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127236" w14:textId="2FA36852" w:rsidR="00DF7B10" w:rsidRPr="002B72E0" w:rsidRDefault="003C31AE" w:rsidP="00083959">
      <w:pPr>
        <w:pStyle w:val="Heading1"/>
        <w:bidi/>
        <w:spacing w:before="7800" w:after="120" w:line="240" w:lineRule="auto"/>
        <w:rPr>
          <w:rFonts w:cs="Dubai"/>
        </w:rPr>
      </w:pPr>
      <w:bookmarkStart w:id="0" w:name="_Toc349720821"/>
      <w:bookmarkStart w:id="1" w:name="_Toc43391490"/>
      <w:bookmarkStart w:id="2" w:name="_Hlk41920175"/>
      <w:bookmarkStart w:id="3" w:name="_Toc349720822"/>
      <w:bookmarkStart w:id="4" w:name="_Toc436041083"/>
      <w:bookmarkStart w:id="5" w:name="_Toc436041104"/>
      <w:bookmarkStart w:id="6" w:name="_Toc436042092"/>
      <w:bookmarkStart w:id="7" w:name="_Toc436045528"/>
      <w:bookmarkStart w:id="8" w:name="_Toc436047507"/>
      <w:bookmarkStart w:id="9" w:name="_Toc436404418"/>
      <w:bookmarkStart w:id="10" w:name="_Toc436405278"/>
      <w:bookmarkStart w:id="11" w:name="_Toc436408280"/>
      <w:bookmarkStart w:id="12" w:name="_Toc436413472"/>
      <w:bookmarkStart w:id="13" w:name="_Toc436919461"/>
      <w:bookmarkStart w:id="14" w:name="_Toc456265824"/>
      <w:bookmarkStart w:id="15" w:name="_Toc456356067"/>
      <w:bookmarkStart w:id="16" w:name="_Toc456361565"/>
      <w:bookmarkStart w:id="17" w:name="_Toc456689002"/>
      <w:bookmarkStart w:id="18" w:name="_Toc457399254"/>
      <w:bookmarkStart w:id="19" w:name="_Toc457998488"/>
      <w:bookmarkStart w:id="20" w:name="_Toc458078844"/>
      <w:bookmarkStart w:id="21" w:name="_Toc459970016"/>
      <w:bookmarkStart w:id="22" w:name="_Toc461529570"/>
      <w:bookmarkStart w:id="23" w:name="_Toc462754404"/>
      <w:bookmarkStart w:id="24" w:name="_Toc465164043"/>
      <w:bookmarkStart w:id="25" w:name="_Toc476219418"/>
      <w:bookmarkStart w:id="26" w:name="_Toc476231074"/>
      <w:bookmarkStart w:id="27" w:name="_Toc476235959"/>
      <w:bookmarkStart w:id="28" w:name="_Toc476306061"/>
      <w:bookmarkStart w:id="29" w:name="_Toc497142653"/>
      <w:bookmarkStart w:id="30" w:name="_Toc497209780"/>
      <w:bookmarkStart w:id="31" w:name="_Toc497212948"/>
      <w:bookmarkStart w:id="32" w:name="_Toc497215532"/>
      <w:bookmarkStart w:id="33" w:name="_Toc497302119"/>
      <w:bookmarkStart w:id="34" w:name="_Toc498339416"/>
      <w:bookmarkStart w:id="35" w:name="_Toc527635162"/>
      <w:bookmarkStart w:id="36" w:name="_Toc527644811"/>
      <w:bookmarkStart w:id="37" w:name="_Toc527704574"/>
      <w:bookmarkStart w:id="38" w:name="_Toc529882154"/>
      <w:bookmarkStart w:id="39" w:name="_Toc533076399"/>
      <w:bookmarkStart w:id="40" w:name="_Toc533077009"/>
      <w:bookmarkStart w:id="41" w:name="_Toc533079087"/>
      <w:bookmarkStart w:id="42" w:name="_Toc533084357"/>
      <w:bookmarkStart w:id="43" w:name="_Toc5878085"/>
      <w:bookmarkStart w:id="44" w:name="_Toc5975100"/>
      <w:bookmarkStart w:id="45" w:name="_Toc5979654"/>
      <w:bookmarkStart w:id="46" w:name="_Toc6302388"/>
      <w:bookmarkStart w:id="47" w:name="_Toc6305501"/>
      <w:bookmarkStart w:id="48" w:name="_Toc6306673"/>
      <w:bookmarkStart w:id="49" w:name="_Toc6390563"/>
      <w:r w:rsidRPr="002B72E0">
        <w:rPr>
          <w:rFonts w:cs="Dubai"/>
          <w:rtl/>
          <w:lang w:val="fa-IR"/>
        </w:rPr>
        <w:t>تنوع فرهنگی و زبانی</w:t>
      </w:r>
    </w:p>
    <w:p w14:paraId="4DB44CFF" w14:textId="77777777" w:rsidR="00DF7B10" w:rsidRPr="002B72E0" w:rsidRDefault="00970406" w:rsidP="00083959">
      <w:pPr>
        <w:pStyle w:val="Subtitle"/>
        <w:bidi/>
        <w:spacing w:before="120" w:after="120" w:line="240" w:lineRule="auto"/>
        <w:rPr>
          <w:rFonts w:cs="Dubai"/>
        </w:rPr>
      </w:pPr>
      <w:r w:rsidRPr="002B72E0">
        <w:rPr>
          <w:rFonts w:cs="Dubai"/>
          <w:rtl/>
          <w:lang w:val="fa-IR"/>
        </w:rPr>
        <w:t xml:space="preserve">استراتژی ما </w:t>
      </w:r>
    </w:p>
    <w:bookmarkEnd w:id="1"/>
    <w:p w14:paraId="18FAA223" w14:textId="77777777" w:rsidR="001A6053" w:rsidRPr="002B72E0" w:rsidRDefault="00970406" w:rsidP="00083959">
      <w:pPr>
        <w:pStyle w:val="Subtitle"/>
        <w:bidi/>
        <w:spacing w:before="120" w:after="120" w:line="240" w:lineRule="auto"/>
        <w:rPr>
          <w:rFonts w:cs="Dubai"/>
          <w:sz w:val="32"/>
          <w:szCs w:val="32"/>
        </w:rPr>
      </w:pPr>
      <w:r w:rsidRPr="002B72E0">
        <w:rPr>
          <w:rFonts w:cs="Dubai"/>
          <w:sz w:val="32"/>
          <w:szCs w:val="32"/>
          <w:rtl/>
          <w:lang w:val="fa-IR"/>
        </w:rPr>
        <w:t>2024–2028</w:t>
      </w:r>
    </w:p>
    <w:p w14:paraId="622AE7D6" w14:textId="77777777" w:rsidR="001A6053" w:rsidRPr="002B72E0" w:rsidRDefault="00970406" w:rsidP="00083959">
      <w:pPr>
        <w:bidi/>
        <w:spacing w:before="120" w:after="120" w:line="240" w:lineRule="auto"/>
        <w:rPr>
          <w:rFonts w:cs="Dubai"/>
          <w:color w:val="FFFFFF" w:themeColor="background1"/>
        </w:rPr>
      </w:pPr>
      <w:r w:rsidRPr="002B72E0">
        <w:rPr>
          <w:rFonts w:cs="FS Me Pro"/>
          <w:color w:val="FFFFFF" w:themeColor="background1"/>
          <w:rtl/>
          <w:lang w:val="fa-IR"/>
        </w:rPr>
        <w:t>Farsi</w:t>
      </w:r>
      <w:r w:rsidRPr="002B72E0">
        <w:rPr>
          <w:rFonts w:cs="Dubai"/>
          <w:color w:val="FFFFFF" w:themeColor="background1"/>
          <w:rtl/>
          <w:lang w:val="fa-IR"/>
        </w:rPr>
        <w:t xml:space="preserve"> | فارسی</w:t>
      </w:r>
    </w:p>
    <w:p w14:paraId="230CF5C1" w14:textId="038640B6" w:rsidR="00B60B5F" w:rsidRPr="002B72E0" w:rsidRDefault="00970406" w:rsidP="00083959">
      <w:pPr>
        <w:bidi/>
        <w:spacing w:before="120" w:after="120" w:line="240" w:lineRule="auto"/>
        <w:rPr>
          <w:rFonts w:cs="Dubai"/>
          <w:color w:val="FFFFFF" w:themeColor="background1"/>
        </w:rPr>
      </w:pPr>
      <w:r w:rsidRPr="002B72E0">
        <w:rPr>
          <w:rFonts w:cs="Dubai"/>
          <w:color w:val="FFFFFF" w:themeColor="background1"/>
          <w:rtl/>
          <w:lang w:val="fa-IR"/>
        </w:rPr>
        <w:t>نسخه آسان خوان</w:t>
      </w:r>
    </w:p>
    <w:p w14:paraId="433CAE00" w14:textId="506D3326" w:rsidR="007C5556" w:rsidRPr="002B72E0" w:rsidRDefault="00F66404" w:rsidP="00083959">
      <w:pPr>
        <w:spacing w:before="120" w:line="240" w:lineRule="auto"/>
        <w:jc w:val="right"/>
        <w:rPr>
          <w:rFonts w:cs="Dubai"/>
        </w:rPr>
      </w:pPr>
      <w:r w:rsidRPr="002B72E0">
        <w:rPr>
          <w:rFonts w:cs="Dubai"/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73A37E6A" wp14:editId="36FC8AA7">
                <wp:simplePos x="0" y="0"/>
                <wp:positionH relativeFrom="column">
                  <wp:posOffset>4486275</wp:posOffset>
                </wp:positionH>
                <wp:positionV relativeFrom="paragraph">
                  <wp:posOffset>112234</wp:posOffset>
                </wp:positionV>
                <wp:extent cx="1575435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35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54DDE2" w14:textId="7F9EA10E" w:rsidR="00970406" w:rsidRPr="00A576C3" w:rsidRDefault="00970406" w:rsidP="008A0E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31"/>
                                <w:szCs w:val="31"/>
                                <w:lang w:val="en-PH"/>
                              </w:rPr>
                            </w:pPr>
                            <w:r w:rsidRPr="00A576C3"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31"/>
                                <w:szCs w:val="31"/>
                                <w:rtl/>
                                <w:lang w:val="fa-IR"/>
                              </w:rPr>
                              <w:t>آسان خوان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A37E6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left:0;text-align:left;margin-left:353.25pt;margin-top:8.85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" filled="f" stroked="f">
                <v:textbox inset="0,0,0,0">
                  <w:txbxContent>
                    <w:p w14:paraId="3454DDE2" w14:textId="7F9EA10E" w:rsidR="00970406" w:rsidRPr="00A576C3" w:rsidRDefault="00970406" w:rsidP="008A0E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6B2976"/>
                          <w:sz w:val="31"/>
                          <w:szCs w:val="31"/>
                          <w:lang w:val="en-PH"/>
                        </w:rPr>
                      </w:pPr>
                      <w:r w:rsidRPr="00A576C3">
                        <w:rPr>
                          <w:rFonts w:ascii="Arial" w:hAnsi="Arial" w:cs="Arial"/>
                          <w:b/>
                          <w:bCs/>
                          <w:color w:val="6B2976"/>
                          <w:sz w:val="31"/>
                          <w:szCs w:val="31"/>
                          <w:rtl/>
                          <w:lang w:val="fa-IR"/>
                        </w:rPr>
                        <w:t>آسان خوان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2B72E0">
        <w:rPr>
          <w:rFonts w:cs="Dubai"/>
          <w:noProof/>
          <w:lang w:eastAsia="en-AU"/>
        </w:rPr>
        <w:drawing>
          <wp:inline distT="0" distB="0" distL="0" distR="0" wp14:anchorId="3BA24D63" wp14:editId="41BCA748">
            <wp:extent cx="900000" cy="853178"/>
            <wp:effectExtent l="0" t="0" r="0" b="4445"/>
            <wp:docPr id="18" name="Picture 18" descr="لوگوی logo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لوگوی logo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2B72E0">
        <w:rPr>
          <w:rFonts w:cs="Dubai"/>
        </w:rPr>
        <w:br w:type="page"/>
      </w:r>
    </w:p>
    <w:p w14:paraId="09EC1B62" w14:textId="2117965B" w:rsidR="00F3744E" w:rsidRPr="002B72E0" w:rsidRDefault="00970406" w:rsidP="00083959">
      <w:pPr>
        <w:pStyle w:val="TOCHeading"/>
        <w:bidi/>
        <w:spacing w:after="240" w:line="240" w:lineRule="auto"/>
        <w:rPr>
          <w:rFonts w:cs="Dubai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2"/>
      <w:r w:rsidRPr="002B72E0">
        <w:rPr>
          <w:rFonts w:cs="Dubai"/>
          <w:rtl/>
          <w:lang w:val="fa-IR"/>
        </w:rPr>
        <w:lastRenderedPageBreak/>
        <w:t>نحوه استفاده از این استراتژی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0F1707" w:rsidRPr="002B72E0" w14:paraId="3F8E4D0D" w14:textId="77777777" w:rsidTr="006C3396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1E328DD" w14:textId="77777777" w:rsidR="00665419" w:rsidRPr="002B72E0" w:rsidRDefault="00970406" w:rsidP="00083959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2861D9AC" wp14:editId="06A09DCE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282575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CD4756" w14:textId="77777777" w:rsidR="00970406" w:rsidRPr="002B72E0" w:rsidRDefault="00970406" w:rsidP="00695FC5">
                                  <w:pPr>
                                    <w:bidi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</w:pP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44"/>
                                      <w:rtl/>
                                      <w:lang w:val="fa-IR"/>
                                    </w:rPr>
                                    <w:t>ما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61D9AC" id="_x0000_s1027" type="#_x0000_t202" style="position:absolute;left:0;text-align:left;margin-left:6.2pt;margin-top:22.25pt;width:110.4pt;height:49.8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" filled="f" stroked="f">
                      <v:textbox>
                        <w:txbxContent>
                          <w:p w14:paraId="0BCD4756" w14:textId="77777777" w:rsidR="00970406" w:rsidRPr="002B72E0" w:rsidRDefault="00970406" w:rsidP="00695FC5">
                            <w:pPr>
                              <w:bidi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44"/>
                                <w:rtl/>
                                <w:lang w:val="fa-IR"/>
                              </w:rPr>
                              <w:t>ما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2B72E0">
              <w:rPr>
                <w:rFonts w:cs="Dubai"/>
                <w:noProof/>
              </w:rPr>
              <w:drawing>
                <wp:inline distT="0" distB="0" distL="0" distR="0" wp14:anchorId="0CA7A5CD" wp14:editId="16906E8F">
                  <wp:extent cx="1404000" cy="1084153"/>
                  <wp:effectExtent l="0" t="0" r="5715" b="1905"/>
                  <wp:docPr id="95" name="Picture 95" descr="گروهی از مردم. یک نفر جلو است که کارتی به دست دارد که روی آن نوشته شده است &quot;ما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گروهی از مردم. یک نفر جلو است که کارتی به دست دارد که روی آن نوشته شده است &quot;ما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2A36AD8" w14:textId="7748AA05" w:rsidR="003D6075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آژانس ملی بیمه معلولیت (</w:t>
            </w:r>
            <w:r w:rsidR="00BC366B" w:rsidRPr="00BC366B">
              <w:rPr>
                <w:rFonts w:cs="FS Me Pro"/>
                <w:lang w:val="fa-IR"/>
              </w:rPr>
              <w:t>NDIA</w:t>
            </w:r>
            <w:r w:rsidRPr="002B72E0">
              <w:rPr>
                <w:rFonts w:cs="Dubai"/>
                <w:rtl/>
                <w:lang w:val="fa-IR"/>
              </w:rPr>
              <w:t>) این استراتژی را نوشته</w:t>
            </w:r>
            <w:r w:rsidR="002B72E0" w:rsidRPr="002B72E0">
              <w:t> </w:t>
            </w:r>
            <w:r w:rsidRPr="002B72E0">
              <w:rPr>
                <w:rFonts w:cs="Dubai"/>
                <w:rtl/>
                <w:lang w:val="fa-IR"/>
              </w:rPr>
              <w:t xml:space="preserve">است. </w:t>
            </w:r>
          </w:p>
          <w:p w14:paraId="1246C207" w14:textId="1C94B192" w:rsidR="00665419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وقتی واژه "ما (</w:t>
            </w:r>
            <w:r w:rsidRPr="002B72E0">
              <w:rPr>
                <w:rFonts w:cs="FS Me Pro"/>
                <w:rtl/>
                <w:lang w:val="fa-IR"/>
              </w:rPr>
              <w:t>we</w:t>
            </w:r>
            <w:r w:rsidRPr="002B72E0">
              <w:rPr>
                <w:rFonts w:cs="Dubai"/>
                <w:rtl/>
                <w:lang w:val="fa-IR"/>
              </w:rPr>
              <w:t xml:space="preserve">)" را می بینید، به معنای </w:t>
            </w:r>
            <w:r w:rsidR="00BC366B" w:rsidRPr="00BC366B">
              <w:rPr>
                <w:rFonts w:cs="FS Me Pro"/>
                <w:lang w:val="fa-IR"/>
              </w:rPr>
              <w:t>NDIA</w:t>
            </w:r>
            <w:r w:rsidRPr="002B72E0">
              <w:rPr>
                <w:rFonts w:cs="Dubai"/>
                <w:rtl/>
                <w:lang w:val="fa-IR"/>
              </w:rPr>
              <w:t xml:space="preserve"> است.</w:t>
            </w:r>
          </w:p>
        </w:tc>
      </w:tr>
      <w:tr w:rsidR="000F1707" w:rsidRPr="002B72E0" w14:paraId="0B7F5F82" w14:textId="77777777" w:rsidTr="006C3396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2EC2A4" w14:textId="07A25C57" w:rsidR="00665419" w:rsidRPr="002B72E0" w:rsidRDefault="006F28D2" w:rsidP="00083959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6F38400" wp14:editId="5159A3F2">
                  <wp:extent cx="1332000" cy="1332000"/>
                  <wp:effectExtent l="0" t="0" r="1905" b="1905"/>
                  <wp:docPr id="6" name="Picture 6" descr="یک سند آسان خوان (Easy Read) و یک علامت تی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یک سند آسان خوان (Easy Read) و یک علامت تی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9EDDC08" w14:textId="77777777" w:rsidR="00115682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این استراتژی را به روشی آسان نوشتیم.</w:t>
            </w:r>
          </w:p>
          <w:p w14:paraId="051ED934" w14:textId="77777777" w:rsidR="00665419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برای توضیح برخی از ایده ها، از تصاویر استفاده می کنیم.</w:t>
            </w:r>
          </w:p>
        </w:tc>
      </w:tr>
      <w:tr w:rsidR="000F1707" w:rsidRPr="002B72E0" w14:paraId="5A5A7A37" w14:textId="77777777" w:rsidTr="006C3396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07FB9DF" w14:textId="7ABD1A78" w:rsidR="00E05DD1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3DEE298F" wp14:editId="6A7E9D2D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40640</wp:posOffset>
                      </wp:positionV>
                      <wp:extent cx="1532890" cy="990600"/>
                      <wp:effectExtent l="0" t="0" r="10160" b="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990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D0A4AE" w14:textId="77777777" w:rsidR="00970406" w:rsidRPr="00970406" w:rsidRDefault="00970406" w:rsidP="00970406">
                                  <w:pPr>
                                    <w:bidi/>
                                    <w:spacing w:before="0" w:after="80" w:line="168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64"/>
                                      <w:szCs w:val="64"/>
                                      <w:lang w:val="en-PH"/>
                                    </w:rPr>
                                  </w:pPr>
                                  <w:r w:rsidRPr="009704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64"/>
                                      <w:szCs w:val="64"/>
                                      <w:rtl/>
                                      <w:lang w:val="fa-IR"/>
                                    </w:rPr>
                                    <w:t>پررنگ</w:t>
                                  </w:r>
                                </w:p>
                                <w:p w14:paraId="3B4A5BF6" w14:textId="77777777" w:rsidR="00970406" w:rsidRPr="00970406" w:rsidRDefault="00970406" w:rsidP="00970406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sz w:val="56"/>
                                      <w:szCs w:val="56"/>
                                      <w:lang w:val="en-PH"/>
                                    </w:rPr>
                                  </w:pPr>
                                  <w:r w:rsidRPr="00970406">
                                    <w:rPr>
                                      <w:rFonts w:ascii="Dubai" w:hAnsi="Dubai" w:cs="Dubai"/>
                                      <w:sz w:val="56"/>
                                      <w:szCs w:val="56"/>
                                      <w:rtl/>
                                      <w:lang w:val="fa-IR"/>
                                    </w:rPr>
                                    <w:t>کم رنگ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EE298F" id="_x0000_s1028" type="#_x0000_t202" style="position:absolute;left:0;text-align:left;margin-left:.45pt;margin-top:3.2pt;width:120.7pt;height:78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" filled="f" stroked="f">
                      <v:textbox inset="0,0,0,0">
                        <w:txbxContent>
                          <w:p w14:paraId="0CD0A4AE" w14:textId="77777777" w:rsidR="00970406" w:rsidRPr="00970406" w:rsidRDefault="00970406" w:rsidP="00970406">
                            <w:pPr>
                              <w:bidi/>
                              <w:spacing w:before="0" w:after="80" w:line="168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64"/>
                                <w:szCs w:val="64"/>
                                <w:lang w:val="en-PH"/>
                              </w:rPr>
                            </w:pPr>
                            <w:r w:rsidRPr="00970406">
                              <w:rPr>
                                <w:rFonts w:ascii="Dubai" w:hAnsi="Dubai" w:cs="Dubai"/>
                                <w:b/>
                                <w:bCs/>
                                <w:sz w:val="64"/>
                                <w:szCs w:val="64"/>
                                <w:rtl/>
                                <w:lang w:val="fa-IR"/>
                              </w:rPr>
                              <w:t>پررنگ</w:t>
                            </w:r>
                          </w:p>
                          <w:p w14:paraId="3B4A5BF6" w14:textId="77777777" w:rsidR="00970406" w:rsidRPr="00970406" w:rsidRDefault="00970406" w:rsidP="00970406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sz w:val="56"/>
                                <w:szCs w:val="56"/>
                                <w:lang w:val="en-PH"/>
                              </w:rPr>
                            </w:pPr>
                            <w:r w:rsidRPr="00970406">
                              <w:rPr>
                                <w:rFonts w:ascii="Dubai" w:hAnsi="Dubai" w:cs="Dubai"/>
                                <w:sz w:val="56"/>
                                <w:szCs w:val="56"/>
                                <w:rtl/>
                                <w:lang w:val="fa-IR"/>
                              </w:rPr>
                              <w:t>کم رنگ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B72E0">
              <w:rPr>
                <w:rFonts w:cs="Dubai"/>
                <w:noProof/>
              </w:rPr>
              <w:drawing>
                <wp:inline distT="0" distB="0" distL="0" distR="0" wp14:anchorId="1B50C0DB" wp14:editId="04035A2B">
                  <wp:extent cx="1295500" cy="911833"/>
                  <wp:effectExtent l="0" t="0" r="0" b="3175"/>
                  <wp:docPr id="4" name="Picture 4" descr="کلمات &quot;پررنگ&quot; و &quot;کم رنگ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کلمات &quot;پررنگ&quot; و &quot;کم رنگ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F0A69F8" w14:textId="77777777" w:rsidR="00E05DD1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چند واژه مهم را به صورت </w:t>
            </w:r>
            <w:r w:rsidRPr="002B72E0">
              <w:rPr>
                <w:rStyle w:val="Strong"/>
                <w:rFonts w:cs="Dubai"/>
                <w:rtl/>
                <w:lang w:val="fa-IR"/>
              </w:rPr>
              <w:t>پررنگ (</w:t>
            </w:r>
            <w:r w:rsidRPr="002B72E0">
              <w:rPr>
                <w:rStyle w:val="Strong"/>
                <w:rFonts w:cs="FS Me Pro"/>
                <w:rtl/>
                <w:lang w:val="fa-IR"/>
              </w:rPr>
              <w:t>bold</w:t>
            </w:r>
            <w:r w:rsidRPr="002B72E0">
              <w:rPr>
                <w:rStyle w:val="Strong"/>
                <w:rFonts w:cs="Dubai"/>
                <w:rtl/>
                <w:lang w:val="fa-IR"/>
              </w:rPr>
              <w:t>)</w:t>
            </w:r>
            <w:r w:rsidRPr="002B72E0">
              <w:rPr>
                <w:rFonts w:cs="Dubai"/>
                <w:rtl/>
                <w:lang w:val="fa-IR"/>
              </w:rPr>
              <w:t xml:space="preserve"> نوشتیم.</w:t>
            </w:r>
          </w:p>
          <w:p w14:paraId="3D900D49" w14:textId="77777777" w:rsidR="00E05DD1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بدان معنی است که حروف ضخیم تر و تیره تر هستند.</w:t>
            </w:r>
          </w:p>
        </w:tc>
      </w:tr>
      <w:tr w:rsidR="000F1707" w:rsidRPr="002B72E0" w14:paraId="5FECEDCA" w14:textId="77777777" w:rsidTr="006C3396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0F81DF" w14:textId="77777777" w:rsidR="009D031E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0FA6D77A" wp14:editId="1B57FAED">
                      <wp:simplePos x="0" y="0"/>
                      <wp:positionH relativeFrom="column">
                        <wp:posOffset>306705</wp:posOffset>
                      </wp:positionH>
                      <wp:positionV relativeFrom="paragraph">
                        <wp:posOffset>157480</wp:posOffset>
                      </wp:positionV>
                      <wp:extent cx="892175" cy="353060"/>
                      <wp:effectExtent l="0" t="0" r="3175" b="889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530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26B934" w14:textId="0CD6970C" w:rsidR="00970406" w:rsidRPr="002B72E0" w:rsidRDefault="00970406" w:rsidP="002B72E0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fa-IR"/>
                                    </w:rPr>
                                    <w:t>فهرست</w:t>
                                  </w:r>
                                  <w:r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lang w:val="fa-IR"/>
                                    </w:rPr>
                                    <w:br/>
                                  </w: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val="fa-IR"/>
                                    </w:rPr>
                                    <w:t>واژ گان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6D77A" id="_x0000_s1029" type="#_x0000_t202" style="position:absolute;left:0;text-align:left;margin-left:24.15pt;margin-top:12.4pt;width:70.25pt;height:27.8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" filled="f" stroked="f">
                      <v:textbox inset="0,0,0,0">
                        <w:txbxContent>
                          <w:p w14:paraId="3426B934" w14:textId="0CD6970C" w:rsidR="00970406" w:rsidRPr="002B72E0" w:rsidRDefault="00970406" w:rsidP="002B72E0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fa-IR"/>
                              </w:rPr>
                              <w:t>فهرست</w:t>
                            </w:r>
                            <w:r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lang w:val="fa-IR"/>
                              </w:rPr>
                              <w:br/>
                            </w: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  <w:lang w:val="fa-IR"/>
                              </w:rPr>
                              <w:t>واژ گان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2B72E0">
              <w:rPr>
                <w:rFonts w:cs="Dubai"/>
                <w:noProof/>
              </w:rPr>
              <w:drawing>
                <wp:inline distT="0" distB="0" distL="0" distR="0" wp14:anchorId="6CA7F5F4" wp14:editId="0293881B">
                  <wp:extent cx="1332000" cy="1332000"/>
                  <wp:effectExtent l="0" t="0" r="0" b="0"/>
                  <wp:docPr id="10" name="Picture 10" descr="سند فهرست کل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سند فهرست کل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9F62572" w14:textId="77777777" w:rsidR="003D6075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معنی این واژگان را توضیح خواهیم داد.</w:t>
            </w:r>
          </w:p>
          <w:p w14:paraId="530773A9" w14:textId="4B3AF0BF" w:rsidR="009D031E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لیستی از این کلمات در صفحه وجود دارد</w:t>
            </w:r>
            <w:r w:rsidR="002B72E0" w:rsidRPr="002B72E0">
              <w:rPr>
                <w:rFonts w:cs="Dubai" w:hint="cs"/>
                <w:lang w:val="fa-IR"/>
              </w:rPr>
              <w:t xml:space="preserve"> </w:t>
            </w:r>
            <w:r w:rsidR="00B24473" w:rsidRPr="002B72E0">
              <w:rPr>
                <w:rFonts w:cs="Dubai"/>
              </w:rPr>
              <w:fldChar w:fldCharType="begin"/>
            </w:r>
            <w:r w:rsidR="00B24473" w:rsidRPr="002B72E0">
              <w:rPr>
                <w:rFonts w:cs="Dubai"/>
                <w:rtl/>
                <w:lang w:val="fa-IR"/>
              </w:rPr>
              <w:instrText xml:space="preserve"> PAGEREF _Ref155785641 \h </w:instrText>
            </w:r>
            <w:r w:rsidR="00B24473" w:rsidRPr="002B72E0">
              <w:rPr>
                <w:rFonts w:cs="Dubai"/>
              </w:rPr>
            </w:r>
            <w:r w:rsidR="00B24473" w:rsidRPr="002B72E0">
              <w:rPr>
                <w:rFonts w:cs="Dubai"/>
              </w:rPr>
              <w:fldChar w:fldCharType="separate"/>
            </w:r>
            <w:r w:rsidR="00FB358D">
              <w:rPr>
                <w:rFonts w:cs="Dubai"/>
                <w:noProof/>
                <w:rtl/>
                <w:lang w:val="fa-IR"/>
              </w:rPr>
              <w:t>34</w:t>
            </w:r>
            <w:r w:rsidR="00B24473" w:rsidRPr="002B72E0">
              <w:rPr>
                <w:rFonts w:cs="Dubai"/>
              </w:rPr>
              <w:fldChar w:fldCharType="end"/>
            </w:r>
            <w:r w:rsidRPr="002B72E0">
              <w:rPr>
                <w:rFonts w:cs="Dubai"/>
                <w:rtl/>
                <w:lang w:val="fa-IR"/>
              </w:rPr>
              <w:t>.</w:t>
            </w:r>
          </w:p>
        </w:tc>
      </w:tr>
      <w:tr w:rsidR="000F1707" w:rsidRPr="002B72E0" w14:paraId="566DEF55" w14:textId="77777777" w:rsidTr="006C33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F6B3E98" w14:textId="77777777" w:rsidR="009D031E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0D92E06" wp14:editId="56C7A18E">
                  <wp:extent cx="1332000" cy="1332000"/>
                  <wp:effectExtent l="0" t="0" r="1905" b="1905"/>
                  <wp:docPr id="11" name="Picture 11" descr="شخصی که سند آسان خوان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شخصی که سند آسان خوان را در دست دار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704D0962" w14:textId="7FAFA821" w:rsidR="00641C3E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این یک نسخه آسان خوان از </w:t>
            </w:r>
            <w:r w:rsidRPr="00970406">
              <w:rPr>
                <w:rFonts w:cs="Dubai"/>
                <w:i/>
                <w:iCs/>
                <w:rtl/>
                <w:lang w:val="fa-IR"/>
              </w:rPr>
              <w:t>استراتژی تنوع فرهنگی و زبانی 2024-2028</w:t>
            </w:r>
            <w:r w:rsidRPr="002B72E0">
              <w:rPr>
                <w:rFonts w:cs="Dubai"/>
                <w:rtl/>
                <w:lang w:val="fa-IR"/>
              </w:rPr>
              <w:t xml:space="preserve"> است.</w:t>
            </w:r>
          </w:p>
        </w:tc>
      </w:tr>
      <w:tr w:rsidR="000F1707" w:rsidRPr="002B72E0" w14:paraId="61134358" w14:textId="77777777" w:rsidTr="006C3396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C15B1AE" w14:textId="77777777" w:rsidR="009D031E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  <w:i/>
                <w:iCs/>
                <w:rtl/>
                <w:lang w:val="fa-IR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38D9B6E" wp14:editId="2A909272">
                  <wp:extent cx="1332000" cy="1332000"/>
                  <wp:effectExtent l="0" t="0" r="1905" b="1905"/>
                  <wp:docPr id="12" name="Picture 12" descr="یک نماد وب سای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یک نماد وب سایت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A56EA" w14:textId="77777777" w:rsidR="00FF1018" w:rsidRPr="002B72E0" w:rsidRDefault="00FF1018" w:rsidP="00FF1018"/>
          <w:p w14:paraId="52837E19" w14:textId="77777777" w:rsidR="00FF1018" w:rsidRPr="002B72E0" w:rsidRDefault="00FF1018" w:rsidP="00FF1018"/>
        </w:tc>
        <w:tc>
          <w:tcPr>
            <w:tcW w:w="6576" w:type="dxa"/>
          </w:tcPr>
          <w:p w14:paraId="19896657" w14:textId="77777777" w:rsidR="008E2344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شما می توانید</w:t>
            </w:r>
            <w:r w:rsidR="00114B3B" w:rsidRPr="002B72E0">
              <w:rPr>
                <w:rFonts w:cs="Dubai"/>
                <w:i/>
                <w:iCs/>
                <w:rtl/>
                <w:lang w:val="fa-IR"/>
              </w:rPr>
              <w:t xml:space="preserve"> استراتژی تنوع فرهنگی و زبانی 2024-2028 را </w:t>
            </w:r>
            <w:r w:rsidR="00114B3B" w:rsidRPr="002B72E0">
              <w:rPr>
                <w:rFonts w:cs="Dubai"/>
                <w:rtl/>
                <w:lang w:val="fa-IR"/>
              </w:rPr>
              <w:t>در وب سایت ما بیابید.</w:t>
            </w:r>
          </w:p>
          <w:p w14:paraId="59705BD3" w14:textId="77777777" w:rsidR="00723993" w:rsidRDefault="00000000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8" w:history="1">
              <w:r w:rsidR="00BC366B" w:rsidRPr="00465EE1">
                <w:rPr>
                  <w:rStyle w:val="Hyperlink"/>
                </w:rPr>
                <w:t>www.ndis.gov.au/CALD</w:t>
              </w:r>
            </w:hyperlink>
          </w:p>
          <w:p w14:paraId="74758E9B" w14:textId="77777777" w:rsidR="000E3231" w:rsidRDefault="000E3231" w:rsidP="000E323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</w:p>
          <w:p w14:paraId="4727E89A" w14:textId="373D4788" w:rsidR="000E3231" w:rsidRPr="000E3231" w:rsidRDefault="000E3231" w:rsidP="000E323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</w:p>
        </w:tc>
      </w:tr>
      <w:tr w:rsidR="000F1707" w:rsidRPr="002B72E0" w14:paraId="40FF5C95" w14:textId="77777777" w:rsidTr="006C3396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B0B7A49" w14:textId="77777777" w:rsidR="00E05DD1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074EDDD5" wp14:editId="77A0F39E">
                  <wp:extent cx="1368000" cy="1219128"/>
                  <wp:effectExtent l="0" t="0" r="3810" b="635"/>
                  <wp:docPr id="56" name="Picture 56" descr="شخصی به شخص دیگری کمک می کند تا یک سند را بخوا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شخصی به شخص دیگری کمک می کند تا یک سند را بخوا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25F0AE7" w14:textId="77777777" w:rsidR="003D6075" w:rsidRPr="00A60B5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شما می توانید برای خواندن این استراتژی کمک بخواهید.</w:t>
            </w:r>
          </w:p>
          <w:p w14:paraId="5332053A" w14:textId="77777777" w:rsidR="00E05DD1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یک دوست، یکی از اعضای خانواده یا یک فرد پشتیبان ممکن است بتواند به شما کمک کند.</w:t>
            </w:r>
          </w:p>
        </w:tc>
      </w:tr>
      <w:tr w:rsidR="000F1707" w:rsidRPr="002B72E0" w14:paraId="65B1E0F9" w14:textId="77777777" w:rsidTr="006C3396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F8FAA28" w14:textId="77777777" w:rsidR="007074AC" w:rsidRPr="002B72E0" w:rsidRDefault="00970406" w:rsidP="00083959">
            <w:pPr>
              <w:pStyle w:val="Image"/>
              <w:spacing w:before="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4AED9EC" wp14:editId="72EB37BB">
                  <wp:extent cx="1332000" cy="1332000"/>
                  <wp:effectExtent l="0" t="0" r="1905" b="1905"/>
                  <wp:docPr id="1437398254" name="Picture 2" descr="یک سند بزرگ آسان خو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یک سند بزرگ آسان خوان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7F74D4" w14:textId="77777777" w:rsidR="007074AC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این یک سند طولانی است.  </w:t>
            </w:r>
          </w:p>
        </w:tc>
      </w:tr>
      <w:tr w:rsidR="000F1707" w:rsidRPr="002B72E0" w14:paraId="654F92B2" w14:textId="77777777" w:rsidTr="006C3396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10A93D" w14:textId="77777777" w:rsidR="007074AC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4C5EAA8" wp14:editId="77C81442">
                  <wp:extent cx="1332000" cy="1430941"/>
                  <wp:effectExtent l="0" t="0" r="1905" b="0"/>
                  <wp:docPr id="1936304216" name="Picture 3" descr="شخصی در حال خواندن یک سند بالای آنها نماد ساعت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شخصی در حال خواندن یک سند بالای آنها نماد ساعت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E3981DF" w14:textId="77777777" w:rsidR="007074AC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لازم نیست یکباره آن را بخوانید.  </w:t>
            </w:r>
          </w:p>
          <w:p w14:paraId="3F381377" w14:textId="77777777" w:rsidR="007074AC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وقت بیشتری بگذارید.</w:t>
            </w:r>
          </w:p>
        </w:tc>
      </w:tr>
      <w:tr w:rsidR="000F1707" w:rsidRPr="002B72E0" w14:paraId="726520D3" w14:textId="77777777" w:rsidTr="006C3396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BBA808" w14:textId="77777777" w:rsidR="00EC64ED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1BE1106" wp14:editId="03A00680">
                  <wp:extent cx="1332000" cy="1332000"/>
                  <wp:effectExtent l="0" t="0" r="1905" b="1905"/>
                  <wp:docPr id="2053108729" name="Picture 1" descr="مردمان اولیه زیر پرچم بومیان و پرچم جزیره نشینان تنگه تور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مردمان اولیه زیر پرچم بومیان و پرچم جزیره نشینان تنگه تورس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2A0DEE" w14:textId="77777777" w:rsidR="00EC64ED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مردم بومی و جزیره نشینان تنگه تورس را به عنوان صاحبان سنتی سرزمین خود - استرالیا می شناسیم.</w:t>
            </w:r>
          </w:p>
        </w:tc>
      </w:tr>
      <w:tr w:rsidR="000F1707" w:rsidRPr="002B72E0" w14:paraId="644350FD" w14:textId="77777777" w:rsidTr="006C3396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CA935CA" w14:textId="77777777" w:rsidR="00EC64ED" w:rsidRPr="002B72E0" w:rsidRDefault="00970406" w:rsidP="00083959">
            <w:pPr>
              <w:pStyle w:val="Image"/>
              <w:spacing w:before="36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2D25FE85" wp14:editId="25A1F9A1">
                  <wp:extent cx="1440000" cy="1080000"/>
                  <wp:effectExtent l="0" t="0" r="8255" b="6350"/>
                  <wp:docPr id="1948645758" name="Picture 1948645758" descr="یک خط ساحل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یک خط ساحلی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2815907" w14:textId="77777777" w:rsidR="00EC64ED" w:rsidRPr="002B72E0" w:rsidRDefault="00970406" w:rsidP="0008395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3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آنها اولین افرادی بودند که اینجا زندگی می کردند و از موارد زیر استفاده کردند:</w:t>
            </w:r>
          </w:p>
          <w:p w14:paraId="674148CB" w14:textId="77777777" w:rsidR="007074AC" w:rsidRPr="002B72E0" w:rsidRDefault="00970406" w:rsidP="0008395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زمین ها </w:t>
            </w:r>
          </w:p>
          <w:p w14:paraId="4E927946" w14:textId="77777777" w:rsidR="007074AC" w:rsidRPr="002B72E0" w:rsidRDefault="00970406" w:rsidP="0008395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آب ها</w:t>
            </w:r>
          </w:p>
        </w:tc>
      </w:tr>
    </w:tbl>
    <w:p w14:paraId="0586DC98" w14:textId="77777777" w:rsidR="00EC64ED" w:rsidRPr="002B72E0" w:rsidRDefault="00970406" w:rsidP="00083959">
      <w:pPr>
        <w:spacing w:before="0" w:after="0" w:line="240" w:lineRule="auto"/>
        <w:rPr>
          <w:rFonts w:cs="Dubai"/>
        </w:rPr>
      </w:pPr>
      <w:r w:rsidRPr="002B72E0">
        <w:rPr>
          <w:rFonts w:cs="Dubai"/>
        </w:rPr>
        <w:br w:type="page"/>
      </w:r>
    </w:p>
    <w:bookmarkStart w:id="60" w:name="_Toc41661250" w:displacedByCustomXml="next"/>
    <w:bookmarkStart w:id="61" w:name="_Toc41655088" w:displacedByCustomXml="next"/>
    <w:bookmarkStart w:id="62" w:name="_Toc12636473" w:displacedByCustomXml="next"/>
    <w:bookmarkStart w:id="63" w:name="_Toc12634015" w:displacedByCustomXml="next"/>
    <w:bookmarkStart w:id="64" w:name="_Toc6390564" w:displacedByCustomXml="next"/>
    <w:bookmarkStart w:id="65" w:name="_Toc6306674" w:displacedByCustomXml="next"/>
    <w:bookmarkStart w:id="66" w:name="_Toc6305502" w:displacedByCustomXml="next"/>
    <w:bookmarkStart w:id="67" w:name="_Toc6302389" w:displacedByCustomXml="next"/>
    <w:bookmarkStart w:id="68" w:name="_Toc5979655" w:displacedByCustomXml="next"/>
    <w:bookmarkStart w:id="69" w:name="_Toc5975101" w:displacedByCustomXml="next"/>
    <w:bookmarkStart w:id="70" w:name="_Toc5878086" w:displacedByCustomXml="next"/>
    <w:bookmarkStart w:id="71" w:name="_Toc533084358" w:displacedByCustomXml="next"/>
    <w:bookmarkStart w:id="72" w:name="_Toc533079088" w:displacedByCustomXml="next"/>
    <w:bookmarkStart w:id="73" w:name="_Toc533077010" w:displacedByCustomXml="next"/>
    <w:bookmarkStart w:id="74" w:name="_Toc533076400" w:displacedByCustomXml="next"/>
    <w:bookmarkStart w:id="75" w:name="_Toc529882155" w:displacedByCustomXml="next"/>
    <w:bookmarkStart w:id="76" w:name="_Toc527644812" w:displacedByCustomXml="next"/>
    <w:bookmarkStart w:id="77" w:name="_Toc527635163" w:displacedByCustomXml="next"/>
    <w:bookmarkStart w:id="78" w:name="_Toc498339417" w:displacedByCustomXml="next"/>
    <w:bookmarkStart w:id="79" w:name="_Toc497302120" w:displacedByCustomXml="next"/>
    <w:bookmarkStart w:id="80" w:name="_Toc497215533" w:displacedByCustomXml="next"/>
    <w:bookmarkStart w:id="81" w:name="_Toc497212949" w:displacedByCustomXml="next"/>
    <w:bookmarkStart w:id="82" w:name="_Toc497209781" w:displacedByCustomXml="next"/>
    <w:bookmarkStart w:id="83" w:name="_Toc497142654" w:displacedByCustomXml="next"/>
    <w:bookmarkStart w:id="84" w:name="_Hlk42013068" w:displacedByCustomXml="next"/>
    <w:bookmarkStart w:id="85" w:name="_Hlk41661236" w:displacedByCustomXml="next"/>
    <w:bookmarkStart w:id="86" w:name="_Toc42093324" w:displacedByCustomXml="next"/>
    <w:bookmarkStart w:id="87" w:name="_Toc42086742" w:displacedByCustomXml="next"/>
    <w:sdt>
      <w:sdtPr>
        <w:rPr>
          <w:rFonts w:cs="Dubai"/>
          <w:szCs w:val="22"/>
          <w:rtl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54EBD769" w14:textId="77777777" w:rsidR="00FF1018" w:rsidRPr="002B72E0" w:rsidRDefault="00970406" w:rsidP="00FF1018">
          <w:pPr>
            <w:bidi/>
            <w:spacing w:before="0" w:after="0" w:line="240" w:lineRule="auto"/>
            <w:rPr>
              <w:rFonts w:cs="Dubai"/>
              <w:b/>
              <w:bCs/>
              <w:noProof/>
              <w:color w:val="6B2976"/>
              <w:sz w:val="40"/>
              <w:szCs w:val="40"/>
              <w:lang w:val="fa-IR" w:eastAsia="x-none"/>
            </w:rPr>
          </w:pPr>
          <w:r w:rsidRPr="002B72E0">
            <w:rPr>
              <w:rFonts w:cs="Dubai"/>
              <w:b/>
              <w:bCs/>
              <w:color w:val="6B2976"/>
              <w:sz w:val="40"/>
              <w:szCs w:val="40"/>
              <w:rtl/>
              <w:lang w:val="fa-IR" w:eastAsia="x-none"/>
            </w:rPr>
            <w:t>در این استراتژی چه چیزی وجود دارد؟</w:t>
          </w:r>
          <w:r w:rsidRPr="002B72E0">
            <w:rPr>
              <w:rFonts w:cs="Dubai"/>
              <w:b/>
              <w:bCs/>
              <w:color w:val="6B2976"/>
              <w:sz w:val="40"/>
              <w:szCs w:val="40"/>
              <w:lang w:val="fa-IR" w:eastAsia="x-none"/>
            </w:rPr>
            <w:fldChar w:fldCharType="begin"/>
          </w:r>
          <w:r w:rsidRPr="002B72E0">
            <w:rPr>
              <w:rFonts w:cs="Dubai"/>
              <w:b/>
              <w:bCs/>
              <w:color w:val="6B2976"/>
              <w:sz w:val="40"/>
              <w:szCs w:val="40"/>
              <w:rtl/>
              <w:lang w:val="fa-IR" w:eastAsia="x-none"/>
            </w:rPr>
            <w:instrText xml:space="preserve"> TOC \h \z \t "Heading 2,1,Heading 2 Numbered,1" </w:instrText>
          </w:r>
          <w:r w:rsidRPr="002B72E0">
            <w:rPr>
              <w:rFonts w:cs="Dubai"/>
              <w:b/>
              <w:bCs/>
              <w:color w:val="6B2976"/>
              <w:sz w:val="40"/>
              <w:szCs w:val="40"/>
              <w:lang w:val="fa-IR" w:eastAsia="x-none"/>
            </w:rPr>
            <w:fldChar w:fldCharType="separate"/>
          </w:r>
        </w:p>
        <w:p w14:paraId="665A4810" w14:textId="5C65D351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55" w:history="1">
            <w:r w:rsidR="00BC366B" w:rsidRPr="00BC366B">
              <w:rPr>
                <w:rStyle w:val="Hyperlink"/>
                <w:rFonts w:cs="FS Me Pro"/>
                <w:lang w:val="fa-IR"/>
              </w:rPr>
              <w:t>CALD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به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چه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معناست؟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_Toc158204555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5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308B7524" w14:textId="4F726ADD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56" w:history="1"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استراتژی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در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چه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موردی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است؟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_Toc158204556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7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7119AC0F" w14:textId="3F2172FA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57" w:history="1"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چرا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استراتژی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مهم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است؟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_Toc158204557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10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00EAAE52" w14:textId="41A61A80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58" w:history="1"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چگونه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استراتژی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را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ساختیم؟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_Toc158204558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12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462E1E6F" w14:textId="4BF61CCE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59" w:history="1"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اهداف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ما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برای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استراتژی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چیست؟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_Toc158204559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15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72526D53" w14:textId="35908C5F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60" w:history="1"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بعد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چه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خواهیم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کرد؟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_Toc158204560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29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5F390F1F" w14:textId="2F0746CC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61" w:history="1"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اطلاعات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بیشتر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_Toc158204561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32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2B060FC6" w14:textId="6EAACE90" w:rsidR="00FF1018" w:rsidRPr="002B72E0" w:rsidRDefault="00000000" w:rsidP="00FF1018">
          <w:pPr>
            <w:pStyle w:val="TOC1"/>
            <w:bidi/>
            <w:spacing w:line="240" w:lineRule="auto"/>
            <w:rPr>
              <w:rFonts w:eastAsiaTheme="minorEastAsia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04562" w:history="1"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فهرست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واژ</w:t>
            </w:r>
            <w:r w:rsidR="00FF1018" w:rsidRPr="002B72E0">
              <w:rPr>
                <w:rStyle w:val="Hyperlink"/>
                <w:rFonts w:cs="Dubai"/>
                <w:rtl/>
                <w:lang w:val="fa-IR"/>
              </w:rPr>
              <w:t xml:space="preserve"> </w:t>
            </w:r>
            <w:r w:rsidR="00FF1018" w:rsidRPr="002B72E0">
              <w:rPr>
                <w:rStyle w:val="Hyperlink"/>
                <w:rFonts w:cs="Dubai" w:hint="cs"/>
                <w:rtl/>
                <w:lang w:val="fa-IR"/>
              </w:rPr>
              <w:t>گان</w:t>
            </w:r>
            <w:r w:rsidR="00FF1018" w:rsidRPr="002B72E0">
              <w:rPr>
                <w:webHidden/>
              </w:rPr>
              <w:tab/>
            </w:r>
            <w:r w:rsidR="00FF1018" w:rsidRPr="002B72E0">
              <w:rPr>
                <w:webHidden/>
              </w:rPr>
              <w:fldChar w:fldCharType="begin"/>
            </w:r>
            <w:r w:rsidR="00FF1018" w:rsidRPr="002B72E0">
              <w:rPr>
                <w:webHidden/>
              </w:rPr>
              <w:instrText xml:space="preserve"> PAGEREF _Toc158204562 \h </w:instrText>
            </w:r>
            <w:r w:rsidR="00FF1018" w:rsidRPr="002B72E0">
              <w:rPr>
                <w:webHidden/>
              </w:rPr>
            </w:r>
            <w:r w:rsidR="00FF1018" w:rsidRPr="002B72E0">
              <w:rPr>
                <w:webHidden/>
              </w:rPr>
              <w:fldChar w:fldCharType="separate"/>
            </w:r>
            <w:r w:rsidR="00FB358D">
              <w:rPr>
                <w:webHidden/>
                <w:rtl/>
              </w:rPr>
              <w:t>34</w:t>
            </w:r>
            <w:r w:rsidR="00FF1018" w:rsidRPr="002B72E0">
              <w:rPr>
                <w:webHidden/>
              </w:rPr>
              <w:fldChar w:fldCharType="end"/>
            </w:r>
          </w:hyperlink>
        </w:p>
        <w:p w14:paraId="21C96F2A" w14:textId="76B3AF55" w:rsidR="00C1107A" w:rsidRPr="002B72E0" w:rsidRDefault="00970406" w:rsidP="00FF1018">
          <w:pPr>
            <w:bidi/>
            <w:spacing w:before="0" w:after="0" w:line="240" w:lineRule="auto"/>
            <w:rPr>
              <w:rFonts w:cs="Dubai"/>
              <w:noProof/>
            </w:rPr>
          </w:pPr>
          <w:r w:rsidRPr="002B72E0">
            <w:rPr>
              <w:rFonts w:cs="Dubai"/>
            </w:rPr>
            <w:fldChar w:fldCharType="end"/>
          </w:r>
        </w:p>
      </w:sdtContent>
    </w:sdt>
    <w:p w14:paraId="47BA5DB9" w14:textId="77777777" w:rsidR="00B676E1" w:rsidRPr="002B72E0" w:rsidRDefault="00970406" w:rsidP="00083959">
      <w:pPr>
        <w:spacing w:before="0" w:after="0" w:line="240" w:lineRule="auto"/>
        <w:rPr>
          <w:rFonts w:cs="Dubai"/>
        </w:rPr>
      </w:pPr>
      <w:r w:rsidRPr="002B72E0">
        <w:rPr>
          <w:rFonts w:cs="Dubai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0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53AA5647" w14:textId="09ECE309" w:rsidR="00B676E1" w:rsidRPr="002B72E0" w:rsidRDefault="00BC366B" w:rsidP="00083959">
      <w:pPr>
        <w:pStyle w:val="Heading2"/>
        <w:bidi/>
        <w:spacing w:line="240" w:lineRule="auto"/>
        <w:rPr>
          <w:rFonts w:cs="Dubai"/>
          <w:lang w:val="en-AU"/>
        </w:rPr>
      </w:pPr>
      <w:bookmarkStart w:id="92" w:name="_Toc158204555"/>
      <w:r w:rsidRPr="00BC366B">
        <w:rPr>
          <w:rFonts w:cs="FS Me Pro"/>
          <w:lang w:val="fa-IR"/>
        </w:rPr>
        <w:lastRenderedPageBreak/>
        <w:t>CALD</w:t>
      </w:r>
      <w:r w:rsidRPr="002B72E0">
        <w:rPr>
          <w:rFonts w:cs="Dubai"/>
          <w:rtl/>
          <w:lang w:val="fa-IR"/>
        </w:rPr>
        <w:t xml:space="preserve"> به چه معناست؟</w:t>
      </w:r>
      <w:bookmarkEnd w:id="92"/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0F1707" w:rsidRPr="002B72E0" w14:paraId="4311DC52" w14:textId="77777777" w:rsidTr="00F66404">
        <w:trPr>
          <w:trHeight w:val="3628"/>
        </w:trPr>
        <w:tc>
          <w:tcPr>
            <w:tcW w:w="2551" w:type="dxa"/>
            <w:vAlign w:val="center"/>
          </w:tcPr>
          <w:p w14:paraId="48BCB3FD" w14:textId="77777777" w:rsidR="00B676E1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1F249A3" wp14:editId="56FFDC3D">
                  <wp:extent cx="1440000" cy="1440000"/>
                  <wp:effectExtent l="0" t="0" r="8255" b="8255"/>
                  <wp:docPr id="5" name="Picture 5" descr="گروهی از افراد CALD در زیر سه حباب گفت و گو که به سه زب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گروهی از افراد CALD در زیر سه حباب گفت و گو که به سه زبان مختلف می گویند &quot;سلام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0A51D4B8" w14:textId="11FFB849" w:rsidR="00B676E1" w:rsidRPr="002B72E0" w:rsidRDefault="005F295B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افراد دارای </w:t>
            </w:r>
            <w:r w:rsidRPr="004D027D">
              <w:rPr>
                <w:rFonts w:cs="Dubai"/>
                <w:b/>
                <w:bCs/>
                <w:color w:val="6B2976"/>
                <w:rtl/>
                <w:lang w:val="fa-IR"/>
              </w:rPr>
              <w:t>تنوع فرهنگی و زبانی (</w:t>
            </w:r>
            <w:r w:rsidR="00BC366B" w:rsidRPr="004D027D">
              <w:rPr>
                <w:rFonts w:cs="FS Me Pro"/>
                <w:b/>
                <w:bCs/>
                <w:color w:val="6B2976"/>
                <w:lang w:val="fa-IR"/>
              </w:rPr>
              <w:t>CALD</w:t>
            </w:r>
            <w:r w:rsidRPr="004D027D">
              <w:rPr>
                <w:rFonts w:cs="Dubai"/>
                <w:b/>
                <w:bCs/>
                <w:color w:val="6B2976"/>
                <w:rtl/>
                <w:lang w:val="fa-IR"/>
              </w:rPr>
              <w:t>)</w:t>
            </w:r>
            <w:r w:rsidRPr="002B72E0">
              <w:rPr>
                <w:rFonts w:cs="Dubai"/>
                <w:rtl/>
                <w:lang w:val="fa-IR"/>
              </w:rPr>
              <w:t xml:space="preserve"> افرادی هستند که:</w:t>
            </w:r>
          </w:p>
          <w:p w14:paraId="005A483A" w14:textId="77777777" w:rsidR="00B676E1" w:rsidRPr="002B72E0" w:rsidRDefault="00970406" w:rsidP="0008395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از پیشینه های گوناگونی می آیند</w:t>
            </w:r>
          </w:p>
          <w:p w14:paraId="22918116" w14:textId="77777777" w:rsidR="00B676E1" w:rsidRPr="002B72E0" w:rsidRDefault="00970406" w:rsidP="0008395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زبان هایی غیر از انگلیسی صحبت می کنند</w:t>
            </w:r>
          </w:p>
        </w:tc>
      </w:tr>
      <w:tr w:rsidR="000F1707" w:rsidRPr="002B72E0" w14:paraId="1EE3148C" w14:textId="77777777" w:rsidTr="00F66404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1F3E07EA" w14:textId="77777777" w:rsidR="00B676E1" w:rsidRPr="002B72E0" w:rsidRDefault="00B676E1" w:rsidP="00083959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29C2527B" w14:textId="77777777" w:rsidR="002327D5" w:rsidRPr="002B72E0" w:rsidRDefault="00970406" w:rsidP="00083959">
            <w:pPr>
              <w:bidi/>
              <w:spacing w:before="60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در استرالیا:</w:t>
            </w:r>
          </w:p>
        </w:tc>
      </w:tr>
      <w:tr w:rsidR="000F1707" w:rsidRPr="002B72E0" w14:paraId="3C93BDB1" w14:textId="77777777" w:rsidTr="00F66404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08980CDD" w14:textId="77777777" w:rsidR="00B676E1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0B0EAD3" wp14:editId="0E2D7241">
                  <wp:extent cx="1482725" cy="1482725"/>
                  <wp:effectExtent l="0" t="0" r="3175" b="3175"/>
                  <wp:docPr id="1049760633" name="Picture 38" descr="یک نوزاد و یک فلش منحنی دور نقشه جهان که جهت آن به سمت استرالی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یک نوزاد و یک فلش منحنی دور نقشه جهان که جهت آن به سمت استرالیاست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323122" w14:textId="793DBAF4" w:rsidR="00B676E1" w:rsidRPr="002B72E0" w:rsidRDefault="00970406" w:rsidP="00083959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نزدیک به </w:t>
            </w:r>
            <w:r w:rsidR="001F49AB" w:rsidRPr="002B72E0">
              <w:rPr>
                <w:rStyle w:val="Statisticstyle"/>
                <w:rFonts w:cs="Dubai"/>
                <w:bCs/>
                <w:position w:val="0"/>
                <w:szCs w:val="36"/>
                <w:rtl/>
                <w:lang w:val="fa-IR"/>
              </w:rPr>
              <w:t>8 میلیون</w:t>
            </w:r>
            <w:r w:rsidRPr="002B72E0">
              <w:rPr>
                <w:rFonts w:cs="Dubai"/>
                <w:rtl/>
                <w:lang w:val="fa-IR"/>
              </w:rPr>
              <w:t xml:space="preserve"> نفر در خارج از کشور متولد شده</w:t>
            </w:r>
            <w:r w:rsidR="00C712B6">
              <w:rPr>
                <w:rFonts w:cs="Dubai" w:hint="cs"/>
                <w:lang w:val="fa-IR"/>
              </w:rPr>
              <w:t> </w:t>
            </w:r>
            <w:r w:rsidRPr="002B72E0">
              <w:rPr>
                <w:rFonts w:cs="Dubai"/>
                <w:rtl/>
                <w:lang w:val="fa-IR"/>
              </w:rPr>
              <w:t>اند</w:t>
            </w:r>
          </w:p>
        </w:tc>
      </w:tr>
      <w:tr w:rsidR="000F1707" w:rsidRPr="002B72E0" w14:paraId="11DAFB81" w14:textId="77777777" w:rsidTr="00F66404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0AE10F10" w14:textId="77777777" w:rsidR="001F49A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084D3AD" wp14:editId="02B93FD6">
                  <wp:extent cx="1482725" cy="1482725"/>
                  <wp:effectExtent l="0" t="0" r="3175" b="3175"/>
                  <wp:docPr id="253724778" name="Picture 39" descr="گروهی از افراد CALD در زیر سه حباب گفت و گو که به سه زب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گروهی از افراد CALD در زیر سه حباب گفت و گو که به سه زبان مختلف می گویند &quot;سلام&quot;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0B9188" w14:textId="77777777" w:rsidR="001F49AB" w:rsidRPr="002B72E0" w:rsidRDefault="00970406" w:rsidP="00083959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مردم به بیش از </w:t>
            </w:r>
            <w:r w:rsidRPr="002B72E0">
              <w:rPr>
                <w:rStyle w:val="Statisticstyle"/>
                <w:rFonts w:cs="Dubai"/>
                <w:bCs/>
                <w:position w:val="0"/>
                <w:szCs w:val="36"/>
                <w:rtl/>
                <w:lang w:val="fa-IR"/>
              </w:rPr>
              <w:t>300</w:t>
            </w:r>
            <w:r w:rsidRPr="002B72E0">
              <w:rPr>
                <w:rFonts w:cs="Dubai"/>
                <w:rtl/>
                <w:lang w:val="fa-IR"/>
              </w:rPr>
              <w:t xml:space="preserve"> زبان مختلف صحبت می کنند.</w:t>
            </w:r>
          </w:p>
        </w:tc>
      </w:tr>
    </w:tbl>
    <w:p w14:paraId="18EF4953" w14:textId="77777777" w:rsidR="00F74375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7E5578F6" w14:textId="77777777" w:rsidTr="00F66404">
        <w:trPr>
          <w:trHeight w:val="3402"/>
        </w:trPr>
        <w:tc>
          <w:tcPr>
            <w:tcW w:w="2551" w:type="dxa"/>
            <w:vAlign w:val="center"/>
          </w:tcPr>
          <w:p w14:paraId="2EDCB73E" w14:textId="77777777" w:rsidR="002327D5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17D299C3" wp14:editId="0561827B">
                  <wp:extent cx="1482725" cy="1482725"/>
                  <wp:effectExtent l="0" t="0" r="3175" b="3175"/>
                  <wp:docPr id="1908268187" name="Picture 40" descr="شخصی که به خود اشاره می کند و دست خود را در مقابل دو نفر دیگر بالا می ب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شخصی که به خود اشاره می کند و دست خود را در مقابل دو نفر دیگر بالا می برد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6E80F1" w14:textId="77777777" w:rsidR="002327D5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وقتی به عنوانی </w:t>
            </w:r>
            <w:r w:rsidRPr="002B72E0">
              <w:rPr>
                <w:rStyle w:val="Strong"/>
                <w:rFonts w:cs="Dubai"/>
                <w:rtl/>
                <w:lang w:val="fa-IR"/>
              </w:rPr>
              <w:t>شناخته می‌شوید</w:t>
            </w:r>
            <w:r w:rsidRPr="002B72E0">
              <w:rPr>
                <w:rFonts w:cs="Dubai"/>
                <w:rtl/>
                <w:lang w:val="fa-IR"/>
              </w:rPr>
              <w:t>، می‌گویید به گروه خاصی از افراد تعلق دارید.</w:t>
            </w:r>
          </w:p>
        </w:tc>
      </w:tr>
      <w:tr w:rsidR="000F1707" w:rsidRPr="002B72E0" w14:paraId="6FD024AE" w14:textId="77777777" w:rsidTr="00F66404">
        <w:trPr>
          <w:trHeight w:val="3402"/>
        </w:trPr>
        <w:tc>
          <w:tcPr>
            <w:tcW w:w="2551" w:type="dxa"/>
            <w:vAlign w:val="center"/>
          </w:tcPr>
          <w:p w14:paraId="300E6649" w14:textId="77777777" w:rsidR="00B676E1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8D74918" wp14:editId="461BD37B">
                  <wp:extent cx="1482725" cy="1482725"/>
                  <wp:effectExtent l="0" t="0" r="3175" b="3175"/>
                  <wp:docPr id="626339655" name="Picture 42" descr="شخصی که به خود اشاره می کند و دست خود را بالا می برد و یک نقشه استرالی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شخصی که به خود اشاره می کند و دست خود را بالا می برد و یک نقشه استرالیا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76CE2B" w14:textId="28EE3F12" w:rsidR="00B676E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1978C1">
              <w:rPr>
                <w:rStyle w:val="Statisticstyle"/>
                <w:rFonts w:cs="Dubai"/>
                <w:bCs/>
                <w:position w:val="0"/>
                <w:szCs w:val="36"/>
                <w:rtl/>
                <w:lang w:val="fa-IR"/>
              </w:rPr>
              <w:t>30٪</w:t>
            </w:r>
            <w:r w:rsidRPr="002B72E0">
              <w:rPr>
                <w:rFonts w:cs="Dubai"/>
                <w:bCs/>
                <w:rtl/>
                <w:lang w:val="fa-IR"/>
              </w:rPr>
              <w:t xml:space="preserve"> </w:t>
            </w:r>
            <w:r w:rsidRPr="00C712B6">
              <w:rPr>
                <w:rFonts w:cs="Dubai"/>
                <w:b/>
                <w:rtl/>
                <w:lang w:val="fa-IR"/>
              </w:rPr>
              <w:t xml:space="preserve">از افرادی که در استرالیا زندگی می کنند به عنوان یک فرد </w:t>
            </w:r>
            <w:r w:rsidR="00BC366B" w:rsidRPr="001978C1">
              <w:rPr>
                <w:rFonts w:cs="FS Me Pro"/>
                <w:bCs/>
                <w:lang w:val="fa-IR"/>
              </w:rPr>
              <w:t>CALD</w:t>
            </w:r>
            <w:r w:rsidRPr="00C712B6">
              <w:rPr>
                <w:rFonts w:cs="Dubai"/>
                <w:b/>
                <w:rtl/>
                <w:lang w:val="fa-IR"/>
              </w:rPr>
              <w:t xml:space="preserve"> شناخته می شوند.</w:t>
            </w:r>
          </w:p>
        </w:tc>
      </w:tr>
      <w:tr w:rsidR="000F1707" w:rsidRPr="002B72E0" w14:paraId="49786B7F" w14:textId="77777777" w:rsidTr="00F66404">
        <w:trPr>
          <w:trHeight w:val="3402"/>
        </w:trPr>
        <w:tc>
          <w:tcPr>
            <w:tcW w:w="2551" w:type="dxa"/>
            <w:vAlign w:val="center"/>
          </w:tcPr>
          <w:p w14:paraId="1F1C17FB" w14:textId="77777777" w:rsidR="001F49A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48CE8E4" wp14:editId="1CCF54D6">
                  <wp:extent cx="1482725" cy="1482725"/>
                  <wp:effectExtent l="0" t="0" r="3175" b="3175"/>
                  <wp:docPr id="154003351" name="Picture 43" descr="شخصی که دستش را جلوی خانواده اش بالا می ب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شخصی که دستش را جلوی خانواده اش بالا می برد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D0B9E6" w14:textId="5F76A7E4" w:rsidR="001F49AB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1978C1">
              <w:rPr>
                <w:rStyle w:val="Statisticstyle"/>
                <w:rFonts w:cs="Dubai"/>
                <w:bCs/>
                <w:position w:val="0"/>
                <w:szCs w:val="36"/>
                <w:rtl/>
                <w:lang w:val="fa-IR"/>
              </w:rPr>
              <w:t>10٪</w:t>
            </w:r>
            <w:r w:rsidRPr="001978C1">
              <w:rPr>
                <w:rFonts w:cs="Dubai"/>
                <w:szCs w:val="36"/>
                <w:rtl/>
                <w:lang w:val="fa-IR"/>
              </w:rPr>
              <w:t xml:space="preserve"> </w:t>
            </w:r>
            <w:r w:rsidRPr="002B72E0">
              <w:rPr>
                <w:rFonts w:cs="Dubai"/>
                <w:rtl/>
                <w:lang w:val="fa-IR"/>
              </w:rPr>
              <w:t xml:space="preserve">از </w:t>
            </w:r>
            <w:r w:rsidRPr="002B72E0">
              <w:rPr>
                <w:rStyle w:val="Strong"/>
                <w:rFonts w:cs="Dubai"/>
                <w:rtl/>
                <w:lang w:val="fa-IR"/>
              </w:rPr>
              <w:t>شرکت کنندگان</w:t>
            </w:r>
            <w:r w:rsidRPr="002B72E0">
              <w:rPr>
                <w:rFonts w:cs="Dubai"/>
                <w:rtl/>
                <w:lang w:val="fa-IR"/>
              </w:rPr>
              <w:t xml:space="preserve"> در طرح ملی بیمه معلولیت (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) به عنوان یک فرد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شناخته می شوند.</w:t>
            </w:r>
          </w:p>
        </w:tc>
      </w:tr>
      <w:tr w:rsidR="000F1707" w:rsidRPr="002B72E0" w14:paraId="4FC14AC7" w14:textId="77777777" w:rsidTr="00F66404">
        <w:trPr>
          <w:trHeight w:val="3402"/>
        </w:trPr>
        <w:tc>
          <w:tcPr>
            <w:tcW w:w="2551" w:type="dxa"/>
            <w:vAlign w:val="center"/>
          </w:tcPr>
          <w:p w14:paraId="2BC0B0CB" w14:textId="77777777" w:rsidR="001F49A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8F65FB2" wp14:editId="7EC21437">
                  <wp:extent cx="1483200" cy="1483200"/>
                  <wp:effectExtent l="0" t="0" r="3175" b="3175"/>
                  <wp:docPr id="768595154" name="Picture 768595154" descr="یک شخصیت شرکت‌کننده که گروهی از شرکت‌کنندگان را نشان می‌دهد. دو نفر دستشان را بالا برده ا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یک شخصیت شرکت‌کننده که گروهی از شرکت‌کنندگان را نشان می‌دهد. دو نفر دستشان را بالا برده ا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4B246E" w14:textId="1ED38770" w:rsidR="001F49AB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Style w:val="Strong"/>
                <w:rFonts w:cs="Dubai"/>
                <w:b w:val="0"/>
                <w:bCs w:val="0"/>
                <w:color w:val="auto"/>
                <w:rtl/>
                <w:lang w:val="fa-IR"/>
              </w:rPr>
              <w:t xml:space="preserve">شرکت کنندگان افراد دارای معلولیتی هستند که در </w:t>
            </w:r>
            <w:r w:rsidR="00BC366B" w:rsidRPr="00BC366B">
              <w:rPr>
                <w:rStyle w:val="Strong"/>
                <w:rFonts w:cs="FS Me Pro"/>
                <w:b w:val="0"/>
                <w:bCs w:val="0"/>
                <w:color w:val="auto"/>
                <w:lang w:val="fa-IR"/>
              </w:rPr>
              <w:t>NDIS</w:t>
            </w:r>
            <w:r w:rsidRPr="002B72E0">
              <w:rPr>
                <w:rStyle w:val="Strong"/>
                <w:rFonts w:cs="Dubai"/>
                <w:b w:val="0"/>
                <w:bCs w:val="0"/>
                <w:color w:val="auto"/>
                <w:rtl/>
                <w:lang w:val="fa-IR"/>
              </w:rPr>
              <w:t xml:space="preserve"> شرکت می کنند.</w:t>
            </w:r>
          </w:p>
        </w:tc>
      </w:tr>
    </w:tbl>
    <w:p w14:paraId="455EA4AF" w14:textId="77777777" w:rsidR="00B676E1" w:rsidRPr="002B72E0" w:rsidRDefault="00970406" w:rsidP="00083959">
      <w:pPr>
        <w:spacing w:before="0" w:after="0" w:line="240" w:lineRule="auto"/>
        <w:rPr>
          <w:rFonts w:cs="Dubai"/>
        </w:rPr>
      </w:pPr>
      <w:r w:rsidRPr="002B72E0">
        <w:rPr>
          <w:rFonts w:cs="Dubai"/>
        </w:rPr>
        <w:br w:type="page"/>
      </w:r>
    </w:p>
    <w:p w14:paraId="5AE0B918" w14:textId="77777777" w:rsidR="00D01D6C" w:rsidRPr="002B72E0" w:rsidRDefault="00970406" w:rsidP="00083959">
      <w:pPr>
        <w:pStyle w:val="Heading2"/>
        <w:bidi/>
        <w:spacing w:line="240" w:lineRule="auto"/>
        <w:rPr>
          <w:rFonts w:cs="Dubai"/>
          <w:lang w:val="en-AU"/>
        </w:rPr>
      </w:pPr>
      <w:bookmarkStart w:id="93" w:name="_Toc158204556"/>
      <w:r w:rsidRPr="002B72E0">
        <w:rPr>
          <w:rFonts w:cs="Dubai"/>
          <w:rtl/>
          <w:lang w:val="fa-IR"/>
        </w:rPr>
        <w:lastRenderedPageBreak/>
        <w:t>استراتژی در چه موردی است؟</w:t>
      </w:r>
      <w:bookmarkEnd w:id="88"/>
      <w:bookmarkEnd w:id="89"/>
      <w:bookmarkEnd w:id="93"/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0F1707" w:rsidRPr="002B72E0" w14:paraId="63A20D30" w14:textId="77777777" w:rsidTr="00C712B6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bookmarkStart w:id="94" w:name="_Hlk152854252"/>
          <w:p w14:paraId="7A29C0A8" w14:textId="77777777" w:rsidR="005F45F4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768E790A" wp14:editId="71449880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441960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3375A9" w14:textId="77777777" w:rsidR="00970406" w:rsidRPr="00BC366B" w:rsidRDefault="00970406" w:rsidP="0023797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fa-IR"/>
                                    </w:rPr>
                                    <w:t>استراتژی</w:t>
                                  </w:r>
                                </w:p>
                                <w:p w14:paraId="7E359B59" w14:textId="77777777" w:rsidR="00970406" w:rsidRPr="00BC366B" w:rsidRDefault="00970406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8E790A" id="_x0000_s1030" type="#_x0000_t202" style="position:absolute;left:0;text-align:left;margin-left:23.45pt;margin-top:34.8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" filled="f" stroked="f">
                      <v:textbox inset="0,0,0,0">
                        <w:txbxContent>
                          <w:p w14:paraId="113375A9" w14:textId="77777777" w:rsidR="00970406" w:rsidRPr="00BC366B" w:rsidRDefault="00970406" w:rsidP="0023797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fa-IR"/>
                              </w:rPr>
                              <w:t>استراتژی</w:t>
                            </w:r>
                          </w:p>
                          <w:p w14:paraId="7E359B59" w14:textId="77777777" w:rsidR="00970406" w:rsidRPr="00BC366B" w:rsidRDefault="00970406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2"/>
                                <w:szCs w:val="22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2B72E0">
              <w:rPr>
                <w:rFonts w:cs="Dubai"/>
                <w:noProof/>
              </w:rPr>
              <w:drawing>
                <wp:inline distT="0" distB="0" distL="0" distR="0" wp14:anchorId="205AE010" wp14:editId="59528F8A">
                  <wp:extent cx="1482725" cy="1482725"/>
                  <wp:effectExtent l="0" t="0" r="3175" b="3175"/>
                  <wp:docPr id="478145865" name="Picture 44" descr="یک سند استراتژ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یک سند استراتژی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2ED0DF4C" w14:textId="37EDD712" w:rsidR="00F05FC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استراتژی جدید تنوع فرهنگی و زبانی 2024-2028</w:t>
            </w:r>
            <w:r w:rsidR="008161A7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را نوشتیم.</w:t>
            </w:r>
          </w:p>
          <w:p w14:paraId="1E13409A" w14:textId="77777777" w:rsidR="005F45F4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آن را استراتژی می نامیم.</w:t>
            </w:r>
          </w:p>
        </w:tc>
      </w:tr>
      <w:tr w:rsidR="000F1707" w:rsidRPr="002B72E0" w14:paraId="0A1BE053" w14:textId="77777777" w:rsidTr="00C712B6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5AE0E1F2" w14:textId="77777777" w:rsidR="00230B06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F599725" wp14:editId="3B084381">
                  <wp:extent cx="1483200" cy="1483200"/>
                  <wp:effectExtent l="0" t="0" r="3175" b="3175"/>
                  <wp:docPr id="420215641" name="Picture 1" descr="گروهی از شرکت کنندگان CALD. در کنار آنها یک شست رو به بالا با یک علامت فلش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گروهی از شرکت کنندگان CALD. در کنار آنها یک شست رو به بالا با یک علامت فلش رو به بالا است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0048F642" w14:textId="70695FF7" w:rsidR="00230B06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این استراتژی طرحی است برای اینکه چگونه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را برای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بهتر کنیم.</w:t>
            </w:r>
          </w:p>
        </w:tc>
      </w:tr>
      <w:bookmarkEnd w:id="94"/>
      <w:tr w:rsidR="000F1707" w:rsidRPr="002B72E0" w14:paraId="7F2ED8D7" w14:textId="77777777" w:rsidTr="00C712B6">
        <w:trPr>
          <w:trHeight w:val="3628"/>
        </w:trPr>
        <w:tc>
          <w:tcPr>
            <w:tcW w:w="2537" w:type="dxa"/>
            <w:vAlign w:val="center"/>
          </w:tcPr>
          <w:p w14:paraId="6A799948" w14:textId="77777777" w:rsidR="005F45F4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7127644" wp14:editId="2A4FF6B5">
                  <wp:extent cx="1482725" cy="1482725"/>
                  <wp:effectExtent l="0" t="0" r="3175" b="3175"/>
                  <wp:docPr id="781709884" name="Picture 5" descr="شرکت کننده ای که سند NDIS را در دست دارد. در کنار آنها یک شست و یک فلشِ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شرکت کننده ای که سند NDIS را در دست دارد. در کنار آنها یک شست و یک فلشِ رو به بالا است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55FA5229" w14:textId="567E7E39" w:rsidR="007138A0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همچنین توضیح می دهد که چگونه تجربیات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با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را بهبود خواهیم بخشید.</w:t>
            </w:r>
          </w:p>
        </w:tc>
      </w:tr>
    </w:tbl>
    <w:p w14:paraId="4341AA2A" w14:textId="77777777" w:rsidR="00F74375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bidiVisual/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0F1707" w:rsidRPr="002B72E0" w14:paraId="5D251E68" w14:textId="77777777" w:rsidTr="00C712B6">
        <w:tc>
          <w:tcPr>
            <w:tcW w:w="2537" w:type="dxa"/>
            <w:vAlign w:val="center"/>
          </w:tcPr>
          <w:p w14:paraId="4929E30D" w14:textId="77777777" w:rsidR="00115682" w:rsidRPr="002B72E0" w:rsidRDefault="00115682" w:rsidP="00083959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66F842BC" w14:textId="77777777" w:rsidR="000D0ABE" w:rsidRPr="002B72E0" w:rsidRDefault="00970406" w:rsidP="00083959">
            <w:pPr>
              <w:bidi/>
              <w:spacing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شامل تجربه آنها با:</w:t>
            </w:r>
          </w:p>
        </w:tc>
      </w:tr>
      <w:tr w:rsidR="000F1707" w:rsidRPr="002B72E0" w14:paraId="05492648" w14:textId="77777777" w:rsidTr="00C712B6">
        <w:trPr>
          <w:trHeight w:val="2126"/>
        </w:trPr>
        <w:tc>
          <w:tcPr>
            <w:tcW w:w="2537" w:type="dxa"/>
            <w:vAlign w:val="center"/>
          </w:tcPr>
          <w:p w14:paraId="740C5C23" w14:textId="77777777" w:rsidR="00233933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8B835B9" wp14:editId="2DF1EE59">
                  <wp:extent cx="1482725" cy="1482725"/>
                  <wp:effectExtent l="0" t="0" r="3175" b="3175"/>
                  <wp:docPr id="686706921" name="Picture 4" descr="شخصی که سند NDIS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شخصی که سند NDIS دارد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379B2F" w14:textId="70B684C2" w:rsidR="00233933" w:rsidRPr="002B72E0" w:rsidRDefault="00970406" w:rsidP="0008395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استفاده از </w:t>
            </w:r>
            <w:r w:rsidR="00BC366B" w:rsidRPr="00BC366B">
              <w:rPr>
                <w:rFonts w:cs="FS Me Pro"/>
                <w:lang w:val="fa-IR"/>
              </w:rPr>
              <w:t>NDIS</w:t>
            </w:r>
          </w:p>
        </w:tc>
      </w:tr>
      <w:tr w:rsidR="000F1707" w:rsidRPr="002B72E0" w14:paraId="0AC70A45" w14:textId="77777777" w:rsidTr="00C712B6">
        <w:tc>
          <w:tcPr>
            <w:tcW w:w="2537" w:type="dxa"/>
            <w:vAlign w:val="center"/>
          </w:tcPr>
          <w:p w14:paraId="624E4137" w14:textId="77777777" w:rsidR="00233933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55194A4" wp14:editId="15C015EC">
                  <wp:extent cx="1482725" cy="1482725"/>
                  <wp:effectExtent l="0" t="0" r="3175" b="3175"/>
                  <wp:docPr id="127817640" name="Picture 6" descr="سه کارمند NDIS. یکی سندی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سه کارمند NDIS. یکی سندی در دست دارد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28C97F" w14:textId="6EC9A1D3" w:rsidR="00233933" w:rsidRPr="002B72E0" w:rsidRDefault="00970406" w:rsidP="0008395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کارکنان </w:t>
            </w:r>
            <w:r w:rsidR="00BC366B" w:rsidRPr="00BC366B">
              <w:rPr>
                <w:rFonts w:cs="FS Me Pro"/>
                <w:lang w:val="fa-IR"/>
              </w:rPr>
              <w:t>NDIS</w:t>
            </w:r>
          </w:p>
        </w:tc>
      </w:tr>
      <w:tr w:rsidR="000F1707" w:rsidRPr="002B72E0" w14:paraId="768571C4" w14:textId="77777777" w:rsidTr="00C712B6">
        <w:tc>
          <w:tcPr>
            <w:tcW w:w="2537" w:type="dxa"/>
            <w:vAlign w:val="center"/>
          </w:tcPr>
          <w:p w14:paraId="10E1B9BC" w14:textId="77777777" w:rsidR="0026512B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515B702" wp14:editId="2D1A8B03">
                  <wp:extent cx="1482725" cy="1482725"/>
                  <wp:effectExtent l="0" t="0" r="3175" b="3175"/>
                  <wp:docPr id="1006732294" name="Picture 1006732294" descr="یکی از شرکای NDIS که مقابل یک ساختمان اداری سندی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یکی از شرکای NDIS که مقابل یک ساختمان اداری سندی را در دست دارد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9F0B68" w14:textId="10E9938C" w:rsidR="0026512B" w:rsidRPr="002B72E0" w:rsidRDefault="00970406" w:rsidP="0008395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شرکای</w:t>
            </w:r>
            <w:r w:rsidRPr="002B72E0">
              <w:rPr>
                <w:rStyle w:val="Strong"/>
                <w:rFonts w:cs="Dubai"/>
                <w:rtl/>
                <w:lang w:val="fa-IR"/>
              </w:rPr>
              <w:t xml:space="preserve"> </w:t>
            </w:r>
            <w:r w:rsidR="00BC366B" w:rsidRPr="00BC366B">
              <w:rPr>
                <w:rStyle w:val="Strong"/>
                <w:rFonts w:cs="FS Me Pro"/>
                <w:lang w:val="fa-IR"/>
              </w:rPr>
              <w:t>NDIS</w:t>
            </w:r>
            <w:r w:rsidRPr="002B72E0">
              <w:rPr>
                <w:rStyle w:val="Strong"/>
                <w:rFonts w:cs="Dubai"/>
                <w:rtl/>
                <w:lang w:val="fa-IR"/>
              </w:rPr>
              <w:t xml:space="preserve"> است</w:t>
            </w:r>
          </w:p>
        </w:tc>
      </w:tr>
      <w:tr w:rsidR="000F1707" w:rsidRPr="002B72E0" w14:paraId="348BCCE0" w14:textId="77777777" w:rsidTr="00C712B6">
        <w:tc>
          <w:tcPr>
            <w:tcW w:w="2537" w:type="dxa"/>
            <w:vAlign w:val="center"/>
          </w:tcPr>
          <w:p w14:paraId="786A5600" w14:textId="77777777" w:rsidR="0026512B" w:rsidRPr="002B72E0" w:rsidRDefault="00970406" w:rsidP="00083959">
            <w:pPr>
              <w:pStyle w:val="Image"/>
              <w:spacing w:before="84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6E53D046" wp14:editId="2069F3A2">
                  <wp:extent cx="1473835" cy="1038313"/>
                  <wp:effectExtent l="0" t="0" r="0" b="9525"/>
                  <wp:docPr id="1158345630" name="Picture 3" descr="یک شریک NDIS که به شخصی برای استفاده از رایانه کمک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یک شریک NDIS که به شخصی برای استفاده از رایانه کمک می کند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722A20" w14:textId="5DE9E0D5" w:rsidR="0026512B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شرکای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افرادی هستند که به دیگران در یافتن و استفاده از خدمات کمک می کنند.</w:t>
            </w:r>
          </w:p>
          <w:p w14:paraId="10C6C54D" w14:textId="77777777" w:rsidR="007977D5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در این استراتژی، ما فقط آنها را شرکای خود می نامیم.</w:t>
            </w:r>
          </w:p>
        </w:tc>
      </w:tr>
    </w:tbl>
    <w:p w14:paraId="723F862A" w14:textId="77777777" w:rsidR="00735C79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bidiVisual/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0F1707" w:rsidRPr="002B72E0" w14:paraId="0B3674D7" w14:textId="77777777" w:rsidTr="00C712B6">
        <w:tc>
          <w:tcPr>
            <w:tcW w:w="2537" w:type="dxa"/>
            <w:vAlign w:val="center"/>
          </w:tcPr>
          <w:p w14:paraId="0A0ADC77" w14:textId="77777777" w:rsidR="000D0ABE" w:rsidRPr="002B72E0" w:rsidRDefault="000D0ABE" w:rsidP="00083959">
            <w:pPr>
              <w:pStyle w:val="Image"/>
              <w:spacing w:line="240" w:lineRule="auto"/>
              <w:rPr>
                <w:rFonts w:cs="Dubai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5DB88796" w14:textId="77777777" w:rsidR="000D0ABE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استراتژی همچنین نحوه پشتیبانی ما را توضیح می دهد:</w:t>
            </w:r>
          </w:p>
        </w:tc>
      </w:tr>
      <w:tr w:rsidR="000F1707" w:rsidRPr="002B72E0" w14:paraId="4A546A74" w14:textId="77777777" w:rsidTr="00C712B6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432D0C6F" w14:textId="77777777" w:rsidR="000D0ABE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BB45E67" wp14:editId="71965302">
                  <wp:extent cx="1482725" cy="1482725"/>
                  <wp:effectExtent l="0" t="0" r="3175" b="3175"/>
                  <wp:docPr id="258620248" name="Picture 45" descr="یکی از کارکنان NDIS در حال دست دادن با دو نفر دیگ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یکی از کارکنان NDIS در حال دست دادن با دو نفر دیگر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42DE3C" w14:textId="295AC734" w:rsidR="000D0ABE" w:rsidRPr="002B72E0" w:rsidRDefault="00970406" w:rsidP="00083959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جوامع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برای شرکت در </w:t>
            </w:r>
            <w:r w:rsidR="00BC366B" w:rsidRPr="00BC366B">
              <w:rPr>
                <w:rFonts w:cs="FS Me Pro"/>
                <w:lang w:val="fa-IR"/>
              </w:rPr>
              <w:t>NDIS</w:t>
            </w:r>
          </w:p>
        </w:tc>
      </w:tr>
      <w:tr w:rsidR="000F1707" w:rsidRPr="002B72E0" w14:paraId="3103D3E0" w14:textId="77777777" w:rsidTr="00C712B6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2384C8FF" w14:textId="77777777" w:rsidR="000D0ABE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EFB5968" wp14:editId="7BA1B0FC">
                  <wp:extent cx="1482725" cy="1482725"/>
                  <wp:effectExtent l="0" t="0" r="3175" b="3175"/>
                  <wp:docPr id="1864075353" name="Picture 46" descr="یکی از کارکنان NDIS که از یک شرکت کننده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یکی از کارکنان NDIS که از یک شرکت کننده حمایت می کند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1FA4D8" w14:textId="75ADC792" w:rsidR="000D0ABE" w:rsidRPr="002B72E0" w:rsidRDefault="00970406" w:rsidP="00083959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برای استفاده از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>.</w:t>
            </w:r>
          </w:p>
        </w:tc>
      </w:tr>
    </w:tbl>
    <w:p w14:paraId="7AE4174E" w14:textId="77777777" w:rsidR="002A6A49" w:rsidRPr="002B72E0" w:rsidRDefault="00970406" w:rsidP="00083959">
      <w:pPr>
        <w:spacing w:before="0" w:after="0" w:line="240" w:lineRule="auto"/>
        <w:rPr>
          <w:rFonts w:cs="Dubai"/>
        </w:rPr>
      </w:pPr>
      <w:r w:rsidRPr="002B72E0">
        <w:rPr>
          <w:rFonts w:cs="Dubai"/>
        </w:rPr>
        <w:br w:type="page"/>
      </w:r>
    </w:p>
    <w:p w14:paraId="1B5F10DC" w14:textId="77777777" w:rsidR="002A6A49" w:rsidRPr="002B72E0" w:rsidRDefault="00970406" w:rsidP="00083959">
      <w:pPr>
        <w:pStyle w:val="Heading2"/>
        <w:bidi/>
        <w:spacing w:line="240" w:lineRule="auto"/>
        <w:rPr>
          <w:rFonts w:cs="Dubai"/>
        </w:rPr>
      </w:pPr>
      <w:bookmarkStart w:id="95" w:name="_Toc158204557"/>
      <w:r w:rsidRPr="002B72E0">
        <w:rPr>
          <w:rFonts w:cs="Dubai"/>
          <w:rtl/>
          <w:lang w:val="fa-IR"/>
        </w:rPr>
        <w:lastRenderedPageBreak/>
        <w:t>چرا استراتژی مهم است؟</w:t>
      </w:r>
      <w:bookmarkEnd w:id="95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61815779" w14:textId="77777777" w:rsidTr="00C712B6">
        <w:trPr>
          <w:trHeight w:val="3061"/>
        </w:trPr>
        <w:tc>
          <w:tcPr>
            <w:tcW w:w="2551" w:type="dxa"/>
            <w:vAlign w:val="center"/>
          </w:tcPr>
          <w:p w14:paraId="291695C6" w14:textId="77777777" w:rsidR="00EE6856" w:rsidRPr="002B72E0" w:rsidRDefault="00970406" w:rsidP="00083959">
            <w:pPr>
              <w:pStyle w:val="Image"/>
              <w:spacing w:line="240" w:lineRule="auto"/>
              <w:jc w:val="left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50FBB52" wp14:editId="4791F15C">
                  <wp:extent cx="1402798" cy="1402798"/>
                  <wp:effectExtent l="0" t="0" r="6985" b="6985"/>
                  <wp:docPr id="1251027194" name="Picture 7" descr="یک نفر پشت یک مانع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یک نفر پشت یک مانع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7C9C34" w14:textId="4ECED4E8" w:rsidR="00EE6856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برخی از افراد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وقتی می خواهند در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شرکت کنند، </w:t>
            </w:r>
            <w:r w:rsidRPr="002B72E0">
              <w:rPr>
                <w:rStyle w:val="Strong"/>
                <w:rFonts w:cs="Dubai"/>
                <w:rtl/>
                <w:lang w:val="fa-IR"/>
              </w:rPr>
              <w:t>موانع</w:t>
            </w:r>
            <w:r w:rsidRPr="002B72E0">
              <w:rPr>
                <w:rFonts w:cs="Dubai"/>
                <w:rtl/>
                <w:lang w:val="fa-IR"/>
              </w:rPr>
              <w:t xml:space="preserve"> بیشتری را تجربه می کنند.</w:t>
            </w:r>
          </w:p>
        </w:tc>
      </w:tr>
      <w:tr w:rsidR="000F1707" w:rsidRPr="002B72E0" w14:paraId="676A8BB4" w14:textId="77777777" w:rsidTr="00C712B6">
        <w:trPr>
          <w:trHeight w:val="3061"/>
        </w:trPr>
        <w:tc>
          <w:tcPr>
            <w:tcW w:w="2551" w:type="dxa"/>
            <w:vAlign w:val="center"/>
          </w:tcPr>
          <w:p w14:paraId="3A059BF7" w14:textId="77777777" w:rsidR="00EE6856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4E53595" wp14:editId="284562D5">
                  <wp:extent cx="1482725" cy="1482725"/>
                  <wp:effectExtent l="0" t="0" r="3175" b="3175"/>
                  <wp:docPr id="1981921844" name="Picture 8" descr="دو نفر پشت یک مانع. یکی از آنها دستش را بالا بر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دو نفر پشت یک مانع. یکی از آنها دستش را بالا برده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3D38DD" w14:textId="77777777" w:rsidR="00EE6856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مانع چیزی است که شما را از انجام کاری باز می دارد:</w:t>
            </w:r>
          </w:p>
          <w:p w14:paraId="3BBB1981" w14:textId="77777777" w:rsidR="00EE6856" w:rsidRPr="002B72E0" w:rsidRDefault="00970406" w:rsidP="0008395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کارهایی که لازم است انجام شود </w:t>
            </w:r>
          </w:p>
          <w:p w14:paraId="13CE2B94" w14:textId="77777777" w:rsidR="00EE6856" w:rsidRPr="002B72E0" w:rsidRDefault="00970406" w:rsidP="0008395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کارهایی که می خواهید انجام شود</w:t>
            </w:r>
          </w:p>
        </w:tc>
      </w:tr>
      <w:tr w:rsidR="000F1707" w:rsidRPr="002B72E0" w14:paraId="23281BFC" w14:textId="77777777" w:rsidTr="00C712B6">
        <w:tc>
          <w:tcPr>
            <w:tcW w:w="2551" w:type="dxa"/>
            <w:vAlign w:val="center"/>
          </w:tcPr>
          <w:p w14:paraId="7D7E6868" w14:textId="77777777" w:rsidR="00EE6856" w:rsidRPr="002B72E0" w:rsidRDefault="00EE6856" w:rsidP="00083959">
            <w:pPr>
              <w:pStyle w:val="Image"/>
              <w:spacing w:before="84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5784CD2" w14:textId="4452590F" w:rsidR="00EE6856" w:rsidRPr="002B72E0" w:rsidRDefault="00970406" w:rsidP="00083959">
            <w:pPr>
              <w:bidi/>
              <w:spacing w:before="84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موانع می توانند کار را برای افراد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دشوارتر کنند:</w:t>
            </w:r>
          </w:p>
        </w:tc>
      </w:tr>
      <w:tr w:rsidR="000F1707" w:rsidRPr="002B72E0" w14:paraId="59E7D03A" w14:textId="77777777" w:rsidTr="00C712B6">
        <w:trPr>
          <w:trHeight w:val="3061"/>
        </w:trPr>
        <w:tc>
          <w:tcPr>
            <w:tcW w:w="2551" w:type="dxa"/>
            <w:vAlign w:val="center"/>
          </w:tcPr>
          <w:p w14:paraId="54C66A96" w14:textId="77777777" w:rsidR="005D3AC4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8ED46B8" wp14:editId="11BEC34F">
                  <wp:extent cx="1482725" cy="1482725"/>
                  <wp:effectExtent l="0" t="0" r="3175" b="3175"/>
                  <wp:docPr id="324798248" name="Picture 9" descr="شخصی در حال خواندن یک سند، یک نماد اطلاعات و یک نماد مشک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شخصی در حال خواندن یک سند، یک نماد اطلاعات و یک نماد مشکل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F3E6BD" w14:textId="4DE517F9" w:rsidR="005D3AC4" w:rsidRPr="002B72E0" w:rsidRDefault="00970406" w:rsidP="00083959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اطلاعاتی در مورد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پیدا کنید</w:t>
            </w:r>
          </w:p>
        </w:tc>
      </w:tr>
      <w:tr w:rsidR="000F1707" w:rsidRPr="002B72E0" w14:paraId="155ABAE8" w14:textId="77777777" w:rsidTr="00C712B6">
        <w:trPr>
          <w:trHeight w:val="3061"/>
        </w:trPr>
        <w:tc>
          <w:tcPr>
            <w:tcW w:w="2551" w:type="dxa"/>
            <w:vAlign w:val="center"/>
          </w:tcPr>
          <w:p w14:paraId="2D2C2CAB" w14:textId="77777777" w:rsidR="005D3AC4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E576598" wp14:editId="59E16563">
                  <wp:extent cx="1482725" cy="1482725"/>
                  <wp:effectExtent l="0" t="0" r="3175" b="3175"/>
                  <wp:docPr id="371728563" name="Picture 10" descr="شخصی که سند NDIS دارد. بالای آنها یک نماد مشکل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شخصی که سند NDIS دارد. بالای آنها یک نماد مشکل وجود دارد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BA6FAB" w14:textId="63E2F535" w:rsidR="005D3AC4" w:rsidRPr="002B72E0" w:rsidRDefault="00970406" w:rsidP="00083959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از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استفاده کنید</w:t>
            </w:r>
          </w:p>
        </w:tc>
      </w:tr>
      <w:tr w:rsidR="000F1707" w:rsidRPr="002B72E0" w14:paraId="0CFDEB8B" w14:textId="77777777" w:rsidTr="00C712B6">
        <w:trPr>
          <w:trHeight w:val="2721"/>
        </w:trPr>
        <w:tc>
          <w:tcPr>
            <w:tcW w:w="2551" w:type="dxa"/>
            <w:vAlign w:val="center"/>
          </w:tcPr>
          <w:p w14:paraId="54C10A35" w14:textId="77777777" w:rsidR="00412343" w:rsidRPr="002B72E0" w:rsidRDefault="00970406" w:rsidP="00083959">
            <w:pPr>
              <w:pStyle w:val="Image"/>
              <w:spacing w:before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36FB79C2" wp14:editId="687AC571">
                  <wp:extent cx="1482725" cy="1482725"/>
                  <wp:effectExtent l="0" t="0" r="3175" b="3175"/>
                  <wp:docPr id="1844680602" name="Picture 4" descr="شخصی که سندی در دست دارد و فکر می کند. بالای آنها یک حباب فکر با شرکت کنندگان CALD داخل آن و یک ضربدر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شخصی که سندی در دست دارد و فکر می کند. بالای آنها یک حباب فکر با شرکت کنندگان CALD داخل آن و یک ضربدر وجود دارد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B16860" w14:textId="02B874CE" w:rsidR="00412343" w:rsidRPr="002B72E0" w:rsidRDefault="00970406" w:rsidP="00083959">
            <w:pPr>
              <w:bidi/>
              <w:spacing w:before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کارکنان و شرکای ما همیشه نمی دانند که چگونه از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حمایت کنند.</w:t>
            </w:r>
          </w:p>
        </w:tc>
      </w:tr>
      <w:tr w:rsidR="000F1707" w:rsidRPr="002B72E0" w14:paraId="56E11D1E" w14:textId="77777777" w:rsidTr="00C712B6">
        <w:trPr>
          <w:trHeight w:val="2721"/>
        </w:trPr>
        <w:tc>
          <w:tcPr>
            <w:tcW w:w="2551" w:type="dxa"/>
            <w:vAlign w:val="center"/>
          </w:tcPr>
          <w:p w14:paraId="0441DD9C" w14:textId="77777777" w:rsidR="00412343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8F56235" wp14:editId="08C56326">
                  <wp:extent cx="1440000" cy="1440000"/>
                  <wp:effectExtent l="0" t="0" r="8255" b="8255"/>
                  <wp:docPr id="128" name="Picture 128" descr="یک شرکت کننده فکر می کند و دو مددکار خدمات که مدارکی در دست دار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یک شرکت کننده فکر می کند و دو مددکار خدمات که مدارکی در دست دار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DF604B" w14:textId="4AFC502C" w:rsidR="0041234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برای برخی از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یافتن و استفاده از خدمات مورد نیازشان دشوار است.</w:t>
            </w:r>
          </w:p>
          <w:p w14:paraId="2D7E070C" w14:textId="77777777" w:rsidR="002D5212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و خدمات کافی که برای همه </w:t>
            </w:r>
            <w:r w:rsidRPr="002B72E0">
              <w:rPr>
                <w:rStyle w:val="Strong"/>
                <w:rFonts w:cs="Dubai"/>
                <w:rtl/>
                <w:lang w:val="fa-IR"/>
              </w:rPr>
              <w:t>فرهنگ ها</w:t>
            </w:r>
            <w:r w:rsidRPr="002B72E0">
              <w:rPr>
                <w:rFonts w:cs="Dubai"/>
                <w:rtl/>
                <w:lang w:val="fa-IR"/>
              </w:rPr>
              <w:t xml:space="preserve"> ایمن باشد وجود ندارد.</w:t>
            </w:r>
          </w:p>
        </w:tc>
      </w:tr>
      <w:tr w:rsidR="000F1707" w:rsidRPr="002B72E0" w14:paraId="4493EA5E" w14:textId="77777777" w:rsidTr="00C712B6">
        <w:trPr>
          <w:trHeight w:val="2721"/>
        </w:trPr>
        <w:tc>
          <w:tcPr>
            <w:tcW w:w="2551" w:type="dxa"/>
            <w:vAlign w:val="center"/>
          </w:tcPr>
          <w:p w14:paraId="1526E5DD" w14:textId="77777777" w:rsidR="002D5212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7795EC2" wp14:editId="2634E390">
                  <wp:extent cx="1483200" cy="1112400"/>
                  <wp:effectExtent l="0" t="0" r="3175" b="0"/>
                  <wp:docPr id="1487494377" name="Picture 1487494377" descr="گروهی از مردم که لباس های رنگارنگ پوشیده و رقص فرهنگی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گروهی از مردم که لباس های رنگارنگ پوشیده و رقص فرهنگی می کن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4CFA39" w14:textId="77777777" w:rsidR="002D5212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فرهنگ شما موارد زیر را شامل میشود:</w:t>
            </w:r>
          </w:p>
          <w:p w14:paraId="74281341" w14:textId="77777777" w:rsidR="002D5212" w:rsidRPr="002B72E0" w:rsidRDefault="00970406" w:rsidP="0008395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روش زندگی شما</w:t>
            </w:r>
          </w:p>
          <w:p w14:paraId="40778772" w14:textId="77777777" w:rsidR="002D5212" w:rsidRPr="002B72E0" w:rsidRDefault="00970406" w:rsidP="0008395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آنچه برای شما مهم است</w:t>
            </w:r>
          </w:p>
        </w:tc>
      </w:tr>
      <w:tr w:rsidR="000F1707" w:rsidRPr="002B72E0" w14:paraId="5CF47BF5" w14:textId="77777777" w:rsidTr="00C712B6">
        <w:trPr>
          <w:trHeight w:val="2721"/>
        </w:trPr>
        <w:tc>
          <w:tcPr>
            <w:tcW w:w="2551" w:type="dxa"/>
            <w:vAlign w:val="center"/>
          </w:tcPr>
          <w:p w14:paraId="7992FCB3" w14:textId="77777777" w:rsidR="00412343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60ACFCC" wp14:editId="77D29FB2">
                  <wp:extent cx="1482725" cy="1482725"/>
                  <wp:effectExtent l="0" t="0" r="3175" b="3175"/>
                  <wp:docPr id="584460863" name="Picture 12" descr="فردی که زیر سه حباب گفت و گو در حال فکر کردن است که در آنها به سه زبان مختلف نوشته شده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فردی که زیر سه حباب گفت و گو در حال فکر کردن است که در آنها به سه زبان مختلف نوشته شده &quot;سلام&quot;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F55617" w14:textId="2B4FCBC6" w:rsidR="0041234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استفاده از اطلاعات به زبان های دیگر برای افراد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همیشه آسان نیست.</w:t>
            </w:r>
          </w:p>
        </w:tc>
      </w:tr>
      <w:tr w:rsidR="000F1707" w:rsidRPr="002B72E0" w14:paraId="6552F525" w14:textId="77777777" w:rsidTr="00C712B6">
        <w:trPr>
          <w:trHeight w:val="2721"/>
        </w:trPr>
        <w:tc>
          <w:tcPr>
            <w:tcW w:w="2551" w:type="dxa"/>
            <w:vAlign w:val="center"/>
          </w:tcPr>
          <w:p w14:paraId="2A444A69" w14:textId="77777777" w:rsidR="00412343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664560A7" wp14:editId="0E99E394">
                  <wp:extent cx="1482725" cy="1482725"/>
                  <wp:effectExtent l="0" t="0" r="3175" b="3175"/>
                  <wp:docPr id="330540206" name="Picture 47" descr="شرکت کننده ای که دست خود را بالا برده. در کنار آنها یک نماد اطلاعات و یک صلیب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شرکت کننده ای که دست خود را بالا برده. در کنار آنها یک نماد اطلاعات و یک صلیب وجود دارد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E760E9" w14:textId="27255F28" w:rsidR="007138A0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و اطلاعات کافی در مورد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وجود ندارد:</w:t>
            </w:r>
          </w:p>
          <w:p w14:paraId="7F7D780C" w14:textId="77777777" w:rsidR="007138A0" w:rsidRPr="002B72E0" w:rsidRDefault="00970406" w:rsidP="00083959">
            <w:pPr>
              <w:pStyle w:val="ListParagraph"/>
              <w:numPr>
                <w:ilvl w:val="0"/>
                <w:numId w:val="56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تجربه </w:t>
            </w:r>
          </w:p>
          <w:p w14:paraId="0B73676A" w14:textId="77777777" w:rsidR="00412343" w:rsidRPr="002B72E0" w:rsidRDefault="00970406" w:rsidP="00083959">
            <w:pPr>
              <w:pStyle w:val="ListParagraph"/>
              <w:numPr>
                <w:ilvl w:val="0"/>
                <w:numId w:val="56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نیاز</w:t>
            </w:r>
          </w:p>
        </w:tc>
      </w:tr>
    </w:tbl>
    <w:p w14:paraId="3A9369A7" w14:textId="77777777" w:rsidR="007F4962" w:rsidRPr="002B72E0" w:rsidRDefault="00970406" w:rsidP="00083959">
      <w:pPr>
        <w:pStyle w:val="Heading2"/>
        <w:bidi/>
        <w:spacing w:line="240" w:lineRule="auto"/>
        <w:rPr>
          <w:rFonts w:cs="Dubai"/>
          <w:lang w:val="en-AU"/>
        </w:rPr>
      </w:pPr>
      <w:bookmarkStart w:id="96" w:name="_Toc158204558"/>
      <w:r w:rsidRPr="002B72E0">
        <w:rPr>
          <w:rFonts w:cs="Dubai"/>
          <w:rtl/>
          <w:lang w:val="fa-IR"/>
        </w:rPr>
        <w:lastRenderedPageBreak/>
        <w:t>چگونه استراتژی را ساختیم؟</w:t>
      </w:r>
      <w:bookmarkEnd w:id="96"/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0F1707" w:rsidRPr="002B72E0" w14:paraId="4D604C3A" w14:textId="77777777" w:rsidTr="00C712B6">
        <w:trPr>
          <w:trHeight w:val="2550"/>
        </w:trPr>
        <w:tc>
          <w:tcPr>
            <w:tcW w:w="2551" w:type="dxa"/>
            <w:vAlign w:val="center"/>
          </w:tcPr>
          <w:p w14:paraId="44490402" w14:textId="77777777" w:rsidR="007F4962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0BC5060" wp14:editId="136441C7">
                  <wp:extent cx="1368000" cy="1368000"/>
                  <wp:effectExtent l="0" t="0" r="3810" b="3810"/>
                  <wp:docPr id="2051497661" name="Picture 2051497661" descr="سه نفر با هم روی یک سند بزرگ کار می کنند. یک نفر به سند بزرگی اشاره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سه نفر با هم روی یک سند بزرگ کار می کنند. یک نفر به سند بزرگی اشاره می ک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2BA07C" w14:textId="77777777" w:rsidR="007F4962" w:rsidRPr="002B72E0" w:rsidRDefault="00970406" w:rsidP="00083959">
            <w:pPr>
              <w:bidi/>
              <w:spacing w:before="12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از </w:t>
            </w:r>
            <w:r w:rsidRPr="002B72E0">
              <w:rPr>
                <w:rStyle w:val="Strong"/>
                <w:rFonts w:cs="Dubai"/>
                <w:rtl/>
                <w:lang w:val="fa-IR"/>
              </w:rPr>
              <w:t>طراحی مشترک</w:t>
            </w:r>
            <w:r w:rsidRPr="002B72E0">
              <w:rPr>
                <w:rFonts w:cs="Dubai"/>
                <w:rtl/>
                <w:lang w:val="fa-IR"/>
              </w:rPr>
              <w:t xml:space="preserve"> برای ساخت استراتژی استفاده کردیم.</w:t>
            </w:r>
          </w:p>
          <w:p w14:paraId="64B89421" w14:textId="77777777" w:rsidR="0089172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طراحی مشترک زمانی است که افراد با هم کار می کنند تا:</w:t>
            </w:r>
          </w:p>
          <w:p w14:paraId="1817A316" w14:textId="77777777" w:rsidR="00891723" w:rsidRPr="002B72E0" w:rsidRDefault="00970406" w:rsidP="0008395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چیزی جدید بسازند</w:t>
            </w:r>
          </w:p>
          <w:p w14:paraId="5DD84873" w14:textId="77777777" w:rsidR="00C43AAB" w:rsidRPr="002B72E0" w:rsidRDefault="00970406" w:rsidP="0008395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نحوه عملکرد چیزی را بهبود ببخشند</w:t>
            </w:r>
          </w:p>
        </w:tc>
      </w:tr>
      <w:tr w:rsidR="000F1707" w:rsidRPr="002B72E0" w14:paraId="3D8CF73A" w14:textId="77777777" w:rsidTr="00C712B6">
        <w:tc>
          <w:tcPr>
            <w:tcW w:w="2551" w:type="dxa"/>
            <w:vAlign w:val="center"/>
          </w:tcPr>
          <w:p w14:paraId="02592EDB" w14:textId="77777777" w:rsidR="00C43AAB" w:rsidRPr="002B72E0" w:rsidRDefault="00C43AAB" w:rsidP="00083959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32673C9C" w14:textId="77777777" w:rsidR="00C43AAB" w:rsidRPr="002B72E0" w:rsidRDefault="00970406" w:rsidP="00083959">
            <w:pPr>
              <w:bidi/>
              <w:spacing w:before="36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اطمینان حاصل کردیم که با افراد مختلف زیادی کار می کنیم، این شامل موارد زیر است:</w:t>
            </w:r>
          </w:p>
        </w:tc>
      </w:tr>
      <w:tr w:rsidR="000F1707" w:rsidRPr="002B72E0" w14:paraId="569EC73A" w14:textId="77777777" w:rsidTr="00C712B6">
        <w:trPr>
          <w:trHeight w:val="2370"/>
        </w:trPr>
        <w:tc>
          <w:tcPr>
            <w:tcW w:w="2551" w:type="dxa"/>
            <w:vAlign w:val="center"/>
          </w:tcPr>
          <w:p w14:paraId="63F552A5" w14:textId="77777777" w:rsidR="0010274C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83C2D0A" wp14:editId="07987F86">
                  <wp:extent cx="1368000" cy="1368000"/>
                  <wp:effectExtent l="0" t="0" r="3810" b="3810"/>
                  <wp:docPr id="19" name="Picture 19" descr="گروهی از ا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گروهی از افراد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707754" w14:textId="6ECC3C38" w:rsidR="0010274C" w:rsidRPr="002B72E0" w:rsidRDefault="00970406" w:rsidP="0008395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افراد معلول </w:t>
            </w:r>
            <w:r w:rsidR="00BC366B" w:rsidRPr="00BC366B">
              <w:rPr>
                <w:rFonts w:cs="FS Me Pro"/>
                <w:lang w:val="fa-IR"/>
              </w:rPr>
              <w:t>CALD</w:t>
            </w:r>
          </w:p>
        </w:tc>
      </w:tr>
      <w:tr w:rsidR="000F1707" w:rsidRPr="002B72E0" w14:paraId="480B37CE" w14:textId="77777777" w:rsidTr="00C712B6">
        <w:tc>
          <w:tcPr>
            <w:tcW w:w="2551" w:type="dxa"/>
            <w:vAlign w:val="center"/>
          </w:tcPr>
          <w:p w14:paraId="244DE3A0" w14:textId="77777777" w:rsidR="0010274C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060F593" wp14:editId="22B9BD3B">
                  <wp:extent cx="1368000" cy="1368000"/>
                  <wp:effectExtent l="0" t="0" r="3810" b="3810"/>
                  <wp:docPr id="35" name="Picture 35" descr="خانواده ای متشکل از پدر و مادر و دو فرز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خانواده ای متشکل از پدر و مادر و دو فرز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2225A6" w14:textId="77777777" w:rsidR="0010274C" w:rsidRPr="002B72E0" w:rsidRDefault="00970406" w:rsidP="0008395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خانواده و مراقبان آنها</w:t>
            </w:r>
          </w:p>
        </w:tc>
      </w:tr>
      <w:tr w:rsidR="000F1707" w:rsidRPr="002B72E0" w14:paraId="70F9EDBD" w14:textId="77777777" w:rsidTr="00C712B6">
        <w:tc>
          <w:tcPr>
            <w:tcW w:w="2551" w:type="dxa"/>
            <w:vAlign w:val="center"/>
          </w:tcPr>
          <w:p w14:paraId="7168C641" w14:textId="77777777" w:rsidR="0010274C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A9D3615" wp14:editId="0C30ADF5">
                  <wp:extent cx="1368000" cy="1368000"/>
                  <wp:effectExtent l="0" t="0" r="3810" b="3810"/>
                  <wp:docPr id="126" name="Picture 126" descr="سه فرد متخصص جلوی یک ساختمان اد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سه فرد متخصص جلوی یک ساختمان ادار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8AA572" w14:textId="28130BDE" w:rsidR="0010274C" w:rsidRPr="002B72E0" w:rsidRDefault="00970406" w:rsidP="0008395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سازمان هایی که با افراد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کار می کنند </w:t>
            </w:r>
          </w:p>
        </w:tc>
      </w:tr>
      <w:tr w:rsidR="000F1707" w:rsidRPr="002B72E0" w14:paraId="7582891B" w14:textId="77777777" w:rsidTr="00C712B6">
        <w:tc>
          <w:tcPr>
            <w:tcW w:w="2551" w:type="dxa"/>
            <w:vAlign w:val="center"/>
          </w:tcPr>
          <w:p w14:paraId="3F225802" w14:textId="77777777" w:rsidR="0010274C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28E39D0" wp14:editId="654CC809">
                  <wp:extent cx="1368000" cy="1368000"/>
                  <wp:effectExtent l="0" t="0" r="3810" b="3810"/>
                  <wp:docPr id="37" name="Picture 37" descr="سه فرد متخصص در مقابل یک ساختمان اداری و نماد معلول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سه فرد متخصص در مقابل یک ساختمان اداری و نماد معلولی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971161" w14:textId="50D2E918" w:rsidR="0010274C" w:rsidRPr="002B72E0" w:rsidRDefault="00970406" w:rsidP="0008395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سازمان های معلولین</w:t>
            </w:r>
          </w:p>
        </w:tc>
      </w:tr>
      <w:tr w:rsidR="000F1707" w:rsidRPr="002B72E0" w14:paraId="0A3C279B" w14:textId="77777777" w:rsidTr="00C712B6">
        <w:trPr>
          <w:trHeight w:val="2665"/>
        </w:trPr>
        <w:tc>
          <w:tcPr>
            <w:tcW w:w="2551" w:type="dxa"/>
            <w:vAlign w:val="center"/>
          </w:tcPr>
          <w:p w14:paraId="2BD2CCF7" w14:textId="77777777" w:rsidR="00412343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4DA2FB8D" wp14:editId="00993ADA">
                  <wp:extent cx="1483200" cy="989012"/>
                  <wp:effectExtent l="0" t="0" r="3175" b="1905"/>
                  <wp:docPr id="39" name="Picture 39" descr="گروهی از مردم که پشت میز جلسه دارند. یک نفر از لپ تاپ استفاده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گروهی از مردم که پشت میز جلسه دارند. یک نفر از لپ تاپ استفاده می ک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0DF8D2" w14:textId="77777777" w:rsidR="003D3ED2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اطمینان حاصل کردیم که بهترین راه ها را برای همکاری با افراد مختلف پیدا کرده ایم.</w:t>
            </w:r>
          </w:p>
          <w:p w14:paraId="200F6902" w14:textId="77777777" w:rsidR="0041234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عنوان مثال، ما جلساتی را برگزار کردیم که در آن افراد می توانستند در مورد ایده های خود صحبت کنند.</w:t>
            </w:r>
          </w:p>
        </w:tc>
      </w:tr>
      <w:tr w:rsidR="000F1707" w:rsidRPr="002B72E0" w14:paraId="09D09C1C" w14:textId="77777777" w:rsidTr="00C712B6">
        <w:trPr>
          <w:trHeight w:val="2665"/>
        </w:trPr>
        <w:tc>
          <w:tcPr>
            <w:tcW w:w="2551" w:type="dxa"/>
            <w:vAlign w:val="center"/>
          </w:tcPr>
          <w:p w14:paraId="40C8096D" w14:textId="77777777" w:rsidR="00412343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1735C85" wp14:editId="11B10AF3">
                  <wp:extent cx="1482725" cy="1482725"/>
                  <wp:effectExtent l="0" t="0" r="3175" b="3175"/>
                  <wp:docPr id="40" name="Picture 40" descr="دو نفر با هم به یک سند نگاه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دو نفر با هم به یک سند نگاه می کن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1E6334" w14:textId="77777777" w:rsidR="0041234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وما با یک به یک افراد گفتگو کردیم.</w:t>
            </w:r>
          </w:p>
        </w:tc>
      </w:tr>
      <w:tr w:rsidR="000F1707" w:rsidRPr="002B72E0" w14:paraId="104FE437" w14:textId="77777777" w:rsidTr="00C712B6">
        <w:trPr>
          <w:trHeight w:val="2665"/>
        </w:trPr>
        <w:tc>
          <w:tcPr>
            <w:tcW w:w="2551" w:type="dxa"/>
            <w:vAlign w:val="center"/>
          </w:tcPr>
          <w:p w14:paraId="230185F6" w14:textId="77777777" w:rsidR="00412343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FFDC6D5" wp14:editId="55C1C490">
                  <wp:extent cx="1482725" cy="1482725"/>
                  <wp:effectExtent l="0" t="0" r="3175" b="3175"/>
                  <wp:docPr id="1868889395" name="Picture 48" descr="سه نفر پشت پیش خوانی که روی آن نوشته &quot;NEDA&quot; هست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سه نفر پشت پیش خوانی که روی آن نوشته &quot;NEDA&quot; هستند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7CF328" w14:textId="77777777" w:rsidR="008A052F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همچنین با اتحادیه ملی معلولیت قومی (</w:t>
            </w:r>
            <w:r w:rsidRPr="00C712B6">
              <w:rPr>
                <w:rFonts w:cs="FS Me Pro"/>
                <w:rtl/>
                <w:lang w:val="fa-IR"/>
              </w:rPr>
              <w:t>NEDA</w:t>
            </w:r>
            <w:r w:rsidRPr="002B72E0">
              <w:rPr>
                <w:rFonts w:cs="Dubai"/>
                <w:rtl/>
                <w:lang w:val="fa-IR"/>
              </w:rPr>
              <w:t>) کار کردیم.</w:t>
            </w:r>
          </w:p>
          <w:p w14:paraId="3088EF45" w14:textId="0D84004D" w:rsidR="0041234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C712B6">
              <w:rPr>
                <w:rFonts w:cs="FS Me Pro"/>
                <w:rtl/>
                <w:lang w:val="fa-IR"/>
              </w:rPr>
              <w:t>NEDA</w:t>
            </w:r>
            <w:r w:rsidRPr="002B72E0">
              <w:rPr>
                <w:rFonts w:cs="Dubai"/>
                <w:rtl/>
                <w:lang w:val="fa-IR"/>
              </w:rPr>
              <w:t xml:space="preserve"> سازمانی است که از </w:t>
            </w:r>
            <w:r w:rsidRPr="002B72E0">
              <w:rPr>
                <w:rStyle w:val="Strong"/>
                <w:rFonts w:cs="Dubai"/>
                <w:rtl/>
                <w:lang w:val="fa-IR"/>
              </w:rPr>
              <w:t>حقوق</w:t>
            </w:r>
            <w:r w:rsidRPr="002B72E0">
              <w:rPr>
                <w:rFonts w:cs="Dubai"/>
                <w:rtl/>
                <w:lang w:val="fa-IR"/>
              </w:rPr>
              <w:t xml:space="preserve"> افراد معلول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و خانواده های آنها حمایت می کند.</w:t>
            </w:r>
          </w:p>
        </w:tc>
      </w:tr>
      <w:tr w:rsidR="000F1707" w:rsidRPr="002B72E0" w14:paraId="2908453C" w14:textId="77777777" w:rsidTr="00C712B6">
        <w:trPr>
          <w:trHeight w:val="2665"/>
        </w:trPr>
        <w:tc>
          <w:tcPr>
            <w:tcW w:w="2551" w:type="dxa"/>
            <w:vAlign w:val="center"/>
          </w:tcPr>
          <w:p w14:paraId="63F2C3A8" w14:textId="77777777" w:rsidR="00412343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059EAF1E" wp14:editId="61452CB8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272415</wp:posOffset>
                      </wp:positionV>
                      <wp:extent cx="892175" cy="406400"/>
                      <wp:effectExtent l="0" t="0" r="3175" b="12700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064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1069B0" w14:textId="77777777" w:rsidR="00970406" w:rsidRPr="00BC366B" w:rsidRDefault="00970406" w:rsidP="005F657F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44"/>
                                      <w:rtl/>
                                      <w:lang w:val="fa-IR"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9EAF1E" id="_x0000_s1031" type="#_x0000_t202" style="position:absolute;left:0;text-align:left;margin-left:22.95pt;margin-top:21.45pt;width:70.25pt;height:32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" filled="f" stroked="f">
                      <v:textbox inset="0,0,0,0">
                        <w:txbxContent>
                          <w:p w14:paraId="2D1069B0" w14:textId="77777777" w:rsidR="00970406" w:rsidRPr="00BC366B" w:rsidRDefault="00970406" w:rsidP="005F657F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44"/>
                                <w:rtl/>
                                <w:lang w:val="fa-IR"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2B72E0">
              <w:rPr>
                <w:rFonts w:cs="Dubai"/>
                <w:noProof/>
              </w:rPr>
              <w:drawing>
                <wp:inline distT="0" distB="0" distL="0" distR="0" wp14:anchorId="20C73795" wp14:editId="15AC1171">
                  <wp:extent cx="1482725" cy="1482725"/>
                  <wp:effectExtent l="0" t="0" r="3175" b="3175"/>
                  <wp:docPr id="1541128915" name="Picture 13" descr="سندی که می گوید «حقوق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سندی که می گوید «حقوق»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48EE47" w14:textId="77777777" w:rsidR="0041234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حقوق قوانینی درباره نحوه رفتار مردم با شما به صورت:</w:t>
            </w:r>
          </w:p>
          <w:p w14:paraId="4FEA095C" w14:textId="77777777" w:rsidR="00412343" w:rsidRPr="002B72E0" w:rsidRDefault="00970406" w:rsidP="00083959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منصفانه </w:t>
            </w:r>
          </w:p>
          <w:p w14:paraId="6075FA18" w14:textId="77777777" w:rsidR="00412343" w:rsidRPr="002B72E0" w:rsidRDefault="00970406" w:rsidP="00083959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مساوی است.</w:t>
            </w:r>
          </w:p>
        </w:tc>
      </w:tr>
      <w:tr w:rsidR="000F1707" w:rsidRPr="002B72E0" w14:paraId="70B162D6" w14:textId="77777777" w:rsidTr="00C712B6">
        <w:trPr>
          <w:trHeight w:val="2494"/>
        </w:trPr>
        <w:tc>
          <w:tcPr>
            <w:tcW w:w="2551" w:type="dxa"/>
            <w:vAlign w:val="center"/>
          </w:tcPr>
          <w:p w14:paraId="3D54D275" w14:textId="77777777" w:rsidR="00412343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0525EC61" wp14:editId="7E4B8DC5">
                      <wp:simplePos x="0" y="0"/>
                      <wp:positionH relativeFrom="column">
                        <wp:posOffset>304165</wp:posOffset>
                      </wp:positionH>
                      <wp:positionV relativeFrom="paragraph">
                        <wp:posOffset>305435</wp:posOffset>
                      </wp:positionV>
                      <wp:extent cx="892175" cy="474980"/>
                      <wp:effectExtent l="0" t="0" r="3175" b="1270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74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FA847B" w14:textId="77777777" w:rsidR="00970406" w:rsidRPr="00BC366B" w:rsidRDefault="00970406" w:rsidP="00B40DE6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fa-IR"/>
                                    </w:rPr>
                                    <w:t>مشاوره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25EC61" id="_x0000_s1032" type="#_x0000_t202" style="position:absolute;left:0;text-align:left;margin-left:23.95pt;margin-top:24.05pt;width:70.25pt;height:37.4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" filled="f" stroked="f">
                      <v:textbox inset="0,0,0,0">
                        <w:txbxContent>
                          <w:p w14:paraId="1EFA847B" w14:textId="77777777" w:rsidR="00970406" w:rsidRPr="00BC366B" w:rsidRDefault="00970406" w:rsidP="00B40DE6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>مشاوره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2B72E0">
              <w:rPr>
                <w:rFonts w:cs="Dubai"/>
                <w:noProof/>
              </w:rPr>
              <w:drawing>
                <wp:inline distT="0" distB="0" distL="0" distR="0" wp14:anchorId="1B5968C7" wp14:editId="50155F4D">
                  <wp:extent cx="1482725" cy="1482725"/>
                  <wp:effectExtent l="0" t="0" r="3175" b="3175"/>
                  <wp:docPr id="777249014" name="Picture 49" descr="سند مشاوره و خودکا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سند مشاوره و خودکار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1AAD2A" w14:textId="1F5B96E5" w:rsidR="0041234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C712B6">
              <w:rPr>
                <w:rFonts w:cs="FS Me Pro"/>
                <w:rtl/>
                <w:lang w:val="fa-IR"/>
              </w:rPr>
              <w:t>NEDA</w:t>
            </w:r>
            <w:r w:rsidRPr="002B72E0">
              <w:rPr>
                <w:rFonts w:cs="Dubai"/>
                <w:rtl/>
                <w:lang w:val="fa-IR"/>
              </w:rPr>
              <w:t xml:space="preserve"> توصیه های خود را در مورد حقوق افراد دارای معلولیت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با ما در میان گذاشت.</w:t>
            </w:r>
          </w:p>
          <w:p w14:paraId="6C721C37" w14:textId="77777777" w:rsidR="00C06FB9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از این توصیه برای ایجاد استراتژی استفاده کردیم.</w:t>
            </w:r>
          </w:p>
        </w:tc>
      </w:tr>
      <w:tr w:rsidR="000F1707" w:rsidRPr="002B72E0" w14:paraId="08689C69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6029AB7E" w14:textId="77777777" w:rsidR="00B1757D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5EF5F1F9" wp14:editId="1C50D7F8">
                  <wp:extent cx="1482725" cy="1482725"/>
                  <wp:effectExtent l="0" t="0" r="3175" b="3175"/>
                  <wp:docPr id="847992873" name="Picture 14" descr="سه نفر زیر دو حباب گفت و گو. یکی از حباب‌های گفت و گو یک علامت شست را نشان می‌دهد. حباب گفت و گوی دیگر انگشت شست رو به پایین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سه نفر زیر دو حباب گفت و گو. یکی از حباب‌های گفت و گو یک علامت شست را نشان می‌دهد. حباب گفت و گوی دیگر انگشت شست رو به پایین را نشان می دهد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A4F570" w14:textId="5F4AF42B" w:rsidR="00B1757D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همچنین یک </w:t>
            </w:r>
            <w:r w:rsidRPr="002B72E0">
              <w:rPr>
                <w:rStyle w:val="Strong"/>
                <w:rFonts w:cs="Dubai"/>
                <w:rtl/>
                <w:lang w:val="fa-IR"/>
              </w:rPr>
              <w:t>گروه مشاوره</w:t>
            </w:r>
            <w:r w:rsidRPr="002B72E0">
              <w:rPr>
                <w:rFonts w:cs="Dubai"/>
                <w:rtl/>
                <w:lang w:val="fa-IR"/>
              </w:rPr>
              <w:t xml:space="preserve"> در خارج از </w:t>
            </w:r>
            <w:r w:rsidR="00BC366B" w:rsidRPr="00BC366B">
              <w:rPr>
                <w:rFonts w:cs="FS Me Pro"/>
                <w:lang w:val="fa-IR"/>
              </w:rPr>
              <w:t>NDIA</w:t>
            </w:r>
            <w:r w:rsidRPr="002B72E0">
              <w:rPr>
                <w:rFonts w:cs="Dubai"/>
                <w:rtl/>
                <w:lang w:val="fa-IR"/>
              </w:rPr>
              <w:t xml:space="preserve"> ایجاد کردیم.</w:t>
            </w:r>
          </w:p>
        </w:tc>
      </w:tr>
      <w:tr w:rsidR="000F1707" w:rsidRPr="002B72E0" w14:paraId="0D21A8E0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30453001" w14:textId="77777777" w:rsidR="00B1757D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6479F7E5" wp14:editId="3627EBE0">
                  <wp:extent cx="1482725" cy="1482725"/>
                  <wp:effectExtent l="0" t="0" r="3175" b="3175"/>
                  <wp:docPr id="1924179488" name="Picture 15" descr="گروهی از مردم در حال گفتگو هستند. بالای آنها یک علامت تیک و یک شست رو به بالا و یک فلش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گروهی از مردم در حال گفتگو هستند. بالای آنها یک علامت تیک و یک شست رو به بالا و یک فلش رو به بالا است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4F5141" w14:textId="77777777" w:rsidR="00B1757D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یک گروه مشورتی متشکل از افرادی است که با ما همکاری می کنند تا به هم بگوییم: </w:t>
            </w:r>
          </w:p>
          <w:p w14:paraId="22ED21FA" w14:textId="77777777" w:rsidR="00B1757D" w:rsidRPr="002B72E0" w:rsidRDefault="00970406" w:rsidP="0008395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چه چیزی درست کار می کند </w:t>
            </w:r>
          </w:p>
          <w:p w14:paraId="7E3D34DB" w14:textId="77777777" w:rsidR="00B1757D" w:rsidRPr="002B72E0" w:rsidRDefault="00970406" w:rsidP="0008395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یا باید بهتر کار کند</w:t>
            </w:r>
          </w:p>
        </w:tc>
      </w:tr>
      <w:tr w:rsidR="000F1707" w:rsidRPr="002B72E0" w14:paraId="188FA76D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5F5861D4" w14:textId="77777777" w:rsidR="008A052F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490C87E" wp14:editId="316854A1">
                  <wp:extent cx="1482725" cy="1482725"/>
                  <wp:effectExtent l="0" t="0" r="3175" b="3175"/>
                  <wp:docPr id="763754825" name="Picture 2" descr="گروهی از افراد CALD و یک نماد م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گروهی از افراد CALD و یک نماد مهم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ADF4A8" w14:textId="20F1B853" w:rsidR="008A052F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افراد معلول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بخش مهمی از این گروه مشاوره بودند.</w:t>
            </w:r>
          </w:p>
        </w:tc>
      </w:tr>
      <w:tr w:rsidR="000F1707" w:rsidRPr="002B72E0" w14:paraId="7DD7D4C7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5A16C4A2" w14:textId="77777777" w:rsidR="00B1757D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0A836993" wp14:editId="4229EEB7">
                      <wp:simplePos x="0" y="0"/>
                      <wp:positionH relativeFrom="column">
                        <wp:posOffset>306705</wp:posOffset>
                      </wp:positionH>
                      <wp:positionV relativeFrom="paragraph">
                        <wp:posOffset>367665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A253EB" w14:textId="77777777" w:rsidR="00970406" w:rsidRPr="00BC366B" w:rsidRDefault="00970406" w:rsidP="00FD0AE2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fa-IR"/>
                                    </w:rPr>
                                    <w:t>دست آوردها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836993" id="_x0000_s1033" type="#_x0000_t202" style="position:absolute;left:0;text-align:left;margin-left:24.15pt;margin-top:28.95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SR6WQIAAJY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" filled="f" stroked="f">
                      <v:textbox inset="0,0,0,0">
                        <w:txbxContent>
                          <w:p w14:paraId="56A253EB" w14:textId="77777777" w:rsidR="00970406" w:rsidRPr="00BC366B" w:rsidRDefault="00970406" w:rsidP="00FD0AE2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fa-IR"/>
                              </w:rPr>
                              <w:t>دست آوردها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2B72E0">
              <w:rPr>
                <w:rFonts w:cs="Dubai"/>
                <w:noProof/>
              </w:rPr>
              <w:drawing>
                <wp:inline distT="0" distB="0" distL="0" distR="0" wp14:anchorId="3DD22D1D" wp14:editId="43198B13">
                  <wp:extent cx="1482725" cy="1482725"/>
                  <wp:effectExtent l="0" t="0" r="3175" b="3175"/>
                  <wp:docPr id="925835610" name="Picture 16" descr="یک سند دست آوردها که فهرستی را با علامت تیک نشان می دهد. در کنار آن یک شست رو به بالا و یک فلش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یک سند دست آوردها که فهرستی را با علامت تیک نشان می دهد. در کنار آن یک شست رو به بالا و یک فلش رو به بالا است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68251FE" w14:textId="25DD2A20" w:rsidR="00B1757D" w:rsidRPr="00C712B6" w:rsidRDefault="00970406" w:rsidP="00083959">
            <w:pPr>
              <w:bidi/>
              <w:spacing w:line="240" w:lineRule="auto"/>
              <w:rPr>
                <w:rFonts w:ascii="Dubai" w:hAnsi="Dubai" w:cs="Dubai"/>
              </w:rPr>
            </w:pPr>
            <w:r w:rsidRPr="00C712B6">
              <w:rPr>
                <w:rFonts w:ascii="Dubai" w:hAnsi="Dubai" w:cs="Dubai"/>
                <w:rtl/>
                <w:lang w:val="fa-IR"/>
              </w:rPr>
              <w:t>ما به توصیه های این گروه مشاوره در مورد چگونگی بهبود</w:t>
            </w:r>
            <w:r w:rsidR="008161A7">
              <w:rPr>
                <w:rFonts w:ascii="Dubai" w:hAnsi="Dubai" w:cs="Dubai"/>
                <w:lang w:val="fa-IR"/>
              </w:rPr>
              <w:br/>
            </w:r>
            <w:r w:rsidRPr="00C712B6">
              <w:rPr>
                <w:rStyle w:val="Strong"/>
                <w:rFonts w:ascii="Dubai" w:hAnsi="Dubai" w:cs="Dubai"/>
                <w:rtl/>
                <w:lang w:val="fa-IR"/>
              </w:rPr>
              <w:t>دست آوردها</w:t>
            </w:r>
            <w:r w:rsidRPr="00C712B6">
              <w:rPr>
                <w:rFonts w:ascii="Dubai" w:hAnsi="Dubai" w:cs="Dubai"/>
                <w:rtl/>
                <w:lang w:val="fa-IR"/>
              </w:rPr>
              <w:t xml:space="preserve"> برای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C712B6">
              <w:rPr>
                <w:rFonts w:ascii="Dubai" w:hAnsi="Dubai" w:cs="Dubai"/>
                <w:rtl/>
                <w:lang w:val="fa-IR"/>
              </w:rPr>
              <w:t xml:space="preserve"> گوش دادیم.</w:t>
            </w:r>
          </w:p>
          <w:p w14:paraId="409060A1" w14:textId="77777777" w:rsidR="00B1757D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دست آوردها تاثیر کارِ ما در تغییر نحوه زندگی مردم است.</w:t>
            </w:r>
          </w:p>
        </w:tc>
      </w:tr>
    </w:tbl>
    <w:p w14:paraId="5C0AE3C2" w14:textId="77777777" w:rsidR="002A6A49" w:rsidRPr="002B72E0" w:rsidRDefault="002A6A49" w:rsidP="00083959">
      <w:pPr>
        <w:spacing w:before="0" w:after="0" w:line="240" w:lineRule="auto"/>
        <w:rPr>
          <w:rFonts w:cs="Dubai"/>
        </w:rPr>
      </w:pPr>
    </w:p>
    <w:p w14:paraId="28D060EB" w14:textId="77777777" w:rsidR="002A6A49" w:rsidRPr="002B72E0" w:rsidRDefault="00970406" w:rsidP="00083959">
      <w:pPr>
        <w:spacing w:before="0" w:after="0" w:line="240" w:lineRule="auto"/>
        <w:rPr>
          <w:rFonts w:cs="Dubai"/>
        </w:rPr>
      </w:pPr>
      <w:r w:rsidRPr="002B72E0">
        <w:rPr>
          <w:rFonts w:cs="Dubai"/>
        </w:rPr>
        <w:br w:type="page"/>
      </w:r>
    </w:p>
    <w:p w14:paraId="5D22F03C" w14:textId="77777777" w:rsidR="00115682" w:rsidRPr="002B72E0" w:rsidRDefault="00970406" w:rsidP="00083959">
      <w:pPr>
        <w:pStyle w:val="Heading2"/>
        <w:bidi/>
        <w:spacing w:line="240" w:lineRule="auto"/>
        <w:rPr>
          <w:rFonts w:cs="Dubai"/>
          <w:lang w:val="en-AU"/>
        </w:rPr>
      </w:pPr>
      <w:bookmarkStart w:id="97" w:name="_Toc158204559"/>
      <w:r w:rsidRPr="002B72E0">
        <w:rPr>
          <w:rFonts w:cs="Dubai"/>
          <w:rtl/>
          <w:lang w:val="fa-IR"/>
        </w:rPr>
        <w:lastRenderedPageBreak/>
        <w:t>اهداف ما برای استراتژی چیست؟</w:t>
      </w:r>
      <w:bookmarkEnd w:id="97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347D05FD" w14:textId="77777777" w:rsidTr="00C712B6">
        <w:trPr>
          <w:trHeight w:val="3628"/>
        </w:trPr>
        <w:tc>
          <w:tcPr>
            <w:tcW w:w="2551" w:type="dxa"/>
            <w:vAlign w:val="center"/>
          </w:tcPr>
          <w:p w14:paraId="206717F9" w14:textId="77777777" w:rsidR="007F4962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45F93410" wp14:editId="3D91F807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396875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63436A" w14:textId="77777777" w:rsidR="00970406" w:rsidRPr="002B72E0" w:rsidRDefault="00970406" w:rsidP="00D2376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fa-IR"/>
                                    </w:rPr>
                                    <w:t>موضوع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93410" id="_x0000_s1034" type="#_x0000_t202" style="position:absolute;left:0;text-align:left;margin-left:24.55pt;margin-top:31.25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D7/WAIAAJU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" filled="f" stroked="f">
                      <v:textbox inset="0,0,0,0">
                        <w:txbxContent>
                          <w:p w14:paraId="6A63436A" w14:textId="77777777" w:rsidR="00970406" w:rsidRPr="002B72E0" w:rsidRDefault="00970406" w:rsidP="00D2376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>موضوع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2B72E0">
              <w:rPr>
                <w:rFonts w:cs="Dubai"/>
                <w:noProof/>
              </w:rPr>
              <w:drawing>
                <wp:inline distT="0" distB="0" distL="0" distR="0" wp14:anchorId="6D7EB3A9" wp14:editId="30BF5A99">
                  <wp:extent cx="1482725" cy="1482725"/>
                  <wp:effectExtent l="0" t="0" r="3175" b="3175"/>
                  <wp:docPr id="1434070743" name="Picture 1" descr="یک سند موضوعی که یک لامپ و یک نماد مهم را نشان می‌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یک سند موضوعی که یک لامپ و یک نماد مهم را نشان می‌دهد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0F6DB2" w14:textId="77777777" w:rsidR="00EA1BFD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Style w:val="Strong"/>
                <w:rFonts w:cs="Dubai"/>
                <w:rtl/>
                <w:lang w:val="fa-IR"/>
              </w:rPr>
              <w:t>مضامین</w:t>
            </w:r>
            <w:r w:rsidRPr="002B72E0">
              <w:rPr>
                <w:rFonts w:cs="Dubai"/>
                <w:rtl/>
                <w:lang w:val="fa-IR"/>
              </w:rPr>
              <w:t xml:space="preserve"> ایده های مهمی هستند که در بخش های مختلف کار و زندگی ما مطرح می شوند.</w:t>
            </w:r>
          </w:p>
          <w:p w14:paraId="20F00F05" w14:textId="77777777" w:rsidR="00E4225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این استراتژی دارای </w:t>
            </w:r>
            <w:r w:rsidRPr="002B72E0">
              <w:rPr>
                <w:rStyle w:val="Statisticstyle"/>
                <w:rFonts w:cs="Dubai"/>
                <w:position w:val="0"/>
                <w:szCs w:val="36"/>
                <w:rtl/>
                <w:lang w:val="fa-IR"/>
              </w:rPr>
              <w:t>6</w:t>
            </w:r>
            <w:r w:rsidRPr="002B72E0">
              <w:rPr>
                <w:rFonts w:cs="Dubai"/>
                <w:rtl/>
                <w:lang w:val="fa-IR"/>
              </w:rPr>
              <w:t xml:space="preserve"> موضوع است.</w:t>
            </w:r>
          </w:p>
        </w:tc>
      </w:tr>
      <w:tr w:rsidR="000F1707" w:rsidRPr="002B72E0" w14:paraId="25985C04" w14:textId="77777777" w:rsidTr="00C712B6">
        <w:trPr>
          <w:trHeight w:val="3628"/>
        </w:trPr>
        <w:tc>
          <w:tcPr>
            <w:tcW w:w="2551" w:type="dxa"/>
            <w:vAlign w:val="center"/>
          </w:tcPr>
          <w:p w14:paraId="3B5B8637" w14:textId="77777777" w:rsidR="00DF3E41" w:rsidRPr="002B72E0" w:rsidRDefault="00970406" w:rsidP="00083959">
            <w:pPr>
              <w:pStyle w:val="Image"/>
              <w:spacing w:before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8037154" wp14:editId="771F83DF">
                  <wp:extent cx="1482725" cy="1482725"/>
                  <wp:effectExtent l="0" t="0" r="3175" b="3175"/>
                  <wp:docPr id="2014293418" name="Picture 17" descr="شخصی که به یک سند نگاه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شخصی که به یک سند نگاه می کند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38B483" w14:textId="77777777" w:rsidR="00DF3E41" w:rsidRPr="002B72E0" w:rsidRDefault="00970406" w:rsidP="00083959">
            <w:pPr>
              <w:bidi/>
              <w:spacing w:before="12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هر موضوع را در صفحات بعدی توضیح می دهیم.</w:t>
            </w:r>
          </w:p>
          <w:p w14:paraId="3771D8D6" w14:textId="1D5E45D2" w:rsidR="00A04C3B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هر یک از موضوعات شامل اهداف ما برای حمایت بهتر از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است.</w:t>
            </w:r>
          </w:p>
        </w:tc>
      </w:tr>
      <w:tr w:rsidR="000F1707" w:rsidRPr="002B72E0" w14:paraId="087F2C66" w14:textId="77777777" w:rsidTr="00C712B6">
        <w:trPr>
          <w:trHeight w:val="3628"/>
        </w:trPr>
        <w:tc>
          <w:tcPr>
            <w:tcW w:w="2551" w:type="dxa"/>
            <w:vAlign w:val="center"/>
          </w:tcPr>
          <w:p w14:paraId="610EC9DC" w14:textId="77777777" w:rsidR="00A04C3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0F12F27B" wp14:editId="63A08665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358775</wp:posOffset>
                      </wp:positionV>
                      <wp:extent cx="892175" cy="450215"/>
                      <wp:effectExtent l="0" t="0" r="3175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D8E37F" w14:textId="77777777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fa-IR"/>
                                    </w:rPr>
                                    <w:t>برنامه عملیاتی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12F27B" id="_x0000_s1035" type="#_x0000_t202" style="position:absolute;left:0;text-align:left;margin-left:24.4pt;margin-top:28.25pt;width:70.25pt;height:35.4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" filled="f" stroked="f">
                      <v:textbox inset="0,0,0,0">
                        <w:txbxContent>
                          <w:p w14:paraId="06D8E37F" w14:textId="77777777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>برنامه عملیاتی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2B72E0">
              <w:rPr>
                <w:rFonts w:cs="Dubai"/>
                <w:noProof/>
              </w:rPr>
              <w:drawing>
                <wp:inline distT="0" distB="0" distL="0" distR="0" wp14:anchorId="78ACE7E3" wp14:editId="1C48DDFD">
                  <wp:extent cx="1482725" cy="1482725"/>
                  <wp:effectExtent l="0" t="0" r="3175" b="3175"/>
                  <wp:docPr id="1950587529" name="Picture 2" descr="یک سند برنامه اقدام که لی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یک سند برنامه اقدام که لیستی را با علامت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62F6E9" w14:textId="77777777" w:rsidR="00A04C3B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برای رسیدن به اهدافمان برنامه ای داریم که باید انجام دهیم.</w:t>
            </w:r>
          </w:p>
          <w:p w14:paraId="62A6F107" w14:textId="77777777" w:rsidR="00A04C3B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آن را برنامه عملیاتی می نامیم.</w:t>
            </w:r>
          </w:p>
          <w:p w14:paraId="39799613" w14:textId="467B96EA" w:rsidR="00286147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در این صفحه بیشتر توضیح می دهیم</w:t>
            </w:r>
            <w:r w:rsidR="00BC366B">
              <w:rPr>
                <w:rFonts w:cs="Dubai" w:hint="cs"/>
                <w:lang w:val="fa-IR"/>
              </w:rPr>
              <w:t xml:space="preserve"> </w:t>
            </w:r>
            <w:r w:rsidR="005F29AC" w:rsidRPr="002B72E0">
              <w:rPr>
                <w:rFonts w:cs="Dubai"/>
              </w:rPr>
              <w:fldChar w:fldCharType="begin"/>
            </w:r>
            <w:r w:rsidR="005F29AC" w:rsidRPr="002B72E0">
              <w:rPr>
                <w:rFonts w:cs="Dubai"/>
                <w:rtl/>
                <w:lang w:val="fa-IR"/>
              </w:rPr>
              <w:instrText xml:space="preserve"> PAGEREF _Ref145516795 \h </w:instrText>
            </w:r>
            <w:r w:rsidR="005F29AC" w:rsidRPr="002B72E0">
              <w:rPr>
                <w:rFonts w:cs="Dubai"/>
              </w:rPr>
            </w:r>
            <w:r w:rsidR="005F29AC" w:rsidRPr="002B72E0">
              <w:rPr>
                <w:rFonts w:cs="Dubai"/>
              </w:rPr>
              <w:fldChar w:fldCharType="separate"/>
            </w:r>
            <w:r w:rsidR="00FB358D">
              <w:rPr>
                <w:rFonts w:cs="Dubai"/>
                <w:noProof/>
                <w:rtl/>
                <w:lang w:val="fa-IR"/>
              </w:rPr>
              <w:t>29</w:t>
            </w:r>
            <w:r w:rsidR="005F29AC" w:rsidRPr="002B72E0">
              <w:rPr>
                <w:rFonts w:cs="Dubai"/>
              </w:rPr>
              <w:fldChar w:fldCharType="end"/>
            </w:r>
            <w:r w:rsidRPr="002B72E0">
              <w:rPr>
                <w:rFonts w:cs="Dubai"/>
                <w:rtl/>
                <w:lang w:val="fa-IR"/>
              </w:rPr>
              <w:t>.</w:t>
            </w:r>
          </w:p>
        </w:tc>
      </w:tr>
    </w:tbl>
    <w:p w14:paraId="11D70233" w14:textId="77777777" w:rsidR="00977E3B" w:rsidRPr="002B72E0" w:rsidRDefault="00970406" w:rsidP="00083959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2B72E0">
        <w:rPr>
          <w:rFonts w:cs="Dubai"/>
        </w:rPr>
        <w:br w:type="page"/>
      </w:r>
    </w:p>
    <w:p w14:paraId="007C1A66" w14:textId="2DDD223C" w:rsidR="00F84CD1" w:rsidRPr="002B72E0" w:rsidRDefault="00970406" w:rsidP="00083959">
      <w:pPr>
        <w:pStyle w:val="Heading3"/>
        <w:bidi/>
        <w:spacing w:before="480" w:after="240" w:line="240" w:lineRule="auto"/>
        <w:rPr>
          <w:rFonts w:cs="Dubai"/>
        </w:rPr>
      </w:pPr>
      <w:r w:rsidRPr="002B72E0">
        <w:rPr>
          <w:rStyle w:val="Heading2Char"/>
          <w:rFonts w:cs="Dubai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3278E364" wp14:editId="73023427">
                <wp:simplePos x="0" y="0"/>
                <wp:positionH relativeFrom="margin">
                  <wp:posOffset>-344170</wp:posOffset>
                </wp:positionH>
                <wp:positionV relativeFrom="paragraph">
                  <wp:posOffset>-214185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742532" id="Rectangle: Rounded Corners 106" o:spid="_x0000_s1026" alt="&quot;&quot;" style="position:absolute;margin-left:-27.1pt;margin-top:-16.85pt;width:505.6pt;height:5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" fillcolor="#8ac640" strokecolor="#6b2976" strokeweight="3pt">
                <w10:wrap anchorx="margin"/>
              </v:roundrect>
            </w:pict>
          </mc:Fallback>
        </mc:AlternateContent>
      </w:r>
      <w:r w:rsidRPr="002B72E0">
        <w:rPr>
          <w:rFonts w:cs="Dubai"/>
          <w:rtl/>
          <w:lang w:val="fa-IR"/>
        </w:rPr>
        <w:t xml:space="preserve">1. تمرکز بر شرکت کنندگان </w:t>
      </w:r>
      <w:r w:rsidR="00BC366B" w:rsidRPr="00BC366B">
        <w:rPr>
          <w:rFonts w:cs="FS Me Pro"/>
          <w:lang w:val="fa-IR"/>
        </w:rPr>
        <w:t>CALD</w:t>
      </w:r>
      <w:r w:rsidRPr="002B72E0">
        <w:rPr>
          <w:rFonts w:cs="Dubai"/>
          <w:rtl/>
          <w:lang w:val="fa-IR"/>
        </w:rPr>
        <w:t xml:space="preserve"> هنگام کار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43DF3B10" w14:textId="77777777" w:rsidTr="00C712B6">
        <w:trPr>
          <w:trHeight w:val="3288"/>
        </w:trPr>
        <w:tc>
          <w:tcPr>
            <w:tcW w:w="2551" w:type="dxa"/>
            <w:vAlign w:val="center"/>
          </w:tcPr>
          <w:p w14:paraId="340D738D" w14:textId="77777777" w:rsidR="007F4962" w:rsidRPr="002B72E0" w:rsidRDefault="00970406" w:rsidP="00083959">
            <w:pPr>
              <w:pStyle w:val="Image"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0B4FBFA" wp14:editId="4A338B6C">
                  <wp:extent cx="1440000" cy="1440000"/>
                  <wp:effectExtent l="0" t="0" r="8255" b="8255"/>
                  <wp:docPr id="64" name="Picture 64" descr="شخصی که یک سند و یک حباب فکری در دست دارد که سه شرکت کننده CALD داخل آ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شخصی که یک سند و یک حباب فکری در دست دارد که سه شرکت کننده CALD داخل آن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16C06B" w14:textId="51E91533" w:rsidR="00B84C93" w:rsidRPr="002B72E0" w:rsidRDefault="00970406" w:rsidP="00083959">
            <w:pPr>
              <w:bidi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با توجه به موارد زیر باید بر روی آنچه که هر شرکت کننده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به آن نیاز دارد تمرکز کنیم:</w:t>
            </w:r>
          </w:p>
          <w:p w14:paraId="1AE07FD5" w14:textId="537990D9" w:rsidR="00F84CD1" w:rsidRPr="002B72E0" w:rsidRDefault="00970406" w:rsidP="00083959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شرکت کنندگان از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استفاده می کنند</w:t>
            </w:r>
          </w:p>
          <w:p w14:paraId="3194DDFE" w14:textId="77777777" w:rsidR="00B84C93" w:rsidRPr="002B72E0" w:rsidRDefault="00970406" w:rsidP="00083959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اطلاعات را به اشتراک می گذاریم</w:t>
            </w:r>
          </w:p>
          <w:p w14:paraId="371536AC" w14:textId="77777777" w:rsidR="007F4962" w:rsidRPr="002B72E0" w:rsidRDefault="00970406" w:rsidP="00083959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کار خود را انجام می دهیم</w:t>
            </w:r>
          </w:p>
        </w:tc>
      </w:tr>
    </w:tbl>
    <w:p w14:paraId="65E9BD69" w14:textId="77777777" w:rsidR="002A6A49" w:rsidRPr="002B72E0" w:rsidRDefault="00970406" w:rsidP="00083959">
      <w:pPr>
        <w:pStyle w:val="Heading4"/>
        <w:bidi/>
        <w:spacing w:before="480" w:after="120"/>
        <w:rPr>
          <w:rFonts w:cs="Dubai"/>
        </w:rPr>
      </w:pPr>
      <w:r w:rsidRPr="002B72E0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367893C3" wp14:editId="47A64E95">
                <wp:simplePos x="0" y="0"/>
                <wp:positionH relativeFrom="margin">
                  <wp:posOffset>-66675</wp:posOffset>
                </wp:positionH>
                <wp:positionV relativeFrom="paragraph">
                  <wp:posOffset>577660</wp:posOffset>
                </wp:positionV>
                <wp:extent cx="5798820" cy="241300"/>
                <wp:effectExtent l="19050" t="19050" r="3048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6DEF51" id="Group 102" o:spid="_x0000_s1026" alt="&quot;&quot;" style="position:absolute;margin-left:-5.25pt;margin-top:45.5pt;width:456.6pt;height:19pt;flip:x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2B72E0">
        <w:rPr>
          <w:rFonts w:cs="Dubai"/>
          <w:rtl/>
          <w:lang w:val="fa-IR"/>
        </w:rPr>
        <w:t xml:space="preserve">اهداف ما </w:t>
      </w:r>
    </w:p>
    <w:tbl>
      <w:tblPr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0F1707" w:rsidRPr="002B72E0" w14:paraId="358ED4CF" w14:textId="77777777" w:rsidTr="00C712B6">
        <w:trPr>
          <w:trHeight w:val="3288"/>
        </w:trPr>
        <w:tc>
          <w:tcPr>
            <w:tcW w:w="2568" w:type="dxa"/>
            <w:vAlign w:val="center"/>
          </w:tcPr>
          <w:p w14:paraId="531454DD" w14:textId="77777777" w:rsidR="00E26BF5" w:rsidRPr="002B72E0" w:rsidRDefault="00970406" w:rsidP="00083959">
            <w:pPr>
              <w:pStyle w:val="Image"/>
              <w:spacing w:before="60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F02F1BD" wp14:editId="1F009B9B">
                  <wp:extent cx="1493520" cy="1493520"/>
                  <wp:effectExtent l="0" t="0" r="0" b="0"/>
                  <wp:docPr id="448963922" name="Picture 3" descr="یک حباب گفت و گو و یک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یک حباب گفت و گو و یک نماد ایمنی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4E087574" w14:textId="77777777" w:rsidR="00E26BF5" w:rsidRPr="002B72E0" w:rsidRDefault="00970406" w:rsidP="00083959">
            <w:pPr>
              <w:bidi/>
              <w:spacing w:before="60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می‌خواهیم با دیگران کار کنیم تا درباره کلماتی که می‌توانیم استفاده کنیم و برای همه فرهنگ‌ها بی‌خطر است، توافق کنیم. </w:t>
            </w:r>
          </w:p>
        </w:tc>
      </w:tr>
      <w:tr w:rsidR="000F1707" w:rsidRPr="002B72E0" w14:paraId="0547A4FC" w14:textId="77777777" w:rsidTr="00C712B6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4386D1BB" w14:textId="77777777" w:rsidR="00751D7A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55E48C5" wp14:editId="3D1AA800">
                  <wp:extent cx="1493520" cy="1493520"/>
                  <wp:effectExtent l="0" t="0" r="0" b="0"/>
                  <wp:docPr id="2100879869" name="Picture 4" descr="شخصی که طرح NDIS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شخصی که طرح NDIS دارد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B72E0">
              <w:rPr>
                <w:rFonts w:cs="Dubai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2628C62E" w14:textId="734EAC03" w:rsidR="00751D7A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و ما می خواهیم اطمینان حاصل کنیم که افراد معلول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بیشتری می توانند در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شرکت کنند.</w:t>
            </w:r>
          </w:p>
        </w:tc>
      </w:tr>
    </w:tbl>
    <w:p w14:paraId="28911BF5" w14:textId="77777777" w:rsidR="00977E3B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bidiVisual/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0F1707" w:rsidRPr="002B72E0" w14:paraId="38EFF08B" w14:textId="77777777" w:rsidTr="00C712B6">
        <w:tc>
          <w:tcPr>
            <w:tcW w:w="2568" w:type="dxa"/>
            <w:vAlign w:val="center"/>
          </w:tcPr>
          <w:p w14:paraId="61EA599F" w14:textId="77777777" w:rsidR="00751D7A" w:rsidRPr="002B72E0" w:rsidRDefault="00751D7A" w:rsidP="00083959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67D1DDF" w14:textId="77777777" w:rsidR="00751D7A" w:rsidRPr="002B72E0" w:rsidRDefault="00970406" w:rsidP="00083959">
            <w:pPr>
              <w:bidi/>
              <w:spacing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شامل اطمینان از این است که:</w:t>
            </w:r>
          </w:p>
        </w:tc>
      </w:tr>
      <w:tr w:rsidR="000F1707" w:rsidRPr="002B72E0" w14:paraId="01EE7286" w14:textId="77777777" w:rsidTr="00C712B6">
        <w:trPr>
          <w:trHeight w:val="2268"/>
        </w:trPr>
        <w:tc>
          <w:tcPr>
            <w:tcW w:w="2568" w:type="dxa"/>
            <w:vAlign w:val="center"/>
          </w:tcPr>
          <w:p w14:paraId="67EBDA23" w14:textId="77777777" w:rsidR="00280CFA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2ABDA59" wp14:editId="55E453B5">
                  <wp:extent cx="1493520" cy="1493520"/>
                  <wp:effectExtent l="0" t="0" r="0" b="0"/>
                  <wp:docPr id="31690645" name="Picture 3" descr="مجموعه ای از ترازوهای عدالت و شست رو به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مجموعه ای از ترازوهای عدالت و شست رو به بالا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1C6228" w14:textId="5DB17A4E" w:rsidR="00280CFA" w:rsidRPr="002B72E0" w:rsidRDefault="00BC366B" w:rsidP="006E3799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ind w:left="714"/>
              <w:rPr>
                <w:rFonts w:cs="Dubai"/>
              </w:rPr>
            </w:pPr>
            <w:r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برای شرکت کنندگان </w:t>
            </w:r>
            <w:r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منصفانه است</w:t>
            </w:r>
          </w:p>
        </w:tc>
      </w:tr>
      <w:tr w:rsidR="000F1707" w:rsidRPr="002B72E0" w14:paraId="681566DD" w14:textId="77777777" w:rsidTr="00C712B6">
        <w:trPr>
          <w:trHeight w:val="2268"/>
        </w:trPr>
        <w:tc>
          <w:tcPr>
            <w:tcW w:w="2568" w:type="dxa"/>
            <w:vAlign w:val="center"/>
          </w:tcPr>
          <w:p w14:paraId="33AC37ED" w14:textId="77777777" w:rsidR="00280CFA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336C3C9E" wp14:editId="5A50E125">
                      <wp:simplePos x="0" y="0"/>
                      <wp:positionH relativeFrom="column">
                        <wp:posOffset>871220</wp:posOffset>
                      </wp:positionH>
                      <wp:positionV relativeFrom="paragraph">
                        <wp:posOffset>704850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C6E642" w14:textId="77777777" w:rsidR="00970406" w:rsidRPr="00BC366B" w:rsidRDefault="00970406" w:rsidP="00150F3C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1"/>
                                      <w:szCs w:val="24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1"/>
                                      <w:szCs w:val="24"/>
                                      <w:rtl/>
                                      <w:lang w:val="fa-IR"/>
                                    </w:rPr>
                                    <w:t>برنامه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6C3C9E" id="_x0000_s1036" type="#_x0000_t202" style="position:absolute;left:0;text-align:left;margin-left:68.6pt;margin-top:55.5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" filled="f" stroked="f">
                      <v:textbox inset="0,0,0,0">
                        <w:txbxContent>
                          <w:p w14:paraId="0AC6E642" w14:textId="77777777" w:rsidR="00970406" w:rsidRPr="00BC366B" w:rsidRDefault="00970406" w:rsidP="00150F3C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1"/>
                                <w:szCs w:val="24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1"/>
                                <w:szCs w:val="24"/>
                                <w:rtl/>
                                <w:lang w:val="fa-IR"/>
                              </w:rPr>
                              <w:t>برنامه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2B72E0">
              <w:rPr>
                <w:rFonts w:cs="Dubai"/>
                <w:noProof/>
              </w:rPr>
              <w:drawing>
                <wp:inline distT="0" distB="0" distL="0" distR="0" wp14:anchorId="6E110F53" wp14:editId="1F85CA68">
                  <wp:extent cx="1493520" cy="1493520"/>
                  <wp:effectExtent l="0" t="0" r="0" b="0"/>
                  <wp:docPr id="1637987145" name="Picture 1" descr="شرکت‌کننده‌ای که به او اشاره می‌کند و یک طرح NDIS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شرکت‌کننده‌ای که به او اشاره می‌کند و یک طرح NDIS را در دست دارد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EA503F" w14:textId="36FE03D6" w:rsidR="00280CFA" w:rsidRPr="002B72E0" w:rsidRDefault="00970406" w:rsidP="00083959">
            <w:pPr>
              <w:pStyle w:val="ListParagraph"/>
              <w:numPr>
                <w:ilvl w:val="0"/>
                <w:numId w:val="6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بیشتر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می دانند که چگونه از برنامه های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خود استفاده کنند.</w:t>
            </w:r>
          </w:p>
        </w:tc>
      </w:tr>
      <w:tr w:rsidR="000F1707" w:rsidRPr="002B72E0" w14:paraId="24104A3B" w14:textId="77777777" w:rsidTr="00C712B6">
        <w:trPr>
          <w:trHeight w:val="3628"/>
        </w:trPr>
        <w:tc>
          <w:tcPr>
            <w:tcW w:w="2568" w:type="dxa"/>
            <w:vAlign w:val="center"/>
          </w:tcPr>
          <w:p w14:paraId="18180E5E" w14:textId="77777777" w:rsidR="00751D7A" w:rsidRPr="002B72E0" w:rsidRDefault="00970406" w:rsidP="00083959">
            <w:pPr>
              <w:pStyle w:val="Image"/>
              <w:spacing w:before="7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6AB2B6F2" wp14:editId="65214079">
                  <wp:extent cx="1493520" cy="1493520"/>
                  <wp:effectExtent l="0" t="0" r="0" b="0"/>
                  <wp:docPr id="331969078" name="Picture 2" descr="یکی از کارکنان NDIS که از یک شرکت کننده حمایت می کند. در کنار آنها یک نماد ایمنی و یک علامت شست رو به بالا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یکی از کارکنان NDIS که از یک شرکت کننده حمایت می کند. در کنار آنها یک نماد ایمنی و یک علامت شست رو به بالا وجود دارد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EBFD12" w14:textId="7A39D708" w:rsidR="00821147" w:rsidRPr="002B72E0" w:rsidRDefault="00970406" w:rsidP="00083959">
            <w:pPr>
              <w:bidi/>
              <w:spacing w:before="72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وقتی با جوامع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ارتباط برقرار می کنیم، می خواهیم مطمئن شویم که:</w:t>
            </w:r>
          </w:p>
          <w:p w14:paraId="11587BFA" w14:textId="77777777" w:rsidR="00751D7A" w:rsidRPr="002B72E0" w:rsidRDefault="00970406" w:rsidP="00083959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برای همه فرهنگ ها امن است</w:t>
            </w:r>
          </w:p>
          <w:p w14:paraId="0A98D09C" w14:textId="77777777" w:rsidR="00821147" w:rsidRPr="002B72E0" w:rsidRDefault="00970406" w:rsidP="00083959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چه کاری نتیجه مطلوب می دهد </w:t>
            </w:r>
          </w:p>
          <w:p w14:paraId="23879949" w14:textId="176E2645" w:rsidR="00821147" w:rsidRPr="002B72E0" w:rsidRDefault="00970406" w:rsidP="00083959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از افراد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برای اعتماد به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پشتیبانی می کند.</w:t>
            </w:r>
          </w:p>
        </w:tc>
      </w:tr>
      <w:tr w:rsidR="000F1707" w:rsidRPr="002B72E0" w14:paraId="326E1990" w14:textId="77777777" w:rsidTr="00C712B6">
        <w:trPr>
          <w:trHeight w:val="3402"/>
        </w:trPr>
        <w:tc>
          <w:tcPr>
            <w:tcW w:w="2568" w:type="dxa"/>
            <w:vAlign w:val="center"/>
          </w:tcPr>
          <w:p w14:paraId="1FFC8291" w14:textId="77777777" w:rsidR="0045725F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47B344A3" wp14:editId="3026125C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353060</wp:posOffset>
                      </wp:positionV>
                      <wp:extent cx="892175" cy="450215"/>
                      <wp:effectExtent l="0" t="0" r="3175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C0CD47" w14:textId="77777777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fa-IR"/>
                                    </w:rPr>
                                    <w:t>برنامه عملیاتی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B344A3" id="_x0000_s1037" type="#_x0000_t202" style="position:absolute;left:0;text-align:left;margin-left:24.3pt;margin-top:27.8pt;width:70.25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BfWA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" filled="f" stroked="f">
                      <v:textbox inset="0,0,0,0">
                        <w:txbxContent>
                          <w:p w14:paraId="36C0CD47" w14:textId="77777777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>برنامه عملیاتی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2B72E0">
              <w:rPr>
                <w:rFonts w:cs="Dubai"/>
                <w:noProof/>
              </w:rPr>
              <w:drawing>
                <wp:inline distT="0" distB="0" distL="0" distR="0" wp14:anchorId="625CEB24" wp14:editId="21B5BE83">
                  <wp:extent cx="1493520" cy="1493520"/>
                  <wp:effectExtent l="0" t="0" r="0" b="0"/>
                  <wp:docPr id="448415310" name="Picture 3" descr="یک برنامه اقدام که لی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یک برنامه اقدام که لیستی را با علامت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29B2F1" w14:textId="18D6F801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در مورد اقدامات ما در صفحه 8 برنامه</w:t>
            </w:r>
            <w:r w:rsidR="008161A7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عملیاتی بخوانید.</w:t>
            </w:r>
          </w:p>
          <w:p w14:paraId="1BC29F38" w14:textId="77777777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برنامه عملیاتی ما را در وب سایت مان بیابید.</w:t>
            </w:r>
          </w:p>
          <w:p w14:paraId="1462EEC1" w14:textId="5495BE94" w:rsidR="0045725F" w:rsidRPr="002B72E0" w:rsidRDefault="00000000" w:rsidP="00083959">
            <w:pPr>
              <w:bidi/>
              <w:spacing w:line="240" w:lineRule="auto"/>
              <w:rPr>
                <w:rFonts w:cs="Dubai"/>
                <w:bCs/>
              </w:rPr>
            </w:pPr>
            <w:hyperlink r:id="rId72" w:history="1">
              <w:r w:rsidR="00BC366B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44D76CAC" w14:textId="77777777" w:rsidR="00AA2B19" w:rsidRPr="002B72E0" w:rsidRDefault="00970406" w:rsidP="00083959">
      <w:pPr>
        <w:pStyle w:val="Heading3"/>
        <w:bidi/>
        <w:spacing w:before="480" w:after="240" w:line="240" w:lineRule="auto"/>
        <w:rPr>
          <w:rFonts w:cs="Dubai"/>
        </w:rPr>
      </w:pPr>
      <w:r w:rsidRPr="002B72E0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545A79C9" wp14:editId="1813400E">
                <wp:simplePos x="0" y="0"/>
                <wp:positionH relativeFrom="page">
                  <wp:posOffset>570230</wp:posOffset>
                </wp:positionH>
                <wp:positionV relativeFrom="paragraph">
                  <wp:posOffset>-205295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C99B4B" id="Rectangle: Rounded Corners 110" o:spid="_x0000_s1026" alt="&quot;&quot;" style="position:absolute;margin-left:44.9pt;margin-top:-16.15pt;width:505.7pt;height:5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" fillcolor="#faa320" strokecolor="#6b2976" strokeweight="3pt">
                <w10:wrap anchorx="page"/>
              </v:roundrect>
            </w:pict>
          </mc:Fallback>
        </mc:AlternateContent>
      </w:r>
      <w:r w:rsidR="00B676E1" w:rsidRPr="002B72E0">
        <w:rPr>
          <w:rFonts w:cs="Dubai"/>
          <w:rtl/>
          <w:lang w:val="fa-IR"/>
        </w:rPr>
        <w:t>2. اطمینان حاصل کنیم که کارکنان ما مهارت های مناسبی دارند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10DC9C2E" w14:textId="77777777" w:rsidTr="00C712B6">
        <w:tc>
          <w:tcPr>
            <w:tcW w:w="2551" w:type="dxa"/>
            <w:vAlign w:val="center"/>
          </w:tcPr>
          <w:p w14:paraId="1770E7A4" w14:textId="77777777" w:rsidR="007F4213" w:rsidRPr="002B72E0" w:rsidRDefault="00970406" w:rsidP="00083959">
            <w:pPr>
              <w:pStyle w:val="Image"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9763165" wp14:editId="3651BE11">
                  <wp:extent cx="1483200" cy="1112400"/>
                  <wp:effectExtent l="0" t="0" r="3175" b="0"/>
                  <wp:docPr id="157029532" name="Picture 4" descr="یک شرکت کننده در حال لبخند زدن همراه خانوا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یک شرکت کننده در حال لبخند زدن همراه خانواده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733A4B" w14:textId="77777777" w:rsidR="007F4213" w:rsidRPr="002B72E0" w:rsidRDefault="00970406" w:rsidP="00083959">
            <w:pPr>
              <w:bidi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کارکنان و شرکای ما باید بدانند که:</w:t>
            </w:r>
          </w:p>
          <w:p w14:paraId="1C904689" w14:textId="58C48EE1" w:rsidR="00F34816" w:rsidRPr="002B72E0" w:rsidRDefault="00970406" w:rsidP="0008395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چگونه با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>، خانواده ها و مراقبین آنها کار کنند</w:t>
            </w:r>
          </w:p>
          <w:p w14:paraId="65EEAFD6" w14:textId="77777777" w:rsidR="007F4213" w:rsidRPr="002B72E0" w:rsidRDefault="00970406" w:rsidP="0008395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آنها به چه پشتیبانی نیاز دارند</w:t>
            </w:r>
          </w:p>
        </w:tc>
      </w:tr>
      <w:tr w:rsidR="000F1707" w:rsidRPr="002B72E0" w14:paraId="7A81CCFD" w14:textId="77777777" w:rsidTr="00C712B6">
        <w:tc>
          <w:tcPr>
            <w:tcW w:w="2551" w:type="dxa"/>
            <w:vAlign w:val="center"/>
          </w:tcPr>
          <w:p w14:paraId="7A6058B7" w14:textId="77777777" w:rsidR="007F4213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8F56BDD" wp14:editId="7A37E761">
                  <wp:extent cx="1483200" cy="1112400"/>
                  <wp:effectExtent l="0" t="0" r="3175" b="0"/>
                  <wp:docPr id="2116314676" name="Picture 5" descr="شخصی که از یک شرکت کننده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شخصی که از یک شرکت کننده حمایت می کند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3853AC" w14:textId="77777777" w:rsidR="007F421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آنها همچنین باید بدانند که چگونه خدماتی را ارائه دهند که موارد زیر را شامل میشود:</w:t>
            </w:r>
          </w:p>
          <w:p w14:paraId="54EEDC9A" w14:textId="77777777" w:rsidR="0041463B" w:rsidRPr="002B72E0" w:rsidRDefault="00970406" w:rsidP="00083959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Style w:val="Strong"/>
                <w:rFonts w:cs="Dubai"/>
              </w:rPr>
            </w:pPr>
            <w:r w:rsidRPr="002B72E0">
              <w:rPr>
                <w:rStyle w:val="Strong"/>
                <w:rFonts w:cs="Dubai"/>
                <w:rtl/>
                <w:lang w:val="fa-IR"/>
              </w:rPr>
              <w:t>فراگیری</w:t>
            </w:r>
          </w:p>
          <w:p w14:paraId="6A91E818" w14:textId="77777777" w:rsidR="0041463B" w:rsidRPr="002B72E0" w:rsidRDefault="00970406" w:rsidP="00083959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ایمن برای تمامی فرهنگ ها</w:t>
            </w:r>
          </w:p>
        </w:tc>
      </w:tr>
      <w:tr w:rsidR="000F1707" w:rsidRPr="002B72E0" w14:paraId="3AECFA60" w14:textId="77777777" w:rsidTr="00C712B6">
        <w:tc>
          <w:tcPr>
            <w:tcW w:w="2551" w:type="dxa"/>
            <w:vAlign w:val="center"/>
          </w:tcPr>
          <w:p w14:paraId="60A1F1CE" w14:textId="77777777" w:rsidR="00076E20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DB47C3C" wp14:editId="200ED75A">
                  <wp:extent cx="1482725" cy="1482725"/>
                  <wp:effectExtent l="0" t="0" r="3175" b="3175"/>
                  <wp:docPr id="1845511611" name="Picture 18" descr="گروهی از مردم با یک فلش منحنی دور آنه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گروهی از مردم با یک فلش منحنی دور آنها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C65B41" w14:textId="77777777" w:rsidR="00076E20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وقتی چیزی فراگیر است، همه:</w:t>
            </w:r>
          </w:p>
          <w:p w14:paraId="37A7AA46" w14:textId="77777777" w:rsidR="00076E20" w:rsidRPr="002B72E0" w:rsidRDefault="00970406" w:rsidP="0008395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می توانند در آن شرکت کنند </w:t>
            </w:r>
          </w:p>
          <w:p w14:paraId="363C1B38" w14:textId="77777777" w:rsidR="00076E20" w:rsidRPr="002B72E0" w:rsidRDefault="00970406" w:rsidP="0008395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احساس می کنند به آن تعلق دارند</w:t>
            </w:r>
          </w:p>
        </w:tc>
      </w:tr>
    </w:tbl>
    <w:p w14:paraId="304E1635" w14:textId="77777777" w:rsidR="00AA2B19" w:rsidRPr="002B72E0" w:rsidRDefault="00970406" w:rsidP="00083959">
      <w:pPr>
        <w:pStyle w:val="Heading4"/>
        <w:bidi/>
        <w:spacing w:before="480" w:after="120"/>
        <w:rPr>
          <w:rFonts w:cs="Dubai"/>
        </w:rPr>
      </w:pPr>
      <w:r w:rsidRPr="002B72E0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4684B18" wp14:editId="5CF8E1B0">
                <wp:simplePos x="0" y="0"/>
                <wp:positionH relativeFrom="margin">
                  <wp:posOffset>-14795</wp:posOffset>
                </wp:positionH>
                <wp:positionV relativeFrom="paragraph">
                  <wp:posOffset>560070</wp:posOffset>
                </wp:positionV>
                <wp:extent cx="5786755" cy="241300"/>
                <wp:effectExtent l="19050" t="19050" r="4254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BB23A3" id="Group 111" o:spid="_x0000_s1026" alt="&quot;&quot;" style="position:absolute;margin-left:-1.15pt;margin-top:44.1pt;width:455.65pt;height:19pt;flip:x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2B72E0">
        <w:rPr>
          <w:rFonts w:cs="Dubai"/>
          <w:rtl/>
          <w:lang w:val="fa-IR"/>
        </w:rPr>
        <w:t>اهداف ما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27C21B12" w14:textId="77777777" w:rsidTr="00C712B6">
        <w:tc>
          <w:tcPr>
            <w:tcW w:w="2551" w:type="dxa"/>
            <w:vAlign w:val="center"/>
          </w:tcPr>
          <w:p w14:paraId="3EB6C738" w14:textId="77777777" w:rsidR="00AA2B19" w:rsidRPr="002B72E0" w:rsidRDefault="00970406" w:rsidP="00083959">
            <w:pPr>
              <w:pStyle w:val="Image"/>
              <w:spacing w:before="60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EC4A49B" wp14:editId="18EBA321">
                  <wp:extent cx="1482725" cy="1482725"/>
                  <wp:effectExtent l="0" t="0" r="3175" b="3175"/>
                  <wp:docPr id="1479782826" name="Picture 7" descr="شرکت‌کننده‌ای که دستش را زیر حباب گفت و گو که زبانی غیر از انگلیسی را نشان می‌دهد بالا بر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شرکت‌کننده‌ای که دستش را زیر حباب گفت و گو که زبانی غیر از انگلیسی را نشان می‌دهد بالا برده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0592A1" w14:textId="29384259" w:rsidR="00AA2B19" w:rsidRPr="002B72E0" w:rsidRDefault="00970406" w:rsidP="00083959">
            <w:pPr>
              <w:bidi/>
              <w:spacing w:before="60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می‌خواهیم کارکنان و شرکای ما بدانند که شرکت‌کنندگان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به چه چیزی نیاز دارند:</w:t>
            </w:r>
          </w:p>
          <w:p w14:paraId="41D6D174" w14:textId="77777777" w:rsidR="00AA2B19" w:rsidRPr="002B72E0" w:rsidRDefault="00970406" w:rsidP="00083959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فرهنگ</w:t>
            </w:r>
          </w:p>
          <w:p w14:paraId="692E13FF" w14:textId="77777777" w:rsidR="00AA2B19" w:rsidRPr="002B72E0" w:rsidRDefault="00970406" w:rsidP="00083959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زبان</w:t>
            </w:r>
          </w:p>
        </w:tc>
      </w:tr>
      <w:tr w:rsidR="000F1707" w:rsidRPr="002B72E0" w14:paraId="7675314B" w14:textId="77777777" w:rsidTr="00C712B6">
        <w:tc>
          <w:tcPr>
            <w:tcW w:w="2551" w:type="dxa"/>
            <w:vAlign w:val="center"/>
          </w:tcPr>
          <w:p w14:paraId="5C953790" w14:textId="77777777" w:rsidR="00AA2B19" w:rsidRPr="002B72E0" w:rsidRDefault="00970406" w:rsidP="00083959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22DDF425" wp14:editId="37EBEA09">
                  <wp:extent cx="1440000" cy="1080000"/>
                  <wp:effectExtent l="0" t="0" r="8255" b="6350"/>
                  <wp:docPr id="920881929" name="Picture 8" descr="یک کارمند NDIS که با یک شرکت‌کننده صحبت می‌کند و داخل یک سند می‌نویس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یک کارمند NDIS که با یک شرکت‌کننده صحبت می‌کند و داخل یک سند می‌نویسد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8167BA" w14:textId="77777777" w:rsidR="00AA2B19" w:rsidRPr="002B72E0" w:rsidRDefault="00970406" w:rsidP="00083959">
            <w:pPr>
              <w:bidi/>
              <w:spacing w:before="0" w:after="12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 اینکه چگونه حمایت های آنها باید با فرهنگ و زبان آنها به خوبی هماهنگ باشد.</w:t>
            </w:r>
          </w:p>
        </w:tc>
      </w:tr>
      <w:tr w:rsidR="000F1707" w:rsidRPr="002B72E0" w14:paraId="50BF9C44" w14:textId="77777777" w:rsidTr="00C712B6">
        <w:tc>
          <w:tcPr>
            <w:tcW w:w="2551" w:type="dxa"/>
            <w:vAlign w:val="center"/>
          </w:tcPr>
          <w:p w14:paraId="08F10B93" w14:textId="77777777" w:rsidR="00821147" w:rsidRPr="002B72E0" w:rsidRDefault="00821147" w:rsidP="00083959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2255CDA9" w14:textId="77777777" w:rsidR="00821147" w:rsidRPr="002B72E0" w:rsidRDefault="00970406" w:rsidP="00083959">
            <w:pPr>
              <w:bidi/>
              <w:spacing w:before="36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همچنین می‌خواهیم کارکنان و شرکایمان به گونه‌ای کار کنند که برای:</w:t>
            </w:r>
          </w:p>
        </w:tc>
      </w:tr>
      <w:tr w:rsidR="000F1707" w:rsidRPr="002B72E0" w14:paraId="4098AFCE" w14:textId="77777777" w:rsidTr="00C712B6">
        <w:tc>
          <w:tcPr>
            <w:tcW w:w="2551" w:type="dxa"/>
            <w:vAlign w:val="center"/>
          </w:tcPr>
          <w:p w14:paraId="61DACEAB" w14:textId="77777777" w:rsidR="00821147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07E36C1" wp14:editId="35078200">
                  <wp:extent cx="1440000" cy="1440000"/>
                  <wp:effectExtent l="0" t="0" r="8255" b="8255"/>
                  <wp:docPr id="486016409" name="Picture 9" descr="سه شرکت کننده و یک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سه شرکت کننده و یک نماد ایمنی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375A87" w14:textId="77777777" w:rsidR="00821147" w:rsidRPr="002B72E0" w:rsidRDefault="00970406" w:rsidP="00083959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هر فرهنگی</w:t>
            </w:r>
          </w:p>
        </w:tc>
      </w:tr>
      <w:tr w:rsidR="000F1707" w:rsidRPr="002B72E0" w14:paraId="00FF2F91" w14:textId="77777777" w:rsidTr="00C712B6">
        <w:tc>
          <w:tcPr>
            <w:tcW w:w="2551" w:type="dxa"/>
            <w:vAlign w:val="center"/>
          </w:tcPr>
          <w:p w14:paraId="3C9D459B" w14:textId="77777777" w:rsidR="00821147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C130573" wp14:editId="00C5099D">
                  <wp:extent cx="1440000" cy="1440000"/>
                  <wp:effectExtent l="0" t="0" r="8255" b="8255"/>
                  <wp:docPr id="192786036" name="Picture 10" descr="یکی از کارکنان NDIS که از یک شرکت کننده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یکی از کارکنان NDIS که از یک شرکت کننده حمایت می کند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8427FE" w14:textId="77777777" w:rsidR="00821147" w:rsidRPr="002B72E0" w:rsidRDefault="00970406" w:rsidP="00083959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هر فردی که </w:t>
            </w:r>
            <w:r w:rsidRPr="002B72E0">
              <w:rPr>
                <w:rStyle w:val="Strong"/>
                <w:rFonts w:cs="Dubai"/>
                <w:rtl/>
                <w:lang w:val="fa-IR"/>
              </w:rPr>
              <w:t>تروما را</w:t>
            </w:r>
            <w:r w:rsidRPr="002B72E0">
              <w:rPr>
                <w:rFonts w:cs="Dubai"/>
                <w:rtl/>
                <w:lang w:val="fa-IR"/>
              </w:rPr>
              <w:t xml:space="preserve"> تجربه کرده است، ایمن باشد.</w:t>
            </w:r>
          </w:p>
        </w:tc>
      </w:tr>
      <w:tr w:rsidR="000F1707" w:rsidRPr="002B72E0" w14:paraId="10D1582D" w14:textId="77777777" w:rsidTr="00C712B6">
        <w:tc>
          <w:tcPr>
            <w:tcW w:w="2551" w:type="dxa"/>
            <w:vAlign w:val="center"/>
          </w:tcPr>
          <w:p w14:paraId="58D07D8E" w14:textId="77777777" w:rsidR="00821147" w:rsidRPr="002B72E0" w:rsidRDefault="00970406" w:rsidP="00083959">
            <w:pPr>
              <w:pStyle w:val="Image"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20E70D4" wp14:editId="1F0B2F9D">
                  <wp:extent cx="1440000" cy="1440000"/>
                  <wp:effectExtent l="0" t="0" r="8255" b="8255"/>
                  <wp:docPr id="1035255781" name="Picture 1" descr="فردی که ناراحت به نظر می رسد. بالای آنها حباب فکری وجود دارد که گریه آنها را نشان می دهد و در کنار آنها یک نماد مشکل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فردی که ناراحت به نظر می رسد. بالای آنها حباب فکری وجود دارد که گریه آنها را نشان می دهد و در کنار آنها یک نماد مشکل وجود دارد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6D8D0C" w14:textId="77777777" w:rsidR="00821147" w:rsidRPr="002B72E0" w:rsidRDefault="00970406" w:rsidP="00083959">
            <w:pPr>
              <w:bidi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تروما احساسی است که شما نسبت به اتفاق بدی دارید که برایتان افتاده است.</w:t>
            </w:r>
          </w:p>
          <w:p w14:paraId="72C8F034" w14:textId="77777777" w:rsidR="00821147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برای مثال، ممکن است احساس ترس یا استرس داشته باشید.</w:t>
            </w:r>
          </w:p>
          <w:p w14:paraId="21B3FBD8" w14:textId="77777777" w:rsidR="00821147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تروما می تواند افراد را به طرق مختلف تحت تاثیر قرار دهد.</w:t>
            </w:r>
          </w:p>
        </w:tc>
      </w:tr>
      <w:tr w:rsidR="000F1707" w:rsidRPr="002B72E0" w14:paraId="5D17D20B" w14:textId="77777777" w:rsidTr="00C712B6">
        <w:tc>
          <w:tcPr>
            <w:tcW w:w="2551" w:type="dxa"/>
            <w:vAlign w:val="center"/>
          </w:tcPr>
          <w:p w14:paraId="4A306D7F" w14:textId="77777777" w:rsidR="0045725F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0B2E5AAA" wp14:editId="582BD278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352425</wp:posOffset>
                      </wp:positionV>
                      <wp:extent cx="892175" cy="450215"/>
                      <wp:effectExtent l="0" t="0" r="3175" b="6985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B99BC5" w14:textId="77777777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sz w:val="27"/>
                                      <w:szCs w:val="27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7"/>
                                      <w:szCs w:val="27"/>
                                      <w:rtl/>
                                      <w:lang w:val="fa-IR"/>
                                    </w:rPr>
                                    <w:t>برنامه عملیاتی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2E5AAA" id="_x0000_s1038" type="#_x0000_t202" style="position:absolute;left:0;text-align:left;margin-left:24.5pt;margin-top:27.75pt;width:70.25pt;height:35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" filled="f" stroked="f">
                      <v:textbox inset="0,0,0,0">
                        <w:txbxContent>
                          <w:p w14:paraId="33B99BC5" w14:textId="77777777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sz w:val="27"/>
                                <w:szCs w:val="27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7"/>
                                <w:szCs w:val="27"/>
                                <w:rtl/>
                                <w:lang w:val="fa-IR"/>
                              </w:rPr>
                              <w:t xml:space="preserve">برنامه </w:t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7"/>
                                <w:szCs w:val="27"/>
                                <w:rtl/>
                                <w:lang w:val="fa-IR"/>
                              </w:rPr>
                              <w:t>عملیاتی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2B72E0">
              <w:rPr>
                <w:rFonts w:cs="Dubai"/>
                <w:noProof/>
              </w:rPr>
              <w:drawing>
                <wp:inline distT="0" distB="0" distL="0" distR="0" wp14:anchorId="496BB78A" wp14:editId="446D12BF">
                  <wp:extent cx="1440000" cy="1440000"/>
                  <wp:effectExtent l="0" t="0" r="8255" b="8255"/>
                  <wp:docPr id="636300841" name="Picture 6" descr="یک برنامه اقدام که لی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یک برنامه اقدام که لیستی را با علامت تیک نشان می دهد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E56EFD" w14:textId="77777777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شما می توانید در مورد اقدامات ما در صفحه 16 برنامه عملیاتی ما بخوانید.</w:t>
            </w:r>
          </w:p>
          <w:p w14:paraId="02DFAF30" w14:textId="77777777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برنامه عملیاتی ما را در وب سایت مان بیابید.</w:t>
            </w:r>
          </w:p>
          <w:p w14:paraId="5A507EA8" w14:textId="5D7DFA4C" w:rsidR="0045725F" w:rsidRPr="002B72E0" w:rsidRDefault="00000000" w:rsidP="00083959">
            <w:pPr>
              <w:bidi/>
              <w:spacing w:line="240" w:lineRule="auto"/>
              <w:rPr>
                <w:rFonts w:cs="Dubai"/>
                <w:bCs/>
              </w:rPr>
            </w:pPr>
            <w:hyperlink r:id="rId82" w:history="1">
              <w:r w:rsidR="00BC366B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75E1C6C3" w14:textId="77777777" w:rsidR="00110CC5" w:rsidRPr="002B72E0" w:rsidRDefault="00970406" w:rsidP="00083959">
      <w:pPr>
        <w:spacing w:before="0" w:after="0" w:line="240" w:lineRule="auto"/>
        <w:rPr>
          <w:rFonts w:cs="Dubai"/>
        </w:rPr>
      </w:pPr>
      <w:r w:rsidRPr="002B72E0">
        <w:rPr>
          <w:rFonts w:cs="Dubai"/>
        </w:rPr>
        <w:br w:type="page"/>
      </w:r>
    </w:p>
    <w:p w14:paraId="71930DB7" w14:textId="77777777" w:rsidR="00B676E1" w:rsidRPr="002B72E0" w:rsidRDefault="00970406" w:rsidP="00083959">
      <w:pPr>
        <w:pStyle w:val="Heading3"/>
        <w:bidi/>
        <w:spacing w:before="480" w:after="240" w:line="240" w:lineRule="auto"/>
        <w:rPr>
          <w:rFonts w:cs="Dubai"/>
        </w:rPr>
      </w:pPr>
      <w:r w:rsidRPr="002B72E0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2774F0DF" wp14:editId="15B7B889">
                <wp:simplePos x="0" y="0"/>
                <wp:positionH relativeFrom="page">
                  <wp:posOffset>570230</wp:posOffset>
                </wp:positionH>
                <wp:positionV relativeFrom="paragraph">
                  <wp:posOffset>-202755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158B3D" id="Rectangle: Rounded Corners 125" o:spid="_x0000_s1026" alt="&quot;&quot;" style="position:absolute;margin-left:44.9pt;margin-top:-15.95pt;width:505.7pt;height:54.4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" fillcolor="#43a7de" strokecolor="#6b2976" strokeweight="3pt">
                <w10:wrap anchorx="page"/>
              </v:roundrect>
            </w:pict>
          </mc:Fallback>
        </mc:AlternateContent>
      </w:r>
      <w:r w:rsidRPr="002B72E0">
        <w:rPr>
          <w:rFonts w:cs="Dubai"/>
          <w:rtl/>
          <w:lang w:val="fa-IR"/>
        </w:rPr>
        <w:t>3. ما چگونه اطلاعات را به اشتراک می گذاریم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5AA5FF62" w14:textId="77777777" w:rsidTr="00C712B6">
        <w:tc>
          <w:tcPr>
            <w:tcW w:w="2551" w:type="dxa"/>
            <w:vAlign w:val="center"/>
          </w:tcPr>
          <w:p w14:paraId="31820E75" w14:textId="77777777" w:rsidR="0008380D" w:rsidRPr="002B72E0" w:rsidRDefault="00970406" w:rsidP="00083959">
            <w:pPr>
              <w:pStyle w:val="Image"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4F89034" wp14:editId="3EC0DA0E">
                  <wp:extent cx="1440000" cy="1440000"/>
                  <wp:effectExtent l="0" t="0" r="8255" b="8255"/>
                  <wp:docPr id="84" name="Picture 84" descr="شخصی در حال خواندن یک سند و حباب فکری با علامت تیک داخل آ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شخصی در حال خواندن یک سند و حباب فکری با علامت تیک داخل آ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716469" w14:textId="77777777" w:rsidR="00A9232A" w:rsidRPr="002B72E0" w:rsidRDefault="00970406" w:rsidP="00083959">
            <w:pPr>
              <w:bidi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هنگامی که ما اطلاعات را به اشتراک می گذاریم، درک آن باید برای افراد زیر آسان باشد:</w:t>
            </w:r>
          </w:p>
          <w:p w14:paraId="4A25FC0A" w14:textId="11660DD6" w:rsidR="0008380D" w:rsidRPr="002B72E0" w:rsidRDefault="00970406" w:rsidP="00083959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جوامع </w:t>
            </w:r>
            <w:r w:rsidR="00BC366B" w:rsidRPr="00BC366B">
              <w:rPr>
                <w:rFonts w:cs="FS Me Pro"/>
                <w:lang w:val="fa-IR"/>
              </w:rPr>
              <w:t>CALD</w:t>
            </w:r>
          </w:p>
          <w:p w14:paraId="2E42FB0D" w14:textId="54F968E0" w:rsidR="0008380D" w:rsidRPr="002B72E0" w:rsidRDefault="00970406" w:rsidP="00083959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>، خانواده ها و مراقبان آنها.</w:t>
            </w:r>
          </w:p>
        </w:tc>
      </w:tr>
      <w:tr w:rsidR="000F1707" w:rsidRPr="002B72E0" w14:paraId="07D79FC2" w14:textId="77777777" w:rsidTr="00C712B6">
        <w:tc>
          <w:tcPr>
            <w:tcW w:w="2551" w:type="dxa"/>
            <w:vAlign w:val="center"/>
          </w:tcPr>
          <w:p w14:paraId="2D432E64" w14:textId="77777777" w:rsidR="0008380D" w:rsidRPr="002B72E0" w:rsidRDefault="0008380D" w:rsidP="00083959">
            <w:pPr>
              <w:pStyle w:val="Image"/>
              <w:spacing w:before="480" w:after="0" w:line="240" w:lineRule="auto"/>
              <w:rPr>
                <w:rFonts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0557795D" w14:textId="77777777" w:rsidR="00F84CD1" w:rsidRPr="002B72E0" w:rsidRDefault="00970406" w:rsidP="00083959">
            <w:pPr>
              <w:bidi/>
              <w:spacing w:before="48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اطلاعات همچنین باید به</w:t>
            </w:r>
          </w:p>
        </w:tc>
      </w:tr>
      <w:tr w:rsidR="000F1707" w:rsidRPr="002B72E0" w14:paraId="595FE142" w14:textId="77777777" w:rsidTr="00C712B6">
        <w:tc>
          <w:tcPr>
            <w:tcW w:w="2551" w:type="dxa"/>
            <w:vAlign w:val="center"/>
          </w:tcPr>
          <w:p w14:paraId="76188713" w14:textId="77777777" w:rsidR="008C3472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77A29A6" wp14:editId="749C819E">
                  <wp:extent cx="1482725" cy="1482725"/>
                  <wp:effectExtent l="0" t="0" r="3175" b="3175"/>
                  <wp:docPr id="1566266494" name="Picture 1566266494" descr="گروهی از افراد CALD در زیر سه حباب گفت و گو که به سه زب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گروهی از افراد CALD در زیر سه حباب گفت و گو که به سه زبان مختلف می گویند &quot;سلام&quot;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02ED8C" w14:textId="77777777" w:rsidR="008C3472" w:rsidRPr="002B72E0" w:rsidRDefault="00970406" w:rsidP="00083959">
            <w:pPr>
              <w:pStyle w:val="ListParagraph"/>
              <w:numPr>
                <w:ilvl w:val="0"/>
                <w:numId w:val="6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زبان های مختلف</w:t>
            </w:r>
          </w:p>
        </w:tc>
      </w:tr>
      <w:tr w:rsidR="000F1707" w:rsidRPr="002B72E0" w14:paraId="31CDB670" w14:textId="77777777" w:rsidTr="00C712B6">
        <w:tc>
          <w:tcPr>
            <w:tcW w:w="2551" w:type="dxa"/>
            <w:vAlign w:val="center"/>
          </w:tcPr>
          <w:p w14:paraId="4E51932B" w14:textId="77777777" w:rsidR="008C3472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3259312" wp14:editId="4387D901">
                  <wp:extent cx="1482725" cy="1482725"/>
                  <wp:effectExtent l="0" t="0" r="3175" b="3175"/>
                  <wp:docPr id="951173212" name="Picture 11" descr="کامپیوتری که ویدئویی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کامپیوتری که ویدئویی را نشان می دهد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87AB91" w14:textId="77777777" w:rsidR="008C3472" w:rsidRPr="002B72E0" w:rsidRDefault="00970406" w:rsidP="00083959">
            <w:pPr>
              <w:pStyle w:val="ListParagraph"/>
              <w:numPr>
                <w:ilvl w:val="0"/>
                <w:numId w:val="65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شکل های مختلف- مانند فیلم باشد.</w:t>
            </w:r>
          </w:p>
        </w:tc>
      </w:tr>
    </w:tbl>
    <w:p w14:paraId="3BDCBB95" w14:textId="77777777" w:rsidR="002535DE" w:rsidRPr="002B72E0" w:rsidRDefault="00970406" w:rsidP="00083959">
      <w:pPr>
        <w:pStyle w:val="Heading4"/>
        <w:bidi/>
        <w:spacing w:before="480"/>
        <w:rPr>
          <w:rFonts w:cs="Dubai"/>
        </w:rPr>
      </w:pPr>
      <w:r w:rsidRPr="002B72E0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4D9CCF6F" wp14:editId="5977CBE7">
                <wp:simplePos x="0" y="0"/>
                <wp:positionH relativeFrom="margin">
                  <wp:posOffset>-6985</wp:posOffset>
                </wp:positionH>
                <wp:positionV relativeFrom="paragraph">
                  <wp:posOffset>650685</wp:posOffset>
                </wp:positionV>
                <wp:extent cx="5787317" cy="241540"/>
                <wp:effectExtent l="19050" t="19050" r="4254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30DED7" id="Group 321763445" o:spid="_x0000_s1026" alt="&quot;&quot;" style="position:absolute;margin-left:-.55pt;margin-top:51.25pt;width:455.7pt;height:19pt;flip:x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2B72E0">
        <w:rPr>
          <w:rFonts w:cs="Dubai"/>
          <w:rtl/>
          <w:lang w:val="fa-IR"/>
        </w:rPr>
        <w:t>اهداف ما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217EC8DB" w14:textId="77777777" w:rsidTr="00C712B6">
        <w:tc>
          <w:tcPr>
            <w:tcW w:w="2551" w:type="dxa"/>
            <w:vAlign w:val="center"/>
          </w:tcPr>
          <w:p w14:paraId="1E151541" w14:textId="77777777" w:rsidR="008104A9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9FD7D1E" wp14:editId="0CB5E602">
                  <wp:extent cx="1440000" cy="1364762"/>
                  <wp:effectExtent l="0" t="0" r="8255" b="6985"/>
                  <wp:docPr id="2057867763" name="Picture 2057867763" descr="دو نفر با هم دست می دهند در حالیکه دست دیگرشان روی قلب شا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دو نفر با هم دست می دهند در حالیکه دست دیگرشان روی قلب شان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DD1516" w14:textId="50F2D0B4" w:rsidR="00EA1BFD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می خواهیم راه های بهتری برای اشتراک گذاری اطلاعات با جوامع و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پیدا کنیم.</w:t>
            </w:r>
          </w:p>
        </w:tc>
      </w:tr>
      <w:tr w:rsidR="000F1707" w:rsidRPr="002B72E0" w14:paraId="3F98FB3C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17EC4790" w14:textId="77777777" w:rsidR="004F3E54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394582D0" wp14:editId="3AB84638">
                  <wp:extent cx="1482725" cy="1482725"/>
                  <wp:effectExtent l="0" t="0" r="3175" b="3175"/>
                  <wp:docPr id="215803121" name="Picture 5" descr="شخصی زیر حباب فکر. حباب فکر علامت تیک داخل حباب گفت و گو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شخصی زیر حباب فکر. حباب فکر علامت تیک داخل حباب گفت و گو را نشان می دهد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821629" w14:textId="64599D00" w:rsidR="004F3E54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می خواهیم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بیشتری در مورد خدمات </w:t>
            </w:r>
            <w:r w:rsidRPr="002B72E0">
              <w:rPr>
                <w:rStyle w:val="Strong"/>
                <w:rFonts w:cs="Dubai"/>
                <w:rtl/>
                <w:lang w:val="fa-IR"/>
              </w:rPr>
              <w:t>ترجمه</w:t>
            </w:r>
            <w:r w:rsidRPr="002B72E0">
              <w:rPr>
                <w:rFonts w:cs="Dubai"/>
                <w:rtl/>
                <w:lang w:val="fa-IR"/>
              </w:rPr>
              <w:t xml:space="preserve"> که می توانند از آن استفاده کنند اطلاعات داشته باشند.</w:t>
            </w:r>
          </w:p>
        </w:tc>
      </w:tr>
      <w:tr w:rsidR="000F1707" w:rsidRPr="002B72E0" w14:paraId="3275C3B8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6AEB0C8E" w14:textId="77777777" w:rsidR="00904103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A6AB852" wp14:editId="7B2E03CB">
                  <wp:extent cx="1482725" cy="1482725"/>
                  <wp:effectExtent l="0" t="0" r="3175" b="3175"/>
                  <wp:docPr id="574560481" name="Picture 4" descr="مترجمی که با دو نفر صحبت می کند. بالای او حباب گفت و گو وجود دارد که زبانی غیر از انگلیسی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مترجمی که با دو نفر صحبت می کند. بالای او حباب گفت و گو وجود دارد که زبانی غیر از انگلیسی را نشان می دهد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4D82AB" w14:textId="77777777" w:rsidR="0090410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مترجم شفاهی کسی است که:</w:t>
            </w:r>
          </w:p>
          <w:p w14:paraId="769AC74A" w14:textId="77777777" w:rsidR="00904103" w:rsidRPr="002B72E0" w:rsidRDefault="00970406" w:rsidP="00083959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زبان شما صحبت می کند</w:t>
            </w:r>
          </w:p>
          <w:p w14:paraId="2ADC54AD" w14:textId="77777777" w:rsidR="005540EE" w:rsidRPr="002B72E0" w:rsidRDefault="00970406" w:rsidP="00083959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شما کمک می کند تا با دیگران ارتباط برقرار کنید</w:t>
            </w:r>
          </w:p>
          <w:p w14:paraId="61A92ED0" w14:textId="77777777" w:rsidR="00904103" w:rsidRPr="002B72E0" w:rsidRDefault="00970406" w:rsidP="00083959">
            <w:pPr>
              <w:pStyle w:val="ListParagraph"/>
              <w:numPr>
                <w:ilvl w:val="0"/>
                <w:numId w:val="60"/>
              </w:numPr>
              <w:bidi/>
              <w:spacing w:line="240" w:lineRule="auto"/>
              <w:contextualSpacing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شما کمک می کند بفهمید دیگران چه می گویند.</w:t>
            </w:r>
          </w:p>
        </w:tc>
      </w:tr>
      <w:tr w:rsidR="000F1707" w:rsidRPr="002B72E0" w14:paraId="04DE231F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6AE241BB" w14:textId="77777777" w:rsidR="004F3E54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F547311" wp14:editId="55CF1171">
                  <wp:extent cx="1482725" cy="1482725"/>
                  <wp:effectExtent l="0" t="0" r="3175" b="3175"/>
                  <wp:docPr id="300222650" name="Picture 13" descr="یک مترجم که با یک شرکت کننده گفتگو می کند. بالای آنها یک شست به بالا با یک فلش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یک مترجم که با یک شرکت کننده گفتگو می کند. بالای آنها یک شست به بالا با یک فلش رو به بالا است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00A59D" w14:textId="6FAEC89E" w:rsidR="004F3E54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همچنین می خواهیم تجربیاتی که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با خدمات ترجمه دارند را بهبود بخشیم.</w:t>
            </w:r>
          </w:p>
        </w:tc>
      </w:tr>
      <w:tr w:rsidR="000F1707" w:rsidRPr="002B72E0" w14:paraId="304B2BC3" w14:textId="77777777" w:rsidTr="00C712B6">
        <w:trPr>
          <w:trHeight w:val="3402"/>
        </w:trPr>
        <w:tc>
          <w:tcPr>
            <w:tcW w:w="2551" w:type="dxa"/>
            <w:vAlign w:val="center"/>
          </w:tcPr>
          <w:p w14:paraId="58F620BF" w14:textId="77777777" w:rsidR="0045725F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03DCF3B9" wp14:editId="357CBE72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361950</wp:posOffset>
                      </wp:positionV>
                      <wp:extent cx="892175" cy="450215"/>
                      <wp:effectExtent l="0" t="0" r="3175" b="6985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57625F" w14:textId="77777777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fa-IR"/>
                                    </w:rPr>
                                    <w:t>برنامه عملیاتی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DCF3B9" id="_x0000_s1039" type="#_x0000_t202" style="position:absolute;left:0;text-align:left;margin-left:23.85pt;margin-top:28.5pt;width:70.25pt;height:35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XR+WAIAAJY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" filled="f" stroked="f">
                      <v:textbox inset="0,0,0,0">
                        <w:txbxContent>
                          <w:p w14:paraId="0C57625F" w14:textId="77777777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 xml:space="preserve">برنامه </w:t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>عملیاتی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2B72E0">
              <w:rPr>
                <w:rFonts w:cs="Dubai"/>
                <w:noProof/>
              </w:rPr>
              <w:drawing>
                <wp:inline distT="0" distB="0" distL="0" distR="0" wp14:anchorId="6AFCF20F" wp14:editId="04DF132D">
                  <wp:extent cx="1482725" cy="1482725"/>
                  <wp:effectExtent l="0" t="0" r="3175" b="3175"/>
                  <wp:docPr id="1812387275" name="Picture 12" descr="یک برنامه اقدام که لی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یک برنامه اقدام که لیستی را با علامت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5319F9" w14:textId="17DFB4E6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در مورد اقدامات ما در صفحه 23 برنامه عملیاتی</w:t>
            </w:r>
            <w:r w:rsidR="008161A7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ما بخوانید.</w:t>
            </w:r>
          </w:p>
          <w:p w14:paraId="10185674" w14:textId="77777777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برنامه عملیاتی ما را در وب سایت مان بیابید.</w:t>
            </w:r>
          </w:p>
          <w:p w14:paraId="10B95053" w14:textId="49A3820A" w:rsidR="0045725F" w:rsidRPr="002B72E0" w:rsidRDefault="00000000" w:rsidP="00083959">
            <w:pPr>
              <w:bidi/>
              <w:spacing w:line="240" w:lineRule="auto"/>
              <w:rPr>
                <w:rFonts w:cs="Dubai"/>
                <w:bCs/>
              </w:rPr>
            </w:pPr>
            <w:hyperlink r:id="rId89" w:history="1">
              <w:r w:rsidR="00BC366B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4EDAA6BD" w14:textId="77777777" w:rsidR="00B676E1" w:rsidRPr="002B72E0" w:rsidRDefault="00970406" w:rsidP="00083959">
      <w:pPr>
        <w:pStyle w:val="Heading3"/>
        <w:bidi/>
        <w:spacing w:before="480" w:after="240" w:line="240" w:lineRule="auto"/>
        <w:rPr>
          <w:rFonts w:cs="Dubai"/>
        </w:rPr>
      </w:pPr>
      <w:r w:rsidRPr="002B72E0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CEF6436" wp14:editId="38A835CD">
                <wp:simplePos x="0" y="0"/>
                <wp:positionH relativeFrom="page">
                  <wp:posOffset>570230</wp:posOffset>
                </wp:positionH>
                <wp:positionV relativeFrom="paragraph">
                  <wp:posOffset>-217360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09A35B" id="Rectangle: Rounded Corners 166023663" o:spid="_x0000_s1026" alt="&quot;&quot;" style="position:absolute;margin-left:44.9pt;margin-top:-17.1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" fillcolor="#ffcc04" strokecolor="#6b2976" strokeweight="3pt">
                <w10:wrap anchorx="page"/>
              </v:roundrect>
            </w:pict>
          </mc:Fallback>
        </mc:AlternateContent>
      </w:r>
      <w:r w:rsidRPr="002B72E0">
        <w:rPr>
          <w:rFonts w:cs="Dubai"/>
          <w:rtl/>
          <w:lang w:val="fa-IR"/>
        </w:rPr>
        <w:t xml:space="preserve">4. انتخاب و کنترل 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7426E664" w14:textId="77777777" w:rsidTr="00C712B6">
        <w:tc>
          <w:tcPr>
            <w:tcW w:w="2551" w:type="dxa"/>
            <w:vAlign w:val="center"/>
          </w:tcPr>
          <w:p w14:paraId="353B84C4" w14:textId="77777777" w:rsidR="00490AD8" w:rsidRPr="002B72E0" w:rsidRDefault="00970406" w:rsidP="00083959">
            <w:pPr>
              <w:pStyle w:val="Image"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090F114" wp14:editId="537D2E48">
                  <wp:extent cx="1482725" cy="1007712"/>
                  <wp:effectExtent l="0" t="0" r="3175" b="2540"/>
                  <wp:docPr id="1982031989" name="Picture 14" descr="دو نفر با شست رو به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دو نفر با شست رو به بالا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612074" w14:textId="684E0273" w:rsidR="00490AD8" w:rsidRPr="002B72E0" w:rsidRDefault="00970406" w:rsidP="00083959">
            <w:pPr>
              <w:bidi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باید پشتیبانی ها و خدمات بیشتری وجود داشته باشد که نیازهای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را برآورده کند.</w:t>
            </w:r>
          </w:p>
        </w:tc>
      </w:tr>
      <w:tr w:rsidR="000F1707" w:rsidRPr="002B72E0" w14:paraId="230B3DCD" w14:textId="77777777" w:rsidTr="00C712B6">
        <w:tc>
          <w:tcPr>
            <w:tcW w:w="2551" w:type="dxa"/>
            <w:vAlign w:val="center"/>
          </w:tcPr>
          <w:p w14:paraId="13618BE2" w14:textId="77777777" w:rsidR="00490AD8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4656BD5" wp14:editId="41E689FE">
                  <wp:extent cx="1482725" cy="1482725"/>
                  <wp:effectExtent l="0" t="0" r="3175" b="3175"/>
                  <wp:docPr id="1734651930" name="Picture 6" descr="دو ارائه دهنده خدمات. یکی گوشی پزشکی به گردن دارد و دیگری سندی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دو ارائه دهنده خدمات. یکی گوشی پزشکی به گردن دارد و دیگری سندی در دست دارد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4012D4" w14:textId="4303E931" w:rsidR="00490AD8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8161A7">
              <w:rPr>
                <w:rFonts w:ascii="Dubai" w:hAnsi="Dubai" w:cs="Dubai"/>
                <w:rtl/>
              </w:rPr>
              <w:t xml:space="preserve">شرکت کنندگان </w:t>
            </w:r>
            <w:r w:rsidR="00BC366B" w:rsidRPr="008161A7">
              <w:rPr>
                <w:rFonts w:ascii="Dubai" w:hAnsi="Dubai" w:cs="Dubai"/>
              </w:rPr>
              <w:t>CALD</w:t>
            </w:r>
            <w:r w:rsidRPr="008161A7">
              <w:rPr>
                <w:rFonts w:ascii="Dubai" w:hAnsi="Dubai" w:cs="Dubai"/>
                <w:rtl/>
              </w:rPr>
              <w:t xml:space="preserve"> باید برای یافتن و استفاده از</w:t>
            </w:r>
            <w:r w:rsidR="008161A7">
              <w:rPr>
                <w:rStyle w:val="Strong"/>
                <w:rFonts w:ascii="Dubai" w:hAnsi="Dubai" w:cs="Dubai"/>
                <w:lang w:val="fa-IR"/>
              </w:rPr>
              <w:br/>
            </w:r>
            <w:r w:rsidRPr="008161A7">
              <w:rPr>
                <w:rStyle w:val="Strong"/>
                <w:rFonts w:ascii="Dubai" w:hAnsi="Dubai" w:cs="Dubai"/>
                <w:rtl/>
                <w:lang w:val="fa-IR"/>
              </w:rPr>
              <w:t xml:space="preserve">ارائه دهندگان </w:t>
            </w:r>
            <w:r w:rsidRPr="008161A7">
              <w:rPr>
                <w:rFonts w:cs="Dubai"/>
                <w:rtl/>
              </w:rPr>
              <w:t>متناسب با نیازهایشان</w:t>
            </w:r>
            <w:r w:rsidRPr="008161A7">
              <w:rPr>
                <w:rFonts w:ascii="Dubai" w:hAnsi="Dubai" w:cs="Dubai"/>
                <w:rtl/>
              </w:rPr>
              <w:t>، پش</w:t>
            </w:r>
            <w:r w:rsidRPr="008161A7">
              <w:rPr>
                <w:rFonts w:ascii="Dubai" w:hAnsi="Dubai" w:cs="Dubai"/>
                <w:rtl/>
                <w:lang w:val="fa-IR"/>
              </w:rPr>
              <w:t>تیبانی دریافت کنند.</w:t>
            </w:r>
          </w:p>
          <w:p w14:paraId="551F0B8F" w14:textId="2D3501ED" w:rsidR="0010274C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ارائه دهندگان با ارائه خدمات از شرکت کنندگان حمایت</w:t>
            </w:r>
            <w:r w:rsidR="008161A7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می کنند.</w:t>
            </w:r>
          </w:p>
        </w:tc>
      </w:tr>
    </w:tbl>
    <w:p w14:paraId="014E9494" w14:textId="77777777" w:rsidR="008104A9" w:rsidRPr="002B72E0" w:rsidRDefault="00970406" w:rsidP="00083959">
      <w:pPr>
        <w:pStyle w:val="Heading4"/>
        <w:bidi/>
        <w:spacing w:before="600" w:after="120"/>
        <w:rPr>
          <w:rFonts w:cs="Dubai"/>
        </w:rPr>
      </w:pPr>
      <w:r w:rsidRPr="002B72E0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4448B748" wp14:editId="0BD0581F">
                <wp:simplePos x="0" y="0"/>
                <wp:positionH relativeFrom="margin">
                  <wp:posOffset>-5715</wp:posOffset>
                </wp:positionH>
                <wp:positionV relativeFrom="paragraph">
                  <wp:posOffset>660210</wp:posOffset>
                </wp:positionV>
                <wp:extent cx="5786755" cy="241300"/>
                <wp:effectExtent l="19050" t="19050" r="4254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C97EB1" id="Group 133" o:spid="_x0000_s1026" alt="&quot;&quot;" style="position:absolute;margin-left:-.45pt;margin-top:52pt;width:455.65pt;height:19pt;flip:x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2B72E0">
        <w:rPr>
          <w:rFonts w:cs="Dubai"/>
          <w:rtl/>
          <w:lang w:val="fa-IR"/>
        </w:rPr>
        <w:t>اهداف ما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58DF76CC" w14:textId="77777777" w:rsidTr="00C712B6">
        <w:tc>
          <w:tcPr>
            <w:tcW w:w="2551" w:type="dxa"/>
            <w:vAlign w:val="center"/>
          </w:tcPr>
          <w:p w14:paraId="3EA6A099" w14:textId="77777777" w:rsidR="008104A9" w:rsidRPr="002B72E0" w:rsidRDefault="008104A9" w:rsidP="00083959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196BD538" w14:textId="7A152303" w:rsidR="008104A9" w:rsidRPr="002B72E0" w:rsidRDefault="00970406" w:rsidP="00083959">
            <w:pPr>
              <w:bidi/>
              <w:spacing w:before="60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می‌خواهیم مطمئن شویم اطلاعاتی را با جوامع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به اشتراک بگذاریم که بدانند چگونه:</w:t>
            </w:r>
          </w:p>
        </w:tc>
      </w:tr>
      <w:tr w:rsidR="000F1707" w:rsidRPr="002B72E0" w14:paraId="3CF8323A" w14:textId="77777777" w:rsidTr="00C712B6">
        <w:trPr>
          <w:trHeight w:val="2665"/>
        </w:trPr>
        <w:tc>
          <w:tcPr>
            <w:tcW w:w="2551" w:type="dxa"/>
            <w:vAlign w:val="center"/>
          </w:tcPr>
          <w:p w14:paraId="0FDD4575" w14:textId="77777777" w:rsidR="008104A9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7CC89BA" wp14:editId="0CCC7546">
                  <wp:extent cx="1482725" cy="1482725"/>
                  <wp:effectExtent l="0" t="0" r="3175" b="3175"/>
                  <wp:docPr id="2128743046" name="Picture 7" descr="شخصی که سند NDIS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شخصی که سند NDIS دارد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BE48B6" w14:textId="57C06C74" w:rsidR="008104A9" w:rsidRPr="002B72E0" w:rsidRDefault="00970406" w:rsidP="00083959">
            <w:pPr>
              <w:pStyle w:val="ListParagraph"/>
              <w:numPr>
                <w:ilvl w:val="0"/>
                <w:numId w:val="29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در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شرکت کنند</w:t>
            </w:r>
          </w:p>
        </w:tc>
      </w:tr>
      <w:tr w:rsidR="000F1707" w:rsidRPr="002B72E0" w14:paraId="0DBA3096" w14:textId="77777777" w:rsidTr="001D1315">
        <w:trPr>
          <w:trHeight w:val="2912"/>
        </w:trPr>
        <w:tc>
          <w:tcPr>
            <w:tcW w:w="2551" w:type="dxa"/>
            <w:vAlign w:val="center"/>
          </w:tcPr>
          <w:p w14:paraId="18ABB92F" w14:textId="77777777" w:rsidR="008104A9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ABBA399" wp14:editId="2B7FDBA8">
                  <wp:extent cx="1482725" cy="1482725"/>
                  <wp:effectExtent l="0" t="0" r="3175" b="3175"/>
                  <wp:docPr id="983052153" name="Picture 8" descr="شرکت‌کننده‌ای که دست خود را بالا برده و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شرکت‌کننده‌ای که دست خود را بالا برده و نماد ایمنی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EBF8F3" w14:textId="77777777" w:rsidR="008104A9" w:rsidRPr="002B72E0" w:rsidRDefault="00970406" w:rsidP="00083959">
            <w:pPr>
              <w:pStyle w:val="ListParagraph"/>
              <w:numPr>
                <w:ilvl w:val="0"/>
                <w:numId w:val="29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خدماتی را پیدا کرده و از آنها استفاده کنند که برای فرهنگ آنها مناسب باشد.</w:t>
            </w:r>
          </w:p>
        </w:tc>
      </w:tr>
      <w:tr w:rsidR="000F1707" w:rsidRPr="002B72E0" w14:paraId="0B507262" w14:textId="77777777" w:rsidTr="00C712B6">
        <w:tc>
          <w:tcPr>
            <w:tcW w:w="2551" w:type="dxa"/>
            <w:vAlign w:val="bottom"/>
          </w:tcPr>
          <w:p w14:paraId="3AE6A7B6" w14:textId="77777777" w:rsidR="00FE7219" w:rsidRPr="002B72E0" w:rsidRDefault="00FE7219" w:rsidP="00083959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3DBCB3F4" w14:textId="77777777" w:rsidR="00FE7219" w:rsidRPr="002B72E0" w:rsidRDefault="00970406" w:rsidP="00083959">
            <w:pPr>
              <w:bidi/>
              <w:spacing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همچنین می خواهیم ارائه دهندگان بیشتر، خدمات بهتری ارائه دهند که موارد زیر را در بر داشته باشد:</w:t>
            </w:r>
          </w:p>
        </w:tc>
      </w:tr>
      <w:tr w:rsidR="000F1707" w:rsidRPr="002B72E0" w14:paraId="5B5C4D6F" w14:textId="77777777" w:rsidTr="00C712B6">
        <w:tc>
          <w:tcPr>
            <w:tcW w:w="2551" w:type="dxa"/>
            <w:vAlign w:val="bottom"/>
          </w:tcPr>
          <w:p w14:paraId="2840CBCE" w14:textId="77777777" w:rsidR="004E1806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631A82E9" wp14:editId="0B1D1E68">
                  <wp:extent cx="1482725" cy="1482725"/>
                  <wp:effectExtent l="0" t="0" r="3175" b="3175"/>
                  <wp:docPr id="1464946712" name="Picture 16" descr="دو نفر با هم دست می دهند در حالیکه دست دیگرشان روی قلب شا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دو نفر با هم دست می دهند در حالیکه دست دیگرشان روی قلب شان است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D76C23" w14:textId="77777777" w:rsidR="004E1806" w:rsidRPr="002B72E0" w:rsidRDefault="00970406" w:rsidP="00083959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تمامی فرهنگ ها احترام بگذارد</w:t>
            </w:r>
          </w:p>
        </w:tc>
      </w:tr>
      <w:tr w:rsidR="000F1707" w:rsidRPr="002B72E0" w14:paraId="60C20F42" w14:textId="77777777" w:rsidTr="00C712B6">
        <w:tc>
          <w:tcPr>
            <w:tcW w:w="2551" w:type="dxa"/>
            <w:vAlign w:val="bottom"/>
          </w:tcPr>
          <w:p w14:paraId="7F13898A" w14:textId="77777777" w:rsidR="004E1806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724359F" wp14:editId="432A1DA8">
                  <wp:extent cx="1482725" cy="1482725"/>
                  <wp:effectExtent l="0" t="0" r="3175" b="3175"/>
                  <wp:docPr id="1465212638" name="Picture 17" descr="یک گروه از افراد CALD و یک شست رو به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یک گروه از افراد CALD و یک شست رو به بالا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907AC1" w14:textId="7D1DF7CA" w:rsidR="004E1806" w:rsidRPr="002B72E0" w:rsidRDefault="00970406" w:rsidP="00083959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برای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به خوبی عمل نماید.</w:t>
            </w:r>
          </w:p>
        </w:tc>
      </w:tr>
      <w:tr w:rsidR="000F1707" w:rsidRPr="002B72E0" w14:paraId="0C35FBD9" w14:textId="77777777" w:rsidTr="00C712B6">
        <w:tc>
          <w:tcPr>
            <w:tcW w:w="2551" w:type="dxa"/>
            <w:vAlign w:val="bottom"/>
          </w:tcPr>
          <w:p w14:paraId="0FD04C51" w14:textId="77777777" w:rsidR="004E1806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1C08A7A" wp14:editId="128D3900">
                  <wp:extent cx="1482725" cy="1482725"/>
                  <wp:effectExtent l="0" t="0" r="3175" b="3175"/>
                  <wp:docPr id="1496978836" name="Picture 18" descr="سه شرکت کننده و یک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سه شرکت کننده و یک نماد ایمنی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0C8423" w14:textId="77777777" w:rsidR="004E1806" w:rsidRPr="002B72E0" w:rsidRDefault="00970406" w:rsidP="00083959">
            <w:pPr>
              <w:pStyle w:val="ListParagraph"/>
              <w:numPr>
                <w:ilvl w:val="0"/>
                <w:numId w:val="65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برای تمامی فرهنگ ها ایمن باشد.</w:t>
            </w:r>
          </w:p>
        </w:tc>
      </w:tr>
      <w:tr w:rsidR="000F1707" w:rsidRPr="002B72E0" w14:paraId="620D9454" w14:textId="77777777" w:rsidTr="00C712B6">
        <w:tc>
          <w:tcPr>
            <w:tcW w:w="2551" w:type="dxa"/>
            <w:vAlign w:val="bottom"/>
          </w:tcPr>
          <w:p w14:paraId="0E0B721A" w14:textId="77777777" w:rsidR="0045725F" w:rsidRPr="002B72E0" w:rsidRDefault="00970406" w:rsidP="00083959">
            <w:pPr>
              <w:pStyle w:val="Image"/>
              <w:spacing w:before="60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4ED05DD6" wp14:editId="0DE6F32A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594360</wp:posOffset>
                      </wp:positionV>
                      <wp:extent cx="892175" cy="450215"/>
                      <wp:effectExtent l="0" t="0" r="3175" b="698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D2FBED" w14:textId="77777777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fa-IR"/>
                                    </w:rPr>
                                    <w:t>برنامه عملیاتی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D05DD6" id="_x0000_s1040" type="#_x0000_t202" style="position:absolute;left:0;text-align:left;margin-left:24.05pt;margin-top:46.8pt;width:70.25pt;height:3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p7KWAIAAJYEAAAOAAAAZHJzL2Uyb0RvYy54bWysVNuO2jAQfa/Uf7D8DiGB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" filled="f" stroked="f">
                      <v:textbox inset="0,0,0,0">
                        <w:txbxContent>
                          <w:p w14:paraId="45D2FBED" w14:textId="77777777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 xml:space="preserve">برنامه </w:t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>عملیاتی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2B72E0">
              <w:rPr>
                <w:rFonts w:cs="Dubai"/>
                <w:noProof/>
              </w:rPr>
              <w:drawing>
                <wp:inline distT="0" distB="0" distL="0" distR="0" wp14:anchorId="3E8FEA30" wp14:editId="32181931">
                  <wp:extent cx="1482725" cy="1482725"/>
                  <wp:effectExtent l="0" t="0" r="3175" b="3175"/>
                  <wp:docPr id="753246717" name="Picture 15" descr="یک برنامه اقدام که لی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یک برنامه اقدام که لیستی را با علامت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2500BF" w14:textId="311CCBDB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در مورد اقدامات ما در صفحه 31 برنامه عملیاتی</w:t>
            </w:r>
            <w:r w:rsidR="001D1315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ما بخوانید.</w:t>
            </w:r>
          </w:p>
          <w:p w14:paraId="6E9A8D27" w14:textId="77777777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برنامه عملیاتی ما را در وب سایت مان بیابید.</w:t>
            </w:r>
          </w:p>
          <w:p w14:paraId="3A261558" w14:textId="543EF6DA" w:rsidR="0045725F" w:rsidRPr="002B72E0" w:rsidRDefault="00000000" w:rsidP="00083959">
            <w:pPr>
              <w:bidi/>
              <w:spacing w:line="240" w:lineRule="auto"/>
              <w:rPr>
                <w:rFonts w:cs="Dubai"/>
              </w:rPr>
            </w:pPr>
            <w:hyperlink r:id="rId97" w:history="1">
              <w:r w:rsidR="00BC366B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3E003FAB" w14:textId="044C8AA7" w:rsidR="00B676E1" w:rsidRPr="002B72E0" w:rsidRDefault="00970406" w:rsidP="00083959">
      <w:pPr>
        <w:pStyle w:val="Heading3"/>
        <w:bidi/>
        <w:spacing w:before="480" w:after="240" w:line="240" w:lineRule="auto"/>
        <w:rPr>
          <w:rFonts w:cs="Dubai"/>
        </w:rPr>
      </w:pPr>
      <w:r w:rsidRPr="002B72E0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18B39E6" wp14:editId="254428FD">
                <wp:simplePos x="0" y="0"/>
                <wp:positionH relativeFrom="margin">
                  <wp:posOffset>-344170</wp:posOffset>
                </wp:positionH>
                <wp:positionV relativeFrom="paragraph">
                  <wp:posOffset>-216725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673299" id="Rectangle: Rounded Corners 565464728" o:spid="_x0000_s1026" alt="&quot;&quot;" style="position:absolute;margin-left:-27.1pt;margin-top:-17.05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" fillcolor="#06a8b5" strokecolor="#6b2976" strokeweight="3pt">
                <w10:wrap anchorx="margin"/>
              </v:roundrect>
            </w:pict>
          </mc:Fallback>
        </mc:AlternateContent>
      </w:r>
      <w:r w:rsidRPr="002B72E0">
        <w:rPr>
          <w:rFonts w:cs="Dubai"/>
          <w:rtl/>
          <w:lang w:val="fa-IR"/>
        </w:rPr>
        <w:t xml:space="preserve">5. داده های مربوط به شرکت کنندگان </w:t>
      </w:r>
      <w:r w:rsidR="00BC366B" w:rsidRPr="00BC366B">
        <w:rPr>
          <w:rFonts w:cs="FS Me Pro"/>
          <w:lang w:val="fa-IR"/>
        </w:rPr>
        <w:t>CALD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34E66C88" w14:textId="77777777" w:rsidTr="00C712B6">
        <w:trPr>
          <w:trHeight w:val="3175"/>
        </w:trPr>
        <w:tc>
          <w:tcPr>
            <w:tcW w:w="2551" w:type="dxa"/>
            <w:vAlign w:val="center"/>
          </w:tcPr>
          <w:p w14:paraId="2A976534" w14:textId="77777777" w:rsidR="00437DD8" w:rsidRPr="002B72E0" w:rsidRDefault="00970406" w:rsidP="00083959">
            <w:pPr>
              <w:pStyle w:val="Image"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6CEFC639" wp14:editId="57EB3119">
                      <wp:simplePos x="0" y="0"/>
                      <wp:positionH relativeFrom="column">
                        <wp:posOffset>721995</wp:posOffset>
                      </wp:positionH>
                      <wp:positionV relativeFrom="paragraph">
                        <wp:posOffset>780415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38DCD8" w14:textId="77777777" w:rsidR="00970406" w:rsidRPr="00BC366B" w:rsidRDefault="00970406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6"/>
                                      <w:szCs w:val="20"/>
                                      <w:rtl/>
                                      <w:lang w:val="fa-IR"/>
                                    </w:rPr>
                                    <w:t>ثبت کردن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EFC639" id="_x0000_s1041" type="#_x0000_t202" style="position:absolute;left:0;text-align:left;margin-left:56.85pt;margin-top:61.45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" filled="f" stroked="f">
                      <v:textbox inset="0,0,0,0">
                        <w:txbxContent>
                          <w:p w14:paraId="0538DCD8" w14:textId="77777777" w:rsidR="00970406" w:rsidRPr="00BC366B" w:rsidRDefault="00970406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16"/>
                                <w:szCs w:val="20"/>
                                <w:rtl/>
                                <w:lang w:val="fa-IR"/>
                              </w:rPr>
                              <w:t xml:space="preserve">ثبت </w:t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16"/>
                                <w:szCs w:val="20"/>
                                <w:rtl/>
                                <w:lang w:val="fa-IR"/>
                              </w:rPr>
                              <w:t>کردن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2B72E0">
              <w:rPr>
                <w:rFonts w:cs="Dubai"/>
                <w:noProof/>
              </w:rPr>
              <w:drawing>
                <wp:inline distT="0" distB="0" distL="0" distR="0" wp14:anchorId="6C25F202" wp14:editId="06C21C7C">
                  <wp:extent cx="1440000" cy="1440000"/>
                  <wp:effectExtent l="0" t="0" r="8255" b="8255"/>
                  <wp:docPr id="98" name="Picture 98" descr="یک سند اطلاعاتی، یک سند سوابق و یک نمودار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یک سند اطلاعاتی، یک سند سوابق و یک نمودار میله ا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124CD1" w14:textId="77777777" w:rsidR="00437DD8" w:rsidRPr="002B72E0" w:rsidRDefault="00970406" w:rsidP="00083959">
            <w:pPr>
              <w:bidi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وقتی در مورد </w:t>
            </w:r>
            <w:r w:rsidRPr="002B72E0">
              <w:rPr>
                <w:rStyle w:val="Strong"/>
                <w:rFonts w:cs="Dubai"/>
                <w:rtl/>
                <w:lang w:val="fa-IR"/>
              </w:rPr>
              <w:t>داده ها</w:t>
            </w:r>
            <w:r w:rsidRPr="002B72E0">
              <w:rPr>
                <w:rFonts w:cs="Dubai"/>
                <w:rtl/>
                <w:lang w:val="fa-IR"/>
              </w:rPr>
              <w:t xml:space="preserve"> گفتگو می کنیم، منظورمان موارد زیراست:</w:t>
            </w:r>
          </w:p>
          <w:p w14:paraId="1219A800" w14:textId="77777777" w:rsidR="00437DD8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حقایق</w:t>
            </w:r>
          </w:p>
          <w:p w14:paraId="7D4EB2B5" w14:textId="77777777" w:rsidR="00437DD8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اطلاعات</w:t>
            </w:r>
          </w:p>
          <w:p w14:paraId="4F2AB81F" w14:textId="77777777" w:rsidR="00437DD8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سوابق.</w:t>
            </w:r>
          </w:p>
        </w:tc>
      </w:tr>
      <w:tr w:rsidR="000F1707" w:rsidRPr="002B72E0" w14:paraId="2E7C6F52" w14:textId="77777777" w:rsidTr="00C712B6">
        <w:trPr>
          <w:trHeight w:val="3175"/>
        </w:trPr>
        <w:tc>
          <w:tcPr>
            <w:tcW w:w="2551" w:type="dxa"/>
            <w:vAlign w:val="center"/>
          </w:tcPr>
          <w:p w14:paraId="06DE6D22" w14:textId="77777777" w:rsidR="00437DD8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FCB67EF" wp14:editId="195F2015">
                  <wp:extent cx="1440000" cy="1440000"/>
                  <wp:effectExtent l="0" t="0" r="8255" b="8255"/>
                  <wp:docPr id="99" name="Picture 99" descr="گروهی از ا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گروهی از افراد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0D6F05" w14:textId="77777777" w:rsidR="00437DD8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برای داشتن درک بهتر به داده های زیر نیاز داریم:</w:t>
            </w:r>
          </w:p>
          <w:p w14:paraId="0468D91A" w14:textId="6B90AFC3" w:rsidR="00437DD8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</w:p>
          <w:p w14:paraId="455D7C75" w14:textId="1F5290AA" w:rsidR="00437DD8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آنها به چه پشت</w:t>
            </w:r>
            <w:r w:rsidR="00A60B50">
              <w:rPr>
                <w:rFonts w:cs="Dubai" w:hint="cs"/>
                <w:rtl/>
                <w:lang w:val="fa-IR" w:bidi="fa-IR"/>
              </w:rPr>
              <w:t>ی</w:t>
            </w:r>
            <w:r w:rsidRPr="002B72E0">
              <w:rPr>
                <w:rFonts w:cs="Dubai"/>
                <w:rtl/>
                <w:lang w:val="fa-IR"/>
              </w:rPr>
              <w:t>بانی نیاز دارند</w:t>
            </w:r>
          </w:p>
        </w:tc>
      </w:tr>
      <w:tr w:rsidR="000F1707" w:rsidRPr="002B72E0" w14:paraId="3238361B" w14:textId="77777777" w:rsidTr="00C712B6">
        <w:tc>
          <w:tcPr>
            <w:tcW w:w="2551" w:type="dxa"/>
            <w:vAlign w:val="center"/>
          </w:tcPr>
          <w:p w14:paraId="76C755F5" w14:textId="77777777" w:rsidR="00437DD8" w:rsidRPr="002B72E0" w:rsidRDefault="00437DD8" w:rsidP="00083959">
            <w:pPr>
              <w:pStyle w:val="Image"/>
              <w:spacing w:before="600" w:after="0" w:line="240" w:lineRule="auto"/>
              <w:rPr>
                <w:rFonts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5839888C" w14:textId="77777777" w:rsidR="00437DD8" w:rsidRPr="002B72E0" w:rsidRDefault="00970406" w:rsidP="00083959">
            <w:pPr>
              <w:bidi/>
              <w:spacing w:before="60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همچنین به داده های بیشتری برای درک این موارد نیاز داریم:</w:t>
            </w:r>
          </w:p>
        </w:tc>
      </w:tr>
      <w:tr w:rsidR="000F1707" w:rsidRPr="002B72E0" w14:paraId="09FFB142" w14:textId="77777777" w:rsidTr="00C712B6">
        <w:tc>
          <w:tcPr>
            <w:tcW w:w="2551" w:type="dxa"/>
            <w:vAlign w:val="center"/>
          </w:tcPr>
          <w:p w14:paraId="31807C15" w14:textId="77777777" w:rsidR="005C45CC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15E7A73" wp14:editId="508C9027">
                  <wp:extent cx="1482725" cy="1482725"/>
                  <wp:effectExtent l="0" t="0" r="3175" b="3175"/>
                  <wp:docPr id="2039338464" name="Picture 10" descr="مددکاری که به یک شرکت کننده کمک می کند. در کنار آنها یک شست و یک فلشِ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مددکاری که به یک شرکت کننده کمک می کند. در کنار آنها یک شست و یک فلشِ رو به بالا است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24F60A" w14:textId="77777777" w:rsidR="005C45CC" w:rsidRPr="002B72E0" w:rsidRDefault="00970406" w:rsidP="00083959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چگونه می توانیم خدمات را بهبود بخشیم</w:t>
            </w:r>
          </w:p>
        </w:tc>
      </w:tr>
      <w:tr w:rsidR="000F1707" w:rsidRPr="002B72E0" w14:paraId="227F5823" w14:textId="77777777" w:rsidTr="00C712B6">
        <w:tc>
          <w:tcPr>
            <w:tcW w:w="2551" w:type="dxa"/>
            <w:vAlign w:val="center"/>
          </w:tcPr>
          <w:p w14:paraId="313FD95D" w14:textId="77777777" w:rsidR="005C45CC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B83041B" wp14:editId="2C4154C7">
                  <wp:extent cx="1482725" cy="1482725"/>
                  <wp:effectExtent l="0" t="0" r="3175" b="3175"/>
                  <wp:docPr id="1301712445" name="Picture 9" descr="یک سند NDIS و یک علامت سوا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یک سند NDIS و یک علامت سوال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829AF3" w14:textId="7ED7264A" w:rsidR="005C45CC" w:rsidRPr="002B72E0" w:rsidRDefault="00BC366B" w:rsidP="00083959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cs="Dubai"/>
              </w:rPr>
            </w:pPr>
            <w:r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چقدر خوب کار می کند.</w:t>
            </w:r>
          </w:p>
        </w:tc>
      </w:tr>
    </w:tbl>
    <w:p w14:paraId="0A64F3EF" w14:textId="77777777" w:rsidR="008104A9" w:rsidRPr="002B72E0" w:rsidRDefault="00970406" w:rsidP="00083959">
      <w:pPr>
        <w:pStyle w:val="Heading4"/>
        <w:bidi/>
        <w:rPr>
          <w:rFonts w:cs="Dubai"/>
        </w:rPr>
      </w:pPr>
      <w:r w:rsidRPr="002B72E0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615E2F62" wp14:editId="317EA468">
                <wp:simplePos x="0" y="0"/>
                <wp:positionH relativeFrom="page">
                  <wp:posOffset>898715</wp:posOffset>
                </wp:positionH>
                <wp:positionV relativeFrom="paragraph">
                  <wp:posOffset>347345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F38DE2" id="Group 136" o:spid="_x0000_s1026" alt="&quot;&quot;" style="position:absolute;margin-left:70.75pt;margin-top:27.35pt;width:455.55pt;height:19pt;flip:x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2B72E0">
        <w:rPr>
          <w:rFonts w:cs="Dubai"/>
          <w:rtl/>
          <w:lang w:val="fa-IR"/>
        </w:rPr>
        <w:t>اهداف ما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603FD0EA" w14:textId="77777777" w:rsidTr="00C712B6">
        <w:trPr>
          <w:trHeight w:val="2240"/>
        </w:trPr>
        <w:tc>
          <w:tcPr>
            <w:tcW w:w="2551" w:type="dxa"/>
            <w:vAlign w:val="center"/>
          </w:tcPr>
          <w:p w14:paraId="5DEEDAA9" w14:textId="77777777" w:rsidR="008104A9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6EF4EAA" wp14:editId="75A99A4F">
                  <wp:extent cx="1440000" cy="1440000"/>
                  <wp:effectExtent l="0" t="0" r="8255" b="8255"/>
                  <wp:docPr id="1692890758" name="Picture 1692890758" descr="سه نفر زیر عبارت &quot;CALD&quot;. یک نفر دستش را بالا بر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سه نفر زیر عبارت &quot;CALD&quot;. یک نفر دستش را بالا برد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476022" w14:textId="484D92D0" w:rsidR="008104A9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می خواهیم "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" را به گونه ای توضیح دهیم که از آنچه افراد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نیاز دارند پشتیبانی کند. </w:t>
            </w:r>
          </w:p>
        </w:tc>
      </w:tr>
      <w:tr w:rsidR="000F1707" w:rsidRPr="002B72E0" w14:paraId="65F44B1C" w14:textId="77777777" w:rsidTr="00C712B6">
        <w:tc>
          <w:tcPr>
            <w:tcW w:w="2551" w:type="dxa"/>
            <w:vAlign w:val="center"/>
          </w:tcPr>
          <w:p w14:paraId="0B3E95AD" w14:textId="77777777" w:rsidR="00FE7219" w:rsidRPr="002B72E0" w:rsidRDefault="00FE7219" w:rsidP="00083959">
            <w:pPr>
              <w:pStyle w:val="Image"/>
              <w:spacing w:before="360" w:after="0" w:line="240" w:lineRule="auto"/>
              <w:rPr>
                <w:rFonts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7B00BA34" w14:textId="77777777" w:rsidR="00FE7219" w:rsidRPr="002B72E0" w:rsidRDefault="00970406" w:rsidP="00083959">
            <w:pPr>
              <w:bidi/>
              <w:spacing w:before="36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مهم است که داده های خوب را جمع آوری و استفاده کنیم، بنابراین می توانیم:</w:t>
            </w:r>
          </w:p>
        </w:tc>
      </w:tr>
      <w:tr w:rsidR="000F1707" w:rsidRPr="002B72E0" w14:paraId="6E31064B" w14:textId="77777777" w:rsidTr="00C712B6">
        <w:trPr>
          <w:trHeight w:val="2266"/>
        </w:trPr>
        <w:tc>
          <w:tcPr>
            <w:tcW w:w="2551" w:type="dxa"/>
            <w:vAlign w:val="center"/>
          </w:tcPr>
          <w:p w14:paraId="67F25280" w14:textId="77777777" w:rsidR="00FE7219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691BEA4" wp14:editId="204B4976">
                  <wp:extent cx="1482725" cy="1482725"/>
                  <wp:effectExtent l="0" t="0" r="3175" b="3175"/>
                  <wp:docPr id="353773993" name="Picture 11" descr="مددکاری که به یک شرکت کننده کمک می کند. در کنار آنها یک شست و یک فلشِ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مددکاری که به یک شرکت کننده کمک می کند. در کنار آنها یک شست و یک فلشِ رو به بالا است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53F6D4" w14:textId="792DE3BC" w:rsidR="00FE7219" w:rsidRPr="002B72E0" w:rsidRDefault="00970406" w:rsidP="0008395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به شرکت کنندگان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خدمات بهتری ارائه کنیم</w:t>
            </w:r>
          </w:p>
        </w:tc>
      </w:tr>
      <w:tr w:rsidR="000F1707" w:rsidRPr="002B72E0" w14:paraId="0EBDBD6E" w14:textId="77777777" w:rsidTr="00C712B6">
        <w:tc>
          <w:tcPr>
            <w:tcW w:w="2551" w:type="dxa"/>
            <w:vAlign w:val="center"/>
          </w:tcPr>
          <w:p w14:paraId="69CB5EEF" w14:textId="77777777" w:rsidR="00FE7219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34DE9F8" wp14:editId="5F15881D">
                  <wp:extent cx="1482725" cy="1482725"/>
                  <wp:effectExtent l="0" t="0" r="3175" b="3175"/>
                  <wp:docPr id="1923862739" name="Picture 12" descr="یکی از کارکنان NDIS زیر یک علامت تیک و یک ضربدر داخل حباب گفت و گو. در کنار آنها یک شست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یکی از کارکنان NDIS زیر یک علامت تیک و یک ضربدر داخل حباب گفت و گو. در کنار آنها یک شست رو به بالا است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05E20C" w14:textId="77777777" w:rsidR="00FE7219" w:rsidRPr="002B72E0" w:rsidRDefault="00970406" w:rsidP="0008395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تصمیمات خوبی بگیریم</w:t>
            </w:r>
          </w:p>
        </w:tc>
      </w:tr>
      <w:tr w:rsidR="000F1707" w:rsidRPr="002B72E0" w14:paraId="7B118C8C" w14:textId="77777777" w:rsidTr="00C712B6">
        <w:tc>
          <w:tcPr>
            <w:tcW w:w="2551" w:type="dxa"/>
            <w:vAlign w:val="center"/>
          </w:tcPr>
          <w:p w14:paraId="2018DAFD" w14:textId="77777777" w:rsidR="0045725F" w:rsidRPr="002B72E0" w:rsidRDefault="00970406" w:rsidP="00083959">
            <w:pPr>
              <w:pStyle w:val="Image"/>
              <w:spacing w:before="48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5813A324" wp14:editId="04668E6C">
                      <wp:simplePos x="0" y="0"/>
                      <wp:positionH relativeFrom="column">
                        <wp:posOffset>295910</wp:posOffset>
                      </wp:positionH>
                      <wp:positionV relativeFrom="paragraph">
                        <wp:posOffset>530860</wp:posOffset>
                      </wp:positionV>
                      <wp:extent cx="892175" cy="450215"/>
                      <wp:effectExtent l="0" t="0" r="3175" b="6985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09E8DB" w14:textId="77777777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sz w:val="27"/>
                                      <w:szCs w:val="27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7"/>
                                      <w:szCs w:val="27"/>
                                      <w:rtl/>
                                      <w:lang w:val="fa-IR"/>
                                    </w:rPr>
                                    <w:t>برنامه عملیاتی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13A324" id="_x0000_s1042" type="#_x0000_t202" style="position:absolute;left:0;text-align:left;margin-left:23.3pt;margin-top:41.8pt;width:70.25pt;height:35.4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hi5WQIAAJcEAAAOAAAAZHJzL2Uyb0RvYy54bWysVNuO2jAQfa/Uf7D8DiGB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" filled="f" stroked="f">
                      <v:textbox inset="0,0,0,0">
                        <w:txbxContent>
                          <w:p w14:paraId="6509E8DB" w14:textId="77777777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sz w:val="27"/>
                                <w:szCs w:val="27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7"/>
                                <w:szCs w:val="27"/>
                                <w:rtl/>
                                <w:lang w:val="fa-IR"/>
                              </w:rPr>
                              <w:t xml:space="preserve">برنامه </w:t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7"/>
                                <w:szCs w:val="27"/>
                                <w:rtl/>
                                <w:lang w:val="fa-IR"/>
                              </w:rPr>
                              <w:t>عملیاتی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2B72E0">
              <w:rPr>
                <w:rFonts w:cs="Dubai"/>
                <w:noProof/>
              </w:rPr>
              <w:drawing>
                <wp:inline distT="0" distB="0" distL="0" distR="0" wp14:anchorId="6D727FC0" wp14:editId="5C9BE3A2">
                  <wp:extent cx="1482725" cy="1482725"/>
                  <wp:effectExtent l="0" t="0" r="3175" b="3175"/>
                  <wp:docPr id="1047861810" name="Picture 19" descr="یک سند برنامه اقدام که لی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یک سند برنامه اقدام که لیستی را با علامت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95CDF6" w14:textId="0FA21A8A" w:rsidR="00F122D1" w:rsidRPr="002B72E0" w:rsidRDefault="00970406" w:rsidP="00083959">
            <w:pPr>
              <w:bidi/>
              <w:spacing w:before="48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در مورد اقدامات ما در صفحه 37 برنامه اقدام</w:t>
            </w:r>
            <w:r w:rsidR="00BC366B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ما بخوانید.</w:t>
            </w:r>
          </w:p>
          <w:p w14:paraId="320B3D18" w14:textId="77777777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برنامه عملیاتی ما را در وب سایت مان بیابید.</w:t>
            </w:r>
          </w:p>
          <w:p w14:paraId="74339CC1" w14:textId="6AB3F59D" w:rsidR="0045725F" w:rsidRPr="002B72E0" w:rsidRDefault="00000000" w:rsidP="00083959">
            <w:pPr>
              <w:bidi/>
              <w:spacing w:line="240" w:lineRule="auto"/>
              <w:rPr>
                <w:rFonts w:cs="Dubai"/>
              </w:rPr>
            </w:pPr>
            <w:hyperlink r:id="rId105" w:history="1">
              <w:r w:rsidR="00BC366B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6B49E18D" w14:textId="77777777" w:rsidR="00B676E1" w:rsidRPr="002B72E0" w:rsidRDefault="00970406" w:rsidP="00083959">
      <w:pPr>
        <w:pStyle w:val="Heading3"/>
        <w:bidi/>
        <w:spacing w:before="480" w:after="240" w:line="240" w:lineRule="auto"/>
        <w:rPr>
          <w:rFonts w:cs="Dubai"/>
        </w:rPr>
      </w:pPr>
      <w:r w:rsidRPr="002B72E0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6378937E" wp14:editId="29396521">
                <wp:simplePos x="0" y="0"/>
                <wp:positionH relativeFrom="page">
                  <wp:posOffset>570230</wp:posOffset>
                </wp:positionH>
                <wp:positionV relativeFrom="paragraph">
                  <wp:posOffset>-227520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D7732F" id="Rectangle: Rounded Corners 604329672" o:spid="_x0000_s1026" alt="&quot;&quot;" style="position:absolute;margin-left:44.9pt;margin-top:-17.9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" fillcolor="#b6e3f9" strokecolor="#6b2976" strokeweight="3pt">
                <w10:wrap anchorx="page"/>
              </v:roundrect>
            </w:pict>
          </mc:Fallback>
        </mc:AlternateContent>
      </w:r>
      <w:r w:rsidRPr="002B72E0">
        <w:rPr>
          <w:rFonts w:cs="Dubai"/>
          <w:rtl/>
          <w:lang w:val="fa-IR"/>
        </w:rPr>
        <w:t>6. نحوه ارتباط ما با جامعه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5CD8150F" w14:textId="77777777" w:rsidTr="00C712B6">
        <w:tc>
          <w:tcPr>
            <w:tcW w:w="2551" w:type="dxa"/>
            <w:vAlign w:val="center"/>
          </w:tcPr>
          <w:p w14:paraId="0C5EC075" w14:textId="77777777" w:rsidR="001E0C39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A2929F7" wp14:editId="183BEEB4">
                  <wp:extent cx="1482725" cy="1482725"/>
                  <wp:effectExtent l="0" t="0" r="3175" b="3175"/>
                  <wp:docPr id="156258991" name="Picture 20" descr="یکی از کارکنان NDIS در حال دست دادن با دیگری، یک شست رو به بالا و یک علامت فلش رو به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یکی از کارکنان NDIS در حال دست دادن با دیگری، یک شست رو به بالا و یک علامت فلش رو به بالا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0A0114" w14:textId="77777777" w:rsidR="001E0C39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باید راه‌های بهتری برای ارتباط با جوامعی که در گذشته به خوبی به آنها دسترسی نداشته ایم پیدا کنیم. </w:t>
            </w:r>
          </w:p>
        </w:tc>
      </w:tr>
      <w:tr w:rsidR="000F1707" w:rsidRPr="002B72E0" w14:paraId="3E7638B5" w14:textId="77777777" w:rsidTr="00C712B6">
        <w:tc>
          <w:tcPr>
            <w:tcW w:w="2551" w:type="dxa"/>
            <w:vAlign w:val="center"/>
          </w:tcPr>
          <w:p w14:paraId="68ACD483" w14:textId="77777777" w:rsidR="006A5A77" w:rsidRPr="002B72E0" w:rsidRDefault="006A5A77" w:rsidP="00083959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49618D4A" w14:textId="77777777" w:rsidR="006A5A77" w:rsidRPr="002B72E0" w:rsidRDefault="00970406" w:rsidP="00083959">
            <w:pPr>
              <w:bidi/>
              <w:spacing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شامل موارد زیر است:</w:t>
            </w:r>
          </w:p>
        </w:tc>
      </w:tr>
      <w:tr w:rsidR="000F1707" w:rsidRPr="002B72E0" w14:paraId="022E3CC5" w14:textId="77777777" w:rsidTr="00C712B6">
        <w:tc>
          <w:tcPr>
            <w:tcW w:w="2551" w:type="dxa"/>
            <w:vAlign w:val="center"/>
          </w:tcPr>
          <w:p w14:paraId="586A5603" w14:textId="77777777" w:rsidR="006A5A77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E41408A" wp14:editId="3855BD1C">
                  <wp:extent cx="1482725" cy="1482725"/>
                  <wp:effectExtent l="0" t="0" r="3175" b="3175"/>
                  <wp:docPr id="1848793223" name="Picture 13" descr="شخصی سندی را در زیر نماد اطلاعات داخل حباب گفت و گو به شخص دیگری می‌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شخصی سندی را در زیر نماد اطلاعات داخل حباب گفت و گو به شخص دیگری می‌دهد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729E44" w14:textId="77777777" w:rsidR="006A5A77" w:rsidRPr="002B72E0" w:rsidRDefault="00970406" w:rsidP="0008395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اشتراک گذاری اطلاعات با این جوامع</w:t>
            </w:r>
          </w:p>
        </w:tc>
      </w:tr>
      <w:tr w:rsidR="000F1707" w:rsidRPr="002B72E0" w14:paraId="0C08D47F" w14:textId="77777777" w:rsidTr="00C712B6">
        <w:tc>
          <w:tcPr>
            <w:tcW w:w="2551" w:type="dxa"/>
            <w:vAlign w:val="center"/>
          </w:tcPr>
          <w:p w14:paraId="42DE0F89" w14:textId="77777777" w:rsidR="006A5A77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C449FE1" wp14:editId="7FB66A3A">
                  <wp:extent cx="1483200" cy="1112400"/>
                  <wp:effectExtent l="0" t="0" r="3175" b="0"/>
                  <wp:docPr id="271332487" name="Picture 21" descr="شخصی که از یک فرد مسن برای خواندن یک سند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شخصی که از یک فرد مسن برای خواندن یک سند حمایت می کند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06CD8F" w14:textId="77777777" w:rsidR="006A5A77" w:rsidRPr="002B72E0" w:rsidRDefault="00970406" w:rsidP="0008395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اطمینان حاصل شود که خدمات نیازهای جوامع را برآورده می کند.</w:t>
            </w:r>
          </w:p>
        </w:tc>
      </w:tr>
    </w:tbl>
    <w:p w14:paraId="49CCD50B" w14:textId="77777777" w:rsidR="00B676E1" w:rsidRPr="002B72E0" w:rsidRDefault="00970406" w:rsidP="00083959">
      <w:pPr>
        <w:pStyle w:val="Heading4"/>
        <w:tabs>
          <w:tab w:val="right" w:pos="9026"/>
        </w:tabs>
        <w:bidi/>
        <w:spacing w:before="480"/>
        <w:rPr>
          <w:rFonts w:cs="Dubai"/>
        </w:rPr>
      </w:pPr>
      <w:r w:rsidRPr="002B72E0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14163E11" wp14:editId="0CB15A21">
                <wp:simplePos x="0" y="0"/>
                <wp:positionH relativeFrom="page">
                  <wp:posOffset>855535</wp:posOffset>
                </wp:positionH>
                <wp:positionV relativeFrom="paragraph">
                  <wp:posOffset>678815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6FD3BD" id="Group 1407463667" o:spid="_x0000_s1026" alt="&quot;&quot;" style="position:absolute;margin-left:67.35pt;margin-top:53.45pt;width:455.55pt;height:19pt;flip:x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2B72E0">
        <w:rPr>
          <w:rFonts w:cs="Dubai"/>
          <w:rtl/>
          <w:lang w:val="fa-IR"/>
        </w:rPr>
        <w:t>اهداف ما</w:t>
      </w:r>
      <w:r w:rsidR="00FE7219" w:rsidRPr="002B72E0">
        <w:rPr>
          <w:rFonts w:cs="Dubai"/>
          <w:rtl/>
          <w:lang w:val="fa-IR"/>
        </w:rPr>
        <w:tab/>
      </w:r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0F1707" w:rsidRPr="002B72E0" w14:paraId="36883BA9" w14:textId="77777777" w:rsidTr="00C712B6">
        <w:tc>
          <w:tcPr>
            <w:tcW w:w="2551" w:type="dxa"/>
            <w:vAlign w:val="center"/>
          </w:tcPr>
          <w:p w14:paraId="5215D6B8" w14:textId="77777777" w:rsidR="00B676E1" w:rsidRPr="002B72E0" w:rsidRDefault="00970406" w:rsidP="00083959">
            <w:pPr>
              <w:pStyle w:val="Image"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5F5ECF6" wp14:editId="6690730E">
                  <wp:extent cx="1482725" cy="1482725"/>
                  <wp:effectExtent l="0" t="0" r="3175" b="3175"/>
                  <wp:docPr id="1147277086" name="Picture 14" descr="شخصی که به سمت خود اشاره می کند. بالای آنها یک حباب فکر با طرح NDIS داخل آن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شخصی که به سمت خود اشاره می کند. بالای آنها یک حباب فکر با طرح NDIS داخل آن وجود دارد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2ADB34E0" w14:textId="04FD85DB" w:rsidR="00B676E1" w:rsidRPr="002B72E0" w:rsidRDefault="00970406" w:rsidP="00083959">
            <w:pPr>
              <w:bidi/>
              <w:spacing w:before="3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می خواهیم نحوه درک افراد معلول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از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را</w:t>
            </w:r>
            <w:r w:rsidR="001D1315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بهبود ببخشیم.</w:t>
            </w:r>
          </w:p>
        </w:tc>
      </w:tr>
    </w:tbl>
    <w:p w14:paraId="23658469" w14:textId="77777777" w:rsidR="000F3FD8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65E0884A" w14:textId="77777777" w:rsidTr="00C712B6">
        <w:trPr>
          <w:trHeight w:val="454"/>
        </w:trPr>
        <w:tc>
          <w:tcPr>
            <w:tcW w:w="2551" w:type="dxa"/>
            <w:vAlign w:val="center"/>
          </w:tcPr>
          <w:p w14:paraId="08956499" w14:textId="77777777" w:rsidR="006D5181" w:rsidRPr="002B72E0" w:rsidRDefault="006D5181" w:rsidP="00083959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6640FAC0" w14:textId="77777777" w:rsidR="008F445F" w:rsidRPr="002B72E0" w:rsidRDefault="00970406" w:rsidP="00083959">
            <w:pPr>
              <w:bidi/>
              <w:spacing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شامل به اشتراک گذاری اطلاعات در موارد زیر است:</w:t>
            </w:r>
          </w:p>
        </w:tc>
      </w:tr>
      <w:tr w:rsidR="000F1707" w:rsidRPr="002B72E0" w14:paraId="471558FD" w14:textId="77777777" w:rsidTr="00C712B6">
        <w:tc>
          <w:tcPr>
            <w:tcW w:w="2551" w:type="dxa"/>
            <w:vAlign w:val="center"/>
          </w:tcPr>
          <w:p w14:paraId="71D97857" w14:textId="77777777" w:rsidR="000B54BD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E9ACA2F" wp14:editId="234B4EB5">
                  <wp:extent cx="1482725" cy="1482725"/>
                  <wp:effectExtent l="0" t="0" r="3175" b="3175"/>
                  <wp:docPr id="618057097" name="Picture 15" descr="گروه بزرگی از مردم زیر علامت سوا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گروه بزرگی از مردم زیر علامت سوال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EA8C4E" w14:textId="77643BA5" w:rsidR="000B54BD" w:rsidRPr="002B72E0" w:rsidRDefault="00970406" w:rsidP="00083959">
            <w:pPr>
              <w:pStyle w:val="ListParagraph"/>
              <w:numPr>
                <w:ilvl w:val="0"/>
                <w:numId w:val="5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چه کسی می تواند در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شرکت کند</w:t>
            </w:r>
          </w:p>
        </w:tc>
      </w:tr>
      <w:tr w:rsidR="000F1707" w:rsidRPr="002B72E0" w14:paraId="000B3ECC" w14:textId="77777777" w:rsidTr="00C712B6">
        <w:tc>
          <w:tcPr>
            <w:tcW w:w="2551" w:type="dxa"/>
            <w:vAlign w:val="center"/>
          </w:tcPr>
          <w:p w14:paraId="1903B4C9" w14:textId="77777777" w:rsidR="000B54BD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B17433B" wp14:editId="667B013A">
                  <wp:extent cx="1482725" cy="1482725"/>
                  <wp:effectExtent l="0" t="0" r="3175" b="3175"/>
                  <wp:docPr id="667159773" name="Picture 16" descr="شخصی که طرح NDIS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شخصی که طرح NDIS دارد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3B3273" w14:textId="51683BD9" w:rsidR="000B54BD" w:rsidRPr="002B72E0" w:rsidRDefault="00970406" w:rsidP="00083959">
            <w:pPr>
              <w:pStyle w:val="ListParagraph"/>
              <w:numPr>
                <w:ilvl w:val="0"/>
                <w:numId w:val="51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چگونه از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استفاده می شود</w:t>
            </w:r>
          </w:p>
        </w:tc>
      </w:tr>
      <w:tr w:rsidR="000F1707" w:rsidRPr="002B72E0" w14:paraId="530B8517" w14:textId="77777777" w:rsidTr="00C712B6">
        <w:trPr>
          <w:trHeight w:val="3288"/>
        </w:trPr>
        <w:tc>
          <w:tcPr>
            <w:tcW w:w="2551" w:type="dxa"/>
            <w:vAlign w:val="center"/>
          </w:tcPr>
          <w:p w14:paraId="4A74C37E" w14:textId="77777777" w:rsidR="008F445F" w:rsidRPr="002B72E0" w:rsidRDefault="00970406" w:rsidP="00083959">
            <w:pPr>
              <w:pStyle w:val="Image"/>
              <w:spacing w:before="60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7EB0343" wp14:editId="2DE8D81D">
                  <wp:extent cx="1482725" cy="1482725"/>
                  <wp:effectExtent l="0" t="0" r="3175" b="3175"/>
                  <wp:docPr id="225730487" name="Picture 17" descr="گروه بزرگی از مردم. بالای آنها یک حباب فکر با نماد تغییر داخل آن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گروه بزرگی از مردم. بالای آنها یک حباب فکر با نماد تغییر داخل آن وجود دارد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7C9921" w14:textId="77777777" w:rsidR="007B3CE7" w:rsidRPr="002B72E0" w:rsidRDefault="00970406" w:rsidP="00083959">
            <w:pPr>
              <w:bidi/>
              <w:spacing w:before="60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ما همچنین می خواهیم اطلاعاتی را به اشتراک بگذاریم که به تغییر </w:t>
            </w:r>
            <w:r w:rsidRPr="002B72E0">
              <w:rPr>
                <w:rStyle w:val="Strong"/>
                <w:rFonts w:cs="Dubai"/>
                <w:rtl/>
                <w:lang w:val="fa-IR"/>
              </w:rPr>
              <w:t>نگرش</w:t>
            </w:r>
            <w:r w:rsidRPr="002B72E0">
              <w:rPr>
                <w:rFonts w:cs="Dubai"/>
                <w:rtl/>
                <w:lang w:val="fa-IR"/>
              </w:rPr>
              <w:t xml:space="preserve"> جامعه در مورد معلولیت کمک می کند.</w:t>
            </w:r>
          </w:p>
        </w:tc>
      </w:tr>
      <w:tr w:rsidR="000F1707" w:rsidRPr="002B72E0" w14:paraId="46F9EB18" w14:textId="77777777" w:rsidTr="00C712B6">
        <w:trPr>
          <w:trHeight w:val="3458"/>
        </w:trPr>
        <w:tc>
          <w:tcPr>
            <w:tcW w:w="2551" w:type="dxa"/>
            <w:vAlign w:val="center"/>
          </w:tcPr>
          <w:p w14:paraId="7BFDB82A" w14:textId="77777777" w:rsidR="009205EE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8B7A1E8" wp14:editId="17CB252A">
                  <wp:extent cx="1482725" cy="1482725"/>
                  <wp:effectExtent l="0" t="0" r="3175" b="3175"/>
                  <wp:docPr id="2008626073" name="Picture 18" descr="شخصی که به سمت خود اشاره می کند. بالای آنها یک حباب فکر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شخصی که به سمت خود اشاره می کند. بالای آنها یک حباب فکر است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8F2A47" w14:textId="77777777" w:rsidR="009205EE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نگرش ها چیزهایست که شما:</w:t>
            </w:r>
          </w:p>
          <w:p w14:paraId="4255CBEC" w14:textId="77777777" w:rsidR="009205EE" w:rsidRPr="002B72E0" w:rsidRDefault="00970406" w:rsidP="00083959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آن فکر می کنید</w:t>
            </w:r>
          </w:p>
          <w:p w14:paraId="707CE650" w14:textId="77777777" w:rsidR="009205EE" w:rsidRPr="002B72E0" w:rsidRDefault="00970406" w:rsidP="00083959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 را احساس می کنید</w:t>
            </w:r>
          </w:p>
          <w:p w14:paraId="029C7324" w14:textId="77777777" w:rsidR="009205EE" w:rsidRPr="002B72E0" w:rsidRDefault="00970406" w:rsidP="00083959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آن ایمان دارید.</w:t>
            </w:r>
          </w:p>
        </w:tc>
      </w:tr>
    </w:tbl>
    <w:p w14:paraId="7CBCC857" w14:textId="77777777" w:rsidR="000F3FD8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71F854F5" w14:textId="77777777" w:rsidTr="00C712B6">
        <w:trPr>
          <w:trHeight w:val="3798"/>
        </w:trPr>
        <w:tc>
          <w:tcPr>
            <w:tcW w:w="2551" w:type="dxa"/>
            <w:vAlign w:val="center"/>
          </w:tcPr>
          <w:p w14:paraId="715EB387" w14:textId="77777777" w:rsidR="00286147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675D749A" wp14:editId="074F2891">
                  <wp:extent cx="1482725" cy="1482725"/>
                  <wp:effectExtent l="0" t="0" r="3175" b="3175"/>
                  <wp:docPr id="1540705034" name="Picture 22" descr="شخصی در زیر نماد معلولیت داخل حباب فکر. در کنار آنها یک انگشت شست به سمت پایی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شخصی در زیر نماد معلولیت داخل حباب فکر. در کنار آنها یک انگشت شست به سمت پایین است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1A410C" w14:textId="77777777" w:rsidR="00286147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عنوان مثال، برخی افراد درباره معلولیت بد فکر می کنند.</w:t>
            </w:r>
          </w:p>
          <w:p w14:paraId="5F3E3EB3" w14:textId="0E6E5F1E" w:rsidR="00286147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و این می تواند افراد معلول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را از استفاده از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="001D1315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باز دارد.</w:t>
            </w:r>
          </w:p>
        </w:tc>
      </w:tr>
      <w:tr w:rsidR="000F1707" w:rsidRPr="002B72E0" w14:paraId="476F4F29" w14:textId="77777777" w:rsidTr="00C712B6">
        <w:trPr>
          <w:trHeight w:val="3798"/>
        </w:trPr>
        <w:tc>
          <w:tcPr>
            <w:tcW w:w="2551" w:type="dxa"/>
            <w:vAlign w:val="center"/>
          </w:tcPr>
          <w:p w14:paraId="5EE0257A" w14:textId="77777777" w:rsidR="0045725F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02D3F661" wp14:editId="78EC048E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374015</wp:posOffset>
                      </wp:positionV>
                      <wp:extent cx="892175" cy="450215"/>
                      <wp:effectExtent l="0" t="0" r="3175" b="698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93A323" w14:textId="77777777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sz w:val="27"/>
                                      <w:szCs w:val="27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7"/>
                                      <w:szCs w:val="27"/>
                                      <w:rtl/>
                                      <w:lang w:val="fa-IR"/>
                                    </w:rPr>
                                    <w:t>برنامه عملیاتی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D3F661" id="_x0000_s1043" type="#_x0000_t202" style="position:absolute;left:0;text-align:left;margin-left:22.9pt;margin-top:29.45pt;width:70.25pt;height:35.4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" filled="f" stroked="f">
                      <v:textbox inset="0,0,0,0">
                        <w:txbxContent>
                          <w:p w14:paraId="0493A323" w14:textId="77777777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sz w:val="27"/>
                                <w:szCs w:val="27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7"/>
                                <w:szCs w:val="27"/>
                                <w:rtl/>
                                <w:lang w:val="fa-IR"/>
                              </w:rPr>
                              <w:t xml:space="preserve">برنامه </w:t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27"/>
                                <w:szCs w:val="27"/>
                                <w:rtl/>
                                <w:lang w:val="fa-IR"/>
                              </w:rPr>
                              <w:t>عملیاتی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2B72E0">
              <w:rPr>
                <w:rFonts w:cs="Dubai"/>
                <w:noProof/>
              </w:rPr>
              <w:drawing>
                <wp:inline distT="0" distB="0" distL="0" distR="0" wp14:anchorId="3FE7DA2B" wp14:editId="3CA989F9">
                  <wp:extent cx="1482725" cy="1482725"/>
                  <wp:effectExtent l="0" t="0" r="3175" b="3175"/>
                  <wp:docPr id="112403668" name="Picture 23" descr="یک سند برنامه اقدام که لی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یک سند برنامه اقدام که لیستی را با علامت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0A9781" w14:textId="2E8F4130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در مورد اقدامات ما در صفحه 40 برنامه عملیاتی</w:t>
            </w:r>
            <w:r w:rsidR="001D1315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ما بخوانید.</w:t>
            </w:r>
          </w:p>
          <w:p w14:paraId="29631611" w14:textId="77777777" w:rsidR="00F122D1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برنامه عملیاتی ما را در وب سایت مان بیابید.</w:t>
            </w:r>
          </w:p>
          <w:p w14:paraId="59525AB9" w14:textId="350AF69D" w:rsidR="0045725F" w:rsidRPr="002B72E0" w:rsidRDefault="00000000" w:rsidP="00083959">
            <w:pPr>
              <w:bidi/>
              <w:spacing w:line="240" w:lineRule="auto"/>
              <w:rPr>
                <w:rFonts w:cs="Dubai"/>
              </w:rPr>
            </w:pPr>
            <w:hyperlink r:id="rId115" w:history="1">
              <w:r w:rsidR="00BC366B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143CBD93" w14:textId="77777777" w:rsidR="002A6A49" w:rsidRPr="002B72E0" w:rsidRDefault="00970406" w:rsidP="00083959">
      <w:pPr>
        <w:spacing w:before="0" w:after="0" w:line="240" w:lineRule="auto"/>
        <w:rPr>
          <w:rFonts w:cs="Dubai"/>
        </w:rPr>
      </w:pPr>
      <w:r w:rsidRPr="002B72E0">
        <w:rPr>
          <w:rFonts w:cs="Dubai"/>
        </w:rPr>
        <w:br w:type="page"/>
      </w:r>
    </w:p>
    <w:p w14:paraId="79417688" w14:textId="77777777" w:rsidR="00115682" w:rsidRPr="002B72E0" w:rsidRDefault="00970406" w:rsidP="00083959">
      <w:pPr>
        <w:pStyle w:val="Heading2"/>
        <w:bidi/>
        <w:spacing w:line="240" w:lineRule="auto"/>
        <w:rPr>
          <w:rFonts w:cs="Dubai"/>
          <w:lang w:val="en-AU"/>
        </w:rPr>
      </w:pPr>
      <w:bookmarkStart w:id="98" w:name="_Ref145516795"/>
      <w:bookmarkStart w:id="99" w:name="_Toc158204560"/>
      <w:r w:rsidRPr="002B72E0">
        <w:rPr>
          <w:rFonts w:cs="Dubai"/>
          <w:rtl/>
          <w:lang w:val="fa-IR"/>
        </w:rPr>
        <w:lastRenderedPageBreak/>
        <w:t>بعد چه خواهیم کرد؟</w:t>
      </w:r>
      <w:bookmarkEnd w:id="98"/>
      <w:bookmarkEnd w:id="99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16F5CBF5" w14:textId="77777777" w:rsidTr="00C712B6">
        <w:tc>
          <w:tcPr>
            <w:tcW w:w="2551" w:type="dxa"/>
            <w:vAlign w:val="center"/>
          </w:tcPr>
          <w:p w14:paraId="5F6D4035" w14:textId="77777777" w:rsidR="007F4962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F1EF3F1" wp14:editId="71814043">
                  <wp:extent cx="1482725" cy="1482725"/>
                  <wp:effectExtent l="0" t="0" r="3175" b="3175"/>
                  <wp:docPr id="1922265291" name="Picture 19" descr="تقویمی که «2024» را نشان می دهد و پیکانی که به تقویم «2028» اشاره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تقویمی که «2024» را نشان می دهد و پیکانی که به تقویم «2028» اشاره می کند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451461" w14:textId="77777777" w:rsidR="00153FC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استراتژی:</w:t>
            </w:r>
          </w:p>
          <w:p w14:paraId="5E2BD95A" w14:textId="77777777" w:rsidR="00153FC3" w:rsidRPr="002B72E0" w:rsidRDefault="00970406" w:rsidP="00083959">
            <w:pPr>
              <w:pStyle w:val="ListParagraph"/>
              <w:numPr>
                <w:ilvl w:val="0"/>
                <w:numId w:val="59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این برنامه در سال 2024 شروع می شود </w:t>
            </w:r>
          </w:p>
          <w:p w14:paraId="533E454F" w14:textId="77777777" w:rsidR="007F4962" w:rsidRPr="002B72E0" w:rsidRDefault="00970406" w:rsidP="00083959">
            <w:pPr>
              <w:pStyle w:val="ListParagraph"/>
              <w:numPr>
                <w:ilvl w:val="0"/>
                <w:numId w:val="59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 در سال 2028 به پایان برسد.</w:t>
            </w:r>
          </w:p>
        </w:tc>
      </w:tr>
      <w:tr w:rsidR="000F1707" w:rsidRPr="002B72E0" w14:paraId="0F5B5F7C" w14:textId="77777777" w:rsidTr="00C712B6">
        <w:tc>
          <w:tcPr>
            <w:tcW w:w="2551" w:type="dxa"/>
            <w:vAlign w:val="center"/>
          </w:tcPr>
          <w:p w14:paraId="6E9E2AD3" w14:textId="77777777" w:rsidR="00115682" w:rsidRPr="002B72E0" w:rsidRDefault="00115682" w:rsidP="00083959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44DDE307" w14:textId="77777777" w:rsidR="00115682" w:rsidRPr="002B72E0" w:rsidRDefault="00970406" w:rsidP="00083959">
            <w:pPr>
              <w:bidi/>
              <w:spacing w:before="36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یک برنامه عملیاتی تهیه کردیم که توضیح می دهد:</w:t>
            </w:r>
          </w:p>
        </w:tc>
      </w:tr>
      <w:tr w:rsidR="000F1707" w:rsidRPr="002B72E0" w14:paraId="70096430" w14:textId="77777777" w:rsidTr="00C712B6">
        <w:tc>
          <w:tcPr>
            <w:tcW w:w="2551" w:type="dxa"/>
            <w:vAlign w:val="center"/>
          </w:tcPr>
          <w:p w14:paraId="3F6AC6A7" w14:textId="77777777" w:rsidR="00286147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068B30C5" wp14:editId="09B81CA3">
                      <wp:simplePos x="0" y="0"/>
                      <wp:positionH relativeFrom="column">
                        <wp:posOffset>303530</wp:posOffset>
                      </wp:positionH>
                      <wp:positionV relativeFrom="paragraph">
                        <wp:posOffset>312420</wp:posOffset>
                      </wp:positionV>
                      <wp:extent cx="831850" cy="450215"/>
                      <wp:effectExtent l="0" t="0" r="6350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1850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C14EBB" w14:textId="6EC66E30" w:rsidR="00970406" w:rsidRPr="00BC366B" w:rsidRDefault="00970406" w:rsidP="00BC366B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Dubai" w:hAnsi="Dubai" w:cs="Dubai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val="fa-IR"/>
                                    </w:rPr>
                                    <w:t>اهداف ما</w:t>
                                  </w:r>
                                  <w:r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8"/>
                                      <w:szCs w:val="18"/>
                                      <w:lang w:val="fa-IR"/>
                                    </w:rPr>
                                    <w:br/>
                                  </w: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val="fa-IR"/>
                                    </w:rPr>
                                    <w:t>چیست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8B30C5" id="_x0000_s1044" type="#_x0000_t202" style="position:absolute;left:0;text-align:left;margin-left:23.9pt;margin-top:24.6pt;width:65.5pt;height:35.4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hrpVwIAAJYEAAAOAAAAZHJzL2Uyb0RvYy54bWysVNuO2jAQfa/Uf7D8DiGB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" filled="f" stroked="f">
                      <v:textbox inset="0,0,0,0">
                        <w:txbxContent>
                          <w:p w14:paraId="4EC14EBB" w14:textId="6EC66E30" w:rsidR="00970406" w:rsidRPr="00BC366B" w:rsidRDefault="00970406" w:rsidP="00BC366B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Dubai" w:hAnsi="Dubai" w:cs="Dubai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18"/>
                                <w:rtl/>
                                <w:lang w:val="fa-IR"/>
                              </w:rPr>
                              <w:t xml:space="preserve">اهداف </w:t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18"/>
                                <w:rtl/>
                                <w:lang w:val="fa-IR"/>
                              </w:rPr>
                              <w:t>ما</w:t>
                            </w:r>
                            <w:r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18"/>
                                <w:lang w:val="fa-IR"/>
                              </w:rPr>
                              <w:br/>
                            </w: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18"/>
                                <w:rtl/>
                                <w:lang w:val="fa-IR"/>
                              </w:rPr>
                              <w:t>چیست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2B72E0">
              <w:rPr>
                <w:rFonts w:cs="Dubai"/>
                <w:noProof/>
              </w:rPr>
              <w:drawing>
                <wp:inline distT="0" distB="0" distL="0" distR="0" wp14:anchorId="7554487D" wp14:editId="3D6DEC74">
                  <wp:extent cx="1482725" cy="1482725"/>
                  <wp:effectExtent l="0" t="0" r="3175" b="3175"/>
                  <wp:docPr id="872201833" name="Picture 20" descr="یک سند اهداف که فهرستی را با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یک سند اهداف که فهرستی را با علامت تیک نشان می دهد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53CDC1" w14:textId="77777777" w:rsidR="00286147" w:rsidRPr="002B72E0" w:rsidRDefault="00970406" w:rsidP="00083959">
            <w:pPr>
              <w:pStyle w:val="ListParagraph"/>
              <w:numPr>
                <w:ilvl w:val="0"/>
                <w:numId w:val="62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برای رسیدن به اهداف خود در استراتژی چه کاری باید انجام دهیم</w:t>
            </w:r>
          </w:p>
        </w:tc>
      </w:tr>
      <w:tr w:rsidR="000F1707" w:rsidRPr="002B72E0" w14:paraId="79D0AB02" w14:textId="77777777" w:rsidTr="00C712B6">
        <w:tc>
          <w:tcPr>
            <w:tcW w:w="2551" w:type="dxa"/>
            <w:vAlign w:val="center"/>
          </w:tcPr>
          <w:p w14:paraId="3355880A" w14:textId="77777777" w:rsidR="00927762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3D150086" wp14:editId="69C1DB1C">
                  <wp:extent cx="1482725" cy="1482725"/>
                  <wp:effectExtent l="0" t="0" r="3175" b="3175"/>
                  <wp:docPr id="547033466" name="Picture 22" descr="گروهی از افراد که با هم جلسه دارند و اسناد را بررسی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گروهی از افراد که با هم جلسه دارند و اسناد را بررسی می کنند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50B22F" w14:textId="77777777" w:rsidR="00927762" w:rsidRPr="002B72E0" w:rsidRDefault="00970406" w:rsidP="00083959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چگونه روی هر اقدام کار خواهیم کرد </w:t>
            </w:r>
          </w:p>
        </w:tc>
      </w:tr>
      <w:tr w:rsidR="000F1707" w:rsidRPr="002B72E0" w14:paraId="1B1E05DD" w14:textId="77777777" w:rsidTr="00C712B6">
        <w:tc>
          <w:tcPr>
            <w:tcW w:w="2551" w:type="dxa"/>
            <w:vAlign w:val="center"/>
          </w:tcPr>
          <w:p w14:paraId="553D6855" w14:textId="77777777" w:rsidR="00927762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CFFB77C" wp14:editId="092EE29F">
                  <wp:extent cx="1482725" cy="1482725"/>
                  <wp:effectExtent l="0" t="0" r="3175" b="3175"/>
                  <wp:docPr id="1018014406" name="Picture 21" descr="یک بسته تقویم و یک علامت سوا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یک بسته تقویم و یک علامت سوال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D8616B" w14:textId="77777777" w:rsidR="00927762" w:rsidRPr="002B72E0" w:rsidRDefault="00970406" w:rsidP="00083959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چه مدت روی هر اقدام کار خواهیم کرد</w:t>
            </w:r>
          </w:p>
        </w:tc>
      </w:tr>
      <w:tr w:rsidR="000F1707" w:rsidRPr="002B72E0" w14:paraId="1FB3F434" w14:textId="77777777" w:rsidTr="00C712B6">
        <w:tc>
          <w:tcPr>
            <w:tcW w:w="2551" w:type="dxa"/>
            <w:vAlign w:val="center"/>
          </w:tcPr>
          <w:p w14:paraId="69D3A767" w14:textId="77777777" w:rsidR="00927762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66B8A7AE" wp14:editId="23BC055D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266065</wp:posOffset>
                      </wp:positionV>
                      <wp:extent cx="892175" cy="197485"/>
                      <wp:effectExtent l="0" t="0" r="3175" b="12065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A4B127" w14:textId="77777777" w:rsidR="00970406" w:rsidRPr="002B72E0" w:rsidRDefault="00970406" w:rsidP="00A4618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fa-IR"/>
                                    </w:rPr>
                                    <w:t>دست آوردها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B8A7AE" id="_x0000_s1045" type="#_x0000_t202" style="position:absolute;left:0;text-align:left;margin-left:23.45pt;margin-top:20.95pt;width:70.25pt;height:15.5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" filled="f" stroked="f">
                      <v:textbox inset="0,0,0,0">
                        <w:txbxContent>
                          <w:p w14:paraId="49A4B127" w14:textId="77777777" w:rsidR="00970406" w:rsidRPr="002B72E0" w:rsidRDefault="00970406" w:rsidP="00A4618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fa-IR"/>
                              </w:rPr>
                              <w:t>دست آوردها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2B72E0">
              <w:rPr>
                <w:rFonts w:cs="Dubai"/>
                <w:noProof/>
              </w:rPr>
              <w:drawing>
                <wp:inline distT="0" distB="0" distL="0" distR="0" wp14:anchorId="54FFC15D" wp14:editId="72A9FB3A">
                  <wp:extent cx="1482725" cy="1482725"/>
                  <wp:effectExtent l="0" t="0" r="3175" b="3175"/>
                  <wp:docPr id="1895519860" name="Picture 23" descr="یک سند دست آوردها که فهرستی را با یک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یک سند دست آوردها که فهرستی را با یک علامت تیک نشان می دهد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CA1C7E" w14:textId="77777777" w:rsidR="00927762" w:rsidRPr="002B72E0" w:rsidRDefault="00970406" w:rsidP="00083959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دست آورد هر اقدام</w:t>
            </w:r>
          </w:p>
        </w:tc>
      </w:tr>
      <w:tr w:rsidR="000F1707" w:rsidRPr="002B72E0" w14:paraId="5C65759F" w14:textId="77777777" w:rsidTr="00C712B6">
        <w:trPr>
          <w:trHeight w:val="2211"/>
        </w:trPr>
        <w:tc>
          <w:tcPr>
            <w:tcW w:w="2551" w:type="dxa"/>
            <w:vAlign w:val="center"/>
          </w:tcPr>
          <w:p w14:paraId="55AC2E0E" w14:textId="77777777" w:rsidR="00153FC3" w:rsidRPr="002B72E0" w:rsidRDefault="00970406" w:rsidP="00083959">
            <w:pPr>
              <w:pStyle w:val="Image"/>
              <w:spacing w:before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7E17D63B" wp14:editId="73828081">
                  <wp:extent cx="1483200" cy="1483200"/>
                  <wp:effectExtent l="0" t="0" r="3175" b="3175"/>
                  <wp:docPr id="2137475017" name="Picture 24" descr="شخصی که به یک سند نگاه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شخصی که به یک سند نگاه می کند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6FADA5" w14:textId="77777777" w:rsidR="00153FC3" w:rsidRPr="002B72E0" w:rsidRDefault="00970406" w:rsidP="00083959">
            <w:pPr>
              <w:bidi/>
              <w:spacing w:before="12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 از برنامه عملیاتی برای بررسی میزان پیشرفت استراتژی استفاده خواهیم کرد.</w:t>
            </w:r>
          </w:p>
        </w:tc>
      </w:tr>
      <w:tr w:rsidR="000F1707" w:rsidRPr="002B72E0" w14:paraId="2909DB86" w14:textId="77777777" w:rsidTr="00C712B6">
        <w:trPr>
          <w:trHeight w:val="2211"/>
        </w:trPr>
        <w:tc>
          <w:tcPr>
            <w:tcW w:w="2551" w:type="dxa"/>
            <w:vAlign w:val="center"/>
          </w:tcPr>
          <w:p w14:paraId="3B5E3711" w14:textId="77777777" w:rsidR="00115682" w:rsidRPr="002B72E0" w:rsidRDefault="00970406" w:rsidP="00083959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088C46E" wp14:editId="49E49BA2">
                  <wp:extent cx="1482725" cy="1482725"/>
                  <wp:effectExtent l="0" t="0" r="3175" b="3175"/>
                  <wp:docPr id="476514506" name="Picture 24" descr="یک نماد وب سای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یک نماد وب سایت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736D01" w14:textId="77777777" w:rsidR="00927762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برنامه عملیاتی را در وب سایت ما بیابید.</w:t>
            </w:r>
          </w:p>
          <w:p w14:paraId="6F29936E" w14:textId="49C305C3" w:rsidR="00115682" w:rsidRPr="002B72E0" w:rsidRDefault="00000000" w:rsidP="00083959">
            <w:pPr>
              <w:bidi/>
              <w:spacing w:line="240" w:lineRule="auto"/>
              <w:rPr>
                <w:rFonts w:cs="Dubai"/>
              </w:rPr>
            </w:pPr>
            <w:hyperlink r:id="rId123" w:history="1">
              <w:r w:rsidR="00BC366B" w:rsidRPr="00003A79">
                <w:rPr>
                  <w:rStyle w:val="Hyperlink"/>
                </w:rPr>
                <w:t>www.ndis.gov.au/CALD</w:t>
              </w:r>
            </w:hyperlink>
          </w:p>
        </w:tc>
      </w:tr>
      <w:tr w:rsidR="000F1707" w:rsidRPr="002B72E0" w14:paraId="65432A8D" w14:textId="77777777" w:rsidTr="00C712B6">
        <w:trPr>
          <w:trHeight w:val="2211"/>
        </w:trPr>
        <w:tc>
          <w:tcPr>
            <w:tcW w:w="2551" w:type="dxa"/>
            <w:vAlign w:val="center"/>
          </w:tcPr>
          <w:p w14:paraId="7A376131" w14:textId="29DFC5DB" w:rsidR="00A35DF3" w:rsidRPr="002B72E0" w:rsidRDefault="00DA4B21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62337070" wp14:editId="00F9BC2D">
                      <wp:simplePos x="0" y="0"/>
                      <wp:positionH relativeFrom="column">
                        <wp:posOffset>-123190</wp:posOffset>
                      </wp:positionH>
                      <wp:positionV relativeFrom="paragraph">
                        <wp:posOffset>466090</wp:posOffset>
                      </wp:positionV>
                      <wp:extent cx="1774190" cy="309245"/>
                      <wp:effectExtent l="0" t="0" r="0" b="0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74190" cy="3092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318D8E" w14:textId="51B28916" w:rsidR="00970406" w:rsidRPr="00DA4B21" w:rsidRDefault="00970406" w:rsidP="00DA4B21">
                                  <w:pPr>
                                    <w:bidi/>
                                    <w:spacing w:before="0" w:after="0" w:line="144" w:lineRule="auto"/>
                                    <w:jc w:val="center"/>
                                    <w:rPr>
                                      <w:rFonts w:ascii="Dubai" w:hAnsi="Dubai" w:cs="Dubai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DA4B21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val="fa-IR"/>
                                    </w:rPr>
                                    <w:t xml:space="preserve">آسان خوان </w:t>
                                  </w:r>
                                  <w:r w:rsidR="00DA4B21" w:rsidRPr="00DA4B21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6"/>
                                      <w:szCs w:val="16"/>
                                      <w:lang w:val="fa-IR"/>
                                    </w:rPr>
                                    <w:br/>
                                  </w:r>
                                  <w:r w:rsidRPr="00DA4B21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6"/>
                                      <w:szCs w:val="16"/>
                                      <w:rtl/>
                                      <w:lang w:val="fa-IR"/>
                                    </w:rPr>
                                    <w:t>(Easy Read)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337070" id="_x0000_s1046" type="#_x0000_t202" style="position:absolute;left:0;text-align:left;margin-left:-9.7pt;margin-top:36.7pt;width:139.7pt;height:24.3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" filled="f" stroked="f">
                      <v:textbox inset="0,0,0,0">
                        <w:txbxContent>
                          <w:p w14:paraId="2E318D8E" w14:textId="51B28916" w:rsidR="00970406" w:rsidRPr="00DA4B21" w:rsidRDefault="00970406" w:rsidP="00DA4B21">
                            <w:pPr>
                              <w:bidi/>
                              <w:spacing w:before="0" w:after="0" w:line="144" w:lineRule="auto"/>
                              <w:jc w:val="center"/>
                              <w:rPr>
                                <w:rFonts w:ascii="Dubai" w:hAnsi="Dubai" w:cs="Dubai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DA4B21">
                              <w:rPr>
                                <w:rFonts w:ascii="Dubai" w:hAnsi="Dubai" w:cs="Dubai"/>
                                <w:b/>
                                <w:bCs/>
                                <w:sz w:val="16"/>
                                <w:szCs w:val="16"/>
                                <w:rtl/>
                                <w:lang w:val="fa-IR"/>
                              </w:rPr>
                              <w:t xml:space="preserve">آسان خوان </w:t>
                            </w:r>
                            <w:r w:rsidR="00DA4B21" w:rsidRPr="00DA4B21">
                              <w:rPr>
                                <w:rFonts w:ascii="Dubai" w:hAnsi="Dubai" w:cs="Dubai"/>
                                <w:b/>
                                <w:bCs/>
                                <w:sz w:val="16"/>
                                <w:szCs w:val="16"/>
                                <w:lang w:val="fa-IR"/>
                              </w:rPr>
                              <w:br/>
                            </w:r>
                            <w:r w:rsidRPr="00DA4B21">
                              <w:rPr>
                                <w:rFonts w:ascii="Dubai" w:hAnsi="Dubai" w:cs="Dubai"/>
                                <w:b/>
                                <w:bCs/>
                                <w:sz w:val="16"/>
                                <w:szCs w:val="16"/>
                                <w:rtl/>
                                <w:lang w:val="fa-IR"/>
                              </w:rPr>
                              <w:t>(Easy Read)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2B72E0">
              <w:rPr>
                <w:rFonts w:cs="Dubai"/>
                <w:noProof/>
              </w:rPr>
              <w:drawing>
                <wp:inline distT="0" distB="0" distL="0" distR="0" wp14:anchorId="027C0EC2" wp14:editId="594461BD">
                  <wp:extent cx="1482725" cy="1482725"/>
                  <wp:effectExtent l="0" t="0" r="3175" b="3175"/>
                  <wp:docPr id="562722201" name="Picture 25" descr="رایانه ای که سند آسان خوان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رایانه ای که سند آسان خوان را نشان می دهد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9899E0" w14:textId="77777777" w:rsidR="00A35DF3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 می توانید نسخه آسان خوان برنامه عملیاتی را در وب سایت ما بیابید.</w:t>
            </w:r>
          </w:p>
          <w:p w14:paraId="2E53F0A1" w14:textId="3D3EBB39" w:rsidR="00A35DF3" w:rsidRPr="002B72E0" w:rsidRDefault="00000000" w:rsidP="00083959">
            <w:pPr>
              <w:bidi/>
              <w:spacing w:line="240" w:lineRule="auto"/>
              <w:rPr>
                <w:rFonts w:cs="Dubai"/>
                <w:highlight w:val="yellow"/>
              </w:rPr>
            </w:pPr>
            <w:hyperlink r:id="rId125" w:history="1">
              <w:r w:rsidR="00BC366B" w:rsidRPr="00003A79">
                <w:rPr>
                  <w:rStyle w:val="Hyperlink"/>
                </w:rPr>
                <w:t>www.ndis.gov.au/CALD</w:t>
              </w:r>
            </w:hyperlink>
          </w:p>
        </w:tc>
      </w:tr>
      <w:tr w:rsidR="000F1707" w:rsidRPr="002B72E0" w14:paraId="26AF9FDA" w14:textId="77777777" w:rsidTr="00C712B6">
        <w:trPr>
          <w:trHeight w:val="2211"/>
        </w:trPr>
        <w:tc>
          <w:tcPr>
            <w:tcW w:w="2551" w:type="dxa"/>
            <w:vAlign w:val="center"/>
          </w:tcPr>
          <w:p w14:paraId="5CC449CC" w14:textId="77777777" w:rsidR="00927762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272B1EE5" wp14:editId="544A741D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424180</wp:posOffset>
                      </wp:positionV>
                      <wp:extent cx="892175" cy="292735"/>
                      <wp:effectExtent l="0" t="0" r="3175" b="12065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27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E85395" w14:textId="77777777" w:rsidR="00970406" w:rsidRPr="002B72E0" w:rsidRDefault="00970406" w:rsidP="00FB4F7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  <w:lang w:val="fa-IR"/>
                                    </w:rPr>
                                    <w:t>گزارش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2B1EE5" id="_x0000_s1047" type="#_x0000_t202" style="position:absolute;left:0;text-align:left;margin-left:22.85pt;margin-top:33.4pt;width:70.25pt;height:23.0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" filled="f" stroked="f">
                      <v:textbox inset="0,0,0,0">
                        <w:txbxContent>
                          <w:p w14:paraId="14E85395" w14:textId="77777777" w:rsidR="00970406" w:rsidRPr="002B72E0" w:rsidRDefault="00970406" w:rsidP="00FB4F7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  <w:lang w:val="fa-IR"/>
                              </w:rPr>
                              <w:t>گزارش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2B72E0">
              <w:rPr>
                <w:rFonts w:cs="Dubai"/>
                <w:noProof/>
              </w:rPr>
              <w:drawing>
                <wp:inline distT="0" distB="0" distL="0" distR="0" wp14:anchorId="72CFBA5F" wp14:editId="262DB398">
                  <wp:extent cx="1482725" cy="1482725"/>
                  <wp:effectExtent l="0" t="0" r="3175" b="3175"/>
                  <wp:docPr id="338417840" name="Picture 25" descr="یک سند گزار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یک سند گزارش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500A7F" w14:textId="397E943A" w:rsidR="00927762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در اواخر سال 2024، گزارش خود را در مورد کارهایی که</w:t>
            </w:r>
            <w:r w:rsidR="001D1315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تاکنون برای حمایت از استراتژی انجام داده‌ایم به اشتراک خواهیم گذاشت.</w:t>
            </w:r>
          </w:p>
        </w:tc>
      </w:tr>
      <w:tr w:rsidR="000F1707" w:rsidRPr="002B72E0" w14:paraId="6EEF14CD" w14:textId="77777777" w:rsidTr="00C712B6">
        <w:tc>
          <w:tcPr>
            <w:tcW w:w="2551" w:type="dxa"/>
            <w:vAlign w:val="center"/>
          </w:tcPr>
          <w:p w14:paraId="3A942F75" w14:textId="77777777" w:rsidR="00927762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24F830B" wp14:editId="7F631901">
                  <wp:extent cx="1482725" cy="1482725"/>
                  <wp:effectExtent l="0" t="0" r="3175" b="3175"/>
                  <wp:docPr id="701275079" name="Picture 26" descr="فردی که حباب گفت و گو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فردی که حباب گفت و گو دارد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ED7D5C" w14:textId="77777777" w:rsidR="00927762" w:rsidRPr="002B72E0" w:rsidRDefault="00970406" w:rsidP="00083959">
            <w:p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 ما از دیگران می خواهیم که نظر خود را در مورد استراتژی به اشتراک بگذارند.</w:t>
            </w:r>
          </w:p>
        </w:tc>
      </w:tr>
    </w:tbl>
    <w:p w14:paraId="64FDE944" w14:textId="168C9293" w:rsidR="009B4B96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44EC2E9D" w14:textId="77777777" w:rsidTr="00C712B6">
        <w:tc>
          <w:tcPr>
            <w:tcW w:w="2551" w:type="dxa"/>
            <w:vAlign w:val="center"/>
          </w:tcPr>
          <w:p w14:paraId="7BEACC03" w14:textId="77777777" w:rsidR="00927762" w:rsidRPr="002B72E0" w:rsidRDefault="00927762" w:rsidP="00083959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9A18805" w14:textId="77777777" w:rsidR="00927762" w:rsidRPr="002B72E0" w:rsidRDefault="00970406" w:rsidP="00083959">
            <w:pPr>
              <w:bidi/>
              <w:spacing w:before="360" w:after="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شامل موارد زیر است:</w:t>
            </w:r>
          </w:p>
        </w:tc>
      </w:tr>
      <w:tr w:rsidR="000F1707" w:rsidRPr="002B72E0" w14:paraId="76AEE76E" w14:textId="77777777" w:rsidTr="00C712B6">
        <w:tc>
          <w:tcPr>
            <w:tcW w:w="2551" w:type="dxa"/>
            <w:vAlign w:val="center"/>
          </w:tcPr>
          <w:p w14:paraId="33C50E2F" w14:textId="77777777" w:rsidR="00723BC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7C33DAB" wp14:editId="382177CD">
                  <wp:extent cx="1482725" cy="1482725"/>
                  <wp:effectExtent l="0" t="0" r="3175" b="3175"/>
                  <wp:docPr id="758162148" name="Picture 26" descr="گروهی از افراد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گروهی از افراد CALD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BDF00D" w14:textId="5D248466" w:rsidR="00723BCB" w:rsidRPr="002B72E0" w:rsidRDefault="00970406" w:rsidP="00083959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افراد معلول </w:t>
            </w:r>
            <w:r w:rsidR="00BC366B" w:rsidRPr="00BC366B">
              <w:rPr>
                <w:rFonts w:cs="FS Me Pro"/>
                <w:lang w:val="fa-IR"/>
              </w:rPr>
              <w:t>CALD</w:t>
            </w:r>
          </w:p>
        </w:tc>
      </w:tr>
      <w:tr w:rsidR="000F1707" w:rsidRPr="002B72E0" w14:paraId="2588513C" w14:textId="77777777" w:rsidTr="00C712B6">
        <w:tc>
          <w:tcPr>
            <w:tcW w:w="2551" w:type="dxa"/>
            <w:vAlign w:val="center"/>
          </w:tcPr>
          <w:p w14:paraId="2EF15675" w14:textId="77777777" w:rsidR="00723BC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6FDD387" wp14:editId="02A8DD01">
                  <wp:extent cx="1482725" cy="1482725"/>
                  <wp:effectExtent l="0" t="0" r="3175" b="3175"/>
                  <wp:docPr id="919010098" name="Picture 27" descr="گروهی از افراد متخصص مقابل یک ساختمان اد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گروهی از افراد متخصص مقابل یک ساختمان اداری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8E84C4" w14:textId="77777777" w:rsidR="00723BCB" w:rsidRPr="002B72E0" w:rsidRDefault="00970406" w:rsidP="00083959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سازمان های اجتماعی</w:t>
            </w:r>
          </w:p>
        </w:tc>
      </w:tr>
      <w:tr w:rsidR="000F1707" w:rsidRPr="002B72E0" w14:paraId="2E9FDAAF" w14:textId="77777777" w:rsidTr="00C712B6">
        <w:tc>
          <w:tcPr>
            <w:tcW w:w="2551" w:type="dxa"/>
            <w:vAlign w:val="center"/>
          </w:tcPr>
          <w:p w14:paraId="79A1325A" w14:textId="77777777" w:rsidR="00723BC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33325B0" wp14:editId="7C399EDD">
                  <wp:extent cx="1482725" cy="1482725"/>
                  <wp:effectExtent l="0" t="0" r="3175" b="3175"/>
                  <wp:docPr id="1470545733" name="Picture 28" descr="سه نفر زیر دو حباب گفت و گو. یکی از حباب‌های گفت و گو یک علامت شست را نشان می‌دهد. حباب گفت و گوی دیگر انگشت شست رو به پایین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سه نفر زیر دو حباب گفت و گو. یکی از حباب‌های گفت و گو یک علامت شست را نشان می‌دهد. حباب گفت و گوی دیگر انگشت شست رو به پایین را نشان می دهد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159271" w14:textId="7197065F" w:rsidR="00723BCB" w:rsidRPr="002B72E0" w:rsidRDefault="00970406" w:rsidP="00083959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گروه های مشاور خارج از </w:t>
            </w:r>
            <w:r w:rsidR="00BC366B" w:rsidRPr="00BC366B">
              <w:rPr>
                <w:rFonts w:cs="FS Me Pro"/>
                <w:lang w:val="fa-IR"/>
              </w:rPr>
              <w:t>NDIA</w:t>
            </w:r>
          </w:p>
        </w:tc>
      </w:tr>
      <w:tr w:rsidR="000F1707" w:rsidRPr="002B72E0" w14:paraId="0AB4D06E" w14:textId="77777777" w:rsidTr="00C712B6">
        <w:tc>
          <w:tcPr>
            <w:tcW w:w="2551" w:type="dxa"/>
            <w:vAlign w:val="center"/>
          </w:tcPr>
          <w:p w14:paraId="4595390D" w14:textId="77777777" w:rsidR="003267DF" w:rsidRPr="002B72E0" w:rsidRDefault="00970406" w:rsidP="00083959">
            <w:pPr>
              <w:pStyle w:val="Image"/>
              <w:spacing w:before="96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49907188" wp14:editId="456041F4">
                  <wp:extent cx="1482725" cy="1482725"/>
                  <wp:effectExtent l="0" t="0" r="3175" b="3175"/>
                  <wp:docPr id="1672192175" name="Picture 27" descr="شخصی که در یک سند زیر حباب فکر می نویسد. حباب فکر یک انگشت شست را با فلشی رو به بال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شخصی که در یک سند زیر حباب فکر می نویسد. حباب فکر یک انگشت شست را با فلشی رو به بالا نشان می دهد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BA7A86" w14:textId="77777777" w:rsidR="003267DF" w:rsidRPr="002B72E0" w:rsidRDefault="00970406" w:rsidP="00083959">
            <w:pPr>
              <w:bidi/>
              <w:spacing w:before="960"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این به ما کمک می کند تا بفهمیم چه بخش هایی از استراتژی:</w:t>
            </w:r>
          </w:p>
          <w:p w14:paraId="74FB0F23" w14:textId="77777777" w:rsidR="003267DF" w:rsidRPr="002B72E0" w:rsidRDefault="00970406" w:rsidP="00083959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خوب کار می کنند</w:t>
            </w:r>
          </w:p>
          <w:p w14:paraId="5E80B536" w14:textId="77777777" w:rsidR="003267DF" w:rsidRPr="002B72E0" w:rsidRDefault="00970406" w:rsidP="00083959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یا نیاز به بهبود دارند.</w:t>
            </w:r>
          </w:p>
        </w:tc>
      </w:tr>
    </w:tbl>
    <w:p w14:paraId="55ACD072" w14:textId="77777777" w:rsidR="0028416F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p w14:paraId="61C58000" w14:textId="77777777" w:rsidR="00493D5D" w:rsidRPr="002B72E0" w:rsidRDefault="00970406" w:rsidP="00083959">
      <w:pPr>
        <w:pStyle w:val="Heading2"/>
        <w:bidi/>
        <w:spacing w:line="240" w:lineRule="auto"/>
        <w:rPr>
          <w:rFonts w:cs="Dubai"/>
        </w:rPr>
      </w:pPr>
      <w:bookmarkStart w:id="100" w:name="_Toc12634029"/>
      <w:bookmarkStart w:id="101" w:name="_Toc12636487"/>
      <w:bookmarkStart w:id="102" w:name="_Toc43391451"/>
      <w:bookmarkStart w:id="103" w:name="_Toc43391513"/>
      <w:bookmarkStart w:id="104" w:name="_Toc158204561"/>
      <w:r w:rsidRPr="002B72E0">
        <w:rPr>
          <w:rFonts w:cs="Dubai"/>
          <w:rtl/>
          <w:lang w:val="fa-IR"/>
        </w:rPr>
        <w:lastRenderedPageBreak/>
        <w:t>اطلاعات بیشتر</w:t>
      </w:r>
      <w:bookmarkEnd w:id="100"/>
      <w:bookmarkEnd w:id="101"/>
      <w:bookmarkEnd w:id="102"/>
      <w:bookmarkEnd w:id="103"/>
      <w:bookmarkEnd w:id="104"/>
    </w:p>
    <w:p w14:paraId="70CC70FD" w14:textId="77777777" w:rsidR="008A5DB9" w:rsidRPr="002B72E0" w:rsidRDefault="00970406" w:rsidP="00083959">
      <w:pPr>
        <w:bidi/>
        <w:spacing w:line="240" w:lineRule="auto"/>
        <w:rPr>
          <w:rFonts w:cs="Dubai"/>
          <w:lang w:val="x-none" w:eastAsia="x-none"/>
        </w:rPr>
      </w:pPr>
      <w:r w:rsidRPr="002B72E0">
        <w:rPr>
          <w:rFonts w:cs="Dubai"/>
          <w:rtl/>
          <w:lang w:val="fa-IR"/>
        </w:rPr>
        <w:t>برای اطلاعات بیشتر در مورد این استراتژی، لطفا با ما تماس بگیرید.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2C1C6702" w14:textId="77777777" w:rsidTr="00C712B6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E1796D0" w14:textId="77777777" w:rsidR="00493D5D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8CEF56D" wp14:editId="56AA0A86">
                  <wp:extent cx="1440000" cy="1440000"/>
                  <wp:effectExtent l="0" t="0" r="8255" b="8255"/>
                  <wp:docPr id="3" name="Picture 3" descr="یک نماد وب سای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یک نماد وب سایت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01A1FA" w14:textId="77777777" w:rsidR="00153FC3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به تارنمای ما مراجعه کنید.</w:t>
            </w:r>
          </w:p>
          <w:p w14:paraId="4BAFA366" w14:textId="77777777" w:rsidR="00493D5D" w:rsidRPr="00BC366B" w:rsidRDefault="00000000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hyperlink r:id="rId133" w:history="1">
              <w:r w:rsidR="00153FC3" w:rsidRPr="00BC366B">
                <w:rPr>
                  <w:rStyle w:val="Hyperlink"/>
                  <w:rFonts w:cs="FS Me Pro"/>
                  <w:bCs/>
                  <w:rtl/>
                  <w:lang w:val="fa-IR"/>
                </w:rPr>
                <w:t>www.ndis.gov.au</w:t>
              </w:r>
            </w:hyperlink>
          </w:p>
        </w:tc>
      </w:tr>
      <w:tr w:rsidR="000F1707" w:rsidRPr="002B72E0" w14:paraId="3AB80F3B" w14:textId="77777777" w:rsidTr="00C712B6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8A8813B" w14:textId="77777777" w:rsidR="00493D5D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4628BCC" wp14:editId="6399F822">
                  <wp:extent cx="1440000" cy="1440000"/>
                  <wp:effectExtent l="0" t="0" r="8255" b="8255"/>
                  <wp:docPr id="36" name="Picture 36" descr="یک نماد تلف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یک نماد تلف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72958A" w14:textId="77777777" w:rsidR="00153FC3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به ما تلفن بزنید.</w:t>
            </w:r>
          </w:p>
          <w:p w14:paraId="6DDFB88E" w14:textId="77777777" w:rsidR="00493D5D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2B72E0">
              <w:rPr>
                <w:rStyle w:val="IntenseEmphasis1"/>
                <w:rFonts w:cs="Dubai"/>
                <w:bCs/>
                <w:rtl/>
                <w:lang w:val="fa-IR"/>
              </w:rPr>
              <w:t>110 800 1800</w:t>
            </w:r>
          </w:p>
        </w:tc>
      </w:tr>
      <w:tr w:rsidR="000F1707" w:rsidRPr="002B72E0" w14:paraId="416F3C78" w14:textId="77777777" w:rsidTr="00C712B6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2D16C9" w14:textId="77777777" w:rsidR="00CD310C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24D12731" wp14:editId="06D9396D">
                  <wp:extent cx="792000" cy="792000"/>
                  <wp:effectExtent l="0" t="0" r="8255" b="8255"/>
                  <wp:docPr id="15" name="Picture 15" descr="یک لوگوی فیس بو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یک لوگوی فیس بو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6CFFA61" w14:textId="77777777" w:rsidR="00CD310C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ما را در فیس بوک دنبال کنید.</w:t>
            </w:r>
          </w:p>
          <w:p w14:paraId="03C54185" w14:textId="0C5F2F98" w:rsidR="00CD310C" w:rsidRPr="00BC366B" w:rsidRDefault="00000000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  <w:bCs/>
              </w:rPr>
            </w:pPr>
            <w:hyperlink r:id="rId136" w:history="1">
              <w:r w:rsidR="00BC366B" w:rsidRPr="00672AB7">
                <w:rPr>
                  <w:rStyle w:val="Hyperlink"/>
                </w:rPr>
                <w:t>www.facebook.com/NDISAus</w:t>
              </w:r>
            </w:hyperlink>
          </w:p>
        </w:tc>
      </w:tr>
      <w:tr w:rsidR="000F1707" w:rsidRPr="002B72E0" w14:paraId="180E10D7" w14:textId="77777777" w:rsidTr="00C712B6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36FA76D" w14:textId="77777777" w:rsidR="00CD310C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567CCE08" wp14:editId="0CF8F508">
                  <wp:extent cx="792000" cy="792000"/>
                  <wp:effectExtent l="0" t="0" r="8255" b="8255"/>
                  <wp:docPr id="16" name="Picture 16" descr="لوگوی توییت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لوگوی توییت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D76E6A6" w14:textId="77777777" w:rsidR="00CD310C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می توانید ما را در توییتر دنبال کنید.</w:t>
            </w:r>
          </w:p>
          <w:p w14:paraId="657B5747" w14:textId="099B8CBF" w:rsidR="00CD310C" w:rsidRPr="00BC366B" w:rsidRDefault="00BC366B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BC366B">
              <w:rPr>
                <w:rStyle w:val="IntenseEmphasis1"/>
                <w:rFonts w:cs="FS Me Pro"/>
                <w:bCs/>
                <w:lang w:val="fa-IR"/>
              </w:rPr>
              <w:t>NDIS</w:t>
            </w:r>
            <w:r w:rsidRPr="00BC366B">
              <w:rPr>
                <w:rStyle w:val="IntenseEmphasis1"/>
                <w:rFonts w:cs="FS Me Pro"/>
                <w:bCs/>
                <w:rtl/>
                <w:lang w:val="fa-IR"/>
              </w:rPr>
              <w:t>@</w:t>
            </w:r>
          </w:p>
          <w:p w14:paraId="47D02AFD" w14:textId="77777777" w:rsidR="00771597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توییتر X نیز نامیده می شود.</w:t>
            </w:r>
          </w:p>
        </w:tc>
      </w:tr>
    </w:tbl>
    <w:p w14:paraId="6EA8D547" w14:textId="77777777" w:rsidR="00AE2123" w:rsidRPr="002B72E0" w:rsidRDefault="00970406" w:rsidP="00083959">
      <w:pPr>
        <w:spacing w:line="240" w:lineRule="auto"/>
        <w:rPr>
          <w:rFonts w:cs="Dubai"/>
          <w:sz w:val="32"/>
          <w:szCs w:val="26"/>
        </w:rPr>
      </w:pPr>
      <w:bookmarkStart w:id="105" w:name="_Toc43391514"/>
      <w:r w:rsidRPr="002B72E0">
        <w:rPr>
          <w:rFonts w:cs="Dubai"/>
        </w:rPr>
        <w:br w:type="page"/>
      </w:r>
    </w:p>
    <w:p w14:paraId="5E0B0871" w14:textId="77777777" w:rsidR="00CD310C" w:rsidRPr="002B72E0" w:rsidRDefault="00970406" w:rsidP="00083959">
      <w:pPr>
        <w:pStyle w:val="Heading3"/>
        <w:bidi/>
        <w:spacing w:line="240" w:lineRule="auto"/>
        <w:rPr>
          <w:rFonts w:cs="Dubai"/>
        </w:rPr>
      </w:pPr>
      <w:r w:rsidRPr="002B72E0">
        <w:rPr>
          <w:rFonts w:cs="Dubai"/>
          <w:rtl/>
          <w:lang w:val="fa-IR"/>
        </w:rPr>
        <w:lastRenderedPageBreak/>
        <w:t>پشتیبانی برای گفتگو با ما</w:t>
      </w:r>
      <w:bookmarkEnd w:id="105"/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11E8FF10" w14:textId="77777777" w:rsidTr="00C712B6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4FB66F" w14:textId="77777777" w:rsidR="00115682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45DCEB81" wp14:editId="12592B61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412115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18F0A8" w14:textId="77777777" w:rsidR="00970406" w:rsidRPr="00BC366B" w:rsidRDefault="00970406" w:rsidP="00934B0E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4"/>
                                      <w:szCs w:val="14"/>
                                      <w:rtl/>
                                      <w:lang w:val="fa-IR"/>
                                    </w:rPr>
                                    <w:t>چت اینترنتی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CEB81" id="_x0000_s1048" type="#_x0000_t202" style="position:absolute;left:0;text-align:left;margin-left:36.7pt;margin-top:32.45pt;width:52.95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" filled="f" stroked="f">
                      <v:textbox inset="0,0,0,0">
                        <w:txbxContent>
                          <w:p w14:paraId="0818F0A8" w14:textId="77777777" w:rsidR="00970406" w:rsidRPr="00BC366B" w:rsidRDefault="00970406" w:rsidP="00934B0E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14"/>
                                <w:szCs w:val="14"/>
                                <w:rtl/>
                                <w:lang w:val="fa-IR"/>
                              </w:rPr>
                              <w:t>چت اینترنتی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2B72E0">
              <w:rPr>
                <w:rFonts w:cs="Dubai"/>
                <w:noProof/>
              </w:rPr>
              <w:drawing>
                <wp:inline distT="0" distB="0" distL="0" distR="0" wp14:anchorId="045852CF" wp14:editId="4B6D8BAA">
                  <wp:extent cx="1440000" cy="1440000"/>
                  <wp:effectExtent l="0" t="0" r="8255" b="8255"/>
                  <wp:docPr id="23" name="Picture 23" descr="نماد گفتگوی اینترنت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نماد گفتگوی اینترنت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16A2EE" w14:textId="77777777" w:rsidR="00115682" w:rsidRPr="002B72E0" w:rsidRDefault="00970406" w:rsidP="00083959">
            <w:pP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شما می توانید با استفاده از ویژگی گفتگوی اینترنتی ما در قسمتِ بالای تارنما یمان، به صورت آنلاین با ما گفتگو کنید. </w:t>
            </w:r>
          </w:p>
          <w:p w14:paraId="60755FCC" w14:textId="77777777" w:rsidR="00115682" w:rsidRPr="00BC366B" w:rsidRDefault="00000000" w:rsidP="001D1315">
            <w:pPr>
              <w:pStyle w:val="Body"/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  <w:color w:val="6B2976"/>
                <w:w w:val="100"/>
              </w:rPr>
            </w:pPr>
            <w:hyperlink r:id="rId139" w:history="1">
              <w:r w:rsidR="00970406" w:rsidRPr="00BC366B">
                <w:rPr>
                  <w:rStyle w:val="Hyperlink"/>
                  <w:rFonts w:cs="FS Me Pro"/>
                  <w:bCs/>
                  <w:w w:val="100"/>
                  <w:rtl/>
                  <w:lang w:val="fa-IR"/>
                </w:rPr>
                <w:t>www.ndis.gov.au</w:t>
              </w:r>
            </w:hyperlink>
          </w:p>
        </w:tc>
      </w:tr>
      <w:tr w:rsidR="000F1707" w:rsidRPr="002B72E0" w14:paraId="45C819F1" w14:textId="77777777" w:rsidTr="00C712B6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8DB625" w14:textId="77777777" w:rsidR="00CD310C" w:rsidRPr="002B72E0" w:rsidRDefault="00CD310C" w:rsidP="00083959">
            <w:pPr>
              <w:pStyle w:val="Image"/>
              <w:spacing w:before="120" w:after="0" w:line="240" w:lineRule="auto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01917F2A" w14:textId="77777777" w:rsidR="00CD310C" w:rsidRPr="002B72E0" w:rsidRDefault="00970406" w:rsidP="00083959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اگر به زبانی غیر از انگلیسی صحبت می کنید، می توانید باموارد زیر تماس بگیرید:</w:t>
            </w:r>
          </w:p>
        </w:tc>
      </w:tr>
      <w:tr w:rsidR="000F1707" w:rsidRPr="002B72E0" w14:paraId="0A884828" w14:textId="77777777" w:rsidTr="00C712B6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898086C" w14:textId="77777777" w:rsidR="00493D5D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4493E900" wp14:editId="795E8295">
                  <wp:extent cx="1440000" cy="1440000"/>
                  <wp:effectExtent l="0" t="0" r="8255" b="8255"/>
                  <wp:docPr id="13" name="Picture 13" descr="نماد خدمات ترجمه کتبی و شفاه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نماد خدمات ترجمه کتبی و شفاه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B87DC51" w14:textId="77777777" w:rsidR="00092D2F" w:rsidRPr="002B72E0" w:rsidRDefault="00970406" w:rsidP="00083959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خدمات ترجمه شفاهی و ترجمه کتبی (</w:t>
            </w:r>
            <w:r w:rsidRPr="00BC366B">
              <w:rPr>
                <w:rFonts w:cs="FS Me Pro"/>
                <w:rtl/>
                <w:lang w:val="fa-IR"/>
              </w:rPr>
              <w:t>TIS</w:t>
            </w:r>
            <w:r w:rsidRPr="002B72E0">
              <w:rPr>
                <w:rFonts w:cs="Dubai"/>
                <w:rtl/>
                <w:lang w:val="fa-IR"/>
              </w:rPr>
              <w:t>)</w:t>
            </w:r>
          </w:p>
          <w:p w14:paraId="561BFB65" w14:textId="77777777" w:rsidR="00493D5D" w:rsidRPr="002B72E0" w:rsidRDefault="00970406" w:rsidP="001D1315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2B72E0">
              <w:rPr>
                <w:rStyle w:val="IntenseEmphasis1"/>
                <w:rFonts w:cs="Dubai"/>
                <w:bCs/>
                <w:rtl/>
                <w:lang w:val="fa-IR"/>
              </w:rPr>
              <w:t>450 131</w:t>
            </w:r>
          </w:p>
        </w:tc>
      </w:tr>
      <w:tr w:rsidR="000F1707" w:rsidRPr="002B72E0" w14:paraId="19D002B7" w14:textId="77777777" w:rsidTr="00C712B6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944E0AD" w14:textId="77777777" w:rsidR="00CD310C" w:rsidRPr="002B72E0" w:rsidRDefault="00CD310C" w:rsidP="00083959">
            <w:pPr>
              <w:pStyle w:val="Image"/>
              <w:spacing w:before="120" w:after="0" w:line="240" w:lineRule="auto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526C24E3" w14:textId="77777777" w:rsidR="00CD310C" w:rsidRPr="002B72E0" w:rsidRDefault="00970406" w:rsidP="00083959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چنانچه درگفتار یا شنوایی دچار مشکلی هستید، می توانید با شماره زیر تماس بگیرید:</w:t>
            </w:r>
          </w:p>
        </w:tc>
      </w:tr>
      <w:tr w:rsidR="000F1707" w:rsidRPr="002B72E0" w14:paraId="49EEC030" w14:textId="77777777" w:rsidTr="00C712B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04EFAF" w14:textId="77777777" w:rsidR="00493D5D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39C48950" wp14:editId="75EBD2DC">
                      <wp:simplePos x="0" y="0"/>
                      <wp:positionH relativeFrom="column">
                        <wp:posOffset>350520</wp:posOffset>
                      </wp:positionH>
                      <wp:positionV relativeFrom="paragraph">
                        <wp:posOffset>254635</wp:posOffset>
                      </wp:positionV>
                      <wp:extent cx="789940" cy="367665"/>
                      <wp:effectExtent l="0" t="0" r="10160" b="13335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3676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9137CC" w14:textId="77777777" w:rsidR="00970406" w:rsidRPr="00BC366B" w:rsidRDefault="00970406" w:rsidP="00934B0E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0"/>
                                      <w:szCs w:val="40"/>
                                      <w:rtl/>
                                      <w:lang w:val="fa-IR"/>
                                    </w:rPr>
                                    <w:t>سلام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C48950" id="_x0000_s1049" type="#_x0000_t202" style="position:absolute;left:0;text-align:left;margin-left:27.6pt;margin-top:20.05pt;width:62.2pt;height:28.9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" filled="f" stroked="f">
                      <v:textbox inset="0,0,0,0">
                        <w:txbxContent>
                          <w:p w14:paraId="699137CC" w14:textId="77777777" w:rsidR="00970406" w:rsidRPr="00BC366B" w:rsidRDefault="00970406" w:rsidP="00934B0E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40"/>
                                <w:szCs w:val="40"/>
                                <w:rtl/>
                                <w:lang w:val="fa-IR"/>
                              </w:rPr>
                              <w:t>سلام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4C3A57F0" wp14:editId="754C6DAC">
                  <wp:extent cx="1440000" cy="1440000"/>
                  <wp:effectExtent l="0" t="0" r="8255" b="8255"/>
                  <wp:docPr id="9" name="Picture 9" descr="یک نماد T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یک نماد T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2B72E0">
              <w:rPr>
                <w:rFonts w:cs="Dubai"/>
              </w:rPr>
              <w:t xml:space="preserve"> </w:t>
            </w:r>
          </w:p>
        </w:tc>
        <w:tc>
          <w:tcPr>
            <w:tcW w:w="6576" w:type="dxa"/>
          </w:tcPr>
          <w:p w14:paraId="446BF82C" w14:textId="77777777" w:rsidR="00CD310C" w:rsidRPr="00BC366B" w:rsidRDefault="00970406" w:rsidP="001D1315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  <w:r w:rsidRPr="00BC366B">
              <w:rPr>
                <w:rFonts w:cs="FS Me Pro"/>
                <w:rtl/>
                <w:lang w:val="fa-IR"/>
              </w:rPr>
              <w:t>TTY</w:t>
            </w:r>
          </w:p>
          <w:p w14:paraId="7D1C8387" w14:textId="77777777" w:rsidR="00493D5D" w:rsidRPr="002B72E0" w:rsidRDefault="00970406" w:rsidP="001D1315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2B72E0">
              <w:rPr>
                <w:rStyle w:val="IntenseEmphasis1"/>
                <w:rFonts w:cs="Dubai"/>
                <w:bCs/>
                <w:rtl/>
                <w:lang w:val="fa-IR"/>
              </w:rPr>
              <w:t>677 555 1800</w:t>
            </w:r>
          </w:p>
        </w:tc>
      </w:tr>
      <w:tr w:rsidR="000F1707" w:rsidRPr="002B72E0" w14:paraId="2B732DAF" w14:textId="77777777" w:rsidTr="00C712B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4FCBE0" w14:textId="77777777" w:rsidR="00493D5D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1018575F" wp14:editId="10DCA2F8">
                  <wp:extent cx="1440000" cy="1440000"/>
                  <wp:effectExtent l="0" t="0" r="8255" b="8255"/>
                  <wp:docPr id="14" name="Picture 14" descr="نماد صحبت کردن و گوش داد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نماد صحبت کردن و گوش داد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B4D336D" w14:textId="77777777" w:rsidR="00CD310C" w:rsidRPr="002B72E0" w:rsidRDefault="00970406" w:rsidP="00083959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صحبت کردن و گوش دادن (</w:t>
            </w:r>
            <w:r w:rsidRPr="00BC366B">
              <w:rPr>
                <w:rFonts w:cs="FS Me Pro"/>
                <w:rtl/>
                <w:lang w:val="fa-IR"/>
              </w:rPr>
              <w:t>Speak and Listen</w:t>
            </w:r>
            <w:r w:rsidRPr="002B72E0">
              <w:rPr>
                <w:rFonts w:cs="Dubai"/>
                <w:rtl/>
                <w:lang w:val="fa-IR"/>
              </w:rPr>
              <w:t>)</w:t>
            </w:r>
          </w:p>
          <w:p w14:paraId="5BBAE1BE" w14:textId="77777777" w:rsidR="00493D5D" w:rsidRPr="002B72E0" w:rsidRDefault="00970406" w:rsidP="001D1315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2B72E0">
              <w:rPr>
                <w:rStyle w:val="IntenseEmphasis1"/>
                <w:rFonts w:cs="Dubai"/>
                <w:bCs/>
                <w:rtl/>
                <w:lang w:val="fa-IR"/>
              </w:rPr>
              <w:t>727 555 1800</w:t>
            </w:r>
          </w:p>
        </w:tc>
      </w:tr>
      <w:tr w:rsidR="000F1707" w:rsidRPr="002B72E0" w14:paraId="79033F20" w14:textId="77777777" w:rsidTr="00C712B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CAC6F7B" w14:textId="77777777" w:rsidR="00CD310C" w:rsidRPr="002B72E0" w:rsidRDefault="00970406" w:rsidP="00083959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7B64B432" wp14:editId="6161D387">
                  <wp:extent cx="1260000" cy="1017642"/>
                  <wp:effectExtent l="0" t="0" r="0" b="0"/>
                  <wp:docPr id="58" name="Picture 58" descr="آرم خدمات رله مل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آرم خدمات رله مل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E3DCAE0" w14:textId="77777777" w:rsidR="00CD310C" w:rsidRPr="002B72E0" w:rsidRDefault="00970406" w:rsidP="00083959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خدمات رله ملی</w:t>
            </w:r>
          </w:p>
          <w:p w14:paraId="239CE3B2" w14:textId="77777777" w:rsidR="00CD310C" w:rsidRPr="002B72E0" w:rsidRDefault="00970406" w:rsidP="001D1315">
            <w:pPr>
              <w:bidi/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2B72E0">
              <w:rPr>
                <w:rStyle w:val="IntenseEmphasis1"/>
                <w:rFonts w:cs="Dubai"/>
                <w:bCs/>
                <w:rtl/>
                <w:lang w:val="fa-IR"/>
              </w:rPr>
              <w:t>677 133</w:t>
            </w:r>
          </w:p>
          <w:p w14:paraId="54D7E1EE" w14:textId="77777777" w:rsidR="00CD310C" w:rsidRPr="00BC366B" w:rsidRDefault="00000000" w:rsidP="001D1315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</w:rPr>
            </w:pPr>
            <w:hyperlink r:id="rId144" w:history="1">
              <w:r w:rsidR="004D16D1" w:rsidRPr="00BC366B">
                <w:rPr>
                  <w:rStyle w:val="Hyperlink"/>
                  <w:rFonts w:cs="FS Me Pro"/>
                  <w:bCs/>
                  <w:rtl/>
                  <w:lang w:val="fa-IR"/>
                </w:rPr>
                <w:t>www.accesshub.gov.au/about-the-nrs</w:t>
              </w:r>
            </w:hyperlink>
            <w:r w:rsidR="00C201D9" w:rsidRPr="00BC366B">
              <w:rPr>
                <w:rStyle w:val="Hyperlink"/>
                <w:rFonts w:cs="FS Me Pro"/>
                <w:rtl/>
                <w:lang w:val="fa-IR"/>
              </w:rPr>
              <w:t xml:space="preserve">   </w:t>
            </w:r>
          </w:p>
        </w:tc>
      </w:tr>
    </w:tbl>
    <w:p w14:paraId="0C999C66" w14:textId="77777777" w:rsidR="008928D5" w:rsidRPr="002B72E0" w:rsidRDefault="00970406" w:rsidP="00083959">
      <w:pPr>
        <w:pStyle w:val="Heading2"/>
        <w:bidi/>
        <w:spacing w:line="240" w:lineRule="auto"/>
        <w:rPr>
          <w:rFonts w:cs="Dubai"/>
        </w:rPr>
      </w:pPr>
      <w:bookmarkStart w:id="106" w:name="_Toc43391452"/>
      <w:bookmarkStart w:id="107" w:name="_Toc43391515"/>
      <w:bookmarkStart w:id="108" w:name="_Ref117079481"/>
      <w:bookmarkStart w:id="109" w:name="_Ref124149671"/>
      <w:bookmarkStart w:id="110" w:name="_Ref124149688"/>
      <w:bookmarkStart w:id="111" w:name="_Ref155785641"/>
      <w:bookmarkStart w:id="112" w:name="_Toc158204562"/>
      <w:r w:rsidRPr="002B72E0">
        <w:rPr>
          <w:rFonts w:cs="Dubai"/>
          <w:rtl/>
          <w:lang w:val="fa-IR"/>
        </w:rPr>
        <w:lastRenderedPageBreak/>
        <w:t>فهرست واژ گان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7C11AC93" w14:textId="77777777" w:rsidR="00115682" w:rsidRPr="002B72E0" w:rsidRDefault="00970406" w:rsidP="00083959">
      <w:pPr>
        <w:bidi/>
        <w:spacing w:line="240" w:lineRule="auto"/>
        <w:rPr>
          <w:rFonts w:cs="Dubai"/>
          <w:lang w:val="x-none" w:eastAsia="x-none"/>
        </w:rPr>
      </w:pPr>
      <w:r w:rsidRPr="002B72E0">
        <w:rPr>
          <w:rFonts w:cs="Dubai"/>
          <w:rtl/>
          <w:lang w:val="fa-IR" w:eastAsia="x-none"/>
        </w:rPr>
        <w:t xml:space="preserve">این فهرست معنی واژگان </w:t>
      </w:r>
      <w:r w:rsidRPr="002B72E0">
        <w:rPr>
          <w:rStyle w:val="Strong"/>
          <w:rFonts w:cs="Dubai"/>
          <w:rtl/>
          <w:lang w:val="fa-IR" w:eastAsia="x-none"/>
        </w:rPr>
        <w:t>پررنگ</w:t>
      </w:r>
      <w:r w:rsidRPr="002B72E0">
        <w:rPr>
          <w:rFonts w:cs="Dubai"/>
          <w:rtl/>
          <w:lang w:val="fa-IR" w:eastAsia="x-none"/>
        </w:rPr>
        <w:t xml:space="preserve"> شده در این سند را توضیح می دهد.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624C1E51" w14:textId="77777777" w:rsidTr="00C712B6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167418" w14:textId="77777777" w:rsidR="00A94CA7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00FCDB82" wp14:editId="7F7DA832">
                  <wp:extent cx="1482725" cy="1482725"/>
                  <wp:effectExtent l="0" t="0" r="3175" b="3175"/>
                  <wp:docPr id="167049650" name="Picture 29" descr="شخصی که به سمت خود اشاره می کند. بالای آنها یک حباب فکر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شخصی که به سمت خود اشاره می کند. بالای آنها یک حباب فکر است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709DC0" w14:textId="77777777" w:rsidR="00A94CA7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نگرش ها</w:t>
            </w:r>
          </w:p>
          <w:p w14:paraId="0860B136" w14:textId="77777777" w:rsidR="008F445F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نگرش ها چیزهایست که شما:</w:t>
            </w:r>
          </w:p>
          <w:p w14:paraId="007B0BCF" w14:textId="77777777" w:rsidR="008F445F" w:rsidRPr="002B72E0" w:rsidRDefault="00970406" w:rsidP="00083959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آن فکر می کنید</w:t>
            </w:r>
          </w:p>
          <w:p w14:paraId="0B80B79B" w14:textId="77777777" w:rsidR="008F445F" w:rsidRPr="002B72E0" w:rsidRDefault="00970406" w:rsidP="00083959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 را احساس می کنید</w:t>
            </w:r>
          </w:p>
          <w:p w14:paraId="641059A6" w14:textId="77777777" w:rsidR="00A94CA7" w:rsidRPr="002B72E0" w:rsidRDefault="00970406" w:rsidP="00083959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آن ایمان دارید.</w:t>
            </w:r>
          </w:p>
        </w:tc>
      </w:tr>
      <w:tr w:rsidR="000F1707" w:rsidRPr="002B72E0" w14:paraId="237E70AF" w14:textId="77777777" w:rsidTr="00C712B6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33E5E4" w14:textId="77777777" w:rsidR="000349ED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2AA792F" wp14:editId="30F7B832">
                  <wp:extent cx="1482725" cy="1482725"/>
                  <wp:effectExtent l="0" t="0" r="3175" b="3175"/>
                  <wp:docPr id="1441004690" name="Picture 30" descr="سه نفر زیر دو حباب گفت و گو. یکی از حباب‌های گفت و گو یک علامت شست را نشان می‌دهد. حباب گفت و گوی دیگر انگشت شست رو به پایین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سه نفر زیر دو حباب گفت و گو. یکی از حباب‌های گفت و گو یک علامت شست را نشان می‌دهد. حباب گفت و گوی دیگر انگشت شست رو به پایین را نشان می دهد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B0714D9" w14:textId="77777777" w:rsidR="000349ED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گروه مشورتی</w:t>
            </w:r>
          </w:p>
          <w:p w14:paraId="09B7AB71" w14:textId="77777777" w:rsidR="000349ED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یک گروه مشورتی متشکل از افرادی است که با ما همکاری می کنند تا به هم بگوییم:</w:t>
            </w:r>
          </w:p>
          <w:p w14:paraId="6638C306" w14:textId="77777777" w:rsidR="000349ED" w:rsidRPr="002B72E0" w:rsidRDefault="00970406" w:rsidP="0008395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چه چیزی درست کار می کند </w:t>
            </w:r>
          </w:p>
          <w:p w14:paraId="2A9EA721" w14:textId="77777777" w:rsidR="000349ED" w:rsidRPr="002B72E0" w:rsidRDefault="00970406" w:rsidP="0008395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یا باید بهتر کار کند</w:t>
            </w:r>
          </w:p>
        </w:tc>
      </w:tr>
      <w:tr w:rsidR="000F1707" w:rsidRPr="002B72E0" w14:paraId="23375649" w14:textId="77777777" w:rsidTr="00C712B6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B5BF4B" w14:textId="77777777" w:rsidR="00C43AAB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A6231E1" wp14:editId="142044CE">
                  <wp:extent cx="1482725" cy="1482725"/>
                  <wp:effectExtent l="0" t="0" r="3175" b="3175"/>
                  <wp:docPr id="748513853" name="Picture 31" descr="دو نفر پشت یک مانع. یکی از آنها دستش را بالا بر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دو نفر پشت یک مانع. یکی از آنها دستش را بالا برده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78724C" w14:textId="77777777" w:rsidR="00C43AAB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موانع</w:t>
            </w:r>
          </w:p>
          <w:p w14:paraId="26C57D1E" w14:textId="77777777" w:rsidR="00C43AAB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مانع چیزی است که شما را از انجام کاری باز می دارد:</w:t>
            </w:r>
          </w:p>
          <w:p w14:paraId="015DA186" w14:textId="77777777" w:rsidR="00C43AAB" w:rsidRPr="002B72E0" w:rsidRDefault="00970406" w:rsidP="0008395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کارهایی که لازم است انجام شود </w:t>
            </w:r>
          </w:p>
          <w:p w14:paraId="000A38F2" w14:textId="77777777" w:rsidR="00C43AAB" w:rsidRPr="002B72E0" w:rsidRDefault="00970406" w:rsidP="0008395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کارهایی که می خواهید انجام شود</w:t>
            </w:r>
          </w:p>
        </w:tc>
      </w:tr>
      <w:tr w:rsidR="000F1707" w:rsidRPr="002B72E0" w14:paraId="6DCB54D0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F6009B" w14:textId="77777777" w:rsidR="00C43AAB" w:rsidRPr="002B72E0" w:rsidRDefault="00970406" w:rsidP="00083959">
            <w:pPr>
              <w:pStyle w:val="Image"/>
              <w:spacing w:before="120"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34FC51ED" wp14:editId="4EDFC8B0">
                  <wp:extent cx="1440000" cy="1440000"/>
                  <wp:effectExtent l="0" t="0" r="8255" b="8255"/>
                  <wp:docPr id="1682197754" name="Picture 1682197754" descr="سه نفر با هم روی یک سند بزرگ کار می کنند. یک نفر به سند بزرگی اشاره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سه نفر با هم روی یک سند بزرگ کار می کنند. یک نفر به سند بزرگی اشاره می ک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481EBA7" w14:textId="77777777" w:rsidR="00C43AAB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 xml:space="preserve">طراحی مشترک </w:t>
            </w:r>
          </w:p>
          <w:p w14:paraId="273A1D61" w14:textId="77777777" w:rsidR="00E432C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طراحی مشترک زمانی است که افراد با هم کار می کنند تا:</w:t>
            </w:r>
          </w:p>
          <w:p w14:paraId="7B85DACE" w14:textId="77777777" w:rsidR="00E432CA" w:rsidRPr="002B72E0" w:rsidRDefault="00970406" w:rsidP="0008395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چیزی جدید بسازند</w:t>
            </w:r>
          </w:p>
          <w:p w14:paraId="5927FABF" w14:textId="77777777" w:rsidR="00C43AAB" w:rsidRPr="002B72E0" w:rsidRDefault="00970406" w:rsidP="0008395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نحوه عملکرد چیزی را بهبود ببخشند</w:t>
            </w:r>
          </w:p>
        </w:tc>
      </w:tr>
      <w:tr w:rsidR="000F1707" w:rsidRPr="002B72E0" w14:paraId="7690436A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C81B131" w14:textId="77777777" w:rsidR="001F49AB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A22EEBC" wp14:editId="292DAA98">
                  <wp:extent cx="1440000" cy="1440000"/>
                  <wp:effectExtent l="0" t="0" r="8255" b="8255"/>
                  <wp:docPr id="1474991052" name="Picture 1474991052" descr="گروهی از افراد CALD در زیر سه حباب گفت و گو که به سه زب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گروهی از افراد CALD در زیر سه حباب گفت و گو که به سه زبان مختلف می گویند &quot;سلام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6776192" w14:textId="3481E1A4" w:rsidR="001F49AB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تنوع فرهنگی و زبانی (</w:t>
            </w:r>
            <w:r w:rsidR="00BC366B" w:rsidRPr="00BC366B">
              <w:rPr>
                <w:rFonts w:cs="FS Me Pro"/>
                <w:bCs/>
                <w:lang w:val="fa-IR"/>
              </w:rPr>
              <w:t>CALD</w:t>
            </w:r>
            <w:r w:rsidRPr="002B72E0">
              <w:rPr>
                <w:rFonts w:cs="Dubai"/>
                <w:bCs/>
                <w:rtl/>
                <w:lang w:val="fa-IR"/>
              </w:rPr>
              <w:t>)</w:t>
            </w:r>
          </w:p>
          <w:p w14:paraId="2CE6DD6E" w14:textId="7FDDB4DA" w:rsidR="00891723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افراد </w:t>
            </w:r>
            <w:r w:rsidR="00BC366B" w:rsidRPr="00BC366B">
              <w:rPr>
                <w:rFonts w:cs="FS Me Pro"/>
                <w:lang w:val="fa-IR"/>
              </w:rPr>
              <w:t>CALD</w:t>
            </w:r>
            <w:r w:rsidRPr="002B72E0">
              <w:rPr>
                <w:rFonts w:cs="Dubai"/>
                <w:rtl/>
                <w:lang w:val="fa-IR"/>
              </w:rPr>
              <w:t xml:space="preserve"> افرادی هستند که:</w:t>
            </w:r>
          </w:p>
          <w:p w14:paraId="2FC99210" w14:textId="77777777" w:rsidR="00891723" w:rsidRPr="002B72E0" w:rsidRDefault="00970406" w:rsidP="0008395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از پیشینه های گوناگونی می آیند</w:t>
            </w:r>
          </w:p>
          <w:p w14:paraId="62F54621" w14:textId="77777777" w:rsidR="001F49AB" w:rsidRPr="002B72E0" w:rsidRDefault="00970406" w:rsidP="0008395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زبان هایی غیر از انگلیسی صحبت می کنند</w:t>
            </w:r>
          </w:p>
        </w:tc>
      </w:tr>
      <w:tr w:rsidR="000F1707" w:rsidRPr="002B72E0" w14:paraId="01AAB076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773B23" w14:textId="77777777" w:rsidR="00A94CA7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57F64C47" wp14:editId="1ED92F70">
                  <wp:extent cx="1483200" cy="1112400"/>
                  <wp:effectExtent l="0" t="0" r="3175" b="0"/>
                  <wp:docPr id="1243858087" name="Picture 1243858087" descr="گروهی از مردم که لباس های رنگارنگ پوشیده و رقص فرهنگی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گروهی از مردم که لباس های رنگارنگ پوشیده و رقص فرهنگی می کن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246A7B" w14:textId="77777777" w:rsidR="00A94CA7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فرهنگ</w:t>
            </w:r>
          </w:p>
          <w:p w14:paraId="1415D670" w14:textId="77777777" w:rsidR="00A94CA7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فرهنگ شما موارد زیر را شامل میشود:</w:t>
            </w:r>
          </w:p>
          <w:p w14:paraId="24D053CA" w14:textId="77777777" w:rsidR="00A94CA7" w:rsidRPr="002B72E0" w:rsidRDefault="00970406" w:rsidP="0008395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روش زندگی شما</w:t>
            </w:r>
          </w:p>
          <w:p w14:paraId="672B42B3" w14:textId="77777777" w:rsidR="00A94CA7" w:rsidRPr="002B72E0" w:rsidRDefault="00970406" w:rsidP="0008395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آنچه برای شما مهم است</w:t>
            </w:r>
          </w:p>
        </w:tc>
      </w:tr>
      <w:tr w:rsidR="000F1707" w:rsidRPr="002B72E0" w14:paraId="44DFC01B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4053C5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0CFDA7E5" wp14:editId="18136DFE">
                      <wp:simplePos x="0" y="0"/>
                      <wp:positionH relativeFrom="column">
                        <wp:posOffset>690880</wp:posOffset>
                      </wp:positionH>
                      <wp:positionV relativeFrom="paragraph">
                        <wp:posOffset>716915</wp:posOffset>
                      </wp:positionV>
                      <wp:extent cx="672465" cy="147955"/>
                      <wp:effectExtent l="0" t="0" r="13335" b="4445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60F3F8" w14:textId="77777777" w:rsidR="00970406" w:rsidRPr="00BC366B" w:rsidRDefault="00970406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  <w:lang w:val="fa-IR"/>
                                    </w:rPr>
                                    <w:t>ثبت کردن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DA7E5" id="_x0000_s1050" type="#_x0000_t202" style="position:absolute;left:0;text-align:left;margin-left:54.4pt;margin-top:56.45pt;width:52.95pt;height:11.6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" filled="f" stroked="f">
                      <v:textbox inset="0,0,0,0">
                        <w:txbxContent>
                          <w:p w14:paraId="0F60F3F8" w14:textId="77777777" w:rsidR="00970406" w:rsidRPr="00BC366B" w:rsidRDefault="00970406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18"/>
                                <w:rtl/>
                                <w:lang w:val="fa-IR"/>
                              </w:rPr>
                              <w:t>ثبت کردن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2B72E0">
              <w:rPr>
                <w:rFonts w:cs="Dubai"/>
                <w:noProof/>
              </w:rPr>
              <w:drawing>
                <wp:inline distT="0" distB="0" distL="0" distR="0" wp14:anchorId="04B676C6" wp14:editId="66F73A68">
                  <wp:extent cx="1440000" cy="1440000"/>
                  <wp:effectExtent l="0" t="0" r="8255" b="8255"/>
                  <wp:docPr id="1388733303" name="Picture 1388733303" descr="یک سند اطلاعاتی، یک سند سوابق و یک نمودار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یک سند اطلاعاتی، یک سند سوابق و یک نمودار میله ا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DA6930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داده ها</w:t>
            </w:r>
          </w:p>
          <w:p w14:paraId="48021EE2" w14:textId="1F76CD05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وقتی در مورد داده ها گفتگو می کنیم،</w:t>
            </w:r>
            <w:r w:rsidR="001D1315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منظورمان موارد زیراست:</w:t>
            </w:r>
          </w:p>
          <w:p w14:paraId="1467A77F" w14:textId="77777777" w:rsidR="00971D1A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حقایق</w:t>
            </w:r>
          </w:p>
          <w:p w14:paraId="679177C5" w14:textId="77777777" w:rsidR="00971D1A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اطلاعات</w:t>
            </w:r>
          </w:p>
          <w:p w14:paraId="52ACA917" w14:textId="77777777" w:rsidR="00971D1A" w:rsidRPr="002B72E0" w:rsidRDefault="00970406" w:rsidP="0008395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سوابق.</w:t>
            </w:r>
          </w:p>
        </w:tc>
      </w:tr>
      <w:tr w:rsidR="000F1707" w:rsidRPr="002B72E0" w14:paraId="71868105" w14:textId="77777777" w:rsidTr="00C712B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6D9A319" w14:textId="77777777" w:rsidR="002327D5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lastRenderedPageBreak/>
              <w:drawing>
                <wp:inline distT="0" distB="0" distL="0" distR="0" wp14:anchorId="358895A1" wp14:editId="53E0FFE7">
                  <wp:extent cx="1482725" cy="1482725"/>
                  <wp:effectExtent l="0" t="0" r="3175" b="3175"/>
                  <wp:docPr id="1612959339" name="Picture 41" descr="شخصی که به خود اشاره می کند و دست خود را در مقابل دو نفر دیگر بالا می ب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شخصی که به خود اشاره می کند و دست خود را در مقابل دو نفر دیگر بالا می برد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652E75F" w14:textId="77777777" w:rsidR="002327D5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شناسایی</w:t>
            </w:r>
          </w:p>
          <w:p w14:paraId="658319ED" w14:textId="77777777" w:rsidR="002327D5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وقتی به عنوانی شناخته می‌شوید، می‌گویید به گروه خاصی از افراد تعلق دارید.</w:t>
            </w:r>
          </w:p>
        </w:tc>
      </w:tr>
      <w:tr w:rsidR="000F1707" w:rsidRPr="002B72E0" w14:paraId="6688ED67" w14:textId="77777777" w:rsidTr="00C712B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109A8C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79C62684" wp14:editId="41C0A1D8">
                  <wp:extent cx="1482725" cy="1482725"/>
                  <wp:effectExtent l="0" t="0" r="3175" b="3175"/>
                  <wp:docPr id="1475928603" name="Picture 32" descr="گروهی از مردم با یک فلش منحنی دور آنه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گروهی از مردم با یک فلش منحنی دور آنها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05BEE8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فراگیری</w:t>
            </w:r>
          </w:p>
          <w:p w14:paraId="7F79A025" w14:textId="77777777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وقتی چیزی فراگیر است، همه:</w:t>
            </w:r>
          </w:p>
          <w:p w14:paraId="7801B1C9" w14:textId="77777777" w:rsidR="00971D1A" w:rsidRPr="002B72E0" w:rsidRDefault="00970406" w:rsidP="0008395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می توانند در آن شرکت کنند </w:t>
            </w:r>
          </w:p>
          <w:p w14:paraId="740E6015" w14:textId="77777777" w:rsidR="00971D1A" w:rsidRPr="002B72E0" w:rsidRDefault="00970406" w:rsidP="0008395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احساس می کنند به آن تعلق دارند</w:t>
            </w:r>
          </w:p>
        </w:tc>
      </w:tr>
      <w:tr w:rsidR="000F1707" w:rsidRPr="002B72E0" w14:paraId="7898EE19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E08784A" w14:textId="77777777" w:rsidR="00971D1A" w:rsidRPr="002B72E0" w:rsidRDefault="00970406" w:rsidP="00083959">
            <w:pPr>
              <w:pStyle w:val="Image"/>
              <w:spacing w:before="480"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60DBA1B" wp14:editId="27A96119">
                  <wp:extent cx="1482725" cy="1482725"/>
                  <wp:effectExtent l="0" t="0" r="3175" b="3175"/>
                  <wp:docPr id="1857484238" name="Picture 33" descr="مترجمی که با دو نفر صحبت می کند. بالای او حباب گفت و گو وجود دارد که زبانی غیر از انگلیسی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مترجمی که با دو نفر صحبت می کند. بالای او حباب گفت و گو وجود دارد که زبانی غیر از انگلیسی را نشان می دهد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5FB69A1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مترجم شفاهی</w:t>
            </w:r>
          </w:p>
          <w:p w14:paraId="6910088C" w14:textId="77777777" w:rsidR="000F29E2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مترجم شفاهی کسی است که:</w:t>
            </w:r>
          </w:p>
          <w:p w14:paraId="2724D281" w14:textId="77777777" w:rsidR="000F29E2" w:rsidRPr="002B72E0" w:rsidRDefault="00970406" w:rsidP="00083959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زبان شما صحبت می کند</w:t>
            </w:r>
          </w:p>
          <w:p w14:paraId="4AAC6B11" w14:textId="77777777" w:rsidR="000F29E2" w:rsidRPr="002B72E0" w:rsidRDefault="00970406" w:rsidP="00083959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شما کمک می کند تا با دیگران ارتباط برقرار کنید</w:t>
            </w:r>
          </w:p>
          <w:p w14:paraId="53943A99" w14:textId="77777777" w:rsidR="00971D1A" w:rsidRPr="002B72E0" w:rsidRDefault="00970406" w:rsidP="00083959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به شما کمک می کند بفهمید دیگران چه می گویند.</w:t>
            </w:r>
          </w:p>
        </w:tc>
      </w:tr>
      <w:tr w:rsidR="000F1707" w:rsidRPr="002B72E0" w14:paraId="1A0D497F" w14:textId="77777777" w:rsidTr="00C712B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F33237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7FEB3E8" wp14:editId="71488B1E">
                  <wp:extent cx="1482725" cy="1482725"/>
                  <wp:effectExtent l="0" t="0" r="3175" b="3175"/>
                  <wp:docPr id="1361983680" name="Picture 34" descr="یکی از شرکای NDIS که مقابل یک ساختمان اداری سندی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یکی از شرکای NDIS که مقابل یک ساختمان اداری سندی را در دست دارد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5DA28A6" w14:textId="72A87122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 xml:space="preserve">شرکای </w:t>
            </w:r>
            <w:r w:rsidR="00BC366B" w:rsidRPr="00BC366B">
              <w:rPr>
                <w:rFonts w:cs="FS Me Pro"/>
                <w:bCs/>
                <w:lang w:val="fa-IR"/>
              </w:rPr>
              <w:t>NDIS</w:t>
            </w:r>
          </w:p>
          <w:p w14:paraId="6D561269" w14:textId="4F2F3EB6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شرکای </w:t>
            </w:r>
            <w:r w:rsidR="00BC366B" w:rsidRPr="00BC366B">
              <w:rPr>
                <w:rFonts w:cs="FS Me Pro"/>
                <w:lang w:val="fa-IR"/>
              </w:rPr>
              <w:t>NDIS</w:t>
            </w:r>
            <w:r w:rsidRPr="002B72E0">
              <w:rPr>
                <w:rFonts w:cs="Dubai"/>
                <w:rtl/>
                <w:lang w:val="fa-IR"/>
              </w:rPr>
              <w:t xml:space="preserve"> افرادی هستند که به دیگران در یافتن و استفاده از خدمات کمک می کنند.</w:t>
            </w:r>
          </w:p>
        </w:tc>
      </w:tr>
      <w:tr w:rsidR="000F1707" w:rsidRPr="002B72E0" w14:paraId="25C8320F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AC950A7" w14:textId="77777777" w:rsidR="00EB50E5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070DF4D0" wp14:editId="7A3CCF08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403860</wp:posOffset>
                      </wp:positionV>
                      <wp:extent cx="892175" cy="197485"/>
                      <wp:effectExtent l="0" t="0" r="3175" b="12065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016FD2" w14:textId="77777777" w:rsidR="00970406" w:rsidRPr="002B72E0" w:rsidRDefault="00970406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fa-IR"/>
                                    </w:rPr>
                                    <w:t>دست آوردها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0DF4D0" id="_x0000_s1051" type="#_x0000_t202" alt="&quot;&quot;" style="position:absolute;left:0;text-align:left;margin-left:23.4pt;margin-top:31.8pt;width:70.25pt;height:15.5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" filled="f" stroked="f">
                      <v:textbox inset="0,0,0,0">
                        <w:txbxContent>
                          <w:p w14:paraId="55016FD2" w14:textId="77777777" w:rsidR="00970406" w:rsidRPr="002B72E0" w:rsidRDefault="00970406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  <w:lang w:val="fa-IR"/>
                              </w:rPr>
                              <w:t>دست آوردها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61B7D6B7" wp14:editId="64B512DB">
                  <wp:extent cx="1482725" cy="1482725"/>
                  <wp:effectExtent l="0" t="0" r="3175" b="3175"/>
                  <wp:docPr id="1676515903" name="Picture 35" descr="یک سند دست آوردها که فهرستی را با یک علامت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یک سند دست آوردها که فهرستی را با یک علامت تیک نشان می دهد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827BD07" w14:textId="77777777" w:rsidR="00EB50E5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دست آوردها</w:t>
            </w:r>
          </w:p>
          <w:p w14:paraId="578BB5BF" w14:textId="77777777" w:rsidR="00EB50E5" w:rsidRPr="002B72E0" w:rsidRDefault="00970406" w:rsidP="00083959">
            <w:pPr>
              <w:keepNext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دست آوردها تاثیر کارِ ما در تغییر نحوه زندگی مردم است.</w:t>
            </w:r>
          </w:p>
        </w:tc>
      </w:tr>
      <w:tr w:rsidR="000F1707" w:rsidRPr="002B72E0" w14:paraId="09FD7AE8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3542D8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11A13660" wp14:editId="70AFBA0B">
                  <wp:extent cx="1440000" cy="1440000"/>
                  <wp:effectExtent l="0" t="0" r="8255" b="8255"/>
                  <wp:docPr id="154398856" name="Picture 154398856" descr="یک شخصیت شرکت‌کننده که گروهی از شرکت‌کنندگان را نشان می‌دهد. دو نفر دستشان را بالا برده ا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یک شخصیت شرکت‌کننده که گروهی از شرکت‌کنندگان را نشان می‌دهد. دو نفر دستشان را بالا برده ا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2520054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شركت كنندگان</w:t>
            </w:r>
          </w:p>
          <w:p w14:paraId="4EE388A1" w14:textId="3D7B8B52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Style w:val="Strong"/>
                <w:rFonts w:cs="Dubai"/>
                <w:b w:val="0"/>
                <w:bCs w:val="0"/>
                <w:color w:val="auto"/>
                <w:rtl/>
                <w:lang w:val="fa-IR"/>
              </w:rPr>
              <w:t xml:space="preserve">شرکت کنندگان افراد دارای معلولیتی هستند که در </w:t>
            </w:r>
            <w:r w:rsidR="00BC366B" w:rsidRPr="00BC366B">
              <w:rPr>
                <w:rStyle w:val="Strong"/>
                <w:rFonts w:cs="FS Me Pro"/>
                <w:b w:val="0"/>
                <w:bCs w:val="0"/>
                <w:color w:val="auto"/>
                <w:lang w:val="fa-IR"/>
              </w:rPr>
              <w:t>NDIS</w:t>
            </w:r>
            <w:r w:rsidRPr="002B72E0">
              <w:rPr>
                <w:rStyle w:val="Strong"/>
                <w:rFonts w:cs="Dubai"/>
                <w:b w:val="0"/>
                <w:bCs w:val="0"/>
                <w:color w:val="auto"/>
                <w:rtl/>
                <w:lang w:val="fa-IR"/>
              </w:rPr>
              <w:t xml:space="preserve"> شرکت می کنند.</w:t>
            </w:r>
          </w:p>
        </w:tc>
      </w:tr>
      <w:tr w:rsidR="000F1707" w:rsidRPr="002B72E0" w14:paraId="0D55524F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60D7C4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</w:rPr>
              <w:drawing>
                <wp:inline distT="0" distB="0" distL="0" distR="0" wp14:anchorId="2081288A" wp14:editId="15FD0962">
                  <wp:extent cx="1440000" cy="1440000"/>
                  <wp:effectExtent l="0" t="0" r="8255" b="8255"/>
                  <wp:docPr id="597583069" name="Picture 597583069" descr="سه مددکار پشتیبانی. یکی گوشی پزشکی به گردن دارد. دیگری سند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سه مددکار پشتیبانی. یکی گوشی پزشکی به گردن دارد. دیگری سند در دست دار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4270F8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ارائه دهندگان خدمات</w:t>
            </w:r>
          </w:p>
          <w:p w14:paraId="31F489C0" w14:textId="4AA14B6F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ارائه دهندگان با ارائه خدمات از شرکت کنندگان حمایت</w:t>
            </w:r>
            <w:r w:rsidR="001D1315">
              <w:rPr>
                <w:rFonts w:cs="Dubai"/>
                <w:lang w:val="fa-IR"/>
              </w:rPr>
              <w:br/>
            </w:r>
            <w:r w:rsidRPr="002B72E0">
              <w:rPr>
                <w:rFonts w:cs="Dubai"/>
                <w:rtl/>
                <w:lang w:val="fa-IR"/>
              </w:rPr>
              <w:t>می کنند.</w:t>
            </w:r>
          </w:p>
        </w:tc>
      </w:tr>
      <w:tr w:rsidR="000F1707" w:rsidRPr="002B72E0" w14:paraId="2190654E" w14:textId="77777777" w:rsidTr="00C712B6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436616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2B72E0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275DA083" wp14:editId="5A9495E1">
                      <wp:simplePos x="0" y="0"/>
                      <wp:positionH relativeFrom="column">
                        <wp:posOffset>274955</wp:posOffset>
                      </wp:positionH>
                      <wp:positionV relativeFrom="paragraph">
                        <wp:posOffset>400050</wp:posOffset>
                      </wp:positionV>
                      <wp:extent cx="892175" cy="283210"/>
                      <wp:effectExtent l="0" t="0" r="3175" b="254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832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372280" w14:textId="77777777" w:rsidR="00970406" w:rsidRPr="00BC366B" w:rsidRDefault="00970406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BC366B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val="fa-IR"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5DA083" id="_x0000_s1052" type="#_x0000_t202" style="position:absolute;left:0;text-align:left;margin-left:21.65pt;margin-top:31.5pt;width:70.25pt;height:22.3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" filled="f" stroked="f">
                      <v:textbox inset="0,0,0,0">
                        <w:txbxContent>
                          <w:p w14:paraId="2B372280" w14:textId="77777777" w:rsidR="00970406" w:rsidRPr="00BC366B" w:rsidRDefault="00970406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BC366B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  <w:lang w:val="fa-IR"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2B72E0">
              <w:rPr>
                <w:rFonts w:cs="Dubai"/>
                <w:noProof/>
              </w:rPr>
              <w:drawing>
                <wp:inline distT="0" distB="0" distL="0" distR="0" wp14:anchorId="2C98819F" wp14:editId="71B17F82">
                  <wp:extent cx="1482725" cy="1482725"/>
                  <wp:effectExtent l="0" t="0" r="3175" b="3175"/>
                  <wp:docPr id="564415333" name="Picture 36" descr="سندی که می گوید «حقوق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سندی که می گوید «حقوق»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B0151C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حقوق</w:t>
            </w:r>
          </w:p>
          <w:p w14:paraId="2726B914" w14:textId="77777777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حقوق قوانینی درباره نحوه رفتار مردم با شما به صورت:</w:t>
            </w:r>
          </w:p>
          <w:p w14:paraId="1396E8F1" w14:textId="77777777" w:rsidR="00971D1A" w:rsidRPr="002B72E0" w:rsidRDefault="00970406" w:rsidP="00083959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منصفانه </w:t>
            </w:r>
          </w:p>
          <w:p w14:paraId="1F7333A1" w14:textId="77777777" w:rsidR="00971D1A" w:rsidRPr="002B72E0" w:rsidRDefault="00970406" w:rsidP="00083959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مساوی است.</w:t>
            </w:r>
          </w:p>
        </w:tc>
      </w:tr>
    </w:tbl>
    <w:p w14:paraId="3B8B358E" w14:textId="77777777" w:rsidR="000F3FD8" w:rsidRPr="002B72E0" w:rsidRDefault="00970406" w:rsidP="00083959">
      <w:pPr>
        <w:spacing w:line="240" w:lineRule="auto"/>
        <w:rPr>
          <w:rFonts w:cs="Dubai"/>
        </w:rPr>
      </w:pPr>
      <w:r w:rsidRPr="002B72E0">
        <w:rPr>
          <w:rFonts w:cs="Dubai"/>
        </w:rPr>
        <w:br w:type="page"/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F1707" w:rsidRPr="002B72E0" w14:paraId="04CFA0C4" w14:textId="77777777" w:rsidTr="00C712B6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69268B8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41759AC2" wp14:editId="5E1793DD">
                      <wp:simplePos x="0" y="0"/>
                      <wp:positionH relativeFrom="column">
                        <wp:posOffset>330835</wp:posOffset>
                      </wp:positionH>
                      <wp:positionV relativeFrom="paragraph">
                        <wp:posOffset>426720</wp:posOffset>
                      </wp:positionV>
                      <wp:extent cx="892175" cy="294640"/>
                      <wp:effectExtent l="0" t="0" r="3175" b="1016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46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56B78D" w14:textId="77777777" w:rsidR="00970406" w:rsidRPr="002B72E0" w:rsidRDefault="00970406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2B72E0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  <w:lang w:val="fa-IR"/>
                                    </w:rPr>
                                    <w:t>موضوع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759AC2" id="_x0000_s1053" type="#_x0000_t202" style="position:absolute;left:0;text-align:left;margin-left:26.05pt;margin-top:33.6pt;width:70.25pt;height:23.2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" filled="f" stroked="f">
                      <v:textbox inset="0,0,0,0">
                        <w:txbxContent>
                          <w:p w14:paraId="3456B78D" w14:textId="77777777" w:rsidR="00970406" w:rsidRPr="002B72E0" w:rsidRDefault="00970406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2B72E0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  <w:lang w:val="fa-IR"/>
                              </w:rPr>
                              <w:t>موضوع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2B72E0">
              <w:rPr>
                <w:rFonts w:cs="Dubai"/>
                <w:noProof/>
              </w:rPr>
              <w:drawing>
                <wp:inline distT="0" distB="0" distL="0" distR="0" wp14:anchorId="4FC2A257" wp14:editId="78DABD97">
                  <wp:extent cx="1482725" cy="1482725"/>
                  <wp:effectExtent l="0" t="0" r="3175" b="3175"/>
                  <wp:docPr id="1192365120" name="Picture 1192365120" descr="یک سند موضوعی که یک لامپ و یک نماد مهم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یک سند موضوعی که یک لامپ و یک نماد مهم را نشان می دهد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9C83669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مضامین</w:t>
            </w:r>
          </w:p>
          <w:p w14:paraId="30DC0C46" w14:textId="77777777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مضامین ایده های مهمی هستند که در بخش های مختلف کار و زندگی ما مطرح می شوند.</w:t>
            </w:r>
          </w:p>
        </w:tc>
      </w:tr>
      <w:tr w:rsidR="000F1707" w:rsidRPr="002B72E0" w14:paraId="43973F4C" w14:textId="77777777" w:rsidTr="00C712B6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C572FAF" w14:textId="77777777" w:rsidR="00971D1A" w:rsidRPr="002B72E0" w:rsidRDefault="00970406" w:rsidP="00083959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7AA84FD3" wp14:editId="260B492A">
                  <wp:extent cx="1482725" cy="1482725"/>
                  <wp:effectExtent l="0" t="0" r="3175" b="3175"/>
                  <wp:docPr id="1821442464" name="Picture 37" descr="فردی که ناراحت به نظر می رسد. بالای آنها یک حباب فکر وجود دارد که آنها را در حال گریه کردن نشان می دهد و در کنار آنها یک نماد مشکل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فردی که ناراحت به نظر می رسد. بالای آنها یک حباب فکر وجود دارد که آنها را در حال گریه کردن نشان می دهد و در کنار آنها یک نماد مشکل وجود دارد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7CD140F" w14:textId="77777777" w:rsidR="00971D1A" w:rsidRPr="002B72E0" w:rsidRDefault="00970406" w:rsidP="0008395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2B72E0">
              <w:rPr>
                <w:rFonts w:cs="Dubai"/>
                <w:bCs/>
                <w:rtl/>
                <w:lang w:val="fa-IR"/>
              </w:rPr>
              <w:t>آسیب روحی (تروما)</w:t>
            </w:r>
          </w:p>
          <w:p w14:paraId="018741DE" w14:textId="77777777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 xml:space="preserve">تروما احساسی است که شما نسبت به اتفاق بدی دارید که برایتان افتاده است. </w:t>
            </w:r>
          </w:p>
          <w:p w14:paraId="3CF6A0E3" w14:textId="77777777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برای مثال، ممکن است احساس ترس یا استرس داشته باشید.</w:t>
            </w:r>
          </w:p>
          <w:p w14:paraId="5C8709FE" w14:textId="77777777" w:rsidR="00971D1A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2B72E0">
              <w:rPr>
                <w:rFonts w:cs="Dubai"/>
                <w:rtl/>
                <w:lang w:val="fa-IR"/>
              </w:rPr>
              <w:t>تروما می تواند افراد را به طرق مختلف تحت تاثیر قرار دهد.</w:t>
            </w:r>
          </w:p>
        </w:tc>
      </w:tr>
    </w:tbl>
    <w:p w14:paraId="1C642146" w14:textId="77777777" w:rsidR="00463A40" w:rsidRPr="002B72E0" w:rsidRDefault="00463A40" w:rsidP="00083959">
      <w:pPr>
        <w:pStyle w:val="NoSpacing"/>
        <w:spacing w:before="4560" w:after="120"/>
        <w:rPr>
          <w:rFonts w:ascii="FS Me Pro" w:hAnsi="FS Me Pro" w:cs="Dubai"/>
        </w:rPr>
      </w:pP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0F1707" w:rsidRPr="002B72E0" w14:paraId="648C2813" w14:textId="77777777" w:rsidTr="00C712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485D4C07" w14:textId="77777777" w:rsidR="000E4E3C" w:rsidRPr="002B72E0" w:rsidRDefault="00970406" w:rsidP="00083959">
            <w:pPr>
              <w:spacing w:line="240" w:lineRule="auto"/>
              <w:rPr>
                <w:rFonts w:cs="Dubai"/>
              </w:rPr>
            </w:pPr>
            <w:r w:rsidRPr="002B72E0">
              <w:rPr>
                <w:rFonts w:cs="Dubai"/>
                <w:noProof/>
                <w:lang w:eastAsia="en-AU"/>
              </w:rPr>
              <w:drawing>
                <wp:inline distT="0" distB="0" distL="0" distR="0" wp14:anchorId="1A029F4F" wp14:editId="71A66560">
                  <wp:extent cx="864000" cy="864000"/>
                  <wp:effectExtent l="0" t="0" r="0" b="0"/>
                  <wp:docPr id="74" name="Picture 74" descr="لوگوی گروه دسترسی به اطلاع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لوگوی گروه دسترسی به اطلاع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3E3A7AF7" w14:textId="59935AA9" w:rsidR="000E4E3C" w:rsidRPr="002B72E0" w:rsidRDefault="00970406" w:rsidP="0008395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sz w:val="22"/>
              </w:rPr>
            </w:pPr>
            <w:r w:rsidRPr="002B72E0">
              <w:rPr>
                <w:rFonts w:cs="Dubai"/>
                <w:sz w:val="24"/>
                <w:szCs w:val="24"/>
                <w:rtl/>
                <w:lang w:val="fa-IR"/>
              </w:rPr>
              <w:t xml:space="preserve">گروه دسترسی به اطلاعات این سند </w:t>
            </w:r>
            <w:r w:rsidR="00A60B50">
              <w:rPr>
                <w:rFonts w:cs="Dubai" w:hint="cs"/>
                <w:sz w:val="24"/>
                <w:szCs w:val="24"/>
                <w:rtl/>
                <w:lang w:val="fa-IR"/>
              </w:rPr>
              <w:t>آسان خوان</w:t>
            </w:r>
            <w:r w:rsidRPr="002B72E0">
              <w:rPr>
                <w:rFonts w:cs="Dubai"/>
                <w:sz w:val="24"/>
                <w:szCs w:val="24"/>
                <w:rtl/>
                <w:lang w:val="fa-IR"/>
              </w:rPr>
              <w:t xml:space="preserve"> را با استفاده از عکاسی استوک و تصاویر سفارشی ایجاد کرده است. از تصاویر نمی توان بدون کسب اجازه دو باره استفاده کرد. برای هرگونه سؤال در مورد تصاویر، لطفاً به </w:t>
            </w:r>
            <w:hyperlink r:id="rId150" w:history="1">
              <w:r w:rsidRPr="00BC366B">
                <w:rPr>
                  <w:rStyle w:val="Hyperlink"/>
                  <w:rFonts w:cs="FS Me Pro"/>
                  <w:bCs/>
                  <w:sz w:val="24"/>
                  <w:szCs w:val="24"/>
                  <w:rtl/>
                  <w:lang w:val="fa-IR"/>
                </w:rPr>
                <w:t>www.informationaccessgroup.com</w:t>
              </w:r>
            </w:hyperlink>
            <w:r w:rsidRPr="00BC366B">
              <w:rPr>
                <w:rFonts w:cs="FS Me Pro"/>
                <w:sz w:val="24"/>
                <w:szCs w:val="24"/>
                <w:rtl/>
                <w:lang w:val="fa-IR"/>
              </w:rPr>
              <w:t xml:space="preserve"> </w:t>
            </w:r>
            <w:r w:rsidRPr="002B72E0">
              <w:rPr>
                <w:rFonts w:cs="Dubai"/>
                <w:sz w:val="24"/>
                <w:szCs w:val="24"/>
                <w:rtl/>
                <w:lang w:val="fa-IR"/>
              </w:rPr>
              <w:t xml:space="preserve">مراجعه کنید. شماره کار </w:t>
            </w:r>
            <w:r w:rsidRPr="00BC366B">
              <w:rPr>
                <w:rFonts w:cs="FS Me Pro"/>
                <w:sz w:val="24"/>
                <w:szCs w:val="24"/>
                <w:rtl/>
                <w:lang w:val="fa-IR"/>
              </w:rPr>
              <w:t>5212-A</w:t>
            </w:r>
            <w:r w:rsidRPr="002B72E0">
              <w:rPr>
                <w:rFonts w:cs="Dubai"/>
                <w:sz w:val="24"/>
                <w:szCs w:val="24"/>
                <w:rtl/>
                <w:lang w:val="fa-IR"/>
              </w:rPr>
              <w:t xml:space="preserve"> را بدهید.</w:t>
            </w:r>
          </w:p>
        </w:tc>
      </w:tr>
      <w:bookmarkEnd w:id="90"/>
      <w:bookmarkEnd w:id="91"/>
    </w:tbl>
    <w:p w14:paraId="6FEA52A4" w14:textId="77777777" w:rsidR="006A3B43" w:rsidRPr="002B72E0" w:rsidRDefault="006A3B43" w:rsidP="00083959">
      <w:pPr>
        <w:pStyle w:val="Tablespacerrow"/>
        <w:rPr>
          <w:rFonts w:cs="Dubai"/>
        </w:rPr>
        <w:sectPr w:rsidR="006A3B43" w:rsidRPr="002B72E0" w:rsidSect="004938BF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0B715372" w14:textId="77777777" w:rsidR="00EC31C6" w:rsidRPr="002B72E0" w:rsidRDefault="00EC31C6" w:rsidP="00083959">
      <w:pPr>
        <w:spacing w:line="240" w:lineRule="auto"/>
        <w:rPr>
          <w:rFonts w:cs="Dubai"/>
          <w:lang w:val="en-US"/>
        </w:rPr>
      </w:pPr>
    </w:p>
    <w:sectPr w:rsidR="00EC31C6" w:rsidRPr="002B72E0" w:rsidSect="004938BF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FFE8A0" w14:textId="77777777" w:rsidR="004938BF" w:rsidRDefault="004938BF">
      <w:pPr>
        <w:spacing w:before="0" w:after="0" w:line="240" w:lineRule="auto"/>
      </w:pPr>
      <w:r>
        <w:separator/>
      </w:r>
    </w:p>
  </w:endnote>
  <w:endnote w:type="continuationSeparator" w:id="0">
    <w:p w14:paraId="0BAF4931" w14:textId="77777777" w:rsidR="004938BF" w:rsidRDefault="004938BF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A1116B4D-8968-412D-AE8D-A828E78FBC6E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2" w:fontKey="{CD8B7F4F-C5E7-41DF-9F96-3E7C9E7318AE}"/>
    <w:embedBold r:id="rId3" w:fontKey="{C265AF90-514E-4A53-B833-64BD98FE0B27}"/>
    <w:embedItalic r:id="rId4" w:fontKey="{20B83FF3-3D0F-4378-9D57-05DB511901C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F55F52D7-A354-4B32-91C6-0023D0E6A7CD}"/>
    <w:embedBold r:id="rId6" w:fontKey="{F41CD0D7-5E2D-4DDA-A150-CD828D85A19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  <w:embedRegular r:id="rId7" w:fontKey="{83B25013-0D72-46A1-8596-2A435F69D523}"/>
    <w:embedBold r:id="rId8" w:fontKey="{1AFCFA70-4B60-4E27-91B0-2B4792F216F6}"/>
    <w:embedItalic r:id="rId9" w:fontKey="{97B55C31-4D02-4332-ADB1-0029D9EDC42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8F3BE" w14:textId="67E98666" w:rsidR="00970406" w:rsidRPr="00FF1018" w:rsidRDefault="00195500" w:rsidP="00FF1018">
    <w:pPr>
      <w:pStyle w:val="Footer"/>
      <w:bidi/>
      <w:spacing w:after="200" w:line="240" w:lineRule="auto"/>
      <w:rPr>
        <w:rFonts w:cs="FS Me Pro"/>
        <w:szCs w:val="22"/>
      </w:rPr>
    </w:pPr>
    <w:r w:rsidRPr="000749C5">
      <w:drawing>
        <wp:anchor distT="0" distB="0" distL="114300" distR="114300" simplePos="0" relativeHeight="251661312" behindDoc="1" locked="1" layoutInCell="1" allowOverlap="1" wp14:anchorId="04D5DCD0" wp14:editId="154267AD">
          <wp:simplePos x="0" y="0"/>
          <wp:positionH relativeFrom="page">
            <wp:posOffset>-185420</wp:posOffset>
          </wp:positionH>
          <wp:positionV relativeFrom="page">
            <wp:posOffset>9565640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70406" w:rsidRPr="00FF1018">
      <w:rPr>
        <w:rFonts w:ascii="Dubai" w:hAnsi="Dubai" w:cs="Dubai"/>
        <w:szCs w:val="22"/>
        <w:rtl/>
        <w:lang w:val="fa-IR"/>
      </w:rPr>
      <w:t xml:space="preserve">صفحه </w:t>
    </w:r>
    <w:r w:rsidR="00970406" w:rsidRPr="00FF1018">
      <w:rPr>
        <w:rFonts w:cs="FS Me Pro"/>
        <w:szCs w:val="22"/>
      </w:rPr>
      <w:fldChar w:fldCharType="begin"/>
    </w:r>
    <w:r w:rsidR="00970406" w:rsidRPr="00FF1018">
      <w:rPr>
        <w:rFonts w:cs="FS Me Pro"/>
        <w:szCs w:val="22"/>
        <w:rtl/>
        <w:lang w:val="fa-IR"/>
      </w:rPr>
      <w:instrText xml:space="preserve"> PAGE   \* MERGEFORMAT </w:instrText>
    </w:r>
    <w:r w:rsidR="00970406" w:rsidRPr="00FF1018">
      <w:rPr>
        <w:rFonts w:cs="FS Me Pro"/>
        <w:szCs w:val="22"/>
      </w:rPr>
      <w:fldChar w:fldCharType="separate"/>
    </w:r>
    <w:r w:rsidR="00970406" w:rsidRPr="00FF1018">
      <w:rPr>
        <w:rFonts w:cs="FS Me Pro"/>
        <w:szCs w:val="22"/>
        <w:rtl/>
        <w:lang w:val="fa-IR"/>
      </w:rPr>
      <w:t>39</w:t>
    </w:r>
    <w:r w:rsidR="00970406" w:rsidRPr="00FF1018">
      <w:rPr>
        <w:rFonts w:cs="FS Me Pro"/>
        <w:szCs w:val="22"/>
      </w:rPr>
      <w:fldChar w:fldCharType="end"/>
    </w:r>
    <w:r w:rsidR="00970406" w:rsidRPr="00FF1018">
      <w:rPr>
        <w:rFonts w:ascii="Dubai" w:hAnsi="Dubai" w:cs="Dubai"/>
        <w:szCs w:val="22"/>
        <w:rtl/>
        <w:lang w:val="fa-IR"/>
      </w:rPr>
      <w:t xml:space="preserve"> از </w:t>
    </w:r>
    <w:r w:rsidR="00970406" w:rsidRPr="00FF1018">
      <w:rPr>
        <w:rFonts w:cs="FS Me Pro"/>
        <w:szCs w:val="22"/>
      </w:rPr>
      <w:fldChar w:fldCharType="begin"/>
    </w:r>
    <w:r w:rsidR="00970406" w:rsidRPr="00FF1018">
      <w:rPr>
        <w:rFonts w:cs="FS Me Pro"/>
        <w:szCs w:val="22"/>
        <w:rtl/>
        <w:lang w:val="fa-IR"/>
      </w:rPr>
      <w:instrText xml:space="preserve"> NUMPAGES   \* MERGEFORMAT </w:instrText>
    </w:r>
    <w:r w:rsidR="00970406" w:rsidRPr="00FF1018">
      <w:rPr>
        <w:rFonts w:cs="FS Me Pro"/>
        <w:szCs w:val="22"/>
      </w:rPr>
      <w:fldChar w:fldCharType="separate"/>
    </w:r>
    <w:r w:rsidR="00970406" w:rsidRPr="00FF1018">
      <w:rPr>
        <w:rFonts w:cs="FS Me Pro"/>
        <w:szCs w:val="22"/>
        <w:rtl/>
        <w:lang w:val="fa-IR"/>
      </w:rPr>
      <w:t>40</w:t>
    </w:r>
    <w:r w:rsidR="00970406" w:rsidRPr="00FF1018">
      <w:rPr>
        <w:rFonts w:cs="FS Me Pro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12FC6" w14:textId="77777777" w:rsidR="00970406" w:rsidRPr="00FF1018" w:rsidRDefault="00970406" w:rsidP="00EC34F7">
    <w:pPr>
      <w:pStyle w:val="Footerfrontpage"/>
      <w:bidi/>
      <w:rPr>
        <w:rFonts w:cs="FS Me Pro"/>
        <w:szCs w:val="32"/>
      </w:rPr>
    </w:pPr>
    <w:r w:rsidRPr="00FF1018">
      <w:rPr>
        <w:rFonts w:cs="FS Me Pro"/>
        <w:noProof/>
        <w:szCs w:val="32"/>
      </w:rPr>
      <w:drawing>
        <wp:inline distT="0" distB="0" distL="0" distR="0" wp14:anchorId="52956D90" wp14:editId="7C399C2F">
          <wp:extent cx="1260000" cy="624393"/>
          <wp:effectExtent l="0" t="0" r="0" b="4445"/>
          <wp:docPr id="20" name="Picture 20" descr="لوگوی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لوگوی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FF1018">
      <w:rPr>
        <w:rFonts w:cs="FS Me Pro"/>
        <w:szCs w:val="32"/>
        <w:rtl/>
        <w:lang w:val="fa-IR"/>
      </w:rPr>
      <w:tab/>
    </w:r>
    <w:r w:rsidRPr="00FF1018">
      <w:rPr>
        <w:rFonts w:cs="FS Me Pro"/>
        <w:szCs w:val="32"/>
        <w:rtl/>
        <w:lang w:val="fa-IR"/>
      </w:rPr>
      <w:tab/>
    </w:r>
    <w:r w:rsidRPr="00FF1018">
      <w:rPr>
        <w:rFonts w:cs="FS Me Pro"/>
        <w:szCs w:val="32"/>
        <w:rtl/>
        <w:lang w:val="fa-IR"/>
      </w:rPr>
      <w:tab/>
    </w:r>
    <w:r w:rsidRPr="00FF1018">
      <w:rPr>
        <w:rFonts w:cs="FS Me Pro"/>
        <w:szCs w:val="32"/>
        <w:rtl/>
        <w:lang w:val="fa-IR"/>
      </w:rPr>
      <w:tab/>
    </w:r>
    <w:r w:rsidRPr="00FF1018">
      <w:rPr>
        <w:rFonts w:cs="FS Me Pro"/>
        <w:szCs w:val="32"/>
        <w:rtl/>
        <w:lang w:val="fa-IR"/>
      </w:rPr>
      <w:tab/>
    </w:r>
    <w:r w:rsidRPr="00FF1018">
      <w:rPr>
        <w:rFonts w:cs="FS Me Pro"/>
        <w:szCs w:val="32"/>
        <w:rtl/>
        <w:lang w:val="fa-IR"/>
      </w:rPr>
      <w:tab/>
    </w:r>
    <w:r w:rsidRPr="00FF1018">
      <w:rPr>
        <w:rFonts w:cs="FS Me Pro"/>
        <w:szCs w:val="32"/>
        <w:rtl/>
        <w:lang w:val="fa-IR"/>
      </w:rPr>
      <w:tab/>
    </w:r>
    <w:r w:rsidRPr="00FF1018">
      <w:rPr>
        <w:rFonts w:cs="FS Me Pro"/>
        <w:szCs w:val="32"/>
        <w:rtl/>
        <w:lang w:val="fa-IR"/>
      </w:rPr>
      <w:tab/>
      <w:t xml:space="preserve"> ndis.gov.au</w:t>
    </w:r>
  </w:p>
  <w:p w14:paraId="2342A043" w14:textId="77777777" w:rsidR="00970406" w:rsidRPr="00FF1018" w:rsidRDefault="00970406" w:rsidP="00EC34F7">
    <w:pPr>
      <w:pStyle w:val="Tablespacerrow"/>
      <w:rPr>
        <w:rFonts w:cs="FS Me Pro"/>
      </w:rPr>
    </w:pPr>
    <w:r w:rsidRPr="00FF1018">
      <w:rPr>
        <w:rFonts w:cs="FS Me Pro"/>
      </w:rPr>
      <w:br/>
    </w:r>
  </w:p>
  <w:p w14:paraId="4E0B024E" w14:textId="77777777" w:rsidR="00970406" w:rsidRPr="00FF1018" w:rsidRDefault="00970406" w:rsidP="00C36784">
    <w:pPr>
      <w:pStyle w:val="Default"/>
      <w:rPr>
        <w:rFonts w:cs="FS Me Pro"/>
        <w:szCs w:val="3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273B9" w14:textId="77777777" w:rsidR="00970406" w:rsidRPr="001A07DF" w:rsidRDefault="00970406" w:rsidP="000749C5">
    <w:pPr>
      <w:pStyle w:val="Footer"/>
      <w:bidi/>
    </w:pPr>
    <w:r w:rsidRPr="00AD2EFB">
      <w:rPr>
        <w:rStyle w:val="IntenseEmphasis1"/>
        <w:rtl/>
        <w:lang w:val="fa-IR"/>
      </w:rPr>
      <w:t>ndis.gov.au</w:t>
    </w:r>
    <w:r w:rsidRPr="00AD2EFB">
      <w:rPr>
        <w:rStyle w:val="IntenseEmphasis1"/>
        <w:rtl/>
        <w:lang w:val="fa-IR"/>
      </w:rPr>
      <w:tab/>
    </w:r>
    <w:sdt>
      <w:sdtPr>
        <w:rPr>
          <w:rtl/>
        </w:rPr>
        <w:alias w:val="Title"/>
        <w:id w:val="48752705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 w:rsidRPr="00AD2EFB">
      <w:rPr>
        <w:rStyle w:val="IntenseEmphasis1"/>
        <w:rtl/>
        <w:lang w:val="fa-IR"/>
      </w:rPr>
      <w:t xml:space="preserve"> </w:t>
    </w:r>
    <w:r>
      <w:rPr>
        <w:rtl/>
        <w:lang w:val="fa-IR"/>
      </w:rPr>
      <w:t xml:space="preserve">| </w:t>
    </w:r>
    <w:sdt>
      <w:sdtPr>
        <w:rPr>
          <w:rtl/>
        </w:rPr>
        <w:id w:val="675969417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tl/>
            <w:lang w:val="fa-IR"/>
          </w:rPr>
          <w:t>Click or tap to enter a date.</w:t>
        </w:r>
      </w:sdtContent>
    </w:sdt>
    <w:r w:rsidRPr="00AD2EFB">
      <w:rPr>
        <w:rStyle w:val="IntenseEmphasis1"/>
        <w:rtl/>
        <w:lang w:val="fa-IR"/>
      </w:rPr>
      <w:tab/>
    </w:r>
    <w:sdt>
      <w:sdtPr>
        <w:rPr>
          <w:rtl/>
        </w:rPr>
        <w:id w:val="533386644"/>
        <w:docPartObj>
          <w:docPartGallery w:val="Page Numbers (Bottom of Page)"/>
          <w:docPartUnique/>
        </w:docPartObj>
      </w:sdtPr>
      <w:sdtContent>
        <w:r w:rsidRPr="001A07DF">
          <w:rPr>
            <w:rtl/>
            <w:lang w:val="fa-IR"/>
          </w:rPr>
          <w:t xml:space="preserve">صفحه </w:t>
        </w:r>
        <w:r w:rsidRPr="001A07DF">
          <w:fldChar w:fldCharType="begin"/>
        </w:r>
        <w:r w:rsidRPr="001A07DF">
          <w:rPr>
            <w:rtl/>
            <w:lang w:val="fa-IR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tl/>
            <w:lang w:val="fa-IR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176C4" w14:textId="77777777" w:rsidR="00970406" w:rsidRPr="00FF1018" w:rsidRDefault="00970406" w:rsidP="00FF1018">
    <w:pPr>
      <w:jc w:val="right"/>
      <w:rPr>
        <w:rFonts w:cs="FS Me Pro"/>
        <w:szCs w:val="44"/>
        <w:lang w:val="en-US"/>
      </w:rPr>
    </w:pPr>
    <w:r w:rsidRPr="00FF1018">
      <w:rPr>
        <w:rFonts w:cs="FS Me Pro"/>
        <w:noProof/>
        <w:szCs w:val="44"/>
        <w:lang w:val="en-US"/>
      </w:rPr>
      <w:drawing>
        <wp:inline distT="0" distB="0" distL="0" distR="0" wp14:anchorId="7E48EE11" wp14:editId="2D538DED">
          <wp:extent cx="1620000" cy="919733"/>
          <wp:effectExtent l="0" t="0" r="0" b="0"/>
          <wp:docPr id="7" name="Picture 7" descr="لوگوی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لوگوی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4AE6244E" w14:textId="77777777" w:rsidR="00970406" w:rsidRPr="00FF1018" w:rsidRDefault="00970406" w:rsidP="00CB3B8E">
    <w:pPr>
      <w:rPr>
        <w:rFonts w:cs="FS Me Pro"/>
        <w:szCs w:val="44"/>
      </w:rPr>
    </w:pPr>
  </w:p>
  <w:p w14:paraId="7A0B9BC6" w14:textId="77777777" w:rsidR="00970406" w:rsidRPr="00FF1018" w:rsidRDefault="00970406" w:rsidP="00CB3B8E">
    <w:pPr>
      <w:pStyle w:val="Backpagetext"/>
      <w:bidi/>
      <w:rPr>
        <w:rFonts w:cs="FS Me Pro"/>
        <w:szCs w:val="44"/>
      </w:rPr>
    </w:pPr>
    <w:r w:rsidRPr="00FF1018">
      <w:rPr>
        <w:rFonts w:cs="FS Me Pro"/>
        <w:szCs w:val="44"/>
        <w:rtl/>
        <w:lang w:val="fa-IR"/>
      </w:rPr>
      <w:t>ndis.gov.au</w:t>
    </w:r>
  </w:p>
  <w:p w14:paraId="2A63FA29" w14:textId="77777777" w:rsidR="00970406" w:rsidRPr="00FF1018" w:rsidRDefault="00970406" w:rsidP="00CB3B8E">
    <w:pPr>
      <w:pStyle w:val="Backpagetext"/>
      <w:rPr>
        <w:rFonts w:cs="FS Me Pro"/>
        <w:szCs w:val="44"/>
      </w:rPr>
    </w:pPr>
  </w:p>
  <w:p w14:paraId="5880BADA" w14:textId="77777777" w:rsidR="00970406" w:rsidRPr="00FF1018" w:rsidRDefault="00970406" w:rsidP="00CB3B8E">
    <w:pPr>
      <w:pStyle w:val="Backpagetext"/>
      <w:rPr>
        <w:rFonts w:cs="FS Me Pro"/>
        <w:szCs w:val="44"/>
      </w:rPr>
    </w:pPr>
  </w:p>
  <w:p w14:paraId="5D8D33BB" w14:textId="77777777" w:rsidR="00970406" w:rsidRPr="00FF1018" w:rsidRDefault="00970406" w:rsidP="00CB3B8E">
    <w:pPr>
      <w:pStyle w:val="ProductCode"/>
      <w:rPr>
        <w:rFonts w:cs="FS Me Pro"/>
        <w:szCs w:val="44"/>
      </w:rPr>
    </w:pPr>
    <w:r w:rsidRPr="00FF1018">
      <w:rPr>
        <w:rFonts w:cs="FS Me Pro"/>
        <w:szCs w:val="44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9E68D5" w14:textId="77777777" w:rsidR="004938BF" w:rsidRDefault="004938BF">
      <w:pPr>
        <w:spacing w:before="0" w:after="0" w:line="240" w:lineRule="auto"/>
      </w:pPr>
      <w:r>
        <w:separator/>
      </w:r>
    </w:p>
  </w:footnote>
  <w:footnote w:type="continuationSeparator" w:id="0">
    <w:p w14:paraId="1D769240" w14:textId="77777777" w:rsidR="004938BF" w:rsidRDefault="004938BF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3B63D3" w14:textId="77777777" w:rsidR="00970406" w:rsidRDefault="00970406">
    <w:pPr>
      <w:pStyle w:val="Header"/>
    </w:pPr>
    <w:r>
      <w:drawing>
        <wp:anchor distT="0" distB="0" distL="114300" distR="114300" simplePos="0" relativeHeight="251658240" behindDoc="1" locked="0" layoutInCell="1" allowOverlap="1" wp14:anchorId="5800FD81" wp14:editId="5A4043E3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6486721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0C321B" w14:textId="77777777" w:rsidR="00970406" w:rsidRPr="00C65783" w:rsidRDefault="00970406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0FF6265C" wp14:editId="712A493F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DB4E52C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DDE072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0C41F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C8ECD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8CCE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325F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2E6B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1E7F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628EF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1E6D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C8B08E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91A7D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F653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AEE8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8240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F0D9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70CD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EB066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FA47A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EB607D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2408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B4695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4140E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58DF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C626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201C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103B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B72A9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1E5AB9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524FF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DAA73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564F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541D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DC0B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4CD3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D8CD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AC9A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BE704B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D4085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9AED1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1260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78BA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CC79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36C3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9428F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6032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6B6C814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DE7A949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A7FAB54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8BE42F5E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80A4AEA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E108A32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6F740D22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1AE2A76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620CF9DC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13E8F8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4D058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663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84CE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AAF8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12C3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4C19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A0D3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D229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0D42E0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AA6B7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BB04F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D4D0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3C93F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43E9C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3A49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3EC3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861F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B2DE6D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098DC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2CEB3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6EE5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ACC3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16D7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1CEB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3B864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F2866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0FFECB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F8E9A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C892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1287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343B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C20F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7ABA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041F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554B1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261451D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1C6A7E50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29863F0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CE1A38AE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E698EA96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4000B136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D5A6BCF4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5EBCEF7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81588712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5630F8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72FE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3078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6C18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9228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36F3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5E4B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F808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AC73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8EAE42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7581B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61A50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38DC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4268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1C12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8C39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DEED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9E50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4C3AD5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6ECB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4AC1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D234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DAFA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6E89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2EE5B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6483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12E60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459622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8CEB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2E37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3C30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B6EF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A4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D495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A81B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924C8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FC587F5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D92AC02A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877C49B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FF9E1482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1B7CAA7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CC2678C2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18003D0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81DAED38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39C6EE5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0C7652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E2A6E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9828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1E9B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60F4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C6E5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4C06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66DA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7A3B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7892D5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504FF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2452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7E29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1895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C8B1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F8C9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E6B9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F825E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DC38D5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5764A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1A13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1FC04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0CA9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1CE4E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386E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B8A2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10E9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DE10AE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1DC38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B2AB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8E1E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3E32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90F7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FA7D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943D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6042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7F880A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19E2B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24A48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F609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10A5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C8ED7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203C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8617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18D1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542A42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4813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6027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F4FA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2667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E6A8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A624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8A0F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F007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8E749B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E26A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D1CB0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6C78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E442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9D015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4637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C0C1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A66AA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D32E33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6857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F36D5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22A1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2888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F4BE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5E49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2873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280D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58F62C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CC436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86BA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CC63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1029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E2E2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183C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E220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02DD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298AF9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C1412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F419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5A29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4EE7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C612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A03C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BE6F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D82B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840E70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7C488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94E0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5610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7C89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0601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ACBA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6AC9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B499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B13829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9DEDD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FCFD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523B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241D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902A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FEA5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5428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6E60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E3C8F5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C70FB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3A28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F21A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E6CC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7AA4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42E7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32FE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BCAF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D7D0F5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B6CFB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A6D7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2E02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5833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798B0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D65D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EA2C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E184D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29F87F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24ECA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1720C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E4EC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86FB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8E5E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E21F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60FC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F86A0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830277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AE27E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3477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6C84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F6E1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C0E57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3CEDD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6036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FFC64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02A609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D58C8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846D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B2B7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3C3A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D1618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FA1D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2836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CC40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E098CF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3B65F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2CA5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321B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C2DE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99281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7EA1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4A4B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46FF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0C58F2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D42C2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5EEF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62C3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DE15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B7229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2EE5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FAE0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4A0E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CEA2A1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E227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DD4F9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CC7E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10E0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7DEAD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DA67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508F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3666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E6ACE3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C469D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C480B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7CC0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E0FC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1689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0AC0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D067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49608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DAC8AF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094FF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AD6FC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7257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F829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AE5E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E21A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AAC3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8648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A3D464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CE93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9C9C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3E0B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6837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8298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6EE1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E05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DE29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9F8060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ED2E2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326C4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12CD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1685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749F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90B0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BB809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26AD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33CCAB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92631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363A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D82F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A2D9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CC14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C890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D2B4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8F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4CF0E4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01EDE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776F3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2A15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001B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6BAB4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B0A0E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62D3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C6B0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6CA8EF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04A56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9E34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1E7F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20C4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2A2D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B875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C4D3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5C38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CE3E94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B3EC2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E804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924C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E016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9E83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2622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6E8C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BACC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3E42E2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0A6F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2CAD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38C4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3C93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73EB9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9CFF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94DD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C47A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8E1AEEE0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9F32F21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9D100EC8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8A16D16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17B4D3E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C27493F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886616F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81AE8426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349A75FE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4E0ECF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F12E9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E0C8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34E1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1084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7493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F634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CEB4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4AE3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6FB03A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C64CD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4022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6A50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481F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E8E1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463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961E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1E4C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1D280E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0668F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56EB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884B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8C26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A407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AE80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EC09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E02A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97C285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FE037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98E1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0A85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B489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B2C7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922D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C036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4A0F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8036F9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FF8DC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7A28D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744C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3264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B458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4B095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08A9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48B0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F9DC09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BA883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C0EC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AC58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CC9F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BF2BA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36CE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A265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EA22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7D2C8DA2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1B640B64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5CD0236C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414A0920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8FF2A85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BACA5E4E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5ABE8BAE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288CF85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811A64C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85488836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07A2377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7534A75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B22245A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AB44003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B16E49DE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5A08400E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DFEE39F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52364F3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EC5074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14AE8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C78B9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94912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E66F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EA39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E8AFE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0083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E3210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9F1A1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5A265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F8D8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AE18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90EC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D7072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96FC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5A68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71C26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3CF4E6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9414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69C58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A007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0E60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56E3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0E2D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42B2E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3860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72BE8320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E000E8F4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5AFA9F9A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51C452FC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159684AE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91AC176C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E45A0FB2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5B202D9E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83DABD7E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370AD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73A99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EA05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B29D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8A77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7A39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F232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8AAC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AE871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83A26C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C680A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4465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049E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9C57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BF6AA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D25C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3CA4C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54A4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CAB61C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08CC3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07A3E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3A75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EC40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FC6F4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C0E5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A24D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CEA4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3014F1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AFE71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F662B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602F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DC75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E6A2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40E2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82FE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D8E1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DD5A64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86240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B419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0A7B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FC72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C4004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182B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6290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5085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FF8418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DC47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05024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A83E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425B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52A8F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22DE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2A79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E45A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48E6F46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DDA242B8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F4C4C700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798C870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2638989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87683D1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73EEF4E2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48263BF2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1B8C4FC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163278926">
    <w:abstractNumId w:val="24"/>
  </w:num>
  <w:num w:numId="2" w16cid:durableId="1893301960">
    <w:abstractNumId w:val="41"/>
  </w:num>
  <w:num w:numId="3" w16cid:durableId="1622372947">
    <w:abstractNumId w:val="26"/>
  </w:num>
  <w:num w:numId="4" w16cid:durableId="816384491">
    <w:abstractNumId w:val="53"/>
  </w:num>
  <w:num w:numId="5" w16cid:durableId="352269368">
    <w:abstractNumId w:val="38"/>
  </w:num>
  <w:num w:numId="6" w16cid:durableId="527842057">
    <w:abstractNumId w:val="9"/>
  </w:num>
  <w:num w:numId="7" w16cid:durableId="1252935393">
    <w:abstractNumId w:val="33"/>
  </w:num>
  <w:num w:numId="8" w16cid:durableId="1187063369">
    <w:abstractNumId w:val="50"/>
  </w:num>
  <w:num w:numId="9" w16cid:durableId="587464826">
    <w:abstractNumId w:val="48"/>
  </w:num>
  <w:num w:numId="10" w16cid:durableId="942877291">
    <w:abstractNumId w:val="36"/>
  </w:num>
  <w:num w:numId="11" w16cid:durableId="649747253">
    <w:abstractNumId w:val="59"/>
  </w:num>
  <w:num w:numId="12" w16cid:durableId="560406632">
    <w:abstractNumId w:val="30"/>
  </w:num>
  <w:num w:numId="13" w16cid:durableId="1982534487">
    <w:abstractNumId w:val="43"/>
  </w:num>
  <w:num w:numId="14" w16cid:durableId="672731186">
    <w:abstractNumId w:val="4"/>
  </w:num>
  <w:num w:numId="15" w16cid:durableId="737097845">
    <w:abstractNumId w:val="57"/>
  </w:num>
  <w:num w:numId="16" w16cid:durableId="894587293">
    <w:abstractNumId w:val="34"/>
  </w:num>
  <w:num w:numId="17" w16cid:durableId="1295867001">
    <w:abstractNumId w:val="5"/>
  </w:num>
  <w:num w:numId="18" w16cid:durableId="1681620953">
    <w:abstractNumId w:val="1"/>
  </w:num>
  <w:num w:numId="19" w16cid:durableId="1914775035">
    <w:abstractNumId w:val="28"/>
  </w:num>
  <w:num w:numId="20" w16cid:durableId="1599026017">
    <w:abstractNumId w:val="0"/>
  </w:num>
  <w:num w:numId="21" w16cid:durableId="1420298589">
    <w:abstractNumId w:val="60"/>
  </w:num>
  <w:num w:numId="22" w16cid:durableId="1034891599">
    <w:abstractNumId w:val="39"/>
  </w:num>
  <w:num w:numId="23" w16cid:durableId="1506625991">
    <w:abstractNumId w:val="6"/>
  </w:num>
  <w:num w:numId="24" w16cid:durableId="254939788">
    <w:abstractNumId w:val="35"/>
  </w:num>
  <w:num w:numId="25" w16cid:durableId="1668095988">
    <w:abstractNumId w:val="45"/>
  </w:num>
  <w:num w:numId="26" w16cid:durableId="568002808">
    <w:abstractNumId w:val="21"/>
  </w:num>
  <w:num w:numId="27" w16cid:durableId="627901184">
    <w:abstractNumId w:val="54"/>
  </w:num>
  <w:num w:numId="28" w16cid:durableId="492795989">
    <w:abstractNumId w:val="51"/>
  </w:num>
  <w:num w:numId="29" w16cid:durableId="178470951">
    <w:abstractNumId w:val="42"/>
  </w:num>
  <w:num w:numId="30" w16cid:durableId="1760059015">
    <w:abstractNumId w:val="52"/>
  </w:num>
  <w:num w:numId="31" w16cid:durableId="1478642365">
    <w:abstractNumId w:val="13"/>
  </w:num>
  <w:num w:numId="32" w16cid:durableId="365835497">
    <w:abstractNumId w:val="18"/>
  </w:num>
  <w:num w:numId="33" w16cid:durableId="2035418779">
    <w:abstractNumId w:val="7"/>
  </w:num>
  <w:num w:numId="34" w16cid:durableId="1227644399">
    <w:abstractNumId w:val="20"/>
  </w:num>
  <w:num w:numId="35" w16cid:durableId="626618213">
    <w:abstractNumId w:val="58"/>
  </w:num>
  <w:num w:numId="36" w16cid:durableId="1142037599">
    <w:abstractNumId w:val="32"/>
  </w:num>
  <w:num w:numId="37" w16cid:durableId="1662853853">
    <w:abstractNumId w:val="62"/>
  </w:num>
  <w:num w:numId="38" w16cid:durableId="1735468576">
    <w:abstractNumId w:val="2"/>
  </w:num>
  <w:num w:numId="39" w16cid:durableId="546189284">
    <w:abstractNumId w:val="15"/>
  </w:num>
  <w:num w:numId="40" w16cid:durableId="1789931378">
    <w:abstractNumId w:val="16"/>
  </w:num>
  <w:num w:numId="41" w16cid:durableId="1219904681">
    <w:abstractNumId w:val="14"/>
  </w:num>
  <w:num w:numId="42" w16cid:durableId="950624495">
    <w:abstractNumId w:val="27"/>
  </w:num>
  <w:num w:numId="43" w16cid:durableId="294676250">
    <w:abstractNumId w:val="44"/>
  </w:num>
  <w:num w:numId="44" w16cid:durableId="915434623">
    <w:abstractNumId w:val="23"/>
  </w:num>
  <w:num w:numId="45" w16cid:durableId="1698653813">
    <w:abstractNumId w:val="11"/>
  </w:num>
  <w:num w:numId="46" w16cid:durableId="1784765776">
    <w:abstractNumId w:val="40"/>
  </w:num>
  <w:num w:numId="47" w16cid:durableId="424420770">
    <w:abstractNumId w:val="65"/>
  </w:num>
  <w:num w:numId="48" w16cid:durableId="1990086586">
    <w:abstractNumId w:val="19"/>
  </w:num>
  <w:num w:numId="49" w16cid:durableId="714083574">
    <w:abstractNumId w:val="22"/>
  </w:num>
  <w:num w:numId="50" w16cid:durableId="387996230">
    <w:abstractNumId w:val="8"/>
  </w:num>
  <w:num w:numId="51" w16cid:durableId="1740328910">
    <w:abstractNumId w:val="31"/>
  </w:num>
  <w:num w:numId="52" w16cid:durableId="526139008">
    <w:abstractNumId w:val="63"/>
  </w:num>
  <w:num w:numId="53" w16cid:durableId="1255672228">
    <w:abstractNumId w:val="10"/>
  </w:num>
  <w:num w:numId="54" w16cid:durableId="538975225">
    <w:abstractNumId w:val="46"/>
  </w:num>
  <w:num w:numId="55" w16cid:durableId="1141113510">
    <w:abstractNumId w:val="56"/>
  </w:num>
  <w:num w:numId="56" w16cid:durableId="231893491">
    <w:abstractNumId w:val="61"/>
  </w:num>
  <w:num w:numId="57" w16cid:durableId="1299340996">
    <w:abstractNumId w:val="47"/>
  </w:num>
  <w:num w:numId="58" w16cid:durableId="494878176">
    <w:abstractNumId w:val="12"/>
  </w:num>
  <w:num w:numId="59" w16cid:durableId="1099065535">
    <w:abstractNumId w:val="25"/>
  </w:num>
  <w:num w:numId="60" w16cid:durableId="437912491">
    <w:abstractNumId w:val="55"/>
  </w:num>
  <w:num w:numId="61" w16cid:durableId="192689889">
    <w:abstractNumId w:val="64"/>
  </w:num>
  <w:num w:numId="62" w16cid:durableId="1768884172">
    <w:abstractNumId w:val="37"/>
  </w:num>
  <w:num w:numId="63" w16cid:durableId="1131754364">
    <w:abstractNumId w:val="17"/>
  </w:num>
  <w:num w:numId="64" w16cid:durableId="2067146694">
    <w:abstractNumId w:val="49"/>
  </w:num>
  <w:num w:numId="65" w16cid:durableId="1574241798">
    <w:abstractNumId w:val="29"/>
  </w:num>
  <w:num w:numId="66" w16cid:durableId="2095929100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05AC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959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3231"/>
    <w:rsid w:val="000E4C48"/>
    <w:rsid w:val="000E4E3C"/>
    <w:rsid w:val="000E55B2"/>
    <w:rsid w:val="000E5E0E"/>
    <w:rsid w:val="000E6558"/>
    <w:rsid w:val="000F1288"/>
    <w:rsid w:val="000F1707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0F6305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4D0B"/>
    <w:rsid w:val="00195500"/>
    <w:rsid w:val="0019560B"/>
    <w:rsid w:val="00195E2B"/>
    <w:rsid w:val="0019630A"/>
    <w:rsid w:val="0019631C"/>
    <w:rsid w:val="001977B4"/>
    <w:rsid w:val="001978C1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1315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2E0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12B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1CFB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BF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27D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863E2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396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799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AED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1A7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B5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406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6C3"/>
    <w:rsid w:val="00A57F4A"/>
    <w:rsid w:val="00A60B50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3F95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5BD6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66B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2B6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B21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001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39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04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358D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18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F17412E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  <w:style w:type="character" w:styleId="FollowedHyperlink">
    <w:name w:val="FollowedHyperlink"/>
    <w:basedOn w:val="DefaultParagraphFont"/>
    <w:uiPriority w:val="99"/>
    <w:semiHidden/>
    <w:unhideWhenUsed/>
    <w:rsid w:val="00C712B6"/>
    <w:rPr>
      <w:color w:val="C5296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B36E99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B36E99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C445F"/>
    <w:rsid w:val="000E6558"/>
    <w:rsid w:val="000F132A"/>
    <w:rsid w:val="001717B5"/>
    <w:rsid w:val="001E1925"/>
    <w:rsid w:val="0023322F"/>
    <w:rsid w:val="002A4536"/>
    <w:rsid w:val="00345AB9"/>
    <w:rsid w:val="003710BD"/>
    <w:rsid w:val="00412BB5"/>
    <w:rsid w:val="00432856"/>
    <w:rsid w:val="00507C2D"/>
    <w:rsid w:val="00536784"/>
    <w:rsid w:val="00590C8B"/>
    <w:rsid w:val="0062434D"/>
    <w:rsid w:val="00624E95"/>
    <w:rsid w:val="0079589E"/>
    <w:rsid w:val="007D4641"/>
    <w:rsid w:val="007E409B"/>
    <w:rsid w:val="008237C8"/>
    <w:rsid w:val="008902C5"/>
    <w:rsid w:val="008B45B4"/>
    <w:rsid w:val="0095447F"/>
    <w:rsid w:val="00997A79"/>
    <w:rsid w:val="009E29C5"/>
    <w:rsid w:val="009F3189"/>
    <w:rsid w:val="00B36E99"/>
    <w:rsid w:val="00B90C78"/>
    <w:rsid w:val="00BF4FA9"/>
    <w:rsid w:val="00CD28C3"/>
    <w:rsid w:val="00CF48B8"/>
    <w:rsid w:val="00D30C95"/>
    <w:rsid w:val="00D60552"/>
    <w:rsid w:val="00D65062"/>
    <w:rsid w:val="00DA484E"/>
    <w:rsid w:val="00DA6EF4"/>
    <w:rsid w:val="00E10EBA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C7F3CBA-46C0-4657-A98E-2722DF5CF8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503</TotalTime>
  <Pages>39</Pages>
  <Words>2332</Words>
  <Characters>13299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استراتژی تنوع فرهنگی و زبانی 2024-2028</vt:lpstr>
    </vt:vector>
  </TitlesOfParts>
  <Company>Hewlett-Packard</Company>
  <LinksUpToDate>false</LinksUpToDate>
  <CharactersWithSpaces>15600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استراتژی تنوع فرهنگی و زبانی 2024-2028</dc:title>
  <dc:creator>National Disability Insurance Agency</dc:creator>
  <cp:lastModifiedBy>Thomas Kiorgaard</cp:lastModifiedBy>
  <cp:revision>20</cp:revision>
  <cp:lastPrinted>2024-02-12T05:09:00Z</cp:lastPrinted>
  <dcterms:created xsi:type="dcterms:W3CDTF">2024-02-07T01:07:00Z</dcterms:created>
  <dcterms:modified xsi:type="dcterms:W3CDTF">2024-02-21T00:31:00Z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