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2.xml" ContentType="application/vnd.openxmlformats-officedocument.wordprocessingml.head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76C3F28" w14:textId="572FAE69" w:rsidR="00F3744E" w:rsidRPr="00197D9F" w:rsidRDefault="00DE0472" w:rsidP="00754D1B">
      <w:pPr>
        <w:pStyle w:val="Heading1"/>
        <w:spacing w:after="120"/>
        <w:rPr>
          <w:rFonts w:ascii="Khmer UI" w:hAnsi="Khmer UI" w:cs="Khmer UI"/>
          <w:lang w:bidi="km-KH"/>
        </w:rPr>
      </w:pPr>
      <w:bookmarkStart w:id="0" w:name="_Toc349720821"/>
      <w:r w:rsidRPr="00197D9F">
        <w:rPr>
          <w:rFonts w:ascii="Khmer UI" w:eastAsia="DaunPenh" w:hAnsi="Khmer UI" w:cs="Khmer UI"/>
          <w:lang w:bidi="km-KH"/>
        </w:rPr>
        <w:t>ភាពចម្រុះផ្នែកវប្បធម៌</w:t>
      </w:r>
      <w:r w:rsidRPr="00197D9F">
        <w:rPr>
          <w:rFonts w:ascii="Khmer UI" w:hAnsi="Khmer UI" w:cs="Khmer UI"/>
          <w:lang w:bidi="km-KH"/>
        </w:rPr>
        <w:t xml:space="preserve"> </w:t>
      </w:r>
      <w:r w:rsidRPr="00197D9F">
        <w:rPr>
          <w:rFonts w:ascii="Khmer UI" w:eastAsia="DaunPenh" w:hAnsi="Khmer UI" w:cs="Khmer UI"/>
          <w:lang w:bidi="km-KH"/>
        </w:rPr>
        <w:t>និងភាសា</w:t>
      </w:r>
    </w:p>
    <w:p w14:paraId="4EBFBAFF" w14:textId="77777777" w:rsidR="0026072B" w:rsidRPr="00197D9F" w:rsidRDefault="00A56BF9" w:rsidP="00754D1B">
      <w:pPr>
        <w:pStyle w:val="Subtitle"/>
        <w:spacing w:before="120" w:after="120"/>
        <w:rPr>
          <w:rFonts w:ascii="Khmer UI" w:hAnsi="Khmer UI" w:cs="Khmer UI"/>
          <w:lang w:bidi="km-KH"/>
        </w:rPr>
      </w:pPr>
      <w:bookmarkStart w:id="1" w:name="_Toc144723195"/>
      <w:bookmarkStart w:id="2" w:name="_Toc144723243"/>
      <w:bookmarkStart w:id="3" w:name="_Toc146203955"/>
      <w:bookmarkStart w:id="4" w:name="_Toc152855699"/>
      <w:proofErr w:type="spellStart"/>
      <w:r w:rsidRPr="00197D9F">
        <w:rPr>
          <w:rFonts w:ascii="Khmer UI" w:eastAsia="DaunPenh" w:hAnsi="Khmer UI" w:cs="Khmer UI"/>
          <w:lang w:bidi="km-KH"/>
        </w:rPr>
        <w:t>ផែនការសកម្មភាពរបស់យើង</w:t>
      </w:r>
      <w:bookmarkEnd w:id="1"/>
      <w:bookmarkEnd w:id="2"/>
      <w:bookmarkEnd w:id="3"/>
      <w:bookmarkEnd w:id="4"/>
      <w:proofErr w:type="spellEnd"/>
    </w:p>
    <w:p w14:paraId="2C759DD5" w14:textId="77777777" w:rsidR="0062152D" w:rsidRPr="00197D9F" w:rsidRDefault="00A56BF9" w:rsidP="00754D1B">
      <w:pPr>
        <w:pStyle w:val="Subtitle"/>
        <w:spacing w:before="120" w:after="120"/>
        <w:rPr>
          <w:rFonts w:ascii="Khmer UI" w:hAnsi="Khmer UI" w:cs="Khmer UI"/>
          <w:sz w:val="32"/>
          <w:szCs w:val="32"/>
          <w:lang w:bidi="km-KH"/>
        </w:rPr>
      </w:pPr>
      <w:proofErr w:type="spellStart"/>
      <w:r w:rsidRPr="00197D9F">
        <w:rPr>
          <w:rFonts w:ascii="Khmer UI" w:eastAsia="DaunPenh" w:hAnsi="Khmer UI" w:cs="Khmer UI"/>
          <w:sz w:val="32"/>
          <w:szCs w:val="32"/>
          <w:lang w:bidi="km-KH"/>
        </w:rPr>
        <w:t>ឆ្នាំ</w:t>
      </w:r>
      <w:proofErr w:type="spellEnd"/>
      <w:r w:rsidRPr="00197D9F">
        <w:rPr>
          <w:rFonts w:ascii="Khmer UI" w:hAnsi="Khmer UI" w:cs="Khmer UI"/>
          <w:sz w:val="32"/>
          <w:szCs w:val="32"/>
          <w:lang w:bidi="km-KH"/>
        </w:rPr>
        <w:t xml:space="preserve"> </w:t>
      </w:r>
      <w:r w:rsidRPr="000D0F3F">
        <w:rPr>
          <w:rFonts w:cs="FS Me Pro"/>
          <w:sz w:val="32"/>
          <w:szCs w:val="32"/>
          <w:lang w:bidi="km-KH"/>
        </w:rPr>
        <w:t>2024–2028</w:t>
      </w:r>
    </w:p>
    <w:p w14:paraId="3734BC03" w14:textId="77777777" w:rsidR="00754D1B" w:rsidRPr="00197D9F" w:rsidRDefault="00A56BF9" w:rsidP="00754D1B">
      <w:pPr>
        <w:spacing w:before="120" w:after="120"/>
        <w:rPr>
          <w:rFonts w:ascii="Khmer UI" w:hAnsi="Khmer UI" w:cs="Khmer UI"/>
          <w:color w:val="FFFFFF" w:themeColor="background1"/>
          <w:lang w:bidi="km-KH"/>
        </w:rPr>
      </w:pPr>
      <w:bookmarkStart w:id="5" w:name="_Toc43391490"/>
      <w:bookmarkStart w:id="6" w:name="_Hlk41920175"/>
      <w:bookmarkStart w:id="7" w:name="_Toc349720822"/>
      <w:bookmarkStart w:id="8" w:name="_Toc436041083"/>
      <w:bookmarkStart w:id="9" w:name="_Toc436041104"/>
      <w:bookmarkStart w:id="10" w:name="_Toc436042092"/>
      <w:bookmarkStart w:id="11" w:name="_Toc436045528"/>
      <w:bookmarkStart w:id="12" w:name="_Toc436047507"/>
      <w:bookmarkStart w:id="13" w:name="_Toc436404418"/>
      <w:bookmarkStart w:id="14" w:name="_Toc436405278"/>
      <w:bookmarkStart w:id="15" w:name="_Toc436408280"/>
      <w:bookmarkStart w:id="16" w:name="_Toc436413472"/>
      <w:bookmarkStart w:id="17" w:name="_Toc436919461"/>
      <w:bookmarkStart w:id="18" w:name="_Toc456265824"/>
      <w:bookmarkStart w:id="19" w:name="_Toc456356067"/>
      <w:bookmarkStart w:id="20" w:name="_Toc456361565"/>
      <w:bookmarkStart w:id="21" w:name="_Toc456689002"/>
      <w:bookmarkStart w:id="22" w:name="_Toc457399254"/>
      <w:bookmarkStart w:id="23" w:name="_Toc457998488"/>
      <w:bookmarkStart w:id="24" w:name="_Toc458078844"/>
      <w:bookmarkStart w:id="25" w:name="_Toc459970016"/>
      <w:bookmarkStart w:id="26" w:name="_Toc461529570"/>
      <w:bookmarkStart w:id="27" w:name="_Toc462754404"/>
      <w:bookmarkStart w:id="28" w:name="_Toc465164043"/>
      <w:bookmarkStart w:id="29" w:name="_Toc476219418"/>
      <w:bookmarkStart w:id="30" w:name="_Toc476231074"/>
      <w:bookmarkStart w:id="31" w:name="_Toc476235959"/>
      <w:bookmarkStart w:id="32" w:name="_Toc476306061"/>
      <w:bookmarkStart w:id="33" w:name="_Toc497142653"/>
      <w:bookmarkStart w:id="34" w:name="_Toc497209780"/>
      <w:bookmarkStart w:id="35" w:name="_Toc497212948"/>
      <w:bookmarkStart w:id="36" w:name="_Toc497215532"/>
      <w:bookmarkStart w:id="37" w:name="_Toc497302119"/>
      <w:bookmarkStart w:id="38" w:name="_Toc498339416"/>
      <w:bookmarkStart w:id="39" w:name="_Toc527635162"/>
      <w:bookmarkStart w:id="40" w:name="_Toc527644811"/>
      <w:bookmarkStart w:id="41" w:name="_Toc527704574"/>
      <w:bookmarkStart w:id="42" w:name="_Toc529882154"/>
      <w:bookmarkStart w:id="43" w:name="_Toc533076399"/>
      <w:bookmarkStart w:id="44" w:name="_Toc533077009"/>
      <w:bookmarkStart w:id="45" w:name="_Toc533079087"/>
      <w:bookmarkStart w:id="46" w:name="_Toc533084357"/>
      <w:bookmarkStart w:id="47" w:name="_Toc5878085"/>
      <w:bookmarkStart w:id="48" w:name="_Toc5975100"/>
      <w:bookmarkStart w:id="49" w:name="_Toc5979654"/>
      <w:bookmarkStart w:id="50" w:name="_Toc6302388"/>
      <w:bookmarkStart w:id="51" w:name="_Toc6305501"/>
      <w:bookmarkStart w:id="52" w:name="_Toc6306673"/>
      <w:bookmarkStart w:id="53" w:name="_Toc6390563"/>
      <w:r w:rsidRPr="000D0F3F">
        <w:rPr>
          <w:rFonts w:cs="FS Me Pro"/>
          <w:color w:val="FFFFFF" w:themeColor="background1"/>
          <w:lang w:bidi="km-KH"/>
        </w:rPr>
        <w:t>Khmer</w:t>
      </w:r>
      <w:r w:rsidRPr="00197D9F">
        <w:rPr>
          <w:rFonts w:ascii="Khmer UI" w:hAnsi="Khmer UI" w:cs="Khmer UI"/>
          <w:color w:val="FFFFFF" w:themeColor="background1"/>
          <w:lang w:bidi="km-KH"/>
        </w:rPr>
        <w:t xml:space="preserve"> | </w:t>
      </w:r>
      <w:proofErr w:type="spellStart"/>
      <w:r w:rsidRPr="00197D9F">
        <w:rPr>
          <w:rFonts w:ascii="Khmer UI" w:eastAsia="DaunPenh" w:hAnsi="Khmer UI" w:cs="Khmer UI"/>
          <w:color w:val="FFFFFF" w:themeColor="background1"/>
          <w:lang w:bidi="km-KH"/>
        </w:rPr>
        <w:t>ភាសាខ្មែរ</w:t>
      </w:r>
      <w:proofErr w:type="spellEnd"/>
    </w:p>
    <w:p w14:paraId="7D1D8B70" w14:textId="77777777" w:rsidR="00B60B5F" w:rsidRPr="00197D9F" w:rsidRDefault="00A56BF9" w:rsidP="00754D1B">
      <w:pPr>
        <w:spacing w:before="120" w:after="0"/>
        <w:rPr>
          <w:rFonts w:ascii="Khmer UI" w:hAnsi="Khmer UI" w:cs="Khmer UI"/>
          <w:color w:val="FFFFFF" w:themeColor="background1"/>
          <w:lang w:bidi="km-KH"/>
        </w:rPr>
      </w:pPr>
      <w:proofErr w:type="spellStart"/>
      <w:r w:rsidRPr="00197D9F">
        <w:rPr>
          <w:rFonts w:ascii="Khmer UI" w:eastAsia="DaunPenh" w:hAnsi="Khmer UI" w:cs="Khmer UI"/>
          <w:color w:val="FFFFFF" w:themeColor="background1"/>
          <w:lang w:bidi="km-KH"/>
        </w:rPr>
        <w:t>កំណែងាយស្រួលអាន</w:t>
      </w:r>
      <w:bookmarkEnd w:id="5"/>
      <w:proofErr w:type="spellEnd"/>
    </w:p>
    <w:p w14:paraId="717B4B69" w14:textId="77777777" w:rsidR="007C5556" w:rsidRPr="00197D9F" w:rsidRDefault="00A56BF9" w:rsidP="00462711">
      <w:pPr>
        <w:spacing w:before="0"/>
        <w:rPr>
          <w:rFonts w:ascii="Khmer UI" w:hAnsi="Khmer UI" w:cs="Khmer UI"/>
          <w:lang w:bidi="km-KH"/>
        </w:rPr>
      </w:pPr>
      <w:r w:rsidRPr="00197D9F">
        <w:rPr>
          <w:rFonts w:ascii="Khmer UI" w:hAnsi="Khmer UI" w:cs="Khmer UI"/>
          <w:noProof/>
          <w:lang w:bidi="km-KH"/>
        </w:rPr>
        <mc:AlternateContent>
          <mc:Choice Requires="wps">
            <w:drawing>
              <wp:anchor distT="45720" distB="45720" distL="114300" distR="114300" simplePos="0" relativeHeight="251728896" behindDoc="0" locked="0" layoutInCell="1" allowOverlap="1" wp14:anchorId="7F8B3366" wp14:editId="7E308D65">
                <wp:simplePos x="0" y="0"/>
                <wp:positionH relativeFrom="column">
                  <wp:posOffset>-332105</wp:posOffset>
                </wp:positionH>
                <wp:positionV relativeFrom="paragraph">
                  <wp:posOffset>114356</wp:posOffset>
                </wp:positionV>
                <wp:extent cx="1575487" cy="632460"/>
                <wp:effectExtent l="0" t="0" r="5715" b="0"/>
                <wp:wrapNone/>
                <wp:docPr id="157094914" name="Text Box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75487" cy="6324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704FA3" w14:textId="2B977A71" w:rsidR="004453FB" w:rsidRPr="00221233" w:rsidRDefault="00A56BF9" w:rsidP="00221233">
                            <w:pPr>
                              <w:jc w:val="center"/>
                              <w:rPr>
                                <w:rFonts w:ascii="Khmer UI" w:hAnsi="Khmer UI" w:cs="Khmer UI"/>
                                <w:b/>
                                <w:bCs/>
                                <w:color w:val="6B2976"/>
                                <w:sz w:val="18"/>
                                <w:szCs w:val="18"/>
                                <w:lang w:val="en-PH"/>
                              </w:rPr>
                            </w:pPr>
                            <w:proofErr w:type="spellStart"/>
                            <w:r w:rsidRPr="00221233">
                              <w:rPr>
                                <w:rFonts w:ascii="Khmer UI" w:eastAsia="DaunPenh" w:hAnsi="Khmer UI" w:cs="Khmer UI"/>
                                <w:b/>
                                <w:bCs/>
                                <w:color w:val="6B2976"/>
                                <w:sz w:val="18"/>
                                <w:szCs w:val="18"/>
                              </w:rPr>
                              <w:t>ងាយស្រួលអាន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ctr" anchorCtr="0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F8B3366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alt="&quot;&quot;" style="position:absolute;margin-left:-26.15pt;margin-top:9pt;width:124.05pt;height:49.8pt;z-index:2517288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" filled="f" stroked="f">
                <v:textbox inset="0,0,0,0">
                  <w:txbxContent>
                    <w:p w14:paraId="43704FA3" w14:textId="2B977A71" w:rsidR="004453FB" w:rsidRPr="00221233" w:rsidRDefault="00A56BF9" w:rsidP="00221233">
                      <w:pPr>
                        <w:jc w:val="center"/>
                        <w:rPr>
                          <w:rFonts w:ascii="Khmer UI" w:hAnsi="Khmer UI" w:cs="Khmer UI"/>
                          <w:b/>
                          <w:bCs/>
                          <w:color w:val="6B2976"/>
                          <w:sz w:val="18"/>
                          <w:szCs w:val="18"/>
                          <w:lang w:val="en-PH"/>
                        </w:rPr>
                      </w:pPr>
                      <w:proofErr w:type="spellStart"/>
                      <w:r w:rsidRPr="00221233">
                        <w:rPr>
                          <w:rFonts w:ascii="Khmer UI" w:eastAsia="DaunPenh" w:hAnsi="Khmer UI" w:cs="Khmer UI"/>
                          <w:b/>
                          <w:bCs/>
                          <w:color w:val="6B2976"/>
                          <w:sz w:val="18"/>
                          <w:szCs w:val="18"/>
                        </w:rPr>
                        <w:t>ងាយស្រួលអាន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B60B5F" w:rsidRPr="00197D9F">
        <w:rPr>
          <w:rFonts w:ascii="Khmer UI" w:hAnsi="Khmer UI" w:cs="Khmer UI"/>
          <w:noProof/>
          <w:lang w:eastAsia="en-AU" w:bidi="km-KH"/>
        </w:rPr>
        <w:drawing>
          <wp:inline distT="0" distB="0" distL="0" distR="0" wp14:anchorId="1A9BA2F4" wp14:editId="5FC72F46">
            <wp:extent cx="900000" cy="853178"/>
            <wp:effectExtent l="0" t="0" r="0" b="4445"/>
            <wp:docPr id="18" name="Picture 18" descr="រូបសញ្ញាងាយស្រួលអាន (Easy Read)។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រូបសញ្ញាងាយស្រួលអាន (Easy Read)។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00" cy="853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C5556" w:rsidRPr="00197D9F">
        <w:rPr>
          <w:rFonts w:ascii="Khmer UI" w:hAnsi="Khmer UI" w:cs="Khmer UI"/>
          <w:lang w:bidi="km-KH"/>
        </w:rPr>
        <w:br w:type="page"/>
      </w:r>
    </w:p>
    <w:p w14:paraId="2208E193" w14:textId="77777777" w:rsidR="00F3744E" w:rsidRPr="00197D9F" w:rsidRDefault="00A56BF9" w:rsidP="00DD389A">
      <w:pPr>
        <w:pStyle w:val="TOCHeading"/>
        <w:rPr>
          <w:rFonts w:ascii="Khmer UI" w:hAnsi="Khmer UI" w:cs="Khmer UI"/>
          <w:lang w:bidi="km-KH"/>
        </w:rPr>
      </w:pPr>
      <w:bookmarkStart w:id="54" w:name="_Toc12634014"/>
      <w:bookmarkStart w:id="55" w:name="_Toc12636472"/>
      <w:bookmarkStart w:id="56" w:name="_Toc41655087"/>
      <w:bookmarkStart w:id="57" w:name="_Toc41661249"/>
      <w:bookmarkStart w:id="58" w:name="_Toc42086741"/>
      <w:bookmarkStart w:id="59" w:name="_Toc42093323"/>
      <w:bookmarkStart w:id="60" w:name="_Toc43391443"/>
      <w:bookmarkStart w:id="61" w:name="_Toc43391491"/>
      <w:bookmarkStart w:id="62" w:name="_Toc43392533"/>
      <w:bookmarkStart w:id="63" w:name="_Toc43393119"/>
      <w:bookmarkEnd w:id="6"/>
      <w:proofErr w:type="spellStart"/>
      <w:r w:rsidRPr="00197D9F">
        <w:rPr>
          <w:rFonts w:ascii="Khmer UI" w:eastAsia="DaunPenh" w:hAnsi="Khmer UI" w:cs="Khmer UI"/>
          <w:lang w:bidi="km-KH"/>
        </w:rPr>
        <w:lastRenderedPageBreak/>
        <w:t>របៀបប្រើប្រាស់ផែនការសកម្មភាពនេះ</w:t>
      </w:r>
      <w:bookmarkEnd w:id="7"/>
      <w:bookmarkEnd w:id="8"/>
      <w:bookmarkEnd w:id="9"/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bookmarkEnd w:id="46"/>
      <w:bookmarkEnd w:id="47"/>
      <w:bookmarkEnd w:id="48"/>
      <w:bookmarkEnd w:id="49"/>
      <w:bookmarkEnd w:id="50"/>
      <w:bookmarkEnd w:id="51"/>
      <w:bookmarkEnd w:id="52"/>
      <w:bookmarkEnd w:id="53"/>
      <w:bookmarkEnd w:id="54"/>
      <w:bookmarkEnd w:id="55"/>
      <w:bookmarkEnd w:id="56"/>
      <w:bookmarkEnd w:id="57"/>
      <w:bookmarkEnd w:id="58"/>
      <w:bookmarkEnd w:id="59"/>
      <w:bookmarkEnd w:id="60"/>
      <w:bookmarkEnd w:id="61"/>
      <w:bookmarkEnd w:id="62"/>
      <w:bookmarkEnd w:id="63"/>
      <w:proofErr w:type="spellEnd"/>
    </w:p>
    <w:tbl>
      <w:tblPr>
        <w:tblStyle w:val="Style1"/>
        <w:tblW w:w="9468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  <w:gridCol w:w="170"/>
        <w:gridCol w:w="171"/>
      </w:tblGrid>
      <w:tr w:rsidR="00B1014B" w:rsidRPr="00197D9F" w14:paraId="11953AA1" w14:textId="77777777" w:rsidTr="0093391A">
        <w:trPr>
          <w:gridAfter w:val="2"/>
          <w:wAfter w:w="341" w:type="dxa"/>
          <w:trHeight w:val="86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49C28391" w14:textId="77777777" w:rsidR="00665419" w:rsidRPr="00197D9F" w:rsidRDefault="00A56BF9" w:rsidP="00203B2B">
            <w:pPr>
              <w:pStyle w:val="Image"/>
              <w:spacing w:before="0" w:after="0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mc:AlternateContent>
                <mc:Choice Requires="wps">
                  <w:drawing>
                    <wp:anchor distT="45720" distB="45720" distL="114300" distR="114300" simplePos="0" relativeHeight="251730944" behindDoc="0" locked="0" layoutInCell="1" allowOverlap="1" wp14:anchorId="776D78F4" wp14:editId="3C6A6F42">
                      <wp:simplePos x="0" y="0"/>
                      <wp:positionH relativeFrom="column">
                        <wp:posOffset>67310</wp:posOffset>
                      </wp:positionH>
                      <wp:positionV relativeFrom="paragraph">
                        <wp:posOffset>448310</wp:posOffset>
                      </wp:positionV>
                      <wp:extent cx="1402080" cy="632460"/>
                      <wp:effectExtent l="0" t="0" r="0" b="0"/>
                      <wp:wrapNone/>
                      <wp:docPr id="548489111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02080" cy="63246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C4ED7A8" w14:textId="77777777" w:rsidR="00807C91" w:rsidRPr="00E70D45" w:rsidRDefault="00A56BF9" w:rsidP="00807C91">
                                  <w:pPr>
                                    <w:jc w:val="center"/>
                                    <w:rPr>
                                      <w:rFonts w:ascii="Khmer UI" w:hAnsi="Khmer UI" w:cs="Khmer UI"/>
                                      <w:b/>
                                      <w:bCs/>
                                      <w:szCs w:val="22"/>
                                    </w:rPr>
                                  </w:pPr>
                                  <w:proofErr w:type="spellStart"/>
                                  <w:r w:rsidRPr="00E70D45">
                                    <w:rPr>
                                      <w:rFonts w:ascii="Khmer UI" w:eastAsia="DaunPenh" w:hAnsi="Khmer UI" w:cs="Khmer UI"/>
                                      <w:b/>
                                      <w:bCs/>
                                      <w:szCs w:val="22"/>
                                    </w:rPr>
                                    <w:t>យើង</w:t>
                                  </w:r>
                                  <w:proofErr w:type="spellEnd"/>
                                </w:p>
                              </w:txbxContent>
                            </wps:txbx>
                            <wps:bodyPr rot="0" vert="horz" wrap="square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76D78F4" id="_x0000_s1027" type="#_x0000_t202" alt="&quot;&quot;" style="position:absolute;left:0;text-align:left;margin-left:5.3pt;margin-top:35.3pt;width:110.4pt;height:49.8pt;z-index:2517309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" filled="f" stroked="f">
                      <v:textbox>
                        <w:txbxContent>
                          <w:p w14:paraId="4C4ED7A8" w14:textId="77777777" w:rsidR="00807C91" w:rsidRPr="00E70D45" w:rsidRDefault="00A56BF9" w:rsidP="00807C91">
                            <w:pPr>
                              <w:jc w:val="center"/>
                              <w:rPr>
                                <w:rFonts w:ascii="Khmer UI" w:hAnsi="Khmer UI" w:cs="Khmer UI"/>
                                <w:b/>
                                <w:bCs/>
                                <w:szCs w:val="22"/>
                              </w:rPr>
                            </w:pPr>
                            <w:proofErr w:type="spellStart"/>
                            <w:r w:rsidRPr="00E70D45">
                              <w:rPr>
                                <w:rFonts w:ascii="Khmer UI" w:eastAsia="DaunPenh" w:hAnsi="Khmer UI" w:cs="Khmer UI"/>
                                <w:b/>
                                <w:bCs/>
                                <w:szCs w:val="22"/>
                              </w:rPr>
                              <w:t>យើង</w:t>
                            </w:r>
                            <w:proofErr w:type="spellEnd"/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C4F9C"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729600C4" wp14:editId="7FA85E6E">
                  <wp:extent cx="1440000" cy="1111952"/>
                  <wp:effectExtent l="0" t="0" r="8255" b="0"/>
                  <wp:docPr id="95" name="Picture 95" descr="មនុស្សមួយក្រុម។ មានមនុស្សម្នាក់នៅពីមុខកំពុងកាន់កាតដែលនិយាយថា 'យើង'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Picture 95" descr="មនុស្សមួយក្រុម។ មានមនុស្សម្នាក់នៅពីមុខកំពុងកាន់កាតដែលនិយាយថា 'យើង'។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1119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009337CA" w14:textId="77777777" w:rsidR="00174E3F" w:rsidRDefault="00197D9F" w:rsidP="00174E3F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cs/>
                <w:lang w:bidi="km-KH"/>
              </w:rPr>
              <w:t>ទីភ្នាក់ងារធានារ៉ាប់រងជនពិការថ្នាក់ជាតិ (</w:t>
            </w:r>
            <w:r w:rsidRPr="000D0F3F">
              <w:rPr>
                <w:rFonts w:cs="FS Me Pro"/>
                <w:lang w:bidi="km-KH"/>
              </w:rPr>
              <w:t>NDIA</w:t>
            </w:r>
            <w:r w:rsidRPr="00197D9F">
              <w:rPr>
                <w:rFonts w:ascii="Khmer UI" w:hAnsi="Khmer UI" w:cs="Khmer UI"/>
                <w:lang w:bidi="km-KH"/>
              </w:rPr>
              <w:t xml:space="preserve">) </w:t>
            </w:r>
            <w:r w:rsidR="00174E3F" w:rsidRPr="00174E3F">
              <w:rPr>
                <w:rFonts w:ascii="Khmer UI" w:hAnsi="Khmer UI" w:cs="Khmer UI" w:hint="cs"/>
                <w:cs/>
                <w:lang w:bidi="km-KH"/>
              </w:rPr>
              <w:t>បានសរសេរផែនការសកម្មភាពនេះ។</w:t>
            </w:r>
          </w:p>
          <w:p w14:paraId="5ACD507A" w14:textId="348C2C7B" w:rsidR="00665419" w:rsidRPr="00197D9F" w:rsidRDefault="00A56BF9" w:rsidP="00174E3F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នៅពេលអ្នកឃើញពាក្យ</w:t>
            </w:r>
            <w:proofErr w:type="spellEnd"/>
            <w:r w:rsidRPr="00197D9F">
              <w:rPr>
                <w:rFonts w:ascii="Khmer UI" w:hAnsi="Khmer UI" w:cs="Khmer UI"/>
                <w:lang w:bidi="km-KH"/>
              </w:rPr>
              <w:t xml:space="preserve"> ‘</w:t>
            </w: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យើង</w:t>
            </w:r>
            <w:proofErr w:type="spellEnd"/>
            <w:r w:rsidRPr="00197D9F">
              <w:rPr>
                <w:rFonts w:ascii="Khmer UI" w:hAnsi="Khmer UI" w:cs="Khmer UI"/>
                <w:lang w:bidi="km-KH"/>
              </w:rPr>
              <w:t xml:space="preserve">’ </w:t>
            </w: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វាមានន័យថា</w:t>
            </w:r>
            <w:proofErr w:type="spellEnd"/>
            <w:r w:rsidRPr="00197D9F">
              <w:rPr>
                <w:rFonts w:ascii="Khmer UI" w:hAnsi="Khmer UI" w:cs="Khmer UI"/>
                <w:lang w:bidi="km-KH"/>
              </w:rPr>
              <w:t xml:space="preserve"> </w:t>
            </w:r>
            <w:r w:rsidRPr="000D0F3F">
              <w:rPr>
                <w:rFonts w:cs="FS Me Pro"/>
                <w:lang w:bidi="km-KH"/>
              </w:rPr>
              <w:t>NDIA</w:t>
            </w:r>
            <w:r w:rsidRPr="00197D9F">
              <w:rPr>
                <w:rFonts w:ascii="Khmer UI" w:eastAsia="DaunPenh" w:hAnsi="Khmer UI" w:cs="Khmer UI"/>
                <w:lang w:bidi="km-KH"/>
              </w:rPr>
              <w:t>។</w:t>
            </w:r>
          </w:p>
        </w:tc>
      </w:tr>
      <w:tr w:rsidR="00B1014B" w:rsidRPr="00197D9F" w14:paraId="20EFD1DF" w14:textId="77777777" w:rsidTr="0093391A">
        <w:trPr>
          <w:gridAfter w:val="2"/>
          <w:wAfter w:w="341" w:type="dxa"/>
          <w:trHeight w:val="1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24F6F1F4" w14:textId="77777777" w:rsidR="00665419" w:rsidRPr="00197D9F" w:rsidRDefault="00A56BF9" w:rsidP="00203B2B">
            <w:pPr>
              <w:pStyle w:val="Image"/>
              <w:spacing w:before="0" w:after="0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793B8C48" wp14:editId="7C819CC4">
                  <wp:extent cx="1332000" cy="1332000"/>
                  <wp:effectExtent l="0" t="0" r="1905" b="1905"/>
                  <wp:docPr id="6" name="Picture 6" descr="ឯកសារងាយស្រួលអាន (Easy Read) និងសញ្ញាធឹក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6" descr="ឯកសារងាយស្រួលអាន (Easy Read) និងសញ្ញាធឹក។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13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30ACF1B6" w14:textId="765F6957" w:rsidR="00115682" w:rsidRPr="00197D9F" w:rsidRDefault="00A56BF9" w:rsidP="0093391A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យើងបានសរសេរផែនការសកម្មភាពនេះតាមរបៀប</w:t>
            </w:r>
            <w:proofErr w:type="spellEnd"/>
            <w:r w:rsidR="007D428D">
              <w:rPr>
                <w:rFonts w:ascii="Khmer UI" w:eastAsia="DaunPenh" w:hAnsi="Khmer UI" w:cs="Khmer UI"/>
                <w:lang w:bidi="km-KH"/>
              </w:rPr>
              <w:br/>
            </w: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ងាយស្រួលអាន</w:t>
            </w:r>
            <w:proofErr w:type="spellEnd"/>
            <w:r w:rsidRPr="00197D9F">
              <w:rPr>
                <w:rFonts w:ascii="Khmer UI" w:eastAsia="DaunPenh" w:hAnsi="Khmer UI" w:cs="Khmer UI"/>
                <w:lang w:bidi="km-KH"/>
              </w:rPr>
              <w:t>។</w:t>
            </w:r>
          </w:p>
          <w:p w14:paraId="75C1A550" w14:textId="77777777" w:rsidR="00665419" w:rsidRPr="00197D9F" w:rsidRDefault="00A56BF9" w:rsidP="0093391A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យើងប្រើប្រាស់រូបភាពដើម្បីពន្យល់ពីគំនិតមួយចំនួន</w:t>
            </w:r>
            <w:proofErr w:type="spellEnd"/>
            <w:r w:rsidRPr="00197D9F">
              <w:rPr>
                <w:rFonts w:ascii="Khmer UI" w:eastAsia="DaunPenh" w:hAnsi="Khmer UI" w:cs="Khmer UI"/>
                <w:lang w:bidi="km-KH"/>
              </w:rPr>
              <w:t>។</w:t>
            </w:r>
            <w:r w:rsidRPr="00197D9F">
              <w:rPr>
                <w:rFonts w:ascii="Khmer UI" w:hAnsi="Khmer UI" w:cs="Khmer UI"/>
                <w:lang w:bidi="km-KH"/>
              </w:rPr>
              <w:t xml:space="preserve"> </w:t>
            </w:r>
          </w:p>
        </w:tc>
      </w:tr>
      <w:tr w:rsidR="00B1014B" w:rsidRPr="00197D9F" w14:paraId="0774575E" w14:textId="77777777" w:rsidTr="0093391A">
        <w:trPr>
          <w:gridAfter w:val="2"/>
          <w:wAfter w:w="341" w:type="dxa"/>
          <w:trHeight w:val="1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2B530964" w14:textId="77777777" w:rsidR="00E05DD1" w:rsidRPr="00197D9F" w:rsidRDefault="00A56BF9" w:rsidP="00203B2B">
            <w:pPr>
              <w:pStyle w:val="Image"/>
              <w:spacing w:before="0" w:after="0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mc:AlternateContent>
                <mc:Choice Requires="wps">
                  <w:drawing>
                    <wp:anchor distT="45720" distB="45720" distL="114300" distR="114300" simplePos="0" relativeHeight="251732992" behindDoc="0" locked="0" layoutInCell="1" allowOverlap="1" wp14:anchorId="1367F9BA" wp14:editId="3009D750">
                      <wp:simplePos x="0" y="0"/>
                      <wp:positionH relativeFrom="column">
                        <wp:posOffset>-26670</wp:posOffset>
                      </wp:positionH>
                      <wp:positionV relativeFrom="paragraph">
                        <wp:posOffset>30480</wp:posOffset>
                      </wp:positionV>
                      <wp:extent cx="1532890" cy="1038860"/>
                      <wp:effectExtent l="0" t="0" r="10160" b="8890"/>
                      <wp:wrapNone/>
                      <wp:docPr id="196647406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32890" cy="103886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66CE3B3" w14:textId="77777777" w:rsidR="00807C91" w:rsidRPr="00E70D45" w:rsidRDefault="00A56BF9" w:rsidP="00E70D45">
                                  <w:pPr>
                                    <w:spacing w:before="0" w:after="0"/>
                                    <w:jc w:val="center"/>
                                    <w:rPr>
                                      <w:rFonts w:ascii="Khmer UI" w:hAnsi="Khmer UI" w:cs="Khmer UI"/>
                                      <w:b/>
                                      <w:bCs/>
                                      <w:sz w:val="56"/>
                                      <w:szCs w:val="56"/>
                                      <w:lang w:val="en-PH"/>
                                    </w:rPr>
                                  </w:pPr>
                                  <w:proofErr w:type="spellStart"/>
                                  <w:r w:rsidRPr="00E70D45">
                                    <w:rPr>
                                      <w:rFonts w:ascii="Khmer UI" w:eastAsia="DaunPenh" w:hAnsi="Khmer UI" w:cs="Khmer UI"/>
                                      <w:b/>
                                      <w:bCs/>
                                      <w:sz w:val="56"/>
                                      <w:szCs w:val="56"/>
                                    </w:rPr>
                                    <w:t>អក្សរដិត</w:t>
                                  </w:r>
                                  <w:proofErr w:type="spellEnd"/>
                                </w:p>
                                <w:p w14:paraId="3A681961" w14:textId="77777777" w:rsidR="00807C91" w:rsidRPr="00E70D45" w:rsidRDefault="00A56BF9" w:rsidP="00E70D45">
                                  <w:pPr>
                                    <w:spacing w:before="0" w:after="0"/>
                                    <w:jc w:val="center"/>
                                    <w:rPr>
                                      <w:rFonts w:ascii="Khmer UI" w:hAnsi="Khmer UI" w:cs="Khmer UI"/>
                                      <w:sz w:val="40"/>
                                      <w:szCs w:val="40"/>
                                      <w:lang w:val="en-PH"/>
                                    </w:rPr>
                                  </w:pPr>
                                  <w:proofErr w:type="spellStart"/>
                                  <w:r w:rsidRPr="00E70D45">
                                    <w:rPr>
                                      <w:rFonts w:ascii="Khmer UI" w:eastAsia="DaunPenh" w:hAnsi="Khmer UI" w:cs="Khmer UI"/>
                                      <w:sz w:val="40"/>
                                      <w:szCs w:val="40"/>
                                    </w:rPr>
                                    <w:t>អក្សរមិនដិត</w:t>
                                  </w:r>
                                  <w:proofErr w:type="spellEnd"/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367F9BA" id="_x0000_s1028" type="#_x0000_t202" alt="&quot;&quot;" style="position:absolute;left:0;text-align:left;margin-left:-2.1pt;margin-top:2.4pt;width:120.7pt;height:81.8pt;z-index:2517329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" filled="f" stroked="f">
                      <v:textbox inset="0,0,0,0">
                        <w:txbxContent>
                          <w:p w14:paraId="266CE3B3" w14:textId="77777777" w:rsidR="00807C91" w:rsidRPr="00E70D45" w:rsidRDefault="00A56BF9" w:rsidP="00E70D45">
                            <w:pPr>
                              <w:spacing w:before="0" w:after="0"/>
                              <w:jc w:val="center"/>
                              <w:rPr>
                                <w:rFonts w:ascii="Khmer UI" w:hAnsi="Khmer UI" w:cs="Khmer UI"/>
                                <w:b/>
                                <w:bCs/>
                                <w:sz w:val="56"/>
                                <w:szCs w:val="56"/>
                                <w:lang w:val="en-PH"/>
                              </w:rPr>
                            </w:pPr>
                            <w:proofErr w:type="spellStart"/>
                            <w:r w:rsidRPr="00E70D45">
                              <w:rPr>
                                <w:rFonts w:ascii="Khmer UI" w:eastAsia="DaunPenh" w:hAnsi="Khmer UI" w:cs="Khmer UI"/>
                                <w:b/>
                                <w:bCs/>
                                <w:sz w:val="56"/>
                                <w:szCs w:val="56"/>
                              </w:rPr>
                              <w:t>អក្សរដិត</w:t>
                            </w:r>
                            <w:proofErr w:type="spellEnd"/>
                          </w:p>
                          <w:p w14:paraId="3A681961" w14:textId="77777777" w:rsidR="00807C91" w:rsidRPr="00E70D45" w:rsidRDefault="00A56BF9" w:rsidP="00E70D45">
                            <w:pPr>
                              <w:spacing w:before="0" w:after="0"/>
                              <w:jc w:val="center"/>
                              <w:rPr>
                                <w:rFonts w:ascii="Khmer UI" w:hAnsi="Khmer UI" w:cs="Khmer UI"/>
                                <w:sz w:val="40"/>
                                <w:szCs w:val="40"/>
                                <w:lang w:val="en-PH"/>
                              </w:rPr>
                            </w:pPr>
                            <w:proofErr w:type="spellStart"/>
                            <w:r w:rsidRPr="00E70D45">
                              <w:rPr>
                                <w:rFonts w:ascii="Khmer UI" w:eastAsia="DaunPenh" w:hAnsi="Khmer UI" w:cs="Khmer UI"/>
                                <w:sz w:val="40"/>
                                <w:szCs w:val="40"/>
                              </w:rPr>
                              <w:t>អក្សរមិនដិត</w:t>
                            </w:r>
                            <w:proofErr w:type="spellEnd"/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C4F9C"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44A28B34" wp14:editId="2AC32EAC">
                  <wp:extent cx="1295500" cy="911833"/>
                  <wp:effectExtent l="0" t="0" r="0" b="3175"/>
                  <wp:docPr id="4" name="Picture 4" descr="ពាក្យ 'អក្សរដិត' និង 'អក្សរមិនដិត'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" descr="ពាក្យ 'អក្សរដិត' និង 'អក្សរមិនដិត'។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500" cy="9118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2B9C0FB4" w14:textId="77777777" w:rsidR="00E05DD1" w:rsidRPr="00197D9F" w:rsidRDefault="00A56BF9" w:rsidP="0093391A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យើងបានសរសេរពាក្យសំខាន</w:t>
            </w:r>
            <w:proofErr w:type="spellEnd"/>
            <w:r w:rsidRPr="00197D9F">
              <w:rPr>
                <w:rFonts w:ascii="Khmer UI" w:eastAsia="DaunPenh" w:hAnsi="Khmer UI" w:cs="Khmer UI"/>
                <w:lang w:bidi="km-KH"/>
              </w:rPr>
              <w:t>់ៗ</w:t>
            </w: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មួយចំនួនជា</w:t>
            </w:r>
            <w:proofErr w:type="spellEnd"/>
            <w:r w:rsidRPr="00197D9F">
              <w:rPr>
                <w:rFonts w:ascii="Khmer UI" w:hAnsi="Khmer UI" w:cs="Khmer UI"/>
                <w:lang w:bidi="km-KH"/>
              </w:rPr>
              <w:t xml:space="preserve"> </w:t>
            </w:r>
            <w:proofErr w:type="spellStart"/>
            <w:r w:rsidRPr="00197D9F">
              <w:rPr>
                <w:rStyle w:val="Strong"/>
                <w:rFonts w:ascii="Khmer UI" w:eastAsia="DaunPenh" w:hAnsi="Khmer UI" w:cs="Khmer UI"/>
                <w:lang w:bidi="km-KH"/>
              </w:rPr>
              <w:t>អក្សរដិត</w:t>
            </w:r>
            <w:proofErr w:type="spellEnd"/>
            <w:r w:rsidRPr="00197D9F">
              <w:rPr>
                <w:rFonts w:ascii="Khmer UI" w:eastAsia="DaunPenh" w:hAnsi="Khmer UI" w:cs="Khmer UI"/>
                <w:lang w:bidi="km-KH"/>
              </w:rPr>
              <w:t>។</w:t>
            </w:r>
          </w:p>
          <w:p w14:paraId="1D134615" w14:textId="77777777" w:rsidR="00E05DD1" w:rsidRPr="00197D9F" w:rsidRDefault="00A56BF9" w:rsidP="0093391A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នេះមានន័យថា</w:t>
            </w:r>
            <w:proofErr w:type="spellEnd"/>
            <w:r w:rsidRPr="00197D9F">
              <w:rPr>
                <w:rFonts w:ascii="Khmer UI" w:hAnsi="Khmer UI" w:cs="Khmer UI"/>
                <w:lang w:bidi="km-KH"/>
              </w:rPr>
              <w:t xml:space="preserve"> </w:t>
            </w: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អក្សរទាំងទាំងនោះគឺក្រាស់ជាង</w:t>
            </w:r>
            <w:proofErr w:type="spellEnd"/>
            <w:r w:rsidRPr="00197D9F">
              <w:rPr>
                <w:rFonts w:ascii="Khmer UI" w:hAnsi="Khmer UI" w:cs="Khmer UI"/>
                <w:lang w:bidi="km-KH"/>
              </w:rPr>
              <w:t xml:space="preserve"> </w:t>
            </w: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និងខ្មៅជាង</w:t>
            </w:r>
            <w:proofErr w:type="spellEnd"/>
            <w:r w:rsidRPr="00197D9F">
              <w:rPr>
                <w:rFonts w:ascii="Khmer UI" w:eastAsia="DaunPenh" w:hAnsi="Khmer UI" w:cs="Khmer UI"/>
                <w:lang w:bidi="km-KH"/>
              </w:rPr>
              <w:t>។</w:t>
            </w:r>
          </w:p>
        </w:tc>
      </w:tr>
      <w:tr w:rsidR="00B1014B" w:rsidRPr="00197D9F" w14:paraId="1614C7D1" w14:textId="77777777" w:rsidTr="0093391A">
        <w:trPr>
          <w:gridAfter w:val="2"/>
          <w:wAfter w:w="341" w:type="dxa"/>
          <w:trHeight w:val="1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15486C6B" w14:textId="77777777" w:rsidR="009D031E" w:rsidRPr="00197D9F" w:rsidRDefault="00A56BF9" w:rsidP="00203B2B">
            <w:pPr>
              <w:pStyle w:val="Image"/>
              <w:spacing w:before="0" w:after="0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mc:AlternateContent>
                <mc:Choice Requires="wps">
                  <w:drawing>
                    <wp:anchor distT="45720" distB="45720" distL="114300" distR="114300" simplePos="0" relativeHeight="251735040" behindDoc="0" locked="0" layoutInCell="1" allowOverlap="1" wp14:anchorId="1CE23BBA" wp14:editId="7DE369B8">
                      <wp:simplePos x="0" y="0"/>
                      <wp:positionH relativeFrom="column">
                        <wp:posOffset>290195</wp:posOffset>
                      </wp:positionH>
                      <wp:positionV relativeFrom="paragraph">
                        <wp:posOffset>198120</wp:posOffset>
                      </wp:positionV>
                      <wp:extent cx="892175" cy="231775"/>
                      <wp:effectExtent l="0" t="0" r="3175" b="0"/>
                      <wp:wrapNone/>
                      <wp:docPr id="908393708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2317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E33B37C" w14:textId="77777777" w:rsidR="00807C91" w:rsidRPr="00E70D45" w:rsidRDefault="00A56BF9" w:rsidP="00807C91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Khmer UI" w:hAnsi="Khmer UI" w:cs="Khmer UI"/>
                                      <w:sz w:val="26"/>
                                      <w:szCs w:val="26"/>
                                      <w:lang w:val="en-PH"/>
                                    </w:rPr>
                                  </w:pPr>
                                  <w:proofErr w:type="spellStart"/>
                                  <w:r w:rsidRPr="00E70D45">
                                    <w:rPr>
                                      <w:rFonts w:ascii="Khmer UI" w:eastAsia="DaunPenh" w:hAnsi="Khmer UI" w:cs="Khmer UI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  <w:t>បញ្ជីពាក្យ</w:t>
                                  </w:r>
                                  <w:proofErr w:type="spellEnd"/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CE23BBA" id="_x0000_s1029" type="#_x0000_t202" alt="&quot;&quot;" style="position:absolute;left:0;text-align:left;margin-left:22.85pt;margin-top:15.6pt;width:70.25pt;height:18.25pt;z-index:2517350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" filled="f" stroked="f">
                      <v:textbox inset="0,0,0,0">
                        <w:txbxContent>
                          <w:p w14:paraId="5E33B37C" w14:textId="77777777" w:rsidR="00807C91" w:rsidRPr="00E70D45" w:rsidRDefault="00A56BF9" w:rsidP="00807C91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Khmer UI" w:hAnsi="Khmer UI" w:cs="Khmer UI"/>
                                <w:sz w:val="26"/>
                                <w:szCs w:val="26"/>
                                <w:lang w:val="en-PH"/>
                              </w:rPr>
                            </w:pPr>
                            <w:proofErr w:type="spellStart"/>
                            <w:r w:rsidRPr="00E70D45">
                              <w:rPr>
                                <w:rFonts w:ascii="Khmer UI" w:eastAsia="DaunPenh" w:hAnsi="Khmer UI" w:cs="Khmer UI"/>
                                <w:b/>
                                <w:bCs/>
                                <w:sz w:val="26"/>
                                <w:szCs w:val="26"/>
                              </w:rPr>
                              <w:t>បញ្ជីពាក្យ</w:t>
                            </w:r>
                            <w:proofErr w:type="spellEnd"/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C4F9C"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388DC3DB" wp14:editId="319F8B3E">
                  <wp:extent cx="1332000" cy="1332000"/>
                  <wp:effectExtent l="0" t="0" r="0" b="0"/>
                  <wp:docPr id="10" name="Picture 10" descr="ឯកសារបញ្ជីពាក្យ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10" descr="ឯកសារបញ្ជីពាក្យ។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13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1674125A" w14:textId="77777777" w:rsidR="003D6075" w:rsidRPr="00197D9F" w:rsidRDefault="00A56BF9" w:rsidP="0093391A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យើងពន្យល់ពីអត្ថន័យនៃពាក្យទាំងនេះមានន័យដូចមេ្តច</w:t>
            </w:r>
            <w:proofErr w:type="spellEnd"/>
            <w:r w:rsidRPr="00197D9F">
              <w:rPr>
                <w:rFonts w:ascii="Khmer UI" w:eastAsia="DaunPenh" w:hAnsi="Khmer UI" w:cs="Khmer UI"/>
                <w:lang w:bidi="km-KH"/>
              </w:rPr>
              <w:t>។</w:t>
            </w:r>
          </w:p>
          <w:p w14:paraId="7DF0B320" w14:textId="535D0146" w:rsidR="009D031E" w:rsidRPr="00197D9F" w:rsidRDefault="00A56BF9" w:rsidP="0093391A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មានបញ្ជីនៃពាក្យទាំងនេះនៅទំព័រ</w:t>
            </w:r>
            <w:proofErr w:type="spellEnd"/>
            <w:r w:rsidR="00197D9F">
              <w:rPr>
                <w:rFonts w:ascii="Khmer UI" w:eastAsia="DaunPenh" w:hAnsi="Khmer UI" w:cs="Khmer UI"/>
                <w:lang w:bidi="km-KH"/>
              </w:rPr>
              <w:t xml:space="preserve"> </w:t>
            </w:r>
            <w:r w:rsidR="005D256C" w:rsidRPr="000D0F3F">
              <w:rPr>
                <w:rFonts w:cs="FS Me Pro"/>
                <w:lang w:bidi="km-KH"/>
              </w:rPr>
              <w:fldChar w:fldCharType="begin"/>
            </w:r>
            <w:r w:rsidR="005D256C" w:rsidRPr="000D0F3F">
              <w:rPr>
                <w:rFonts w:cs="FS Me Pro"/>
                <w:lang w:bidi="km-KH"/>
              </w:rPr>
              <w:instrText xml:space="preserve"> PAGEREF _Ref155782163 \h </w:instrText>
            </w:r>
            <w:r w:rsidR="005D256C" w:rsidRPr="000D0F3F">
              <w:rPr>
                <w:rFonts w:cs="FS Me Pro"/>
                <w:lang w:bidi="km-KH"/>
              </w:rPr>
            </w:r>
            <w:r w:rsidR="005D256C" w:rsidRPr="000D0F3F">
              <w:rPr>
                <w:rFonts w:cs="FS Me Pro"/>
                <w:lang w:bidi="km-KH"/>
              </w:rPr>
              <w:fldChar w:fldCharType="separate"/>
            </w:r>
            <w:r w:rsidR="000B376B">
              <w:rPr>
                <w:rFonts w:cs="FS Me Pro"/>
                <w:noProof/>
                <w:lang w:bidi="km-KH"/>
              </w:rPr>
              <w:t>47</w:t>
            </w:r>
            <w:r w:rsidR="005D256C" w:rsidRPr="000D0F3F">
              <w:rPr>
                <w:rFonts w:cs="FS Me Pro"/>
                <w:lang w:bidi="km-KH"/>
              </w:rPr>
              <w:fldChar w:fldCharType="end"/>
            </w:r>
            <w:r w:rsidRPr="00197D9F">
              <w:rPr>
                <w:rFonts w:ascii="Khmer UI" w:eastAsia="DaunPenh" w:hAnsi="Khmer UI" w:cs="Khmer UI"/>
                <w:lang w:bidi="km-KH"/>
              </w:rPr>
              <w:t>។</w:t>
            </w:r>
            <w:r w:rsidRPr="00197D9F">
              <w:rPr>
                <w:rFonts w:ascii="Khmer UI" w:hAnsi="Khmer UI" w:cs="Khmer UI"/>
                <w:lang w:bidi="km-KH"/>
              </w:rPr>
              <w:t xml:space="preserve"> </w:t>
            </w:r>
          </w:p>
        </w:tc>
      </w:tr>
      <w:tr w:rsidR="00B1014B" w:rsidRPr="00197D9F" w14:paraId="5934EBEF" w14:textId="77777777" w:rsidTr="0093391A">
        <w:trPr>
          <w:trHeight w:val="16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364253B3" w14:textId="77777777" w:rsidR="009D031E" w:rsidRPr="00197D9F" w:rsidRDefault="00A56BF9" w:rsidP="00203B2B">
            <w:pPr>
              <w:pStyle w:val="Image"/>
              <w:spacing w:before="0" w:after="0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50AD8577" wp14:editId="2BE60C0F">
                  <wp:extent cx="1332000" cy="1332000"/>
                  <wp:effectExtent l="0" t="0" r="1905" b="1905"/>
                  <wp:docPr id="11" name="Picture 11" descr="មនុស្សម្នាក់កាន់ឯកសារងាយស្រួលអាន (Easy Read)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Picture 11" descr="មនុស្សម្នាក់កាន់ឯកសារងាយស្រួលអាន (Easy Read)។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13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17" w:type="dxa"/>
            <w:gridSpan w:val="3"/>
          </w:tcPr>
          <w:p w14:paraId="2991CB67" w14:textId="3EB96C23" w:rsidR="00E712E5" w:rsidRPr="00197D9F" w:rsidRDefault="00E712E5" w:rsidP="0093391A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  <w:lang w:bidi="km-KH"/>
              </w:rPr>
            </w:pPr>
            <w:r w:rsidRPr="00E712E5">
              <w:rPr>
                <w:rFonts w:ascii="Khmer UI" w:hAnsi="Khmer UI" w:cs="Khmer UI" w:hint="cs"/>
                <w:cs/>
                <w:lang w:bidi="km-KH"/>
              </w:rPr>
              <w:t>នេះគឺជាកំណែងាយស្រួលអាននៃ</w:t>
            </w:r>
            <w:r w:rsidRPr="00E712E5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E712E5">
              <w:rPr>
                <w:rFonts w:ascii="Khmer UI" w:hAnsi="Khmer UI" w:cs="Khmer UI" w:hint="cs"/>
                <w:i/>
                <w:iCs/>
                <w:cs/>
                <w:lang w:bidi="km-KH"/>
              </w:rPr>
              <w:t>ផែនការសកម្មភាពនៃភាពចម្រុះផ្នែកវប្បធម៌</w:t>
            </w:r>
            <w:r w:rsidRPr="00E712E5">
              <w:rPr>
                <w:rFonts w:ascii="Khmer UI" w:hAnsi="Khmer UI" w:cs="Khmer UI"/>
                <w:i/>
                <w:iCs/>
                <w:cs/>
                <w:lang w:bidi="km-KH"/>
              </w:rPr>
              <w:t xml:space="preserve"> </w:t>
            </w:r>
            <w:r w:rsidRPr="00E712E5">
              <w:rPr>
                <w:rFonts w:ascii="Khmer UI" w:hAnsi="Khmer UI" w:cs="Khmer UI" w:hint="cs"/>
                <w:i/>
                <w:iCs/>
                <w:cs/>
                <w:lang w:bidi="km-KH"/>
              </w:rPr>
              <w:t>និងភាសា</w:t>
            </w:r>
            <w:r w:rsidRPr="00E712E5">
              <w:rPr>
                <w:rFonts w:ascii="Khmer UI" w:hAnsi="Khmer UI" w:cs="Khmer UI"/>
                <w:i/>
                <w:iCs/>
                <w:cs/>
                <w:lang w:bidi="km-KH"/>
              </w:rPr>
              <w:t xml:space="preserve"> </w:t>
            </w:r>
            <w:r w:rsidRPr="00E712E5">
              <w:rPr>
                <w:rFonts w:ascii="Khmer UI" w:hAnsi="Khmer UI" w:cs="Khmer UI" w:hint="cs"/>
                <w:i/>
                <w:iCs/>
                <w:cs/>
                <w:lang w:bidi="km-KH"/>
              </w:rPr>
              <w:t>ឆ្នាំ</w:t>
            </w:r>
            <w:r w:rsidRPr="00E712E5">
              <w:rPr>
                <w:rFonts w:ascii="Khmer UI" w:hAnsi="Khmer UI" w:cs="Khmer UI"/>
                <w:i/>
                <w:iCs/>
                <w:cs/>
                <w:lang w:bidi="km-KH"/>
              </w:rPr>
              <w:t xml:space="preserve"> </w:t>
            </w:r>
            <w:r w:rsidRPr="000D0F3F">
              <w:rPr>
                <w:rFonts w:cs="FS Me Pro"/>
                <w:i/>
                <w:iCs/>
              </w:rPr>
              <w:t>2024-2028</w:t>
            </w:r>
            <w:r w:rsidRPr="00E712E5">
              <w:rPr>
                <w:rFonts w:ascii="Khmer UI" w:hAnsi="Khmer UI" w:cs="Khmer UI" w:hint="cs"/>
                <w:cs/>
                <w:lang w:bidi="km-KH"/>
              </w:rPr>
              <w:t>។</w:t>
            </w:r>
          </w:p>
        </w:tc>
      </w:tr>
      <w:tr w:rsidR="00B1014B" w:rsidRPr="00197D9F" w14:paraId="5D624778" w14:textId="77777777" w:rsidTr="0093391A">
        <w:trPr>
          <w:gridAfter w:val="1"/>
          <w:wAfter w:w="171" w:type="dxa"/>
          <w:trHeight w:val="1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5E4C0E88" w14:textId="77777777" w:rsidR="009D031E" w:rsidRPr="00197D9F" w:rsidRDefault="00A56BF9" w:rsidP="00203B2B">
            <w:pPr>
              <w:pStyle w:val="Image"/>
              <w:spacing w:before="0" w:after="0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33696F85" wp14:editId="6EE81383">
                  <wp:extent cx="1332000" cy="1332000"/>
                  <wp:effectExtent l="0" t="0" r="1905" b="1905"/>
                  <wp:docPr id="12" name="Picture 12" descr="រូបតំណាងគេហទំព័រ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Picture 12" descr="រូបតំណាងគេហទំព័រ។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13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46" w:type="dxa"/>
            <w:gridSpan w:val="2"/>
          </w:tcPr>
          <w:p w14:paraId="40BF5248" w14:textId="187F6DEF" w:rsidR="00E712E5" w:rsidRPr="00197D9F" w:rsidRDefault="00E712E5" w:rsidP="0093391A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  <w:lang w:bidi="km-KH"/>
              </w:rPr>
            </w:pPr>
            <w:r w:rsidRPr="00E712E5">
              <w:rPr>
                <w:rFonts w:ascii="Khmer UI" w:hAnsi="Khmer UI" w:cs="Khmer UI" w:hint="cs"/>
                <w:cs/>
                <w:lang w:bidi="km-KH"/>
              </w:rPr>
              <w:t>អ្នកអាចស្វែងរក</w:t>
            </w:r>
            <w:r w:rsidRPr="00E712E5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E712E5">
              <w:rPr>
                <w:rFonts w:ascii="Khmer UI" w:hAnsi="Khmer UI" w:cs="Khmer UI" w:hint="cs"/>
                <w:i/>
                <w:iCs/>
                <w:cs/>
                <w:lang w:bidi="km-KH"/>
              </w:rPr>
              <w:t>ផែនការសកម្មភាពនៃភាពចម្រុះផ្នែកវប្បធម៌</w:t>
            </w:r>
            <w:r w:rsidRPr="00E712E5">
              <w:rPr>
                <w:rFonts w:ascii="Khmer UI" w:hAnsi="Khmer UI" w:cs="Khmer UI"/>
                <w:i/>
                <w:iCs/>
                <w:cs/>
                <w:lang w:bidi="km-KH"/>
              </w:rPr>
              <w:t xml:space="preserve"> </w:t>
            </w:r>
            <w:r w:rsidRPr="00E712E5">
              <w:rPr>
                <w:rFonts w:ascii="Khmer UI" w:hAnsi="Khmer UI" w:cs="Khmer UI" w:hint="cs"/>
                <w:i/>
                <w:iCs/>
                <w:cs/>
                <w:lang w:bidi="km-KH"/>
              </w:rPr>
              <w:t>និងភាសា</w:t>
            </w:r>
            <w:r w:rsidRPr="00E712E5">
              <w:rPr>
                <w:rFonts w:ascii="Khmer UI" w:hAnsi="Khmer UI" w:cs="Khmer UI"/>
                <w:i/>
                <w:iCs/>
                <w:cs/>
                <w:lang w:bidi="km-KH"/>
              </w:rPr>
              <w:t xml:space="preserve"> </w:t>
            </w:r>
            <w:r w:rsidRPr="00E712E5">
              <w:rPr>
                <w:rFonts w:ascii="Khmer UI" w:hAnsi="Khmer UI" w:cs="Khmer UI" w:hint="cs"/>
                <w:i/>
                <w:iCs/>
                <w:cs/>
                <w:lang w:bidi="km-KH"/>
              </w:rPr>
              <w:t>ឆ្នាំ</w:t>
            </w:r>
            <w:r w:rsidRPr="00E712E5">
              <w:rPr>
                <w:rFonts w:ascii="Khmer UI" w:hAnsi="Khmer UI" w:cs="Khmer UI"/>
                <w:i/>
                <w:iCs/>
                <w:cs/>
                <w:lang w:bidi="km-KH"/>
              </w:rPr>
              <w:t xml:space="preserve"> </w:t>
            </w:r>
            <w:r w:rsidRPr="000D0F3F">
              <w:rPr>
                <w:rFonts w:cs="FS Me Pro"/>
                <w:i/>
                <w:iCs/>
              </w:rPr>
              <w:t>2024-2028</w:t>
            </w:r>
            <w:r w:rsidRPr="00E712E5">
              <w:rPr>
                <w:rFonts w:ascii="Khmer UI" w:hAnsi="Khmer UI" w:cs="Khmer UI"/>
              </w:rPr>
              <w:t xml:space="preserve"> </w:t>
            </w:r>
            <w:r w:rsidRPr="00E712E5">
              <w:rPr>
                <w:rFonts w:ascii="Khmer UI" w:hAnsi="Khmer UI" w:cs="Khmer UI" w:hint="cs"/>
                <w:cs/>
                <w:lang w:bidi="km-KH"/>
              </w:rPr>
              <w:t>នៅលើគេហទំព័ររបស់យើង។</w:t>
            </w:r>
          </w:p>
          <w:p w14:paraId="5AB49919" w14:textId="0411D830" w:rsidR="00452F6D" w:rsidRPr="000D0F3F" w:rsidRDefault="00A56BF9" w:rsidP="00197D9F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FS Me Pro"/>
                <w:lang w:bidi="km-KH"/>
              </w:rPr>
            </w:pPr>
            <w:hyperlink r:id="rId18" w:history="1">
              <w:r w:rsidR="001521FB" w:rsidRPr="000D0F3F">
                <w:rPr>
                  <w:rStyle w:val="Hyperlink"/>
                  <w:rFonts w:cs="FS Me Pro"/>
                  <w:lang w:bidi="km-KH"/>
                </w:rPr>
                <w:t>www.ndis.gov.au/CALD</w:t>
              </w:r>
            </w:hyperlink>
            <w:r w:rsidR="001521FB" w:rsidRPr="000D0F3F">
              <w:rPr>
                <w:rFonts w:cs="FS Me Pro"/>
                <w:lang w:bidi="km-KH"/>
              </w:rPr>
              <w:t xml:space="preserve"> </w:t>
            </w:r>
          </w:p>
        </w:tc>
      </w:tr>
      <w:tr w:rsidR="00B1014B" w:rsidRPr="00197D9F" w14:paraId="05B4A133" w14:textId="77777777" w:rsidTr="00756729">
        <w:trPr>
          <w:gridAfter w:val="2"/>
          <w:wAfter w:w="341" w:type="dxa"/>
          <w:trHeight w:val="249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1E5CBC4F" w14:textId="77777777" w:rsidR="00E05DD1" w:rsidRPr="00197D9F" w:rsidRDefault="00A56BF9" w:rsidP="008F1375">
            <w:pPr>
              <w:pStyle w:val="Image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lastRenderedPageBreak/>
              <w:drawing>
                <wp:inline distT="0" distB="0" distL="0" distR="0" wp14:anchorId="58416C65" wp14:editId="60E8366E">
                  <wp:extent cx="1260000" cy="1122882"/>
                  <wp:effectExtent l="0" t="0" r="0" b="1270"/>
                  <wp:docPr id="56" name="Picture 56" descr="នរណាម្នាក់កំពុងជួយមនុស្សម្នាក់ទៀតអានឯកសារ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Picture 56" descr="នរណាម្នាក់កំពុងជួយមនុស្សម្នាក់ទៀតអានឯកសារ។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08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000" cy="11228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061D90C0" w14:textId="521B02D9" w:rsidR="00197D9F" w:rsidRDefault="00197D9F" w:rsidP="008F1375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eastAsia="DaunPenh" w:hAnsi="Khmer UI" w:cs="Khmer UI"/>
                <w:lang w:bidi="km-KH"/>
              </w:rPr>
            </w:pPr>
            <w:r w:rsidRPr="00197D9F">
              <w:rPr>
                <w:rFonts w:ascii="Khmer UI" w:eastAsia="DaunPenh" w:hAnsi="Khmer UI" w:cs="Khmer UI" w:hint="cs"/>
                <w:cs/>
                <w:lang w:bidi="km-KH"/>
              </w:rPr>
              <w:t>អ្នកអាចស្នើសុំជំនួយដើម្បីអានផែនការសកម្មភាពនេះ។</w:t>
            </w:r>
          </w:p>
          <w:p w14:paraId="2B23565B" w14:textId="437D3129" w:rsidR="00E05DD1" w:rsidRPr="00197D9F" w:rsidRDefault="00197D9F" w:rsidP="008F1375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 w:hint="cs"/>
                <w:cs/>
                <w:lang w:bidi="km-KH"/>
              </w:rPr>
              <w:t>មិត្តភក្តិ</w:t>
            </w:r>
            <w:r w:rsidRPr="00197D9F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197D9F">
              <w:rPr>
                <w:rFonts w:ascii="Khmer UI" w:hAnsi="Khmer UI" w:cs="Khmer UI" w:hint="cs"/>
                <w:cs/>
                <w:lang w:bidi="km-KH"/>
              </w:rPr>
              <w:t>សមាជិកគ្រួសារ</w:t>
            </w:r>
            <w:r w:rsidRPr="00197D9F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197D9F">
              <w:rPr>
                <w:rFonts w:ascii="Khmer UI" w:hAnsi="Khmer UI" w:cs="Khmer UI" w:hint="cs"/>
                <w:cs/>
                <w:lang w:bidi="km-KH"/>
              </w:rPr>
              <w:t>ឬអ្នកជួយគាំទ្រ</w:t>
            </w:r>
            <w:r w:rsidRPr="00197D9F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197D9F">
              <w:rPr>
                <w:rFonts w:ascii="Khmer UI" w:hAnsi="Khmer UI" w:cs="Khmer UI" w:hint="cs"/>
                <w:cs/>
                <w:lang w:bidi="km-KH"/>
              </w:rPr>
              <w:t>ប្រហែលជាអាចជួយអ្នកបានដែរ។</w:t>
            </w:r>
          </w:p>
        </w:tc>
      </w:tr>
      <w:tr w:rsidR="00B1014B" w:rsidRPr="00197D9F" w14:paraId="0D0B1CB2" w14:textId="77777777" w:rsidTr="00756729">
        <w:trPr>
          <w:gridAfter w:val="2"/>
          <w:wAfter w:w="341" w:type="dxa"/>
          <w:trHeight w:val="249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7D98E795" w14:textId="77777777" w:rsidR="00F767F3" w:rsidRPr="00197D9F" w:rsidRDefault="00A56BF9" w:rsidP="008F1375">
            <w:pPr>
              <w:pStyle w:val="Image"/>
              <w:rPr>
                <w:rFonts w:ascii="Khmer UI" w:hAnsi="Khmer UI" w:cs="Khmer UI"/>
                <w:noProof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477D0EB3" wp14:editId="23A9C2B8">
                  <wp:extent cx="1482725" cy="1482725"/>
                  <wp:effectExtent l="0" t="0" r="3175" b="3175"/>
                  <wp:docPr id="1437398254" name="Picture 2" descr="ឯកសារងាយស្រួលអាន (Easy Read) មានអក្សរធំៗ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7398254" name="Picture 2" descr="ឯកសារងាយស្រួលអាន (Easy Read) មានអក្សរធំៗ។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6DF938F6" w14:textId="197FF637" w:rsidR="00F767F3" w:rsidRPr="00197D9F" w:rsidRDefault="00A56BF9" w:rsidP="008F1375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នេះគឺជាឯកសារវែងមួយ</w:t>
            </w:r>
            <w:proofErr w:type="spellEnd"/>
            <w:r w:rsidRPr="00197D9F">
              <w:rPr>
                <w:rFonts w:ascii="Khmer UI" w:eastAsia="DaunPenh" w:hAnsi="Khmer UI" w:cs="Khmer UI"/>
                <w:lang w:bidi="km-KH"/>
              </w:rPr>
              <w:t>។</w:t>
            </w:r>
          </w:p>
        </w:tc>
      </w:tr>
      <w:tr w:rsidR="00B1014B" w:rsidRPr="00197D9F" w14:paraId="5F038A54" w14:textId="77777777" w:rsidTr="00756729">
        <w:trPr>
          <w:gridAfter w:val="2"/>
          <w:wAfter w:w="341" w:type="dxa"/>
          <w:trHeight w:val="249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7E589EB8" w14:textId="77777777" w:rsidR="00F767F3" w:rsidRPr="00197D9F" w:rsidRDefault="00A56BF9" w:rsidP="008F1375">
            <w:pPr>
              <w:pStyle w:val="Image"/>
              <w:rPr>
                <w:rFonts w:ascii="Khmer UI" w:hAnsi="Khmer UI" w:cs="Khmer UI"/>
                <w:noProof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429FD094" wp14:editId="08119F67">
                  <wp:extent cx="1464021" cy="1572768"/>
                  <wp:effectExtent l="0" t="0" r="3175" b="8890"/>
                  <wp:docPr id="1936304216" name="Picture 3" descr="មនុស្សម្នាក់កំពុងអានឯកសារមួយនៅក្នុងថតឯកសារ។ នៅពីលើពួកកេគឺជារូបតំណាងនាឡិកា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6304216" name="Picture 3" descr="មនុស្សម្នាក់កំពុងអានឯកសារមួយនៅក្នុងថតឯកសារ។ នៅពីលើពួកកេគឺជារូបតំណាងនាឡិកា។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558" t="5740" r="56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8211" cy="1577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28CDF2AE" w14:textId="1717475A" w:rsidR="00F767F3" w:rsidRPr="00197D9F" w:rsidRDefault="00A56BF9" w:rsidP="008F1375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អ្នកមិនចាំបាច់អានឯកសារនេះទាំងអស់ក្នុងពេលតែមួយទេ</w:t>
            </w:r>
            <w:proofErr w:type="spellEnd"/>
            <w:r w:rsidRPr="00197D9F">
              <w:rPr>
                <w:rFonts w:ascii="Khmer UI" w:eastAsia="DaunPenh" w:hAnsi="Khmer UI" w:cs="Khmer UI"/>
                <w:lang w:bidi="km-KH"/>
              </w:rPr>
              <w:t>។</w:t>
            </w:r>
          </w:p>
          <w:p w14:paraId="7FE3BE2C" w14:textId="20433A57" w:rsidR="00F767F3" w:rsidRPr="00197D9F" w:rsidRDefault="00A56BF9" w:rsidP="008F1375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មិនអាចចំណាយពេលរបស់អ្នកដើម្បីអាន</w:t>
            </w:r>
            <w:proofErr w:type="spellEnd"/>
            <w:r w:rsidR="00174E3F" w:rsidRPr="00197D9F">
              <w:rPr>
                <w:rFonts w:ascii="Khmer UI" w:eastAsia="DaunPenh" w:hAnsi="Khmer UI" w:cs="Khmer UI"/>
                <w:lang w:bidi="km-KH"/>
              </w:rPr>
              <w:t>។</w:t>
            </w:r>
          </w:p>
        </w:tc>
      </w:tr>
      <w:tr w:rsidR="00B1014B" w:rsidRPr="00197D9F" w14:paraId="18F2A097" w14:textId="77777777" w:rsidTr="00756729">
        <w:trPr>
          <w:gridAfter w:val="2"/>
          <w:wAfter w:w="341" w:type="dxa"/>
          <w:trHeight w:val="249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25DEAB88" w14:textId="77777777" w:rsidR="00F767F3" w:rsidRPr="00197D9F" w:rsidRDefault="00A56BF9" w:rsidP="008F1375">
            <w:pPr>
              <w:pStyle w:val="Image"/>
              <w:rPr>
                <w:rFonts w:ascii="Khmer UI" w:hAnsi="Khmer UI" w:cs="Khmer UI"/>
                <w:noProof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271CD988" wp14:editId="18D20934">
                  <wp:extent cx="1440000" cy="1440000"/>
                  <wp:effectExtent l="0" t="0" r="8255" b="8255"/>
                  <wp:docPr id="2053108729" name="Picture 1" descr="ប្រជាជាតិដំបូង (First Nations) 3 នាក់ នៅក្រោមទង់ជាតិជនជាតិដើម Aboriginal និងអ្នកកោះ Torres Strait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3108729" name="Picture 1" descr="ប្រជាជាតិដំបូង (First Nations) 3 នាក់ នៅក្រោមទង់ជាតិជនជាតិដើម Aboriginal និងអ្នកកោះ Torres Strait។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6A675346" w14:textId="77777777" w:rsidR="00F767F3" w:rsidRPr="00197D9F" w:rsidRDefault="00A56BF9" w:rsidP="008F1375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យើងទទួលស្គាល់ជនជាតិដើម</w:t>
            </w:r>
            <w:proofErr w:type="spellEnd"/>
            <w:r w:rsidRPr="00197D9F">
              <w:rPr>
                <w:rFonts w:ascii="Khmer UI" w:hAnsi="Khmer UI" w:cs="Khmer UI"/>
                <w:lang w:bidi="km-KH"/>
              </w:rPr>
              <w:t xml:space="preserve"> </w:t>
            </w:r>
            <w:r w:rsidRPr="000D0F3F">
              <w:rPr>
                <w:rFonts w:cs="FS Me Pro"/>
                <w:lang w:bidi="km-KH"/>
              </w:rPr>
              <w:t>Aboriginal</w:t>
            </w:r>
            <w:r w:rsidRPr="00197D9F">
              <w:rPr>
                <w:rFonts w:ascii="Khmer UI" w:hAnsi="Khmer UI" w:cs="Khmer UI"/>
                <w:lang w:bidi="km-KH"/>
              </w:rPr>
              <w:t xml:space="preserve"> </w:t>
            </w: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និងអ្នកកោះ</w:t>
            </w:r>
            <w:proofErr w:type="spellEnd"/>
            <w:r w:rsidRPr="00197D9F">
              <w:rPr>
                <w:rFonts w:ascii="Khmer UI" w:hAnsi="Khmer UI" w:cs="Khmer UI"/>
                <w:lang w:bidi="km-KH"/>
              </w:rPr>
              <w:t xml:space="preserve"> </w:t>
            </w:r>
            <w:r w:rsidRPr="000D0F3F">
              <w:rPr>
                <w:rFonts w:cs="FS Me Pro"/>
                <w:lang w:bidi="km-KH"/>
              </w:rPr>
              <w:t>Torres</w:t>
            </w:r>
            <w:r w:rsidRPr="00197D9F">
              <w:rPr>
                <w:rFonts w:ascii="Khmer UI" w:hAnsi="Khmer UI" w:cs="Khmer UI"/>
                <w:lang w:bidi="km-KH"/>
              </w:rPr>
              <w:t xml:space="preserve"> </w:t>
            </w:r>
            <w:r w:rsidRPr="000D0F3F">
              <w:rPr>
                <w:rFonts w:cs="FS Me Pro"/>
                <w:lang w:bidi="km-KH"/>
              </w:rPr>
              <w:t>Strait</w:t>
            </w:r>
            <w:r w:rsidRPr="00197D9F">
              <w:rPr>
                <w:rFonts w:ascii="Khmer UI" w:hAnsi="Khmer UI" w:cs="Khmer UI"/>
                <w:lang w:bidi="km-KH"/>
              </w:rPr>
              <w:t xml:space="preserve"> </w:t>
            </w: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ជាម្ចាស់តាមប្រពៃណីនៃទឹកដីរបស់យើង</w:t>
            </w:r>
            <w:proofErr w:type="spellEnd"/>
            <w:r w:rsidRPr="00197D9F">
              <w:rPr>
                <w:rFonts w:ascii="Khmer UI" w:hAnsi="Khmer UI" w:cs="Khmer UI"/>
                <w:lang w:bidi="km-KH"/>
              </w:rPr>
              <w:t xml:space="preserve"> – </w:t>
            </w: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ប្រទេសអូស្ត្រាលី</w:t>
            </w:r>
            <w:proofErr w:type="spellEnd"/>
            <w:r w:rsidRPr="00197D9F">
              <w:rPr>
                <w:rFonts w:ascii="Khmer UI" w:eastAsia="DaunPenh" w:hAnsi="Khmer UI" w:cs="Khmer UI"/>
                <w:lang w:bidi="km-KH"/>
              </w:rPr>
              <w:t>។</w:t>
            </w:r>
          </w:p>
        </w:tc>
      </w:tr>
      <w:tr w:rsidR="00B1014B" w:rsidRPr="00197D9F" w14:paraId="696F3A1B" w14:textId="77777777" w:rsidTr="00756729">
        <w:trPr>
          <w:gridAfter w:val="2"/>
          <w:wAfter w:w="341" w:type="dxa"/>
          <w:trHeight w:val="249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2F077382" w14:textId="77777777" w:rsidR="00F767F3" w:rsidRPr="00197D9F" w:rsidRDefault="00A56BF9" w:rsidP="008F1375">
            <w:pPr>
              <w:pStyle w:val="Image"/>
              <w:rPr>
                <w:rFonts w:ascii="Khmer UI" w:hAnsi="Khmer UI" w:cs="Khmer UI"/>
                <w:noProof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eastAsia="en-AU" w:bidi="km-KH"/>
              </w:rPr>
              <w:drawing>
                <wp:inline distT="0" distB="0" distL="0" distR="0" wp14:anchorId="4CB7DEB7" wp14:editId="44E7EF9E">
                  <wp:extent cx="1440000" cy="1080000"/>
                  <wp:effectExtent l="0" t="0" r="8255" b="6350"/>
                  <wp:docPr id="1948645758" name="Picture 1948645758" descr="ឆ្នេរសមុទ្រមួយ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8645758" name="Picture 1948645758" descr="ឆ្នេរសមុទ្រមួយ។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416" r="889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4BE713F9" w14:textId="77777777" w:rsidR="00F767F3" w:rsidRPr="00197D9F" w:rsidRDefault="00A56BF9" w:rsidP="008F1375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ពួកគេគឺជាមនុស្សដំបូងគេដែលរស់នៅលើ</w:t>
            </w:r>
            <w:proofErr w:type="spellEnd"/>
            <w:r w:rsidRPr="00197D9F">
              <w:rPr>
                <w:rFonts w:ascii="Khmer UI" w:hAnsi="Khmer UI" w:cs="Khmer UI"/>
                <w:lang w:bidi="km-KH"/>
              </w:rPr>
              <w:t xml:space="preserve"> </w:t>
            </w: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និងប្រើប្រាស</w:t>
            </w:r>
            <w:proofErr w:type="spellEnd"/>
            <w:r w:rsidRPr="00197D9F">
              <w:rPr>
                <w:rFonts w:ascii="Khmer UI" w:eastAsia="DaunPenh" w:hAnsi="Khmer UI" w:cs="Khmer UI"/>
                <w:lang w:bidi="km-KH"/>
              </w:rPr>
              <w:t>់៖</w:t>
            </w:r>
          </w:p>
          <w:p w14:paraId="7AF617D0" w14:textId="77777777" w:rsidR="00F767F3" w:rsidRPr="00197D9F" w:rsidRDefault="00A56BF9" w:rsidP="008F1375">
            <w:pPr>
              <w:pStyle w:val="ListParagraph"/>
              <w:numPr>
                <w:ilvl w:val="0"/>
                <w:numId w:val="74"/>
              </w:num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ដី</w:t>
            </w:r>
            <w:proofErr w:type="spellEnd"/>
            <w:r w:rsidRPr="00197D9F">
              <w:rPr>
                <w:rFonts w:ascii="Khmer UI" w:hAnsi="Khmer UI" w:cs="Khmer UI"/>
                <w:lang w:bidi="km-KH"/>
              </w:rPr>
              <w:t xml:space="preserve"> </w:t>
            </w:r>
          </w:p>
          <w:p w14:paraId="4DFC7708" w14:textId="77777777" w:rsidR="00F767F3" w:rsidRPr="00197D9F" w:rsidRDefault="00A56BF9" w:rsidP="008F1375">
            <w:pPr>
              <w:pStyle w:val="ListParagraph"/>
              <w:numPr>
                <w:ilvl w:val="0"/>
                <w:numId w:val="13"/>
              </w:num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ទឹក</w:t>
            </w:r>
            <w:proofErr w:type="spellEnd"/>
            <w:r w:rsidRPr="00197D9F">
              <w:rPr>
                <w:rFonts w:ascii="Khmer UI" w:eastAsia="DaunPenh" w:hAnsi="Khmer UI" w:cs="Khmer UI"/>
                <w:lang w:bidi="km-KH"/>
              </w:rPr>
              <w:t>។</w:t>
            </w:r>
          </w:p>
        </w:tc>
      </w:tr>
    </w:tbl>
    <w:p w14:paraId="6B151398" w14:textId="77777777" w:rsidR="00EC64ED" w:rsidRPr="00197D9F" w:rsidRDefault="00A56BF9" w:rsidP="00EC64ED">
      <w:pPr>
        <w:spacing w:before="0" w:after="0" w:line="240" w:lineRule="auto"/>
        <w:rPr>
          <w:rFonts w:ascii="Khmer UI" w:hAnsi="Khmer UI" w:cs="Khmer UI"/>
          <w:lang w:bidi="km-KH"/>
        </w:rPr>
      </w:pPr>
      <w:r w:rsidRPr="00197D9F">
        <w:rPr>
          <w:rFonts w:ascii="Khmer UI" w:hAnsi="Khmer UI" w:cs="Khmer UI"/>
          <w:lang w:bidi="km-KH"/>
        </w:rPr>
        <w:br w:type="page"/>
      </w:r>
    </w:p>
    <w:bookmarkStart w:id="64" w:name="_Toc42086742" w:displacedByCustomXml="next"/>
    <w:bookmarkStart w:id="65" w:name="_Toc42093324" w:displacedByCustomXml="next"/>
    <w:bookmarkStart w:id="66" w:name="_Hlk41661236" w:displacedByCustomXml="next"/>
    <w:bookmarkStart w:id="67" w:name="_Hlk42013068" w:displacedByCustomXml="next"/>
    <w:bookmarkStart w:id="68" w:name="_Toc497142654" w:displacedByCustomXml="next"/>
    <w:bookmarkStart w:id="69" w:name="_Toc497209781" w:displacedByCustomXml="next"/>
    <w:bookmarkStart w:id="70" w:name="_Toc497212949" w:displacedByCustomXml="next"/>
    <w:bookmarkStart w:id="71" w:name="_Toc497215533" w:displacedByCustomXml="next"/>
    <w:bookmarkStart w:id="72" w:name="_Toc497302120" w:displacedByCustomXml="next"/>
    <w:bookmarkStart w:id="73" w:name="_Toc498339417" w:displacedByCustomXml="next"/>
    <w:bookmarkStart w:id="74" w:name="_Toc527635163" w:displacedByCustomXml="next"/>
    <w:bookmarkStart w:id="75" w:name="_Toc527644812" w:displacedByCustomXml="next"/>
    <w:bookmarkStart w:id="76" w:name="_Toc529882155" w:displacedByCustomXml="next"/>
    <w:bookmarkStart w:id="77" w:name="_Toc533076400" w:displacedByCustomXml="next"/>
    <w:bookmarkStart w:id="78" w:name="_Toc533077010" w:displacedByCustomXml="next"/>
    <w:bookmarkStart w:id="79" w:name="_Toc533079088" w:displacedByCustomXml="next"/>
    <w:bookmarkStart w:id="80" w:name="_Toc533084358" w:displacedByCustomXml="next"/>
    <w:bookmarkStart w:id="81" w:name="_Toc5878086" w:displacedByCustomXml="next"/>
    <w:bookmarkStart w:id="82" w:name="_Toc5975101" w:displacedByCustomXml="next"/>
    <w:bookmarkStart w:id="83" w:name="_Toc5979655" w:displacedByCustomXml="next"/>
    <w:bookmarkStart w:id="84" w:name="_Toc6302389" w:displacedByCustomXml="next"/>
    <w:bookmarkStart w:id="85" w:name="_Toc6305502" w:displacedByCustomXml="next"/>
    <w:bookmarkStart w:id="86" w:name="_Toc6306674" w:displacedByCustomXml="next"/>
    <w:bookmarkStart w:id="87" w:name="_Toc6390564" w:displacedByCustomXml="next"/>
    <w:bookmarkStart w:id="88" w:name="_Toc12634015" w:displacedByCustomXml="next"/>
    <w:bookmarkStart w:id="89" w:name="_Toc12636473" w:displacedByCustomXml="next"/>
    <w:bookmarkStart w:id="90" w:name="_Toc41655088" w:displacedByCustomXml="next"/>
    <w:bookmarkStart w:id="91" w:name="_Toc41661250" w:displacedByCustomXml="next"/>
    <w:sdt>
      <w:sdtPr>
        <w:rPr>
          <w:rFonts w:ascii="Khmer UI" w:hAnsi="Khmer UI" w:cs="Khmer UI"/>
          <w:szCs w:val="22"/>
          <w:lang w:bidi="km-KH"/>
        </w:rPr>
        <w:id w:val="-292286031"/>
        <w:docPartObj>
          <w:docPartGallery w:val="Table of Contents"/>
          <w:docPartUnique/>
        </w:docPartObj>
      </w:sdtPr>
      <w:sdtEndPr>
        <w:rPr>
          <w:noProof/>
          <w:szCs w:val="28"/>
        </w:rPr>
      </w:sdtEndPr>
      <w:sdtContent>
        <w:p w14:paraId="70B94AE9" w14:textId="77777777" w:rsidR="00174E3F" w:rsidRDefault="00A56BF9" w:rsidP="0026072B">
          <w:pPr>
            <w:rPr>
              <w:noProof/>
            </w:rPr>
          </w:pPr>
          <w:proofErr w:type="spellStart"/>
          <w:r w:rsidRPr="00174E3F">
            <w:rPr>
              <w:rFonts w:ascii="Khmer UI" w:eastAsia="DaunPenh" w:hAnsi="Khmer UI" w:cs="Khmer UI"/>
              <w:b/>
              <w:bCs/>
              <w:color w:val="6B2976"/>
              <w:sz w:val="40"/>
              <w:szCs w:val="40"/>
              <w:lang w:val="x-none" w:eastAsia="x-none" w:bidi="km-KH"/>
            </w:rPr>
            <w:t>តើមានអ្វីខ្លះនៅក្នុងផែនការសកម្មភាពនេះ</w:t>
          </w:r>
          <w:proofErr w:type="spellEnd"/>
          <w:r w:rsidRPr="00174E3F">
            <w:rPr>
              <w:rFonts w:ascii="Khmer UI" w:eastAsia="DaunPenh" w:hAnsi="Khmer UI" w:cs="Khmer UI"/>
              <w:b/>
              <w:bCs/>
              <w:color w:val="6B2976"/>
              <w:sz w:val="40"/>
              <w:szCs w:val="40"/>
              <w:lang w:val="x-none" w:eastAsia="x-none" w:bidi="km-KH"/>
            </w:rPr>
            <w:t>?</w:t>
          </w:r>
          <w:r w:rsidRPr="00197D9F">
            <w:rPr>
              <w:rFonts w:ascii="Khmer UI" w:hAnsi="Khmer UI" w:cs="Khmer UI"/>
              <w:lang w:bidi="km-KH"/>
            </w:rPr>
            <w:fldChar w:fldCharType="begin"/>
          </w:r>
          <w:r w:rsidRPr="00197D9F">
            <w:rPr>
              <w:rFonts w:ascii="Khmer UI" w:hAnsi="Khmer UI" w:cs="Khmer UI"/>
              <w:lang w:bidi="km-KH"/>
            </w:rPr>
            <w:instrText xml:space="preserve"> TOC \h \z \t "Heading 2,1,Heading 2 Numbered,1" </w:instrText>
          </w:r>
          <w:r w:rsidRPr="00197D9F">
            <w:rPr>
              <w:rFonts w:ascii="Khmer UI" w:hAnsi="Khmer UI" w:cs="Khmer UI"/>
              <w:lang w:bidi="km-KH"/>
            </w:rPr>
            <w:fldChar w:fldCharType="separate"/>
          </w:r>
        </w:p>
        <w:p w14:paraId="2DBEFFFE" w14:textId="56C14FFC" w:rsidR="00174E3F" w:rsidRDefault="00A56BF9">
          <w:pPr>
            <w:pStyle w:val="TOC1"/>
            <w:rPr>
              <w:rFonts w:asciiTheme="minorHAnsi" w:eastAsiaTheme="minorEastAsia" w:hAnsiTheme="minorHAnsi" w:cstheme="minorBidi"/>
              <w:kern w:val="2"/>
              <w:sz w:val="22"/>
              <w:szCs w:val="22"/>
              <w:lang w:eastAsia="zh-CN"/>
              <w14:ligatures w14:val="standardContextual"/>
            </w:rPr>
          </w:pPr>
          <w:hyperlink w:anchor="_Toc159336369" w:history="1">
            <w:r w:rsidR="00174E3F" w:rsidRPr="000F3398">
              <w:rPr>
                <w:rStyle w:val="Hyperlink"/>
                <w:rFonts w:ascii="Khmer UI" w:eastAsia="DaunPenh" w:hAnsi="Khmer UI" w:cs="Khmer UI" w:hint="cs"/>
                <w:lang w:bidi="km-KH"/>
              </w:rPr>
              <w:t>តើ</w:t>
            </w:r>
            <w:r w:rsidR="00174E3F" w:rsidRPr="000F3398">
              <w:rPr>
                <w:rStyle w:val="Hyperlink"/>
                <w:rFonts w:ascii="Khmer UI" w:hAnsi="Khmer UI" w:cs="Khmer UI"/>
                <w:lang w:bidi="km-KH"/>
              </w:rPr>
              <w:t xml:space="preserve"> CALD </w:t>
            </w:r>
            <w:r w:rsidR="00174E3F" w:rsidRPr="000F3398">
              <w:rPr>
                <w:rStyle w:val="Hyperlink"/>
                <w:rFonts w:ascii="Khmer UI" w:eastAsia="DaunPenh" w:hAnsi="Khmer UI" w:cs="Khmer UI" w:hint="cs"/>
                <w:lang w:bidi="km-KH"/>
              </w:rPr>
              <w:t>មានន័យយ៉ាងដូចម្តេច</w:t>
            </w:r>
            <w:r w:rsidR="00174E3F" w:rsidRPr="000F3398">
              <w:rPr>
                <w:rStyle w:val="Hyperlink"/>
                <w:rFonts w:ascii="Khmer UI" w:hAnsi="Khmer UI" w:cs="Khmer UI"/>
                <w:lang w:bidi="km-KH"/>
              </w:rPr>
              <w:t>?</w:t>
            </w:r>
            <w:r w:rsidR="00174E3F">
              <w:rPr>
                <w:webHidden/>
              </w:rPr>
              <w:tab/>
            </w:r>
            <w:r w:rsidR="00174E3F">
              <w:rPr>
                <w:webHidden/>
              </w:rPr>
              <w:fldChar w:fldCharType="begin"/>
            </w:r>
            <w:r w:rsidR="00174E3F">
              <w:rPr>
                <w:webHidden/>
              </w:rPr>
              <w:instrText xml:space="preserve"> PAGEREF _Toc159336369 \h </w:instrText>
            </w:r>
            <w:r w:rsidR="00174E3F">
              <w:rPr>
                <w:webHidden/>
              </w:rPr>
            </w:r>
            <w:r w:rsidR="00174E3F">
              <w:rPr>
                <w:webHidden/>
              </w:rPr>
              <w:fldChar w:fldCharType="separate"/>
            </w:r>
            <w:r w:rsidR="004031EA">
              <w:rPr>
                <w:webHidden/>
              </w:rPr>
              <w:t>5</w:t>
            </w:r>
            <w:r w:rsidR="00174E3F">
              <w:rPr>
                <w:webHidden/>
              </w:rPr>
              <w:fldChar w:fldCharType="end"/>
            </w:r>
          </w:hyperlink>
        </w:p>
        <w:p w14:paraId="136F7750" w14:textId="4784A503" w:rsidR="00174E3F" w:rsidRDefault="00A56BF9">
          <w:pPr>
            <w:pStyle w:val="TOC1"/>
            <w:rPr>
              <w:rFonts w:asciiTheme="minorHAnsi" w:eastAsiaTheme="minorEastAsia" w:hAnsiTheme="minorHAnsi" w:cstheme="minorBidi"/>
              <w:kern w:val="2"/>
              <w:sz w:val="22"/>
              <w:szCs w:val="22"/>
              <w:lang w:eastAsia="zh-CN"/>
              <w14:ligatures w14:val="standardContextual"/>
            </w:rPr>
          </w:pPr>
          <w:hyperlink w:anchor="_Toc159336370" w:history="1">
            <w:r w:rsidR="00174E3F" w:rsidRPr="000F3398">
              <w:rPr>
                <w:rStyle w:val="Hyperlink"/>
                <w:rFonts w:ascii="Khmer UI" w:eastAsia="DaunPenh" w:hAnsi="Khmer UI" w:cs="Khmer UI" w:hint="cs"/>
                <w:lang w:bidi="km-KH"/>
              </w:rPr>
              <w:t>អំពីផែនការសកម្មភាពរបស់យើង</w:t>
            </w:r>
            <w:r w:rsidR="00174E3F">
              <w:rPr>
                <w:webHidden/>
              </w:rPr>
              <w:tab/>
            </w:r>
            <w:r w:rsidR="00174E3F">
              <w:rPr>
                <w:webHidden/>
              </w:rPr>
              <w:fldChar w:fldCharType="begin"/>
            </w:r>
            <w:r w:rsidR="00174E3F">
              <w:rPr>
                <w:webHidden/>
              </w:rPr>
              <w:instrText xml:space="preserve"> PAGEREF _Toc159336370 \h </w:instrText>
            </w:r>
            <w:r w:rsidR="00174E3F">
              <w:rPr>
                <w:webHidden/>
              </w:rPr>
            </w:r>
            <w:r w:rsidR="00174E3F">
              <w:rPr>
                <w:webHidden/>
              </w:rPr>
              <w:fldChar w:fldCharType="separate"/>
            </w:r>
            <w:r w:rsidR="004031EA">
              <w:rPr>
                <w:webHidden/>
              </w:rPr>
              <w:t>7</w:t>
            </w:r>
            <w:r w:rsidR="00174E3F">
              <w:rPr>
                <w:webHidden/>
              </w:rPr>
              <w:fldChar w:fldCharType="end"/>
            </w:r>
          </w:hyperlink>
        </w:p>
        <w:p w14:paraId="3640E8D7" w14:textId="1B4042BC" w:rsidR="00174E3F" w:rsidRDefault="00A56BF9">
          <w:pPr>
            <w:pStyle w:val="TOC1"/>
            <w:rPr>
              <w:rFonts w:asciiTheme="minorHAnsi" w:eastAsiaTheme="minorEastAsia" w:hAnsiTheme="minorHAnsi" w:cstheme="minorBidi"/>
              <w:kern w:val="2"/>
              <w:sz w:val="22"/>
              <w:szCs w:val="22"/>
              <w:lang w:eastAsia="zh-CN"/>
              <w14:ligatures w14:val="standardContextual"/>
            </w:rPr>
          </w:pPr>
          <w:hyperlink w:anchor="_Toc159336371" w:history="1">
            <w:r w:rsidR="00174E3F" w:rsidRPr="000F3398">
              <w:rPr>
                <w:rStyle w:val="Hyperlink"/>
                <w:rFonts w:ascii="Khmer UI" w:hAnsi="Khmer UI" w:cs="Khmer UI"/>
                <w:lang w:bidi="km-KH"/>
              </w:rPr>
              <w:t xml:space="preserve">1. </w:t>
            </w:r>
            <w:r w:rsidR="00174E3F" w:rsidRPr="000F3398">
              <w:rPr>
                <w:rStyle w:val="Hyperlink"/>
                <w:rFonts w:ascii="Khmer UI" w:eastAsia="DaunPenh" w:hAnsi="Khmer UI" w:cs="Khmer UI" w:hint="cs"/>
                <w:lang w:bidi="km-KH"/>
              </w:rPr>
              <w:t>ការផ្ដោតលើអ្នកចូលរួម</w:t>
            </w:r>
            <w:r w:rsidR="00174E3F" w:rsidRPr="000F3398">
              <w:rPr>
                <w:rStyle w:val="Hyperlink"/>
                <w:rFonts w:ascii="Khmer UI" w:hAnsi="Khmer UI" w:cs="Khmer UI"/>
                <w:lang w:bidi="km-KH"/>
              </w:rPr>
              <w:t xml:space="preserve"> CALD </w:t>
            </w:r>
            <w:r w:rsidR="00174E3F" w:rsidRPr="000F3398">
              <w:rPr>
                <w:rStyle w:val="Hyperlink"/>
                <w:rFonts w:ascii="Khmer UI" w:eastAsia="DaunPenh" w:hAnsi="Khmer UI" w:cs="Khmer UI" w:hint="cs"/>
                <w:lang w:bidi="km-KH"/>
              </w:rPr>
              <w:t>នៅពេលយើងធ្វើការ</w:t>
            </w:r>
            <w:r w:rsidR="00174E3F">
              <w:rPr>
                <w:webHidden/>
              </w:rPr>
              <w:tab/>
            </w:r>
            <w:r w:rsidR="00174E3F">
              <w:rPr>
                <w:webHidden/>
              </w:rPr>
              <w:fldChar w:fldCharType="begin"/>
            </w:r>
            <w:r w:rsidR="00174E3F">
              <w:rPr>
                <w:webHidden/>
              </w:rPr>
              <w:instrText xml:space="preserve"> PAGEREF _Toc159336371 \h </w:instrText>
            </w:r>
            <w:r w:rsidR="00174E3F">
              <w:rPr>
                <w:webHidden/>
              </w:rPr>
            </w:r>
            <w:r w:rsidR="00174E3F">
              <w:rPr>
                <w:webHidden/>
              </w:rPr>
              <w:fldChar w:fldCharType="separate"/>
            </w:r>
            <w:r w:rsidR="004031EA">
              <w:rPr>
                <w:webHidden/>
              </w:rPr>
              <w:t>8</w:t>
            </w:r>
            <w:r w:rsidR="00174E3F">
              <w:rPr>
                <w:webHidden/>
              </w:rPr>
              <w:fldChar w:fldCharType="end"/>
            </w:r>
          </w:hyperlink>
        </w:p>
        <w:p w14:paraId="73316375" w14:textId="20ACB730" w:rsidR="00174E3F" w:rsidRDefault="00A56BF9">
          <w:pPr>
            <w:pStyle w:val="TOC1"/>
            <w:rPr>
              <w:rFonts w:asciiTheme="minorHAnsi" w:eastAsiaTheme="minorEastAsia" w:hAnsiTheme="minorHAnsi" w:cstheme="minorBidi"/>
              <w:kern w:val="2"/>
              <w:sz w:val="22"/>
              <w:szCs w:val="22"/>
              <w:lang w:eastAsia="zh-CN"/>
              <w14:ligatures w14:val="standardContextual"/>
            </w:rPr>
          </w:pPr>
          <w:hyperlink w:anchor="_Toc159336372" w:history="1">
            <w:r w:rsidR="00174E3F" w:rsidRPr="000F3398">
              <w:rPr>
                <w:rStyle w:val="Hyperlink"/>
                <w:rFonts w:ascii="Khmer UI" w:hAnsi="Khmer UI" w:cs="Khmer UI"/>
                <w:lang w:bidi="km-KH"/>
              </w:rPr>
              <w:t xml:space="preserve">2. </w:t>
            </w:r>
            <w:r w:rsidR="00174E3F" w:rsidRPr="000F3398">
              <w:rPr>
                <w:rStyle w:val="Hyperlink"/>
                <w:rFonts w:ascii="Khmer UI" w:eastAsia="DaunPenh" w:hAnsi="Khmer UI" w:cs="Khmer UI" w:hint="cs"/>
                <w:lang w:bidi="km-KH"/>
              </w:rPr>
              <w:t>ការធ្វើឱ្យប្រាកដថាបុគ្គលិករបស់យើងមានជំនាញត្រឹមត្រូវ</w:t>
            </w:r>
            <w:r w:rsidR="00174E3F">
              <w:rPr>
                <w:webHidden/>
              </w:rPr>
              <w:tab/>
            </w:r>
            <w:r w:rsidR="00174E3F">
              <w:rPr>
                <w:webHidden/>
              </w:rPr>
              <w:fldChar w:fldCharType="begin"/>
            </w:r>
            <w:r w:rsidR="00174E3F">
              <w:rPr>
                <w:webHidden/>
              </w:rPr>
              <w:instrText xml:space="preserve"> PAGEREF _Toc159336372 \h </w:instrText>
            </w:r>
            <w:r w:rsidR="00174E3F">
              <w:rPr>
                <w:webHidden/>
              </w:rPr>
            </w:r>
            <w:r w:rsidR="00174E3F">
              <w:rPr>
                <w:webHidden/>
              </w:rPr>
              <w:fldChar w:fldCharType="separate"/>
            </w:r>
            <w:r w:rsidR="004031EA">
              <w:rPr>
                <w:webHidden/>
              </w:rPr>
              <w:t>16</w:t>
            </w:r>
            <w:r w:rsidR="00174E3F">
              <w:rPr>
                <w:webHidden/>
              </w:rPr>
              <w:fldChar w:fldCharType="end"/>
            </w:r>
          </w:hyperlink>
        </w:p>
        <w:p w14:paraId="48C17A29" w14:textId="1A349775" w:rsidR="00174E3F" w:rsidRDefault="00A56BF9">
          <w:pPr>
            <w:pStyle w:val="TOC1"/>
            <w:rPr>
              <w:rFonts w:asciiTheme="minorHAnsi" w:eastAsiaTheme="minorEastAsia" w:hAnsiTheme="minorHAnsi" w:cstheme="minorBidi"/>
              <w:kern w:val="2"/>
              <w:sz w:val="22"/>
              <w:szCs w:val="22"/>
              <w:lang w:eastAsia="zh-CN"/>
              <w14:ligatures w14:val="standardContextual"/>
            </w:rPr>
          </w:pPr>
          <w:hyperlink w:anchor="_Toc159336373" w:history="1">
            <w:r w:rsidR="00174E3F" w:rsidRPr="000F3398">
              <w:rPr>
                <w:rStyle w:val="Hyperlink"/>
                <w:rFonts w:ascii="Khmer UI" w:hAnsi="Khmer UI" w:cs="Khmer UI"/>
                <w:lang w:bidi="km-KH"/>
              </w:rPr>
              <w:t xml:space="preserve">3. </w:t>
            </w:r>
            <w:r w:rsidR="00174E3F" w:rsidRPr="000F3398">
              <w:rPr>
                <w:rStyle w:val="Hyperlink"/>
                <w:rFonts w:ascii="Khmer UI" w:eastAsia="DaunPenh" w:hAnsi="Khmer UI" w:cs="Khmer UI" w:hint="cs"/>
                <w:lang w:bidi="km-KH"/>
              </w:rPr>
              <w:t>របៀបដែលយើងចែករំលែកព័ត៌មាន</w:t>
            </w:r>
            <w:r w:rsidR="00174E3F">
              <w:rPr>
                <w:webHidden/>
              </w:rPr>
              <w:tab/>
            </w:r>
            <w:r w:rsidR="00174E3F">
              <w:rPr>
                <w:webHidden/>
              </w:rPr>
              <w:fldChar w:fldCharType="begin"/>
            </w:r>
            <w:r w:rsidR="00174E3F">
              <w:rPr>
                <w:webHidden/>
              </w:rPr>
              <w:instrText xml:space="preserve"> PAGEREF _Toc159336373 \h </w:instrText>
            </w:r>
            <w:r w:rsidR="00174E3F">
              <w:rPr>
                <w:webHidden/>
              </w:rPr>
            </w:r>
            <w:r w:rsidR="00174E3F">
              <w:rPr>
                <w:webHidden/>
              </w:rPr>
              <w:fldChar w:fldCharType="separate"/>
            </w:r>
            <w:r w:rsidR="004031EA">
              <w:rPr>
                <w:webHidden/>
              </w:rPr>
              <w:t>23</w:t>
            </w:r>
            <w:r w:rsidR="00174E3F">
              <w:rPr>
                <w:webHidden/>
              </w:rPr>
              <w:fldChar w:fldCharType="end"/>
            </w:r>
          </w:hyperlink>
        </w:p>
        <w:p w14:paraId="41785E12" w14:textId="02B2617B" w:rsidR="00174E3F" w:rsidRDefault="00A56BF9">
          <w:pPr>
            <w:pStyle w:val="TOC1"/>
            <w:rPr>
              <w:rFonts w:asciiTheme="minorHAnsi" w:eastAsiaTheme="minorEastAsia" w:hAnsiTheme="minorHAnsi" w:cstheme="minorBidi"/>
              <w:kern w:val="2"/>
              <w:sz w:val="22"/>
              <w:szCs w:val="22"/>
              <w:lang w:eastAsia="zh-CN"/>
              <w14:ligatures w14:val="standardContextual"/>
            </w:rPr>
          </w:pPr>
          <w:hyperlink w:anchor="_Toc159336374" w:history="1">
            <w:r w:rsidR="00174E3F" w:rsidRPr="000F3398">
              <w:rPr>
                <w:rStyle w:val="Hyperlink"/>
                <w:rFonts w:ascii="Khmer UI" w:hAnsi="Khmer UI" w:cs="Khmer UI"/>
                <w:lang w:bidi="km-KH"/>
              </w:rPr>
              <w:t xml:space="preserve">4. </w:t>
            </w:r>
            <w:r w:rsidR="00174E3F" w:rsidRPr="000F3398">
              <w:rPr>
                <w:rStyle w:val="Hyperlink"/>
                <w:rFonts w:ascii="Khmer UI" w:eastAsia="DaunPenh" w:hAnsi="Khmer UI" w:cs="Khmer UI" w:hint="cs"/>
                <w:lang w:bidi="km-KH"/>
              </w:rPr>
              <w:t>ជម្រើស</w:t>
            </w:r>
            <w:r w:rsidR="00174E3F" w:rsidRPr="000F3398">
              <w:rPr>
                <w:rStyle w:val="Hyperlink"/>
                <w:rFonts w:ascii="Khmer UI" w:hAnsi="Khmer UI" w:cs="Khmer UI"/>
                <w:lang w:bidi="km-KH"/>
              </w:rPr>
              <w:t xml:space="preserve"> </w:t>
            </w:r>
            <w:r w:rsidR="00174E3F" w:rsidRPr="000F3398">
              <w:rPr>
                <w:rStyle w:val="Hyperlink"/>
                <w:rFonts w:ascii="Khmer UI" w:eastAsia="DaunPenh" w:hAnsi="Khmer UI" w:cs="Khmer UI" w:hint="cs"/>
                <w:lang w:bidi="km-KH"/>
              </w:rPr>
              <w:t>និងការគ្រប់គ្រង</w:t>
            </w:r>
            <w:r w:rsidR="00174E3F">
              <w:rPr>
                <w:webHidden/>
              </w:rPr>
              <w:tab/>
            </w:r>
            <w:r w:rsidR="00174E3F">
              <w:rPr>
                <w:webHidden/>
              </w:rPr>
              <w:fldChar w:fldCharType="begin"/>
            </w:r>
            <w:r w:rsidR="00174E3F">
              <w:rPr>
                <w:webHidden/>
              </w:rPr>
              <w:instrText xml:space="preserve"> PAGEREF _Toc159336374 \h </w:instrText>
            </w:r>
            <w:r w:rsidR="00174E3F">
              <w:rPr>
                <w:webHidden/>
              </w:rPr>
            </w:r>
            <w:r w:rsidR="00174E3F">
              <w:rPr>
                <w:webHidden/>
              </w:rPr>
              <w:fldChar w:fldCharType="separate"/>
            </w:r>
            <w:r w:rsidR="004031EA">
              <w:rPr>
                <w:webHidden/>
              </w:rPr>
              <w:t>31</w:t>
            </w:r>
            <w:r w:rsidR="00174E3F">
              <w:rPr>
                <w:webHidden/>
              </w:rPr>
              <w:fldChar w:fldCharType="end"/>
            </w:r>
          </w:hyperlink>
        </w:p>
        <w:p w14:paraId="41BDB6F3" w14:textId="40731817" w:rsidR="00174E3F" w:rsidRDefault="00A56BF9">
          <w:pPr>
            <w:pStyle w:val="TOC1"/>
            <w:rPr>
              <w:rFonts w:asciiTheme="minorHAnsi" w:eastAsiaTheme="minorEastAsia" w:hAnsiTheme="minorHAnsi" w:cstheme="minorBidi"/>
              <w:kern w:val="2"/>
              <w:sz w:val="22"/>
              <w:szCs w:val="22"/>
              <w:lang w:eastAsia="zh-CN"/>
              <w14:ligatures w14:val="standardContextual"/>
            </w:rPr>
          </w:pPr>
          <w:hyperlink w:anchor="_Toc159336375" w:history="1">
            <w:r w:rsidR="00174E3F" w:rsidRPr="000F3398">
              <w:rPr>
                <w:rStyle w:val="Hyperlink"/>
                <w:rFonts w:ascii="Khmer UI" w:hAnsi="Khmer UI" w:cs="Khmer UI"/>
                <w:lang w:bidi="km-KH"/>
              </w:rPr>
              <w:t xml:space="preserve">5. </w:t>
            </w:r>
            <w:r w:rsidR="00174E3F" w:rsidRPr="000F3398">
              <w:rPr>
                <w:rStyle w:val="Hyperlink"/>
                <w:rFonts w:ascii="Khmer UI" w:eastAsia="DaunPenh" w:hAnsi="Khmer UI" w:cs="Khmer UI" w:hint="cs"/>
                <w:lang w:bidi="km-KH"/>
              </w:rPr>
              <w:t>ទិន្នន័យអំពីអ្នកចូលរួម</w:t>
            </w:r>
            <w:r w:rsidR="00174E3F" w:rsidRPr="000F3398">
              <w:rPr>
                <w:rStyle w:val="Hyperlink"/>
                <w:rFonts w:ascii="Khmer UI" w:hAnsi="Khmer UI" w:cs="Khmer UI"/>
                <w:lang w:bidi="km-KH"/>
              </w:rPr>
              <w:t xml:space="preserve"> CALD</w:t>
            </w:r>
            <w:r w:rsidR="00174E3F">
              <w:rPr>
                <w:webHidden/>
              </w:rPr>
              <w:tab/>
            </w:r>
            <w:r w:rsidR="00174E3F">
              <w:rPr>
                <w:webHidden/>
              </w:rPr>
              <w:fldChar w:fldCharType="begin"/>
            </w:r>
            <w:r w:rsidR="00174E3F">
              <w:rPr>
                <w:webHidden/>
              </w:rPr>
              <w:instrText xml:space="preserve"> PAGEREF _Toc159336375 \h </w:instrText>
            </w:r>
            <w:r w:rsidR="00174E3F">
              <w:rPr>
                <w:webHidden/>
              </w:rPr>
            </w:r>
            <w:r w:rsidR="00174E3F">
              <w:rPr>
                <w:webHidden/>
              </w:rPr>
              <w:fldChar w:fldCharType="separate"/>
            </w:r>
            <w:r w:rsidR="004031EA">
              <w:rPr>
                <w:webHidden/>
              </w:rPr>
              <w:t>37</w:t>
            </w:r>
            <w:r w:rsidR="00174E3F">
              <w:rPr>
                <w:webHidden/>
              </w:rPr>
              <w:fldChar w:fldCharType="end"/>
            </w:r>
          </w:hyperlink>
        </w:p>
        <w:p w14:paraId="26205D06" w14:textId="5604A7D8" w:rsidR="00174E3F" w:rsidRDefault="00A56BF9">
          <w:pPr>
            <w:pStyle w:val="TOC1"/>
            <w:rPr>
              <w:rFonts w:asciiTheme="minorHAnsi" w:eastAsiaTheme="minorEastAsia" w:hAnsiTheme="minorHAnsi" w:cstheme="minorBidi"/>
              <w:kern w:val="2"/>
              <w:sz w:val="22"/>
              <w:szCs w:val="22"/>
              <w:lang w:eastAsia="zh-CN"/>
              <w14:ligatures w14:val="standardContextual"/>
            </w:rPr>
          </w:pPr>
          <w:hyperlink w:anchor="_Toc159336376" w:history="1">
            <w:r w:rsidR="00174E3F" w:rsidRPr="000F3398">
              <w:rPr>
                <w:rStyle w:val="Hyperlink"/>
                <w:rFonts w:ascii="Khmer UI" w:hAnsi="Khmer UI" w:cs="Khmer UI"/>
                <w:lang w:bidi="km-KH"/>
              </w:rPr>
              <w:t xml:space="preserve">6. </w:t>
            </w:r>
            <w:r w:rsidR="00174E3F" w:rsidRPr="000F3398">
              <w:rPr>
                <w:rStyle w:val="Hyperlink"/>
                <w:rFonts w:ascii="Khmer UI" w:eastAsia="DaunPenh" w:hAnsi="Khmer UI" w:cs="Khmer UI" w:hint="cs"/>
                <w:lang w:bidi="km-KH"/>
              </w:rPr>
              <w:t>របៀបដែលយើងភ្ជាប់ទំនាក់ទំនងជាមួយសហគមន៍</w:t>
            </w:r>
            <w:r w:rsidR="00174E3F">
              <w:rPr>
                <w:webHidden/>
              </w:rPr>
              <w:tab/>
            </w:r>
            <w:r w:rsidR="00174E3F">
              <w:rPr>
                <w:webHidden/>
              </w:rPr>
              <w:fldChar w:fldCharType="begin"/>
            </w:r>
            <w:r w:rsidR="00174E3F">
              <w:rPr>
                <w:webHidden/>
              </w:rPr>
              <w:instrText xml:space="preserve"> PAGEREF _Toc159336376 \h </w:instrText>
            </w:r>
            <w:r w:rsidR="00174E3F">
              <w:rPr>
                <w:webHidden/>
              </w:rPr>
            </w:r>
            <w:r w:rsidR="00174E3F">
              <w:rPr>
                <w:webHidden/>
              </w:rPr>
              <w:fldChar w:fldCharType="separate"/>
            </w:r>
            <w:r w:rsidR="004031EA">
              <w:rPr>
                <w:webHidden/>
              </w:rPr>
              <w:t>40</w:t>
            </w:r>
            <w:r w:rsidR="00174E3F">
              <w:rPr>
                <w:webHidden/>
              </w:rPr>
              <w:fldChar w:fldCharType="end"/>
            </w:r>
          </w:hyperlink>
        </w:p>
        <w:p w14:paraId="429D735D" w14:textId="449CAA4A" w:rsidR="00174E3F" w:rsidRDefault="00A56BF9">
          <w:pPr>
            <w:pStyle w:val="TOC1"/>
            <w:rPr>
              <w:rFonts w:asciiTheme="minorHAnsi" w:eastAsiaTheme="minorEastAsia" w:hAnsiTheme="minorHAnsi" w:cstheme="minorBidi"/>
              <w:kern w:val="2"/>
              <w:sz w:val="22"/>
              <w:szCs w:val="22"/>
              <w:lang w:eastAsia="zh-CN"/>
              <w14:ligatures w14:val="standardContextual"/>
            </w:rPr>
          </w:pPr>
          <w:hyperlink w:anchor="_Toc159336377" w:history="1">
            <w:r w:rsidR="00174E3F" w:rsidRPr="000F3398">
              <w:rPr>
                <w:rStyle w:val="Hyperlink"/>
                <w:rFonts w:ascii="Khmer UI" w:eastAsia="DaunPenh" w:hAnsi="Khmer UI" w:cs="Khmer UI" w:hint="cs"/>
                <w:lang w:bidi="km-KH"/>
              </w:rPr>
              <w:t>ព័ត៌មានបន្ថែម</w:t>
            </w:r>
            <w:r w:rsidR="00174E3F">
              <w:rPr>
                <w:webHidden/>
              </w:rPr>
              <w:tab/>
            </w:r>
            <w:r w:rsidR="00174E3F">
              <w:rPr>
                <w:webHidden/>
              </w:rPr>
              <w:fldChar w:fldCharType="begin"/>
            </w:r>
            <w:r w:rsidR="00174E3F">
              <w:rPr>
                <w:webHidden/>
              </w:rPr>
              <w:instrText xml:space="preserve"> PAGEREF _Toc159336377 \h </w:instrText>
            </w:r>
            <w:r w:rsidR="00174E3F">
              <w:rPr>
                <w:webHidden/>
              </w:rPr>
            </w:r>
            <w:r w:rsidR="00174E3F">
              <w:rPr>
                <w:webHidden/>
              </w:rPr>
              <w:fldChar w:fldCharType="separate"/>
            </w:r>
            <w:r w:rsidR="004031EA">
              <w:rPr>
                <w:webHidden/>
              </w:rPr>
              <w:t>45</w:t>
            </w:r>
            <w:r w:rsidR="00174E3F">
              <w:rPr>
                <w:webHidden/>
              </w:rPr>
              <w:fldChar w:fldCharType="end"/>
            </w:r>
          </w:hyperlink>
        </w:p>
        <w:p w14:paraId="2D5F9BDD" w14:textId="61BE7531" w:rsidR="00174E3F" w:rsidRDefault="00A56BF9">
          <w:pPr>
            <w:pStyle w:val="TOC1"/>
            <w:rPr>
              <w:rFonts w:asciiTheme="minorHAnsi" w:eastAsiaTheme="minorEastAsia" w:hAnsiTheme="minorHAnsi" w:cstheme="minorBidi"/>
              <w:kern w:val="2"/>
              <w:sz w:val="22"/>
              <w:szCs w:val="22"/>
              <w:lang w:eastAsia="zh-CN"/>
              <w14:ligatures w14:val="standardContextual"/>
            </w:rPr>
          </w:pPr>
          <w:hyperlink w:anchor="_Toc159336378" w:history="1">
            <w:r w:rsidR="00174E3F" w:rsidRPr="000F3398">
              <w:rPr>
                <w:rStyle w:val="Hyperlink"/>
                <w:rFonts w:ascii="Khmer UI" w:eastAsia="DaunPenh" w:hAnsi="Khmer UI" w:cs="Khmer UI" w:hint="cs"/>
                <w:lang w:bidi="km-KH"/>
              </w:rPr>
              <w:t>បញ្ជីពាក្យ</w:t>
            </w:r>
            <w:r w:rsidR="00174E3F">
              <w:rPr>
                <w:webHidden/>
              </w:rPr>
              <w:tab/>
            </w:r>
            <w:r w:rsidR="00174E3F">
              <w:rPr>
                <w:webHidden/>
              </w:rPr>
              <w:fldChar w:fldCharType="begin"/>
            </w:r>
            <w:r w:rsidR="00174E3F">
              <w:rPr>
                <w:webHidden/>
              </w:rPr>
              <w:instrText xml:space="preserve"> PAGEREF _Toc159336378 \h </w:instrText>
            </w:r>
            <w:r w:rsidR="00174E3F">
              <w:rPr>
                <w:webHidden/>
              </w:rPr>
            </w:r>
            <w:r w:rsidR="00174E3F">
              <w:rPr>
                <w:webHidden/>
              </w:rPr>
              <w:fldChar w:fldCharType="separate"/>
            </w:r>
            <w:r w:rsidR="004031EA">
              <w:rPr>
                <w:webHidden/>
              </w:rPr>
              <w:t>47</w:t>
            </w:r>
            <w:r w:rsidR="00174E3F">
              <w:rPr>
                <w:webHidden/>
              </w:rPr>
              <w:fldChar w:fldCharType="end"/>
            </w:r>
          </w:hyperlink>
        </w:p>
        <w:p w14:paraId="229D9CBD" w14:textId="0F7BD0E5" w:rsidR="00B676E1" w:rsidRPr="00197D9F" w:rsidRDefault="00A56BF9" w:rsidP="0026072B">
          <w:pPr>
            <w:rPr>
              <w:rFonts w:ascii="Khmer UI" w:hAnsi="Khmer UI" w:cs="Khmer UI"/>
              <w:lang w:bidi="km-KH"/>
            </w:rPr>
          </w:pPr>
          <w:r w:rsidRPr="00197D9F">
            <w:rPr>
              <w:rFonts w:ascii="Khmer UI" w:hAnsi="Khmer UI" w:cs="Khmer UI"/>
              <w:b/>
              <w:lang w:bidi="km-KH"/>
            </w:rPr>
            <w:fldChar w:fldCharType="end"/>
          </w:r>
        </w:p>
      </w:sdtContent>
    </w:sdt>
    <w:bookmarkEnd w:id="64" w:displacedByCustomXml="prev"/>
    <w:bookmarkEnd w:id="65" w:displacedByCustomXml="prev"/>
    <w:bookmarkEnd w:id="66" w:displacedByCustomXml="prev"/>
    <w:bookmarkEnd w:id="67" w:displacedByCustomXml="prev"/>
    <w:bookmarkEnd w:id="68" w:displacedByCustomXml="prev"/>
    <w:bookmarkEnd w:id="69" w:displacedByCustomXml="prev"/>
    <w:bookmarkEnd w:id="70" w:displacedByCustomXml="prev"/>
    <w:bookmarkEnd w:id="71" w:displacedByCustomXml="prev"/>
    <w:bookmarkEnd w:id="72" w:displacedByCustomXml="prev"/>
    <w:bookmarkEnd w:id="73" w:displacedByCustomXml="prev"/>
    <w:bookmarkEnd w:id="74" w:displacedByCustomXml="prev"/>
    <w:bookmarkEnd w:id="75" w:displacedByCustomXml="prev"/>
    <w:bookmarkEnd w:id="76" w:displacedByCustomXml="prev"/>
    <w:bookmarkEnd w:id="77" w:displacedByCustomXml="prev"/>
    <w:bookmarkEnd w:id="78" w:displacedByCustomXml="prev"/>
    <w:bookmarkEnd w:id="79" w:displacedByCustomXml="prev"/>
    <w:bookmarkEnd w:id="80" w:displacedByCustomXml="prev"/>
    <w:bookmarkEnd w:id="81" w:displacedByCustomXml="prev"/>
    <w:bookmarkEnd w:id="82" w:displacedByCustomXml="prev"/>
    <w:bookmarkEnd w:id="83" w:displacedByCustomXml="prev"/>
    <w:bookmarkEnd w:id="84" w:displacedByCustomXml="prev"/>
    <w:bookmarkEnd w:id="85" w:displacedByCustomXml="prev"/>
    <w:bookmarkEnd w:id="86" w:displacedByCustomXml="prev"/>
    <w:bookmarkEnd w:id="87" w:displacedByCustomXml="prev"/>
    <w:bookmarkEnd w:id="88" w:displacedByCustomXml="prev"/>
    <w:bookmarkEnd w:id="89" w:displacedByCustomXml="prev"/>
    <w:bookmarkEnd w:id="90" w:displacedByCustomXml="prev"/>
    <w:bookmarkEnd w:id="91" w:displacedByCustomXml="prev"/>
    <w:bookmarkEnd w:id="0" w:displacedByCustomXml="prev"/>
    <w:bookmarkStart w:id="92" w:name="_Toc43391446" w:displacedByCustomXml="prev"/>
    <w:bookmarkStart w:id="93" w:name="_Toc43391495" w:displacedByCustomXml="prev"/>
    <w:bookmarkStart w:id="94" w:name="_Toc6390577" w:displacedByCustomXml="prev"/>
    <w:bookmarkStart w:id="95" w:name="_Toc12634028" w:displacedByCustomXml="prev"/>
    <w:p w14:paraId="1392D581" w14:textId="77777777" w:rsidR="008753A2" w:rsidRPr="00197D9F" w:rsidRDefault="00A56BF9" w:rsidP="008753A2">
      <w:pPr>
        <w:pStyle w:val="Heading2"/>
        <w:rPr>
          <w:rFonts w:ascii="Khmer UI" w:hAnsi="Khmer UI" w:cs="Khmer UI"/>
          <w:lang w:val="en-AU" w:bidi="km-KH"/>
        </w:rPr>
      </w:pPr>
      <w:bookmarkStart w:id="96" w:name="_Toc145425733"/>
      <w:bookmarkStart w:id="97" w:name="_Toc159336369"/>
      <w:bookmarkEnd w:id="93"/>
      <w:bookmarkEnd w:id="92"/>
      <w:proofErr w:type="spellStart"/>
      <w:r w:rsidRPr="00197D9F">
        <w:rPr>
          <w:rFonts w:ascii="Khmer UI" w:eastAsia="DaunPenh" w:hAnsi="Khmer UI" w:cs="Khmer UI"/>
          <w:lang w:bidi="km-KH"/>
        </w:rPr>
        <w:lastRenderedPageBreak/>
        <w:t>តើ</w:t>
      </w:r>
      <w:proofErr w:type="spellEnd"/>
      <w:r w:rsidRPr="00197D9F">
        <w:rPr>
          <w:rFonts w:ascii="Khmer UI" w:hAnsi="Khmer UI" w:cs="Khmer UI"/>
          <w:lang w:bidi="km-KH"/>
        </w:rPr>
        <w:t xml:space="preserve"> </w:t>
      </w:r>
      <w:r w:rsidRPr="000D0F3F">
        <w:rPr>
          <w:rFonts w:cs="FS Me Pro"/>
          <w:lang w:bidi="km-KH"/>
        </w:rPr>
        <w:t>CALD</w:t>
      </w:r>
      <w:r w:rsidRPr="00197D9F">
        <w:rPr>
          <w:rFonts w:ascii="Khmer UI" w:hAnsi="Khmer UI" w:cs="Khmer UI"/>
          <w:lang w:bidi="km-KH"/>
        </w:rPr>
        <w:t xml:space="preserve"> </w:t>
      </w:r>
      <w:proofErr w:type="spellStart"/>
      <w:r w:rsidRPr="00197D9F">
        <w:rPr>
          <w:rFonts w:ascii="Khmer UI" w:eastAsia="DaunPenh" w:hAnsi="Khmer UI" w:cs="Khmer UI"/>
          <w:lang w:bidi="km-KH"/>
        </w:rPr>
        <w:t>មានន័យយ៉ាងដូចម្តេច</w:t>
      </w:r>
      <w:proofErr w:type="spellEnd"/>
      <w:r w:rsidRPr="00197D9F">
        <w:rPr>
          <w:rFonts w:ascii="Khmer UI" w:hAnsi="Khmer UI" w:cs="Khmer UI"/>
          <w:lang w:bidi="km-KH"/>
        </w:rPr>
        <w:t>?</w:t>
      </w:r>
      <w:bookmarkEnd w:id="96"/>
      <w:bookmarkEnd w:id="97"/>
    </w:p>
    <w:tbl>
      <w:tblPr>
        <w:tblW w:w="9241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  <w:gridCol w:w="114"/>
      </w:tblGrid>
      <w:tr w:rsidR="00B1014B" w:rsidRPr="00197D9F" w14:paraId="2DC4678C" w14:textId="77777777" w:rsidTr="0093391A">
        <w:trPr>
          <w:trHeight w:val="3742"/>
        </w:trPr>
        <w:tc>
          <w:tcPr>
            <w:tcW w:w="2551" w:type="dxa"/>
            <w:vAlign w:val="center"/>
          </w:tcPr>
          <w:p w14:paraId="03157D59" w14:textId="77777777" w:rsidR="008753A2" w:rsidRPr="00197D9F" w:rsidRDefault="00A56BF9" w:rsidP="002C7DF0">
            <w:pPr>
              <w:pStyle w:val="Image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10E051C6" wp14:editId="08ADD673">
                  <wp:extent cx="1440000" cy="1440000"/>
                  <wp:effectExtent l="0" t="0" r="8255" b="8255"/>
                  <wp:docPr id="5" name="Picture 5" descr="ក្រុមមនុស្ស CALD នៅក្រោមរូបតំណាងអារម្មណ៍ក្នុងការនិយាយចំនួន 3 ដែលនិយាយថា 'សួស្ដី' ជា 3 ភាសាខុសៗគ្នា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5" descr="ក្រុមមនុស្ស CALD នៅក្រោមរូបតំណាងអារម្មណ៍ក្នុងការនិយាយចំនួន 3 ដែលនិយាយថា 'សួស្ដី' ជា 3 ភាសាខុសៗគ្នា។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90" w:type="dxa"/>
            <w:gridSpan w:val="2"/>
            <w:vAlign w:val="center"/>
          </w:tcPr>
          <w:p w14:paraId="6A767DBF" w14:textId="77777777" w:rsidR="008753A2" w:rsidRPr="00197D9F" w:rsidRDefault="00754D1B" w:rsidP="002C7DF0">
            <w:pPr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មនុស្សដែលមានភាពចម្រុះផ្នែកវប្បធម</w:t>
            </w:r>
            <w:proofErr w:type="spellEnd"/>
            <w:r w:rsidRPr="00197D9F">
              <w:rPr>
                <w:rFonts w:ascii="Khmer UI" w:eastAsia="DaunPenh" w:hAnsi="Khmer UI" w:cs="Khmer UI"/>
                <w:lang w:bidi="km-KH"/>
              </w:rPr>
              <w:t>៌</w:t>
            </w:r>
            <w:r w:rsidRPr="00197D9F">
              <w:rPr>
                <w:rFonts w:ascii="Khmer UI" w:hAnsi="Khmer UI" w:cs="Khmer UI"/>
                <w:lang w:bidi="km-KH"/>
              </w:rPr>
              <w:t xml:space="preserve"> </w:t>
            </w: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និងភាសា</w:t>
            </w:r>
            <w:proofErr w:type="spellEnd"/>
            <w:r w:rsidRPr="00197D9F">
              <w:rPr>
                <w:rFonts w:ascii="Khmer UI" w:hAnsi="Khmer UI" w:cs="Khmer UI"/>
                <w:lang w:bidi="km-KH"/>
              </w:rPr>
              <w:t xml:space="preserve"> (</w:t>
            </w:r>
            <w:r w:rsidRPr="000D0F3F">
              <w:rPr>
                <w:rFonts w:cs="FS Me Pro"/>
                <w:lang w:bidi="km-KH"/>
              </w:rPr>
              <w:t>CALD</w:t>
            </w:r>
            <w:r w:rsidRPr="00197D9F">
              <w:rPr>
                <w:rFonts w:ascii="Khmer UI" w:hAnsi="Khmer UI" w:cs="Khmer UI"/>
                <w:lang w:bidi="km-KH"/>
              </w:rPr>
              <w:t xml:space="preserve">) </w:t>
            </w: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គឺជាមនុស្សដែល</w:t>
            </w:r>
            <w:proofErr w:type="spellEnd"/>
            <w:r w:rsidRPr="00197D9F">
              <w:rPr>
                <w:rFonts w:ascii="Khmer UI" w:eastAsia="DaunPenh" w:hAnsi="Khmer UI" w:cs="Khmer UI"/>
                <w:lang w:bidi="km-KH"/>
              </w:rPr>
              <w:t>៖</w:t>
            </w:r>
          </w:p>
          <w:p w14:paraId="5EC2EDFE" w14:textId="77777777" w:rsidR="008753A2" w:rsidRPr="00197D9F" w:rsidRDefault="00A56BF9" w:rsidP="008753A2">
            <w:pPr>
              <w:pStyle w:val="ListParagraph"/>
              <w:numPr>
                <w:ilvl w:val="0"/>
                <w:numId w:val="2"/>
              </w:numPr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ចេញមកពីសាវតាផ្សេងៗគ្នា</w:t>
            </w:r>
            <w:proofErr w:type="spellEnd"/>
          </w:p>
          <w:p w14:paraId="7730FF70" w14:textId="77777777" w:rsidR="008753A2" w:rsidRPr="00197D9F" w:rsidRDefault="00A56BF9" w:rsidP="008753A2">
            <w:pPr>
              <w:pStyle w:val="ListParagraph"/>
              <w:numPr>
                <w:ilvl w:val="0"/>
                <w:numId w:val="2"/>
              </w:numPr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និយាយភាសាផ្សេងក្រៅពីភាសាអង់គ្លេស</w:t>
            </w:r>
            <w:proofErr w:type="spellEnd"/>
            <w:r w:rsidRPr="00197D9F">
              <w:rPr>
                <w:rFonts w:ascii="Khmer UI" w:eastAsia="DaunPenh" w:hAnsi="Khmer UI" w:cs="Khmer UI"/>
                <w:lang w:bidi="km-KH"/>
              </w:rPr>
              <w:t>។</w:t>
            </w:r>
          </w:p>
        </w:tc>
      </w:tr>
      <w:tr w:rsidR="00B1014B" w:rsidRPr="00197D9F" w14:paraId="7B35B52E" w14:textId="77777777" w:rsidTr="002C7DF0">
        <w:trPr>
          <w:gridAfter w:val="1"/>
          <w:wAfter w:w="114" w:type="dxa"/>
        </w:trPr>
        <w:tc>
          <w:tcPr>
            <w:tcW w:w="2551" w:type="dxa"/>
            <w:vAlign w:val="center"/>
          </w:tcPr>
          <w:p w14:paraId="62C52313" w14:textId="77777777" w:rsidR="008753A2" w:rsidRPr="00197D9F" w:rsidRDefault="008753A2" w:rsidP="002C7DF0">
            <w:pPr>
              <w:pStyle w:val="Image"/>
              <w:spacing w:before="480" w:after="0"/>
              <w:rPr>
                <w:rFonts w:ascii="Khmer UI" w:hAnsi="Khmer UI" w:cs="Khmer UI"/>
                <w:lang w:bidi="km-KH"/>
              </w:rPr>
            </w:pPr>
          </w:p>
        </w:tc>
        <w:tc>
          <w:tcPr>
            <w:tcW w:w="6576" w:type="dxa"/>
            <w:vAlign w:val="center"/>
          </w:tcPr>
          <w:p w14:paraId="3FDF791A" w14:textId="77777777" w:rsidR="008753A2" w:rsidRPr="00197D9F" w:rsidRDefault="00A56BF9" w:rsidP="002C7DF0">
            <w:pPr>
              <w:spacing w:before="480" w:after="0"/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នៅក្នុងប្រទេសអូស្ត្រាលី</w:t>
            </w:r>
            <w:proofErr w:type="spellEnd"/>
            <w:r w:rsidRPr="00197D9F">
              <w:rPr>
                <w:rFonts w:ascii="Khmer UI" w:eastAsia="DaunPenh" w:hAnsi="Khmer UI" w:cs="Khmer UI"/>
                <w:lang w:bidi="km-KH"/>
              </w:rPr>
              <w:t>៖</w:t>
            </w:r>
          </w:p>
        </w:tc>
      </w:tr>
      <w:tr w:rsidR="00B1014B" w:rsidRPr="00197D9F" w14:paraId="5ED74B33" w14:textId="77777777" w:rsidTr="002C7DF0">
        <w:trPr>
          <w:gridAfter w:val="1"/>
          <w:wAfter w:w="114" w:type="dxa"/>
          <w:trHeight w:val="3175"/>
        </w:trPr>
        <w:tc>
          <w:tcPr>
            <w:tcW w:w="2551" w:type="dxa"/>
            <w:vAlign w:val="center"/>
          </w:tcPr>
          <w:p w14:paraId="5674A4A3" w14:textId="77777777" w:rsidR="008753A2" w:rsidRPr="00197D9F" w:rsidRDefault="00A56BF9" w:rsidP="002C7DF0">
            <w:pPr>
              <w:pStyle w:val="Image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1008B220" wp14:editId="38A63FE1">
                  <wp:extent cx="1482725" cy="1482725"/>
                  <wp:effectExtent l="0" t="0" r="3175" b="3175"/>
                  <wp:docPr id="1049760633" name="Picture 38" descr="ទារក​ និង​ព្រួញ​កោង​ព័ទ្ធជុំវិញ​ផែនទី​ពិភពលោក ហើយ​ចង្អុល​ទៅ​ប្រទេស​អូស្ត្រាលី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9760633" name="Picture 38" descr="ទារក​ និង​ព្រួញ​កោង​ព័ទ្ធជុំវិញ​ផែនទី​ពិភពលោក ហើយ​ចង្អុល​ទៅ​ប្រទេស​អូស្ត្រាលី។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3DCF607" w14:textId="452D37AA" w:rsidR="008753A2" w:rsidRPr="00174E3F" w:rsidRDefault="00A56BF9" w:rsidP="008753A2">
            <w:pPr>
              <w:pStyle w:val="ListParagraph"/>
              <w:numPr>
                <w:ilvl w:val="0"/>
                <w:numId w:val="3"/>
              </w:numPr>
              <w:rPr>
                <w:rFonts w:ascii="Khmer UI" w:hAnsi="Khmer UI" w:cs="Khmer UI"/>
                <w:lang w:bidi="km-KH"/>
              </w:rPr>
            </w:pPr>
            <w:proofErr w:type="spellStart"/>
            <w:r w:rsidRPr="00174E3F">
              <w:rPr>
                <w:rFonts w:ascii="Khmer UI" w:eastAsia="DaunPenh" w:hAnsi="Khmer UI" w:cs="Khmer UI"/>
                <w:lang w:bidi="km-KH"/>
              </w:rPr>
              <w:t>មានមនុស្សជិត</w:t>
            </w:r>
            <w:proofErr w:type="spellEnd"/>
            <w:r w:rsidRPr="00174E3F">
              <w:rPr>
                <w:rFonts w:ascii="Khmer UI" w:hAnsi="Khmer UI" w:cs="Khmer UI"/>
                <w:lang w:bidi="km-KH"/>
              </w:rPr>
              <w:t xml:space="preserve"> </w:t>
            </w:r>
            <w:r w:rsidRPr="000D0F3F">
              <w:rPr>
                <w:rStyle w:val="Statisticstyle"/>
                <w:rFonts w:cs="FS Me Pro"/>
                <w:bCs/>
                <w:position w:val="0"/>
                <w:szCs w:val="36"/>
                <w:lang w:bidi="km-KH"/>
              </w:rPr>
              <w:t>8</w:t>
            </w:r>
            <w:r w:rsidRPr="00174E3F">
              <w:rPr>
                <w:rStyle w:val="Statisticstyle"/>
                <w:rFonts w:ascii="Khmer UI" w:hAnsi="Khmer UI" w:cs="Khmer UI"/>
                <w:bCs/>
                <w:position w:val="0"/>
                <w:szCs w:val="36"/>
                <w:lang w:bidi="km-KH"/>
              </w:rPr>
              <w:t xml:space="preserve"> </w:t>
            </w:r>
            <w:r w:rsidR="00174E3F" w:rsidRPr="00174E3F">
              <w:rPr>
                <w:rStyle w:val="Statisticstyle"/>
                <w:rFonts w:ascii="Khmer UI" w:hAnsi="Khmer UI" w:cs="Khmer UI"/>
                <w:bCs/>
                <w:position w:val="0"/>
                <w:szCs w:val="36"/>
                <w:cs/>
                <w:lang w:bidi="km-KH"/>
              </w:rPr>
              <w:t>លាន</w:t>
            </w:r>
            <w:r w:rsidR="00174E3F" w:rsidRPr="00174E3F">
              <w:rPr>
                <w:rFonts w:ascii="Khmer UI" w:eastAsia="DaunPenh" w:hAnsi="Khmer UI" w:cs="Khmer UI"/>
                <w:b/>
                <w:cs/>
                <w:lang w:bidi="km-KH"/>
              </w:rPr>
              <w:t xml:space="preserve"> នាក់ដែលបានកើតនៅបរទេស</w:t>
            </w:r>
          </w:p>
        </w:tc>
      </w:tr>
      <w:tr w:rsidR="00B1014B" w:rsidRPr="00197D9F" w14:paraId="7EB4A3F6" w14:textId="77777777" w:rsidTr="002C7DF0">
        <w:trPr>
          <w:gridAfter w:val="1"/>
          <w:wAfter w:w="114" w:type="dxa"/>
          <w:trHeight w:val="3175"/>
        </w:trPr>
        <w:tc>
          <w:tcPr>
            <w:tcW w:w="2551" w:type="dxa"/>
            <w:vAlign w:val="center"/>
          </w:tcPr>
          <w:p w14:paraId="046CC982" w14:textId="77777777" w:rsidR="008753A2" w:rsidRPr="00197D9F" w:rsidRDefault="00A56BF9" w:rsidP="002C7DF0">
            <w:pPr>
              <w:pStyle w:val="Image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5CED74CD" wp14:editId="1CA6C30D">
                  <wp:extent cx="1482725" cy="1482725"/>
                  <wp:effectExtent l="0" t="0" r="3175" b="3175"/>
                  <wp:docPr id="253724778" name="Picture 39" descr="ក្រុមមនុស្ស CALD នៅក្រោមរូបតំណាងអារម្មណ៍ក្នុងការនិយាយចំនួន 3 ដែលនិយាយថា 'សួស្ដី' ជា 3 ភាសាខុសៗគ្នា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3724778" name="Picture 39" descr="ក្រុមមនុស្ស CALD នៅក្រោមរូបតំណាងអារម្មណ៍ក្នុងការនិយាយចំនួន 3 ដែលនិយាយថា 'សួស្ដី' ជា 3 ភាសាខុសៗគ្នា។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C7B3BDE" w14:textId="77777777" w:rsidR="008753A2" w:rsidRPr="00197D9F" w:rsidRDefault="00A56BF9" w:rsidP="008753A2">
            <w:pPr>
              <w:pStyle w:val="ListParagraph"/>
              <w:numPr>
                <w:ilvl w:val="0"/>
                <w:numId w:val="3"/>
              </w:numPr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មនុស្សនិយាយច្រើនជាង</w:t>
            </w:r>
            <w:proofErr w:type="spellEnd"/>
            <w:r w:rsidRPr="00197D9F">
              <w:rPr>
                <w:rFonts w:ascii="Khmer UI" w:hAnsi="Khmer UI" w:cs="Khmer UI"/>
                <w:lang w:bidi="km-KH"/>
              </w:rPr>
              <w:t xml:space="preserve"> </w:t>
            </w:r>
            <w:r w:rsidRPr="000D0F3F">
              <w:rPr>
                <w:rStyle w:val="Statisticstyle"/>
                <w:rFonts w:cs="FS Me Pro"/>
                <w:bCs/>
                <w:position w:val="0"/>
                <w:szCs w:val="36"/>
                <w:lang w:bidi="km-KH"/>
              </w:rPr>
              <w:t>300</w:t>
            </w:r>
            <w:r w:rsidRPr="00197D9F">
              <w:rPr>
                <w:rFonts w:ascii="Khmer UI" w:hAnsi="Khmer UI" w:cs="Khmer UI"/>
                <w:lang w:bidi="km-KH"/>
              </w:rPr>
              <w:t xml:space="preserve"> </w:t>
            </w: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ភាសាខុសៗគ្នា</w:t>
            </w:r>
            <w:proofErr w:type="spellEnd"/>
            <w:r w:rsidRPr="00197D9F">
              <w:rPr>
                <w:rFonts w:ascii="Khmer UI" w:eastAsia="DaunPenh" w:hAnsi="Khmer UI" w:cs="Khmer UI"/>
                <w:lang w:bidi="km-KH"/>
              </w:rPr>
              <w:t>។</w:t>
            </w:r>
          </w:p>
        </w:tc>
      </w:tr>
    </w:tbl>
    <w:p w14:paraId="73031F48" w14:textId="77777777" w:rsidR="008753A2" w:rsidRPr="00197D9F" w:rsidRDefault="00A56BF9" w:rsidP="008753A2">
      <w:pPr>
        <w:rPr>
          <w:rFonts w:ascii="Khmer UI" w:hAnsi="Khmer UI" w:cs="Khmer UI"/>
          <w:lang w:bidi="km-KH"/>
        </w:rPr>
      </w:pPr>
      <w:r w:rsidRPr="00197D9F">
        <w:rPr>
          <w:rFonts w:ascii="Khmer UI" w:hAnsi="Khmer UI" w:cs="Khmer UI"/>
          <w:lang w:bidi="km-KH"/>
        </w:rPr>
        <w:br w:type="page"/>
      </w:r>
    </w:p>
    <w:tbl>
      <w:tblPr>
        <w:tblW w:w="9241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  <w:gridCol w:w="114"/>
      </w:tblGrid>
      <w:tr w:rsidR="00B1014B" w:rsidRPr="00197D9F" w14:paraId="7DD53319" w14:textId="77777777" w:rsidTr="001521FB">
        <w:trPr>
          <w:gridAfter w:val="1"/>
          <w:wAfter w:w="114" w:type="dxa"/>
          <w:trHeight w:val="3515"/>
        </w:trPr>
        <w:tc>
          <w:tcPr>
            <w:tcW w:w="2551" w:type="dxa"/>
            <w:vAlign w:val="center"/>
          </w:tcPr>
          <w:p w14:paraId="59D4045E" w14:textId="77777777" w:rsidR="008753A2" w:rsidRPr="00197D9F" w:rsidRDefault="00A56BF9" w:rsidP="002C7DF0">
            <w:pPr>
              <w:pStyle w:val="Image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lastRenderedPageBreak/>
              <w:drawing>
                <wp:inline distT="0" distB="0" distL="0" distR="0" wp14:anchorId="449596C0" wp14:editId="39C5131A">
                  <wp:extent cx="1482725" cy="1482725"/>
                  <wp:effectExtent l="0" t="0" r="3175" b="3175"/>
                  <wp:docPr id="1908268187" name="Picture 40" descr="មនុស្សម្នាក់ចង្អុលទៅខ្លួនពួកគេផ្ទាល់ ហើយលើកដៃរបស់ពួកគេនៅពីមុខមនុស្ស 2 នាក់ផ្សេងទៀត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8268187" name="Picture 40" descr="មនុស្សម្នាក់ចង្អុលទៅខ្លួនពួកគេផ្ទាល់ ហើយលើកដៃរបស់ពួកគេនៅពីមុខមនុស្ស 2 នាក់ផ្សេងទៀត។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5B863B0" w14:textId="3206B013" w:rsidR="008753A2" w:rsidRPr="00197D9F" w:rsidRDefault="00A56BF9" w:rsidP="002C7DF0">
            <w:pPr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នៅពេលអ្នក</w:t>
            </w:r>
            <w:proofErr w:type="spellEnd"/>
            <w:r w:rsidRPr="00197D9F">
              <w:rPr>
                <w:rFonts w:ascii="Khmer UI" w:hAnsi="Khmer UI" w:cs="Khmer UI"/>
                <w:lang w:bidi="km-KH"/>
              </w:rPr>
              <w:t xml:space="preserve"> </w:t>
            </w:r>
            <w:proofErr w:type="spellStart"/>
            <w:r w:rsidRPr="00197D9F">
              <w:rPr>
                <w:rStyle w:val="Strong"/>
                <w:rFonts w:ascii="Khmer UI" w:eastAsia="DaunPenh" w:hAnsi="Khmer UI" w:cs="Khmer UI"/>
                <w:lang w:bidi="km-KH"/>
              </w:rPr>
              <w:t>កំណត់អត្តសញ្ញាណ</w:t>
            </w:r>
            <w:proofErr w:type="spellEnd"/>
            <w:r w:rsidR="00174E3F" w:rsidRPr="00174E3F">
              <w:rPr>
                <w:rFonts w:ascii="Khmer UI" w:eastAsia="DaunPenh" w:hAnsi="Khmer UI" w:cs="Khmer UI" w:hint="cs"/>
                <w:cs/>
                <w:lang w:bidi="km-KH"/>
              </w:rPr>
              <w:t>ថាជាអ្វីមួយ</w:t>
            </w:r>
            <w:r w:rsidR="00174E3F" w:rsidRPr="00174E3F">
              <w:rPr>
                <w:rFonts w:ascii="Khmer UI" w:eastAsia="DaunPenh" w:hAnsi="Khmer UI" w:cs="Khmer UI"/>
                <w:cs/>
                <w:lang w:bidi="km-KH"/>
              </w:rPr>
              <w:t xml:space="preserve"> </w:t>
            </w:r>
            <w:r w:rsidR="00174E3F" w:rsidRPr="00174E3F">
              <w:rPr>
                <w:rFonts w:ascii="Khmer UI" w:eastAsia="DaunPenh" w:hAnsi="Khmer UI" w:cs="Khmer UI" w:hint="cs"/>
                <w:cs/>
                <w:lang w:bidi="km-KH"/>
              </w:rPr>
              <w:t>អ្នកកំពុងនិយាយថាអ្នកជាកម្មសិទ្ឋក្រុមមនុស្សជាក់លាក់មួយ។</w:t>
            </w:r>
          </w:p>
        </w:tc>
      </w:tr>
      <w:tr w:rsidR="00B1014B" w:rsidRPr="00197D9F" w14:paraId="47B83DB8" w14:textId="77777777" w:rsidTr="001521FB">
        <w:trPr>
          <w:gridAfter w:val="1"/>
          <w:wAfter w:w="114" w:type="dxa"/>
          <w:trHeight w:val="3515"/>
        </w:trPr>
        <w:tc>
          <w:tcPr>
            <w:tcW w:w="2551" w:type="dxa"/>
            <w:vAlign w:val="center"/>
          </w:tcPr>
          <w:p w14:paraId="77162FF4" w14:textId="77777777" w:rsidR="008753A2" w:rsidRPr="00197D9F" w:rsidRDefault="00A56BF9" w:rsidP="002C7DF0">
            <w:pPr>
              <w:pStyle w:val="Image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587A8DA2" wp14:editId="70985ABD">
                  <wp:extent cx="1482725" cy="1482725"/>
                  <wp:effectExtent l="0" t="0" r="3175" b="3175"/>
                  <wp:docPr id="626339655" name="Picture 42" descr="មនុស្សម្នាក់ចង្អុលទៅខ្លួនពួកគេផ្ទាល់ ហើយលើកដៃរបស់ពួកគេ និងផែនទីប្រទេសអូស្ត្រាលី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6339655" name="Picture 42" descr="មនុស្សម្នាក់ចង្អុលទៅខ្លួនពួកគេផ្ទាល់ ហើយលើកដៃរបស់ពួកគេ និងផែនទីប្រទេសអូស្ត្រាលី។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93A96CF" w14:textId="2B31201A" w:rsidR="00174E3F" w:rsidRPr="00197D9F" w:rsidRDefault="00174E3F" w:rsidP="002C7DF0">
            <w:pPr>
              <w:rPr>
                <w:rFonts w:ascii="Khmer UI" w:hAnsi="Khmer UI" w:cs="Khmer UI"/>
                <w:lang w:bidi="km-KH"/>
              </w:rPr>
            </w:pPr>
            <w:r w:rsidRPr="000D0F3F">
              <w:rPr>
                <w:rStyle w:val="Statisticstyle"/>
                <w:rFonts w:cs="FS Me Pro"/>
                <w:bCs/>
                <w:position w:val="0"/>
                <w:szCs w:val="36"/>
                <w:lang w:bidi="km-KH"/>
              </w:rPr>
              <w:t>30%</w:t>
            </w:r>
            <w:r w:rsidRPr="00174E3F">
              <w:rPr>
                <w:rFonts w:ascii="Khmer UI" w:hAnsi="Khmer UI" w:cs="Khmer UI"/>
                <w:lang w:bidi="km-KH"/>
              </w:rPr>
              <w:t xml:space="preserve"> </w:t>
            </w:r>
            <w:r w:rsidRPr="00174E3F">
              <w:rPr>
                <w:rFonts w:ascii="Khmer UI" w:hAnsi="Khmer UI" w:cs="Khmer UI" w:hint="cs"/>
                <w:cs/>
                <w:lang w:bidi="km-KH"/>
              </w:rPr>
              <w:t>នៃប្រជាជនដែលរស់នៅក្នុងប្រទេសអូស្ត្រាលីកំណត់អត្តសញ្ញាណថាជាមនុស្ស</w:t>
            </w:r>
            <w:r w:rsidRPr="00174E3F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0D0F3F">
              <w:rPr>
                <w:rFonts w:cs="FS Me Pro"/>
                <w:lang w:bidi="km-KH"/>
              </w:rPr>
              <w:t>CALD</w:t>
            </w:r>
            <w:r w:rsidRPr="00174E3F">
              <w:rPr>
                <w:rFonts w:ascii="Khmer UI" w:hAnsi="Khmer UI" w:cs="Khmer UI" w:hint="cs"/>
                <w:cs/>
                <w:lang w:bidi="km-KH"/>
              </w:rPr>
              <w:t>។</w:t>
            </w:r>
          </w:p>
        </w:tc>
      </w:tr>
      <w:tr w:rsidR="00B1014B" w:rsidRPr="00197D9F" w14:paraId="0A19E80C" w14:textId="77777777" w:rsidTr="001521FB">
        <w:trPr>
          <w:trHeight w:val="3515"/>
        </w:trPr>
        <w:tc>
          <w:tcPr>
            <w:tcW w:w="2551" w:type="dxa"/>
            <w:vAlign w:val="center"/>
          </w:tcPr>
          <w:p w14:paraId="0224905E" w14:textId="77777777" w:rsidR="008753A2" w:rsidRPr="00197D9F" w:rsidRDefault="00A56BF9" w:rsidP="002C7DF0">
            <w:pPr>
              <w:pStyle w:val="Image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1FDDEB2A" wp14:editId="1F937051">
                  <wp:extent cx="1482725" cy="1482725"/>
                  <wp:effectExtent l="0" t="0" r="3175" b="3175"/>
                  <wp:docPr id="154003351" name="Picture 43" descr="មនុស្សម្នាក់លើកដៃរបស់ពួកគេនៅពីមុខគ្រួសាររបស់ពួកគេ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003351" name="Picture 43" descr="មនុស្សម្នាក់លើកដៃរបស់ពួកគេនៅពីមុខគ្រួសាររបស់ពួកគេ។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90" w:type="dxa"/>
            <w:gridSpan w:val="2"/>
            <w:vAlign w:val="center"/>
          </w:tcPr>
          <w:p w14:paraId="4FC3156D" w14:textId="69C56815" w:rsidR="00174E3F" w:rsidRPr="00197D9F" w:rsidRDefault="00174E3F" w:rsidP="002C7DF0">
            <w:pPr>
              <w:spacing w:line="324" w:lineRule="auto"/>
              <w:rPr>
                <w:rFonts w:ascii="Khmer UI" w:hAnsi="Khmer UI" w:cs="Khmer UI"/>
                <w:lang w:bidi="km-KH"/>
              </w:rPr>
            </w:pPr>
            <w:r w:rsidRPr="000D0F3F">
              <w:rPr>
                <w:rStyle w:val="Statisticstyle"/>
                <w:rFonts w:cs="FS Me Pro"/>
                <w:bCs/>
                <w:position w:val="0"/>
                <w:szCs w:val="36"/>
                <w:lang w:bidi="km-KH"/>
              </w:rPr>
              <w:t>10%</w:t>
            </w:r>
            <w:r w:rsidRPr="00174E3F">
              <w:rPr>
                <w:rFonts w:ascii="Khmer UI" w:hAnsi="Khmer UI" w:cs="Khmer UI"/>
                <w:lang w:bidi="km-KH"/>
              </w:rPr>
              <w:t xml:space="preserve"> </w:t>
            </w:r>
            <w:r w:rsidRPr="00174E3F">
              <w:rPr>
                <w:rFonts w:ascii="Khmer UI" w:hAnsi="Khmer UI" w:cs="Khmer UI" w:hint="cs"/>
                <w:cs/>
                <w:lang w:bidi="km-KH"/>
              </w:rPr>
              <w:t>នៃ</w:t>
            </w:r>
            <w:r w:rsidRPr="00174E3F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174E3F">
              <w:rPr>
                <w:rStyle w:val="Strong"/>
                <w:rFonts w:ascii="Khmer UI" w:eastAsia="DaunPenh" w:hAnsi="Khmer UI" w:cs="Khmer UI" w:hint="cs"/>
                <w:cs/>
                <w:lang w:bidi="km-KH"/>
              </w:rPr>
              <w:t>អ្នកចូលរួម</w:t>
            </w:r>
            <w:r w:rsidRPr="00174E3F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174E3F">
              <w:rPr>
                <w:rFonts w:ascii="Khmer UI" w:hAnsi="Khmer UI" w:cs="Khmer UI" w:hint="cs"/>
                <w:cs/>
                <w:lang w:bidi="km-KH"/>
              </w:rPr>
              <w:t>នៅក្នុងគម្រោងធានារ៉ាប់រងជនពិការថ្នាក់ជាតិ</w:t>
            </w:r>
            <w:r w:rsidRPr="00174E3F">
              <w:rPr>
                <w:rFonts w:ascii="Khmer UI" w:hAnsi="Khmer UI" w:cs="Khmer UI"/>
                <w:cs/>
                <w:lang w:bidi="km-KH"/>
              </w:rPr>
              <w:t xml:space="preserve"> (</w:t>
            </w:r>
            <w:r w:rsidRPr="000D0F3F">
              <w:rPr>
                <w:rFonts w:cs="FS Me Pro"/>
                <w:lang w:bidi="km-KH"/>
              </w:rPr>
              <w:t>NDIS</w:t>
            </w:r>
            <w:r w:rsidRPr="00174E3F">
              <w:rPr>
                <w:rFonts w:ascii="Khmer UI" w:hAnsi="Khmer UI" w:cs="Khmer UI"/>
                <w:lang w:bidi="km-KH"/>
              </w:rPr>
              <w:t xml:space="preserve">) </w:t>
            </w:r>
            <w:r w:rsidRPr="00174E3F">
              <w:rPr>
                <w:rFonts w:ascii="Khmer UI" w:hAnsi="Khmer UI" w:cs="Khmer UI" w:hint="cs"/>
                <w:cs/>
                <w:lang w:bidi="km-KH"/>
              </w:rPr>
              <w:t>កំណត់អត្តសញ្ញាណថាជាមនុស្ស</w:t>
            </w:r>
            <w:r w:rsidRPr="00174E3F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0D0F3F">
              <w:rPr>
                <w:rFonts w:cs="FS Me Pro"/>
                <w:lang w:bidi="km-KH"/>
              </w:rPr>
              <w:t>CALD</w:t>
            </w:r>
            <w:r w:rsidRPr="00174E3F">
              <w:rPr>
                <w:rFonts w:ascii="Khmer UI" w:hAnsi="Khmer UI" w:cs="Khmer UI" w:hint="cs"/>
                <w:cs/>
                <w:lang w:bidi="km-KH"/>
              </w:rPr>
              <w:t>។</w:t>
            </w:r>
          </w:p>
        </w:tc>
      </w:tr>
      <w:tr w:rsidR="00B1014B" w:rsidRPr="00197D9F" w14:paraId="0D2D7A19" w14:textId="77777777" w:rsidTr="001521FB">
        <w:trPr>
          <w:gridAfter w:val="1"/>
          <w:wAfter w:w="114" w:type="dxa"/>
          <w:trHeight w:val="3515"/>
        </w:trPr>
        <w:tc>
          <w:tcPr>
            <w:tcW w:w="2551" w:type="dxa"/>
            <w:vAlign w:val="center"/>
          </w:tcPr>
          <w:p w14:paraId="1EE7B8A1" w14:textId="77777777" w:rsidR="008753A2" w:rsidRPr="00197D9F" w:rsidRDefault="00A56BF9" w:rsidP="002C7DF0">
            <w:pPr>
              <w:pStyle w:val="Image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7648A6E5" wp14:editId="5C37865E">
                  <wp:extent cx="1483200" cy="1483200"/>
                  <wp:effectExtent l="0" t="0" r="3175" b="3175"/>
                  <wp:docPr id="768595154" name="Picture 768595154" descr="រូបតំណាងអ្នកចូលរួមបង្ហាញក្រុមអ្នកចូលរួម។ អ្នកចូលរួម 2 នាក់លើកដៃរបស់ពួកគេ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8595154" name="Picture 768595154" descr="រូបតំណាងអ្នកចូលរួមបង្ហាញក្រុមអ្នកចូលរួម។ អ្នកចូលរួម 2 នាក់លើកដៃរបស់ពួកគេ។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48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AA2A8AB" w14:textId="77777777" w:rsidR="008753A2" w:rsidRPr="00197D9F" w:rsidRDefault="00A56BF9" w:rsidP="002C7DF0">
            <w:pPr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Style w:val="Strong"/>
                <w:rFonts w:ascii="Khmer UI" w:eastAsia="DaunPenh" w:hAnsi="Khmer UI" w:cs="Khmer UI"/>
                <w:b w:val="0"/>
                <w:bCs w:val="0"/>
                <w:color w:val="auto"/>
                <w:lang w:bidi="km-KH"/>
              </w:rPr>
              <w:t>អ្នកចូលរួមគឺជាមនុស្សមានភាពពិការដែលចូលរួមក្នុង</w:t>
            </w:r>
            <w:proofErr w:type="spellEnd"/>
            <w:r w:rsidRPr="00197D9F">
              <w:rPr>
                <w:rStyle w:val="Strong"/>
                <w:rFonts w:ascii="Khmer UI" w:hAnsi="Khmer UI" w:cs="Khmer UI"/>
                <w:b w:val="0"/>
                <w:bCs w:val="0"/>
                <w:color w:val="auto"/>
                <w:lang w:bidi="km-KH"/>
              </w:rPr>
              <w:t xml:space="preserve"> </w:t>
            </w:r>
            <w:r w:rsidRPr="000D0F3F">
              <w:rPr>
                <w:rStyle w:val="Strong"/>
                <w:rFonts w:cs="FS Me Pro"/>
                <w:b w:val="0"/>
                <w:bCs w:val="0"/>
                <w:color w:val="auto"/>
                <w:lang w:bidi="km-KH"/>
              </w:rPr>
              <w:t>NDIS</w:t>
            </w:r>
            <w:r w:rsidRPr="00197D9F">
              <w:rPr>
                <w:rStyle w:val="Strong"/>
                <w:rFonts w:ascii="Khmer UI" w:eastAsia="DaunPenh" w:hAnsi="Khmer UI" w:cs="Khmer UI"/>
                <w:b w:val="0"/>
                <w:bCs w:val="0"/>
                <w:color w:val="auto"/>
                <w:lang w:bidi="km-KH"/>
              </w:rPr>
              <w:t>។</w:t>
            </w:r>
          </w:p>
        </w:tc>
      </w:tr>
    </w:tbl>
    <w:p w14:paraId="24B1B99F" w14:textId="77777777" w:rsidR="00D01D6C" w:rsidRPr="00197D9F" w:rsidRDefault="00A56BF9" w:rsidP="00756729">
      <w:pPr>
        <w:pStyle w:val="Heading2"/>
        <w:spacing w:after="120"/>
        <w:rPr>
          <w:rFonts w:ascii="Khmer UI" w:hAnsi="Khmer UI" w:cs="Khmer UI"/>
          <w:lang w:val="en-AU" w:bidi="km-KH"/>
        </w:rPr>
      </w:pPr>
      <w:bookmarkStart w:id="98" w:name="_Toc159336370"/>
      <w:proofErr w:type="spellStart"/>
      <w:r w:rsidRPr="00197D9F">
        <w:rPr>
          <w:rFonts w:ascii="Khmer UI" w:eastAsia="DaunPenh" w:hAnsi="Khmer UI" w:cs="Khmer UI"/>
          <w:lang w:bidi="km-KH"/>
        </w:rPr>
        <w:lastRenderedPageBreak/>
        <w:t>អំពីផែនការសកម្មភាពរបស់យើង</w:t>
      </w:r>
      <w:bookmarkEnd w:id="98"/>
      <w:proofErr w:type="spellEnd"/>
    </w:p>
    <w:tbl>
      <w:tblPr>
        <w:tblW w:w="9216" w:type="dxa"/>
        <w:tblLayout w:type="fixed"/>
        <w:tblLook w:val="04A0" w:firstRow="1" w:lastRow="0" w:firstColumn="1" w:lastColumn="0" w:noHBand="0" w:noVBand="1"/>
      </w:tblPr>
      <w:tblGrid>
        <w:gridCol w:w="2551"/>
        <w:gridCol w:w="6336"/>
        <w:gridCol w:w="164"/>
        <w:gridCol w:w="76"/>
        <w:gridCol w:w="89"/>
      </w:tblGrid>
      <w:tr w:rsidR="00B1014B" w:rsidRPr="00197D9F" w14:paraId="002D88CC" w14:textId="77777777" w:rsidTr="00D51C9C">
        <w:trPr>
          <w:gridAfter w:val="2"/>
          <w:wAfter w:w="165" w:type="dxa"/>
          <w:trHeight w:val="2124"/>
        </w:trPr>
        <w:tc>
          <w:tcPr>
            <w:tcW w:w="2551" w:type="dxa"/>
            <w:vAlign w:val="center"/>
          </w:tcPr>
          <w:p w14:paraId="512AC680" w14:textId="77777777" w:rsidR="001F34EE" w:rsidRPr="00197D9F" w:rsidRDefault="00A56BF9" w:rsidP="007C2796">
            <w:pPr>
              <w:pStyle w:val="Image"/>
              <w:spacing w:before="0" w:after="0"/>
              <w:rPr>
                <w:rFonts w:ascii="Khmer UI" w:hAnsi="Khmer UI" w:cs="Khmer UI"/>
                <w:noProof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mc:AlternateContent>
                <mc:Choice Requires="wps">
                  <w:drawing>
                    <wp:anchor distT="45720" distB="45720" distL="114300" distR="114300" simplePos="0" relativeHeight="251737088" behindDoc="0" locked="0" layoutInCell="1" allowOverlap="1" wp14:anchorId="592AA2A2" wp14:editId="53ADFC90">
                      <wp:simplePos x="0" y="0"/>
                      <wp:positionH relativeFrom="column">
                        <wp:posOffset>290830</wp:posOffset>
                      </wp:positionH>
                      <wp:positionV relativeFrom="paragraph">
                        <wp:posOffset>301625</wp:posOffset>
                      </wp:positionV>
                      <wp:extent cx="892175" cy="231775"/>
                      <wp:effectExtent l="0" t="0" r="3175" b="0"/>
                      <wp:wrapNone/>
                      <wp:docPr id="712002839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2317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0922148" w14:textId="77777777" w:rsidR="00807C91" w:rsidRPr="00E70D45" w:rsidRDefault="00A56BF9" w:rsidP="00807C91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Khmer UI" w:hAnsi="Khmer UI" w:cs="Khmer UI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  <w:bookmarkStart w:id="99" w:name="_Hlk155700983"/>
                                  <w:bookmarkStart w:id="100" w:name="_Hlk155700984"/>
                                  <w:proofErr w:type="spellStart"/>
                                  <w:r w:rsidRPr="00E70D45">
                                    <w:rPr>
                                      <w:rFonts w:ascii="Khmer UI" w:eastAsia="DaunPenh" w:hAnsi="Khmer UI" w:cs="Khmer UI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  <w:t>យុទ្ធសាស្ត្រ</w:t>
                                  </w:r>
                                  <w:bookmarkEnd w:id="99"/>
                                  <w:bookmarkEnd w:id="100"/>
                                  <w:proofErr w:type="spellEnd"/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92AA2A2" id="_x0000_s1030" type="#_x0000_t202" alt="&quot;&quot;" style="position:absolute;left:0;text-align:left;margin-left:22.9pt;margin-top:23.75pt;width:70.25pt;height:18.25pt;z-index:2517370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" filled="f" stroked="f">
                      <v:textbox inset="0,0,0,0">
                        <w:txbxContent>
                          <w:p w14:paraId="50922148" w14:textId="77777777" w:rsidR="00807C91" w:rsidRPr="00E70D45" w:rsidRDefault="00A56BF9" w:rsidP="00807C91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Khmer UI" w:hAnsi="Khmer UI" w:cs="Khmer UI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  <w:bookmarkStart w:id="101" w:name="_Hlk155700983"/>
                            <w:bookmarkStart w:id="102" w:name="_Hlk155700984"/>
                            <w:proofErr w:type="spellStart"/>
                            <w:r w:rsidRPr="00E70D45">
                              <w:rPr>
                                <w:rFonts w:ascii="Khmer UI" w:eastAsia="DaunPenh" w:hAnsi="Khmer UI" w:cs="Khmer UI"/>
                                <w:b/>
                                <w:bCs/>
                                <w:sz w:val="22"/>
                                <w:szCs w:val="22"/>
                              </w:rPr>
                              <w:t>យុទ្ធសាស្ត្រ</w:t>
                            </w:r>
                            <w:bookmarkEnd w:id="101"/>
                            <w:bookmarkEnd w:id="102"/>
                            <w:proofErr w:type="spellEnd"/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F34EE"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54BF06BD" wp14:editId="3F72661D">
                  <wp:extent cx="1404000" cy="1404000"/>
                  <wp:effectExtent l="0" t="0" r="5715" b="5715"/>
                  <wp:docPr id="478145865" name="Picture 44" descr="ឯកសារយុទ្ធសាស្ត្រ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8145865" name="Picture 44" descr="ឯកសារយុទ្ធសាស្ត្រ។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00" w:type="dxa"/>
            <w:gridSpan w:val="2"/>
            <w:vAlign w:val="center"/>
          </w:tcPr>
          <w:p w14:paraId="710E101D" w14:textId="77777777" w:rsidR="001F34EE" w:rsidRPr="00197D9F" w:rsidRDefault="00A56BF9" w:rsidP="00452F6D">
            <w:pPr>
              <w:spacing w:before="0" w:after="120"/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យើងបានសរសេរយុទ្ធសាស្រ្តភាពចម្រុះផ្នែកវប្បធម</w:t>
            </w:r>
            <w:proofErr w:type="spellEnd"/>
            <w:r w:rsidRPr="00197D9F">
              <w:rPr>
                <w:rFonts w:ascii="Khmer UI" w:eastAsia="DaunPenh" w:hAnsi="Khmer UI" w:cs="Khmer UI"/>
                <w:lang w:bidi="km-KH"/>
              </w:rPr>
              <w:t>៌</w:t>
            </w:r>
            <w:r w:rsidRPr="00197D9F">
              <w:rPr>
                <w:rFonts w:ascii="Khmer UI" w:hAnsi="Khmer UI" w:cs="Khmer UI"/>
                <w:lang w:bidi="km-KH"/>
              </w:rPr>
              <w:t xml:space="preserve"> </w:t>
            </w: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និងភាសាថ្មី</w:t>
            </w:r>
            <w:proofErr w:type="spellEnd"/>
            <w:r w:rsidRPr="00197D9F">
              <w:rPr>
                <w:rFonts w:ascii="Khmer UI" w:hAnsi="Khmer UI" w:cs="Khmer UI"/>
                <w:lang w:bidi="km-KH"/>
              </w:rPr>
              <w:t xml:space="preserve"> </w:t>
            </w: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ឆ្នាំ</w:t>
            </w:r>
            <w:proofErr w:type="spellEnd"/>
            <w:r w:rsidRPr="00197D9F">
              <w:rPr>
                <w:rFonts w:ascii="Khmer UI" w:hAnsi="Khmer UI" w:cs="Khmer UI"/>
                <w:lang w:bidi="km-KH"/>
              </w:rPr>
              <w:t xml:space="preserve"> </w:t>
            </w:r>
            <w:r w:rsidRPr="000D0F3F">
              <w:rPr>
                <w:rFonts w:cs="FS Me Pro"/>
                <w:lang w:bidi="km-KH"/>
              </w:rPr>
              <w:t>2024-2028</w:t>
            </w:r>
            <w:r w:rsidRPr="00197D9F">
              <w:rPr>
                <w:rFonts w:ascii="Khmer UI" w:eastAsia="DaunPenh" w:hAnsi="Khmer UI" w:cs="Khmer UI"/>
                <w:lang w:bidi="km-KH"/>
              </w:rPr>
              <w:t>។</w:t>
            </w:r>
          </w:p>
          <w:p w14:paraId="438D0CCA" w14:textId="77777777" w:rsidR="007C2796" w:rsidRPr="00197D9F" w:rsidRDefault="00A56BF9" w:rsidP="007C2796">
            <w:pPr>
              <w:spacing w:before="0" w:after="120"/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យើងហៅវាថាយុទ្ធសាស្ត្រ</w:t>
            </w:r>
            <w:proofErr w:type="spellEnd"/>
            <w:r w:rsidRPr="00197D9F">
              <w:rPr>
                <w:rFonts w:ascii="Khmer UI" w:eastAsia="DaunPenh" w:hAnsi="Khmer UI" w:cs="Khmer UI"/>
                <w:lang w:bidi="km-KH"/>
              </w:rPr>
              <w:t>។</w:t>
            </w:r>
          </w:p>
          <w:p w14:paraId="15307CB9" w14:textId="6EADFB4D" w:rsidR="007C2796" w:rsidRPr="00197D9F" w:rsidRDefault="00174E3F" w:rsidP="007C2796">
            <w:pPr>
              <w:spacing w:before="0" w:after="120"/>
              <w:rPr>
                <w:rFonts w:ascii="Khmer UI" w:hAnsi="Khmer UI" w:cs="Khmer UI"/>
                <w:lang w:bidi="km-KH"/>
              </w:rPr>
            </w:pPr>
            <w:r w:rsidRPr="00174E3F">
              <w:rPr>
                <w:rFonts w:ascii="Khmer UI" w:hAnsi="Khmer UI" w:cs="Khmer UI" w:hint="cs"/>
                <w:cs/>
                <w:lang w:bidi="km-KH"/>
              </w:rPr>
              <w:t>យុទ្ធសាស្ត្រគឺជាផែនការមួយស្តីពីរបៀបដែលយើងនឹងធ្វើឱ្យ</w:t>
            </w:r>
            <w:r w:rsidRPr="00174E3F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0D0F3F">
              <w:rPr>
                <w:rFonts w:cs="FS Me Pro"/>
              </w:rPr>
              <w:t>NDIS</w:t>
            </w:r>
            <w:r w:rsidRPr="00174E3F">
              <w:rPr>
                <w:rFonts w:ascii="Khmer UI" w:hAnsi="Khmer UI" w:cs="Khmer UI"/>
              </w:rPr>
              <w:t xml:space="preserve"> </w:t>
            </w:r>
            <w:r w:rsidRPr="00174E3F">
              <w:rPr>
                <w:rFonts w:ascii="Khmer UI" w:hAnsi="Khmer UI" w:cs="Khmer UI" w:hint="cs"/>
                <w:cs/>
                <w:lang w:bidi="km-KH"/>
              </w:rPr>
              <w:t>កាន់តែប្រសើរឡើងសម្រាប់អ្នកចូលរួម</w:t>
            </w:r>
            <w:r w:rsidRPr="00174E3F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0D0F3F">
              <w:rPr>
                <w:rFonts w:cs="FS Me Pro"/>
              </w:rPr>
              <w:t>CALD</w:t>
            </w:r>
            <w:r w:rsidRPr="00174E3F">
              <w:rPr>
                <w:rFonts w:ascii="Khmer UI" w:hAnsi="Khmer UI" w:cs="Khmer UI" w:hint="cs"/>
                <w:cs/>
                <w:lang w:bidi="km-KH"/>
              </w:rPr>
              <w:t>។</w:t>
            </w:r>
          </w:p>
        </w:tc>
      </w:tr>
      <w:tr w:rsidR="00B1014B" w:rsidRPr="00197D9F" w14:paraId="4EADB900" w14:textId="77777777" w:rsidTr="00D51C9C">
        <w:trPr>
          <w:gridAfter w:val="2"/>
          <w:wAfter w:w="165" w:type="dxa"/>
          <w:trHeight w:val="1886"/>
        </w:trPr>
        <w:tc>
          <w:tcPr>
            <w:tcW w:w="2551" w:type="dxa"/>
            <w:vAlign w:val="center"/>
          </w:tcPr>
          <w:p w14:paraId="6DE5A770" w14:textId="77777777" w:rsidR="007C2796" w:rsidRPr="00197D9F" w:rsidRDefault="00A56BF9" w:rsidP="00BA265B">
            <w:pPr>
              <w:pStyle w:val="Image"/>
              <w:spacing w:before="0" w:after="0"/>
              <w:rPr>
                <w:rFonts w:ascii="Khmer UI" w:hAnsi="Khmer UI" w:cs="Khmer UI"/>
                <w:noProof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mc:AlternateContent>
                <mc:Choice Requires="wps">
                  <w:drawing>
                    <wp:anchor distT="45720" distB="45720" distL="114300" distR="114300" simplePos="0" relativeHeight="251739136" behindDoc="0" locked="0" layoutInCell="1" allowOverlap="1" wp14:anchorId="22C43E21" wp14:editId="4F66A8CE">
                      <wp:simplePos x="0" y="0"/>
                      <wp:positionH relativeFrom="column">
                        <wp:posOffset>375920</wp:posOffset>
                      </wp:positionH>
                      <wp:positionV relativeFrom="paragraph">
                        <wp:posOffset>209550</wp:posOffset>
                      </wp:positionV>
                      <wp:extent cx="749300" cy="450215"/>
                      <wp:effectExtent l="0" t="0" r="12700" b="6985"/>
                      <wp:wrapNone/>
                      <wp:docPr id="2097520423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49300" cy="45021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81FDEC4" w14:textId="77777777" w:rsidR="000778B0" w:rsidRPr="00E70D45" w:rsidRDefault="00A56BF9" w:rsidP="00E70D45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Khmer UI" w:hAnsi="Khmer UI" w:cs="Khmer UI"/>
                                      <w:sz w:val="24"/>
                                      <w:szCs w:val="24"/>
                                      <w:lang w:val="en-PH"/>
                                    </w:rPr>
                                  </w:pPr>
                                  <w:proofErr w:type="spellStart"/>
                                  <w:r w:rsidRPr="00E70D45">
                                    <w:rPr>
                                      <w:rFonts w:ascii="Khmer UI" w:eastAsia="DaunPenh" w:hAnsi="Khmer UI" w:cs="Khmer UI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ផែនការសកម្មភាព</w:t>
                                  </w:r>
                                  <w:proofErr w:type="spellEnd"/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2C43E21" id="_x0000_s1031" type="#_x0000_t202" alt="&quot;&quot;" style="position:absolute;left:0;text-align:left;margin-left:29.6pt;margin-top:16.5pt;width:59pt;height:35.45pt;z-index:2517391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" filled="f" stroked="f">
                      <v:textbox inset="0,0,0,0">
                        <w:txbxContent>
                          <w:p w14:paraId="381FDEC4" w14:textId="77777777" w:rsidR="000778B0" w:rsidRPr="00E70D45" w:rsidRDefault="00A56BF9" w:rsidP="00E70D45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Khmer UI" w:hAnsi="Khmer UI" w:cs="Khmer UI"/>
                                <w:sz w:val="24"/>
                                <w:szCs w:val="24"/>
                                <w:lang w:val="en-PH"/>
                              </w:rPr>
                            </w:pPr>
                            <w:proofErr w:type="spellStart"/>
                            <w:r w:rsidRPr="00E70D45">
                              <w:rPr>
                                <w:rFonts w:ascii="Khmer UI" w:eastAsia="DaunPenh" w:hAnsi="Khmer UI" w:cs="Khmer UI"/>
                                <w:b/>
                                <w:bCs/>
                                <w:sz w:val="24"/>
                                <w:szCs w:val="24"/>
                              </w:rPr>
                              <w:t>ផែនការសកម្មភាព</w:t>
                            </w:r>
                            <w:proofErr w:type="spellEnd"/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C2796"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00D18F88" wp14:editId="027C1765">
                  <wp:extent cx="1404000" cy="1404000"/>
                  <wp:effectExtent l="0" t="0" r="5715" b="5715"/>
                  <wp:docPr id="700079581" name="Picture 1" descr="ឯកសារផែនការសកម្មភាពបង្ហាញបញ្ជីដែលមានសញ្ញាធីក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0079581" name="Picture 1" descr="ឯកសារផែនការសកម្មភាពបង្ហាញបញ្ជីដែលមានសញ្ញាធីក។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00" w:type="dxa"/>
            <w:gridSpan w:val="2"/>
            <w:vAlign w:val="center"/>
          </w:tcPr>
          <w:p w14:paraId="1E556FC6" w14:textId="67BC5148" w:rsidR="007C2796" w:rsidRPr="00197D9F" w:rsidRDefault="00174E3F" w:rsidP="007C2796">
            <w:pPr>
              <w:rPr>
                <w:rFonts w:ascii="Khmer UI" w:hAnsi="Khmer UI" w:cs="Khmer UI"/>
                <w:lang w:bidi="km-KH"/>
              </w:rPr>
            </w:pPr>
            <w:r w:rsidRPr="00174E3F">
              <w:rPr>
                <w:rFonts w:ascii="Khmer UI" w:hAnsi="Khmer UI" w:cs="Khmer UI" w:hint="cs"/>
                <w:cs/>
                <w:lang w:bidi="km-KH"/>
              </w:rPr>
              <w:t>ផែនការសកម្មភាពនេះពន្យល់ពីអ្វីដែលយើងនឹងធ្វើដើម្បីគាំទ្រដល់យុទ្ធសាស្ត្រនេះ។</w:t>
            </w:r>
          </w:p>
        </w:tc>
      </w:tr>
      <w:tr w:rsidR="00B1014B" w:rsidRPr="00197D9F" w14:paraId="5E345232" w14:textId="77777777" w:rsidTr="00D51C9C">
        <w:trPr>
          <w:gridAfter w:val="1"/>
          <w:wAfter w:w="89" w:type="dxa"/>
        </w:trPr>
        <w:tc>
          <w:tcPr>
            <w:tcW w:w="2551" w:type="dxa"/>
            <w:vAlign w:val="center"/>
          </w:tcPr>
          <w:p w14:paraId="799F0612" w14:textId="744934F2" w:rsidR="007C2796" w:rsidRPr="00197D9F" w:rsidRDefault="00E70D45" w:rsidP="007C2796">
            <w:pPr>
              <w:pStyle w:val="Image"/>
              <w:spacing w:before="0" w:after="0"/>
              <w:rPr>
                <w:rFonts w:ascii="Khmer UI" w:hAnsi="Khmer UI" w:cs="Khmer UI"/>
                <w:noProof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mc:AlternateContent>
                <mc:Choice Requires="wps">
                  <w:drawing>
                    <wp:anchor distT="45720" distB="45720" distL="114300" distR="114300" simplePos="0" relativeHeight="251741184" behindDoc="0" locked="0" layoutInCell="1" allowOverlap="1" wp14:anchorId="0C75F240" wp14:editId="798FD813">
                      <wp:simplePos x="0" y="0"/>
                      <wp:positionH relativeFrom="column">
                        <wp:posOffset>472440</wp:posOffset>
                      </wp:positionH>
                      <wp:positionV relativeFrom="paragraph">
                        <wp:posOffset>422910</wp:posOffset>
                      </wp:positionV>
                      <wp:extent cx="892175" cy="210185"/>
                      <wp:effectExtent l="0" t="0" r="3175" b="0"/>
                      <wp:wrapNone/>
                      <wp:docPr id="662497123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2101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F41C590" w14:textId="77777777" w:rsidR="00FB10D6" w:rsidRPr="00E70D45" w:rsidRDefault="00A56BF9" w:rsidP="00FB10D6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rFonts w:ascii="Khmer UI" w:hAnsi="Khmer UI" w:cs="Khmer UI"/>
                                      <w:sz w:val="22"/>
                                      <w:lang w:val="en-PH"/>
                                    </w:rPr>
                                  </w:pPr>
                                  <w:proofErr w:type="spellStart"/>
                                  <w:r w:rsidRPr="00E70D45">
                                    <w:rPr>
                                      <w:rFonts w:ascii="Khmer UI" w:eastAsia="DaunPenh" w:hAnsi="Khmer UI" w:cs="Khmer UI"/>
                                      <w:b/>
                                      <w:bCs/>
                                      <w:sz w:val="22"/>
                                    </w:rPr>
                                    <w:t>លទ្ធផល</w:t>
                                  </w:r>
                                  <w:proofErr w:type="spellEnd"/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C75F240" id="_x0000_s1032" type="#_x0000_t202" alt="&quot;&quot;" style="position:absolute;left:0;text-align:left;margin-left:37.2pt;margin-top:33.3pt;width:70.25pt;height:16.55pt;z-index:2517411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" filled="f" stroked="f">
                      <v:textbox inset="0,0,0,0">
                        <w:txbxContent>
                          <w:p w14:paraId="2F41C590" w14:textId="77777777" w:rsidR="00FB10D6" w:rsidRPr="00E70D45" w:rsidRDefault="00A56BF9" w:rsidP="00FB10D6">
                            <w:pPr>
                              <w:spacing w:before="0" w:after="0" w:line="192" w:lineRule="auto"/>
                              <w:jc w:val="center"/>
                              <w:rPr>
                                <w:rFonts w:ascii="Khmer UI" w:hAnsi="Khmer UI" w:cs="Khmer UI"/>
                                <w:sz w:val="22"/>
                                <w:lang w:val="en-PH"/>
                              </w:rPr>
                            </w:pPr>
                            <w:proofErr w:type="spellStart"/>
                            <w:r w:rsidRPr="00E70D45">
                              <w:rPr>
                                <w:rFonts w:ascii="Khmer UI" w:eastAsia="DaunPenh" w:hAnsi="Khmer UI" w:cs="Khmer UI"/>
                                <w:b/>
                                <w:bCs/>
                                <w:sz w:val="22"/>
                              </w:rPr>
                              <w:t>លទ្ធផល</w:t>
                            </w:r>
                            <w:proofErr w:type="spellEnd"/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197D9F">
              <w:rPr>
                <w:rFonts w:ascii="Khmer UI" w:hAnsi="Khmer UI" w:cs="Khmer UI"/>
                <w:noProof/>
                <w:lang w:bidi="km-KH"/>
              </w:rPr>
              <mc:AlternateContent>
                <mc:Choice Requires="wps">
                  <w:drawing>
                    <wp:anchor distT="45720" distB="45720" distL="114300" distR="114300" simplePos="0" relativeHeight="251743232" behindDoc="0" locked="0" layoutInCell="1" allowOverlap="1" wp14:anchorId="6D9A4000" wp14:editId="3781117D">
                      <wp:simplePos x="0" y="0"/>
                      <wp:positionH relativeFrom="column">
                        <wp:posOffset>212725</wp:posOffset>
                      </wp:positionH>
                      <wp:positionV relativeFrom="paragraph">
                        <wp:posOffset>172085</wp:posOffset>
                      </wp:positionV>
                      <wp:extent cx="683260" cy="285750"/>
                      <wp:effectExtent l="0" t="0" r="2540" b="0"/>
                      <wp:wrapNone/>
                      <wp:docPr id="1749352646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83260" cy="28575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742409D" w14:textId="77777777" w:rsidR="00FB10D6" w:rsidRPr="00E70D45" w:rsidRDefault="00A56BF9" w:rsidP="00E70D45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Khmer UI" w:hAnsi="Khmer UI" w:cs="Khmer UI"/>
                                      <w:sz w:val="14"/>
                                      <w:szCs w:val="14"/>
                                      <w:lang w:val="en-PH"/>
                                    </w:rPr>
                                  </w:pPr>
                                  <w:proofErr w:type="spellStart"/>
                                  <w:r w:rsidRPr="00E70D45">
                                    <w:rPr>
                                      <w:rFonts w:ascii="Khmer UI" w:eastAsia="DaunPenh" w:hAnsi="Khmer UI" w:cs="Khmer UI"/>
                                      <w:b/>
                                      <w:bCs/>
                                      <w:sz w:val="14"/>
                                      <w:szCs w:val="14"/>
                                    </w:rPr>
                                    <w:t>សកម្មភាពនានា</w:t>
                                  </w:r>
                                  <w:proofErr w:type="spellEnd"/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D9A4000" id="_x0000_s1033" type="#_x0000_t202" alt="&quot;&quot;" style="position:absolute;left:0;text-align:left;margin-left:16.75pt;margin-top:13.55pt;width:53.8pt;height:22.5pt;z-index:2517432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" filled="f" stroked="f">
                      <v:textbox inset="0,0,0,0">
                        <w:txbxContent>
                          <w:p w14:paraId="7742409D" w14:textId="77777777" w:rsidR="00FB10D6" w:rsidRPr="00E70D45" w:rsidRDefault="00A56BF9" w:rsidP="00E70D45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Khmer UI" w:hAnsi="Khmer UI" w:cs="Khmer UI"/>
                                <w:sz w:val="14"/>
                                <w:szCs w:val="14"/>
                                <w:lang w:val="en-PH"/>
                              </w:rPr>
                            </w:pPr>
                            <w:proofErr w:type="spellStart"/>
                            <w:r w:rsidRPr="00E70D45">
                              <w:rPr>
                                <w:rFonts w:ascii="Khmer UI" w:eastAsia="DaunPenh" w:hAnsi="Khmer UI" w:cs="Khmer UI"/>
                                <w:b/>
                                <w:bCs/>
                                <w:sz w:val="14"/>
                                <w:szCs w:val="14"/>
                              </w:rPr>
                              <w:t>សកម្មភាពនានា</w:t>
                            </w:r>
                            <w:proofErr w:type="spellEnd"/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C2796"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29800C65" wp14:editId="30683A7C">
                  <wp:extent cx="1404000" cy="1404000"/>
                  <wp:effectExtent l="0" t="0" r="5715" b="5715"/>
                  <wp:docPr id="2088040572" name="Picture 2" descr="ឯកសារលទ្ធផល និងឯកសារសកម្មភាពនានា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8040572" name="Picture 2" descr="ឯកសារលទ្ធផល និងឯកសារសកម្មភាពនានា។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gridSpan w:val="3"/>
            <w:vAlign w:val="center"/>
          </w:tcPr>
          <w:p w14:paraId="64B8CEE8" w14:textId="77777777" w:rsidR="007C2796" w:rsidRPr="00197D9F" w:rsidRDefault="00A56BF9" w:rsidP="00BA265B">
            <w:pPr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វាពន្យល់អំពី</w:t>
            </w:r>
            <w:proofErr w:type="spellEnd"/>
            <w:r w:rsidRPr="00197D9F">
              <w:rPr>
                <w:rFonts w:ascii="Khmer UI" w:eastAsia="DaunPenh" w:hAnsi="Khmer UI" w:cs="Khmer UI"/>
                <w:lang w:bidi="km-KH"/>
              </w:rPr>
              <w:t>៖</w:t>
            </w:r>
          </w:p>
          <w:p w14:paraId="20E6898D" w14:textId="77777777" w:rsidR="007C2796" w:rsidRPr="00197D9F" w:rsidRDefault="00A56BF9" w:rsidP="007C2796">
            <w:pPr>
              <w:pStyle w:val="ListParagraph"/>
              <w:numPr>
                <w:ilvl w:val="0"/>
                <w:numId w:val="36"/>
              </w:numPr>
              <w:rPr>
                <w:rFonts w:ascii="Khmer UI" w:eastAsia="Times New Roman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សកម្មភាពនានាដែលយើងនឹងធ្វើឱ្យចេញជា</w:t>
            </w:r>
            <w:proofErr w:type="spellEnd"/>
            <w:r w:rsidRPr="00197D9F">
              <w:rPr>
                <w:rFonts w:ascii="Khmer UI" w:eastAsia="Times New Roman" w:hAnsi="Khmer UI" w:cs="Khmer UI"/>
                <w:lang w:bidi="km-KH"/>
              </w:rPr>
              <w:t xml:space="preserve"> </w:t>
            </w:r>
          </w:p>
          <w:p w14:paraId="4737B5F2" w14:textId="77777777" w:rsidR="007C2796" w:rsidRPr="00197D9F" w:rsidRDefault="00A56BF9" w:rsidP="007C2796">
            <w:pPr>
              <w:pStyle w:val="ListParagraph"/>
              <w:numPr>
                <w:ilvl w:val="0"/>
                <w:numId w:val="36"/>
              </w:numPr>
              <w:rPr>
                <w:rFonts w:ascii="Khmer UI" w:eastAsia="Times New Roman" w:hAnsi="Khmer UI" w:cs="Khmer UI"/>
                <w:lang w:bidi="km-KH"/>
              </w:rPr>
            </w:pPr>
            <w:proofErr w:type="spellStart"/>
            <w:r w:rsidRPr="00197D9F">
              <w:rPr>
                <w:rStyle w:val="Strong"/>
                <w:rFonts w:ascii="Khmer UI" w:eastAsia="DaunPenh" w:hAnsi="Khmer UI" w:cs="Khmer UI"/>
                <w:lang w:bidi="km-KH"/>
              </w:rPr>
              <w:t>លទ្ធផល</w:t>
            </w:r>
            <w:proofErr w:type="spellEnd"/>
            <w:r w:rsidRPr="00197D9F">
              <w:rPr>
                <w:rFonts w:ascii="Khmer UI" w:eastAsia="Times New Roman" w:hAnsi="Khmer UI" w:cs="Khmer UI"/>
                <w:lang w:bidi="km-KH"/>
              </w:rPr>
              <w:t xml:space="preserve"> </w:t>
            </w: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ដែលយើងចង់បាន</w:t>
            </w:r>
            <w:proofErr w:type="spellEnd"/>
            <w:r w:rsidRPr="00197D9F">
              <w:rPr>
                <w:rFonts w:ascii="Khmer UI" w:eastAsia="DaunPenh" w:hAnsi="Khmer UI" w:cs="Khmer UI"/>
                <w:lang w:bidi="km-KH"/>
              </w:rPr>
              <w:t>។</w:t>
            </w:r>
          </w:p>
          <w:p w14:paraId="3F4BE8F2" w14:textId="0B199A90" w:rsidR="007C2796" w:rsidRPr="00197D9F" w:rsidRDefault="00174E3F" w:rsidP="007C2796">
            <w:pPr>
              <w:rPr>
                <w:rFonts w:ascii="Khmer UI" w:hAnsi="Khmer UI" w:cs="Khmer UI"/>
                <w:lang w:bidi="km-KH"/>
              </w:rPr>
            </w:pPr>
            <w:r w:rsidRPr="00174E3F">
              <w:rPr>
                <w:rFonts w:ascii="Khmer UI" w:hAnsi="Khmer UI" w:cs="Khmer UI" w:hint="cs"/>
                <w:cs/>
                <w:lang w:bidi="km-KH"/>
              </w:rPr>
              <w:t>លទ្ធផលគឺជាវិធីដែលការងាររបស់យើងផ្លាស់ប្តូរជីវិតរបស់មនុស្ស។</w:t>
            </w:r>
          </w:p>
        </w:tc>
      </w:tr>
      <w:tr w:rsidR="00B1014B" w:rsidRPr="00197D9F" w14:paraId="29F73B73" w14:textId="77777777" w:rsidTr="00D51C9C">
        <w:trPr>
          <w:gridAfter w:val="3"/>
          <w:wAfter w:w="329" w:type="dxa"/>
        </w:trPr>
        <w:tc>
          <w:tcPr>
            <w:tcW w:w="2551" w:type="dxa"/>
            <w:vAlign w:val="center"/>
          </w:tcPr>
          <w:p w14:paraId="1842308B" w14:textId="77777777" w:rsidR="007C2796" w:rsidRPr="00197D9F" w:rsidRDefault="00A56BF9" w:rsidP="0093391A">
            <w:pPr>
              <w:pStyle w:val="Image"/>
              <w:spacing w:before="0" w:after="0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29987EF1" wp14:editId="5A4A997F">
                  <wp:extent cx="1404000" cy="1404000"/>
                  <wp:effectExtent l="0" t="0" r="5715" b="5715"/>
                  <wp:docPr id="1569362203" name="Picture 1569362203" descr="អ្នកចូលរួមម្នាក់កំពុងកាន់ផែនការ NDIS។ នៅពីលើពួកវាគឺសញ្ញាលើកមេដៃឡើង និងព្រួញមួយចង្អុលឡើងលើ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9362203" name="Picture 1569362203" descr="អ្នកចូលរួមម្នាក់កំពុងកាន់ផែនការ NDIS។ នៅពីលើពួកវាគឺសញ្ញាលើកមេដៃឡើង និងព្រួញមួយចង្អុលឡើងលើ។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36" w:type="dxa"/>
            <w:vAlign w:val="center"/>
          </w:tcPr>
          <w:p w14:paraId="3E4CF8F2" w14:textId="36D61A07" w:rsidR="007C2796" w:rsidRPr="00197D9F" w:rsidRDefault="00174E3F" w:rsidP="007C2796">
            <w:pPr>
              <w:rPr>
                <w:rFonts w:ascii="Khmer UI" w:hAnsi="Khmer UI" w:cs="Khmer UI"/>
                <w:lang w:bidi="km-KH"/>
              </w:rPr>
            </w:pPr>
            <w:r w:rsidRPr="00174E3F">
              <w:rPr>
                <w:rFonts w:ascii="Khmer UI" w:hAnsi="Khmer UI" w:cs="Khmer UI" w:hint="cs"/>
                <w:cs/>
                <w:lang w:bidi="km-KH"/>
              </w:rPr>
              <w:t>យើងចង់ទទួលបានលទ្ធផលកាន់តែប្រសើរឡើង</w:t>
            </w:r>
            <w:r w:rsidRPr="00174E3F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174E3F">
              <w:rPr>
                <w:rFonts w:ascii="Khmer UI" w:hAnsi="Khmer UI" w:cs="Khmer UI" w:hint="cs"/>
                <w:cs/>
                <w:lang w:bidi="km-KH"/>
              </w:rPr>
              <w:t>ដែលធ្វើឱ្យបទពិសោធន៍របស់អ្នកចូលរួមមានជាមួយ</w:t>
            </w:r>
            <w:r w:rsidRPr="00174E3F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0D0F3F">
              <w:rPr>
                <w:rFonts w:cs="FS Me Pro"/>
              </w:rPr>
              <w:t>NDIS</w:t>
            </w:r>
            <w:r w:rsidRPr="00174E3F">
              <w:rPr>
                <w:rFonts w:ascii="Khmer UI" w:hAnsi="Khmer UI" w:cs="Khmer UI" w:hint="cs"/>
                <w:cs/>
                <w:lang w:bidi="km-KH"/>
              </w:rPr>
              <w:t>។</w:t>
            </w:r>
          </w:p>
        </w:tc>
      </w:tr>
      <w:tr w:rsidR="00B1014B" w:rsidRPr="00197D9F" w14:paraId="1EBADFC8" w14:textId="77777777" w:rsidTr="00D51C9C">
        <w:tc>
          <w:tcPr>
            <w:tcW w:w="2551" w:type="dxa"/>
            <w:vAlign w:val="center"/>
          </w:tcPr>
          <w:p w14:paraId="0CB074F6" w14:textId="77777777" w:rsidR="007C2796" w:rsidRPr="00197D9F" w:rsidRDefault="00A56BF9" w:rsidP="007C2796">
            <w:pPr>
              <w:pStyle w:val="Image"/>
              <w:spacing w:before="0" w:after="100" w:afterAutospacing="1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7AEF94F2" wp14:editId="5431F2C3">
                  <wp:extent cx="1404000" cy="1404000"/>
                  <wp:effectExtent l="0" t="0" r="5715" b="5715"/>
                  <wp:docPr id="1717061877" name="Picture 1717061877" descr="មនុស្សម្នាក់កំពុងគិត ហើយនៅពីលើពួកគេគឺរូបតំណាងពពុះគំនិតដែលមានសញ្ញាលើកមេដៃឡើងនៅខាងក្នុងរូបតំណាងពពុះគំនិត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7061877" name="Picture 1717061877" descr="មនុស្សម្នាក់កំពុងគិត ហើយនៅពីលើពួកគេគឺរូបតំណាងពពុះគំនិតដែលមានសញ្ញាលើកមេដៃឡើងនៅខាងក្នុងរូបតំណាងពពុះគំនិត។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5" w:type="dxa"/>
            <w:gridSpan w:val="4"/>
            <w:vAlign w:val="center"/>
          </w:tcPr>
          <w:p w14:paraId="6883AE19" w14:textId="732A8FC9" w:rsidR="007C2796" w:rsidRPr="00197D9F" w:rsidRDefault="00174E3F" w:rsidP="007C2796">
            <w:pPr>
              <w:rPr>
                <w:rFonts w:ascii="Khmer UI" w:hAnsi="Khmer UI" w:cs="Khmer UI"/>
                <w:lang w:bidi="km-KH"/>
              </w:rPr>
            </w:pPr>
            <w:r w:rsidRPr="00174E3F">
              <w:rPr>
                <w:rFonts w:ascii="Khmer UI" w:hAnsi="Khmer UI" w:cs="Khmer UI" w:hint="cs"/>
                <w:cs/>
                <w:lang w:bidi="km-KH"/>
              </w:rPr>
              <w:t>ផែនការសកម្មភាពនេះក៏ពន្យល់អំពីរបៀបដែលយើងនឹងដឹងថាតើសកម្មភាពនានាដំណើរការឬអត់ផងដែរ។</w:t>
            </w:r>
          </w:p>
        </w:tc>
      </w:tr>
    </w:tbl>
    <w:p w14:paraId="0227C850" w14:textId="77777777" w:rsidR="007A0C51" w:rsidRPr="00197D9F" w:rsidRDefault="00A56BF9" w:rsidP="007A0C51">
      <w:pPr>
        <w:pStyle w:val="Heading2"/>
        <w:rPr>
          <w:rFonts w:ascii="Khmer UI" w:hAnsi="Khmer UI" w:cs="Khmer UI"/>
          <w:color w:val="000000" w:themeColor="text1"/>
          <w:lang w:bidi="km-KH"/>
        </w:rPr>
      </w:pPr>
      <w:bookmarkStart w:id="103" w:name="_Toc159336371"/>
      <w:r w:rsidRPr="000D0F3F">
        <w:rPr>
          <w:rStyle w:val="Heading2Char"/>
          <w:rFonts w:cs="FS Me Pro"/>
          <w:b/>
          <w:bCs/>
          <w:noProof/>
          <w:color w:val="000000" w:themeColor="text1"/>
          <w:lang w:bidi="km-KH"/>
        </w:rPr>
        <w:lastRenderedPageBreak/>
        <mc:AlternateContent>
          <mc:Choice Requires="wps">
            <w:drawing>
              <wp:anchor distT="0" distB="0" distL="114300" distR="114300" simplePos="0" relativeHeight="251723776" behindDoc="1" locked="0" layoutInCell="1" allowOverlap="1" wp14:anchorId="1B3AFD95" wp14:editId="411EEF55">
                <wp:simplePos x="0" y="0"/>
                <wp:positionH relativeFrom="page">
                  <wp:align>center</wp:align>
                </wp:positionH>
                <wp:positionV relativeFrom="paragraph">
                  <wp:posOffset>-213164</wp:posOffset>
                </wp:positionV>
                <wp:extent cx="6422400" cy="691200"/>
                <wp:effectExtent l="19050" t="19050" r="16510" b="13970"/>
                <wp:wrapNone/>
                <wp:docPr id="155562356" name="Rectangle: Rounded Corners 15556235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2400" cy="691200"/>
                        </a:xfrm>
                        <a:prstGeom prst="roundRect">
                          <a:avLst>
                            <a:gd name="adj" fmla="val 27035"/>
                          </a:avLst>
                        </a:prstGeom>
                        <a:solidFill>
                          <a:srgbClr val="8AC640"/>
                        </a:solidFill>
                        <a:ln w="38100">
                          <a:solidFill>
                            <a:srgbClr val="6B297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6EDBD4C" id="Rectangle: Rounded Corners 155562356" o:spid="_x0000_s1026" alt="&quot;&quot;" style="position:absolute;margin-left:0;margin-top:-16.8pt;width:505.7pt;height:54.45pt;z-index:-25159270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middle" arcsize="1771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" fillcolor="#8ac640" strokecolor="#6b2976" strokeweight="3pt">
                <w10:wrap anchorx="page"/>
              </v:roundrect>
            </w:pict>
          </mc:Fallback>
        </mc:AlternateContent>
      </w:r>
      <w:r w:rsidRPr="000D0F3F">
        <w:rPr>
          <w:rFonts w:cs="FS Me Pro"/>
          <w:color w:val="000000" w:themeColor="text1"/>
          <w:lang w:bidi="km-KH"/>
        </w:rPr>
        <w:t>1</w:t>
      </w:r>
      <w:r w:rsidRPr="00197D9F">
        <w:rPr>
          <w:rFonts w:ascii="Khmer UI" w:hAnsi="Khmer UI" w:cs="Khmer UI"/>
          <w:color w:val="000000" w:themeColor="text1"/>
          <w:lang w:bidi="km-KH"/>
        </w:rPr>
        <w:t xml:space="preserve">. </w:t>
      </w:r>
      <w:proofErr w:type="spellStart"/>
      <w:r w:rsidRPr="00197D9F">
        <w:rPr>
          <w:rFonts w:ascii="Khmer UI" w:eastAsia="DaunPenh" w:hAnsi="Khmer UI" w:cs="Khmer UI"/>
          <w:color w:val="000000" w:themeColor="text1"/>
          <w:lang w:bidi="km-KH"/>
        </w:rPr>
        <w:t>ការផ្ដោតលើអ្នកចូលរួម</w:t>
      </w:r>
      <w:proofErr w:type="spellEnd"/>
      <w:r w:rsidRPr="00197D9F">
        <w:rPr>
          <w:rFonts w:ascii="Khmer UI" w:hAnsi="Khmer UI" w:cs="Khmer UI"/>
          <w:color w:val="000000" w:themeColor="text1"/>
          <w:lang w:bidi="km-KH"/>
        </w:rPr>
        <w:t xml:space="preserve"> </w:t>
      </w:r>
      <w:r w:rsidRPr="000D0F3F">
        <w:rPr>
          <w:rFonts w:cs="FS Me Pro"/>
          <w:color w:val="000000" w:themeColor="text1"/>
          <w:lang w:bidi="km-KH"/>
        </w:rPr>
        <w:t>CALD</w:t>
      </w:r>
      <w:r w:rsidRPr="00197D9F">
        <w:rPr>
          <w:rFonts w:ascii="Khmer UI" w:hAnsi="Khmer UI" w:cs="Khmer UI"/>
          <w:color w:val="000000" w:themeColor="text1"/>
          <w:lang w:bidi="km-KH"/>
        </w:rPr>
        <w:t xml:space="preserve"> </w:t>
      </w:r>
      <w:proofErr w:type="spellStart"/>
      <w:r w:rsidRPr="00197D9F">
        <w:rPr>
          <w:rFonts w:ascii="Khmer UI" w:eastAsia="DaunPenh" w:hAnsi="Khmer UI" w:cs="Khmer UI"/>
          <w:color w:val="000000" w:themeColor="text1"/>
          <w:lang w:bidi="km-KH"/>
        </w:rPr>
        <w:t>នៅពេលយើងធ្វើការ</w:t>
      </w:r>
      <w:bookmarkEnd w:id="103"/>
      <w:proofErr w:type="spellEnd"/>
    </w:p>
    <w:p w14:paraId="4B3C5192" w14:textId="77777777" w:rsidR="007A0C51" w:rsidRPr="00197D9F" w:rsidRDefault="00A56BF9" w:rsidP="007A0C51">
      <w:pPr>
        <w:pStyle w:val="Heading3"/>
        <w:spacing w:before="480" w:after="120"/>
        <w:rPr>
          <w:rFonts w:ascii="Khmer UI" w:hAnsi="Khmer UI" w:cs="Khmer UI"/>
          <w:lang w:bidi="km-KH"/>
        </w:rPr>
      </w:pPr>
      <w:r w:rsidRPr="00197D9F">
        <w:rPr>
          <w:rFonts w:ascii="Khmer UI" w:hAnsi="Khmer UI" w:cs="Khmer UI"/>
          <w:noProof/>
          <w:lang w:bidi="km-KH"/>
        </w:rPr>
        <mc:AlternateContent>
          <mc:Choice Requires="wpg">
            <w:drawing>
              <wp:anchor distT="0" distB="0" distL="114300" distR="114300" simplePos="0" relativeHeight="251725824" behindDoc="1" locked="0" layoutInCell="1" allowOverlap="1" wp14:anchorId="5AD05E2D" wp14:editId="06B9DD70">
                <wp:simplePos x="0" y="0"/>
                <wp:positionH relativeFrom="margin">
                  <wp:posOffset>0</wp:posOffset>
                </wp:positionH>
                <wp:positionV relativeFrom="paragraph">
                  <wp:posOffset>531316</wp:posOffset>
                </wp:positionV>
                <wp:extent cx="5798820" cy="241300"/>
                <wp:effectExtent l="19050" t="19050" r="11430" b="25400"/>
                <wp:wrapNone/>
                <wp:docPr id="1112759029" name="Group 111275902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98820" cy="241300"/>
                          <a:chOff x="0" y="0"/>
                          <a:chExt cx="5799192" cy="241540"/>
                        </a:xfrm>
                      </wpg:grpSpPr>
                      <wps:wsp>
                        <wps:cNvPr id="836548595" name="Straight Connector 836548595"/>
                        <wps:cNvCnPr/>
                        <wps:spPr>
                          <a:xfrm>
                            <a:off x="0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137133973" name="Oval 2137133973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8AC640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EE51159" id="Group 1112759029" o:spid="_x0000_s1026" alt="&quot;&quot;" style="position:absolute;margin-left:0;margin-top:41.85pt;width:456.6pt;height:19pt;z-index:-251590656;mso-position-horizontal-relative:margin;mso-width-relative:margin;mso-height-relative:margin" coordsize="57991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">
                <v:line id="Straight Connector 836548595" o:spid="_x0000_s1027" style="position:absolute;visibility:visible;mso-wrap-style:square" from="0,1306" to="57167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" strokecolor="#65276f [3044]" strokeweight="3pt">
                  <v:stroke endcap="round"/>
                </v:line>
                <v:oval id="Oval 2137133973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" fillcolor="#8ac640" strokecolor="#6b2976" strokeweight="3pt"/>
                <w10:wrap anchorx="margin"/>
              </v:group>
            </w:pict>
          </mc:Fallback>
        </mc:AlternateContent>
      </w:r>
      <w:proofErr w:type="spellStart"/>
      <w:r w:rsidRPr="00197D9F">
        <w:rPr>
          <w:rFonts w:ascii="Khmer UI" w:eastAsia="DaunPenh" w:hAnsi="Khmer UI" w:cs="Khmer UI"/>
          <w:lang w:bidi="km-KH"/>
        </w:rPr>
        <w:t>សកម្មភាពទី</w:t>
      </w:r>
      <w:proofErr w:type="spellEnd"/>
      <w:r w:rsidRPr="00197D9F">
        <w:rPr>
          <w:rFonts w:ascii="Khmer UI" w:hAnsi="Khmer UI" w:cs="Khmer UI"/>
          <w:lang w:bidi="km-KH"/>
        </w:rPr>
        <w:t xml:space="preserve"> </w:t>
      </w:r>
      <w:r w:rsidRPr="000D0F3F">
        <w:rPr>
          <w:rFonts w:cs="FS Me Pro"/>
          <w:lang w:bidi="km-KH"/>
        </w:rPr>
        <w:t>1</w:t>
      </w:r>
    </w:p>
    <w:tbl>
      <w:tblPr>
        <w:tblW w:w="9354" w:type="dxa"/>
        <w:tblLayout w:type="fixed"/>
        <w:tblLook w:val="04A0" w:firstRow="1" w:lastRow="0" w:firstColumn="1" w:lastColumn="0" w:noHBand="0" w:noVBand="1"/>
      </w:tblPr>
      <w:tblGrid>
        <w:gridCol w:w="2551"/>
        <w:gridCol w:w="6373"/>
        <w:gridCol w:w="430"/>
      </w:tblGrid>
      <w:tr w:rsidR="00B1014B" w:rsidRPr="00197D9F" w14:paraId="707ADC7A" w14:textId="77777777" w:rsidTr="00D51C9C">
        <w:trPr>
          <w:gridAfter w:val="1"/>
          <w:wAfter w:w="430" w:type="dxa"/>
          <w:trHeight w:val="2934"/>
        </w:trPr>
        <w:tc>
          <w:tcPr>
            <w:tcW w:w="2551" w:type="dxa"/>
            <w:vAlign w:val="center"/>
          </w:tcPr>
          <w:p w14:paraId="641223D5" w14:textId="77777777" w:rsidR="007A0C51" w:rsidRPr="00197D9F" w:rsidRDefault="00A56BF9" w:rsidP="008F1375">
            <w:pPr>
              <w:pStyle w:val="Image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2370B32F" wp14:editId="3596CCF8">
                  <wp:extent cx="1482725" cy="1482725"/>
                  <wp:effectExtent l="0" t="0" r="3175" b="3175"/>
                  <wp:docPr id="797344409" name="Picture 797344409" descr="មនុស្សម្នាក់កំពុងផ្ដល់សញ្ញាលើកមេដៃឡើង។ នៅជិតពួកវាគឺរូបពពុះគំនិត និងរូបតំណាងសុវត្ថិភាព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7344409" name="Picture 797344409" descr="មនុស្សម្នាក់កំពុងផ្ដល់សញ្ញាលើកមេដៃឡើង។ នៅជិតពួកវាគឺរូបពពុះគំនិត និងរូបតំណាងសុវត្ថិភាព។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3" w:type="dxa"/>
            <w:vAlign w:val="center"/>
          </w:tcPr>
          <w:p w14:paraId="54C1C310" w14:textId="77777777" w:rsidR="00174E3F" w:rsidRDefault="00174E3F" w:rsidP="008F1375">
            <w:pPr>
              <w:rPr>
                <w:rStyle w:val="ui-provider"/>
                <w:rFonts w:ascii="Khmer UI" w:eastAsia="DaunPenh" w:hAnsi="Khmer UI" w:cs="Khmer UI"/>
                <w:lang w:bidi="km-KH"/>
              </w:rPr>
            </w:pPr>
            <w:r w:rsidRPr="00174E3F">
              <w:rPr>
                <w:rStyle w:val="ui-provider"/>
                <w:rFonts w:ascii="Khmer UI" w:eastAsia="DaunPenh" w:hAnsi="Khmer UI" w:cs="Khmer UI" w:hint="cs"/>
                <w:cs/>
                <w:lang w:bidi="km-KH"/>
              </w:rPr>
              <w:t>យើងនឹងធ្វើការជាមួយអ្នកដទៃទៀតដែលនៅក្នុងសហគមន៍</w:t>
            </w:r>
            <w:r w:rsidRPr="00174E3F">
              <w:rPr>
                <w:rStyle w:val="ui-provider"/>
                <w:rFonts w:ascii="Khmer UI" w:eastAsia="DaunPenh" w:hAnsi="Khmer UI" w:cs="Khmer UI"/>
                <w:cs/>
                <w:lang w:bidi="km-KH"/>
              </w:rPr>
              <w:t xml:space="preserve"> </w:t>
            </w:r>
            <w:r w:rsidRPr="00174E3F">
              <w:rPr>
                <w:rStyle w:val="ui-provider"/>
                <w:rFonts w:ascii="Khmer UI" w:eastAsia="DaunPenh" w:hAnsi="Khmer UI" w:cs="Khmer UI" w:hint="cs"/>
                <w:cs/>
                <w:lang w:bidi="km-KH"/>
              </w:rPr>
              <w:t>ដើម្បីធ្វើឱ្យប្រាកដថាមនុស្សគ្រប់រូបដឹងពីពាក្យពេចន៍សំខាន់ៗមួយចំនួននៅក្នុង</w:t>
            </w:r>
            <w:r w:rsidRPr="00174E3F">
              <w:rPr>
                <w:rStyle w:val="ui-provider"/>
                <w:rFonts w:ascii="Khmer UI" w:eastAsia="DaunPenh" w:hAnsi="Khmer UI" w:cs="Khmer UI"/>
                <w:cs/>
                <w:lang w:bidi="km-KH"/>
              </w:rPr>
              <w:t xml:space="preserve"> </w:t>
            </w:r>
            <w:r w:rsidRPr="000D0F3F">
              <w:rPr>
                <w:rStyle w:val="ui-provider"/>
                <w:rFonts w:eastAsia="DaunPenh" w:cs="FS Me Pro"/>
              </w:rPr>
              <w:t>NDIA</w:t>
            </w:r>
            <w:r w:rsidRPr="00174E3F">
              <w:rPr>
                <w:rStyle w:val="ui-provider"/>
                <w:rFonts w:ascii="Khmer UI" w:eastAsia="DaunPenh" w:hAnsi="Khmer UI" w:cs="Khmer UI" w:hint="cs"/>
                <w:cs/>
                <w:lang w:bidi="km-KH"/>
              </w:rPr>
              <w:t>។</w:t>
            </w:r>
          </w:p>
          <w:p w14:paraId="35FE1BBC" w14:textId="7C369367" w:rsidR="007A0C51" w:rsidRPr="00197D9F" w:rsidRDefault="00A56BF9" w:rsidP="008F1375">
            <w:pPr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Style w:val="ui-provider"/>
                <w:rFonts w:ascii="Khmer UI" w:eastAsia="DaunPenh" w:hAnsi="Khmer UI" w:cs="Khmer UI"/>
                <w:lang w:bidi="km-KH"/>
              </w:rPr>
              <w:t>យើងក៏នឹងធ្វើឱ្យប្រាកដថាពាក្យទាំងនេះមានសុវត្ថិភាពសម្រាប</w:t>
            </w:r>
            <w:proofErr w:type="spellEnd"/>
            <w:r w:rsidRPr="00197D9F">
              <w:rPr>
                <w:rStyle w:val="ui-provider"/>
                <w:rFonts w:ascii="Khmer UI" w:eastAsia="DaunPenh" w:hAnsi="Khmer UI" w:cs="Khmer UI"/>
                <w:lang w:bidi="km-KH"/>
              </w:rPr>
              <w:t>់</w:t>
            </w:r>
            <w:r w:rsidRPr="00197D9F">
              <w:rPr>
                <w:rStyle w:val="ui-provider"/>
                <w:rFonts w:ascii="Khmer UI" w:hAnsi="Khmer UI" w:cs="Khmer UI"/>
                <w:lang w:bidi="km-KH"/>
              </w:rPr>
              <w:t xml:space="preserve"> </w:t>
            </w:r>
            <w:proofErr w:type="spellStart"/>
            <w:r w:rsidRPr="00197D9F">
              <w:rPr>
                <w:rStyle w:val="Strong"/>
                <w:rFonts w:ascii="Khmer UI" w:eastAsia="DaunPenh" w:hAnsi="Khmer UI" w:cs="Khmer UI"/>
                <w:lang w:bidi="km-KH"/>
              </w:rPr>
              <w:t>វប្បធម៌</w:t>
            </w:r>
            <w:r w:rsidRPr="00197D9F">
              <w:rPr>
                <w:rStyle w:val="ui-provider"/>
                <w:rFonts w:ascii="Khmer UI" w:eastAsia="DaunPenh" w:hAnsi="Khmer UI" w:cs="Khmer UI"/>
                <w:lang w:bidi="km-KH"/>
              </w:rPr>
              <w:t>ទាំងអស់ផងដែរ</w:t>
            </w:r>
            <w:proofErr w:type="spellEnd"/>
            <w:r w:rsidRPr="00197D9F">
              <w:rPr>
                <w:rStyle w:val="ui-provider"/>
                <w:rFonts w:ascii="Khmer UI" w:eastAsia="DaunPenh" w:hAnsi="Khmer UI" w:cs="Khmer UI"/>
                <w:lang w:bidi="km-KH"/>
              </w:rPr>
              <w:t>។</w:t>
            </w:r>
          </w:p>
        </w:tc>
      </w:tr>
      <w:tr w:rsidR="00B1014B" w:rsidRPr="00197D9F" w14:paraId="2B88973D" w14:textId="77777777" w:rsidTr="00756729">
        <w:trPr>
          <w:gridAfter w:val="1"/>
          <w:wAfter w:w="430" w:type="dxa"/>
          <w:trHeight w:val="2891"/>
        </w:trPr>
        <w:tc>
          <w:tcPr>
            <w:tcW w:w="2551" w:type="dxa"/>
            <w:vAlign w:val="center"/>
          </w:tcPr>
          <w:p w14:paraId="346924B7" w14:textId="77777777" w:rsidR="007A0C51" w:rsidRPr="00197D9F" w:rsidRDefault="00A56BF9" w:rsidP="00756729">
            <w:pPr>
              <w:pStyle w:val="Image"/>
              <w:spacing w:before="120" w:after="120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75421717" wp14:editId="037CB4C3">
                  <wp:extent cx="1483200" cy="1112400"/>
                  <wp:effectExtent l="0" t="0" r="3175" b="0"/>
                  <wp:docPr id="1418563162" name="Picture 1418563162" descr="មនុស្ស​មួយ​ក្រុម​កំពុងស្លៀក​សម្លៀក​បំពាក់​មានពណ៌​ភ្លឺចិញ្ចាច ហើយកំពុង​សម្តែង​របាំ​វប្បធម៌មួយ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8563162" name="Picture 1418563162" descr="មនុស្ស​មួយ​ក្រុម​កំពុងស្លៀក​សម្លៀក​បំពាក់​មានពណ៌​ភ្លឺចិញ្ចាច ហើយកំពុង​សម្តែង​របាំ​វប្បធម៌មួយ។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15" r="55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11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3" w:type="dxa"/>
            <w:vAlign w:val="center"/>
          </w:tcPr>
          <w:p w14:paraId="40B245A4" w14:textId="77777777" w:rsidR="007A0C51" w:rsidRPr="00197D9F" w:rsidRDefault="00A56BF9" w:rsidP="008F1375">
            <w:pPr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វប្បធម៌របស់អ្នកគឺ</w:t>
            </w:r>
            <w:proofErr w:type="spellEnd"/>
            <w:r w:rsidRPr="00197D9F">
              <w:rPr>
                <w:rFonts w:ascii="Khmer UI" w:eastAsia="DaunPenh" w:hAnsi="Khmer UI" w:cs="Khmer UI"/>
                <w:lang w:bidi="km-KH"/>
              </w:rPr>
              <w:t>៖</w:t>
            </w:r>
          </w:p>
          <w:p w14:paraId="12267128" w14:textId="77777777" w:rsidR="007A0C51" w:rsidRPr="00197D9F" w:rsidRDefault="00A56BF9" w:rsidP="008F1375">
            <w:pPr>
              <w:pStyle w:val="ListParagraph"/>
              <w:numPr>
                <w:ilvl w:val="0"/>
                <w:numId w:val="37"/>
              </w:numPr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របៀបរស់នៅរបស់អ្នក</w:t>
            </w:r>
            <w:proofErr w:type="spellEnd"/>
          </w:p>
          <w:p w14:paraId="67CFD76E" w14:textId="77777777" w:rsidR="007A0C51" w:rsidRPr="00197D9F" w:rsidRDefault="00A56BF9" w:rsidP="008F1375">
            <w:pPr>
              <w:pStyle w:val="ListParagraph"/>
              <w:numPr>
                <w:ilvl w:val="0"/>
                <w:numId w:val="37"/>
              </w:numPr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អ្វីដែលសំខាន់សម្រាប់អ្នក</w:t>
            </w:r>
            <w:proofErr w:type="spellEnd"/>
            <w:r w:rsidRPr="00197D9F">
              <w:rPr>
                <w:rFonts w:ascii="Khmer UI" w:eastAsia="DaunPenh" w:hAnsi="Khmer UI" w:cs="Khmer UI"/>
                <w:lang w:bidi="km-KH"/>
              </w:rPr>
              <w:t>។</w:t>
            </w:r>
          </w:p>
        </w:tc>
      </w:tr>
      <w:tr w:rsidR="00B1014B" w:rsidRPr="00197D9F" w14:paraId="78DB4F9F" w14:textId="77777777" w:rsidTr="00D51C9C">
        <w:trPr>
          <w:gridAfter w:val="1"/>
          <w:wAfter w:w="430" w:type="dxa"/>
          <w:trHeight w:val="1987"/>
        </w:trPr>
        <w:tc>
          <w:tcPr>
            <w:tcW w:w="2551" w:type="dxa"/>
            <w:vAlign w:val="center"/>
          </w:tcPr>
          <w:p w14:paraId="321ED7CD" w14:textId="77777777" w:rsidR="007A0C51" w:rsidRPr="00197D9F" w:rsidRDefault="00A56BF9" w:rsidP="008F1375">
            <w:pPr>
              <w:pStyle w:val="Image"/>
              <w:rPr>
                <w:rFonts w:ascii="Khmer UI" w:hAnsi="Khmer UI" w:cs="Khmer UI"/>
                <w:noProof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622F436D" wp14:editId="4A3A9B57">
                  <wp:extent cx="1435735" cy="1435735"/>
                  <wp:effectExtent l="0" t="0" r="0" b="0"/>
                  <wp:docPr id="1173009545" name="Picture 1" descr="មនុស្សម្នាក់ចង្អុលទៅខ្លួនពួកគេផ្ទាល់ ហើយមានរូបពពុះគំនិតដែលមានសញ្ញាធីកនៅខាងក្នុង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3009545" name="Picture 1" descr="មនុស្សម្នាក់ចង្អុលទៅខ្លួនពួកគេផ្ទាល់ ហើយមានរូបពពុះគំនិតដែលមានសញ្ញាធីកនៅខាងក្នុង។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5735" cy="1435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3" w:type="dxa"/>
            <w:vAlign w:val="center"/>
          </w:tcPr>
          <w:p w14:paraId="6449A8BD" w14:textId="77777777" w:rsidR="007A0C51" w:rsidRPr="00197D9F" w:rsidRDefault="00A56BF9" w:rsidP="008F1375">
            <w:pPr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យើង</w:t>
            </w:r>
            <w:proofErr w:type="spellEnd"/>
            <w:r w:rsidRPr="00197D9F">
              <w:rPr>
                <w:rFonts w:ascii="Khmer UI" w:hAnsi="Khmer UI" w:cs="Khmer UI"/>
                <w:lang w:bidi="km-KH"/>
              </w:rPr>
              <w:t>​</w:t>
            </w: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នឹង</w:t>
            </w:r>
            <w:proofErr w:type="spellEnd"/>
            <w:r w:rsidRPr="00197D9F">
              <w:rPr>
                <w:rFonts w:ascii="Khmer UI" w:hAnsi="Khmer UI" w:cs="Khmer UI"/>
                <w:lang w:bidi="km-KH"/>
              </w:rPr>
              <w:t>​</w:t>
            </w: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ធ្វើ</w:t>
            </w:r>
            <w:proofErr w:type="spellEnd"/>
            <w:r w:rsidRPr="00197D9F">
              <w:rPr>
                <w:rFonts w:ascii="Khmer UI" w:hAnsi="Khmer UI" w:cs="Khmer UI"/>
                <w:lang w:bidi="km-KH"/>
              </w:rPr>
              <w:t>​</w:t>
            </w: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ឱ្យ</w:t>
            </w:r>
            <w:proofErr w:type="spellEnd"/>
            <w:r w:rsidRPr="00197D9F">
              <w:rPr>
                <w:rFonts w:ascii="Khmer UI" w:hAnsi="Khmer UI" w:cs="Khmer UI"/>
                <w:lang w:bidi="km-KH"/>
              </w:rPr>
              <w:t>​</w:t>
            </w: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ប្រាកដ</w:t>
            </w:r>
            <w:proofErr w:type="spellEnd"/>
            <w:r w:rsidRPr="00197D9F">
              <w:rPr>
                <w:rFonts w:ascii="Khmer UI" w:hAnsi="Khmer UI" w:cs="Khmer UI"/>
                <w:lang w:bidi="km-KH"/>
              </w:rPr>
              <w:t>​</w:t>
            </w: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ថា</w:t>
            </w:r>
            <w:proofErr w:type="spellEnd"/>
            <w:r w:rsidRPr="00197D9F">
              <w:rPr>
                <w:rFonts w:ascii="Khmer UI" w:hAnsi="Khmer UI" w:cs="Khmer UI"/>
                <w:lang w:bidi="km-KH"/>
              </w:rPr>
              <w:t>​</w:t>
            </w: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មនុស្សគ្រប់រូប</w:t>
            </w:r>
            <w:proofErr w:type="spellEnd"/>
            <w:r w:rsidRPr="00197D9F">
              <w:rPr>
                <w:rFonts w:ascii="Khmer UI" w:hAnsi="Khmer UI" w:cs="Khmer UI"/>
                <w:lang w:bidi="km-KH"/>
              </w:rPr>
              <w:t>​</w:t>
            </w: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ដឹងថា</w:t>
            </w:r>
            <w:proofErr w:type="spellEnd"/>
            <w:r w:rsidRPr="00197D9F">
              <w:rPr>
                <w:rFonts w:ascii="Khmer UI" w:hAnsi="Khmer UI" w:cs="Khmer UI"/>
                <w:lang w:bidi="km-KH"/>
              </w:rPr>
              <w:t>​</w:t>
            </w: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ពាក្យ</w:t>
            </w:r>
            <w:proofErr w:type="spellEnd"/>
            <w:r w:rsidRPr="00197D9F">
              <w:rPr>
                <w:rFonts w:ascii="Khmer UI" w:hAnsi="Khmer UI" w:cs="Khmer UI"/>
                <w:lang w:bidi="km-KH"/>
              </w:rPr>
              <w:t xml:space="preserve"> </w:t>
            </w:r>
            <w:r w:rsidRPr="00197D9F">
              <w:rPr>
                <w:rStyle w:val="Strong"/>
                <w:rFonts w:ascii="Khmer UI" w:hAnsi="Khmer UI" w:cs="Khmer UI"/>
                <w:lang w:bidi="km-KH"/>
              </w:rPr>
              <w:t>​</w:t>
            </w:r>
            <w:proofErr w:type="spellStart"/>
            <w:r w:rsidRPr="00197D9F">
              <w:rPr>
                <w:rStyle w:val="Strong"/>
                <w:rFonts w:ascii="Khmer UI" w:eastAsia="DaunPenh" w:hAnsi="Khmer UI" w:cs="Khmer UI"/>
                <w:lang w:bidi="km-KH"/>
              </w:rPr>
              <w:t>សុវត្ថិភាព</w:t>
            </w:r>
            <w:proofErr w:type="spellEnd"/>
            <w:r w:rsidRPr="00197D9F">
              <w:rPr>
                <w:rStyle w:val="Strong"/>
                <w:rFonts w:ascii="Khmer UI" w:hAnsi="Khmer UI" w:cs="Khmer UI"/>
                <w:lang w:bidi="km-KH"/>
              </w:rPr>
              <w:t>​</w:t>
            </w:r>
            <w:proofErr w:type="spellStart"/>
            <w:r w:rsidRPr="00197D9F">
              <w:rPr>
                <w:rStyle w:val="Strong"/>
                <w:rFonts w:ascii="Khmer UI" w:eastAsia="DaunPenh" w:hAnsi="Khmer UI" w:cs="Khmer UI"/>
                <w:lang w:bidi="km-KH"/>
              </w:rPr>
              <w:t>វប្បធម៌</w:t>
            </w:r>
            <w:r w:rsidRPr="00197D9F">
              <w:rPr>
                <w:rFonts w:ascii="Khmer UI" w:eastAsia="DaunPenh" w:hAnsi="Khmer UI" w:cs="Khmer UI"/>
                <w:lang w:bidi="km-KH"/>
              </w:rPr>
              <w:t>មានន័យ</w:t>
            </w:r>
            <w:proofErr w:type="spellEnd"/>
            <w:r w:rsidRPr="00197D9F">
              <w:rPr>
                <w:rFonts w:ascii="Khmer UI" w:hAnsi="Khmer UI" w:cs="Khmer UI"/>
                <w:lang w:bidi="km-KH"/>
              </w:rPr>
              <w:t>​</w:t>
            </w: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ដូចម្តេច</w:t>
            </w:r>
            <w:proofErr w:type="spellEnd"/>
            <w:r w:rsidRPr="00197D9F">
              <w:rPr>
                <w:rFonts w:ascii="Khmer UI" w:eastAsia="DaunPenh" w:hAnsi="Khmer UI" w:cs="Khmer UI"/>
                <w:lang w:bidi="km-KH"/>
              </w:rPr>
              <w:t>។</w:t>
            </w:r>
          </w:p>
        </w:tc>
      </w:tr>
      <w:tr w:rsidR="00B1014B" w:rsidRPr="00197D9F" w14:paraId="65BAE0A8" w14:textId="77777777" w:rsidTr="00756729">
        <w:trPr>
          <w:gridAfter w:val="1"/>
          <w:wAfter w:w="430" w:type="dxa"/>
          <w:trHeight w:val="3402"/>
        </w:trPr>
        <w:tc>
          <w:tcPr>
            <w:tcW w:w="2551" w:type="dxa"/>
            <w:vAlign w:val="center"/>
          </w:tcPr>
          <w:p w14:paraId="108A755C" w14:textId="77777777" w:rsidR="00707F69" w:rsidRPr="00197D9F" w:rsidRDefault="00A56BF9" w:rsidP="008F1375">
            <w:pPr>
              <w:pStyle w:val="Image"/>
              <w:rPr>
                <w:rFonts w:ascii="Khmer UI" w:hAnsi="Khmer UI" w:cs="Khmer UI"/>
                <w:noProof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45664447" wp14:editId="7F56324E">
                  <wp:extent cx="1482725" cy="1482725"/>
                  <wp:effectExtent l="0" t="0" r="3175" b="3175"/>
                  <wp:docPr id="1696862103" name="Picture 1696862103" descr="មនុស្សមួយក្រុមនៅក្រោមរូបតំណាងសុវត្ថិភាព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6862103" name="Picture 1696862103" descr="មនុស្សមួយក្រុមនៅក្រោមរូបតំណាងសុវត្ថិភាព។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3" w:type="dxa"/>
            <w:vAlign w:val="center"/>
          </w:tcPr>
          <w:p w14:paraId="2AC501CC" w14:textId="77777777" w:rsidR="00707F69" w:rsidRPr="00197D9F" w:rsidRDefault="00A56BF9" w:rsidP="008F1375">
            <w:pPr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សុវត្ថិភាពវប្បធម៌គឺនៅពេលដែលយើង</w:t>
            </w:r>
            <w:proofErr w:type="spellEnd"/>
            <w:r w:rsidRPr="00197D9F">
              <w:rPr>
                <w:rFonts w:ascii="Khmer UI" w:eastAsia="DaunPenh" w:hAnsi="Khmer UI" w:cs="Khmer UI"/>
                <w:lang w:bidi="km-KH"/>
              </w:rPr>
              <w:t>៖</w:t>
            </w:r>
          </w:p>
          <w:p w14:paraId="62E2AB80" w14:textId="77777777" w:rsidR="00707F69" w:rsidRPr="00197D9F" w:rsidRDefault="00A56BF9" w:rsidP="008F1375">
            <w:pPr>
              <w:pStyle w:val="ListParagraph"/>
              <w:numPr>
                <w:ilvl w:val="0"/>
                <w:numId w:val="76"/>
              </w:numPr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គោរពវប្បធម៌របស់ប្រជាជន</w:t>
            </w:r>
            <w:proofErr w:type="spellEnd"/>
            <w:r w:rsidRPr="00197D9F">
              <w:rPr>
                <w:rFonts w:ascii="Khmer UI" w:hAnsi="Khmer UI" w:cs="Khmer UI"/>
                <w:lang w:bidi="km-KH"/>
              </w:rPr>
              <w:t xml:space="preserve"> </w:t>
            </w:r>
          </w:p>
          <w:p w14:paraId="2CDA36C7" w14:textId="77777777" w:rsidR="00707F69" w:rsidRPr="00197D9F" w:rsidRDefault="00A56BF9" w:rsidP="008F1375">
            <w:pPr>
              <w:pStyle w:val="ListParagraph"/>
              <w:numPr>
                <w:ilvl w:val="0"/>
                <w:numId w:val="76"/>
              </w:numPr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ធ្វើឱ្យមនុស្សមានអារម្មណ៍ថាមានសុវត្ថិភាព</w:t>
            </w:r>
            <w:proofErr w:type="spellEnd"/>
            <w:r w:rsidRPr="00197D9F">
              <w:rPr>
                <w:rFonts w:ascii="Khmer UI" w:hAnsi="Khmer UI" w:cs="Khmer UI"/>
                <w:lang w:bidi="km-KH"/>
              </w:rPr>
              <w:t xml:space="preserve"> </w:t>
            </w:r>
          </w:p>
          <w:p w14:paraId="4A742BA3" w14:textId="0521DE0E" w:rsidR="00707F69" w:rsidRPr="00197D9F" w:rsidRDefault="00174E3F" w:rsidP="008F1375">
            <w:pPr>
              <w:pStyle w:val="ListParagraph"/>
              <w:numPr>
                <w:ilvl w:val="0"/>
                <w:numId w:val="76"/>
              </w:numPr>
              <w:rPr>
                <w:rFonts w:ascii="Khmer UI" w:hAnsi="Khmer UI" w:cs="Khmer UI"/>
                <w:lang w:bidi="km-KH"/>
              </w:rPr>
            </w:pPr>
            <w:r w:rsidRPr="00174E3F">
              <w:rPr>
                <w:rFonts w:ascii="Khmer UI" w:hAnsi="Khmer UI" w:cs="Khmer UI" w:hint="cs"/>
                <w:cs/>
                <w:lang w:bidi="km-KH"/>
              </w:rPr>
              <w:t>ជួយមនុស្សឱ្យមានអារម្មណ៍ថាពួកគេជាកម្មសិទ្ធិ។</w:t>
            </w:r>
          </w:p>
        </w:tc>
      </w:tr>
      <w:tr w:rsidR="00B1014B" w:rsidRPr="00197D9F" w14:paraId="1BFD2F90" w14:textId="77777777" w:rsidTr="00930399">
        <w:trPr>
          <w:gridAfter w:val="1"/>
          <w:wAfter w:w="430" w:type="dxa"/>
          <w:trHeight w:val="3458"/>
        </w:trPr>
        <w:tc>
          <w:tcPr>
            <w:tcW w:w="2551" w:type="dxa"/>
            <w:vAlign w:val="center"/>
          </w:tcPr>
          <w:p w14:paraId="4D498212" w14:textId="77777777" w:rsidR="00C92244" w:rsidRPr="00197D9F" w:rsidRDefault="00A56BF9" w:rsidP="00463A40">
            <w:pPr>
              <w:pStyle w:val="Image"/>
              <w:rPr>
                <w:rFonts w:ascii="Khmer UI" w:hAnsi="Khmer UI" w:cs="Khmer UI"/>
                <w:noProof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lastRenderedPageBreak/>
              <w:drawing>
                <wp:inline distT="0" distB="0" distL="0" distR="0" wp14:anchorId="28D4C45C" wp14:editId="057DD82A">
                  <wp:extent cx="1482725" cy="1482725"/>
                  <wp:effectExtent l="0" t="0" r="3175" b="3175"/>
                  <wp:docPr id="2054622705" name="Picture 2054622705" descr="មនុស្ស 2 នាក់កំពុងចាប់ដៃគ្នា។ នៅពីលើពួកវាគឺជារូបពពុះគំនិតដែលមានសញ្ញាធីកនៅខាងក្នុងរូបពពុះគំនិត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4622705" name="Picture 2054622705" descr="មនុស្ស 2 នាក់កំពុងចាប់ដៃគ្នា។ នៅពីលើពួកវាគឺជារូបពពុះគំនិតដែលមានសញ្ញាធីកនៅខាងក្នុងរូបពពុះគំនិត។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3" w:type="dxa"/>
            <w:vAlign w:val="center"/>
          </w:tcPr>
          <w:p w14:paraId="6761A90A" w14:textId="774261E1" w:rsidR="00174E3F" w:rsidRPr="00197D9F" w:rsidRDefault="00174E3F" w:rsidP="00CC1DC7">
            <w:pPr>
              <w:rPr>
                <w:rFonts w:ascii="Khmer UI" w:hAnsi="Khmer UI" w:cs="Khmer UI"/>
                <w:lang w:bidi="km-KH"/>
              </w:rPr>
            </w:pPr>
            <w:r w:rsidRPr="00174E3F">
              <w:rPr>
                <w:rFonts w:ascii="Khmer UI" w:hAnsi="Khmer UI" w:cs="Khmer UI" w:hint="cs"/>
                <w:cs/>
                <w:lang w:bidi="km-KH"/>
              </w:rPr>
              <w:t>យើងក៏នឹងធ្វើឱ្យប្រាកដផងដែរថាមនុស្សគ្រប់រូបដឹងថាពាក្យ</w:t>
            </w:r>
            <w:r w:rsidRPr="00174E3F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174E3F">
              <w:rPr>
                <w:rStyle w:val="Strong"/>
                <w:rFonts w:ascii="Khmer UI" w:eastAsia="DaunPenh" w:hAnsi="Khmer UI" w:cs="Khmer UI" w:hint="cs"/>
                <w:cs/>
                <w:lang w:bidi="km-KH"/>
              </w:rPr>
              <w:t>សេវាកម្មសមស្រប</w:t>
            </w:r>
            <w:r w:rsidRPr="00174E3F">
              <w:rPr>
                <w:rStyle w:val="Strong"/>
                <w:rFonts w:ascii="Khmer UI" w:eastAsia="DaunPenh" w:hAnsi="Khmer UI"/>
                <w:cs/>
                <w:lang w:bidi="km-KH"/>
              </w:rPr>
              <w:t xml:space="preserve"> </w:t>
            </w:r>
            <w:r w:rsidRPr="00174E3F">
              <w:rPr>
                <w:rStyle w:val="Strong"/>
                <w:rFonts w:ascii="Khmer UI" w:eastAsia="DaunPenh" w:hAnsi="Khmer UI" w:cs="Khmer UI" w:hint="cs"/>
                <w:cs/>
                <w:lang w:bidi="km-KH"/>
              </w:rPr>
              <w:t>និងឆ្លើយតបតាមវប្បធម៌</w:t>
            </w:r>
            <w:r w:rsidRPr="00174E3F">
              <w:rPr>
                <w:rFonts w:ascii="Khmer UI" w:hAnsi="Khmer UI" w:cs="Khmer UI" w:hint="cs"/>
                <w:cs/>
                <w:lang w:bidi="km-KH"/>
              </w:rPr>
              <w:t>មានន័យដូចម្តេច។</w:t>
            </w:r>
          </w:p>
          <w:p w14:paraId="2EA21B47" w14:textId="55C97A79" w:rsidR="00C92244" w:rsidRPr="00197D9F" w:rsidRDefault="00174E3F" w:rsidP="00CC1DC7">
            <w:pPr>
              <w:rPr>
                <w:rFonts w:ascii="Khmer UI" w:hAnsi="Khmer UI" w:cs="Khmer UI"/>
                <w:lang w:bidi="km-KH"/>
              </w:rPr>
            </w:pPr>
            <w:r w:rsidRPr="00174E3F">
              <w:rPr>
                <w:rFonts w:ascii="Khmer UI" w:hAnsi="Khmer UI" w:cs="Khmer UI" w:hint="cs"/>
                <w:cs/>
                <w:lang w:bidi="km-KH"/>
              </w:rPr>
              <w:t>សេវាកម្មសមស្រប</w:t>
            </w:r>
            <w:r w:rsidRPr="00174E3F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174E3F">
              <w:rPr>
                <w:rFonts w:ascii="Khmer UI" w:hAnsi="Khmer UI" w:cs="Khmer UI" w:hint="cs"/>
                <w:cs/>
                <w:lang w:bidi="km-KH"/>
              </w:rPr>
              <w:t>និងឆ្លើយតបតាមវប្បធម៌គឺនៅពេលដែលសេវាកម្មនានាគោរពវប្បធម៌</w:t>
            </w:r>
            <w:r w:rsidRPr="00174E3F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174E3F">
              <w:rPr>
                <w:rFonts w:ascii="Khmer UI" w:hAnsi="Khmer UI" w:cs="Khmer UI" w:hint="cs"/>
                <w:cs/>
                <w:lang w:bidi="km-KH"/>
              </w:rPr>
              <w:t>និងជំនឿនានារបស់មនុស្សដែលប្រើប្រាស់វា។</w:t>
            </w:r>
          </w:p>
        </w:tc>
      </w:tr>
      <w:tr w:rsidR="00B1014B" w:rsidRPr="00197D9F" w14:paraId="48417748" w14:textId="77777777" w:rsidTr="00930399">
        <w:trPr>
          <w:gridAfter w:val="1"/>
          <w:wAfter w:w="430" w:type="dxa"/>
          <w:trHeight w:val="3458"/>
        </w:trPr>
        <w:tc>
          <w:tcPr>
            <w:tcW w:w="2551" w:type="dxa"/>
            <w:vAlign w:val="center"/>
          </w:tcPr>
          <w:p w14:paraId="5B1666B3" w14:textId="77777777" w:rsidR="00C92244" w:rsidRPr="00197D9F" w:rsidRDefault="00A56BF9" w:rsidP="00463A40">
            <w:pPr>
              <w:pStyle w:val="Image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47DA7576" wp14:editId="22D8FE2B">
                  <wp:extent cx="1482725" cy="1482725"/>
                  <wp:effectExtent l="0" t="0" r="3175" b="3175"/>
                  <wp:docPr id="1749085838" name="Picture 1749085838" descr="មនុស្សម្នាក់កំពុងគាំទ្រនរណាម្នាក់ឱ្យអានឯកសារមួយ។ នៅពីលើពួកគេគឺជារូបតំណាងអារម្មណ៍ក្នុងការនិយាយ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9085838" name="Picture 1749085838" descr="មនុស្សម្នាក់កំពុងគាំទ្រនរណាម្នាក់ឱ្យអានឯកសារមួយ។ នៅពីលើពួកគេគឺជារូបតំណាងអារម្មណ៍ក្នុងការនិយាយ។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3" w:type="dxa"/>
            <w:vAlign w:val="center"/>
          </w:tcPr>
          <w:p w14:paraId="056ED47F" w14:textId="34D764D4" w:rsidR="00C92244" w:rsidRPr="00197D9F" w:rsidRDefault="00174E3F" w:rsidP="00A94CA7">
            <w:pPr>
              <w:rPr>
                <w:rFonts w:ascii="Khmer UI" w:hAnsi="Khmer UI" w:cs="Khmer UI"/>
                <w:lang w:bidi="km-KH"/>
              </w:rPr>
            </w:pPr>
            <w:r w:rsidRPr="00174E3F">
              <w:rPr>
                <w:rFonts w:ascii="Khmer UI" w:hAnsi="Khmer UI" w:cs="Khmer UI" w:hint="cs"/>
                <w:cs/>
                <w:lang w:bidi="km-KH"/>
              </w:rPr>
              <w:t>យើងនឹងធ្វើឱ្យប្រាកដថាយើងប្រើពាក្យទាំងនេះនៅក្នុង៖</w:t>
            </w:r>
          </w:p>
          <w:p w14:paraId="07DABC18" w14:textId="77777777" w:rsidR="00C92244" w:rsidRPr="00197D9F" w:rsidRDefault="00A56BF9" w:rsidP="00B314B2">
            <w:pPr>
              <w:pStyle w:val="ListParagraph"/>
              <w:numPr>
                <w:ilvl w:val="0"/>
                <w:numId w:val="38"/>
              </w:numPr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ព័ត៌មានដែលយើងចែករំលែក</w:t>
            </w:r>
            <w:proofErr w:type="spellEnd"/>
          </w:p>
          <w:p w14:paraId="6D6EA1C8" w14:textId="77777777" w:rsidR="00C92244" w:rsidRPr="00197D9F" w:rsidRDefault="00A56BF9" w:rsidP="00B314B2">
            <w:pPr>
              <w:pStyle w:val="ListParagraph"/>
              <w:numPr>
                <w:ilvl w:val="0"/>
                <w:numId w:val="38"/>
              </w:numPr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វិធីដែលយើងគាំទ្រដល់អ្នកចូលរួម</w:t>
            </w:r>
            <w:proofErr w:type="spellEnd"/>
            <w:r w:rsidRPr="00197D9F">
              <w:rPr>
                <w:rFonts w:ascii="Khmer UI" w:eastAsia="DaunPenh" w:hAnsi="Khmer UI" w:cs="Khmer UI"/>
                <w:lang w:bidi="km-KH"/>
              </w:rPr>
              <w:t>។</w:t>
            </w:r>
          </w:p>
        </w:tc>
      </w:tr>
      <w:tr w:rsidR="00B1014B" w:rsidRPr="00197D9F" w14:paraId="38E447A3" w14:textId="77777777" w:rsidTr="00930399">
        <w:trPr>
          <w:trHeight w:val="3458"/>
        </w:trPr>
        <w:tc>
          <w:tcPr>
            <w:tcW w:w="2551" w:type="dxa"/>
            <w:vAlign w:val="center"/>
          </w:tcPr>
          <w:p w14:paraId="1289E84A" w14:textId="77777777" w:rsidR="00C92244" w:rsidRPr="00197D9F" w:rsidRDefault="00A56BF9" w:rsidP="00463A40">
            <w:pPr>
              <w:pStyle w:val="Image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799B8A57" wp14:editId="5F1719D3">
                  <wp:extent cx="1482725" cy="1482725"/>
                  <wp:effectExtent l="0" t="0" r="3175" b="3175"/>
                  <wp:docPr id="1027554279" name="Picture 1027554279" descr="ដៃគូ NDIS ម្នាក់កំពុងកាន់ឯកសារមួយនៅខាងមុខអគារការិយាល័យមួយ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7554279" name="Picture 1027554279" descr="ដៃគូ NDIS ម្នាក់កំពុងកាន់ឯកសារមួយនៅខាងមុខអគារការិយាល័យមួយ។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3" w:type="dxa"/>
            <w:gridSpan w:val="2"/>
            <w:vAlign w:val="center"/>
          </w:tcPr>
          <w:p w14:paraId="69551D31" w14:textId="2A8B41FE" w:rsidR="00174E3F" w:rsidRPr="00197D9F" w:rsidRDefault="00174E3F" w:rsidP="00A94CA7">
            <w:pPr>
              <w:rPr>
                <w:rFonts w:ascii="Khmer UI" w:hAnsi="Khmer UI" w:cs="Khmer UI"/>
                <w:lang w:bidi="km-KH"/>
              </w:rPr>
            </w:pPr>
            <w:r w:rsidRPr="00174E3F">
              <w:rPr>
                <w:rFonts w:ascii="Khmer UI" w:hAnsi="Khmer UI" w:cs="Khmer UI" w:hint="cs"/>
                <w:cs/>
                <w:lang w:bidi="km-KH"/>
              </w:rPr>
              <w:t>យើងក៏នឹងធ្វើឱ្យប្រាកដថាបុគ្គលិក</w:t>
            </w:r>
            <w:r w:rsidRPr="00174E3F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174E3F">
              <w:rPr>
                <w:rFonts w:ascii="Khmer UI" w:hAnsi="Khmer UI" w:cs="Khmer UI" w:hint="cs"/>
                <w:cs/>
                <w:lang w:bidi="km-KH"/>
              </w:rPr>
              <w:t>និង</w:t>
            </w:r>
            <w:r w:rsidRPr="00174E3F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174E3F">
              <w:rPr>
                <w:rStyle w:val="Strong"/>
                <w:rFonts w:ascii="Khmer UI" w:eastAsia="DaunPenh" w:hAnsi="Khmer UI" w:cs="Khmer UI" w:hint="cs"/>
                <w:cs/>
                <w:lang w:bidi="km-KH"/>
              </w:rPr>
              <w:t>ដៃគូ</w:t>
            </w:r>
            <w:r w:rsidRPr="00174E3F">
              <w:rPr>
                <w:rStyle w:val="Strong"/>
                <w:rFonts w:ascii="Khmer UI" w:eastAsia="DaunPenh" w:hAnsi="Khmer UI"/>
                <w:cs/>
                <w:lang w:bidi="km-KH"/>
              </w:rPr>
              <w:t xml:space="preserve"> </w:t>
            </w:r>
            <w:r w:rsidRPr="000D0F3F">
              <w:rPr>
                <w:rStyle w:val="Strong"/>
                <w:rFonts w:eastAsia="DaunPenh" w:cs="FS Me Pro"/>
                <w:lang w:bidi="km-KH"/>
              </w:rPr>
              <w:t>NDIS</w:t>
            </w:r>
            <w:r w:rsidRPr="00174E3F">
              <w:rPr>
                <w:rFonts w:ascii="Khmer UI" w:hAnsi="Khmer UI" w:cs="Khmer UI"/>
              </w:rPr>
              <w:t xml:space="preserve"> </w:t>
            </w:r>
            <w:r w:rsidRPr="00174E3F">
              <w:rPr>
                <w:rFonts w:ascii="Khmer UI" w:hAnsi="Khmer UI" w:cs="Khmer UI" w:hint="cs"/>
                <w:cs/>
                <w:lang w:bidi="km-KH"/>
              </w:rPr>
              <w:t>របស់យើងយល់ថាពាក្យទាំងនេះមានន័យដូចម្តេចផងដែរ។</w:t>
            </w:r>
          </w:p>
          <w:p w14:paraId="73133087" w14:textId="77777777" w:rsidR="00C92244" w:rsidRPr="00197D9F" w:rsidRDefault="00A56BF9" w:rsidP="00A94CA7">
            <w:pPr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ដៃគូ</w:t>
            </w:r>
            <w:proofErr w:type="spellEnd"/>
            <w:r w:rsidRPr="00197D9F">
              <w:rPr>
                <w:rFonts w:ascii="Khmer UI" w:hAnsi="Khmer UI" w:cs="Khmer UI"/>
                <w:lang w:bidi="km-KH"/>
              </w:rPr>
              <w:t xml:space="preserve"> </w:t>
            </w:r>
            <w:r w:rsidRPr="000D0F3F">
              <w:rPr>
                <w:rFonts w:cs="FS Me Pro"/>
                <w:lang w:bidi="km-KH"/>
              </w:rPr>
              <w:t>NDIS</w:t>
            </w:r>
            <w:r w:rsidRPr="00197D9F">
              <w:rPr>
                <w:rFonts w:ascii="Khmer UI" w:hAnsi="Khmer UI" w:cs="Khmer UI"/>
                <w:lang w:bidi="km-KH"/>
              </w:rPr>
              <w:t xml:space="preserve"> </w:t>
            </w: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គឺជាមនុស្សដែលជួយអ្នកដទៃទៀតឱ្យស្វែងរក</w:t>
            </w:r>
            <w:proofErr w:type="spellEnd"/>
            <w:r w:rsidRPr="00197D9F">
              <w:rPr>
                <w:rFonts w:ascii="Khmer UI" w:hAnsi="Khmer UI" w:cs="Khmer UI"/>
                <w:lang w:bidi="km-KH"/>
              </w:rPr>
              <w:t xml:space="preserve"> </w:t>
            </w: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និងប្រើប្រាស់សេវាកម្មនានា</w:t>
            </w:r>
            <w:proofErr w:type="spellEnd"/>
            <w:r w:rsidRPr="00197D9F">
              <w:rPr>
                <w:rFonts w:ascii="Khmer UI" w:eastAsia="DaunPenh" w:hAnsi="Khmer UI" w:cs="Khmer UI"/>
                <w:lang w:bidi="km-KH"/>
              </w:rPr>
              <w:t>។</w:t>
            </w:r>
          </w:p>
          <w:p w14:paraId="4239A7B9" w14:textId="76102F77" w:rsidR="00D51C9C" w:rsidRPr="00197D9F" w:rsidRDefault="00174E3F" w:rsidP="00A94CA7">
            <w:pPr>
              <w:rPr>
                <w:rFonts w:ascii="Khmer UI" w:hAnsi="Khmer UI" w:cs="Khmer UI"/>
                <w:lang w:bidi="km-KH"/>
              </w:rPr>
            </w:pPr>
            <w:r w:rsidRPr="00174E3F">
              <w:rPr>
                <w:rFonts w:ascii="Khmer UI" w:hAnsi="Khmer UI" w:cs="Khmer UI" w:hint="cs"/>
                <w:cs/>
                <w:lang w:bidi="km-KH"/>
              </w:rPr>
              <w:t>នៅក្នុងផែនការសកម្មភាពនេះ</w:t>
            </w:r>
            <w:r w:rsidRPr="00174E3F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174E3F">
              <w:rPr>
                <w:rFonts w:ascii="Khmer UI" w:hAnsi="Khmer UI" w:cs="Khmer UI" w:hint="cs"/>
                <w:cs/>
                <w:lang w:bidi="km-KH"/>
              </w:rPr>
              <w:t>យើងគ្រាន់តែហៅពួកគេថាជាដៃគូរបស់យើង។</w:t>
            </w:r>
          </w:p>
        </w:tc>
      </w:tr>
      <w:tr w:rsidR="00B1014B" w:rsidRPr="00197D9F" w14:paraId="1F8D79BA" w14:textId="77777777" w:rsidTr="00930399">
        <w:trPr>
          <w:trHeight w:val="3458"/>
        </w:trPr>
        <w:tc>
          <w:tcPr>
            <w:tcW w:w="2536" w:type="dxa"/>
            <w:vAlign w:val="center"/>
          </w:tcPr>
          <w:p w14:paraId="289D137B" w14:textId="77777777" w:rsidR="00C92244" w:rsidRPr="00197D9F" w:rsidRDefault="00A56BF9" w:rsidP="00463A40">
            <w:pPr>
              <w:pStyle w:val="Image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144694FD" wp14:editId="72CE5F83">
                  <wp:extent cx="1482725" cy="1482725"/>
                  <wp:effectExtent l="0" t="0" r="3175" b="3175"/>
                  <wp:docPr id="1594755342" name="Picture 1594755342" descr="ឯកសារព័ត៌មាន រូបតំណាងអារម្មណ៍ក្នុងការនិយាយ និងរូបតំណាងការផ្លាស់ប្តូរមួយ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4755342" name="Picture 1594755342" descr="ឯកសារព័ត៌មាន រូបតំណាងអារម្មណ៍ក្នុងការនិយាយ និងរូបតំណាងការផ្លាស់ប្តូរមួយ។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59" w:type="dxa"/>
            <w:gridSpan w:val="2"/>
            <w:vAlign w:val="center"/>
          </w:tcPr>
          <w:p w14:paraId="2D01124D" w14:textId="776C65B5" w:rsidR="00C92244" w:rsidRPr="00197D9F" w:rsidRDefault="00174E3F" w:rsidP="00A94CA7">
            <w:pPr>
              <w:rPr>
                <w:rFonts w:ascii="Khmer UI" w:hAnsi="Khmer UI" w:cs="Khmer UI"/>
                <w:lang w:bidi="km-KH"/>
              </w:rPr>
            </w:pPr>
            <w:r w:rsidRPr="00174E3F">
              <w:rPr>
                <w:rFonts w:ascii="Khmer UI" w:hAnsi="Khmer UI" w:cs="Khmer UI" w:hint="cs"/>
                <w:cs/>
                <w:lang w:bidi="km-KH"/>
              </w:rPr>
              <w:t>យើងនឹងធ្វើបច្ចុប្បន្នភាពព័ត៌មាន</w:t>
            </w:r>
            <w:r w:rsidRPr="00174E3F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174E3F">
              <w:rPr>
                <w:rFonts w:ascii="Khmer UI" w:hAnsi="Khmer UI" w:cs="Khmer UI" w:hint="cs"/>
                <w:cs/>
                <w:lang w:bidi="km-KH"/>
              </w:rPr>
              <w:t>និងសេវាកម្មនានាដើម្បីបញ្ចូលពាក្យដែលមានសុវត្ថិភាពសម្រាប់វប្បធម៌ទាំងអស់។</w:t>
            </w:r>
          </w:p>
          <w:p w14:paraId="1D27EBCB" w14:textId="77777777" w:rsidR="00C92244" w:rsidRPr="00197D9F" w:rsidRDefault="00A56BF9" w:rsidP="005A5372">
            <w:pPr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eastAsia="DaunPenh" w:hAnsi="Khmer UI" w:cs="Khmer UI"/>
                <w:lang w:bidi="km-KH"/>
              </w:rPr>
              <w:t>យើង</w:t>
            </w:r>
            <w:r w:rsidRPr="00197D9F">
              <w:rPr>
                <w:rFonts w:ascii="Khmer UI" w:hAnsi="Khmer UI" w:cs="Khmer UI"/>
                <w:lang w:bidi="km-KH"/>
              </w:rPr>
              <w:t>​</w:t>
            </w:r>
            <w:r w:rsidRPr="00197D9F">
              <w:rPr>
                <w:rFonts w:ascii="Khmer UI" w:eastAsia="DaunPenh" w:hAnsi="Khmer UI" w:cs="Khmer UI"/>
                <w:lang w:bidi="km-KH"/>
              </w:rPr>
              <w:t>នឹង</w:t>
            </w:r>
            <w:r w:rsidRPr="00197D9F">
              <w:rPr>
                <w:rFonts w:ascii="Khmer UI" w:hAnsi="Khmer UI" w:cs="Khmer UI"/>
                <w:lang w:bidi="km-KH"/>
              </w:rPr>
              <w:t>​</w:t>
            </w:r>
            <w:r w:rsidRPr="00197D9F">
              <w:rPr>
                <w:rFonts w:ascii="Khmer UI" w:eastAsia="DaunPenh" w:hAnsi="Khmer UI" w:cs="Khmer UI"/>
                <w:lang w:bidi="km-KH"/>
              </w:rPr>
              <w:t>ពិនិត្យ</w:t>
            </w:r>
            <w:r w:rsidRPr="00197D9F">
              <w:rPr>
                <w:rFonts w:ascii="Khmer UI" w:hAnsi="Khmer UI" w:cs="Khmer UI"/>
                <w:lang w:bidi="km-KH"/>
              </w:rPr>
              <w:t>​</w:t>
            </w:r>
            <w:r w:rsidRPr="00197D9F">
              <w:rPr>
                <w:rFonts w:ascii="Khmer UI" w:eastAsia="DaunPenh" w:hAnsi="Khmer UI" w:cs="Khmer UI"/>
                <w:lang w:bidi="km-KH"/>
              </w:rPr>
              <w:t>មើល</w:t>
            </w:r>
            <w:r w:rsidRPr="00197D9F">
              <w:rPr>
                <w:rFonts w:ascii="Khmer UI" w:hAnsi="Khmer UI" w:cs="Khmer UI"/>
                <w:lang w:bidi="km-KH"/>
              </w:rPr>
              <w:t>​</w:t>
            </w:r>
            <w:r w:rsidRPr="00197D9F">
              <w:rPr>
                <w:rFonts w:ascii="Khmer UI" w:eastAsia="DaunPenh" w:hAnsi="Khmer UI" w:cs="Khmer UI"/>
                <w:lang w:bidi="km-KH"/>
              </w:rPr>
              <w:t>ថា</w:t>
            </w:r>
            <w:r w:rsidRPr="00197D9F">
              <w:rPr>
                <w:rFonts w:ascii="Khmer UI" w:hAnsi="Khmer UI" w:cs="Khmer UI"/>
                <w:lang w:bidi="km-KH"/>
              </w:rPr>
              <w:t>​</w:t>
            </w:r>
            <w:r w:rsidRPr="00197D9F">
              <w:rPr>
                <w:rFonts w:ascii="Khmer UI" w:eastAsia="DaunPenh" w:hAnsi="Khmer UI" w:cs="Khmer UI"/>
                <w:lang w:bidi="km-KH"/>
              </w:rPr>
              <w:t>តើ</w:t>
            </w:r>
            <w:r w:rsidRPr="00197D9F">
              <w:rPr>
                <w:rFonts w:ascii="Khmer UI" w:hAnsi="Khmer UI" w:cs="Khmer UI"/>
                <w:lang w:bidi="km-KH"/>
              </w:rPr>
              <w:t>​</w:t>
            </w:r>
            <w:r w:rsidRPr="00197D9F">
              <w:rPr>
                <w:rFonts w:ascii="Khmer UI" w:eastAsia="DaunPenh" w:hAnsi="Khmer UI" w:cs="Khmer UI"/>
                <w:lang w:bidi="km-KH"/>
              </w:rPr>
              <w:t>សកម្មភាព</w:t>
            </w:r>
            <w:r w:rsidRPr="00197D9F">
              <w:rPr>
                <w:rFonts w:ascii="Khmer UI" w:hAnsi="Khmer UI" w:cs="Khmer UI"/>
                <w:lang w:bidi="km-KH"/>
              </w:rPr>
              <w:t>​</w:t>
            </w:r>
            <w:r w:rsidRPr="00197D9F">
              <w:rPr>
                <w:rFonts w:ascii="Khmer UI" w:eastAsia="DaunPenh" w:hAnsi="Khmer UI" w:cs="Khmer UI"/>
                <w:lang w:bidi="km-KH"/>
              </w:rPr>
              <w:t>នេះ</w:t>
            </w:r>
            <w:r w:rsidRPr="00197D9F">
              <w:rPr>
                <w:rFonts w:ascii="Khmer UI" w:hAnsi="Khmer UI" w:cs="Khmer UI"/>
                <w:lang w:bidi="km-KH"/>
              </w:rPr>
              <w:t>​</w:t>
            </w:r>
            <w:r w:rsidRPr="00197D9F">
              <w:rPr>
                <w:rFonts w:ascii="Khmer UI" w:eastAsia="DaunPenh" w:hAnsi="Khmer UI" w:cs="Khmer UI"/>
                <w:lang w:bidi="km-KH"/>
              </w:rPr>
              <w:t>ដំណើរការ</w:t>
            </w:r>
            <w:r w:rsidRPr="00197D9F">
              <w:rPr>
                <w:rFonts w:ascii="Khmer UI" w:hAnsi="Khmer UI" w:cs="Khmer UI"/>
                <w:lang w:bidi="km-KH"/>
              </w:rPr>
              <w:t>​</w:t>
            </w:r>
            <w:r w:rsidRPr="00197D9F">
              <w:rPr>
                <w:rFonts w:ascii="Khmer UI" w:eastAsia="DaunPenh" w:hAnsi="Khmer UI" w:cs="Khmer UI"/>
                <w:lang w:bidi="km-KH"/>
              </w:rPr>
              <w:t>ដោយ</w:t>
            </w:r>
            <w:r w:rsidRPr="00197D9F">
              <w:rPr>
                <w:rFonts w:ascii="Khmer UI" w:hAnsi="Khmer UI" w:cs="Khmer UI"/>
                <w:lang w:bidi="km-KH"/>
              </w:rPr>
              <w:t>​</w:t>
            </w:r>
            <w:r w:rsidRPr="00197D9F">
              <w:rPr>
                <w:rFonts w:ascii="Khmer UI" w:eastAsia="DaunPenh" w:hAnsi="Khmer UI" w:cs="Khmer UI"/>
                <w:lang w:bidi="km-KH"/>
              </w:rPr>
              <w:t>ការ</w:t>
            </w:r>
            <w:r w:rsidRPr="00197D9F">
              <w:rPr>
                <w:rFonts w:ascii="Khmer UI" w:hAnsi="Khmer UI" w:cs="Khmer UI"/>
                <w:lang w:bidi="km-KH"/>
              </w:rPr>
              <w:t>​</w:t>
            </w:r>
            <w:r w:rsidRPr="00197D9F">
              <w:rPr>
                <w:rFonts w:ascii="Khmer UI" w:eastAsia="DaunPenh" w:hAnsi="Khmer UI" w:cs="Khmer UI"/>
                <w:lang w:bidi="km-KH"/>
              </w:rPr>
              <w:t>តាមដាន</w:t>
            </w:r>
            <w:r w:rsidRPr="00197D9F">
              <w:rPr>
                <w:rFonts w:ascii="Khmer UI" w:hAnsi="Khmer UI" w:cs="Khmer UI"/>
                <w:lang w:bidi="km-KH"/>
              </w:rPr>
              <w:t>​</w:t>
            </w:r>
            <w:r w:rsidRPr="00197D9F">
              <w:rPr>
                <w:rFonts w:ascii="Khmer UI" w:eastAsia="DaunPenh" w:hAnsi="Khmer UI" w:cs="Khmer UI"/>
                <w:lang w:bidi="km-KH"/>
              </w:rPr>
              <w:t>នូវ</w:t>
            </w:r>
            <w:r w:rsidRPr="00197D9F">
              <w:rPr>
                <w:rFonts w:ascii="Khmer UI" w:hAnsi="Khmer UI" w:cs="Khmer UI"/>
                <w:lang w:bidi="km-KH"/>
              </w:rPr>
              <w:t>​</w:t>
            </w:r>
            <w:r w:rsidRPr="00197D9F">
              <w:rPr>
                <w:rFonts w:ascii="Khmer UI" w:eastAsia="DaunPenh" w:hAnsi="Khmer UI" w:cs="Khmer UI"/>
                <w:lang w:bidi="km-KH"/>
              </w:rPr>
              <w:t>អ្វី</w:t>
            </w:r>
            <w:r w:rsidRPr="00197D9F">
              <w:rPr>
                <w:rFonts w:ascii="Khmer UI" w:hAnsi="Khmer UI" w:cs="Khmer UI"/>
                <w:lang w:bidi="km-KH"/>
              </w:rPr>
              <w:t>​</w:t>
            </w:r>
            <w:r w:rsidRPr="00197D9F">
              <w:rPr>
                <w:rFonts w:ascii="Khmer UI" w:eastAsia="DaunPenh" w:hAnsi="Khmer UI" w:cs="Khmer UI"/>
                <w:lang w:bidi="km-KH"/>
              </w:rPr>
              <w:t>ដែល</w:t>
            </w:r>
            <w:r w:rsidRPr="00197D9F">
              <w:rPr>
                <w:rFonts w:ascii="Khmer UI" w:hAnsi="Khmer UI" w:cs="Khmer UI"/>
                <w:lang w:bidi="km-KH"/>
              </w:rPr>
              <w:t>​</w:t>
            </w:r>
            <w:r w:rsidRPr="00197D9F">
              <w:rPr>
                <w:rFonts w:ascii="Khmer UI" w:eastAsia="DaunPenh" w:hAnsi="Khmer UI" w:cs="Khmer UI"/>
                <w:lang w:bidi="km-KH"/>
              </w:rPr>
              <w:t>យើង</w:t>
            </w:r>
            <w:r w:rsidRPr="00197D9F">
              <w:rPr>
                <w:rFonts w:ascii="Khmer UI" w:hAnsi="Khmer UI" w:cs="Khmer UI"/>
                <w:lang w:bidi="km-KH"/>
              </w:rPr>
              <w:t>​</w:t>
            </w:r>
            <w:r w:rsidRPr="00197D9F">
              <w:rPr>
                <w:rFonts w:ascii="Khmer UI" w:eastAsia="DaunPenh" w:hAnsi="Khmer UI" w:cs="Khmer UI"/>
                <w:lang w:bidi="km-KH"/>
              </w:rPr>
              <w:t>ធ្វើ</w:t>
            </w:r>
            <w:r w:rsidRPr="00197D9F">
              <w:rPr>
                <w:rFonts w:ascii="Khmer UI" w:hAnsi="Khmer UI" w:cs="Khmer UI"/>
                <w:lang w:bidi="km-KH"/>
              </w:rPr>
              <w:t>​</w:t>
            </w:r>
            <w:r w:rsidRPr="00197D9F">
              <w:rPr>
                <w:rFonts w:ascii="Khmer UI" w:eastAsia="DaunPenh" w:hAnsi="Khmer UI" w:cs="Khmer UI"/>
                <w:lang w:bidi="km-KH"/>
              </w:rPr>
              <w:t>បច្ចុប្បន្នភាព។</w:t>
            </w:r>
          </w:p>
        </w:tc>
      </w:tr>
    </w:tbl>
    <w:p w14:paraId="1183AA24" w14:textId="77777777" w:rsidR="0093391A" w:rsidRPr="00197D9F" w:rsidRDefault="0093391A">
      <w:pPr>
        <w:rPr>
          <w:rFonts w:ascii="Khmer UI" w:hAnsi="Khmer UI" w:cs="Khmer UI"/>
          <w:lang w:bidi="km-KH"/>
        </w:rPr>
      </w:pPr>
    </w:p>
    <w:p w14:paraId="0322EB31" w14:textId="77777777" w:rsidR="00D73473" w:rsidRPr="00197D9F" w:rsidRDefault="00A56BF9" w:rsidP="001B3A36">
      <w:pPr>
        <w:pStyle w:val="Heading3"/>
        <w:spacing w:before="360" w:after="120"/>
        <w:rPr>
          <w:rFonts w:ascii="Khmer UI" w:hAnsi="Khmer UI" w:cs="Khmer UI"/>
          <w:lang w:bidi="km-KH"/>
        </w:rPr>
      </w:pPr>
      <w:r w:rsidRPr="00197D9F">
        <w:rPr>
          <w:rFonts w:ascii="Khmer UI" w:hAnsi="Khmer UI" w:cs="Khmer UI"/>
          <w:noProof/>
          <w:lang w:bidi="km-KH"/>
        </w:rPr>
        <w:lastRenderedPageBreak/>
        <mc:AlternateContent>
          <mc:Choice Requires="wpg">
            <w:drawing>
              <wp:anchor distT="0" distB="0" distL="114300" distR="114300" simplePos="0" relativeHeight="251658240" behindDoc="1" locked="0" layoutInCell="1" allowOverlap="1" wp14:anchorId="723307DE" wp14:editId="4167C9B2">
                <wp:simplePos x="0" y="0"/>
                <wp:positionH relativeFrom="margin">
                  <wp:posOffset>19050</wp:posOffset>
                </wp:positionH>
                <wp:positionV relativeFrom="paragraph">
                  <wp:posOffset>283210</wp:posOffset>
                </wp:positionV>
                <wp:extent cx="5798820" cy="241300"/>
                <wp:effectExtent l="19050" t="19050" r="11430" b="25400"/>
                <wp:wrapNone/>
                <wp:docPr id="2079021411" name="Group 207902141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98820" cy="241300"/>
                          <a:chOff x="0" y="0"/>
                          <a:chExt cx="5799192" cy="241540"/>
                        </a:xfrm>
                      </wpg:grpSpPr>
                      <wps:wsp>
                        <wps:cNvPr id="1858040146" name="Straight Connector 1858040146"/>
                        <wps:cNvCnPr/>
                        <wps:spPr>
                          <a:xfrm>
                            <a:off x="0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42681570" name="Oval 942681570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8AC640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F988FD0" id="Group 2079021411" o:spid="_x0000_s1026" alt="&quot;&quot;" style="position:absolute;margin-left:1.5pt;margin-top:22.3pt;width:456.6pt;height:19pt;z-index:-251658240;mso-position-horizontal-relative:margin;mso-width-relative:margin;mso-height-relative:margin" coordsize="57991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">
                <v:line id="Straight Connector 1858040146" o:spid="_x0000_s1027" style="position:absolute;visibility:visible;mso-wrap-style:square" from="0,1306" to="57167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" strokecolor="#65276f [3044]" strokeweight="3pt">
                  <v:stroke endcap="round"/>
                </v:line>
                <v:oval id="Oval 942681570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" fillcolor="#8ac640" strokecolor="#6b2976" strokeweight="3pt"/>
                <w10:wrap anchorx="margin"/>
              </v:group>
            </w:pict>
          </mc:Fallback>
        </mc:AlternateContent>
      </w:r>
      <w:proofErr w:type="spellStart"/>
      <w:r w:rsidR="005C7C7B" w:rsidRPr="00197D9F">
        <w:rPr>
          <w:rFonts w:ascii="Khmer UI" w:eastAsia="DaunPenh" w:hAnsi="Khmer UI" w:cs="Khmer UI"/>
          <w:lang w:bidi="km-KH"/>
        </w:rPr>
        <w:t>សកម្មភាពទី</w:t>
      </w:r>
      <w:proofErr w:type="spellEnd"/>
      <w:r w:rsidR="005C7C7B" w:rsidRPr="00197D9F">
        <w:rPr>
          <w:rFonts w:ascii="Khmer UI" w:hAnsi="Khmer UI" w:cs="Khmer UI"/>
          <w:lang w:bidi="km-KH"/>
        </w:rPr>
        <w:t xml:space="preserve"> </w:t>
      </w:r>
      <w:r w:rsidR="005C7C7B" w:rsidRPr="000D0F3F">
        <w:rPr>
          <w:rFonts w:cs="FS Me Pro"/>
          <w:lang w:bidi="km-KH"/>
        </w:rPr>
        <w:t>2</w:t>
      </w:r>
    </w:p>
    <w:tbl>
      <w:tblPr>
        <w:tblW w:w="9184" w:type="dxa"/>
        <w:tblLayout w:type="fixed"/>
        <w:tblLook w:val="04A0" w:firstRow="1" w:lastRow="0" w:firstColumn="1" w:lastColumn="0" w:noHBand="0" w:noVBand="1"/>
      </w:tblPr>
      <w:tblGrid>
        <w:gridCol w:w="2551"/>
        <w:gridCol w:w="6633"/>
      </w:tblGrid>
      <w:tr w:rsidR="00B1014B" w:rsidRPr="00197D9F" w14:paraId="7004788A" w14:textId="77777777" w:rsidTr="000231A1">
        <w:trPr>
          <w:trHeight w:val="3674"/>
        </w:trPr>
        <w:tc>
          <w:tcPr>
            <w:tcW w:w="2551" w:type="dxa"/>
            <w:vAlign w:val="center"/>
          </w:tcPr>
          <w:p w14:paraId="6DA56E8C" w14:textId="6EE1D446" w:rsidR="00D1590E" w:rsidRPr="00197D9F" w:rsidRDefault="00A56BF9" w:rsidP="00930399">
            <w:pPr>
              <w:pStyle w:val="Image"/>
              <w:spacing w:before="600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mc:AlternateContent>
                <mc:Choice Requires="wps">
                  <w:drawing>
                    <wp:anchor distT="45720" distB="45720" distL="114300" distR="114300" simplePos="0" relativeHeight="251745280" behindDoc="0" locked="0" layoutInCell="1" allowOverlap="1" wp14:anchorId="66728568" wp14:editId="0B2CC78B">
                      <wp:simplePos x="0" y="0"/>
                      <wp:positionH relativeFrom="column">
                        <wp:posOffset>344805</wp:posOffset>
                      </wp:positionH>
                      <wp:positionV relativeFrom="paragraph">
                        <wp:posOffset>635000</wp:posOffset>
                      </wp:positionV>
                      <wp:extent cx="791845" cy="187960"/>
                      <wp:effectExtent l="0" t="0" r="8255" b="2540"/>
                      <wp:wrapNone/>
                      <wp:docPr id="581886795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91845" cy="18796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733EA62" w14:textId="77777777" w:rsidR="00FB10D6" w:rsidRPr="00A24A64" w:rsidRDefault="00A56BF9" w:rsidP="00A24A64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Khmer UI" w:hAnsi="Khmer UI" w:cs="Khmer UI"/>
                                      <w:spacing w:val="-16"/>
                                      <w:sz w:val="17"/>
                                      <w:szCs w:val="17"/>
                                      <w:lang w:val="en-PH"/>
                                    </w:rPr>
                                  </w:pPr>
                                  <w:proofErr w:type="spellStart"/>
                                  <w:r w:rsidRPr="00A24A64">
                                    <w:rPr>
                                      <w:rFonts w:ascii="Khmer UI" w:eastAsia="DaunPenh" w:hAnsi="Khmer UI" w:cs="Khmer UI"/>
                                      <w:b/>
                                      <w:bCs/>
                                      <w:spacing w:val="-16"/>
                                      <w:sz w:val="17"/>
                                      <w:szCs w:val="17"/>
                                    </w:rPr>
                                    <w:t>គោលការណ៍ណែនាំ</w:t>
                                  </w:r>
                                  <w:proofErr w:type="spellEnd"/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6728568" id="_x0000_s1034" type="#_x0000_t202" alt="&quot;&quot;" style="position:absolute;left:0;text-align:left;margin-left:27.15pt;margin-top:50pt;width:62.35pt;height:14.8pt;z-index:2517452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" filled="f" stroked="f">
                      <v:textbox inset="0,0,0,0">
                        <w:txbxContent>
                          <w:p w14:paraId="3733EA62" w14:textId="77777777" w:rsidR="00FB10D6" w:rsidRPr="00A24A64" w:rsidRDefault="00A56BF9" w:rsidP="00A24A64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Khmer UI" w:hAnsi="Khmer UI" w:cs="Khmer UI"/>
                                <w:spacing w:val="-16"/>
                                <w:sz w:val="17"/>
                                <w:szCs w:val="17"/>
                                <w:lang w:val="en-PH"/>
                              </w:rPr>
                            </w:pPr>
                            <w:proofErr w:type="spellStart"/>
                            <w:r w:rsidRPr="00A24A64">
                              <w:rPr>
                                <w:rFonts w:ascii="Khmer UI" w:eastAsia="DaunPenh" w:hAnsi="Khmer UI" w:cs="Khmer UI"/>
                                <w:b/>
                                <w:bCs/>
                                <w:spacing w:val="-16"/>
                                <w:sz w:val="17"/>
                                <w:szCs w:val="17"/>
                              </w:rPr>
                              <w:t>គោលការណ៍ណែនាំ</w:t>
                            </w:r>
                            <w:proofErr w:type="spellEnd"/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55EBD"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69D10316" wp14:editId="12705EA1">
                  <wp:extent cx="1482725" cy="1482725"/>
                  <wp:effectExtent l="0" t="0" r="3175" b="3175"/>
                  <wp:docPr id="618593668" name="Picture 7" descr="ឯកសារគោលការណ៍ណែនាំ និងរូបតំណាងការផ្លាស់ប្តូរ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8593668" name="Picture 7" descr="ឯកសារគោលការណ៍ណែនាំ និងរូបតំណាងការផ្លាស់ប្តូរ។"/>
                          <pic:cNvPicPr/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E8ED018" w14:textId="137AD8AC" w:rsidR="001541CC" w:rsidRPr="00197D9F" w:rsidRDefault="00174E3F" w:rsidP="00930399">
            <w:pPr>
              <w:spacing w:before="600"/>
              <w:rPr>
                <w:rFonts w:ascii="Khmer UI" w:hAnsi="Khmer UI" w:cs="Khmer UI"/>
                <w:lang w:bidi="km-KH"/>
              </w:rPr>
            </w:pPr>
            <w:r w:rsidRPr="00174E3F">
              <w:rPr>
                <w:rFonts w:ascii="Khmer UI" w:hAnsi="Khmer UI" w:cs="Khmer UI" w:hint="cs"/>
                <w:cs/>
                <w:lang w:bidi="km-KH"/>
              </w:rPr>
              <w:t>យើងនឹងធ្វើបច្ចុប្បន្នភាពគោលការណ៍ណែនាំរបស់យើងអំពីរបៀបដែល</w:t>
            </w:r>
            <w:r w:rsidRPr="00174E3F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0D0F3F">
              <w:rPr>
                <w:rFonts w:cs="FS Me Pro"/>
              </w:rPr>
              <w:t>NDIS</w:t>
            </w:r>
            <w:r w:rsidRPr="00174E3F">
              <w:rPr>
                <w:rFonts w:ascii="Khmer UI" w:hAnsi="Khmer UI" w:cs="Khmer UI"/>
              </w:rPr>
              <w:t xml:space="preserve"> </w:t>
            </w:r>
            <w:r w:rsidRPr="00174E3F">
              <w:rPr>
                <w:rFonts w:ascii="Khmer UI" w:hAnsi="Khmer UI" w:cs="Khmer UI" w:hint="cs"/>
                <w:cs/>
                <w:lang w:bidi="km-KH"/>
              </w:rPr>
              <w:t>ដំណើរការ។</w:t>
            </w:r>
          </w:p>
          <w:p w14:paraId="47D21464" w14:textId="032CD826" w:rsidR="00D1590E" w:rsidRPr="00197D9F" w:rsidRDefault="00A56BF9" w:rsidP="00B9271E">
            <w:pPr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យើងនឹងរួមបញ្ចូលព័ត៌មានអំពីរបៀប</w:t>
            </w:r>
            <w:proofErr w:type="spellEnd"/>
            <w:r w:rsidRPr="00197D9F">
              <w:rPr>
                <w:rFonts w:ascii="Khmer UI" w:eastAsia="DaunPenh" w:hAnsi="Khmer UI" w:cs="Khmer UI"/>
                <w:lang w:bidi="km-KH"/>
              </w:rPr>
              <w:t>៖</w:t>
            </w:r>
          </w:p>
          <w:p w14:paraId="61651AEA" w14:textId="77777777" w:rsidR="005F7F44" w:rsidRPr="00197D9F" w:rsidRDefault="00A56BF9" w:rsidP="00B9271E">
            <w:pPr>
              <w:pStyle w:val="ListParagraph"/>
              <w:numPr>
                <w:ilvl w:val="0"/>
                <w:numId w:val="39"/>
              </w:numPr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ឱ្យមានសុវត្ថិភាពសម្រាប់វប្បធម៌ទាំងអស</w:t>
            </w:r>
            <w:proofErr w:type="spellEnd"/>
            <w:r w:rsidRPr="00197D9F">
              <w:rPr>
                <w:rFonts w:ascii="Khmer UI" w:eastAsia="DaunPenh" w:hAnsi="Khmer UI" w:cs="Khmer UI"/>
                <w:lang w:bidi="km-KH"/>
              </w:rPr>
              <w:t>់</w:t>
            </w:r>
          </w:p>
          <w:p w14:paraId="7EC673FF" w14:textId="77777777" w:rsidR="005F7F44" w:rsidRPr="00197D9F" w:rsidRDefault="00A56BF9" w:rsidP="00B9271E">
            <w:pPr>
              <w:pStyle w:val="ListParagraph"/>
              <w:numPr>
                <w:ilvl w:val="0"/>
                <w:numId w:val="39"/>
              </w:numPr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ប្រើពាក្យដែលអ្នកចូលរួមយល</w:t>
            </w:r>
            <w:proofErr w:type="spellEnd"/>
            <w:r w:rsidRPr="00197D9F">
              <w:rPr>
                <w:rFonts w:ascii="Khmer UI" w:eastAsia="DaunPenh" w:hAnsi="Khmer UI" w:cs="Khmer UI"/>
                <w:lang w:bidi="km-KH"/>
              </w:rPr>
              <w:t>់</w:t>
            </w:r>
          </w:p>
          <w:p w14:paraId="1E5CFA8B" w14:textId="77777777" w:rsidR="005F7F44" w:rsidRPr="00197D9F" w:rsidRDefault="00A56BF9" w:rsidP="00B9271E">
            <w:pPr>
              <w:pStyle w:val="ListParagraph"/>
              <w:numPr>
                <w:ilvl w:val="0"/>
                <w:numId w:val="39"/>
              </w:numPr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មានលក្ខណៈរួម</w:t>
            </w:r>
            <w:r w:rsidRPr="00197D9F">
              <w:rPr>
                <w:rStyle w:val="Strong"/>
                <w:rFonts w:ascii="Khmer UI" w:eastAsia="DaunPenh" w:hAnsi="Khmer UI" w:cs="Khmer UI"/>
                <w:lang w:bidi="km-KH"/>
              </w:rPr>
              <w:t>បញ្ចូល</w:t>
            </w:r>
            <w:proofErr w:type="spellEnd"/>
            <w:r w:rsidRPr="00197D9F">
              <w:rPr>
                <w:rFonts w:ascii="Khmer UI" w:eastAsia="DaunPenh" w:hAnsi="Khmer UI" w:cs="Khmer UI"/>
                <w:lang w:bidi="km-KH"/>
              </w:rPr>
              <w:t>។</w:t>
            </w:r>
          </w:p>
        </w:tc>
      </w:tr>
      <w:tr w:rsidR="00B1014B" w:rsidRPr="00197D9F" w14:paraId="7B8DC8A6" w14:textId="77777777" w:rsidTr="000231A1">
        <w:trPr>
          <w:trHeight w:val="3674"/>
        </w:trPr>
        <w:tc>
          <w:tcPr>
            <w:tcW w:w="2551" w:type="dxa"/>
            <w:vAlign w:val="center"/>
          </w:tcPr>
          <w:p w14:paraId="7691425C" w14:textId="77777777" w:rsidR="005C7C7B" w:rsidRPr="00197D9F" w:rsidRDefault="00A56BF9" w:rsidP="00B9271E">
            <w:pPr>
              <w:pStyle w:val="Image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7BEAEEB9" wp14:editId="7ED51DCC">
                  <wp:extent cx="1482725" cy="1482725"/>
                  <wp:effectExtent l="0" t="0" r="3175" b="3175"/>
                  <wp:docPr id="1563081769" name="Picture 8" descr="មនុស្សមួយក្រុមដែលមានរូបព្រួញកោងនៅជុំវិញពួកគេ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3081769" name="Picture 8" descr="មនុស្សមួយក្រុមដែលមានរូបព្រួញកោងនៅជុំវិញពួកគេ។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DABC9EB" w14:textId="77777777" w:rsidR="005C7C7B" w:rsidRPr="00197D9F" w:rsidRDefault="00A56BF9" w:rsidP="00B9271E">
            <w:pPr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នៅពេលអ្វីមួយដែលរួមបញ្ចូល</w:t>
            </w:r>
            <w:proofErr w:type="spellEnd"/>
            <w:r w:rsidRPr="00197D9F">
              <w:rPr>
                <w:rFonts w:ascii="Khmer UI" w:hAnsi="Khmer UI" w:cs="Khmer UI"/>
                <w:lang w:bidi="km-KH"/>
              </w:rPr>
              <w:t xml:space="preserve"> </w:t>
            </w: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នោះមនុស្សគ្រប់រូប</w:t>
            </w:r>
            <w:proofErr w:type="spellEnd"/>
            <w:r w:rsidRPr="00197D9F">
              <w:rPr>
                <w:rFonts w:ascii="Khmer UI" w:eastAsia="DaunPenh" w:hAnsi="Khmer UI" w:cs="Khmer UI"/>
                <w:lang w:bidi="km-KH"/>
              </w:rPr>
              <w:t>៖</w:t>
            </w:r>
          </w:p>
          <w:p w14:paraId="026E1803" w14:textId="77777777" w:rsidR="005C7C7B" w:rsidRPr="00197D9F" w:rsidRDefault="00A56BF9" w:rsidP="00B9271E">
            <w:pPr>
              <w:pStyle w:val="ListParagraph"/>
              <w:numPr>
                <w:ilvl w:val="0"/>
                <w:numId w:val="15"/>
              </w:numPr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អាចចូលរួម</w:t>
            </w:r>
            <w:proofErr w:type="spellEnd"/>
            <w:r w:rsidRPr="00197D9F">
              <w:rPr>
                <w:rFonts w:ascii="Khmer UI" w:hAnsi="Khmer UI" w:cs="Khmer UI"/>
                <w:lang w:bidi="km-KH"/>
              </w:rPr>
              <w:t xml:space="preserve"> </w:t>
            </w:r>
          </w:p>
          <w:p w14:paraId="549BE42F" w14:textId="77777777" w:rsidR="005C7C7B" w:rsidRPr="00197D9F" w:rsidRDefault="00A56BF9" w:rsidP="00B9271E">
            <w:pPr>
              <w:pStyle w:val="ListParagraph"/>
              <w:numPr>
                <w:ilvl w:val="0"/>
                <w:numId w:val="15"/>
              </w:numPr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មានអារម្មណ៍ថាពួកគេជាកម្មសិទ្ធិ</w:t>
            </w:r>
            <w:proofErr w:type="spellEnd"/>
            <w:r w:rsidRPr="00197D9F">
              <w:rPr>
                <w:rFonts w:ascii="Khmer UI" w:eastAsia="DaunPenh" w:hAnsi="Khmer UI" w:cs="Khmer UI"/>
                <w:lang w:bidi="km-KH"/>
              </w:rPr>
              <w:t>។</w:t>
            </w:r>
          </w:p>
        </w:tc>
      </w:tr>
      <w:tr w:rsidR="00B1014B" w:rsidRPr="00197D9F" w14:paraId="467F3637" w14:textId="77777777" w:rsidTr="000231A1">
        <w:trPr>
          <w:trHeight w:val="3674"/>
        </w:trPr>
        <w:tc>
          <w:tcPr>
            <w:tcW w:w="2551" w:type="dxa"/>
            <w:vAlign w:val="center"/>
          </w:tcPr>
          <w:p w14:paraId="09577687" w14:textId="77777777" w:rsidR="00D1590E" w:rsidRPr="00197D9F" w:rsidRDefault="00A56BF9" w:rsidP="00B9271E">
            <w:pPr>
              <w:spacing w:line="240" w:lineRule="auto"/>
              <w:jc w:val="center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50E51F35" wp14:editId="00EB1717">
                  <wp:extent cx="1482725" cy="1482725"/>
                  <wp:effectExtent l="0" t="0" r="3175" b="3175"/>
                  <wp:docPr id="2080129434" name="Picture 9" descr="មនុស្សម្នាក់សរសេរលើឯកសារមួយ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0129434" name="Picture 9" descr="មនុស្សម្នាក់សរសេរលើឯកសារមួយ។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7B6AD402" w14:textId="77777777" w:rsidR="000231A1" w:rsidRPr="00197D9F" w:rsidRDefault="00A56BF9" w:rsidP="00B9271E">
            <w:pPr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យើង</w:t>
            </w:r>
            <w:proofErr w:type="spellEnd"/>
            <w:r w:rsidRPr="00197D9F">
              <w:rPr>
                <w:rFonts w:ascii="Khmer UI" w:hAnsi="Khmer UI" w:cs="Khmer UI"/>
                <w:lang w:bidi="km-KH"/>
              </w:rPr>
              <w:t>​</w:t>
            </w: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នឹង</w:t>
            </w:r>
            <w:proofErr w:type="spellEnd"/>
            <w:r w:rsidRPr="00197D9F">
              <w:rPr>
                <w:rFonts w:ascii="Khmer UI" w:hAnsi="Khmer UI" w:cs="Khmer UI"/>
                <w:lang w:bidi="km-KH"/>
              </w:rPr>
              <w:t>​</w:t>
            </w: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ពិនិត្យ</w:t>
            </w:r>
            <w:proofErr w:type="spellEnd"/>
            <w:r w:rsidRPr="00197D9F">
              <w:rPr>
                <w:rFonts w:ascii="Khmer UI" w:hAnsi="Khmer UI" w:cs="Khmer UI"/>
                <w:lang w:bidi="km-KH"/>
              </w:rPr>
              <w:t>​</w:t>
            </w: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មើល</w:t>
            </w:r>
            <w:proofErr w:type="spellEnd"/>
            <w:r w:rsidRPr="00197D9F">
              <w:rPr>
                <w:rFonts w:ascii="Khmer UI" w:hAnsi="Khmer UI" w:cs="Khmer UI"/>
                <w:lang w:bidi="km-KH"/>
              </w:rPr>
              <w:t>​</w:t>
            </w: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ថា</w:t>
            </w:r>
            <w:proofErr w:type="spellEnd"/>
            <w:r w:rsidRPr="00197D9F">
              <w:rPr>
                <w:rFonts w:ascii="Khmer UI" w:hAnsi="Khmer UI" w:cs="Khmer UI"/>
                <w:lang w:bidi="km-KH"/>
              </w:rPr>
              <w:t>​</w:t>
            </w: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តើ</w:t>
            </w:r>
            <w:proofErr w:type="spellEnd"/>
            <w:r w:rsidRPr="00197D9F">
              <w:rPr>
                <w:rFonts w:ascii="Khmer UI" w:hAnsi="Khmer UI" w:cs="Khmer UI"/>
                <w:lang w:bidi="km-KH"/>
              </w:rPr>
              <w:t>​</w:t>
            </w: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សកម្មភាព</w:t>
            </w:r>
            <w:proofErr w:type="spellEnd"/>
            <w:r w:rsidRPr="00197D9F">
              <w:rPr>
                <w:rFonts w:ascii="Khmer UI" w:hAnsi="Khmer UI" w:cs="Khmer UI"/>
                <w:lang w:bidi="km-KH"/>
              </w:rPr>
              <w:t>​</w:t>
            </w: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នេះ</w:t>
            </w:r>
            <w:proofErr w:type="spellEnd"/>
            <w:r w:rsidRPr="00197D9F">
              <w:rPr>
                <w:rFonts w:ascii="Khmer UI" w:hAnsi="Khmer UI" w:cs="Khmer UI"/>
                <w:lang w:bidi="km-KH"/>
              </w:rPr>
              <w:t>​</w:t>
            </w: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ដំណើរការ</w:t>
            </w:r>
            <w:proofErr w:type="spellEnd"/>
            <w:r w:rsidRPr="00197D9F">
              <w:rPr>
                <w:rFonts w:ascii="Khmer UI" w:hAnsi="Khmer UI" w:cs="Khmer UI"/>
                <w:lang w:bidi="km-KH"/>
              </w:rPr>
              <w:t>​</w:t>
            </w:r>
            <w:r w:rsidRPr="00197D9F">
              <w:rPr>
                <w:rFonts w:ascii="Khmer UI" w:eastAsia="DaunPenh" w:hAnsi="Khmer UI" w:cs="Khmer UI"/>
                <w:lang w:bidi="km-KH"/>
              </w:rPr>
              <w:t>ឬ</w:t>
            </w:r>
            <w:r w:rsidRPr="00197D9F">
              <w:rPr>
                <w:rFonts w:ascii="Khmer UI" w:hAnsi="Khmer UI" w:cs="Khmer UI"/>
                <w:lang w:bidi="km-KH"/>
              </w:rPr>
              <w:t>​</w:t>
            </w: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អត</w:t>
            </w:r>
            <w:proofErr w:type="spellEnd"/>
            <w:r w:rsidRPr="00197D9F">
              <w:rPr>
                <w:rFonts w:ascii="Khmer UI" w:eastAsia="DaunPenh" w:hAnsi="Khmer UI" w:cs="Khmer UI"/>
                <w:lang w:bidi="km-KH"/>
              </w:rPr>
              <w:t>់</w:t>
            </w:r>
            <w:r w:rsidRPr="00197D9F">
              <w:rPr>
                <w:rFonts w:ascii="Khmer UI" w:hAnsi="Khmer UI" w:cs="Khmer UI"/>
                <w:lang w:bidi="km-KH"/>
              </w:rPr>
              <w:t xml:space="preserve">​ </w:t>
            </w: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ដោយ</w:t>
            </w:r>
            <w:proofErr w:type="spellEnd"/>
            <w:r w:rsidRPr="00197D9F">
              <w:rPr>
                <w:rFonts w:ascii="Khmer UI" w:hAnsi="Khmer UI" w:cs="Khmer UI"/>
                <w:lang w:bidi="km-KH"/>
              </w:rPr>
              <w:t>​</w:t>
            </w: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ការ</w:t>
            </w:r>
            <w:proofErr w:type="spellEnd"/>
            <w:r w:rsidRPr="00197D9F">
              <w:rPr>
                <w:rFonts w:ascii="Khmer UI" w:hAnsi="Khmer UI" w:cs="Khmer UI"/>
                <w:lang w:bidi="km-KH"/>
              </w:rPr>
              <w:t>​</w:t>
            </w: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តាម</w:t>
            </w:r>
            <w:proofErr w:type="spellEnd"/>
            <w:r w:rsidRPr="00197D9F">
              <w:rPr>
                <w:rFonts w:ascii="Khmer UI" w:hAnsi="Khmer UI" w:cs="Khmer UI"/>
                <w:lang w:bidi="km-KH"/>
              </w:rPr>
              <w:t>​</w:t>
            </w: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ដាន</w:t>
            </w:r>
            <w:proofErr w:type="spellEnd"/>
            <w:r w:rsidRPr="00197D9F">
              <w:rPr>
                <w:rFonts w:ascii="Khmer UI" w:hAnsi="Khmer UI" w:cs="Khmer UI"/>
                <w:lang w:bidi="km-KH"/>
              </w:rPr>
              <w:t>​</w:t>
            </w:r>
            <w:r w:rsidRPr="00197D9F">
              <w:rPr>
                <w:rFonts w:ascii="Khmer UI" w:eastAsia="DaunPenh" w:hAnsi="Khmer UI" w:cs="Khmer UI"/>
                <w:lang w:bidi="km-KH"/>
              </w:rPr>
              <w:t>៖</w:t>
            </w:r>
          </w:p>
          <w:p w14:paraId="56C92838" w14:textId="77777777" w:rsidR="00174E3F" w:rsidRPr="00174E3F" w:rsidRDefault="00174E3F" w:rsidP="00174E3F">
            <w:pPr>
              <w:pStyle w:val="ListParagraph"/>
              <w:numPr>
                <w:ilvl w:val="0"/>
                <w:numId w:val="72"/>
              </w:numPr>
              <w:rPr>
                <w:rFonts w:eastAsia="DaunPenh"/>
              </w:rPr>
            </w:pPr>
            <w:r w:rsidRPr="00174E3F">
              <w:rPr>
                <w:rFonts w:ascii="Khmer UI" w:eastAsia="DaunPenh" w:hAnsi="Khmer UI" w:cs="Khmer UI" w:hint="cs"/>
                <w:cs/>
                <w:lang w:bidi="km-KH"/>
              </w:rPr>
              <w:t>ចំនួនគោលការណ៍ណែនាំប៉ុន្មានដែលយើងធ្វើបច្ចុប្បន្នភាព</w:t>
            </w:r>
          </w:p>
          <w:p w14:paraId="5969AF84" w14:textId="254FAE60" w:rsidR="00D1590E" w:rsidRPr="00197D9F" w:rsidRDefault="00174E3F" w:rsidP="00B9271E">
            <w:pPr>
              <w:pStyle w:val="ListParagraph"/>
              <w:numPr>
                <w:ilvl w:val="0"/>
                <w:numId w:val="72"/>
              </w:numPr>
              <w:rPr>
                <w:rFonts w:ascii="Khmer UI" w:hAnsi="Khmer UI" w:cs="Khmer UI"/>
                <w:lang w:bidi="km-KH"/>
              </w:rPr>
            </w:pPr>
            <w:r w:rsidRPr="00174E3F">
              <w:rPr>
                <w:rFonts w:ascii="Khmer UI" w:hAnsi="Khmer UI" w:cs="Khmer UI" w:hint="cs"/>
                <w:cs/>
                <w:lang w:bidi="km-KH"/>
              </w:rPr>
              <w:t>គោលការណ៍ណែនាំមួយណាដែលគាំទ្រអ្វីដែលអ្នកចូលរួម</w:t>
            </w:r>
            <w:r w:rsidRPr="00174E3F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0D0F3F">
              <w:rPr>
                <w:rFonts w:cs="FS Me Pro"/>
              </w:rPr>
              <w:t>CALD</w:t>
            </w:r>
            <w:r w:rsidRPr="00174E3F">
              <w:rPr>
                <w:rFonts w:ascii="Khmer UI" w:hAnsi="Khmer UI" w:cs="Khmer UI"/>
              </w:rPr>
              <w:t xml:space="preserve"> </w:t>
            </w:r>
            <w:r w:rsidRPr="00174E3F">
              <w:rPr>
                <w:rFonts w:ascii="Khmer UI" w:hAnsi="Khmer UI" w:cs="Khmer UI" w:hint="cs"/>
                <w:cs/>
                <w:lang w:bidi="km-KH"/>
              </w:rPr>
              <w:t>ត្រូវការ។</w:t>
            </w:r>
          </w:p>
        </w:tc>
      </w:tr>
    </w:tbl>
    <w:p w14:paraId="194FBEF7" w14:textId="77777777" w:rsidR="00B9271E" w:rsidRPr="00197D9F" w:rsidRDefault="00A56BF9">
      <w:pPr>
        <w:spacing w:before="0" w:after="0" w:line="240" w:lineRule="auto"/>
        <w:rPr>
          <w:rFonts w:ascii="Khmer UI" w:hAnsi="Khmer UI" w:cs="Khmer UI"/>
          <w:b/>
          <w:bCs/>
          <w:sz w:val="32"/>
          <w:szCs w:val="26"/>
          <w:lang w:bidi="km-KH"/>
        </w:rPr>
      </w:pPr>
      <w:r w:rsidRPr="00197D9F">
        <w:rPr>
          <w:rFonts w:ascii="Khmer UI" w:hAnsi="Khmer UI" w:cs="Khmer UI"/>
          <w:lang w:bidi="km-KH"/>
        </w:rPr>
        <w:br w:type="page"/>
      </w:r>
    </w:p>
    <w:p w14:paraId="235DBB2F" w14:textId="77777777" w:rsidR="005C7C7B" w:rsidRPr="00197D9F" w:rsidRDefault="00A56BF9" w:rsidP="001B3A36">
      <w:pPr>
        <w:pStyle w:val="Heading3"/>
        <w:spacing w:after="120"/>
        <w:rPr>
          <w:rFonts w:ascii="Khmer UI" w:hAnsi="Khmer UI" w:cs="Khmer UI"/>
          <w:lang w:bidi="km-KH"/>
        </w:rPr>
      </w:pPr>
      <w:r w:rsidRPr="00197D9F">
        <w:rPr>
          <w:rFonts w:ascii="Khmer UI" w:hAnsi="Khmer UI" w:cs="Khmer UI"/>
          <w:noProof/>
          <w:lang w:bidi="km-KH"/>
        </w:rPr>
        <w:lastRenderedPageBreak/>
        <mc:AlternateContent>
          <mc:Choice Requires="wpg">
            <w:drawing>
              <wp:anchor distT="0" distB="0" distL="114300" distR="114300" simplePos="0" relativeHeight="251660288" behindDoc="1" locked="0" layoutInCell="1" allowOverlap="1" wp14:anchorId="55E170DF" wp14:editId="44B3F899">
                <wp:simplePos x="0" y="0"/>
                <wp:positionH relativeFrom="margin">
                  <wp:posOffset>4445</wp:posOffset>
                </wp:positionH>
                <wp:positionV relativeFrom="paragraph">
                  <wp:posOffset>227786</wp:posOffset>
                </wp:positionV>
                <wp:extent cx="5798820" cy="241300"/>
                <wp:effectExtent l="19050" t="19050" r="11430" b="25400"/>
                <wp:wrapNone/>
                <wp:docPr id="1558487822" name="Group 155848782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98820" cy="241300"/>
                          <a:chOff x="0" y="0"/>
                          <a:chExt cx="5799192" cy="241540"/>
                        </a:xfrm>
                      </wpg:grpSpPr>
                      <wps:wsp>
                        <wps:cNvPr id="13595544" name="Straight Connector 13595544"/>
                        <wps:cNvCnPr/>
                        <wps:spPr>
                          <a:xfrm>
                            <a:off x="0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27633035" name="Oval 1327633035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8AC640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910DED8" id="Group 1558487822" o:spid="_x0000_s1026" alt="&quot;&quot;" style="position:absolute;margin-left:.35pt;margin-top:17.95pt;width:456.6pt;height:19pt;z-index:-251656192;mso-position-horizontal-relative:margin;mso-width-relative:margin;mso-height-relative:margin" coordsize="57991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">
                <v:line id="Straight Connector 13595544" o:spid="_x0000_s1027" style="position:absolute;visibility:visible;mso-wrap-style:square" from="0,1306" to="57167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" strokecolor="#65276f [3044]" strokeweight="3pt">
                  <v:stroke endcap="round"/>
                </v:line>
                <v:oval id="Oval 1327633035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" fillcolor="#8ac640" strokecolor="#6b2976" strokeweight="3pt"/>
                <w10:wrap anchorx="margin"/>
              </v:group>
            </w:pict>
          </mc:Fallback>
        </mc:AlternateContent>
      </w:r>
      <w:proofErr w:type="spellStart"/>
      <w:r w:rsidRPr="00197D9F">
        <w:rPr>
          <w:rFonts w:ascii="Khmer UI" w:eastAsia="DaunPenh" w:hAnsi="Khmer UI" w:cs="Khmer UI"/>
          <w:lang w:bidi="km-KH"/>
        </w:rPr>
        <w:t>សកម្មភាពទី</w:t>
      </w:r>
      <w:proofErr w:type="spellEnd"/>
      <w:r w:rsidRPr="00197D9F">
        <w:rPr>
          <w:rFonts w:ascii="Khmer UI" w:hAnsi="Khmer UI" w:cs="Khmer UI"/>
          <w:lang w:bidi="km-KH"/>
        </w:rPr>
        <w:t xml:space="preserve"> </w:t>
      </w:r>
      <w:r w:rsidRPr="000D0F3F">
        <w:rPr>
          <w:rFonts w:cs="FS Me Pro"/>
          <w:lang w:bidi="km-KH"/>
        </w:rPr>
        <w:t>3</w:t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B1014B" w:rsidRPr="00197D9F" w14:paraId="5875E029" w14:textId="77777777" w:rsidTr="00B9271E">
        <w:trPr>
          <w:trHeight w:val="3628"/>
        </w:trPr>
        <w:tc>
          <w:tcPr>
            <w:tcW w:w="2551" w:type="dxa"/>
            <w:vAlign w:val="center"/>
          </w:tcPr>
          <w:p w14:paraId="5DE2CF6B" w14:textId="77777777" w:rsidR="005C7C7B" w:rsidRPr="00197D9F" w:rsidRDefault="00A56BF9" w:rsidP="00B9271E">
            <w:pPr>
              <w:pStyle w:val="Image"/>
              <w:spacing w:before="480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4754E5DD" wp14:editId="1F0338C9">
                  <wp:extent cx="1482725" cy="1482725"/>
                  <wp:effectExtent l="0" t="0" r="3175" b="3175"/>
                  <wp:docPr id="537006084" name="Picture 5" descr="មនុស្ស 2 នាក់កំពុងអានឯកសារជាមួយគ្នា។ ខាងលើពួកគេគឺជារូបតំណាងពពុះគំនិតដែលបង្ហាញពីក្រុមអ្នកចូលរួមនានា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7006084" name="Picture 5" descr="មនុស្ស 2 នាក់កំពុងអានឯកសារជាមួយគ្នា។ ខាងលើពួកគេគឺជារូបតំណាងពពុះគំនិតដែលបង្ហាញពីក្រុមអ្នកចូលរួមនានា។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13C1170" w14:textId="16C365D6" w:rsidR="00174E3F" w:rsidRPr="00197D9F" w:rsidRDefault="00174E3F" w:rsidP="00B9271E">
            <w:pPr>
              <w:spacing w:before="480"/>
              <w:rPr>
                <w:rFonts w:ascii="Khmer UI" w:hAnsi="Khmer UI" w:cs="Khmer UI"/>
                <w:lang w:bidi="km-KH"/>
              </w:rPr>
            </w:pPr>
            <w:r w:rsidRPr="00174E3F">
              <w:rPr>
                <w:rFonts w:ascii="Khmer UI" w:hAnsi="Khmer UI" w:cs="Khmer UI" w:hint="cs"/>
                <w:cs/>
                <w:lang w:bidi="km-KH"/>
              </w:rPr>
              <w:t>យើងនឹងគាំទ្រ</w:t>
            </w:r>
            <w:r w:rsidRPr="00174E3F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174E3F">
              <w:rPr>
                <w:rStyle w:val="Strong"/>
                <w:rFonts w:ascii="Khmer UI" w:eastAsia="DaunPenh" w:hAnsi="Khmer UI" w:cs="Khmer UI" w:hint="cs"/>
                <w:cs/>
                <w:lang w:bidi="km-KH"/>
              </w:rPr>
              <w:t>អ្នករៀបចំផែនការ</w:t>
            </w:r>
            <w:r w:rsidRPr="00174E3F">
              <w:rPr>
                <w:rStyle w:val="Strong"/>
                <w:rFonts w:ascii="Khmer UI" w:eastAsia="DaunPenh" w:hAnsi="Khmer UI"/>
                <w:cs/>
                <w:lang w:bidi="km-KH"/>
              </w:rPr>
              <w:t xml:space="preserve"> </w:t>
            </w:r>
            <w:r w:rsidRPr="000D0F3F">
              <w:rPr>
                <w:rStyle w:val="Strong"/>
                <w:rFonts w:eastAsia="DaunPenh" w:cs="FS Me Pro"/>
                <w:lang w:bidi="km-KH"/>
              </w:rPr>
              <w:t>NDIA</w:t>
            </w:r>
            <w:r w:rsidRPr="00174E3F">
              <w:rPr>
                <w:rFonts w:ascii="Khmer UI" w:hAnsi="Khmer UI" w:cs="Khmer UI"/>
              </w:rPr>
              <w:t xml:space="preserve"> </w:t>
            </w:r>
            <w:r w:rsidRPr="00174E3F">
              <w:rPr>
                <w:rFonts w:ascii="Khmer UI" w:hAnsi="Khmer UI" w:cs="Khmer UI" w:hint="cs"/>
                <w:cs/>
                <w:lang w:bidi="km-KH"/>
              </w:rPr>
              <w:t>ឱ្យយល់ដឹងកាន់តែច្បាស់អំពីអ្វីដែលអ្នកចូលរួម</w:t>
            </w:r>
            <w:r w:rsidRPr="00174E3F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0D0F3F">
              <w:rPr>
                <w:rFonts w:cs="FS Me Pro"/>
              </w:rPr>
              <w:t>CALD</w:t>
            </w:r>
            <w:r w:rsidRPr="00174E3F">
              <w:rPr>
                <w:rFonts w:ascii="Khmer UI" w:hAnsi="Khmer UI" w:cs="Khmer UI"/>
              </w:rPr>
              <w:t xml:space="preserve"> </w:t>
            </w:r>
            <w:r w:rsidRPr="00174E3F">
              <w:rPr>
                <w:rFonts w:ascii="Khmer UI" w:hAnsi="Khmer UI" w:cs="Khmer UI" w:hint="cs"/>
                <w:cs/>
                <w:lang w:bidi="km-KH"/>
              </w:rPr>
              <w:t>ត្រូវការ។</w:t>
            </w:r>
          </w:p>
        </w:tc>
      </w:tr>
      <w:tr w:rsidR="00B1014B" w:rsidRPr="00197D9F" w14:paraId="64443E37" w14:textId="77777777" w:rsidTr="00B9271E">
        <w:trPr>
          <w:trHeight w:val="3628"/>
        </w:trPr>
        <w:tc>
          <w:tcPr>
            <w:tcW w:w="2551" w:type="dxa"/>
            <w:vAlign w:val="center"/>
          </w:tcPr>
          <w:p w14:paraId="3D256301" w14:textId="77777777" w:rsidR="00C06564" w:rsidRPr="00197D9F" w:rsidRDefault="00A56BF9" w:rsidP="00463A40">
            <w:pPr>
              <w:pStyle w:val="Image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59A64744" wp14:editId="5B08EA25">
                  <wp:extent cx="1482725" cy="1482725"/>
                  <wp:effectExtent l="0" t="0" r="3175" b="3175"/>
                  <wp:docPr id="1419817102" name="Picture 1419817102" descr="អ្នករៀបចំផែនការ NDIA និងប៊ិចសរសេរមួយនៅក្នុងផែនការ NDIS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9817102" name="Picture 1419817102" descr="អ្នករៀបចំផែនការ NDIA និងប៊ិចសរសេរមួយនៅក្នុងផែនការ NDIS។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E53FC98" w14:textId="77777777" w:rsidR="00C06564" w:rsidRPr="00197D9F" w:rsidRDefault="00A56BF9" w:rsidP="00C06564">
            <w:pPr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អ្នករៀបចំផែនការនៃ</w:t>
            </w:r>
            <w:proofErr w:type="spellEnd"/>
            <w:r w:rsidRPr="00197D9F">
              <w:rPr>
                <w:rFonts w:ascii="Khmer UI" w:hAnsi="Khmer UI" w:cs="Khmer UI"/>
                <w:lang w:bidi="km-KH"/>
              </w:rPr>
              <w:t xml:space="preserve"> </w:t>
            </w:r>
            <w:r w:rsidRPr="000D0F3F">
              <w:rPr>
                <w:rFonts w:cs="FS Me Pro"/>
                <w:lang w:bidi="km-KH"/>
              </w:rPr>
              <w:t>NDIA</w:t>
            </w:r>
            <w:r w:rsidRPr="00197D9F">
              <w:rPr>
                <w:rFonts w:ascii="Khmer UI" w:hAnsi="Khmer UI" w:cs="Khmer UI"/>
                <w:lang w:bidi="km-KH"/>
              </w:rPr>
              <w:t xml:space="preserve"> </w:t>
            </w: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គឺជាមនុស្សម្នាក់ដែល</w:t>
            </w:r>
            <w:proofErr w:type="spellEnd"/>
            <w:r w:rsidRPr="00197D9F">
              <w:rPr>
                <w:rFonts w:ascii="Khmer UI" w:eastAsia="DaunPenh" w:hAnsi="Khmer UI" w:cs="Khmer UI"/>
                <w:lang w:bidi="km-KH"/>
              </w:rPr>
              <w:t>៖</w:t>
            </w:r>
          </w:p>
          <w:p w14:paraId="570E4E40" w14:textId="77777777" w:rsidR="00C06564" w:rsidRPr="00197D9F" w:rsidRDefault="00A56BF9" w:rsidP="00B314B2">
            <w:pPr>
              <w:pStyle w:val="ListParagraph"/>
              <w:numPr>
                <w:ilvl w:val="0"/>
                <w:numId w:val="14"/>
              </w:numPr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បង្កើតផែនការថ្មី</w:t>
            </w:r>
            <w:proofErr w:type="spellEnd"/>
            <w:r w:rsidRPr="00197D9F">
              <w:rPr>
                <w:rFonts w:ascii="Khmer UI" w:eastAsia="DaunPenh" w:hAnsi="Khmer UI" w:cs="Khmer UI"/>
                <w:lang w:bidi="km-KH"/>
              </w:rPr>
              <w:t>ៗ</w:t>
            </w:r>
          </w:p>
          <w:p w14:paraId="5ADCD0D4" w14:textId="77777777" w:rsidR="00C06564" w:rsidRPr="00197D9F" w:rsidRDefault="00A56BF9" w:rsidP="00B314B2">
            <w:pPr>
              <w:pStyle w:val="ListParagraph"/>
              <w:numPr>
                <w:ilvl w:val="0"/>
                <w:numId w:val="14"/>
              </w:numPr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ផ្លាស់ប្តូរផែនការ</w:t>
            </w:r>
            <w:proofErr w:type="spellEnd"/>
            <w:r w:rsidRPr="00197D9F">
              <w:rPr>
                <w:rFonts w:ascii="Khmer UI" w:eastAsia="DaunPenh" w:hAnsi="Khmer UI" w:cs="Khmer UI"/>
                <w:lang w:bidi="km-KH"/>
              </w:rPr>
              <w:t>។</w:t>
            </w:r>
          </w:p>
        </w:tc>
      </w:tr>
      <w:tr w:rsidR="00B1014B" w:rsidRPr="00197D9F" w14:paraId="3638D530" w14:textId="77777777" w:rsidTr="00B9271E">
        <w:trPr>
          <w:trHeight w:val="3628"/>
        </w:trPr>
        <w:tc>
          <w:tcPr>
            <w:tcW w:w="2551" w:type="dxa"/>
            <w:vAlign w:val="center"/>
          </w:tcPr>
          <w:p w14:paraId="29139EB8" w14:textId="77777777" w:rsidR="00BF57E6" w:rsidRPr="00197D9F" w:rsidRDefault="00A56BF9" w:rsidP="00463A40">
            <w:pPr>
              <w:pStyle w:val="Image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000B839C" wp14:editId="54C495F1">
                  <wp:extent cx="1482725" cy="1482725"/>
                  <wp:effectExtent l="0" t="0" r="3175" b="3175"/>
                  <wp:docPr id="1263510605" name="Picture 11" descr="មនុស្សម្នាក់នៅពីក្រោយរបាំងមួយ។ នៅពីលើពួកវាគឺរូបតំណាងអារម្មណ៍ក្នុងការនិយាយ ដែលបង្ហាញពីភាសាផ្សេងក្រៅពីភាសាអង់គ្លេស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3510605" name="Picture 11" descr="មនុស្សម្នាក់នៅពីក្រោយរបាំងមួយ។ នៅពីលើពួកវាគឺរូបតំណាងអារម្មណ៍ក្នុងការនិយាយ ដែលបង្ហាញពីភាសាផ្សេងក្រៅពីភាសាអង់គ្លេស។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0BCD168" w14:textId="77777777" w:rsidR="00BF57E6" w:rsidRPr="00197D9F" w:rsidRDefault="00A56BF9" w:rsidP="00A0150A">
            <w:pPr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នេះរួមបញ្ចូលទាំងព័ត៌មានអំពីរបៀបគាំទ្រអ្នកចូលរួម</w:t>
            </w:r>
            <w:proofErr w:type="spellEnd"/>
            <w:r w:rsidRPr="00197D9F">
              <w:rPr>
                <w:rFonts w:ascii="Khmer UI" w:hAnsi="Khmer UI" w:cs="Khmer UI"/>
                <w:lang w:bidi="km-KH"/>
              </w:rPr>
              <w:t xml:space="preserve"> </w:t>
            </w:r>
            <w:r w:rsidRPr="000D0F3F">
              <w:rPr>
                <w:rFonts w:cs="FS Me Pro"/>
                <w:lang w:bidi="km-KH"/>
              </w:rPr>
              <w:t>CALD</w:t>
            </w:r>
            <w:r w:rsidRPr="00197D9F">
              <w:rPr>
                <w:rFonts w:ascii="Khmer UI" w:hAnsi="Khmer UI" w:cs="Khmer UI"/>
                <w:lang w:bidi="km-KH"/>
              </w:rPr>
              <w:t xml:space="preserve"> </w:t>
            </w: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នៅពេលដែលភាសាជា</w:t>
            </w:r>
            <w:proofErr w:type="spellEnd"/>
            <w:r w:rsidRPr="00197D9F">
              <w:rPr>
                <w:rFonts w:ascii="Khmer UI" w:hAnsi="Khmer UI" w:cs="Khmer UI"/>
                <w:lang w:bidi="km-KH"/>
              </w:rPr>
              <w:t xml:space="preserve"> </w:t>
            </w:r>
            <w:proofErr w:type="spellStart"/>
            <w:r w:rsidRPr="00197D9F">
              <w:rPr>
                <w:rStyle w:val="Strong"/>
                <w:rFonts w:ascii="Khmer UI" w:eastAsia="DaunPenh" w:hAnsi="Khmer UI" w:cs="Khmer UI"/>
                <w:lang w:bidi="km-KH"/>
              </w:rPr>
              <w:t>ឧបសគ្គ</w:t>
            </w:r>
            <w:proofErr w:type="spellEnd"/>
            <w:r w:rsidRPr="00197D9F">
              <w:rPr>
                <w:rFonts w:ascii="Khmer UI" w:eastAsia="DaunPenh" w:hAnsi="Khmer UI" w:cs="Khmer UI"/>
                <w:lang w:bidi="km-KH"/>
              </w:rPr>
              <w:t>។</w:t>
            </w:r>
          </w:p>
          <w:p w14:paraId="16BA7773" w14:textId="6D91E852" w:rsidR="00BF57E6" w:rsidRPr="00197D9F" w:rsidRDefault="00174E3F" w:rsidP="00BF57E6">
            <w:pPr>
              <w:rPr>
                <w:rFonts w:ascii="Khmer UI" w:hAnsi="Khmer UI" w:cs="Khmer UI"/>
                <w:lang w:bidi="km-KH"/>
              </w:rPr>
            </w:pPr>
            <w:r w:rsidRPr="00174E3F">
              <w:rPr>
                <w:rFonts w:ascii="Khmer UI" w:hAnsi="Khmer UI" w:cs="Khmer UI" w:hint="cs"/>
                <w:cs/>
                <w:lang w:bidi="km-KH"/>
              </w:rPr>
              <w:t>ឧបសគ្គគឺជាអ្វីមួយដែលបញ្ឈប់អ្នកមិនឱ្យធ្វើអ្វីមួយដែលអ្នក៖</w:t>
            </w:r>
          </w:p>
          <w:p w14:paraId="0A852337" w14:textId="77777777" w:rsidR="00BF57E6" w:rsidRPr="00197D9F" w:rsidRDefault="00A56BF9" w:rsidP="00B314B2">
            <w:pPr>
              <w:pStyle w:val="ListParagraph"/>
              <w:numPr>
                <w:ilvl w:val="0"/>
                <w:numId w:val="40"/>
              </w:numPr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ត្រូវការធ្វើ</w:t>
            </w:r>
            <w:proofErr w:type="spellEnd"/>
            <w:r w:rsidRPr="00197D9F">
              <w:rPr>
                <w:rFonts w:ascii="Khmer UI" w:hAnsi="Khmer UI" w:cs="Khmer UI"/>
                <w:lang w:bidi="km-KH"/>
              </w:rPr>
              <w:t xml:space="preserve"> </w:t>
            </w:r>
          </w:p>
          <w:p w14:paraId="30A49D71" w14:textId="77777777" w:rsidR="00BF57E6" w:rsidRPr="00197D9F" w:rsidRDefault="00A56BF9" w:rsidP="00B314B2">
            <w:pPr>
              <w:pStyle w:val="ListParagraph"/>
              <w:numPr>
                <w:ilvl w:val="0"/>
                <w:numId w:val="40"/>
              </w:numPr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ចង</w:t>
            </w:r>
            <w:proofErr w:type="spellEnd"/>
            <w:r w:rsidRPr="00197D9F">
              <w:rPr>
                <w:rFonts w:ascii="Khmer UI" w:eastAsia="DaunPenh" w:hAnsi="Khmer UI" w:cs="Khmer UI"/>
                <w:lang w:bidi="km-KH"/>
              </w:rPr>
              <w:t>់</w:t>
            </w:r>
            <w:r w:rsidRPr="00197D9F">
              <w:rPr>
                <w:rFonts w:ascii="Khmer UI" w:hAnsi="Khmer UI" w:cs="Khmer UI"/>
                <w:lang w:bidi="km-KH"/>
              </w:rPr>
              <w:t>​</w:t>
            </w: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ធ្វើ</w:t>
            </w:r>
            <w:proofErr w:type="spellEnd"/>
            <w:r w:rsidRPr="00197D9F">
              <w:rPr>
                <w:rFonts w:ascii="Khmer UI" w:eastAsia="DaunPenh" w:hAnsi="Khmer UI" w:cs="Khmer UI"/>
                <w:lang w:bidi="km-KH"/>
              </w:rPr>
              <w:t>។</w:t>
            </w:r>
          </w:p>
        </w:tc>
      </w:tr>
    </w:tbl>
    <w:p w14:paraId="3D5763CF" w14:textId="77777777" w:rsidR="00B9271E" w:rsidRPr="00197D9F" w:rsidRDefault="00A56BF9">
      <w:pPr>
        <w:rPr>
          <w:rFonts w:ascii="Khmer UI" w:hAnsi="Khmer UI" w:cs="Khmer UI"/>
          <w:lang w:bidi="km-KH"/>
        </w:rPr>
      </w:pPr>
      <w:r w:rsidRPr="00197D9F">
        <w:rPr>
          <w:rFonts w:ascii="Khmer UI" w:hAnsi="Khmer UI" w:cs="Khmer UI"/>
          <w:lang w:bidi="km-KH"/>
        </w:rPr>
        <w:br w:type="page"/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B1014B" w:rsidRPr="00197D9F" w14:paraId="734F6A12" w14:textId="77777777" w:rsidTr="00BF57E6">
        <w:tc>
          <w:tcPr>
            <w:tcW w:w="2551" w:type="dxa"/>
            <w:vAlign w:val="center"/>
          </w:tcPr>
          <w:p w14:paraId="5C9CE014" w14:textId="77777777" w:rsidR="008671A4" w:rsidRPr="00197D9F" w:rsidRDefault="00A56BF9" w:rsidP="005342C4">
            <w:pPr>
              <w:pStyle w:val="Image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lastRenderedPageBreak/>
              <w:drawing>
                <wp:inline distT="0" distB="0" distL="0" distR="0" wp14:anchorId="14B92715" wp14:editId="1E1CFA4B">
                  <wp:extent cx="1482725" cy="1482725"/>
                  <wp:effectExtent l="0" t="0" r="3175" b="3175"/>
                  <wp:docPr id="480144727" name="Picture 6" descr="មនុស្ស 2 នាក់ក្រឡេកមើលទៅឯកសារមួយជាមួយគ្នា។ ខាងលើពួកគេគឺជាក្រុមរូបតំណាងអារម្មណ៍ក្នុងការនិយាយ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0144727" name="Picture 6" descr="មនុស្ស 2 នាក់ក្រឡេកមើលទៅឯកសារមួយជាមួយគ្នា។ ខាងលើពួកគេគឺជាក្រុមរូបតំណាងអារម្មណ៍ក្នុងការនិយាយ។"/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94D3DFB" w14:textId="5A0D9F1C" w:rsidR="008671A4" w:rsidRPr="00197D9F" w:rsidRDefault="00174E3F" w:rsidP="005342C4">
            <w:pPr>
              <w:rPr>
                <w:rFonts w:ascii="Khmer UI" w:hAnsi="Khmer UI" w:cs="Khmer UI"/>
                <w:lang w:bidi="km-KH"/>
              </w:rPr>
            </w:pPr>
            <w:r w:rsidRPr="00174E3F">
              <w:rPr>
                <w:rFonts w:ascii="Khmer UI" w:hAnsi="Khmer UI" w:cs="Khmer UI" w:hint="cs"/>
                <w:cs/>
                <w:lang w:bidi="km-KH"/>
              </w:rPr>
              <w:t>យើងនឹងធ្វើឱ្យប្រាកដថា</w:t>
            </w:r>
            <w:r w:rsidRPr="00174E3F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174E3F">
              <w:rPr>
                <w:rFonts w:ascii="Khmer UI" w:hAnsi="Khmer UI" w:cs="Khmer UI" w:hint="cs"/>
                <w:cs/>
                <w:lang w:bidi="km-KH"/>
              </w:rPr>
              <w:t>អ្នករៀបចំផែនការទាំងឡាយដឹងអំពីរបៀបស្វែងរក</w:t>
            </w:r>
            <w:r w:rsidRPr="00174E3F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174E3F">
              <w:rPr>
                <w:rFonts w:ascii="Khmer UI" w:hAnsi="Khmer UI" w:cs="Khmer UI" w:hint="cs"/>
                <w:cs/>
                <w:lang w:bidi="km-KH"/>
              </w:rPr>
              <w:t>និងប្រើប្រាស់ព័ត៌មានជាភាសាខុសៗគ្នា។</w:t>
            </w:r>
          </w:p>
        </w:tc>
      </w:tr>
      <w:tr w:rsidR="00B1014B" w:rsidRPr="00197D9F" w14:paraId="32163978" w14:textId="77777777" w:rsidTr="00BF57E6">
        <w:tc>
          <w:tcPr>
            <w:tcW w:w="2551" w:type="dxa"/>
            <w:vAlign w:val="center"/>
          </w:tcPr>
          <w:p w14:paraId="48A534F7" w14:textId="77777777" w:rsidR="00BF57E6" w:rsidRPr="00197D9F" w:rsidRDefault="00BF57E6" w:rsidP="00930399">
            <w:pPr>
              <w:pStyle w:val="Image"/>
              <w:spacing w:before="600" w:after="0"/>
              <w:rPr>
                <w:rFonts w:ascii="Khmer UI" w:hAnsi="Khmer UI" w:cs="Khmer UI"/>
                <w:lang w:bidi="km-KH"/>
              </w:rPr>
            </w:pPr>
          </w:p>
        </w:tc>
        <w:tc>
          <w:tcPr>
            <w:tcW w:w="6576" w:type="dxa"/>
            <w:vAlign w:val="center"/>
          </w:tcPr>
          <w:p w14:paraId="04EDCE76" w14:textId="3FA442D3" w:rsidR="00BF57E6" w:rsidRPr="00197D9F" w:rsidRDefault="00174E3F" w:rsidP="00930399">
            <w:pPr>
              <w:spacing w:before="600" w:after="0"/>
              <w:rPr>
                <w:rFonts w:ascii="Khmer UI" w:hAnsi="Khmer UI" w:cs="Khmer UI"/>
                <w:lang w:bidi="km-KH"/>
              </w:rPr>
            </w:pPr>
            <w:r w:rsidRPr="00174E3F">
              <w:rPr>
                <w:rFonts w:ascii="Khmer UI" w:hAnsi="Khmer UI" w:cs="Khmer UI" w:hint="cs"/>
                <w:cs/>
                <w:lang w:bidi="km-KH"/>
              </w:rPr>
              <w:t>យើងនឹងពិនិត្យមើលថាតើសកម្មភាពនេះដំណើរការឬអត់</w:t>
            </w:r>
            <w:r w:rsidRPr="00174E3F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174E3F">
              <w:rPr>
                <w:rFonts w:ascii="Khmer UI" w:hAnsi="Khmer UI" w:cs="Khmer UI" w:hint="cs"/>
                <w:cs/>
                <w:lang w:bidi="km-KH"/>
              </w:rPr>
              <w:t>ដោយតាមដានចំនួនអ្នកចូលរួម</w:t>
            </w:r>
            <w:r w:rsidRPr="00174E3F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0D0F3F">
              <w:rPr>
                <w:rFonts w:cs="FS Me Pro"/>
              </w:rPr>
              <w:t>CALD</w:t>
            </w:r>
            <w:r w:rsidRPr="00174E3F">
              <w:rPr>
                <w:rFonts w:ascii="Khmer UI" w:hAnsi="Khmer UI" w:cs="Khmer UI"/>
              </w:rPr>
              <w:t xml:space="preserve"> </w:t>
            </w:r>
            <w:r w:rsidRPr="00174E3F">
              <w:rPr>
                <w:rFonts w:ascii="Khmer UI" w:hAnsi="Khmer UI" w:cs="Khmer UI" w:hint="cs"/>
                <w:cs/>
                <w:lang w:bidi="km-KH"/>
              </w:rPr>
              <w:t>ប៉ុន្មាននាក់ដែល៖</w:t>
            </w:r>
          </w:p>
        </w:tc>
      </w:tr>
      <w:tr w:rsidR="00B1014B" w:rsidRPr="00197D9F" w14:paraId="6EA1C85C" w14:textId="77777777" w:rsidTr="00930399">
        <w:tc>
          <w:tcPr>
            <w:tcW w:w="2551" w:type="dxa"/>
            <w:vAlign w:val="center"/>
          </w:tcPr>
          <w:p w14:paraId="19A777B4" w14:textId="77777777" w:rsidR="00B314B2" w:rsidRPr="00197D9F" w:rsidRDefault="00A56BF9" w:rsidP="005342C4">
            <w:pPr>
              <w:pStyle w:val="Image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58BAC26C" wp14:editId="0FC18566">
                  <wp:extent cx="1482725" cy="1482725"/>
                  <wp:effectExtent l="0" t="0" r="3175" b="3175"/>
                  <wp:docPr id="1438865050" name="Picture 12" descr="ក្រុមមនុស្ស CALD នៅក្រោមរូបតំណាងអារម្មណ៍ក្នុងការនិយាយចំនួន 3 ដែលនិយាយថា 'សួស្ដី' ជា 3 ភាសាខុសៗគ្នា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8865050" name="Picture 12" descr="ក្រុមមនុស្ស CALD នៅក្រោមរូបតំណាងអារម្មណ៍ក្នុងការនិយាយចំនួន 3 ដែលនិយាយថា 'សួស្ដី' ជា 3 ភាសាខុសៗគ្នា។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8A7F654" w14:textId="77777777" w:rsidR="00B314B2" w:rsidRPr="00197D9F" w:rsidRDefault="00A56BF9" w:rsidP="00B314B2">
            <w:pPr>
              <w:pStyle w:val="ListParagraph"/>
              <w:numPr>
                <w:ilvl w:val="0"/>
                <w:numId w:val="41"/>
              </w:numPr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ប្រើប្រាស់ព័ត៌មាន</w:t>
            </w:r>
            <w:proofErr w:type="spellEnd"/>
            <w:r w:rsidRPr="00197D9F">
              <w:rPr>
                <w:rFonts w:ascii="Khmer UI" w:hAnsi="Khmer UI" w:cs="Khmer UI"/>
                <w:lang w:bidi="km-KH"/>
              </w:rPr>
              <w:t xml:space="preserve"> </w:t>
            </w:r>
            <w:r w:rsidRPr="000D0F3F">
              <w:rPr>
                <w:rFonts w:cs="FS Me Pro"/>
                <w:lang w:bidi="km-KH"/>
              </w:rPr>
              <w:t>NDIS</w:t>
            </w:r>
            <w:r w:rsidRPr="00197D9F">
              <w:rPr>
                <w:rFonts w:ascii="Khmer UI" w:hAnsi="Khmer UI" w:cs="Khmer UI"/>
                <w:lang w:bidi="km-KH"/>
              </w:rPr>
              <w:t xml:space="preserve"> </w:t>
            </w: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ជាភាសាខុសៗគ្នា</w:t>
            </w:r>
            <w:proofErr w:type="spellEnd"/>
          </w:p>
        </w:tc>
      </w:tr>
      <w:tr w:rsidR="00B1014B" w:rsidRPr="00197D9F" w14:paraId="39BB0AE6" w14:textId="77777777" w:rsidTr="00930399">
        <w:tc>
          <w:tcPr>
            <w:tcW w:w="2551" w:type="dxa"/>
            <w:vAlign w:val="center"/>
          </w:tcPr>
          <w:p w14:paraId="4F905513" w14:textId="77777777" w:rsidR="00B314B2" w:rsidRPr="00197D9F" w:rsidRDefault="00A56BF9" w:rsidP="005342C4">
            <w:pPr>
              <w:pStyle w:val="Image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0E275D92" wp14:editId="173D5068">
                  <wp:extent cx="1482725" cy="1482725"/>
                  <wp:effectExtent l="0" t="0" r="3175" b="3175"/>
                  <wp:docPr id="1084739912" name="Picture 13" descr="នរណាម្នាក់កំពុងគាំទ្រអ្នកចូលរួមម្នាក់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4739912" name="Picture 13" descr="នរណាម្នាក់កំពុងគាំទ្រអ្នកចូលរួមម្នាក់។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F1CAA38" w14:textId="77777777" w:rsidR="00B314B2" w:rsidRPr="00197D9F" w:rsidRDefault="00A56BF9" w:rsidP="00B314B2">
            <w:pPr>
              <w:pStyle w:val="ListParagraph"/>
              <w:numPr>
                <w:ilvl w:val="0"/>
                <w:numId w:val="41"/>
              </w:numPr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ទទួលបានការគាំទ្រនានាដែលពួកគេត្រូវការ</w:t>
            </w:r>
            <w:proofErr w:type="spellEnd"/>
          </w:p>
        </w:tc>
      </w:tr>
      <w:tr w:rsidR="00B1014B" w:rsidRPr="00197D9F" w14:paraId="1DE3954C" w14:textId="77777777" w:rsidTr="00930399">
        <w:tc>
          <w:tcPr>
            <w:tcW w:w="2551" w:type="dxa"/>
            <w:vAlign w:val="center"/>
          </w:tcPr>
          <w:p w14:paraId="579DEA67" w14:textId="77777777" w:rsidR="00B314B2" w:rsidRPr="00197D9F" w:rsidRDefault="00A56BF9" w:rsidP="005342C4">
            <w:pPr>
              <w:pStyle w:val="Image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26425942" wp14:editId="5A670AA6">
                  <wp:extent cx="1482725" cy="1482725"/>
                  <wp:effectExtent l="0" t="0" r="3175" b="3175"/>
                  <wp:docPr id="814829535" name="Picture 7" descr="មនុស្ស 2 នាក់ក្រឡេកមើលទៅឯកសារមួយជាមួយគ្នា។ ខាង​លើ​ពួក​វា​ជា​រូបតំណាងអារម្មណ៍ក្នុងការនិយាយ ​ជាមួយនឹងសញ្ញាលើកមេដៃឡើង ​នៅ​ខាង​ក្នុង​រូបតំណាងអារម្មណ៍ក្នុងការនិយាយនោះ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4829535" name="Picture 7" descr="មនុស្ស 2 នាក់ក្រឡេកមើលទៅឯកសារមួយជាមួយគ្នា។ ខាង​លើ​ពួក​វា​ជា​រូបតំណាងអារម្មណ៍ក្នុងការនិយាយ ​ជាមួយនឹងសញ្ញាលើកមេដៃឡើង ​នៅ​ខាង​ក្នុង​រូបតំណាងអារម្មណ៍ក្នុងការនិយាយនោះ។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0364AE1" w14:textId="536A6A0C" w:rsidR="00B314B2" w:rsidRPr="00197D9F" w:rsidRDefault="00174E3F" w:rsidP="00B314B2">
            <w:pPr>
              <w:pStyle w:val="ListParagraph"/>
              <w:numPr>
                <w:ilvl w:val="0"/>
                <w:numId w:val="70"/>
              </w:numPr>
              <w:ind w:left="782" w:hanging="357"/>
              <w:rPr>
                <w:rFonts w:ascii="Khmer UI" w:hAnsi="Khmer UI" w:cs="Khmer UI"/>
                <w:lang w:bidi="km-KH"/>
              </w:rPr>
            </w:pPr>
            <w:r w:rsidRPr="00174E3F">
              <w:rPr>
                <w:rFonts w:ascii="Khmer UI" w:hAnsi="Khmer UI" w:cs="Khmer UI" w:hint="cs"/>
                <w:cs/>
                <w:lang w:bidi="km-KH"/>
              </w:rPr>
              <w:t>ចែករំលែកថាពួកគេមានបទពិសោធន៍ល្អជាមួយអ្នករៀបចំផែនការរបស់ពួកគេ។</w:t>
            </w:r>
          </w:p>
        </w:tc>
      </w:tr>
    </w:tbl>
    <w:p w14:paraId="3EE34C3E" w14:textId="77777777" w:rsidR="00B9271E" w:rsidRPr="00197D9F" w:rsidRDefault="00A56BF9">
      <w:pPr>
        <w:spacing w:before="0" w:after="0" w:line="240" w:lineRule="auto"/>
        <w:rPr>
          <w:rFonts w:ascii="Khmer UI" w:hAnsi="Khmer UI" w:cs="Khmer UI"/>
          <w:b/>
          <w:bCs/>
          <w:sz w:val="32"/>
          <w:szCs w:val="26"/>
          <w:lang w:bidi="km-KH"/>
        </w:rPr>
      </w:pPr>
      <w:r w:rsidRPr="00197D9F">
        <w:rPr>
          <w:rFonts w:ascii="Khmer UI" w:hAnsi="Khmer UI" w:cs="Khmer UI"/>
          <w:lang w:bidi="km-KH"/>
        </w:rPr>
        <w:br w:type="page"/>
      </w:r>
    </w:p>
    <w:p w14:paraId="30F0B2E0" w14:textId="77777777" w:rsidR="005C7C7B" w:rsidRPr="00197D9F" w:rsidRDefault="00A56BF9" w:rsidP="001B3A36">
      <w:pPr>
        <w:pStyle w:val="Heading3"/>
        <w:spacing w:after="120"/>
        <w:rPr>
          <w:rFonts w:ascii="Khmer UI" w:hAnsi="Khmer UI" w:cs="Khmer UI"/>
          <w:lang w:bidi="km-KH"/>
        </w:rPr>
      </w:pPr>
      <w:r w:rsidRPr="00197D9F">
        <w:rPr>
          <w:rFonts w:ascii="Khmer UI" w:hAnsi="Khmer UI" w:cs="Khmer UI"/>
          <w:noProof/>
          <w:lang w:bidi="km-KH"/>
        </w:rPr>
        <w:lastRenderedPageBreak/>
        <mc:AlternateContent>
          <mc:Choice Requires="wpg">
            <w:drawing>
              <wp:anchor distT="0" distB="0" distL="114300" distR="114300" simplePos="0" relativeHeight="251662336" behindDoc="1" locked="0" layoutInCell="1" allowOverlap="1" wp14:anchorId="3E105BB2" wp14:editId="149A89E4">
                <wp:simplePos x="0" y="0"/>
                <wp:positionH relativeFrom="margin">
                  <wp:posOffset>18594</wp:posOffset>
                </wp:positionH>
                <wp:positionV relativeFrom="paragraph">
                  <wp:posOffset>224790</wp:posOffset>
                </wp:positionV>
                <wp:extent cx="5798820" cy="241300"/>
                <wp:effectExtent l="19050" t="19050" r="11430" b="25400"/>
                <wp:wrapNone/>
                <wp:docPr id="1128818363" name="Group 112881836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98820" cy="241300"/>
                          <a:chOff x="0" y="0"/>
                          <a:chExt cx="5799192" cy="241540"/>
                        </a:xfrm>
                      </wpg:grpSpPr>
                      <wps:wsp>
                        <wps:cNvPr id="138109032" name="Straight Connector 138109032"/>
                        <wps:cNvCnPr/>
                        <wps:spPr>
                          <a:xfrm>
                            <a:off x="0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219012414" name="Oval 1219012414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8AC640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6E80DFA" id="Group 1128818363" o:spid="_x0000_s1026" alt="&quot;&quot;" style="position:absolute;margin-left:1.45pt;margin-top:17.7pt;width:456.6pt;height:19pt;z-index:-251654144;mso-position-horizontal-relative:margin;mso-width-relative:margin;mso-height-relative:margin" coordsize="57991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">
                <v:line id="Straight Connector 138109032" o:spid="_x0000_s1027" style="position:absolute;visibility:visible;mso-wrap-style:square" from="0,1306" to="57167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" strokecolor="#65276f [3044]" strokeweight="3pt">
                  <v:stroke endcap="round"/>
                </v:line>
                <v:oval id="Oval 1219012414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" fillcolor="#8ac640" strokecolor="#6b2976" strokeweight="3pt"/>
                <w10:wrap anchorx="margin"/>
              </v:group>
            </w:pict>
          </mc:Fallback>
        </mc:AlternateContent>
      </w:r>
      <w:proofErr w:type="spellStart"/>
      <w:r w:rsidRPr="00197D9F">
        <w:rPr>
          <w:rFonts w:ascii="Khmer UI" w:eastAsia="DaunPenh" w:hAnsi="Khmer UI" w:cs="Khmer UI"/>
          <w:lang w:bidi="km-KH"/>
        </w:rPr>
        <w:t>សកម្មភាពទី</w:t>
      </w:r>
      <w:proofErr w:type="spellEnd"/>
      <w:r w:rsidRPr="00197D9F">
        <w:rPr>
          <w:rFonts w:ascii="Khmer UI" w:hAnsi="Khmer UI" w:cs="Khmer UI"/>
          <w:lang w:bidi="km-KH"/>
        </w:rPr>
        <w:t xml:space="preserve"> 4</w:t>
      </w:r>
    </w:p>
    <w:tbl>
      <w:tblPr>
        <w:tblW w:w="9524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  <w:gridCol w:w="227"/>
        <w:gridCol w:w="170"/>
      </w:tblGrid>
      <w:tr w:rsidR="00B1014B" w:rsidRPr="00197D9F" w14:paraId="3B4F5734" w14:textId="77777777" w:rsidTr="00281DCD">
        <w:trPr>
          <w:gridAfter w:val="2"/>
          <w:wAfter w:w="397" w:type="dxa"/>
          <w:trHeight w:val="3288"/>
        </w:trPr>
        <w:tc>
          <w:tcPr>
            <w:tcW w:w="2551" w:type="dxa"/>
            <w:vAlign w:val="center"/>
          </w:tcPr>
          <w:p w14:paraId="1D0B18BD" w14:textId="77777777" w:rsidR="005C7C7B" w:rsidRPr="00197D9F" w:rsidRDefault="00A56BF9" w:rsidP="00463A40">
            <w:pPr>
              <w:pStyle w:val="Image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07A8BB96" wp14:editId="6F310F1B">
                  <wp:extent cx="1482725" cy="1482725"/>
                  <wp:effectExtent l="0" t="0" r="3175" b="3175"/>
                  <wp:docPr id="502621758" name="Picture 8" descr="បុគ្គលិក NDIS កំពុងគាំទ្រដល់នរណាម្នាក់។ នៅពីក្រោយពួកគេមានផែនទីពិភពលោកដែលមានសញ្ញាព្រួញចង្អុលទៅកាន់ប្រទេសអូស្ត្រាលី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2621758" name="Picture 8" descr="បុគ្គលិក NDIS កំពុងគាំទ្រដល់នរណាម្នាក់។ នៅពីក្រោយពួកគេមានផែនទីពិភពលោកដែលមានសញ្ញាព្រួញចង្អុលទៅកាន់ប្រទេសអូស្ត្រាលី។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DC0CA93" w14:textId="77777777" w:rsidR="005C7C7B" w:rsidRPr="00197D9F" w:rsidRDefault="00A56BF9" w:rsidP="00A0150A">
            <w:pPr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យើង</w:t>
            </w:r>
            <w:proofErr w:type="spellEnd"/>
            <w:r w:rsidRPr="00197D9F">
              <w:rPr>
                <w:rFonts w:ascii="Khmer UI" w:hAnsi="Khmer UI" w:cs="Khmer UI"/>
                <w:lang w:bidi="km-KH"/>
              </w:rPr>
              <w:t>​</w:t>
            </w: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នឹង</w:t>
            </w:r>
            <w:proofErr w:type="spellEnd"/>
            <w:r w:rsidRPr="00197D9F">
              <w:rPr>
                <w:rFonts w:ascii="Khmer UI" w:hAnsi="Khmer UI" w:cs="Khmer UI"/>
                <w:lang w:bidi="km-KH"/>
              </w:rPr>
              <w:t>​</w:t>
            </w: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ចែករំលែក</w:t>
            </w:r>
            <w:proofErr w:type="spellEnd"/>
            <w:r w:rsidRPr="00197D9F">
              <w:rPr>
                <w:rFonts w:ascii="Khmer UI" w:hAnsi="Khmer UI" w:cs="Khmer UI"/>
                <w:lang w:bidi="km-KH"/>
              </w:rPr>
              <w:t>​</w:t>
            </w: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ព័ត៌មាន</w:t>
            </w:r>
            <w:proofErr w:type="spellEnd"/>
            <w:r w:rsidRPr="00197D9F">
              <w:rPr>
                <w:rFonts w:ascii="Khmer UI" w:hAnsi="Khmer UI" w:cs="Khmer UI"/>
                <w:lang w:bidi="km-KH"/>
              </w:rPr>
              <w:t>​</w:t>
            </w: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ជាមួយ</w:t>
            </w:r>
            <w:proofErr w:type="spellEnd"/>
            <w:r w:rsidRPr="00197D9F">
              <w:rPr>
                <w:rFonts w:ascii="Khmer UI" w:hAnsi="Khmer UI" w:cs="Khmer UI"/>
                <w:lang w:bidi="km-KH"/>
              </w:rPr>
              <w:t>​</w:t>
            </w: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បុគ្គលិក</w:t>
            </w:r>
            <w:proofErr w:type="spellEnd"/>
            <w:r w:rsidRPr="00197D9F">
              <w:rPr>
                <w:rFonts w:ascii="Khmer UI" w:hAnsi="Khmer UI" w:cs="Khmer UI"/>
                <w:lang w:bidi="km-KH"/>
              </w:rPr>
              <w:t xml:space="preserve"> </w:t>
            </w:r>
            <w:r w:rsidRPr="00197D9F">
              <w:rPr>
                <w:rFonts w:ascii="Khmer UI" w:eastAsia="DaunPenh" w:hAnsi="Khmer UI" w:cs="Khmer UI"/>
                <w:lang w:bidi="km-KH"/>
              </w:rPr>
              <w:t>និង</w:t>
            </w:r>
            <w:r w:rsidRPr="00197D9F">
              <w:rPr>
                <w:rFonts w:ascii="Khmer UI" w:hAnsi="Khmer UI" w:cs="Khmer UI"/>
                <w:lang w:bidi="km-KH"/>
              </w:rPr>
              <w:t>​</w:t>
            </w:r>
            <w:r w:rsidRPr="00197D9F">
              <w:rPr>
                <w:rFonts w:ascii="Khmer UI" w:eastAsia="DaunPenh" w:hAnsi="Khmer UI" w:cs="Khmer UI"/>
                <w:lang w:bidi="km-KH"/>
              </w:rPr>
              <w:t>ដៃគូ</w:t>
            </w:r>
            <w:r w:rsidRPr="00197D9F">
              <w:rPr>
                <w:rFonts w:ascii="Khmer UI" w:hAnsi="Khmer UI" w:cs="Khmer UI"/>
                <w:lang w:bidi="km-KH"/>
              </w:rPr>
              <w:t>​</w:t>
            </w:r>
            <w:r w:rsidRPr="00197D9F">
              <w:rPr>
                <w:rFonts w:ascii="Khmer UI" w:eastAsia="DaunPenh" w:hAnsi="Khmer UI" w:cs="Khmer UI"/>
                <w:lang w:bidi="km-KH"/>
              </w:rPr>
              <w:t>របស់</w:t>
            </w:r>
            <w:r w:rsidRPr="00197D9F">
              <w:rPr>
                <w:rFonts w:ascii="Khmer UI" w:hAnsi="Khmer UI" w:cs="Khmer UI"/>
                <w:lang w:bidi="km-KH"/>
              </w:rPr>
              <w:t>​</w:t>
            </w:r>
            <w:r w:rsidRPr="00197D9F">
              <w:rPr>
                <w:rFonts w:ascii="Khmer UI" w:eastAsia="DaunPenh" w:hAnsi="Khmer UI" w:cs="Khmer UI"/>
                <w:lang w:bidi="km-KH"/>
              </w:rPr>
              <w:t>យើង</w:t>
            </w:r>
            <w:r w:rsidRPr="00197D9F">
              <w:rPr>
                <w:rFonts w:ascii="Khmer UI" w:hAnsi="Khmer UI" w:cs="Khmer UI"/>
                <w:lang w:bidi="km-KH"/>
              </w:rPr>
              <w:t>​</w:t>
            </w:r>
            <w:r w:rsidRPr="00197D9F">
              <w:rPr>
                <w:rFonts w:ascii="Khmer UI" w:eastAsia="DaunPenh" w:hAnsi="Khmer UI" w:cs="Khmer UI"/>
                <w:lang w:bidi="km-KH"/>
              </w:rPr>
              <w:t>អំពី</w:t>
            </w:r>
            <w:r w:rsidRPr="00197D9F">
              <w:rPr>
                <w:rFonts w:ascii="Khmer UI" w:hAnsi="Khmer UI" w:cs="Khmer UI"/>
                <w:lang w:bidi="km-KH"/>
              </w:rPr>
              <w:t>​</w:t>
            </w:r>
            <w:r w:rsidRPr="00197D9F">
              <w:rPr>
                <w:rFonts w:ascii="Khmer UI" w:eastAsia="DaunPenh" w:hAnsi="Khmer UI" w:cs="Khmer UI"/>
                <w:lang w:bidi="km-KH"/>
              </w:rPr>
              <w:t>របៀប</w:t>
            </w:r>
            <w:r w:rsidRPr="00197D9F">
              <w:rPr>
                <w:rFonts w:ascii="Khmer UI" w:hAnsi="Khmer UI" w:cs="Khmer UI"/>
                <w:lang w:bidi="km-KH"/>
              </w:rPr>
              <w:t>​</w:t>
            </w:r>
            <w:r w:rsidRPr="00197D9F">
              <w:rPr>
                <w:rFonts w:ascii="Khmer UI" w:eastAsia="DaunPenh" w:hAnsi="Khmer UI" w:cs="Khmer UI"/>
                <w:lang w:bidi="km-KH"/>
              </w:rPr>
              <w:t>ជួយគាំទ្រ</w:t>
            </w:r>
            <w:r w:rsidRPr="00197D9F">
              <w:rPr>
                <w:rFonts w:ascii="Khmer UI" w:hAnsi="Khmer UI" w:cs="Khmer UI"/>
                <w:lang w:bidi="km-KH"/>
              </w:rPr>
              <w:t>​</w:t>
            </w:r>
            <w:r w:rsidRPr="00197D9F">
              <w:rPr>
                <w:rFonts w:ascii="Khmer UI" w:eastAsia="DaunPenh" w:hAnsi="Khmer UI" w:cs="Khmer UI"/>
                <w:lang w:bidi="km-KH"/>
              </w:rPr>
              <w:t>មនុស្ស</w:t>
            </w:r>
            <w:r w:rsidRPr="00197D9F">
              <w:rPr>
                <w:rFonts w:ascii="Khmer UI" w:hAnsi="Khmer UI" w:cs="Khmer UI"/>
                <w:lang w:bidi="km-KH"/>
              </w:rPr>
              <w:t>​</w:t>
            </w:r>
            <w:r w:rsidRPr="00197D9F">
              <w:rPr>
                <w:rFonts w:ascii="Khmer UI" w:eastAsia="DaunPenh" w:hAnsi="Khmer UI" w:cs="Khmer UI"/>
                <w:lang w:bidi="km-KH"/>
              </w:rPr>
              <w:t>ដែល</w:t>
            </w:r>
            <w:r w:rsidRPr="00197D9F">
              <w:rPr>
                <w:rFonts w:ascii="Khmer UI" w:hAnsi="Khmer UI" w:cs="Khmer UI"/>
                <w:lang w:bidi="km-KH"/>
              </w:rPr>
              <w:t>​</w:t>
            </w:r>
            <w:r w:rsidRPr="00197D9F">
              <w:rPr>
                <w:rFonts w:ascii="Khmer UI" w:eastAsia="DaunPenh" w:hAnsi="Khmer UI" w:cs="Khmer UI"/>
                <w:lang w:bidi="km-KH"/>
              </w:rPr>
              <w:t>ទើប</w:t>
            </w:r>
            <w:r w:rsidRPr="00197D9F">
              <w:rPr>
                <w:rFonts w:ascii="Khmer UI" w:hAnsi="Khmer UI" w:cs="Khmer UI"/>
                <w:lang w:bidi="km-KH"/>
              </w:rPr>
              <w:t>​</w:t>
            </w:r>
            <w:r w:rsidRPr="00197D9F">
              <w:rPr>
                <w:rFonts w:ascii="Khmer UI" w:eastAsia="DaunPenh" w:hAnsi="Khmer UI" w:cs="Khmer UI"/>
                <w:lang w:bidi="km-KH"/>
              </w:rPr>
              <w:t>មក</w:t>
            </w:r>
            <w:r w:rsidRPr="00197D9F">
              <w:rPr>
                <w:rFonts w:ascii="Khmer UI" w:hAnsi="Khmer UI" w:cs="Khmer UI"/>
                <w:lang w:bidi="km-KH"/>
              </w:rPr>
              <w:t>​</w:t>
            </w:r>
            <w:r w:rsidRPr="00197D9F">
              <w:rPr>
                <w:rFonts w:ascii="Khmer UI" w:eastAsia="DaunPenh" w:hAnsi="Khmer UI" w:cs="Khmer UI"/>
                <w:lang w:bidi="km-KH"/>
              </w:rPr>
              <w:t>ដល់ប្រទេសអូស្ត្រាលី។</w:t>
            </w:r>
          </w:p>
          <w:p w14:paraId="782840EA" w14:textId="77777777" w:rsidR="005C7C7B" w:rsidRPr="00197D9F" w:rsidRDefault="00A56BF9" w:rsidP="00A0150A">
            <w:pPr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នេះរួមបញ្ចូលទាំងការគាំទ្រដែលមានសុវត្ថិភាពសម្រាប</w:t>
            </w:r>
            <w:proofErr w:type="spellEnd"/>
            <w:r w:rsidRPr="00197D9F">
              <w:rPr>
                <w:rFonts w:ascii="Khmer UI" w:eastAsia="DaunPenh" w:hAnsi="Khmer UI" w:cs="Khmer UI"/>
                <w:lang w:bidi="km-KH"/>
              </w:rPr>
              <w:t>់</w:t>
            </w:r>
            <w:r w:rsidRPr="00197D9F">
              <w:rPr>
                <w:rFonts w:ascii="Khmer UI" w:hAnsi="Khmer UI" w:cs="Khmer UI"/>
                <w:lang w:bidi="km-KH"/>
              </w:rPr>
              <w:t xml:space="preserve"> </w:t>
            </w:r>
            <w:proofErr w:type="spellStart"/>
            <w:r w:rsidRPr="00197D9F">
              <w:rPr>
                <w:rStyle w:val="Strong"/>
                <w:rFonts w:ascii="Khmer UI" w:eastAsia="DaunPenh" w:hAnsi="Khmer UI" w:cs="Khmer UI"/>
                <w:lang w:bidi="km-KH"/>
              </w:rPr>
              <w:t>ជនភៀសខ្លួន</w:t>
            </w:r>
            <w:proofErr w:type="spellEnd"/>
            <w:r w:rsidRPr="00197D9F">
              <w:rPr>
                <w:rFonts w:ascii="Khmer UI" w:eastAsia="DaunPenh" w:hAnsi="Khmer UI" w:cs="Khmer UI"/>
                <w:lang w:bidi="km-KH"/>
              </w:rPr>
              <w:t>។</w:t>
            </w:r>
          </w:p>
        </w:tc>
      </w:tr>
      <w:tr w:rsidR="00B1014B" w:rsidRPr="00197D9F" w14:paraId="71445FA9" w14:textId="77777777" w:rsidTr="00281DCD">
        <w:trPr>
          <w:trHeight w:val="3288"/>
        </w:trPr>
        <w:tc>
          <w:tcPr>
            <w:tcW w:w="2551" w:type="dxa"/>
            <w:vAlign w:val="center"/>
          </w:tcPr>
          <w:p w14:paraId="6DD14C04" w14:textId="77777777" w:rsidR="005C7C7B" w:rsidRPr="00197D9F" w:rsidRDefault="00A56BF9" w:rsidP="00463A40">
            <w:pPr>
              <w:pStyle w:val="Image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481D5FB1" wp14:editId="29ECDDE6">
                  <wp:extent cx="1483200" cy="1112400"/>
                  <wp:effectExtent l="0" t="0" r="3175" b="0"/>
                  <wp:docPr id="1261773750" name="Picture 14" descr="ជនភៀសខ្លួនមួយក្រុមបានដឹករបស់របររបស់ពួកគេឆ្លងកាត់វាលខ្សាច់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1773750" name="Picture 14" descr="ជនភៀសខ្លួនមួយក្រុមបានដឹករបស់របររបស់ពួកគេឆ្លងកាត់វាលខ្សាច់។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641" t="12183" r="36" b="14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1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73" w:type="dxa"/>
            <w:gridSpan w:val="3"/>
            <w:vAlign w:val="center"/>
          </w:tcPr>
          <w:p w14:paraId="115E2566" w14:textId="50C26A69" w:rsidR="005C7C7B" w:rsidRPr="00197D9F" w:rsidRDefault="00174E3F" w:rsidP="00A0150A">
            <w:pPr>
              <w:rPr>
                <w:rFonts w:ascii="Khmer UI" w:hAnsi="Khmer UI" w:cs="Khmer UI"/>
                <w:lang w:bidi="km-KH"/>
              </w:rPr>
            </w:pPr>
            <w:r w:rsidRPr="00174E3F">
              <w:rPr>
                <w:rFonts w:ascii="Khmer UI" w:hAnsi="Khmer UI" w:cs="Khmer UI" w:hint="cs"/>
                <w:cs/>
                <w:lang w:bidi="km-KH"/>
              </w:rPr>
              <w:t>ជនភៀសខ្លួន</w:t>
            </w:r>
            <w:r w:rsidRPr="00174E3F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174E3F">
              <w:rPr>
                <w:rFonts w:ascii="Khmer UI" w:hAnsi="Khmer UI" w:cs="Khmer UI" w:hint="cs"/>
                <w:cs/>
                <w:lang w:bidi="km-KH"/>
              </w:rPr>
              <w:t>គឺជានរណាម្នាក់ដែលត្រូវបានគេបង្ខំឱ្យចាកចេញពីប្រទេសរបស់ខ្លួន៖</w:t>
            </w:r>
          </w:p>
          <w:p w14:paraId="63CD7BEA" w14:textId="56C7ABA9" w:rsidR="00C06564" w:rsidRPr="00197D9F" w:rsidRDefault="00174E3F" w:rsidP="00B314B2">
            <w:pPr>
              <w:pStyle w:val="ListParagraph"/>
              <w:numPr>
                <w:ilvl w:val="0"/>
                <w:numId w:val="42"/>
              </w:numPr>
              <w:rPr>
                <w:rFonts w:ascii="Khmer UI" w:hAnsi="Khmer UI" w:cs="Khmer UI"/>
                <w:lang w:bidi="km-KH"/>
              </w:rPr>
            </w:pPr>
            <w:r w:rsidRPr="00174E3F">
              <w:rPr>
                <w:rFonts w:ascii="Khmer UI" w:hAnsi="Khmer UI" w:cs="Khmer UI" w:hint="cs"/>
                <w:cs/>
                <w:lang w:bidi="km-KH"/>
              </w:rPr>
              <w:t>ដោយសារតែអំពើហិង្សា</w:t>
            </w:r>
            <w:r w:rsidRPr="00174E3F">
              <w:rPr>
                <w:rFonts w:ascii="Khmer UI" w:hAnsi="Khmer UI" w:cs="Khmer UI"/>
                <w:cs/>
                <w:lang w:bidi="km-KH"/>
              </w:rPr>
              <w:t xml:space="preserve"> - </w:t>
            </w:r>
            <w:r w:rsidRPr="00174E3F">
              <w:rPr>
                <w:rFonts w:ascii="Khmer UI" w:hAnsi="Khmer UI" w:cs="Khmer UI" w:hint="cs"/>
                <w:cs/>
                <w:lang w:bidi="km-KH"/>
              </w:rPr>
              <w:t>នៅពេលដែលនរណាម្នាក់ធ្វើឱ្យអ្នកឈឺចាប់</w:t>
            </w:r>
          </w:p>
          <w:p w14:paraId="5D17B33F" w14:textId="77777777" w:rsidR="005C7C7B" w:rsidRPr="00197D9F" w:rsidRDefault="00A56BF9" w:rsidP="00B314B2">
            <w:pPr>
              <w:pStyle w:val="ListParagraph"/>
              <w:numPr>
                <w:ilvl w:val="0"/>
                <w:numId w:val="42"/>
              </w:numPr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ដូច្នេះពួកគេអាចរក្សាសុវត្ថិភាព</w:t>
            </w:r>
            <w:proofErr w:type="spellEnd"/>
            <w:r w:rsidRPr="00197D9F">
              <w:rPr>
                <w:rFonts w:ascii="Khmer UI" w:eastAsia="DaunPenh" w:hAnsi="Khmer UI" w:cs="Khmer UI"/>
                <w:lang w:bidi="km-KH"/>
              </w:rPr>
              <w:t>។</w:t>
            </w:r>
          </w:p>
        </w:tc>
      </w:tr>
      <w:tr w:rsidR="00B1014B" w:rsidRPr="00197D9F" w14:paraId="661C69F2" w14:textId="77777777" w:rsidTr="00281DCD">
        <w:trPr>
          <w:gridAfter w:val="2"/>
          <w:wAfter w:w="397" w:type="dxa"/>
          <w:trHeight w:val="3288"/>
        </w:trPr>
        <w:tc>
          <w:tcPr>
            <w:tcW w:w="2551" w:type="dxa"/>
            <w:vAlign w:val="center"/>
          </w:tcPr>
          <w:p w14:paraId="6716C62F" w14:textId="77777777" w:rsidR="00F25D40" w:rsidRPr="00197D9F" w:rsidRDefault="00A56BF9" w:rsidP="00463A40">
            <w:pPr>
              <w:pStyle w:val="Image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7F0976CD" wp14:editId="291F83CB">
                  <wp:extent cx="1482725" cy="1482725"/>
                  <wp:effectExtent l="0" t="0" r="3175" b="3175"/>
                  <wp:docPr id="1671520727" name="Picture 9" descr="បុគ្គលិក NDIS ម្នាក់កំពុងកាន់ឯកសារមួយ។ នៅក្បែរពួកវាគឺជារូបតំណាងពពុះគំនិតមួយ ដែលមានរូបតំណាងព័ត៌មាននៅខាងក្នុងរូបតំណាងពពុះគំនិត ហើយមានសញ្ញាលើកមេដៃឡើង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1520727" name="Picture 9" descr="បុគ្គលិក NDIS ម្នាក់កំពុងកាន់ឯកសារមួយ។ នៅក្បែរពួកវាគឺជារូបតំណាងពពុះគំនិតមួយ ដែលមានរូបតំណាងព័ត៌មាននៅខាងក្នុងរូបតំណាងពពុះគំនិត ហើយមានសញ្ញាលើកមេដៃឡើង។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FBDF993" w14:textId="7FD949AC" w:rsidR="00836647" w:rsidRPr="00197D9F" w:rsidRDefault="00174E3F" w:rsidP="00A0150A">
            <w:pPr>
              <w:rPr>
                <w:rFonts w:ascii="Khmer UI" w:hAnsi="Khmer UI" w:cs="Khmer UI"/>
                <w:lang w:bidi="km-KH"/>
              </w:rPr>
            </w:pPr>
            <w:r w:rsidRPr="00174E3F">
              <w:rPr>
                <w:rFonts w:ascii="Khmer UI" w:hAnsi="Khmer UI" w:cs="Khmer UI" w:hint="cs"/>
                <w:cs/>
                <w:lang w:bidi="km-KH"/>
              </w:rPr>
              <w:t>យើងនឹងធ្វើឱ្យប្រាកដថាបុគ្គលិក</w:t>
            </w:r>
            <w:r w:rsidRPr="00174E3F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174E3F">
              <w:rPr>
                <w:rFonts w:ascii="Khmer UI" w:hAnsi="Khmer UI" w:cs="Khmer UI" w:hint="cs"/>
                <w:cs/>
                <w:lang w:bidi="km-KH"/>
              </w:rPr>
              <w:t>និងដៃគូរបស់យើងកាន់តែច្រើនអាចស្វែងរក</w:t>
            </w:r>
            <w:r w:rsidRPr="00174E3F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174E3F">
              <w:rPr>
                <w:rFonts w:ascii="Khmer UI" w:hAnsi="Khmer UI" w:cs="Khmer UI" w:hint="cs"/>
                <w:cs/>
                <w:lang w:bidi="km-KH"/>
              </w:rPr>
              <w:t>និងប្រើប្រាស់ព័ត៌មាននេះ។</w:t>
            </w:r>
          </w:p>
        </w:tc>
      </w:tr>
      <w:tr w:rsidR="00B1014B" w:rsidRPr="00197D9F" w14:paraId="5BEE9351" w14:textId="77777777" w:rsidTr="00281DCD">
        <w:trPr>
          <w:gridAfter w:val="1"/>
          <w:wAfter w:w="170" w:type="dxa"/>
          <w:trHeight w:val="3288"/>
        </w:trPr>
        <w:tc>
          <w:tcPr>
            <w:tcW w:w="2551" w:type="dxa"/>
            <w:vAlign w:val="center"/>
          </w:tcPr>
          <w:p w14:paraId="6B195855" w14:textId="77777777" w:rsidR="00F25D40" w:rsidRPr="00197D9F" w:rsidRDefault="00A56BF9" w:rsidP="005342C4">
            <w:pPr>
              <w:pStyle w:val="Image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390FDD2F" wp14:editId="30A53721">
                  <wp:extent cx="1482725" cy="1482725"/>
                  <wp:effectExtent l="0" t="0" r="3175" b="3175"/>
                  <wp:docPr id="1703784506" name="Picture 15" descr="មនុស្សម្នាក់កំពុងកាន់ឯកសារ NDIS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3784506" name="Picture 15" descr="មនុស្សម្នាក់កំពុងកាន់ឯកសារ NDIS។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3" w:type="dxa"/>
            <w:gridSpan w:val="2"/>
            <w:vAlign w:val="center"/>
          </w:tcPr>
          <w:p w14:paraId="465E928A" w14:textId="72C83993" w:rsidR="00F25D40" w:rsidRPr="00197D9F" w:rsidRDefault="00174E3F" w:rsidP="005342C4">
            <w:pPr>
              <w:rPr>
                <w:rFonts w:ascii="Khmer UI" w:hAnsi="Khmer UI" w:cs="Khmer UI"/>
                <w:lang w:bidi="km-KH"/>
              </w:rPr>
            </w:pPr>
            <w:r w:rsidRPr="00174E3F">
              <w:rPr>
                <w:rFonts w:ascii="Khmer UI" w:hAnsi="Khmer UI" w:cs="Khmer UI" w:hint="cs"/>
                <w:cs/>
                <w:lang w:bidi="km-KH"/>
              </w:rPr>
              <w:t>យើងនឹងពិនិត្យមើលថាតើសកម្មភាពនេះដំណើរការឬអត់ដោយជនភៀសខ្លួន</w:t>
            </w:r>
            <w:r w:rsidRPr="00174E3F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174E3F">
              <w:rPr>
                <w:rFonts w:ascii="Khmer UI" w:hAnsi="Khmer UI" w:cs="Khmer UI" w:hint="cs"/>
                <w:cs/>
                <w:lang w:bidi="km-KH"/>
              </w:rPr>
              <w:t>និងមនុស្សប៉ុន្មាននាក់ដែលទើបមកដល់ប្រទេសអូស្ត្រាលី៖</w:t>
            </w:r>
          </w:p>
          <w:p w14:paraId="35289412" w14:textId="77777777" w:rsidR="00355CDC" w:rsidRPr="00197D9F" w:rsidRDefault="00A56BF9" w:rsidP="00B314B2">
            <w:pPr>
              <w:pStyle w:val="ListParagraph"/>
              <w:numPr>
                <w:ilvl w:val="0"/>
                <w:numId w:val="43"/>
              </w:numPr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ចូលរួមក្នុង</w:t>
            </w:r>
            <w:proofErr w:type="spellEnd"/>
            <w:r w:rsidRPr="00197D9F">
              <w:rPr>
                <w:rFonts w:ascii="Khmer UI" w:hAnsi="Khmer UI" w:cs="Khmer UI"/>
                <w:lang w:bidi="km-KH"/>
              </w:rPr>
              <w:t xml:space="preserve"> </w:t>
            </w:r>
            <w:r w:rsidRPr="000D0F3F">
              <w:rPr>
                <w:rFonts w:cs="FS Me Pro"/>
                <w:lang w:bidi="km-KH"/>
              </w:rPr>
              <w:t>NDIS</w:t>
            </w:r>
          </w:p>
          <w:p w14:paraId="70C54B81" w14:textId="77777777" w:rsidR="00F25D40" w:rsidRPr="00197D9F" w:rsidRDefault="00A56BF9" w:rsidP="00B314B2">
            <w:pPr>
              <w:pStyle w:val="ListParagraph"/>
              <w:numPr>
                <w:ilvl w:val="0"/>
                <w:numId w:val="43"/>
              </w:numPr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ប្រើប្រាស</w:t>
            </w:r>
            <w:proofErr w:type="spellEnd"/>
            <w:r w:rsidRPr="00197D9F">
              <w:rPr>
                <w:rFonts w:ascii="Khmer UI" w:eastAsia="DaunPenh" w:hAnsi="Khmer UI" w:cs="Khmer UI"/>
                <w:lang w:bidi="km-KH"/>
              </w:rPr>
              <w:t>់</w:t>
            </w:r>
            <w:r w:rsidRPr="00197D9F">
              <w:rPr>
                <w:rFonts w:ascii="Khmer UI" w:hAnsi="Khmer UI" w:cs="Khmer UI"/>
                <w:lang w:bidi="km-KH"/>
              </w:rPr>
              <w:t xml:space="preserve"> </w:t>
            </w:r>
            <w:r w:rsidRPr="000D0F3F">
              <w:rPr>
                <w:rFonts w:cs="FS Me Pro"/>
                <w:lang w:bidi="km-KH"/>
              </w:rPr>
              <w:t>NDIS</w:t>
            </w:r>
            <w:r w:rsidRPr="00197D9F">
              <w:rPr>
                <w:rFonts w:ascii="Khmer UI" w:eastAsia="DaunPenh" w:hAnsi="Khmer UI" w:cs="Khmer UI"/>
                <w:lang w:bidi="km-KH"/>
              </w:rPr>
              <w:t>។</w:t>
            </w:r>
          </w:p>
        </w:tc>
      </w:tr>
    </w:tbl>
    <w:p w14:paraId="6A966337" w14:textId="77777777" w:rsidR="005C7C7B" w:rsidRPr="00197D9F" w:rsidRDefault="00A56BF9" w:rsidP="001B3A36">
      <w:pPr>
        <w:pStyle w:val="Heading3"/>
        <w:spacing w:after="120"/>
        <w:rPr>
          <w:rFonts w:ascii="Khmer UI" w:hAnsi="Khmer UI" w:cs="Khmer UI"/>
          <w:lang w:bidi="km-KH"/>
        </w:rPr>
      </w:pPr>
      <w:r w:rsidRPr="00197D9F">
        <w:rPr>
          <w:rFonts w:ascii="Khmer UI" w:hAnsi="Khmer UI" w:cs="Khmer UI"/>
          <w:noProof/>
          <w:lang w:bidi="km-KH"/>
        </w:rPr>
        <w:lastRenderedPageBreak/>
        <mc:AlternateContent>
          <mc:Choice Requires="wpg">
            <w:drawing>
              <wp:anchor distT="0" distB="0" distL="114300" distR="114300" simplePos="0" relativeHeight="251664384" behindDoc="1" locked="0" layoutInCell="1" allowOverlap="1" wp14:anchorId="4D40CBC6" wp14:editId="49D63C27">
                <wp:simplePos x="0" y="0"/>
                <wp:positionH relativeFrom="margin">
                  <wp:align>left</wp:align>
                </wp:positionH>
                <wp:positionV relativeFrom="paragraph">
                  <wp:posOffset>223413</wp:posOffset>
                </wp:positionV>
                <wp:extent cx="5798820" cy="241300"/>
                <wp:effectExtent l="19050" t="19050" r="11430" b="25400"/>
                <wp:wrapNone/>
                <wp:docPr id="2133591253" name="Group 213359125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98820" cy="241300"/>
                          <a:chOff x="0" y="0"/>
                          <a:chExt cx="5799192" cy="241540"/>
                        </a:xfrm>
                      </wpg:grpSpPr>
                      <wps:wsp>
                        <wps:cNvPr id="2035393053" name="Straight Connector 2035393053"/>
                        <wps:cNvCnPr/>
                        <wps:spPr>
                          <a:xfrm>
                            <a:off x="0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57140330" name="Oval 957140330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8AC640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A29457D" id="Group 2133591253" o:spid="_x0000_s1026" alt="&quot;&quot;" style="position:absolute;margin-left:0;margin-top:17.6pt;width:456.6pt;height:19pt;z-index:-251652096;mso-position-horizontal:left;mso-position-horizontal-relative:margin;mso-width-relative:margin;mso-height-relative:margin" coordsize="57991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">
                <v:line id="Straight Connector 2035393053" o:spid="_x0000_s1027" style="position:absolute;visibility:visible;mso-wrap-style:square" from="0,1306" to="57167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" strokecolor="#65276f [3044]" strokeweight="3pt">
                  <v:stroke endcap="round"/>
                </v:line>
                <v:oval id="Oval 957140330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" fillcolor="#8ac640" strokecolor="#6b2976" strokeweight="3pt"/>
                <w10:wrap anchorx="margin"/>
              </v:group>
            </w:pict>
          </mc:Fallback>
        </mc:AlternateContent>
      </w:r>
      <w:proofErr w:type="spellStart"/>
      <w:r w:rsidRPr="00197D9F">
        <w:rPr>
          <w:rFonts w:ascii="Khmer UI" w:eastAsia="DaunPenh" w:hAnsi="Khmer UI" w:cs="Khmer UI"/>
          <w:lang w:bidi="km-KH"/>
        </w:rPr>
        <w:t>សកម្មភាពទី</w:t>
      </w:r>
      <w:proofErr w:type="spellEnd"/>
      <w:r w:rsidRPr="00197D9F">
        <w:rPr>
          <w:rFonts w:ascii="Khmer UI" w:hAnsi="Khmer UI" w:cs="Khmer UI"/>
          <w:lang w:bidi="km-KH"/>
        </w:rPr>
        <w:t xml:space="preserve"> </w:t>
      </w:r>
      <w:r w:rsidRPr="000D0F3F">
        <w:rPr>
          <w:rFonts w:cs="FS Me Pro"/>
          <w:lang w:bidi="km-KH"/>
        </w:rPr>
        <w:t>5</w:t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45"/>
        <w:gridCol w:w="6520"/>
        <w:gridCol w:w="62"/>
      </w:tblGrid>
      <w:tr w:rsidR="00B1014B" w:rsidRPr="00197D9F" w14:paraId="0F51EE18" w14:textId="77777777" w:rsidTr="004118F7">
        <w:trPr>
          <w:trHeight w:val="2778"/>
        </w:trPr>
        <w:tc>
          <w:tcPr>
            <w:tcW w:w="2545" w:type="dxa"/>
            <w:vAlign w:val="center"/>
          </w:tcPr>
          <w:p w14:paraId="26691830" w14:textId="77777777" w:rsidR="00AA2B19" w:rsidRPr="00197D9F" w:rsidRDefault="00A56BF9" w:rsidP="00B9271E">
            <w:pPr>
              <w:pStyle w:val="Image"/>
              <w:spacing w:before="120" w:after="120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3ACE7A1D" wp14:editId="1E2F6B20">
                  <wp:extent cx="1478915" cy="1478915"/>
                  <wp:effectExtent l="0" t="0" r="6985" b="6985"/>
                  <wp:docPr id="92285862" name="Picture 10" descr="បុគ្គលិករដ្ឋាភិបាលម្នាក់កំពុងគាំទ្រនរណាម្នាក់ និងឯកសារ NDIS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285862" name="Picture 10" descr="បុគ្គលិករដ្ឋាភិបាលម្នាក់កំពុងគាំទ្រនរណាម្នាក់ និងឯកសារ NDIS។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8915" cy="1478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82" w:type="dxa"/>
            <w:gridSpan w:val="2"/>
            <w:vAlign w:val="center"/>
          </w:tcPr>
          <w:p w14:paraId="28D1AFCC" w14:textId="77777777" w:rsidR="00AA2B19" w:rsidRPr="00197D9F" w:rsidRDefault="00A56BF9" w:rsidP="005F5A9C">
            <w:pPr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យើង</w:t>
            </w:r>
            <w:proofErr w:type="spellEnd"/>
            <w:r w:rsidRPr="00197D9F">
              <w:rPr>
                <w:rFonts w:ascii="Khmer UI" w:hAnsi="Khmer UI" w:cs="Khmer UI"/>
                <w:lang w:bidi="km-KH"/>
              </w:rPr>
              <w:t>​</w:t>
            </w: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នឹង</w:t>
            </w:r>
            <w:proofErr w:type="spellEnd"/>
            <w:r w:rsidRPr="00197D9F">
              <w:rPr>
                <w:rFonts w:ascii="Khmer UI" w:hAnsi="Khmer UI" w:cs="Khmer UI"/>
                <w:lang w:bidi="km-KH"/>
              </w:rPr>
              <w:t>​</w:t>
            </w: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ធ្វើ</w:t>
            </w:r>
            <w:proofErr w:type="spellEnd"/>
            <w:r w:rsidRPr="00197D9F">
              <w:rPr>
                <w:rFonts w:ascii="Khmer UI" w:hAnsi="Khmer UI" w:cs="Khmer UI"/>
                <w:lang w:bidi="km-KH"/>
              </w:rPr>
              <w:t>​</w:t>
            </w: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ការ</w:t>
            </w:r>
            <w:proofErr w:type="spellEnd"/>
            <w:r w:rsidRPr="00197D9F">
              <w:rPr>
                <w:rFonts w:ascii="Khmer UI" w:hAnsi="Khmer UI" w:cs="Khmer UI"/>
                <w:lang w:bidi="km-KH"/>
              </w:rPr>
              <w:t>​</w:t>
            </w: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ជាមួយ</w:t>
            </w:r>
            <w:proofErr w:type="spellEnd"/>
            <w:r w:rsidRPr="00197D9F">
              <w:rPr>
                <w:rFonts w:ascii="Khmer UI" w:hAnsi="Khmer UI" w:cs="Khmer UI"/>
                <w:lang w:bidi="km-KH"/>
              </w:rPr>
              <w:t>​</w:t>
            </w: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អង្គការ</w:t>
            </w:r>
            <w:proofErr w:type="spellEnd"/>
            <w:r w:rsidRPr="00197D9F">
              <w:rPr>
                <w:rFonts w:ascii="Khmer UI" w:hAnsi="Khmer UI" w:cs="Khmer UI"/>
                <w:lang w:bidi="km-KH"/>
              </w:rPr>
              <w:t>​</w:t>
            </w: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រដ្ឋាភិបាល</w:t>
            </w:r>
            <w:proofErr w:type="spellEnd"/>
            <w:r w:rsidRPr="00197D9F">
              <w:rPr>
                <w:rFonts w:ascii="Khmer UI" w:hAnsi="Khmer UI" w:cs="Khmer UI"/>
                <w:lang w:bidi="km-KH"/>
              </w:rPr>
              <w:t>​</w:t>
            </w: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ផ្សេង</w:t>
            </w:r>
            <w:proofErr w:type="spellEnd"/>
            <w:r w:rsidRPr="00197D9F">
              <w:rPr>
                <w:rFonts w:ascii="Khmer UI" w:hAnsi="Khmer UI" w:cs="Khmer UI"/>
                <w:lang w:bidi="km-KH"/>
              </w:rPr>
              <w:t>​</w:t>
            </w: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ទៀត</w:t>
            </w:r>
            <w:proofErr w:type="spellEnd"/>
            <w:r w:rsidRPr="00197D9F">
              <w:rPr>
                <w:rFonts w:ascii="Khmer UI" w:hAnsi="Khmer UI" w:cs="Khmer UI"/>
                <w:lang w:bidi="km-KH"/>
              </w:rPr>
              <w:t xml:space="preserve"> </w:t>
            </w:r>
            <w:r w:rsidRPr="00197D9F">
              <w:rPr>
                <w:rFonts w:ascii="Khmer UI" w:eastAsia="DaunPenh" w:hAnsi="Khmer UI" w:cs="Khmer UI"/>
                <w:lang w:bidi="km-KH"/>
              </w:rPr>
              <w:t>ដើម្បី</w:t>
            </w:r>
            <w:r w:rsidRPr="00197D9F">
              <w:rPr>
                <w:rFonts w:ascii="Khmer UI" w:hAnsi="Khmer UI" w:cs="Khmer UI"/>
                <w:lang w:bidi="km-KH"/>
              </w:rPr>
              <w:t>​</w:t>
            </w:r>
            <w:r w:rsidRPr="00197D9F">
              <w:rPr>
                <w:rFonts w:ascii="Khmer UI" w:eastAsia="DaunPenh" w:hAnsi="Khmer UI" w:cs="Khmer UI"/>
                <w:lang w:bidi="km-KH"/>
              </w:rPr>
              <w:t>ជួយគាំទ្រ</w:t>
            </w:r>
            <w:r w:rsidRPr="00197D9F">
              <w:rPr>
                <w:rFonts w:ascii="Khmer UI" w:hAnsi="Khmer UI" w:cs="Khmer UI"/>
                <w:lang w:bidi="km-KH"/>
              </w:rPr>
              <w:t>​</w:t>
            </w:r>
            <w:r w:rsidRPr="00197D9F">
              <w:rPr>
                <w:rFonts w:ascii="Khmer UI" w:eastAsia="DaunPenh" w:hAnsi="Khmer UI" w:cs="Khmer UI"/>
                <w:lang w:bidi="km-KH"/>
              </w:rPr>
              <w:t>ប្រជាជន</w:t>
            </w:r>
            <w:r w:rsidRPr="00197D9F">
              <w:rPr>
                <w:rFonts w:ascii="Khmer UI" w:hAnsi="Khmer UI" w:cs="Khmer UI"/>
                <w:lang w:bidi="km-KH"/>
              </w:rPr>
              <w:t>​</w:t>
            </w:r>
            <w:r w:rsidRPr="00197D9F">
              <w:rPr>
                <w:rFonts w:ascii="Khmer UI" w:eastAsia="DaunPenh" w:hAnsi="Khmer UI" w:cs="Khmer UI"/>
                <w:lang w:bidi="km-KH"/>
              </w:rPr>
              <w:t>ឱ្យ</w:t>
            </w:r>
            <w:r w:rsidRPr="00197D9F">
              <w:rPr>
                <w:rFonts w:ascii="Khmer UI" w:hAnsi="Khmer UI" w:cs="Khmer UI"/>
                <w:lang w:bidi="km-KH"/>
              </w:rPr>
              <w:t>​</w:t>
            </w:r>
            <w:r w:rsidRPr="00197D9F">
              <w:rPr>
                <w:rFonts w:ascii="Khmer UI" w:eastAsia="DaunPenh" w:hAnsi="Khmer UI" w:cs="Khmer UI"/>
                <w:lang w:bidi="km-KH"/>
              </w:rPr>
              <w:t>បាន</w:t>
            </w:r>
            <w:r w:rsidRPr="00197D9F">
              <w:rPr>
                <w:rFonts w:ascii="Khmer UI" w:hAnsi="Khmer UI" w:cs="Khmer UI"/>
                <w:lang w:bidi="km-KH"/>
              </w:rPr>
              <w:t>​</w:t>
            </w:r>
            <w:r w:rsidRPr="00197D9F">
              <w:rPr>
                <w:rFonts w:ascii="Khmer UI" w:eastAsia="DaunPenh" w:hAnsi="Khmer UI" w:cs="Khmer UI"/>
                <w:lang w:bidi="km-KH"/>
              </w:rPr>
              <w:t>កាន់</w:t>
            </w:r>
            <w:r w:rsidRPr="00197D9F">
              <w:rPr>
                <w:rFonts w:ascii="Khmer UI" w:hAnsi="Khmer UI" w:cs="Khmer UI"/>
                <w:lang w:bidi="km-KH"/>
              </w:rPr>
              <w:t>​</w:t>
            </w:r>
            <w:r w:rsidRPr="00197D9F">
              <w:rPr>
                <w:rFonts w:ascii="Khmer UI" w:eastAsia="DaunPenh" w:hAnsi="Khmer UI" w:cs="Khmer UI"/>
                <w:lang w:bidi="km-KH"/>
              </w:rPr>
              <w:t>តែ</w:t>
            </w:r>
            <w:r w:rsidRPr="00197D9F">
              <w:rPr>
                <w:rFonts w:ascii="Khmer UI" w:hAnsi="Khmer UI" w:cs="Khmer UI"/>
                <w:lang w:bidi="km-KH"/>
              </w:rPr>
              <w:t>​</w:t>
            </w:r>
            <w:r w:rsidRPr="00197D9F">
              <w:rPr>
                <w:rFonts w:ascii="Khmer UI" w:eastAsia="DaunPenh" w:hAnsi="Khmer UI" w:cs="Khmer UI"/>
                <w:lang w:bidi="km-KH"/>
              </w:rPr>
              <w:t>ប្រសើរ</w:t>
            </w:r>
            <w:r w:rsidRPr="00197D9F">
              <w:rPr>
                <w:rFonts w:ascii="Khmer UI" w:hAnsi="Khmer UI" w:cs="Khmer UI"/>
                <w:lang w:bidi="km-KH"/>
              </w:rPr>
              <w:t>​</w:t>
            </w:r>
            <w:r w:rsidRPr="00197D9F">
              <w:rPr>
                <w:rFonts w:ascii="Khmer UI" w:eastAsia="DaunPenh" w:hAnsi="Khmer UI" w:cs="Khmer UI"/>
                <w:lang w:bidi="km-KH"/>
              </w:rPr>
              <w:t>ក្នុង</w:t>
            </w:r>
            <w:r w:rsidRPr="00197D9F">
              <w:rPr>
                <w:rFonts w:ascii="Khmer UI" w:hAnsi="Khmer UI" w:cs="Khmer UI"/>
                <w:lang w:bidi="km-KH"/>
              </w:rPr>
              <w:t>​</w:t>
            </w:r>
            <w:r w:rsidRPr="00197D9F">
              <w:rPr>
                <w:rFonts w:ascii="Khmer UI" w:eastAsia="DaunPenh" w:hAnsi="Khmer UI" w:cs="Khmer UI"/>
                <w:lang w:bidi="km-KH"/>
              </w:rPr>
              <w:t>ការ</w:t>
            </w:r>
            <w:r w:rsidRPr="00197D9F">
              <w:rPr>
                <w:rFonts w:ascii="Khmer UI" w:hAnsi="Khmer UI" w:cs="Khmer UI"/>
                <w:lang w:bidi="km-KH"/>
              </w:rPr>
              <w:t>​</w:t>
            </w:r>
            <w:r w:rsidRPr="00197D9F">
              <w:rPr>
                <w:rFonts w:ascii="Khmer UI" w:eastAsia="DaunPenh" w:hAnsi="Khmer UI" w:cs="Khmer UI"/>
                <w:lang w:bidi="km-KH"/>
              </w:rPr>
              <w:t>ចូល</w:t>
            </w:r>
            <w:r w:rsidRPr="00197D9F">
              <w:rPr>
                <w:rFonts w:ascii="Khmer UI" w:hAnsi="Khmer UI" w:cs="Khmer UI"/>
                <w:lang w:bidi="km-KH"/>
              </w:rPr>
              <w:t>​</w:t>
            </w:r>
            <w:r w:rsidRPr="00197D9F">
              <w:rPr>
                <w:rFonts w:ascii="Khmer UI" w:eastAsia="DaunPenh" w:hAnsi="Khmer UI" w:cs="Khmer UI"/>
                <w:lang w:bidi="km-KH"/>
              </w:rPr>
              <w:t>រួម</w:t>
            </w:r>
            <w:r w:rsidRPr="00197D9F">
              <w:rPr>
                <w:rFonts w:ascii="Khmer UI" w:hAnsi="Khmer UI" w:cs="Khmer UI"/>
                <w:lang w:bidi="km-KH"/>
              </w:rPr>
              <w:t>​</w:t>
            </w:r>
            <w:r w:rsidRPr="00197D9F">
              <w:rPr>
                <w:rFonts w:ascii="Khmer UI" w:eastAsia="DaunPenh" w:hAnsi="Khmer UI" w:cs="Khmer UI"/>
                <w:lang w:bidi="km-KH"/>
              </w:rPr>
              <w:t>ក្នុង</w:t>
            </w:r>
            <w:r w:rsidRPr="00197D9F">
              <w:rPr>
                <w:rFonts w:ascii="Khmer UI" w:hAnsi="Khmer UI" w:cs="Khmer UI"/>
                <w:lang w:bidi="km-KH"/>
              </w:rPr>
              <w:t xml:space="preserve"> </w:t>
            </w:r>
            <w:r w:rsidRPr="000D0F3F">
              <w:rPr>
                <w:rFonts w:cs="FS Me Pro"/>
                <w:lang w:bidi="km-KH"/>
              </w:rPr>
              <w:t>NDIS</w:t>
            </w:r>
            <w:r w:rsidRPr="00197D9F">
              <w:rPr>
                <w:rFonts w:ascii="Khmer UI" w:eastAsia="DaunPenh" w:hAnsi="Khmer UI" w:cs="Khmer UI"/>
                <w:lang w:bidi="km-KH"/>
              </w:rPr>
              <w:t>។</w:t>
            </w:r>
          </w:p>
        </w:tc>
      </w:tr>
      <w:tr w:rsidR="00B1014B" w:rsidRPr="00197D9F" w14:paraId="1DCB81E5" w14:textId="77777777" w:rsidTr="004118F7">
        <w:trPr>
          <w:trHeight w:val="2778"/>
        </w:trPr>
        <w:tc>
          <w:tcPr>
            <w:tcW w:w="2545" w:type="dxa"/>
            <w:vAlign w:val="center"/>
          </w:tcPr>
          <w:p w14:paraId="5527BF0C" w14:textId="77777777" w:rsidR="005F5A9C" w:rsidRPr="00197D9F" w:rsidRDefault="00A56BF9" w:rsidP="00B9271E">
            <w:pPr>
              <w:pStyle w:val="Image"/>
              <w:spacing w:before="120" w:after="120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1C2D7422" wp14:editId="16CCF719">
                  <wp:extent cx="1478915" cy="1478915"/>
                  <wp:effectExtent l="0" t="0" r="6985" b="6985"/>
                  <wp:docPr id="87536267" name="Picture 11" descr="មនុស្ស 2 នាក់លើកដៃរបស់ពួកគេនៅក្រោមសញ្ញាព្រួញចង្អុលទៅកាន់ប្រទេសអូស្ត្រាលី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536267" name="Picture 11" descr="មនុស្ស 2 នាក់លើកដៃរបស់ពួកគេនៅក្រោមសញ្ញាព្រួញចង្អុលទៅកាន់ប្រទេសអូស្ត្រាលី។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8915" cy="1478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82" w:type="dxa"/>
            <w:gridSpan w:val="2"/>
            <w:vAlign w:val="center"/>
          </w:tcPr>
          <w:p w14:paraId="70D90F44" w14:textId="77777777" w:rsidR="005F5A9C" w:rsidRPr="00197D9F" w:rsidRDefault="00A56BF9" w:rsidP="005F5A9C">
            <w:pPr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នេះ</w:t>
            </w:r>
            <w:proofErr w:type="spellEnd"/>
            <w:r w:rsidRPr="00197D9F">
              <w:rPr>
                <w:rFonts w:ascii="Khmer UI" w:hAnsi="Khmer UI" w:cs="Khmer UI"/>
                <w:lang w:bidi="km-KH"/>
              </w:rPr>
              <w:t>​</w:t>
            </w: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រួម</w:t>
            </w:r>
            <w:proofErr w:type="spellEnd"/>
            <w:r w:rsidRPr="00197D9F">
              <w:rPr>
                <w:rFonts w:ascii="Khmer UI" w:hAnsi="Khmer UI" w:cs="Khmer UI"/>
                <w:lang w:bidi="km-KH"/>
              </w:rPr>
              <w:t>​</w:t>
            </w: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មាន</w:t>
            </w:r>
            <w:proofErr w:type="spellEnd"/>
            <w:r w:rsidRPr="00197D9F">
              <w:rPr>
                <w:rFonts w:ascii="Khmer UI" w:eastAsia="DaunPenh" w:hAnsi="Khmer UI" w:cs="Khmer UI"/>
                <w:lang w:bidi="km-KH"/>
              </w:rPr>
              <w:t>៖</w:t>
            </w:r>
          </w:p>
          <w:p w14:paraId="522B90B9" w14:textId="77777777" w:rsidR="00EA0E38" w:rsidRPr="00197D9F" w:rsidRDefault="00A56BF9" w:rsidP="005F5A9C">
            <w:pPr>
              <w:pStyle w:val="ListParagraph"/>
              <w:numPr>
                <w:ilvl w:val="0"/>
                <w:numId w:val="44"/>
              </w:numPr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ជនភៀសខ្លួន</w:t>
            </w:r>
            <w:proofErr w:type="spellEnd"/>
          </w:p>
          <w:p w14:paraId="6C5BEE22" w14:textId="77777777" w:rsidR="005F5A9C" w:rsidRPr="00197D9F" w:rsidRDefault="00A56BF9" w:rsidP="00EA0E38">
            <w:pPr>
              <w:pStyle w:val="ListParagraph"/>
              <w:numPr>
                <w:ilvl w:val="0"/>
                <w:numId w:val="44"/>
              </w:numPr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មនុស្សដែលមកដល់ប្រទេសអូស្ត្រាលី</w:t>
            </w:r>
            <w:proofErr w:type="spellEnd"/>
            <w:r w:rsidRPr="00197D9F">
              <w:rPr>
                <w:rFonts w:ascii="Khmer UI" w:eastAsia="DaunPenh" w:hAnsi="Khmer UI" w:cs="Khmer UI"/>
                <w:lang w:bidi="km-KH"/>
              </w:rPr>
              <w:t>។</w:t>
            </w:r>
          </w:p>
        </w:tc>
      </w:tr>
      <w:tr w:rsidR="00B1014B" w:rsidRPr="00197D9F" w14:paraId="690945AC" w14:textId="77777777" w:rsidTr="004118F7">
        <w:trPr>
          <w:trHeight w:val="2778"/>
        </w:trPr>
        <w:tc>
          <w:tcPr>
            <w:tcW w:w="2545" w:type="dxa"/>
            <w:vAlign w:val="center"/>
          </w:tcPr>
          <w:p w14:paraId="2342E544" w14:textId="77777777" w:rsidR="00EA7E2D" w:rsidRPr="00197D9F" w:rsidRDefault="00A56BF9" w:rsidP="00B9271E">
            <w:pPr>
              <w:pStyle w:val="Image"/>
              <w:spacing w:before="120" w:after="120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50303D24" wp14:editId="65A67DB8">
                  <wp:extent cx="1478915" cy="1478915"/>
                  <wp:effectExtent l="0" t="0" r="6985" b="6985"/>
                  <wp:docPr id="804146549" name="Picture 12" descr="មនុស្សម្នាក់កំពុងកាន់ឯកសារ NDIS។ នៅជិតពួកវាគឺជារូបតំណាងព័ត៌មាន និងសញ្ញាលើកមេដៃឡើងដោយមានសញ្ញាព្រួញចង្អុលឡើងលើ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4146549" name="Picture 12" descr="មនុស្សម្នាក់កំពុងកាន់ឯកសារ NDIS។ នៅជិតពួកវាគឺជារូបតំណាងព័ត៌មាន និងសញ្ញាលើកមេដៃឡើងដោយមានសញ្ញាព្រួញចង្អុលឡើងលើ។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8915" cy="1478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82" w:type="dxa"/>
            <w:gridSpan w:val="2"/>
            <w:vAlign w:val="center"/>
          </w:tcPr>
          <w:p w14:paraId="58622896" w14:textId="4C412D33" w:rsidR="00EA7E2D" w:rsidRPr="00197D9F" w:rsidRDefault="00174E3F" w:rsidP="00EA7E2D">
            <w:pPr>
              <w:rPr>
                <w:rFonts w:ascii="Khmer UI" w:hAnsi="Khmer UI" w:cs="Khmer UI"/>
                <w:lang w:bidi="km-KH"/>
              </w:rPr>
            </w:pPr>
            <w:r w:rsidRPr="00174E3F">
              <w:rPr>
                <w:rFonts w:ascii="Khmer UI" w:hAnsi="Khmer UI" w:cs="Khmer UI" w:hint="cs"/>
                <w:cs/>
                <w:lang w:bidi="km-KH"/>
              </w:rPr>
              <w:t>យើងនឹងប្រើប្រាស់ព័ត៌មានអំពីមនុស្សដែលទើបមកដល់ប្រទេសអូស្ត្រាលី</w:t>
            </w:r>
            <w:r w:rsidRPr="00174E3F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174E3F">
              <w:rPr>
                <w:rFonts w:ascii="Khmer UI" w:hAnsi="Khmer UI" w:cs="Khmer UI" w:hint="cs"/>
                <w:cs/>
                <w:lang w:bidi="km-KH"/>
              </w:rPr>
              <w:t>ដើម្បីធ្វើឱ្យវាកាន់តែងាយស្រួលសម្រាប់ពួកគេក្នុងការចូលរួមក្នុង</w:t>
            </w:r>
            <w:r w:rsidRPr="00174E3F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0D0F3F">
              <w:rPr>
                <w:rFonts w:cs="FS Me Pro"/>
              </w:rPr>
              <w:t>NDIS</w:t>
            </w:r>
            <w:r w:rsidRPr="00174E3F">
              <w:rPr>
                <w:rFonts w:ascii="Khmer UI" w:hAnsi="Khmer UI" w:cs="Khmer UI" w:hint="cs"/>
                <w:cs/>
                <w:lang w:bidi="km-KH"/>
              </w:rPr>
              <w:t>។</w:t>
            </w:r>
          </w:p>
          <w:p w14:paraId="48BBD5E3" w14:textId="77777777" w:rsidR="00EA7E2D" w:rsidRPr="00197D9F" w:rsidRDefault="00A56BF9" w:rsidP="00A0150A">
            <w:pPr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នេះរួមបញ្ចូលទាំង</w:t>
            </w:r>
            <w:proofErr w:type="spellEnd"/>
            <w:r w:rsidRPr="00197D9F">
              <w:rPr>
                <w:rFonts w:ascii="Khmer UI" w:hAnsi="Khmer UI" w:cs="Khmer UI"/>
                <w:lang w:bidi="km-KH"/>
              </w:rPr>
              <w:t xml:space="preserve"> </w:t>
            </w:r>
            <w:proofErr w:type="spellStart"/>
            <w:r w:rsidRPr="00197D9F">
              <w:rPr>
                <w:rStyle w:val="Strong"/>
                <w:rFonts w:ascii="Khmer UI" w:eastAsia="DaunPenh" w:hAnsi="Khmer UI" w:cs="Khmer UI"/>
                <w:lang w:bidi="km-KH"/>
              </w:rPr>
              <w:t>ការវាយតម្លៃ</w:t>
            </w:r>
            <w:proofErr w:type="spellEnd"/>
            <w:r w:rsidRPr="00197D9F">
              <w:rPr>
                <w:rFonts w:ascii="Khmer UI" w:hAnsi="Khmer UI" w:cs="Khmer UI"/>
                <w:lang w:bidi="km-KH"/>
              </w:rPr>
              <w:t xml:space="preserve"> </w:t>
            </w: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ដែលពួកគេបានធ្វើ</w:t>
            </w:r>
            <w:proofErr w:type="spellEnd"/>
            <w:r w:rsidRPr="00197D9F">
              <w:rPr>
                <w:rFonts w:ascii="Khmer UI" w:eastAsia="DaunPenh" w:hAnsi="Khmer UI" w:cs="Khmer UI"/>
                <w:lang w:bidi="km-KH"/>
              </w:rPr>
              <w:t>។</w:t>
            </w:r>
          </w:p>
        </w:tc>
      </w:tr>
      <w:tr w:rsidR="00B1014B" w:rsidRPr="00197D9F" w14:paraId="44611DA4" w14:textId="77777777" w:rsidTr="004118F7">
        <w:trPr>
          <w:trHeight w:val="2778"/>
        </w:trPr>
        <w:tc>
          <w:tcPr>
            <w:tcW w:w="2545" w:type="dxa"/>
            <w:vAlign w:val="center"/>
          </w:tcPr>
          <w:p w14:paraId="23C2BA04" w14:textId="77777777" w:rsidR="00297E13" w:rsidRPr="00197D9F" w:rsidRDefault="00A56BF9" w:rsidP="00B9271E">
            <w:pPr>
              <w:pStyle w:val="Image"/>
              <w:spacing w:before="120" w:after="120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mc:AlternateContent>
                <mc:Choice Requires="wps">
                  <w:drawing>
                    <wp:anchor distT="45720" distB="45720" distL="114300" distR="114300" simplePos="0" relativeHeight="251747328" behindDoc="0" locked="0" layoutInCell="1" allowOverlap="1" wp14:anchorId="3F31EE69" wp14:editId="13B7A332">
                      <wp:simplePos x="0" y="0"/>
                      <wp:positionH relativeFrom="column">
                        <wp:posOffset>285750</wp:posOffset>
                      </wp:positionH>
                      <wp:positionV relativeFrom="paragraph">
                        <wp:posOffset>388620</wp:posOffset>
                      </wp:positionV>
                      <wp:extent cx="892175" cy="177165"/>
                      <wp:effectExtent l="0" t="0" r="3175" b="13335"/>
                      <wp:wrapNone/>
                      <wp:docPr id="1313972618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17716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BABA337" w14:textId="77777777" w:rsidR="00FB10D6" w:rsidRPr="00E70D45" w:rsidRDefault="00A56BF9" w:rsidP="00A24A64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Khmer UI" w:hAnsi="Khmer UI" w:cs="Khmer UI"/>
                                      <w:sz w:val="20"/>
                                      <w:szCs w:val="20"/>
                                      <w:lang w:val="en-PH"/>
                                    </w:rPr>
                                  </w:pPr>
                                  <w:proofErr w:type="spellStart"/>
                                  <w:r w:rsidRPr="00E70D45">
                                    <w:rPr>
                                      <w:rFonts w:ascii="Khmer UI" w:eastAsia="DaunPenh" w:hAnsi="Khmer UI" w:cs="Khmer UI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ការវាយតម្លៃ</w:t>
                                  </w:r>
                                  <w:proofErr w:type="spellEnd"/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F31EE69" id="_x0000_s1035" type="#_x0000_t202" alt="&quot;&quot;" style="position:absolute;left:0;text-align:left;margin-left:22.5pt;margin-top:30.6pt;width:70.25pt;height:13.95pt;z-index:2517473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" filled="f" stroked="f">
                      <v:textbox inset="0,0,0,0">
                        <w:txbxContent>
                          <w:p w14:paraId="4BABA337" w14:textId="77777777" w:rsidR="00FB10D6" w:rsidRPr="00E70D45" w:rsidRDefault="00A56BF9" w:rsidP="00A24A64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Khmer UI" w:hAnsi="Khmer UI" w:cs="Khmer UI"/>
                                <w:sz w:val="20"/>
                                <w:szCs w:val="20"/>
                                <w:lang w:val="en-PH"/>
                              </w:rPr>
                            </w:pPr>
                            <w:proofErr w:type="spellStart"/>
                            <w:r w:rsidRPr="00E70D45">
                              <w:rPr>
                                <w:rFonts w:ascii="Khmer UI" w:eastAsia="DaunPenh" w:hAnsi="Khmer UI" w:cs="Khmer UI"/>
                                <w:b/>
                                <w:bCs/>
                                <w:sz w:val="20"/>
                                <w:szCs w:val="20"/>
                              </w:rPr>
                              <w:t>ការវាយតម្លៃ</w:t>
                            </w:r>
                            <w:proofErr w:type="spellEnd"/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EF7D00"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3E0D0632" wp14:editId="14B38302">
                  <wp:extent cx="1478915" cy="1478915"/>
                  <wp:effectExtent l="0" t="0" r="6985" b="6985"/>
                  <wp:docPr id="2121116958" name="Picture 16" descr="ឯកសារវាយតម្លៃមួយដែលបង្ហាញបញ្ជីមួយមានសញ្ញាធីកចំនួន 2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1116958" name="Picture 16" descr="ឯកសារវាយតម្លៃមួយដែលបង្ហាញបញ្ជីមួយមានសញ្ញាធីកចំនួន 2។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8915" cy="1478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82" w:type="dxa"/>
            <w:gridSpan w:val="2"/>
            <w:vAlign w:val="center"/>
          </w:tcPr>
          <w:p w14:paraId="0066FFD4" w14:textId="77777777" w:rsidR="00297E13" w:rsidRPr="00197D9F" w:rsidRDefault="00A56BF9" w:rsidP="00800ED3">
            <w:pPr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ការវាយតម្លៃគឺជារបៀបដែលយើងពិចារណា</w:t>
            </w:r>
            <w:proofErr w:type="spellEnd"/>
            <w:r w:rsidRPr="00197D9F">
              <w:rPr>
                <w:rFonts w:ascii="Khmer UI" w:eastAsia="DaunPenh" w:hAnsi="Khmer UI" w:cs="Khmer UI"/>
                <w:lang w:bidi="km-KH"/>
              </w:rPr>
              <w:t>៖</w:t>
            </w:r>
            <w:r w:rsidRPr="00197D9F">
              <w:rPr>
                <w:rFonts w:ascii="Khmer UI" w:hAnsi="Khmer UI" w:cs="Khmer UI"/>
                <w:lang w:bidi="km-KH"/>
              </w:rPr>
              <w:t xml:space="preserve"> </w:t>
            </w:r>
          </w:p>
          <w:p w14:paraId="0A71095D" w14:textId="1EECD679" w:rsidR="00297E13" w:rsidRPr="00197D9F" w:rsidRDefault="00174E3F" w:rsidP="00B314B2">
            <w:pPr>
              <w:pStyle w:val="ListParagraph"/>
              <w:numPr>
                <w:ilvl w:val="0"/>
                <w:numId w:val="45"/>
              </w:numPr>
              <w:rPr>
                <w:rFonts w:ascii="Khmer UI" w:hAnsi="Khmer UI" w:cs="Khmer UI"/>
                <w:lang w:bidi="km-KH"/>
              </w:rPr>
            </w:pPr>
            <w:r w:rsidRPr="00174E3F">
              <w:rPr>
                <w:rFonts w:ascii="Khmer UI" w:hAnsi="Khmer UI" w:cs="Khmer UI" w:hint="cs"/>
                <w:cs/>
                <w:lang w:bidi="km-KH"/>
              </w:rPr>
              <w:t>ថាពិការភាពរបស់អ្នកប៉ះពាល់ដល់ជីវិតរបស់អ្នកប៉ុនណាដែរ</w:t>
            </w:r>
          </w:p>
          <w:p w14:paraId="2D80E1BF" w14:textId="77777777" w:rsidR="00297E13" w:rsidRPr="00197D9F" w:rsidRDefault="00A56BF9" w:rsidP="00B314B2">
            <w:pPr>
              <w:pStyle w:val="ListParagraph"/>
              <w:numPr>
                <w:ilvl w:val="0"/>
                <w:numId w:val="45"/>
              </w:numPr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ការគាំទ្រអ្វីខ្លះដែលអ្នកត្រូវការពី</w:t>
            </w:r>
            <w:proofErr w:type="spellEnd"/>
            <w:r w:rsidRPr="00197D9F">
              <w:rPr>
                <w:rFonts w:ascii="Khmer UI" w:hAnsi="Khmer UI" w:cs="Khmer UI"/>
                <w:lang w:bidi="km-KH"/>
              </w:rPr>
              <w:t xml:space="preserve"> </w:t>
            </w:r>
            <w:r w:rsidRPr="000D0F3F">
              <w:rPr>
                <w:rFonts w:cs="FS Me Pro"/>
                <w:lang w:bidi="km-KH"/>
              </w:rPr>
              <w:t>NDIS</w:t>
            </w:r>
            <w:r w:rsidRPr="00197D9F">
              <w:rPr>
                <w:rFonts w:ascii="Khmer UI" w:eastAsia="DaunPenh" w:hAnsi="Khmer UI" w:cs="Khmer UI"/>
                <w:lang w:bidi="km-KH"/>
              </w:rPr>
              <w:t>។</w:t>
            </w:r>
          </w:p>
        </w:tc>
      </w:tr>
      <w:tr w:rsidR="00B1014B" w:rsidRPr="00197D9F" w14:paraId="0BD88B60" w14:textId="77777777" w:rsidTr="004118F7">
        <w:trPr>
          <w:gridAfter w:val="1"/>
          <w:wAfter w:w="62" w:type="dxa"/>
          <w:trHeight w:val="2778"/>
        </w:trPr>
        <w:tc>
          <w:tcPr>
            <w:tcW w:w="2545" w:type="dxa"/>
            <w:vAlign w:val="center"/>
          </w:tcPr>
          <w:p w14:paraId="5CBAEF2F" w14:textId="77777777" w:rsidR="008D6850" w:rsidRPr="00197D9F" w:rsidRDefault="00A56BF9" w:rsidP="00B9271E">
            <w:pPr>
              <w:pStyle w:val="Image"/>
              <w:spacing w:before="120" w:after="120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45B5AB35" wp14:editId="6575F508">
                  <wp:extent cx="1478915" cy="1478915"/>
                  <wp:effectExtent l="0" t="0" r="6985" b="6985"/>
                  <wp:docPr id="870343511" name="Picture 13" descr="មនុស្សមួយក្រុម។ មនុស្សម្នាក់នៅកណ្តាលកំពុងកាន់ឯកសារ NDIS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0343511" name="Picture 13" descr="មនុស្សមួយក្រុម។ មនុស្សម្នាក់នៅកណ្តាលកំពុងកាន់ឯកសារ NDIS។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8915" cy="1478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0" w:type="dxa"/>
            <w:vAlign w:val="center"/>
          </w:tcPr>
          <w:p w14:paraId="0A76D510" w14:textId="28F409A7" w:rsidR="008D6850" w:rsidRPr="00197D9F" w:rsidRDefault="00174E3F" w:rsidP="00800ED3">
            <w:pPr>
              <w:rPr>
                <w:rFonts w:ascii="Khmer UI" w:hAnsi="Khmer UI" w:cs="Khmer UI"/>
                <w:lang w:bidi="km-KH"/>
              </w:rPr>
            </w:pPr>
            <w:r w:rsidRPr="00174E3F">
              <w:rPr>
                <w:rFonts w:ascii="Khmer UI" w:hAnsi="Khmer UI" w:cs="Khmer UI" w:hint="cs"/>
                <w:cs/>
                <w:lang w:bidi="km-KH"/>
              </w:rPr>
              <w:t>យើងនឹងពិនិត្យមើលថាតើសកម្មភាពនេះដំណើរការឬអត់</w:t>
            </w:r>
            <w:r w:rsidRPr="00174E3F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174E3F">
              <w:rPr>
                <w:rFonts w:ascii="Khmer UI" w:hAnsi="Khmer UI" w:cs="Khmer UI" w:hint="cs"/>
                <w:cs/>
                <w:lang w:bidi="km-KH"/>
              </w:rPr>
              <w:t>ដោយចំនួនជនភៀសខ្លួន</w:t>
            </w:r>
            <w:r w:rsidRPr="00174E3F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174E3F">
              <w:rPr>
                <w:rFonts w:ascii="Khmer UI" w:hAnsi="Khmer UI" w:cs="Khmer UI" w:hint="cs"/>
                <w:cs/>
                <w:lang w:bidi="km-KH"/>
              </w:rPr>
              <w:t>និងមនុស្សដែលទើបមកដល់ប្រទេសអូស្ត្រាលីប៉ុន្មាននាក់ដែលចូលរួមក្នុង</w:t>
            </w:r>
            <w:r w:rsidRPr="00174E3F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0D0F3F">
              <w:rPr>
                <w:rFonts w:cs="FS Me Pro"/>
              </w:rPr>
              <w:t>NDIS</w:t>
            </w:r>
            <w:r w:rsidRPr="00174E3F">
              <w:rPr>
                <w:rFonts w:ascii="Khmer UI" w:hAnsi="Khmer UI" w:cs="Khmer UI" w:hint="cs"/>
                <w:cs/>
                <w:lang w:bidi="km-KH"/>
              </w:rPr>
              <w:t>។</w:t>
            </w:r>
          </w:p>
        </w:tc>
      </w:tr>
    </w:tbl>
    <w:p w14:paraId="0D679D12" w14:textId="77777777" w:rsidR="00EA7E2D" w:rsidRPr="00197D9F" w:rsidRDefault="00A56BF9" w:rsidP="001B3A36">
      <w:pPr>
        <w:pStyle w:val="Heading3"/>
        <w:spacing w:after="120"/>
        <w:rPr>
          <w:rFonts w:ascii="Khmer UI" w:hAnsi="Khmer UI" w:cs="Khmer UI"/>
          <w:color w:val="6B2976"/>
          <w:sz w:val="40"/>
          <w:lang w:val="x-none" w:eastAsia="x-none" w:bidi="km-KH"/>
        </w:rPr>
      </w:pPr>
      <w:r w:rsidRPr="00197D9F">
        <w:rPr>
          <w:rFonts w:ascii="Khmer UI" w:hAnsi="Khmer UI" w:cs="Khmer UI"/>
          <w:noProof/>
          <w:lang w:bidi="km-KH"/>
        </w:rPr>
        <w:lastRenderedPageBreak/>
        <mc:AlternateContent>
          <mc:Choice Requires="wpg">
            <w:drawing>
              <wp:anchor distT="0" distB="0" distL="114300" distR="114300" simplePos="0" relativeHeight="251666432" behindDoc="1" locked="0" layoutInCell="1" allowOverlap="1" wp14:anchorId="79461981" wp14:editId="114D75C2">
                <wp:simplePos x="0" y="0"/>
                <wp:positionH relativeFrom="margin">
                  <wp:posOffset>18415</wp:posOffset>
                </wp:positionH>
                <wp:positionV relativeFrom="paragraph">
                  <wp:posOffset>228421</wp:posOffset>
                </wp:positionV>
                <wp:extent cx="5798820" cy="241300"/>
                <wp:effectExtent l="19050" t="19050" r="11430" b="25400"/>
                <wp:wrapNone/>
                <wp:docPr id="1344232499" name="Group 134423249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98820" cy="241300"/>
                          <a:chOff x="0" y="0"/>
                          <a:chExt cx="5799192" cy="241540"/>
                        </a:xfrm>
                      </wpg:grpSpPr>
                      <wps:wsp>
                        <wps:cNvPr id="1767460285" name="Straight Connector 1767460285"/>
                        <wps:cNvCnPr/>
                        <wps:spPr>
                          <a:xfrm>
                            <a:off x="0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462307696" name="Oval 1462307696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8AC640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676647F" id="Group 1344232499" o:spid="_x0000_s1026" alt="&quot;&quot;" style="position:absolute;margin-left:1.45pt;margin-top:18pt;width:456.6pt;height:19pt;z-index:-251650048;mso-position-horizontal-relative:margin;mso-width-relative:margin;mso-height-relative:margin" coordsize="57991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">
                <v:line id="Straight Connector 1767460285" o:spid="_x0000_s1027" style="position:absolute;visibility:visible;mso-wrap-style:square" from="0,1306" to="57167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" strokecolor="#65276f [3044]" strokeweight="3pt">
                  <v:stroke endcap="round"/>
                </v:line>
                <v:oval id="Oval 1462307696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" fillcolor="#8ac640" strokecolor="#6b2976" strokeweight="3pt"/>
                <w10:wrap anchorx="margin"/>
              </v:group>
            </w:pict>
          </mc:Fallback>
        </mc:AlternateContent>
      </w:r>
      <w:proofErr w:type="spellStart"/>
      <w:r w:rsidRPr="00197D9F">
        <w:rPr>
          <w:rFonts w:ascii="Khmer UI" w:eastAsia="DaunPenh" w:hAnsi="Khmer UI" w:cs="Khmer UI"/>
          <w:lang w:bidi="km-KH"/>
        </w:rPr>
        <w:t>សកម្មភាពទី</w:t>
      </w:r>
      <w:proofErr w:type="spellEnd"/>
      <w:r w:rsidRPr="00197D9F">
        <w:rPr>
          <w:rFonts w:ascii="Khmer UI" w:hAnsi="Khmer UI" w:cs="Khmer UI"/>
          <w:lang w:bidi="km-KH"/>
        </w:rPr>
        <w:t xml:space="preserve"> 6</w:t>
      </w:r>
    </w:p>
    <w:tbl>
      <w:tblPr>
        <w:tblW w:w="9498" w:type="dxa"/>
        <w:tblLayout w:type="fixed"/>
        <w:tblLook w:val="04A0" w:firstRow="1" w:lastRow="0" w:firstColumn="1" w:lastColumn="0" w:noHBand="0" w:noVBand="1"/>
      </w:tblPr>
      <w:tblGrid>
        <w:gridCol w:w="2612"/>
        <w:gridCol w:w="6602"/>
        <w:gridCol w:w="123"/>
        <w:gridCol w:w="161"/>
      </w:tblGrid>
      <w:tr w:rsidR="00B1014B" w:rsidRPr="00197D9F" w14:paraId="31F31A2F" w14:textId="77777777" w:rsidTr="0089719F">
        <w:trPr>
          <w:gridAfter w:val="2"/>
          <w:wAfter w:w="284" w:type="dxa"/>
        </w:trPr>
        <w:tc>
          <w:tcPr>
            <w:tcW w:w="2612" w:type="dxa"/>
            <w:vAlign w:val="center"/>
          </w:tcPr>
          <w:p w14:paraId="5B01820C" w14:textId="77777777" w:rsidR="00EA7E2D" w:rsidRPr="00197D9F" w:rsidRDefault="00A56BF9" w:rsidP="00203B2B">
            <w:pPr>
              <w:pStyle w:val="Image"/>
              <w:spacing w:before="0" w:after="0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mc:AlternateContent>
                <mc:Choice Requires="wps">
                  <w:drawing>
                    <wp:anchor distT="45720" distB="45720" distL="114300" distR="114300" simplePos="0" relativeHeight="251749376" behindDoc="0" locked="0" layoutInCell="1" allowOverlap="1" wp14:anchorId="63AB4BBF" wp14:editId="11D20A67">
                      <wp:simplePos x="0" y="0"/>
                      <wp:positionH relativeFrom="column">
                        <wp:posOffset>308610</wp:posOffset>
                      </wp:positionH>
                      <wp:positionV relativeFrom="paragraph">
                        <wp:posOffset>909955</wp:posOffset>
                      </wp:positionV>
                      <wp:extent cx="892175" cy="365760"/>
                      <wp:effectExtent l="0" t="0" r="3175" b="0"/>
                      <wp:wrapNone/>
                      <wp:docPr id="1655944612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36576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0B5C755" w14:textId="77777777" w:rsidR="00FB10D6" w:rsidRPr="00E70D45" w:rsidRDefault="00A56BF9" w:rsidP="00A24A64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Khmer UI" w:hAnsi="Khmer UI" w:cs="Khmer UI"/>
                                      <w:sz w:val="24"/>
                                      <w:szCs w:val="24"/>
                                      <w:lang w:val="en-PH"/>
                                    </w:rPr>
                                  </w:pPr>
                                  <w:proofErr w:type="spellStart"/>
                                  <w:r w:rsidRPr="00E70D45">
                                    <w:rPr>
                                      <w:rFonts w:ascii="Khmer UI" w:eastAsia="DaunPenh" w:hAnsi="Khmer UI" w:cs="Khmer UI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គណៈកម្មការ</w:t>
                                  </w:r>
                                  <w:proofErr w:type="spellEnd"/>
                                  <w:r w:rsidRPr="00E70D45">
                                    <w:rPr>
                                      <w:rFonts w:ascii="Khmer UI" w:hAnsi="Khmer UI" w:cs="Khmer UI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 w:rsidRPr="00A24A64">
                                    <w:rPr>
                                      <w:rFonts w:cs="Khmer UI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NDIS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3AB4BBF" id="_x0000_s1036" type="#_x0000_t202" alt="&quot;&quot;" style="position:absolute;left:0;text-align:left;margin-left:24.3pt;margin-top:71.65pt;width:70.25pt;height:28.8pt;z-index:2517493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" filled="f" stroked="f">
                      <v:textbox inset="0,0,0,0">
                        <w:txbxContent>
                          <w:p w14:paraId="50B5C755" w14:textId="77777777" w:rsidR="00FB10D6" w:rsidRPr="00E70D45" w:rsidRDefault="00A56BF9" w:rsidP="00A24A64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Khmer UI" w:hAnsi="Khmer UI" w:cs="Khmer UI"/>
                                <w:sz w:val="24"/>
                                <w:szCs w:val="24"/>
                                <w:lang w:val="en-PH"/>
                              </w:rPr>
                            </w:pPr>
                            <w:proofErr w:type="spellStart"/>
                            <w:r w:rsidRPr="00E70D45">
                              <w:rPr>
                                <w:rFonts w:ascii="Khmer UI" w:eastAsia="DaunPenh" w:hAnsi="Khmer UI" w:cs="Khmer UI"/>
                                <w:b/>
                                <w:bCs/>
                                <w:sz w:val="24"/>
                                <w:szCs w:val="24"/>
                              </w:rPr>
                              <w:t>គណៈកម្មការ</w:t>
                            </w:r>
                            <w:proofErr w:type="spellEnd"/>
                            <w:r w:rsidRPr="00E70D45">
                              <w:rPr>
                                <w:rFonts w:ascii="Khmer UI" w:hAnsi="Khmer UI" w:cs="Khmer UI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24A64">
                              <w:rPr>
                                <w:rFonts w:cs="Khmer UI"/>
                                <w:b/>
                                <w:bCs/>
                                <w:sz w:val="24"/>
                                <w:szCs w:val="24"/>
                              </w:rPr>
                              <w:t>NDIS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EF7D00"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5057DF74" wp14:editId="56244B57">
                  <wp:extent cx="1522095" cy="1522095"/>
                  <wp:effectExtent l="0" t="0" r="1905" b="1905"/>
                  <wp:docPr id="1548247081" name="Picture 17" descr="មនុស្ស 3 នាក់នៅពីក្រោយកៅអីវែងមួយដែលនិយាយថា 'គណៈកម្មការ NDIS'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8247081" name="Picture 17" descr="មនុស្ស 3 នាក់នៅពីក្រោយកៅអីវែងមួយដែលនិយាយថា 'គណៈកម្មការ NDIS'។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095" cy="1522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02" w:type="dxa"/>
            <w:vAlign w:val="center"/>
          </w:tcPr>
          <w:p w14:paraId="56101753" w14:textId="0C695527" w:rsidR="00174E3F" w:rsidRPr="00197D9F" w:rsidRDefault="00174E3F" w:rsidP="00A0150A">
            <w:pPr>
              <w:rPr>
                <w:rFonts w:ascii="Khmer UI" w:hAnsi="Khmer UI" w:cs="Khmer UI"/>
                <w:lang w:bidi="km-KH"/>
              </w:rPr>
            </w:pPr>
            <w:r w:rsidRPr="00174E3F">
              <w:rPr>
                <w:rFonts w:ascii="Khmer UI" w:hAnsi="Khmer UI" w:cs="Khmer UI" w:hint="cs"/>
                <w:cs/>
                <w:lang w:bidi="km-KH"/>
              </w:rPr>
              <w:t>យើងនឹងធ្វើការជាមួយ</w:t>
            </w:r>
            <w:r w:rsidRPr="00174E3F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174E3F">
              <w:rPr>
                <w:rStyle w:val="Strong"/>
                <w:rFonts w:ascii="Khmer UI" w:eastAsia="DaunPenh" w:hAnsi="Khmer UI" w:cs="Khmer UI" w:hint="cs"/>
                <w:cs/>
                <w:lang w:bidi="km-KH"/>
              </w:rPr>
              <w:t>គណៈកម្មការគុណភាព</w:t>
            </w:r>
            <w:r w:rsidRPr="00174E3F">
              <w:rPr>
                <w:rStyle w:val="Strong"/>
                <w:rFonts w:ascii="Khmer UI" w:eastAsia="DaunPenh" w:hAnsi="Khmer UI"/>
                <w:cs/>
                <w:lang w:bidi="km-KH"/>
              </w:rPr>
              <w:t xml:space="preserve"> </w:t>
            </w:r>
            <w:r w:rsidRPr="00174E3F">
              <w:rPr>
                <w:rStyle w:val="Strong"/>
                <w:rFonts w:ascii="Khmer UI" w:eastAsia="DaunPenh" w:hAnsi="Khmer UI" w:cs="Khmer UI" w:hint="cs"/>
                <w:cs/>
                <w:lang w:bidi="km-KH"/>
              </w:rPr>
              <w:t>និងការការពារ</w:t>
            </w:r>
            <w:r w:rsidRPr="00174E3F">
              <w:rPr>
                <w:rStyle w:val="Strong"/>
                <w:rFonts w:ascii="Khmer UI" w:eastAsia="DaunPenh" w:hAnsi="Khmer UI"/>
                <w:cs/>
                <w:lang w:bidi="km-KH"/>
              </w:rPr>
              <w:t xml:space="preserve"> </w:t>
            </w:r>
            <w:r w:rsidRPr="000D0F3F">
              <w:rPr>
                <w:rStyle w:val="Strong"/>
                <w:rFonts w:eastAsia="DaunPenh"/>
                <w:lang w:bidi="km-KH"/>
              </w:rPr>
              <w:t>NDIS</w:t>
            </w:r>
            <w:r w:rsidRPr="00174E3F">
              <w:rPr>
                <w:rFonts w:ascii="Khmer UI" w:hAnsi="Khmer UI" w:cs="Khmer UI"/>
              </w:rPr>
              <w:t xml:space="preserve"> </w:t>
            </w:r>
            <w:r w:rsidRPr="00174E3F">
              <w:rPr>
                <w:rFonts w:ascii="Khmer UI" w:hAnsi="Khmer UI" w:cs="Khmer UI" w:hint="cs"/>
                <w:cs/>
                <w:lang w:bidi="km-KH"/>
              </w:rPr>
              <w:t>ដើម្បីបង្កើតបទបញ្ញត្តិថ្មីៗសម្រាប់របៀបដែលយើងនឹងធ្វើការ។</w:t>
            </w:r>
          </w:p>
          <w:p w14:paraId="2AC3BB3F" w14:textId="77777777" w:rsidR="00EA7E2D" w:rsidRPr="00197D9F" w:rsidRDefault="00A56BF9" w:rsidP="00A0150A">
            <w:pPr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យើងហៅពួកគេថាគណៈកម្មការ</w:t>
            </w:r>
            <w:proofErr w:type="spellEnd"/>
            <w:r w:rsidRPr="00197D9F">
              <w:rPr>
                <w:rFonts w:ascii="Khmer UI" w:hAnsi="Khmer UI" w:cs="Khmer UI"/>
                <w:lang w:bidi="km-KH"/>
              </w:rPr>
              <w:t xml:space="preserve"> </w:t>
            </w:r>
            <w:r w:rsidRPr="00621465">
              <w:rPr>
                <w:rFonts w:cs="FS Me Pro"/>
                <w:lang w:bidi="km-KH"/>
              </w:rPr>
              <w:t>NDIS</w:t>
            </w:r>
            <w:r w:rsidRPr="00197D9F">
              <w:rPr>
                <w:rFonts w:ascii="Khmer UI" w:eastAsia="DaunPenh" w:hAnsi="Khmer UI" w:cs="Khmer UI"/>
                <w:lang w:bidi="km-KH"/>
              </w:rPr>
              <w:t>។</w:t>
            </w:r>
          </w:p>
        </w:tc>
      </w:tr>
      <w:tr w:rsidR="00B1014B" w:rsidRPr="00197D9F" w14:paraId="202FD676" w14:textId="77777777" w:rsidTr="0089719F">
        <w:trPr>
          <w:gridAfter w:val="2"/>
          <w:wAfter w:w="284" w:type="dxa"/>
        </w:trPr>
        <w:tc>
          <w:tcPr>
            <w:tcW w:w="2612" w:type="dxa"/>
            <w:vAlign w:val="center"/>
          </w:tcPr>
          <w:p w14:paraId="56403CB0" w14:textId="77777777" w:rsidR="00EA7E2D" w:rsidRPr="00197D9F" w:rsidRDefault="00A56BF9" w:rsidP="00203B2B">
            <w:pPr>
              <w:pStyle w:val="Image"/>
              <w:spacing w:before="0" w:after="0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496B3F84" wp14:editId="32708EE9">
                  <wp:extent cx="1522095" cy="1522095"/>
                  <wp:effectExtent l="0" t="0" r="1905" b="1905"/>
                  <wp:docPr id="959682901" name="Picture 18" descr="មនុស្សម្នាក់កំពុងផ្តល់សញ្ញាលើកមេដៃឡើង 2។ នៅពីលើពួកវាគឺជារូបតំណាងសុវត្ថិភាព និងរូបតំណាងបុគ្គលិក NDIS ដែលកំពុងគាំទ្រមនុស្សនោះ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9682901" name="Picture 18" descr="មនុស្សម្នាក់កំពុងផ្តល់សញ្ញាលើកមេដៃឡើង 2។ នៅពីលើពួកវាគឺជារូបតំណាងសុវត្ថិភាព និងរូបតំណាងបុគ្គលិក NDIS ដែលកំពុងគាំទ្រមនុស្សនោះ។"/>
                          <pic:cNvPicPr/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095" cy="1522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02" w:type="dxa"/>
            <w:vAlign w:val="center"/>
          </w:tcPr>
          <w:p w14:paraId="79650DF1" w14:textId="26589A7A" w:rsidR="00EA7E2D" w:rsidRPr="00197D9F" w:rsidRDefault="00174E3F" w:rsidP="00B9271E">
            <w:pPr>
              <w:spacing w:before="120"/>
              <w:rPr>
                <w:rFonts w:ascii="Khmer UI" w:hAnsi="Khmer UI" w:cs="Khmer UI"/>
                <w:lang w:bidi="km-KH"/>
              </w:rPr>
            </w:pPr>
            <w:r w:rsidRPr="00174E3F">
              <w:rPr>
                <w:rFonts w:ascii="Khmer UI" w:hAnsi="Khmer UI" w:cs="Khmer UI" w:hint="cs"/>
                <w:cs/>
                <w:lang w:bidi="km-KH"/>
              </w:rPr>
              <w:t>គណៈកម្មការ</w:t>
            </w:r>
            <w:r w:rsidRPr="00174E3F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621465">
              <w:rPr>
                <w:rFonts w:cs="FS Me Pro"/>
              </w:rPr>
              <w:t>NDIS</w:t>
            </w:r>
            <w:r w:rsidRPr="00174E3F">
              <w:rPr>
                <w:rFonts w:ascii="Khmer UI" w:hAnsi="Khmer UI" w:cs="Khmer UI"/>
              </w:rPr>
              <w:t xml:space="preserve"> </w:t>
            </w:r>
            <w:r w:rsidRPr="00174E3F">
              <w:rPr>
                <w:rFonts w:ascii="Khmer UI" w:hAnsi="Khmer UI" w:cs="Khmer UI" w:hint="cs"/>
                <w:cs/>
                <w:lang w:bidi="km-KH"/>
              </w:rPr>
              <w:t>ធ្វើឱ្យប្រាកដថាមនុស្សដែលមានពិការភាពដែលចូលរួមក្នុង</w:t>
            </w:r>
            <w:r w:rsidRPr="00174E3F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621465">
              <w:rPr>
                <w:rFonts w:cs="FS Me Pro"/>
              </w:rPr>
              <w:t>NDIS</w:t>
            </w:r>
            <w:r w:rsidRPr="00174E3F">
              <w:rPr>
                <w:rFonts w:ascii="Khmer UI" w:hAnsi="Khmer UI" w:cs="Khmer UI" w:hint="cs"/>
                <w:cs/>
                <w:lang w:bidi="km-KH"/>
              </w:rPr>
              <w:t>៖</w:t>
            </w:r>
          </w:p>
          <w:p w14:paraId="34D4C6DF" w14:textId="77777777" w:rsidR="00EA7E2D" w:rsidRPr="00197D9F" w:rsidRDefault="00A56BF9" w:rsidP="00B314B2">
            <w:pPr>
              <w:pStyle w:val="ListParagraph"/>
              <w:numPr>
                <w:ilvl w:val="0"/>
                <w:numId w:val="46"/>
              </w:numPr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មានសុវត្ថិភាព</w:t>
            </w:r>
            <w:proofErr w:type="spellEnd"/>
            <w:r w:rsidRPr="00197D9F">
              <w:rPr>
                <w:rFonts w:ascii="Khmer UI" w:hAnsi="Khmer UI" w:cs="Khmer UI"/>
                <w:lang w:bidi="km-KH"/>
              </w:rPr>
              <w:t xml:space="preserve"> </w:t>
            </w:r>
          </w:p>
          <w:p w14:paraId="61DE1747" w14:textId="77777777" w:rsidR="00EA7E2D" w:rsidRPr="00197D9F" w:rsidRDefault="00A56BF9" w:rsidP="00B314B2">
            <w:pPr>
              <w:pStyle w:val="ListParagraph"/>
              <w:numPr>
                <w:ilvl w:val="0"/>
                <w:numId w:val="46"/>
              </w:numPr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ទទួលបានសេវាកម្មល្អ</w:t>
            </w:r>
            <w:proofErr w:type="spellEnd"/>
            <w:r w:rsidRPr="00197D9F">
              <w:rPr>
                <w:rFonts w:ascii="Khmer UI" w:eastAsia="DaunPenh" w:hAnsi="Khmer UI" w:cs="Khmer UI"/>
                <w:lang w:bidi="km-KH"/>
              </w:rPr>
              <w:t>ៗ។</w:t>
            </w:r>
          </w:p>
        </w:tc>
      </w:tr>
      <w:tr w:rsidR="00B1014B" w:rsidRPr="00197D9F" w14:paraId="7944E6B1" w14:textId="77777777" w:rsidTr="0089719F">
        <w:trPr>
          <w:gridAfter w:val="2"/>
          <w:wAfter w:w="284" w:type="dxa"/>
        </w:trPr>
        <w:tc>
          <w:tcPr>
            <w:tcW w:w="2612" w:type="dxa"/>
            <w:vAlign w:val="center"/>
          </w:tcPr>
          <w:p w14:paraId="66433446" w14:textId="77777777" w:rsidR="00EA7E2D" w:rsidRPr="00197D9F" w:rsidRDefault="00A56BF9" w:rsidP="00203B2B">
            <w:pPr>
              <w:pStyle w:val="Image"/>
              <w:spacing w:before="0" w:after="0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23273FF6" wp14:editId="33CD8680">
                  <wp:extent cx="1522095" cy="1522095"/>
                  <wp:effectExtent l="0" t="0" r="1905" b="1905"/>
                  <wp:docPr id="1726305470" name="Picture 19" descr="មនុស្សម្នាក់កំពុងគិត ហើយនៅពីលើពួកគេគឺជារូបតំណាងពពុះគំនិតដែលមានសញ្ញាសួរនៅខាងក្នុងនៃរូបតំណាងពពុះគំនិតនោះ។ នៅជិតពួកគេគឺជាឯកសារមួយដែលបង្ហាញសញ្ញាធីក និងសញ្ញាខ្វែងមួយ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6305470" name="Picture 19" descr="មនុស្សម្នាក់កំពុងគិត ហើយនៅពីលើពួកគេគឺជារូបតំណាងពពុះគំនិតដែលមានសញ្ញាសួរនៅខាងក្នុងនៃរូបតំណាងពពុះគំនិតនោះ។ នៅជិតពួកគេគឺជាឯកសារមួយដែលបង្ហាញសញ្ញាធីក និងសញ្ញាខ្វែងមួយ។"/>
                          <pic:cNvPicPr/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095" cy="1522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02" w:type="dxa"/>
            <w:vAlign w:val="center"/>
          </w:tcPr>
          <w:p w14:paraId="3B393F3E" w14:textId="00C643C2" w:rsidR="00C06564" w:rsidRPr="00197D9F" w:rsidRDefault="00174E3F" w:rsidP="00C06564">
            <w:pPr>
              <w:rPr>
                <w:rFonts w:ascii="Khmer UI" w:hAnsi="Khmer UI" w:cs="Khmer UI"/>
                <w:lang w:bidi="km-KH"/>
              </w:rPr>
            </w:pPr>
            <w:r w:rsidRPr="00174E3F">
              <w:rPr>
                <w:rFonts w:ascii="Khmer UI" w:hAnsi="Khmer UI" w:cs="Khmer UI" w:hint="cs"/>
                <w:cs/>
                <w:lang w:bidi="km-KH"/>
              </w:rPr>
              <w:t>បទប្បញ្ញត្តិទាំងនេះនឹងជួយមនុស្ស</w:t>
            </w:r>
            <w:r w:rsidRPr="00174E3F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621465">
              <w:rPr>
                <w:rFonts w:cs="FS Me Pro"/>
              </w:rPr>
              <w:t>CALD</w:t>
            </w:r>
            <w:r w:rsidRPr="00174E3F">
              <w:rPr>
                <w:rFonts w:ascii="Khmer UI" w:hAnsi="Khmer UI" w:cs="Khmer UI"/>
              </w:rPr>
              <w:t xml:space="preserve"> </w:t>
            </w:r>
            <w:r w:rsidRPr="00174E3F">
              <w:rPr>
                <w:rFonts w:ascii="Khmer UI" w:hAnsi="Khmer UI" w:cs="Khmer UI" w:hint="cs"/>
                <w:cs/>
                <w:lang w:bidi="km-KH"/>
              </w:rPr>
              <w:t>ដែលមានពិការភាព៖</w:t>
            </w:r>
          </w:p>
          <w:p w14:paraId="1E3BF0E3" w14:textId="77777777" w:rsidR="00C06564" w:rsidRPr="00197D9F" w:rsidRDefault="00A56BF9" w:rsidP="00B314B2">
            <w:pPr>
              <w:pStyle w:val="ListParagraph"/>
              <w:numPr>
                <w:ilvl w:val="0"/>
                <w:numId w:val="47"/>
              </w:numPr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ចែករំលែកគំនិតរបស់ពួកគេជាមួយយើង</w:t>
            </w:r>
            <w:proofErr w:type="spellEnd"/>
          </w:p>
          <w:p w14:paraId="7C94F340" w14:textId="77777777" w:rsidR="00EA7E2D" w:rsidRPr="00197D9F" w:rsidRDefault="00A56BF9" w:rsidP="00B314B2">
            <w:pPr>
              <w:pStyle w:val="ListParagraph"/>
              <w:numPr>
                <w:ilvl w:val="0"/>
                <w:numId w:val="47"/>
              </w:numPr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ចោទជាសំណួរលើការសម្រេចចិត្តនានាដែល</w:t>
            </w:r>
            <w:proofErr w:type="spellEnd"/>
            <w:r w:rsidRPr="00197D9F">
              <w:rPr>
                <w:rFonts w:ascii="Khmer UI" w:hAnsi="Khmer UI" w:cs="Khmer UI"/>
                <w:lang w:bidi="km-KH"/>
              </w:rPr>
              <w:t xml:space="preserve"> </w:t>
            </w:r>
            <w:r w:rsidRPr="00621465">
              <w:rPr>
                <w:rFonts w:cs="FS Me Pro"/>
                <w:lang w:bidi="km-KH"/>
              </w:rPr>
              <w:t>NDIA</w:t>
            </w:r>
            <w:r w:rsidRPr="00197D9F">
              <w:rPr>
                <w:rFonts w:ascii="Khmer UI" w:hAnsi="Khmer UI" w:cs="Khmer UI"/>
                <w:lang w:bidi="km-KH"/>
              </w:rPr>
              <w:t xml:space="preserve"> </w:t>
            </w: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ធ្វើ</w:t>
            </w:r>
            <w:proofErr w:type="spellEnd"/>
            <w:r w:rsidRPr="00197D9F">
              <w:rPr>
                <w:rFonts w:ascii="Khmer UI" w:eastAsia="DaunPenh" w:hAnsi="Khmer UI" w:cs="Khmer UI"/>
                <w:lang w:bidi="km-KH"/>
              </w:rPr>
              <w:t>។</w:t>
            </w:r>
          </w:p>
        </w:tc>
      </w:tr>
      <w:tr w:rsidR="00B1014B" w:rsidRPr="00197D9F" w14:paraId="24FFF3EF" w14:textId="77777777" w:rsidTr="0089719F">
        <w:trPr>
          <w:gridAfter w:val="1"/>
          <w:wAfter w:w="161" w:type="dxa"/>
        </w:trPr>
        <w:tc>
          <w:tcPr>
            <w:tcW w:w="2612" w:type="dxa"/>
            <w:vAlign w:val="center"/>
          </w:tcPr>
          <w:p w14:paraId="63530BA9" w14:textId="77777777" w:rsidR="00EA7E2D" w:rsidRPr="00197D9F" w:rsidRDefault="00A56BF9" w:rsidP="00203B2B">
            <w:pPr>
              <w:pStyle w:val="Image"/>
              <w:spacing w:before="0" w:after="0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6EADB6F0" wp14:editId="194FF83F">
                  <wp:extent cx="1521460" cy="1521460"/>
                  <wp:effectExtent l="0" t="0" r="2540" b="2540"/>
                  <wp:docPr id="1097992059" name="Picture 14" descr="នរណាម្នាក់កំពុងគាំទ្រមនុស្សម្នាក់ ហើយនៅជិតពួកគេគឺជារូបតំណាងអារម្មណ៍ក្នុងការនិយាយ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7992059" name="Picture 14" descr="នរណាម្នាក់កំពុងគាំទ្រមនុស្សម្នាក់ ហើយនៅជិតពួកគេគឺជារូបតំណាងអារម្មណ៍ក្នុងការនិយាយ។"/>
                          <pic:cNvPicPr/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1460" cy="1521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5" w:type="dxa"/>
            <w:gridSpan w:val="2"/>
            <w:vAlign w:val="center"/>
          </w:tcPr>
          <w:p w14:paraId="03F339E0" w14:textId="6B069EEC" w:rsidR="00EA7E2D" w:rsidRPr="00197D9F" w:rsidRDefault="00174E3F" w:rsidP="009E33C5">
            <w:pPr>
              <w:rPr>
                <w:rFonts w:ascii="Khmer UI" w:hAnsi="Khmer UI" w:cs="Khmer UI"/>
                <w:lang w:bidi="km-KH"/>
              </w:rPr>
            </w:pPr>
            <w:r w:rsidRPr="00174E3F">
              <w:rPr>
                <w:rFonts w:ascii="Khmer UI" w:hAnsi="Khmer UI" w:cs="Khmer UI" w:hint="cs"/>
                <w:cs/>
                <w:lang w:bidi="km-KH"/>
              </w:rPr>
              <w:t>យើងនឹងពិចារណាអំពីវិធីដ៏ល្អបំផុតដើម្បីជួយដល់មនុស្ស</w:t>
            </w:r>
            <w:r w:rsidRPr="00174E3F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621465">
              <w:rPr>
                <w:rFonts w:cs="FS Me Pro"/>
              </w:rPr>
              <w:t>CALD</w:t>
            </w:r>
            <w:r w:rsidRPr="00174E3F">
              <w:rPr>
                <w:rFonts w:ascii="Khmer UI" w:hAnsi="Khmer UI" w:cs="Khmer UI"/>
              </w:rPr>
              <w:t xml:space="preserve"> </w:t>
            </w:r>
            <w:r w:rsidRPr="00174E3F">
              <w:rPr>
                <w:rFonts w:ascii="Khmer UI" w:hAnsi="Khmer UI" w:cs="Khmer UI" w:hint="cs"/>
                <w:cs/>
                <w:lang w:bidi="km-KH"/>
              </w:rPr>
              <w:t>ដែលមានពិការភាព</w:t>
            </w:r>
            <w:r w:rsidRPr="00174E3F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174E3F">
              <w:rPr>
                <w:rFonts w:ascii="Khmer UI" w:hAnsi="Khmer UI" w:cs="Khmer UI" w:hint="cs"/>
                <w:cs/>
                <w:lang w:bidi="km-KH"/>
              </w:rPr>
              <w:t>ដើម្បីចែករំលែកគំនិតរបស់ពួកគេ។</w:t>
            </w:r>
          </w:p>
        </w:tc>
      </w:tr>
      <w:tr w:rsidR="00B1014B" w:rsidRPr="00197D9F" w14:paraId="2C80ACD7" w14:textId="77777777" w:rsidTr="0089719F">
        <w:tc>
          <w:tcPr>
            <w:tcW w:w="2612" w:type="dxa"/>
            <w:vAlign w:val="center"/>
          </w:tcPr>
          <w:p w14:paraId="0A3DDC16" w14:textId="77777777" w:rsidR="00EA7E2D" w:rsidRPr="00197D9F" w:rsidRDefault="00A56BF9" w:rsidP="00203B2B">
            <w:pPr>
              <w:pStyle w:val="Image"/>
              <w:spacing w:before="0" w:after="0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2BF34176" wp14:editId="2E2304AA">
                  <wp:extent cx="1522095" cy="1522095"/>
                  <wp:effectExtent l="0" t="0" r="1905" b="1905"/>
                  <wp:docPr id="200238068" name="Picture 20" descr="មនុស្ស 3 នាក់ និង 2 នាក់បានលើកដៃរបស់ពួកគេឡើង។ នៅពីលើពួកគេគឺជារូបតំណាងអារម្មណ៍ក្នុងការនិយាយ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238068" name="Picture 20" descr="មនុស្ស 3 នាក់ និង 2 នាក់បានលើកដៃរបស់ពួកគេឡើង។ នៅពីលើពួកគេគឺជារូបតំណាងអារម្មណ៍ក្នុងការនិយាយ។"/>
                          <pic:cNvPicPr/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095" cy="1522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86" w:type="dxa"/>
            <w:gridSpan w:val="3"/>
            <w:vAlign w:val="center"/>
          </w:tcPr>
          <w:p w14:paraId="0230FDAE" w14:textId="4BEDFA01" w:rsidR="00EA7E2D" w:rsidRPr="00197D9F" w:rsidRDefault="00174E3F" w:rsidP="009E33C5">
            <w:pPr>
              <w:rPr>
                <w:rFonts w:ascii="Khmer UI" w:hAnsi="Khmer UI" w:cs="Khmer UI"/>
                <w:lang w:bidi="km-KH"/>
              </w:rPr>
            </w:pPr>
            <w:r w:rsidRPr="00174E3F">
              <w:rPr>
                <w:rFonts w:ascii="Khmer UI" w:hAnsi="Khmer UI" w:cs="Khmer UI" w:hint="cs"/>
                <w:cs/>
                <w:lang w:bidi="km-KH"/>
              </w:rPr>
              <w:t>យើងនឹងពិនិត្យមើលថាតើសកម្មភាពនេះដំណើរការឬអត់</w:t>
            </w:r>
            <w:r w:rsidRPr="00174E3F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174E3F">
              <w:rPr>
                <w:rFonts w:ascii="Khmer UI" w:hAnsi="Khmer UI" w:cs="Khmer UI" w:hint="cs"/>
                <w:cs/>
                <w:lang w:bidi="km-KH"/>
              </w:rPr>
              <w:t>ដោយមនុស្ស</w:t>
            </w:r>
            <w:r w:rsidRPr="00174E3F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621465">
              <w:rPr>
                <w:rFonts w:cs="FS Me Pro"/>
              </w:rPr>
              <w:t>CALD</w:t>
            </w:r>
            <w:r w:rsidRPr="00174E3F">
              <w:rPr>
                <w:rFonts w:ascii="Khmer UI" w:hAnsi="Khmer UI" w:cs="Khmer UI"/>
              </w:rPr>
              <w:t xml:space="preserve"> </w:t>
            </w:r>
            <w:r w:rsidRPr="00174E3F">
              <w:rPr>
                <w:rFonts w:ascii="Khmer UI" w:hAnsi="Khmer UI" w:cs="Khmer UI" w:hint="cs"/>
                <w:cs/>
                <w:lang w:bidi="km-KH"/>
              </w:rPr>
              <w:t>ដែលមានពិការភាពចំនួនប៉ុន្មាននាក់</w:t>
            </w:r>
            <w:r w:rsidRPr="00174E3F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174E3F">
              <w:rPr>
                <w:rFonts w:ascii="Khmer UI" w:hAnsi="Khmer UI" w:cs="Khmer UI" w:hint="cs"/>
                <w:cs/>
                <w:lang w:bidi="km-KH"/>
              </w:rPr>
              <w:t>ដែលចែករំលែកបទពិសោធន៍របស់ពួកគេជាមួយយើង។</w:t>
            </w:r>
          </w:p>
        </w:tc>
      </w:tr>
    </w:tbl>
    <w:p w14:paraId="5F738986" w14:textId="3A864041" w:rsidR="00AA2B19" w:rsidRPr="00197D9F" w:rsidRDefault="00A56BF9" w:rsidP="0043690F">
      <w:pPr>
        <w:pStyle w:val="Heading2"/>
        <w:rPr>
          <w:rFonts w:ascii="Khmer UI" w:hAnsi="Khmer UI" w:cs="Khmer UI"/>
          <w:color w:val="000000" w:themeColor="text1"/>
          <w:lang w:bidi="km-KH"/>
        </w:rPr>
      </w:pPr>
      <w:bookmarkStart w:id="104" w:name="_Toc159336372"/>
      <w:r w:rsidRPr="00621465">
        <w:rPr>
          <w:rFonts w:cs="FS Me Pro"/>
          <w:noProof/>
          <w:color w:val="000000" w:themeColor="text1"/>
          <w:lang w:bidi="km-KH"/>
        </w:rPr>
        <w:lastRenderedPageBreak/>
        <mc:AlternateContent>
          <mc:Choice Requires="wps">
            <w:drawing>
              <wp:anchor distT="0" distB="0" distL="114300" distR="114300" simplePos="0" relativeHeight="251668480" behindDoc="1" locked="0" layoutInCell="1" allowOverlap="1" wp14:anchorId="1076BB76" wp14:editId="16CCDD93">
                <wp:simplePos x="0" y="0"/>
                <wp:positionH relativeFrom="page">
                  <wp:posOffset>571500</wp:posOffset>
                </wp:positionH>
                <wp:positionV relativeFrom="paragraph">
                  <wp:posOffset>-201930</wp:posOffset>
                </wp:positionV>
                <wp:extent cx="6422400" cy="1181597"/>
                <wp:effectExtent l="19050" t="19050" r="16510" b="19050"/>
                <wp:wrapNone/>
                <wp:docPr id="110" name="Rectangle: Rounded Corners 1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2400" cy="1181597"/>
                        </a:xfrm>
                        <a:prstGeom prst="roundRect">
                          <a:avLst>
                            <a:gd name="adj" fmla="val 27035"/>
                          </a:avLst>
                        </a:prstGeom>
                        <a:solidFill>
                          <a:srgbClr val="FAA320"/>
                        </a:solidFill>
                        <a:ln w="38100">
                          <a:solidFill>
                            <a:srgbClr val="6B297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78BC78B" id="Rectangle: Rounded Corners 110" o:spid="_x0000_s1026" alt="&quot;&quot;" style="position:absolute;margin-left:45pt;margin-top:-15.9pt;width:505.7pt;height:93.05pt;z-index:-251648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771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" fillcolor="#faa320" strokecolor="#6b2976" strokeweight="3pt">
                <w10:wrap anchorx="page"/>
              </v:roundrect>
            </w:pict>
          </mc:Fallback>
        </mc:AlternateContent>
      </w:r>
      <w:r w:rsidR="00B676E1" w:rsidRPr="00621465">
        <w:rPr>
          <w:rFonts w:cs="FS Me Pro"/>
          <w:color w:val="000000" w:themeColor="text1"/>
          <w:lang w:bidi="km-KH"/>
        </w:rPr>
        <w:t>2</w:t>
      </w:r>
      <w:r w:rsidR="00B676E1" w:rsidRPr="00197D9F">
        <w:rPr>
          <w:rFonts w:ascii="Khmer UI" w:hAnsi="Khmer UI" w:cs="Khmer UI"/>
          <w:color w:val="000000" w:themeColor="text1"/>
          <w:lang w:bidi="km-KH"/>
        </w:rPr>
        <w:t xml:space="preserve">. </w:t>
      </w:r>
      <w:bookmarkEnd w:id="104"/>
      <w:r w:rsidR="00A24A64" w:rsidRPr="00A24A64">
        <w:rPr>
          <w:rFonts w:ascii="Khmer UI" w:hAnsi="Khmer UI" w:cs="Khmer UI" w:hint="cs"/>
          <w:color w:val="000000" w:themeColor="text1"/>
          <w:cs/>
          <w:lang w:bidi="km-KH"/>
        </w:rPr>
        <w:t>ការធ្វើឱ្យប្រាកដថាបុគ្គលិករបស់យើងមានជំនាញត្រឹមត្រូវ</w:t>
      </w:r>
    </w:p>
    <w:p w14:paraId="6E6FCD37" w14:textId="77777777" w:rsidR="00AA2B19" w:rsidRPr="00197D9F" w:rsidRDefault="00A56BF9" w:rsidP="003F6521">
      <w:pPr>
        <w:pStyle w:val="Heading3"/>
        <w:spacing w:before="480" w:after="120"/>
        <w:rPr>
          <w:rFonts w:ascii="Khmer UI" w:hAnsi="Khmer UI" w:cs="Khmer UI"/>
          <w:lang w:bidi="km-KH"/>
        </w:rPr>
      </w:pPr>
      <w:r w:rsidRPr="00197D9F">
        <w:rPr>
          <w:rFonts w:ascii="Khmer UI" w:hAnsi="Khmer UI" w:cs="Khmer UI"/>
          <w:noProof/>
          <w:lang w:bidi="km-KH"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140B36B8" wp14:editId="0D3EE8BE">
                <wp:simplePos x="0" y="0"/>
                <wp:positionH relativeFrom="margin">
                  <wp:posOffset>19050</wp:posOffset>
                </wp:positionH>
                <wp:positionV relativeFrom="paragraph">
                  <wp:posOffset>533856</wp:posOffset>
                </wp:positionV>
                <wp:extent cx="5786755" cy="241300"/>
                <wp:effectExtent l="19050" t="19050" r="23495" b="25400"/>
                <wp:wrapNone/>
                <wp:docPr id="111" name="Group 11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6755" cy="241300"/>
                          <a:chOff x="11875" y="0"/>
                          <a:chExt cx="5787317" cy="241540"/>
                        </a:xfrm>
                      </wpg:grpSpPr>
                      <wps:wsp>
                        <wps:cNvPr id="112" name="Straight Connector 112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13" name="Oval 113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FAA320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15567F9" id="Group 111" o:spid="_x0000_s1026" alt="&quot;&quot;" style="position:absolute;margin-left:1.5pt;margin-top:42.05pt;width:455.65pt;height:19pt;z-index:251670528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">
                <v:line id="Straight Connector 112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" strokecolor="#65276f [3044]" strokeweight="3pt">
                  <v:stroke endcap="round"/>
                </v:line>
                <v:oval id="Oval 113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" fillcolor="#faa320" strokecolor="#6b2976" strokeweight="3pt"/>
                <w10:wrap anchorx="margin"/>
              </v:group>
            </w:pict>
          </mc:Fallback>
        </mc:AlternateContent>
      </w:r>
      <w:proofErr w:type="spellStart"/>
      <w:r w:rsidR="005C7C7B" w:rsidRPr="00197D9F">
        <w:rPr>
          <w:rFonts w:ascii="Khmer UI" w:eastAsia="DaunPenh" w:hAnsi="Khmer UI" w:cs="Khmer UI"/>
          <w:lang w:bidi="km-KH"/>
        </w:rPr>
        <w:t>សកម្មភាពទី</w:t>
      </w:r>
      <w:proofErr w:type="spellEnd"/>
      <w:r w:rsidR="005C7C7B" w:rsidRPr="00197D9F">
        <w:rPr>
          <w:rFonts w:ascii="Khmer UI" w:hAnsi="Khmer UI" w:cs="Khmer UI"/>
          <w:lang w:bidi="km-KH"/>
        </w:rPr>
        <w:t xml:space="preserve"> </w:t>
      </w:r>
      <w:r w:rsidR="005C7C7B" w:rsidRPr="00621465">
        <w:rPr>
          <w:rFonts w:cs="FS Me Pro"/>
          <w:lang w:bidi="km-KH"/>
        </w:rPr>
        <w:t>7</w:t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B1014B" w:rsidRPr="00197D9F" w14:paraId="35A75ABD" w14:textId="77777777" w:rsidTr="00B9271E">
        <w:trPr>
          <w:trHeight w:val="2154"/>
        </w:trPr>
        <w:tc>
          <w:tcPr>
            <w:tcW w:w="2551" w:type="dxa"/>
            <w:vAlign w:val="center"/>
          </w:tcPr>
          <w:p w14:paraId="5220BAA1" w14:textId="77777777" w:rsidR="005C7C7B" w:rsidRPr="00197D9F" w:rsidRDefault="00A56BF9" w:rsidP="00203B2B">
            <w:pPr>
              <w:pStyle w:val="Image"/>
              <w:spacing w:before="0" w:after="0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417387D5" wp14:editId="082EC2CF">
                  <wp:extent cx="1440000" cy="1440000"/>
                  <wp:effectExtent l="0" t="0" r="8255" b="8255"/>
                  <wp:docPr id="2081531667" name="Picture 21" descr="បុគ្គលិក NDIS 3 នាក់កំពុងមើលនរណាម្នាក់ដែលផ្តល់បទបង្ហាញ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1531667" name="Picture 21" descr="បុគ្គលិក NDIS 3 នាក់កំពុងមើលនរណាម្នាក់ដែលផ្តល់បទបង្ហាញ។"/>
                          <pic:cNvPicPr/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2EE1D35" w14:textId="77777777" w:rsidR="00174E3F" w:rsidRPr="00174E3F" w:rsidRDefault="00174E3F" w:rsidP="00174E3F">
            <w:pPr>
              <w:spacing w:after="0"/>
              <w:rPr>
                <w:rFonts w:ascii="Khmer UI" w:hAnsi="Khmer UI" w:cs="Khmer UI"/>
              </w:rPr>
            </w:pPr>
            <w:r w:rsidRPr="00174E3F">
              <w:rPr>
                <w:rFonts w:ascii="Khmer UI" w:hAnsi="Khmer UI" w:cs="Khmer UI" w:hint="cs"/>
                <w:cs/>
                <w:lang w:bidi="km-KH"/>
              </w:rPr>
              <w:t>យើងនឹងបង្កើតកម្មវិធីបណ្តុះបណ្តាលថ្មីមួយសម្រាប់បុគ្គលិក</w:t>
            </w:r>
            <w:r w:rsidRPr="00174E3F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174E3F">
              <w:rPr>
                <w:rFonts w:ascii="Khmer UI" w:hAnsi="Khmer UI" w:cs="Khmer UI" w:hint="cs"/>
                <w:cs/>
                <w:lang w:bidi="km-KH"/>
              </w:rPr>
              <w:t>និងដៃគូរបស់យើង។</w:t>
            </w:r>
          </w:p>
          <w:p w14:paraId="607CFA9E" w14:textId="2E2AE2E0" w:rsidR="009E33C5" w:rsidRPr="00197D9F" w:rsidRDefault="00174E3F" w:rsidP="00174E3F">
            <w:pPr>
              <w:spacing w:after="0"/>
              <w:rPr>
                <w:rFonts w:ascii="Khmer UI" w:hAnsi="Khmer UI" w:cs="Khmer UI"/>
                <w:lang w:bidi="km-KH"/>
              </w:rPr>
            </w:pPr>
            <w:r w:rsidRPr="00174E3F">
              <w:rPr>
                <w:rFonts w:ascii="Khmer UI" w:hAnsi="Khmer UI" w:cs="Khmer UI" w:hint="cs"/>
                <w:cs/>
                <w:lang w:bidi="km-KH"/>
              </w:rPr>
              <w:t>យើងនឹងធ្វើការជាមួយអង្គការសហគមន៍</w:t>
            </w:r>
            <w:r w:rsidRPr="00174E3F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174E3F">
              <w:rPr>
                <w:rFonts w:ascii="Khmer UI" w:hAnsi="Khmer UI" w:cs="Khmer UI" w:hint="cs"/>
                <w:cs/>
                <w:lang w:bidi="km-KH"/>
              </w:rPr>
              <w:t>និងអង្គការ</w:t>
            </w:r>
            <w:r w:rsidR="007D428D">
              <w:rPr>
                <w:rFonts w:ascii="Khmer UI" w:hAnsi="Khmer UI" w:cs="Khmer UI"/>
                <w:lang w:bidi="km-KH"/>
              </w:rPr>
              <w:br/>
            </w:r>
            <w:r w:rsidRPr="00174E3F">
              <w:rPr>
                <w:rFonts w:ascii="Khmer UI" w:hAnsi="Khmer UI" w:cs="Khmer UI" w:hint="cs"/>
                <w:cs/>
                <w:lang w:bidi="km-KH"/>
              </w:rPr>
              <w:t>រដ្ឋាភិបាលនានាដើម្បីបង្កើតកម្មវិធីនេះ។</w:t>
            </w:r>
          </w:p>
        </w:tc>
      </w:tr>
      <w:tr w:rsidR="00174E3F" w:rsidRPr="00197D9F" w14:paraId="4B66E5EC" w14:textId="77777777" w:rsidTr="00B9271E">
        <w:trPr>
          <w:trHeight w:val="2154"/>
        </w:trPr>
        <w:tc>
          <w:tcPr>
            <w:tcW w:w="2551" w:type="dxa"/>
            <w:vAlign w:val="center"/>
          </w:tcPr>
          <w:p w14:paraId="7050C83E" w14:textId="77777777" w:rsidR="00174E3F" w:rsidRPr="00197D9F" w:rsidRDefault="00174E3F" w:rsidP="00203B2B">
            <w:pPr>
              <w:pStyle w:val="Image"/>
              <w:spacing w:before="0" w:after="0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04F43D2B" wp14:editId="28DB566A">
                  <wp:extent cx="1440000" cy="1440000"/>
                  <wp:effectExtent l="0" t="0" r="8255" b="8255"/>
                  <wp:docPr id="1281378685" name="Picture 22" descr="បុគ្គលិក NDIS ម្នាក់ចាប់ដៃជាមួយមនុស្ស CALD ម្នាក់ ហើយនៅពីលើពួកគេគឺជារូបតំណាងសុវត្ថិភាព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1378685" name="Picture 22" descr="បុគ្គលិក NDIS ម្នាក់ចាប់ដៃជាមួយមនុស្ស CALD ម្នាក់ ហើយនៅពីលើពួកគេគឺជារូបតំណាងសុវត្ថិភាព។"/>
                          <pic:cNvPicPr/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61EEC94" w14:textId="06F284AC" w:rsidR="00174E3F" w:rsidRPr="00197D9F" w:rsidRDefault="00174E3F" w:rsidP="00174E3F">
            <w:pPr>
              <w:rPr>
                <w:rFonts w:ascii="Khmer UI" w:hAnsi="Khmer UI" w:cs="Khmer UI"/>
                <w:lang w:bidi="km-KH"/>
              </w:rPr>
            </w:pPr>
            <w:r w:rsidRPr="00174E3F">
              <w:rPr>
                <w:rFonts w:ascii="Khmer UI" w:eastAsia="DaunPenh" w:hAnsi="Khmer UI" w:cs="Khmer UI" w:hint="cs"/>
                <w:cs/>
                <w:lang w:bidi="km-KH"/>
              </w:rPr>
              <w:t>ការបណ្តុះបណ្តាលនឹងជួយបុគ្គលិក</w:t>
            </w:r>
            <w:r w:rsidRPr="00174E3F">
              <w:rPr>
                <w:rFonts w:ascii="Khmer UI" w:eastAsia="DaunPenh" w:hAnsi="Khmer UI" w:cs="Khmer UI"/>
                <w:cs/>
                <w:lang w:bidi="km-KH"/>
              </w:rPr>
              <w:t xml:space="preserve"> </w:t>
            </w:r>
            <w:r w:rsidRPr="00174E3F">
              <w:rPr>
                <w:rFonts w:ascii="Khmer UI" w:eastAsia="DaunPenh" w:hAnsi="Khmer UI" w:cs="Khmer UI" w:hint="cs"/>
                <w:cs/>
                <w:lang w:bidi="km-KH"/>
              </w:rPr>
              <w:t>និងដៃគូរបស់យើងឱ្យរៀនសូត្រអំពីរបៀបភ្ជាប់ទំនាក់ទំនងប្រកបដោយសុវត្ថិភាពជាមួយប្រជាជន</w:t>
            </w:r>
            <w:r w:rsidRPr="00174E3F">
              <w:rPr>
                <w:rFonts w:ascii="Khmer UI" w:eastAsia="DaunPenh" w:hAnsi="Khmer UI" w:cs="Khmer UI"/>
                <w:cs/>
                <w:lang w:bidi="km-KH"/>
              </w:rPr>
              <w:t xml:space="preserve"> </w:t>
            </w:r>
            <w:r w:rsidRPr="00621465">
              <w:rPr>
                <w:rFonts w:eastAsia="DaunPenh" w:cs="FS Me Pro"/>
              </w:rPr>
              <w:t>CALD</w:t>
            </w:r>
            <w:r w:rsidRPr="00174E3F">
              <w:rPr>
                <w:rFonts w:ascii="Khmer UI" w:eastAsia="DaunPenh" w:hAnsi="Khmer UI" w:cs="Khmer UI" w:hint="cs"/>
                <w:cs/>
                <w:lang w:bidi="km-KH"/>
              </w:rPr>
              <w:t>។</w:t>
            </w:r>
          </w:p>
        </w:tc>
      </w:tr>
      <w:tr w:rsidR="00174E3F" w:rsidRPr="00197D9F" w14:paraId="7B48A27E" w14:textId="77777777" w:rsidTr="00620656">
        <w:tc>
          <w:tcPr>
            <w:tcW w:w="2551" w:type="dxa"/>
            <w:vAlign w:val="center"/>
          </w:tcPr>
          <w:p w14:paraId="458F67C0" w14:textId="77777777" w:rsidR="00174E3F" w:rsidRPr="00197D9F" w:rsidRDefault="00174E3F" w:rsidP="00203B2B">
            <w:pPr>
              <w:pStyle w:val="Image"/>
              <w:spacing w:before="0" w:after="0"/>
              <w:rPr>
                <w:rFonts w:ascii="Khmer UI" w:hAnsi="Khmer UI" w:cs="Khmer UI"/>
                <w:lang w:bidi="km-KH"/>
              </w:rPr>
            </w:pPr>
          </w:p>
        </w:tc>
        <w:tc>
          <w:tcPr>
            <w:tcW w:w="6576" w:type="dxa"/>
            <w:vAlign w:val="center"/>
          </w:tcPr>
          <w:p w14:paraId="298C0280" w14:textId="619FE799" w:rsidR="00174E3F" w:rsidRPr="00197D9F" w:rsidRDefault="00174E3F" w:rsidP="00174E3F">
            <w:pPr>
              <w:spacing w:after="0"/>
              <w:rPr>
                <w:rFonts w:ascii="Khmer UI" w:hAnsi="Khmer UI" w:cs="Khmer UI"/>
                <w:lang w:bidi="km-KH"/>
              </w:rPr>
            </w:pPr>
            <w:r w:rsidRPr="00174E3F">
              <w:rPr>
                <w:rFonts w:ascii="Khmer UI" w:hAnsi="Khmer UI" w:cs="Khmer UI" w:hint="cs"/>
                <w:cs/>
                <w:lang w:bidi="km-KH"/>
              </w:rPr>
              <w:t>យើងនឹងពិនិត្យមើលថាតើសកម្មភាពនេះដំណើរការឬអត់</w:t>
            </w:r>
            <w:r w:rsidRPr="00174E3F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174E3F">
              <w:rPr>
                <w:rFonts w:ascii="Khmer UI" w:hAnsi="Khmer UI" w:cs="Khmer UI" w:hint="cs"/>
                <w:cs/>
                <w:lang w:bidi="km-KH"/>
              </w:rPr>
              <w:t>ដោយបុគ្គលិក</w:t>
            </w:r>
            <w:r w:rsidRPr="00174E3F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174E3F">
              <w:rPr>
                <w:rFonts w:ascii="Khmer UI" w:hAnsi="Khmer UI" w:cs="Khmer UI" w:hint="cs"/>
                <w:cs/>
                <w:lang w:bidi="km-KH"/>
              </w:rPr>
              <w:t>និងដៃគូរបស់យើងប៉ុន្មាននាក់ដែល៖</w:t>
            </w:r>
          </w:p>
        </w:tc>
      </w:tr>
      <w:tr w:rsidR="00174E3F" w:rsidRPr="00197D9F" w14:paraId="5E73B8FE" w14:textId="77777777" w:rsidTr="00620656">
        <w:tc>
          <w:tcPr>
            <w:tcW w:w="2551" w:type="dxa"/>
            <w:vAlign w:val="center"/>
          </w:tcPr>
          <w:p w14:paraId="2C8EAC3E" w14:textId="77777777" w:rsidR="00174E3F" w:rsidRPr="00197D9F" w:rsidRDefault="00174E3F" w:rsidP="00203B2B">
            <w:pPr>
              <w:pStyle w:val="Image"/>
              <w:spacing w:before="0" w:after="0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018EF867" wp14:editId="64DC3D5D">
                  <wp:extent cx="1440000" cy="1440000"/>
                  <wp:effectExtent l="0" t="0" r="8255" b="8255"/>
                  <wp:docPr id="88890191" name="Picture 88890191" descr="កម្មករ NDIS 3 នាក់កំពុងមើលនរណាម្នាក់ដែលផ្តល់បទបង្ហាញ និងសញ្ញាធីក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890191" name="Picture 88890191" descr="កម្មករ NDIS 3 នាក់កំពុងមើលនរណាម្នាក់ដែលផ្តល់បទបង្ហាញ និងសញ្ញាធីក។"/>
                          <pic:cNvPicPr/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87292B9" w14:textId="77777777" w:rsidR="00174E3F" w:rsidRPr="00197D9F" w:rsidRDefault="00174E3F" w:rsidP="00174E3F">
            <w:pPr>
              <w:pStyle w:val="ListParagraph"/>
              <w:numPr>
                <w:ilvl w:val="0"/>
                <w:numId w:val="48"/>
              </w:numPr>
              <w:spacing w:before="120" w:after="120"/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បញ្ចប់ការបណ្តុះបណ្តាល</w:t>
            </w:r>
            <w:proofErr w:type="spellEnd"/>
          </w:p>
        </w:tc>
      </w:tr>
      <w:tr w:rsidR="00174E3F" w:rsidRPr="00197D9F" w14:paraId="50358877" w14:textId="77777777" w:rsidTr="00620656">
        <w:tc>
          <w:tcPr>
            <w:tcW w:w="2551" w:type="dxa"/>
            <w:vAlign w:val="center"/>
          </w:tcPr>
          <w:p w14:paraId="188CD6CC" w14:textId="77777777" w:rsidR="00174E3F" w:rsidRPr="00197D9F" w:rsidRDefault="00174E3F" w:rsidP="00203B2B">
            <w:pPr>
              <w:pStyle w:val="Image"/>
              <w:spacing w:before="0" w:after="0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702B1098" wp14:editId="3F288D88">
                  <wp:extent cx="1440000" cy="1440000"/>
                  <wp:effectExtent l="0" t="0" r="8255" b="8255"/>
                  <wp:docPr id="1858713686" name="Picture 16" descr="មាននរណាម្នាក់កំពុងគាំទ្រមនុស្សម្នាក់ទៀត និងរូបតំណាងសុវត្ថិភាព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8713686" name="Picture 16" descr="មាននរណាម្នាក់កំពុងគាំទ្រមនុស្សម្នាក់ទៀត និងរូបតំណាងសុវត្ថិភាព។"/>
                          <pic:cNvPicPr/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E190083" w14:textId="3BBFD35C" w:rsidR="00174E3F" w:rsidRPr="00197D9F" w:rsidRDefault="00174E3F" w:rsidP="00174E3F">
            <w:pPr>
              <w:pStyle w:val="ListParagraph"/>
              <w:numPr>
                <w:ilvl w:val="0"/>
                <w:numId w:val="48"/>
              </w:numPr>
              <w:spacing w:before="120" w:after="120"/>
              <w:rPr>
                <w:rFonts w:ascii="Khmer UI" w:hAnsi="Khmer UI" w:cs="Khmer UI"/>
                <w:lang w:bidi="km-KH"/>
              </w:rPr>
            </w:pPr>
            <w:r w:rsidRPr="00174E3F">
              <w:rPr>
                <w:rFonts w:ascii="Khmer UI" w:hAnsi="Khmer UI" w:cs="Khmer UI" w:hint="cs"/>
                <w:cs/>
                <w:lang w:bidi="km-KH"/>
              </w:rPr>
              <w:t>យល់ដឹងអំពីរបៀបគាំទ្រមនុស្សតាមរបៀបដែលមានសុវត្ថិភាពសម្រាប់វប្បធម៌ទាំងអស់។</w:t>
            </w:r>
          </w:p>
        </w:tc>
      </w:tr>
      <w:tr w:rsidR="00174E3F" w:rsidRPr="00197D9F" w14:paraId="3F7581EC" w14:textId="77777777" w:rsidTr="00620656">
        <w:tc>
          <w:tcPr>
            <w:tcW w:w="2551" w:type="dxa"/>
            <w:vAlign w:val="center"/>
          </w:tcPr>
          <w:p w14:paraId="30C12635" w14:textId="77777777" w:rsidR="00174E3F" w:rsidRPr="00197D9F" w:rsidRDefault="00174E3F" w:rsidP="00174E3F">
            <w:pPr>
              <w:pStyle w:val="Image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lastRenderedPageBreak/>
              <w:drawing>
                <wp:inline distT="0" distB="0" distL="0" distR="0" wp14:anchorId="11CA6D0E" wp14:editId="1DC672FA">
                  <wp:extent cx="1482725" cy="1482725"/>
                  <wp:effectExtent l="0" t="0" r="3175" b="3175"/>
                  <wp:docPr id="2116285711" name="Picture 24" descr="បុគ្គលិក NDIS ម្នាក់កំពុងគាំទ្រអ្នកចូលរួមម្នាក់ និងសញ្ញាលើកមេដៃឡើងដោយមានសញ្ញាព្រួញចង្អុលឡើងលើ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6285711" name="Picture 24" descr="បុគ្គលិក NDIS ម្នាក់កំពុងគាំទ្រអ្នកចូលរួមម្នាក់ និងសញ្ញាលើកមេដៃឡើងដោយមានសញ្ញាព្រួញចង្អុលឡើងលើ។"/>
                          <pic:cNvPicPr/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CE38515" w14:textId="1BF18D4B" w:rsidR="00174E3F" w:rsidRPr="00197D9F" w:rsidRDefault="00174E3F" w:rsidP="00174E3F">
            <w:pPr>
              <w:rPr>
                <w:rFonts w:ascii="Khmer UI" w:hAnsi="Khmer UI" w:cs="Khmer UI"/>
                <w:lang w:bidi="km-KH"/>
              </w:rPr>
            </w:pPr>
            <w:r w:rsidRPr="00174E3F">
              <w:rPr>
                <w:rFonts w:ascii="Khmer UI" w:hAnsi="Khmer UI" w:cs="Khmer UI" w:hint="cs"/>
                <w:cs/>
                <w:lang w:bidi="km-KH"/>
              </w:rPr>
              <w:t>យើងក៏នឹងពិនិត្យមើលថាតើសកម្មភាពនេះដំណើរការឬអត់</w:t>
            </w:r>
            <w:r w:rsidRPr="00174E3F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174E3F">
              <w:rPr>
                <w:rFonts w:ascii="Khmer UI" w:hAnsi="Khmer UI" w:cs="Khmer UI" w:hint="cs"/>
                <w:cs/>
                <w:lang w:bidi="km-KH"/>
              </w:rPr>
              <w:t>ដោយអ្នកចូលរួម</w:t>
            </w:r>
            <w:r w:rsidRPr="00174E3F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621465">
              <w:rPr>
                <w:rFonts w:cs="FS Me Pro"/>
              </w:rPr>
              <w:t>CALD</w:t>
            </w:r>
            <w:r w:rsidRPr="00174E3F">
              <w:rPr>
                <w:rFonts w:ascii="Khmer UI" w:hAnsi="Khmer UI" w:cs="Khmer UI"/>
              </w:rPr>
              <w:t xml:space="preserve"> </w:t>
            </w:r>
            <w:r w:rsidRPr="00174E3F">
              <w:rPr>
                <w:rFonts w:ascii="Khmer UI" w:hAnsi="Khmer UI" w:cs="Khmer UI" w:hint="cs"/>
                <w:cs/>
                <w:lang w:bidi="km-KH"/>
              </w:rPr>
              <w:t>ប្រាប់យើងថាពួកគេមានបទពិសោធន៍កាន់តែប្រសើរជាមួយបុគ្គលិក</w:t>
            </w:r>
            <w:r w:rsidRPr="00174E3F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174E3F">
              <w:rPr>
                <w:rFonts w:ascii="Khmer UI" w:hAnsi="Khmer UI" w:cs="Khmer UI" w:hint="cs"/>
                <w:cs/>
                <w:lang w:bidi="km-KH"/>
              </w:rPr>
              <w:t>និងដៃគូរបស់យើង។</w:t>
            </w:r>
          </w:p>
        </w:tc>
      </w:tr>
    </w:tbl>
    <w:p w14:paraId="1A0607FD" w14:textId="77777777" w:rsidR="005C7C7B" w:rsidRPr="00197D9F" w:rsidRDefault="00A56BF9" w:rsidP="00B9271E">
      <w:pPr>
        <w:pStyle w:val="Heading3"/>
        <w:spacing w:before="480" w:after="120"/>
        <w:rPr>
          <w:rFonts w:ascii="Khmer UI" w:hAnsi="Khmer UI" w:cs="Khmer UI"/>
          <w:lang w:bidi="km-KH"/>
        </w:rPr>
      </w:pPr>
      <w:r w:rsidRPr="00197D9F">
        <w:rPr>
          <w:rFonts w:ascii="Khmer UI" w:hAnsi="Khmer UI" w:cs="Khmer UI"/>
          <w:noProof/>
          <w:lang w:bidi="km-KH"/>
        </w:rPr>
        <mc:AlternateContent>
          <mc:Choice Requires="wpg">
            <w:drawing>
              <wp:anchor distT="0" distB="0" distL="114300" distR="114300" simplePos="0" relativeHeight="251672576" behindDoc="0" locked="0" layoutInCell="1" allowOverlap="1" wp14:anchorId="61359FD5" wp14:editId="6141A55D">
                <wp:simplePos x="0" y="0"/>
                <wp:positionH relativeFrom="margin">
                  <wp:posOffset>19050</wp:posOffset>
                </wp:positionH>
                <wp:positionV relativeFrom="paragraph">
                  <wp:posOffset>544508</wp:posOffset>
                </wp:positionV>
                <wp:extent cx="5786755" cy="241300"/>
                <wp:effectExtent l="19050" t="19050" r="23495" b="25400"/>
                <wp:wrapNone/>
                <wp:docPr id="1025187800" name="Group 102518780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6755" cy="241300"/>
                          <a:chOff x="11875" y="0"/>
                          <a:chExt cx="5787317" cy="241540"/>
                        </a:xfrm>
                      </wpg:grpSpPr>
                      <wps:wsp>
                        <wps:cNvPr id="1323109812" name="Straight Connector 1323109812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501971743" name="Oval 1501971743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FAA320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DBD4F09" id="Group 1025187800" o:spid="_x0000_s1026" alt="&quot;&quot;" style="position:absolute;margin-left:1.5pt;margin-top:42.85pt;width:455.65pt;height:19pt;z-index:251672576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">
                <v:line id="Straight Connector 1323109812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" strokecolor="#65276f [3044]" strokeweight="3pt">
                  <v:stroke endcap="round"/>
                </v:line>
                <v:oval id="Oval 1501971743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" fillcolor="#faa320" strokecolor="#6b2976" strokeweight="3pt"/>
                <w10:wrap anchorx="margin"/>
              </v:group>
            </w:pict>
          </mc:Fallback>
        </mc:AlternateContent>
      </w:r>
      <w:proofErr w:type="spellStart"/>
      <w:r w:rsidRPr="00197D9F">
        <w:rPr>
          <w:rFonts w:ascii="Khmer UI" w:eastAsia="DaunPenh" w:hAnsi="Khmer UI" w:cs="Khmer UI"/>
          <w:lang w:bidi="km-KH"/>
        </w:rPr>
        <w:t>សកម្មភាពទី</w:t>
      </w:r>
      <w:proofErr w:type="spellEnd"/>
      <w:r w:rsidRPr="00197D9F">
        <w:rPr>
          <w:rFonts w:ascii="Khmer UI" w:hAnsi="Khmer UI" w:cs="Khmer UI"/>
          <w:lang w:bidi="km-KH"/>
        </w:rPr>
        <w:t xml:space="preserve"> </w:t>
      </w:r>
      <w:r w:rsidRPr="00621465">
        <w:rPr>
          <w:rFonts w:cs="FS Me Pro"/>
          <w:lang w:bidi="km-KH"/>
        </w:rPr>
        <w:t>8</w:t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B1014B" w:rsidRPr="00197D9F" w14:paraId="1BE7C997" w14:textId="77777777" w:rsidTr="00930399">
        <w:trPr>
          <w:trHeight w:val="3175"/>
        </w:trPr>
        <w:tc>
          <w:tcPr>
            <w:tcW w:w="2551" w:type="dxa"/>
            <w:vAlign w:val="center"/>
          </w:tcPr>
          <w:p w14:paraId="746D32CC" w14:textId="77777777" w:rsidR="00AA2B19" w:rsidRPr="00197D9F" w:rsidRDefault="00A56BF9" w:rsidP="00930399">
            <w:pPr>
              <w:pStyle w:val="Image"/>
              <w:spacing w:before="480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2E71CBB6" wp14:editId="5EA0C04F">
                  <wp:extent cx="1483200" cy="1112400"/>
                  <wp:effectExtent l="0" t="0" r="3175" b="0"/>
                  <wp:docPr id="1161215869" name="Picture 25" descr="មនុស្ស 3 នាក់កំពុងធ្វើការនៅក្នុងការិយាល័យមួយជាមួយគ្នា។ មនុស្សម្នាក់កំពុងប្រើកុំព្យូទ័រ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1215869" name="Picture 25" descr="មនុស្ស 3 នាក់កំពុងធ្វើការនៅក្នុងការិយាល័យមួយជាមួយគ្នា។ មនុស្សម្នាក់កំពុងប្រើកុំព្យូទ័រ។"/>
                          <pic:cNvPicPr/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415" r="46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1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BA53308" w14:textId="77777777" w:rsidR="00174E3F" w:rsidRPr="00174E3F" w:rsidRDefault="00174E3F" w:rsidP="00174E3F">
            <w:pPr>
              <w:rPr>
                <w:rFonts w:ascii="Khmer UI" w:hAnsi="Khmer UI" w:cs="Khmer UI"/>
              </w:rPr>
            </w:pPr>
            <w:r w:rsidRPr="00174E3F">
              <w:rPr>
                <w:rFonts w:ascii="Khmer UI" w:hAnsi="Khmer UI" w:cs="Khmer UI" w:hint="cs"/>
                <w:cs/>
                <w:lang w:bidi="km-KH"/>
              </w:rPr>
              <w:t>យើងនឹងគាំទ្រប្រជាជន</w:t>
            </w:r>
            <w:r w:rsidRPr="00174E3F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621465">
              <w:rPr>
                <w:rFonts w:cs="FS Me Pro"/>
              </w:rPr>
              <w:t>CALD</w:t>
            </w:r>
            <w:r w:rsidRPr="00174E3F">
              <w:rPr>
                <w:rFonts w:ascii="Khmer UI" w:hAnsi="Khmer UI" w:cs="Khmer UI"/>
              </w:rPr>
              <w:t xml:space="preserve"> </w:t>
            </w:r>
            <w:r w:rsidRPr="00174E3F">
              <w:rPr>
                <w:rFonts w:ascii="Khmer UI" w:hAnsi="Khmer UI" w:cs="Khmer UI" w:hint="cs"/>
                <w:cs/>
                <w:lang w:bidi="km-KH"/>
              </w:rPr>
              <w:t>បន្ថែមទៀតដើម្បីធ្វើការឱ្យយើង។</w:t>
            </w:r>
          </w:p>
          <w:p w14:paraId="4772D87B" w14:textId="1BA39373" w:rsidR="00AA2B19" w:rsidRPr="00197D9F" w:rsidRDefault="00174E3F" w:rsidP="00174E3F">
            <w:pPr>
              <w:rPr>
                <w:rFonts w:ascii="Khmer UI" w:hAnsi="Khmer UI" w:cs="Khmer UI"/>
                <w:lang w:bidi="km-KH"/>
              </w:rPr>
            </w:pPr>
            <w:r w:rsidRPr="00174E3F">
              <w:rPr>
                <w:rFonts w:ascii="Khmer UI" w:hAnsi="Khmer UI" w:cs="Khmer UI" w:hint="cs"/>
                <w:cs/>
                <w:lang w:bidi="km-KH"/>
              </w:rPr>
              <w:t>នេះរួមបញ្ចូលទាំងជនប្រជាជន</w:t>
            </w:r>
            <w:r w:rsidRPr="00174E3F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621465">
              <w:rPr>
                <w:rFonts w:cs="FS Me Pro"/>
              </w:rPr>
              <w:t>CALD</w:t>
            </w:r>
            <w:r w:rsidRPr="00174E3F">
              <w:rPr>
                <w:rFonts w:ascii="Khmer UI" w:hAnsi="Khmer UI" w:cs="Khmer UI"/>
              </w:rPr>
              <w:t xml:space="preserve"> </w:t>
            </w:r>
            <w:r w:rsidRPr="00174E3F">
              <w:rPr>
                <w:rFonts w:ascii="Khmer UI" w:hAnsi="Khmer UI" w:cs="Khmer UI" w:hint="cs"/>
                <w:cs/>
                <w:lang w:bidi="km-KH"/>
              </w:rPr>
              <w:t>ដែលមានពិការភាព។</w:t>
            </w:r>
          </w:p>
        </w:tc>
      </w:tr>
      <w:tr w:rsidR="00B1014B" w:rsidRPr="00197D9F" w14:paraId="75A096C0" w14:textId="77777777" w:rsidTr="00930399">
        <w:trPr>
          <w:trHeight w:val="3175"/>
        </w:trPr>
        <w:tc>
          <w:tcPr>
            <w:tcW w:w="2551" w:type="dxa"/>
            <w:vAlign w:val="center"/>
          </w:tcPr>
          <w:p w14:paraId="262D76B4" w14:textId="77777777" w:rsidR="004630E7" w:rsidRPr="00197D9F" w:rsidRDefault="00A56BF9" w:rsidP="005342C4">
            <w:pPr>
              <w:pStyle w:val="Image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mc:AlternateContent>
                <mc:Choice Requires="wps">
                  <w:drawing>
                    <wp:anchor distT="45720" distB="45720" distL="114300" distR="114300" simplePos="0" relativeHeight="251751424" behindDoc="0" locked="0" layoutInCell="1" allowOverlap="1" wp14:anchorId="57FE8392" wp14:editId="6F517F8F">
                      <wp:simplePos x="0" y="0"/>
                      <wp:positionH relativeFrom="column">
                        <wp:posOffset>296545</wp:posOffset>
                      </wp:positionH>
                      <wp:positionV relativeFrom="paragraph">
                        <wp:posOffset>399415</wp:posOffset>
                      </wp:positionV>
                      <wp:extent cx="892175" cy="238125"/>
                      <wp:effectExtent l="0" t="0" r="3175" b="9525"/>
                      <wp:wrapNone/>
                      <wp:docPr id="1520577391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23812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BFFFA25" w14:textId="77777777" w:rsidR="00B952F1" w:rsidRPr="00A24A64" w:rsidRDefault="00A56BF9" w:rsidP="00A24A64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Khmer UI" w:hAnsi="Khmer UI" w:cs="Khmer UI"/>
                                      <w:sz w:val="32"/>
                                      <w:szCs w:val="32"/>
                                      <w:lang w:val="en-PH"/>
                                    </w:rPr>
                                  </w:pPr>
                                  <w:proofErr w:type="spellStart"/>
                                  <w:r w:rsidRPr="00A24A64">
                                    <w:rPr>
                                      <w:rFonts w:ascii="Khmer UI" w:eastAsia="DaunPenh" w:hAnsi="Khmer UI" w:cs="Khmer UI"/>
                                      <w:b/>
                                      <w:bCs/>
                                      <w:sz w:val="32"/>
                                      <w:szCs w:val="32"/>
                                    </w:rPr>
                                    <w:t>ផែនការ</w:t>
                                  </w:r>
                                  <w:proofErr w:type="spellEnd"/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7FE8392" id="_x0000_s1037" type="#_x0000_t202" alt="&quot;&quot;" style="position:absolute;left:0;text-align:left;margin-left:23.35pt;margin-top:31.45pt;width:70.25pt;height:18.75pt;z-index:2517514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" filled="f" stroked="f">
                      <v:textbox inset="0,0,0,0">
                        <w:txbxContent>
                          <w:p w14:paraId="4BFFFA25" w14:textId="77777777" w:rsidR="00B952F1" w:rsidRPr="00A24A64" w:rsidRDefault="00A56BF9" w:rsidP="00A24A64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Khmer UI" w:hAnsi="Khmer UI" w:cs="Khmer UI"/>
                                <w:sz w:val="32"/>
                                <w:szCs w:val="32"/>
                                <w:lang w:val="en-PH"/>
                              </w:rPr>
                            </w:pPr>
                            <w:proofErr w:type="spellStart"/>
                            <w:r w:rsidRPr="00A24A64">
                              <w:rPr>
                                <w:rFonts w:ascii="Khmer UI" w:eastAsia="DaunPenh" w:hAnsi="Khmer UI" w:cs="Khmer UI"/>
                                <w:b/>
                                <w:bCs/>
                                <w:sz w:val="32"/>
                                <w:szCs w:val="32"/>
                              </w:rPr>
                              <w:t>ផែនការ</w:t>
                            </w:r>
                            <w:proofErr w:type="spellEnd"/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566ACD"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5883DB74" wp14:editId="5586D1CC">
                  <wp:extent cx="1482725" cy="1482725"/>
                  <wp:effectExtent l="0" t="0" r="3175" b="3175"/>
                  <wp:docPr id="1585211570" name="Picture 17" descr="ឯកសារផែនមួយការបង្ហាញពីបុគ្គលិក CALD 2 នាក់កំពុងចាប់ដៃគ្នា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5211570" name="Picture 17" descr="ឯកសារផែនមួយការបង្ហាញពីបុគ្គលិក CALD 2 នាក់កំពុងចាប់ដៃគ្នា។"/>
                          <pic:cNvPicPr/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92FB0DB" w14:textId="2DF00006" w:rsidR="004630E7" w:rsidRPr="00197D9F" w:rsidRDefault="00174E3F" w:rsidP="005342C4">
            <w:pPr>
              <w:rPr>
                <w:rFonts w:ascii="Khmer UI" w:hAnsi="Khmer UI" w:cs="Khmer UI"/>
                <w:lang w:bidi="km-KH"/>
              </w:rPr>
            </w:pPr>
            <w:r w:rsidRPr="00174E3F">
              <w:rPr>
                <w:rFonts w:ascii="Khmer UI" w:hAnsi="Khmer UI" w:cs="Khmer UI" w:hint="cs"/>
                <w:cs/>
                <w:lang w:bidi="km-KH"/>
              </w:rPr>
              <w:t>យើងក៏នឹងបង្កើតផែនការមួយដើម្បីចែករំលែកពីរបៀបដែលយើងនឹងជួលបុគ្គលិក</w:t>
            </w:r>
            <w:r w:rsidRPr="00174E3F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621465">
              <w:rPr>
                <w:rFonts w:cs="FS Me Pro"/>
              </w:rPr>
              <w:t>CALD</w:t>
            </w:r>
            <w:r w:rsidRPr="00174E3F">
              <w:rPr>
                <w:rFonts w:ascii="Khmer UI" w:hAnsi="Khmer UI" w:cs="Khmer UI"/>
              </w:rPr>
              <w:t xml:space="preserve"> </w:t>
            </w:r>
            <w:r w:rsidRPr="00174E3F">
              <w:rPr>
                <w:rFonts w:ascii="Khmer UI" w:hAnsi="Khmer UI" w:cs="Khmer UI" w:hint="cs"/>
                <w:cs/>
                <w:lang w:bidi="km-KH"/>
              </w:rPr>
              <w:t>បន្ថែមទៀត។</w:t>
            </w:r>
          </w:p>
        </w:tc>
      </w:tr>
      <w:tr w:rsidR="00B1014B" w:rsidRPr="00197D9F" w14:paraId="31C045FA" w14:textId="77777777" w:rsidTr="00930399">
        <w:trPr>
          <w:trHeight w:val="3175"/>
        </w:trPr>
        <w:tc>
          <w:tcPr>
            <w:tcW w:w="2551" w:type="dxa"/>
            <w:vAlign w:val="center"/>
          </w:tcPr>
          <w:p w14:paraId="2CC431BF" w14:textId="77777777" w:rsidR="004630E7" w:rsidRPr="00197D9F" w:rsidRDefault="00A56BF9" w:rsidP="005342C4">
            <w:pPr>
              <w:pStyle w:val="Image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302B6517" wp14:editId="0BD1DF00">
                  <wp:extent cx="1482725" cy="1482725"/>
                  <wp:effectExtent l="0" t="0" r="3175" b="3175"/>
                  <wp:docPr id="929708321" name="Picture 26" descr="កម្មករ NDIS 2 នាក់។ មនុស្សម្នាក់​មាន​ពិការភាព និង​ម្នាក់​ទៀត​មក​ពី​ប្រវត្តិ CALD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9708321" name="Picture 26" descr="កម្មករ NDIS 2 នាក់។ មនុស្សម្នាក់​មាន​ពិការភាព និង​ម្នាក់​ទៀត​មក​ពី​ប្រវត្តិ CALD។"/>
                          <pic:cNvPicPr/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DB538BC" w14:textId="66C2DB17" w:rsidR="004630E7" w:rsidRPr="00197D9F" w:rsidRDefault="00174E3F" w:rsidP="005342C4">
            <w:pPr>
              <w:rPr>
                <w:rFonts w:ascii="Khmer UI" w:hAnsi="Khmer UI" w:cs="Khmer UI"/>
                <w:lang w:bidi="km-KH"/>
              </w:rPr>
            </w:pPr>
            <w:r w:rsidRPr="00174E3F">
              <w:rPr>
                <w:rFonts w:ascii="Khmer UI" w:hAnsi="Khmer UI" w:cs="Khmer UI" w:hint="cs"/>
                <w:cs/>
                <w:lang w:bidi="km-KH"/>
              </w:rPr>
              <w:t>យើងនឹងពិនិត្យមើលថាតើសកម្មភាពនេះដំណើរការឬអត់</w:t>
            </w:r>
            <w:r w:rsidRPr="00174E3F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174E3F">
              <w:rPr>
                <w:rFonts w:ascii="Khmer UI" w:hAnsi="Khmer UI" w:cs="Khmer UI" w:hint="cs"/>
                <w:cs/>
                <w:lang w:bidi="km-KH"/>
              </w:rPr>
              <w:t>ដោយបុគ្គលិក</w:t>
            </w:r>
            <w:r w:rsidRPr="00174E3F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621465">
              <w:rPr>
                <w:rFonts w:cs="FS Me Pro"/>
              </w:rPr>
              <w:t>NDIA</w:t>
            </w:r>
            <w:r w:rsidRPr="00174E3F">
              <w:rPr>
                <w:rFonts w:ascii="Khmer UI" w:hAnsi="Khmer UI" w:cs="Khmer UI"/>
              </w:rPr>
              <w:t xml:space="preserve"> </w:t>
            </w:r>
            <w:r w:rsidRPr="00174E3F">
              <w:rPr>
                <w:rFonts w:ascii="Khmer UI" w:hAnsi="Khmer UI" w:cs="Khmer UI" w:hint="cs"/>
                <w:cs/>
                <w:lang w:bidi="km-KH"/>
              </w:rPr>
              <w:t>ប៉ុន្មាននាក់ដែល៖</w:t>
            </w:r>
          </w:p>
          <w:p w14:paraId="2C4E8806" w14:textId="77777777" w:rsidR="004630E7" w:rsidRPr="00197D9F" w:rsidRDefault="00A56BF9" w:rsidP="00B314B2">
            <w:pPr>
              <w:pStyle w:val="ListParagraph"/>
              <w:numPr>
                <w:ilvl w:val="0"/>
                <w:numId w:val="49"/>
              </w:numPr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មានពិការភាព</w:t>
            </w:r>
            <w:proofErr w:type="spellEnd"/>
          </w:p>
          <w:p w14:paraId="5BC50E3E" w14:textId="77777777" w:rsidR="004630E7" w:rsidRPr="00197D9F" w:rsidRDefault="00A56BF9" w:rsidP="00B314B2">
            <w:pPr>
              <w:pStyle w:val="ListParagraph"/>
              <w:numPr>
                <w:ilvl w:val="0"/>
                <w:numId w:val="49"/>
              </w:numPr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មកពីសាវតា</w:t>
            </w:r>
            <w:proofErr w:type="spellEnd"/>
            <w:r w:rsidRPr="00197D9F">
              <w:rPr>
                <w:rFonts w:ascii="Khmer UI" w:hAnsi="Khmer UI" w:cs="Khmer UI"/>
                <w:lang w:bidi="km-KH"/>
              </w:rPr>
              <w:t xml:space="preserve"> </w:t>
            </w:r>
            <w:r w:rsidRPr="00621465">
              <w:rPr>
                <w:rFonts w:cs="FS Me Pro"/>
                <w:lang w:bidi="km-KH"/>
              </w:rPr>
              <w:t>CALD</w:t>
            </w:r>
            <w:r w:rsidRPr="00197D9F">
              <w:rPr>
                <w:rFonts w:ascii="Khmer UI" w:eastAsia="DaunPenh" w:hAnsi="Khmer UI" w:cs="Khmer UI"/>
                <w:lang w:bidi="km-KH"/>
              </w:rPr>
              <w:t>។</w:t>
            </w:r>
          </w:p>
        </w:tc>
      </w:tr>
    </w:tbl>
    <w:p w14:paraId="38495F6A" w14:textId="39772434" w:rsidR="002535DE" w:rsidRPr="00197D9F" w:rsidRDefault="00203B2B" w:rsidP="003F6521">
      <w:pPr>
        <w:pStyle w:val="Heading3"/>
        <w:spacing w:before="360" w:after="120"/>
        <w:rPr>
          <w:rFonts w:ascii="Khmer UI" w:hAnsi="Khmer UI" w:cs="Khmer UI"/>
          <w:lang w:bidi="km-KH"/>
        </w:rPr>
      </w:pPr>
      <w:r w:rsidRPr="00197D9F">
        <w:rPr>
          <w:rFonts w:ascii="Khmer UI" w:hAnsi="Khmer UI" w:cs="Khmer UI"/>
          <w:noProof/>
          <w:lang w:bidi="km-KH"/>
        </w:rPr>
        <w:lastRenderedPageBreak/>
        <mc:AlternateContent>
          <mc:Choice Requires="wpg">
            <w:drawing>
              <wp:anchor distT="0" distB="0" distL="114300" distR="114300" simplePos="0" relativeHeight="251674624" behindDoc="0" locked="0" layoutInCell="1" allowOverlap="1" wp14:anchorId="0D64CCF5" wp14:editId="77871465">
                <wp:simplePos x="0" y="0"/>
                <wp:positionH relativeFrom="margin">
                  <wp:posOffset>20955</wp:posOffset>
                </wp:positionH>
                <wp:positionV relativeFrom="paragraph">
                  <wp:posOffset>208915</wp:posOffset>
                </wp:positionV>
                <wp:extent cx="5786755" cy="241300"/>
                <wp:effectExtent l="19050" t="19050" r="23495" b="25400"/>
                <wp:wrapNone/>
                <wp:docPr id="1556451812" name="Group 155645181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6755" cy="241300"/>
                          <a:chOff x="11875" y="0"/>
                          <a:chExt cx="5787317" cy="241540"/>
                        </a:xfrm>
                      </wpg:grpSpPr>
                      <wps:wsp>
                        <wps:cNvPr id="1644669242" name="Straight Connector 1644669242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88693004" name="Oval 1388693004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FAA320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58B0A9D" id="Group 1556451812" o:spid="_x0000_s1026" alt="&quot;&quot;" style="position:absolute;margin-left:1.65pt;margin-top:16.45pt;width:455.65pt;height:19pt;z-index:251674624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">
                <v:line id="Straight Connector 1644669242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" strokecolor="#65276f [3044]" strokeweight="3pt">
                  <v:stroke endcap="round"/>
                </v:line>
                <v:oval id="Oval 1388693004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" fillcolor="#faa320" strokecolor="#6b2976" strokeweight="3pt"/>
                <w10:wrap anchorx="margin"/>
              </v:group>
            </w:pict>
          </mc:Fallback>
        </mc:AlternateContent>
      </w:r>
      <w:proofErr w:type="spellStart"/>
      <w:r w:rsidR="005C7C7B" w:rsidRPr="00197D9F">
        <w:rPr>
          <w:rFonts w:ascii="Khmer UI" w:eastAsia="DaunPenh" w:hAnsi="Khmer UI" w:cs="Khmer UI"/>
          <w:lang w:bidi="km-KH"/>
        </w:rPr>
        <w:t>សកម្មភាពទី</w:t>
      </w:r>
      <w:proofErr w:type="spellEnd"/>
      <w:r w:rsidR="005C7C7B" w:rsidRPr="00197D9F">
        <w:rPr>
          <w:rFonts w:ascii="Khmer UI" w:hAnsi="Khmer UI" w:cs="Khmer UI"/>
          <w:lang w:bidi="km-KH"/>
        </w:rPr>
        <w:t xml:space="preserve"> </w:t>
      </w:r>
      <w:r w:rsidR="005C7C7B" w:rsidRPr="00621465">
        <w:rPr>
          <w:rFonts w:cs="FS Me Pro"/>
          <w:lang w:bidi="km-KH"/>
        </w:rPr>
        <w:t>9</w:t>
      </w:r>
    </w:p>
    <w:tbl>
      <w:tblPr>
        <w:tblW w:w="9214" w:type="dxa"/>
        <w:tblLayout w:type="fixed"/>
        <w:tblLook w:val="04A0" w:firstRow="1" w:lastRow="0" w:firstColumn="1" w:lastColumn="0" w:noHBand="0" w:noVBand="1"/>
      </w:tblPr>
      <w:tblGrid>
        <w:gridCol w:w="2570"/>
        <w:gridCol w:w="6576"/>
        <w:gridCol w:w="68"/>
      </w:tblGrid>
      <w:tr w:rsidR="00B1014B" w:rsidRPr="00197D9F" w14:paraId="4B41C5E4" w14:textId="77777777" w:rsidTr="008F7D96">
        <w:trPr>
          <w:gridAfter w:val="1"/>
          <w:wAfter w:w="68" w:type="dxa"/>
        </w:trPr>
        <w:tc>
          <w:tcPr>
            <w:tcW w:w="2570" w:type="dxa"/>
            <w:vAlign w:val="center"/>
          </w:tcPr>
          <w:p w14:paraId="71DE25F2" w14:textId="3F1F93D5" w:rsidR="005C7C7B" w:rsidRPr="00197D9F" w:rsidRDefault="00A56BF9" w:rsidP="00203B2B">
            <w:pPr>
              <w:pStyle w:val="Image"/>
              <w:spacing w:before="0" w:after="0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7629FBDC" wp14:editId="43B018E3">
                  <wp:extent cx="1404000" cy="1404000"/>
                  <wp:effectExtent l="0" t="0" r="5715" b="5715"/>
                  <wp:docPr id="1396435589" name="Picture 27" descr="កម្មករ NDIS 3 នាក់កំពុងមើលនរណាម្នាក់ដែលផ្តល់បទបង្ហាញ និងសញ្ញាព្រួញចង្អុលឡើង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6435589" name="Picture 27" descr="កម្មករ NDIS 3 នាក់កំពុងមើលនរណាម្នាក់ដែលផ្តល់បទបង្ហាញ និងសញ្ញាព្រួញចង្អុលឡើង។"/>
                          <pic:cNvPicPr/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26296D8" w14:textId="12E38188" w:rsidR="005C7C7B" w:rsidRPr="00197D9F" w:rsidRDefault="00174E3F" w:rsidP="00930399">
            <w:pPr>
              <w:spacing w:before="120" w:after="0"/>
              <w:rPr>
                <w:rFonts w:ascii="Khmer UI" w:hAnsi="Khmer UI" w:cs="Khmer UI"/>
                <w:lang w:bidi="km-KH"/>
              </w:rPr>
            </w:pPr>
            <w:r w:rsidRPr="00174E3F">
              <w:rPr>
                <w:rFonts w:ascii="Khmer UI" w:hAnsi="Khmer UI" w:cs="Khmer UI" w:hint="cs"/>
                <w:cs/>
                <w:lang w:bidi="km-KH"/>
              </w:rPr>
              <w:t>យើងនឹងធ្វើការជាមួយអ្នកដទៃដើម្បីផ្តល់កម្មវិធីបណ្តុះបណ្តាលបន្ថែមទៀតដល់បុគ្គលិក</w:t>
            </w:r>
            <w:r w:rsidRPr="00174E3F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174E3F">
              <w:rPr>
                <w:rFonts w:ascii="Khmer UI" w:hAnsi="Khmer UI" w:cs="Khmer UI" w:hint="cs"/>
                <w:cs/>
                <w:lang w:bidi="km-KH"/>
              </w:rPr>
              <w:t>និងដៃគូរបស់យើង។</w:t>
            </w:r>
          </w:p>
        </w:tc>
      </w:tr>
      <w:tr w:rsidR="00B1014B" w:rsidRPr="00197D9F" w14:paraId="38481736" w14:textId="77777777" w:rsidTr="008F7D96">
        <w:trPr>
          <w:gridAfter w:val="1"/>
          <w:wAfter w:w="68" w:type="dxa"/>
        </w:trPr>
        <w:tc>
          <w:tcPr>
            <w:tcW w:w="2570" w:type="dxa"/>
            <w:vAlign w:val="center"/>
          </w:tcPr>
          <w:p w14:paraId="3551AB8C" w14:textId="77777777" w:rsidR="00B05691" w:rsidRPr="00197D9F" w:rsidRDefault="00A56BF9" w:rsidP="00203B2B">
            <w:pPr>
              <w:pStyle w:val="Image"/>
              <w:spacing w:before="0" w:after="0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55B7A0F1" wp14:editId="00A62DA6">
                  <wp:extent cx="1404000" cy="1404000"/>
                  <wp:effectExtent l="0" t="0" r="5715" b="5715"/>
                  <wp:docPr id="130920807" name="Picture 28" descr="កម្មករ 3 នាក់ នៅមុខអគារការិយាល័យមួយ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920807" name="Picture 28" descr="កម្មករ 3 នាក់ នៅមុខអគារការិយាល័យមួយ។"/>
                          <pic:cNvPicPr/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92EED08" w14:textId="411FDB67" w:rsidR="00B05691" w:rsidRPr="00197D9F" w:rsidRDefault="00174E3F" w:rsidP="00162E9D">
            <w:pPr>
              <w:rPr>
                <w:rFonts w:ascii="Khmer UI" w:hAnsi="Khmer UI" w:cs="Khmer UI"/>
                <w:lang w:bidi="km-KH"/>
              </w:rPr>
            </w:pPr>
            <w:r w:rsidRPr="00174E3F">
              <w:rPr>
                <w:rFonts w:ascii="Khmer UI" w:hAnsi="Khmer UI" w:cs="Khmer UI" w:hint="cs"/>
                <w:cs/>
                <w:lang w:bidi="km-KH"/>
              </w:rPr>
              <w:t>ដើម្បីធ្វើការនេះ</w:t>
            </w:r>
            <w:r w:rsidRPr="00174E3F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174E3F">
              <w:rPr>
                <w:rFonts w:ascii="Khmer UI" w:hAnsi="Khmer UI" w:cs="Khmer UI" w:hint="cs"/>
                <w:cs/>
                <w:lang w:bidi="km-KH"/>
              </w:rPr>
              <w:t>យើងនឹងធ្វើការជាមួយអង្គការសហគមន៍</w:t>
            </w:r>
            <w:r w:rsidRPr="00174E3F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174E3F">
              <w:rPr>
                <w:rFonts w:ascii="Khmer UI" w:hAnsi="Khmer UI" w:cs="Khmer UI" w:hint="cs"/>
                <w:cs/>
                <w:lang w:bidi="km-KH"/>
              </w:rPr>
              <w:t>និងអង្គការរដ្ឋាភិបាលនានា។</w:t>
            </w:r>
          </w:p>
        </w:tc>
      </w:tr>
      <w:tr w:rsidR="00B1014B" w:rsidRPr="00197D9F" w14:paraId="5DAB68FE" w14:textId="77777777" w:rsidTr="008F7D96">
        <w:trPr>
          <w:gridAfter w:val="1"/>
          <w:wAfter w:w="68" w:type="dxa"/>
        </w:trPr>
        <w:tc>
          <w:tcPr>
            <w:tcW w:w="2570" w:type="dxa"/>
            <w:vAlign w:val="center"/>
          </w:tcPr>
          <w:p w14:paraId="40AF3B26" w14:textId="77777777" w:rsidR="00162E9D" w:rsidRPr="00197D9F" w:rsidRDefault="00162E9D" w:rsidP="00203B2B">
            <w:pPr>
              <w:pStyle w:val="Image"/>
              <w:spacing w:before="0" w:after="0"/>
              <w:rPr>
                <w:rFonts w:ascii="Khmer UI" w:hAnsi="Khmer UI" w:cs="Khmer UI"/>
                <w:lang w:bidi="km-KH"/>
              </w:rPr>
            </w:pPr>
          </w:p>
        </w:tc>
        <w:tc>
          <w:tcPr>
            <w:tcW w:w="6576" w:type="dxa"/>
            <w:vAlign w:val="center"/>
          </w:tcPr>
          <w:p w14:paraId="1D7CF40D" w14:textId="6F507CA3" w:rsidR="00162E9D" w:rsidRPr="00197D9F" w:rsidRDefault="00174E3F" w:rsidP="008F7D96">
            <w:pPr>
              <w:spacing w:before="120" w:after="0"/>
              <w:rPr>
                <w:rFonts w:ascii="Khmer UI" w:hAnsi="Khmer UI" w:cs="Khmer UI"/>
                <w:lang w:bidi="km-KH"/>
              </w:rPr>
            </w:pPr>
            <w:r w:rsidRPr="00174E3F">
              <w:rPr>
                <w:rFonts w:ascii="Khmer UI" w:hAnsi="Khmer UI" w:cs="Khmer UI" w:hint="cs"/>
                <w:cs/>
                <w:lang w:bidi="km-KH"/>
              </w:rPr>
              <w:t>យើងនឹងធ្វើឱ្យប្រាកដថាការបណ្តុះបណ្តាលនេះជួយបុគ្គលិក</w:t>
            </w:r>
            <w:r w:rsidRPr="00174E3F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174E3F">
              <w:rPr>
                <w:rFonts w:ascii="Khmer UI" w:hAnsi="Khmer UI" w:cs="Khmer UI" w:hint="cs"/>
                <w:cs/>
                <w:lang w:bidi="km-KH"/>
              </w:rPr>
              <w:t>និងដៃគូរបស់យើងឱ្យដឹងពីរបៀបផ្តល់ការគាំទ្រនានាដែល៖</w:t>
            </w:r>
          </w:p>
        </w:tc>
      </w:tr>
      <w:tr w:rsidR="00B1014B" w:rsidRPr="00197D9F" w14:paraId="540B49EF" w14:textId="77777777" w:rsidTr="008F7D96">
        <w:trPr>
          <w:gridAfter w:val="1"/>
          <w:wAfter w:w="68" w:type="dxa"/>
        </w:trPr>
        <w:tc>
          <w:tcPr>
            <w:tcW w:w="2570" w:type="dxa"/>
            <w:vAlign w:val="center"/>
          </w:tcPr>
          <w:p w14:paraId="13E7C30D" w14:textId="77777777" w:rsidR="00090510" w:rsidRPr="00197D9F" w:rsidRDefault="00A56BF9" w:rsidP="00203B2B">
            <w:pPr>
              <w:pStyle w:val="Image"/>
              <w:spacing w:before="0" w:after="0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0231E298" wp14:editId="4ECE97EB">
                  <wp:extent cx="1404000" cy="1404000"/>
                  <wp:effectExtent l="0" t="0" r="5715" b="5715"/>
                  <wp:docPr id="2107565756" name="Picture 29" descr="បុគ្គលិក NDIS ម្នាក់កំពុងគាំទ្រដល់អ្នកចូលរួមម្នាក់ និងរូបតំណាងសុវត្ថិភាពមួយ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7565756" name="Picture 29" descr="បុគ្គលិក NDIS ម្នាក់កំពុងគាំទ្រដល់អ្នកចូលរួមម្នាក់ និងរូបតំណាងសុវត្ថិភាពមួយ។"/>
                          <pic:cNvPicPr/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D3276FB" w14:textId="77777777" w:rsidR="00090510" w:rsidRPr="00197D9F" w:rsidRDefault="00A56BF9" w:rsidP="00B9271E">
            <w:pPr>
              <w:pStyle w:val="ListParagraph"/>
              <w:numPr>
                <w:ilvl w:val="0"/>
                <w:numId w:val="51"/>
              </w:numPr>
              <w:spacing w:before="120" w:after="120"/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មានសុវត្ថិភាពសម្រាប់វប្បធម៌ទាំងអស</w:t>
            </w:r>
            <w:proofErr w:type="spellEnd"/>
            <w:r w:rsidRPr="00197D9F">
              <w:rPr>
                <w:rFonts w:ascii="Khmer UI" w:eastAsia="DaunPenh" w:hAnsi="Khmer UI" w:cs="Khmer UI"/>
                <w:lang w:bidi="km-KH"/>
              </w:rPr>
              <w:t>់</w:t>
            </w:r>
          </w:p>
        </w:tc>
      </w:tr>
      <w:tr w:rsidR="00B1014B" w:rsidRPr="00197D9F" w14:paraId="48A636B5" w14:textId="77777777" w:rsidTr="008F7D96">
        <w:trPr>
          <w:gridAfter w:val="1"/>
          <w:wAfter w:w="68" w:type="dxa"/>
        </w:trPr>
        <w:tc>
          <w:tcPr>
            <w:tcW w:w="2570" w:type="dxa"/>
            <w:vAlign w:val="center"/>
          </w:tcPr>
          <w:p w14:paraId="50202BFE" w14:textId="77777777" w:rsidR="00090510" w:rsidRPr="00197D9F" w:rsidRDefault="00A56BF9" w:rsidP="00203B2B">
            <w:pPr>
              <w:pStyle w:val="Image"/>
              <w:spacing w:before="0" w:after="0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66A6E846" wp14:editId="2C29A51D">
                  <wp:extent cx="1404000" cy="1404000"/>
                  <wp:effectExtent l="0" t="0" r="5715" b="5715"/>
                  <wp:docPr id="1433006026" name="Picture 30" descr="បុគ្គលិក NDIS ម្នាក់កំពុងគាំទ្រអ្នកចូលរួមម្នាក់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3006026" name="Picture 30" descr="បុគ្គលិក NDIS ម្នាក់កំពុងគាំទ្រអ្នកចូលរួមម្នាក់។"/>
                          <pic:cNvPicPr/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D4484C3" w14:textId="77777777" w:rsidR="00090510" w:rsidRPr="00197D9F" w:rsidRDefault="00A56BF9" w:rsidP="00B9271E">
            <w:pPr>
              <w:pStyle w:val="ListParagraph"/>
              <w:numPr>
                <w:ilvl w:val="0"/>
                <w:numId w:val="70"/>
              </w:numPr>
              <w:spacing w:before="120" w:after="120"/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ជួយមនុស្សដែលបានជួបប្រទះ</w:t>
            </w:r>
            <w:proofErr w:type="spellEnd"/>
            <w:r w:rsidRPr="00197D9F">
              <w:rPr>
                <w:rFonts w:ascii="Khmer UI" w:hAnsi="Khmer UI" w:cs="Khmer UI"/>
                <w:lang w:bidi="km-KH"/>
              </w:rPr>
              <w:t xml:space="preserve"> </w:t>
            </w:r>
            <w:proofErr w:type="spellStart"/>
            <w:r w:rsidRPr="00197D9F">
              <w:rPr>
                <w:rStyle w:val="Strong"/>
                <w:rFonts w:ascii="Khmer UI" w:eastAsia="DaunPenh" w:hAnsi="Khmer UI" w:cs="Khmer UI"/>
                <w:lang w:bidi="km-KH"/>
              </w:rPr>
              <w:t>ការតក់ស្លុត</w:t>
            </w:r>
            <w:proofErr w:type="spellEnd"/>
            <w:r w:rsidRPr="00197D9F">
              <w:rPr>
                <w:rFonts w:ascii="Khmer UI" w:eastAsia="DaunPenh" w:hAnsi="Khmer UI" w:cs="Khmer UI"/>
                <w:lang w:bidi="km-KH"/>
              </w:rPr>
              <w:t>។</w:t>
            </w:r>
          </w:p>
        </w:tc>
      </w:tr>
      <w:tr w:rsidR="00B1014B" w:rsidRPr="00197D9F" w14:paraId="0C4C52FE" w14:textId="77777777" w:rsidTr="00203B2B">
        <w:trPr>
          <w:gridAfter w:val="1"/>
          <w:wAfter w:w="68" w:type="dxa"/>
          <w:trHeight w:val="567"/>
        </w:trPr>
        <w:tc>
          <w:tcPr>
            <w:tcW w:w="2570" w:type="dxa"/>
            <w:vAlign w:val="center"/>
          </w:tcPr>
          <w:p w14:paraId="2B8D9FFD" w14:textId="77777777" w:rsidR="00162E9D" w:rsidRPr="00197D9F" w:rsidRDefault="00A56BF9" w:rsidP="00203B2B">
            <w:pPr>
              <w:pStyle w:val="Image"/>
              <w:spacing w:before="0" w:after="0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54B021A6" wp14:editId="0407CE86">
                  <wp:extent cx="1404000" cy="1404000"/>
                  <wp:effectExtent l="0" t="0" r="5715" b="5715"/>
                  <wp:docPr id="1281407868" name="Picture 31" descr="មនុស្សម្នាក់មើលទៅមានទឹកមុខក្រៀមក្រំ។ នៅពីលើពួកវាគឺជារូបតំណាងពពុះគំនិតដែលបង្ហាញថាពួកគេកំពុងយំ ហើយនៅក្បែរពួកគេគឺជារូបតំណាងបញ្ហាមួយ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1407868" name="Picture 31" descr="មនុស្សម្នាក់មើលទៅមានទឹកមុខក្រៀមក្រំ។ នៅពីលើពួកវាគឺជារូបតំណាងពពុះគំនិតដែលបង្ហាញថាពួកគេកំពុងយំ ហើយនៅក្បែរពួកគេគឺជារូបតំណាងបញ្ហាមួយ។"/>
                          <pic:cNvPicPr/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FB75BBB" w14:textId="77777777" w:rsidR="00174E3F" w:rsidRPr="00174E3F" w:rsidRDefault="00174E3F" w:rsidP="00174E3F">
            <w:pPr>
              <w:rPr>
                <w:rFonts w:ascii="Khmer UI" w:hAnsi="Khmer UI" w:cs="Khmer UI"/>
              </w:rPr>
            </w:pPr>
            <w:r w:rsidRPr="00174E3F">
              <w:rPr>
                <w:rFonts w:ascii="Khmer UI" w:hAnsi="Khmer UI" w:cs="Khmer UI" w:hint="cs"/>
                <w:cs/>
                <w:lang w:bidi="km-KH"/>
              </w:rPr>
              <w:t>ភាពតក់ស្លុតគឺជារបៀបដែលអ្នកមានអារម្មណ៍មិនល្អលើអ្វីមួយដែលបានកើតឡើងដល់អ្នក។</w:t>
            </w:r>
            <w:r w:rsidRPr="00174E3F">
              <w:rPr>
                <w:rFonts w:ascii="Khmer UI" w:hAnsi="Khmer UI" w:cs="Khmer UI"/>
                <w:cs/>
                <w:lang w:bidi="km-KH"/>
              </w:rPr>
              <w:t xml:space="preserve"> </w:t>
            </w:r>
          </w:p>
          <w:p w14:paraId="7846E51B" w14:textId="77777777" w:rsidR="00174E3F" w:rsidRPr="00174E3F" w:rsidRDefault="00174E3F" w:rsidP="00174E3F">
            <w:pPr>
              <w:rPr>
                <w:rFonts w:ascii="Khmer UI" w:hAnsi="Khmer UI" w:cs="Khmer UI"/>
              </w:rPr>
            </w:pPr>
            <w:r w:rsidRPr="00174E3F">
              <w:rPr>
                <w:rFonts w:ascii="Khmer UI" w:hAnsi="Khmer UI" w:cs="Khmer UI" w:hint="cs"/>
                <w:cs/>
                <w:lang w:bidi="km-KH"/>
              </w:rPr>
              <w:t>ឧទាហរណ៍</w:t>
            </w:r>
            <w:r w:rsidRPr="00174E3F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174E3F">
              <w:rPr>
                <w:rFonts w:ascii="Khmer UI" w:hAnsi="Khmer UI" w:cs="Khmer UI" w:hint="cs"/>
                <w:cs/>
                <w:lang w:bidi="km-KH"/>
              </w:rPr>
              <w:t>អ្នកអាចមានអារម្មណ៍ភ័យខ្លាច</w:t>
            </w:r>
            <w:r w:rsidRPr="00174E3F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174E3F">
              <w:rPr>
                <w:rFonts w:ascii="Khmer UI" w:hAnsi="Khmer UI" w:cs="Khmer UI" w:hint="cs"/>
                <w:cs/>
                <w:lang w:bidi="km-KH"/>
              </w:rPr>
              <w:t>ឬតានតឹង។</w:t>
            </w:r>
          </w:p>
          <w:p w14:paraId="520B085A" w14:textId="52D02449" w:rsidR="00162E9D" w:rsidRPr="00197D9F" w:rsidRDefault="00174E3F" w:rsidP="00174E3F">
            <w:pPr>
              <w:rPr>
                <w:rFonts w:ascii="Khmer UI" w:hAnsi="Khmer UI" w:cs="Khmer UI"/>
                <w:lang w:bidi="km-KH"/>
              </w:rPr>
            </w:pPr>
            <w:r w:rsidRPr="00174E3F">
              <w:rPr>
                <w:rFonts w:ascii="Khmer UI" w:hAnsi="Khmer UI" w:cs="Khmer UI" w:hint="cs"/>
                <w:cs/>
                <w:lang w:bidi="km-KH"/>
              </w:rPr>
              <w:t>ភាពតក់ស្លុតអាចប៉ះពាល់ដល់មនុស្សតាមរបៀបខុសៗគ្នា។</w:t>
            </w:r>
          </w:p>
        </w:tc>
      </w:tr>
      <w:tr w:rsidR="00B1014B" w:rsidRPr="00197D9F" w14:paraId="1FD203A2" w14:textId="77777777" w:rsidTr="008F7D96">
        <w:tc>
          <w:tcPr>
            <w:tcW w:w="2570" w:type="dxa"/>
            <w:vAlign w:val="center"/>
          </w:tcPr>
          <w:p w14:paraId="67189C22" w14:textId="77777777" w:rsidR="00162E9D" w:rsidRPr="00197D9F" w:rsidRDefault="00162E9D" w:rsidP="00930399">
            <w:pPr>
              <w:pStyle w:val="Image"/>
              <w:spacing w:after="0"/>
              <w:rPr>
                <w:rFonts w:ascii="Khmer UI" w:hAnsi="Khmer UI" w:cs="Khmer UI"/>
                <w:lang w:bidi="km-KH"/>
              </w:rPr>
            </w:pPr>
          </w:p>
        </w:tc>
        <w:tc>
          <w:tcPr>
            <w:tcW w:w="6644" w:type="dxa"/>
            <w:gridSpan w:val="2"/>
            <w:vAlign w:val="center"/>
          </w:tcPr>
          <w:p w14:paraId="362AB798" w14:textId="142F9A1D" w:rsidR="00162E9D" w:rsidRPr="00197D9F" w:rsidRDefault="00174E3F" w:rsidP="00930399">
            <w:pPr>
              <w:spacing w:after="0"/>
              <w:rPr>
                <w:rFonts w:ascii="Khmer UI" w:hAnsi="Khmer UI" w:cs="Khmer UI"/>
                <w:lang w:bidi="km-KH"/>
              </w:rPr>
            </w:pPr>
            <w:r w:rsidRPr="00174E3F">
              <w:rPr>
                <w:rFonts w:ascii="Khmer UI" w:hAnsi="Khmer UI" w:cs="Khmer UI" w:hint="cs"/>
                <w:cs/>
                <w:lang w:bidi="km-KH"/>
              </w:rPr>
              <w:t>យើងនឹងពិនិត្យមើលថាតើសកម្មភាពនេះដំណើរការឬអត់</w:t>
            </w:r>
            <w:r w:rsidRPr="00174E3F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174E3F">
              <w:rPr>
                <w:rFonts w:ascii="Khmer UI" w:hAnsi="Khmer UI" w:cs="Khmer UI" w:hint="cs"/>
                <w:cs/>
                <w:lang w:bidi="km-KH"/>
              </w:rPr>
              <w:t>ដោយចំនួនប៉ុន្មាននាក់នៃ៖</w:t>
            </w:r>
          </w:p>
        </w:tc>
      </w:tr>
      <w:tr w:rsidR="00B1014B" w:rsidRPr="00197D9F" w14:paraId="3C625DCB" w14:textId="77777777" w:rsidTr="00382E33">
        <w:trPr>
          <w:gridAfter w:val="1"/>
          <w:wAfter w:w="68" w:type="dxa"/>
          <w:trHeight w:val="2551"/>
        </w:trPr>
        <w:tc>
          <w:tcPr>
            <w:tcW w:w="2570" w:type="dxa"/>
            <w:vAlign w:val="center"/>
          </w:tcPr>
          <w:p w14:paraId="56E22748" w14:textId="77777777" w:rsidR="00A00FF0" w:rsidRPr="00197D9F" w:rsidRDefault="00A56BF9" w:rsidP="00930399">
            <w:pPr>
              <w:pStyle w:val="Image"/>
              <w:spacing w:before="0" w:after="0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3A8AAFC4" wp14:editId="7585B7CF">
                  <wp:extent cx="1494790" cy="1494790"/>
                  <wp:effectExtent l="0" t="0" r="0" b="0"/>
                  <wp:docPr id="857536596" name="Picture 32" descr="កម្មករ NDIS 3 នាក់កំពុងមើលនរណាម្នាក់ដែលផ្តល់បទបង្ហាញ និងសញ្ញាធីក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7536596" name="Picture 32" descr="កម្មករ NDIS 3 នាក់កំពុងមើលនរណាម្នាក់ដែលផ្តល់បទបង្ហាញ និងសញ្ញាធីក។"/>
                          <pic:cNvPicPr/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4790" cy="1494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D09CF4C" w14:textId="422D4505" w:rsidR="00A00FF0" w:rsidRPr="00197D9F" w:rsidRDefault="00174E3F" w:rsidP="005342C4">
            <w:pPr>
              <w:pStyle w:val="ListParagraph"/>
              <w:numPr>
                <w:ilvl w:val="0"/>
                <w:numId w:val="52"/>
              </w:numPr>
              <w:rPr>
                <w:rFonts w:ascii="Khmer UI" w:hAnsi="Khmer UI" w:cs="Khmer UI"/>
                <w:lang w:bidi="km-KH"/>
              </w:rPr>
            </w:pPr>
            <w:r w:rsidRPr="00174E3F">
              <w:rPr>
                <w:rFonts w:ascii="Khmer UI" w:hAnsi="Khmer UI" w:cs="Khmer UI" w:hint="cs"/>
                <w:cs/>
                <w:lang w:bidi="km-KH"/>
              </w:rPr>
              <w:t>បុគ្គលិក</w:t>
            </w:r>
            <w:r w:rsidRPr="00174E3F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174E3F">
              <w:rPr>
                <w:rFonts w:ascii="Khmer UI" w:hAnsi="Khmer UI" w:cs="Khmer UI" w:hint="cs"/>
                <w:cs/>
                <w:lang w:bidi="km-KH"/>
              </w:rPr>
              <w:t>និងដៃគូនានាដែលបញ្ចប់វគ្គបណ្តុះ</w:t>
            </w:r>
            <w:r w:rsidR="007D428D">
              <w:rPr>
                <w:rFonts w:ascii="Khmer UI" w:hAnsi="Khmer UI" w:cs="Khmer UI"/>
                <w:lang w:bidi="km-KH"/>
              </w:rPr>
              <w:br/>
            </w:r>
            <w:r w:rsidRPr="00174E3F">
              <w:rPr>
                <w:rFonts w:ascii="Khmer UI" w:hAnsi="Khmer UI" w:cs="Khmer UI" w:hint="cs"/>
                <w:cs/>
                <w:lang w:bidi="km-KH"/>
              </w:rPr>
              <w:t>បណ្តាលនេះ</w:t>
            </w:r>
          </w:p>
        </w:tc>
      </w:tr>
      <w:tr w:rsidR="00B1014B" w:rsidRPr="00197D9F" w14:paraId="4982435B" w14:textId="77777777" w:rsidTr="00382E33">
        <w:trPr>
          <w:gridAfter w:val="1"/>
          <w:wAfter w:w="68" w:type="dxa"/>
          <w:trHeight w:val="2551"/>
        </w:trPr>
        <w:tc>
          <w:tcPr>
            <w:tcW w:w="2570" w:type="dxa"/>
            <w:vAlign w:val="center"/>
          </w:tcPr>
          <w:p w14:paraId="24B4FDA7" w14:textId="77777777" w:rsidR="00A00FF0" w:rsidRPr="00197D9F" w:rsidRDefault="00A56BF9" w:rsidP="00930399">
            <w:pPr>
              <w:pStyle w:val="Image"/>
              <w:spacing w:before="0" w:after="0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25E97696" wp14:editId="08773209">
                  <wp:extent cx="1494790" cy="1494790"/>
                  <wp:effectExtent l="0" t="0" r="0" b="0"/>
                  <wp:docPr id="2134738556" name="Picture 18" descr="បុគ្គលិក NDIS ម្នាក់កំពុងគាំទ្រដល់អ្នកចូលរួមម្នាក់នៅខាងក្រោមសញ្ញាលើកមេដៃឡើង នៅខាងក្នុងរូបតំណាងអារម្មណ៍ក្នុងការនិយាយ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4738556" name="Picture 18" descr="បុគ្គលិក NDIS ម្នាក់កំពុងគាំទ្រដល់អ្នកចូលរួមម្នាក់នៅខាងក្រោមសញ្ញាលើកមេដៃឡើង នៅខាងក្នុងរូបតំណាងអារម្មណ៍ក្នុងការនិយាយ។"/>
                          <pic:cNvPicPr/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4790" cy="1494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E73BF64" w14:textId="42A20381" w:rsidR="00A00FF0" w:rsidRPr="00197D9F" w:rsidRDefault="00174E3F" w:rsidP="00A00FF0">
            <w:pPr>
              <w:pStyle w:val="ListParagraph"/>
              <w:numPr>
                <w:ilvl w:val="0"/>
                <w:numId w:val="70"/>
              </w:numPr>
              <w:rPr>
                <w:rFonts w:ascii="Khmer UI" w:hAnsi="Khmer UI" w:cs="Khmer UI"/>
                <w:lang w:bidi="km-KH"/>
              </w:rPr>
            </w:pPr>
            <w:r w:rsidRPr="00174E3F">
              <w:rPr>
                <w:rFonts w:ascii="Khmer UI" w:hAnsi="Khmer UI" w:cs="Khmer UI" w:hint="cs"/>
                <w:cs/>
                <w:lang w:bidi="km-KH"/>
              </w:rPr>
              <w:t>អ្នកចូលរួម</w:t>
            </w:r>
            <w:r w:rsidRPr="00174E3F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621465">
              <w:rPr>
                <w:rFonts w:cs="FS Me Pro"/>
              </w:rPr>
              <w:t>CALD</w:t>
            </w:r>
            <w:r w:rsidRPr="00174E3F">
              <w:rPr>
                <w:rFonts w:ascii="Khmer UI" w:hAnsi="Khmer UI" w:cs="Khmer UI"/>
              </w:rPr>
              <w:t xml:space="preserve"> </w:t>
            </w:r>
            <w:r w:rsidRPr="00174E3F">
              <w:rPr>
                <w:rFonts w:ascii="Khmer UI" w:hAnsi="Khmer UI" w:cs="Khmer UI" w:hint="cs"/>
                <w:cs/>
                <w:lang w:bidi="km-KH"/>
              </w:rPr>
              <w:t>ដែលចែករំលែកបទពិសោធន៍ល្អៗជាមួយបុគ្គលិក</w:t>
            </w:r>
            <w:r w:rsidRPr="00174E3F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174E3F">
              <w:rPr>
                <w:rFonts w:ascii="Khmer UI" w:hAnsi="Khmer UI" w:cs="Khmer UI" w:hint="cs"/>
                <w:cs/>
                <w:lang w:bidi="km-KH"/>
              </w:rPr>
              <w:t>និងដៃគូរបស់យើង។</w:t>
            </w:r>
          </w:p>
        </w:tc>
      </w:tr>
    </w:tbl>
    <w:p w14:paraId="255EE6B5" w14:textId="4983F9DC" w:rsidR="005C7C7B" w:rsidRPr="00197D9F" w:rsidRDefault="00A24A64" w:rsidP="00382E33">
      <w:pPr>
        <w:pStyle w:val="Heading3"/>
        <w:spacing w:before="720" w:after="120"/>
        <w:rPr>
          <w:rFonts w:ascii="Khmer UI" w:hAnsi="Khmer UI" w:cs="Khmer UI"/>
          <w:lang w:bidi="km-KH"/>
        </w:rPr>
      </w:pPr>
      <w:r w:rsidRPr="00197D9F">
        <w:rPr>
          <w:rFonts w:ascii="Khmer UI" w:hAnsi="Khmer UI" w:cs="Khmer UI"/>
          <w:noProof/>
          <w:lang w:bidi="km-KH"/>
        </w:rPr>
        <mc:AlternateContent>
          <mc:Choice Requires="wpg">
            <w:drawing>
              <wp:anchor distT="0" distB="0" distL="114300" distR="114300" simplePos="0" relativeHeight="251676672" behindDoc="0" locked="0" layoutInCell="1" allowOverlap="1" wp14:anchorId="5FC73911" wp14:editId="47E2EF40">
                <wp:simplePos x="0" y="0"/>
                <wp:positionH relativeFrom="margin">
                  <wp:posOffset>19050</wp:posOffset>
                </wp:positionH>
                <wp:positionV relativeFrom="paragraph">
                  <wp:posOffset>685800</wp:posOffset>
                </wp:positionV>
                <wp:extent cx="5786755" cy="241300"/>
                <wp:effectExtent l="19050" t="19050" r="23495" b="25400"/>
                <wp:wrapNone/>
                <wp:docPr id="1282799397" name="Group 128279939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6755" cy="241300"/>
                          <a:chOff x="11875" y="0"/>
                          <a:chExt cx="5787317" cy="241540"/>
                        </a:xfrm>
                      </wpg:grpSpPr>
                      <wps:wsp>
                        <wps:cNvPr id="166034955" name="Straight Connector 166034955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54853209" name="Oval 454853209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FAA320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20EF418" id="Group 1282799397" o:spid="_x0000_s1026" alt="&quot;&quot;" style="position:absolute;margin-left:1.5pt;margin-top:54pt;width:455.65pt;height:19pt;z-index:251676672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">
                <v:line id="Straight Connector 166034955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" strokecolor="#65276f [3044]" strokeweight="3pt">
                  <v:stroke endcap="round"/>
                </v:line>
                <v:oval id="Oval 454853209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" fillcolor="#faa320" strokecolor="#6b2976" strokeweight="3pt"/>
                <w10:wrap anchorx="margin"/>
              </v:group>
            </w:pict>
          </mc:Fallback>
        </mc:AlternateContent>
      </w:r>
      <w:proofErr w:type="spellStart"/>
      <w:r w:rsidRPr="00197D9F">
        <w:rPr>
          <w:rFonts w:ascii="Khmer UI" w:eastAsia="DaunPenh" w:hAnsi="Khmer UI" w:cs="Khmer UI"/>
          <w:lang w:bidi="km-KH"/>
        </w:rPr>
        <w:t>សកម្មភាពទី</w:t>
      </w:r>
      <w:proofErr w:type="spellEnd"/>
      <w:r w:rsidRPr="00197D9F">
        <w:rPr>
          <w:rFonts w:ascii="Khmer UI" w:hAnsi="Khmer UI" w:cs="Khmer UI"/>
          <w:lang w:bidi="km-KH"/>
        </w:rPr>
        <w:t xml:space="preserve"> </w:t>
      </w:r>
      <w:r w:rsidRPr="00621465">
        <w:rPr>
          <w:rFonts w:cs="FS Me Pro"/>
          <w:lang w:bidi="km-KH"/>
        </w:rPr>
        <w:t>10</w:t>
      </w:r>
    </w:p>
    <w:tbl>
      <w:tblPr>
        <w:tblW w:w="9356" w:type="dxa"/>
        <w:tblLayout w:type="fixed"/>
        <w:tblLook w:val="04A0" w:firstRow="1" w:lastRow="0" w:firstColumn="1" w:lastColumn="0" w:noHBand="0" w:noVBand="1"/>
      </w:tblPr>
      <w:tblGrid>
        <w:gridCol w:w="2570"/>
        <w:gridCol w:w="6576"/>
        <w:gridCol w:w="57"/>
        <w:gridCol w:w="153"/>
      </w:tblGrid>
      <w:tr w:rsidR="00B1014B" w:rsidRPr="00197D9F" w14:paraId="49740117" w14:textId="77777777" w:rsidTr="00203B2B">
        <w:trPr>
          <w:gridAfter w:val="2"/>
          <w:wAfter w:w="210" w:type="dxa"/>
          <w:trHeight w:val="3175"/>
        </w:trPr>
        <w:tc>
          <w:tcPr>
            <w:tcW w:w="2570" w:type="dxa"/>
            <w:vAlign w:val="center"/>
          </w:tcPr>
          <w:p w14:paraId="44C56FC4" w14:textId="695DAB5D" w:rsidR="005C7C7B" w:rsidRPr="00197D9F" w:rsidRDefault="00A56BF9" w:rsidP="00382E33">
            <w:pPr>
              <w:pStyle w:val="Image"/>
              <w:spacing w:before="480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0AB15E74" wp14:editId="51813B9E">
                  <wp:extent cx="1483200" cy="1112400"/>
                  <wp:effectExtent l="0" t="0" r="3175" b="0"/>
                  <wp:docPr id="584103591" name="Picture 33" descr="នរណាម្នាក់កំពុងផ្តល់បទបង្ហាញនៅក្នុងបន្ទប់ដែលមានមនុស្សមួយក្រុម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4103591" name="Picture 33" descr="នរណាម្នាក់កំពុងផ្តល់បទបង្ហាញនៅក្នុងបន្ទប់ដែលមានមនុស្សមួយក្រុម។"/>
                          <pic:cNvPicPr/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65" t="14685" r="186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1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55D8D04" w14:textId="7B3C3783" w:rsidR="001510A2" w:rsidRPr="00197D9F" w:rsidRDefault="00174E3F" w:rsidP="00382E33">
            <w:pPr>
              <w:spacing w:before="480"/>
              <w:rPr>
                <w:rFonts w:ascii="Khmer UI" w:hAnsi="Khmer UI" w:cs="Khmer UI"/>
                <w:lang w:bidi="km-KH"/>
              </w:rPr>
            </w:pPr>
            <w:r w:rsidRPr="00174E3F">
              <w:rPr>
                <w:rFonts w:ascii="Khmer UI" w:hAnsi="Khmer UI" w:cs="Khmer UI" w:hint="cs"/>
                <w:cs/>
                <w:lang w:bidi="km-KH"/>
              </w:rPr>
              <w:t>យើងនឹងបណ្តុះបណ្តាលបុគ្គលិក</w:t>
            </w:r>
            <w:r w:rsidRPr="00174E3F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174E3F">
              <w:rPr>
                <w:rFonts w:ascii="Khmer UI" w:hAnsi="Khmer UI" w:cs="Khmer UI" w:hint="cs"/>
                <w:cs/>
                <w:lang w:bidi="km-KH"/>
              </w:rPr>
              <w:t>និងដៃគូរបស់យើងអំពីរបៀបប្រើប្រាស់ជំនួយផ្នែកភាសា។</w:t>
            </w:r>
          </w:p>
          <w:p w14:paraId="50F7B1FC" w14:textId="77777777" w:rsidR="005C7C7B" w:rsidRPr="00197D9F" w:rsidRDefault="00A56BF9" w:rsidP="001510A2">
            <w:pPr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នេះរួមបញ្ចូលទាំង</w:t>
            </w:r>
            <w:proofErr w:type="spellEnd"/>
            <w:r w:rsidRPr="00197D9F">
              <w:rPr>
                <w:rFonts w:ascii="Khmer UI" w:hAnsi="Khmer UI" w:cs="Khmer UI"/>
                <w:lang w:bidi="km-KH"/>
              </w:rPr>
              <w:t xml:space="preserve"> </w:t>
            </w:r>
            <w:proofErr w:type="spellStart"/>
            <w:r w:rsidRPr="00197D9F">
              <w:rPr>
                <w:rStyle w:val="Strong"/>
                <w:rFonts w:ascii="Khmer UI" w:eastAsia="DaunPenh" w:hAnsi="Khmer UI" w:cs="Khmer UI"/>
                <w:lang w:bidi="km-KH"/>
              </w:rPr>
              <w:t>អ្នកបកប្រែផ្ទាល់មាត</w:t>
            </w:r>
            <w:proofErr w:type="spellEnd"/>
            <w:r w:rsidRPr="00197D9F">
              <w:rPr>
                <w:rStyle w:val="Strong"/>
                <w:rFonts w:ascii="Khmer UI" w:eastAsia="DaunPenh" w:hAnsi="Khmer UI" w:cs="Khmer UI"/>
                <w:lang w:bidi="km-KH"/>
              </w:rPr>
              <w:t>់</w:t>
            </w:r>
            <w:r w:rsidRPr="00197D9F">
              <w:rPr>
                <w:rFonts w:ascii="Khmer UI" w:eastAsia="DaunPenh" w:hAnsi="Khmer UI" w:cs="Khmer UI"/>
                <w:lang w:bidi="km-KH"/>
              </w:rPr>
              <w:t>។</w:t>
            </w:r>
            <w:r w:rsidRPr="00197D9F">
              <w:rPr>
                <w:rFonts w:ascii="Khmer UI" w:hAnsi="Khmer UI" w:cs="Khmer UI"/>
                <w:lang w:bidi="km-KH"/>
              </w:rPr>
              <w:t xml:space="preserve"> </w:t>
            </w:r>
          </w:p>
        </w:tc>
      </w:tr>
      <w:tr w:rsidR="00B1014B" w:rsidRPr="00197D9F" w14:paraId="1C04C726" w14:textId="77777777" w:rsidTr="00203B2B">
        <w:trPr>
          <w:gridAfter w:val="2"/>
          <w:wAfter w:w="210" w:type="dxa"/>
          <w:trHeight w:val="3175"/>
        </w:trPr>
        <w:tc>
          <w:tcPr>
            <w:tcW w:w="2570" w:type="dxa"/>
            <w:vAlign w:val="center"/>
          </w:tcPr>
          <w:p w14:paraId="025AA274" w14:textId="77777777" w:rsidR="005C7C7B" w:rsidRPr="00197D9F" w:rsidRDefault="00A56BF9" w:rsidP="00C73E0D">
            <w:pPr>
              <w:pStyle w:val="Image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65D8EE11" wp14:editId="4E3201EE">
                  <wp:extent cx="1482725" cy="1482725"/>
                  <wp:effectExtent l="0" t="0" r="3175" b="3175"/>
                  <wp:docPr id="574560481" name="Picture 4" descr="អ្នកបកប្រែផ្ទាល់មាត់ម្នាក់កំពុងសន្ទនាជាមួយមនុស្ស 2 នាក់ផ្សេងទៀត។ នៅពីលើពួកវាគឺរូបតំណាងអារម្មណ៍ក្នុងការនិយាយ ដែលបង្ហាញពីភាសាផ្សេងក្រៅពីភាសាអង់គ្លេស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4560481" name="Picture 4" descr="អ្នកបកប្រែផ្ទាល់មាត់ម្នាក់កំពុងសន្ទនាជាមួយមនុស្ស 2 នាក់ផ្សេងទៀត។ នៅពីលើពួកវាគឺរូបតំណាងអារម្មណ៍ក្នុងការនិយាយ ដែលបង្ហាញពីភាសាផ្សេងក្រៅពីភាសាអង់គ្លេស។"/>
                          <pic:cNvPicPr/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A170079" w14:textId="77777777" w:rsidR="005E2F07" w:rsidRPr="00197D9F" w:rsidRDefault="00A56BF9" w:rsidP="005E2F07">
            <w:pPr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អ្នកបកប្រែផ្ទាល់មាត</w:t>
            </w:r>
            <w:proofErr w:type="spellEnd"/>
            <w:r w:rsidRPr="00197D9F">
              <w:rPr>
                <w:rFonts w:ascii="Khmer UI" w:eastAsia="DaunPenh" w:hAnsi="Khmer UI" w:cs="Khmer UI"/>
                <w:lang w:bidi="km-KH"/>
              </w:rPr>
              <w:t>់</w:t>
            </w:r>
            <w:r w:rsidRPr="00197D9F">
              <w:rPr>
                <w:rFonts w:ascii="Khmer UI" w:hAnsi="Khmer UI" w:cs="Khmer UI"/>
                <w:lang w:bidi="km-KH"/>
              </w:rPr>
              <w:t xml:space="preserve"> </w:t>
            </w: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គឺជាអ្នកណាម្នាក់ដែល</w:t>
            </w:r>
            <w:proofErr w:type="spellEnd"/>
            <w:r w:rsidRPr="00197D9F">
              <w:rPr>
                <w:rFonts w:ascii="Khmer UI" w:eastAsia="DaunPenh" w:hAnsi="Khmer UI" w:cs="Khmer UI"/>
                <w:lang w:bidi="km-KH"/>
              </w:rPr>
              <w:t>៖</w:t>
            </w:r>
          </w:p>
          <w:p w14:paraId="0F7A14FA" w14:textId="77777777" w:rsidR="005E2F07" w:rsidRPr="00197D9F" w:rsidRDefault="00A56BF9" w:rsidP="005E2F07">
            <w:pPr>
              <w:pStyle w:val="ListParagraph"/>
              <w:numPr>
                <w:ilvl w:val="0"/>
                <w:numId w:val="53"/>
              </w:numPr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ប្រើប្រាស់ភាសារបស់អ្នក</w:t>
            </w:r>
            <w:proofErr w:type="spellEnd"/>
          </w:p>
          <w:p w14:paraId="59837E54" w14:textId="58994CE9" w:rsidR="005E2F07" w:rsidRPr="00197D9F" w:rsidRDefault="00174E3F" w:rsidP="005E2F07">
            <w:pPr>
              <w:pStyle w:val="ListParagraph"/>
              <w:numPr>
                <w:ilvl w:val="0"/>
                <w:numId w:val="53"/>
              </w:numPr>
              <w:rPr>
                <w:rFonts w:ascii="Khmer UI" w:hAnsi="Khmer UI" w:cs="Khmer UI"/>
                <w:lang w:bidi="km-KH"/>
              </w:rPr>
            </w:pPr>
            <w:r w:rsidRPr="00174E3F">
              <w:rPr>
                <w:rFonts w:ascii="Khmer UI" w:hAnsi="Khmer UI" w:cs="Khmer UI" w:hint="cs"/>
                <w:cs/>
                <w:lang w:bidi="km-KH"/>
              </w:rPr>
              <w:t>ជួយអ្នកក្នុងការប្រាស្រ័យទាក់ទងជាមួយអ្នកដទៃ</w:t>
            </w:r>
          </w:p>
          <w:p w14:paraId="24924F9C" w14:textId="5EE01995" w:rsidR="005C7C7B" w:rsidRPr="00197D9F" w:rsidRDefault="00174E3F" w:rsidP="005E2F07">
            <w:pPr>
              <w:pStyle w:val="ListParagraph"/>
              <w:numPr>
                <w:ilvl w:val="0"/>
                <w:numId w:val="53"/>
              </w:numPr>
              <w:rPr>
                <w:rFonts w:ascii="Khmer UI" w:hAnsi="Khmer UI" w:cs="Khmer UI"/>
                <w:lang w:bidi="km-KH"/>
              </w:rPr>
            </w:pPr>
            <w:r w:rsidRPr="00174E3F">
              <w:rPr>
                <w:rFonts w:ascii="Khmer UI" w:hAnsi="Khmer UI" w:cs="Khmer UI" w:hint="cs"/>
                <w:cs/>
                <w:lang w:bidi="km-KH"/>
              </w:rPr>
              <w:t>ជួយឱ្យអ្នកយល់ដឹងពីអ្វីមួយដែលអ្នកណាម្នាក់និយាយ។</w:t>
            </w:r>
          </w:p>
        </w:tc>
      </w:tr>
      <w:tr w:rsidR="00B1014B" w:rsidRPr="00197D9F" w14:paraId="741E0E97" w14:textId="77777777" w:rsidTr="00203B2B">
        <w:tc>
          <w:tcPr>
            <w:tcW w:w="2570" w:type="dxa"/>
            <w:vAlign w:val="center"/>
          </w:tcPr>
          <w:p w14:paraId="2FF5F7B6" w14:textId="77777777" w:rsidR="001510A2" w:rsidRPr="00197D9F" w:rsidRDefault="001510A2" w:rsidP="00382E33">
            <w:pPr>
              <w:pStyle w:val="Image"/>
              <w:spacing w:after="0"/>
              <w:rPr>
                <w:rFonts w:ascii="Khmer UI" w:hAnsi="Khmer UI" w:cs="Khmer UI"/>
                <w:lang w:bidi="km-KH"/>
              </w:rPr>
            </w:pPr>
          </w:p>
        </w:tc>
        <w:tc>
          <w:tcPr>
            <w:tcW w:w="6786" w:type="dxa"/>
            <w:gridSpan w:val="3"/>
            <w:vAlign w:val="center"/>
          </w:tcPr>
          <w:p w14:paraId="0A2CCF6C" w14:textId="77777777" w:rsidR="001510A2" w:rsidRPr="00197D9F" w:rsidRDefault="00A56BF9" w:rsidP="00382E33">
            <w:pPr>
              <w:spacing w:after="0"/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នេះនឹងធ្វើឱ្យប្រាកដថាបុគ្គលិក</w:t>
            </w:r>
            <w:proofErr w:type="spellEnd"/>
            <w:r w:rsidRPr="00197D9F">
              <w:rPr>
                <w:rFonts w:ascii="Khmer UI" w:hAnsi="Khmer UI" w:cs="Khmer UI"/>
                <w:lang w:bidi="km-KH"/>
              </w:rPr>
              <w:t xml:space="preserve"> </w:t>
            </w: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និងដៃគូរបស់យើង</w:t>
            </w:r>
            <w:proofErr w:type="spellEnd"/>
            <w:r w:rsidRPr="00197D9F">
              <w:rPr>
                <w:rFonts w:ascii="Khmer UI" w:eastAsia="DaunPenh" w:hAnsi="Khmer UI" w:cs="Khmer UI"/>
                <w:lang w:bidi="km-KH"/>
              </w:rPr>
              <w:t>៖</w:t>
            </w:r>
          </w:p>
        </w:tc>
      </w:tr>
      <w:tr w:rsidR="00B1014B" w:rsidRPr="00197D9F" w14:paraId="4F6CF4C3" w14:textId="77777777" w:rsidTr="00203B2B">
        <w:trPr>
          <w:gridAfter w:val="1"/>
          <w:wAfter w:w="153" w:type="dxa"/>
        </w:trPr>
        <w:tc>
          <w:tcPr>
            <w:tcW w:w="2570" w:type="dxa"/>
            <w:vAlign w:val="center"/>
          </w:tcPr>
          <w:p w14:paraId="4022A513" w14:textId="77777777" w:rsidR="00791380" w:rsidRPr="00197D9F" w:rsidRDefault="00A56BF9" w:rsidP="005342C4">
            <w:pPr>
              <w:pStyle w:val="Image"/>
              <w:rPr>
                <w:rFonts w:ascii="Khmer UI" w:hAnsi="Khmer UI" w:cs="Khmer UI"/>
                <w:noProof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6F80D5AF" wp14:editId="3C928CB1">
                  <wp:extent cx="1494790" cy="1494790"/>
                  <wp:effectExtent l="0" t="0" r="0" b="0"/>
                  <wp:docPr id="1273279781" name="Picture 1273279781" descr="មនុស្ស 2 នាក់ក្រឡេកមើលទៅឯកសារមួយជាមួយគ្នា។ ខាងលើពួកគេគឺជាក្រុមរូបតំណាងអារម្មណ៍ក្នុងការនិយាយ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3279781" name="Picture 1273279781" descr="មនុស្ស 2 នាក់ក្រឡេកមើលទៅឯកសារមួយជាមួយគ្នា។ ខាងលើពួកគេគឺជាក្រុមរូបតំណាងអារម្មណ៍ក្នុងការនិយាយ។"/>
                          <pic:cNvPicPr/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4790" cy="1494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gridSpan w:val="2"/>
            <w:vAlign w:val="center"/>
          </w:tcPr>
          <w:p w14:paraId="0C23AB3D" w14:textId="4B59C571" w:rsidR="00791380" w:rsidRPr="00197D9F" w:rsidRDefault="00174E3F" w:rsidP="005342C4">
            <w:pPr>
              <w:pStyle w:val="ListParagraph"/>
              <w:numPr>
                <w:ilvl w:val="0"/>
                <w:numId w:val="54"/>
              </w:numPr>
              <w:rPr>
                <w:rFonts w:ascii="Khmer UI" w:hAnsi="Khmer UI" w:cs="Khmer UI"/>
                <w:lang w:bidi="km-KH"/>
              </w:rPr>
            </w:pPr>
            <w:r w:rsidRPr="00174E3F">
              <w:rPr>
                <w:rFonts w:ascii="Khmer UI" w:hAnsi="Khmer UI" w:cs="Khmer UI" w:hint="cs"/>
                <w:cs/>
                <w:lang w:bidi="km-KH"/>
              </w:rPr>
              <w:t>ដឹងពីរបៀបស្វែងរក</w:t>
            </w:r>
            <w:r w:rsidRPr="00174E3F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174E3F">
              <w:rPr>
                <w:rFonts w:ascii="Khmer UI" w:hAnsi="Khmer UI" w:cs="Khmer UI" w:hint="cs"/>
                <w:cs/>
                <w:lang w:bidi="km-KH"/>
              </w:rPr>
              <w:t>និងប្រើប្រាស់ជំនួយផ្នែកភាសា</w:t>
            </w:r>
          </w:p>
        </w:tc>
      </w:tr>
      <w:tr w:rsidR="00B1014B" w:rsidRPr="00197D9F" w14:paraId="1DE28FB8" w14:textId="77777777" w:rsidTr="00203B2B">
        <w:trPr>
          <w:gridAfter w:val="1"/>
          <w:wAfter w:w="153" w:type="dxa"/>
        </w:trPr>
        <w:tc>
          <w:tcPr>
            <w:tcW w:w="2570" w:type="dxa"/>
            <w:vAlign w:val="center"/>
          </w:tcPr>
          <w:p w14:paraId="21F6C01F" w14:textId="77777777" w:rsidR="00791380" w:rsidRPr="00197D9F" w:rsidRDefault="00A56BF9" w:rsidP="005342C4">
            <w:pPr>
              <w:pStyle w:val="Image"/>
              <w:rPr>
                <w:rFonts w:ascii="Khmer UI" w:hAnsi="Khmer UI" w:cs="Khmer UI"/>
                <w:noProof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5D2C2E5A" wp14:editId="02FB1A8D">
                  <wp:extent cx="1483200" cy="1112400"/>
                  <wp:effectExtent l="0" t="0" r="3175" b="0"/>
                  <wp:docPr id="159055751" name="Picture 20" descr="មនុស្សម្នាក់កំពុងសន្ទនាជាមួយអ្នកបកប្រែផ្ទាល់មាត់ម្នាក់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055751" name="Picture 20" descr="មនុស្សម្នាក់កំពុងសន្ទនាជាមួយអ្នកបកប្រែផ្ទាល់មាត់ម្នាក់។"/>
                          <pic:cNvPicPr/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89" r="258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1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gridSpan w:val="2"/>
            <w:vAlign w:val="center"/>
          </w:tcPr>
          <w:p w14:paraId="12353297" w14:textId="5CDFECDB" w:rsidR="00791380" w:rsidRPr="00197D9F" w:rsidRDefault="00174E3F" w:rsidP="00791380">
            <w:pPr>
              <w:pStyle w:val="ListParagraph"/>
              <w:numPr>
                <w:ilvl w:val="0"/>
                <w:numId w:val="54"/>
              </w:numPr>
              <w:rPr>
                <w:rFonts w:ascii="Khmer UI" w:hAnsi="Khmer UI" w:cs="Khmer UI"/>
                <w:lang w:bidi="km-KH"/>
              </w:rPr>
            </w:pPr>
            <w:r w:rsidRPr="00174E3F">
              <w:rPr>
                <w:rFonts w:ascii="Khmer UI" w:hAnsi="Khmer UI" w:cs="Khmer UI" w:hint="cs"/>
                <w:cs/>
                <w:lang w:bidi="km-KH"/>
              </w:rPr>
              <w:t>ទំនាក់ទំនងកាន់តែប្រសើរជាមួយអ្នកបកប្រែផ្ទាល់មាត់។</w:t>
            </w:r>
          </w:p>
        </w:tc>
      </w:tr>
      <w:tr w:rsidR="00B1014B" w:rsidRPr="00197D9F" w14:paraId="7783CA4D" w14:textId="77777777" w:rsidTr="00203B2B">
        <w:trPr>
          <w:gridAfter w:val="1"/>
          <w:wAfter w:w="153" w:type="dxa"/>
        </w:trPr>
        <w:tc>
          <w:tcPr>
            <w:tcW w:w="2570" w:type="dxa"/>
            <w:vAlign w:val="center"/>
          </w:tcPr>
          <w:p w14:paraId="17B0368D" w14:textId="77777777" w:rsidR="001510A2" w:rsidRPr="00197D9F" w:rsidRDefault="001510A2" w:rsidP="00382E33">
            <w:pPr>
              <w:pStyle w:val="Image"/>
              <w:spacing w:before="840" w:after="0"/>
              <w:rPr>
                <w:rFonts w:ascii="Khmer UI" w:hAnsi="Khmer UI" w:cs="Khmer UI"/>
                <w:lang w:bidi="km-KH"/>
              </w:rPr>
            </w:pPr>
          </w:p>
        </w:tc>
        <w:tc>
          <w:tcPr>
            <w:tcW w:w="6633" w:type="dxa"/>
            <w:gridSpan w:val="2"/>
            <w:vAlign w:val="center"/>
          </w:tcPr>
          <w:p w14:paraId="5E29753F" w14:textId="2EFE1FCA" w:rsidR="001510A2" w:rsidRPr="00197D9F" w:rsidRDefault="00174E3F" w:rsidP="00382E33">
            <w:pPr>
              <w:spacing w:before="840" w:after="0"/>
              <w:rPr>
                <w:rFonts w:ascii="Khmer UI" w:hAnsi="Khmer UI" w:cs="Khmer UI"/>
                <w:lang w:bidi="km-KH"/>
              </w:rPr>
            </w:pPr>
            <w:r w:rsidRPr="00174E3F">
              <w:rPr>
                <w:rFonts w:ascii="Khmer UI" w:hAnsi="Khmer UI" w:cs="Khmer UI" w:hint="cs"/>
                <w:cs/>
                <w:lang w:bidi="km-KH"/>
              </w:rPr>
              <w:t>យើងនឹងពិនិត្យមើលថាតើសកម្មភាពនេះដំណើរការឬអត់ដោយតាមដានចំនួនប៉ុន្មាននាក់នៃ៖</w:t>
            </w:r>
          </w:p>
        </w:tc>
      </w:tr>
      <w:tr w:rsidR="00B1014B" w:rsidRPr="00197D9F" w14:paraId="06907241" w14:textId="77777777" w:rsidTr="00203B2B">
        <w:trPr>
          <w:gridAfter w:val="1"/>
          <w:wAfter w:w="153" w:type="dxa"/>
        </w:trPr>
        <w:tc>
          <w:tcPr>
            <w:tcW w:w="2570" w:type="dxa"/>
            <w:vAlign w:val="center"/>
          </w:tcPr>
          <w:p w14:paraId="15F4D2B4" w14:textId="77777777" w:rsidR="00A00FF0" w:rsidRPr="00197D9F" w:rsidRDefault="00A56BF9" w:rsidP="00382E33">
            <w:pPr>
              <w:pStyle w:val="Image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76363D41" wp14:editId="19D8E300">
                  <wp:extent cx="1494790" cy="1494790"/>
                  <wp:effectExtent l="0" t="0" r="0" b="0"/>
                  <wp:docPr id="622357037" name="Picture 34" descr="កម្មករ NDIS 3 នាក់កំពុងមើលនរណាម្នាក់ដែលផ្តល់បទបង្ហាញ និងសញ្ញាធីក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2357037" name="Picture 34" descr="កម្មករ NDIS 3 នាក់កំពុងមើលនរណាម្នាក់ដែលផ្តល់បទបង្ហាញ និងសញ្ញាធីក។"/>
                          <pic:cNvPicPr/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4790" cy="1494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gridSpan w:val="2"/>
            <w:vAlign w:val="center"/>
          </w:tcPr>
          <w:p w14:paraId="6C43F810" w14:textId="34CAA404" w:rsidR="00A00FF0" w:rsidRPr="00197D9F" w:rsidRDefault="00174E3F" w:rsidP="00382E33">
            <w:pPr>
              <w:pStyle w:val="ListParagraph"/>
              <w:numPr>
                <w:ilvl w:val="0"/>
                <w:numId w:val="55"/>
              </w:numPr>
              <w:rPr>
                <w:rFonts w:ascii="Khmer UI" w:hAnsi="Khmer UI" w:cs="Khmer UI"/>
                <w:lang w:bidi="km-KH"/>
              </w:rPr>
            </w:pPr>
            <w:r w:rsidRPr="00174E3F">
              <w:rPr>
                <w:rFonts w:ascii="Khmer UI" w:hAnsi="Khmer UI" w:cs="Khmer UI" w:hint="cs"/>
                <w:cs/>
                <w:lang w:bidi="km-KH"/>
              </w:rPr>
              <w:t>បុគ្គលិក</w:t>
            </w:r>
            <w:r w:rsidRPr="00174E3F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174E3F">
              <w:rPr>
                <w:rFonts w:ascii="Khmer UI" w:hAnsi="Khmer UI" w:cs="Khmer UI" w:hint="cs"/>
                <w:cs/>
                <w:lang w:bidi="km-KH"/>
              </w:rPr>
              <w:t>និងដៃគូនានាដែលបញ្ចប់វគ្គបណ្តុះ</w:t>
            </w:r>
            <w:r w:rsidR="007D428D">
              <w:rPr>
                <w:rFonts w:ascii="Khmer UI" w:hAnsi="Khmer UI" w:cs="Khmer UI"/>
                <w:lang w:bidi="km-KH"/>
              </w:rPr>
              <w:br/>
            </w:r>
            <w:r w:rsidRPr="00174E3F">
              <w:rPr>
                <w:rFonts w:ascii="Khmer UI" w:hAnsi="Khmer UI" w:cs="Khmer UI" w:hint="cs"/>
                <w:cs/>
                <w:lang w:bidi="km-KH"/>
              </w:rPr>
              <w:t>បណ្តាលនេះ</w:t>
            </w:r>
          </w:p>
        </w:tc>
      </w:tr>
      <w:tr w:rsidR="00B1014B" w:rsidRPr="00197D9F" w14:paraId="3D7E75C7" w14:textId="77777777" w:rsidTr="00203B2B">
        <w:trPr>
          <w:gridAfter w:val="1"/>
          <w:wAfter w:w="153" w:type="dxa"/>
        </w:trPr>
        <w:tc>
          <w:tcPr>
            <w:tcW w:w="2570" w:type="dxa"/>
            <w:vAlign w:val="center"/>
          </w:tcPr>
          <w:p w14:paraId="6E7BE594" w14:textId="77777777" w:rsidR="00A00FF0" w:rsidRPr="00197D9F" w:rsidRDefault="00A56BF9" w:rsidP="00382E33">
            <w:pPr>
              <w:pStyle w:val="Image"/>
              <w:spacing w:before="0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30892F46" wp14:editId="19E753B8">
                  <wp:extent cx="1494790" cy="1494790"/>
                  <wp:effectExtent l="0" t="0" r="0" b="0"/>
                  <wp:docPr id="1363517323" name="Picture 21" descr="មនុស្ស 2 នាក់កំពុងសន្ទនាជាមួយអ្នកបកប្រែផ្ទាល់មាត់។ នៅពីលើពួកវាគឺរូបតំណាងអារម្មណ៍ក្នុងការនិយាយ ដែលបង្ហាញពីភាសាផ្សេងក្រៅពីភាសាអង់គ្លេស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3517323" name="Picture 21" descr="មនុស្ស 2 នាក់កំពុងសន្ទនាជាមួយអ្នកបកប្រែផ្ទាល់មាត់។ នៅពីលើពួកវាគឺរូបតំណាងអារម្មណ៍ក្នុងការនិយាយ ដែលបង្ហាញពីភាសាផ្សេងក្រៅពីភាសាអង់គ្លេស។"/>
                          <pic:cNvPicPr/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4790" cy="1494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gridSpan w:val="2"/>
            <w:vAlign w:val="center"/>
          </w:tcPr>
          <w:p w14:paraId="222340ED" w14:textId="697C81BC" w:rsidR="00A00FF0" w:rsidRPr="00197D9F" w:rsidRDefault="00174E3F" w:rsidP="00382E33">
            <w:pPr>
              <w:pStyle w:val="ListParagraph"/>
              <w:numPr>
                <w:ilvl w:val="0"/>
                <w:numId w:val="70"/>
              </w:numPr>
              <w:spacing w:before="0"/>
              <w:rPr>
                <w:rFonts w:ascii="Khmer UI" w:hAnsi="Khmer UI" w:cs="Khmer UI"/>
                <w:lang w:bidi="km-KH"/>
              </w:rPr>
            </w:pPr>
            <w:r w:rsidRPr="00174E3F">
              <w:rPr>
                <w:rFonts w:ascii="Khmer UI" w:hAnsi="Khmer UI" w:cs="Khmer UI" w:hint="cs"/>
                <w:cs/>
                <w:lang w:bidi="km-KH"/>
              </w:rPr>
              <w:t>អ្នកចូលរួម</w:t>
            </w:r>
            <w:r w:rsidRPr="00174E3F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621465">
              <w:rPr>
                <w:rFonts w:cs="FS Me Pro"/>
              </w:rPr>
              <w:t>CALD</w:t>
            </w:r>
            <w:r w:rsidRPr="00174E3F">
              <w:rPr>
                <w:rFonts w:ascii="Khmer UI" w:hAnsi="Khmer UI" w:cs="Khmer UI"/>
              </w:rPr>
              <w:t xml:space="preserve"> </w:t>
            </w:r>
            <w:r w:rsidRPr="00174E3F">
              <w:rPr>
                <w:rFonts w:ascii="Khmer UI" w:hAnsi="Khmer UI" w:cs="Khmer UI" w:hint="cs"/>
                <w:cs/>
                <w:lang w:bidi="km-KH"/>
              </w:rPr>
              <w:t>នានាដែលប្រើប្រាស់សេវាអ្នកបកប្រែផ្ទាល់មាត់។</w:t>
            </w:r>
          </w:p>
        </w:tc>
      </w:tr>
    </w:tbl>
    <w:p w14:paraId="3779172E" w14:textId="77777777" w:rsidR="007916A8" w:rsidRPr="00197D9F" w:rsidRDefault="00A56BF9">
      <w:pPr>
        <w:spacing w:before="0" w:after="0" w:line="240" w:lineRule="auto"/>
        <w:rPr>
          <w:rFonts w:ascii="Khmer UI" w:hAnsi="Khmer UI" w:cs="Khmer UI"/>
          <w:b/>
          <w:bCs/>
          <w:sz w:val="32"/>
          <w:szCs w:val="26"/>
          <w:lang w:bidi="km-KH"/>
        </w:rPr>
      </w:pPr>
      <w:r w:rsidRPr="00197D9F">
        <w:rPr>
          <w:rFonts w:ascii="Khmer UI" w:hAnsi="Khmer UI" w:cs="Khmer UI"/>
          <w:lang w:bidi="km-KH"/>
        </w:rPr>
        <w:br w:type="page"/>
      </w:r>
    </w:p>
    <w:p w14:paraId="3B7B08EB" w14:textId="77777777" w:rsidR="002535DE" w:rsidRPr="00197D9F" w:rsidRDefault="00A56BF9" w:rsidP="003F6521">
      <w:pPr>
        <w:pStyle w:val="Heading3"/>
        <w:spacing w:before="360" w:after="120"/>
        <w:rPr>
          <w:rFonts w:ascii="Khmer UI" w:hAnsi="Khmer UI" w:cs="Khmer UI"/>
          <w:lang w:bidi="km-KH"/>
        </w:rPr>
      </w:pPr>
      <w:r w:rsidRPr="00197D9F">
        <w:rPr>
          <w:rFonts w:ascii="Khmer UI" w:hAnsi="Khmer UI" w:cs="Khmer UI"/>
          <w:noProof/>
          <w:lang w:bidi="km-KH"/>
        </w:rPr>
        <w:lastRenderedPageBreak/>
        <mc:AlternateContent>
          <mc:Choice Requires="wpg">
            <w:drawing>
              <wp:anchor distT="0" distB="0" distL="114300" distR="114300" simplePos="0" relativeHeight="251678720" behindDoc="0" locked="0" layoutInCell="1" allowOverlap="1" wp14:anchorId="5A8371AA" wp14:editId="7FAC6CF5">
                <wp:simplePos x="0" y="0"/>
                <wp:positionH relativeFrom="margin">
                  <wp:posOffset>19050</wp:posOffset>
                </wp:positionH>
                <wp:positionV relativeFrom="paragraph">
                  <wp:posOffset>228779</wp:posOffset>
                </wp:positionV>
                <wp:extent cx="5786755" cy="241300"/>
                <wp:effectExtent l="19050" t="19050" r="23495" b="25400"/>
                <wp:wrapNone/>
                <wp:docPr id="122880252" name="Group 12288025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6755" cy="241300"/>
                          <a:chOff x="11875" y="0"/>
                          <a:chExt cx="5787317" cy="241540"/>
                        </a:xfrm>
                      </wpg:grpSpPr>
                      <wps:wsp>
                        <wps:cNvPr id="832499403" name="Straight Connector 832499403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3542194" name="Oval 83542194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FAA320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4D34AD4" id="Group 122880252" o:spid="_x0000_s1026" alt="&quot;&quot;" style="position:absolute;margin-left:1.5pt;margin-top:18pt;width:455.65pt;height:19pt;z-index:251678720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">
                <v:line id="Straight Connector 832499403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" strokecolor="#65276f [3044]" strokeweight="3pt">
                  <v:stroke endcap="round"/>
                </v:line>
                <v:oval id="Oval 83542194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" fillcolor="#faa320" strokecolor="#6b2976" strokeweight="3pt"/>
                <w10:wrap anchorx="margin"/>
              </v:group>
            </w:pict>
          </mc:Fallback>
        </mc:AlternateContent>
      </w:r>
      <w:proofErr w:type="spellStart"/>
      <w:r w:rsidR="005C7C7B" w:rsidRPr="00197D9F">
        <w:rPr>
          <w:rFonts w:ascii="Khmer UI" w:eastAsia="DaunPenh" w:hAnsi="Khmer UI" w:cs="Khmer UI"/>
          <w:lang w:bidi="km-KH"/>
        </w:rPr>
        <w:t>សកម្មភាពទី</w:t>
      </w:r>
      <w:proofErr w:type="spellEnd"/>
      <w:r w:rsidR="005C7C7B" w:rsidRPr="00197D9F">
        <w:rPr>
          <w:rFonts w:ascii="Khmer UI" w:hAnsi="Khmer UI" w:cs="Khmer UI"/>
          <w:lang w:bidi="km-KH"/>
        </w:rPr>
        <w:t xml:space="preserve"> </w:t>
      </w:r>
      <w:r w:rsidR="005C7C7B" w:rsidRPr="00621465">
        <w:rPr>
          <w:rFonts w:cs="FS Me Pro"/>
          <w:lang w:bidi="km-KH"/>
        </w:rPr>
        <w:t>11</w:t>
      </w:r>
    </w:p>
    <w:tbl>
      <w:tblPr>
        <w:tblW w:w="9088" w:type="dxa"/>
        <w:tblLayout w:type="fixed"/>
        <w:tblLook w:val="04A0" w:firstRow="1" w:lastRow="0" w:firstColumn="1" w:lastColumn="0" w:noHBand="0" w:noVBand="1"/>
      </w:tblPr>
      <w:tblGrid>
        <w:gridCol w:w="2512"/>
        <w:gridCol w:w="6576"/>
      </w:tblGrid>
      <w:tr w:rsidR="00B1014B" w:rsidRPr="00197D9F" w14:paraId="7A945669" w14:textId="77777777" w:rsidTr="00C55355">
        <w:tc>
          <w:tcPr>
            <w:tcW w:w="2512" w:type="dxa"/>
            <w:vAlign w:val="center"/>
          </w:tcPr>
          <w:p w14:paraId="7A11E49A" w14:textId="77777777" w:rsidR="00C55355" w:rsidRPr="00197D9F" w:rsidRDefault="00C55355" w:rsidP="00382E33">
            <w:pPr>
              <w:pStyle w:val="Image"/>
              <w:spacing w:before="480" w:after="0"/>
              <w:rPr>
                <w:rFonts w:ascii="Khmer UI" w:hAnsi="Khmer UI" w:cs="Khmer UI"/>
                <w:lang w:bidi="km-KH"/>
              </w:rPr>
            </w:pPr>
          </w:p>
        </w:tc>
        <w:tc>
          <w:tcPr>
            <w:tcW w:w="6576" w:type="dxa"/>
            <w:vAlign w:val="center"/>
          </w:tcPr>
          <w:p w14:paraId="1B7BE1DB" w14:textId="365B0E8C" w:rsidR="00C55355" w:rsidRPr="00197D9F" w:rsidRDefault="00174E3F" w:rsidP="00382E33">
            <w:pPr>
              <w:spacing w:before="480" w:after="0"/>
              <w:rPr>
                <w:rFonts w:ascii="Khmer UI" w:hAnsi="Khmer UI" w:cs="Khmer UI"/>
                <w:lang w:bidi="km-KH"/>
              </w:rPr>
            </w:pPr>
            <w:r w:rsidRPr="00174E3F">
              <w:rPr>
                <w:rFonts w:ascii="Khmer UI" w:hAnsi="Khmer UI" w:cs="Khmer UI" w:hint="cs"/>
                <w:cs/>
                <w:lang w:bidi="km-KH"/>
              </w:rPr>
              <w:t>យើងនឹងបង្កើតផែនការមួយដើម្បីធ្វើឱ្យ</w:t>
            </w:r>
            <w:r w:rsidRPr="00174E3F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621465">
              <w:rPr>
                <w:rFonts w:cs="FS Me Pro"/>
              </w:rPr>
              <w:t>NDIA</w:t>
            </w:r>
            <w:r w:rsidRPr="00174E3F">
              <w:rPr>
                <w:rFonts w:ascii="Khmer UI" w:hAnsi="Khmer UI" w:cs="Khmer UI"/>
              </w:rPr>
              <w:t xml:space="preserve"> </w:t>
            </w:r>
            <w:r w:rsidRPr="00174E3F">
              <w:rPr>
                <w:rFonts w:ascii="Khmer UI" w:hAnsi="Khmer UI" w:cs="Khmer UI" w:hint="cs"/>
                <w:cs/>
                <w:lang w:bidi="km-KH"/>
              </w:rPr>
              <w:t>ក្លាយជាកន្លែងធ្វើការដែល៖</w:t>
            </w:r>
          </w:p>
        </w:tc>
      </w:tr>
      <w:tr w:rsidR="00B1014B" w:rsidRPr="00197D9F" w14:paraId="692F84AB" w14:textId="77777777" w:rsidTr="00C55355">
        <w:tc>
          <w:tcPr>
            <w:tcW w:w="2512" w:type="dxa"/>
            <w:vAlign w:val="center"/>
          </w:tcPr>
          <w:p w14:paraId="27C401C4" w14:textId="77777777" w:rsidR="00F40DE8" w:rsidRPr="00197D9F" w:rsidRDefault="00A56BF9" w:rsidP="007916A8">
            <w:pPr>
              <w:pStyle w:val="Image"/>
              <w:spacing w:before="120" w:after="120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14DCE9EB" wp14:editId="7A069A09">
                  <wp:extent cx="1457960" cy="1457960"/>
                  <wp:effectExtent l="0" t="0" r="8890" b="8890"/>
                  <wp:docPr id="771269802" name="Picture 35" descr="មនុស្សម្នាក់កំពុងលើកដៃគាត់ ហើយនៅក្បែរពួកគេគឺជារូបតំណាងសុវត្ថិភាព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1269802" name="Picture 35" descr="មនុស្សម្នាក់កំពុងលើកដៃគាត់ ហើយនៅក្បែរពួកគេគឺជារូបតំណាងសុវត្ថិភាព។"/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7960" cy="1457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5848D5A" w14:textId="77777777" w:rsidR="00F40DE8" w:rsidRPr="00197D9F" w:rsidRDefault="00A56BF9" w:rsidP="007916A8">
            <w:pPr>
              <w:pStyle w:val="ListParagraph"/>
              <w:numPr>
                <w:ilvl w:val="0"/>
                <w:numId w:val="59"/>
              </w:numPr>
              <w:spacing w:before="120" w:after="120"/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មានសុវត្ថិភាពសម្រាប់វប្បធម៌ទាំងអស</w:t>
            </w:r>
            <w:proofErr w:type="spellEnd"/>
            <w:r w:rsidRPr="00197D9F">
              <w:rPr>
                <w:rFonts w:ascii="Khmer UI" w:eastAsia="DaunPenh" w:hAnsi="Khmer UI" w:cs="Khmer UI"/>
                <w:lang w:bidi="km-KH"/>
              </w:rPr>
              <w:t>់</w:t>
            </w:r>
          </w:p>
        </w:tc>
      </w:tr>
      <w:tr w:rsidR="00B1014B" w:rsidRPr="00197D9F" w14:paraId="67EFA3DF" w14:textId="77777777" w:rsidTr="00C55355">
        <w:tc>
          <w:tcPr>
            <w:tcW w:w="2512" w:type="dxa"/>
            <w:vAlign w:val="center"/>
          </w:tcPr>
          <w:p w14:paraId="5F017F31" w14:textId="77777777" w:rsidR="00F40DE8" w:rsidRPr="00197D9F" w:rsidRDefault="00A56BF9" w:rsidP="007916A8">
            <w:pPr>
              <w:pStyle w:val="Image"/>
              <w:spacing w:before="120" w:after="120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6A5037EA" wp14:editId="227DF489">
                  <wp:extent cx="1457960" cy="1457960"/>
                  <wp:effectExtent l="0" t="0" r="8890" b="8890"/>
                  <wp:docPr id="1115363148" name="Picture 36" descr="រូបតំណាងអ្នកចូលរួមម្នាក់មានសញ្ញាព្រួញកោងនៅជុំវិញវា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5363148" name="Picture 36" descr="រូបតំណាងអ្នកចូលរួមម្នាក់មានសញ្ញាព្រួញកោងនៅជុំវិញវា។"/>
                          <pic:cNvPicPr/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7960" cy="1457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7796A4B" w14:textId="77777777" w:rsidR="00F40DE8" w:rsidRPr="00197D9F" w:rsidRDefault="00A56BF9" w:rsidP="007916A8">
            <w:pPr>
              <w:pStyle w:val="ListParagraph"/>
              <w:numPr>
                <w:ilvl w:val="0"/>
                <w:numId w:val="70"/>
              </w:numPr>
              <w:spacing w:before="120" w:after="120"/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មានលក្ខណៈបញ្ចូល</w:t>
            </w:r>
            <w:proofErr w:type="spellEnd"/>
            <w:r w:rsidRPr="00197D9F">
              <w:rPr>
                <w:rFonts w:ascii="Khmer UI" w:hAnsi="Khmer UI" w:cs="Khmer UI"/>
                <w:lang w:bidi="km-KH"/>
              </w:rPr>
              <w:t>​</w:t>
            </w:r>
            <w:r w:rsidRPr="00197D9F">
              <w:rPr>
                <w:rFonts w:ascii="Khmer UI" w:eastAsia="DaunPenh" w:hAnsi="Khmer UI" w:cs="Khmer UI"/>
                <w:lang w:bidi="km-KH"/>
              </w:rPr>
              <w:t>។</w:t>
            </w:r>
          </w:p>
        </w:tc>
      </w:tr>
      <w:tr w:rsidR="00B1014B" w:rsidRPr="00197D9F" w14:paraId="5558F9CB" w14:textId="77777777" w:rsidTr="00C55355">
        <w:tc>
          <w:tcPr>
            <w:tcW w:w="2512" w:type="dxa"/>
            <w:vAlign w:val="center"/>
          </w:tcPr>
          <w:p w14:paraId="6F6EA00A" w14:textId="77777777" w:rsidR="00133B1A" w:rsidRPr="00197D9F" w:rsidRDefault="00A56BF9" w:rsidP="007916A8">
            <w:pPr>
              <w:pStyle w:val="Image"/>
              <w:spacing w:before="600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551AEE28" wp14:editId="052F4BD4">
                  <wp:extent cx="1440000" cy="1080000"/>
                  <wp:effectExtent l="0" t="0" r="8255" b="6350"/>
                  <wp:docPr id="187161356" name="Picture 23" descr="មនុស្ស 2 នាក់កំពុងប្រើប្រាស់កុំព្យូទ័រជាមួយគ្នា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161356" name="Picture 23" descr="មនុស្ស 2 នាក់កំពុងប្រើប្រាស់កុំព្យូទ័រជាមួយគ្នា។"/>
                          <pic:cNvPicPr/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6" w:type="dxa"/>
            <w:vAlign w:val="center"/>
          </w:tcPr>
          <w:p w14:paraId="01FE8D68" w14:textId="5CFF5B84" w:rsidR="00133B1A" w:rsidRPr="00197D9F" w:rsidRDefault="00174E3F" w:rsidP="007916A8">
            <w:pPr>
              <w:spacing w:before="600"/>
              <w:rPr>
                <w:rFonts w:ascii="Khmer UI" w:hAnsi="Khmer UI" w:cs="Khmer UI"/>
                <w:lang w:bidi="km-KH"/>
              </w:rPr>
            </w:pPr>
            <w:r w:rsidRPr="00174E3F">
              <w:rPr>
                <w:rFonts w:ascii="Khmer UI" w:hAnsi="Khmer UI" w:cs="Khmer UI" w:hint="cs"/>
                <w:cs/>
                <w:lang w:bidi="km-KH"/>
              </w:rPr>
              <w:t>យើងនឹងពិនិត្យមើលថាតើសកម្មភាពនេះដំណើរការឬអត់</w:t>
            </w:r>
            <w:r w:rsidRPr="00174E3F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174E3F">
              <w:rPr>
                <w:rFonts w:ascii="Khmer UI" w:hAnsi="Khmer UI" w:cs="Khmer UI" w:hint="cs"/>
                <w:cs/>
                <w:lang w:bidi="km-KH"/>
              </w:rPr>
              <w:t>ដោយមនុស្ស</w:t>
            </w:r>
            <w:r w:rsidRPr="00174E3F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621465">
              <w:rPr>
                <w:rFonts w:cs="FS Me Pro"/>
              </w:rPr>
              <w:t>CALD</w:t>
            </w:r>
            <w:r w:rsidRPr="00174E3F">
              <w:rPr>
                <w:rFonts w:ascii="Khmer UI" w:hAnsi="Khmer UI" w:cs="Khmer UI"/>
              </w:rPr>
              <w:t xml:space="preserve"> </w:t>
            </w:r>
            <w:r w:rsidRPr="00174E3F">
              <w:rPr>
                <w:rFonts w:ascii="Khmer UI" w:hAnsi="Khmer UI" w:cs="Khmer UI" w:hint="cs"/>
                <w:cs/>
                <w:lang w:bidi="km-KH"/>
              </w:rPr>
              <w:t>ចំនួនប៉ុន្មាននាក់ដែល៖</w:t>
            </w:r>
          </w:p>
          <w:p w14:paraId="1D83864E" w14:textId="77777777" w:rsidR="00133B1A" w:rsidRPr="00197D9F" w:rsidRDefault="00A56BF9" w:rsidP="00B314B2">
            <w:pPr>
              <w:pStyle w:val="ListParagraph"/>
              <w:numPr>
                <w:ilvl w:val="0"/>
                <w:numId w:val="58"/>
              </w:numPr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បន្តធ្វើការឱ្យយើង</w:t>
            </w:r>
            <w:proofErr w:type="spellEnd"/>
          </w:p>
          <w:p w14:paraId="59C428AA" w14:textId="77777777" w:rsidR="00133B1A" w:rsidRPr="00197D9F" w:rsidRDefault="00A56BF9" w:rsidP="00B314B2">
            <w:pPr>
              <w:pStyle w:val="Image"/>
              <w:numPr>
                <w:ilvl w:val="0"/>
                <w:numId w:val="58"/>
              </w:numPr>
              <w:jc w:val="left"/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អាចបង្កើន</w:t>
            </w:r>
            <w:proofErr w:type="spellEnd"/>
            <w:r w:rsidRPr="00197D9F">
              <w:rPr>
                <w:rFonts w:ascii="Khmer UI" w:hAnsi="Khmer UI" w:cs="Khmer UI"/>
                <w:lang w:bidi="km-KH"/>
              </w:rPr>
              <w:t xml:space="preserve"> </w:t>
            </w:r>
            <w:proofErr w:type="spellStart"/>
            <w:r w:rsidRPr="00197D9F">
              <w:rPr>
                <w:rStyle w:val="Strong"/>
                <w:rFonts w:ascii="Khmer UI" w:eastAsia="DaunPenh" w:hAnsi="Khmer UI" w:cs="Khmer UI"/>
                <w:lang w:bidi="km-KH"/>
              </w:rPr>
              <w:t>អាជីព</w:t>
            </w:r>
            <w:proofErr w:type="spellEnd"/>
            <w:r w:rsidRPr="00197D9F">
              <w:rPr>
                <w:rFonts w:ascii="Khmer UI" w:hAnsi="Khmer UI" w:cs="Khmer UI"/>
                <w:lang w:bidi="km-KH"/>
              </w:rPr>
              <w:t xml:space="preserve"> </w:t>
            </w: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របស់ពួកគេ</w:t>
            </w:r>
            <w:proofErr w:type="spellEnd"/>
            <w:r w:rsidRPr="00197D9F">
              <w:rPr>
                <w:rFonts w:ascii="Khmer UI" w:eastAsia="DaunPenh" w:hAnsi="Khmer UI" w:cs="Khmer UI"/>
                <w:lang w:bidi="km-KH"/>
              </w:rPr>
              <w:t>។</w:t>
            </w:r>
          </w:p>
        </w:tc>
      </w:tr>
      <w:tr w:rsidR="00B1014B" w:rsidRPr="00197D9F" w14:paraId="48B64F4E" w14:textId="77777777" w:rsidTr="00C55355">
        <w:tc>
          <w:tcPr>
            <w:tcW w:w="2512" w:type="dxa"/>
            <w:vAlign w:val="center"/>
          </w:tcPr>
          <w:p w14:paraId="5173BA23" w14:textId="77777777" w:rsidR="00133B1A" w:rsidRPr="00197D9F" w:rsidRDefault="00A56BF9" w:rsidP="007916A8">
            <w:pPr>
              <w:pStyle w:val="Image"/>
              <w:spacing w:before="360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027CA896" wp14:editId="035C282F">
                  <wp:extent cx="1457960" cy="1457960"/>
                  <wp:effectExtent l="0" t="0" r="8890" b="8890"/>
                  <wp:docPr id="1428946129" name="Picture 37" descr="មនុស្សម្នាក់ពាក់ឯកសណ្ឋានការងារដែលមានសញ្ញាព្រួញចង្អុលទៅកាន់មនុស្សដូចគ្នានេះដែលពាក់ឯកសណ្ឋានជាចុងភៅ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8946129" name="Picture 37" descr="មនុស្សម្នាក់ពាក់ឯកសណ្ឋានការងារដែលមានសញ្ញាព្រួញចង្អុលទៅកាន់មនុស្សដូចគ្នានេះដែលពាក់ឯកសណ្ឋានជាចុងភៅ។"/>
                          <pic:cNvPicPr/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7960" cy="1457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6" w:type="dxa"/>
            <w:vAlign w:val="center"/>
          </w:tcPr>
          <w:p w14:paraId="5FB89EF0" w14:textId="02C37738" w:rsidR="00133B1A" w:rsidRPr="00197D9F" w:rsidRDefault="00174E3F" w:rsidP="007916A8">
            <w:pPr>
              <w:spacing w:before="360"/>
              <w:rPr>
                <w:rFonts w:ascii="Khmer UI" w:hAnsi="Khmer UI" w:cs="Khmer UI"/>
                <w:lang w:bidi="km-KH"/>
              </w:rPr>
            </w:pPr>
            <w:r w:rsidRPr="00174E3F">
              <w:rPr>
                <w:rFonts w:ascii="Khmer UI" w:hAnsi="Khmer UI" w:cs="Khmer UI" w:hint="cs"/>
                <w:cs/>
                <w:lang w:bidi="km-KH"/>
              </w:rPr>
              <w:t>អាជីពគឺជាផ្លូវដែលអ្នកប្រកាន់យកនៅក្នុងផ្នែកការងារដែលអ្នកជ្រើសរើស។</w:t>
            </w:r>
          </w:p>
        </w:tc>
      </w:tr>
    </w:tbl>
    <w:p w14:paraId="150D2F51" w14:textId="77777777" w:rsidR="0043690F" w:rsidRPr="00197D9F" w:rsidRDefault="00A56BF9" w:rsidP="003F6521">
      <w:pPr>
        <w:pStyle w:val="Heading3"/>
        <w:spacing w:after="120"/>
        <w:rPr>
          <w:rFonts w:ascii="Khmer UI" w:hAnsi="Khmer UI" w:cs="Khmer UI"/>
          <w:lang w:bidi="km-KH"/>
        </w:rPr>
      </w:pPr>
      <w:r w:rsidRPr="00197D9F">
        <w:rPr>
          <w:rFonts w:ascii="Khmer UI" w:hAnsi="Khmer UI" w:cs="Khmer UI"/>
          <w:noProof/>
          <w:lang w:bidi="km-KH"/>
        </w:rPr>
        <w:lastRenderedPageBreak/>
        <mc:AlternateContent>
          <mc:Choice Requires="wpg">
            <w:drawing>
              <wp:anchor distT="0" distB="0" distL="114300" distR="114300" simplePos="0" relativeHeight="251680768" behindDoc="0" locked="0" layoutInCell="1" allowOverlap="1" wp14:anchorId="017E5491" wp14:editId="667EFFB4">
                <wp:simplePos x="0" y="0"/>
                <wp:positionH relativeFrom="margin">
                  <wp:posOffset>22860</wp:posOffset>
                </wp:positionH>
                <wp:positionV relativeFrom="paragraph">
                  <wp:posOffset>209078</wp:posOffset>
                </wp:positionV>
                <wp:extent cx="5786755" cy="241300"/>
                <wp:effectExtent l="19050" t="19050" r="23495" b="25400"/>
                <wp:wrapNone/>
                <wp:docPr id="108850515" name="Group 10885051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6755" cy="241300"/>
                          <a:chOff x="11875" y="0"/>
                          <a:chExt cx="5787317" cy="241540"/>
                        </a:xfrm>
                      </wpg:grpSpPr>
                      <wps:wsp>
                        <wps:cNvPr id="928200611" name="Straight Connector 928200611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12847694" name="Oval 212847694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FAA320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8F16D0C" id="Group 108850515" o:spid="_x0000_s1026" alt="&quot;&quot;" style="position:absolute;margin-left:1.8pt;margin-top:16.45pt;width:455.65pt;height:19pt;z-index:251680768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">
                <v:line id="Straight Connector 928200611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" strokecolor="#65276f [3044]" strokeweight="3pt">
                  <v:stroke endcap="round"/>
                </v:line>
                <v:oval id="Oval 212847694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" fillcolor="#faa320" strokecolor="#6b2976" strokeweight="3pt"/>
                <w10:wrap anchorx="margin"/>
              </v:group>
            </w:pict>
          </mc:Fallback>
        </mc:AlternateContent>
      </w:r>
      <w:proofErr w:type="spellStart"/>
      <w:r w:rsidR="005C7C7B" w:rsidRPr="00197D9F">
        <w:rPr>
          <w:rFonts w:ascii="Khmer UI" w:eastAsia="DaunPenh" w:hAnsi="Khmer UI" w:cs="Khmer UI"/>
          <w:lang w:bidi="km-KH"/>
        </w:rPr>
        <w:t>សកម្មភាពទី</w:t>
      </w:r>
      <w:proofErr w:type="spellEnd"/>
      <w:r w:rsidR="005C7C7B" w:rsidRPr="00197D9F">
        <w:rPr>
          <w:rFonts w:ascii="Khmer UI" w:hAnsi="Khmer UI" w:cs="Khmer UI"/>
          <w:lang w:bidi="km-KH"/>
        </w:rPr>
        <w:t xml:space="preserve"> </w:t>
      </w:r>
      <w:r w:rsidR="005C7C7B" w:rsidRPr="00621465">
        <w:rPr>
          <w:rFonts w:cs="FS Me Pro"/>
          <w:lang w:bidi="km-KH"/>
        </w:rPr>
        <w:t>12</w:t>
      </w:r>
    </w:p>
    <w:tbl>
      <w:tblPr>
        <w:tblW w:w="9184" w:type="dxa"/>
        <w:tblLayout w:type="fixed"/>
        <w:tblLook w:val="04A0" w:firstRow="1" w:lastRow="0" w:firstColumn="1" w:lastColumn="0" w:noHBand="0" w:noVBand="1"/>
      </w:tblPr>
      <w:tblGrid>
        <w:gridCol w:w="2551"/>
        <w:gridCol w:w="6633"/>
      </w:tblGrid>
      <w:tr w:rsidR="00B1014B" w:rsidRPr="00197D9F" w14:paraId="4DA4B83F" w14:textId="77777777" w:rsidTr="00930399">
        <w:trPr>
          <w:trHeight w:val="2438"/>
        </w:trPr>
        <w:tc>
          <w:tcPr>
            <w:tcW w:w="2551" w:type="dxa"/>
            <w:vAlign w:val="center"/>
          </w:tcPr>
          <w:p w14:paraId="35DCF0F2" w14:textId="77777777" w:rsidR="005C7C7B" w:rsidRPr="00197D9F" w:rsidRDefault="00A56BF9" w:rsidP="00930399">
            <w:pPr>
              <w:pStyle w:val="Image"/>
              <w:spacing w:before="0" w:after="0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31248073" wp14:editId="606094F1">
                  <wp:extent cx="1482725" cy="1482725"/>
                  <wp:effectExtent l="0" t="0" r="3175" b="3175"/>
                  <wp:docPr id="224987102" name="Picture 38" descr="កម្មករ 2 នាក់កំពុងជជែកគ្នាជាភាសា Auslan។ នៅពីលើពួកវាគឺជារូបតំណាងភាសា Auslan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4987102" name="Picture 38" descr="កម្មករ 2 នាក់កំពុងជជែកគ្នាជាភាសា Auslan។ នៅពីលើពួកវាគឺជារូបតំណាងភាសា Auslan។"/>
                          <pic:cNvPicPr/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7814486E" w14:textId="09A18F50" w:rsidR="005C7C7B" w:rsidRPr="00197D9F" w:rsidRDefault="00174E3F" w:rsidP="0041463B">
            <w:pPr>
              <w:rPr>
                <w:rFonts w:ascii="Khmer UI" w:hAnsi="Khmer UI" w:cs="Khmer UI"/>
                <w:lang w:bidi="km-KH"/>
              </w:rPr>
            </w:pPr>
            <w:r w:rsidRPr="00174E3F">
              <w:rPr>
                <w:rFonts w:ascii="Khmer UI" w:hAnsi="Khmer UI" w:cs="Khmer UI" w:hint="cs"/>
                <w:cs/>
                <w:lang w:bidi="km-KH"/>
              </w:rPr>
              <w:t>យើងនឹងបង្កើតក្រុមមួយសម្រាប់បុគ្គលិក</w:t>
            </w:r>
            <w:r w:rsidRPr="00174E3F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174E3F">
              <w:rPr>
                <w:rFonts w:ascii="Khmer UI" w:hAnsi="Khmer UI" w:cs="Khmer UI" w:hint="cs"/>
                <w:cs/>
                <w:lang w:bidi="km-KH"/>
              </w:rPr>
              <w:t>និងដៃគូរបស់យើងដើម្បីចែករំលែកជំនាញរបស់ពួកគេជាមួយបុគ្គលិកផ្សេងទៀត។</w:t>
            </w:r>
          </w:p>
          <w:p w14:paraId="3D2B9FF8" w14:textId="77777777" w:rsidR="005C7C7B" w:rsidRPr="00197D9F" w:rsidRDefault="00A56BF9" w:rsidP="0041463B">
            <w:pPr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ឧទាហរណ</w:t>
            </w:r>
            <w:proofErr w:type="spellEnd"/>
            <w:r w:rsidRPr="00197D9F">
              <w:rPr>
                <w:rFonts w:ascii="Khmer UI" w:eastAsia="DaunPenh" w:hAnsi="Khmer UI" w:cs="Khmer UI"/>
                <w:lang w:bidi="km-KH"/>
              </w:rPr>
              <w:t>៍</w:t>
            </w:r>
            <w:r w:rsidRPr="00197D9F">
              <w:rPr>
                <w:rFonts w:ascii="Khmer UI" w:hAnsi="Khmer UI" w:cs="Khmer UI"/>
                <w:lang w:bidi="km-KH"/>
              </w:rPr>
              <w:t xml:space="preserve"> </w:t>
            </w: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ជំនាញដូចជា</w:t>
            </w:r>
            <w:proofErr w:type="spellEnd"/>
            <w:r w:rsidRPr="00197D9F">
              <w:rPr>
                <w:rFonts w:ascii="Khmer UI" w:hAnsi="Khmer UI" w:cs="Khmer UI"/>
                <w:lang w:bidi="km-KH"/>
              </w:rPr>
              <w:t xml:space="preserve"> </w:t>
            </w:r>
            <w:proofErr w:type="spellStart"/>
            <w:r w:rsidRPr="00621465">
              <w:rPr>
                <w:rFonts w:cs="FS Me Pro"/>
                <w:lang w:bidi="km-KH"/>
              </w:rPr>
              <w:t>Auslan</w:t>
            </w:r>
            <w:proofErr w:type="spellEnd"/>
            <w:r w:rsidRPr="00197D9F">
              <w:rPr>
                <w:rFonts w:ascii="Khmer UI" w:eastAsia="DaunPenh" w:hAnsi="Khmer UI" w:cs="Khmer UI"/>
                <w:lang w:bidi="km-KH"/>
              </w:rPr>
              <w:t>។</w:t>
            </w:r>
          </w:p>
        </w:tc>
      </w:tr>
      <w:tr w:rsidR="00B1014B" w:rsidRPr="00197D9F" w14:paraId="3A5F6E87" w14:textId="77777777" w:rsidTr="001B03C6">
        <w:tc>
          <w:tcPr>
            <w:tcW w:w="2551" w:type="dxa"/>
            <w:vAlign w:val="center"/>
          </w:tcPr>
          <w:p w14:paraId="433D29D8" w14:textId="77777777" w:rsidR="00C55355" w:rsidRPr="00197D9F" w:rsidRDefault="00A56BF9" w:rsidP="00382E33">
            <w:pPr>
              <w:pStyle w:val="Image"/>
              <w:spacing w:before="0" w:after="0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743EC13B" wp14:editId="2687F2EA">
                  <wp:extent cx="1482725" cy="1111882"/>
                  <wp:effectExtent l="0" t="0" r="3175" b="0"/>
                  <wp:docPr id="1043100309" name="Picture 40" descr="បុគ្គលិកជំនួយកំពុងបង្រៀនភាសាសញ្ញាដល់កុមារម្នាក់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3100309" name="Picture 40" descr="បុគ្គលិកជំនួយកំពុងបង្រៀនភាសាសញ្ញាដល់កុមារម្នាក់។"/>
                          <pic:cNvPicPr/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1118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1C7B1EF5" w14:textId="2E8784C8" w:rsidR="00C55355" w:rsidRPr="00197D9F" w:rsidRDefault="00174E3F" w:rsidP="00382E33">
            <w:pPr>
              <w:spacing w:before="0" w:after="0"/>
              <w:rPr>
                <w:rFonts w:ascii="Khmer UI" w:hAnsi="Khmer UI" w:cs="Khmer UI"/>
                <w:lang w:bidi="km-KH"/>
              </w:rPr>
            </w:pPr>
            <w:r w:rsidRPr="00174E3F">
              <w:rPr>
                <w:rFonts w:ascii="Khmer UI" w:hAnsi="Khmer UI" w:cs="Khmer UI" w:hint="cs"/>
                <w:cs/>
                <w:lang w:bidi="km-KH"/>
              </w:rPr>
              <w:t>នេះមានន័យថា</w:t>
            </w:r>
            <w:r w:rsidRPr="00174E3F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174E3F">
              <w:rPr>
                <w:rFonts w:ascii="Khmer UI" w:hAnsi="Khmer UI" w:cs="Khmer UI" w:hint="cs"/>
                <w:cs/>
                <w:lang w:bidi="km-KH"/>
              </w:rPr>
              <w:t>យើងអាចជួយមនុស្សថ្លង់</w:t>
            </w:r>
            <w:r w:rsidRPr="00174E3F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174E3F">
              <w:rPr>
                <w:rFonts w:ascii="Khmer UI" w:hAnsi="Khmer UI" w:cs="Khmer UI" w:hint="cs"/>
                <w:cs/>
                <w:lang w:bidi="km-KH"/>
              </w:rPr>
              <w:t>ឬមនុស្សដែលមានការពិបាកស្តាប់បានកាន់តែប្រសើរឡើង។</w:t>
            </w:r>
          </w:p>
        </w:tc>
      </w:tr>
      <w:tr w:rsidR="00B1014B" w:rsidRPr="00197D9F" w14:paraId="34D48776" w14:textId="77777777" w:rsidTr="00382E33">
        <w:trPr>
          <w:trHeight w:val="2608"/>
        </w:trPr>
        <w:tc>
          <w:tcPr>
            <w:tcW w:w="2551" w:type="dxa"/>
            <w:vAlign w:val="center"/>
          </w:tcPr>
          <w:p w14:paraId="7A1FFC7E" w14:textId="77777777" w:rsidR="001B03C6" w:rsidRPr="00197D9F" w:rsidRDefault="00A56BF9" w:rsidP="00930399">
            <w:pPr>
              <w:pStyle w:val="Image"/>
              <w:spacing w:before="120" w:after="0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487EC5DC" wp14:editId="4279745F">
                  <wp:extent cx="1482725" cy="1482725"/>
                  <wp:effectExtent l="0" t="0" r="3175" b="3175"/>
                  <wp:docPr id="1133843291" name="Picture 25" descr="បុគ្គលិក NDIS ម្នាក់កំពុងគាំទ្រអ្នកចូលរួមម្នាក់។ នៅជិតពួកគេ​គឺ​ជាសញ្ញាលើកមេដៃឡើង និង​សញ្ញាព្រួញ​ចង្អុល​ឡើង​លើ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3843291" name="Picture 25" descr="បុគ្គលិក NDIS ម្នាក់កំពុងគាំទ្រអ្នកចូលរួមម្នាក់។ នៅជិតពួកគេ​គឺ​ជាសញ្ញាលើកមេដៃឡើង និង​សញ្ញាព្រួញ​ចង្អុល​ឡើង​លើ។"/>
                          <pic:cNvPicPr/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38266A9B" w14:textId="6F2F4C34" w:rsidR="001B03C6" w:rsidRPr="00197D9F" w:rsidRDefault="00174E3F" w:rsidP="00930399">
            <w:pPr>
              <w:spacing w:before="120" w:after="120"/>
              <w:rPr>
                <w:rFonts w:ascii="Khmer UI" w:hAnsi="Khmer UI" w:cs="Khmer UI"/>
                <w:lang w:bidi="km-KH"/>
              </w:rPr>
            </w:pPr>
            <w:r w:rsidRPr="00174E3F">
              <w:rPr>
                <w:rFonts w:ascii="Khmer UI" w:hAnsi="Khmer UI" w:cs="Khmer UI" w:hint="cs"/>
                <w:cs/>
                <w:lang w:bidi="km-KH"/>
              </w:rPr>
              <w:t>យើងនឹងពិនិត្យមើលថាតើសកម្មភាពនេះដំណើរការឬអត់</w:t>
            </w:r>
            <w:r w:rsidRPr="00174E3F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174E3F">
              <w:rPr>
                <w:rFonts w:ascii="Khmer UI" w:hAnsi="Khmer UI" w:cs="Khmer UI" w:hint="cs"/>
                <w:cs/>
                <w:lang w:bidi="km-KH"/>
              </w:rPr>
              <w:t>ដោយបុគ្គលិក</w:t>
            </w:r>
            <w:r w:rsidRPr="00174E3F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174E3F">
              <w:rPr>
                <w:rFonts w:ascii="Khmer UI" w:hAnsi="Khmer UI" w:cs="Khmer UI" w:hint="cs"/>
                <w:cs/>
                <w:lang w:bidi="km-KH"/>
              </w:rPr>
              <w:t>និងដៃគូរបស់យើងប៉ុន្មាននាក់ដែលកាន់តែប្រសើរឡើងក្នុងការគាំទ្រដល់មនុស្សថ្លង់</w:t>
            </w:r>
            <w:r w:rsidRPr="00174E3F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174E3F">
              <w:rPr>
                <w:rFonts w:ascii="Khmer UI" w:hAnsi="Khmer UI" w:cs="Khmer UI" w:hint="cs"/>
                <w:cs/>
                <w:lang w:bidi="km-KH"/>
              </w:rPr>
              <w:t>ឬមនុស្សដែលមានការពិបាកស្តាប់។</w:t>
            </w:r>
          </w:p>
        </w:tc>
      </w:tr>
      <w:tr w:rsidR="00B1014B" w:rsidRPr="00197D9F" w14:paraId="76867299" w14:textId="77777777" w:rsidTr="00EA0E38">
        <w:tc>
          <w:tcPr>
            <w:tcW w:w="2551" w:type="dxa"/>
            <w:vAlign w:val="center"/>
          </w:tcPr>
          <w:p w14:paraId="585D9AD3" w14:textId="77777777" w:rsidR="001B03C6" w:rsidRPr="00197D9F" w:rsidRDefault="001B03C6" w:rsidP="00930399">
            <w:pPr>
              <w:pStyle w:val="Image"/>
              <w:spacing w:after="0"/>
              <w:jc w:val="left"/>
              <w:rPr>
                <w:rFonts w:ascii="Khmer UI" w:hAnsi="Khmer UI" w:cs="Khmer UI"/>
                <w:lang w:bidi="km-KH"/>
              </w:rPr>
            </w:pPr>
          </w:p>
        </w:tc>
        <w:tc>
          <w:tcPr>
            <w:tcW w:w="6633" w:type="dxa"/>
            <w:vAlign w:val="center"/>
          </w:tcPr>
          <w:p w14:paraId="1A096C24" w14:textId="4B5FBB43" w:rsidR="001B03C6" w:rsidRPr="00197D9F" w:rsidRDefault="0095420E" w:rsidP="00930399">
            <w:pPr>
              <w:spacing w:after="0"/>
              <w:rPr>
                <w:rFonts w:ascii="Khmer UI" w:hAnsi="Khmer UI" w:cs="Khmer UI"/>
                <w:lang w:bidi="km-KH"/>
              </w:rPr>
            </w:pPr>
            <w:r w:rsidRPr="0095420E">
              <w:rPr>
                <w:rFonts w:ascii="Khmer UI" w:hAnsi="Khmer UI" w:cs="Khmer UI" w:hint="cs"/>
                <w:cs/>
                <w:lang w:bidi="km-KH"/>
              </w:rPr>
              <w:t>យើងក៏នឹងពិនិត្យមើលថាតើសកម្មភាពនេះដំណើរការឬអត់</w:t>
            </w:r>
            <w:r w:rsidRPr="0095420E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95420E">
              <w:rPr>
                <w:rFonts w:ascii="Khmer UI" w:hAnsi="Khmer UI" w:cs="Khmer UI" w:hint="cs"/>
                <w:cs/>
                <w:lang w:bidi="km-KH"/>
              </w:rPr>
              <w:t>ដោយស្តាប់នូវអ្វីដែលមនុស្សថ្លង់</w:t>
            </w:r>
            <w:r w:rsidRPr="0095420E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95420E">
              <w:rPr>
                <w:rFonts w:ascii="Khmer UI" w:hAnsi="Khmer UI" w:cs="Khmer UI" w:hint="cs"/>
                <w:cs/>
                <w:lang w:bidi="km-KH"/>
              </w:rPr>
              <w:t>ឬមនុស្សដែលមានការពិបាកស្តាប់ចែករំលែក៖</w:t>
            </w:r>
          </w:p>
        </w:tc>
      </w:tr>
      <w:tr w:rsidR="00B1014B" w:rsidRPr="00197D9F" w14:paraId="1C72538E" w14:textId="77777777" w:rsidTr="00382E33">
        <w:trPr>
          <w:trHeight w:val="2268"/>
        </w:trPr>
        <w:tc>
          <w:tcPr>
            <w:tcW w:w="2551" w:type="dxa"/>
            <w:vAlign w:val="center"/>
          </w:tcPr>
          <w:p w14:paraId="1EE74967" w14:textId="77777777" w:rsidR="009657BD" w:rsidRPr="00197D9F" w:rsidRDefault="00A56BF9" w:rsidP="00382E33">
            <w:pPr>
              <w:pStyle w:val="Image"/>
              <w:spacing w:before="0" w:after="0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4872261F" wp14:editId="5E2D4349">
                  <wp:extent cx="1482725" cy="1482725"/>
                  <wp:effectExtent l="0" t="0" r="3175" b="3175"/>
                  <wp:docPr id="921879999" name="Picture 1" descr="នរណាម្នាក់កំពុងគាំទ្រមនុស្សម្នាក់។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1879999" name="Picture 1" descr="នរណាម្នាក់កំពុងគាំទ្រមនុស្សម្នាក់។ "/>
                          <pic:cNvPicPr/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29F7A499" w14:textId="77777777" w:rsidR="009657BD" w:rsidRPr="00197D9F" w:rsidRDefault="00A56BF9" w:rsidP="00382E33">
            <w:pPr>
              <w:pStyle w:val="ListParagraph"/>
              <w:numPr>
                <w:ilvl w:val="0"/>
                <w:numId w:val="57"/>
              </w:numPr>
              <w:spacing w:before="120" w:after="120"/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តើយើងគាំទ្រពួកគេបានល្អដែរ</w:t>
            </w:r>
            <w:proofErr w:type="spellEnd"/>
          </w:p>
        </w:tc>
      </w:tr>
      <w:tr w:rsidR="00B1014B" w:rsidRPr="00197D9F" w14:paraId="4B8C7F6B" w14:textId="77777777" w:rsidTr="00382E33">
        <w:trPr>
          <w:trHeight w:val="2268"/>
        </w:trPr>
        <w:tc>
          <w:tcPr>
            <w:tcW w:w="2551" w:type="dxa"/>
            <w:vAlign w:val="center"/>
          </w:tcPr>
          <w:p w14:paraId="68FC3D7C" w14:textId="77777777" w:rsidR="009657BD" w:rsidRPr="00197D9F" w:rsidRDefault="00A56BF9" w:rsidP="00382E33">
            <w:pPr>
              <w:pStyle w:val="Image"/>
              <w:spacing w:before="0" w:after="0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097B2110" wp14:editId="53B0189C">
                  <wp:extent cx="1482725" cy="1482725"/>
                  <wp:effectExtent l="0" t="0" r="3175" b="3175"/>
                  <wp:docPr id="1662263111" name="Picture 2" descr="មនុស្សម្នាក់កំពុងប្រើប្រាស់កុំព្យូទ័រយួរដៃ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2263111" name="Picture 2" descr="មនុស្សម្នាក់កំពុងប្រើប្រាស់កុំព្យូទ័រយួរដៃ។"/>
                          <pic:cNvPicPr/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2FCFA227" w14:textId="65DC060F" w:rsidR="009657BD" w:rsidRPr="00197D9F" w:rsidRDefault="0095420E" w:rsidP="00382E33">
            <w:pPr>
              <w:pStyle w:val="ListParagraph"/>
              <w:numPr>
                <w:ilvl w:val="0"/>
                <w:numId w:val="57"/>
              </w:numPr>
              <w:spacing w:before="120" w:after="120"/>
              <w:rPr>
                <w:rFonts w:ascii="Khmer UI" w:hAnsi="Khmer UI" w:cs="Khmer UI"/>
                <w:lang w:bidi="km-KH"/>
              </w:rPr>
            </w:pPr>
            <w:r w:rsidRPr="0095420E">
              <w:rPr>
                <w:rFonts w:ascii="Khmer UI" w:hAnsi="Khmer UI" w:cs="Khmer UI" w:hint="cs"/>
                <w:cs/>
                <w:lang w:bidi="km-KH"/>
              </w:rPr>
              <w:t>ងាយស្រួលស្វែងរក</w:t>
            </w:r>
            <w:r w:rsidRPr="0095420E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95420E">
              <w:rPr>
                <w:rFonts w:ascii="Khmer UI" w:hAnsi="Khmer UI" w:cs="Khmer UI" w:hint="cs"/>
                <w:cs/>
                <w:lang w:bidi="km-KH"/>
              </w:rPr>
              <w:t>និងប្រើប្រាស់ការគាំទ្រ</w:t>
            </w:r>
            <w:r w:rsidRPr="0095420E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621465">
              <w:rPr>
                <w:rFonts w:cs="FS Me Pro"/>
              </w:rPr>
              <w:t>NDIS</w:t>
            </w:r>
            <w:r w:rsidRPr="0095420E">
              <w:rPr>
                <w:rFonts w:ascii="Khmer UI" w:hAnsi="Khmer UI" w:cs="Khmer UI"/>
              </w:rPr>
              <w:t xml:space="preserve"> </w:t>
            </w:r>
            <w:r w:rsidRPr="0095420E">
              <w:rPr>
                <w:rFonts w:ascii="Khmer UI" w:hAnsi="Khmer UI" w:cs="Khmer UI" w:hint="cs"/>
                <w:cs/>
                <w:lang w:bidi="km-KH"/>
              </w:rPr>
              <w:t>ដូចម្តេចដែរ។</w:t>
            </w:r>
          </w:p>
        </w:tc>
      </w:tr>
    </w:tbl>
    <w:p w14:paraId="6801101F" w14:textId="77777777" w:rsidR="00B676E1" w:rsidRPr="00197D9F" w:rsidRDefault="00A56BF9" w:rsidP="0043690F">
      <w:pPr>
        <w:pStyle w:val="Heading2"/>
        <w:rPr>
          <w:rFonts w:ascii="Khmer UI" w:hAnsi="Khmer UI" w:cs="Khmer UI"/>
          <w:color w:val="000000" w:themeColor="text1"/>
          <w:lang w:bidi="km-KH"/>
        </w:rPr>
      </w:pPr>
      <w:bookmarkStart w:id="105" w:name="_Toc159336373"/>
      <w:r w:rsidRPr="00621465">
        <w:rPr>
          <w:rFonts w:cs="FS Me Pro"/>
          <w:noProof/>
          <w:color w:val="000000" w:themeColor="text1"/>
          <w:lang w:bidi="km-KH"/>
        </w:rPr>
        <w:lastRenderedPageBreak/>
        <mc:AlternateContent>
          <mc:Choice Requires="wps">
            <w:drawing>
              <wp:anchor distT="0" distB="0" distL="114300" distR="114300" simplePos="0" relativeHeight="251682816" behindDoc="1" locked="0" layoutInCell="1" allowOverlap="1" wp14:anchorId="25AD028C" wp14:editId="79478195">
                <wp:simplePos x="0" y="0"/>
                <wp:positionH relativeFrom="page">
                  <wp:align>center</wp:align>
                </wp:positionH>
                <wp:positionV relativeFrom="paragraph">
                  <wp:posOffset>-226042</wp:posOffset>
                </wp:positionV>
                <wp:extent cx="6422400" cy="691200"/>
                <wp:effectExtent l="19050" t="19050" r="16510" b="13970"/>
                <wp:wrapNone/>
                <wp:docPr id="125" name="Rectangle: Rounded Corners 12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2400" cy="691200"/>
                        </a:xfrm>
                        <a:prstGeom prst="roundRect">
                          <a:avLst>
                            <a:gd name="adj" fmla="val 27035"/>
                          </a:avLst>
                        </a:prstGeom>
                        <a:solidFill>
                          <a:srgbClr val="43A7DE"/>
                        </a:solidFill>
                        <a:ln w="38100">
                          <a:solidFill>
                            <a:srgbClr val="6B297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26DBF94" id="Rectangle: Rounded Corners 125" o:spid="_x0000_s1026" alt="&quot;&quot;" style="position:absolute;margin-left:0;margin-top:-17.8pt;width:505.7pt;height:54.45pt;z-index:-25163366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middle" arcsize="1771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" fillcolor="#43a7de" strokecolor="#6b2976" strokeweight="3pt">
                <w10:wrap anchorx="page"/>
              </v:roundrect>
            </w:pict>
          </mc:Fallback>
        </mc:AlternateContent>
      </w:r>
      <w:r w:rsidRPr="00621465">
        <w:rPr>
          <w:rFonts w:cs="FS Me Pro"/>
          <w:color w:val="000000" w:themeColor="text1"/>
          <w:lang w:bidi="km-KH"/>
        </w:rPr>
        <w:t>3.</w:t>
      </w:r>
      <w:r w:rsidRPr="00197D9F">
        <w:rPr>
          <w:rFonts w:ascii="Khmer UI" w:hAnsi="Khmer UI" w:cs="Khmer UI"/>
          <w:color w:val="000000" w:themeColor="text1"/>
          <w:lang w:bidi="km-KH"/>
        </w:rPr>
        <w:t xml:space="preserve"> </w:t>
      </w:r>
      <w:proofErr w:type="spellStart"/>
      <w:r w:rsidRPr="00197D9F">
        <w:rPr>
          <w:rFonts w:ascii="Khmer UI" w:eastAsia="DaunPenh" w:hAnsi="Khmer UI" w:cs="Khmer UI"/>
          <w:color w:val="000000" w:themeColor="text1"/>
          <w:lang w:bidi="km-KH"/>
        </w:rPr>
        <w:t>របៀបដែលយើងចែករំលែកព័ត៌មាន</w:t>
      </w:r>
      <w:bookmarkEnd w:id="105"/>
      <w:proofErr w:type="spellEnd"/>
    </w:p>
    <w:p w14:paraId="0BD476D1" w14:textId="77777777" w:rsidR="005C7C7B" w:rsidRPr="00197D9F" w:rsidRDefault="00A56BF9" w:rsidP="003F6521">
      <w:pPr>
        <w:pStyle w:val="Heading3"/>
        <w:spacing w:before="480" w:after="120"/>
        <w:rPr>
          <w:rFonts w:ascii="Khmer UI" w:hAnsi="Khmer UI" w:cs="Khmer UI"/>
          <w:lang w:bidi="km-KH"/>
        </w:rPr>
      </w:pPr>
      <w:r w:rsidRPr="00197D9F">
        <w:rPr>
          <w:rFonts w:ascii="Khmer UI" w:hAnsi="Khmer UI" w:cs="Khmer UI"/>
          <w:noProof/>
          <w:lang w:bidi="km-KH"/>
        </w:rPr>
        <mc:AlternateContent>
          <mc:Choice Requires="wpg">
            <w:drawing>
              <wp:anchor distT="0" distB="0" distL="114300" distR="114300" simplePos="0" relativeHeight="251684864" behindDoc="1" locked="0" layoutInCell="1" allowOverlap="1" wp14:anchorId="47433155" wp14:editId="77C85B9F">
                <wp:simplePos x="0" y="0"/>
                <wp:positionH relativeFrom="margin">
                  <wp:align>left</wp:align>
                </wp:positionH>
                <wp:positionV relativeFrom="paragraph">
                  <wp:posOffset>534205</wp:posOffset>
                </wp:positionV>
                <wp:extent cx="5787317" cy="241540"/>
                <wp:effectExtent l="19050" t="19050" r="23495" b="25400"/>
                <wp:wrapNone/>
                <wp:docPr id="321763445" name="Group 32176344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7317" cy="241540"/>
                          <a:chOff x="11875" y="0"/>
                          <a:chExt cx="5787317" cy="241540"/>
                        </a:xfrm>
                      </wpg:grpSpPr>
                      <wps:wsp>
                        <wps:cNvPr id="155292915" name="Straight Connector 155292915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91062081" name="Oval 1391062081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43A7DE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C79B2D9" id="Group 321763445" o:spid="_x0000_s1026" alt="&quot;&quot;" style="position:absolute;margin-left:0;margin-top:42.05pt;width:455.7pt;height:19pt;z-index:-251631616;mso-position-horizontal:left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">
                <v:line id="Straight Connector 155292915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" strokecolor="#65276f [3044]" strokeweight="3pt">
                  <v:stroke endcap="round"/>
                </v:line>
                <v:oval id="Oval 1391062081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" fillcolor="#43a7de" strokecolor="#6b2976" strokeweight="3pt"/>
                <w10:wrap anchorx="margin"/>
              </v:group>
            </w:pict>
          </mc:Fallback>
        </mc:AlternateContent>
      </w:r>
      <w:proofErr w:type="spellStart"/>
      <w:r w:rsidRPr="00197D9F">
        <w:rPr>
          <w:rFonts w:ascii="Khmer UI" w:eastAsia="DaunPenh" w:hAnsi="Khmer UI" w:cs="Khmer UI"/>
          <w:lang w:bidi="km-KH"/>
        </w:rPr>
        <w:t>សកម្មភាពទី</w:t>
      </w:r>
      <w:proofErr w:type="spellEnd"/>
      <w:r w:rsidRPr="00197D9F">
        <w:rPr>
          <w:rFonts w:ascii="Khmer UI" w:hAnsi="Khmer UI" w:cs="Khmer UI"/>
          <w:lang w:bidi="km-KH"/>
        </w:rPr>
        <w:t xml:space="preserve"> </w:t>
      </w:r>
      <w:r w:rsidRPr="00621465">
        <w:rPr>
          <w:rFonts w:cs="FS Me Pro"/>
          <w:lang w:bidi="km-KH"/>
        </w:rPr>
        <w:t>13</w:t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2"/>
        <w:gridCol w:w="6575"/>
      </w:tblGrid>
      <w:tr w:rsidR="00B1014B" w:rsidRPr="00197D9F" w14:paraId="2D8B22A7" w14:textId="77777777" w:rsidTr="00930399">
        <w:tc>
          <w:tcPr>
            <w:tcW w:w="2552" w:type="dxa"/>
            <w:vAlign w:val="center"/>
          </w:tcPr>
          <w:p w14:paraId="70DEE592" w14:textId="77777777" w:rsidR="005C7C7B" w:rsidRPr="00197D9F" w:rsidRDefault="005C7C7B" w:rsidP="00563440">
            <w:pPr>
              <w:pStyle w:val="Image"/>
              <w:spacing w:before="360" w:after="0"/>
              <w:rPr>
                <w:rFonts w:ascii="Khmer UI" w:hAnsi="Khmer UI" w:cs="Khmer UI"/>
                <w:lang w:bidi="km-KH"/>
              </w:rPr>
            </w:pPr>
          </w:p>
        </w:tc>
        <w:tc>
          <w:tcPr>
            <w:tcW w:w="6575" w:type="dxa"/>
            <w:vAlign w:val="center"/>
          </w:tcPr>
          <w:p w14:paraId="321A1457" w14:textId="77777777" w:rsidR="005C7C7B" w:rsidRPr="00197D9F" w:rsidRDefault="00A56BF9" w:rsidP="00563440">
            <w:pPr>
              <w:spacing w:before="360" w:after="0"/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យើងនឹងបង្កើតគោលការណ៍ណែនាំថ្មីៗអំពីរបៀបធ្វើ</w:t>
            </w:r>
            <w:proofErr w:type="spellEnd"/>
            <w:r w:rsidRPr="00197D9F">
              <w:rPr>
                <w:rFonts w:ascii="Khmer UI" w:eastAsia="DaunPenh" w:hAnsi="Khmer UI" w:cs="Khmer UI"/>
                <w:lang w:bidi="km-KH"/>
              </w:rPr>
              <w:t>៖</w:t>
            </w:r>
          </w:p>
        </w:tc>
      </w:tr>
      <w:tr w:rsidR="00B1014B" w:rsidRPr="00197D9F" w14:paraId="789803D9" w14:textId="77777777" w:rsidTr="00930399">
        <w:tc>
          <w:tcPr>
            <w:tcW w:w="2552" w:type="dxa"/>
            <w:vAlign w:val="center"/>
          </w:tcPr>
          <w:p w14:paraId="4DBD1A5D" w14:textId="77777777" w:rsidR="001E4390" w:rsidRPr="00197D9F" w:rsidRDefault="00A56BF9" w:rsidP="00930399">
            <w:pPr>
              <w:pStyle w:val="Image"/>
              <w:spacing w:before="60" w:after="60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5C6FE97B" wp14:editId="4C5D044D">
                  <wp:extent cx="1483360" cy="1483360"/>
                  <wp:effectExtent l="0" t="0" r="2540" b="2540"/>
                  <wp:docPr id="538624752" name="Picture 41" descr="បុគ្គលិក NDIS ម្នាក់កំពុងចាប់ដៃជាមួយអ្នកចូលរួមម្នាក់។ នៅជិតពួកគេ គឺសញ្ញាលើកមេដៃឡើង និងសញ្ញាព្រួញចង្អុលឡើងលើ។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8624752" name="Picture 41" descr="បុគ្គលិក NDIS ម្នាក់កំពុងចាប់ដៃជាមួយអ្នកចូលរួមម្នាក់។ នៅជិតពួកគេ គឺសញ្ញាលើកមេដៃឡើង និងសញ្ញាព្រួញចង្អុលឡើងលើ។ "/>
                          <pic:cNvPicPr/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6AA93660" w14:textId="213F17CE" w:rsidR="001E4390" w:rsidRPr="00197D9F" w:rsidRDefault="0095420E" w:rsidP="00C73E0D">
            <w:pPr>
              <w:pStyle w:val="ListParagraph"/>
              <w:numPr>
                <w:ilvl w:val="0"/>
                <w:numId w:val="60"/>
              </w:numPr>
              <w:rPr>
                <w:rFonts w:ascii="Khmer UI" w:hAnsi="Khmer UI" w:cs="Khmer UI"/>
                <w:lang w:bidi="km-KH"/>
              </w:rPr>
            </w:pPr>
            <w:r w:rsidRPr="0095420E">
              <w:rPr>
                <w:rFonts w:ascii="Khmer UI" w:hAnsi="Khmer UI" w:cs="Khmer UI" w:hint="cs"/>
                <w:cs/>
                <w:lang w:bidi="km-KH"/>
              </w:rPr>
              <w:t>ការភ្ជាប់ទំនាក់ទំនងបានល្អបំផុតជាមួយប្រជាជន</w:t>
            </w:r>
            <w:r w:rsidRPr="0095420E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621465">
              <w:rPr>
                <w:rFonts w:cs="FS Me Pro"/>
              </w:rPr>
              <w:t>CALD</w:t>
            </w:r>
            <w:r w:rsidRPr="0095420E">
              <w:rPr>
                <w:rFonts w:ascii="Khmer UI" w:hAnsi="Khmer UI" w:cs="Khmer UI"/>
              </w:rPr>
              <w:t xml:space="preserve"> </w:t>
            </w:r>
            <w:r w:rsidRPr="0095420E">
              <w:rPr>
                <w:rFonts w:ascii="Khmer UI" w:hAnsi="Khmer UI" w:cs="Khmer UI" w:hint="cs"/>
                <w:cs/>
                <w:lang w:bidi="km-KH"/>
              </w:rPr>
              <w:t>ដែលមានពិការភាព</w:t>
            </w:r>
          </w:p>
        </w:tc>
      </w:tr>
      <w:tr w:rsidR="00B1014B" w:rsidRPr="00197D9F" w14:paraId="3F835870" w14:textId="77777777" w:rsidTr="00930399">
        <w:tc>
          <w:tcPr>
            <w:tcW w:w="2552" w:type="dxa"/>
            <w:vAlign w:val="center"/>
          </w:tcPr>
          <w:p w14:paraId="7AD88926" w14:textId="77777777" w:rsidR="001E4390" w:rsidRPr="00197D9F" w:rsidRDefault="00A56BF9" w:rsidP="00930399">
            <w:pPr>
              <w:pStyle w:val="Image"/>
              <w:spacing w:before="60" w:after="60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277AD80A" wp14:editId="2EBEB7D9">
                  <wp:extent cx="1483360" cy="1483360"/>
                  <wp:effectExtent l="0" t="0" r="2540" b="2540"/>
                  <wp:docPr id="165115891" name="Picture 42" descr="ឯកសារព័ត៌មាន និងកុំព្យូទ័របង្ហាញរូបតំណាងព័ត៌មាន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115891" name="Picture 42" descr="ឯកសារព័ត៌មាន និងកុំព្យូទ័របង្ហាញរូបតំណាងព័ត៌មាន។"/>
                          <pic:cNvPicPr/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6012779B" w14:textId="77777777" w:rsidR="001E4390" w:rsidRPr="00197D9F" w:rsidRDefault="00A56BF9" w:rsidP="001E4390">
            <w:pPr>
              <w:pStyle w:val="ListParagraph"/>
              <w:numPr>
                <w:ilvl w:val="0"/>
                <w:numId w:val="70"/>
              </w:numPr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ចែករំលែកព័ត៌មានតាមវិធីខុសៗគ្នា</w:t>
            </w:r>
            <w:proofErr w:type="spellEnd"/>
            <w:r w:rsidRPr="00197D9F">
              <w:rPr>
                <w:rFonts w:ascii="Khmer UI" w:eastAsia="DaunPenh" w:hAnsi="Khmer UI" w:cs="Khmer UI"/>
                <w:lang w:bidi="km-KH"/>
              </w:rPr>
              <w:t>។</w:t>
            </w:r>
          </w:p>
        </w:tc>
      </w:tr>
      <w:tr w:rsidR="00B1014B" w:rsidRPr="00197D9F" w14:paraId="46DC507C" w14:textId="77777777" w:rsidTr="00930399">
        <w:tc>
          <w:tcPr>
            <w:tcW w:w="2552" w:type="dxa"/>
            <w:vAlign w:val="center"/>
          </w:tcPr>
          <w:p w14:paraId="2CE4A671" w14:textId="77777777" w:rsidR="00650B13" w:rsidRPr="00197D9F" w:rsidRDefault="00650B13" w:rsidP="00563440">
            <w:pPr>
              <w:pStyle w:val="Image"/>
              <w:spacing w:before="480" w:after="0"/>
              <w:rPr>
                <w:rFonts w:ascii="Khmer UI" w:hAnsi="Khmer UI" w:cs="Khmer UI"/>
                <w:lang w:bidi="km-KH"/>
              </w:rPr>
            </w:pPr>
          </w:p>
        </w:tc>
        <w:tc>
          <w:tcPr>
            <w:tcW w:w="6575" w:type="dxa"/>
            <w:vAlign w:val="center"/>
          </w:tcPr>
          <w:p w14:paraId="5AD20A27" w14:textId="27C9DFA7" w:rsidR="00650B13" w:rsidRPr="00197D9F" w:rsidRDefault="0095420E" w:rsidP="00563440">
            <w:pPr>
              <w:spacing w:before="480" w:after="0"/>
              <w:rPr>
                <w:rFonts w:ascii="Khmer UI" w:hAnsi="Khmer UI" w:cs="Khmer UI"/>
                <w:lang w:bidi="km-KH"/>
              </w:rPr>
            </w:pPr>
            <w:r w:rsidRPr="0095420E">
              <w:rPr>
                <w:rFonts w:ascii="Khmer UI" w:hAnsi="Khmer UI" w:cs="Khmer UI" w:hint="cs"/>
                <w:cs/>
                <w:lang w:bidi="km-KH"/>
              </w:rPr>
              <w:t>ដើម្បីបង្កើតគោលការណ៍ណែនាំទាំងនេះ</w:t>
            </w:r>
            <w:r w:rsidRPr="0095420E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95420E">
              <w:rPr>
                <w:rFonts w:ascii="Khmer UI" w:hAnsi="Khmer UI" w:cs="Khmer UI" w:hint="cs"/>
                <w:cs/>
                <w:lang w:bidi="km-KH"/>
              </w:rPr>
              <w:t>យើងនឹងធ្វើការជាមួយ៖</w:t>
            </w:r>
          </w:p>
        </w:tc>
      </w:tr>
      <w:tr w:rsidR="00B1014B" w:rsidRPr="00197D9F" w14:paraId="14BFB61D" w14:textId="77777777" w:rsidTr="00930399">
        <w:tc>
          <w:tcPr>
            <w:tcW w:w="2552" w:type="dxa"/>
            <w:vAlign w:val="center"/>
          </w:tcPr>
          <w:p w14:paraId="0D08887B" w14:textId="77777777" w:rsidR="001E4390" w:rsidRPr="00197D9F" w:rsidRDefault="00A56BF9" w:rsidP="00930399">
            <w:pPr>
              <w:pStyle w:val="Image"/>
              <w:spacing w:before="60" w:after="60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mc:AlternateContent>
                <mc:Choice Requires="wps">
                  <w:drawing>
                    <wp:anchor distT="45720" distB="45720" distL="114300" distR="114300" simplePos="0" relativeHeight="251753472" behindDoc="0" locked="0" layoutInCell="1" allowOverlap="1" wp14:anchorId="659FCCDB" wp14:editId="5A957FF6">
                      <wp:simplePos x="0" y="0"/>
                      <wp:positionH relativeFrom="column">
                        <wp:posOffset>288925</wp:posOffset>
                      </wp:positionH>
                      <wp:positionV relativeFrom="paragraph">
                        <wp:posOffset>921385</wp:posOffset>
                      </wp:positionV>
                      <wp:extent cx="892175" cy="365760"/>
                      <wp:effectExtent l="0" t="0" r="3175" b="0"/>
                      <wp:wrapNone/>
                      <wp:docPr id="362658734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36576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88B3FC0" w14:textId="77777777" w:rsidR="007A25BA" w:rsidRPr="00E70D45" w:rsidRDefault="00A56BF9" w:rsidP="00A24A64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Khmer UI" w:hAnsi="Khmer UI" w:cs="Khmer UI"/>
                                      <w:sz w:val="24"/>
                                      <w:szCs w:val="24"/>
                                      <w:lang w:val="en-PH"/>
                                    </w:rPr>
                                  </w:pPr>
                                  <w:proofErr w:type="spellStart"/>
                                  <w:r w:rsidRPr="00E70D45">
                                    <w:rPr>
                                      <w:rFonts w:ascii="Khmer UI" w:eastAsia="DaunPenh" w:hAnsi="Khmer UI" w:cs="Khmer UI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គណៈកម្មការ</w:t>
                                  </w:r>
                                  <w:proofErr w:type="spellEnd"/>
                                  <w:r w:rsidRPr="00E70D45">
                                    <w:rPr>
                                      <w:rFonts w:ascii="Khmer UI" w:hAnsi="Khmer UI" w:cs="Khmer UI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 w:rsidRPr="00A24A64">
                                    <w:rPr>
                                      <w:rFonts w:cs="Khmer UI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NDIS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59FCCDB" id="_x0000_s1038" type="#_x0000_t202" alt="&quot;&quot;" style="position:absolute;left:0;text-align:left;margin-left:22.75pt;margin-top:72.55pt;width:70.25pt;height:28.8pt;z-index:2517534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" filled="f" stroked="f">
                      <v:textbox inset="0,0,0,0">
                        <w:txbxContent>
                          <w:p w14:paraId="588B3FC0" w14:textId="77777777" w:rsidR="007A25BA" w:rsidRPr="00E70D45" w:rsidRDefault="00A56BF9" w:rsidP="00A24A64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Khmer UI" w:hAnsi="Khmer UI" w:cs="Khmer UI"/>
                                <w:sz w:val="24"/>
                                <w:szCs w:val="24"/>
                                <w:lang w:val="en-PH"/>
                              </w:rPr>
                            </w:pPr>
                            <w:proofErr w:type="spellStart"/>
                            <w:r w:rsidRPr="00E70D45">
                              <w:rPr>
                                <w:rFonts w:ascii="Khmer UI" w:eastAsia="DaunPenh" w:hAnsi="Khmer UI" w:cs="Khmer UI"/>
                                <w:b/>
                                <w:bCs/>
                                <w:sz w:val="24"/>
                                <w:szCs w:val="24"/>
                              </w:rPr>
                              <w:t>គណៈកម្មការ</w:t>
                            </w:r>
                            <w:proofErr w:type="spellEnd"/>
                            <w:r w:rsidRPr="00E70D45">
                              <w:rPr>
                                <w:rFonts w:ascii="Khmer UI" w:hAnsi="Khmer UI" w:cs="Khmer UI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24A64">
                              <w:rPr>
                                <w:rFonts w:cs="Khmer UI"/>
                                <w:b/>
                                <w:bCs/>
                                <w:sz w:val="24"/>
                                <w:szCs w:val="24"/>
                              </w:rPr>
                              <w:t>NDIS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E4390"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3E55B59E" wp14:editId="79254949">
                  <wp:extent cx="1483360" cy="1483360"/>
                  <wp:effectExtent l="0" t="0" r="2540" b="2540"/>
                  <wp:docPr id="1849318237" name="Picture 43" descr="មនុស្ស 3 នាក់នៅពីក្រោយកៅអីវែងមួយដែលនិយាយថា 'គណៈកម្មការ NDIS'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9318237" name="Picture 43" descr="មនុស្ស 3 នាក់នៅពីក្រោយកៅអីវែងមួយដែលនិយាយថា 'គណៈកម្មការ NDIS'។"/>
                          <pic:cNvPicPr/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1B688B96" w14:textId="77777777" w:rsidR="001E4390" w:rsidRPr="00197D9F" w:rsidRDefault="00A56BF9" w:rsidP="00C73E0D">
            <w:pPr>
              <w:pStyle w:val="ListParagraph"/>
              <w:numPr>
                <w:ilvl w:val="0"/>
                <w:numId w:val="17"/>
              </w:numPr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គណៈកម្មការ</w:t>
            </w:r>
            <w:proofErr w:type="spellEnd"/>
            <w:r w:rsidRPr="00197D9F">
              <w:rPr>
                <w:rFonts w:ascii="Khmer UI" w:hAnsi="Khmer UI" w:cs="Khmer UI"/>
                <w:lang w:bidi="km-KH"/>
              </w:rPr>
              <w:t xml:space="preserve"> </w:t>
            </w:r>
            <w:r w:rsidRPr="00621465">
              <w:rPr>
                <w:rFonts w:cs="FS Me Pro"/>
                <w:lang w:bidi="km-KH"/>
              </w:rPr>
              <w:t>NDIS</w:t>
            </w:r>
          </w:p>
        </w:tc>
      </w:tr>
      <w:tr w:rsidR="00B1014B" w:rsidRPr="00197D9F" w14:paraId="3FD3952F" w14:textId="77777777" w:rsidTr="00930399">
        <w:tc>
          <w:tcPr>
            <w:tcW w:w="2552" w:type="dxa"/>
            <w:vAlign w:val="center"/>
          </w:tcPr>
          <w:p w14:paraId="19BA27FE" w14:textId="77777777" w:rsidR="001E4390" w:rsidRPr="00197D9F" w:rsidRDefault="00A56BF9" w:rsidP="00930399">
            <w:pPr>
              <w:pStyle w:val="Image"/>
              <w:spacing w:before="60" w:after="60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26795C06" wp14:editId="18CC183E">
                  <wp:extent cx="1440000" cy="1440000"/>
                  <wp:effectExtent l="0" t="0" r="8255" b="8255"/>
                  <wp:docPr id="126" name="Picture 126" descr="មនុស្ស 3 នាក់ នៅខាងមុខអគារការិយាល័យមួយ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" name="Picture 126" descr="មនុស្ស 3 នាក់ នៅខាងមុខអគារការិយាល័យមួយ។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159CEA42" w14:textId="22CD8D9D" w:rsidR="001E4390" w:rsidRPr="00197D9F" w:rsidRDefault="0095420E" w:rsidP="001E4390">
            <w:pPr>
              <w:pStyle w:val="ListParagraph"/>
              <w:numPr>
                <w:ilvl w:val="0"/>
                <w:numId w:val="70"/>
              </w:numPr>
              <w:rPr>
                <w:rFonts w:ascii="Khmer UI" w:hAnsi="Khmer UI" w:cs="Khmer UI"/>
                <w:lang w:bidi="km-KH"/>
              </w:rPr>
            </w:pPr>
            <w:r w:rsidRPr="0095420E">
              <w:rPr>
                <w:rFonts w:ascii="Khmer UI" w:hAnsi="Khmer UI" w:cs="Khmer UI" w:hint="cs"/>
                <w:cs/>
                <w:lang w:bidi="km-KH"/>
              </w:rPr>
              <w:t>អង្គការនានាដែលគាំទ្រប្រជាជន</w:t>
            </w:r>
            <w:r w:rsidRPr="0095420E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621465">
              <w:rPr>
                <w:rFonts w:cs="FS Me Pro"/>
              </w:rPr>
              <w:t>CALD</w:t>
            </w:r>
            <w:r w:rsidRPr="0095420E">
              <w:rPr>
                <w:rFonts w:ascii="Khmer UI" w:hAnsi="Khmer UI" w:cs="Khmer UI"/>
              </w:rPr>
              <w:t xml:space="preserve"> </w:t>
            </w:r>
            <w:r w:rsidRPr="0095420E">
              <w:rPr>
                <w:rFonts w:ascii="Khmer UI" w:hAnsi="Khmer UI" w:cs="Khmer UI" w:hint="cs"/>
                <w:cs/>
                <w:lang w:bidi="km-KH"/>
              </w:rPr>
              <w:t>ដែលមានពិការភាព។</w:t>
            </w:r>
          </w:p>
        </w:tc>
      </w:tr>
    </w:tbl>
    <w:p w14:paraId="330EF02F" w14:textId="77777777" w:rsidR="00930399" w:rsidRPr="00197D9F" w:rsidRDefault="00A56BF9">
      <w:pPr>
        <w:rPr>
          <w:rFonts w:ascii="Khmer UI" w:hAnsi="Khmer UI" w:cs="Khmer UI"/>
          <w:lang w:bidi="km-KH"/>
        </w:rPr>
      </w:pPr>
      <w:r w:rsidRPr="00197D9F">
        <w:rPr>
          <w:rFonts w:ascii="Khmer UI" w:hAnsi="Khmer UI" w:cs="Khmer UI"/>
          <w:lang w:bidi="km-KH"/>
        </w:rPr>
        <w:br w:type="page"/>
      </w:r>
    </w:p>
    <w:tbl>
      <w:tblPr>
        <w:tblW w:w="9355" w:type="dxa"/>
        <w:tblLayout w:type="fixed"/>
        <w:tblLook w:val="04A0" w:firstRow="1" w:lastRow="0" w:firstColumn="1" w:lastColumn="0" w:noHBand="0" w:noVBand="1"/>
      </w:tblPr>
      <w:tblGrid>
        <w:gridCol w:w="2552"/>
        <w:gridCol w:w="6575"/>
        <w:gridCol w:w="228"/>
      </w:tblGrid>
      <w:tr w:rsidR="00B1014B" w:rsidRPr="00197D9F" w14:paraId="2D824E5F" w14:textId="77777777" w:rsidTr="00650B13">
        <w:tc>
          <w:tcPr>
            <w:tcW w:w="2552" w:type="dxa"/>
            <w:vAlign w:val="center"/>
          </w:tcPr>
          <w:p w14:paraId="5F21192F" w14:textId="77777777" w:rsidR="008F672F" w:rsidRPr="00197D9F" w:rsidRDefault="008F672F" w:rsidP="00930399">
            <w:pPr>
              <w:pStyle w:val="Image"/>
              <w:spacing w:before="0" w:after="0"/>
              <w:rPr>
                <w:rFonts w:ascii="Khmer UI" w:hAnsi="Khmer UI" w:cs="Khmer UI"/>
                <w:lang w:bidi="km-KH"/>
              </w:rPr>
            </w:pPr>
          </w:p>
        </w:tc>
        <w:tc>
          <w:tcPr>
            <w:tcW w:w="6803" w:type="dxa"/>
            <w:gridSpan w:val="2"/>
            <w:vAlign w:val="center"/>
          </w:tcPr>
          <w:p w14:paraId="13CFFF50" w14:textId="1FBE76D1" w:rsidR="008F672F" w:rsidRPr="00197D9F" w:rsidRDefault="0095420E" w:rsidP="00930399">
            <w:pPr>
              <w:spacing w:before="0" w:after="0"/>
              <w:rPr>
                <w:rFonts w:ascii="Khmer UI" w:hAnsi="Khmer UI" w:cs="Khmer UI"/>
                <w:lang w:bidi="km-KH"/>
              </w:rPr>
            </w:pPr>
            <w:r w:rsidRPr="0095420E">
              <w:rPr>
                <w:rFonts w:ascii="Khmer UI" w:hAnsi="Khmer UI" w:cs="Khmer UI" w:hint="cs"/>
                <w:cs/>
                <w:lang w:bidi="km-KH"/>
              </w:rPr>
              <w:t>យើងនឹងប្រើប្រាស់គោលការណ៍ណែនាំទាំងនេះ</w:t>
            </w:r>
            <w:r w:rsidRPr="0095420E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95420E">
              <w:rPr>
                <w:rFonts w:ascii="Khmer UI" w:hAnsi="Khmer UI" w:cs="Khmer UI" w:hint="cs"/>
                <w:cs/>
                <w:lang w:bidi="km-KH"/>
              </w:rPr>
              <w:t>ដើម្បីទំនាក់ទំនងកាន់តែប្រសើរជាមួយ</w:t>
            </w:r>
            <w:r w:rsidRPr="0095420E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621465">
              <w:rPr>
                <w:rFonts w:cs="FS Me Pro"/>
              </w:rPr>
              <w:t>CALD</w:t>
            </w:r>
            <w:r w:rsidRPr="0095420E">
              <w:rPr>
                <w:rFonts w:ascii="Khmer UI" w:hAnsi="Khmer UI" w:cs="Khmer UI" w:hint="cs"/>
                <w:cs/>
                <w:lang w:bidi="km-KH"/>
              </w:rPr>
              <w:t>៖</w:t>
            </w:r>
          </w:p>
        </w:tc>
      </w:tr>
      <w:tr w:rsidR="00B1014B" w:rsidRPr="00197D9F" w14:paraId="7A290F4D" w14:textId="77777777" w:rsidTr="00930399">
        <w:trPr>
          <w:trHeight w:val="2154"/>
        </w:trPr>
        <w:tc>
          <w:tcPr>
            <w:tcW w:w="2552" w:type="dxa"/>
            <w:vAlign w:val="center"/>
          </w:tcPr>
          <w:p w14:paraId="7B054FBA" w14:textId="77777777" w:rsidR="00563440" w:rsidRPr="00197D9F" w:rsidRDefault="00A56BF9" w:rsidP="00471422">
            <w:pPr>
              <w:pStyle w:val="Image"/>
              <w:spacing w:before="0" w:after="0"/>
              <w:rPr>
                <w:rFonts w:ascii="Khmer UI" w:hAnsi="Khmer UI" w:cs="Khmer UI"/>
                <w:noProof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68CAAFA1" wp14:editId="42C09AAA">
                  <wp:extent cx="1296000" cy="1296000"/>
                  <wp:effectExtent l="0" t="0" r="0" b="0"/>
                  <wp:docPr id="1353877225" name="Picture 1353877225" descr="ក្រុមមនុស្ស CALD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3877225" name="Picture 1353877225" descr="ក្រុមមនុស្ស CALD។"/>
                          <pic:cNvPicPr/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129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3" w:type="dxa"/>
            <w:gridSpan w:val="2"/>
            <w:vAlign w:val="center"/>
          </w:tcPr>
          <w:p w14:paraId="15D07BC6" w14:textId="77777777" w:rsidR="00563440" w:rsidRPr="00197D9F" w:rsidRDefault="00A56BF9" w:rsidP="00C73E0D">
            <w:pPr>
              <w:pStyle w:val="ListParagraph"/>
              <w:numPr>
                <w:ilvl w:val="0"/>
                <w:numId w:val="61"/>
              </w:numPr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អ្នកចូលរួម</w:t>
            </w:r>
            <w:proofErr w:type="spellEnd"/>
          </w:p>
        </w:tc>
      </w:tr>
      <w:tr w:rsidR="00B1014B" w:rsidRPr="00197D9F" w14:paraId="338D45CF" w14:textId="77777777" w:rsidTr="00930399">
        <w:trPr>
          <w:trHeight w:val="2154"/>
        </w:trPr>
        <w:tc>
          <w:tcPr>
            <w:tcW w:w="2552" w:type="dxa"/>
            <w:vAlign w:val="center"/>
          </w:tcPr>
          <w:p w14:paraId="143CFBE7" w14:textId="77777777" w:rsidR="00563440" w:rsidRPr="00197D9F" w:rsidRDefault="00A56BF9" w:rsidP="00471422">
            <w:pPr>
              <w:pStyle w:val="Image"/>
              <w:spacing w:before="0" w:after="0"/>
              <w:rPr>
                <w:rFonts w:ascii="Khmer UI" w:hAnsi="Khmer UI" w:cs="Khmer UI"/>
                <w:noProof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71FA4A2A" wp14:editId="29FC285E">
                  <wp:extent cx="1296000" cy="1296000"/>
                  <wp:effectExtent l="0" t="0" r="0" b="0"/>
                  <wp:docPr id="383475937" name="Picture 27" descr="មនុស្សមួយក្រុម។ មនុស្ស 2 នាក់កំពុងលើកដៃរបស់ពួកគេឡើងលើ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3475937" name="Picture 27" descr="មនុស្សមួយក្រុម។ មនុស្ស 2 នាក់កំពុងលើកដៃរបស់ពួកគេឡើងលើ។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129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3" w:type="dxa"/>
            <w:gridSpan w:val="2"/>
            <w:vAlign w:val="center"/>
          </w:tcPr>
          <w:p w14:paraId="02989B5F" w14:textId="77777777" w:rsidR="00563440" w:rsidRPr="00197D9F" w:rsidRDefault="00A56BF9" w:rsidP="00563440">
            <w:pPr>
              <w:pStyle w:val="ListParagraph"/>
              <w:numPr>
                <w:ilvl w:val="0"/>
                <w:numId w:val="61"/>
              </w:numPr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សហគមន</w:t>
            </w:r>
            <w:proofErr w:type="spellEnd"/>
            <w:r w:rsidRPr="00197D9F">
              <w:rPr>
                <w:rFonts w:ascii="Khmer UI" w:eastAsia="DaunPenh" w:hAnsi="Khmer UI" w:cs="Khmer UI"/>
                <w:lang w:bidi="km-KH"/>
              </w:rPr>
              <w:t>៍។</w:t>
            </w:r>
          </w:p>
        </w:tc>
      </w:tr>
      <w:tr w:rsidR="00B1014B" w:rsidRPr="00197D9F" w14:paraId="273F194B" w14:textId="77777777" w:rsidTr="00225597">
        <w:tc>
          <w:tcPr>
            <w:tcW w:w="2552" w:type="dxa"/>
            <w:vAlign w:val="center"/>
          </w:tcPr>
          <w:p w14:paraId="4DBBD5D1" w14:textId="77777777" w:rsidR="008F672F" w:rsidRPr="00197D9F" w:rsidRDefault="008F672F" w:rsidP="00930399">
            <w:pPr>
              <w:pStyle w:val="Image"/>
              <w:spacing w:after="0"/>
              <w:rPr>
                <w:rFonts w:ascii="Khmer UI" w:hAnsi="Khmer UI" w:cs="Khmer UI"/>
                <w:lang w:bidi="km-KH"/>
              </w:rPr>
            </w:pPr>
          </w:p>
        </w:tc>
        <w:tc>
          <w:tcPr>
            <w:tcW w:w="6746" w:type="dxa"/>
            <w:gridSpan w:val="2"/>
            <w:vAlign w:val="center"/>
          </w:tcPr>
          <w:p w14:paraId="3A068593" w14:textId="22CACAE0" w:rsidR="008F672F" w:rsidRPr="00197D9F" w:rsidRDefault="0095420E" w:rsidP="00930399">
            <w:pPr>
              <w:spacing w:after="0"/>
              <w:rPr>
                <w:rFonts w:ascii="Khmer UI" w:hAnsi="Khmer UI" w:cs="Khmer UI"/>
                <w:lang w:bidi="km-KH"/>
              </w:rPr>
            </w:pPr>
            <w:r w:rsidRPr="0095420E">
              <w:rPr>
                <w:rFonts w:ascii="Khmer UI" w:hAnsi="Khmer UI" w:cs="Khmer UI" w:hint="cs"/>
                <w:cs/>
                <w:lang w:bidi="km-KH"/>
              </w:rPr>
              <w:t>យើងនឹងពិនិត្យមើលថាតើសកម្មភាពនេះដំណើរការឬអត់</w:t>
            </w:r>
            <w:r w:rsidRPr="0095420E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95420E">
              <w:rPr>
                <w:rFonts w:ascii="Khmer UI" w:hAnsi="Khmer UI" w:cs="Khmer UI" w:hint="cs"/>
                <w:cs/>
                <w:lang w:bidi="km-KH"/>
              </w:rPr>
              <w:t>ដោយស្តាប់៖</w:t>
            </w:r>
          </w:p>
        </w:tc>
      </w:tr>
      <w:tr w:rsidR="00B1014B" w:rsidRPr="00197D9F" w14:paraId="007F534B" w14:textId="77777777" w:rsidTr="00930399">
        <w:trPr>
          <w:gridAfter w:val="1"/>
          <w:wAfter w:w="228" w:type="dxa"/>
          <w:trHeight w:val="1814"/>
        </w:trPr>
        <w:tc>
          <w:tcPr>
            <w:tcW w:w="2552" w:type="dxa"/>
            <w:vAlign w:val="center"/>
          </w:tcPr>
          <w:p w14:paraId="3ABA1143" w14:textId="77777777" w:rsidR="002A039B" w:rsidRPr="00197D9F" w:rsidRDefault="00A56BF9" w:rsidP="00471422">
            <w:pPr>
              <w:pStyle w:val="Image"/>
              <w:spacing w:before="0" w:after="0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49A56268" wp14:editId="68BD1BD3">
                  <wp:extent cx="1296000" cy="1177551"/>
                  <wp:effectExtent l="0" t="0" r="0" b="3810"/>
                  <wp:docPr id="1795573990" name="Picture 49" descr="ក្រុមអ្នកចូលរួម CALD កំពុងចង្អុលទៅខ្លួនពួកគេផ្ទាល់ ហើយលើកដៃរបស់ពួកគេឡើងលើ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5573990" name="Picture 49" descr="ក្រុមអ្នកចូលរួម CALD កំពុងចង្អុលទៅខ្លួនពួកគេផ្ទាល់ ហើយលើកដៃរបស់ពួកគេឡើងលើ។"/>
                          <pic:cNvPicPr/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87" b="875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6000" cy="1177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0F3507F7" w14:textId="77777777" w:rsidR="002A039B" w:rsidRPr="00197D9F" w:rsidRDefault="00A56BF9" w:rsidP="00C73E0D">
            <w:pPr>
              <w:pStyle w:val="ListParagraph"/>
              <w:numPr>
                <w:ilvl w:val="0"/>
                <w:numId w:val="62"/>
              </w:numPr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អ្នកចូលរួម</w:t>
            </w:r>
            <w:proofErr w:type="spellEnd"/>
            <w:r w:rsidRPr="00197D9F">
              <w:rPr>
                <w:rFonts w:ascii="Khmer UI" w:hAnsi="Khmer UI" w:cs="Khmer UI"/>
                <w:lang w:bidi="km-KH"/>
              </w:rPr>
              <w:t xml:space="preserve"> </w:t>
            </w:r>
            <w:r w:rsidRPr="00621465">
              <w:rPr>
                <w:rFonts w:cs="FS Me Pro"/>
                <w:lang w:bidi="km-KH"/>
              </w:rPr>
              <w:t>CALD</w:t>
            </w:r>
          </w:p>
        </w:tc>
      </w:tr>
      <w:tr w:rsidR="00B1014B" w:rsidRPr="00197D9F" w14:paraId="4209685E" w14:textId="77777777" w:rsidTr="00930399">
        <w:trPr>
          <w:gridAfter w:val="1"/>
          <w:wAfter w:w="228" w:type="dxa"/>
          <w:trHeight w:val="1814"/>
        </w:trPr>
        <w:tc>
          <w:tcPr>
            <w:tcW w:w="2552" w:type="dxa"/>
            <w:vAlign w:val="center"/>
          </w:tcPr>
          <w:p w14:paraId="2FAB1F71" w14:textId="77777777" w:rsidR="002A039B" w:rsidRPr="00197D9F" w:rsidRDefault="00A56BF9" w:rsidP="007916A8">
            <w:pPr>
              <w:pStyle w:val="Image"/>
              <w:spacing w:before="0" w:after="0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39E16B02" wp14:editId="17D30126">
                  <wp:extent cx="1296000" cy="1210510"/>
                  <wp:effectExtent l="0" t="0" r="0" b="8890"/>
                  <wp:docPr id="726228435" name="Picture 47" descr="នរណាម្នាក់កំពុងគាំទ្រអ្នកចូលរួមម្នាក់។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6228435" name="Picture 47" descr="នរណាម្នាក់កំពុងគាំទ្រអ្នកចូលរួមម្នាក់។ "/>
                          <pic:cNvPicPr/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6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6000" cy="12105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52E1F88F" w14:textId="19B6C3FB" w:rsidR="002A039B" w:rsidRPr="00197D9F" w:rsidRDefault="0095420E" w:rsidP="00C73E0D">
            <w:pPr>
              <w:pStyle w:val="ListParagraph"/>
              <w:numPr>
                <w:ilvl w:val="0"/>
                <w:numId w:val="62"/>
              </w:numPr>
              <w:rPr>
                <w:rFonts w:ascii="Khmer UI" w:hAnsi="Khmer UI" w:cs="Khmer UI"/>
                <w:lang w:bidi="km-KH"/>
              </w:rPr>
            </w:pPr>
            <w:r w:rsidRPr="0095420E">
              <w:rPr>
                <w:rFonts w:ascii="Khmer UI" w:hAnsi="Khmer UI" w:cs="Khmer UI" w:hint="cs"/>
                <w:cs/>
                <w:lang w:bidi="km-KH"/>
              </w:rPr>
              <w:t>មនុស្សដែលគាំទ្រប្រជាជន</w:t>
            </w:r>
            <w:r w:rsidRPr="0095420E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621465">
              <w:rPr>
                <w:rFonts w:cs="FS Me Pro"/>
              </w:rPr>
              <w:t>CALD</w:t>
            </w:r>
            <w:r w:rsidRPr="0095420E">
              <w:rPr>
                <w:rFonts w:ascii="Khmer UI" w:hAnsi="Khmer UI" w:cs="Khmer UI"/>
              </w:rPr>
              <w:t xml:space="preserve"> </w:t>
            </w:r>
            <w:r w:rsidRPr="0095420E">
              <w:rPr>
                <w:rFonts w:ascii="Khmer UI" w:hAnsi="Khmer UI" w:cs="Khmer UI" w:hint="cs"/>
                <w:cs/>
                <w:lang w:bidi="km-KH"/>
              </w:rPr>
              <w:t>ដែលមានពិការភាព</w:t>
            </w:r>
          </w:p>
        </w:tc>
      </w:tr>
      <w:tr w:rsidR="00B1014B" w:rsidRPr="00197D9F" w14:paraId="612E94E4" w14:textId="77777777" w:rsidTr="00930399">
        <w:trPr>
          <w:gridAfter w:val="1"/>
          <w:wAfter w:w="228" w:type="dxa"/>
          <w:trHeight w:val="1814"/>
        </w:trPr>
        <w:tc>
          <w:tcPr>
            <w:tcW w:w="2552" w:type="dxa"/>
            <w:vAlign w:val="center"/>
          </w:tcPr>
          <w:p w14:paraId="7DF5BB35" w14:textId="77777777" w:rsidR="002A039B" w:rsidRPr="00197D9F" w:rsidRDefault="00A56BF9" w:rsidP="007916A8">
            <w:pPr>
              <w:pStyle w:val="Image"/>
              <w:spacing w:before="0" w:after="0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14DFC4FB" wp14:editId="6794912C">
                  <wp:extent cx="1296000" cy="1070955"/>
                  <wp:effectExtent l="0" t="0" r="0" b="0"/>
                  <wp:docPr id="709965646" name="Picture 48" descr="ក្រុមអ្នកផ្តល់សេវាកំពុងញញឹម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9965646" name="Picture 48" descr="ក្រុមអ្នកផ្តល់សេវាកំពុងញញឹម។"/>
                          <pic:cNvPicPr/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3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6000" cy="1070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571BD105" w14:textId="77777777" w:rsidR="002A039B" w:rsidRPr="00197D9F" w:rsidRDefault="00A56BF9" w:rsidP="002A039B">
            <w:pPr>
              <w:pStyle w:val="ListParagraph"/>
              <w:numPr>
                <w:ilvl w:val="0"/>
                <w:numId w:val="70"/>
              </w:numPr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Style w:val="Strong"/>
                <w:rFonts w:ascii="Khmer UI" w:eastAsia="DaunPenh" w:hAnsi="Khmer UI" w:cs="Khmer UI"/>
                <w:lang w:bidi="km-KH"/>
              </w:rPr>
              <w:t>អ្នកផ្តល់សេវានានា</w:t>
            </w:r>
            <w:proofErr w:type="spellEnd"/>
            <w:r w:rsidRPr="00197D9F">
              <w:rPr>
                <w:rFonts w:ascii="Khmer UI" w:eastAsia="DaunPenh" w:hAnsi="Khmer UI" w:cs="Khmer UI"/>
                <w:lang w:bidi="km-KH"/>
              </w:rPr>
              <w:t>។</w:t>
            </w:r>
          </w:p>
        </w:tc>
      </w:tr>
      <w:tr w:rsidR="00B1014B" w:rsidRPr="00197D9F" w14:paraId="6464A368" w14:textId="77777777" w:rsidTr="00650B13">
        <w:trPr>
          <w:gridAfter w:val="1"/>
          <w:wAfter w:w="228" w:type="dxa"/>
        </w:trPr>
        <w:tc>
          <w:tcPr>
            <w:tcW w:w="2552" w:type="dxa"/>
            <w:vAlign w:val="center"/>
          </w:tcPr>
          <w:p w14:paraId="5312D421" w14:textId="77777777" w:rsidR="00EB25CA" w:rsidRPr="00197D9F" w:rsidRDefault="00A56BF9" w:rsidP="00930399">
            <w:pPr>
              <w:pStyle w:val="Image"/>
              <w:spacing w:before="120" w:after="0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49922378" wp14:editId="06678E4F">
                  <wp:extent cx="1296000" cy="1296000"/>
                  <wp:effectExtent l="0" t="0" r="0" b="0"/>
                  <wp:docPr id="362534700" name="Picture 50" descr="អ្នកផ្តល់សេវា 3 នាក់។ អ្នកផ្តល់សេវាម្នាក់កំពុង​ពាក់សោតាទស្សន៍។ អ្នកផ្តល់សេវាម្នាក់​ទៀតកំពុង​កាន់​ឯកសារមួយ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2534700" name="Picture 50" descr="អ្នកផ្តល់សេវា 3 នាក់។ អ្នកផ្តល់សេវាម្នាក់កំពុង​ពាក់សោតាទស្សន៍។ អ្នកផ្តល់សេវាម្នាក់​ទៀតកំពុង​កាន់​ឯកសារមួយ។"/>
                          <pic:cNvPicPr/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129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1460E602" w14:textId="3A43E149" w:rsidR="00EB25CA" w:rsidRPr="00197D9F" w:rsidRDefault="0095420E" w:rsidP="00930399">
            <w:pPr>
              <w:spacing w:before="120" w:after="0"/>
              <w:rPr>
                <w:rFonts w:ascii="Khmer UI" w:hAnsi="Khmer UI" w:cs="Khmer UI"/>
                <w:lang w:bidi="km-KH"/>
              </w:rPr>
            </w:pPr>
            <w:r w:rsidRPr="0095420E">
              <w:rPr>
                <w:rFonts w:ascii="Khmer UI" w:hAnsi="Khmer UI" w:cs="Khmer UI" w:hint="cs"/>
                <w:cs/>
                <w:lang w:bidi="km-KH"/>
              </w:rPr>
              <w:t>អ្នកផ្តល់សេវានានាដែលគាំទ្រមនុស្សដែលមានភាពពិការ</w:t>
            </w:r>
            <w:r w:rsidRPr="0095420E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95420E">
              <w:rPr>
                <w:rFonts w:ascii="Khmer UI" w:hAnsi="Khmer UI" w:cs="Khmer UI" w:hint="cs"/>
                <w:cs/>
                <w:lang w:bidi="km-KH"/>
              </w:rPr>
              <w:t>ដោយការផ្តល់សេវាកម្ម។</w:t>
            </w:r>
          </w:p>
        </w:tc>
      </w:tr>
    </w:tbl>
    <w:p w14:paraId="03DDADF8" w14:textId="77777777" w:rsidR="002535DE" w:rsidRPr="00197D9F" w:rsidRDefault="00A56BF9" w:rsidP="003E3C90">
      <w:pPr>
        <w:pStyle w:val="Heading3"/>
        <w:spacing w:before="360" w:after="120"/>
        <w:rPr>
          <w:rFonts w:ascii="Khmer UI" w:hAnsi="Khmer UI" w:cs="Khmer UI"/>
          <w:lang w:bidi="km-KH"/>
        </w:rPr>
      </w:pPr>
      <w:r w:rsidRPr="00197D9F">
        <w:rPr>
          <w:rFonts w:ascii="Khmer UI" w:hAnsi="Khmer UI" w:cs="Khmer UI"/>
          <w:noProof/>
          <w:lang w:bidi="km-KH"/>
        </w:rPr>
        <w:lastRenderedPageBreak/>
        <mc:AlternateContent>
          <mc:Choice Requires="wpg">
            <w:drawing>
              <wp:anchor distT="0" distB="0" distL="114300" distR="114300" simplePos="0" relativeHeight="251686912" behindDoc="1" locked="0" layoutInCell="1" allowOverlap="1" wp14:anchorId="4DCB2CC3" wp14:editId="06811A4C">
                <wp:simplePos x="0" y="0"/>
                <wp:positionH relativeFrom="margin">
                  <wp:posOffset>31750</wp:posOffset>
                </wp:positionH>
                <wp:positionV relativeFrom="paragraph">
                  <wp:posOffset>227786</wp:posOffset>
                </wp:positionV>
                <wp:extent cx="5787317" cy="241540"/>
                <wp:effectExtent l="19050" t="19050" r="23495" b="25400"/>
                <wp:wrapNone/>
                <wp:docPr id="739572189" name="Group 73957218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7317" cy="241540"/>
                          <a:chOff x="11875" y="0"/>
                          <a:chExt cx="5787317" cy="241540"/>
                        </a:xfrm>
                      </wpg:grpSpPr>
                      <wps:wsp>
                        <wps:cNvPr id="890595126" name="Straight Connector 890595126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60960345" name="Oval 660960345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43A7DE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D1000CE" id="Group 739572189" o:spid="_x0000_s1026" alt="&quot;&quot;" style="position:absolute;margin-left:2.5pt;margin-top:17.95pt;width:455.7pt;height:19pt;z-index:-251629568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">
                <v:line id="Straight Connector 890595126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" strokecolor="#65276f [3044]" strokeweight="3pt">
                  <v:stroke endcap="round"/>
                </v:line>
                <v:oval id="Oval 660960345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" fillcolor="#43a7de" strokecolor="#6b2976" strokeweight="3pt"/>
                <w10:wrap anchorx="margin"/>
              </v:group>
            </w:pict>
          </mc:Fallback>
        </mc:AlternateContent>
      </w:r>
      <w:proofErr w:type="spellStart"/>
      <w:r w:rsidR="005C7C7B" w:rsidRPr="00197D9F">
        <w:rPr>
          <w:rFonts w:ascii="Khmer UI" w:eastAsia="DaunPenh" w:hAnsi="Khmer UI" w:cs="Khmer UI"/>
          <w:lang w:bidi="km-KH"/>
        </w:rPr>
        <w:t>សកម្មភាពទី</w:t>
      </w:r>
      <w:proofErr w:type="spellEnd"/>
      <w:r w:rsidR="005C7C7B" w:rsidRPr="00197D9F">
        <w:rPr>
          <w:rFonts w:ascii="Khmer UI" w:hAnsi="Khmer UI" w:cs="Khmer UI"/>
          <w:lang w:bidi="km-KH"/>
        </w:rPr>
        <w:t xml:space="preserve"> </w:t>
      </w:r>
      <w:r w:rsidR="005C7C7B" w:rsidRPr="00621465">
        <w:rPr>
          <w:rFonts w:cs="FS Me Pro"/>
          <w:lang w:bidi="km-KH"/>
        </w:rPr>
        <w:t>14</w:t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B1014B" w:rsidRPr="00197D9F" w14:paraId="0B45C1AC" w14:textId="77777777" w:rsidTr="005263FB">
        <w:tc>
          <w:tcPr>
            <w:tcW w:w="2551" w:type="dxa"/>
            <w:vAlign w:val="center"/>
          </w:tcPr>
          <w:p w14:paraId="6A67A6C2" w14:textId="77777777" w:rsidR="00766698" w:rsidRPr="00197D9F" w:rsidRDefault="00A56BF9" w:rsidP="00714536">
            <w:pPr>
              <w:pStyle w:val="Image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21DA86D7" wp14:editId="5773A68B">
                  <wp:extent cx="1482725" cy="1482725"/>
                  <wp:effectExtent l="0" t="0" r="3175" b="3175"/>
                  <wp:docPr id="281375781" name="Picture 51" descr="នរណាម្នាក់កំពុងជួយគាំទ្រដល់មនុស្សម្នាក់ទៀតឱ្យប្រើប្រាស់កុំព្យូទ័រយួរដៃ។ ខាង​លើ​ពួក​វា​គឺសញ្ញាលើកមេដៃឡើង​ដោយ​មានសញ្ញា​ព្រួញ​ចង្អុល​ឡើង​លើ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1375781" name="Picture 51" descr="នរណាម្នាក់កំពុងជួយគាំទ្រដល់មនុស្សម្នាក់ទៀតឱ្យប្រើប្រាស់កុំព្យូទ័រយួរដៃ។ ខាង​លើ​ពួក​វា​គឺសញ្ញាលើកមេដៃឡើង​ដោយ​មានសញ្ញា​ព្រួញ​ចង្អុល​ឡើង​លើ។"/>
                          <pic:cNvPicPr/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DFD0ADF" w14:textId="53A8EA17" w:rsidR="0095420E" w:rsidRPr="0095420E" w:rsidRDefault="0095420E" w:rsidP="0095420E">
            <w:pPr>
              <w:rPr>
                <w:rFonts w:ascii="Khmer UI" w:hAnsi="Khmer UI" w:cs="Khmer UI"/>
              </w:rPr>
            </w:pPr>
            <w:r w:rsidRPr="0095420E">
              <w:rPr>
                <w:rFonts w:ascii="Khmer UI" w:hAnsi="Khmer UI" w:cs="Khmer UI" w:hint="cs"/>
                <w:cs/>
                <w:lang w:bidi="km-KH"/>
              </w:rPr>
              <w:t>យើងនឹងធ្វើឱ្យវាកាន់តែងាយស្រួលសម្រាប់បណ្ដា</w:t>
            </w:r>
            <w:r w:rsidR="007D428D">
              <w:rPr>
                <w:rFonts w:ascii="Khmer UI" w:hAnsi="Khmer UI" w:cs="Khmer UI"/>
                <w:lang w:bidi="km-KH"/>
              </w:rPr>
              <w:br/>
            </w:r>
            <w:r w:rsidRPr="0095420E">
              <w:rPr>
                <w:rFonts w:ascii="Khmer UI" w:hAnsi="Khmer UI" w:cs="Khmer UI" w:hint="cs"/>
                <w:cs/>
                <w:lang w:bidi="km-KH"/>
              </w:rPr>
              <w:t>សហគមន៍</w:t>
            </w:r>
            <w:r w:rsidRPr="0095420E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621465">
              <w:rPr>
                <w:rFonts w:cs="FS Me Pro"/>
              </w:rPr>
              <w:t>CALD</w:t>
            </w:r>
            <w:r w:rsidRPr="0095420E">
              <w:rPr>
                <w:rFonts w:ascii="Khmer UI" w:hAnsi="Khmer UI" w:cs="Khmer UI"/>
              </w:rPr>
              <w:t xml:space="preserve"> </w:t>
            </w:r>
            <w:r w:rsidRPr="0095420E">
              <w:rPr>
                <w:rFonts w:ascii="Khmer UI" w:hAnsi="Khmer UI" w:cs="Khmer UI" w:hint="cs"/>
                <w:cs/>
                <w:lang w:bidi="km-KH"/>
              </w:rPr>
              <w:t>ក្នុងការប្រើប្រាស់សេវាកម្មអនឡាញរបស់យើង។</w:t>
            </w:r>
          </w:p>
          <w:p w14:paraId="1FF16894" w14:textId="5F96CB47" w:rsidR="00766698" w:rsidRPr="00197D9F" w:rsidRDefault="0095420E" w:rsidP="0095420E">
            <w:pPr>
              <w:rPr>
                <w:rFonts w:ascii="Khmer UI" w:hAnsi="Khmer UI" w:cs="Khmer UI"/>
                <w:lang w:bidi="km-KH"/>
              </w:rPr>
            </w:pPr>
            <w:r w:rsidRPr="0095420E">
              <w:rPr>
                <w:rFonts w:ascii="Khmer UI" w:hAnsi="Khmer UI" w:cs="Khmer UI" w:hint="cs"/>
                <w:cs/>
                <w:lang w:bidi="km-KH"/>
              </w:rPr>
              <w:t>ឧទាហរណ៍</w:t>
            </w:r>
            <w:r w:rsidRPr="0095420E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95420E">
              <w:rPr>
                <w:rFonts w:ascii="Khmer UI" w:hAnsi="Khmer UI" w:cs="Khmer UI" w:hint="cs"/>
                <w:cs/>
                <w:lang w:bidi="km-KH"/>
              </w:rPr>
              <w:t>គេហទំព័រ</w:t>
            </w:r>
            <w:r w:rsidRPr="0095420E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621465">
              <w:rPr>
                <w:rFonts w:cs="FS Me Pro"/>
              </w:rPr>
              <w:t>NDIS</w:t>
            </w:r>
            <w:r w:rsidRPr="0095420E">
              <w:rPr>
                <w:rFonts w:ascii="Khmer UI" w:hAnsi="Khmer UI" w:cs="Khmer UI" w:hint="cs"/>
                <w:cs/>
                <w:lang w:bidi="km-KH"/>
              </w:rPr>
              <w:t>។</w:t>
            </w:r>
          </w:p>
        </w:tc>
      </w:tr>
      <w:tr w:rsidR="00B1014B" w:rsidRPr="00197D9F" w14:paraId="140A1BEA" w14:textId="77777777" w:rsidTr="005263FB">
        <w:tc>
          <w:tcPr>
            <w:tcW w:w="2551" w:type="dxa"/>
            <w:vAlign w:val="center"/>
          </w:tcPr>
          <w:p w14:paraId="0E23970A" w14:textId="77777777" w:rsidR="00766698" w:rsidRPr="00197D9F" w:rsidRDefault="00766698" w:rsidP="007916A8">
            <w:pPr>
              <w:pStyle w:val="Image"/>
              <w:spacing w:before="600" w:after="0"/>
              <w:rPr>
                <w:rFonts w:ascii="Khmer UI" w:hAnsi="Khmer UI" w:cs="Khmer UI"/>
                <w:lang w:bidi="km-KH"/>
              </w:rPr>
            </w:pPr>
          </w:p>
        </w:tc>
        <w:tc>
          <w:tcPr>
            <w:tcW w:w="6576" w:type="dxa"/>
            <w:vAlign w:val="center"/>
          </w:tcPr>
          <w:p w14:paraId="06660CEA" w14:textId="77777777" w:rsidR="00766698" w:rsidRPr="00197D9F" w:rsidRDefault="00A56BF9" w:rsidP="007916A8">
            <w:pPr>
              <w:spacing w:before="600" w:after="0"/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យើងនឹងធ្វើការលើរឿងនេះតាមរយៈ</w:t>
            </w:r>
            <w:proofErr w:type="spellEnd"/>
            <w:r w:rsidRPr="00197D9F">
              <w:rPr>
                <w:rFonts w:ascii="Khmer UI" w:eastAsia="DaunPenh" w:hAnsi="Khmer UI" w:cs="Khmer UI"/>
                <w:lang w:bidi="km-KH"/>
              </w:rPr>
              <w:t>៖</w:t>
            </w:r>
          </w:p>
        </w:tc>
      </w:tr>
      <w:tr w:rsidR="00B1014B" w:rsidRPr="00197D9F" w14:paraId="70C5A1A7" w14:textId="77777777" w:rsidTr="005263FB">
        <w:tc>
          <w:tcPr>
            <w:tcW w:w="2551" w:type="dxa"/>
            <w:vAlign w:val="center"/>
          </w:tcPr>
          <w:p w14:paraId="62DDAE9B" w14:textId="77777777" w:rsidR="002A039B" w:rsidRPr="00197D9F" w:rsidRDefault="00A56BF9" w:rsidP="00714536">
            <w:pPr>
              <w:pStyle w:val="Image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0AC9046E" wp14:editId="5CBBB2F2">
                  <wp:extent cx="1482725" cy="1482725"/>
                  <wp:effectExtent l="0" t="0" r="3175" b="3175"/>
                  <wp:docPr id="615775571" name="Picture 52" descr="មនុស្សម្នាក់កំពុងកាន់ឯកសារមួយ។ នៅពីលើពួកវាគឺជារូបតំណាងអារម្មណ៍ក្នុងការនិយាយដែលបង្ហាញភាសាផ្សេងក្រៅពីភាសាអង់គ្លេស និងសញ្ញាធីក។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5775571" name="Picture 52" descr="មនុស្សម្នាក់កំពុងកាន់ឯកសារមួយ។ នៅពីលើពួកវាគឺជារូបតំណាងអារម្មណ៍ក្នុងការនិយាយដែលបង្ហាញភាសាផ្សេងក្រៅពីភាសាអង់គ្លេស និងសញ្ញាធីក។ "/>
                          <pic:cNvPicPr/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D805EE6" w14:textId="3A92FFDE" w:rsidR="002A039B" w:rsidRPr="00197D9F" w:rsidRDefault="0095420E" w:rsidP="00714536">
            <w:pPr>
              <w:pStyle w:val="ListParagraph"/>
              <w:numPr>
                <w:ilvl w:val="0"/>
                <w:numId w:val="63"/>
              </w:numPr>
              <w:rPr>
                <w:rFonts w:ascii="Khmer UI" w:hAnsi="Khmer UI" w:cs="Khmer UI"/>
                <w:lang w:bidi="km-KH"/>
              </w:rPr>
            </w:pPr>
            <w:r w:rsidRPr="0095420E">
              <w:rPr>
                <w:rFonts w:ascii="Khmer UI" w:hAnsi="Khmer UI" w:cs="Khmer UI" w:hint="cs"/>
                <w:cs/>
                <w:lang w:bidi="km-KH"/>
              </w:rPr>
              <w:t>ការចែករំលែកព័ត៌មានជាភាសាដែលប្រជាជន</w:t>
            </w:r>
            <w:r w:rsidRPr="0095420E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621465">
              <w:rPr>
                <w:rFonts w:cs="FS Me Pro"/>
              </w:rPr>
              <w:t>CALD</w:t>
            </w:r>
            <w:r w:rsidRPr="0095420E">
              <w:rPr>
                <w:rFonts w:ascii="Khmer UI" w:hAnsi="Khmer UI" w:cs="Khmer UI"/>
              </w:rPr>
              <w:t xml:space="preserve"> </w:t>
            </w:r>
            <w:r w:rsidRPr="0095420E">
              <w:rPr>
                <w:rFonts w:ascii="Khmer UI" w:hAnsi="Khmer UI" w:cs="Khmer UI" w:hint="cs"/>
                <w:cs/>
                <w:lang w:bidi="km-KH"/>
              </w:rPr>
              <w:t>យល់</w:t>
            </w:r>
          </w:p>
        </w:tc>
      </w:tr>
      <w:tr w:rsidR="00B1014B" w:rsidRPr="00197D9F" w14:paraId="25F874B2" w14:textId="77777777" w:rsidTr="005263FB">
        <w:tc>
          <w:tcPr>
            <w:tcW w:w="2551" w:type="dxa"/>
            <w:vAlign w:val="center"/>
          </w:tcPr>
          <w:p w14:paraId="68D7667F" w14:textId="77777777" w:rsidR="002A039B" w:rsidRPr="00197D9F" w:rsidRDefault="00A56BF9" w:rsidP="00714536">
            <w:pPr>
              <w:pStyle w:val="Image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27CCD697" wp14:editId="78512F2D">
                  <wp:extent cx="1483200" cy="1483200"/>
                  <wp:effectExtent l="0" t="0" r="3175" b="3175"/>
                  <wp:docPr id="1394082892" name="Picture 53" descr="នរណាម្នាក់កំពុងគាំទ្រដល់មនុស្សម្នាក់ទៀតឱ្យអានឯកសារ។ ខាងលើមនុស្សដែលកំពុងទទួលបានការគាំទ្រ គឺសញ្ញាសួរនៅខាងក្នុងរូបតំណាងពពុះគំនិត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4082892" name="Picture 53" descr="នរណាម្នាក់កំពុងគាំទ្រដល់មនុស្សម្នាក់ទៀតឱ្យអានឯកសារ។ ខាងលើមនុស្សដែលកំពុងទទួលបានការគាំទ្រ គឺសញ្ញាសួរនៅខាងក្នុងរូបតំណាងពពុះគំនិត។"/>
                          <pic:cNvPicPr/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483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A840675" w14:textId="4376F23A" w:rsidR="002A039B" w:rsidRPr="00197D9F" w:rsidRDefault="0095420E" w:rsidP="002A039B">
            <w:pPr>
              <w:pStyle w:val="ListParagraph"/>
              <w:numPr>
                <w:ilvl w:val="0"/>
                <w:numId w:val="70"/>
              </w:numPr>
              <w:rPr>
                <w:rFonts w:ascii="Khmer UI" w:hAnsi="Khmer UI" w:cs="Khmer UI"/>
                <w:lang w:bidi="km-KH"/>
              </w:rPr>
            </w:pPr>
            <w:r w:rsidRPr="0095420E">
              <w:rPr>
                <w:rFonts w:ascii="Khmer UI" w:hAnsi="Khmer UI" w:cs="Khmer UI" w:hint="cs"/>
                <w:cs/>
                <w:lang w:bidi="km-KH"/>
              </w:rPr>
              <w:t>ការគាំទ្រដល់ប្រជាជន</w:t>
            </w:r>
            <w:r w:rsidRPr="0095420E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621465">
              <w:rPr>
                <w:rFonts w:cs="FS Me Pro"/>
              </w:rPr>
              <w:t>CALD</w:t>
            </w:r>
            <w:r w:rsidRPr="0095420E">
              <w:rPr>
                <w:rFonts w:ascii="Khmer UI" w:hAnsi="Khmer UI" w:cs="Khmer UI"/>
              </w:rPr>
              <w:t xml:space="preserve"> </w:t>
            </w:r>
            <w:r w:rsidRPr="0095420E">
              <w:rPr>
                <w:rFonts w:ascii="Khmer UI" w:hAnsi="Khmer UI" w:cs="Khmer UI" w:hint="cs"/>
                <w:cs/>
                <w:lang w:bidi="km-KH"/>
              </w:rPr>
              <w:t>នៅពេលយើងចែករំលែកព័ត៌មានជាភាសាដែលពួកគេមិនចេះ។</w:t>
            </w:r>
          </w:p>
        </w:tc>
      </w:tr>
      <w:tr w:rsidR="00B1014B" w:rsidRPr="00197D9F" w14:paraId="1C553280" w14:textId="77777777" w:rsidTr="005263FB">
        <w:tc>
          <w:tcPr>
            <w:tcW w:w="2551" w:type="dxa"/>
            <w:vAlign w:val="center"/>
          </w:tcPr>
          <w:p w14:paraId="47A1A15D" w14:textId="77777777" w:rsidR="009F34FB" w:rsidRPr="00197D9F" w:rsidRDefault="00A56BF9" w:rsidP="007916A8">
            <w:pPr>
              <w:pStyle w:val="Image"/>
              <w:spacing w:before="600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5D8BC6C2" wp14:editId="5654F297">
                  <wp:extent cx="1482725" cy="1482725"/>
                  <wp:effectExtent l="0" t="0" r="3175" b="3175"/>
                  <wp:docPr id="216622349" name="Picture 54" descr="មនុស្សម្នាក់កំពុងប្រើប្រាស់កុំព្យូទ័រយួរដៃ និងសញ្ញាព្រួញចង្អុលឡើងលើ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622349" name="Picture 54" descr="មនុស្សម្នាក់កំពុងប្រើប្រាស់កុំព្យូទ័រយួរដៃ និងសញ្ញាព្រួញចង្អុលឡើងលើ។"/>
                          <pic:cNvPicPr/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EB83851" w14:textId="08389969" w:rsidR="009F34FB" w:rsidRPr="00197D9F" w:rsidRDefault="0095420E" w:rsidP="007916A8">
            <w:pPr>
              <w:spacing w:before="600"/>
              <w:rPr>
                <w:rFonts w:ascii="Khmer UI" w:hAnsi="Khmer UI" w:cs="Khmer UI"/>
                <w:lang w:bidi="km-KH"/>
              </w:rPr>
            </w:pPr>
            <w:r w:rsidRPr="0095420E">
              <w:rPr>
                <w:rFonts w:ascii="Khmer UI" w:hAnsi="Khmer UI" w:cs="Khmer UI" w:hint="cs"/>
                <w:cs/>
                <w:lang w:bidi="km-KH"/>
              </w:rPr>
              <w:t>យើងនឹងពិនិត្យមើលថាតើសកម្មភាពនេះដំណើរការឬអត់</w:t>
            </w:r>
            <w:r w:rsidRPr="0095420E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95420E">
              <w:rPr>
                <w:rFonts w:ascii="Khmer UI" w:hAnsi="Khmer UI" w:cs="Khmer UI" w:hint="cs"/>
                <w:cs/>
                <w:lang w:bidi="km-KH"/>
              </w:rPr>
              <w:t>ដោយមនុស្ស</w:t>
            </w:r>
            <w:r w:rsidRPr="0095420E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621465">
              <w:rPr>
                <w:rFonts w:cs="FS Me Pro"/>
              </w:rPr>
              <w:t>CALD</w:t>
            </w:r>
            <w:r w:rsidRPr="0095420E">
              <w:rPr>
                <w:rFonts w:ascii="Khmer UI" w:hAnsi="Khmer UI" w:cs="Khmer UI"/>
              </w:rPr>
              <w:t xml:space="preserve"> </w:t>
            </w:r>
            <w:r w:rsidRPr="0095420E">
              <w:rPr>
                <w:rFonts w:ascii="Khmer UI" w:hAnsi="Khmer UI" w:cs="Khmer UI" w:hint="cs"/>
                <w:cs/>
                <w:lang w:bidi="km-KH"/>
              </w:rPr>
              <w:t>ប៉ុន្មាននាក់ថែមទៀតដែលប្រើប្រាស់សេវាកម្មអនឡាញរបស់យើង។</w:t>
            </w:r>
          </w:p>
        </w:tc>
      </w:tr>
    </w:tbl>
    <w:p w14:paraId="0B7F1F63" w14:textId="77777777" w:rsidR="005C7C7B" w:rsidRPr="00197D9F" w:rsidRDefault="00A56BF9" w:rsidP="003E3C90">
      <w:pPr>
        <w:pStyle w:val="Heading3"/>
        <w:spacing w:before="360" w:after="120"/>
        <w:rPr>
          <w:rFonts w:ascii="Khmer UI" w:hAnsi="Khmer UI" w:cs="Khmer UI"/>
          <w:lang w:bidi="km-KH"/>
        </w:rPr>
      </w:pPr>
      <w:r w:rsidRPr="00197D9F">
        <w:rPr>
          <w:rFonts w:ascii="Khmer UI" w:hAnsi="Khmer UI" w:cs="Khmer UI"/>
          <w:noProof/>
          <w:lang w:bidi="km-KH"/>
        </w:rPr>
        <w:lastRenderedPageBreak/>
        <mc:AlternateContent>
          <mc:Choice Requires="wpg">
            <w:drawing>
              <wp:anchor distT="0" distB="0" distL="114300" distR="114300" simplePos="0" relativeHeight="251688960" behindDoc="1" locked="0" layoutInCell="1" allowOverlap="1" wp14:anchorId="13EB7D33" wp14:editId="4C2EC80C">
                <wp:simplePos x="0" y="0"/>
                <wp:positionH relativeFrom="margin">
                  <wp:posOffset>19050</wp:posOffset>
                </wp:positionH>
                <wp:positionV relativeFrom="paragraph">
                  <wp:posOffset>234637</wp:posOffset>
                </wp:positionV>
                <wp:extent cx="5787317" cy="241540"/>
                <wp:effectExtent l="19050" t="19050" r="23495" b="25400"/>
                <wp:wrapNone/>
                <wp:docPr id="915048592" name="Group 91504859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7317" cy="241540"/>
                          <a:chOff x="11875" y="0"/>
                          <a:chExt cx="5787317" cy="241540"/>
                        </a:xfrm>
                      </wpg:grpSpPr>
                      <wps:wsp>
                        <wps:cNvPr id="2091575029" name="Straight Connector 2091575029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54646881" name="Oval 1054646881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43A7DE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5BD62F9" id="Group 915048592" o:spid="_x0000_s1026" alt="&quot;&quot;" style="position:absolute;margin-left:1.5pt;margin-top:18.5pt;width:455.7pt;height:19pt;z-index:-251627520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">
                <v:line id="Straight Connector 2091575029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" strokecolor="#65276f [3044]" strokeweight="3pt">
                  <v:stroke endcap="round"/>
                </v:line>
                <v:oval id="Oval 1054646881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" fillcolor="#43a7de" strokecolor="#6b2976" strokeweight="3pt"/>
                <w10:wrap anchorx="margin"/>
              </v:group>
            </w:pict>
          </mc:Fallback>
        </mc:AlternateContent>
      </w:r>
      <w:proofErr w:type="spellStart"/>
      <w:r w:rsidRPr="00197D9F">
        <w:rPr>
          <w:rFonts w:ascii="Khmer UI" w:eastAsia="DaunPenh" w:hAnsi="Khmer UI" w:cs="Khmer UI"/>
          <w:lang w:bidi="km-KH"/>
        </w:rPr>
        <w:t>សកម្មភាពទី</w:t>
      </w:r>
      <w:proofErr w:type="spellEnd"/>
      <w:r w:rsidRPr="00197D9F">
        <w:rPr>
          <w:rFonts w:ascii="Khmer UI" w:hAnsi="Khmer UI" w:cs="Khmer UI"/>
          <w:lang w:bidi="km-KH"/>
        </w:rPr>
        <w:t xml:space="preserve"> </w:t>
      </w:r>
      <w:r w:rsidRPr="00621465">
        <w:rPr>
          <w:rFonts w:cs="FS Me Pro"/>
          <w:lang w:bidi="km-KH"/>
        </w:rPr>
        <w:t>15</w:t>
      </w:r>
    </w:p>
    <w:tbl>
      <w:tblPr>
        <w:tblW w:w="9128" w:type="dxa"/>
        <w:tblLayout w:type="fixed"/>
        <w:tblLook w:val="04A0" w:firstRow="1" w:lastRow="0" w:firstColumn="1" w:lastColumn="0" w:noHBand="0" w:noVBand="1"/>
      </w:tblPr>
      <w:tblGrid>
        <w:gridCol w:w="2552"/>
        <w:gridCol w:w="6576"/>
      </w:tblGrid>
      <w:tr w:rsidR="00B1014B" w:rsidRPr="00197D9F" w14:paraId="41D8905F" w14:textId="77777777" w:rsidTr="003E3C90">
        <w:tc>
          <w:tcPr>
            <w:tcW w:w="2552" w:type="dxa"/>
            <w:vAlign w:val="center"/>
          </w:tcPr>
          <w:p w14:paraId="26E3C600" w14:textId="77777777" w:rsidR="00766698" w:rsidRPr="00197D9F" w:rsidRDefault="00A56BF9" w:rsidP="00090E8C">
            <w:pPr>
              <w:pStyle w:val="Image"/>
              <w:spacing w:before="360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39BD48E1" wp14:editId="2DA1B562">
                  <wp:extent cx="1483360" cy="1483360"/>
                  <wp:effectExtent l="0" t="0" r="2540" b="2540"/>
                  <wp:docPr id="1785330858" name="Picture 28" descr="រូបតំណាងអារម្មណ៍ក្នុងការនិយាយចំនួន 3 បង្ហាញ 3 ភាសាផ្សេងក្រៅពីភាសាអង់គ្លេស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5330858" name="Picture 28" descr="រូបតំណាងអារម្មណ៍ក្នុងការនិយាយចំនួន 3 បង្ហាញ 3 ភាសាផ្សេងក្រៅពីភាសាអង់គ្លេស។"/>
                          <pic:cNvPicPr/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194107D" w14:textId="77777777" w:rsidR="0095420E" w:rsidRPr="0095420E" w:rsidRDefault="0095420E" w:rsidP="0095420E">
            <w:pPr>
              <w:rPr>
                <w:rFonts w:ascii="Khmer UI" w:hAnsi="Khmer UI" w:cs="Khmer UI"/>
              </w:rPr>
            </w:pPr>
            <w:r w:rsidRPr="0095420E">
              <w:rPr>
                <w:rFonts w:ascii="Khmer UI" w:hAnsi="Khmer UI" w:cs="Khmer UI" w:hint="cs"/>
                <w:cs/>
                <w:lang w:bidi="km-KH"/>
              </w:rPr>
              <w:t>យើងនឹងបង្កើតគោលការណ៍ណែនាំអំពីភាសាណាខ្លះដែលយើងត្រូវចែករំលែកព័ត៌មានអំពី</w:t>
            </w:r>
            <w:r w:rsidRPr="0095420E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621465">
              <w:rPr>
                <w:rFonts w:cs="FS Me Pro"/>
              </w:rPr>
              <w:t>NDIS</w:t>
            </w:r>
            <w:r w:rsidRPr="0095420E">
              <w:rPr>
                <w:rFonts w:ascii="Khmer UI" w:hAnsi="Khmer UI" w:cs="Khmer UI" w:hint="cs"/>
                <w:cs/>
                <w:lang w:bidi="km-KH"/>
              </w:rPr>
              <w:t>។</w:t>
            </w:r>
          </w:p>
          <w:p w14:paraId="3E46EC00" w14:textId="5849726F" w:rsidR="002C7941" w:rsidRPr="00197D9F" w:rsidRDefault="0095420E" w:rsidP="0095420E">
            <w:pPr>
              <w:rPr>
                <w:rFonts w:ascii="Khmer UI" w:hAnsi="Khmer UI" w:cs="Khmer UI"/>
                <w:lang w:bidi="km-KH"/>
              </w:rPr>
            </w:pPr>
            <w:r w:rsidRPr="0095420E">
              <w:rPr>
                <w:rFonts w:ascii="Khmer UI" w:hAnsi="Khmer UI" w:cs="Khmer UI" w:hint="cs"/>
                <w:cs/>
                <w:lang w:bidi="km-KH"/>
              </w:rPr>
              <w:t>នេះមានន័យថាប្រជាជន</w:t>
            </w:r>
            <w:r w:rsidRPr="0095420E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621465">
              <w:rPr>
                <w:rFonts w:cs="FS Me Pro"/>
              </w:rPr>
              <w:t>CALD</w:t>
            </w:r>
            <w:r w:rsidRPr="0095420E">
              <w:rPr>
                <w:rFonts w:ascii="Khmer UI" w:hAnsi="Khmer UI" w:cs="Khmer UI"/>
              </w:rPr>
              <w:t xml:space="preserve"> </w:t>
            </w:r>
            <w:r w:rsidRPr="0095420E">
              <w:rPr>
                <w:rFonts w:ascii="Khmer UI" w:hAnsi="Khmer UI" w:cs="Khmer UI" w:hint="cs"/>
                <w:cs/>
                <w:lang w:bidi="km-KH"/>
              </w:rPr>
              <w:t>កាន់តែច្រើនអាចយល់ដឹងពី</w:t>
            </w:r>
            <w:r w:rsidRPr="0095420E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621465">
              <w:rPr>
                <w:rFonts w:cs="FS Me Pro"/>
              </w:rPr>
              <w:t>NDIS</w:t>
            </w:r>
            <w:r w:rsidRPr="0095420E">
              <w:rPr>
                <w:rFonts w:ascii="Khmer UI" w:hAnsi="Khmer UI" w:cs="Khmer UI" w:hint="cs"/>
                <w:cs/>
                <w:lang w:bidi="km-KH"/>
              </w:rPr>
              <w:t>។</w:t>
            </w:r>
          </w:p>
        </w:tc>
      </w:tr>
      <w:tr w:rsidR="00B1014B" w:rsidRPr="00197D9F" w14:paraId="77EA41FF" w14:textId="77777777" w:rsidTr="007916A8">
        <w:tc>
          <w:tcPr>
            <w:tcW w:w="2552" w:type="dxa"/>
            <w:vAlign w:val="center"/>
          </w:tcPr>
          <w:p w14:paraId="2C275438" w14:textId="77777777" w:rsidR="00007F05" w:rsidRPr="00197D9F" w:rsidRDefault="00007F05" w:rsidP="00090E8C">
            <w:pPr>
              <w:pStyle w:val="Image"/>
              <w:spacing w:before="600" w:after="0"/>
              <w:rPr>
                <w:rFonts w:ascii="Khmer UI" w:hAnsi="Khmer UI" w:cs="Khmer UI"/>
                <w:lang w:bidi="km-KH"/>
              </w:rPr>
            </w:pPr>
          </w:p>
        </w:tc>
        <w:tc>
          <w:tcPr>
            <w:tcW w:w="6576" w:type="dxa"/>
            <w:vAlign w:val="center"/>
          </w:tcPr>
          <w:p w14:paraId="7BD6BBA9" w14:textId="2C196E28" w:rsidR="002C7941" w:rsidRPr="00197D9F" w:rsidRDefault="0095420E" w:rsidP="00090E8C">
            <w:pPr>
              <w:spacing w:before="600" w:after="0"/>
              <w:rPr>
                <w:rFonts w:ascii="Khmer UI" w:hAnsi="Khmer UI" w:cs="Khmer UI"/>
                <w:lang w:bidi="km-KH"/>
              </w:rPr>
            </w:pPr>
            <w:r w:rsidRPr="0095420E">
              <w:rPr>
                <w:rFonts w:ascii="Khmer UI" w:hAnsi="Khmer UI" w:cs="Khmer UI" w:hint="cs"/>
                <w:cs/>
                <w:lang w:bidi="km-KH"/>
              </w:rPr>
              <w:t>ដើម្បីបង្កើតគោលការណ៍ណែនាំទាំងនេះ</w:t>
            </w:r>
            <w:r w:rsidRPr="0095420E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95420E">
              <w:rPr>
                <w:rFonts w:ascii="Khmer UI" w:hAnsi="Khmer UI" w:cs="Khmer UI" w:hint="cs"/>
                <w:cs/>
                <w:lang w:bidi="km-KH"/>
              </w:rPr>
              <w:t>យើងនឹងធ្វើការជាមួយ៖</w:t>
            </w:r>
          </w:p>
        </w:tc>
      </w:tr>
      <w:tr w:rsidR="00B1014B" w:rsidRPr="00197D9F" w14:paraId="15C9D8CE" w14:textId="77777777" w:rsidTr="007916A8">
        <w:tc>
          <w:tcPr>
            <w:tcW w:w="2552" w:type="dxa"/>
            <w:vAlign w:val="center"/>
          </w:tcPr>
          <w:p w14:paraId="70F2BA5C" w14:textId="77777777" w:rsidR="00B32C67" w:rsidRPr="00197D9F" w:rsidRDefault="00A56BF9" w:rsidP="00090E8C">
            <w:pPr>
              <w:pStyle w:val="Image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2FB83BAE" wp14:editId="49D65C33">
                  <wp:extent cx="1483360" cy="1483360"/>
                  <wp:effectExtent l="0" t="0" r="2540" b="2540"/>
                  <wp:docPr id="1278271050" name="Picture 55" descr="ក្រុមមនុស្ស CALD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8271050" name="Picture 55" descr="ក្រុមមនុស្ស CALD។"/>
                          <pic:cNvPicPr/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AE45CD3" w14:textId="77777777" w:rsidR="00B32C67" w:rsidRPr="00197D9F" w:rsidRDefault="00A56BF9" w:rsidP="00090E8C">
            <w:pPr>
              <w:pStyle w:val="ListParagraph"/>
              <w:numPr>
                <w:ilvl w:val="0"/>
                <w:numId w:val="69"/>
              </w:numPr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សហគមន</w:t>
            </w:r>
            <w:proofErr w:type="spellEnd"/>
            <w:r w:rsidRPr="00197D9F">
              <w:rPr>
                <w:rFonts w:ascii="Khmer UI" w:eastAsia="DaunPenh" w:hAnsi="Khmer UI" w:cs="Khmer UI"/>
                <w:lang w:bidi="km-KH"/>
              </w:rPr>
              <w:t>៍</w:t>
            </w:r>
            <w:r w:rsidRPr="00197D9F">
              <w:rPr>
                <w:rFonts w:ascii="Khmer UI" w:hAnsi="Khmer UI" w:cs="Khmer UI"/>
                <w:lang w:bidi="km-KH"/>
              </w:rPr>
              <w:t xml:space="preserve"> </w:t>
            </w:r>
            <w:r w:rsidRPr="00621465">
              <w:rPr>
                <w:rFonts w:cs="FS Me Pro"/>
                <w:lang w:bidi="km-KH"/>
              </w:rPr>
              <w:t>CALD</w:t>
            </w:r>
          </w:p>
        </w:tc>
      </w:tr>
      <w:tr w:rsidR="00B1014B" w:rsidRPr="00197D9F" w14:paraId="36FA4281" w14:textId="77777777" w:rsidTr="007916A8">
        <w:tc>
          <w:tcPr>
            <w:tcW w:w="2552" w:type="dxa"/>
            <w:vAlign w:val="center"/>
          </w:tcPr>
          <w:p w14:paraId="7B8F1B9E" w14:textId="77777777" w:rsidR="00B32C67" w:rsidRPr="00197D9F" w:rsidRDefault="00A56BF9" w:rsidP="00090E8C">
            <w:pPr>
              <w:pStyle w:val="Image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mc:AlternateContent>
                <mc:Choice Requires="wps">
                  <w:drawing>
                    <wp:anchor distT="45720" distB="45720" distL="114300" distR="114300" simplePos="0" relativeHeight="251755520" behindDoc="0" locked="0" layoutInCell="1" allowOverlap="1" wp14:anchorId="3F9BF023" wp14:editId="47FEB982">
                      <wp:simplePos x="0" y="0"/>
                      <wp:positionH relativeFrom="column">
                        <wp:posOffset>280670</wp:posOffset>
                      </wp:positionH>
                      <wp:positionV relativeFrom="paragraph">
                        <wp:posOffset>1039495</wp:posOffset>
                      </wp:positionV>
                      <wp:extent cx="892175" cy="363855"/>
                      <wp:effectExtent l="0" t="0" r="3175" b="0"/>
                      <wp:wrapNone/>
                      <wp:docPr id="248652513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36385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D00F203" w14:textId="77777777" w:rsidR="007A25BA" w:rsidRPr="00E70D45" w:rsidRDefault="00A56BF9" w:rsidP="00A24A64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Khmer UI" w:hAnsi="Khmer UI" w:cs="Khmer UI"/>
                                      <w:sz w:val="24"/>
                                      <w:szCs w:val="24"/>
                                      <w:lang w:val="en-PH"/>
                                    </w:rPr>
                                  </w:pPr>
                                  <w:proofErr w:type="spellStart"/>
                                  <w:r w:rsidRPr="00E70D45">
                                    <w:rPr>
                                      <w:rFonts w:ascii="Khmer UI" w:eastAsia="DaunPenh" w:hAnsi="Khmer UI" w:cs="Khmer UI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គណៈកម្មការ</w:t>
                                  </w:r>
                                  <w:proofErr w:type="spellEnd"/>
                                  <w:r w:rsidRPr="00E70D45">
                                    <w:rPr>
                                      <w:rFonts w:ascii="Khmer UI" w:hAnsi="Khmer UI" w:cs="Khmer UI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 w:rsidRPr="00A24A64">
                                    <w:rPr>
                                      <w:rFonts w:cs="Khmer UI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NDIS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F9BF023" id="_x0000_s1039" type="#_x0000_t202" alt="&quot;&quot;" style="position:absolute;left:0;text-align:left;margin-left:22.1pt;margin-top:81.85pt;width:70.25pt;height:28.65pt;z-index:2517555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" filled="f" stroked="f">
                      <v:textbox inset="0,0,0,0">
                        <w:txbxContent>
                          <w:p w14:paraId="7D00F203" w14:textId="77777777" w:rsidR="007A25BA" w:rsidRPr="00E70D45" w:rsidRDefault="00A56BF9" w:rsidP="00A24A64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Khmer UI" w:hAnsi="Khmer UI" w:cs="Khmer UI"/>
                                <w:sz w:val="24"/>
                                <w:szCs w:val="24"/>
                                <w:lang w:val="en-PH"/>
                              </w:rPr>
                            </w:pPr>
                            <w:proofErr w:type="spellStart"/>
                            <w:r w:rsidRPr="00E70D45">
                              <w:rPr>
                                <w:rFonts w:ascii="Khmer UI" w:eastAsia="DaunPenh" w:hAnsi="Khmer UI" w:cs="Khmer UI"/>
                                <w:b/>
                                <w:bCs/>
                                <w:sz w:val="24"/>
                                <w:szCs w:val="24"/>
                              </w:rPr>
                              <w:t>គណៈកម្មការ</w:t>
                            </w:r>
                            <w:proofErr w:type="spellEnd"/>
                            <w:r w:rsidRPr="00E70D45">
                              <w:rPr>
                                <w:rFonts w:ascii="Khmer UI" w:hAnsi="Khmer UI" w:cs="Khmer UI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24A64">
                              <w:rPr>
                                <w:rFonts w:cs="Khmer UI"/>
                                <w:b/>
                                <w:bCs/>
                                <w:sz w:val="24"/>
                                <w:szCs w:val="24"/>
                              </w:rPr>
                              <w:t>NDIS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32C67"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4096D043" wp14:editId="74C05F0C">
                  <wp:extent cx="1483360" cy="1483360"/>
                  <wp:effectExtent l="0" t="0" r="2540" b="2540"/>
                  <wp:docPr id="1818495431" name="Picture 56" descr="មនុស្ស 3 នាក់នៅពីក្រោយកៅអីវែងមួយដែលនិយាយថា 'គណៈកម្មការ NDIS'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8495431" name="Picture 56" descr="មនុស្ស 3 នាក់នៅពីក្រោយកៅអីវែងមួយដែលនិយាយថា 'គណៈកម្មការ NDIS'។"/>
                          <pic:cNvPicPr/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C2372DC" w14:textId="77777777" w:rsidR="00B32C67" w:rsidRPr="00197D9F" w:rsidRDefault="00A56BF9" w:rsidP="00090E8C">
            <w:pPr>
              <w:pStyle w:val="ListParagraph"/>
              <w:numPr>
                <w:ilvl w:val="0"/>
                <w:numId w:val="69"/>
              </w:numPr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គណៈកម្មការ</w:t>
            </w:r>
            <w:proofErr w:type="spellEnd"/>
            <w:r w:rsidRPr="00197D9F">
              <w:rPr>
                <w:rFonts w:ascii="Khmer UI" w:hAnsi="Khmer UI" w:cs="Khmer UI"/>
                <w:lang w:bidi="km-KH"/>
              </w:rPr>
              <w:t xml:space="preserve"> </w:t>
            </w:r>
            <w:r w:rsidRPr="00621465">
              <w:rPr>
                <w:rFonts w:cs="FS Me Pro"/>
                <w:lang w:bidi="km-KH"/>
              </w:rPr>
              <w:t>NDIS</w:t>
            </w:r>
          </w:p>
        </w:tc>
      </w:tr>
      <w:tr w:rsidR="00B1014B" w:rsidRPr="00197D9F" w14:paraId="764DF0A8" w14:textId="77777777" w:rsidTr="007916A8">
        <w:tc>
          <w:tcPr>
            <w:tcW w:w="2552" w:type="dxa"/>
            <w:vAlign w:val="center"/>
          </w:tcPr>
          <w:p w14:paraId="39D62DE0" w14:textId="77777777" w:rsidR="00B32C67" w:rsidRPr="00197D9F" w:rsidRDefault="00A56BF9" w:rsidP="00090E8C">
            <w:pPr>
              <w:pStyle w:val="Image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130B3EDB" wp14:editId="317715D3">
                  <wp:extent cx="1440000" cy="1440000"/>
                  <wp:effectExtent l="0" t="0" r="8255" b="8255"/>
                  <wp:docPr id="1800567495" name="Picture 1800567495" descr="មនុស្ស 3 នាក់ នៅខាងមុខអគារការិយាល័យមួយ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0567495" name="Picture 1800567495" descr="មនុស្ស 3 នាក់ នៅខាងមុខអគារការិយាល័យមួយ។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8AAAA23" w14:textId="29198589" w:rsidR="00B32C67" w:rsidRPr="00197D9F" w:rsidRDefault="0095420E" w:rsidP="00090E8C">
            <w:pPr>
              <w:pStyle w:val="ListParagraph"/>
              <w:numPr>
                <w:ilvl w:val="0"/>
                <w:numId w:val="70"/>
              </w:numPr>
              <w:rPr>
                <w:rFonts w:ascii="Khmer UI" w:hAnsi="Khmer UI" w:cs="Khmer UI"/>
                <w:lang w:bidi="km-KH"/>
              </w:rPr>
            </w:pPr>
            <w:r w:rsidRPr="0095420E">
              <w:rPr>
                <w:rFonts w:ascii="Khmer UI" w:hAnsi="Khmer UI" w:cs="Khmer UI" w:hint="cs"/>
                <w:cs/>
                <w:lang w:bidi="km-KH"/>
              </w:rPr>
              <w:t>អង្គការនានាដែលគាំទ្រប្រជាជន</w:t>
            </w:r>
            <w:r w:rsidRPr="0095420E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621465">
              <w:rPr>
                <w:rFonts w:cs="FS Me Pro"/>
              </w:rPr>
              <w:t>CALD</w:t>
            </w:r>
            <w:r w:rsidRPr="0095420E">
              <w:rPr>
                <w:rFonts w:ascii="Khmer UI" w:hAnsi="Khmer UI" w:cs="Khmer UI"/>
              </w:rPr>
              <w:t xml:space="preserve"> </w:t>
            </w:r>
            <w:r w:rsidRPr="0095420E">
              <w:rPr>
                <w:rFonts w:ascii="Khmer UI" w:hAnsi="Khmer UI" w:cs="Khmer UI" w:hint="cs"/>
                <w:cs/>
                <w:lang w:bidi="km-KH"/>
              </w:rPr>
              <w:t>ដែលមានពិការភាព។</w:t>
            </w:r>
          </w:p>
        </w:tc>
      </w:tr>
    </w:tbl>
    <w:p w14:paraId="2716451C" w14:textId="77777777" w:rsidR="007916A8" w:rsidRPr="00197D9F" w:rsidRDefault="00A56BF9">
      <w:pPr>
        <w:rPr>
          <w:rFonts w:ascii="Khmer UI" w:hAnsi="Khmer UI" w:cs="Khmer UI"/>
          <w:lang w:bidi="km-KH"/>
        </w:rPr>
      </w:pPr>
      <w:r w:rsidRPr="00197D9F">
        <w:rPr>
          <w:rFonts w:ascii="Khmer UI" w:hAnsi="Khmer UI" w:cs="Khmer UI"/>
          <w:lang w:bidi="km-KH"/>
        </w:rPr>
        <w:br w:type="page"/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552"/>
        <w:gridCol w:w="6576"/>
        <w:gridCol w:w="114"/>
      </w:tblGrid>
      <w:tr w:rsidR="00B1014B" w:rsidRPr="00197D9F" w14:paraId="03317660" w14:textId="77777777" w:rsidTr="00225597">
        <w:tc>
          <w:tcPr>
            <w:tcW w:w="2552" w:type="dxa"/>
            <w:vAlign w:val="center"/>
          </w:tcPr>
          <w:p w14:paraId="1C660230" w14:textId="77777777" w:rsidR="00007F05" w:rsidRPr="00197D9F" w:rsidRDefault="00007F05" w:rsidP="0004354E">
            <w:pPr>
              <w:pStyle w:val="Image"/>
              <w:spacing w:after="0"/>
              <w:rPr>
                <w:rFonts w:ascii="Khmer UI" w:hAnsi="Khmer UI" w:cs="Khmer UI"/>
                <w:lang w:bidi="km-KH"/>
              </w:rPr>
            </w:pPr>
          </w:p>
        </w:tc>
        <w:tc>
          <w:tcPr>
            <w:tcW w:w="6690" w:type="dxa"/>
            <w:gridSpan w:val="2"/>
            <w:vAlign w:val="center"/>
          </w:tcPr>
          <w:p w14:paraId="106EBC10" w14:textId="1DF20CFF" w:rsidR="00007F05" w:rsidRPr="00197D9F" w:rsidRDefault="0095420E" w:rsidP="0004354E">
            <w:pPr>
              <w:spacing w:after="0"/>
              <w:rPr>
                <w:rFonts w:ascii="Khmer UI" w:hAnsi="Khmer UI" w:cs="Khmer UI"/>
                <w:lang w:bidi="km-KH"/>
              </w:rPr>
            </w:pPr>
            <w:r w:rsidRPr="0095420E">
              <w:rPr>
                <w:rFonts w:ascii="Khmer UI" w:hAnsi="Khmer UI" w:cs="Khmer UI" w:hint="cs"/>
                <w:cs/>
                <w:lang w:bidi="km-KH"/>
              </w:rPr>
              <w:t>យើងនឹងពិនិត្យមើលថាតើសកម្មភាពនេះដំណើរការឬអត់</w:t>
            </w:r>
            <w:r w:rsidRPr="0095420E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95420E">
              <w:rPr>
                <w:rFonts w:ascii="Khmer UI" w:hAnsi="Khmer UI" w:cs="Khmer UI" w:hint="cs"/>
                <w:cs/>
                <w:lang w:bidi="km-KH"/>
              </w:rPr>
              <w:t>ដោយចំនួនប៉ុន្មាននាក់នៃ៖</w:t>
            </w:r>
          </w:p>
        </w:tc>
      </w:tr>
      <w:tr w:rsidR="00B1014B" w:rsidRPr="00197D9F" w14:paraId="613B8B47" w14:textId="77777777" w:rsidTr="00225597">
        <w:trPr>
          <w:gridAfter w:val="1"/>
          <w:wAfter w:w="114" w:type="dxa"/>
        </w:trPr>
        <w:tc>
          <w:tcPr>
            <w:tcW w:w="2552" w:type="dxa"/>
            <w:vAlign w:val="center"/>
          </w:tcPr>
          <w:p w14:paraId="1B96FC12" w14:textId="77777777" w:rsidR="00B42BC2" w:rsidRPr="00197D9F" w:rsidRDefault="00A56BF9" w:rsidP="00C73E0D">
            <w:pPr>
              <w:pStyle w:val="Image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408D1752" wp14:editId="7FC46C31">
                  <wp:extent cx="1483360" cy="1483360"/>
                  <wp:effectExtent l="0" t="0" r="2540" b="2540"/>
                  <wp:docPr id="1299266338" name="Picture 29" descr="ឯកសារចំនួន 3 សរសេរជា 3 ភាសាផ្សេងពីភាសាអង់គ្លេស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9266338" name="Picture 29" descr="ឯកសារចំនួន 3 សរសេរជា 3 ភាសាផ្សេងពីភាសាអង់គ្លេស។"/>
                          <pic:cNvPicPr/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A51050D" w14:textId="4AC27AE2" w:rsidR="00B42BC2" w:rsidRPr="00197D9F" w:rsidRDefault="0095420E" w:rsidP="00C73E0D">
            <w:pPr>
              <w:pStyle w:val="ListParagraph"/>
              <w:numPr>
                <w:ilvl w:val="0"/>
                <w:numId w:val="64"/>
              </w:numPr>
              <w:rPr>
                <w:rFonts w:ascii="Khmer UI" w:hAnsi="Khmer UI" w:cs="Khmer UI"/>
                <w:lang w:bidi="km-KH"/>
              </w:rPr>
            </w:pPr>
            <w:r w:rsidRPr="0095420E">
              <w:rPr>
                <w:rFonts w:ascii="Khmer UI" w:hAnsi="Khmer UI" w:cs="Khmer UI" w:hint="cs"/>
                <w:cs/>
                <w:lang w:bidi="km-KH"/>
              </w:rPr>
              <w:t>ឯកសារដែលយើងចែករំលែកជាភាសាផ្សេងៗដែលមិនមែនជាភាសាអង់គ្លេស</w:t>
            </w:r>
          </w:p>
        </w:tc>
      </w:tr>
      <w:tr w:rsidR="00B1014B" w:rsidRPr="00197D9F" w14:paraId="48635DF0" w14:textId="77777777" w:rsidTr="00225597">
        <w:trPr>
          <w:gridAfter w:val="1"/>
          <w:wAfter w:w="114" w:type="dxa"/>
        </w:trPr>
        <w:tc>
          <w:tcPr>
            <w:tcW w:w="2552" w:type="dxa"/>
            <w:vAlign w:val="center"/>
          </w:tcPr>
          <w:p w14:paraId="445B0E8A" w14:textId="77777777" w:rsidR="00B42BC2" w:rsidRPr="00197D9F" w:rsidRDefault="00A56BF9" w:rsidP="00C73E0D">
            <w:pPr>
              <w:pStyle w:val="Image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2D7797FA" wp14:editId="600E152E">
                  <wp:extent cx="1483360" cy="1483360"/>
                  <wp:effectExtent l="0" t="0" r="2540" b="2540"/>
                  <wp:docPr id="884962986" name="Picture 30" descr="នរណាម្នាក់ផ្តល់សញ្ញាលើកមេដៃឡើងនៅក្រោមរូបតំណាងអារម្មណ៍ក្នុងការនិយាយដែលបង្ហាញភាសាផ្សេង ក្រៅពីភាសាអង់គ្លេស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4962986" name="Picture 30" descr="នរណាម្នាក់ផ្តល់សញ្ញាលើកមេដៃឡើងនៅក្រោមរូបតំណាងអារម្មណ៍ក្នុងការនិយាយដែលបង្ហាញភាសាផ្សេង ក្រៅពីភាសាអង់គ្លេស។"/>
                          <pic:cNvPicPr/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449A59D" w14:textId="3FE5CDB9" w:rsidR="00B42BC2" w:rsidRPr="00197D9F" w:rsidRDefault="0095420E" w:rsidP="00B42BC2">
            <w:pPr>
              <w:pStyle w:val="ListParagraph"/>
              <w:numPr>
                <w:ilvl w:val="0"/>
                <w:numId w:val="70"/>
              </w:numPr>
              <w:rPr>
                <w:rFonts w:ascii="Khmer UI" w:hAnsi="Khmer UI" w:cs="Khmer UI"/>
                <w:lang w:bidi="km-KH"/>
              </w:rPr>
            </w:pPr>
            <w:r w:rsidRPr="0095420E">
              <w:rPr>
                <w:rFonts w:ascii="Khmer UI" w:hAnsi="Khmer UI" w:cs="Khmer UI" w:hint="cs"/>
                <w:cs/>
                <w:lang w:bidi="km-KH"/>
              </w:rPr>
              <w:t>មនុស្ស</w:t>
            </w:r>
            <w:r w:rsidRPr="0095420E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621465">
              <w:rPr>
                <w:rFonts w:cs="FS Me Pro"/>
              </w:rPr>
              <w:t>CALD</w:t>
            </w:r>
            <w:r w:rsidRPr="0095420E">
              <w:rPr>
                <w:rFonts w:ascii="Khmer UI" w:hAnsi="Khmer UI" w:cs="Khmer UI"/>
              </w:rPr>
              <w:t xml:space="preserve"> </w:t>
            </w:r>
            <w:r w:rsidRPr="0095420E">
              <w:rPr>
                <w:rFonts w:ascii="Khmer UI" w:hAnsi="Khmer UI" w:cs="Khmer UI" w:hint="cs"/>
                <w:cs/>
                <w:lang w:bidi="km-KH"/>
              </w:rPr>
              <w:t>ប្រាប់យើងថាពួកគេអាចស្វែងរកព័ត៌មានអំពី</w:t>
            </w:r>
            <w:r w:rsidRPr="0095420E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621465">
              <w:rPr>
                <w:rFonts w:cs="FS Me Pro"/>
              </w:rPr>
              <w:t>NDIS</w:t>
            </w:r>
            <w:r w:rsidRPr="0095420E">
              <w:rPr>
                <w:rFonts w:ascii="Khmer UI" w:hAnsi="Khmer UI" w:cs="Khmer UI"/>
              </w:rPr>
              <w:t xml:space="preserve"> </w:t>
            </w:r>
            <w:r w:rsidRPr="0095420E">
              <w:rPr>
                <w:rFonts w:ascii="Khmer UI" w:hAnsi="Khmer UI" w:cs="Khmer UI" w:hint="cs"/>
                <w:cs/>
                <w:lang w:bidi="km-KH"/>
              </w:rPr>
              <w:t>ជាភាសារបស់ពួកគេ។</w:t>
            </w:r>
          </w:p>
        </w:tc>
      </w:tr>
    </w:tbl>
    <w:p w14:paraId="27179B3A" w14:textId="77777777" w:rsidR="005C7C7B" w:rsidRPr="00197D9F" w:rsidRDefault="00A56BF9" w:rsidP="00090E8C">
      <w:pPr>
        <w:pStyle w:val="Heading3"/>
        <w:spacing w:before="480" w:after="120"/>
        <w:rPr>
          <w:rFonts w:ascii="Khmer UI" w:hAnsi="Khmer UI" w:cs="Khmer UI"/>
          <w:lang w:bidi="km-KH"/>
        </w:rPr>
      </w:pPr>
      <w:r w:rsidRPr="00197D9F">
        <w:rPr>
          <w:rFonts w:ascii="Khmer UI" w:hAnsi="Khmer UI" w:cs="Khmer UI"/>
          <w:noProof/>
          <w:lang w:bidi="km-KH"/>
        </w:rPr>
        <mc:AlternateContent>
          <mc:Choice Requires="wpg">
            <w:drawing>
              <wp:anchor distT="0" distB="0" distL="114300" distR="114300" simplePos="0" relativeHeight="251691008" behindDoc="1" locked="0" layoutInCell="1" allowOverlap="1" wp14:anchorId="174F6ADE" wp14:editId="5CC3825D">
                <wp:simplePos x="0" y="0"/>
                <wp:positionH relativeFrom="margin">
                  <wp:posOffset>18415</wp:posOffset>
                </wp:positionH>
                <wp:positionV relativeFrom="paragraph">
                  <wp:posOffset>521648</wp:posOffset>
                </wp:positionV>
                <wp:extent cx="5787317" cy="241540"/>
                <wp:effectExtent l="19050" t="19050" r="23495" b="25400"/>
                <wp:wrapNone/>
                <wp:docPr id="1961727700" name="Group 196172770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7317" cy="241540"/>
                          <a:chOff x="11875" y="0"/>
                          <a:chExt cx="5787317" cy="241540"/>
                        </a:xfrm>
                      </wpg:grpSpPr>
                      <wps:wsp>
                        <wps:cNvPr id="1654232036" name="Straight Connector 1654232036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724637972" name="Oval 1724637972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43A7DE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E2AEAFC" id="Group 1961727700" o:spid="_x0000_s1026" alt="&quot;&quot;" style="position:absolute;margin-left:1.45pt;margin-top:41.05pt;width:455.7pt;height:19pt;z-index:-251625472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">
                <v:line id="Straight Connector 1654232036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" strokecolor="#65276f [3044]" strokeweight="3pt">
                  <v:stroke endcap="round"/>
                </v:line>
                <v:oval id="Oval 1724637972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" fillcolor="#43a7de" strokecolor="#6b2976" strokeweight="3pt"/>
                <w10:wrap anchorx="margin"/>
              </v:group>
            </w:pict>
          </mc:Fallback>
        </mc:AlternateContent>
      </w:r>
      <w:proofErr w:type="spellStart"/>
      <w:r w:rsidRPr="00197D9F">
        <w:rPr>
          <w:rFonts w:ascii="Khmer UI" w:eastAsia="DaunPenh" w:hAnsi="Khmer UI" w:cs="Khmer UI"/>
          <w:lang w:bidi="km-KH"/>
        </w:rPr>
        <w:t>សកម្មភាពទី</w:t>
      </w:r>
      <w:proofErr w:type="spellEnd"/>
      <w:r w:rsidRPr="00197D9F">
        <w:rPr>
          <w:rFonts w:ascii="Khmer UI" w:hAnsi="Khmer UI" w:cs="Khmer UI"/>
          <w:lang w:bidi="km-KH"/>
        </w:rPr>
        <w:t xml:space="preserve"> </w:t>
      </w:r>
      <w:r w:rsidRPr="00621465">
        <w:rPr>
          <w:rFonts w:cs="FS Me Pro"/>
          <w:lang w:bidi="km-KH"/>
        </w:rPr>
        <w:t>16</w:t>
      </w:r>
    </w:p>
    <w:tbl>
      <w:tblPr>
        <w:tblW w:w="9214" w:type="dxa"/>
        <w:tblLayout w:type="fixed"/>
        <w:tblLook w:val="04A0" w:firstRow="1" w:lastRow="0" w:firstColumn="1" w:lastColumn="0" w:noHBand="0" w:noVBand="1"/>
      </w:tblPr>
      <w:tblGrid>
        <w:gridCol w:w="2567"/>
        <w:gridCol w:w="6535"/>
        <w:gridCol w:w="112"/>
      </w:tblGrid>
      <w:tr w:rsidR="00B1014B" w:rsidRPr="00197D9F" w14:paraId="5FFF5551" w14:textId="77777777" w:rsidTr="007D0640">
        <w:trPr>
          <w:trHeight w:val="3061"/>
        </w:trPr>
        <w:tc>
          <w:tcPr>
            <w:tcW w:w="2567" w:type="dxa"/>
            <w:vAlign w:val="center"/>
          </w:tcPr>
          <w:p w14:paraId="4FAACE25" w14:textId="77777777" w:rsidR="00766698" w:rsidRPr="00197D9F" w:rsidRDefault="00A56BF9" w:rsidP="00090E8C">
            <w:pPr>
              <w:pStyle w:val="Image"/>
              <w:spacing w:before="480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536D2112" wp14:editId="1C9A8FF9">
                  <wp:extent cx="1492885" cy="1492885"/>
                  <wp:effectExtent l="0" t="0" r="0" b="0"/>
                  <wp:docPr id="1113079112" name="Picture 1" descr="អ្នករៀបចំផែនការ NDIS និងរូបតំណាងអារម្មណ៍ក្នុងការនិយាយ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3079112" name="Picture 1" descr="អ្នករៀបចំផែនការ NDIS និងរូបតំណាងអារម្មណ៍ក្នុងការនិយាយ។"/>
                          <pic:cNvPicPr/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288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47" w:type="dxa"/>
            <w:gridSpan w:val="2"/>
            <w:vAlign w:val="center"/>
          </w:tcPr>
          <w:p w14:paraId="07A08328" w14:textId="77777777" w:rsidR="0095420E" w:rsidRPr="0095420E" w:rsidRDefault="0095420E" w:rsidP="0095420E">
            <w:pPr>
              <w:rPr>
                <w:rFonts w:ascii="Khmer UI" w:hAnsi="Khmer UI" w:cs="Khmer UI"/>
              </w:rPr>
            </w:pPr>
            <w:r w:rsidRPr="0095420E">
              <w:rPr>
                <w:rFonts w:ascii="Khmer UI" w:hAnsi="Khmer UI" w:cs="Khmer UI" w:hint="cs"/>
                <w:cs/>
                <w:lang w:bidi="km-KH"/>
              </w:rPr>
              <w:t>មានពាក្យមួយចំនួនដែលយើងប្រើប្រាស់ដើម្បីពន្យល់</w:t>
            </w:r>
            <w:r w:rsidRPr="0095420E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621465">
              <w:rPr>
                <w:rFonts w:cs="FS Me Pro"/>
              </w:rPr>
              <w:t>NDIS</w:t>
            </w:r>
            <w:r w:rsidRPr="0095420E">
              <w:rPr>
                <w:rFonts w:ascii="Khmer UI" w:hAnsi="Khmer UI" w:cs="Khmer UI" w:hint="cs"/>
                <w:cs/>
                <w:lang w:bidi="km-KH"/>
              </w:rPr>
              <w:t>។</w:t>
            </w:r>
          </w:p>
          <w:p w14:paraId="0682B8FC" w14:textId="33D43E5E" w:rsidR="00007F05" w:rsidRPr="00197D9F" w:rsidRDefault="0095420E" w:rsidP="0095420E">
            <w:pPr>
              <w:rPr>
                <w:rFonts w:ascii="Khmer UI" w:hAnsi="Khmer UI" w:cs="Khmer UI"/>
                <w:lang w:bidi="km-KH"/>
              </w:rPr>
            </w:pPr>
            <w:r w:rsidRPr="0095420E">
              <w:rPr>
                <w:rFonts w:ascii="Khmer UI" w:hAnsi="Khmer UI" w:cs="Khmer UI" w:hint="cs"/>
                <w:cs/>
                <w:lang w:bidi="km-KH"/>
              </w:rPr>
              <w:t>យើងនឹងបង្កើតធនធាននានាជាភាសាខុសៗគ្នា</w:t>
            </w:r>
            <w:r w:rsidRPr="0095420E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95420E">
              <w:rPr>
                <w:rFonts w:ascii="Khmer UI" w:hAnsi="Khmer UI" w:cs="Khmer UI" w:hint="cs"/>
                <w:cs/>
                <w:lang w:bidi="km-KH"/>
              </w:rPr>
              <w:t>ដើម្បីពន្យល់ថាពាក្យទាំងនេះមានន័យដូចម្តេច។</w:t>
            </w:r>
          </w:p>
        </w:tc>
      </w:tr>
      <w:tr w:rsidR="00B1014B" w:rsidRPr="00197D9F" w14:paraId="2AE2C7C0" w14:textId="77777777" w:rsidTr="007D0640">
        <w:trPr>
          <w:gridAfter w:val="1"/>
          <w:wAfter w:w="112" w:type="dxa"/>
          <w:trHeight w:val="3061"/>
        </w:trPr>
        <w:tc>
          <w:tcPr>
            <w:tcW w:w="2567" w:type="dxa"/>
            <w:vAlign w:val="center"/>
          </w:tcPr>
          <w:p w14:paraId="6178DFFD" w14:textId="77777777" w:rsidR="00007F05" w:rsidRPr="00197D9F" w:rsidRDefault="00A56BF9" w:rsidP="005342C4">
            <w:pPr>
              <w:pStyle w:val="Image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70921487" wp14:editId="2F2A6D6A">
                  <wp:extent cx="1483360" cy="1483360"/>
                  <wp:effectExtent l="0" t="0" r="2540" b="2540"/>
                  <wp:docPr id="1321211933" name="Picture 1321211933" descr="មនុស្សម្នាក់កំពុងអានឯកសារមួយ ហើយនៅពីលើពួកគេគឺជារូបសញ្ញាពពុះគំនិតដែលមានសញ្ញាធីក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1211933" name="Picture 1321211933" descr="មនុស្សម្នាក់កំពុងអានឯកសារមួយ ហើយនៅពីលើពួកគេគឺជារូបសញ្ញាពពុះគំនិតដែលមានសញ្ញាធីក។"/>
                          <pic:cNvPicPr/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35" w:type="dxa"/>
            <w:vAlign w:val="center"/>
          </w:tcPr>
          <w:p w14:paraId="7535C566" w14:textId="654BBA45" w:rsidR="00007F05" w:rsidRPr="00197D9F" w:rsidRDefault="0095420E" w:rsidP="005342C4">
            <w:pPr>
              <w:rPr>
                <w:rFonts w:ascii="Khmer UI" w:hAnsi="Khmer UI" w:cs="Khmer UI"/>
                <w:lang w:bidi="km-KH"/>
              </w:rPr>
            </w:pPr>
            <w:r w:rsidRPr="0095420E">
              <w:rPr>
                <w:rFonts w:ascii="Khmer UI" w:hAnsi="Khmer UI" w:cs="Khmer UI" w:hint="cs"/>
                <w:cs/>
                <w:lang w:bidi="km-KH"/>
              </w:rPr>
              <w:t>វានឹងជួយមនុស្សកាន់តែច្រើនឱ្យយល់ដឹងព័ត៌មានអំពី</w:t>
            </w:r>
            <w:r w:rsidRPr="0095420E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621465">
              <w:rPr>
                <w:rFonts w:cs="FS Me Pro"/>
              </w:rPr>
              <w:t>NDIS</w:t>
            </w:r>
            <w:r w:rsidRPr="0095420E">
              <w:rPr>
                <w:rFonts w:ascii="Khmer UI" w:hAnsi="Khmer UI" w:cs="Khmer UI" w:hint="cs"/>
                <w:cs/>
                <w:lang w:bidi="km-KH"/>
              </w:rPr>
              <w:t>។</w:t>
            </w:r>
          </w:p>
        </w:tc>
      </w:tr>
      <w:tr w:rsidR="00B1014B" w:rsidRPr="00197D9F" w14:paraId="34E3ACCF" w14:textId="77777777" w:rsidTr="007D0640">
        <w:trPr>
          <w:gridAfter w:val="1"/>
          <w:wAfter w:w="112" w:type="dxa"/>
        </w:trPr>
        <w:tc>
          <w:tcPr>
            <w:tcW w:w="2567" w:type="dxa"/>
            <w:vAlign w:val="center"/>
          </w:tcPr>
          <w:p w14:paraId="5915E797" w14:textId="77777777" w:rsidR="00007F05" w:rsidRPr="00197D9F" w:rsidRDefault="00A56BF9" w:rsidP="002950D2">
            <w:pPr>
              <w:pStyle w:val="Image"/>
              <w:spacing w:before="120" w:after="120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lastRenderedPageBreak/>
              <w:drawing>
                <wp:inline distT="0" distB="0" distL="0" distR="0" wp14:anchorId="09B4446B" wp14:editId="63B1663B">
                  <wp:extent cx="1492885" cy="1492885"/>
                  <wp:effectExtent l="0" t="0" r="0" b="0"/>
                  <wp:docPr id="172244981" name="Picture 2" descr="មនុស្សម្នាក់ប្រគល់ឯកសារព័ត៌មានទៅឱ្យមនុស្សម្នាក់ផ្សេងទៀត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244981" name="Picture 2" descr="មនុស្សម្នាក់ប្រគល់ឯកសារព័ត៌មានទៅឱ្យមនុស្សម្នាក់ផ្សេងទៀត។"/>
                          <pic:cNvPicPr/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288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35" w:type="dxa"/>
            <w:vAlign w:val="center"/>
          </w:tcPr>
          <w:p w14:paraId="386279B3" w14:textId="2508977C" w:rsidR="00007F05" w:rsidRPr="00197D9F" w:rsidRDefault="0095420E" w:rsidP="005342C4">
            <w:pPr>
              <w:rPr>
                <w:rFonts w:ascii="Khmer UI" w:hAnsi="Khmer UI" w:cs="Khmer UI"/>
                <w:lang w:bidi="km-KH"/>
              </w:rPr>
            </w:pPr>
            <w:r w:rsidRPr="0095420E">
              <w:rPr>
                <w:rFonts w:ascii="Khmer UI" w:hAnsi="Khmer UI" w:cs="Khmer UI" w:hint="cs"/>
                <w:cs/>
                <w:lang w:bidi="km-KH"/>
              </w:rPr>
              <w:t>វាក៏នឹងជួយអ្នកបកប្រែផ្ទាល់មាត់ដើម្បីចែករំលែកព័ត៌មាន</w:t>
            </w:r>
            <w:r w:rsidRPr="0095420E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621465">
              <w:rPr>
                <w:rFonts w:cs="FS Me Pro"/>
              </w:rPr>
              <w:t>NDIS</w:t>
            </w:r>
            <w:r w:rsidRPr="0095420E">
              <w:rPr>
                <w:rFonts w:ascii="Khmer UI" w:hAnsi="Khmer UI" w:cs="Khmer UI"/>
              </w:rPr>
              <w:t xml:space="preserve"> </w:t>
            </w:r>
            <w:r w:rsidRPr="0095420E">
              <w:rPr>
                <w:rFonts w:ascii="Khmer UI" w:hAnsi="Khmer UI" w:cs="Khmer UI" w:hint="cs"/>
                <w:cs/>
                <w:lang w:bidi="km-KH"/>
              </w:rPr>
              <w:t>ជាមួយអ្នកចូលរួម</w:t>
            </w:r>
            <w:r w:rsidRPr="0095420E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621465">
              <w:rPr>
                <w:rFonts w:cs="FS Me Pro"/>
              </w:rPr>
              <w:t>CALD</w:t>
            </w:r>
            <w:r w:rsidRPr="0095420E">
              <w:rPr>
                <w:rFonts w:ascii="Khmer UI" w:hAnsi="Khmer UI" w:cs="Khmer UI"/>
              </w:rPr>
              <w:t xml:space="preserve"> </w:t>
            </w:r>
            <w:r w:rsidRPr="0095420E">
              <w:rPr>
                <w:rFonts w:ascii="Khmer UI" w:hAnsi="Khmer UI" w:cs="Khmer UI" w:hint="cs"/>
                <w:cs/>
                <w:lang w:bidi="km-KH"/>
              </w:rPr>
              <w:t>នានាផងដែរ។</w:t>
            </w:r>
          </w:p>
        </w:tc>
      </w:tr>
      <w:tr w:rsidR="00B1014B" w:rsidRPr="00197D9F" w14:paraId="6894928A" w14:textId="77777777" w:rsidTr="007D0640">
        <w:trPr>
          <w:gridAfter w:val="1"/>
          <w:wAfter w:w="112" w:type="dxa"/>
        </w:trPr>
        <w:tc>
          <w:tcPr>
            <w:tcW w:w="2567" w:type="dxa"/>
            <w:vAlign w:val="center"/>
          </w:tcPr>
          <w:p w14:paraId="1D694071" w14:textId="77777777" w:rsidR="00007F05" w:rsidRPr="00197D9F" w:rsidRDefault="00007F05" w:rsidP="002950D2">
            <w:pPr>
              <w:pStyle w:val="Image"/>
              <w:spacing w:after="0"/>
              <w:rPr>
                <w:rFonts w:ascii="Khmer UI" w:hAnsi="Khmer UI" w:cs="Khmer UI"/>
                <w:lang w:bidi="km-KH"/>
              </w:rPr>
            </w:pPr>
          </w:p>
        </w:tc>
        <w:tc>
          <w:tcPr>
            <w:tcW w:w="6535" w:type="dxa"/>
            <w:vAlign w:val="center"/>
          </w:tcPr>
          <w:p w14:paraId="69D9EE37" w14:textId="5BDA4F97" w:rsidR="00007F05" w:rsidRPr="00197D9F" w:rsidRDefault="0095420E" w:rsidP="002950D2">
            <w:pPr>
              <w:spacing w:after="0"/>
              <w:rPr>
                <w:rFonts w:ascii="Khmer UI" w:hAnsi="Khmer UI" w:cs="Khmer UI"/>
                <w:lang w:bidi="km-KH"/>
              </w:rPr>
            </w:pPr>
            <w:r w:rsidRPr="0095420E">
              <w:rPr>
                <w:rFonts w:ascii="Khmer UI" w:hAnsi="Khmer UI" w:cs="Khmer UI" w:hint="cs"/>
                <w:cs/>
                <w:lang w:bidi="km-KH"/>
              </w:rPr>
              <w:t>យើងនឹងពិនិត្យមើលថាតើសកម្មភាពនេះដំណើរការឬអត់ដោយអ្នកបកប្រែផ្ទាល់មាត់ប៉ុន្មាននាក់ដែល៖</w:t>
            </w:r>
          </w:p>
        </w:tc>
      </w:tr>
      <w:tr w:rsidR="00B1014B" w:rsidRPr="00197D9F" w14:paraId="7BBDCD79" w14:textId="77777777" w:rsidTr="007D0640">
        <w:trPr>
          <w:gridAfter w:val="1"/>
          <w:wAfter w:w="112" w:type="dxa"/>
        </w:trPr>
        <w:tc>
          <w:tcPr>
            <w:tcW w:w="2567" w:type="dxa"/>
            <w:vAlign w:val="center"/>
          </w:tcPr>
          <w:p w14:paraId="26C69AD1" w14:textId="77777777" w:rsidR="00E52574" w:rsidRPr="00197D9F" w:rsidRDefault="00A56BF9" w:rsidP="002950D2">
            <w:pPr>
              <w:pStyle w:val="Image"/>
              <w:spacing w:before="120" w:after="120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27ABC977" wp14:editId="045CA084">
                  <wp:extent cx="1492885" cy="1492885"/>
                  <wp:effectExtent l="0" t="0" r="0" b="0"/>
                  <wp:docPr id="23534575" name="Picture 3" descr="កម្មករ NDIS 3 នាក់កំពុងមើលនរណាម្នាក់ដែលផ្តល់បទបង្ហាញ និងសញ្ញាធីក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534575" name="Picture 3" descr="កម្មករ NDIS 3 នាក់កំពុងមើលនរណាម្នាក់ដែលផ្តល់បទបង្ហាញ និងសញ្ញាធីក។"/>
                          <pic:cNvPicPr/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288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35" w:type="dxa"/>
            <w:vAlign w:val="center"/>
          </w:tcPr>
          <w:p w14:paraId="2C2DFFDF" w14:textId="115105D5" w:rsidR="00E52574" w:rsidRPr="00197D9F" w:rsidRDefault="0095420E" w:rsidP="002950D2">
            <w:pPr>
              <w:pStyle w:val="ListParagraph"/>
              <w:numPr>
                <w:ilvl w:val="0"/>
                <w:numId w:val="65"/>
              </w:numPr>
              <w:spacing w:before="120" w:after="120"/>
              <w:rPr>
                <w:rFonts w:ascii="Khmer UI" w:hAnsi="Khmer UI" w:cs="Khmer UI"/>
                <w:lang w:bidi="km-KH"/>
              </w:rPr>
            </w:pPr>
            <w:r w:rsidRPr="0095420E">
              <w:rPr>
                <w:rFonts w:ascii="Khmer UI" w:hAnsi="Khmer UI" w:cs="Khmer UI" w:hint="cs"/>
                <w:cs/>
                <w:lang w:bidi="km-KH"/>
              </w:rPr>
              <w:t>បញ្ចប់ការបណ្តុះបណ្តាលដើម្បីយល់ដឹងកាន់តែច្បាស់អំពី</w:t>
            </w:r>
            <w:r w:rsidRPr="0095420E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621465">
              <w:rPr>
                <w:rFonts w:cs="FS Me Pro"/>
              </w:rPr>
              <w:t>NDIS</w:t>
            </w:r>
          </w:p>
        </w:tc>
      </w:tr>
      <w:tr w:rsidR="00B1014B" w:rsidRPr="00197D9F" w14:paraId="65CA8B39" w14:textId="77777777" w:rsidTr="007D0640">
        <w:trPr>
          <w:gridAfter w:val="1"/>
          <w:wAfter w:w="112" w:type="dxa"/>
        </w:trPr>
        <w:tc>
          <w:tcPr>
            <w:tcW w:w="2567" w:type="dxa"/>
            <w:vAlign w:val="center"/>
          </w:tcPr>
          <w:p w14:paraId="3B809564" w14:textId="77777777" w:rsidR="00E52574" w:rsidRPr="00197D9F" w:rsidRDefault="00A56BF9" w:rsidP="002950D2">
            <w:pPr>
              <w:pStyle w:val="Image"/>
              <w:spacing w:before="120" w:after="120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7086A9F6" wp14:editId="7933438A">
                  <wp:extent cx="1483200" cy="1112400"/>
                  <wp:effectExtent l="0" t="0" r="3175" b="0"/>
                  <wp:docPr id="369786083" name="Picture 4" descr="មនុស្ស 2 នាក់កំពុងប្រើប្រាស់កុំព្យូទ័រយួរដៃជាមួយគ្នា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9786083" name="Picture 4" descr="មនុស្ស 2 នាក់កំពុងប្រើប្រាស់កុំព្យូទ័រយួរដៃជាមួយគ្នា។"/>
                          <pic:cNvPicPr/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046" r="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1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35" w:type="dxa"/>
            <w:vAlign w:val="center"/>
          </w:tcPr>
          <w:p w14:paraId="4EEFEFAC" w14:textId="77777777" w:rsidR="00E52574" w:rsidRPr="00197D9F" w:rsidRDefault="00A56BF9" w:rsidP="002950D2">
            <w:pPr>
              <w:pStyle w:val="ListParagraph"/>
              <w:numPr>
                <w:ilvl w:val="0"/>
                <w:numId w:val="17"/>
              </w:numPr>
              <w:spacing w:before="120" w:after="120"/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ប្រើប្រាស់ធនធាននានារបស់យើង</w:t>
            </w:r>
            <w:proofErr w:type="spellEnd"/>
            <w:r w:rsidRPr="00197D9F">
              <w:rPr>
                <w:rFonts w:ascii="Khmer UI" w:eastAsia="DaunPenh" w:hAnsi="Khmer UI" w:cs="Khmer UI"/>
                <w:lang w:bidi="km-KH"/>
              </w:rPr>
              <w:t>។</w:t>
            </w:r>
          </w:p>
        </w:tc>
      </w:tr>
    </w:tbl>
    <w:p w14:paraId="264BFF92" w14:textId="77777777" w:rsidR="00766698" w:rsidRPr="00197D9F" w:rsidRDefault="00A56BF9" w:rsidP="00AD0DD4">
      <w:pPr>
        <w:pStyle w:val="Heading3"/>
        <w:spacing w:before="840" w:after="120"/>
        <w:rPr>
          <w:rFonts w:ascii="Khmer UI" w:hAnsi="Khmer UI" w:cs="Khmer UI"/>
          <w:lang w:bidi="km-KH"/>
        </w:rPr>
      </w:pPr>
      <w:r w:rsidRPr="00197D9F">
        <w:rPr>
          <w:rFonts w:ascii="Khmer UI" w:hAnsi="Khmer UI" w:cs="Khmer UI"/>
          <w:noProof/>
          <w:lang w:bidi="km-KH"/>
        </w:rPr>
        <mc:AlternateContent>
          <mc:Choice Requires="wpg">
            <w:drawing>
              <wp:anchor distT="0" distB="0" distL="114300" distR="114300" simplePos="0" relativeHeight="251693056" behindDoc="1" locked="0" layoutInCell="1" allowOverlap="1" wp14:anchorId="3EB30B08" wp14:editId="75BAFC28">
                <wp:simplePos x="0" y="0"/>
                <wp:positionH relativeFrom="margin">
                  <wp:posOffset>18415</wp:posOffset>
                </wp:positionH>
                <wp:positionV relativeFrom="paragraph">
                  <wp:posOffset>773593</wp:posOffset>
                </wp:positionV>
                <wp:extent cx="5787317" cy="241540"/>
                <wp:effectExtent l="19050" t="19050" r="23495" b="25400"/>
                <wp:wrapNone/>
                <wp:docPr id="1015204076" name="Group 101520407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7317" cy="241540"/>
                          <a:chOff x="11875" y="0"/>
                          <a:chExt cx="5787317" cy="241540"/>
                        </a:xfrm>
                      </wpg:grpSpPr>
                      <wps:wsp>
                        <wps:cNvPr id="1205049467" name="Straight Connector 1205049467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80307227" name="Oval 780307227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43A7DE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D63396F" id="Group 1015204076" o:spid="_x0000_s1026" alt="&quot;&quot;" style="position:absolute;margin-left:1.45pt;margin-top:60.9pt;width:455.7pt;height:19pt;z-index:-251623424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">
                <v:line id="Straight Connector 1205049467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" strokecolor="#65276f [3044]" strokeweight="3pt">
                  <v:stroke endcap="round"/>
                </v:line>
                <v:oval id="Oval 780307227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" fillcolor="#43a7de" strokecolor="#6b2976" strokeweight="3pt"/>
                <w10:wrap anchorx="margin"/>
              </v:group>
            </w:pict>
          </mc:Fallback>
        </mc:AlternateContent>
      </w:r>
      <w:proofErr w:type="spellStart"/>
      <w:r w:rsidRPr="00197D9F">
        <w:rPr>
          <w:rFonts w:ascii="Khmer UI" w:eastAsia="DaunPenh" w:hAnsi="Khmer UI" w:cs="Khmer UI"/>
          <w:lang w:bidi="km-KH"/>
        </w:rPr>
        <w:t>សកម្មភាពទី</w:t>
      </w:r>
      <w:proofErr w:type="spellEnd"/>
      <w:r w:rsidRPr="00197D9F">
        <w:rPr>
          <w:rFonts w:ascii="Khmer UI" w:hAnsi="Khmer UI" w:cs="Khmer UI"/>
          <w:lang w:bidi="km-KH"/>
        </w:rPr>
        <w:t xml:space="preserve"> </w:t>
      </w:r>
      <w:r w:rsidRPr="00621465">
        <w:rPr>
          <w:rFonts w:cs="FS Me Pro"/>
          <w:lang w:bidi="km-KH"/>
        </w:rPr>
        <w:t>17</w:t>
      </w:r>
    </w:p>
    <w:tbl>
      <w:tblPr>
        <w:tblW w:w="9128" w:type="dxa"/>
        <w:tblLayout w:type="fixed"/>
        <w:tblLook w:val="04A0" w:firstRow="1" w:lastRow="0" w:firstColumn="1" w:lastColumn="0" w:noHBand="0" w:noVBand="1"/>
      </w:tblPr>
      <w:tblGrid>
        <w:gridCol w:w="2552"/>
        <w:gridCol w:w="6576"/>
      </w:tblGrid>
      <w:tr w:rsidR="00B1014B" w:rsidRPr="00197D9F" w14:paraId="4D4F392B" w14:textId="77777777" w:rsidTr="000E16BE">
        <w:tc>
          <w:tcPr>
            <w:tcW w:w="2552" w:type="dxa"/>
            <w:vAlign w:val="center"/>
          </w:tcPr>
          <w:p w14:paraId="4C98532A" w14:textId="77777777" w:rsidR="00766698" w:rsidRPr="00197D9F" w:rsidRDefault="00A56BF9" w:rsidP="002950D2">
            <w:pPr>
              <w:pStyle w:val="Image"/>
              <w:spacing w:before="600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21688AF6" wp14:editId="42A7BFBB">
                  <wp:extent cx="1483360" cy="1483360"/>
                  <wp:effectExtent l="0" t="0" r="2540" b="2540"/>
                  <wp:docPr id="429196187" name="Picture 5" descr="នរណាម្នាក់កំពុងផ្តល់ឯកសារមួយទៅឱ្យអ្នកម្នាក់ផ្សេងទៀត។ នៅពីលើពួកគេគឺជារូបតំណាងអារម្មណ៍ក្នុងការនិយាយដែលមានរូបតំណាងព័ត៌មាននៅខាងក្នុងរូបតំណាងអារម្មណ៍ក្នុងការនិយាយនោះ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9196187" name="Picture 5" descr="នរណាម្នាក់កំពុងផ្តល់ឯកសារមួយទៅឱ្យអ្នកម្នាក់ផ្សេងទៀត។ នៅពីលើពួកគេគឺជារូបតំណាងអារម្មណ៍ក្នុងការនិយាយដែលមានរូបតំណាងព័ត៌មាននៅខាងក្នុងរូបតំណាងអារម្មណ៍ក្នុងការនិយាយនោះ។"/>
                          <pic:cNvPicPr/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ABB44E8" w14:textId="69BEBC6E" w:rsidR="00766698" w:rsidRPr="00197D9F" w:rsidRDefault="0095420E" w:rsidP="002950D2">
            <w:pPr>
              <w:spacing w:before="600"/>
              <w:rPr>
                <w:rFonts w:ascii="Khmer UI" w:hAnsi="Khmer UI" w:cs="Khmer UI"/>
                <w:lang w:bidi="km-KH"/>
              </w:rPr>
            </w:pPr>
            <w:r w:rsidRPr="0095420E">
              <w:rPr>
                <w:rFonts w:ascii="Khmer UI" w:hAnsi="Khmer UI" w:cs="Khmer UI" w:hint="cs"/>
                <w:cs/>
                <w:lang w:bidi="km-KH"/>
              </w:rPr>
              <w:t>យើងនឹងចែករំលែកព័ត៌មានជាមួយប្រជាជន</w:t>
            </w:r>
            <w:r w:rsidRPr="0095420E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621465">
              <w:rPr>
                <w:rFonts w:cs="FS Me Pro"/>
              </w:rPr>
              <w:t>CALD</w:t>
            </w:r>
            <w:r w:rsidRPr="0095420E">
              <w:rPr>
                <w:rFonts w:ascii="Khmer UI" w:hAnsi="Khmer UI" w:cs="Khmer UI"/>
              </w:rPr>
              <w:t xml:space="preserve"> </w:t>
            </w:r>
            <w:r w:rsidRPr="0095420E">
              <w:rPr>
                <w:rFonts w:ascii="Khmer UI" w:hAnsi="Khmer UI" w:cs="Khmer UI" w:hint="cs"/>
                <w:cs/>
                <w:lang w:bidi="km-KH"/>
              </w:rPr>
              <w:t>អំពីរបៀបដែលពួកគេអាចស្វែងរក</w:t>
            </w:r>
            <w:r w:rsidRPr="0095420E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95420E">
              <w:rPr>
                <w:rFonts w:ascii="Khmer UI" w:hAnsi="Khmer UI" w:cs="Khmer UI" w:hint="cs"/>
                <w:cs/>
                <w:lang w:bidi="km-KH"/>
              </w:rPr>
              <w:t>និងប្រើប្រាស់សេវាកម្មអ្នកបកប្រែផ្ទាល់មាត់។</w:t>
            </w:r>
          </w:p>
        </w:tc>
      </w:tr>
    </w:tbl>
    <w:p w14:paraId="73510BFF" w14:textId="77777777" w:rsidR="00090E8C" w:rsidRPr="00197D9F" w:rsidRDefault="00A56BF9">
      <w:pPr>
        <w:rPr>
          <w:rFonts w:ascii="Khmer UI" w:hAnsi="Khmer UI" w:cs="Khmer UI"/>
          <w:lang w:bidi="km-KH"/>
        </w:rPr>
      </w:pPr>
      <w:r w:rsidRPr="00197D9F">
        <w:rPr>
          <w:rFonts w:ascii="Khmer UI" w:hAnsi="Khmer UI" w:cs="Khmer UI"/>
          <w:lang w:bidi="km-KH"/>
        </w:rPr>
        <w:br w:type="page"/>
      </w:r>
    </w:p>
    <w:tbl>
      <w:tblPr>
        <w:tblW w:w="9214" w:type="dxa"/>
        <w:tblLayout w:type="fixed"/>
        <w:tblLook w:val="04A0" w:firstRow="1" w:lastRow="0" w:firstColumn="1" w:lastColumn="0" w:noHBand="0" w:noVBand="1"/>
      </w:tblPr>
      <w:tblGrid>
        <w:gridCol w:w="2552"/>
        <w:gridCol w:w="6576"/>
        <w:gridCol w:w="86"/>
      </w:tblGrid>
      <w:tr w:rsidR="00B1014B" w:rsidRPr="00197D9F" w14:paraId="4448AD22" w14:textId="77777777" w:rsidTr="007D0640">
        <w:trPr>
          <w:gridAfter w:val="1"/>
          <w:wAfter w:w="86" w:type="dxa"/>
        </w:trPr>
        <w:tc>
          <w:tcPr>
            <w:tcW w:w="2552" w:type="dxa"/>
            <w:vAlign w:val="center"/>
          </w:tcPr>
          <w:p w14:paraId="07462CA0" w14:textId="77777777" w:rsidR="000E16BE" w:rsidRPr="00197D9F" w:rsidRDefault="000E16BE" w:rsidP="00090E8C">
            <w:pPr>
              <w:pStyle w:val="Image"/>
              <w:spacing w:before="0" w:after="0"/>
              <w:rPr>
                <w:rFonts w:ascii="Khmer UI" w:hAnsi="Khmer UI" w:cs="Khmer UI"/>
                <w:lang w:bidi="km-KH"/>
              </w:rPr>
            </w:pPr>
          </w:p>
        </w:tc>
        <w:tc>
          <w:tcPr>
            <w:tcW w:w="6576" w:type="dxa"/>
            <w:vAlign w:val="center"/>
          </w:tcPr>
          <w:p w14:paraId="2A2ABAB0" w14:textId="77777777" w:rsidR="000E16BE" w:rsidRPr="00197D9F" w:rsidRDefault="00A56BF9" w:rsidP="00090E8C">
            <w:pPr>
              <w:spacing w:before="0" w:after="0"/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នេះរួមបញ្ចូលទាំង</w:t>
            </w:r>
            <w:proofErr w:type="spellEnd"/>
            <w:r w:rsidRPr="00197D9F">
              <w:rPr>
                <w:rFonts w:ascii="Khmer UI" w:hAnsi="Khmer UI" w:cs="Khmer UI"/>
                <w:lang w:bidi="km-KH"/>
              </w:rPr>
              <w:t xml:space="preserve"> </w:t>
            </w:r>
            <w:r w:rsidRPr="00621465">
              <w:rPr>
                <w:rFonts w:cs="FS Me Pro"/>
                <w:lang w:bidi="km-KH"/>
              </w:rPr>
              <w:t>CALD</w:t>
            </w:r>
            <w:r w:rsidRPr="00197D9F">
              <w:rPr>
                <w:rFonts w:ascii="Khmer UI" w:eastAsia="DaunPenh" w:hAnsi="Khmer UI" w:cs="Khmer UI"/>
                <w:lang w:bidi="km-KH"/>
              </w:rPr>
              <w:t>៖</w:t>
            </w:r>
          </w:p>
        </w:tc>
      </w:tr>
      <w:tr w:rsidR="00B1014B" w:rsidRPr="00197D9F" w14:paraId="0EE58B8F" w14:textId="77777777" w:rsidTr="007D0640">
        <w:trPr>
          <w:gridAfter w:val="1"/>
          <w:wAfter w:w="86" w:type="dxa"/>
        </w:trPr>
        <w:tc>
          <w:tcPr>
            <w:tcW w:w="2552" w:type="dxa"/>
            <w:vAlign w:val="center"/>
          </w:tcPr>
          <w:p w14:paraId="3326B7DC" w14:textId="77777777" w:rsidR="0090072A" w:rsidRPr="00197D9F" w:rsidRDefault="00A56BF9" w:rsidP="00090E8C">
            <w:pPr>
              <w:pStyle w:val="Image"/>
              <w:spacing w:before="0" w:after="0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387343E6" wp14:editId="390095AA">
                  <wp:extent cx="1440000" cy="1440000"/>
                  <wp:effectExtent l="0" t="0" r="8255" b="8255"/>
                  <wp:docPr id="1629475620" name="Picture 59" descr="មនុស្សមួយក្រុម។ មនុស្ស 2 នាក់កំពុងលើកដៃរបស់ពួកគេឡើងលើ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9475620" name="Picture 59" descr="មនុស្សមួយក្រុម។ មនុស្ស 2 នាក់កំពុងលើកដៃរបស់ពួកគេឡើងលើ។"/>
                          <pic:cNvPicPr/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F6849D6" w14:textId="77777777" w:rsidR="0090072A" w:rsidRPr="00197D9F" w:rsidRDefault="00A56BF9" w:rsidP="00090E8C">
            <w:pPr>
              <w:pStyle w:val="ListParagraph"/>
              <w:numPr>
                <w:ilvl w:val="0"/>
                <w:numId w:val="66"/>
              </w:numPr>
              <w:spacing w:before="0" w:after="0"/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សហគមន</w:t>
            </w:r>
            <w:proofErr w:type="spellEnd"/>
            <w:r w:rsidRPr="00197D9F">
              <w:rPr>
                <w:rFonts w:ascii="Khmer UI" w:eastAsia="DaunPenh" w:hAnsi="Khmer UI" w:cs="Khmer UI"/>
                <w:lang w:bidi="km-KH"/>
              </w:rPr>
              <w:t>៍</w:t>
            </w:r>
          </w:p>
        </w:tc>
      </w:tr>
      <w:tr w:rsidR="00B1014B" w:rsidRPr="00197D9F" w14:paraId="39030966" w14:textId="77777777" w:rsidTr="007D0640">
        <w:trPr>
          <w:gridAfter w:val="1"/>
          <w:wAfter w:w="86" w:type="dxa"/>
        </w:trPr>
        <w:tc>
          <w:tcPr>
            <w:tcW w:w="2552" w:type="dxa"/>
            <w:vAlign w:val="center"/>
          </w:tcPr>
          <w:p w14:paraId="1727A752" w14:textId="77777777" w:rsidR="0090072A" w:rsidRPr="00197D9F" w:rsidRDefault="00A56BF9" w:rsidP="00090E8C">
            <w:pPr>
              <w:pStyle w:val="Image"/>
              <w:spacing w:before="0" w:after="0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667A5CB1" wp14:editId="7F42EC81">
                  <wp:extent cx="1440000" cy="1440000"/>
                  <wp:effectExtent l="0" t="0" r="8255" b="8255"/>
                  <wp:docPr id="526065696" name="Picture 60" descr="រូបតំណាងអ្នកចូលរួមបង្ហាញក្រុមអ្នកចូលរួម។ អ្នកចូលរួម 2 នាក់លើកដៃរបស់ពួកគេ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6065696" name="Picture 60" descr="រូបតំណាងអ្នកចូលរួមបង្ហាញក្រុមអ្នកចូលរួម។ អ្នកចូលរួម 2 នាក់លើកដៃរបស់ពួកគេ។"/>
                          <pic:cNvPicPr/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74ABB5F" w14:textId="77777777" w:rsidR="0090072A" w:rsidRPr="00197D9F" w:rsidRDefault="00A56BF9" w:rsidP="00090E8C">
            <w:pPr>
              <w:pStyle w:val="ListParagraph"/>
              <w:numPr>
                <w:ilvl w:val="0"/>
                <w:numId w:val="66"/>
              </w:numPr>
              <w:spacing w:before="0" w:after="0"/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អ្នកចូលរួម</w:t>
            </w:r>
            <w:proofErr w:type="spellEnd"/>
          </w:p>
        </w:tc>
      </w:tr>
      <w:tr w:rsidR="00B1014B" w:rsidRPr="00197D9F" w14:paraId="22B1914F" w14:textId="77777777" w:rsidTr="007D0640">
        <w:trPr>
          <w:gridAfter w:val="1"/>
          <w:wAfter w:w="86" w:type="dxa"/>
        </w:trPr>
        <w:tc>
          <w:tcPr>
            <w:tcW w:w="2552" w:type="dxa"/>
            <w:vAlign w:val="center"/>
          </w:tcPr>
          <w:p w14:paraId="448C5862" w14:textId="77777777" w:rsidR="0090072A" w:rsidRPr="00197D9F" w:rsidRDefault="00A56BF9" w:rsidP="00090E8C">
            <w:pPr>
              <w:pStyle w:val="Image"/>
              <w:spacing w:before="0" w:after="0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45781AE2" wp14:editId="2BAC1A0F">
                  <wp:extent cx="1440000" cy="1440000"/>
                  <wp:effectExtent l="0" t="0" r="8255" b="8255"/>
                  <wp:docPr id="69630473" name="Picture 61" descr="អ្នកផ្តល់សេវា 3 នាក់។ អ្នកផ្តល់សេវាម្នាក់ក្នុងចំណោមពួកគេកំពុងកាន់សោតាទស្សន៍។ អ្នកផ្តល់សេវាម្នាក់​ទៀតកំពុង​កាន់​ឯកសារមួយ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630473" name="Picture 61" descr="អ្នកផ្តល់សេវា 3 នាក់។ អ្នកផ្តល់សេវាម្នាក់ក្នុងចំណោមពួកគេកំពុងកាន់សោតាទស្សន៍។ អ្នកផ្តល់សេវាម្នាក់​ទៀតកំពុង​កាន់​ឯកសារមួយ។"/>
                          <pic:cNvPicPr/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72788A2" w14:textId="77777777" w:rsidR="0090072A" w:rsidRPr="00197D9F" w:rsidRDefault="00A56BF9" w:rsidP="00090E8C">
            <w:pPr>
              <w:pStyle w:val="ListParagraph"/>
              <w:numPr>
                <w:ilvl w:val="0"/>
                <w:numId w:val="70"/>
              </w:numPr>
              <w:spacing w:before="0" w:after="0"/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អ្នកផ្តល់សេវាកម្ម</w:t>
            </w:r>
            <w:proofErr w:type="spellEnd"/>
            <w:r w:rsidRPr="00197D9F">
              <w:rPr>
                <w:rFonts w:ascii="Khmer UI" w:eastAsia="DaunPenh" w:hAnsi="Khmer UI" w:cs="Khmer UI"/>
                <w:lang w:bidi="km-KH"/>
              </w:rPr>
              <w:t>។</w:t>
            </w:r>
          </w:p>
        </w:tc>
      </w:tr>
      <w:tr w:rsidR="00B1014B" w:rsidRPr="00197D9F" w14:paraId="6539B115" w14:textId="77777777" w:rsidTr="007D0640">
        <w:tc>
          <w:tcPr>
            <w:tcW w:w="2552" w:type="dxa"/>
            <w:vAlign w:val="center"/>
          </w:tcPr>
          <w:p w14:paraId="1120511A" w14:textId="77777777" w:rsidR="000E16BE" w:rsidRPr="00197D9F" w:rsidRDefault="00A56BF9" w:rsidP="00AD0DD4">
            <w:pPr>
              <w:pStyle w:val="Image"/>
              <w:spacing w:after="0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04706FA5" wp14:editId="6877B746">
                  <wp:extent cx="1440000" cy="1440000"/>
                  <wp:effectExtent l="0" t="0" r="8255" b="8255"/>
                  <wp:docPr id="433492296" name="Picture 6" descr="មនុស្ស 2 នាក់កំពុងសន្ទនាជាមួយអ្នកបកប្រែផ្ទាល់មាត់។ នៅពីលើពួកវាគឺរូបតំណាងអារម្មណ៍ក្នុងការនិយាយ ដែលបង្ហាញពីភាសាផ្សេងក្រៅពីភាសាអង់គ្លេស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3492296" name="Picture 6" descr="មនុស្ស 2 នាក់កំពុងសន្ទនាជាមួយអ្នកបកប្រែផ្ទាល់មាត់។ នៅពីលើពួកវាគឺរូបតំណាងអារម្មណ៍ក្នុងការនិយាយ ដែលបង្ហាញពីភាសាផ្សេងក្រៅពីភាសាអង់គ្លេស។"/>
                          <pic:cNvPicPr/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gridSpan w:val="2"/>
            <w:vAlign w:val="center"/>
          </w:tcPr>
          <w:p w14:paraId="1FD41E46" w14:textId="49872145" w:rsidR="000E16BE" w:rsidRPr="00197D9F" w:rsidRDefault="0095420E" w:rsidP="00AD0DD4">
            <w:pPr>
              <w:rPr>
                <w:rFonts w:ascii="Khmer UI" w:hAnsi="Khmer UI" w:cs="Khmer UI"/>
                <w:lang w:bidi="km-KH"/>
              </w:rPr>
            </w:pPr>
            <w:r w:rsidRPr="0095420E">
              <w:rPr>
                <w:rFonts w:ascii="Khmer UI" w:hAnsi="Khmer UI" w:cs="Khmer UI" w:hint="cs"/>
                <w:cs/>
                <w:lang w:bidi="km-KH"/>
              </w:rPr>
              <w:t>យើងនឹងពិនិត្យមើលថាតើសកម្មភាពនេះដំណើរការឬអត់</w:t>
            </w:r>
            <w:r w:rsidRPr="0095420E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95420E">
              <w:rPr>
                <w:rFonts w:ascii="Khmer UI" w:hAnsi="Khmer UI" w:cs="Khmer UI" w:hint="cs"/>
                <w:cs/>
                <w:lang w:bidi="km-KH"/>
              </w:rPr>
              <w:t>ដោយញឹកញាប់ប៉ុណ្ណាដែលមនុស្សប្រើប្រាស់សេវាកម្មអ្នកបកប្រែផ្ទាល់មាត់។</w:t>
            </w:r>
          </w:p>
          <w:p w14:paraId="279A3661" w14:textId="77777777" w:rsidR="000E16BE" w:rsidRPr="00197D9F" w:rsidRDefault="00A56BF9" w:rsidP="005342C4">
            <w:pPr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នេះ</w:t>
            </w:r>
            <w:proofErr w:type="spellEnd"/>
            <w:r w:rsidRPr="00197D9F">
              <w:rPr>
                <w:rFonts w:ascii="Khmer UI" w:hAnsi="Khmer UI" w:cs="Khmer UI"/>
                <w:lang w:bidi="km-KH"/>
              </w:rPr>
              <w:t>​</w:t>
            </w: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រួម</w:t>
            </w:r>
            <w:proofErr w:type="spellEnd"/>
            <w:r w:rsidRPr="00197D9F">
              <w:rPr>
                <w:rFonts w:ascii="Khmer UI" w:hAnsi="Khmer UI" w:cs="Khmer UI"/>
                <w:lang w:bidi="km-KH"/>
              </w:rPr>
              <w:t>​</w:t>
            </w: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មាន</w:t>
            </w:r>
            <w:proofErr w:type="spellEnd"/>
            <w:r w:rsidRPr="00197D9F">
              <w:rPr>
                <w:rFonts w:ascii="Khmer UI" w:eastAsia="DaunPenh" w:hAnsi="Khmer UI" w:cs="Khmer UI"/>
                <w:lang w:bidi="km-KH"/>
              </w:rPr>
              <w:t>៖</w:t>
            </w:r>
          </w:p>
          <w:p w14:paraId="6224DDA2" w14:textId="77777777" w:rsidR="000E16BE" w:rsidRPr="00197D9F" w:rsidRDefault="00A56BF9" w:rsidP="00B314B2">
            <w:pPr>
              <w:pStyle w:val="ListParagraph"/>
              <w:numPr>
                <w:ilvl w:val="0"/>
                <w:numId w:val="67"/>
              </w:numPr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អ្នកចូលរួម</w:t>
            </w:r>
            <w:proofErr w:type="spellEnd"/>
            <w:r w:rsidRPr="00197D9F">
              <w:rPr>
                <w:rFonts w:ascii="Khmer UI" w:hAnsi="Khmer UI" w:cs="Khmer UI"/>
                <w:lang w:bidi="km-KH"/>
              </w:rPr>
              <w:t xml:space="preserve"> </w:t>
            </w:r>
            <w:r w:rsidRPr="00621465">
              <w:rPr>
                <w:rFonts w:cs="FS Me Pro"/>
                <w:lang w:bidi="km-KH"/>
              </w:rPr>
              <w:t>CALD</w:t>
            </w:r>
          </w:p>
          <w:p w14:paraId="3B578B1C" w14:textId="77777777" w:rsidR="000E16BE" w:rsidRPr="00197D9F" w:rsidRDefault="00A56BF9" w:rsidP="00B314B2">
            <w:pPr>
              <w:pStyle w:val="ListParagraph"/>
              <w:numPr>
                <w:ilvl w:val="0"/>
                <w:numId w:val="67"/>
              </w:numPr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បុគ្គលិក</w:t>
            </w:r>
            <w:proofErr w:type="spellEnd"/>
            <w:r w:rsidRPr="00197D9F">
              <w:rPr>
                <w:rFonts w:ascii="Khmer UI" w:hAnsi="Khmer UI" w:cs="Khmer UI"/>
                <w:lang w:bidi="km-KH"/>
              </w:rPr>
              <w:t xml:space="preserve"> </w:t>
            </w: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និងដៃគូនានារបស់យើង</w:t>
            </w:r>
            <w:proofErr w:type="spellEnd"/>
          </w:p>
          <w:p w14:paraId="2880834C" w14:textId="77777777" w:rsidR="000E16BE" w:rsidRPr="00197D9F" w:rsidRDefault="00A56BF9" w:rsidP="002950D2">
            <w:pPr>
              <w:pStyle w:val="ListParagraph"/>
              <w:numPr>
                <w:ilvl w:val="0"/>
                <w:numId w:val="67"/>
              </w:numPr>
              <w:spacing w:after="0"/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អ្នកផ្តល់សេវាកម្ម</w:t>
            </w:r>
            <w:proofErr w:type="spellEnd"/>
            <w:r w:rsidRPr="00197D9F">
              <w:rPr>
                <w:rFonts w:ascii="Khmer UI" w:eastAsia="DaunPenh" w:hAnsi="Khmer UI" w:cs="Khmer UI"/>
                <w:lang w:bidi="km-KH"/>
              </w:rPr>
              <w:t>។</w:t>
            </w:r>
          </w:p>
        </w:tc>
      </w:tr>
      <w:tr w:rsidR="00B1014B" w:rsidRPr="00197D9F" w14:paraId="685D5A37" w14:textId="77777777" w:rsidTr="007D0640">
        <w:trPr>
          <w:gridAfter w:val="1"/>
          <w:wAfter w:w="86" w:type="dxa"/>
        </w:trPr>
        <w:tc>
          <w:tcPr>
            <w:tcW w:w="2552" w:type="dxa"/>
            <w:vAlign w:val="center"/>
          </w:tcPr>
          <w:p w14:paraId="714B4E7D" w14:textId="77777777" w:rsidR="000E16BE" w:rsidRPr="00197D9F" w:rsidRDefault="00A56BF9" w:rsidP="006E0AB1">
            <w:pPr>
              <w:pStyle w:val="Image"/>
              <w:spacing w:before="0" w:after="0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53BEEA52" wp14:editId="5E302939">
                  <wp:extent cx="1440000" cy="1440000"/>
                  <wp:effectExtent l="0" t="0" r="8255" b="8255"/>
                  <wp:docPr id="1486310261" name="Picture 7" descr="មនុស្សម្នាក់កំពុងលើកដៃរបស់គាត់ ហើយនៅជិតពួកគេគឺជារូបតំណាងអារម្មណ៍ក្នុងការនិយាយ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6310261" name="Picture 7" descr="មនុស្សម្នាក់កំពុងលើកដៃរបស់គាត់ ហើយនៅជិតពួកគេគឺជារូបតំណាងអារម្មណ៍ក្នុងការនិយាយ។"/>
                          <pic:cNvPicPr/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10F05C5" w14:textId="3571FB91" w:rsidR="000E16BE" w:rsidRPr="00197D9F" w:rsidRDefault="0095420E" w:rsidP="002950D2">
            <w:pPr>
              <w:rPr>
                <w:rFonts w:ascii="Khmer UI" w:hAnsi="Khmer UI" w:cs="Khmer UI"/>
                <w:lang w:bidi="km-KH"/>
              </w:rPr>
            </w:pPr>
            <w:r w:rsidRPr="0095420E">
              <w:rPr>
                <w:rFonts w:ascii="Khmer UI" w:hAnsi="Khmer UI" w:cs="Khmer UI" w:hint="cs"/>
                <w:cs/>
                <w:lang w:bidi="km-KH"/>
              </w:rPr>
              <w:t>យើងក៏នឹងស្តាប់នូវអ្វីដែលពួកគេប្រាប់យើងអំពីបទពិសោធន៍របស់ពួកគេជាមួយនឹងសេវាកម្មទាំងនេះផងដែរ។</w:t>
            </w:r>
          </w:p>
        </w:tc>
      </w:tr>
    </w:tbl>
    <w:p w14:paraId="605ACF5D" w14:textId="77777777" w:rsidR="00766698" w:rsidRPr="00197D9F" w:rsidRDefault="00A56BF9" w:rsidP="003E3C90">
      <w:pPr>
        <w:pStyle w:val="Heading3"/>
        <w:spacing w:after="120"/>
        <w:rPr>
          <w:rFonts w:ascii="Khmer UI" w:hAnsi="Khmer UI" w:cs="Khmer UI"/>
          <w:lang w:bidi="km-KH"/>
        </w:rPr>
      </w:pPr>
      <w:r w:rsidRPr="00197D9F">
        <w:rPr>
          <w:rFonts w:ascii="Khmer UI" w:hAnsi="Khmer UI" w:cs="Khmer UI"/>
          <w:noProof/>
          <w:lang w:bidi="km-KH"/>
        </w:rPr>
        <w:lastRenderedPageBreak/>
        <mc:AlternateContent>
          <mc:Choice Requires="wpg">
            <w:drawing>
              <wp:anchor distT="0" distB="0" distL="114300" distR="114300" simplePos="0" relativeHeight="251695104" behindDoc="1" locked="0" layoutInCell="1" allowOverlap="1" wp14:anchorId="78AA5CF3" wp14:editId="3ABCD009">
                <wp:simplePos x="0" y="0"/>
                <wp:positionH relativeFrom="margin">
                  <wp:align>left</wp:align>
                </wp:positionH>
                <wp:positionV relativeFrom="paragraph">
                  <wp:posOffset>225318</wp:posOffset>
                </wp:positionV>
                <wp:extent cx="5786755" cy="241300"/>
                <wp:effectExtent l="19050" t="19050" r="23495" b="25400"/>
                <wp:wrapNone/>
                <wp:docPr id="683653170" name="Group 68365317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6755" cy="241300"/>
                          <a:chOff x="11875" y="0"/>
                          <a:chExt cx="5787317" cy="241540"/>
                        </a:xfrm>
                      </wpg:grpSpPr>
                      <wps:wsp>
                        <wps:cNvPr id="439566996" name="Straight Connector 439566996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081928915" name="Oval 2081928915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43A7DE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11E0341" id="Group 683653170" o:spid="_x0000_s1026" alt="&quot;&quot;" style="position:absolute;margin-left:0;margin-top:17.75pt;width:455.65pt;height:19pt;z-index:-251621376;mso-position-horizontal:left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">
                <v:line id="Straight Connector 439566996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" strokecolor="#65276f [3044]" strokeweight="3pt">
                  <v:stroke endcap="round"/>
                </v:line>
                <v:oval id="Oval 2081928915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" fillcolor="#43a7de" strokecolor="#6b2976" strokeweight="3pt"/>
                <w10:wrap anchorx="margin"/>
              </v:group>
            </w:pict>
          </mc:Fallback>
        </mc:AlternateContent>
      </w:r>
      <w:proofErr w:type="spellStart"/>
      <w:r w:rsidRPr="00197D9F">
        <w:rPr>
          <w:rFonts w:ascii="Khmer UI" w:eastAsia="DaunPenh" w:hAnsi="Khmer UI" w:cs="Khmer UI"/>
          <w:lang w:bidi="km-KH"/>
        </w:rPr>
        <w:t>សកម្មភាពទី</w:t>
      </w:r>
      <w:proofErr w:type="spellEnd"/>
      <w:r w:rsidRPr="00197D9F">
        <w:rPr>
          <w:rFonts w:ascii="Khmer UI" w:hAnsi="Khmer UI" w:cs="Khmer UI"/>
          <w:lang w:bidi="km-KH"/>
        </w:rPr>
        <w:t xml:space="preserve"> </w:t>
      </w:r>
      <w:r w:rsidRPr="00621465">
        <w:rPr>
          <w:rFonts w:cs="FS Me Pro"/>
          <w:lang w:bidi="km-KH"/>
        </w:rPr>
        <w:t>18</w:t>
      </w:r>
    </w:p>
    <w:tbl>
      <w:tblPr>
        <w:tblW w:w="9540" w:type="dxa"/>
        <w:tblLayout w:type="fixed"/>
        <w:tblLook w:val="04A0" w:firstRow="1" w:lastRow="0" w:firstColumn="1" w:lastColumn="0" w:noHBand="0" w:noVBand="1"/>
      </w:tblPr>
      <w:tblGrid>
        <w:gridCol w:w="2567"/>
        <w:gridCol w:w="6617"/>
        <w:gridCol w:w="73"/>
        <w:gridCol w:w="283"/>
      </w:tblGrid>
      <w:tr w:rsidR="00B1014B" w:rsidRPr="00197D9F" w14:paraId="1EC4E930" w14:textId="77777777" w:rsidTr="00364B49">
        <w:trPr>
          <w:gridAfter w:val="2"/>
          <w:wAfter w:w="356" w:type="dxa"/>
          <w:trHeight w:val="3288"/>
        </w:trPr>
        <w:tc>
          <w:tcPr>
            <w:tcW w:w="2567" w:type="dxa"/>
            <w:vAlign w:val="center"/>
          </w:tcPr>
          <w:p w14:paraId="16D20565" w14:textId="77777777" w:rsidR="00766698" w:rsidRPr="00197D9F" w:rsidRDefault="00A56BF9" w:rsidP="00AD0DD4">
            <w:pPr>
              <w:pStyle w:val="Image"/>
              <w:spacing w:before="480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7885C98D" wp14:editId="3F920FB9">
                  <wp:extent cx="1492885" cy="1492885"/>
                  <wp:effectExtent l="0" t="0" r="0" b="0"/>
                  <wp:docPr id="1424608590" name="Picture 62" descr="កម្មករ NDIS 2 នាក់កំពុងជួបប្រជុំជាមួយអ្នកចូលរួមម្នាក់។ នៅជិតពួកគេគឺជារូបតំណាងបច្ចុប្បន្នភាពមួយ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4608590" name="Picture 62" descr="កម្មករ NDIS 2 នាក់កំពុងជួបប្រជុំជាមួយអ្នកចូលរួមម្នាក់។ នៅជិតពួកគេគឺជារូបតំណាងបច្ចុប្បន្នភាពមួយ។"/>
                          <pic:cNvPicPr/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288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17" w:type="dxa"/>
            <w:vAlign w:val="center"/>
          </w:tcPr>
          <w:p w14:paraId="1225A8AB" w14:textId="0AC8B368" w:rsidR="00766698" w:rsidRPr="00197D9F" w:rsidRDefault="0095420E" w:rsidP="00AD0DD4">
            <w:pPr>
              <w:spacing w:before="480"/>
              <w:rPr>
                <w:rFonts w:ascii="Khmer UI" w:hAnsi="Khmer UI" w:cs="Khmer UI"/>
                <w:lang w:bidi="km-KH"/>
              </w:rPr>
            </w:pPr>
            <w:r w:rsidRPr="0095420E">
              <w:rPr>
                <w:rFonts w:ascii="Khmer UI" w:hAnsi="Khmer UI" w:cs="Khmer UI" w:hint="cs"/>
                <w:cs/>
                <w:lang w:bidi="km-KH"/>
              </w:rPr>
              <w:t>យើងនឹងធ្វើបច្ចុប្បន្នភាពវិធីដែលយើងរៀបចំផែនការ</w:t>
            </w:r>
            <w:r w:rsidRPr="0095420E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95420E">
              <w:rPr>
                <w:rFonts w:ascii="Khmer UI" w:hAnsi="Khmer UI" w:cs="Khmer UI" w:hint="cs"/>
                <w:cs/>
                <w:lang w:bidi="km-KH"/>
              </w:rPr>
              <w:t>និងដំណើរការការប្រជុំជាមួយអ្នកចូលរួម</w:t>
            </w:r>
            <w:r w:rsidRPr="0095420E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621465">
              <w:rPr>
                <w:rFonts w:cs="FS Me Pro"/>
              </w:rPr>
              <w:t>CALD</w:t>
            </w:r>
            <w:r w:rsidRPr="0095420E">
              <w:rPr>
                <w:rFonts w:ascii="Khmer UI" w:hAnsi="Khmer UI" w:cs="Khmer UI"/>
              </w:rPr>
              <w:t xml:space="preserve"> </w:t>
            </w:r>
            <w:r w:rsidRPr="0095420E">
              <w:rPr>
                <w:rFonts w:ascii="Khmer UI" w:hAnsi="Khmer UI" w:cs="Khmer UI" w:hint="cs"/>
                <w:cs/>
                <w:lang w:bidi="km-KH"/>
              </w:rPr>
              <w:t>នានា។</w:t>
            </w:r>
          </w:p>
          <w:p w14:paraId="49C46BB5" w14:textId="77777777" w:rsidR="0094574B" w:rsidRPr="00197D9F" w:rsidRDefault="00A56BF9" w:rsidP="00C73E0D">
            <w:pPr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នេះ</w:t>
            </w:r>
            <w:proofErr w:type="spellEnd"/>
            <w:r w:rsidRPr="00197D9F">
              <w:rPr>
                <w:rFonts w:ascii="Khmer UI" w:hAnsi="Khmer UI" w:cs="Khmer UI"/>
                <w:lang w:bidi="km-KH"/>
              </w:rPr>
              <w:t>​</w:t>
            </w: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រួម</w:t>
            </w:r>
            <w:proofErr w:type="spellEnd"/>
            <w:r w:rsidRPr="00197D9F">
              <w:rPr>
                <w:rFonts w:ascii="Khmer UI" w:hAnsi="Khmer UI" w:cs="Khmer UI"/>
                <w:lang w:bidi="km-KH"/>
              </w:rPr>
              <w:t>​</w:t>
            </w: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មាន</w:t>
            </w:r>
            <w:proofErr w:type="spellEnd"/>
            <w:r w:rsidRPr="00197D9F">
              <w:rPr>
                <w:rFonts w:ascii="Khmer UI" w:eastAsia="DaunPenh" w:hAnsi="Khmer UI" w:cs="Khmer UI"/>
                <w:lang w:bidi="km-KH"/>
              </w:rPr>
              <w:t>៖</w:t>
            </w:r>
            <w:r w:rsidRPr="00197D9F">
              <w:rPr>
                <w:rFonts w:ascii="Khmer UI" w:hAnsi="Khmer UI" w:cs="Khmer UI"/>
                <w:lang w:bidi="km-KH"/>
              </w:rPr>
              <w:t xml:space="preserve"> </w:t>
            </w:r>
          </w:p>
          <w:p w14:paraId="0F64D274" w14:textId="28585066" w:rsidR="0094574B" w:rsidRPr="00197D9F" w:rsidRDefault="0095420E" w:rsidP="00B314B2">
            <w:pPr>
              <w:pStyle w:val="ListParagraph"/>
              <w:numPr>
                <w:ilvl w:val="0"/>
                <w:numId w:val="68"/>
              </w:numPr>
              <w:rPr>
                <w:rFonts w:ascii="Khmer UI" w:hAnsi="Khmer UI" w:cs="Khmer UI"/>
                <w:lang w:bidi="km-KH"/>
              </w:rPr>
            </w:pPr>
            <w:r w:rsidRPr="0095420E">
              <w:rPr>
                <w:rFonts w:ascii="Khmer UI" w:hAnsi="Khmer UI" w:cs="Khmer UI" w:hint="cs"/>
                <w:cs/>
                <w:lang w:bidi="km-KH"/>
              </w:rPr>
              <w:t>ការប្រើប្រាស់អ្នកបកប្រែផ្ទាល់មាត់</w:t>
            </w:r>
            <w:r w:rsidRPr="0095420E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95420E">
              <w:rPr>
                <w:rFonts w:ascii="Khmer UI" w:hAnsi="Khmer UI" w:cs="Khmer UI" w:hint="cs"/>
                <w:cs/>
                <w:lang w:bidi="km-KH"/>
              </w:rPr>
              <w:t>នោះអ្នកចូលរួម</w:t>
            </w:r>
            <w:r w:rsidRPr="0095420E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621465">
              <w:rPr>
                <w:rFonts w:cs="FS Me Pro"/>
              </w:rPr>
              <w:t>CALD</w:t>
            </w:r>
            <w:r w:rsidRPr="0095420E">
              <w:rPr>
                <w:rFonts w:ascii="Khmer UI" w:hAnsi="Khmer UI" w:cs="Khmer UI"/>
              </w:rPr>
              <w:t xml:space="preserve"> </w:t>
            </w:r>
            <w:r w:rsidRPr="0095420E">
              <w:rPr>
                <w:rFonts w:ascii="Khmer UI" w:hAnsi="Khmer UI" w:cs="Khmer UI" w:hint="cs"/>
                <w:cs/>
                <w:lang w:bidi="km-KH"/>
              </w:rPr>
              <w:t>ចូលចិត្ត</w:t>
            </w:r>
          </w:p>
          <w:p w14:paraId="29EA5B7F" w14:textId="77777777" w:rsidR="0036117A" w:rsidRPr="00197D9F" w:rsidRDefault="00A56BF9" w:rsidP="00B314B2">
            <w:pPr>
              <w:pStyle w:val="ListParagraph"/>
              <w:numPr>
                <w:ilvl w:val="0"/>
                <w:numId w:val="68"/>
              </w:numPr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មានការប្រជុំយូរជាងមុន</w:t>
            </w:r>
            <w:proofErr w:type="spellEnd"/>
            <w:r w:rsidRPr="00197D9F">
              <w:rPr>
                <w:rFonts w:ascii="Khmer UI" w:eastAsia="DaunPenh" w:hAnsi="Khmer UI" w:cs="Khmer UI"/>
                <w:lang w:bidi="km-KH"/>
              </w:rPr>
              <w:t>។</w:t>
            </w:r>
          </w:p>
        </w:tc>
      </w:tr>
      <w:tr w:rsidR="00B1014B" w:rsidRPr="00197D9F" w14:paraId="4B56AB66" w14:textId="77777777" w:rsidTr="00364B49">
        <w:trPr>
          <w:gridAfter w:val="2"/>
          <w:wAfter w:w="356" w:type="dxa"/>
          <w:trHeight w:val="3288"/>
        </w:trPr>
        <w:tc>
          <w:tcPr>
            <w:tcW w:w="2567" w:type="dxa"/>
            <w:vAlign w:val="center"/>
          </w:tcPr>
          <w:p w14:paraId="033285F2" w14:textId="77777777" w:rsidR="00A443AF" w:rsidRPr="00197D9F" w:rsidRDefault="00A56BF9" w:rsidP="00C73E0D">
            <w:pPr>
              <w:pStyle w:val="Image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6171FC74" wp14:editId="6CEEDC95">
                  <wp:extent cx="1492885" cy="1492885"/>
                  <wp:effectExtent l="0" t="0" r="0" b="0"/>
                  <wp:docPr id="1448206372" name="Picture 63" descr="បុគ្គលិក NDIS និងដៃគូ។ នៅពីលើពួកវាគឺជារូបពពុះគំនិតដែលមានសញ្ញាធីកនៅខាងក្នុងរូបពពុះគំនិត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8206372" name="Picture 63" descr="បុគ្គលិក NDIS និងដៃគូ។ នៅពីលើពួកវាគឺជារូបពពុះគំនិតដែលមានសញ្ញាធីកនៅខាងក្នុងរូបពពុះគំនិត។"/>
                          <pic:cNvPicPr/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288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17" w:type="dxa"/>
            <w:vAlign w:val="center"/>
          </w:tcPr>
          <w:p w14:paraId="44494E89" w14:textId="0554B198" w:rsidR="0036117A" w:rsidRPr="00197D9F" w:rsidRDefault="0095420E" w:rsidP="00C73E0D">
            <w:pPr>
              <w:rPr>
                <w:rFonts w:ascii="Khmer UI" w:hAnsi="Khmer UI" w:cs="Khmer UI"/>
                <w:lang w:bidi="km-KH"/>
              </w:rPr>
            </w:pPr>
            <w:r w:rsidRPr="0095420E">
              <w:rPr>
                <w:rFonts w:ascii="Khmer UI" w:hAnsi="Khmer UI" w:cs="Khmer UI" w:hint="cs"/>
                <w:cs/>
                <w:lang w:bidi="km-KH"/>
              </w:rPr>
              <w:t>យើងនឹងធ្វើឱ្យប្រាកដថាបុគ្គលិក</w:t>
            </w:r>
            <w:r w:rsidRPr="0095420E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95420E">
              <w:rPr>
                <w:rFonts w:ascii="Khmer UI" w:hAnsi="Khmer UI" w:cs="Khmer UI" w:hint="cs"/>
                <w:cs/>
                <w:lang w:bidi="km-KH"/>
              </w:rPr>
              <w:t>និងដៃគូរបស់យើងទាំងអស់យល់ដឹងពីរបៀបដែលយើងរៀបចំផែនការ</w:t>
            </w:r>
            <w:r w:rsidRPr="0095420E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95420E">
              <w:rPr>
                <w:rFonts w:ascii="Khmer UI" w:hAnsi="Khmer UI" w:cs="Khmer UI" w:hint="cs"/>
                <w:cs/>
                <w:lang w:bidi="km-KH"/>
              </w:rPr>
              <w:t>និងដំណើរការកិច្ចប្រជុំទាំងនេះ។</w:t>
            </w:r>
          </w:p>
        </w:tc>
      </w:tr>
      <w:tr w:rsidR="00B1014B" w:rsidRPr="00197D9F" w14:paraId="58BE9D07" w14:textId="77777777" w:rsidTr="00225597">
        <w:trPr>
          <w:gridAfter w:val="1"/>
          <w:wAfter w:w="283" w:type="dxa"/>
          <w:trHeight w:val="95"/>
        </w:trPr>
        <w:tc>
          <w:tcPr>
            <w:tcW w:w="2567" w:type="dxa"/>
            <w:vAlign w:val="center"/>
          </w:tcPr>
          <w:p w14:paraId="56FA396D" w14:textId="77777777" w:rsidR="00A663E7" w:rsidRPr="00197D9F" w:rsidRDefault="00A663E7" w:rsidP="006E0AB1">
            <w:pPr>
              <w:pStyle w:val="Image"/>
              <w:spacing w:before="360" w:after="0"/>
              <w:rPr>
                <w:rFonts w:ascii="Khmer UI" w:hAnsi="Khmer UI" w:cs="Khmer UI"/>
                <w:noProof/>
                <w:lang w:bidi="km-KH"/>
              </w:rPr>
            </w:pPr>
          </w:p>
        </w:tc>
        <w:tc>
          <w:tcPr>
            <w:tcW w:w="6690" w:type="dxa"/>
            <w:gridSpan w:val="2"/>
            <w:vAlign w:val="center"/>
          </w:tcPr>
          <w:p w14:paraId="5879EE7A" w14:textId="2E1DF476" w:rsidR="00A663E7" w:rsidRPr="00197D9F" w:rsidRDefault="0095420E" w:rsidP="006E0AB1">
            <w:pPr>
              <w:spacing w:before="360" w:after="0"/>
              <w:rPr>
                <w:rFonts w:ascii="Khmer UI" w:hAnsi="Khmer UI" w:cs="Khmer UI"/>
                <w:lang w:bidi="km-KH"/>
              </w:rPr>
            </w:pPr>
            <w:r w:rsidRPr="0095420E">
              <w:rPr>
                <w:rFonts w:ascii="Khmer UI" w:hAnsi="Khmer UI" w:cs="Khmer UI" w:hint="cs"/>
                <w:cs/>
                <w:lang w:bidi="km-KH"/>
              </w:rPr>
              <w:t>យើងនឹងពិនិត្យមើលថាតើសកម្មភាពនេះដំណើរការឬអត់</w:t>
            </w:r>
            <w:r w:rsidRPr="0095420E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95420E">
              <w:rPr>
                <w:rFonts w:ascii="Khmer UI" w:hAnsi="Khmer UI" w:cs="Khmer UI" w:hint="cs"/>
                <w:cs/>
                <w:lang w:bidi="km-KH"/>
              </w:rPr>
              <w:t>ដោយចំនួនប៉ុន្មាននាក់នៃ៖</w:t>
            </w:r>
          </w:p>
        </w:tc>
      </w:tr>
      <w:tr w:rsidR="00B1014B" w:rsidRPr="00197D9F" w14:paraId="24F19995" w14:textId="77777777" w:rsidTr="00364B49">
        <w:trPr>
          <w:gridAfter w:val="2"/>
          <w:wAfter w:w="356" w:type="dxa"/>
          <w:trHeight w:val="1343"/>
        </w:trPr>
        <w:tc>
          <w:tcPr>
            <w:tcW w:w="2567" w:type="dxa"/>
            <w:vAlign w:val="center"/>
          </w:tcPr>
          <w:p w14:paraId="239B062A" w14:textId="77777777" w:rsidR="0036117A" w:rsidRPr="00197D9F" w:rsidRDefault="00A56BF9" w:rsidP="006E0AB1">
            <w:pPr>
              <w:pStyle w:val="Image"/>
              <w:spacing w:before="0" w:after="0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2291364B" wp14:editId="37DC9FF5">
                  <wp:extent cx="1492885" cy="1492885"/>
                  <wp:effectExtent l="0" t="0" r="0" b="0"/>
                  <wp:docPr id="1698753542" name="Picture 8" descr="បុគ្គលិក NDIS អ្នកបកប្រែផ្ទាល់មាត់ និងអ្នកចូលរួមម្នាក់ កំពុងប្រជុំនៅក្រោមរូបតំណាងអារម្មណ៍ក្នុងការនិយាយ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8753542" name="Picture 8" descr="បុគ្គលិក NDIS អ្នកបកប្រែផ្ទាល់មាត់ និងអ្នកចូលរួមម្នាក់ កំពុងប្រជុំនៅក្រោមរូបតំណាងអារម្មណ៍ក្នុងការនិយាយ។"/>
                          <pic:cNvPicPr/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288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17" w:type="dxa"/>
            <w:vAlign w:val="center"/>
          </w:tcPr>
          <w:p w14:paraId="0D482CF6" w14:textId="7CD1B15B" w:rsidR="0036117A" w:rsidRPr="00197D9F" w:rsidRDefault="0095420E" w:rsidP="00A663E7">
            <w:pPr>
              <w:pStyle w:val="ListParagraph"/>
              <w:numPr>
                <w:ilvl w:val="0"/>
                <w:numId w:val="17"/>
              </w:numPr>
              <w:rPr>
                <w:rFonts w:ascii="Khmer UI" w:hAnsi="Khmer UI" w:cs="Khmer UI"/>
                <w:lang w:bidi="km-KH"/>
              </w:rPr>
            </w:pPr>
            <w:r w:rsidRPr="0095420E">
              <w:rPr>
                <w:rFonts w:ascii="Khmer UI" w:hAnsi="Khmer UI" w:cs="Khmer UI" w:hint="cs"/>
                <w:cs/>
                <w:lang w:bidi="km-KH"/>
              </w:rPr>
              <w:t>អ្នកបកប្រែផ្ទាល់មាត់ត្រូវបានប្រើប្រាស់នៅក្នុងកិច្ចប្រជុំដើម្បីគាំទ្រដល់អ្នកចូលរួម</w:t>
            </w:r>
            <w:r w:rsidRPr="0095420E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621465">
              <w:rPr>
                <w:rFonts w:cs="FS Me Pro"/>
              </w:rPr>
              <w:t>CALD</w:t>
            </w:r>
            <w:r w:rsidRPr="0095420E">
              <w:rPr>
                <w:rFonts w:ascii="Khmer UI" w:hAnsi="Khmer UI" w:cs="Khmer UI"/>
              </w:rPr>
              <w:t xml:space="preserve"> </w:t>
            </w:r>
            <w:r w:rsidRPr="0095420E">
              <w:rPr>
                <w:rFonts w:ascii="Khmer UI" w:hAnsi="Khmer UI" w:cs="Khmer UI" w:hint="cs"/>
                <w:cs/>
                <w:lang w:bidi="km-KH"/>
              </w:rPr>
              <w:t>នានា</w:t>
            </w:r>
          </w:p>
        </w:tc>
      </w:tr>
      <w:tr w:rsidR="00B1014B" w:rsidRPr="00197D9F" w14:paraId="2BA2FE4A" w14:textId="77777777" w:rsidTr="006E0AB1">
        <w:trPr>
          <w:trHeight w:val="2665"/>
        </w:trPr>
        <w:tc>
          <w:tcPr>
            <w:tcW w:w="2567" w:type="dxa"/>
            <w:vAlign w:val="center"/>
          </w:tcPr>
          <w:p w14:paraId="639DB627" w14:textId="77777777" w:rsidR="0036117A" w:rsidRPr="00197D9F" w:rsidRDefault="00A56BF9" w:rsidP="006E0AB1">
            <w:pPr>
              <w:pStyle w:val="Image"/>
              <w:spacing w:before="120" w:after="120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25F14323" wp14:editId="33A953FB">
                  <wp:extent cx="1492885" cy="1492885"/>
                  <wp:effectExtent l="0" t="0" r="0" b="0"/>
                  <wp:docPr id="1210633972" name="Picture 9" descr="អ្នកចូលរួមម្នាក់នៅក្រោមសញ្ញាលើកមេដៃឡើង និងសញ្ញាព្រួញចង្អុលឡើងលើនៅខាងក្នុងរូបតំណាងអារម្មណ៍ក្នុងការនិយាយ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0633972" name="Picture 9" descr="អ្នកចូលរួមម្នាក់នៅក្រោមសញ្ញាលើកមេដៃឡើង និងសញ្ញាព្រួញចង្អុលឡើងលើនៅខាងក្នុងរូបតំណាងអារម្មណ៍ក្នុងការនិយាយ។"/>
                          <pic:cNvPicPr/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2885" cy="149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73" w:type="dxa"/>
            <w:gridSpan w:val="3"/>
            <w:vAlign w:val="center"/>
          </w:tcPr>
          <w:p w14:paraId="3461EBE2" w14:textId="56FCD300" w:rsidR="0036117A" w:rsidRPr="00197D9F" w:rsidRDefault="0095420E" w:rsidP="00A663E7">
            <w:pPr>
              <w:pStyle w:val="ListParagraph"/>
              <w:numPr>
                <w:ilvl w:val="0"/>
                <w:numId w:val="17"/>
              </w:numPr>
              <w:rPr>
                <w:rFonts w:ascii="Khmer UI" w:hAnsi="Khmer UI" w:cs="Khmer UI"/>
                <w:lang w:bidi="km-KH"/>
              </w:rPr>
            </w:pPr>
            <w:r w:rsidRPr="0095420E">
              <w:rPr>
                <w:rFonts w:ascii="Khmer UI" w:hAnsi="Khmer UI" w:cs="Khmer UI" w:hint="cs"/>
                <w:cs/>
                <w:lang w:bidi="km-KH"/>
              </w:rPr>
              <w:t>អ្នកចូលរួម</w:t>
            </w:r>
            <w:r w:rsidRPr="0095420E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621465">
              <w:rPr>
                <w:rFonts w:cs="FS Me Pro"/>
              </w:rPr>
              <w:t>CALD</w:t>
            </w:r>
            <w:r w:rsidRPr="0095420E">
              <w:rPr>
                <w:rFonts w:ascii="Khmer UI" w:hAnsi="Khmer UI" w:cs="Khmer UI"/>
              </w:rPr>
              <w:t xml:space="preserve"> </w:t>
            </w:r>
            <w:r w:rsidRPr="0095420E">
              <w:rPr>
                <w:rFonts w:ascii="Khmer UI" w:hAnsi="Khmer UI" w:cs="Khmer UI" w:hint="cs"/>
                <w:cs/>
                <w:lang w:bidi="km-KH"/>
              </w:rPr>
              <w:t>ប្រាប់យើងថា</w:t>
            </w:r>
            <w:r w:rsidRPr="0095420E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95420E">
              <w:rPr>
                <w:rFonts w:ascii="Khmer UI" w:hAnsi="Khmer UI" w:cs="Khmer UI" w:hint="cs"/>
                <w:cs/>
                <w:lang w:bidi="km-KH"/>
              </w:rPr>
              <w:t>ពួកគេមានបទពិសោធន៍កាន់តែប្រសើរជាមួយអ្នកបកប្រែផ្ទាល់មាត់នៅឯកិច្ចប្រជុំរបស់ពួកគេ។</w:t>
            </w:r>
          </w:p>
        </w:tc>
      </w:tr>
    </w:tbl>
    <w:p w14:paraId="270237C6" w14:textId="77777777" w:rsidR="00B676E1" w:rsidRPr="00197D9F" w:rsidRDefault="00A56BF9" w:rsidP="0043690F">
      <w:pPr>
        <w:pStyle w:val="Heading2"/>
        <w:rPr>
          <w:rFonts w:ascii="Khmer UI" w:hAnsi="Khmer UI" w:cs="Khmer UI"/>
          <w:color w:val="000000" w:themeColor="text1"/>
          <w:lang w:bidi="km-KH"/>
        </w:rPr>
      </w:pPr>
      <w:bookmarkStart w:id="106" w:name="_Toc159336374"/>
      <w:r w:rsidRPr="00621465">
        <w:rPr>
          <w:rFonts w:cs="FS Me Pro"/>
          <w:noProof/>
          <w:color w:val="000000" w:themeColor="text1"/>
          <w:lang w:bidi="km-KH"/>
        </w:rPr>
        <w:lastRenderedPageBreak/>
        <mc:AlternateContent>
          <mc:Choice Requires="wps">
            <w:drawing>
              <wp:anchor distT="0" distB="0" distL="114300" distR="114300" simplePos="0" relativeHeight="251697152" behindDoc="1" locked="0" layoutInCell="1" allowOverlap="1" wp14:anchorId="02079BDB" wp14:editId="78F2C199">
                <wp:simplePos x="0" y="0"/>
                <wp:positionH relativeFrom="page">
                  <wp:align>center</wp:align>
                </wp:positionH>
                <wp:positionV relativeFrom="paragraph">
                  <wp:posOffset>-226042</wp:posOffset>
                </wp:positionV>
                <wp:extent cx="6422400" cy="691200"/>
                <wp:effectExtent l="19050" t="19050" r="16510" b="13970"/>
                <wp:wrapNone/>
                <wp:docPr id="166023663" name="Rectangle: Rounded Corners 16602366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2400" cy="691200"/>
                        </a:xfrm>
                        <a:prstGeom prst="roundRect">
                          <a:avLst>
                            <a:gd name="adj" fmla="val 27035"/>
                          </a:avLst>
                        </a:prstGeom>
                        <a:solidFill>
                          <a:srgbClr val="FFCC04"/>
                        </a:solidFill>
                        <a:ln w="38100">
                          <a:solidFill>
                            <a:srgbClr val="6B297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38C0EBF" id="Rectangle: Rounded Corners 166023663" o:spid="_x0000_s1026" alt="&quot;&quot;" style="position:absolute;margin-left:0;margin-top:-17.8pt;width:505.7pt;height:54.45pt;z-index:-25161932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middle" arcsize="1771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" fillcolor="#ffcc04" strokecolor="#6b2976" strokeweight="3pt">
                <w10:wrap anchorx="page"/>
              </v:roundrect>
            </w:pict>
          </mc:Fallback>
        </mc:AlternateContent>
      </w:r>
      <w:r w:rsidRPr="00621465">
        <w:rPr>
          <w:rFonts w:cs="FS Me Pro"/>
          <w:color w:val="000000" w:themeColor="text1"/>
          <w:lang w:bidi="km-KH"/>
        </w:rPr>
        <w:t>4</w:t>
      </w:r>
      <w:r w:rsidRPr="00197D9F">
        <w:rPr>
          <w:rFonts w:ascii="Khmer UI" w:hAnsi="Khmer UI" w:cs="Khmer UI"/>
          <w:color w:val="000000" w:themeColor="text1"/>
          <w:lang w:bidi="km-KH"/>
        </w:rPr>
        <w:t xml:space="preserve">. </w:t>
      </w:r>
      <w:proofErr w:type="spellStart"/>
      <w:r w:rsidRPr="00197D9F">
        <w:rPr>
          <w:rFonts w:ascii="Khmer UI" w:eastAsia="DaunPenh" w:hAnsi="Khmer UI" w:cs="Khmer UI"/>
          <w:color w:val="000000" w:themeColor="text1"/>
          <w:lang w:bidi="km-KH"/>
        </w:rPr>
        <w:t>ជម្រើស</w:t>
      </w:r>
      <w:proofErr w:type="spellEnd"/>
      <w:r w:rsidRPr="00197D9F">
        <w:rPr>
          <w:rFonts w:ascii="Khmer UI" w:hAnsi="Khmer UI" w:cs="Khmer UI"/>
          <w:color w:val="000000" w:themeColor="text1"/>
          <w:lang w:bidi="km-KH"/>
        </w:rPr>
        <w:t xml:space="preserve"> </w:t>
      </w:r>
      <w:proofErr w:type="spellStart"/>
      <w:r w:rsidRPr="00197D9F">
        <w:rPr>
          <w:rFonts w:ascii="Khmer UI" w:eastAsia="DaunPenh" w:hAnsi="Khmer UI" w:cs="Khmer UI"/>
          <w:color w:val="000000" w:themeColor="text1"/>
          <w:lang w:bidi="km-KH"/>
        </w:rPr>
        <w:t>និងការគ្រប់គ្រង</w:t>
      </w:r>
      <w:bookmarkEnd w:id="106"/>
      <w:proofErr w:type="spellEnd"/>
    </w:p>
    <w:p w14:paraId="1B226712" w14:textId="77777777" w:rsidR="008104A9" w:rsidRPr="00197D9F" w:rsidRDefault="00A56BF9" w:rsidP="00926182">
      <w:pPr>
        <w:pStyle w:val="Heading3"/>
        <w:spacing w:before="360" w:after="120"/>
        <w:rPr>
          <w:rFonts w:ascii="Khmer UI" w:hAnsi="Khmer UI" w:cs="Khmer UI"/>
          <w:lang w:bidi="km-KH"/>
        </w:rPr>
      </w:pPr>
      <w:proofErr w:type="spellStart"/>
      <w:r w:rsidRPr="00197D9F">
        <w:rPr>
          <w:rFonts w:ascii="Khmer UI" w:eastAsia="DaunPenh" w:hAnsi="Khmer UI" w:cs="Khmer UI"/>
          <w:lang w:bidi="km-KH"/>
        </w:rPr>
        <w:t>សកម្មភាពទី</w:t>
      </w:r>
      <w:proofErr w:type="spellEnd"/>
      <w:r w:rsidRPr="00197D9F">
        <w:rPr>
          <w:rFonts w:ascii="Khmer UI" w:hAnsi="Khmer UI" w:cs="Khmer UI"/>
          <w:lang w:bidi="km-KH"/>
        </w:rPr>
        <w:t xml:space="preserve"> </w:t>
      </w:r>
      <w:r w:rsidRPr="00621465">
        <w:rPr>
          <w:rFonts w:cs="FS Me Pro"/>
          <w:lang w:bidi="km-KH"/>
        </w:rPr>
        <w:t>19</w:t>
      </w:r>
    </w:p>
    <w:tbl>
      <w:tblPr>
        <w:tblW w:w="9185" w:type="dxa"/>
        <w:tblLayout w:type="fixed"/>
        <w:tblLook w:val="04A0" w:firstRow="1" w:lastRow="0" w:firstColumn="1" w:lastColumn="0" w:noHBand="0" w:noVBand="1"/>
      </w:tblPr>
      <w:tblGrid>
        <w:gridCol w:w="2552"/>
        <w:gridCol w:w="6633"/>
      </w:tblGrid>
      <w:tr w:rsidR="00B1014B" w:rsidRPr="00197D9F" w14:paraId="3AEE22F7" w14:textId="77777777" w:rsidTr="003E3C90">
        <w:tc>
          <w:tcPr>
            <w:tcW w:w="2552" w:type="dxa"/>
            <w:vAlign w:val="center"/>
          </w:tcPr>
          <w:p w14:paraId="11D8E39A" w14:textId="77777777" w:rsidR="00766698" w:rsidRPr="00197D9F" w:rsidRDefault="00A56BF9" w:rsidP="006E0AB1">
            <w:pPr>
              <w:pStyle w:val="Image"/>
              <w:spacing w:after="120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13FA0EC3" wp14:editId="7B1502E9">
                  <wp:extent cx="1332000" cy="1332000"/>
                  <wp:effectExtent l="0" t="0" r="1905" b="1905"/>
                  <wp:docPr id="1100835989" name="Picture 65" descr="បុគ្គលិក NDIS ម្នាក់កំពុងផ្តល់ឯកសារមួយដល់គណៈកម្មការ NDIS។ នៅពីលើពួកគេគឺជារូបតំណាងអារម្មណ៍ក្នុងការនិយាយដែលមានរូបតំណាងព័ត៌មាននៅខាងក្នុងរូបតំណាងអារម្មណ៍ក្នុងការនិយាយនោះ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0835989" name="Picture 65" descr="បុគ្គលិក NDIS ម្នាក់កំពុងផ្តល់ឯកសារមួយដល់គណៈកម្មការ NDIS។ នៅពីលើពួកគេគឺជារូបតំណាងអារម្មណ៍ក្នុងការនិយាយដែលមានរូបតំណាងព័ត៌មាននៅខាងក្នុងរូបតំណាងអារម្មណ៍ក្នុងការនិយាយនោះ។"/>
                          <pic:cNvPicPr/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2000" cy="133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43D6E56D" w14:textId="77777777" w:rsidR="0095420E" w:rsidRPr="0095420E" w:rsidRDefault="00A56BF9" w:rsidP="0095420E">
            <w:pPr>
              <w:spacing w:after="120"/>
              <w:rPr>
                <w:rFonts w:ascii="Khmer UI" w:hAnsi="Khmer UI" w:cs="Khmer UI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mc:AlternateContent>
                <mc:Choice Requires="wpg">
                  <w:drawing>
                    <wp:anchor distT="0" distB="0" distL="114300" distR="114300" simplePos="0" relativeHeight="251699200" behindDoc="1" locked="0" layoutInCell="1" allowOverlap="1" wp14:anchorId="701DAE0F" wp14:editId="3DAB7ABF">
                      <wp:simplePos x="0" y="0"/>
                      <wp:positionH relativeFrom="margin">
                        <wp:posOffset>-1665605</wp:posOffset>
                      </wp:positionH>
                      <wp:positionV relativeFrom="paragraph">
                        <wp:posOffset>-203200</wp:posOffset>
                      </wp:positionV>
                      <wp:extent cx="5786755" cy="241300"/>
                      <wp:effectExtent l="19050" t="19050" r="23495" b="25400"/>
                      <wp:wrapNone/>
                      <wp:docPr id="133" name="Group 133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786755" cy="241300"/>
                                <a:chOff x="11875" y="0"/>
                                <a:chExt cx="5787317" cy="241540"/>
                              </a:xfrm>
                            </wpg:grpSpPr>
                            <wps:wsp>
                              <wps:cNvPr id="134" name="Straight Connector 134"/>
                              <wps:cNvCnPr/>
                              <wps:spPr>
                                <a:xfrm>
                                  <a:off x="11875" y="130628"/>
                                  <a:ext cx="5716732" cy="0"/>
                                </a:xfrm>
                                <a:prstGeom prst="line">
                                  <a:avLst/>
                                </a:prstGeom>
                                <a:ln w="38100" cap="rnd"/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35" name="Oval 135"/>
                              <wps:cNvSpPr/>
                              <wps:spPr>
                                <a:xfrm>
                                  <a:off x="5557652" y="0"/>
                                  <a:ext cx="241540" cy="241540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FFCC04"/>
                                </a:solidFill>
                                <a:ln w="38100">
                                  <a:solidFill>
                                    <a:srgbClr val="6B2976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2DA83F28" id="Group 133" o:spid="_x0000_s1026" alt="&quot;&quot;" style="position:absolute;margin-left:-131.15pt;margin-top:-16pt;width:455.65pt;height:19pt;z-index:-251617280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">
                      <v:line id="Straight Connector 134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" strokecolor="#65276f [3044]" strokeweight="3pt">
                        <v:stroke endcap="round"/>
                      </v:line>
                      <v:oval id="Oval 135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" fillcolor="#ffcc04" strokecolor="#6b2976" strokeweight="3pt"/>
                      <w10:wrap anchorx="margin"/>
                    </v:group>
                  </w:pict>
                </mc:Fallback>
              </mc:AlternateContent>
            </w:r>
            <w:r w:rsidR="0095420E" w:rsidRPr="0095420E">
              <w:rPr>
                <w:rFonts w:ascii="Khmer UI" w:hAnsi="Khmer UI" w:cs="Khmer UI" w:hint="cs"/>
                <w:cs/>
                <w:lang w:bidi="km-KH"/>
              </w:rPr>
              <w:t>យើងនឹងធ្វើការជាមួយគណៈកម្មការ</w:t>
            </w:r>
            <w:r w:rsidR="0095420E" w:rsidRPr="0095420E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="0095420E" w:rsidRPr="00621465">
              <w:rPr>
                <w:rFonts w:cs="FS Me Pro"/>
              </w:rPr>
              <w:t>NDIS</w:t>
            </w:r>
            <w:r w:rsidR="0095420E" w:rsidRPr="0095420E">
              <w:rPr>
                <w:rFonts w:ascii="Khmer UI" w:hAnsi="Khmer UI" w:cs="Khmer UI"/>
              </w:rPr>
              <w:t xml:space="preserve"> </w:t>
            </w:r>
            <w:r w:rsidR="0095420E" w:rsidRPr="0095420E">
              <w:rPr>
                <w:rFonts w:ascii="Khmer UI" w:hAnsi="Khmer UI" w:cs="Khmer UI" w:hint="cs"/>
                <w:cs/>
                <w:lang w:bidi="km-KH"/>
              </w:rPr>
              <w:t>ដើម្បីចែករំលែកព័ត៌មានជាមួយអ្នកផ្តល់សេវាកម្មនានា។</w:t>
            </w:r>
          </w:p>
          <w:p w14:paraId="459331E6" w14:textId="617CD197" w:rsidR="004B78F7" w:rsidRPr="00197D9F" w:rsidRDefault="0095420E" w:rsidP="0095420E">
            <w:pPr>
              <w:spacing w:after="120"/>
              <w:rPr>
                <w:rFonts w:ascii="Khmer UI" w:hAnsi="Khmer UI" w:cs="Khmer UI"/>
                <w:lang w:bidi="km-KH"/>
              </w:rPr>
            </w:pPr>
            <w:r w:rsidRPr="0095420E">
              <w:rPr>
                <w:rFonts w:ascii="Khmer UI" w:hAnsi="Khmer UI" w:cs="Khmer UI" w:hint="cs"/>
                <w:cs/>
                <w:lang w:bidi="km-KH"/>
              </w:rPr>
              <w:t>នេះរួមបញ្ចូលទាំងព័ត៌មានអំពីអ្វីខ្លះដែលអ្នកផ្តល់សេវាកម្មត្រូវធ្វើ</w:t>
            </w:r>
            <w:r w:rsidRPr="0095420E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95420E">
              <w:rPr>
                <w:rFonts w:ascii="Khmer UI" w:hAnsi="Khmer UI" w:cs="Khmer UI" w:hint="cs"/>
                <w:cs/>
                <w:lang w:bidi="km-KH"/>
              </w:rPr>
              <w:t>ដើម្បីធ្វើឱ្យប្រាកដថាសេវាកម្មរបស់ពួកគេមានសុវត្ថិភាពសម្រាប់វប្បធម៌ទាំងអស់។</w:t>
            </w:r>
          </w:p>
        </w:tc>
      </w:tr>
      <w:tr w:rsidR="00B1014B" w:rsidRPr="00197D9F" w14:paraId="1700D7F2" w14:textId="77777777" w:rsidTr="00926182">
        <w:trPr>
          <w:trHeight w:val="1587"/>
        </w:trPr>
        <w:tc>
          <w:tcPr>
            <w:tcW w:w="2552" w:type="dxa"/>
            <w:vAlign w:val="center"/>
          </w:tcPr>
          <w:p w14:paraId="5CC03279" w14:textId="77777777" w:rsidR="00766698" w:rsidRPr="00197D9F" w:rsidRDefault="00A56BF9" w:rsidP="00926182">
            <w:pPr>
              <w:pStyle w:val="Image"/>
              <w:spacing w:before="0" w:after="0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7690D09E" wp14:editId="2CA0386F">
                  <wp:extent cx="1368000" cy="1026000"/>
                  <wp:effectExtent l="0" t="0" r="3810" b="3175"/>
                  <wp:docPr id="1628056808" name="Picture 10" descr="អ្នកផ្តល់សេវាកំពុងគាំទ្រដល់អ្នកចូលរួមម្នាក់ឱ្យបរិភោគ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8056808" name="Picture 10" descr="អ្នកផ្តល់សេវាកំពុងគាំទ្រដល់អ្នកចូលរួមម្នាក់ឱ្យបរិភោគ។"/>
                          <pic:cNvPicPr/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031" r="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026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45D3681" w14:textId="0B35E427" w:rsidR="00766698" w:rsidRPr="00197D9F" w:rsidRDefault="0095420E" w:rsidP="00C73E0D">
            <w:pPr>
              <w:rPr>
                <w:rFonts w:ascii="Khmer UI" w:hAnsi="Khmer UI" w:cs="Khmer UI"/>
                <w:lang w:bidi="km-KH"/>
              </w:rPr>
            </w:pPr>
            <w:r w:rsidRPr="0095420E">
              <w:rPr>
                <w:rFonts w:ascii="Khmer UI" w:hAnsi="Khmer UI" w:cs="Khmer UI" w:hint="cs"/>
                <w:cs/>
                <w:lang w:bidi="km-KH"/>
              </w:rPr>
              <w:t>នេះនឹងមានន័យថាអ្នកផ្តល់សេវាកម្មកាន់តែច្រើនយល់ដឹងពីរបៀបគាំទ្រដល់អ្នកចូលរួម</w:t>
            </w:r>
            <w:r w:rsidRPr="0095420E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621465">
              <w:rPr>
                <w:rFonts w:cs="FS Me Pro"/>
              </w:rPr>
              <w:t>CALD</w:t>
            </w:r>
            <w:r w:rsidRPr="0095420E">
              <w:rPr>
                <w:rFonts w:ascii="Khmer UI" w:hAnsi="Khmer UI" w:cs="Khmer UI"/>
              </w:rPr>
              <w:t xml:space="preserve"> </w:t>
            </w:r>
            <w:r w:rsidRPr="0095420E">
              <w:rPr>
                <w:rFonts w:ascii="Khmer UI" w:hAnsi="Khmer UI" w:cs="Khmer UI" w:hint="cs"/>
                <w:cs/>
                <w:lang w:bidi="km-KH"/>
              </w:rPr>
              <w:t>តាមរបៀបដែលពួកគេត្រូវការ។</w:t>
            </w:r>
          </w:p>
        </w:tc>
      </w:tr>
      <w:tr w:rsidR="00B1014B" w:rsidRPr="00197D9F" w14:paraId="0030D989" w14:textId="77777777" w:rsidTr="00926182">
        <w:trPr>
          <w:trHeight w:val="2098"/>
        </w:trPr>
        <w:tc>
          <w:tcPr>
            <w:tcW w:w="2552" w:type="dxa"/>
            <w:vAlign w:val="center"/>
          </w:tcPr>
          <w:p w14:paraId="166913AB" w14:textId="77777777" w:rsidR="004B78F7" w:rsidRPr="00197D9F" w:rsidRDefault="00A56BF9" w:rsidP="006E0AB1">
            <w:pPr>
              <w:pStyle w:val="Image"/>
              <w:spacing w:before="0" w:after="0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19A1B7B1" wp14:editId="6C10D212">
                  <wp:extent cx="1332000" cy="1332000"/>
                  <wp:effectExtent l="0" t="0" r="1905" b="1905"/>
                  <wp:docPr id="1114685344" name="Picture 66" descr="អ្នកផ្តល់សេវា 3 នាក់ និងនៅខាងលើពួកវាគឺរូបតំណាងអារម្មណ៍ក្នុងការនិយាយ ដែលមានរូបតំណាងព័ត៌មាននៅខាងក្នុងរូបតំណាងអារម្មណ៍ក្នុងការនិយាយនោះ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4685344" name="Picture 66" descr="អ្នកផ្តល់សេវា 3 នាក់ និងនៅខាងលើពួកវាគឺរូបតំណាងអារម្មណ៍ក្នុងការនិយាយ ដែលមានរូបតំណាងព័ត៌មាននៅខាងក្នុងរូបតំណាងអារម្មណ៍ក្នុងការនិយាយនោះ។"/>
                          <pic:cNvPicPr/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2000" cy="133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82435CD" w14:textId="1895EB88" w:rsidR="004B78F7" w:rsidRPr="00197D9F" w:rsidRDefault="0095420E" w:rsidP="006E0AB1">
            <w:pPr>
              <w:spacing w:before="0" w:after="0"/>
              <w:rPr>
                <w:rFonts w:ascii="Khmer UI" w:hAnsi="Khmer UI" w:cs="Khmer UI"/>
                <w:lang w:bidi="km-KH"/>
              </w:rPr>
            </w:pPr>
            <w:r w:rsidRPr="0095420E">
              <w:rPr>
                <w:rFonts w:ascii="Khmer UI" w:hAnsi="Khmer UI" w:cs="Khmer UI" w:hint="cs"/>
                <w:cs/>
                <w:lang w:bidi="km-KH"/>
              </w:rPr>
              <w:t>យើងនឹងពិនិត្យមើលថាតើសកម្មភាពនេះដំណើរការឬអត់</w:t>
            </w:r>
            <w:r w:rsidRPr="0095420E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95420E">
              <w:rPr>
                <w:rFonts w:ascii="Khmer UI" w:hAnsi="Khmer UI" w:cs="Khmer UI" w:hint="cs"/>
                <w:cs/>
                <w:lang w:bidi="km-KH"/>
              </w:rPr>
              <w:t>ដោយស្តាប់នូវអ្វីដែលអ្នកផ្តល់សេវាកម្មនិយាយអំពីព័ត៌មាននោះ។</w:t>
            </w:r>
          </w:p>
        </w:tc>
      </w:tr>
      <w:tr w:rsidR="00B1014B" w:rsidRPr="00197D9F" w14:paraId="78E5EB60" w14:textId="77777777" w:rsidTr="003E3C90">
        <w:tc>
          <w:tcPr>
            <w:tcW w:w="2552" w:type="dxa"/>
            <w:vAlign w:val="center"/>
          </w:tcPr>
          <w:p w14:paraId="6D160AFF" w14:textId="77777777" w:rsidR="00775E71" w:rsidRPr="00197D9F" w:rsidRDefault="00775E71" w:rsidP="00230312">
            <w:pPr>
              <w:pStyle w:val="Image"/>
              <w:spacing w:after="0"/>
              <w:rPr>
                <w:rFonts w:ascii="Khmer UI" w:hAnsi="Khmer UI" w:cs="Khmer UI"/>
                <w:lang w:bidi="km-KH"/>
              </w:rPr>
            </w:pPr>
          </w:p>
        </w:tc>
        <w:tc>
          <w:tcPr>
            <w:tcW w:w="6633" w:type="dxa"/>
            <w:vAlign w:val="center"/>
          </w:tcPr>
          <w:p w14:paraId="01B0DB9E" w14:textId="27C33087" w:rsidR="00775E71" w:rsidRPr="00197D9F" w:rsidRDefault="0095420E" w:rsidP="00230312">
            <w:pPr>
              <w:spacing w:after="0"/>
              <w:rPr>
                <w:rFonts w:ascii="Khmer UI" w:hAnsi="Khmer UI" w:cs="Khmer UI"/>
                <w:lang w:bidi="km-KH"/>
              </w:rPr>
            </w:pPr>
            <w:r w:rsidRPr="0095420E">
              <w:rPr>
                <w:rFonts w:ascii="Khmer UI" w:hAnsi="Khmer UI" w:cs="Khmer UI" w:hint="cs"/>
                <w:cs/>
                <w:lang w:bidi="km-KH"/>
              </w:rPr>
              <w:t>ឧទាហរណ៍</w:t>
            </w:r>
            <w:r w:rsidRPr="0095420E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95420E">
              <w:rPr>
                <w:rFonts w:ascii="Khmer UI" w:hAnsi="Khmer UI" w:cs="Khmer UI" w:hint="cs"/>
                <w:cs/>
                <w:lang w:bidi="km-KH"/>
              </w:rPr>
              <w:t>អ្វីដែលពួកគេត្រូវនិយាយអំពីរបៀបដែលព័ត៌មានគាំទ្រពួកគេបានល្អប៉ុនណាដើម្បី៖</w:t>
            </w:r>
          </w:p>
        </w:tc>
      </w:tr>
      <w:tr w:rsidR="00B1014B" w:rsidRPr="00197D9F" w14:paraId="494476FA" w14:textId="77777777" w:rsidTr="006E0AB1">
        <w:trPr>
          <w:trHeight w:val="2154"/>
        </w:trPr>
        <w:tc>
          <w:tcPr>
            <w:tcW w:w="2552" w:type="dxa"/>
            <w:vAlign w:val="center"/>
          </w:tcPr>
          <w:p w14:paraId="2783BDD0" w14:textId="77777777" w:rsidR="00230312" w:rsidRPr="00197D9F" w:rsidRDefault="00A56BF9" w:rsidP="00A60402">
            <w:pPr>
              <w:pStyle w:val="Image"/>
              <w:spacing w:before="0" w:after="0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5C57F566" wp14:editId="356E2372">
                  <wp:extent cx="1332000" cy="1332000"/>
                  <wp:effectExtent l="0" t="0" r="1905" b="1905"/>
                  <wp:docPr id="1067138517" name="Picture 12" descr="បុគ្គលិកថែទាំសុខភាពម្នាក់ និងមនុស្សម្នាក់ទៀតនៅក្រោមសញ្ញាធីកនៅខាងក្នុងរូតំណាងបអារម្មណ៍ក្នុងការនិយាយ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7138517" name="Picture 12" descr="បុគ្គលិកថែទាំសុខភាពម្នាក់ និងមនុស្សម្នាក់ទៀតនៅក្រោមសញ្ញាធីកនៅខាងក្នុងរូតំណាងបអារម្មណ៍ក្នុងការនិយាយ។"/>
                          <pic:cNvPicPr/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2000" cy="133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04158964" w14:textId="77777777" w:rsidR="00230312" w:rsidRPr="00197D9F" w:rsidRDefault="00A56BF9" w:rsidP="00775E71">
            <w:pPr>
              <w:pStyle w:val="ListParagraph"/>
              <w:numPr>
                <w:ilvl w:val="0"/>
                <w:numId w:val="18"/>
              </w:numPr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យល់ដឹងកាន់តែច្បាស់អំពីការគាំទ្រដែលប្រជាជន</w:t>
            </w:r>
            <w:proofErr w:type="spellEnd"/>
            <w:r w:rsidRPr="00197D9F">
              <w:rPr>
                <w:rFonts w:ascii="Khmer UI" w:hAnsi="Khmer UI" w:cs="Khmer UI"/>
                <w:lang w:bidi="km-KH"/>
              </w:rPr>
              <w:t xml:space="preserve"> </w:t>
            </w:r>
            <w:r w:rsidRPr="00621465">
              <w:rPr>
                <w:rFonts w:cs="FS Me Pro"/>
                <w:lang w:bidi="km-KH"/>
              </w:rPr>
              <w:t>CALD</w:t>
            </w:r>
            <w:r w:rsidRPr="00197D9F">
              <w:rPr>
                <w:rFonts w:ascii="Khmer UI" w:hAnsi="Khmer UI" w:cs="Khmer UI"/>
                <w:lang w:bidi="km-KH"/>
              </w:rPr>
              <w:t xml:space="preserve"> </w:t>
            </w: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ត្រូវការ</w:t>
            </w:r>
            <w:proofErr w:type="spellEnd"/>
          </w:p>
        </w:tc>
      </w:tr>
      <w:tr w:rsidR="00B1014B" w:rsidRPr="00197D9F" w14:paraId="0D338982" w14:textId="77777777" w:rsidTr="006E0AB1">
        <w:trPr>
          <w:trHeight w:val="2154"/>
        </w:trPr>
        <w:tc>
          <w:tcPr>
            <w:tcW w:w="2552" w:type="dxa"/>
            <w:vAlign w:val="center"/>
          </w:tcPr>
          <w:p w14:paraId="629530C1" w14:textId="77777777" w:rsidR="00230312" w:rsidRPr="00197D9F" w:rsidRDefault="00A56BF9" w:rsidP="00A60402">
            <w:pPr>
              <w:pStyle w:val="Image"/>
              <w:spacing w:before="0" w:after="0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5D529AA3" wp14:editId="45035155">
                  <wp:extent cx="1332000" cy="1332000"/>
                  <wp:effectExtent l="0" t="0" r="1905" b="1905"/>
                  <wp:docPr id="1631471402" name="Picture 11" descr="បុគ្គលិក NDIS ម្នាក់កំពុងគាំទ្រអ្នកចូលរួមម្នាក់ ហើយនៅក្បែរពួកគេគឺរូបតំណាងសុវត្ថិភាព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1471402" name="Picture 11" descr="បុគ្គលិក NDIS ម្នាក់កំពុងគាំទ្រអ្នកចូលរួមម្នាក់ ហើយនៅក្បែរពួកគេគឺរូបតំណាងសុវត្ថិភាព។"/>
                          <pic:cNvPicPr/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2000" cy="133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107C5773" w14:textId="3E5E08CE" w:rsidR="00230312" w:rsidRPr="00197D9F" w:rsidRDefault="0095420E" w:rsidP="00230312">
            <w:pPr>
              <w:pStyle w:val="ListParagraph"/>
              <w:numPr>
                <w:ilvl w:val="0"/>
                <w:numId w:val="17"/>
              </w:numPr>
              <w:rPr>
                <w:rFonts w:ascii="Khmer UI" w:hAnsi="Khmer UI" w:cs="Khmer UI"/>
                <w:lang w:bidi="km-KH"/>
              </w:rPr>
            </w:pPr>
            <w:r w:rsidRPr="0095420E">
              <w:rPr>
                <w:rFonts w:ascii="Khmer UI" w:hAnsi="Khmer UI" w:cs="Khmer UI" w:hint="cs"/>
                <w:cs/>
                <w:lang w:bidi="km-KH"/>
              </w:rPr>
              <w:t>ផ្តល់សេវាកម្មនានាដែលមានសុវត្ថិភាពសម្រាប់វប្បធម៌ទាំងអស់។</w:t>
            </w:r>
          </w:p>
        </w:tc>
      </w:tr>
    </w:tbl>
    <w:p w14:paraId="0D2EF295" w14:textId="77777777" w:rsidR="00766698" w:rsidRPr="00197D9F" w:rsidRDefault="00A56BF9" w:rsidP="003E3C90">
      <w:pPr>
        <w:pStyle w:val="Heading3"/>
        <w:spacing w:after="120"/>
        <w:rPr>
          <w:rFonts w:ascii="Khmer UI" w:hAnsi="Khmer UI" w:cs="Khmer UI"/>
          <w:lang w:bidi="km-KH"/>
        </w:rPr>
      </w:pPr>
      <w:r w:rsidRPr="00197D9F">
        <w:rPr>
          <w:rFonts w:ascii="Khmer UI" w:hAnsi="Khmer UI" w:cs="Khmer UI"/>
          <w:noProof/>
          <w:lang w:bidi="km-KH"/>
        </w:rPr>
        <w:lastRenderedPageBreak/>
        <mc:AlternateContent>
          <mc:Choice Requires="wpg">
            <w:drawing>
              <wp:anchor distT="0" distB="0" distL="114300" distR="114300" simplePos="0" relativeHeight="251701248" behindDoc="1" locked="0" layoutInCell="1" allowOverlap="1" wp14:anchorId="2B53F5DC" wp14:editId="4F0BB371">
                <wp:simplePos x="0" y="0"/>
                <wp:positionH relativeFrom="margin">
                  <wp:posOffset>19050</wp:posOffset>
                </wp:positionH>
                <wp:positionV relativeFrom="paragraph">
                  <wp:posOffset>225112</wp:posOffset>
                </wp:positionV>
                <wp:extent cx="5786755" cy="241300"/>
                <wp:effectExtent l="19050" t="19050" r="23495" b="25400"/>
                <wp:wrapNone/>
                <wp:docPr id="271805185" name="Group 27180518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6755" cy="241300"/>
                          <a:chOff x="11875" y="0"/>
                          <a:chExt cx="5787317" cy="241540"/>
                        </a:xfrm>
                      </wpg:grpSpPr>
                      <wps:wsp>
                        <wps:cNvPr id="1668113051" name="Straight Connector 1668113051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896623897" name="Oval 1896623897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FFCC04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AE7787C" id="Group 271805185" o:spid="_x0000_s1026" alt="&quot;&quot;" style="position:absolute;margin-left:1.5pt;margin-top:17.75pt;width:455.65pt;height:19pt;z-index:-251615232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">
                <v:line id="Straight Connector 1668113051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" strokecolor="#65276f [3044]" strokeweight="3pt">
                  <v:stroke endcap="round"/>
                </v:line>
                <v:oval id="Oval 1896623897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" fillcolor="#ffcc04" strokecolor="#6b2976" strokeweight="3pt"/>
                <w10:wrap anchorx="margin"/>
              </v:group>
            </w:pict>
          </mc:Fallback>
        </mc:AlternateContent>
      </w:r>
      <w:proofErr w:type="spellStart"/>
      <w:r w:rsidRPr="00197D9F">
        <w:rPr>
          <w:rFonts w:ascii="Khmer UI" w:eastAsia="DaunPenh" w:hAnsi="Khmer UI" w:cs="Khmer UI"/>
          <w:lang w:bidi="km-KH"/>
        </w:rPr>
        <w:t>សកម្មភាពទី</w:t>
      </w:r>
      <w:proofErr w:type="spellEnd"/>
      <w:r w:rsidRPr="00197D9F">
        <w:rPr>
          <w:rFonts w:ascii="Khmer UI" w:hAnsi="Khmer UI" w:cs="Khmer UI"/>
          <w:lang w:bidi="km-KH"/>
        </w:rPr>
        <w:t xml:space="preserve"> </w:t>
      </w:r>
      <w:r w:rsidRPr="00621465">
        <w:rPr>
          <w:rFonts w:cs="FS Me Pro"/>
          <w:lang w:bidi="km-KH"/>
        </w:rPr>
        <w:t>20</w:t>
      </w:r>
    </w:p>
    <w:tbl>
      <w:tblPr>
        <w:tblW w:w="9185" w:type="dxa"/>
        <w:tblLayout w:type="fixed"/>
        <w:tblLook w:val="04A0" w:firstRow="1" w:lastRow="0" w:firstColumn="1" w:lastColumn="0" w:noHBand="0" w:noVBand="1"/>
      </w:tblPr>
      <w:tblGrid>
        <w:gridCol w:w="2552"/>
        <w:gridCol w:w="6633"/>
      </w:tblGrid>
      <w:tr w:rsidR="00B1014B" w:rsidRPr="00197D9F" w14:paraId="625FEB13" w14:textId="77777777" w:rsidTr="00225597">
        <w:tc>
          <w:tcPr>
            <w:tcW w:w="2552" w:type="dxa"/>
            <w:vAlign w:val="center"/>
          </w:tcPr>
          <w:p w14:paraId="5D1CF400" w14:textId="77777777" w:rsidR="004B78F7" w:rsidRPr="00197D9F" w:rsidRDefault="00A56BF9" w:rsidP="006E0AB1">
            <w:pPr>
              <w:pStyle w:val="Image"/>
              <w:spacing w:before="120" w:after="0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0EEFCA93" wp14:editId="203B18AF">
                  <wp:extent cx="1440000" cy="1440000"/>
                  <wp:effectExtent l="0" t="0" r="8255" b="8255"/>
                  <wp:docPr id="1535536497" name="Picture 67" descr="អ្នកចូលរួមម្នាក់កំពុងធ្វើការជ្រើសរើសរវាងការគាំទ្រចំនួន 3។ ពួកគេរួមមានប្រដាប់កូរ និងឈើមូលសម្រាប់លុញ ឡានវ៉ែន និងបុគ្គលិក NDIS ម្នាក់កំពុងគាំទ្រអ្នកចូលរួមម្នាក់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5536497" name="Picture 67" descr="អ្នកចូលរួមម្នាក់កំពុងធ្វើការជ្រើសរើសរវាងការគាំទ្រចំនួន 3។ ពួកគេរួមមានប្រដាប់កូរ និងឈើមូលសម្រាប់លុញ ឡានវ៉ែន និងបុគ្គលិក NDIS ម្នាក់កំពុងគាំទ្រអ្នកចូលរួមម្នាក់។"/>
                          <pic:cNvPicPr/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AC994D8" w14:textId="6AEF6D72" w:rsidR="004B78F7" w:rsidRPr="00197D9F" w:rsidRDefault="0095420E" w:rsidP="006E0AB1">
            <w:pPr>
              <w:spacing w:before="120" w:after="0"/>
              <w:rPr>
                <w:rFonts w:ascii="Khmer UI" w:hAnsi="Khmer UI" w:cs="Khmer UI"/>
                <w:lang w:bidi="km-KH"/>
              </w:rPr>
            </w:pPr>
            <w:r w:rsidRPr="0095420E">
              <w:rPr>
                <w:rFonts w:ascii="Khmer UI" w:hAnsi="Khmer UI" w:cs="Khmer UI" w:hint="cs"/>
                <w:cs/>
                <w:lang w:bidi="km-KH"/>
              </w:rPr>
              <w:t>យើងនឹងធ្វើការជាមួយគណៈកម្មការ</w:t>
            </w:r>
            <w:r w:rsidRPr="0095420E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621465">
              <w:rPr>
                <w:rFonts w:cs="FS Me Pro"/>
              </w:rPr>
              <w:t>NDIS</w:t>
            </w:r>
            <w:r w:rsidRPr="0095420E">
              <w:rPr>
                <w:rFonts w:ascii="Khmer UI" w:hAnsi="Khmer UI" w:cs="Khmer UI"/>
              </w:rPr>
              <w:t xml:space="preserve"> </w:t>
            </w:r>
            <w:r w:rsidRPr="0095420E">
              <w:rPr>
                <w:rFonts w:ascii="Khmer UI" w:hAnsi="Khmer UI" w:cs="Khmer UI" w:hint="cs"/>
                <w:cs/>
                <w:lang w:bidi="km-KH"/>
              </w:rPr>
              <w:t>ដើម្បីគាំទ្រអ្នកចូលរួម</w:t>
            </w:r>
            <w:r w:rsidRPr="0095420E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621465">
              <w:rPr>
                <w:rFonts w:cs="FS Me Pro"/>
              </w:rPr>
              <w:t>CALD</w:t>
            </w:r>
            <w:r w:rsidRPr="0095420E">
              <w:rPr>
                <w:rFonts w:ascii="Khmer UI" w:hAnsi="Khmer UI" w:cs="Khmer UI"/>
              </w:rPr>
              <w:t xml:space="preserve"> </w:t>
            </w:r>
            <w:r w:rsidRPr="0095420E">
              <w:rPr>
                <w:rFonts w:ascii="Khmer UI" w:hAnsi="Khmer UI" w:cs="Khmer UI" w:hint="cs"/>
                <w:cs/>
                <w:lang w:bidi="km-KH"/>
              </w:rPr>
              <w:t>នានាឱ្យមានជម្រើស</w:t>
            </w:r>
            <w:r w:rsidRPr="0095420E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95420E">
              <w:rPr>
                <w:rFonts w:ascii="Khmer UI" w:hAnsi="Khmer UI" w:cs="Khmer UI" w:hint="cs"/>
                <w:cs/>
                <w:lang w:bidi="km-KH"/>
              </w:rPr>
              <w:t>និងការគ្រប់គ្រងកាន់តែច្រើន។</w:t>
            </w:r>
          </w:p>
        </w:tc>
      </w:tr>
      <w:tr w:rsidR="00B1014B" w:rsidRPr="00197D9F" w14:paraId="71B7D281" w14:textId="77777777" w:rsidTr="00225597">
        <w:tc>
          <w:tcPr>
            <w:tcW w:w="2552" w:type="dxa"/>
            <w:vAlign w:val="center"/>
          </w:tcPr>
          <w:p w14:paraId="14CA121E" w14:textId="77777777" w:rsidR="004B78F7" w:rsidRPr="00197D9F" w:rsidRDefault="004B78F7" w:rsidP="0039501C">
            <w:pPr>
              <w:pStyle w:val="Image"/>
              <w:spacing w:before="120" w:after="0"/>
              <w:rPr>
                <w:rFonts w:ascii="Khmer UI" w:hAnsi="Khmer UI" w:cs="Khmer UI"/>
                <w:lang w:bidi="km-KH"/>
              </w:rPr>
            </w:pPr>
          </w:p>
        </w:tc>
        <w:tc>
          <w:tcPr>
            <w:tcW w:w="6576" w:type="dxa"/>
            <w:vAlign w:val="center"/>
          </w:tcPr>
          <w:p w14:paraId="2725D70D" w14:textId="01626B0B" w:rsidR="004B78F7" w:rsidRPr="00197D9F" w:rsidRDefault="0095420E" w:rsidP="0039501C">
            <w:pPr>
              <w:spacing w:before="120" w:after="0"/>
              <w:rPr>
                <w:rFonts w:ascii="Khmer UI" w:hAnsi="Khmer UI" w:cs="Khmer UI"/>
                <w:lang w:bidi="km-KH"/>
              </w:rPr>
            </w:pPr>
            <w:r w:rsidRPr="0095420E">
              <w:rPr>
                <w:rFonts w:ascii="Khmer UI" w:hAnsi="Khmer UI" w:cs="Khmer UI" w:hint="cs"/>
                <w:cs/>
                <w:lang w:bidi="km-KH"/>
              </w:rPr>
              <w:t>នេះរួមបញ្ចូលទាំងការចែករំលែកព័ត៌មានជាមួយអ្នកចូលរួម</w:t>
            </w:r>
            <w:r w:rsidRPr="0095420E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621465">
              <w:rPr>
                <w:rFonts w:cs="FS Me Pro"/>
              </w:rPr>
              <w:t>CALD</w:t>
            </w:r>
            <w:r w:rsidRPr="0095420E">
              <w:rPr>
                <w:rFonts w:ascii="Khmer UI" w:hAnsi="Khmer UI" w:cs="Khmer UI"/>
              </w:rPr>
              <w:t xml:space="preserve"> </w:t>
            </w:r>
            <w:r w:rsidRPr="0095420E">
              <w:rPr>
                <w:rFonts w:ascii="Khmer UI" w:hAnsi="Khmer UI" w:cs="Khmer UI" w:hint="cs"/>
                <w:cs/>
                <w:lang w:bidi="km-KH"/>
              </w:rPr>
              <w:t>នានាអំពីរបៀបដែលពួកគេអាច៖</w:t>
            </w:r>
          </w:p>
        </w:tc>
      </w:tr>
      <w:tr w:rsidR="00B1014B" w:rsidRPr="00197D9F" w14:paraId="389C184F" w14:textId="77777777" w:rsidTr="006E0AB1">
        <w:trPr>
          <w:trHeight w:val="2098"/>
        </w:trPr>
        <w:tc>
          <w:tcPr>
            <w:tcW w:w="2552" w:type="dxa"/>
            <w:vAlign w:val="center"/>
          </w:tcPr>
          <w:p w14:paraId="34139553" w14:textId="77777777" w:rsidR="00455ADD" w:rsidRPr="00197D9F" w:rsidRDefault="00A56BF9" w:rsidP="00926182">
            <w:pPr>
              <w:pStyle w:val="Image"/>
              <w:spacing w:before="0" w:after="0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162EBCA8" wp14:editId="1A082CA9">
                  <wp:extent cx="1440000" cy="1440000"/>
                  <wp:effectExtent l="0" t="0" r="8255" b="8255"/>
                  <wp:docPr id="668799142" name="Picture 68" descr="ដៃម្ខាងកំពុងជ្រើសរើសរវាងអ្នកផ្តល់សេវា 3 នាក់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8799142" name="Picture 68" descr="ដៃម្ខាងកំពុងជ្រើសរើសរវាងអ្នកផ្តល់សេវា 3 នាក់។"/>
                          <pic:cNvPicPr/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E5471BB" w14:textId="77777777" w:rsidR="00455ADD" w:rsidRPr="00197D9F" w:rsidRDefault="00A56BF9" w:rsidP="00C73E0D">
            <w:pPr>
              <w:pStyle w:val="ListParagraph"/>
              <w:numPr>
                <w:ilvl w:val="0"/>
                <w:numId w:val="24"/>
              </w:numPr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ជ្រើសរើសអ្នកផ្តល់សេវាកម្មផ្ទាល់ខ្លួនរបស់ពួកគេ</w:t>
            </w:r>
            <w:proofErr w:type="spellEnd"/>
          </w:p>
        </w:tc>
      </w:tr>
      <w:tr w:rsidR="00B1014B" w:rsidRPr="00197D9F" w14:paraId="2D979147" w14:textId="77777777" w:rsidTr="006E0AB1">
        <w:trPr>
          <w:trHeight w:val="2098"/>
        </w:trPr>
        <w:tc>
          <w:tcPr>
            <w:tcW w:w="2552" w:type="dxa"/>
            <w:vAlign w:val="center"/>
          </w:tcPr>
          <w:p w14:paraId="575D4E76" w14:textId="77777777" w:rsidR="00455ADD" w:rsidRPr="00197D9F" w:rsidRDefault="00A56BF9" w:rsidP="00926182">
            <w:pPr>
              <w:pStyle w:val="Image"/>
              <w:spacing w:before="0" w:after="0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46A608A4" wp14:editId="6AA64CB9">
                  <wp:extent cx="1440000" cy="1440000"/>
                  <wp:effectExtent l="0" t="0" r="8255" b="8255"/>
                  <wp:docPr id="430799750" name="Picture 69" descr="បុគ្គលិក NDIS ម្នាក់កំពុងគាំទ្រអ្នកចូលរួមម្នាក់ និងរូបតំណាងការផ្លាស់ប្តូរ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0799750" name="Picture 69" descr="បុគ្គលិក NDIS ម្នាក់កំពុងគាំទ្រអ្នកចូលរួមម្នាក់ និងរូបតំណាងការផ្លាស់ប្តូរ។"/>
                          <pic:cNvPicPr/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197F4D0" w14:textId="77777777" w:rsidR="00455ADD" w:rsidRPr="00197D9F" w:rsidRDefault="00A56BF9" w:rsidP="00C73E0D">
            <w:pPr>
              <w:pStyle w:val="ListParagraph"/>
              <w:numPr>
                <w:ilvl w:val="0"/>
                <w:numId w:val="24"/>
              </w:numPr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ផ្លាស់ប្តូរអ្នកផ្តល់សេវាកម្មរបស់ពួកគេ</w:t>
            </w:r>
            <w:proofErr w:type="spellEnd"/>
          </w:p>
        </w:tc>
      </w:tr>
      <w:tr w:rsidR="00B1014B" w:rsidRPr="00197D9F" w14:paraId="04642153" w14:textId="77777777" w:rsidTr="006E0AB1">
        <w:trPr>
          <w:trHeight w:val="2098"/>
        </w:trPr>
        <w:tc>
          <w:tcPr>
            <w:tcW w:w="2552" w:type="dxa"/>
            <w:vAlign w:val="center"/>
          </w:tcPr>
          <w:p w14:paraId="2AAD0FBC" w14:textId="77777777" w:rsidR="00455ADD" w:rsidRPr="00197D9F" w:rsidRDefault="00A56BF9" w:rsidP="00926182">
            <w:pPr>
              <w:pStyle w:val="Image"/>
              <w:spacing w:before="0" w:after="0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mc:AlternateContent>
                <mc:Choice Requires="wps">
                  <w:drawing>
                    <wp:anchor distT="45720" distB="45720" distL="114300" distR="114300" simplePos="0" relativeHeight="251757568" behindDoc="0" locked="0" layoutInCell="1" allowOverlap="1" wp14:anchorId="08DA4A8C" wp14:editId="0CCEE327">
                      <wp:simplePos x="0" y="0"/>
                      <wp:positionH relativeFrom="column">
                        <wp:posOffset>285115</wp:posOffset>
                      </wp:positionH>
                      <wp:positionV relativeFrom="paragraph">
                        <wp:posOffset>262890</wp:posOffset>
                      </wp:positionV>
                      <wp:extent cx="892175" cy="230505"/>
                      <wp:effectExtent l="0" t="0" r="3175" b="0"/>
                      <wp:wrapNone/>
                      <wp:docPr id="1648614542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23050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446DA10" w14:textId="77777777" w:rsidR="0038239B" w:rsidRPr="00A24A64" w:rsidRDefault="00A56BF9" w:rsidP="00A24A64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Khmer UI" w:hAnsi="Khmer UI" w:cs="Khmer UI"/>
                                      <w:sz w:val="21"/>
                                      <w:szCs w:val="21"/>
                                      <w:lang w:val="en-PH"/>
                                    </w:rPr>
                                  </w:pPr>
                                  <w:proofErr w:type="spellStart"/>
                                  <w:r w:rsidRPr="00A24A64">
                                    <w:rPr>
                                      <w:rFonts w:ascii="Khmer UI" w:eastAsia="DaunPenh" w:hAnsi="Khmer UI" w:cs="Khmer UI"/>
                                      <w:b/>
                                      <w:bCs/>
                                      <w:sz w:val="21"/>
                                      <w:szCs w:val="21"/>
                                    </w:rPr>
                                    <w:t>ពាក្យបណ្តឹង</w:t>
                                  </w:r>
                                  <w:proofErr w:type="spellEnd"/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8DA4A8C" id="_x0000_s1040" type="#_x0000_t202" alt="&quot;&quot;" style="position:absolute;left:0;text-align:left;margin-left:22.45pt;margin-top:20.7pt;width:70.25pt;height:18.15pt;z-index:2517575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" filled="f" stroked="f">
                      <v:textbox inset="0,0,0,0">
                        <w:txbxContent>
                          <w:p w14:paraId="5446DA10" w14:textId="77777777" w:rsidR="0038239B" w:rsidRPr="00A24A64" w:rsidRDefault="00A56BF9" w:rsidP="00A24A64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Khmer UI" w:hAnsi="Khmer UI" w:cs="Khmer UI"/>
                                <w:sz w:val="21"/>
                                <w:szCs w:val="21"/>
                                <w:lang w:val="en-PH"/>
                              </w:rPr>
                            </w:pPr>
                            <w:proofErr w:type="spellStart"/>
                            <w:r w:rsidRPr="00A24A64">
                              <w:rPr>
                                <w:rFonts w:ascii="Khmer UI" w:eastAsia="DaunPenh" w:hAnsi="Khmer UI" w:cs="Khmer UI"/>
                                <w:b/>
                                <w:bCs/>
                                <w:sz w:val="21"/>
                                <w:szCs w:val="21"/>
                              </w:rPr>
                              <w:t>ពាក្យបណ្តឹង</w:t>
                            </w:r>
                            <w:proofErr w:type="spellEnd"/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55ADD"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4AC5272B" wp14:editId="087C8141">
                  <wp:extent cx="1440000" cy="1440000"/>
                  <wp:effectExtent l="0" t="0" r="8255" b="8255"/>
                  <wp:docPr id="657884166" name="Picture 70" descr="ឯកសារបណ្តឹងមួយដែលបង្ហាញសញ្ញាទម្លាក់មេដៃចុះ នៅខាងក្នុងរូបតំណាងអារម្មណ៍ក្នុងការនិយាយ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7884166" name="Picture 70" descr="ឯកសារបណ្តឹងមួយដែលបង្ហាញសញ្ញាទម្លាក់មេដៃចុះ នៅខាងក្នុងរូបតំណាងអារម្មណ៍ក្នុងការនិយាយ។"/>
                          <pic:cNvPicPr/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C4168F3" w14:textId="77777777" w:rsidR="00455ADD" w:rsidRPr="00197D9F" w:rsidRDefault="00A56BF9" w:rsidP="00455ADD">
            <w:pPr>
              <w:pStyle w:val="ListParagraph"/>
              <w:numPr>
                <w:ilvl w:val="0"/>
                <w:numId w:val="70"/>
              </w:numPr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ដាក</w:t>
            </w:r>
            <w:proofErr w:type="spellEnd"/>
            <w:r w:rsidRPr="00197D9F">
              <w:rPr>
                <w:rFonts w:ascii="Khmer UI" w:eastAsia="DaunPenh" w:hAnsi="Khmer UI" w:cs="Khmer UI"/>
                <w:lang w:bidi="km-KH"/>
              </w:rPr>
              <w:t>់</w:t>
            </w:r>
            <w:r w:rsidRPr="00197D9F">
              <w:rPr>
                <w:rFonts w:ascii="Khmer UI" w:hAnsi="Khmer UI" w:cs="Khmer UI"/>
                <w:lang w:bidi="km-KH"/>
              </w:rPr>
              <w:t>​</w:t>
            </w:r>
            <w:proofErr w:type="spellStart"/>
            <w:r w:rsidRPr="00197D9F">
              <w:rPr>
                <w:rStyle w:val="Strong"/>
                <w:rFonts w:ascii="Khmer UI" w:eastAsia="DaunPenh" w:hAnsi="Khmer UI" w:cs="Khmer UI"/>
                <w:lang w:bidi="km-KH"/>
              </w:rPr>
              <w:t>ពាក្យបណ្ដឹង</w:t>
            </w:r>
            <w:proofErr w:type="spellEnd"/>
            <w:r w:rsidRPr="00197D9F">
              <w:rPr>
                <w:rFonts w:ascii="Khmer UI" w:eastAsia="DaunPenh" w:hAnsi="Khmer UI" w:cs="Khmer UI"/>
                <w:lang w:bidi="km-KH"/>
              </w:rPr>
              <w:t>។</w:t>
            </w:r>
          </w:p>
        </w:tc>
      </w:tr>
      <w:tr w:rsidR="00B1014B" w:rsidRPr="00197D9F" w14:paraId="4A512B4D" w14:textId="77777777" w:rsidTr="00225597">
        <w:tc>
          <w:tcPr>
            <w:tcW w:w="2552" w:type="dxa"/>
            <w:vAlign w:val="center"/>
          </w:tcPr>
          <w:p w14:paraId="105F27F9" w14:textId="77777777" w:rsidR="004B78F7" w:rsidRPr="00197D9F" w:rsidRDefault="00A56BF9" w:rsidP="00926182">
            <w:pPr>
              <w:pStyle w:val="Image"/>
              <w:spacing w:after="0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2B774BEB" wp14:editId="1AA83DC8">
                  <wp:extent cx="1440000" cy="1440000"/>
                  <wp:effectExtent l="0" t="0" r="8255" b="8255"/>
                  <wp:docPr id="131285488" name="Picture 71" descr="មនុស្សម្នាក់កំពុងលើកដៃរបស់ពួកគេឡើងលើ ហើយនៅជិតពួកគេគឺជារូបតំណាងអារម្មណ៍ក្នុងការនិយាយ ដោយមានសញ្ញាទម្លាក់មេដៃចុះនៅខាងក្នុងវា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285488" name="Picture 71" descr="មនុស្សម្នាក់កំពុងលើកដៃរបស់ពួកគេឡើងលើ ហើយនៅជិតពួកគេគឺជារូបតំណាងអារម្មណ៍ក្នុងការនិយាយ ដោយមានសញ្ញាទម្លាក់មេដៃចុះនៅខាងក្នុងវា។"/>
                          <pic:cNvPicPr/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D8D457D" w14:textId="58D41BCB" w:rsidR="004B78F7" w:rsidRPr="00197D9F" w:rsidRDefault="0095420E" w:rsidP="00926182">
            <w:pPr>
              <w:rPr>
                <w:rFonts w:ascii="Khmer UI" w:hAnsi="Khmer UI" w:cs="Khmer UI"/>
                <w:lang w:bidi="km-KH"/>
              </w:rPr>
            </w:pPr>
            <w:r w:rsidRPr="0095420E">
              <w:rPr>
                <w:rFonts w:ascii="Khmer UI" w:hAnsi="Khmer UI" w:cs="Khmer UI" w:hint="cs"/>
                <w:cs/>
                <w:lang w:bidi="km-KH"/>
              </w:rPr>
              <w:t>ពេលអ្នកដាក់ពាក្យបណ្ដឹង</w:t>
            </w:r>
            <w:r w:rsidRPr="0095420E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95420E">
              <w:rPr>
                <w:rFonts w:ascii="Khmer UI" w:hAnsi="Khmer UI" w:cs="Khmer UI" w:hint="cs"/>
                <w:cs/>
                <w:lang w:bidi="km-KH"/>
              </w:rPr>
              <w:t>អ្នកប្រាប់អ្នកណាម្នាក់ថាមានអ្វីមួយ៖</w:t>
            </w:r>
          </w:p>
          <w:p w14:paraId="1FAF9192" w14:textId="77777777" w:rsidR="004B78F7" w:rsidRPr="00197D9F" w:rsidRDefault="00A56BF9" w:rsidP="00B314B2">
            <w:pPr>
              <w:pStyle w:val="ListParagraph"/>
              <w:numPr>
                <w:ilvl w:val="0"/>
                <w:numId w:val="23"/>
              </w:numPr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បានដំណើរការខុស</w:t>
            </w:r>
            <w:proofErr w:type="spellEnd"/>
            <w:r w:rsidRPr="00197D9F">
              <w:rPr>
                <w:rFonts w:ascii="Khmer UI" w:hAnsi="Khmer UI" w:cs="Khmer UI"/>
                <w:lang w:bidi="km-KH"/>
              </w:rPr>
              <w:t xml:space="preserve"> </w:t>
            </w:r>
          </w:p>
          <w:p w14:paraId="2D705A9E" w14:textId="77777777" w:rsidR="004B78F7" w:rsidRPr="00197D9F" w:rsidRDefault="00A56BF9" w:rsidP="00926182">
            <w:pPr>
              <w:pStyle w:val="ListParagraph"/>
              <w:numPr>
                <w:ilvl w:val="0"/>
                <w:numId w:val="23"/>
              </w:numPr>
              <w:spacing w:after="0"/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កំពុងដំណើរការមិនបានល្អ</w:t>
            </w:r>
            <w:proofErr w:type="spellEnd"/>
            <w:r w:rsidRPr="00197D9F">
              <w:rPr>
                <w:rFonts w:ascii="Khmer UI" w:eastAsia="DaunPenh" w:hAnsi="Khmer UI" w:cs="Khmer UI"/>
                <w:lang w:bidi="km-KH"/>
              </w:rPr>
              <w:t>។</w:t>
            </w:r>
          </w:p>
        </w:tc>
      </w:tr>
      <w:tr w:rsidR="00B1014B" w:rsidRPr="00197D9F" w14:paraId="346D6642" w14:textId="77777777" w:rsidTr="00225597">
        <w:trPr>
          <w:trHeight w:val="3855"/>
        </w:trPr>
        <w:tc>
          <w:tcPr>
            <w:tcW w:w="2552" w:type="dxa"/>
            <w:vAlign w:val="center"/>
          </w:tcPr>
          <w:p w14:paraId="26F702E3" w14:textId="77777777" w:rsidR="008E6BDF" w:rsidRPr="00197D9F" w:rsidRDefault="00A56BF9" w:rsidP="00C73E0D">
            <w:pPr>
              <w:pStyle w:val="Image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lastRenderedPageBreak/>
              <w:drawing>
                <wp:inline distT="0" distB="0" distL="0" distR="0" wp14:anchorId="4356D91A" wp14:editId="75D3A42B">
                  <wp:extent cx="1483360" cy="1483360"/>
                  <wp:effectExtent l="0" t="0" r="2540" b="2540"/>
                  <wp:docPr id="687223094" name="Picture 13" descr="អ្នកចូលរួមម្នាក់កំពុងគិត ដោយមានរូបតំណាងពពុះគំនិតចំនួន 3។ រូបតំណាងពពុះ​គំនិត​ទី​មួយ​បង្ហាញ​អ្នក​ផ្ដល់​សេវាដែលមានដោយ​សញ្ញា​ធីក រូបតំណាងពពុះ​គំនិត​ទីពីរ​បង្ហាញ​សញ្ញាទម្លាក់មេដៃចុះ ហើយរូបតំណាងពពុះ​គំនិត​​ទី​បី​បង្ហាញ​សញ្ញា​ធីក និង​សញ្ញាខ្វែង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7223094" name="Picture 13" descr="អ្នកចូលរួមម្នាក់កំពុងគិត ដោយមានរូបតំណាងពពុះគំនិតចំនួន 3។ រូបតំណាងពពុះ​គំនិត​ទី​មួយ​បង្ហាញ​អ្នក​ផ្ដល់​សេវាដែលមានដោយ​សញ្ញា​ធីក រូបតំណាងពពុះ​គំនិត​ទីពីរ​បង្ហាញ​សញ្ញាទម្លាក់មេដៃចុះ ហើយរូបតំណាងពពុះ​គំនិត​​ទី​បី​បង្ហាញ​សញ្ញា​ធីក និង​សញ្ញាខ្វែង។"/>
                          <pic:cNvPicPr/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6D36971A" w14:textId="7978C516" w:rsidR="008E6BDF" w:rsidRPr="00197D9F" w:rsidRDefault="0095420E" w:rsidP="004B78F7">
            <w:pPr>
              <w:rPr>
                <w:rFonts w:ascii="Khmer UI" w:hAnsi="Khmer UI" w:cs="Khmer UI"/>
                <w:lang w:bidi="km-KH"/>
              </w:rPr>
            </w:pPr>
            <w:r w:rsidRPr="0095420E">
              <w:rPr>
                <w:rFonts w:ascii="Khmer UI" w:hAnsi="Khmer UI" w:cs="Khmer UI" w:hint="cs"/>
                <w:cs/>
                <w:lang w:bidi="km-KH"/>
              </w:rPr>
              <w:t>យើងនឹងពិនិត្យមើលថាតើសកម្មភាពនេះដំណើរការឬអត់ដោយអ្នកចូលរួម</w:t>
            </w:r>
            <w:r w:rsidRPr="0095420E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621465">
              <w:rPr>
                <w:rFonts w:cs="FS Me Pro"/>
              </w:rPr>
              <w:t>CALD</w:t>
            </w:r>
            <w:r w:rsidRPr="0095420E">
              <w:rPr>
                <w:rFonts w:ascii="Khmer UI" w:hAnsi="Khmer UI" w:cs="Khmer UI"/>
              </w:rPr>
              <w:t xml:space="preserve"> </w:t>
            </w:r>
            <w:r w:rsidRPr="0095420E">
              <w:rPr>
                <w:rFonts w:ascii="Khmer UI" w:hAnsi="Khmer UI" w:cs="Khmer UI" w:hint="cs"/>
                <w:cs/>
                <w:lang w:bidi="km-KH"/>
              </w:rPr>
              <w:t>ប៉ុន្មាននាក់រំលែកថាពួកគេយល់ដឹង៖</w:t>
            </w:r>
          </w:p>
          <w:p w14:paraId="624FBC13" w14:textId="59017C5D" w:rsidR="008E6BDF" w:rsidRPr="00197D9F" w:rsidRDefault="0095420E" w:rsidP="00B314B2">
            <w:pPr>
              <w:pStyle w:val="ListParagraph"/>
              <w:numPr>
                <w:ilvl w:val="0"/>
                <w:numId w:val="22"/>
              </w:numPr>
              <w:rPr>
                <w:rFonts w:ascii="Khmer UI" w:hAnsi="Khmer UI" w:cs="Khmer UI"/>
                <w:lang w:bidi="km-KH"/>
              </w:rPr>
            </w:pPr>
            <w:r w:rsidRPr="0095420E">
              <w:rPr>
                <w:rFonts w:ascii="Khmer UI" w:hAnsi="Khmer UI" w:cs="Khmer UI" w:hint="cs"/>
                <w:cs/>
                <w:lang w:bidi="km-KH"/>
              </w:rPr>
              <w:t>ដូចម្តេចដែរថាអ្នកផ្តល់សេវាកម្មគឺត្រឹមត្រូវសម្រាប់ពួកគេ</w:t>
            </w:r>
          </w:p>
          <w:p w14:paraId="27EF1A04" w14:textId="77777777" w:rsidR="008E6BDF" w:rsidRPr="00197D9F" w:rsidRDefault="00A56BF9" w:rsidP="00B314B2">
            <w:pPr>
              <w:pStyle w:val="ListParagraph"/>
              <w:numPr>
                <w:ilvl w:val="0"/>
                <w:numId w:val="22"/>
              </w:numPr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របៀបដាក់ពាក្យបណ្តឹង</w:t>
            </w:r>
            <w:proofErr w:type="spellEnd"/>
          </w:p>
          <w:p w14:paraId="1AC5E1A0" w14:textId="4D528A1C" w:rsidR="0095420E" w:rsidRPr="00197D9F" w:rsidRDefault="0095420E" w:rsidP="00B314B2">
            <w:pPr>
              <w:pStyle w:val="ListParagraph"/>
              <w:numPr>
                <w:ilvl w:val="0"/>
                <w:numId w:val="22"/>
              </w:numPr>
              <w:rPr>
                <w:rFonts w:ascii="Khmer UI" w:hAnsi="Khmer UI" w:cs="Khmer UI"/>
                <w:lang w:bidi="km-KH"/>
              </w:rPr>
            </w:pPr>
            <w:r w:rsidRPr="0095420E">
              <w:rPr>
                <w:rStyle w:val="Strong"/>
                <w:rFonts w:ascii="Khmer UI" w:eastAsia="DaunPenh" w:hAnsi="Khmer UI" w:cs="Khmer UI"/>
                <w:cs/>
                <w:lang w:bidi="km-KH"/>
              </w:rPr>
              <w:t>សិទ្ធិ</w:t>
            </w:r>
            <w:r w:rsidRPr="0095420E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95420E">
              <w:rPr>
                <w:rFonts w:ascii="Khmer UI" w:hAnsi="Khmer UI" w:cs="Khmer UI" w:hint="cs"/>
                <w:cs/>
                <w:lang w:bidi="km-KH"/>
              </w:rPr>
              <w:t>របស់ពួកគេក្នុងការជ្រើសរើស</w:t>
            </w:r>
            <w:r w:rsidRPr="0095420E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95420E">
              <w:rPr>
                <w:rFonts w:ascii="Khmer UI" w:hAnsi="Khmer UI" w:cs="Khmer UI" w:hint="cs"/>
                <w:cs/>
                <w:lang w:bidi="km-KH"/>
              </w:rPr>
              <w:t>និងក្នុងការគ្រប់គ្រង។</w:t>
            </w:r>
          </w:p>
        </w:tc>
      </w:tr>
      <w:tr w:rsidR="00B1014B" w:rsidRPr="00197D9F" w14:paraId="68719500" w14:textId="77777777" w:rsidTr="00225597">
        <w:trPr>
          <w:trHeight w:val="3855"/>
        </w:trPr>
        <w:tc>
          <w:tcPr>
            <w:tcW w:w="2552" w:type="dxa"/>
            <w:vAlign w:val="center"/>
          </w:tcPr>
          <w:p w14:paraId="63F8AF1E" w14:textId="77777777" w:rsidR="008E6BDF" w:rsidRPr="00197D9F" w:rsidRDefault="00A56BF9" w:rsidP="00C73E0D">
            <w:pPr>
              <w:pStyle w:val="Image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mc:AlternateContent>
                <mc:Choice Requires="wps">
                  <w:drawing>
                    <wp:anchor distT="45720" distB="45720" distL="114300" distR="114300" simplePos="0" relativeHeight="251759616" behindDoc="0" locked="0" layoutInCell="1" allowOverlap="1" wp14:anchorId="534DEAC6" wp14:editId="69CBF431">
                      <wp:simplePos x="0" y="0"/>
                      <wp:positionH relativeFrom="column">
                        <wp:posOffset>260985</wp:posOffset>
                      </wp:positionH>
                      <wp:positionV relativeFrom="paragraph">
                        <wp:posOffset>396240</wp:posOffset>
                      </wp:positionV>
                      <wp:extent cx="892175" cy="497840"/>
                      <wp:effectExtent l="0" t="0" r="3175" b="0"/>
                      <wp:wrapNone/>
                      <wp:docPr id="973508513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49784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2F90CB6" w14:textId="77777777" w:rsidR="0099120F" w:rsidRPr="00E70D45" w:rsidRDefault="00A56BF9" w:rsidP="00A24A64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Khmer UI" w:hAnsi="Khmer UI" w:cs="Khmer UI"/>
                                      <w:sz w:val="34"/>
                                      <w:szCs w:val="34"/>
                                      <w:lang w:val="en-PH"/>
                                    </w:rPr>
                                  </w:pPr>
                                  <w:proofErr w:type="spellStart"/>
                                  <w:r w:rsidRPr="00E70D45">
                                    <w:rPr>
                                      <w:rFonts w:ascii="Khmer UI" w:eastAsia="DaunPenh" w:hAnsi="Khmer UI" w:cs="Khmer UI"/>
                                      <w:b/>
                                      <w:bCs/>
                                      <w:sz w:val="34"/>
                                      <w:szCs w:val="34"/>
                                    </w:rPr>
                                    <w:t>សិទ្ធិ</w:t>
                                  </w:r>
                                  <w:proofErr w:type="spellEnd"/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34DEAC6" id="_x0000_s1041" type="#_x0000_t202" alt="&quot;&quot;" style="position:absolute;left:0;text-align:left;margin-left:20.55pt;margin-top:31.2pt;width:70.25pt;height:39.2pt;z-index:2517596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" filled="f" stroked="f">
                      <v:textbox inset="0,0,0,0">
                        <w:txbxContent>
                          <w:p w14:paraId="52F90CB6" w14:textId="77777777" w:rsidR="0099120F" w:rsidRPr="00E70D45" w:rsidRDefault="00A56BF9" w:rsidP="00A24A64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Khmer UI" w:hAnsi="Khmer UI" w:cs="Khmer UI"/>
                                <w:sz w:val="34"/>
                                <w:szCs w:val="34"/>
                                <w:lang w:val="en-PH"/>
                              </w:rPr>
                            </w:pPr>
                            <w:proofErr w:type="spellStart"/>
                            <w:r w:rsidRPr="00E70D45">
                              <w:rPr>
                                <w:rFonts w:ascii="Khmer UI" w:eastAsia="DaunPenh" w:hAnsi="Khmer UI" w:cs="Khmer UI"/>
                                <w:b/>
                                <w:bCs/>
                                <w:sz w:val="34"/>
                                <w:szCs w:val="34"/>
                              </w:rPr>
                              <w:t>សិទ្ធិ</w:t>
                            </w:r>
                            <w:proofErr w:type="spellEnd"/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32626D"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4E8B53C1" wp14:editId="5218EB74">
                  <wp:extent cx="1483360" cy="1483360"/>
                  <wp:effectExtent l="0" t="0" r="2540" b="2540"/>
                  <wp:docPr id="1518759341" name="Picture 72" descr="ឯកសារមួយ​ដែល​និយាយ​ថា 'សិទ្ធិ'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8759341" name="Picture 72" descr="ឯកសារមួយ​ដែល​និយាយ​ថា 'សិទ្ធិ'។"/>
                          <pic:cNvPicPr/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662F421" w14:textId="6ACC9165" w:rsidR="008E6BDF" w:rsidRPr="00197D9F" w:rsidRDefault="0095420E" w:rsidP="004B78F7">
            <w:pPr>
              <w:rPr>
                <w:rFonts w:ascii="Khmer UI" w:hAnsi="Khmer UI" w:cs="Khmer UI"/>
                <w:lang w:bidi="km-KH"/>
              </w:rPr>
            </w:pPr>
            <w:r w:rsidRPr="0095420E">
              <w:rPr>
                <w:rFonts w:ascii="Khmer UI" w:hAnsi="Khmer UI" w:cs="Khmer UI" w:hint="cs"/>
                <w:cs/>
                <w:lang w:bidi="km-KH"/>
              </w:rPr>
              <w:t>សិទ្ធិគឺជាបទបញ្ញត្តិអំពីរបៀបដែលមនុស្សត្រូវប្រព្រឹត្តចំពោះអ្នក៖</w:t>
            </w:r>
          </w:p>
          <w:p w14:paraId="2D3C74D9" w14:textId="77777777" w:rsidR="008E6BDF" w:rsidRPr="00197D9F" w:rsidRDefault="00A56BF9" w:rsidP="00B314B2">
            <w:pPr>
              <w:pStyle w:val="ListParagraph"/>
              <w:numPr>
                <w:ilvl w:val="0"/>
                <w:numId w:val="21"/>
              </w:numPr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ដោយយុត្តិធម</w:t>
            </w:r>
            <w:proofErr w:type="spellEnd"/>
            <w:r w:rsidRPr="00197D9F">
              <w:rPr>
                <w:rFonts w:ascii="Khmer UI" w:eastAsia="DaunPenh" w:hAnsi="Khmer UI" w:cs="Khmer UI"/>
                <w:lang w:bidi="km-KH"/>
              </w:rPr>
              <w:t>៌</w:t>
            </w:r>
            <w:r w:rsidRPr="00197D9F">
              <w:rPr>
                <w:rFonts w:ascii="Khmer UI" w:hAnsi="Khmer UI" w:cs="Khmer UI"/>
                <w:lang w:bidi="km-KH"/>
              </w:rPr>
              <w:t xml:space="preserve"> </w:t>
            </w:r>
          </w:p>
          <w:p w14:paraId="035B8107" w14:textId="77777777" w:rsidR="008E6BDF" w:rsidRPr="00197D9F" w:rsidRDefault="00A56BF9" w:rsidP="00B314B2">
            <w:pPr>
              <w:pStyle w:val="ListParagraph"/>
              <w:numPr>
                <w:ilvl w:val="0"/>
                <w:numId w:val="21"/>
              </w:numPr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ដោយស្មើភាពគ្នា</w:t>
            </w:r>
            <w:proofErr w:type="spellEnd"/>
            <w:r w:rsidRPr="00197D9F">
              <w:rPr>
                <w:rFonts w:ascii="Khmer UI" w:eastAsia="DaunPenh" w:hAnsi="Khmer UI" w:cs="Khmer UI"/>
                <w:lang w:bidi="km-KH"/>
              </w:rPr>
              <w:t>។</w:t>
            </w:r>
          </w:p>
        </w:tc>
      </w:tr>
    </w:tbl>
    <w:p w14:paraId="686E0853" w14:textId="77777777" w:rsidR="00766698" w:rsidRPr="00197D9F" w:rsidRDefault="00A56BF9" w:rsidP="0039501C">
      <w:pPr>
        <w:pStyle w:val="Heading3"/>
        <w:spacing w:before="600" w:after="120"/>
        <w:rPr>
          <w:rFonts w:ascii="Khmer UI" w:hAnsi="Khmer UI" w:cs="Khmer UI"/>
          <w:lang w:bidi="km-KH"/>
        </w:rPr>
      </w:pPr>
      <w:r w:rsidRPr="00197D9F">
        <w:rPr>
          <w:rFonts w:ascii="Khmer UI" w:hAnsi="Khmer UI" w:cs="Khmer UI"/>
          <w:noProof/>
          <w:lang w:bidi="km-KH"/>
        </w:rPr>
        <mc:AlternateContent>
          <mc:Choice Requires="wpg">
            <w:drawing>
              <wp:anchor distT="0" distB="0" distL="114300" distR="114300" simplePos="0" relativeHeight="251703296" behindDoc="1" locked="0" layoutInCell="1" allowOverlap="1" wp14:anchorId="210DA0E7" wp14:editId="22E276A4">
                <wp:simplePos x="0" y="0"/>
                <wp:positionH relativeFrom="margin">
                  <wp:posOffset>22860</wp:posOffset>
                </wp:positionH>
                <wp:positionV relativeFrom="paragraph">
                  <wp:posOffset>647244</wp:posOffset>
                </wp:positionV>
                <wp:extent cx="5786755" cy="241300"/>
                <wp:effectExtent l="19050" t="19050" r="23495" b="25400"/>
                <wp:wrapNone/>
                <wp:docPr id="519910894" name="Group 51991089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6755" cy="241300"/>
                          <a:chOff x="11875" y="0"/>
                          <a:chExt cx="5787317" cy="241540"/>
                        </a:xfrm>
                      </wpg:grpSpPr>
                      <wps:wsp>
                        <wps:cNvPr id="1402927123" name="Straight Connector 1402927123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78533476" name="Oval 878533476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FFCC04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E01DD9F" id="Group 519910894" o:spid="_x0000_s1026" alt="&quot;&quot;" style="position:absolute;margin-left:1.8pt;margin-top:50.95pt;width:455.65pt;height:19pt;z-index:-251613184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">
                <v:line id="Straight Connector 1402927123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" strokecolor="#65276f [3044]" strokeweight="3pt">
                  <v:stroke endcap="round"/>
                </v:line>
                <v:oval id="Oval 878533476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" fillcolor="#ffcc04" strokecolor="#6b2976" strokeweight="3pt"/>
                <w10:wrap anchorx="margin"/>
              </v:group>
            </w:pict>
          </mc:Fallback>
        </mc:AlternateContent>
      </w:r>
      <w:proofErr w:type="spellStart"/>
      <w:r w:rsidRPr="00197D9F">
        <w:rPr>
          <w:rFonts w:ascii="Khmer UI" w:eastAsia="DaunPenh" w:hAnsi="Khmer UI" w:cs="Khmer UI"/>
          <w:lang w:bidi="km-KH"/>
        </w:rPr>
        <w:t>សកម្មភាពទី</w:t>
      </w:r>
      <w:proofErr w:type="spellEnd"/>
      <w:r w:rsidRPr="00197D9F">
        <w:rPr>
          <w:rFonts w:ascii="Khmer UI" w:hAnsi="Khmer UI" w:cs="Khmer UI"/>
          <w:lang w:bidi="km-KH"/>
        </w:rPr>
        <w:t xml:space="preserve"> </w:t>
      </w:r>
      <w:r w:rsidRPr="00621465">
        <w:rPr>
          <w:rFonts w:cs="FS Me Pro"/>
          <w:lang w:bidi="km-KH"/>
        </w:rPr>
        <w:t>21</w:t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B1014B" w:rsidRPr="00197D9F" w14:paraId="71287E4B" w14:textId="77777777" w:rsidTr="003E3C90">
        <w:tc>
          <w:tcPr>
            <w:tcW w:w="2551" w:type="dxa"/>
            <w:vAlign w:val="center"/>
          </w:tcPr>
          <w:p w14:paraId="6042447F" w14:textId="77777777" w:rsidR="004B78F7" w:rsidRPr="00197D9F" w:rsidRDefault="00A56BF9" w:rsidP="0039501C">
            <w:pPr>
              <w:pStyle w:val="Image"/>
              <w:spacing w:before="480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mc:AlternateContent>
                <mc:Choice Requires="wps">
                  <w:drawing>
                    <wp:anchor distT="45720" distB="45720" distL="114300" distR="114300" simplePos="0" relativeHeight="251761664" behindDoc="0" locked="0" layoutInCell="1" allowOverlap="1" wp14:anchorId="64EE384F" wp14:editId="5643F363">
                      <wp:simplePos x="0" y="0"/>
                      <wp:positionH relativeFrom="column">
                        <wp:posOffset>292100</wp:posOffset>
                      </wp:positionH>
                      <wp:positionV relativeFrom="paragraph">
                        <wp:posOffset>554990</wp:posOffset>
                      </wp:positionV>
                      <wp:extent cx="892175" cy="234315"/>
                      <wp:effectExtent l="0" t="0" r="3175" b="13335"/>
                      <wp:wrapNone/>
                      <wp:docPr id="960686243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23431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569104D" w14:textId="77777777" w:rsidR="0099120F" w:rsidRPr="00A24A64" w:rsidRDefault="00A56BF9" w:rsidP="00A24A64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Khmer UI" w:hAnsi="Khmer UI" w:cs="Khmer UI"/>
                                      <w:sz w:val="24"/>
                                      <w:szCs w:val="24"/>
                                      <w:lang w:val="en-PH"/>
                                    </w:rPr>
                                  </w:pPr>
                                  <w:proofErr w:type="spellStart"/>
                                  <w:r w:rsidRPr="00A24A64">
                                    <w:rPr>
                                      <w:rFonts w:ascii="Khmer UI" w:eastAsia="DaunPenh" w:hAnsi="Khmer UI" w:cs="Khmer UI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បទប្បញ្ញតិ្ត</w:t>
                                  </w:r>
                                  <w:proofErr w:type="spellEnd"/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4EE384F" id="_x0000_s1042" type="#_x0000_t202" alt="&quot;&quot;" style="position:absolute;left:0;text-align:left;margin-left:23pt;margin-top:43.7pt;width:70.25pt;height:18.45pt;z-index:2517616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" filled="f" stroked="f">
                      <v:textbox inset="0,0,0,0">
                        <w:txbxContent>
                          <w:p w14:paraId="6569104D" w14:textId="77777777" w:rsidR="0099120F" w:rsidRPr="00A24A64" w:rsidRDefault="00A56BF9" w:rsidP="00A24A64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Khmer UI" w:hAnsi="Khmer UI" w:cs="Khmer UI"/>
                                <w:sz w:val="24"/>
                                <w:szCs w:val="24"/>
                                <w:lang w:val="en-PH"/>
                              </w:rPr>
                            </w:pPr>
                            <w:proofErr w:type="spellStart"/>
                            <w:r w:rsidRPr="00A24A64">
                              <w:rPr>
                                <w:rFonts w:ascii="Khmer UI" w:eastAsia="DaunPenh" w:hAnsi="Khmer UI" w:cs="Khmer UI"/>
                                <w:b/>
                                <w:bCs/>
                                <w:sz w:val="24"/>
                                <w:szCs w:val="24"/>
                              </w:rPr>
                              <w:t>បទប្បញ្ញតិ្ត</w:t>
                            </w:r>
                            <w:proofErr w:type="spellEnd"/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D1AC2"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064D48C5" wp14:editId="5DED68FC">
                  <wp:extent cx="1482725" cy="1482725"/>
                  <wp:effectExtent l="0" t="0" r="3175" b="3175"/>
                  <wp:docPr id="1240535288" name="Picture 73" descr="ឯកសារស្ដីពីបទបញ្ញត្តិនានាដែលបង្ហាញបញ្ជីសញ្ញាធីក និងសញ្ញាខ្វែង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0535288" name="Picture 73" descr="ឯកសារស្ដីពីបទបញ្ញត្តិនានាដែលបង្ហាញបញ្ជីសញ្ញាធីក និងសញ្ញាខ្វែង។"/>
                          <pic:cNvPicPr/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94AAF00" w14:textId="4949F8A4" w:rsidR="004B78F7" w:rsidRPr="00197D9F" w:rsidRDefault="0095420E" w:rsidP="0039501C">
            <w:pPr>
              <w:spacing w:before="480"/>
              <w:rPr>
                <w:rFonts w:ascii="Khmer UI" w:hAnsi="Khmer UI" w:cs="Khmer UI"/>
                <w:lang w:bidi="km-KH"/>
              </w:rPr>
            </w:pPr>
            <w:r w:rsidRPr="0095420E">
              <w:rPr>
                <w:rFonts w:ascii="Khmer UI" w:hAnsi="Khmer UI" w:cs="Khmer UI" w:hint="cs"/>
                <w:cs/>
                <w:lang w:bidi="km-KH"/>
              </w:rPr>
              <w:t>យើងនឹងធ្វើការជាមួយគណៈកម្មការ</w:t>
            </w:r>
            <w:r w:rsidRPr="0095420E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621465">
              <w:rPr>
                <w:rFonts w:cs="FS Me Pro"/>
              </w:rPr>
              <w:t>NDIS</w:t>
            </w:r>
            <w:r w:rsidRPr="0095420E">
              <w:rPr>
                <w:rFonts w:ascii="Khmer UI" w:hAnsi="Khmer UI" w:cs="Khmer UI"/>
              </w:rPr>
              <w:t xml:space="preserve"> </w:t>
            </w:r>
            <w:r w:rsidRPr="0095420E">
              <w:rPr>
                <w:rFonts w:ascii="Khmer UI" w:hAnsi="Khmer UI" w:cs="Khmer UI" w:hint="cs"/>
                <w:cs/>
                <w:lang w:bidi="km-KH"/>
              </w:rPr>
              <w:t>ដើម្បីបង្កើតបទបញ្ញត្តិថ្មីៗដែលអ្នកផ្តល់សេវាកម្មត្រូវតែអនុវត្តតាម។</w:t>
            </w:r>
          </w:p>
        </w:tc>
      </w:tr>
    </w:tbl>
    <w:p w14:paraId="398207A5" w14:textId="77777777" w:rsidR="0039501C" w:rsidRPr="00197D9F" w:rsidRDefault="00A56BF9">
      <w:pPr>
        <w:rPr>
          <w:rFonts w:ascii="Khmer UI" w:hAnsi="Khmer UI" w:cs="Khmer UI"/>
          <w:lang w:bidi="km-KH"/>
        </w:rPr>
      </w:pPr>
      <w:r w:rsidRPr="00197D9F">
        <w:rPr>
          <w:rFonts w:ascii="Khmer UI" w:hAnsi="Khmer UI" w:cs="Khmer UI"/>
          <w:lang w:bidi="km-KH"/>
        </w:rPr>
        <w:br w:type="page"/>
      </w:r>
    </w:p>
    <w:tbl>
      <w:tblPr>
        <w:tblW w:w="9184" w:type="dxa"/>
        <w:tblLayout w:type="fixed"/>
        <w:tblLook w:val="04A0" w:firstRow="1" w:lastRow="0" w:firstColumn="1" w:lastColumn="0" w:noHBand="0" w:noVBand="1"/>
      </w:tblPr>
      <w:tblGrid>
        <w:gridCol w:w="2551"/>
        <w:gridCol w:w="6633"/>
      </w:tblGrid>
      <w:tr w:rsidR="00B1014B" w:rsidRPr="00197D9F" w14:paraId="6B2A1A17" w14:textId="77777777" w:rsidTr="00225597">
        <w:tc>
          <w:tcPr>
            <w:tcW w:w="2551" w:type="dxa"/>
            <w:vAlign w:val="center"/>
          </w:tcPr>
          <w:p w14:paraId="4C6C1D48" w14:textId="77777777" w:rsidR="008E6BDF" w:rsidRPr="00197D9F" w:rsidRDefault="008E6BDF" w:rsidP="00CB2007">
            <w:pPr>
              <w:pStyle w:val="Image"/>
              <w:spacing w:after="0"/>
              <w:rPr>
                <w:rFonts w:ascii="Khmer UI" w:hAnsi="Khmer UI" w:cs="Khmer UI"/>
                <w:lang w:bidi="km-KH"/>
              </w:rPr>
            </w:pPr>
          </w:p>
        </w:tc>
        <w:tc>
          <w:tcPr>
            <w:tcW w:w="6576" w:type="dxa"/>
            <w:vAlign w:val="center"/>
          </w:tcPr>
          <w:p w14:paraId="6AAC32EA" w14:textId="488058B8" w:rsidR="008E6BDF" w:rsidRPr="00197D9F" w:rsidRDefault="0095420E" w:rsidP="00CB2007">
            <w:pPr>
              <w:spacing w:after="0"/>
              <w:rPr>
                <w:rFonts w:ascii="Khmer UI" w:hAnsi="Khmer UI" w:cs="Khmer UI"/>
                <w:lang w:bidi="km-KH"/>
              </w:rPr>
            </w:pPr>
            <w:r w:rsidRPr="0095420E">
              <w:rPr>
                <w:rFonts w:ascii="Khmer UI" w:hAnsi="Khmer UI" w:cs="Khmer UI" w:hint="cs"/>
                <w:cs/>
                <w:lang w:bidi="km-KH"/>
              </w:rPr>
              <w:t>បទបញ្ញត្តិទាំងនេះនឹងផ្តោតលើរបៀបដែលអ្នកផ្តល់</w:t>
            </w:r>
            <w:r w:rsidR="007D428D">
              <w:rPr>
                <w:rFonts w:ascii="Khmer UI" w:hAnsi="Khmer UI" w:cs="Khmer UI"/>
                <w:lang w:bidi="km-KH"/>
              </w:rPr>
              <w:br/>
            </w:r>
            <w:r w:rsidRPr="0095420E">
              <w:rPr>
                <w:rFonts w:ascii="Khmer UI" w:hAnsi="Khmer UI" w:cs="Khmer UI" w:hint="cs"/>
                <w:cs/>
                <w:lang w:bidi="km-KH"/>
              </w:rPr>
              <w:t>សេវាកម្មត្រូវផ្តល់ជូនសេវានានាដែល៖</w:t>
            </w:r>
          </w:p>
        </w:tc>
      </w:tr>
      <w:tr w:rsidR="00B1014B" w:rsidRPr="00197D9F" w14:paraId="10021A09" w14:textId="77777777" w:rsidTr="00225597">
        <w:tc>
          <w:tcPr>
            <w:tcW w:w="2551" w:type="dxa"/>
            <w:vAlign w:val="center"/>
          </w:tcPr>
          <w:p w14:paraId="4937D173" w14:textId="77777777" w:rsidR="008D1AC2" w:rsidRPr="00197D9F" w:rsidRDefault="00A56BF9" w:rsidP="0039501C">
            <w:pPr>
              <w:pStyle w:val="Image"/>
              <w:spacing w:before="0" w:after="0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77E166F5" wp14:editId="1D37B5EC">
                  <wp:extent cx="1440000" cy="1440000"/>
                  <wp:effectExtent l="0" t="0" r="8255" b="8255"/>
                  <wp:docPr id="22738112" name="Picture 74" descr="បុគ្គលិក NDIS ម្នាក់កំពុងគាំទ្រអ្នកចូលរួមម្នាក់ ហើយនៅក្បែរពួកគេគឺរូបតំណាងសុវត្ថិភាព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738112" name="Picture 74" descr="បុគ្គលិក NDIS ម្នាក់កំពុងគាំទ្រអ្នកចូលរួមម្នាក់ ហើយនៅក្បែរពួកគេគឺរូបតំណាងសុវត្ថិភាព។"/>
                          <pic:cNvPicPr/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D6B1499" w14:textId="08D7C9EF" w:rsidR="008D1AC2" w:rsidRPr="00197D9F" w:rsidRDefault="0095420E" w:rsidP="0095420E">
            <w:pPr>
              <w:pStyle w:val="ListParagraph"/>
              <w:numPr>
                <w:ilvl w:val="0"/>
                <w:numId w:val="20"/>
              </w:numPr>
              <w:rPr>
                <w:rFonts w:ascii="Khmer UI" w:hAnsi="Khmer UI" w:cs="Khmer UI"/>
                <w:lang w:bidi="km-KH"/>
              </w:rPr>
            </w:pPr>
            <w:r w:rsidRPr="0095420E">
              <w:rPr>
                <w:rFonts w:ascii="Khmer UI" w:hAnsi="Khmer UI" w:cs="Khmer UI" w:hint="cs"/>
                <w:cs/>
                <w:lang w:bidi="km-KH"/>
              </w:rPr>
              <w:t>មានសុវត្ថិភាពសម្រាប់វប្បធម៌ទាំងអស់ដើម្បី</w:t>
            </w:r>
            <w:r w:rsidR="007D428D">
              <w:rPr>
                <w:rFonts w:ascii="Khmer UI" w:hAnsi="Khmer UI" w:cs="Khmer UI"/>
                <w:lang w:bidi="km-KH"/>
              </w:rPr>
              <w:br/>
            </w:r>
            <w:r w:rsidRPr="0095420E">
              <w:rPr>
                <w:rFonts w:ascii="Khmer UI" w:hAnsi="Khmer UI" w:cs="Khmer UI" w:hint="cs"/>
                <w:cs/>
                <w:lang w:bidi="km-KH"/>
              </w:rPr>
              <w:t>ប្រើប្រាស់</w:t>
            </w:r>
          </w:p>
        </w:tc>
      </w:tr>
      <w:tr w:rsidR="00B1014B" w:rsidRPr="00197D9F" w14:paraId="18D5C008" w14:textId="77777777" w:rsidTr="00225597">
        <w:tc>
          <w:tcPr>
            <w:tcW w:w="2551" w:type="dxa"/>
            <w:vAlign w:val="center"/>
          </w:tcPr>
          <w:p w14:paraId="3BAD86D7" w14:textId="77777777" w:rsidR="008D1AC2" w:rsidRPr="00197D9F" w:rsidRDefault="00A56BF9" w:rsidP="0039501C">
            <w:pPr>
              <w:pStyle w:val="Image"/>
              <w:spacing w:before="0" w:after="0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7D4AEE61" wp14:editId="3EA802AA">
                  <wp:extent cx="1440000" cy="1440000"/>
                  <wp:effectExtent l="0" t="0" r="8255" b="8255"/>
                  <wp:docPr id="713944535" name="Picture 75" descr="បុគ្គលិក NDIS ម្នាក់កំពុងគាំទ្រអ្នកចូលរួមម្នាក់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3944535" name="Picture 75" descr="បុគ្គលិក NDIS ម្នាក់កំពុងគាំទ្រអ្នកចូលរួមម្នាក់។"/>
                          <pic:cNvPicPr/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B1AA918" w14:textId="6D7DC7D9" w:rsidR="008D1AC2" w:rsidRPr="00197D9F" w:rsidRDefault="0095420E" w:rsidP="008D1AC2">
            <w:pPr>
              <w:pStyle w:val="ListParagraph"/>
              <w:numPr>
                <w:ilvl w:val="0"/>
                <w:numId w:val="70"/>
              </w:numPr>
              <w:rPr>
                <w:rFonts w:ascii="Khmer UI" w:hAnsi="Khmer UI" w:cs="Khmer UI"/>
                <w:lang w:bidi="km-KH"/>
              </w:rPr>
            </w:pPr>
            <w:r w:rsidRPr="0095420E">
              <w:rPr>
                <w:rFonts w:ascii="Khmer UI" w:hAnsi="Khmer UI" w:cs="Khmer UI" w:hint="cs"/>
                <w:cs/>
                <w:lang w:bidi="km-KH"/>
              </w:rPr>
              <w:t>គាំទ្រអ្នកចូលរួម</w:t>
            </w:r>
            <w:r w:rsidRPr="0095420E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621465">
              <w:rPr>
                <w:rFonts w:cs="FS Me Pro"/>
              </w:rPr>
              <w:t>CALD</w:t>
            </w:r>
            <w:r w:rsidRPr="0095420E">
              <w:rPr>
                <w:rFonts w:ascii="Khmer UI" w:hAnsi="Khmer UI" w:cs="Khmer UI"/>
              </w:rPr>
              <w:t xml:space="preserve"> </w:t>
            </w:r>
            <w:r w:rsidRPr="0095420E">
              <w:rPr>
                <w:rFonts w:ascii="Khmer UI" w:hAnsi="Khmer UI" w:cs="Khmer UI" w:hint="cs"/>
                <w:cs/>
                <w:lang w:bidi="km-KH"/>
              </w:rPr>
              <w:t>នានាដែលបានជួបប្រទះការតក់ស្លុត។</w:t>
            </w:r>
          </w:p>
        </w:tc>
      </w:tr>
      <w:tr w:rsidR="00B1014B" w:rsidRPr="00197D9F" w14:paraId="3604C9BA" w14:textId="77777777" w:rsidTr="00225597">
        <w:tc>
          <w:tcPr>
            <w:tcW w:w="2551" w:type="dxa"/>
            <w:vAlign w:val="center"/>
          </w:tcPr>
          <w:p w14:paraId="5B34C33A" w14:textId="77777777" w:rsidR="008E6BDF" w:rsidRPr="00197D9F" w:rsidRDefault="00A56BF9" w:rsidP="00C73E0D">
            <w:pPr>
              <w:pStyle w:val="Image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4E7AFE50" wp14:editId="5F7B12A2">
                  <wp:extent cx="1440000" cy="1440000"/>
                  <wp:effectExtent l="0" t="0" r="8255" b="8255"/>
                  <wp:docPr id="1515690592" name="Picture 76" descr="នរណាម្នាក់បញ្ជូនឯកសារមួយទៅឱ្យមនុស្សម្នាក់ទៀត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5690592" name="Picture 76" descr="នរណាម្នាក់បញ្ជូនឯកសារមួយទៅឱ្យមនុស្សម្នាក់ទៀត។"/>
                          <pic:cNvPicPr/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2327D7C" w14:textId="4FEB6B95" w:rsidR="008E6BDF" w:rsidRPr="00197D9F" w:rsidRDefault="0095420E" w:rsidP="00C73E0D">
            <w:pPr>
              <w:rPr>
                <w:rFonts w:ascii="Khmer UI" w:hAnsi="Khmer UI" w:cs="Khmer UI"/>
                <w:lang w:bidi="km-KH"/>
              </w:rPr>
            </w:pPr>
            <w:r w:rsidRPr="0095420E">
              <w:rPr>
                <w:rFonts w:ascii="Khmer UI" w:hAnsi="Khmer UI" w:cs="Khmer UI" w:hint="cs"/>
                <w:cs/>
                <w:lang w:bidi="km-KH"/>
              </w:rPr>
              <w:t>នៅពេលដែលយើងបង្កើតបទបញ្ញត្តិទាំងនេះ</w:t>
            </w:r>
            <w:r w:rsidRPr="0095420E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95420E">
              <w:rPr>
                <w:rFonts w:ascii="Khmer UI" w:hAnsi="Khmer UI" w:cs="Khmer UI" w:hint="cs"/>
                <w:cs/>
                <w:lang w:bidi="km-KH"/>
              </w:rPr>
              <w:t>យើងនឹងចែករំលែកវាជាមួយអ្នកផ្តល់សេវាកម្ម</w:t>
            </w:r>
            <w:r w:rsidRPr="0095420E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95420E">
              <w:rPr>
                <w:rFonts w:ascii="Khmer UI" w:hAnsi="Khmer UI" w:cs="Khmer UI" w:hint="cs"/>
                <w:cs/>
                <w:lang w:bidi="km-KH"/>
              </w:rPr>
              <w:t>និងអ្នកចូលរួម</w:t>
            </w:r>
            <w:r w:rsidRPr="0095420E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621465">
              <w:rPr>
                <w:rFonts w:cs="FS Me Pro"/>
              </w:rPr>
              <w:t>CALD</w:t>
            </w:r>
            <w:r w:rsidRPr="0095420E">
              <w:rPr>
                <w:rFonts w:ascii="Khmer UI" w:hAnsi="Khmer UI" w:cs="Khmer UI"/>
              </w:rPr>
              <w:t xml:space="preserve"> </w:t>
            </w:r>
            <w:r w:rsidRPr="0095420E">
              <w:rPr>
                <w:rFonts w:ascii="Khmer UI" w:hAnsi="Khmer UI" w:cs="Khmer UI" w:hint="cs"/>
                <w:cs/>
                <w:lang w:bidi="km-KH"/>
              </w:rPr>
              <w:t>នានា។</w:t>
            </w:r>
          </w:p>
        </w:tc>
      </w:tr>
      <w:tr w:rsidR="00B1014B" w:rsidRPr="00197D9F" w14:paraId="51B094B6" w14:textId="77777777" w:rsidTr="00225597">
        <w:tc>
          <w:tcPr>
            <w:tcW w:w="2551" w:type="dxa"/>
            <w:vAlign w:val="center"/>
          </w:tcPr>
          <w:p w14:paraId="70BBA994" w14:textId="77777777" w:rsidR="00981B48" w:rsidRPr="00197D9F" w:rsidRDefault="00A56BF9" w:rsidP="0039501C">
            <w:pPr>
              <w:pStyle w:val="Image"/>
              <w:spacing w:before="0" w:after="120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0F86CD50" wp14:editId="417F1E39">
                  <wp:extent cx="1440000" cy="1440000"/>
                  <wp:effectExtent l="0" t="0" r="8255" b="8255"/>
                  <wp:docPr id="1858900725" name="Picture 78" descr="អ្នកផ្តល់សេវា និងអ្នកចូលរួមម្នាក់ ហើយនៅពីលើពួកគេគឺរូបតំណាងអារម្មណ៍ក្នុងការនិយាយ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8900725" name="Picture 78" descr="អ្នកផ្តល់សេវា និងអ្នកចូលរួមម្នាក់ ហើយនៅពីលើពួកគេគឺរូបតំណាងអារម្មណ៍ក្នុងការនិយាយ។"/>
                          <pic:cNvPicPr/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A6577C4" w14:textId="4E1B9EB5" w:rsidR="00981B48" w:rsidRPr="00197D9F" w:rsidRDefault="0095420E" w:rsidP="00C017C7">
            <w:pPr>
              <w:spacing w:before="0" w:after="120"/>
              <w:rPr>
                <w:rFonts w:ascii="Khmer UI" w:hAnsi="Khmer UI" w:cs="Khmer UI"/>
                <w:lang w:bidi="km-KH"/>
              </w:rPr>
            </w:pPr>
            <w:r w:rsidRPr="0095420E">
              <w:rPr>
                <w:rFonts w:ascii="Khmer UI" w:hAnsi="Khmer UI" w:cs="Khmer UI" w:hint="cs"/>
                <w:cs/>
                <w:lang w:bidi="km-KH"/>
              </w:rPr>
              <w:t>យើងនឹងស្តាប់អ្វីដែលអ្នកផ្តល់សេវាកម្ម</w:t>
            </w:r>
            <w:r w:rsidRPr="0095420E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95420E">
              <w:rPr>
                <w:rFonts w:ascii="Khmer UI" w:hAnsi="Khmer UI" w:cs="Khmer UI" w:hint="cs"/>
                <w:cs/>
                <w:lang w:bidi="km-KH"/>
              </w:rPr>
              <w:t>និងអ្នកចូលរួម</w:t>
            </w:r>
            <w:r w:rsidRPr="0095420E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621465">
              <w:rPr>
                <w:rFonts w:cs="FS Me Pro"/>
              </w:rPr>
              <w:t>CALD</w:t>
            </w:r>
            <w:r w:rsidRPr="0095420E">
              <w:rPr>
                <w:rFonts w:ascii="Khmer UI" w:hAnsi="Khmer UI" w:cs="Khmer UI"/>
              </w:rPr>
              <w:t xml:space="preserve"> </w:t>
            </w:r>
            <w:r w:rsidRPr="0095420E">
              <w:rPr>
                <w:rFonts w:ascii="Khmer UI" w:hAnsi="Khmer UI" w:cs="Khmer UI" w:hint="cs"/>
                <w:cs/>
                <w:lang w:bidi="km-KH"/>
              </w:rPr>
              <w:t>នានា</w:t>
            </w:r>
            <w:r w:rsidRPr="0095420E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95420E">
              <w:rPr>
                <w:rFonts w:ascii="Khmer UI" w:hAnsi="Khmer UI" w:cs="Khmer UI" w:hint="cs"/>
                <w:cs/>
                <w:lang w:bidi="km-KH"/>
              </w:rPr>
              <w:t>និយាយអំពីរបៀបដែលបទបញ្ញត្តិដំណើរការបានល្អប៉ុនណា។</w:t>
            </w:r>
          </w:p>
        </w:tc>
      </w:tr>
      <w:tr w:rsidR="00B1014B" w:rsidRPr="00197D9F" w14:paraId="1051B04D" w14:textId="77777777" w:rsidTr="00225597">
        <w:tc>
          <w:tcPr>
            <w:tcW w:w="2551" w:type="dxa"/>
            <w:vAlign w:val="center"/>
          </w:tcPr>
          <w:p w14:paraId="7E45E347" w14:textId="77777777" w:rsidR="00981B48" w:rsidRPr="00197D9F" w:rsidRDefault="00A56BF9" w:rsidP="00C73E0D">
            <w:pPr>
              <w:pStyle w:val="Image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44B75855" wp14:editId="48C496BC">
                  <wp:extent cx="1440000" cy="1440000"/>
                  <wp:effectExtent l="0" t="0" r="8255" b="8255"/>
                  <wp:docPr id="1181985076" name="Picture 79" descr="អ្នកផ្តល់សេវាម្នាក់កំពុងលើកដៃរបស់ពួកគេ នៅខាងក្រោម និងពីលើពួកគេមានសេវាចំនួន 3។ ពួកវារួមបញ្ចូលប្រដាប់កូរ និងឈើមូលសម្រាប់លុញ ឡានវ៉ែន និងអ្នកផ្តល់សេវាដែលកំពុងគាំទ្រអ្នកចូលរួមម្នាក់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1985076" name="Picture 79" descr="អ្នកផ្តល់សេវាម្នាក់កំពុងលើកដៃរបស់ពួកគេ នៅខាងក្រោម និងពីលើពួកគេមានសេវាចំនួន 3។ ពួកវារួមបញ្ចូលប្រដាប់កូរ និងឈើមូលសម្រាប់លុញ ឡានវ៉ែន និងអ្នកផ្តល់សេវាដែលកំពុងគាំទ្រអ្នកចូលរួមម្នាក់។"/>
                          <pic:cNvPicPr/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5A2D20D7" w14:textId="72FC93A4" w:rsidR="00981B48" w:rsidRPr="00197D9F" w:rsidRDefault="0095420E" w:rsidP="00C13247">
            <w:pPr>
              <w:rPr>
                <w:rFonts w:ascii="Khmer UI" w:hAnsi="Khmer UI" w:cs="Khmer UI"/>
                <w:lang w:bidi="km-KH"/>
              </w:rPr>
            </w:pPr>
            <w:r w:rsidRPr="0095420E">
              <w:rPr>
                <w:rFonts w:ascii="Khmer UI" w:hAnsi="Khmer UI" w:cs="Khmer UI" w:hint="cs"/>
                <w:cs/>
                <w:lang w:bidi="km-KH"/>
              </w:rPr>
              <w:t>យើងនឹងពិនិត្យមើលថាតើសកម្មភាពនេះដំណើរការឬអត់ដោយអ្នកផ្តល់សេវាកម្មប៉ុន្មាននាក់ដែលផ្ដល់ជូន</w:t>
            </w:r>
            <w:r w:rsidR="007D428D">
              <w:rPr>
                <w:rFonts w:ascii="Khmer UI" w:hAnsi="Khmer UI" w:cs="Khmer UI"/>
                <w:lang w:bidi="km-KH"/>
              </w:rPr>
              <w:br/>
            </w:r>
            <w:r w:rsidRPr="0095420E">
              <w:rPr>
                <w:rFonts w:ascii="Khmer UI" w:hAnsi="Khmer UI" w:cs="Khmer UI" w:hint="cs"/>
                <w:cs/>
                <w:lang w:bidi="km-KH"/>
              </w:rPr>
              <w:t>សេវានានាដែលអនុវត្តតាមបទបញ្ញត្តិទាំងនេះ។</w:t>
            </w:r>
          </w:p>
        </w:tc>
      </w:tr>
    </w:tbl>
    <w:p w14:paraId="28E5256F" w14:textId="77777777" w:rsidR="00766698" w:rsidRPr="00197D9F" w:rsidRDefault="00A56BF9" w:rsidP="003E3C90">
      <w:pPr>
        <w:pStyle w:val="Heading3"/>
        <w:spacing w:before="360" w:after="120"/>
        <w:rPr>
          <w:rFonts w:ascii="Khmer UI" w:hAnsi="Khmer UI" w:cs="Khmer UI"/>
          <w:lang w:bidi="km-KH"/>
        </w:rPr>
      </w:pPr>
      <w:r w:rsidRPr="00197D9F">
        <w:rPr>
          <w:rFonts w:ascii="Khmer UI" w:hAnsi="Khmer UI" w:cs="Khmer UI"/>
          <w:noProof/>
          <w:lang w:bidi="km-KH"/>
        </w:rPr>
        <w:lastRenderedPageBreak/>
        <mc:AlternateContent>
          <mc:Choice Requires="wpg">
            <w:drawing>
              <wp:anchor distT="0" distB="0" distL="114300" distR="114300" simplePos="0" relativeHeight="251705344" behindDoc="1" locked="0" layoutInCell="1" allowOverlap="1" wp14:anchorId="38D78CAE" wp14:editId="403CB5A5">
                <wp:simplePos x="0" y="0"/>
                <wp:positionH relativeFrom="margin">
                  <wp:posOffset>18415</wp:posOffset>
                </wp:positionH>
                <wp:positionV relativeFrom="paragraph">
                  <wp:posOffset>247972</wp:posOffset>
                </wp:positionV>
                <wp:extent cx="5786755" cy="241300"/>
                <wp:effectExtent l="19050" t="19050" r="23495" b="25400"/>
                <wp:wrapNone/>
                <wp:docPr id="938337676" name="Group 93833767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6755" cy="241300"/>
                          <a:chOff x="11875" y="0"/>
                          <a:chExt cx="5787317" cy="241540"/>
                        </a:xfrm>
                      </wpg:grpSpPr>
                      <wps:wsp>
                        <wps:cNvPr id="1864361492" name="Straight Connector 1864361492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43840095" name="Oval 843840095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FFCC04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3486786" id="Group 938337676" o:spid="_x0000_s1026" alt="&quot;&quot;" style="position:absolute;margin-left:1.45pt;margin-top:19.55pt;width:455.65pt;height:19pt;z-index:-251611136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">
                <v:line id="Straight Connector 1864361492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" strokecolor="#65276f [3044]" strokeweight="3pt">
                  <v:stroke endcap="round"/>
                </v:line>
                <v:oval id="Oval 843840095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" fillcolor="#ffcc04" strokecolor="#6b2976" strokeweight="3pt"/>
                <w10:wrap anchorx="margin"/>
              </v:group>
            </w:pict>
          </mc:Fallback>
        </mc:AlternateContent>
      </w:r>
      <w:proofErr w:type="spellStart"/>
      <w:r w:rsidRPr="00197D9F">
        <w:rPr>
          <w:rFonts w:ascii="Khmer UI" w:eastAsia="DaunPenh" w:hAnsi="Khmer UI" w:cs="Khmer UI"/>
          <w:lang w:bidi="km-KH"/>
        </w:rPr>
        <w:t>សកម្មភាពទី</w:t>
      </w:r>
      <w:proofErr w:type="spellEnd"/>
      <w:r w:rsidRPr="00197D9F">
        <w:rPr>
          <w:rFonts w:ascii="Khmer UI" w:hAnsi="Khmer UI" w:cs="Khmer UI"/>
          <w:lang w:bidi="km-KH"/>
        </w:rPr>
        <w:t xml:space="preserve"> </w:t>
      </w:r>
      <w:r w:rsidRPr="00621465">
        <w:rPr>
          <w:rFonts w:cs="FS Me Pro"/>
          <w:lang w:bidi="km-KH"/>
        </w:rPr>
        <w:t>22</w:t>
      </w:r>
    </w:p>
    <w:tbl>
      <w:tblPr>
        <w:tblW w:w="9214" w:type="dxa"/>
        <w:tblLayout w:type="fixed"/>
        <w:tblLook w:val="04A0" w:firstRow="1" w:lastRow="0" w:firstColumn="1" w:lastColumn="0" w:noHBand="0" w:noVBand="1"/>
      </w:tblPr>
      <w:tblGrid>
        <w:gridCol w:w="2552"/>
        <w:gridCol w:w="6576"/>
        <w:gridCol w:w="86"/>
      </w:tblGrid>
      <w:tr w:rsidR="00B1014B" w:rsidRPr="00197D9F" w14:paraId="236369D8" w14:textId="77777777" w:rsidTr="00F24B2B">
        <w:trPr>
          <w:trHeight w:val="3628"/>
        </w:trPr>
        <w:tc>
          <w:tcPr>
            <w:tcW w:w="2552" w:type="dxa"/>
            <w:vAlign w:val="center"/>
          </w:tcPr>
          <w:p w14:paraId="79D9D449" w14:textId="77777777" w:rsidR="00766698" w:rsidRPr="00197D9F" w:rsidRDefault="00A56BF9" w:rsidP="0039501C">
            <w:pPr>
              <w:pStyle w:val="Image"/>
              <w:spacing w:before="720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74114AE3" wp14:editId="5672DF66">
                  <wp:extent cx="1483360" cy="1483360"/>
                  <wp:effectExtent l="0" t="0" r="2540" b="2540"/>
                  <wp:docPr id="1288388905" name="Picture 80" descr="កម្មករ 3 នាក់ និង​អគារ​ការិយាល័យ​មួយ​នៅ​ពី​ក្រោយ​របាំងមួយ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8388905" name="Picture 80" descr="កម្មករ 3 នាក់ និង​អគារ​ការិយាល័យ​មួយ​នៅ​ពី​ក្រោយ​របាំងមួយ។"/>
                          <pic:cNvPicPr/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gridSpan w:val="2"/>
            <w:vAlign w:val="center"/>
          </w:tcPr>
          <w:p w14:paraId="1A93F3A4" w14:textId="306E2BA5" w:rsidR="0095420E" w:rsidRPr="0095420E" w:rsidRDefault="0095420E" w:rsidP="0095420E">
            <w:pPr>
              <w:rPr>
                <w:rFonts w:ascii="Khmer UI" w:hAnsi="Khmer UI" w:cs="Khmer UI"/>
              </w:rPr>
            </w:pPr>
            <w:r w:rsidRPr="0095420E">
              <w:rPr>
                <w:rFonts w:ascii="Khmer UI" w:hAnsi="Khmer UI" w:cs="Khmer UI" w:hint="cs"/>
                <w:cs/>
                <w:lang w:bidi="km-KH"/>
              </w:rPr>
              <w:t>យើងនឹងពិនិត្យមើលលើឧបសគ្គនានាដែលអង្គការមួយចំនួនដែលគាំទ្រមនុស្ស</w:t>
            </w:r>
            <w:r w:rsidRPr="0095420E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621465">
              <w:rPr>
                <w:rFonts w:cs="FS Me Pro"/>
              </w:rPr>
              <w:t>CALD</w:t>
            </w:r>
            <w:r w:rsidRPr="0095420E">
              <w:rPr>
                <w:rFonts w:ascii="Khmer UI" w:hAnsi="Khmer UI" w:cs="Khmer UI"/>
              </w:rPr>
              <w:t xml:space="preserve"> </w:t>
            </w:r>
            <w:r w:rsidRPr="0095420E">
              <w:rPr>
                <w:rFonts w:ascii="Khmer UI" w:hAnsi="Khmer UI" w:cs="Khmer UI" w:hint="cs"/>
                <w:cs/>
                <w:lang w:bidi="km-KH"/>
              </w:rPr>
              <w:t>ដែលមានពិការភាព</w:t>
            </w:r>
            <w:r w:rsidR="007D428D">
              <w:rPr>
                <w:rFonts w:ascii="Khmer UI" w:hAnsi="Khmer UI" w:cs="Khmer UI"/>
                <w:lang w:bidi="km-KH"/>
              </w:rPr>
              <w:br/>
            </w:r>
            <w:r w:rsidRPr="0095420E">
              <w:rPr>
                <w:rFonts w:ascii="Khmer UI" w:hAnsi="Khmer UI" w:cs="Khmer UI" w:hint="cs"/>
                <w:cs/>
                <w:lang w:bidi="km-KH"/>
              </w:rPr>
              <w:t>ប្រឈម។</w:t>
            </w:r>
          </w:p>
          <w:p w14:paraId="270C714D" w14:textId="38F68AD5" w:rsidR="00766698" w:rsidRPr="00197D9F" w:rsidRDefault="0095420E" w:rsidP="0095420E">
            <w:pPr>
              <w:rPr>
                <w:rFonts w:ascii="Khmer UI" w:hAnsi="Khmer UI" w:cs="Khmer UI"/>
                <w:lang w:bidi="km-KH"/>
              </w:rPr>
            </w:pPr>
            <w:r w:rsidRPr="0095420E">
              <w:rPr>
                <w:rFonts w:ascii="Khmer UI" w:hAnsi="Khmer UI" w:cs="Khmer UI" w:hint="cs"/>
                <w:cs/>
                <w:lang w:bidi="km-KH"/>
              </w:rPr>
              <w:t>យើងនឹងធ្វើការជាមួយបណ្ដាអង្គការរដ្ឋាភិបាលផ្សេងទៀតដើម្បីដកចេញនូវឧបសគ្គទាំងនេះ។</w:t>
            </w:r>
          </w:p>
        </w:tc>
      </w:tr>
      <w:tr w:rsidR="00B1014B" w:rsidRPr="00197D9F" w14:paraId="3FF7CCCE" w14:textId="77777777" w:rsidTr="00F24B2B">
        <w:trPr>
          <w:gridAfter w:val="1"/>
          <w:wAfter w:w="86" w:type="dxa"/>
          <w:trHeight w:val="3628"/>
        </w:trPr>
        <w:tc>
          <w:tcPr>
            <w:tcW w:w="2552" w:type="dxa"/>
            <w:vAlign w:val="center"/>
          </w:tcPr>
          <w:p w14:paraId="37E05943" w14:textId="77777777" w:rsidR="00981B48" w:rsidRPr="00197D9F" w:rsidRDefault="00A56BF9" w:rsidP="0039501C">
            <w:pPr>
              <w:pStyle w:val="Image"/>
              <w:spacing w:before="360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0FF12C7E" wp14:editId="3244887C">
                  <wp:extent cx="1483360" cy="1483360"/>
                  <wp:effectExtent l="0" t="0" r="2540" b="2540"/>
                  <wp:docPr id="888793777" name="Picture 14" descr="បុគ្គលិក NDIS ម្នាក់កំពុងគាំទ្រដល់អ្នកចូលរួមម្នាក់ និងសញ្ញាព្រួញចង្អុលឡើងលើ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8793777" name="Picture 14" descr="បុគ្គលិក NDIS ម្នាក់កំពុងគាំទ្រដល់អ្នកចូលរួមម្នាក់ និងសញ្ញាព្រួញចង្អុលឡើងលើ។"/>
                          <pic:cNvPicPr/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4CD385B" w14:textId="75703A2D" w:rsidR="00981B48" w:rsidRPr="00197D9F" w:rsidRDefault="0095420E" w:rsidP="0039501C">
            <w:pPr>
              <w:spacing w:before="360"/>
              <w:rPr>
                <w:rFonts w:ascii="Khmer UI" w:hAnsi="Khmer UI" w:cs="Khmer UI"/>
                <w:lang w:bidi="km-KH"/>
              </w:rPr>
            </w:pPr>
            <w:r w:rsidRPr="0095420E">
              <w:rPr>
                <w:rFonts w:ascii="Khmer UI" w:hAnsi="Khmer UI" w:cs="Khmer UI" w:hint="cs"/>
                <w:cs/>
                <w:lang w:bidi="km-KH"/>
              </w:rPr>
              <w:t>យើងនឹងធ្វើឱ្យប្រាកដថា</w:t>
            </w:r>
            <w:r w:rsidRPr="0095420E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95420E">
              <w:rPr>
                <w:rFonts w:ascii="Khmer UI" w:hAnsi="Khmer UI" w:cs="Khmer UI" w:hint="cs"/>
                <w:cs/>
                <w:lang w:bidi="km-KH"/>
              </w:rPr>
              <w:t>បណ្ដាអង្គការដែលគាំទ្រប្រជាជន</w:t>
            </w:r>
            <w:r w:rsidRPr="0095420E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621465">
              <w:rPr>
                <w:rFonts w:cs="FS Me Pro"/>
              </w:rPr>
              <w:t>CALD</w:t>
            </w:r>
            <w:r w:rsidRPr="0095420E">
              <w:rPr>
                <w:rFonts w:ascii="Khmer UI" w:hAnsi="Khmer UI" w:cs="Khmer UI"/>
              </w:rPr>
              <w:t xml:space="preserve"> </w:t>
            </w:r>
            <w:r w:rsidRPr="0095420E">
              <w:rPr>
                <w:rFonts w:ascii="Khmer UI" w:hAnsi="Khmer UI" w:cs="Khmer UI" w:hint="cs"/>
                <w:cs/>
                <w:lang w:bidi="km-KH"/>
              </w:rPr>
              <w:t>ដែលមានពិការភាពអាចផ្តល់សេវាកម្ម</w:t>
            </w:r>
            <w:r w:rsidRPr="0095420E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621465">
              <w:rPr>
                <w:rFonts w:cs="FS Me Pro"/>
              </w:rPr>
              <w:t>NDIS</w:t>
            </w:r>
            <w:r w:rsidRPr="0095420E">
              <w:rPr>
                <w:rFonts w:ascii="Khmer UI" w:hAnsi="Khmer UI" w:cs="Khmer UI"/>
              </w:rPr>
              <w:t xml:space="preserve"> </w:t>
            </w:r>
            <w:r w:rsidRPr="0095420E">
              <w:rPr>
                <w:rFonts w:ascii="Khmer UI" w:hAnsi="Khmer UI" w:cs="Khmer UI" w:hint="cs"/>
                <w:cs/>
                <w:lang w:bidi="km-KH"/>
              </w:rPr>
              <w:t>បន្ថែមទៀត។</w:t>
            </w:r>
          </w:p>
        </w:tc>
      </w:tr>
      <w:tr w:rsidR="00B1014B" w:rsidRPr="00197D9F" w14:paraId="11B83E32" w14:textId="77777777" w:rsidTr="00F24B2B">
        <w:trPr>
          <w:gridAfter w:val="1"/>
          <w:wAfter w:w="86" w:type="dxa"/>
          <w:trHeight w:val="3628"/>
        </w:trPr>
        <w:tc>
          <w:tcPr>
            <w:tcW w:w="2552" w:type="dxa"/>
            <w:vAlign w:val="center"/>
          </w:tcPr>
          <w:p w14:paraId="2078DB32" w14:textId="77777777" w:rsidR="00CE08D6" w:rsidRPr="00197D9F" w:rsidRDefault="00A56BF9" w:rsidP="0039501C">
            <w:pPr>
              <w:spacing w:line="240" w:lineRule="auto"/>
              <w:jc w:val="center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0A34C50E" wp14:editId="257872EB">
                  <wp:extent cx="1483360" cy="1483360"/>
                  <wp:effectExtent l="0" t="0" r="2540" b="2540"/>
                  <wp:docPr id="1881083683" name="Picture 81" descr="កម្មករ 3 នាក់ និង​នៅ​ពី​ក្រោយរបាំងមួយ និងសញ្ញា​ព្រួញ​ចង្អុល​ចុះ​ក្រោម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1083683" name="Picture 81" descr="កម្មករ 3 នាក់ និង​នៅ​ពី​ក្រោយរបាំងមួយ និងសញ្ញា​ព្រួញ​ចង្អុល​ចុះ​ក្រោម។"/>
                          <pic:cNvPicPr/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77DD744" w14:textId="1BDE3BE9" w:rsidR="00CE08D6" w:rsidRPr="00197D9F" w:rsidRDefault="0095420E" w:rsidP="0039501C">
            <w:pPr>
              <w:rPr>
                <w:rFonts w:ascii="Khmer UI" w:hAnsi="Khmer UI" w:cs="Khmer UI"/>
                <w:lang w:bidi="km-KH"/>
              </w:rPr>
            </w:pPr>
            <w:r w:rsidRPr="0095420E">
              <w:rPr>
                <w:rFonts w:ascii="Khmer UI" w:hAnsi="Khmer UI" w:cs="Khmer UI" w:hint="cs"/>
                <w:cs/>
                <w:lang w:bidi="km-KH"/>
              </w:rPr>
              <w:t>យើងនឹងពិនិត្យមើលថាតើសកម្មភាពនេះដំណើរការឬអត់ដោយអង្គការចំនួនប៉ុន្មានដែលជួបប្រទះឧបសគ្គតិច។</w:t>
            </w:r>
          </w:p>
        </w:tc>
      </w:tr>
    </w:tbl>
    <w:p w14:paraId="6436CC9E" w14:textId="77777777" w:rsidR="0039501C" w:rsidRPr="00197D9F" w:rsidRDefault="00A56BF9">
      <w:pPr>
        <w:spacing w:before="0" w:after="0" w:line="240" w:lineRule="auto"/>
        <w:rPr>
          <w:rFonts w:ascii="Khmer UI" w:hAnsi="Khmer UI" w:cs="Khmer UI"/>
          <w:b/>
          <w:bCs/>
          <w:sz w:val="32"/>
          <w:szCs w:val="26"/>
          <w:lang w:bidi="km-KH"/>
        </w:rPr>
      </w:pPr>
      <w:r w:rsidRPr="00197D9F">
        <w:rPr>
          <w:rFonts w:ascii="Khmer UI" w:hAnsi="Khmer UI" w:cs="Khmer UI"/>
          <w:lang w:bidi="km-KH"/>
        </w:rPr>
        <w:br w:type="page"/>
      </w:r>
    </w:p>
    <w:p w14:paraId="2554BC0A" w14:textId="77777777" w:rsidR="00766698" w:rsidRPr="00197D9F" w:rsidRDefault="00A56BF9" w:rsidP="009F7984">
      <w:pPr>
        <w:pStyle w:val="Heading3"/>
        <w:spacing w:before="360" w:after="120"/>
        <w:rPr>
          <w:rFonts w:ascii="Khmer UI" w:hAnsi="Khmer UI" w:cs="Khmer UI"/>
          <w:lang w:bidi="km-KH"/>
        </w:rPr>
      </w:pPr>
      <w:r w:rsidRPr="00197D9F">
        <w:rPr>
          <w:rFonts w:ascii="Khmer UI" w:hAnsi="Khmer UI" w:cs="Khmer UI"/>
          <w:noProof/>
          <w:lang w:bidi="km-KH"/>
        </w:rPr>
        <w:lastRenderedPageBreak/>
        <mc:AlternateContent>
          <mc:Choice Requires="wpg">
            <w:drawing>
              <wp:anchor distT="0" distB="0" distL="114300" distR="114300" simplePos="0" relativeHeight="251707392" behindDoc="1" locked="0" layoutInCell="1" allowOverlap="1" wp14:anchorId="18DD6A21" wp14:editId="013D35C8">
                <wp:simplePos x="0" y="0"/>
                <wp:positionH relativeFrom="margin">
                  <wp:posOffset>19050</wp:posOffset>
                </wp:positionH>
                <wp:positionV relativeFrom="paragraph">
                  <wp:posOffset>230183</wp:posOffset>
                </wp:positionV>
                <wp:extent cx="5786755" cy="241300"/>
                <wp:effectExtent l="19050" t="19050" r="23495" b="25400"/>
                <wp:wrapNone/>
                <wp:docPr id="359315507" name="Group 35931550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6755" cy="241300"/>
                          <a:chOff x="11875" y="0"/>
                          <a:chExt cx="5787317" cy="241540"/>
                        </a:xfrm>
                      </wpg:grpSpPr>
                      <wps:wsp>
                        <wps:cNvPr id="2103855474" name="Straight Connector 2103855474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241901217" name="Oval 1241901217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FFCC04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A571804" id="Group 359315507" o:spid="_x0000_s1026" alt="&quot;&quot;" style="position:absolute;margin-left:1.5pt;margin-top:18.1pt;width:455.65pt;height:19pt;z-index:-251609088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">
                <v:line id="Straight Connector 2103855474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" strokecolor="#65276f [3044]" strokeweight="3pt">
                  <v:stroke endcap="round"/>
                </v:line>
                <v:oval id="Oval 1241901217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" fillcolor="#ffcc04" strokecolor="#6b2976" strokeweight="3pt"/>
                <w10:wrap anchorx="margin"/>
              </v:group>
            </w:pict>
          </mc:Fallback>
        </mc:AlternateContent>
      </w:r>
      <w:proofErr w:type="spellStart"/>
      <w:r w:rsidRPr="00197D9F">
        <w:rPr>
          <w:rFonts w:ascii="Khmer UI" w:eastAsia="DaunPenh" w:hAnsi="Khmer UI" w:cs="Khmer UI"/>
          <w:lang w:bidi="km-KH"/>
        </w:rPr>
        <w:t>សកម្មភាពទី</w:t>
      </w:r>
      <w:proofErr w:type="spellEnd"/>
      <w:r w:rsidRPr="00197D9F">
        <w:rPr>
          <w:rFonts w:ascii="Khmer UI" w:hAnsi="Khmer UI" w:cs="Khmer UI"/>
          <w:lang w:bidi="km-KH"/>
        </w:rPr>
        <w:t xml:space="preserve"> </w:t>
      </w:r>
      <w:r w:rsidRPr="00621465">
        <w:rPr>
          <w:rFonts w:cs="FS Me Pro"/>
          <w:lang w:bidi="km-KH"/>
        </w:rPr>
        <w:t>23</w:t>
      </w:r>
    </w:p>
    <w:tbl>
      <w:tblPr>
        <w:tblW w:w="9184" w:type="dxa"/>
        <w:tblLayout w:type="fixed"/>
        <w:tblLook w:val="04A0" w:firstRow="1" w:lastRow="0" w:firstColumn="1" w:lastColumn="0" w:noHBand="0" w:noVBand="1"/>
      </w:tblPr>
      <w:tblGrid>
        <w:gridCol w:w="2551"/>
        <w:gridCol w:w="6633"/>
      </w:tblGrid>
      <w:tr w:rsidR="00B1014B" w:rsidRPr="00197D9F" w14:paraId="5B4EC6E8" w14:textId="77777777" w:rsidTr="00225597">
        <w:tc>
          <w:tcPr>
            <w:tcW w:w="2551" w:type="dxa"/>
            <w:vAlign w:val="center"/>
          </w:tcPr>
          <w:p w14:paraId="3EBEA207" w14:textId="77777777" w:rsidR="00766698" w:rsidRPr="00197D9F" w:rsidRDefault="00766698" w:rsidP="00A237E2">
            <w:pPr>
              <w:pStyle w:val="Image"/>
              <w:spacing w:after="0"/>
              <w:rPr>
                <w:rFonts w:ascii="Khmer UI" w:hAnsi="Khmer UI" w:cs="Khmer UI"/>
                <w:lang w:bidi="km-KH"/>
              </w:rPr>
            </w:pPr>
          </w:p>
        </w:tc>
        <w:tc>
          <w:tcPr>
            <w:tcW w:w="6633" w:type="dxa"/>
            <w:vAlign w:val="center"/>
          </w:tcPr>
          <w:p w14:paraId="325AAA94" w14:textId="52AAF783" w:rsidR="00766698" w:rsidRPr="00197D9F" w:rsidRDefault="0095420E" w:rsidP="00A237E2">
            <w:pPr>
              <w:spacing w:after="0"/>
              <w:rPr>
                <w:rFonts w:ascii="Khmer UI" w:hAnsi="Khmer UI" w:cs="Khmer UI"/>
                <w:lang w:bidi="km-KH"/>
              </w:rPr>
            </w:pPr>
            <w:r w:rsidRPr="0095420E">
              <w:rPr>
                <w:rFonts w:ascii="Khmer UI" w:hAnsi="Khmer UI" w:cs="Khmer UI" w:hint="cs"/>
                <w:cs/>
                <w:lang w:bidi="km-KH"/>
              </w:rPr>
              <w:t>យើងនឹងធ្វើការជាមួយអង្គការរដ្ឋាភិបាលផ្សេងទៀតដើម្បីធ្វើឱ្យប្រាកដថាអ្នកបកប្រែផ្ទាល់មាត់កាន់តែយល់ដឹងអំពី៖</w:t>
            </w:r>
          </w:p>
        </w:tc>
      </w:tr>
      <w:tr w:rsidR="00B1014B" w:rsidRPr="00197D9F" w14:paraId="243DFC68" w14:textId="77777777" w:rsidTr="00225597">
        <w:tc>
          <w:tcPr>
            <w:tcW w:w="2551" w:type="dxa"/>
            <w:vAlign w:val="center"/>
          </w:tcPr>
          <w:p w14:paraId="783195A2" w14:textId="77777777" w:rsidR="00AD3E02" w:rsidRPr="00197D9F" w:rsidRDefault="00A56BF9" w:rsidP="0039501C">
            <w:pPr>
              <w:pStyle w:val="Image"/>
              <w:spacing w:before="0" w:after="0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2444D934" wp14:editId="004D656E">
                  <wp:extent cx="1440000" cy="1440000"/>
                  <wp:effectExtent l="0" t="0" r="8255" b="8255"/>
                  <wp:docPr id="1062528603" name="Picture 82" descr="មនុស្សម្នាក់កំពុងកាន់ឯកសារ NDIS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2528603" name="Picture 82" descr="មនុស្សម្នាក់កំពុងកាន់ឯកសារ NDIS។"/>
                          <pic:cNvPicPr/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1466283" w14:textId="77777777" w:rsidR="00AD3E02" w:rsidRPr="00621465" w:rsidRDefault="00A56BF9" w:rsidP="0039501C">
            <w:pPr>
              <w:pStyle w:val="ListParagraph"/>
              <w:numPr>
                <w:ilvl w:val="0"/>
                <w:numId w:val="19"/>
              </w:numPr>
              <w:spacing w:before="0" w:after="0"/>
              <w:rPr>
                <w:rFonts w:cs="FS Me Pro"/>
                <w:lang w:bidi="km-KH"/>
              </w:rPr>
            </w:pPr>
            <w:r w:rsidRPr="00621465">
              <w:rPr>
                <w:rFonts w:cs="FS Me Pro"/>
                <w:lang w:bidi="km-KH"/>
              </w:rPr>
              <w:t>NDIS</w:t>
            </w:r>
          </w:p>
        </w:tc>
      </w:tr>
      <w:tr w:rsidR="00B1014B" w:rsidRPr="00197D9F" w14:paraId="103AF31A" w14:textId="77777777" w:rsidTr="00225597">
        <w:tc>
          <w:tcPr>
            <w:tcW w:w="2551" w:type="dxa"/>
            <w:vAlign w:val="center"/>
          </w:tcPr>
          <w:p w14:paraId="7908D9D3" w14:textId="77777777" w:rsidR="00AD3E02" w:rsidRPr="00197D9F" w:rsidRDefault="00A56BF9" w:rsidP="0039501C">
            <w:pPr>
              <w:pStyle w:val="Image"/>
              <w:spacing w:before="0" w:after="0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mc:AlternateContent>
                <mc:Choice Requires="wps">
                  <w:drawing>
                    <wp:anchor distT="45720" distB="45720" distL="114300" distR="114300" simplePos="0" relativeHeight="251763712" behindDoc="0" locked="0" layoutInCell="1" allowOverlap="1" wp14:anchorId="3438DB28" wp14:editId="76003E8C">
                      <wp:simplePos x="0" y="0"/>
                      <wp:positionH relativeFrom="column">
                        <wp:posOffset>248920</wp:posOffset>
                      </wp:positionH>
                      <wp:positionV relativeFrom="paragraph">
                        <wp:posOffset>225425</wp:posOffset>
                      </wp:positionV>
                      <wp:extent cx="892175" cy="341630"/>
                      <wp:effectExtent l="0" t="0" r="3175" b="1270"/>
                      <wp:wrapNone/>
                      <wp:docPr id="358249271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34163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700EAF2" w14:textId="77777777" w:rsidR="0099120F" w:rsidRPr="00E70D45" w:rsidRDefault="00A56BF9" w:rsidP="00A24A64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Khmer UI" w:hAnsi="Khmer UI" w:cs="Khmer UI"/>
                                      <w:sz w:val="34"/>
                                      <w:szCs w:val="34"/>
                                      <w:lang w:val="en-PH"/>
                                    </w:rPr>
                                  </w:pPr>
                                  <w:proofErr w:type="spellStart"/>
                                  <w:r w:rsidRPr="00E70D45">
                                    <w:rPr>
                                      <w:rFonts w:ascii="Khmer UI" w:eastAsia="DaunPenh" w:hAnsi="Khmer UI" w:cs="Khmer UI"/>
                                      <w:b/>
                                      <w:bCs/>
                                      <w:sz w:val="34"/>
                                      <w:szCs w:val="34"/>
                                    </w:rPr>
                                    <w:t>សិទ្ធិ</w:t>
                                  </w:r>
                                  <w:proofErr w:type="spellEnd"/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438DB28" id="_x0000_s1043" type="#_x0000_t202" alt="&quot;&quot;" style="position:absolute;left:0;text-align:left;margin-left:19.6pt;margin-top:17.75pt;width:70.25pt;height:26.9pt;z-index:2517637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" filled="f" stroked="f">
                      <v:textbox inset="0,0,0,0">
                        <w:txbxContent>
                          <w:p w14:paraId="3700EAF2" w14:textId="77777777" w:rsidR="0099120F" w:rsidRPr="00E70D45" w:rsidRDefault="00A56BF9" w:rsidP="00A24A64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Khmer UI" w:hAnsi="Khmer UI" w:cs="Khmer UI"/>
                                <w:sz w:val="34"/>
                                <w:szCs w:val="34"/>
                                <w:lang w:val="en-PH"/>
                              </w:rPr>
                            </w:pPr>
                            <w:proofErr w:type="spellStart"/>
                            <w:r w:rsidRPr="00E70D45">
                              <w:rPr>
                                <w:rFonts w:ascii="Khmer UI" w:eastAsia="DaunPenh" w:hAnsi="Khmer UI" w:cs="Khmer UI"/>
                                <w:b/>
                                <w:bCs/>
                                <w:sz w:val="34"/>
                                <w:szCs w:val="34"/>
                              </w:rPr>
                              <w:t>សិទ្ធិ</w:t>
                            </w:r>
                            <w:proofErr w:type="spellEnd"/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AD3E02"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195B59E9" wp14:editId="6094EEA9">
                  <wp:extent cx="1440000" cy="1440000"/>
                  <wp:effectExtent l="0" t="0" r="8255" b="8255"/>
                  <wp:docPr id="1028388742" name="Picture 83" descr="ឯកសារមួយ​ដែល​និយាយ​ថា 'សិទ្ធិ'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8388742" name="Picture 83" descr="ឯកសារមួយ​ដែល​និយាយ​ថា 'សិទ្ធិ'។"/>
                          <pic:cNvPicPr/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3996EC2" w14:textId="77777777" w:rsidR="00AD3E02" w:rsidRPr="00197D9F" w:rsidRDefault="00A56BF9" w:rsidP="0039501C">
            <w:pPr>
              <w:pStyle w:val="ListParagraph"/>
              <w:numPr>
                <w:ilvl w:val="0"/>
                <w:numId w:val="70"/>
              </w:numPr>
              <w:spacing w:before="0" w:after="0"/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សិទ្ធិរបស់មនុស្សដែលមានពិការភាព</w:t>
            </w:r>
            <w:proofErr w:type="spellEnd"/>
            <w:r w:rsidRPr="00197D9F">
              <w:rPr>
                <w:rFonts w:ascii="Khmer UI" w:eastAsia="DaunPenh" w:hAnsi="Khmer UI" w:cs="Khmer UI"/>
                <w:lang w:bidi="km-KH"/>
              </w:rPr>
              <w:t>។</w:t>
            </w:r>
          </w:p>
        </w:tc>
      </w:tr>
      <w:tr w:rsidR="00B1014B" w:rsidRPr="00197D9F" w14:paraId="5FAC1C9A" w14:textId="77777777" w:rsidTr="00225597">
        <w:tc>
          <w:tcPr>
            <w:tcW w:w="2551" w:type="dxa"/>
            <w:vAlign w:val="center"/>
          </w:tcPr>
          <w:p w14:paraId="408CF221" w14:textId="77777777" w:rsidR="00D64264" w:rsidRPr="00197D9F" w:rsidRDefault="00A56BF9" w:rsidP="0039501C">
            <w:pPr>
              <w:pStyle w:val="Image"/>
              <w:spacing w:before="360" w:after="0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4C94B5A1" wp14:editId="0008B6C3">
                  <wp:extent cx="1440000" cy="1440000"/>
                  <wp:effectExtent l="0" t="0" r="8255" b="8255"/>
                  <wp:docPr id="1833459512" name="Picture 15" descr="អ្នកចូលរួម 2 នាក់ និង​អ្នក​បកប្រែផ្ទាល់មាត់ម្នាក់កំពុង​មាន​ការ​សន្ទនា​នៅ​ក្រោម​រូបតំណាងអារម្មណ៍ក្នុងការនិយាយ​ដែល​បង្ហាញ​ភាសា​ផ្សេងក្រៅ​ពី​ភាសា​អង់គ្លេស។ នៅជិតពួកគេគឺសញ្ញាព្រួញចង្អុលឡើងលើ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3459512" name="Picture 15" descr="អ្នកចូលរួម 2 នាក់ និង​អ្នក​បកប្រែផ្ទាល់មាត់ម្នាក់កំពុង​មាន​ការ​សន្ទនា​នៅ​ក្រោម​រូបតំណាងអារម្មណ៍ក្នុងការនិយាយ​ដែល​បង្ហាញ​ភាសា​ផ្សេងក្រៅ​ពី​ភាសា​អង់គ្លេស។ នៅជិតពួកគេគឺសញ្ញាព្រួញចង្អុលឡើងលើ។"/>
                          <pic:cNvPicPr/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A31B2FA" w14:textId="411389F2" w:rsidR="00D64264" w:rsidRPr="00197D9F" w:rsidRDefault="0095420E" w:rsidP="0039501C">
            <w:pPr>
              <w:spacing w:before="360" w:after="0"/>
              <w:rPr>
                <w:rFonts w:ascii="Khmer UI" w:hAnsi="Khmer UI" w:cs="Khmer UI"/>
                <w:lang w:bidi="km-KH"/>
              </w:rPr>
            </w:pPr>
            <w:r w:rsidRPr="0095420E">
              <w:rPr>
                <w:rFonts w:ascii="Khmer UI" w:hAnsi="Khmer UI" w:cs="Khmer UI" w:hint="cs"/>
                <w:cs/>
                <w:lang w:bidi="km-KH"/>
              </w:rPr>
              <w:t>យើងនឹងធ្វើឱ្យប្រាកដថាមានអ្នកបកប្រែផ្ទាល់កាន់តែច្រើនដែលអាចគាំទ្រអ្នកចូលរួម</w:t>
            </w:r>
            <w:r w:rsidRPr="0095420E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621465">
              <w:rPr>
                <w:rFonts w:cs="FS Me Pro"/>
              </w:rPr>
              <w:t>CALD</w:t>
            </w:r>
            <w:r w:rsidRPr="0095420E">
              <w:rPr>
                <w:rFonts w:ascii="Khmer UI" w:hAnsi="Khmer UI" w:cs="Khmer UI"/>
              </w:rPr>
              <w:t xml:space="preserve"> </w:t>
            </w:r>
            <w:r w:rsidRPr="0095420E">
              <w:rPr>
                <w:rFonts w:ascii="Khmer UI" w:hAnsi="Khmer UI" w:cs="Khmer UI" w:hint="cs"/>
                <w:cs/>
                <w:lang w:bidi="km-KH"/>
              </w:rPr>
              <w:t>នានា។</w:t>
            </w:r>
          </w:p>
        </w:tc>
      </w:tr>
      <w:tr w:rsidR="00B1014B" w:rsidRPr="00197D9F" w14:paraId="6BB214C0" w14:textId="77777777" w:rsidTr="00225597">
        <w:tc>
          <w:tcPr>
            <w:tcW w:w="2551" w:type="dxa"/>
            <w:vAlign w:val="center"/>
          </w:tcPr>
          <w:p w14:paraId="68D21C7B" w14:textId="77777777" w:rsidR="00D64264" w:rsidRPr="00197D9F" w:rsidRDefault="00A56BF9" w:rsidP="0039501C">
            <w:pPr>
              <w:pStyle w:val="Image"/>
              <w:spacing w:before="0" w:after="0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6957FF13" wp14:editId="6FE16A7F">
                  <wp:extent cx="1440000" cy="1440000"/>
                  <wp:effectExtent l="0" t="0" r="8255" b="8255"/>
                  <wp:docPr id="395913801" name="Picture 16" descr="ឯកសារមួយបង្ហាញសញ្ញាធីកនៅខាងក្នុងរូបតំណាងអារម្មណ៍ក្នុងការនិយាយ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5913801" name="Picture 16" descr="ឯកសារមួយបង្ហាញសញ្ញាធីកនៅខាងក្នុងរូបតំណាងអារម្មណ៍ក្នុងការនិយាយ។"/>
                          <pic:cNvPicPr/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F9B8109" w14:textId="7D6C1C7F" w:rsidR="00D64264" w:rsidRPr="00197D9F" w:rsidRDefault="0095420E" w:rsidP="005342C4">
            <w:pPr>
              <w:rPr>
                <w:rFonts w:ascii="Khmer UI" w:hAnsi="Khmer UI" w:cs="Khmer UI"/>
                <w:lang w:bidi="km-KH"/>
              </w:rPr>
            </w:pPr>
            <w:r w:rsidRPr="0095420E">
              <w:rPr>
                <w:rFonts w:ascii="Khmer UI" w:hAnsi="Khmer UI" w:cs="Khmer UI" w:hint="cs"/>
                <w:cs/>
                <w:lang w:bidi="km-KH"/>
              </w:rPr>
              <w:t>យើងក៏នឹងពិនិត្យមើលថាតើកម្មវិធីចំនួនប៉ុន្មានសម្រាប់គាំទ្រអ្នកបកប្រែផ្ទាល់មាត់។</w:t>
            </w:r>
          </w:p>
        </w:tc>
      </w:tr>
      <w:tr w:rsidR="00B1014B" w:rsidRPr="00197D9F" w14:paraId="70CCD8B7" w14:textId="77777777" w:rsidTr="00225597">
        <w:tc>
          <w:tcPr>
            <w:tcW w:w="2551" w:type="dxa"/>
            <w:vAlign w:val="center"/>
          </w:tcPr>
          <w:p w14:paraId="29D30BD4" w14:textId="77777777" w:rsidR="00445656" w:rsidRPr="00197D9F" w:rsidRDefault="00A56BF9" w:rsidP="0039501C">
            <w:pPr>
              <w:pStyle w:val="Image"/>
              <w:spacing w:before="0" w:after="120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35BF7583" wp14:editId="0D0BE14F">
                  <wp:extent cx="1404000" cy="1404000"/>
                  <wp:effectExtent l="0" t="0" r="5715" b="5715"/>
                  <wp:docPr id="23462965" name="Picture 17" descr="អ្នកបកប្រែផ្ទាល់មាត់ 3 នាក់ ចង្អុលទៅខ្លួនពួកគេផ្ទាល់ ហើយលើកដៃរបស់ពួកគេឡើងលើ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462965" name="Picture 17" descr="អ្នកបកប្រែផ្ទាល់មាត់ 3 នាក់ ចង្អុលទៅខ្លួនពួកគេផ្ទាល់ ហើយលើកដៃរបស់ពួកគេឡើងលើ។"/>
                          <pic:cNvPicPr/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0798415" w14:textId="26B9D840" w:rsidR="00445656" w:rsidRPr="00197D9F" w:rsidRDefault="0095420E" w:rsidP="00A663E7">
            <w:pPr>
              <w:rPr>
                <w:rFonts w:ascii="Khmer UI" w:hAnsi="Khmer UI" w:cs="Khmer UI"/>
                <w:lang w:bidi="km-KH"/>
              </w:rPr>
            </w:pPr>
            <w:r w:rsidRPr="0095420E">
              <w:rPr>
                <w:rFonts w:ascii="Khmer UI" w:hAnsi="Khmer UI" w:cs="Khmer UI" w:hint="cs"/>
                <w:cs/>
                <w:lang w:bidi="km-KH"/>
              </w:rPr>
              <w:t>យើងនឹងពិនិត្យមើលថាតើសកម្មភាពនេះដំណើរការឬអត់ដោយអ្នកបកប្រែផ្ទាល់មាត់ប៉ុន្មាននាក់ដែលអាចរកបានដើម្បីគាំទ្រអ្នកចូលរួម</w:t>
            </w:r>
            <w:r w:rsidRPr="0095420E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621465">
              <w:rPr>
                <w:rFonts w:cs="FS Me Pro"/>
              </w:rPr>
              <w:t>CALD</w:t>
            </w:r>
            <w:r w:rsidRPr="0095420E">
              <w:rPr>
                <w:rFonts w:ascii="Khmer UI" w:hAnsi="Khmer UI" w:cs="Khmer UI"/>
              </w:rPr>
              <w:t xml:space="preserve"> </w:t>
            </w:r>
            <w:r w:rsidRPr="0095420E">
              <w:rPr>
                <w:rFonts w:ascii="Khmer UI" w:hAnsi="Khmer UI" w:cs="Khmer UI" w:hint="cs"/>
                <w:cs/>
                <w:lang w:bidi="km-KH"/>
              </w:rPr>
              <w:t>ជាមួយ</w:t>
            </w:r>
            <w:r w:rsidRPr="0095420E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621465">
              <w:rPr>
                <w:rFonts w:cs="FS Me Pro"/>
              </w:rPr>
              <w:t>NDIS</w:t>
            </w:r>
            <w:r w:rsidRPr="0095420E">
              <w:rPr>
                <w:rFonts w:ascii="Khmer UI" w:hAnsi="Khmer UI" w:cs="Khmer UI" w:hint="cs"/>
                <w:cs/>
                <w:lang w:bidi="km-KH"/>
              </w:rPr>
              <w:t>។</w:t>
            </w:r>
          </w:p>
        </w:tc>
      </w:tr>
    </w:tbl>
    <w:p w14:paraId="7DA2E26E" w14:textId="77777777" w:rsidR="00B676E1" w:rsidRPr="00197D9F" w:rsidRDefault="00A56BF9" w:rsidP="0043690F">
      <w:pPr>
        <w:pStyle w:val="Heading2"/>
        <w:rPr>
          <w:rFonts w:ascii="Khmer UI" w:hAnsi="Khmer UI" w:cs="Khmer UI"/>
          <w:color w:val="000000" w:themeColor="text1"/>
          <w:lang w:bidi="km-KH"/>
        </w:rPr>
      </w:pPr>
      <w:bookmarkStart w:id="107" w:name="_Toc159336375"/>
      <w:r w:rsidRPr="00621465">
        <w:rPr>
          <w:rFonts w:cs="FS Me Pro"/>
          <w:noProof/>
          <w:color w:val="000000" w:themeColor="text1"/>
          <w:lang w:bidi="km-KH"/>
        </w:rPr>
        <w:lastRenderedPageBreak/>
        <mc:AlternateContent>
          <mc:Choice Requires="wps">
            <w:drawing>
              <wp:anchor distT="0" distB="0" distL="114300" distR="114300" simplePos="0" relativeHeight="251709440" behindDoc="1" locked="0" layoutInCell="1" allowOverlap="1" wp14:anchorId="1BCF4874" wp14:editId="7A1B38D1">
                <wp:simplePos x="0" y="0"/>
                <wp:positionH relativeFrom="page">
                  <wp:align>center</wp:align>
                </wp:positionH>
                <wp:positionV relativeFrom="paragraph">
                  <wp:posOffset>-213163</wp:posOffset>
                </wp:positionV>
                <wp:extent cx="6422400" cy="691200"/>
                <wp:effectExtent l="19050" t="19050" r="16510" b="13970"/>
                <wp:wrapNone/>
                <wp:docPr id="565464728" name="Rectangle: Rounded Corners 56546472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2400" cy="691200"/>
                        </a:xfrm>
                        <a:prstGeom prst="roundRect">
                          <a:avLst>
                            <a:gd name="adj" fmla="val 27035"/>
                          </a:avLst>
                        </a:prstGeom>
                        <a:solidFill>
                          <a:srgbClr val="06A8B5"/>
                        </a:solidFill>
                        <a:ln w="38100">
                          <a:solidFill>
                            <a:srgbClr val="6B297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22ED8CD" id="Rectangle: Rounded Corners 565464728" o:spid="_x0000_s1026" alt="&quot;&quot;" style="position:absolute;margin-left:0;margin-top:-16.8pt;width:505.7pt;height:54.45pt;z-index:-25160704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middle" arcsize="1771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" fillcolor="#06a8b5" strokecolor="#6b2976" strokeweight="3pt">
                <w10:wrap anchorx="page"/>
              </v:roundrect>
            </w:pict>
          </mc:Fallback>
        </mc:AlternateContent>
      </w:r>
      <w:r w:rsidRPr="00621465">
        <w:rPr>
          <w:rFonts w:cs="FS Me Pro"/>
          <w:color w:val="000000" w:themeColor="text1"/>
          <w:lang w:bidi="km-KH"/>
        </w:rPr>
        <w:t>5</w:t>
      </w:r>
      <w:r w:rsidRPr="00197D9F">
        <w:rPr>
          <w:rFonts w:ascii="Khmer UI" w:hAnsi="Khmer UI" w:cs="Khmer UI"/>
          <w:color w:val="000000" w:themeColor="text1"/>
          <w:lang w:bidi="km-KH"/>
        </w:rPr>
        <w:t xml:space="preserve">. </w:t>
      </w:r>
      <w:proofErr w:type="spellStart"/>
      <w:r w:rsidRPr="00197D9F">
        <w:rPr>
          <w:rFonts w:ascii="Khmer UI" w:eastAsia="DaunPenh" w:hAnsi="Khmer UI" w:cs="Khmer UI"/>
          <w:color w:val="000000" w:themeColor="text1"/>
          <w:lang w:bidi="km-KH"/>
        </w:rPr>
        <w:t>ទិន្នន័យអំពីអ្នកចូលរួម</w:t>
      </w:r>
      <w:proofErr w:type="spellEnd"/>
      <w:r w:rsidRPr="00197D9F">
        <w:rPr>
          <w:rFonts w:ascii="Khmer UI" w:hAnsi="Khmer UI" w:cs="Khmer UI"/>
          <w:color w:val="000000" w:themeColor="text1"/>
          <w:lang w:bidi="km-KH"/>
        </w:rPr>
        <w:t xml:space="preserve"> </w:t>
      </w:r>
      <w:r w:rsidRPr="00621465">
        <w:rPr>
          <w:rFonts w:cs="FS Me Pro"/>
          <w:color w:val="000000" w:themeColor="text1"/>
          <w:lang w:bidi="km-KH"/>
        </w:rPr>
        <w:t>CALD</w:t>
      </w:r>
      <w:bookmarkEnd w:id="107"/>
    </w:p>
    <w:p w14:paraId="6CD5A333" w14:textId="77777777" w:rsidR="008104A9" w:rsidRPr="00197D9F" w:rsidRDefault="00A56BF9" w:rsidP="009F7984">
      <w:pPr>
        <w:pStyle w:val="Heading3"/>
        <w:spacing w:before="480" w:after="120"/>
        <w:rPr>
          <w:rFonts w:ascii="Khmer UI" w:hAnsi="Khmer UI" w:cs="Khmer UI"/>
          <w:lang w:bidi="km-KH"/>
        </w:rPr>
      </w:pPr>
      <w:r w:rsidRPr="00197D9F">
        <w:rPr>
          <w:rFonts w:ascii="Khmer UI" w:hAnsi="Khmer UI" w:cs="Khmer UI"/>
          <w:noProof/>
          <w:lang w:bidi="km-KH"/>
        </w:rPr>
        <mc:AlternateContent>
          <mc:Choice Requires="wpg">
            <w:drawing>
              <wp:anchor distT="0" distB="0" distL="114300" distR="114300" simplePos="0" relativeHeight="251711488" behindDoc="1" locked="0" layoutInCell="1" allowOverlap="1" wp14:anchorId="015FB05A" wp14:editId="4EFD1B13">
                <wp:simplePos x="0" y="0"/>
                <wp:positionH relativeFrom="margin">
                  <wp:align>left</wp:align>
                </wp:positionH>
                <wp:positionV relativeFrom="paragraph">
                  <wp:posOffset>534205</wp:posOffset>
                </wp:positionV>
                <wp:extent cx="5785200" cy="241200"/>
                <wp:effectExtent l="19050" t="19050" r="25400" b="26035"/>
                <wp:wrapNone/>
                <wp:docPr id="136" name="Group 13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5200" cy="241200"/>
                          <a:chOff x="11875" y="0"/>
                          <a:chExt cx="5787317" cy="241540"/>
                        </a:xfrm>
                      </wpg:grpSpPr>
                      <wps:wsp>
                        <wps:cNvPr id="137" name="Straight Connector 137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8" name="Oval 138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06A8B5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F5A0BF4" id="Group 136" o:spid="_x0000_s1026" alt="&quot;&quot;" style="position:absolute;margin-left:0;margin-top:42.05pt;width:455.55pt;height:19pt;z-index:-251604992;mso-position-horizontal:left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">
                <v:line id="Straight Connector 137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" strokecolor="#65276f [3044]" strokeweight="3pt">
                  <v:stroke endcap="round"/>
                </v:line>
                <v:oval id="Oval 138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" fillcolor="#06a8b5" strokecolor="#6b2976" strokeweight="3pt"/>
                <w10:wrap anchorx="margin"/>
              </v:group>
            </w:pict>
          </mc:Fallback>
        </mc:AlternateContent>
      </w:r>
      <w:proofErr w:type="spellStart"/>
      <w:r w:rsidR="00766698" w:rsidRPr="00197D9F">
        <w:rPr>
          <w:rFonts w:ascii="Khmer UI" w:eastAsia="DaunPenh" w:hAnsi="Khmer UI" w:cs="Khmer UI"/>
          <w:lang w:bidi="km-KH"/>
        </w:rPr>
        <w:t>សកម្មភាពទី</w:t>
      </w:r>
      <w:proofErr w:type="spellEnd"/>
      <w:r w:rsidR="00766698" w:rsidRPr="00197D9F">
        <w:rPr>
          <w:rFonts w:ascii="Khmer UI" w:hAnsi="Khmer UI" w:cs="Khmer UI"/>
          <w:lang w:bidi="km-KH"/>
        </w:rPr>
        <w:t xml:space="preserve"> </w:t>
      </w:r>
      <w:r w:rsidR="00766698" w:rsidRPr="00621465">
        <w:rPr>
          <w:rFonts w:cs="FS Me Pro"/>
          <w:lang w:bidi="km-KH"/>
        </w:rPr>
        <w:t>24</w:t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2"/>
        <w:gridCol w:w="6575"/>
      </w:tblGrid>
      <w:tr w:rsidR="00B1014B" w:rsidRPr="00197D9F" w14:paraId="3C6FC777" w14:textId="77777777" w:rsidTr="00AC1C28">
        <w:tc>
          <w:tcPr>
            <w:tcW w:w="2552" w:type="dxa"/>
            <w:vAlign w:val="center"/>
          </w:tcPr>
          <w:p w14:paraId="5AE2C480" w14:textId="77777777" w:rsidR="00766698" w:rsidRPr="00197D9F" w:rsidRDefault="00A56BF9" w:rsidP="00C73E0D">
            <w:pPr>
              <w:pStyle w:val="Image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5F049273" wp14:editId="4D733652">
                  <wp:extent cx="1440000" cy="1440000"/>
                  <wp:effectExtent l="0" t="0" r="8255" b="8255"/>
                  <wp:docPr id="1692890758" name="Picture 1692890758" descr="មនុស្ស 3 នាក់នៅក្រោមពាក្យ 'CALD'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2890758" name="Picture 1692890758" descr="មនុស្ស 3 នាក់នៅក្រោមពាក្យ 'CALD'។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48994EC5" w14:textId="7E1EE11D" w:rsidR="007374DE" w:rsidRPr="00197D9F" w:rsidRDefault="0095420E" w:rsidP="00C13247">
            <w:pPr>
              <w:rPr>
                <w:rFonts w:ascii="Khmer UI" w:hAnsi="Khmer UI" w:cs="Khmer UI"/>
                <w:lang w:bidi="km-KH"/>
              </w:rPr>
            </w:pPr>
            <w:r w:rsidRPr="0095420E">
              <w:rPr>
                <w:rFonts w:ascii="Khmer UI" w:hAnsi="Khmer UI" w:cs="Khmer UI" w:hint="cs"/>
                <w:cs/>
                <w:lang w:bidi="km-KH"/>
              </w:rPr>
              <w:t>យើងនឹងធ្វើការជាមួយអ្នកដទៃទៀតដើម្បីព្រមព្រៀងគ្នាលើរបៀបដែលយើងពន្យល់ពីអត្ថន័យនៃ</w:t>
            </w:r>
            <w:r w:rsidRPr="0095420E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621465">
              <w:rPr>
                <w:rFonts w:cs="FS Me Pro"/>
              </w:rPr>
              <w:t>'CALD'</w:t>
            </w:r>
            <w:r w:rsidRPr="0095420E">
              <w:rPr>
                <w:rFonts w:ascii="Khmer UI" w:hAnsi="Khmer UI" w:cs="Khmer UI" w:hint="cs"/>
                <w:cs/>
                <w:lang w:bidi="km-KH"/>
              </w:rPr>
              <w:t>។</w:t>
            </w:r>
          </w:p>
        </w:tc>
      </w:tr>
      <w:tr w:rsidR="00B1014B" w:rsidRPr="00197D9F" w14:paraId="49A4877F" w14:textId="77777777" w:rsidTr="00AC1C28">
        <w:tc>
          <w:tcPr>
            <w:tcW w:w="2552" w:type="dxa"/>
            <w:vAlign w:val="center"/>
          </w:tcPr>
          <w:p w14:paraId="2743E94A" w14:textId="77777777" w:rsidR="00766698" w:rsidRPr="00197D9F" w:rsidRDefault="00766698" w:rsidP="0039501C">
            <w:pPr>
              <w:pStyle w:val="Image"/>
              <w:spacing w:before="360" w:after="0"/>
              <w:rPr>
                <w:rFonts w:ascii="Khmer UI" w:hAnsi="Khmer UI" w:cs="Khmer UI"/>
                <w:lang w:bidi="km-KH"/>
              </w:rPr>
            </w:pPr>
          </w:p>
        </w:tc>
        <w:tc>
          <w:tcPr>
            <w:tcW w:w="6575" w:type="dxa"/>
            <w:vAlign w:val="center"/>
          </w:tcPr>
          <w:p w14:paraId="7359732D" w14:textId="77777777" w:rsidR="00766698" w:rsidRPr="00197D9F" w:rsidRDefault="00A56BF9" w:rsidP="0039501C">
            <w:pPr>
              <w:spacing w:before="360" w:after="0"/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យើងនឹងធ្វើការជាមួយ</w:t>
            </w:r>
            <w:proofErr w:type="spellEnd"/>
            <w:r w:rsidRPr="00197D9F">
              <w:rPr>
                <w:rFonts w:ascii="Khmer UI" w:eastAsia="DaunPenh" w:hAnsi="Khmer UI" w:cs="Khmer UI"/>
                <w:lang w:bidi="km-KH"/>
              </w:rPr>
              <w:t>៖</w:t>
            </w:r>
          </w:p>
        </w:tc>
      </w:tr>
      <w:tr w:rsidR="00B1014B" w:rsidRPr="00197D9F" w14:paraId="41F78E84" w14:textId="77777777" w:rsidTr="00AC1C28">
        <w:tc>
          <w:tcPr>
            <w:tcW w:w="2552" w:type="dxa"/>
            <w:vAlign w:val="center"/>
          </w:tcPr>
          <w:p w14:paraId="47EF009B" w14:textId="77777777" w:rsidR="00D0585A" w:rsidRPr="00197D9F" w:rsidRDefault="00A56BF9" w:rsidP="0039501C">
            <w:pPr>
              <w:pStyle w:val="Image"/>
              <w:spacing w:before="0" w:after="0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57F7BAE2" wp14:editId="55C95ACC">
                  <wp:extent cx="1483360" cy="1483360"/>
                  <wp:effectExtent l="0" t="0" r="2540" b="2540"/>
                  <wp:docPr id="1520896156" name="Picture 1" descr="ក្រុមមនុស្ស CALD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0896156" name="Picture 1" descr="ក្រុមមនុស្ស CALD។"/>
                          <pic:cNvPicPr/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36F7229C" w14:textId="77777777" w:rsidR="00D0585A" w:rsidRPr="00197D9F" w:rsidRDefault="00A56BF9" w:rsidP="00C73E0D">
            <w:pPr>
              <w:pStyle w:val="ListParagraph"/>
              <w:numPr>
                <w:ilvl w:val="0"/>
                <w:numId w:val="25"/>
              </w:numPr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សហគមន</w:t>
            </w:r>
            <w:proofErr w:type="spellEnd"/>
            <w:r w:rsidRPr="00197D9F">
              <w:rPr>
                <w:rFonts w:ascii="Khmer UI" w:eastAsia="DaunPenh" w:hAnsi="Khmer UI" w:cs="Khmer UI"/>
                <w:lang w:bidi="km-KH"/>
              </w:rPr>
              <w:t>៍</w:t>
            </w:r>
            <w:r w:rsidRPr="00197D9F">
              <w:rPr>
                <w:rFonts w:ascii="Khmer UI" w:hAnsi="Khmer UI" w:cs="Khmer UI"/>
                <w:lang w:bidi="km-KH"/>
              </w:rPr>
              <w:t xml:space="preserve"> </w:t>
            </w:r>
            <w:r w:rsidRPr="00621465">
              <w:rPr>
                <w:rFonts w:cs="FS Me Pro"/>
                <w:lang w:bidi="km-KH"/>
              </w:rPr>
              <w:t>CALD</w:t>
            </w:r>
          </w:p>
        </w:tc>
      </w:tr>
      <w:tr w:rsidR="00B1014B" w:rsidRPr="00197D9F" w14:paraId="102969F1" w14:textId="77777777" w:rsidTr="00AC1C28">
        <w:tc>
          <w:tcPr>
            <w:tcW w:w="2552" w:type="dxa"/>
            <w:vAlign w:val="center"/>
          </w:tcPr>
          <w:p w14:paraId="5123419B" w14:textId="77777777" w:rsidR="00D0585A" w:rsidRPr="00197D9F" w:rsidRDefault="00A56BF9" w:rsidP="0039501C">
            <w:pPr>
              <w:pStyle w:val="Image"/>
              <w:spacing w:before="0" w:after="0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28AD3720" wp14:editId="18289980">
                  <wp:extent cx="1483360" cy="1483360"/>
                  <wp:effectExtent l="0" t="0" r="2540" b="2540"/>
                  <wp:docPr id="1030385139" name="Picture 2" descr="បុគ្គលិក​រដ្ឋាភិបាល​ម្នាក់កំពុងថ្លែង​សុន្ទរកថា​នៅ​មុខ​អគារ​រដ្ឋាភិបាលមួយ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0385139" name="Picture 2" descr="បុគ្គលិក​រដ្ឋាភិបាល​ម្នាក់កំពុងថ្លែង​សុន្ទរកថា​នៅ​មុខ​អគារ​រដ្ឋាភិបាលមួយ។"/>
                          <pic:cNvPicPr/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5098C77A" w14:textId="77777777" w:rsidR="00D0585A" w:rsidRPr="00197D9F" w:rsidRDefault="00A56BF9" w:rsidP="00D0585A">
            <w:pPr>
              <w:pStyle w:val="ListParagraph"/>
              <w:numPr>
                <w:ilvl w:val="0"/>
                <w:numId w:val="17"/>
              </w:numPr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បណ្ដាអង្គការរដ្ឋាភិបាលផ្សេងទៀត</w:t>
            </w:r>
            <w:proofErr w:type="spellEnd"/>
            <w:r w:rsidRPr="00197D9F">
              <w:rPr>
                <w:rFonts w:ascii="Khmer UI" w:eastAsia="DaunPenh" w:hAnsi="Khmer UI" w:cs="Khmer UI"/>
                <w:lang w:bidi="km-KH"/>
              </w:rPr>
              <w:t>។</w:t>
            </w:r>
          </w:p>
        </w:tc>
      </w:tr>
      <w:tr w:rsidR="00B1014B" w:rsidRPr="00197D9F" w14:paraId="1E60BAAF" w14:textId="77777777" w:rsidTr="00AC1C28">
        <w:tc>
          <w:tcPr>
            <w:tcW w:w="2552" w:type="dxa"/>
            <w:vAlign w:val="center"/>
          </w:tcPr>
          <w:p w14:paraId="1FD1F521" w14:textId="77777777" w:rsidR="00BC7A9A" w:rsidRPr="00197D9F" w:rsidRDefault="00A56BF9" w:rsidP="00C017C7">
            <w:pPr>
              <w:pStyle w:val="Image"/>
              <w:spacing w:before="600" w:after="0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689572ED" wp14:editId="4866ED7A">
                  <wp:extent cx="1483360" cy="1196975"/>
                  <wp:effectExtent l="0" t="0" r="2540" b="3175"/>
                  <wp:docPr id="1492686499" name="Picture 3" descr="ក្រុមមនុស្ស CALD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2686499" name="Picture 3" descr="ក្រុមមនុស្ស CALD។"/>
                          <pic:cNvPicPr/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54B5BDC4" w14:textId="77777777" w:rsidR="00BC7A9A" w:rsidRPr="00197D9F" w:rsidRDefault="00A56BF9" w:rsidP="0039501C">
            <w:pPr>
              <w:spacing w:before="600"/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វិធីដែលយើងពន្យល</w:t>
            </w:r>
            <w:proofErr w:type="spellEnd"/>
            <w:r w:rsidRPr="00197D9F">
              <w:rPr>
                <w:rFonts w:ascii="Khmer UI" w:eastAsia="DaunPenh" w:hAnsi="Khmer UI" w:cs="Khmer UI"/>
                <w:lang w:bidi="km-KH"/>
              </w:rPr>
              <w:t>់</w:t>
            </w:r>
            <w:r w:rsidRPr="00197D9F">
              <w:rPr>
                <w:rFonts w:ascii="Khmer UI" w:hAnsi="Khmer UI" w:cs="Khmer UI"/>
                <w:lang w:bidi="km-KH"/>
              </w:rPr>
              <w:t xml:space="preserve"> </w:t>
            </w:r>
            <w:r w:rsidRPr="00621465">
              <w:rPr>
                <w:rFonts w:cs="FS Me Pro"/>
                <w:lang w:bidi="km-KH"/>
              </w:rPr>
              <w:t>CALD</w:t>
            </w:r>
            <w:r w:rsidRPr="00197D9F">
              <w:rPr>
                <w:rFonts w:ascii="Khmer UI" w:hAnsi="Khmer UI" w:cs="Khmer UI"/>
                <w:lang w:bidi="km-KH"/>
              </w:rPr>
              <w:t xml:space="preserve"> </w:t>
            </w: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នឹងគាំទ្រ</w:t>
            </w:r>
            <w:proofErr w:type="spellEnd"/>
            <w:r w:rsidRPr="00197D9F">
              <w:rPr>
                <w:rFonts w:ascii="Khmer UI" w:eastAsia="DaunPenh" w:hAnsi="Khmer UI" w:cs="Khmer UI"/>
                <w:lang w:bidi="km-KH"/>
              </w:rPr>
              <w:t>៖</w:t>
            </w:r>
          </w:p>
          <w:p w14:paraId="5B3DECAE" w14:textId="77777777" w:rsidR="00BC7A9A" w:rsidRPr="00197D9F" w:rsidRDefault="00A56BF9" w:rsidP="00B314B2">
            <w:pPr>
              <w:pStyle w:val="ListParagraph"/>
              <w:numPr>
                <w:ilvl w:val="0"/>
                <w:numId w:val="27"/>
              </w:numPr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ប្រជាជន</w:t>
            </w:r>
            <w:proofErr w:type="spellEnd"/>
            <w:r w:rsidRPr="00197D9F">
              <w:rPr>
                <w:rFonts w:ascii="Khmer UI" w:hAnsi="Khmer UI" w:cs="Khmer UI"/>
                <w:lang w:bidi="km-KH"/>
              </w:rPr>
              <w:t xml:space="preserve"> </w:t>
            </w:r>
            <w:r w:rsidRPr="00621465">
              <w:rPr>
                <w:rFonts w:cs="FS Me Pro"/>
                <w:lang w:bidi="km-KH"/>
              </w:rPr>
              <w:t>CALD</w:t>
            </w:r>
            <w:r w:rsidRPr="00197D9F">
              <w:rPr>
                <w:rFonts w:ascii="Khmer UI" w:hAnsi="Khmer UI" w:cs="Khmer UI"/>
                <w:lang w:bidi="km-KH"/>
              </w:rPr>
              <w:t xml:space="preserve"> </w:t>
            </w: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ទាំងអស</w:t>
            </w:r>
            <w:proofErr w:type="spellEnd"/>
            <w:r w:rsidRPr="00197D9F">
              <w:rPr>
                <w:rFonts w:ascii="Khmer UI" w:eastAsia="DaunPenh" w:hAnsi="Khmer UI" w:cs="Khmer UI"/>
                <w:lang w:bidi="km-KH"/>
              </w:rPr>
              <w:t>់</w:t>
            </w:r>
          </w:p>
          <w:p w14:paraId="71ADBF4D" w14:textId="77777777" w:rsidR="00BC7A9A" w:rsidRPr="00197D9F" w:rsidRDefault="00A56BF9" w:rsidP="00BC7A9A">
            <w:pPr>
              <w:pStyle w:val="ListParagraph"/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និង</w:t>
            </w:r>
            <w:proofErr w:type="spellEnd"/>
          </w:p>
          <w:p w14:paraId="3190E2FC" w14:textId="77777777" w:rsidR="00BC7A9A" w:rsidRPr="00197D9F" w:rsidRDefault="00A56BF9" w:rsidP="00B314B2">
            <w:pPr>
              <w:pStyle w:val="ListParagraph"/>
              <w:numPr>
                <w:ilvl w:val="0"/>
                <w:numId w:val="26"/>
              </w:numPr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បទពិសោធន៍ខុសគ្នារបស់ពួកគេ</w:t>
            </w:r>
            <w:proofErr w:type="spellEnd"/>
            <w:r w:rsidRPr="00197D9F">
              <w:rPr>
                <w:rFonts w:ascii="Khmer UI" w:eastAsia="DaunPenh" w:hAnsi="Khmer UI" w:cs="Khmer UI"/>
                <w:lang w:bidi="km-KH"/>
              </w:rPr>
              <w:t>។</w:t>
            </w:r>
          </w:p>
        </w:tc>
      </w:tr>
      <w:tr w:rsidR="00B1014B" w:rsidRPr="00197D9F" w14:paraId="590CF187" w14:textId="77777777" w:rsidTr="002B2832">
        <w:trPr>
          <w:trHeight w:val="3515"/>
        </w:trPr>
        <w:tc>
          <w:tcPr>
            <w:tcW w:w="2552" w:type="dxa"/>
            <w:vAlign w:val="center"/>
          </w:tcPr>
          <w:p w14:paraId="7FE69CF1" w14:textId="77777777" w:rsidR="00AC1C28" w:rsidRPr="00197D9F" w:rsidRDefault="00A56BF9" w:rsidP="00C73E0D">
            <w:pPr>
              <w:pStyle w:val="Image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lastRenderedPageBreak/>
              <w:drawing>
                <wp:inline distT="0" distB="0" distL="0" distR="0" wp14:anchorId="2FB13312" wp14:editId="3C00F389">
                  <wp:extent cx="1483360" cy="1483360"/>
                  <wp:effectExtent l="0" t="0" r="2540" b="2540"/>
                  <wp:docPr id="1809070464" name="Picture 4" descr="ក្រុមមនុស្សមួយក្រុម និងនៅពីលើពួកគេគឺសញ្ញាលើកមេដៃឡើង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9070464" name="Picture 4" descr="ក្រុមមនុស្សមួយក្រុម និងនៅពីលើពួកគេគឺសញ្ញាលើកមេដៃឡើង។"/>
                          <pic:cNvPicPr/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4D1FD3CB" w14:textId="51176B7D" w:rsidR="00AC1C28" w:rsidRPr="00197D9F" w:rsidRDefault="0095420E" w:rsidP="00C73E0D">
            <w:pPr>
              <w:rPr>
                <w:rFonts w:ascii="Khmer UI" w:hAnsi="Khmer UI" w:cs="Khmer UI"/>
                <w:lang w:bidi="km-KH"/>
              </w:rPr>
            </w:pPr>
            <w:r w:rsidRPr="0095420E">
              <w:rPr>
                <w:rFonts w:ascii="Khmer UI" w:hAnsi="Khmer UI" w:cs="Khmer UI" w:hint="cs"/>
                <w:cs/>
                <w:lang w:bidi="km-KH"/>
              </w:rPr>
              <w:t>យើងនឹងដឹងថាវាត្រឹមត្រូវ</w:t>
            </w:r>
            <w:r w:rsidRPr="0095420E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95420E">
              <w:rPr>
                <w:rFonts w:ascii="Khmer UI" w:hAnsi="Khmer UI" w:cs="Khmer UI" w:hint="cs"/>
                <w:cs/>
                <w:lang w:bidi="km-KH"/>
              </w:rPr>
              <w:t>នៅពេលដែលសហគមន៍</w:t>
            </w:r>
            <w:r w:rsidRPr="0095420E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621465">
              <w:rPr>
                <w:rFonts w:cs="FS Me Pro"/>
              </w:rPr>
              <w:t>CALD</w:t>
            </w:r>
            <w:r w:rsidRPr="0095420E">
              <w:rPr>
                <w:rFonts w:ascii="Khmer UI" w:hAnsi="Khmer UI" w:cs="Khmer UI"/>
              </w:rPr>
              <w:t xml:space="preserve"> </w:t>
            </w:r>
            <w:r w:rsidRPr="0095420E">
              <w:rPr>
                <w:rFonts w:ascii="Khmer UI" w:hAnsi="Khmer UI" w:cs="Khmer UI" w:hint="cs"/>
                <w:cs/>
                <w:lang w:bidi="km-KH"/>
              </w:rPr>
              <w:t>នានាយល់ព្រមថាវាល្អ។</w:t>
            </w:r>
          </w:p>
        </w:tc>
      </w:tr>
      <w:tr w:rsidR="00B1014B" w:rsidRPr="00197D9F" w14:paraId="0D91B7EA" w14:textId="77777777" w:rsidTr="002B2832">
        <w:trPr>
          <w:trHeight w:val="3515"/>
        </w:trPr>
        <w:tc>
          <w:tcPr>
            <w:tcW w:w="2552" w:type="dxa"/>
            <w:vAlign w:val="center"/>
          </w:tcPr>
          <w:p w14:paraId="609ABFA0" w14:textId="77777777" w:rsidR="00766698" w:rsidRPr="00197D9F" w:rsidRDefault="00A56BF9" w:rsidP="00C73E0D">
            <w:pPr>
              <w:pStyle w:val="Image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0B8B98E1" wp14:editId="05749582">
                  <wp:extent cx="1483360" cy="1483360"/>
                  <wp:effectExtent l="0" t="0" r="2540" b="2540"/>
                  <wp:docPr id="1672971691" name="Picture 18" descr="មនុស្សម្នាក់កំពុងសរសេរក្នុងឯកសារ និងក្រាហ្វរបារមួយ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2971691" name="Picture 18" descr="មនុស្សម្នាក់កំពុងសរសេរក្នុងឯកសារ និងក្រាហ្វរបារមួយ។"/>
                          <pic:cNvPicPr/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2BB6596F" w14:textId="63E5C9C0" w:rsidR="0095420E" w:rsidRPr="00197D9F" w:rsidRDefault="0095420E" w:rsidP="00C73E0D">
            <w:pPr>
              <w:rPr>
                <w:rFonts w:ascii="Khmer UI" w:hAnsi="Khmer UI" w:cs="Khmer UI"/>
                <w:lang w:bidi="km-KH"/>
              </w:rPr>
            </w:pPr>
            <w:r w:rsidRPr="0095420E">
              <w:rPr>
                <w:rFonts w:ascii="Khmer UI" w:hAnsi="Khmer UI" w:cs="Khmer UI" w:hint="cs"/>
                <w:cs/>
                <w:lang w:bidi="km-KH"/>
              </w:rPr>
              <w:t>បន្ទាប់មក</w:t>
            </w:r>
            <w:r w:rsidRPr="0095420E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95420E">
              <w:rPr>
                <w:rFonts w:ascii="Khmer UI" w:hAnsi="Khmer UI" w:cs="Khmer UI" w:hint="cs"/>
                <w:cs/>
                <w:lang w:bidi="km-KH"/>
              </w:rPr>
              <w:t>យើងនឹងធ្វើបច្ចុប្បន្នភាពលើវិធីដែលយើងប្រមូល</w:t>
            </w:r>
            <w:r w:rsidRPr="0095420E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95420E">
              <w:rPr>
                <w:rStyle w:val="Strong"/>
                <w:rFonts w:ascii="Khmer UI" w:eastAsia="DaunPenh" w:hAnsi="Khmer UI" w:cs="Khmer UI" w:hint="cs"/>
                <w:cs/>
                <w:lang w:bidi="km-KH"/>
              </w:rPr>
              <w:t>ទិន្នន័យ</w:t>
            </w:r>
            <w:r w:rsidRPr="0095420E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95420E">
              <w:rPr>
                <w:rFonts w:ascii="Khmer UI" w:hAnsi="Khmer UI" w:cs="Khmer UI" w:hint="cs"/>
                <w:cs/>
                <w:lang w:bidi="km-KH"/>
              </w:rPr>
              <w:t>ដើម្បីគាំទ្រលើរបៀបដែលយើងពន្យល់</w:t>
            </w:r>
            <w:r w:rsidRPr="0095420E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621465">
              <w:rPr>
                <w:rFonts w:cs="FS Me Pro"/>
              </w:rPr>
              <w:t>'CALD'</w:t>
            </w:r>
            <w:r w:rsidRPr="0095420E">
              <w:rPr>
                <w:rFonts w:ascii="Khmer UI" w:hAnsi="Khmer UI" w:cs="Khmer UI" w:hint="cs"/>
                <w:cs/>
                <w:lang w:bidi="km-KH"/>
              </w:rPr>
              <w:t>។</w:t>
            </w:r>
          </w:p>
        </w:tc>
      </w:tr>
      <w:tr w:rsidR="00B1014B" w:rsidRPr="00197D9F" w14:paraId="1583A14C" w14:textId="77777777" w:rsidTr="002B2832">
        <w:trPr>
          <w:trHeight w:val="3515"/>
        </w:trPr>
        <w:tc>
          <w:tcPr>
            <w:tcW w:w="2552" w:type="dxa"/>
            <w:vAlign w:val="center"/>
          </w:tcPr>
          <w:p w14:paraId="2A495584" w14:textId="77777777" w:rsidR="00680B10" w:rsidRPr="00197D9F" w:rsidRDefault="00A56BF9" w:rsidP="00C73E0D">
            <w:pPr>
              <w:pStyle w:val="Image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mc:AlternateContent>
                <mc:Choice Requires="wps">
                  <w:drawing>
                    <wp:anchor distT="45720" distB="45720" distL="114300" distR="114300" simplePos="0" relativeHeight="251765760" behindDoc="0" locked="0" layoutInCell="1" allowOverlap="1" wp14:anchorId="64983E51" wp14:editId="72C8E061">
                      <wp:simplePos x="0" y="0"/>
                      <wp:positionH relativeFrom="column">
                        <wp:posOffset>590550</wp:posOffset>
                      </wp:positionH>
                      <wp:positionV relativeFrom="paragraph">
                        <wp:posOffset>751205</wp:posOffset>
                      </wp:positionV>
                      <wp:extent cx="892175" cy="210820"/>
                      <wp:effectExtent l="0" t="0" r="3175" b="0"/>
                      <wp:wrapNone/>
                      <wp:docPr id="500288841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2108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556887D" w14:textId="77777777" w:rsidR="0099120F" w:rsidRPr="00A24A64" w:rsidRDefault="00A56BF9" w:rsidP="00A24A64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Khmer UI" w:hAnsi="Khmer UI" w:cs="Khmer UI"/>
                                      <w:sz w:val="16"/>
                                      <w:szCs w:val="16"/>
                                      <w:lang w:val="en-PH"/>
                                    </w:rPr>
                                  </w:pPr>
                                  <w:proofErr w:type="spellStart"/>
                                  <w:r w:rsidRPr="00A24A64">
                                    <w:rPr>
                                      <w:rFonts w:ascii="Khmer UI" w:eastAsia="DaunPenh" w:hAnsi="Khmer UI" w:cs="Khmer UI"/>
                                      <w:b/>
                                      <w:bCs/>
                                      <w:sz w:val="16"/>
                                      <w:szCs w:val="16"/>
                                    </w:rPr>
                                    <w:t>កំណត់ត្រា</w:t>
                                  </w:r>
                                  <w:proofErr w:type="spellEnd"/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4983E51" id="_x0000_s1044" type="#_x0000_t202" alt="&quot;&quot;" style="position:absolute;left:0;text-align:left;margin-left:46.5pt;margin-top:59.15pt;width:70.25pt;height:16.6pt;z-index:2517657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" filled="f" stroked="f">
                      <v:textbox inset="0,0,0,0">
                        <w:txbxContent>
                          <w:p w14:paraId="3556887D" w14:textId="77777777" w:rsidR="0099120F" w:rsidRPr="00A24A64" w:rsidRDefault="00A56BF9" w:rsidP="00A24A64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Khmer UI" w:hAnsi="Khmer UI" w:cs="Khmer UI"/>
                                <w:sz w:val="16"/>
                                <w:szCs w:val="16"/>
                                <w:lang w:val="en-PH"/>
                              </w:rPr>
                            </w:pPr>
                            <w:proofErr w:type="spellStart"/>
                            <w:r w:rsidRPr="00A24A64">
                              <w:rPr>
                                <w:rFonts w:ascii="Khmer UI" w:eastAsia="DaunPenh" w:hAnsi="Khmer UI" w:cs="Khmer UI"/>
                                <w:b/>
                                <w:bCs/>
                                <w:sz w:val="16"/>
                                <w:szCs w:val="16"/>
                              </w:rPr>
                              <w:t>កំណត់ត្រា</w:t>
                            </w:r>
                            <w:proofErr w:type="spellEnd"/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FA49C9"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4FBF0E91" wp14:editId="6F9EBB12">
                  <wp:extent cx="1483360" cy="1483360"/>
                  <wp:effectExtent l="0" t="0" r="2540" b="2540"/>
                  <wp:docPr id="1697165199" name="Picture 5" descr="ឯកសារព័ត៌មាន ឯកសារកត់ត្រា និងក្រាហ្វរបារមួយ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7165199" name="Picture 5" descr="ឯកសារព័ត៌មាន ឯកសារកត់ត្រា និងក្រាហ្វរបារមួយ។"/>
                          <pic:cNvPicPr/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5A6263B2" w14:textId="77777777" w:rsidR="00680B10" w:rsidRPr="00197D9F" w:rsidRDefault="00A56BF9" w:rsidP="00C73E0D">
            <w:pPr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នៅពេលយើងនិយាយអំពី</w:t>
            </w:r>
            <w:proofErr w:type="spellEnd"/>
            <w:r w:rsidRPr="00197D9F">
              <w:rPr>
                <w:rFonts w:ascii="Khmer UI" w:hAnsi="Khmer UI" w:cs="Khmer UI"/>
                <w:lang w:bidi="km-KH"/>
              </w:rPr>
              <w:t xml:space="preserve"> </w:t>
            </w: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ទិន្នន័យ</w:t>
            </w:r>
            <w:proofErr w:type="spellEnd"/>
            <w:r w:rsidRPr="00197D9F">
              <w:rPr>
                <w:rFonts w:ascii="Khmer UI" w:hAnsi="Khmer UI" w:cs="Khmer UI"/>
                <w:lang w:bidi="km-KH"/>
              </w:rPr>
              <w:t xml:space="preserve"> </w:t>
            </w: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យើងមានន័យថា</w:t>
            </w:r>
            <w:proofErr w:type="spellEnd"/>
            <w:r w:rsidRPr="00197D9F">
              <w:rPr>
                <w:rFonts w:ascii="Khmer UI" w:eastAsia="DaunPenh" w:hAnsi="Khmer UI" w:cs="Khmer UI"/>
                <w:lang w:bidi="km-KH"/>
              </w:rPr>
              <w:t>៖</w:t>
            </w:r>
          </w:p>
          <w:p w14:paraId="0B978D17" w14:textId="77777777" w:rsidR="00680B10" w:rsidRPr="00197D9F" w:rsidRDefault="00A56BF9" w:rsidP="00B314B2">
            <w:pPr>
              <w:pStyle w:val="ListParagraph"/>
              <w:numPr>
                <w:ilvl w:val="0"/>
                <w:numId w:val="28"/>
              </w:numPr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ការពិតនានា</w:t>
            </w:r>
            <w:proofErr w:type="spellEnd"/>
          </w:p>
          <w:p w14:paraId="500C74A2" w14:textId="77777777" w:rsidR="00680B10" w:rsidRPr="00197D9F" w:rsidRDefault="00A56BF9" w:rsidP="00B314B2">
            <w:pPr>
              <w:pStyle w:val="ListParagraph"/>
              <w:numPr>
                <w:ilvl w:val="0"/>
                <w:numId w:val="28"/>
              </w:numPr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ព័ត៌មាន</w:t>
            </w:r>
            <w:proofErr w:type="spellEnd"/>
          </w:p>
          <w:p w14:paraId="08E35D6C" w14:textId="77777777" w:rsidR="00680B10" w:rsidRPr="00197D9F" w:rsidRDefault="00A56BF9" w:rsidP="00B314B2">
            <w:pPr>
              <w:pStyle w:val="ListParagraph"/>
              <w:numPr>
                <w:ilvl w:val="0"/>
                <w:numId w:val="28"/>
              </w:numPr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កំណត់ត្រានានា</w:t>
            </w:r>
            <w:proofErr w:type="spellEnd"/>
            <w:r w:rsidRPr="00197D9F">
              <w:rPr>
                <w:rFonts w:ascii="Khmer UI" w:eastAsia="DaunPenh" w:hAnsi="Khmer UI" w:cs="Khmer UI"/>
                <w:lang w:bidi="km-KH"/>
              </w:rPr>
              <w:t>។</w:t>
            </w:r>
          </w:p>
        </w:tc>
      </w:tr>
      <w:tr w:rsidR="00B1014B" w:rsidRPr="00197D9F" w14:paraId="735A87BB" w14:textId="77777777" w:rsidTr="002B2832">
        <w:trPr>
          <w:trHeight w:val="3515"/>
        </w:trPr>
        <w:tc>
          <w:tcPr>
            <w:tcW w:w="2552" w:type="dxa"/>
            <w:vAlign w:val="center"/>
          </w:tcPr>
          <w:p w14:paraId="75CFA8C3" w14:textId="77777777" w:rsidR="005A484E" w:rsidRPr="00197D9F" w:rsidRDefault="00A56BF9" w:rsidP="00C73E0D">
            <w:pPr>
              <w:pStyle w:val="Image"/>
              <w:rPr>
                <w:rFonts w:ascii="Khmer UI" w:hAnsi="Khmer UI" w:cs="Khmer UI"/>
                <w:noProof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377B9F0B" wp14:editId="1C914C6E">
                  <wp:extent cx="1483360" cy="1483360"/>
                  <wp:effectExtent l="0" t="0" r="2540" b="2540"/>
                  <wp:docPr id="1905204047" name="Picture 1" descr="មនុស្សម្នាក់លើកដៃរបស់ពួកគេឡើងលើ និងរូបតំណាងអារម្មណ៍ក្នុងការនិយាយដែលមានសញ្ញាឧទានមួយនៅខាងក្នុងរូបតំណាងអារម្មណ៍ក្នុងការនិយាយនោះ។ នៅជិតពួកគេគឺជាក្រាហ្វរបារមួយ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5204047" name="Picture 1" descr="មនុស្សម្នាក់លើកដៃរបស់ពួកគេឡើងលើ និងរូបតំណាងអារម្មណ៍ក្នុងការនិយាយដែលមានសញ្ញាឧទានមួយនៅខាងក្នុងរូបតំណាងអារម្មណ៍ក្នុងការនិយាយនោះ។ នៅជិតពួកគេគឺជាក្រាហ្វរបារមួយ។"/>
                          <pic:cNvPicPr/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3A8A3DF9" w14:textId="77777777" w:rsidR="00B67BC0" w:rsidRPr="00197D9F" w:rsidRDefault="00A56BF9" w:rsidP="00C73E0D">
            <w:pPr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យើងនឹងពិនិត្យមើលថាតើសកម្មភាពនេះដំណើរការឬអត</w:t>
            </w:r>
            <w:proofErr w:type="spellEnd"/>
            <w:r w:rsidRPr="00197D9F">
              <w:rPr>
                <w:rFonts w:ascii="Khmer UI" w:eastAsia="DaunPenh" w:hAnsi="Khmer UI" w:cs="Khmer UI"/>
                <w:lang w:bidi="km-KH"/>
              </w:rPr>
              <w:t>់</w:t>
            </w:r>
            <w:r w:rsidRPr="00197D9F">
              <w:rPr>
                <w:rFonts w:ascii="Khmer UI" w:hAnsi="Khmer UI" w:cs="Khmer UI"/>
                <w:lang w:bidi="km-KH"/>
              </w:rPr>
              <w:t xml:space="preserve"> </w:t>
            </w: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ដោយបរិមាណទិន្នន័យដែលយើងប្រមូលបាន</w:t>
            </w:r>
            <w:proofErr w:type="spellEnd"/>
            <w:r w:rsidRPr="00197D9F">
              <w:rPr>
                <w:rFonts w:ascii="Khmer UI" w:eastAsia="DaunPenh" w:hAnsi="Khmer UI" w:cs="Khmer UI"/>
                <w:lang w:bidi="km-KH"/>
              </w:rPr>
              <w:t>។</w:t>
            </w:r>
          </w:p>
          <w:p w14:paraId="64783A1E" w14:textId="77777777" w:rsidR="005A484E" w:rsidRPr="00197D9F" w:rsidRDefault="00A56BF9" w:rsidP="00C73E0D">
            <w:pPr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នេះរួមបញ្ចូលទាំងទិន្នន័យដែលគាំទ្រអ្វីដែលអ្នកចូលរួម</w:t>
            </w:r>
            <w:proofErr w:type="spellEnd"/>
            <w:r w:rsidRPr="00197D9F">
              <w:rPr>
                <w:rFonts w:ascii="Khmer UI" w:hAnsi="Khmer UI" w:cs="Khmer UI"/>
                <w:lang w:bidi="km-KH"/>
              </w:rPr>
              <w:t xml:space="preserve"> </w:t>
            </w:r>
            <w:r w:rsidRPr="00621465">
              <w:rPr>
                <w:rFonts w:cs="FS Me Pro"/>
                <w:lang w:bidi="km-KH"/>
              </w:rPr>
              <w:t>CALD</w:t>
            </w:r>
            <w:r w:rsidRPr="00197D9F">
              <w:rPr>
                <w:rFonts w:ascii="Khmer UI" w:hAnsi="Khmer UI" w:cs="Khmer UI"/>
                <w:lang w:bidi="km-KH"/>
              </w:rPr>
              <w:t xml:space="preserve"> </w:t>
            </w: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ត្រូវការ</w:t>
            </w:r>
            <w:proofErr w:type="spellEnd"/>
            <w:r w:rsidRPr="00197D9F">
              <w:rPr>
                <w:rFonts w:ascii="Khmer UI" w:eastAsia="DaunPenh" w:hAnsi="Khmer UI" w:cs="Khmer UI"/>
                <w:lang w:bidi="km-KH"/>
              </w:rPr>
              <w:t>។</w:t>
            </w:r>
          </w:p>
        </w:tc>
      </w:tr>
    </w:tbl>
    <w:p w14:paraId="73161448" w14:textId="77777777" w:rsidR="0039501C" w:rsidRPr="00197D9F" w:rsidRDefault="00A56BF9">
      <w:pPr>
        <w:spacing w:before="0" w:after="0" w:line="240" w:lineRule="auto"/>
        <w:rPr>
          <w:rFonts w:ascii="Khmer UI" w:hAnsi="Khmer UI" w:cs="Khmer UI"/>
          <w:b/>
          <w:bCs/>
          <w:sz w:val="32"/>
          <w:szCs w:val="26"/>
          <w:lang w:bidi="km-KH"/>
        </w:rPr>
      </w:pPr>
      <w:r w:rsidRPr="00197D9F">
        <w:rPr>
          <w:rFonts w:ascii="Khmer UI" w:hAnsi="Khmer UI" w:cs="Khmer UI"/>
          <w:lang w:bidi="km-KH"/>
        </w:rPr>
        <w:br w:type="page"/>
      </w:r>
    </w:p>
    <w:p w14:paraId="3114F808" w14:textId="77777777" w:rsidR="00B676E1" w:rsidRPr="00197D9F" w:rsidRDefault="00A56BF9" w:rsidP="009F7984">
      <w:pPr>
        <w:pStyle w:val="Heading3"/>
        <w:spacing w:before="360" w:after="120"/>
        <w:rPr>
          <w:rFonts w:ascii="Khmer UI" w:hAnsi="Khmer UI" w:cs="Khmer UI"/>
          <w:lang w:bidi="km-KH"/>
        </w:rPr>
      </w:pPr>
      <w:r w:rsidRPr="00197D9F">
        <w:rPr>
          <w:rFonts w:ascii="Khmer UI" w:hAnsi="Khmer UI" w:cs="Khmer UI"/>
          <w:noProof/>
          <w:lang w:bidi="km-KH"/>
        </w:rPr>
        <w:lastRenderedPageBreak/>
        <mc:AlternateContent>
          <mc:Choice Requires="wpg">
            <w:drawing>
              <wp:anchor distT="0" distB="0" distL="114300" distR="114300" simplePos="0" relativeHeight="251713536" behindDoc="1" locked="0" layoutInCell="1" allowOverlap="1" wp14:anchorId="0D2DCCDD" wp14:editId="3118F6E7">
                <wp:simplePos x="0" y="0"/>
                <wp:positionH relativeFrom="margin">
                  <wp:posOffset>19050</wp:posOffset>
                </wp:positionH>
                <wp:positionV relativeFrom="paragraph">
                  <wp:posOffset>233501</wp:posOffset>
                </wp:positionV>
                <wp:extent cx="5784850" cy="240665"/>
                <wp:effectExtent l="19050" t="19050" r="25400" b="26035"/>
                <wp:wrapNone/>
                <wp:docPr id="905895971" name="Group 90589597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4850" cy="240665"/>
                          <a:chOff x="11875" y="0"/>
                          <a:chExt cx="5787317" cy="241540"/>
                        </a:xfrm>
                      </wpg:grpSpPr>
                      <wps:wsp>
                        <wps:cNvPr id="1704202234" name="Straight Connector 1704202234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08141766" name="Oval 208141766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06A8B5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139A6F0" id="Group 905895971" o:spid="_x0000_s1026" alt="&quot;&quot;" style="position:absolute;margin-left:1.5pt;margin-top:18.4pt;width:455.5pt;height:18.95pt;z-index:-251602944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">
                <v:line id="Straight Connector 1704202234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" strokecolor="#65276f [3044]" strokeweight="3pt">
                  <v:stroke endcap="round"/>
                </v:line>
                <v:oval id="Oval 208141766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" fillcolor="#06a8b5" strokecolor="#6b2976" strokeweight="3pt"/>
                <w10:wrap anchorx="margin"/>
              </v:group>
            </w:pict>
          </mc:Fallback>
        </mc:AlternateContent>
      </w:r>
      <w:proofErr w:type="spellStart"/>
      <w:r w:rsidR="00766698" w:rsidRPr="00197D9F">
        <w:rPr>
          <w:rFonts w:ascii="Khmer UI" w:eastAsia="DaunPenh" w:hAnsi="Khmer UI" w:cs="Khmer UI"/>
          <w:lang w:bidi="km-KH"/>
        </w:rPr>
        <w:t>សកម្មភាពទី</w:t>
      </w:r>
      <w:proofErr w:type="spellEnd"/>
      <w:r w:rsidR="00766698" w:rsidRPr="00197D9F">
        <w:rPr>
          <w:rFonts w:ascii="Khmer UI" w:hAnsi="Khmer UI" w:cs="Khmer UI"/>
          <w:lang w:bidi="km-KH"/>
        </w:rPr>
        <w:t xml:space="preserve"> </w:t>
      </w:r>
      <w:r w:rsidR="00766698" w:rsidRPr="00621465">
        <w:rPr>
          <w:rFonts w:cs="FS Me Pro"/>
          <w:lang w:bidi="km-KH"/>
        </w:rPr>
        <w:t>25</w:t>
      </w:r>
    </w:p>
    <w:tbl>
      <w:tblPr>
        <w:tblW w:w="9128" w:type="dxa"/>
        <w:tblLayout w:type="fixed"/>
        <w:tblLook w:val="04A0" w:firstRow="1" w:lastRow="0" w:firstColumn="1" w:lastColumn="0" w:noHBand="0" w:noVBand="1"/>
      </w:tblPr>
      <w:tblGrid>
        <w:gridCol w:w="2536"/>
        <w:gridCol w:w="6592"/>
      </w:tblGrid>
      <w:tr w:rsidR="00B1014B" w:rsidRPr="00197D9F" w14:paraId="10DDA80D" w14:textId="77777777" w:rsidTr="0039501C">
        <w:trPr>
          <w:trHeight w:val="3288"/>
        </w:trPr>
        <w:tc>
          <w:tcPr>
            <w:tcW w:w="2536" w:type="dxa"/>
            <w:vAlign w:val="center"/>
          </w:tcPr>
          <w:p w14:paraId="0C7C17B6" w14:textId="77777777" w:rsidR="004A2EA4" w:rsidRPr="00197D9F" w:rsidRDefault="00A56BF9" w:rsidP="00C73E0D">
            <w:pPr>
              <w:pStyle w:val="Image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25C4D3BC" wp14:editId="0AFBA8A5">
                  <wp:extent cx="1473200" cy="1473200"/>
                  <wp:effectExtent l="0" t="0" r="0" b="0"/>
                  <wp:docPr id="1054512006" name="Picture 19" descr="កុំព្យូទ័របង្ហាញក្រាហ្វមួយ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4512006" name="Picture 19" descr="កុំព្យូទ័របង្ហាញក្រាហ្វមួយ។"/>
                          <pic:cNvPicPr/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200" cy="147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92" w:type="dxa"/>
            <w:vAlign w:val="center"/>
          </w:tcPr>
          <w:p w14:paraId="3E71E15D" w14:textId="77777777" w:rsidR="0095420E" w:rsidRPr="0095420E" w:rsidRDefault="0095420E" w:rsidP="0095420E">
            <w:pPr>
              <w:rPr>
                <w:rFonts w:ascii="Khmer UI" w:hAnsi="Khmer UI" w:cs="Khmer UI"/>
              </w:rPr>
            </w:pPr>
            <w:r w:rsidRPr="0095420E">
              <w:rPr>
                <w:rFonts w:ascii="Khmer UI" w:hAnsi="Khmer UI" w:cs="Khmer UI" w:hint="cs"/>
                <w:cs/>
                <w:lang w:bidi="km-KH"/>
              </w:rPr>
              <w:t>យើងនឹងស្រាវជ្រាវ</w:t>
            </w:r>
            <w:r w:rsidRPr="0095420E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95420E">
              <w:rPr>
                <w:rFonts w:ascii="Khmer UI" w:hAnsi="Khmer UI" w:cs="Khmer UI" w:hint="cs"/>
                <w:cs/>
                <w:lang w:bidi="km-KH"/>
              </w:rPr>
              <w:t>និងចែករំលែកទិន្នន័យថ្មីពីអ្នកចូលរួម</w:t>
            </w:r>
            <w:r w:rsidRPr="0095420E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621465">
              <w:rPr>
                <w:rFonts w:cs="FS Me Pro"/>
              </w:rPr>
              <w:t>CALD</w:t>
            </w:r>
            <w:r w:rsidRPr="0095420E">
              <w:rPr>
                <w:rFonts w:ascii="Khmer UI" w:hAnsi="Khmer UI" w:cs="Khmer UI"/>
              </w:rPr>
              <w:t xml:space="preserve"> </w:t>
            </w:r>
            <w:r w:rsidRPr="0095420E">
              <w:rPr>
                <w:rFonts w:ascii="Khmer UI" w:hAnsi="Khmer UI" w:cs="Khmer UI" w:hint="cs"/>
                <w:cs/>
                <w:lang w:bidi="km-KH"/>
              </w:rPr>
              <w:t>នានា។</w:t>
            </w:r>
          </w:p>
          <w:p w14:paraId="7C1370DC" w14:textId="31DF7CF6" w:rsidR="00AC1C28" w:rsidRPr="00197D9F" w:rsidRDefault="0095420E" w:rsidP="0095420E">
            <w:pPr>
              <w:rPr>
                <w:rFonts w:ascii="Khmer UI" w:hAnsi="Khmer UI" w:cs="Khmer UI"/>
                <w:lang w:bidi="km-KH"/>
              </w:rPr>
            </w:pPr>
            <w:r w:rsidRPr="0095420E">
              <w:rPr>
                <w:rFonts w:ascii="Khmer UI" w:hAnsi="Khmer UI" w:cs="Khmer UI" w:hint="cs"/>
                <w:cs/>
                <w:lang w:bidi="km-KH"/>
              </w:rPr>
              <w:t>នេះនឹងគាំទ្របុគ្គលិក</w:t>
            </w:r>
            <w:r w:rsidRPr="0095420E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95420E">
              <w:rPr>
                <w:rFonts w:ascii="Khmer UI" w:hAnsi="Khmer UI" w:cs="Khmer UI" w:hint="cs"/>
                <w:cs/>
                <w:lang w:bidi="km-KH"/>
              </w:rPr>
              <w:t>និងដៃគូរបស់យើងក្នុងការធ្វើសេចក្ដីសម្រេចចិត្តនានាបានល្អ។</w:t>
            </w:r>
          </w:p>
        </w:tc>
      </w:tr>
      <w:tr w:rsidR="00B1014B" w:rsidRPr="00197D9F" w14:paraId="417B07CE" w14:textId="77777777" w:rsidTr="0039501C">
        <w:trPr>
          <w:trHeight w:val="3288"/>
        </w:trPr>
        <w:tc>
          <w:tcPr>
            <w:tcW w:w="2536" w:type="dxa"/>
            <w:vAlign w:val="center"/>
          </w:tcPr>
          <w:p w14:paraId="2284C594" w14:textId="77777777" w:rsidR="004A2EA4" w:rsidRPr="00197D9F" w:rsidRDefault="00A56BF9" w:rsidP="00C73E0D">
            <w:pPr>
              <w:pStyle w:val="Image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73817125" wp14:editId="47DE82EA">
                  <wp:extent cx="1473200" cy="1473200"/>
                  <wp:effectExtent l="0" t="0" r="0" b="0"/>
                  <wp:docPr id="852475434" name="Picture 20" descr="មនុស្ស 2 នាក់កំពុងប្រើប្រាស់កុំព្យូទ័រយួរដៃរួមគ្នា និងក្រាហ្វរបារមួយ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2475434" name="Picture 20" descr="មនុស្ស 2 នាក់កំពុងប្រើប្រាស់កុំព្យូទ័រយួរដៃរួមគ្នា និងក្រាហ្វរបារមួយ។"/>
                          <pic:cNvPicPr/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200" cy="147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92" w:type="dxa"/>
            <w:vAlign w:val="center"/>
          </w:tcPr>
          <w:p w14:paraId="5A9C83D9" w14:textId="5EBB3EA2" w:rsidR="004A2EA4" w:rsidRPr="00197D9F" w:rsidRDefault="0095420E" w:rsidP="00C73E0D">
            <w:pPr>
              <w:rPr>
                <w:rFonts w:ascii="Khmer UI" w:hAnsi="Khmer UI" w:cs="Khmer UI"/>
                <w:lang w:bidi="km-KH"/>
              </w:rPr>
            </w:pPr>
            <w:r w:rsidRPr="0095420E">
              <w:rPr>
                <w:rFonts w:ascii="Khmer UI" w:hAnsi="Khmer UI" w:cs="Khmer UI" w:hint="cs"/>
                <w:cs/>
                <w:lang w:bidi="km-KH"/>
              </w:rPr>
              <w:t>យើងនឹងធ្វើបច្ចុប្បន្នភាពវិធីដែលយើងប្រមូលទិន្នន័យពីអ្នកចូលរួម</w:t>
            </w:r>
            <w:r w:rsidRPr="0095420E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621465">
              <w:rPr>
                <w:rFonts w:cs="FS Me Pro"/>
              </w:rPr>
              <w:t>CALD</w:t>
            </w:r>
            <w:r w:rsidRPr="0095420E">
              <w:rPr>
                <w:rFonts w:ascii="Khmer UI" w:hAnsi="Khmer UI" w:cs="Khmer UI"/>
              </w:rPr>
              <w:t xml:space="preserve"> </w:t>
            </w:r>
            <w:r w:rsidRPr="0095420E">
              <w:rPr>
                <w:rFonts w:ascii="Khmer UI" w:hAnsi="Khmer UI" w:cs="Khmer UI" w:hint="cs"/>
                <w:cs/>
                <w:lang w:bidi="km-KH"/>
              </w:rPr>
              <w:t>នានា។</w:t>
            </w:r>
          </w:p>
        </w:tc>
      </w:tr>
      <w:tr w:rsidR="00B1014B" w:rsidRPr="00197D9F" w14:paraId="586A3907" w14:textId="77777777" w:rsidTr="0039501C">
        <w:trPr>
          <w:trHeight w:val="3288"/>
        </w:trPr>
        <w:tc>
          <w:tcPr>
            <w:tcW w:w="2536" w:type="dxa"/>
            <w:vAlign w:val="center"/>
          </w:tcPr>
          <w:p w14:paraId="27E739DC" w14:textId="77777777" w:rsidR="00AC1C28" w:rsidRPr="00197D9F" w:rsidRDefault="00A56BF9" w:rsidP="005342C4">
            <w:pPr>
              <w:pStyle w:val="Image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3E512931" wp14:editId="4AA62301">
                  <wp:extent cx="1473200" cy="1473200"/>
                  <wp:effectExtent l="0" t="0" r="0" b="0"/>
                  <wp:docPr id="1693983596" name="Picture 21" descr="កុំព្យូទ័របង្ហាញក្រាហ្វ និងសញ្ញាធីក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3983596" name="Picture 21" descr="កុំព្យូទ័របង្ហាញក្រាហ្វ និងសញ្ញាធីក។"/>
                          <pic:cNvPicPr/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200" cy="147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CA38675" w14:textId="3ECEDE12" w:rsidR="00775E71" w:rsidRPr="00197D9F" w:rsidRDefault="0095420E" w:rsidP="00AC1C28">
            <w:pPr>
              <w:rPr>
                <w:rFonts w:ascii="Khmer UI" w:hAnsi="Khmer UI" w:cs="Khmer UI"/>
                <w:lang w:bidi="km-KH"/>
              </w:rPr>
            </w:pPr>
            <w:r w:rsidRPr="0095420E">
              <w:rPr>
                <w:rFonts w:ascii="Khmer UI" w:hAnsi="Khmer UI" w:cs="Khmer UI" w:hint="cs"/>
                <w:cs/>
                <w:lang w:bidi="km-KH"/>
              </w:rPr>
              <w:t>យើងនឹងពិនិត្យមើលថាតើសកម្មភាពនេះដំណើរការឬអត់ដោយចំនួនមនុស្សប៉ុន្មាននាក់ដែលអាចប្រើទិន្នន័យដែលយើងប្រមូលអំពីអ្នកចូលរួម</w:t>
            </w:r>
            <w:r w:rsidRPr="0095420E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621465">
              <w:rPr>
                <w:rFonts w:cs="FS Me Pro"/>
              </w:rPr>
              <w:t>CALD</w:t>
            </w:r>
            <w:r w:rsidRPr="0095420E">
              <w:rPr>
                <w:rFonts w:ascii="Khmer UI" w:hAnsi="Khmer UI" w:cs="Khmer UI"/>
              </w:rPr>
              <w:t xml:space="preserve"> </w:t>
            </w:r>
            <w:r w:rsidRPr="0095420E">
              <w:rPr>
                <w:rFonts w:ascii="Khmer UI" w:hAnsi="Khmer UI" w:cs="Khmer UI" w:hint="cs"/>
                <w:cs/>
                <w:lang w:bidi="km-KH"/>
              </w:rPr>
              <w:t>នានា។</w:t>
            </w:r>
          </w:p>
        </w:tc>
      </w:tr>
      <w:tr w:rsidR="00B1014B" w:rsidRPr="00197D9F" w14:paraId="0846400F" w14:textId="77777777" w:rsidTr="0039501C">
        <w:trPr>
          <w:trHeight w:val="3288"/>
        </w:trPr>
        <w:tc>
          <w:tcPr>
            <w:tcW w:w="2536" w:type="dxa"/>
            <w:vAlign w:val="center"/>
          </w:tcPr>
          <w:p w14:paraId="7E1AAB90" w14:textId="77777777" w:rsidR="00AC1C28" w:rsidRPr="00197D9F" w:rsidRDefault="00A56BF9" w:rsidP="005342C4">
            <w:pPr>
              <w:pStyle w:val="Image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6299ADE9" wp14:editId="3CB1A799">
                  <wp:extent cx="1473200" cy="1473200"/>
                  <wp:effectExtent l="0" t="0" r="0" b="0"/>
                  <wp:docPr id="1419418283" name="Picture 22" descr="កម្មករ NDIS 3 នាក់នៅក្រោមសញ្ញាធីក និងសញ្ញាខ្វែងនៅខាងក្នុងរូបតំណាងអារម្មណ៍ក្នុងការនិយាយ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9418283" name="Picture 22" descr="កម្មករ NDIS 3 នាក់នៅក្រោមសញ្ញាធីក និងសញ្ញាខ្វែងនៅខាងក្នុងរូបតំណាងអារម្មណ៍ក្នុងការនិយាយ។"/>
                          <pic:cNvPicPr/>
                        </pic:nvPicPr>
                        <pic:blipFill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200" cy="147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92" w:type="dxa"/>
            <w:vAlign w:val="center"/>
          </w:tcPr>
          <w:p w14:paraId="6034B456" w14:textId="51E4BEB5" w:rsidR="00207CAE" w:rsidRPr="00197D9F" w:rsidRDefault="0095420E" w:rsidP="00AC1C28">
            <w:pPr>
              <w:rPr>
                <w:rFonts w:ascii="Khmer UI" w:hAnsi="Khmer UI" w:cs="Khmer UI"/>
                <w:lang w:bidi="km-KH"/>
              </w:rPr>
            </w:pPr>
            <w:r w:rsidRPr="0095420E">
              <w:rPr>
                <w:rFonts w:ascii="Khmer UI" w:hAnsi="Khmer UI" w:cs="Khmer UI" w:hint="cs"/>
                <w:cs/>
                <w:lang w:bidi="km-KH"/>
              </w:rPr>
              <w:t>យើងក៏នឹងពិនិត្យមើលថាតើសកម្មភាពនេះដំណើរការឬអត់ដោយស្តាប់ថាតើទិន្នន័យនេះប៉ះពាល់ដល់របៀបដែលមនុស្សធ្វើសេចក្ដីសម្រេចចិត្ត។</w:t>
            </w:r>
          </w:p>
          <w:p w14:paraId="60F73F5A" w14:textId="5D24C9EA" w:rsidR="00AC1C28" w:rsidRPr="00197D9F" w:rsidRDefault="0095420E" w:rsidP="00AC1C28">
            <w:pPr>
              <w:rPr>
                <w:rFonts w:ascii="Khmer UI" w:hAnsi="Khmer UI" w:cs="Khmer UI"/>
                <w:lang w:bidi="km-KH"/>
              </w:rPr>
            </w:pPr>
            <w:r w:rsidRPr="0095420E">
              <w:rPr>
                <w:rFonts w:ascii="Khmer UI" w:hAnsi="Khmer UI" w:cs="Khmer UI" w:hint="cs"/>
                <w:cs/>
                <w:lang w:bidi="km-KH"/>
              </w:rPr>
              <w:t>នេះរួមបញ្ចូលទាំងបុគ្គលិក</w:t>
            </w:r>
            <w:r w:rsidRPr="0095420E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95420E">
              <w:rPr>
                <w:rFonts w:ascii="Khmer UI" w:hAnsi="Khmer UI" w:cs="Khmer UI" w:hint="cs"/>
                <w:cs/>
                <w:lang w:bidi="km-KH"/>
              </w:rPr>
              <w:t>និងដៃគូនានារបស់យើងផងដែរ។</w:t>
            </w:r>
          </w:p>
        </w:tc>
      </w:tr>
    </w:tbl>
    <w:p w14:paraId="0A142332" w14:textId="77777777" w:rsidR="00B676E1" w:rsidRPr="00197D9F" w:rsidRDefault="00A56BF9" w:rsidP="0043690F">
      <w:pPr>
        <w:pStyle w:val="Heading2"/>
        <w:rPr>
          <w:rFonts w:ascii="Khmer UI" w:hAnsi="Khmer UI" w:cs="Khmer UI"/>
          <w:color w:val="000000" w:themeColor="text1"/>
          <w:lang w:bidi="km-KH"/>
        </w:rPr>
      </w:pPr>
      <w:bookmarkStart w:id="108" w:name="_Toc159336376"/>
      <w:r w:rsidRPr="00621465">
        <w:rPr>
          <w:rFonts w:cs="FS Me Pro"/>
          <w:noProof/>
          <w:color w:val="000000" w:themeColor="text1"/>
          <w:lang w:bidi="km-KH"/>
        </w:rPr>
        <w:lastRenderedPageBreak/>
        <mc:AlternateContent>
          <mc:Choice Requires="wps">
            <w:drawing>
              <wp:anchor distT="0" distB="0" distL="114300" distR="114300" simplePos="0" relativeHeight="251715584" behindDoc="1" locked="0" layoutInCell="1" allowOverlap="1" wp14:anchorId="06777E43" wp14:editId="31339679">
                <wp:simplePos x="0" y="0"/>
                <wp:positionH relativeFrom="page">
                  <wp:align>center</wp:align>
                </wp:positionH>
                <wp:positionV relativeFrom="paragraph">
                  <wp:posOffset>-201930</wp:posOffset>
                </wp:positionV>
                <wp:extent cx="6422400" cy="691200"/>
                <wp:effectExtent l="19050" t="19050" r="16510" b="13970"/>
                <wp:wrapNone/>
                <wp:docPr id="604329672" name="Rectangle: Rounded Corners 60432967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2400" cy="691200"/>
                        </a:xfrm>
                        <a:prstGeom prst="roundRect">
                          <a:avLst>
                            <a:gd name="adj" fmla="val 27035"/>
                          </a:avLst>
                        </a:prstGeom>
                        <a:solidFill>
                          <a:srgbClr val="B6E3F9"/>
                        </a:solidFill>
                        <a:ln w="38100">
                          <a:solidFill>
                            <a:srgbClr val="6B297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D7ED7F9" id="Rectangle: Rounded Corners 604329672" o:spid="_x0000_s1026" alt="&quot;&quot;" style="position:absolute;margin-left:0;margin-top:-15.9pt;width:505.7pt;height:54.45pt;z-index:-25160089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middle" arcsize="1771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" fillcolor="#b6e3f9" strokecolor="#6b2976" strokeweight="3pt">
                <w10:wrap anchorx="page"/>
              </v:roundrect>
            </w:pict>
          </mc:Fallback>
        </mc:AlternateContent>
      </w:r>
      <w:r w:rsidRPr="00621465">
        <w:rPr>
          <w:rFonts w:cs="FS Me Pro"/>
          <w:color w:val="000000" w:themeColor="text1"/>
          <w:lang w:bidi="km-KH"/>
        </w:rPr>
        <w:t>6</w:t>
      </w:r>
      <w:r w:rsidRPr="00197D9F">
        <w:rPr>
          <w:rFonts w:ascii="Khmer UI" w:hAnsi="Khmer UI" w:cs="Khmer UI"/>
          <w:color w:val="000000" w:themeColor="text1"/>
          <w:lang w:bidi="km-KH"/>
        </w:rPr>
        <w:t xml:space="preserve">. </w:t>
      </w:r>
      <w:proofErr w:type="spellStart"/>
      <w:r w:rsidRPr="00197D9F">
        <w:rPr>
          <w:rFonts w:ascii="Khmer UI" w:eastAsia="DaunPenh" w:hAnsi="Khmer UI" w:cs="Khmer UI"/>
          <w:color w:val="000000" w:themeColor="text1"/>
          <w:lang w:bidi="km-KH"/>
        </w:rPr>
        <w:t>របៀបដែលយើងភ្ជាប់ទំនាក់ទំនងជាមួយសហគមន</w:t>
      </w:r>
      <w:proofErr w:type="spellEnd"/>
      <w:r w:rsidRPr="00197D9F">
        <w:rPr>
          <w:rFonts w:ascii="Khmer UI" w:eastAsia="DaunPenh" w:hAnsi="Khmer UI" w:cs="Khmer UI"/>
          <w:color w:val="000000" w:themeColor="text1"/>
          <w:lang w:bidi="km-KH"/>
        </w:rPr>
        <w:t>៍</w:t>
      </w:r>
      <w:bookmarkEnd w:id="108"/>
    </w:p>
    <w:p w14:paraId="4196DAEE" w14:textId="77777777" w:rsidR="00B676E1" w:rsidRPr="00197D9F" w:rsidRDefault="00A56BF9" w:rsidP="009F7984">
      <w:pPr>
        <w:pStyle w:val="Heading3"/>
        <w:spacing w:before="480" w:after="120"/>
        <w:rPr>
          <w:rFonts w:ascii="Khmer UI" w:hAnsi="Khmer UI" w:cs="Khmer UI"/>
          <w:lang w:bidi="km-KH"/>
        </w:rPr>
      </w:pPr>
      <w:r w:rsidRPr="00197D9F">
        <w:rPr>
          <w:rFonts w:ascii="Khmer UI" w:hAnsi="Khmer UI" w:cs="Khmer UI"/>
          <w:noProof/>
          <w:lang w:bidi="km-KH"/>
        </w:rPr>
        <mc:AlternateContent>
          <mc:Choice Requires="wpg">
            <w:drawing>
              <wp:anchor distT="0" distB="0" distL="114300" distR="114300" simplePos="0" relativeHeight="251717632" behindDoc="1" locked="0" layoutInCell="1" allowOverlap="1" wp14:anchorId="23207A66" wp14:editId="300457BF">
                <wp:simplePos x="0" y="0"/>
                <wp:positionH relativeFrom="margin">
                  <wp:posOffset>19050</wp:posOffset>
                </wp:positionH>
                <wp:positionV relativeFrom="paragraph">
                  <wp:posOffset>546914</wp:posOffset>
                </wp:positionV>
                <wp:extent cx="5785200" cy="241200"/>
                <wp:effectExtent l="19050" t="19050" r="25400" b="26035"/>
                <wp:wrapNone/>
                <wp:docPr id="1407463667" name="Group 140746366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5200" cy="241200"/>
                          <a:chOff x="11875" y="0"/>
                          <a:chExt cx="5787317" cy="241540"/>
                        </a:xfrm>
                      </wpg:grpSpPr>
                      <wps:wsp>
                        <wps:cNvPr id="1243295825" name="Straight Connector 1243295825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60290643" name="Oval 660290643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B6E3F9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37875C2" id="Group 1407463667" o:spid="_x0000_s1026" alt="&quot;&quot;" style="position:absolute;margin-left:1.5pt;margin-top:43.05pt;width:455.55pt;height:19pt;z-index:-251598848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">
                <v:line id="Straight Connector 1243295825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" strokecolor="#65276f [3044]" strokeweight="3pt">
                  <v:stroke endcap="round"/>
                </v:line>
                <v:oval id="Oval 660290643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" fillcolor="#b6e3f9" strokecolor="#6b2976" strokeweight="3pt"/>
                <w10:wrap anchorx="margin"/>
              </v:group>
            </w:pict>
          </mc:Fallback>
        </mc:AlternateContent>
      </w:r>
      <w:proofErr w:type="spellStart"/>
      <w:r w:rsidR="00766698" w:rsidRPr="00197D9F">
        <w:rPr>
          <w:rFonts w:ascii="Khmer UI" w:eastAsia="DaunPenh" w:hAnsi="Khmer UI" w:cs="Khmer UI"/>
          <w:lang w:bidi="km-KH"/>
        </w:rPr>
        <w:t>សកម្មភាពទី</w:t>
      </w:r>
      <w:proofErr w:type="spellEnd"/>
      <w:r w:rsidR="00766698" w:rsidRPr="00197D9F">
        <w:rPr>
          <w:rFonts w:ascii="Khmer UI" w:hAnsi="Khmer UI" w:cs="Khmer UI"/>
          <w:lang w:bidi="km-KH"/>
        </w:rPr>
        <w:t xml:space="preserve"> </w:t>
      </w:r>
      <w:r w:rsidR="00766698" w:rsidRPr="00621465">
        <w:rPr>
          <w:rFonts w:cs="FS Me Pro"/>
          <w:lang w:bidi="km-KH"/>
        </w:rPr>
        <w:t>26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552"/>
        <w:gridCol w:w="6575"/>
        <w:gridCol w:w="115"/>
      </w:tblGrid>
      <w:tr w:rsidR="00B1014B" w:rsidRPr="00197D9F" w14:paraId="177E91B3" w14:textId="77777777" w:rsidTr="00225597">
        <w:trPr>
          <w:gridAfter w:val="1"/>
          <w:wAfter w:w="115" w:type="dxa"/>
        </w:trPr>
        <w:tc>
          <w:tcPr>
            <w:tcW w:w="2552" w:type="dxa"/>
            <w:vAlign w:val="center"/>
          </w:tcPr>
          <w:p w14:paraId="5359A4EA" w14:textId="77777777" w:rsidR="00766698" w:rsidRPr="00197D9F" w:rsidRDefault="00766698" w:rsidP="000A1A82">
            <w:pPr>
              <w:pStyle w:val="Image"/>
              <w:spacing w:after="0"/>
              <w:rPr>
                <w:rFonts w:ascii="Khmer UI" w:hAnsi="Khmer UI" w:cs="Khmer UI"/>
                <w:lang w:bidi="km-KH"/>
              </w:rPr>
            </w:pPr>
          </w:p>
        </w:tc>
        <w:tc>
          <w:tcPr>
            <w:tcW w:w="6575" w:type="dxa"/>
            <w:vAlign w:val="center"/>
          </w:tcPr>
          <w:p w14:paraId="311897A6" w14:textId="450B6FBE" w:rsidR="00766698" w:rsidRPr="00197D9F" w:rsidRDefault="0095420E" w:rsidP="000A1A82">
            <w:pPr>
              <w:spacing w:after="0"/>
              <w:rPr>
                <w:rFonts w:ascii="Khmer UI" w:hAnsi="Khmer UI" w:cs="Khmer UI"/>
                <w:lang w:bidi="km-KH"/>
              </w:rPr>
            </w:pPr>
            <w:r w:rsidRPr="0095420E">
              <w:rPr>
                <w:rFonts w:ascii="Khmer UI" w:hAnsi="Khmer UI" w:cs="Khmer UI" w:hint="cs"/>
                <w:cs/>
                <w:lang w:bidi="km-KH"/>
              </w:rPr>
              <w:t>យើងនឹងបង្កើតផែនការអំពីរបៀបចែករំលែកព័ត៌មានជាមួយបណ្ដាសហគមន៍</w:t>
            </w:r>
            <w:r w:rsidRPr="0095420E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621465">
              <w:rPr>
                <w:rFonts w:cs="FS Me Pro"/>
              </w:rPr>
              <w:t>CALD</w:t>
            </w:r>
            <w:r w:rsidRPr="0095420E">
              <w:rPr>
                <w:rFonts w:ascii="Khmer UI" w:hAnsi="Khmer UI" w:cs="Khmer UI"/>
              </w:rPr>
              <w:t xml:space="preserve"> </w:t>
            </w:r>
            <w:r w:rsidRPr="0095420E">
              <w:rPr>
                <w:rFonts w:ascii="Khmer UI" w:hAnsi="Khmer UI" w:cs="Khmer UI" w:hint="cs"/>
                <w:cs/>
                <w:lang w:bidi="km-KH"/>
              </w:rPr>
              <w:t>អំពី៖</w:t>
            </w:r>
          </w:p>
        </w:tc>
      </w:tr>
      <w:tr w:rsidR="00B1014B" w:rsidRPr="00197D9F" w14:paraId="41F3A412" w14:textId="77777777" w:rsidTr="00225597">
        <w:trPr>
          <w:gridAfter w:val="1"/>
          <w:wAfter w:w="115" w:type="dxa"/>
        </w:trPr>
        <w:tc>
          <w:tcPr>
            <w:tcW w:w="2552" w:type="dxa"/>
            <w:vAlign w:val="center"/>
          </w:tcPr>
          <w:p w14:paraId="6DA8440F" w14:textId="77777777" w:rsidR="000A1A82" w:rsidRPr="00197D9F" w:rsidRDefault="00A56BF9" w:rsidP="0039501C">
            <w:pPr>
              <w:pStyle w:val="Image"/>
              <w:spacing w:before="0" w:after="0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31A7192C" wp14:editId="727D7E34">
                  <wp:extent cx="1483360" cy="1483360"/>
                  <wp:effectExtent l="0" t="0" r="2540" b="2540"/>
                  <wp:docPr id="867238671" name="Picture 7" descr="មនុស្សម្នាក់កំពុងកាន់ឯកសារ NDIS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7238671" name="Picture 7" descr="មនុស្សម្នាក់កំពុងកាន់ឯកសារ NDIS។"/>
                          <pic:cNvPicPr/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6B47F0F4" w14:textId="77777777" w:rsidR="000A1A82" w:rsidRPr="00621465" w:rsidRDefault="00A56BF9" w:rsidP="00C73E0D">
            <w:pPr>
              <w:pStyle w:val="ListParagraph"/>
              <w:numPr>
                <w:ilvl w:val="0"/>
                <w:numId w:val="31"/>
              </w:numPr>
              <w:rPr>
                <w:rFonts w:cs="FS Me Pro"/>
                <w:lang w:bidi="km-KH"/>
              </w:rPr>
            </w:pPr>
            <w:r w:rsidRPr="00621465">
              <w:rPr>
                <w:rFonts w:cs="FS Me Pro"/>
                <w:lang w:bidi="km-KH"/>
              </w:rPr>
              <w:t>NDIS</w:t>
            </w:r>
          </w:p>
        </w:tc>
      </w:tr>
      <w:tr w:rsidR="00B1014B" w:rsidRPr="00197D9F" w14:paraId="1C6EDBDA" w14:textId="77777777" w:rsidTr="00225597">
        <w:trPr>
          <w:gridAfter w:val="1"/>
          <w:wAfter w:w="115" w:type="dxa"/>
        </w:trPr>
        <w:tc>
          <w:tcPr>
            <w:tcW w:w="2552" w:type="dxa"/>
            <w:vAlign w:val="center"/>
          </w:tcPr>
          <w:p w14:paraId="3AEA21E1" w14:textId="77777777" w:rsidR="000A1A82" w:rsidRPr="00197D9F" w:rsidRDefault="00A56BF9" w:rsidP="0039501C">
            <w:pPr>
              <w:pStyle w:val="Image"/>
              <w:spacing w:before="0" w:after="0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535F8D32" wp14:editId="13B89E32">
                  <wp:extent cx="1483360" cy="1483360"/>
                  <wp:effectExtent l="0" t="0" r="2540" b="2540"/>
                  <wp:docPr id="746567512" name="Picture 8" descr="ប្រជាជន CALD មួយក្រុមលើកដៃរបស់ពួកគេឡើងលើ ហើយចង្អុលទៅកាន់ខ្លួនពួកគេផ្ទាល់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6567512" name="Picture 8" descr="ប្រជាជន CALD មួយក្រុមលើកដៃរបស់ពួកគេឡើងលើ ហើយចង្អុលទៅកាន់ខ្លួនពួកគេផ្ទាល់។"/>
                          <pic:cNvPicPr/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43227853" w14:textId="77777777" w:rsidR="000A1A82" w:rsidRPr="00197D9F" w:rsidRDefault="00A56BF9" w:rsidP="000A1A82">
            <w:pPr>
              <w:pStyle w:val="ListParagraph"/>
              <w:numPr>
                <w:ilvl w:val="0"/>
                <w:numId w:val="17"/>
              </w:numPr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សិទ្ធិរបស់ប្រជាជន</w:t>
            </w:r>
            <w:proofErr w:type="spellEnd"/>
            <w:r w:rsidRPr="00197D9F">
              <w:rPr>
                <w:rFonts w:ascii="Khmer UI" w:hAnsi="Khmer UI" w:cs="Khmer UI"/>
                <w:lang w:bidi="km-KH"/>
              </w:rPr>
              <w:t xml:space="preserve"> </w:t>
            </w:r>
            <w:r w:rsidRPr="00621465">
              <w:rPr>
                <w:rFonts w:cs="FS Me Pro"/>
                <w:lang w:bidi="km-KH"/>
              </w:rPr>
              <w:t>CALD</w:t>
            </w:r>
            <w:r w:rsidRPr="00197D9F">
              <w:rPr>
                <w:rFonts w:ascii="Khmer UI" w:hAnsi="Khmer UI" w:cs="Khmer UI"/>
                <w:lang w:bidi="km-KH"/>
              </w:rPr>
              <w:t xml:space="preserve"> </w:t>
            </w: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ដែលមានពិការភាព</w:t>
            </w:r>
            <w:proofErr w:type="spellEnd"/>
            <w:r w:rsidRPr="00197D9F">
              <w:rPr>
                <w:rFonts w:ascii="Khmer UI" w:eastAsia="DaunPenh" w:hAnsi="Khmer UI" w:cs="Khmer UI"/>
                <w:lang w:bidi="km-KH"/>
              </w:rPr>
              <w:t>។</w:t>
            </w:r>
          </w:p>
        </w:tc>
      </w:tr>
      <w:tr w:rsidR="00B1014B" w:rsidRPr="00197D9F" w14:paraId="630304CE" w14:textId="77777777" w:rsidTr="00225597">
        <w:trPr>
          <w:gridAfter w:val="1"/>
          <w:wAfter w:w="115" w:type="dxa"/>
        </w:trPr>
        <w:tc>
          <w:tcPr>
            <w:tcW w:w="2552" w:type="dxa"/>
            <w:vAlign w:val="center"/>
          </w:tcPr>
          <w:p w14:paraId="63F4E98C" w14:textId="77777777" w:rsidR="00766698" w:rsidRPr="00197D9F" w:rsidRDefault="00A56BF9" w:rsidP="006E0AB1">
            <w:pPr>
              <w:pStyle w:val="Image"/>
              <w:spacing w:before="480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2C998E46" wp14:editId="19F3F06B">
                  <wp:extent cx="1483360" cy="1483360"/>
                  <wp:effectExtent l="0" t="0" r="2540" b="2540"/>
                  <wp:docPr id="1570274445" name="Picture 9" descr="មនុស្សមួយក្រុមកំពុងចង្អុលទៅកាន់ខ្លួនពួកគេផ្ទាល់ ហើយលើកដៃរបស់ពួកគេឡើងលើ។ នៅពីលើពួកវាគឺជារូបពពុះគំនិតដែលមានរូបតំណាងការផ្លាស់ប្តូរនៅខាងក្នុងនៃរូបតំណាងពពុះគំនិតនោះ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0274445" name="Picture 9" descr="មនុស្សមួយក្រុមកំពុងចង្អុលទៅកាន់ខ្លួនពួកគេផ្ទាល់ ហើយលើកដៃរបស់ពួកគេឡើងលើ។ នៅពីលើពួកវាគឺជារូបពពុះគំនិតដែលមានរូបតំណាងការផ្លាស់ប្តូរនៅខាងក្នុងនៃរូបតំណាងពពុះគំនិតនោះ។"/>
                          <pic:cNvPicPr/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45B09845" w14:textId="77777777" w:rsidR="00766698" w:rsidRPr="00197D9F" w:rsidRDefault="00A56BF9" w:rsidP="006E0AB1">
            <w:pPr>
              <w:spacing w:before="480"/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ផែនការនេះនឹងជួយផ្លាស់ប្តូរ</w:t>
            </w:r>
            <w:proofErr w:type="spellEnd"/>
            <w:r w:rsidRPr="00197D9F">
              <w:rPr>
                <w:rFonts w:ascii="Khmer UI" w:hAnsi="Khmer UI" w:cs="Khmer UI"/>
                <w:lang w:bidi="km-KH"/>
              </w:rPr>
              <w:t xml:space="preserve"> </w:t>
            </w:r>
            <w:proofErr w:type="spellStart"/>
            <w:r w:rsidRPr="00197D9F">
              <w:rPr>
                <w:rStyle w:val="Strong"/>
                <w:rFonts w:ascii="Khmer UI" w:eastAsia="DaunPenh" w:hAnsi="Khmer UI" w:cs="Khmer UI"/>
                <w:lang w:bidi="km-KH"/>
              </w:rPr>
              <w:t>អាកប្បកិរិយាដែល</w:t>
            </w:r>
            <w:proofErr w:type="spellEnd"/>
            <w:r w:rsidRPr="00197D9F">
              <w:rPr>
                <w:rFonts w:ascii="Khmer UI" w:hAnsi="Khmer UI" w:cs="Khmer UI"/>
                <w:lang w:bidi="km-KH"/>
              </w:rPr>
              <w:t xml:space="preserve"> </w:t>
            </w: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សហគមន៍មួយចំនួនមានទាក់ទងនឹងពិការភាព</w:t>
            </w:r>
            <w:proofErr w:type="spellEnd"/>
            <w:r w:rsidRPr="00197D9F">
              <w:rPr>
                <w:rFonts w:ascii="Khmer UI" w:eastAsia="DaunPenh" w:hAnsi="Khmer UI" w:cs="Khmer UI"/>
                <w:lang w:bidi="km-KH"/>
              </w:rPr>
              <w:t>។</w:t>
            </w:r>
          </w:p>
          <w:p w14:paraId="22CE64F0" w14:textId="09E620BE" w:rsidR="009F16D3" w:rsidRPr="00197D9F" w:rsidRDefault="0095420E" w:rsidP="009F16D3">
            <w:pPr>
              <w:rPr>
                <w:rFonts w:ascii="Khmer UI" w:hAnsi="Khmer UI" w:cs="Khmer UI"/>
                <w:lang w:bidi="km-KH"/>
              </w:rPr>
            </w:pPr>
            <w:r w:rsidRPr="0095420E">
              <w:rPr>
                <w:rFonts w:ascii="Khmer UI" w:hAnsi="Khmer UI" w:cs="Khmer UI" w:hint="cs"/>
                <w:cs/>
                <w:lang w:bidi="km-KH"/>
              </w:rPr>
              <w:t>អាកប្បកិរិយារបស់អ្នកគឺជាអ្វីដែលអ្នកគិត</w:t>
            </w:r>
            <w:r w:rsidRPr="0095420E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95420E">
              <w:rPr>
                <w:rFonts w:ascii="Khmer UI" w:hAnsi="Khmer UI" w:cs="Khmer UI" w:hint="cs"/>
                <w:cs/>
                <w:lang w:bidi="km-KH"/>
              </w:rPr>
              <w:t>មានអារម្មណ៍</w:t>
            </w:r>
            <w:r w:rsidRPr="0095420E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95420E">
              <w:rPr>
                <w:rFonts w:ascii="Khmer UI" w:hAnsi="Khmer UI" w:cs="Khmer UI" w:hint="cs"/>
                <w:cs/>
                <w:lang w:bidi="km-KH"/>
              </w:rPr>
              <w:t>និងជឿ។</w:t>
            </w:r>
          </w:p>
        </w:tc>
      </w:tr>
      <w:tr w:rsidR="00B1014B" w:rsidRPr="00197D9F" w14:paraId="640199E4" w14:textId="77777777" w:rsidTr="00812D10">
        <w:trPr>
          <w:gridAfter w:val="1"/>
          <w:wAfter w:w="115" w:type="dxa"/>
          <w:trHeight w:val="3288"/>
        </w:trPr>
        <w:tc>
          <w:tcPr>
            <w:tcW w:w="2552" w:type="dxa"/>
            <w:vAlign w:val="center"/>
          </w:tcPr>
          <w:p w14:paraId="05DC46D4" w14:textId="77777777" w:rsidR="00C85714" w:rsidRPr="00197D9F" w:rsidRDefault="00A56BF9" w:rsidP="0039501C">
            <w:pPr>
              <w:pStyle w:val="Image"/>
              <w:spacing w:before="360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3E5AFC4F" wp14:editId="438E2875">
                  <wp:extent cx="1483360" cy="1483360"/>
                  <wp:effectExtent l="0" t="0" r="2540" b="2540"/>
                  <wp:docPr id="1749938186" name="Picture 10" descr="មនុស្ស​ម្នាក់​ ហើយ​នៅ​ពី​លើ​ពួក​គេគឺរូបតំណាងពពុះគំនិត​ដែល​មាន​រូប​តំណាង​ពិការភាព​នៅខាង​ក្នុងរូបតំណាងពពុះគំនិតនោះ។ នៅជិតពួកគេគឺសញ្ញាទម្លាក់មេដៃចុះ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9938186" name="Picture 10" descr="មនុស្ស​ម្នាក់​ ហើយ​នៅ​ពី​លើ​ពួក​គេគឺរូបតំណាងពពុះគំនិត​ដែល​មាន​រូប​តំណាង​ពិការភាព​នៅខាង​ក្នុងរូបតំណាងពពុះគំនិតនោះ។ នៅជិតពួកគេគឺសញ្ញាទម្លាក់មេដៃចុះ។"/>
                          <pic:cNvPicPr/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6E95ED62" w14:textId="77777777" w:rsidR="00C85714" w:rsidRPr="00197D9F" w:rsidRDefault="00A56BF9" w:rsidP="0039501C">
            <w:pPr>
              <w:spacing w:before="360"/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ឧទាហរណ</w:t>
            </w:r>
            <w:proofErr w:type="spellEnd"/>
            <w:r w:rsidRPr="00197D9F">
              <w:rPr>
                <w:rFonts w:ascii="Khmer UI" w:eastAsia="DaunPenh" w:hAnsi="Khmer UI" w:cs="Khmer UI"/>
                <w:lang w:bidi="km-KH"/>
              </w:rPr>
              <w:t>៍</w:t>
            </w:r>
            <w:r w:rsidRPr="00197D9F">
              <w:rPr>
                <w:rFonts w:ascii="Khmer UI" w:hAnsi="Khmer UI" w:cs="Khmer UI"/>
                <w:lang w:bidi="km-KH"/>
              </w:rPr>
              <w:t xml:space="preserve"> </w:t>
            </w: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មនុស្សមួយចំនួនគិតមិនល្អអំពីជនពិការ</w:t>
            </w:r>
            <w:proofErr w:type="spellEnd"/>
            <w:r w:rsidRPr="00197D9F">
              <w:rPr>
                <w:rFonts w:ascii="Khmer UI" w:eastAsia="DaunPenh" w:hAnsi="Khmer UI" w:cs="Khmer UI"/>
                <w:lang w:bidi="km-KH"/>
              </w:rPr>
              <w:t>។</w:t>
            </w:r>
          </w:p>
          <w:p w14:paraId="08C0B58D" w14:textId="3876D9F6" w:rsidR="00D8535D" w:rsidRPr="00197D9F" w:rsidRDefault="0095420E" w:rsidP="00C73E0D">
            <w:pPr>
              <w:rPr>
                <w:rFonts w:ascii="Khmer UI" w:hAnsi="Khmer UI" w:cs="Khmer UI"/>
                <w:lang w:bidi="km-KH"/>
              </w:rPr>
            </w:pPr>
            <w:r w:rsidRPr="0095420E">
              <w:rPr>
                <w:rFonts w:ascii="Khmer UI" w:hAnsi="Khmer UI" w:cs="Khmer UI" w:hint="cs"/>
                <w:cs/>
                <w:lang w:bidi="km-KH"/>
              </w:rPr>
              <w:t>នេះអាចបញ្ឈប់ប្រជាជន</w:t>
            </w:r>
            <w:r w:rsidRPr="0095420E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621465">
              <w:rPr>
                <w:rFonts w:cs="FS Me Pro"/>
              </w:rPr>
              <w:t>CALD</w:t>
            </w:r>
            <w:r w:rsidRPr="0095420E">
              <w:rPr>
                <w:rFonts w:ascii="Khmer UI" w:hAnsi="Khmer UI" w:cs="Khmer UI"/>
              </w:rPr>
              <w:t xml:space="preserve"> </w:t>
            </w:r>
            <w:r w:rsidRPr="0095420E">
              <w:rPr>
                <w:rFonts w:ascii="Khmer UI" w:hAnsi="Khmer UI" w:cs="Khmer UI" w:hint="cs"/>
                <w:cs/>
                <w:lang w:bidi="km-KH"/>
              </w:rPr>
              <w:t>ដែលមានពិការភាពពីការប្រើប្រាស់</w:t>
            </w:r>
            <w:r w:rsidRPr="0095420E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621465">
              <w:rPr>
                <w:rFonts w:cs="FS Me Pro"/>
              </w:rPr>
              <w:t>NDIS</w:t>
            </w:r>
            <w:r w:rsidRPr="0095420E">
              <w:rPr>
                <w:rFonts w:ascii="Khmer UI" w:hAnsi="Khmer UI" w:cs="Khmer UI" w:hint="cs"/>
                <w:cs/>
                <w:lang w:bidi="km-KH"/>
              </w:rPr>
              <w:t>។</w:t>
            </w:r>
          </w:p>
        </w:tc>
      </w:tr>
      <w:tr w:rsidR="00B1014B" w:rsidRPr="00197D9F" w14:paraId="06638B74" w14:textId="77777777" w:rsidTr="00225597">
        <w:trPr>
          <w:gridAfter w:val="1"/>
          <w:wAfter w:w="115" w:type="dxa"/>
        </w:trPr>
        <w:tc>
          <w:tcPr>
            <w:tcW w:w="2552" w:type="dxa"/>
            <w:vAlign w:val="center"/>
          </w:tcPr>
          <w:p w14:paraId="2C79BE75" w14:textId="77777777" w:rsidR="004F7618" w:rsidRPr="00197D9F" w:rsidRDefault="004F7618" w:rsidP="000E077E">
            <w:pPr>
              <w:pStyle w:val="Image"/>
              <w:spacing w:before="360" w:after="0"/>
              <w:rPr>
                <w:rFonts w:ascii="Khmer UI" w:hAnsi="Khmer UI" w:cs="Khmer UI"/>
                <w:lang w:bidi="km-KH"/>
              </w:rPr>
            </w:pPr>
          </w:p>
        </w:tc>
        <w:tc>
          <w:tcPr>
            <w:tcW w:w="6575" w:type="dxa"/>
            <w:vAlign w:val="center"/>
          </w:tcPr>
          <w:p w14:paraId="558C674B" w14:textId="77777777" w:rsidR="004F7618" w:rsidRPr="00197D9F" w:rsidRDefault="00A56BF9" w:rsidP="000E077E">
            <w:pPr>
              <w:spacing w:before="360" w:after="0"/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ដើម្បីបង្កើតយុទ្ធសាស្ត្រនេះ</w:t>
            </w:r>
            <w:proofErr w:type="spellEnd"/>
            <w:r w:rsidRPr="00197D9F">
              <w:rPr>
                <w:rFonts w:ascii="Khmer UI" w:hAnsi="Khmer UI" w:cs="Khmer UI"/>
                <w:lang w:bidi="km-KH"/>
              </w:rPr>
              <w:t xml:space="preserve"> </w:t>
            </w: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យើងនឹងធ្វើការជាមួយ</w:t>
            </w:r>
            <w:proofErr w:type="spellEnd"/>
            <w:r w:rsidRPr="00197D9F">
              <w:rPr>
                <w:rFonts w:ascii="Khmer UI" w:eastAsia="DaunPenh" w:hAnsi="Khmer UI" w:cs="Khmer UI"/>
                <w:lang w:bidi="km-KH"/>
              </w:rPr>
              <w:t>៖</w:t>
            </w:r>
          </w:p>
        </w:tc>
      </w:tr>
      <w:tr w:rsidR="00B1014B" w:rsidRPr="00197D9F" w14:paraId="10251F61" w14:textId="77777777" w:rsidTr="00225597">
        <w:trPr>
          <w:gridAfter w:val="1"/>
          <w:wAfter w:w="115" w:type="dxa"/>
        </w:trPr>
        <w:tc>
          <w:tcPr>
            <w:tcW w:w="2552" w:type="dxa"/>
            <w:vAlign w:val="center"/>
          </w:tcPr>
          <w:p w14:paraId="33E9A780" w14:textId="77777777" w:rsidR="008830F0" w:rsidRPr="00197D9F" w:rsidRDefault="00A56BF9" w:rsidP="000E077E">
            <w:pPr>
              <w:pStyle w:val="Image"/>
              <w:spacing w:before="120" w:after="120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3FB2EE77" wp14:editId="4E731C87">
                  <wp:extent cx="1483360" cy="1483360"/>
                  <wp:effectExtent l="0" t="0" r="2540" b="2540"/>
                  <wp:docPr id="1724616490" name="Picture 11" descr="ក្រុមមនុស្ស CALD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4616490" name="Picture 11" descr="ក្រុមមនុស្ស CALD។"/>
                          <pic:cNvPicPr/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25CBA27B" w14:textId="77777777" w:rsidR="008830F0" w:rsidRPr="00197D9F" w:rsidRDefault="00A56BF9" w:rsidP="000E077E">
            <w:pPr>
              <w:pStyle w:val="ListParagraph"/>
              <w:numPr>
                <w:ilvl w:val="0"/>
                <w:numId w:val="29"/>
              </w:numPr>
              <w:spacing w:before="120" w:after="120"/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សហគមន</w:t>
            </w:r>
            <w:proofErr w:type="spellEnd"/>
            <w:r w:rsidRPr="00197D9F">
              <w:rPr>
                <w:rFonts w:ascii="Khmer UI" w:eastAsia="DaunPenh" w:hAnsi="Khmer UI" w:cs="Khmer UI"/>
                <w:lang w:bidi="km-KH"/>
              </w:rPr>
              <w:t>៍</w:t>
            </w:r>
            <w:r w:rsidRPr="00197D9F">
              <w:rPr>
                <w:rFonts w:ascii="Khmer UI" w:hAnsi="Khmer UI" w:cs="Khmer UI"/>
                <w:lang w:bidi="km-KH"/>
              </w:rPr>
              <w:t xml:space="preserve"> </w:t>
            </w:r>
            <w:r w:rsidRPr="00621465">
              <w:rPr>
                <w:rFonts w:cs="FS Me Pro"/>
                <w:lang w:bidi="km-KH"/>
              </w:rPr>
              <w:t>CALD</w:t>
            </w:r>
          </w:p>
        </w:tc>
      </w:tr>
      <w:tr w:rsidR="00B1014B" w:rsidRPr="00197D9F" w14:paraId="5BCC6FC6" w14:textId="77777777" w:rsidTr="00225597">
        <w:trPr>
          <w:gridAfter w:val="1"/>
          <w:wAfter w:w="115" w:type="dxa"/>
        </w:trPr>
        <w:tc>
          <w:tcPr>
            <w:tcW w:w="2552" w:type="dxa"/>
            <w:vAlign w:val="center"/>
          </w:tcPr>
          <w:p w14:paraId="7B3185C8" w14:textId="77777777" w:rsidR="008830F0" w:rsidRPr="00197D9F" w:rsidRDefault="00A56BF9" w:rsidP="000E077E">
            <w:pPr>
              <w:pStyle w:val="Image"/>
              <w:spacing w:before="120" w:after="120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mc:AlternateContent>
                <mc:Choice Requires="wps">
                  <w:drawing>
                    <wp:anchor distT="45720" distB="45720" distL="114300" distR="114300" simplePos="0" relativeHeight="251767808" behindDoc="0" locked="0" layoutInCell="1" allowOverlap="1" wp14:anchorId="311A43F5" wp14:editId="0DA1A43E">
                      <wp:simplePos x="0" y="0"/>
                      <wp:positionH relativeFrom="column">
                        <wp:posOffset>280670</wp:posOffset>
                      </wp:positionH>
                      <wp:positionV relativeFrom="paragraph">
                        <wp:posOffset>955675</wp:posOffset>
                      </wp:positionV>
                      <wp:extent cx="892175" cy="347980"/>
                      <wp:effectExtent l="0" t="0" r="3175" b="13970"/>
                      <wp:wrapNone/>
                      <wp:docPr id="1702091413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34798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0D5741E" w14:textId="77777777" w:rsidR="005E46E8" w:rsidRPr="00E70D45" w:rsidRDefault="00A56BF9" w:rsidP="00A24A64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Khmer UI" w:hAnsi="Khmer UI" w:cs="Khmer UI"/>
                                      <w:sz w:val="24"/>
                                      <w:szCs w:val="24"/>
                                      <w:lang w:val="en-PH"/>
                                    </w:rPr>
                                  </w:pPr>
                                  <w:proofErr w:type="spellStart"/>
                                  <w:r w:rsidRPr="00E70D45">
                                    <w:rPr>
                                      <w:rFonts w:ascii="Khmer UI" w:eastAsia="DaunPenh" w:hAnsi="Khmer UI" w:cs="Khmer UI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គណៈកម្មការ</w:t>
                                  </w:r>
                                  <w:proofErr w:type="spellEnd"/>
                                  <w:r w:rsidRPr="00E70D45">
                                    <w:rPr>
                                      <w:rFonts w:ascii="Khmer UI" w:hAnsi="Khmer UI" w:cs="Khmer UI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 w:rsidRPr="00A24A64">
                                    <w:rPr>
                                      <w:rFonts w:cs="Khmer UI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NDIS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11A43F5" id="_x0000_s1045" type="#_x0000_t202" alt="&quot;&quot;" style="position:absolute;left:0;text-align:left;margin-left:22.1pt;margin-top:75.25pt;width:70.25pt;height:27.4pt;z-index:2517678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" filled="f" stroked="f">
                      <v:textbox inset="0,0,0,0">
                        <w:txbxContent>
                          <w:p w14:paraId="60D5741E" w14:textId="77777777" w:rsidR="005E46E8" w:rsidRPr="00E70D45" w:rsidRDefault="00A56BF9" w:rsidP="00A24A64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Khmer UI" w:hAnsi="Khmer UI" w:cs="Khmer UI"/>
                                <w:sz w:val="24"/>
                                <w:szCs w:val="24"/>
                                <w:lang w:val="en-PH"/>
                              </w:rPr>
                            </w:pPr>
                            <w:proofErr w:type="spellStart"/>
                            <w:r w:rsidRPr="00E70D45">
                              <w:rPr>
                                <w:rFonts w:ascii="Khmer UI" w:eastAsia="DaunPenh" w:hAnsi="Khmer UI" w:cs="Khmer UI"/>
                                <w:b/>
                                <w:bCs/>
                                <w:sz w:val="24"/>
                                <w:szCs w:val="24"/>
                              </w:rPr>
                              <w:t>គណៈកម្មការ</w:t>
                            </w:r>
                            <w:proofErr w:type="spellEnd"/>
                            <w:r w:rsidRPr="00E70D45">
                              <w:rPr>
                                <w:rFonts w:ascii="Khmer UI" w:hAnsi="Khmer UI" w:cs="Khmer UI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24A64">
                              <w:rPr>
                                <w:rFonts w:cs="Khmer UI"/>
                                <w:b/>
                                <w:bCs/>
                                <w:sz w:val="24"/>
                                <w:szCs w:val="24"/>
                              </w:rPr>
                              <w:t>NDIS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830F0"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413D4DD6" wp14:editId="67DFE853">
                  <wp:extent cx="1483360" cy="1483360"/>
                  <wp:effectExtent l="0" t="0" r="2540" b="2540"/>
                  <wp:docPr id="1400147681" name="Picture 12" descr="មនុស្ស 3 នាក់នៅពីក្រោយកៅអីវែងមួយដែលនិយាយថា 'គណៈកម្មការ NDIS'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0147681" name="Picture 12" descr="មនុស្ស 3 នាក់នៅពីក្រោយកៅអីវែងមួយដែលនិយាយថា 'គណៈកម្មការ NDIS'។"/>
                          <pic:cNvPicPr/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35E636AE" w14:textId="77777777" w:rsidR="008830F0" w:rsidRPr="00197D9F" w:rsidRDefault="00A56BF9" w:rsidP="000E077E">
            <w:pPr>
              <w:pStyle w:val="ListParagraph"/>
              <w:numPr>
                <w:ilvl w:val="0"/>
                <w:numId w:val="17"/>
              </w:numPr>
              <w:spacing w:before="120" w:after="120"/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គណៈកម្មការ</w:t>
            </w:r>
            <w:proofErr w:type="spellEnd"/>
            <w:r w:rsidRPr="00197D9F">
              <w:rPr>
                <w:rFonts w:ascii="Khmer UI" w:hAnsi="Khmer UI" w:cs="Khmer UI"/>
                <w:lang w:bidi="km-KH"/>
              </w:rPr>
              <w:t xml:space="preserve"> </w:t>
            </w:r>
            <w:r w:rsidRPr="00621465">
              <w:rPr>
                <w:rFonts w:cs="FS Me Pro"/>
                <w:lang w:bidi="km-KH"/>
              </w:rPr>
              <w:t>NDIS</w:t>
            </w:r>
            <w:r w:rsidRPr="00197D9F">
              <w:rPr>
                <w:rFonts w:ascii="Khmer UI" w:eastAsia="DaunPenh" w:hAnsi="Khmer UI" w:cs="Khmer UI"/>
                <w:lang w:bidi="km-KH"/>
              </w:rPr>
              <w:t>។</w:t>
            </w:r>
          </w:p>
        </w:tc>
      </w:tr>
      <w:tr w:rsidR="00B1014B" w:rsidRPr="00197D9F" w14:paraId="7503110B" w14:textId="77777777" w:rsidTr="00225597">
        <w:tc>
          <w:tcPr>
            <w:tcW w:w="2552" w:type="dxa"/>
            <w:vAlign w:val="center"/>
          </w:tcPr>
          <w:p w14:paraId="4CE8F278" w14:textId="77777777" w:rsidR="009F16D3" w:rsidRPr="00197D9F" w:rsidRDefault="009F16D3" w:rsidP="000E077E">
            <w:pPr>
              <w:pStyle w:val="Image"/>
              <w:spacing w:before="720" w:after="0"/>
              <w:rPr>
                <w:rFonts w:ascii="Khmer UI" w:hAnsi="Khmer UI" w:cs="Khmer UI"/>
                <w:lang w:bidi="km-KH"/>
              </w:rPr>
            </w:pPr>
          </w:p>
        </w:tc>
        <w:tc>
          <w:tcPr>
            <w:tcW w:w="6690" w:type="dxa"/>
            <w:gridSpan w:val="2"/>
            <w:vAlign w:val="center"/>
          </w:tcPr>
          <w:p w14:paraId="1FAAC2E2" w14:textId="464F0B0E" w:rsidR="004F7618" w:rsidRPr="00197D9F" w:rsidRDefault="0095420E" w:rsidP="000E077E">
            <w:pPr>
              <w:spacing w:before="720" w:after="0"/>
              <w:rPr>
                <w:rFonts w:ascii="Khmer UI" w:hAnsi="Khmer UI" w:cs="Khmer UI"/>
                <w:lang w:bidi="km-KH"/>
              </w:rPr>
            </w:pPr>
            <w:r w:rsidRPr="0095420E">
              <w:rPr>
                <w:rFonts w:ascii="Khmer UI" w:hAnsi="Khmer UI" w:cs="Khmer UI" w:hint="cs"/>
                <w:cs/>
                <w:lang w:bidi="km-KH"/>
              </w:rPr>
              <w:t>យើងនឹងពិនិត្យមើលថាតើសកម្មភាពនេះដំណើរការឬអត់</w:t>
            </w:r>
            <w:r w:rsidRPr="0095420E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95420E">
              <w:rPr>
                <w:rFonts w:ascii="Khmer UI" w:hAnsi="Khmer UI" w:cs="Khmer UI" w:hint="cs"/>
                <w:cs/>
                <w:lang w:bidi="km-KH"/>
              </w:rPr>
              <w:t>ដោយចំនួនប៉ុន្មាននាក់នៃ៖</w:t>
            </w:r>
          </w:p>
        </w:tc>
      </w:tr>
      <w:tr w:rsidR="00B1014B" w:rsidRPr="00197D9F" w14:paraId="6C09D429" w14:textId="77777777" w:rsidTr="00225597">
        <w:tc>
          <w:tcPr>
            <w:tcW w:w="2552" w:type="dxa"/>
            <w:vAlign w:val="center"/>
          </w:tcPr>
          <w:p w14:paraId="11B1D500" w14:textId="77777777" w:rsidR="00942F39" w:rsidRPr="00197D9F" w:rsidRDefault="00A56BF9" w:rsidP="000E077E">
            <w:pPr>
              <w:pStyle w:val="Image"/>
              <w:spacing w:before="120" w:after="120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13E0B356" wp14:editId="2E4CB566">
                  <wp:extent cx="1483360" cy="1483360"/>
                  <wp:effectExtent l="0" t="0" r="2540" b="2540"/>
                  <wp:docPr id="1271681555" name="Picture 13" descr="រូបតំណាងអ្នកចូលរួម និងសញ្ញាព្រួញចង្អុលឡើងលើមួយ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1681555" name="Picture 13" descr="រូបតំណាងអ្នកចូលរួម និងសញ្ញាព្រួញចង្អុលឡើងលើមួយ។"/>
                          <pic:cNvPicPr/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gridSpan w:val="2"/>
            <w:vAlign w:val="center"/>
          </w:tcPr>
          <w:p w14:paraId="6E451A2B" w14:textId="77777777" w:rsidR="00942F39" w:rsidRPr="00197D9F" w:rsidRDefault="00A56BF9" w:rsidP="000E077E">
            <w:pPr>
              <w:pStyle w:val="ListParagraph"/>
              <w:numPr>
                <w:ilvl w:val="0"/>
                <w:numId w:val="30"/>
              </w:numPr>
              <w:spacing w:before="120" w:after="120"/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អ្នកចូលរួម</w:t>
            </w:r>
            <w:proofErr w:type="spellEnd"/>
            <w:r w:rsidRPr="00197D9F">
              <w:rPr>
                <w:rFonts w:ascii="Khmer UI" w:hAnsi="Khmer UI" w:cs="Khmer UI"/>
                <w:lang w:bidi="km-KH"/>
              </w:rPr>
              <w:t xml:space="preserve"> </w:t>
            </w:r>
            <w:r w:rsidRPr="00621465">
              <w:rPr>
                <w:rFonts w:cs="FS Me Pro"/>
                <w:lang w:bidi="km-KH"/>
              </w:rPr>
              <w:t>CALD</w:t>
            </w:r>
            <w:r w:rsidRPr="00197D9F">
              <w:rPr>
                <w:rFonts w:ascii="Khmer UI" w:hAnsi="Khmer UI" w:cs="Khmer UI"/>
                <w:lang w:bidi="km-KH"/>
              </w:rPr>
              <w:t xml:space="preserve"> </w:t>
            </w: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ដែលចូលរួមក្នុង</w:t>
            </w:r>
            <w:proofErr w:type="spellEnd"/>
            <w:r w:rsidRPr="00197D9F">
              <w:rPr>
                <w:rFonts w:ascii="Khmer UI" w:hAnsi="Khmer UI" w:cs="Khmer UI"/>
                <w:lang w:bidi="km-KH"/>
              </w:rPr>
              <w:t xml:space="preserve"> </w:t>
            </w:r>
            <w:r w:rsidRPr="00621465">
              <w:rPr>
                <w:rFonts w:cs="FS Me Pro"/>
                <w:lang w:bidi="km-KH"/>
              </w:rPr>
              <w:t>NDIS</w:t>
            </w:r>
          </w:p>
        </w:tc>
      </w:tr>
      <w:tr w:rsidR="00B1014B" w:rsidRPr="00197D9F" w14:paraId="0286C000" w14:textId="77777777" w:rsidTr="00225597">
        <w:trPr>
          <w:gridAfter w:val="1"/>
          <w:wAfter w:w="115" w:type="dxa"/>
        </w:trPr>
        <w:tc>
          <w:tcPr>
            <w:tcW w:w="2552" w:type="dxa"/>
            <w:vAlign w:val="center"/>
          </w:tcPr>
          <w:p w14:paraId="501D2281" w14:textId="77777777" w:rsidR="00942F39" w:rsidRPr="00197D9F" w:rsidRDefault="00A56BF9" w:rsidP="000E077E">
            <w:pPr>
              <w:pStyle w:val="Image"/>
              <w:spacing w:before="120" w:after="120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4FD7C4A6" wp14:editId="239FEFCB">
                  <wp:extent cx="1483360" cy="1483360"/>
                  <wp:effectExtent l="0" t="0" r="2540" b="2540"/>
                  <wp:docPr id="1367570752" name="Picture 14" descr="មនុស្សមួយក្រុមនៅក្រោមសញ្ញាធីកនៅខាងក្នុងរូបតំណាងពពុះគំនិត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7570752" name="Picture 14" descr="មនុស្សមួយក្រុមនៅក្រោមសញ្ញាធីកនៅខាងក្នុងរូបតំណាងពពុះគំនិត។"/>
                          <pic:cNvPicPr/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08C18137" w14:textId="77777777" w:rsidR="00942F39" w:rsidRPr="00197D9F" w:rsidRDefault="00A56BF9" w:rsidP="000E077E">
            <w:pPr>
              <w:pStyle w:val="ListParagraph"/>
              <w:numPr>
                <w:ilvl w:val="0"/>
                <w:numId w:val="17"/>
              </w:numPr>
              <w:spacing w:before="120" w:after="120"/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សហគមន</w:t>
            </w:r>
            <w:proofErr w:type="spellEnd"/>
            <w:r w:rsidRPr="00197D9F">
              <w:rPr>
                <w:rFonts w:ascii="Khmer UI" w:eastAsia="DaunPenh" w:hAnsi="Khmer UI" w:cs="Khmer UI"/>
                <w:lang w:bidi="km-KH"/>
              </w:rPr>
              <w:t>៍</w:t>
            </w:r>
            <w:r w:rsidRPr="00197D9F">
              <w:rPr>
                <w:rFonts w:ascii="Khmer UI" w:hAnsi="Khmer UI" w:cs="Khmer UI"/>
                <w:lang w:bidi="km-KH"/>
              </w:rPr>
              <w:t xml:space="preserve"> </w:t>
            </w:r>
            <w:r w:rsidRPr="00621465">
              <w:rPr>
                <w:rFonts w:cs="FS Me Pro"/>
                <w:lang w:bidi="km-KH"/>
              </w:rPr>
              <w:t>CALD</w:t>
            </w:r>
            <w:r w:rsidRPr="00197D9F">
              <w:rPr>
                <w:rFonts w:ascii="Khmer UI" w:hAnsi="Khmer UI" w:cs="Khmer UI"/>
                <w:lang w:bidi="km-KH"/>
              </w:rPr>
              <w:t xml:space="preserve"> </w:t>
            </w: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យល់ដឹង</w:t>
            </w:r>
            <w:proofErr w:type="spellEnd"/>
            <w:r w:rsidRPr="00197D9F">
              <w:rPr>
                <w:rFonts w:ascii="Khmer UI" w:hAnsi="Khmer UI" w:cs="Khmer UI"/>
                <w:lang w:bidi="km-KH"/>
              </w:rPr>
              <w:t xml:space="preserve"> </w:t>
            </w: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និងប្រើប្រាស</w:t>
            </w:r>
            <w:proofErr w:type="spellEnd"/>
            <w:r w:rsidRPr="00197D9F">
              <w:rPr>
                <w:rFonts w:ascii="Khmer UI" w:eastAsia="DaunPenh" w:hAnsi="Khmer UI" w:cs="Khmer UI"/>
                <w:lang w:bidi="km-KH"/>
              </w:rPr>
              <w:t>់</w:t>
            </w:r>
            <w:r w:rsidRPr="00197D9F">
              <w:rPr>
                <w:rFonts w:ascii="Khmer UI" w:hAnsi="Khmer UI" w:cs="Khmer UI"/>
                <w:lang w:bidi="km-KH"/>
              </w:rPr>
              <w:t xml:space="preserve"> </w:t>
            </w:r>
            <w:r w:rsidRPr="00621465">
              <w:rPr>
                <w:rFonts w:cs="FS Me Pro"/>
                <w:lang w:bidi="km-KH"/>
              </w:rPr>
              <w:t>NDIS</w:t>
            </w:r>
            <w:r w:rsidRPr="00197D9F">
              <w:rPr>
                <w:rFonts w:ascii="Khmer UI" w:eastAsia="DaunPenh" w:hAnsi="Khmer UI" w:cs="Khmer UI"/>
                <w:lang w:bidi="km-KH"/>
              </w:rPr>
              <w:t>។</w:t>
            </w:r>
          </w:p>
        </w:tc>
      </w:tr>
    </w:tbl>
    <w:p w14:paraId="06806924" w14:textId="77777777" w:rsidR="000E077E" w:rsidRPr="00197D9F" w:rsidRDefault="00A56BF9">
      <w:pPr>
        <w:spacing w:before="0" w:after="0" w:line="240" w:lineRule="auto"/>
        <w:rPr>
          <w:rFonts w:ascii="Khmer UI" w:hAnsi="Khmer UI" w:cs="Khmer UI"/>
          <w:b/>
          <w:bCs/>
          <w:sz w:val="32"/>
          <w:szCs w:val="26"/>
          <w:lang w:bidi="km-KH"/>
        </w:rPr>
      </w:pPr>
      <w:r w:rsidRPr="00197D9F">
        <w:rPr>
          <w:rFonts w:ascii="Khmer UI" w:hAnsi="Khmer UI" w:cs="Khmer UI"/>
          <w:lang w:bidi="km-KH"/>
        </w:rPr>
        <w:br w:type="page"/>
      </w:r>
    </w:p>
    <w:p w14:paraId="074E32D8" w14:textId="77777777" w:rsidR="00766698" w:rsidRPr="00197D9F" w:rsidRDefault="00A56BF9" w:rsidP="00BD773E">
      <w:pPr>
        <w:pStyle w:val="Heading3"/>
        <w:spacing w:before="360" w:after="120"/>
        <w:rPr>
          <w:rFonts w:ascii="Khmer UI" w:hAnsi="Khmer UI" w:cs="Khmer UI"/>
          <w:lang w:bidi="km-KH"/>
        </w:rPr>
      </w:pPr>
      <w:r w:rsidRPr="00197D9F">
        <w:rPr>
          <w:rFonts w:ascii="Khmer UI" w:hAnsi="Khmer UI" w:cs="Khmer UI"/>
          <w:noProof/>
          <w:lang w:bidi="km-KH"/>
        </w:rPr>
        <w:lastRenderedPageBreak/>
        <mc:AlternateContent>
          <mc:Choice Requires="wpg">
            <w:drawing>
              <wp:anchor distT="0" distB="0" distL="114300" distR="114300" simplePos="0" relativeHeight="251719680" behindDoc="1" locked="0" layoutInCell="1" allowOverlap="1" wp14:anchorId="49BF1045" wp14:editId="41DFF285">
                <wp:simplePos x="0" y="0"/>
                <wp:positionH relativeFrom="margin">
                  <wp:posOffset>19050</wp:posOffset>
                </wp:positionH>
                <wp:positionV relativeFrom="paragraph">
                  <wp:posOffset>237669</wp:posOffset>
                </wp:positionV>
                <wp:extent cx="5785200" cy="241200"/>
                <wp:effectExtent l="19050" t="19050" r="25400" b="26035"/>
                <wp:wrapNone/>
                <wp:docPr id="483029654" name="Group 48302965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5200" cy="241200"/>
                          <a:chOff x="11875" y="0"/>
                          <a:chExt cx="5787317" cy="241540"/>
                        </a:xfrm>
                      </wpg:grpSpPr>
                      <wps:wsp>
                        <wps:cNvPr id="832532254" name="Straight Connector 832532254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796087527" name="Oval 1796087527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B6E3F9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7AD8C64" id="Group 483029654" o:spid="_x0000_s1026" alt="&quot;&quot;" style="position:absolute;margin-left:1.5pt;margin-top:18.7pt;width:455.55pt;height:19pt;z-index:-251596800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">
                <v:line id="Straight Connector 832532254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" strokecolor="#65276f [3044]" strokeweight="3pt">
                  <v:stroke endcap="round"/>
                </v:line>
                <v:oval id="Oval 1796087527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" fillcolor="#b6e3f9" strokecolor="#6b2976" strokeweight="3pt"/>
                <w10:wrap anchorx="margin"/>
              </v:group>
            </w:pict>
          </mc:Fallback>
        </mc:AlternateContent>
      </w:r>
      <w:proofErr w:type="spellStart"/>
      <w:r w:rsidRPr="00197D9F">
        <w:rPr>
          <w:rFonts w:ascii="Khmer UI" w:eastAsia="DaunPenh" w:hAnsi="Khmer UI" w:cs="Khmer UI"/>
          <w:lang w:bidi="km-KH"/>
        </w:rPr>
        <w:t>សកម្មភាពទី</w:t>
      </w:r>
      <w:proofErr w:type="spellEnd"/>
      <w:r w:rsidRPr="00197D9F">
        <w:rPr>
          <w:rFonts w:ascii="Khmer UI" w:hAnsi="Khmer UI" w:cs="Khmer UI"/>
          <w:lang w:bidi="km-KH"/>
        </w:rPr>
        <w:t xml:space="preserve"> </w:t>
      </w:r>
      <w:r w:rsidRPr="00621465">
        <w:rPr>
          <w:rFonts w:cs="FS Me Pro"/>
          <w:lang w:bidi="km-KH"/>
        </w:rPr>
        <w:t>27</w:t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2"/>
        <w:gridCol w:w="6575"/>
      </w:tblGrid>
      <w:tr w:rsidR="00B1014B" w:rsidRPr="00197D9F" w14:paraId="57DCC195" w14:textId="77777777" w:rsidTr="004F7618">
        <w:tc>
          <w:tcPr>
            <w:tcW w:w="2552" w:type="dxa"/>
            <w:vAlign w:val="center"/>
          </w:tcPr>
          <w:p w14:paraId="5E014BBE" w14:textId="77777777" w:rsidR="00766698" w:rsidRPr="00197D9F" w:rsidRDefault="00766698" w:rsidP="000E077E">
            <w:pPr>
              <w:pStyle w:val="Image"/>
              <w:spacing w:before="360" w:after="0"/>
              <w:rPr>
                <w:rFonts w:ascii="Khmer UI" w:hAnsi="Khmer UI" w:cs="Khmer UI"/>
                <w:lang w:bidi="km-KH"/>
              </w:rPr>
            </w:pPr>
          </w:p>
        </w:tc>
        <w:tc>
          <w:tcPr>
            <w:tcW w:w="6575" w:type="dxa"/>
            <w:vAlign w:val="center"/>
          </w:tcPr>
          <w:p w14:paraId="72C3AD50" w14:textId="170462F8" w:rsidR="00766698" w:rsidRPr="00197D9F" w:rsidRDefault="0095420E" w:rsidP="000E077E">
            <w:pPr>
              <w:spacing w:before="360" w:after="0"/>
              <w:rPr>
                <w:rFonts w:ascii="Khmer UI" w:hAnsi="Khmer UI" w:cs="Khmer UI"/>
                <w:lang w:bidi="km-KH"/>
              </w:rPr>
            </w:pPr>
            <w:r w:rsidRPr="0095420E">
              <w:rPr>
                <w:rFonts w:ascii="Khmer UI" w:hAnsi="Khmer UI" w:cs="Khmer UI" w:hint="cs"/>
                <w:cs/>
                <w:lang w:bidi="km-KH"/>
              </w:rPr>
              <w:t>យើងនឹងគាំទ្រសកម្មភាពពីអង្គការសហគមន៍នានាដែល៖</w:t>
            </w:r>
          </w:p>
        </w:tc>
      </w:tr>
      <w:tr w:rsidR="00B1014B" w:rsidRPr="00197D9F" w14:paraId="3EEE7CDB" w14:textId="77777777" w:rsidTr="004F7618">
        <w:tc>
          <w:tcPr>
            <w:tcW w:w="2552" w:type="dxa"/>
            <w:vAlign w:val="center"/>
          </w:tcPr>
          <w:p w14:paraId="4AFB6425" w14:textId="77777777" w:rsidR="00EF320C" w:rsidRPr="00197D9F" w:rsidRDefault="00A56BF9" w:rsidP="002071BF">
            <w:pPr>
              <w:pStyle w:val="Image"/>
              <w:spacing w:before="0" w:after="0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4767AEC9" wp14:editId="6FA92005">
                  <wp:extent cx="1483360" cy="1483360"/>
                  <wp:effectExtent l="0" t="0" r="2540" b="2540"/>
                  <wp:docPr id="2058572975" name="Picture 23" descr="នរណាម្នាក់កំពុងប្រគល់ឯកសារព័ត៌មានមួយទៅឱ្យមនុស្សម្នាក់ទៀត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8572975" name="Picture 23" descr="នរណាម្នាក់កំពុងប្រគល់ឯកសារព័ត៌មានមួយទៅឱ្យមនុស្សម្នាក់ទៀត។"/>
                          <pic:cNvPicPr/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293DB250" w14:textId="77777777" w:rsidR="00EF320C" w:rsidRPr="00197D9F" w:rsidRDefault="00A56BF9" w:rsidP="00C73E0D">
            <w:pPr>
              <w:pStyle w:val="ListParagraph"/>
              <w:numPr>
                <w:ilvl w:val="0"/>
                <w:numId w:val="32"/>
              </w:numPr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ចែករំលែកព័ត៌មានអំពី</w:t>
            </w:r>
            <w:proofErr w:type="spellEnd"/>
            <w:r w:rsidRPr="00197D9F">
              <w:rPr>
                <w:rFonts w:ascii="Khmer UI" w:hAnsi="Khmer UI" w:cs="Khmer UI"/>
                <w:lang w:bidi="km-KH"/>
              </w:rPr>
              <w:t xml:space="preserve"> </w:t>
            </w:r>
            <w:r w:rsidRPr="00621465">
              <w:rPr>
                <w:rFonts w:cs="FS Me Pro"/>
                <w:lang w:bidi="km-KH"/>
              </w:rPr>
              <w:t>NDIS</w:t>
            </w:r>
          </w:p>
        </w:tc>
      </w:tr>
      <w:tr w:rsidR="00B1014B" w:rsidRPr="00197D9F" w14:paraId="45D64D2A" w14:textId="77777777" w:rsidTr="004F7618">
        <w:tc>
          <w:tcPr>
            <w:tcW w:w="2552" w:type="dxa"/>
            <w:vAlign w:val="center"/>
          </w:tcPr>
          <w:p w14:paraId="5E38B692" w14:textId="77777777" w:rsidR="00EF320C" w:rsidRPr="00197D9F" w:rsidRDefault="00A56BF9" w:rsidP="002071BF">
            <w:pPr>
              <w:pStyle w:val="Image"/>
              <w:spacing w:before="0" w:after="0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463E5933" wp14:editId="60F0DD41">
                  <wp:extent cx="1483360" cy="1483360"/>
                  <wp:effectExtent l="0" t="0" r="2540" b="2540"/>
                  <wp:docPr id="1081540214" name="Picture 24" descr="មនុស្សមួយក្រុមកំពុងចង្អុលទៅកាន់ខ្លួនពួកគេផ្ទាល់ ហើយលើកដៃរបស់ពួកគេឡើងលើ។ នៅពីលើពួកវាគឺជារូបតំណាងពពុះគំនិតដែលមានរូបតំណាងពិការភាពនៅខាងក្នុងរូបតំណាងពពុះគំនិតនោះ ហើយសញ្ញាលើកមេដៃឡើង ជាមួយនឹងសញ្ញាព្រួញចង្អុលឡើងលើ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1540214" name="Picture 24" descr="មនុស្សមួយក្រុមកំពុងចង្អុលទៅកាន់ខ្លួនពួកគេផ្ទាល់ ហើយលើកដៃរបស់ពួកគេឡើងលើ។ នៅពីលើពួកវាគឺជារូបតំណាងពពុះគំនិតដែលមានរូបតំណាងពិការភាពនៅខាងក្នុងរូបតំណាងពពុះគំនិតនោះ ហើយសញ្ញាលើកមេដៃឡើង ជាមួយនឹងសញ្ញាព្រួញចង្អុលឡើងលើ។"/>
                          <pic:cNvPicPr/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40C0F726" w14:textId="19D6B0F2" w:rsidR="00EF320C" w:rsidRPr="00197D9F" w:rsidRDefault="0095420E" w:rsidP="00EF320C">
            <w:pPr>
              <w:pStyle w:val="ListParagraph"/>
              <w:numPr>
                <w:ilvl w:val="0"/>
                <w:numId w:val="17"/>
              </w:numPr>
              <w:rPr>
                <w:rFonts w:ascii="Khmer UI" w:hAnsi="Khmer UI" w:cs="Khmer UI"/>
                <w:lang w:bidi="km-KH"/>
              </w:rPr>
            </w:pPr>
            <w:r w:rsidRPr="0095420E">
              <w:rPr>
                <w:rFonts w:ascii="Khmer UI" w:hAnsi="Khmer UI" w:cs="Khmer UI" w:hint="cs"/>
                <w:cs/>
                <w:lang w:bidi="km-KH"/>
              </w:rPr>
              <w:t>កែលម្អអាកប្បកិរិយាអំពីពិការភាពនៅក្នុង</w:t>
            </w:r>
            <w:r w:rsidR="007D428D">
              <w:rPr>
                <w:rFonts w:ascii="Khmer UI" w:hAnsi="Khmer UI" w:cs="Khmer UI"/>
                <w:lang w:bidi="km-KH"/>
              </w:rPr>
              <w:br/>
            </w:r>
            <w:r w:rsidRPr="0095420E">
              <w:rPr>
                <w:rFonts w:ascii="Khmer UI" w:hAnsi="Khmer UI" w:cs="Khmer UI" w:hint="cs"/>
                <w:cs/>
                <w:lang w:bidi="km-KH"/>
              </w:rPr>
              <w:t>សហគមន៍</w:t>
            </w:r>
            <w:r w:rsidRPr="0095420E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621465">
              <w:rPr>
                <w:rFonts w:cs="FS Me Pro"/>
              </w:rPr>
              <w:t>CALD</w:t>
            </w:r>
            <w:r w:rsidRPr="0095420E">
              <w:rPr>
                <w:rFonts w:ascii="Khmer UI" w:hAnsi="Khmer UI" w:cs="Khmer UI"/>
              </w:rPr>
              <w:t xml:space="preserve"> </w:t>
            </w:r>
            <w:r w:rsidRPr="0095420E">
              <w:rPr>
                <w:rFonts w:ascii="Khmer UI" w:hAnsi="Khmer UI" w:cs="Khmer UI" w:hint="cs"/>
                <w:cs/>
                <w:lang w:bidi="km-KH"/>
              </w:rPr>
              <w:t>នានា។</w:t>
            </w:r>
          </w:p>
        </w:tc>
      </w:tr>
      <w:tr w:rsidR="00B1014B" w:rsidRPr="00197D9F" w14:paraId="2F7BC677" w14:textId="77777777" w:rsidTr="00903050">
        <w:tc>
          <w:tcPr>
            <w:tcW w:w="2552" w:type="dxa"/>
            <w:vAlign w:val="center"/>
          </w:tcPr>
          <w:p w14:paraId="495B0E5D" w14:textId="77777777" w:rsidR="004F7618" w:rsidRPr="00197D9F" w:rsidRDefault="004F7618" w:rsidP="006E0AB1">
            <w:pPr>
              <w:pStyle w:val="Image"/>
              <w:spacing w:before="600" w:after="0"/>
              <w:rPr>
                <w:rFonts w:ascii="Khmer UI" w:hAnsi="Khmer UI" w:cs="Khmer UI"/>
                <w:lang w:bidi="km-KH"/>
              </w:rPr>
            </w:pPr>
          </w:p>
        </w:tc>
        <w:tc>
          <w:tcPr>
            <w:tcW w:w="6575" w:type="dxa"/>
            <w:vAlign w:val="center"/>
          </w:tcPr>
          <w:p w14:paraId="4542D1EA" w14:textId="40E841D8" w:rsidR="004A1E8D" w:rsidRPr="00197D9F" w:rsidRDefault="0095420E" w:rsidP="006E0AB1">
            <w:pPr>
              <w:spacing w:before="600" w:after="0"/>
              <w:rPr>
                <w:rFonts w:ascii="Khmer UI" w:hAnsi="Khmer UI" w:cs="Khmer UI"/>
                <w:lang w:bidi="km-KH"/>
              </w:rPr>
            </w:pPr>
            <w:r w:rsidRPr="0095420E">
              <w:rPr>
                <w:rFonts w:ascii="Khmer UI" w:hAnsi="Khmer UI" w:cs="Khmer UI" w:hint="cs"/>
                <w:cs/>
                <w:lang w:bidi="km-KH"/>
              </w:rPr>
              <w:t>យើងនឹងពិនិត្យមើលថាតើសកម្មភាពនេះដំណើរការឬអត់ដោយសហគមន៍</w:t>
            </w:r>
            <w:r w:rsidRPr="0095420E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621465">
              <w:rPr>
                <w:rFonts w:cs="FS Me Pro"/>
              </w:rPr>
              <w:t>CALD</w:t>
            </w:r>
            <w:r w:rsidRPr="0095420E">
              <w:rPr>
                <w:rFonts w:ascii="Khmer UI" w:hAnsi="Khmer UI" w:cs="Khmer UI"/>
              </w:rPr>
              <w:t xml:space="preserve"> </w:t>
            </w:r>
            <w:r w:rsidRPr="0095420E">
              <w:rPr>
                <w:rFonts w:ascii="Khmer UI" w:hAnsi="Khmer UI" w:cs="Khmer UI" w:hint="cs"/>
                <w:cs/>
                <w:lang w:bidi="km-KH"/>
              </w:rPr>
              <w:t>ចំនួនប៉ុន្មានដែលចូលរួមក្នុង៖</w:t>
            </w:r>
          </w:p>
        </w:tc>
      </w:tr>
      <w:tr w:rsidR="00B1014B" w:rsidRPr="00197D9F" w14:paraId="1AEC4BCD" w14:textId="77777777" w:rsidTr="00903050">
        <w:tc>
          <w:tcPr>
            <w:tcW w:w="2552" w:type="dxa"/>
            <w:vAlign w:val="center"/>
          </w:tcPr>
          <w:p w14:paraId="3A798F82" w14:textId="77777777" w:rsidR="00B013CC" w:rsidRPr="00197D9F" w:rsidRDefault="00A56BF9" w:rsidP="005342C4">
            <w:pPr>
              <w:pStyle w:val="Image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1364FDC1" wp14:editId="24678140">
                  <wp:extent cx="1483360" cy="1483360"/>
                  <wp:effectExtent l="0" t="0" r="2540" b="2540"/>
                  <wp:docPr id="747800929" name="Picture 15" descr="មនុស្ស 3 នាក់។ មនុស្សម្នាក់នៅកណ្តាលកំពុងកាន់ឯកសារ NDIS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7800929" name="Picture 15" descr="មនុស្ស 3 នាក់។ មនុស្សម្នាក់នៅកណ្តាលកំពុងកាន់ឯកសារ NDIS។"/>
                          <pic:cNvPicPr/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6483449E" w14:textId="77777777" w:rsidR="00B013CC" w:rsidRPr="00621465" w:rsidRDefault="00A56BF9" w:rsidP="005342C4">
            <w:pPr>
              <w:pStyle w:val="ListParagraph"/>
              <w:numPr>
                <w:ilvl w:val="0"/>
                <w:numId w:val="33"/>
              </w:numPr>
              <w:rPr>
                <w:rFonts w:cs="FS Me Pro"/>
                <w:lang w:bidi="km-KH"/>
              </w:rPr>
            </w:pPr>
            <w:r w:rsidRPr="00621465">
              <w:rPr>
                <w:rFonts w:cs="FS Me Pro"/>
                <w:lang w:bidi="km-KH"/>
              </w:rPr>
              <w:t>NDIS</w:t>
            </w:r>
          </w:p>
        </w:tc>
      </w:tr>
      <w:tr w:rsidR="00B1014B" w:rsidRPr="00197D9F" w14:paraId="733A48C0" w14:textId="77777777" w:rsidTr="00903050">
        <w:tc>
          <w:tcPr>
            <w:tcW w:w="2552" w:type="dxa"/>
            <w:vAlign w:val="center"/>
          </w:tcPr>
          <w:p w14:paraId="7624A83F" w14:textId="77777777" w:rsidR="00B013CC" w:rsidRPr="00197D9F" w:rsidRDefault="00A56BF9" w:rsidP="005342C4">
            <w:pPr>
              <w:pStyle w:val="Image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31D62734" wp14:editId="7FAABD25">
                  <wp:extent cx="1483360" cy="1112520"/>
                  <wp:effectExtent l="0" t="0" r="2540" b="0"/>
                  <wp:docPr id="53212748" name="Picture 25" descr="មនុស្ស 3 នាក់កំពុងញញឹមជាមួយគ្នា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212748" name="Picture 25" descr="មនុស្ស 3 នាក់កំពុងញញឹមជាមួយគ្នា។"/>
                          <pic:cNvPicPr/>
                        </pic:nvPicPr>
                        <pic:blipFill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360" cy="11125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7757829A" w14:textId="77777777" w:rsidR="00B013CC" w:rsidRPr="00197D9F" w:rsidRDefault="00A56BF9" w:rsidP="00B013CC">
            <w:pPr>
              <w:pStyle w:val="ListParagraph"/>
              <w:numPr>
                <w:ilvl w:val="0"/>
                <w:numId w:val="17"/>
              </w:numPr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សកម្មភាពពីអង្គការសហគមន៍នានា</w:t>
            </w:r>
            <w:proofErr w:type="spellEnd"/>
            <w:r w:rsidRPr="00197D9F">
              <w:rPr>
                <w:rFonts w:ascii="Khmer UI" w:eastAsia="DaunPenh" w:hAnsi="Khmer UI" w:cs="Khmer UI"/>
                <w:lang w:bidi="km-KH"/>
              </w:rPr>
              <w:t>។</w:t>
            </w:r>
          </w:p>
        </w:tc>
      </w:tr>
    </w:tbl>
    <w:p w14:paraId="1E05E2DE" w14:textId="77777777" w:rsidR="000E077E" w:rsidRPr="00197D9F" w:rsidRDefault="00A56BF9">
      <w:pPr>
        <w:rPr>
          <w:rFonts w:ascii="Khmer UI" w:hAnsi="Khmer UI" w:cs="Khmer UI"/>
          <w:lang w:bidi="km-KH"/>
        </w:rPr>
      </w:pPr>
      <w:r w:rsidRPr="00197D9F">
        <w:rPr>
          <w:rFonts w:ascii="Khmer UI" w:hAnsi="Khmer UI" w:cs="Khmer UI"/>
          <w:lang w:bidi="km-KH"/>
        </w:rPr>
        <w:br w:type="page"/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2"/>
        <w:gridCol w:w="6575"/>
      </w:tblGrid>
      <w:tr w:rsidR="00B1014B" w:rsidRPr="00197D9F" w14:paraId="24758D40" w14:textId="77777777" w:rsidTr="00903050">
        <w:tc>
          <w:tcPr>
            <w:tcW w:w="2552" w:type="dxa"/>
            <w:vAlign w:val="center"/>
          </w:tcPr>
          <w:p w14:paraId="62DD0E87" w14:textId="77777777" w:rsidR="00C87735" w:rsidRPr="00197D9F" w:rsidRDefault="00C87735" w:rsidP="00CA37BB">
            <w:pPr>
              <w:pStyle w:val="Image"/>
              <w:spacing w:after="0"/>
              <w:rPr>
                <w:rFonts w:ascii="Khmer UI" w:hAnsi="Khmer UI" w:cs="Khmer UI"/>
                <w:lang w:bidi="km-KH"/>
              </w:rPr>
            </w:pPr>
          </w:p>
        </w:tc>
        <w:tc>
          <w:tcPr>
            <w:tcW w:w="6575" w:type="dxa"/>
            <w:vAlign w:val="center"/>
          </w:tcPr>
          <w:p w14:paraId="55832D81" w14:textId="1A274A7E" w:rsidR="00903050" w:rsidRPr="00197D9F" w:rsidRDefault="0095420E" w:rsidP="00CA37BB">
            <w:pPr>
              <w:spacing w:after="0"/>
              <w:rPr>
                <w:rFonts w:ascii="Khmer UI" w:hAnsi="Khmer UI" w:cs="Khmer UI"/>
                <w:lang w:bidi="km-KH"/>
              </w:rPr>
            </w:pPr>
            <w:r w:rsidRPr="0095420E">
              <w:rPr>
                <w:rFonts w:ascii="Khmer UI" w:hAnsi="Khmer UI" w:cs="Khmer UI" w:hint="cs"/>
                <w:cs/>
                <w:lang w:bidi="km-KH"/>
              </w:rPr>
              <w:t>យើងក៏នឹងពិនិត្យមើលថាតើសកម្មភាពនេះដំណើរការឬអត់ដោយសហគមន៍</w:t>
            </w:r>
            <w:r w:rsidRPr="0095420E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621465">
              <w:rPr>
                <w:rFonts w:cs="FS Me Pro"/>
              </w:rPr>
              <w:t>CALD</w:t>
            </w:r>
            <w:r w:rsidRPr="0095420E">
              <w:rPr>
                <w:rFonts w:ascii="Khmer UI" w:hAnsi="Khmer UI" w:cs="Khmer UI"/>
              </w:rPr>
              <w:t xml:space="preserve"> </w:t>
            </w:r>
            <w:r w:rsidRPr="0095420E">
              <w:rPr>
                <w:rFonts w:ascii="Khmer UI" w:hAnsi="Khmer UI" w:cs="Khmer UI" w:hint="cs"/>
                <w:cs/>
                <w:lang w:bidi="km-KH"/>
              </w:rPr>
              <w:t>ប៉ុន្មានដែល៖</w:t>
            </w:r>
          </w:p>
        </w:tc>
      </w:tr>
      <w:tr w:rsidR="00B1014B" w:rsidRPr="00197D9F" w14:paraId="1BE8B11F" w14:textId="77777777" w:rsidTr="000E077E">
        <w:trPr>
          <w:trHeight w:val="3515"/>
        </w:trPr>
        <w:tc>
          <w:tcPr>
            <w:tcW w:w="2552" w:type="dxa"/>
            <w:vAlign w:val="center"/>
          </w:tcPr>
          <w:p w14:paraId="4CB88C7E" w14:textId="77777777" w:rsidR="00B013CC" w:rsidRPr="00197D9F" w:rsidRDefault="00A56BF9" w:rsidP="005342C4">
            <w:pPr>
              <w:pStyle w:val="Image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54272AAD" wp14:editId="7D9D20F6">
                  <wp:extent cx="1483360" cy="1483360"/>
                  <wp:effectExtent l="0" t="0" r="2540" b="2540"/>
                  <wp:docPr id="1161785366" name="Picture 26" descr="មនុស្សម្នាក់ផ្តល់សញ្ញាលើកមេដៃឡើង ហើយនៅលើពួកគេគឺជារូបតំណាងពពុះគំនិតដែលមានឯកសារ NDIS នៅខាងក្នុងវា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1785366" name="Picture 26" descr="មនុស្សម្នាក់ផ្តល់សញ្ញាលើកមេដៃឡើង ហើយនៅលើពួកគេគឺជារូបតំណាងពពុះគំនិតដែលមានឯកសារ NDIS នៅខាងក្នុងវា។"/>
                          <pic:cNvPicPr/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5EF2991C" w14:textId="77777777" w:rsidR="00B013CC" w:rsidRPr="00197D9F" w:rsidRDefault="00A56BF9" w:rsidP="005342C4">
            <w:pPr>
              <w:pStyle w:val="ListParagraph"/>
              <w:numPr>
                <w:ilvl w:val="0"/>
                <w:numId w:val="34"/>
              </w:numPr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យល់អំពី</w:t>
            </w:r>
            <w:proofErr w:type="spellEnd"/>
            <w:r w:rsidRPr="00197D9F">
              <w:rPr>
                <w:rFonts w:ascii="Khmer UI" w:hAnsi="Khmer UI" w:cs="Khmer UI"/>
                <w:lang w:bidi="km-KH"/>
              </w:rPr>
              <w:t xml:space="preserve"> </w:t>
            </w:r>
            <w:r w:rsidRPr="00621465">
              <w:rPr>
                <w:rFonts w:cs="FS Me Pro"/>
                <w:lang w:bidi="km-KH"/>
              </w:rPr>
              <w:t>NDIS</w:t>
            </w:r>
          </w:p>
        </w:tc>
      </w:tr>
      <w:tr w:rsidR="00B1014B" w:rsidRPr="00197D9F" w14:paraId="3E131441" w14:textId="77777777" w:rsidTr="000E077E">
        <w:trPr>
          <w:trHeight w:val="3515"/>
        </w:trPr>
        <w:tc>
          <w:tcPr>
            <w:tcW w:w="2552" w:type="dxa"/>
            <w:vAlign w:val="center"/>
          </w:tcPr>
          <w:p w14:paraId="48DFC5F5" w14:textId="77777777" w:rsidR="00B013CC" w:rsidRPr="00197D9F" w:rsidRDefault="00A56BF9" w:rsidP="005342C4">
            <w:pPr>
              <w:pStyle w:val="Image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10066FB6" wp14:editId="61F853C9">
                  <wp:extent cx="1483360" cy="1483360"/>
                  <wp:effectExtent l="0" t="0" r="2540" b="2540"/>
                  <wp:docPr id="1060008756" name="Picture 29" descr="នរណាម្នាក់ផ្តល់សញ្ញាលើកមេដៃឡើង ហើយនៅលើពួកគេគឺជារូបតំណាងពពុះគំនិតដែលមានរូបតំណាងពិការភាពនៅខាងក្នុងរូបតំណាងពពុះគំនិតនោះ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0008756" name="Picture 29" descr="នរណាម្នាក់ផ្តល់សញ្ញាលើកមេដៃឡើង ហើយនៅលើពួកគេគឺជារូបតំណាងពពុះគំនិតដែលមានរូបតំណាងពិការភាពនៅខាងក្នុងរូបតំណាងពពុះគំនិតនោះ។"/>
                          <pic:cNvPicPr/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4BBA1DB9" w14:textId="77777777" w:rsidR="00B013CC" w:rsidRPr="00197D9F" w:rsidRDefault="00A56BF9" w:rsidP="005342C4">
            <w:pPr>
              <w:pStyle w:val="ListParagraph"/>
              <w:numPr>
                <w:ilvl w:val="0"/>
                <w:numId w:val="34"/>
              </w:numPr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យល់អំពីពិការភាព</w:t>
            </w:r>
            <w:proofErr w:type="spellEnd"/>
          </w:p>
        </w:tc>
      </w:tr>
      <w:tr w:rsidR="00B1014B" w:rsidRPr="00197D9F" w14:paraId="515992D2" w14:textId="77777777" w:rsidTr="000E077E">
        <w:trPr>
          <w:trHeight w:val="3515"/>
        </w:trPr>
        <w:tc>
          <w:tcPr>
            <w:tcW w:w="2552" w:type="dxa"/>
            <w:vAlign w:val="center"/>
          </w:tcPr>
          <w:p w14:paraId="7CFCD77A" w14:textId="77777777" w:rsidR="00B013CC" w:rsidRPr="00197D9F" w:rsidRDefault="00A56BF9" w:rsidP="005342C4">
            <w:pPr>
              <w:pStyle w:val="Image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0EB3287B" wp14:editId="0A249DBA">
                  <wp:extent cx="1483360" cy="1483360"/>
                  <wp:effectExtent l="0" t="0" r="2540" b="2540"/>
                  <wp:docPr id="765541130" name="Picture 28" descr="នរណាម្នាក់កំពុងគិត ហើយនៅពីលើពួកគេគឺរូបតំណាងពពុះគំនិតមួយដែលមានរូបតំណាងពិការភាពនៅខាងក្នុងវា។ នៅជិតពួកគេ គឺសញ្ញាលើកមេដៃឡើង និងសញ្ញាព្រួញចង្អុលឡើងលើ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5541130" name="Picture 28" descr="នរណាម្នាក់កំពុងគិត ហើយនៅពីលើពួកគេគឺរូបតំណាងពពុះគំនិតមួយដែលមានរូបតំណាងពិការភាពនៅខាងក្នុងវា។ នៅជិតពួកគេ គឺសញ្ញាលើកមេដៃឡើង និងសញ្ញាព្រួញចង្អុលឡើងលើ។"/>
                          <pic:cNvPicPr/>
                        </pic:nvPicPr>
                        <pic:blipFill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  <w:vAlign w:val="center"/>
          </w:tcPr>
          <w:p w14:paraId="0AE369AC" w14:textId="790C151F" w:rsidR="00B013CC" w:rsidRPr="00197D9F" w:rsidRDefault="0095420E" w:rsidP="00B013CC">
            <w:pPr>
              <w:pStyle w:val="ListParagraph"/>
              <w:numPr>
                <w:ilvl w:val="0"/>
                <w:numId w:val="17"/>
              </w:numPr>
              <w:rPr>
                <w:rFonts w:ascii="Khmer UI" w:hAnsi="Khmer UI" w:cs="Khmer UI"/>
                <w:lang w:bidi="km-KH"/>
              </w:rPr>
            </w:pPr>
            <w:r w:rsidRPr="0095420E">
              <w:rPr>
                <w:rFonts w:ascii="Khmer UI" w:hAnsi="Khmer UI" w:cs="Khmer UI" w:hint="cs"/>
                <w:cs/>
                <w:lang w:bidi="km-KH"/>
              </w:rPr>
              <w:t>មានអាកប្បកិរិយាប្រសើរជាងមុនចំពោះពិការភាព។</w:t>
            </w:r>
          </w:p>
        </w:tc>
      </w:tr>
    </w:tbl>
    <w:p w14:paraId="746269FD" w14:textId="77777777" w:rsidR="000E077E" w:rsidRPr="00197D9F" w:rsidRDefault="00A56BF9">
      <w:pPr>
        <w:spacing w:before="0" w:after="0" w:line="240" w:lineRule="auto"/>
        <w:rPr>
          <w:rFonts w:ascii="Khmer UI" w:hAnsi="Khmer UI" w:cs="Khmer UI"/>
          <w:b/>
          <w:bCs/>
          <w:sz w:val="32"/>
          <w:szCs w:val="26"/>
          <w:lang w:bidi="km-KH"/>
        </w:rPr>
      </w:pPr>
      <w:r w:rsidRPr="00197D9F">
        <w:rPr>
          <w:rFonts w:ascii="Khmer UI" w:hAnsi="Khmer UI" w:cs="Khmer UI"/>
          <w:lang w:bidi="km-KH"/>
        </w:rPr>
        <w:br w:type="page"/>
      </w:r>
    </w:p>
    <w:p w14:paraId="7E88F7BB" w14:textId="77777777" w:rsidR="00766698" w:rsidRPr="00197D9F" w:rsidRDefault="00A56BF9" w:rsidP="00BD773E">
      <w:pPr>
        <w:pStyle w:val="Heading3"/>
        <w:spacing w:after="120"/>
        <w:rPr>
          <w:rFonts w:ascii="Khmer UI" w:hAnsi="Khmer UI" w:cs="Khmer UI"/>
          <w:lang w:bidi="km-KH"/>
        </w:rPr>
      </w:pPr>
      <w:r w:rsidRPr="00197D9F">
        <w:rPr>
          <w:rFonts w:ascii="Khmer UI" w:hAnsi="Khmer UI" w:cs="Khmer UI"/>
          <w:noProof/>
          <w:lang w:bidi="km-KH"/>
        </w:rPr>
        <w:lastRenderedPageBreak/>
        <mc:AlternateContent>
          <mc:Choice Requires="wpg">
            <w:drawing>
              <wp:anchor distT="0" distB="0" distL="114300" distR="114300" simplePos="0" relativeHeight="251721728" behindDoc="1" locked="0" layoutInCell="1" allowOverlap="1" wp14:anchorId="39C38E09" wp14:editId="1E2CC238">
                <wp:simplePos x="0" y="0"/>
                <wp:positionH relativeFrom="margin">
                  <wp:posOffset>19050</wp:posOffset>
                </wp:positionH>
                <wp:positionV relativeFrom="paragraph">
                  <wp:posOffset>224969</wp:posOffset>
                </wp:positionV>
                <wp:extent cx="5785200" cy="241200"/>
                <wp:effectExtent l="19050" t="19050" r="25400" b="26035"/>
                <wp:wrapNone/>
                <wp:docPr id="304493196" name="Group 30449319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5200" cy="241200"/>
                          <a:chOff x="11875" y="0"/>
                          <a:chExt cx="5787317" cy="241540"/>
                        </a:xfrm>
                      </wpg:grpSpPr>
                      <wps:wsp>
                        <wps:cNvPr id="691817557" name="Straight Connector 691817557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269623481" name="Oval 1269623481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B6E3F9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B5DFC98" id="Group 304493196" o:spid="_x0000_s1026" alt="&quot;&quot;" style="position:absolute;margin-left:1.5pt;margin-top:17.7pt;width:455.55pt;height:19pt;z-index:-251594752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">
                <v:line id="Straight Connector 691817557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" strokecolor="#65276f [3044]" strokeweight="3pt">
                  <v:stroke endcap="round"/>
                </v:line>
                <v:oval id="Oval 1269623481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" fillcolor="#b6e3f9" strokecolor="#6b2976" strokeweight="3pt"/>
                <w10:wrap anchorx="margin"/>
              </v:group>
            </w:pict>
          </mc:Fallback>
        </mc:AlternateContent>
      </w:r>
      <w:proofErr w:type="spellStart"/>
      <w:r w:rsidRPr="00197D9F">
        <w:rPr>
          <w:rFonts w:ascii="Khmer UI" w:eastAsia="DaunPenh" w:hAnsi="Khmer UI" w:cs="Khmer UI"/>
          <w:lang w:bidi="km-KH"/>
        </w:rPr>
        <w:t>សកម្មភាពទី</w:t>
      </w:r>
      <w:proofErr w:type="spellEnd"/>
      <w:r w:rsidRPr="00197D9F">
        <w:rPr>
          <w:rFonts w:ascii="Khmer UI" w:hAnsi="Khmer UI" w:cs="Khmer UI"/>
          <w:lang w:bidi="km-KH"/>
        </w:rPr>
        <w:t xml:space="preserve"> </w:t>
      </w:r>
      <w:r w:rsidRPr="00621465">
        <w:rPr>
          <w:rFonts w:cs="FS Me Pro"/>
          <w:lang w:bidi="km-KH"/>
        </w:rPr>
        <w:t>28</w:t>
      </w:r>
    </w:p>
    <w:tbl>
      <w:tblPr>
        <w:tblW w:w="9298" w:type="dxa"/>
        <w:tblLayout w:type="fixed"/>
        <w:tblLook w:val="04A0" w:firstRow="1" w:lastRow="0" w:firstColumn="1" w:lastColumn="0" w:noHBand="0" w:noVBand="1"/>
      </w:tblPr>
      <w:tblGrid>
        <w:gridCol w:w="2552"/>
        <w:gridCol w:w="6576"/>
        <w:gridCol w:w="170"/>
      </w:tblGrid>
      <w:tr w:rsidR="00B1014B" w:rsidRPr="00197D9F" w14:paraId="1AFA8F58" w14:textId="77777777" w:rsidTr="00A562F9">
        <w:trPr>
          <w:gridAfter w:val="1"/>
          <w:wAfter w:w="170" w:type="dxa"/>
          <w:trHeight w:val="2152"/>
        </w:trPr>
        <w:tc>
          <w:tcPr>
            <w:tcW w:w="2552" w:type="dxa"/>
            <w:vAlign w:val="center"/>
          </w:tcPr>
          <w:p w14:paraId="6794C5A1" w14:textId="77777777" w:rsidR="00766698" w:rsidRPr="00197D9F" w:rsidRDefault="00A56BF9" w:rsidP="00A26577">
            <w:pPr>
              <w:pStyle w:val="Image"/>
              <w:spacing w:before="120" w:after="120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362394BE" wp14:editId="0E0E11EC">
                  <wp:extent cx="1440000" cy="1080000"/>
                  <wp:effectExtent l="0" t="0" r="8255" b="6350"/>
                  <wp:docPr id="2135762802" name="Picture 30" descr="ក្រុម​អ្នក​ជំនាញ​ផ្នែក​សុខភាពកំពុង​ធ្វើ​ការ​កត់​ត្រា​ក្នុង​កិច្ច​ប្រជុំមួយ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5762802" name="Picture 30" descr="ក្រុម​អ្នក​ជំនាញ​ផ្នែក​សុខភាពកំពុង​ធ្វើ​ការ​កត់​ត្រា​ក្នុង​កិច្ច​ប្រជុំមួយ។"/>
                          <pic:cNvPicPr/>
                        </pic:nvPicPr>
                        <pic:blipFill>
                          <a:blip r:embed="rId1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73" r="76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43886BA" w14:textId="77777777" w:rsidR="0095420E" w:rsidRPr="0095420E" w:rsidRDefault="0095420E" w:rsidP="0095420E">
            <w:pPr>
              <w:rPr>
                <w:rFonts w:ascii="Khmer UI" w:hAnsi="Khmer UI" w:cs="Khmer UI"/>
              </w:rPr>
            </w:pPr>
            <w:r w:rsidRPr="0095420E">
              <w:rPr>
                <w:rFonts w:ascii="Khmer UI" w:hAnsi="Khmer UI" w:cs="Khmer UI" w:hint="cs"/>
                <w:cs/>
                <w:lang w:bidi="km-KH"/>
              </w:rPr>
              <w:t>យើងនឹងធ្វើការជាមួយអង្គការសហគមន៍នានាដើម្បីកសាងជំនាញនៃសេវាកម្មនៅខាងក្រៅ</w:t>
            </w:r>
            <w:r w:rsidRPr="0095420E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621465">
              <w:rPr>
                <w:rFonts w:cs="FS Me Pro"/>
              </w:rPr>
              <w:t>NDIS</w:t>
            </w:r>
            <w:r w:rsidRPr="0095420E">
              <w:rPr>
                <w:rFonts w:ascii="Khmer UI" w:hAnsi="Khmer UI" w:cs="Khmer UI" w:hint="cs"/>
                <w:cs/>
                <w:lang w:bidi="km-KH"/>
              </w:rPr>
              <w:t>។</w:t>
            </w:r>
          </w:p>
          <w:p w14:paraId="1CD7B9AB" w14:textId="67956DDA" w:rsidR="00766698" w:rsidRPr="00197D9F" w:rsidRDefault="0095420E" w:rsidP="0095420E">
            <w:pPr>
              <w:rPr>
                <w:rFonts w:ascii="Khmer UI" w:hAnsi="Khmer UI" w:cs="Khmer UI"/>
                <w:lang w:bidi="km-KH"/>
              </w:rPr>
            </w:pPr>
            <w:r w:rsidRPr="0095420E">
              <w:rPr>
                <w:rFonts w:ascii="Khmer UI" w:hAnsi="Khmer UI" w:cs="Khmer UI" w:hint="cs"/>
                <w:cs/>
                <w:lang w:bidi="km-KH"/>
              </w:rPr>
              <w:t>ឧទាហរណ៍</w:t>
            </w:r>
            <w:r w:rsidRPr="0095420E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95420E">
              <w:rPr>
                <w:rFonts w:ascii="Khmer UI" w:hAnsi="Khmer UI" w:cs="Khmer UI" w:hint="cs"/>
                <w:cs/>
                <w:lang w:bidi="km-KH"/>
              </w:rPr>
              <w:t>វេជ្ជបណ្ឌិត។</w:t>
            </w:r>
          </w:p>
        </w:tc>
      </w:tr>
      <w:tr w:rsidR="00B1014B" w:rsidRPr="00197D9F" w14:paraId="02B8A0D7" w14:textId="77777777" w:rsidTr="00A562F9">
        <w:trPr>
          <w:gridAfter w:val="1"/>
          <w:wAfter w:w="170" w:type="dxa"/>
          <w:trHeight w:val="2197"/>
        </w:trPr>
        <w:tc>
          <w:tcPr>
            <w:tcW w:w="2552" w:type="dxa"/>
            <w:vAlign w:val="center"/>
          </w:tcPr>
          <w:p w14:paraId="1959DB9E" w14:textId="77777777" w:rsidR="00EC09FD" w:rsidRPr="00197D9F" w:rsidRDefault="00A56BF9" w:rsidP="00A26577">
            <w:pPr>
              <w:pStyle w:val="Image"/>
              <w:spacing w:before="120" w:after="120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4CD2367E" wp14:editId="37815C9C">
                  <wp:extent cx="1440000" cy="1440000"/>
                  <wp:effectExtent l="0" t="0" r="8255" b="8255"/>
                  <wp:docPr id="94064529" name="Picture 31" descr="អ្នកជំនាញ​ផ្នែកសុខភាព 2 នាក់ និងឯកសារ NDIS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064529" name="Picture 31" descr="អ្នកជំនាញ​ផ្នែកសុខភាព 2 នាក់ និងឯកសារ NDIS។"/>
                          <pic:cNvPicPr/>
                        </pic:nvPicPr>
                        <pic:blipFill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74AFC2A" w14:textId="433AA236" w:rsidR="00EC09FD" w:rsidRPr="00197D9F" w:rsidRDefault="0095420E" w:rsidP="00C73E0D">
            <w:pPr>
              <w:rPr>
                <w:rFonts w:ascii="Khmer UI" w:hAnsi="Khmer UI" w:cs="Khmer UI"/>
                <w:lang w:bidi="km-KH"/>
              </w:rPr>
            </w:pPr>
            <w:r w:rsidRPr="0095420E">
              <w:rPr>
                <w:rFonts w:ascii="Khmer UI" w:hAnsi="Khmer UI" w:cs="Khmer UI" w:hint="cs"/>
                <w:cs/>
                <w:lang w:bidi="km-KH"/>
              </w:rPr>
              <w:t>យើងនឹងធ្វើឱ្យប្រាកដថាសេវាកម្មកាន់តែច្រើនយល់ដឹងពីរបៀបជួយដល់ប្រជាជន</w:t>
            </w:r>
            <w:r w:rsidRPr="0095420E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621465">
              <w:rPr>
                <w:rFonts w:cs="FS Me Pro"/>
              </w:rPr>
              <w:t>CALD</w:t>
            </w:r>
            <w:r w:rsidRPr="0095420E">
              <w:rPr>
                <w:rFonts w:ascii="Khmer UI" w:hAnsi="Khmer UI" w:cs="Khmer UI"/>
              </w:rPr>
              <w:t xml:space="preserve"> </w:t>
            </w:r>
            <w:r w:rsidRPr="0095420E">
              <w:rPr>
                <w:rFonts w:ascii="Khmer UI" w:hAnsi="Khmer UI" w:cs="Khmer UI" w:hint="cs"/>
                <w:cs/>
                <w:lang w:bidi="km-KH"/>
              </w:rPr>
              <w:t>ដែលមានពិការភាព</w:t>
            </w:r>
            <w:r w:rsidRPr="0095420E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95420E">
              <w:rPr>
                <w:rFonts w:ascii="Khmer UI" w:hAnsi="Khmer UI" w:cs="Khmer UI" w:hint="cs"/>
                <w:cs/>
                <w:lang w:bidi="km-KH"/>
              </w:rPr>
              <w:t>ដើម្បីចូលរួមនៅក្នុង</w:t>
            </w:r>
            <w:r w:rsidRPr="0095420E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621465">
              <w:rPr>
                <w:rFonts w:cs="FS Me Pro"/>
              </w:rPr>
              <w:t>NDIS</w:t>
            </w:r>
            <w:r w:rsidRPr="0095420E">
              <w:rPr>
                <w:rFonts w:ascii="Khmer UI" w:hAnsi="Khmer UI" w:cs="Khmer UI" w:hint="cs"/>
                <w:cs/>
                <w:lang w:bidi="km-KH"/>
              </w:rPr>
              <w:t>។</w:t>
            </w:r>
          </w:p>
        </w:tc>
      </w:tr>
      <w:tr w:rsidR="00B1014B" w:rsidRPr="00197D9F" w14:paraId="060F542B" w14:textId="77777777" w:rsidTr="00A562F9">
        <w:trPr>
          <w:gridAfter w:val="1"/>
          <w:wAfter w:w="170" w:type="dxa"/>
          <w:trHeight w:val="2034"/>
        </w:trPr>
        <w:tc>
          <w:tcPr>
            <w:tcW w:w="2552" w:type="dxa"/>
            <w:vAlign w:val="center"/>
          </w:tcPr>
          <w:p w14:paraId="7FFF19D0" w14:textId="77777777" w:rsidR="003E1385" w:rsidRPr="00197D9F" w:rsidRDefault="00A56BF9" w:rsidP="00A26577">
            <w:pPr>
              <w:pStyle w:val="Image"/>
              <w:spacing w:before="120" w:after="120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78CAA888" wp14:editId="11B05DC6">
                  <wp:extent cx="1440000" cy="1080000"/>
                  <wp:effectExtent l="0" t="0" r="8255" b="6350"/>
                  <wp:docPr id="1581376199" name="Picture 32" descr="មាននរណាម្នាក់កំពុងធ្វើបទបង្ហាញនៅក្នុងបន្ទប់ដែលមានមនុស្សពេញ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1376199" name="Picture 32" descr="មាននរណាម្នាក់កំពុងធ្វើបទបង្ហាញនៅក្នុងបន្ទប់ដែលមានមនុស្សពេញ។"/>
                          <pic:cNvPicPr/>
                        </pic:nvPicPr>
                        <pic:blipFill>
                          <a:blip r:embed="rId1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938" t="6509" r="28" b="130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88E4C3A" w14:textId="2A25C707" w:rsidR="003E1385" w:rsidRPr="00197D9F" w:rsidRDefault="0095420E" w:rsidP="00A26577">
            <w:pPr>
              <w:rPr>
                <w:rFonts w:ascii="Khmer UI" w:hAnsi="Khmer UI" w:cs="Khmer UI"/>
                <w:lang w:bidi="km-KH"/>
              </w:rPr>
            </w:pPr>
            <w:r w:rsidRPr="0095420E">
              <w:rPr>
                <w:rFonts w:ascii="Khmer UI" w:hAnsi="Khmer UI" w:cs="Khmer UI" w:hint="cs"/>
                <w:cs/>
                <w:lang w:bidi="km-KH"/>
              </w:rPr>
              <w:t>យើងនឹងពិនិត្យមើលថាតើសកម្មភាពនេះដំណើរការឬអត់ដោយកម្មវិធីចំនួនប៉ុន្មានដែលយើងគាំទ្រដែលជួយដល់សេវាកម្មនានាក្នុងការបង្កើតជំនាញទាំងនេះ។</w:t>
            </w:r>
          </w:p>
        </w:tc>
      </w:tr>
      <w:tr w:rsidR="00B1014B" w:rsidRPr="00197D9F" w14:paraId="7F3DAA82" w14:textId="77777777" w:rsidTr="00A562F9">
        <w:trPr>
          <w:trHeight w:val="782"/>
        </w:trPr>
        <w:tc>
          <w:tcPr>
            <w:tcW w:w="2552" w:type="dxa"/>
            <w:vAlign w:val="center"/>
          </w:tcPr>
          <w:p w14:paraId="151CBC48" w14:textId="77777777" w:rsidR="00A26577" w:rsidRPr="00197D9F" w:rsidRDefault="00A26577" w:rsidP="00A26577">
            <w:pPr>
              <w:pStyle w:val="Image"/>
              <w:spacing w:after="0"/>
              <w:rPr>
                <w:rFonts w:ascii="Khmer UI" w:hAnsi="Khmer UI" w:cs="Khmer UI"/>
                <w:noProof/>
                <w:lang w:bidi="km-KH"/>
              </w:rPr>
            </w:pPr>
          </w:p>
        </w:tc>
        <w:tc>
          <w:tcPr>
            <w:tcW w:w="6690" w:type="dxa"/>
            <w:gridSpan w:val="2"/>
            <w:vAlign w:val="center"/>
          </w:tcPr>
          <w:p w14:paraId="0A6FD4A6" w14:textId="4B6C19F7" w:rsidR="00A26577" w:rsidRPr="00197D9F" w:rsidRDefault="0095420E" w:rsidP="00A26577">
            <w:pPr>
              <w:spacing w:after="0"/>
              <w:rPr>
                <w:rFonts w:ascii="Khmer UI" w:hAnsi="Khmer UI" w:cs="Khmer UI"/>
                <w:lang w:bidi="km-KH"/>
              </w:rPr>
            </w:pPr>
            <w:r w:rsidRPr="0095420E">
              <w:rPr>
                <w:rFonts w:ascii="Khmer UI" w:hAnsi="Khmer UI" w:cs="Khmer UI" w:hint="cs"/>
                <w:cs/>
                <w:lang w:bidi="km-KH"/>
              </w:rPr>
              <w:t>យើងក៏នឹងពិនិត្យមើលផងដែរថាតើសកម្មភាពនេះដំណើរការឬអត់</w:t>
            </w:r>
            <w:r w:rsidRPr="0095420E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95420E">
              <w:rPr>
                <w:rFonts w:ascii="Khmer UI" w:hAnsi="Khmer UI" w:cs="Khmer UI" w:hint="cs"/>
                <w:cs/>
                <w:lang w:bidi="km-KH"/>
              </w:rPr>
              <w:t>ដោយស្តាប់នូវអ្វីដែល៖</w:t>
            </w:r>
          </w:p>
        </w:tc>
      </w:tr>
      <w:tr w:rsidR="00B1014B" w:rsidRPr="00197D9F" w14:paraId="2353C546" w14:textId="77777777" w:rsidTr="00A562F9">
        <w:trPr>
          <w:trHeight w:val="2665"/>
        </w:trPr>
        <w:tc>
          <w:tcPr>
            <w:tcW w:w="2552" w:type="dxa"/>
            <w:vAlign w:val="center"/>
          </w:tcPr>
          <w:p w14:paraId="7BC344FE" w14:textId="77777777" w:rsidR="003E1385" w:rsidRPr="00197D9F" w:rsidRDefault="00A56BF9" w:rsidP="006E0AB1">
            <w:pPr>
              <w:pStyle w:val="Image"/>
              <w:spacing w:before="120" w:after="120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360A2BDA" wp14:editId="3F412981">
                  <wp:extent cx="1440000" cy="1440000"/>
                  <wp:effectExtent l="0" t="0" r="8255" b="8255"/>
                  <wp:docPr id="1583692973" name="Picture 33" descr="មនុស្ស 2 នាក់​កំពុង​សន្ទនា​គ្នា ហើយ​នៅ​ពី​លើ​ពួក​គេ​គឺ​ជារូបតំណាងអារម្មណ៍ក្នុងការនិយាយ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3692973" name="Picture 33" descr="មនុស្ស 2 នាក់​កំពុង​សន្ទនា​គ្នា ហើយ​នៅ​ពី​លើ​ពួក​គេ​គឺ​ជារូបតំណាងអារម្មណ៍ក្នុងការនិយាយ។"/>
                          <pic:cNvPicPr/>
                        </pic:nvPicPr>
                        <pic:blipFill>
                          <a:blip r:embed="rId1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46" w:type="dxa"/>
            <w:gridSpan w:val="2"/>
            <w:vAlign w:val="center"/>
          </w:tcPr>
          <w:p w14:paraId="0D3AC993" w14:textId="10280BE9" w:rsidR="003E1385" w:rsidRPr="00197D9F" w:rsidRDefault="0095420E" w:rsidP="00A26577">
            <w:pPr>
              <w:pStyle w:val="ListParagraph"/>
              <w:numPr>
                <w:ilvl w:val="0"/>
                <w:numId w:val="17"/>
              </w:numPr>
              <w:rPr>
                <w:rFonts w:ascii="Khmer UI" w:hAnsi="Khmer UI" w:cs="Khmer UI"/>
                <w:lang w:bidi="km-KH"/>
              </w:rPr>
            </w:pPr>
            <w:r w:rsidRPr="0095420E">
              <w:rPr>
                <w:rFonts w:ascii="Khmer UI" w:hAnsi="Khmer UI" w:cs="Khmer UI" w:hint="cs"/>
                <w:cs/>
                <w:lang w:bidi="km-KH"/>
              </w:rPr>
              <w:t>សហគមន៍</w:t>
            </w:r>
            <w:r w:rsidRPr="0095420E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621465">
              <w:rPr>
                <w:rFonts w:cs="FS Me Pro"/>
              </w:rPr>
              <w:t>CALD</w:t>
            </w:r>
            <w:r w:rsidRPr="0095420E">
              <w:rPr>
                <w:rFonts w:ascii="Khmer UI" w:hAnsi="Khmer UI" w:cs="Khmer UI"/>
              </w:rPr>
              <w:t xml:space="preserve"> </w:t>
            </w:r>
            <w:r w:rsidRPr="0095420E">
              <w:rPr>
                <w:rFonts w:ascii="Khmer UI" w:hAnsi="Khmer UI" w:cs="Khmer UI" w:hint="cs"/>
                <w:cs/>
                <w:lang w:bidi="km-KH"/>
              </w:rPr>
              <w:t>ត្រូវនិយាយអំពីសេវាកម្មនានាដែលផ្តល់ដំបូន្មានអំពី</w:t>
            </w:r>
            <w:r w:rsidRPr="0095420E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621465">
              <w:rPr>
                <w:rFonts w:cs="FS Me Pro"/>
              </w:rPr>
              <w:t>NDIS</w:t>
            </w:r>
          </w:p>
        </w:tc>
      </w:tr>
      <w:tr w:rsidR="00B1014B" w:rsidRPr="00197D9F" w14:paraId="14A15199" w14:textId="77777777" w:rsidTr="00A562F9">
        <w:trPr>
          <w:gridAfter w:val="1"/>
          <w:wAfter w:w="170" w:type="dxa"/>
          <w:trHeight w:val="2665"/>
        </w:trPr>
        <w:tc>
          <w:tcPr>
            <w:tcW w:w="2552" w:type="dxa"/>
            <w:vAlign w:val="center"/>
          </w:tcPr>
          <w:p w14:paraId="5FC3E319" w14:textId="77777777" w:rsidR="003E1385" w:rsidRPr="00197D9F" w:rsidRDefault="00A56BF9" w:rsidP="00C73E0D">
            <w:pPr>
              <w:pStyle w:val="Image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41E21580" wp14:editId="195FAEF6">
                  <wp:extent cx="1440000" cy="1080000"/>
                  <wp:effectExtent l="0" t="0" r="8255" b="6350"/>
                  <wp:docPr id="1602130270" name="Picture 34" descr="មនុស្ស 3 នាក់កំពុងសន្ទនានៅមុខកុំព្យូទ័រយួរដៃ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2130270" name="Picture 34" descr="មនុស្ស 3 នាក់កំពុងសន្ទនានៅមុខកុំព្យូទ័រយួរដៃ។"/>
                          <pic:cNvPicPr/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62" r="90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8EC19A9" w14:textId="2AF9D7DA" w:rsidR="003E1385" w:rsidRPr="00197D9F" w:rsidRDefault="0095420E" w:rsidP="00A26577">
            <w:pPr>
              <w:pStyle w:val="ListParagraph"/>
              <w:numPr>
                <w:ilvl w:val="0"/>
                <w:numId w:val="17"/>
              </w:numPr>
              <w:rPr>
                <w:rFonts w:ascii="Khmer UI" w:hAnsi="Khmer UI" w:cs="Khmer UI"/>
                <w:lang w:bidi="km-KH"/>
              </w:rPr>
            </w:pPr>
            <w:r w:rsidRPr="0095420E">
              <w:rPr>
                <w:rFonts w:ascii="Khmer UI" w:hAnsi="Khmer UI" w:cs="Khmer UI" w:hint="cs"/>
                <w:cs/>
                <w:lang w:bidi="km-KH"/>
              </w:rPr>
              <w:t>សេវាកម្មទាំងនេះប្រាប់យើងអំពីថាតើកម្មវិធីនានាគាំទ្រដល់ពួកគេបានល្អប៉ុនណា។</w:t>
            </w:r>
          </w:p>
        </w:tc>
      </w:tr>
    </w:tbl>
    <w:p w14:paraId="0BC40EF6" w14:textId="77777777" w:rsidR="002A6A49" w:rsidRPr="00197D9F" w:rsidRDefault="00A56BF9">
      <w:pPr>
        <w:spacing w:before="0" w:after="0" w:line="240" w:lineRule="auto"/>
        <w:rPr>
          <w:rFonts w:ascii="Khmer UI" w:hAnsi="Khmer UI" w:cs="Khmer UI"/>
          <w:lang w:bidi="km-KH"/>
        </w:rPr>
      </w:pPr>
      <w:r w:rsidRPr="00197D9F">
        <w:rPr>
          <w:rFonts w:ascii="Khmer UI" w:hAnsi="Khmer UI" w:cs="Khmer UI"/>
          <w:lang w:bidi="km-KH"/>
        </w:rPr>
        <w:br w:type="page"/>
      </w:r>
    </w:p>
    <w:p w14:paraId="7B7EA591" w14:textId="77777777" w:rsidR="00493D5D" w:rsidRPr="00197D9F" w:rsidRDefault="00A56BF9" w:rsidP="00DD389A">
      <w:pPr>
        <w:pStyle w:val="Heading2"/>
        <w:rPr>
          <w:rFonts w:ascii="Khmer UI" w:hAnsi="Khmer UI" w:cs="Khmer UI"/>
          <w:lang w:bidi="km-KH"/>
        </w:rPr>
      </w:pPr>
      <w:bookmarkStart w:id="109" w:name="_Toc12634029"/>
      <w:bookmarkStart w:id="110" w:name="_Toc12636487"/>
      <w:bookmarkStart w:id="111" w:name="_Toc43391451"/>
      <w:bookmarkStart w:id="112" w:name="_Toc43391513"/>
      <w:bookmarkStart w:id="113" w:name="_Toc159336377"/>
      <w:proofErr w:type="spellStart"/>
      <w:r w:rsidRPr="00197D9F">
        <w:rPr>
          <w:rFonts w:ascii="Khmer UI" w:eastAsia="DaunPenh" w:hAnsi="Khmer UI" w:cs="Khmer UI"/>
          <w:lang w:bidi="km-KH"/>
        </w:rPr>
        <w:lastRenderedPageBreak/>
        <w:t>ព័ត៌មានបន្ថែម</w:t>
      </w:r>
      <w:bookmarkEnd w:id="109"/>
      <w:bookmarkEnd w:id="110"/>
      <w:bookmarkEnd w:id="111"/>
      <w:bookmarkEnd w:id="112"/>
      <w:bookmarkEnd w:id="113"/>
      <w:proofErr w:type="spellEnd"/>
    </w:p>
    <w:p w14:paraId="44A2A057" w14:textId="77777777" w:rsidR="008A5DB9" w:rsidRPr="00197D9F" w:rsidRDefault="00A56BF9" w:rsidP="008A5DB9">
      <w:pPr>
        <w:rPr>
          <w:rFonts w:ascii="Khmer UI" w:hAnsi="Khmer UI" w:cs="Khmer UI"/>
          <w:lang w:val="x-none" w:eastAsia="x-none" w:bidi="km-KH"/>
        </w:rPr>
      </w:pPr>
      <w:proofErr w:type="spellStart"/>
      <w:r w:rsidRPr="00197D9F">
        <w:rPr>
          <w:rFonts w:ascii="Khmer UI" w:eastAsia="DaunPenh" w:hAnsi="Khmer UI" w:cs="Khmer UI"/>
          <w:lang w:bidi="km-KH"/>
        </w:rPr>
        <w:t>សម្រាប់ព័ត៌មានបន្ថែមអំពីផែនការសកម្មភាពនេះ</w:t>
      </w:r>
      <w:proofErr w:type="spellEnd"/>
      <w:r w:rsidRPr="00197D9F">
        <w:rPr>
          <w:rFonts w:ascii="Khmer UI" w:hAnsi="Khmer UI" w:cs="Khmer UI"/>
          <w:lang w:bidi="km-KH"/>
        </w:rPr>
        <w:t xml:space="preserve"> </w:t>
      </w:r>
      <w:proofErr w:type="spellStart"/>
      <w:r w:rsidRPr="00197D9F">
        <w:rPr>
          <w:rFonts w:ascii="Khmer UI" w:eastAsia="DaunPenh" w:hAnsi="Khmer UI" w:cs="Khmer UI"/>
          <w:lang w:bidi="km-KH"/>
        </w:rPr>
        <w:t>សូមទាក់ទងមកយើង</w:t>
      </w:r>
      <w:proofErr w:type="spellEnd"/>
      <w:r w:rsidRPr="00197D9F">
        <w:rPr>
          <w:rFonts w:ascii="Khmer UI" w:eastAsia="DaunPenh" w:hAnsi="Khmer UI" w:cs="Khmer UI"/>
          <w:lang w:bidi="km-KH"/>
        </w:rPr>
        <w:t>។</w:t>
      </w:r>
    </w:p>
    <w:tbl>
      <w:tblPr>
        <w:tblStyle w:val="Style1"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B1014B" w:rsidRPr="00197D9F" w14:paraId="2774E9C5" w14:textId="77777777" w:rsidTr="008A5DB9">
        <w:trPr>
          <w:trHeight w:val="3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2DEDFC67" w14:textId="77777777" w:rsidR="00493D5D" w:rsidRPr="00197D9F" w:rsidRDefault="00A56BF9" w:rsidP="00463A40">
            <w:pPr>
              <w:pStyle w:val="Image"/>
              <w:rPr>
                <w:rFonts w:ascii="Khmer UI" w:hAnsi="Khmer UI" w:cs="Khmer UI"/>
                <w:lang w:eastAsia="en-AU"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06C7D695" wp14:editId="3B7FC2FC">
                  <wp:extent cx="1440000" cy="1440000"/>
                  <wp:effectExtent l="0" t="0" r="8255" b="8255"/>
                  <wp:docPr id="3" name="Picture 3" descr="រូបតំណាងគេហទំព័រ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3" descr="រូបតំណាងគេហទំព័រ។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1DF8CA3F" w14:textId="77777777" w:rsidR="002E4152" w:rsidRPr="00197D9F" w:rsidRDefault="00A56BF9" w:rsidP="002E415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អ្នកអាចចូលមើលគេហទំព័ររបស់យើង</w:t>
            </w:r>
            <w:proofErr w:type="spellEnd"/>
            <w:r w:rsidRPr="00197D9F">
              <w:rPr>
                <w:rFonts w:ascii="Khmer UI" w:eastAsia="DaunPenh" w:hAnsi="Khmer UI" w:cs="Khmer UI"/>
                <w:lang w:bidi="km-KH"/>
              </w:rPr>
              <w:t>។</w:t>
            </w:r>
          </w:p>
          <w:p w14:paraId="6C7389A8" w14:textId="77777777" w:rsidR="00493D5D" w:rsidRPr="00621465" w:rsidRDefault="00A56BF9" w:rsidP="003865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rFonts w:cs="FS Me Pro"/>
                <w:bCs/>
                <w:lang w:bidi="km-KH"/>
              </w:rPr>
            </w:pPr>
            <w:hyperlink r:id="rId185" w:history="1">
              <w:r w:rsidR="002E4152" w:rsidRPr="00621465">
                <w:rPr>
                  <w:rStyle w:val="Hyperlink"/>
                  <w:rFonts w:cs="FS Me Pro"/>
                  <w:bCs/>
                  <w:lang w:bidi="km-KH"/>
                </w:rPr>
                <w:t>www.ndis.gov.au</w:t>
              </w:r>
            </w:hyperlink>
          </w:p>
        </w:tc>
      </w:tr>
      <w:tr w:rsidR="00B1014B" w:rsidRPr="00197D9F" w14:paraId="035DC565" w14:textId="77777777" w:rsidTr="008A5DB9">
        <w:trPr>
          <w:trHeight w:val="3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4B38E83B" w14:textId="77777777" w:rsidR="00493D5D" w:rsidRPr="00197D9F" w:rsidRDefault="00A56BF9" w:rsidP="00463A40">
            <w:pPr>
              <w:pStyle w:val="Image"/>
              <w:rPr>
                <w:rFonts w:ascii="Khmer UI" w:hAnsi="Khmer UI" w:cs="Khmer UI"/>
                <w:lang w:eastAsia="en-AU"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2F680182" wp14:editId="440EA866">
                  <wp:extent cx="1440000" cy="1440000"/>
                  <wp:effectExtent l="0" t="0" r="8255" b="8255"/>
                  <wp:docPr id="36" name="Picture 36" descr="រូបតំណាងទូរសព្ទ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Picture 36" descr="រូបតំណាងទូរសព្ទ។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61320C14" w14:textId="77777777" w:rsidR="002E4152" w:rsidRPr="00197D9F" w:rsidRDefault="00A56BF9" w:rsidP="002E415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អ្នកអាចហៅទូរសព្ទមកយើងបាន</w:t>
            </w:r>
            <w:proofErr w:type="spellEnd"/>
            <w:r w:rsidRPr="00197D9F">
              <w:rPr>
                <w:rFonts w:ascii="Khmer UI" w:eastAsia="DaunPenh" w:hAnsi="Khmer UI" w:cs="Khmer UI"/>
                <w:lang w:bidi="km-KH"/>
              </w:rPr>
              <w:t>។</w:t>
            </w:r>
          </w:p>
          <w:p w14:paraId="580643A4" w14:textId="77777777" w:rsidR="00493D5D" w:rsidRPr="00621465" w:rsidRDefault="00A56BF9" w:rsidP="003865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rFonts w:cs="FS Me Pro"/>
                <w:bCs/>
                <w:lang w:bidi="km-KH"/>
              </w:rPr>
            </w:pPr>
            <w:r w:rsidRPr="00621465">
              <w:rPr>
                <w:rStyle w:val="IntenseEmphasis1"/>
                <w:rFonts w:cs="FS Me Pro"/>
                <w:bCs/>
                <w:lang w:bidi="km-KH"/>
              </w:rPr>
              <w:t>1800 800 110</w:t>
            </w:r>
          </w:p>
        </w:tc>
      </w:tr>
      <w:tr w:rsidR="00B1014B" w:rsidRPr="00197D9F" w14:paraId="3AF3A6ED" w14:textId="77777777" w:rsidTr="008A5DB9">
        <w:trPr>
          <w:trHeight w:val="3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3F6A6CDD" w14:textId="77777777" w:rsidR="00CD310C" w:rsidRPr="00197D9F" w:rsidRDefault="00A56BF9" w:rsidP="00463A40">
            <w:pPr>
              <w:pStyle w:val="Image"/>
              <w:rPr>
                <w:rFonts w:ascii="Khmer UI" w:hAnsi="Khmer UI" w:cs="Khmer UI"/>
                <w:lang w:eastAsia="en-AU" w:bidi="km-KH"/>
              </w:rPr>
            </w:pPr>
            <w:r w:rsidRPr="00197D9F">
              <w:rPr>
                <w:rFonts w:ascii="Khmer UI" w:hAnsi="Khmer UI" w:cs="Khmer UI"/>
                <w:noProof/>
                <w:lang w:eastAsia="en-AU" w:bidi="km-KH"/>
              </w:rPr>
              <w:drawing>
                <wp:inline distT="0" distB="0" distL="0" distR="0" wp14:anchorId="015F3889" wp14:editId="3D088D54">
                  <wp:extent cx="792000" cy="792000"/>
                  <wp:effectExtent l="0" t="0" r="8255" b="8255"/>
                  <wp:docPr id="15" name="Picture 15" descr="និមិត្តសញ្ញាហ្វេសប៊ុក (Facebook)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Picture 15" descr="និមិត្តសញ្ញាហ្វេសប៊ុក (Facebook)។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2000" cy="79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70DF2476" w14:textId="77777777" w:rsidR="00CD310C" w:rsidRPr="00197D9F" w:rsidRDefault="00A56BF9" w:rsidP="008E234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អ្នកអាចតាមដានយើងនៅលើហ្វេសប៊ុក</w:t>
            </w:r>
            <w:proofErr w:type="spellEnd"/>
            <w:r w:rsidRPr="00197D9F">
              <w:rPr>
                <w:rFonts w:ascii="Khmer UI" w:hAnsi="Khmer UI" w:cs="Khmer UI"/>
                <w:lang w:bidi="km-KH"/>
              </w:rPr>
              <w:t xml:space="preserve"> (</w:t>
            </w:r>
            <w:r w:rsidRPr="00621465">
              <w:rPr>
                <w:rFonts w:cs="FS Me Pro"/>
                <w:lang w:bidi="km-KH"/>
              </w:rPr>
              <w:t>Facebook</w:t>
            </w:r>
            <w:r w:rsidRPr="00197D9F">
              <w:rPr>
                <w:rFonts w:ascii="Khmer UI" w:hAnsi="Khmer UI" w:cs="Khmer UI"/>
                <w:lang w:bidi="km-KH"/>
              </w:rPr>
              <w:t>)</w:t>
            </w:r>
            <w:r w:rsidRPr="00197D9F">
              <w:rPr>
                <w:rFonts w:ascii="Khmer UI" w:eastAsia="DaunPenh" w:hAnsi="Khmer UI" w:cs="Khmer UI"/>
                <w:lang w:bidi="km-KH"/>
              </w:rPr>
              <w:t>។</w:t>
            </w:r>
          </w:p>
          <w:p w14:paraId="3B86BC54" w14:textId="77777777" w:rsidR="00CD310C" w:rsidRPr="00621465" w:rsidRDefault="00A56BF9" w:rsidP="008E234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Hyperlink"/>
                <w:rFonts w:cs="FS Me Pro"/>
                <w:lang w:bidi="km-KH"/>
              </w:rPr>
            </w:pPr>
            <w:hyperlink r:id="rId188" w:history="1">
              <w:r w:rsidR="00DE6B8B" w:rsidRPr="00621465">
                <w:rPr>
                  <w:rStyle w:val="Hyperlink"/>
                  <w:rFonts w:cs="FS Me Pro"/>
                  <w:bCs/>
                  <w:lang w:bidi="km-KH"/>
                </w:rPr>
                <w:t>www.facebook.com/NDISAus</w:t>
              </w:r>
            </w:hyperlink>
          </w:p>
        </w:tc>
      </w:tr>
      <w:tr w:rsidR="00B1014B" w:rsidRPr="00197D9F" w14:paraId="2DEF6A03" w14:textId="77777777" w:rsidTr="008A5DB9">
        <w:trPr>
          <w:trHeight w:val="3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3057A5B8" w14:textId="77777777" w:rsidR="00CD310C" w:rsidRPr="00197D9F" w:rsidRDefault="00A56BF9" w:rsidP="00463A40">
            <w:pPr>
              <w:pStyle w:val="Image"/>
              <w:rPr>
                <w:rFonts w:ascii="Khmer UI" w:hAnsi="Khmer UI" w:cs="Khmer UI"/>
                <w:lang w:eastAsia="en-AU" w:bidi="km-KH"/>
              </w:rPr>
            </w:pPr>
            <w:r w:rsidRPr="00197D9F">
              <w:rPr>
                <w:rFonts w:ascii="Khmer UI" w:hAnsi="Khmer UI" w:cs="Khmer UI"/>
                <w:noProof/>
                <w:lang w:eastAsia="en-AU" w:bidi="km-KH"/>
              </w:rPr>
              <w:drawing>
                <wp:inline distT="0" distB="0" distL="0" distR="0" wp14:anchorId="0C2293C8" wp14:editId="258C0A71">
                  <wp:extent cx="792000" cy="792000"/>
                  <wp:effectExtent l="0" t="0" r="8255" b="8255"/>
                  <wp:docPr id="16" name="Picture 16" descr="និមិត្តសញ្ញា Twitter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6" descr="និមិត្តសញ្ញា Twitter។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2000" cy="79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2D7D5298" w14:textId="77777777" w:rsidR="00CD310C" w:rsidRPr="00197D9F" w:rsidRDefault="00A56BF9" w:rsidP="008E234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អ្នកអាចតាមដានយើងនៅលើធ្វីតធឺរ</w:t>
            </w:r>
            <w:proofErr w:type="spellEnd"/>
            <w:r w:rsidRPr="00197D9F">
              <w:rPr>
                <w:rFonts w:ascii="Khmer UI" w:hAnsi="Khmer UI" w:cs="Khmer UI"/>
                <w:lang w:bidi="km-KH"/>
              </w:rPr>
              <w:t xml:space="preserve"> (</w:t>
            </w:r>
            <w:r w:rsidRPr="00621465">
              <w:rPr>
                <w:rFonts w:cs="FS Me Pro"/>
                <w:lang w:bidi="km-KH"/>
              </w:rPr>
              <w:t>Twitter</w:t>
            </w:r>
            <w:r w:rsidRPr="00197D9F">
              <w:rPr>
                <w:rFonts w:ascii="Khmer UI" w:hAnsi="Khmer UI" w:cs="Khmer UI"/>
                <w:lang w:bidi="km-KH"/>
              </w:rPr>
              <w:t>)</w:t>
            </w:r>
            <w:r w:rsidRPr="00197D9F">
              <w:rPr>
                <w:rFonts w:ascii="Khmer UI" w:eastAsia="DaunPenh" w:hAnsi="Khmer UI" w:cs="Khmer UI"/>
                <w:lang w:bidi="km-KH"/>
              </w:rPr>
              <w:t>។</w:t>
            </w:r>
            <w:r w:rsidRPr="00197D9F">
              <w:rPr>
                <w:rFonts w:ascii="Khmer UI" w:hAnsi="Khmer UI" w:cs="Khmer UI"/>
                <w:lang w:bidi="km-KH"/>
              </w:rPr>
              <w:t xml:space="preserve"> </w:t>
            </w:r>
          </w:p>
          <w:p w14:paraId="3BD66763" w14:textId="77777777" w:rsidR="00CD310C" w:rsidRPr="00621465" w:rsidRDefault="00A56BF9" w:rsidP="008E234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rFonts w:cs="FS Me Pro"/>
                <w:bCs/>
                <w:lang w:bidi="km-KH"/>
              </w:rPr>
            </w:pPr>
            <w:r w:rsidRPr="00621465">
              <w:rPr>
                <w:rStyle w:val="IntenseEmphasis1"/>
                <w:rFonts w:cs="FS Me Pro"/>
                <w:bCs/>
                <w:lang w:bidi="km-KH"/>
              </w:rPr>
              <w:t>@NDIS</w:t>
            </w:r>
          </w:p>
          <w:p w14:paraId="2B491676" w14:textId="77777777" w:rsidR="002E4152" w:rsidRPr="00197D9F" w:rsidRDefault="00A56BF9" w:rsidP="002E415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  <w:lang w:bidi="km-KH"/>
              </w:rPr>
            </w:pPr>
            <w:r w:rsidRPr="00621465">
              <w:rPr>
                <w:rFonts w:cs="FS Me Pro"/>
                <w:lang w:bidi="km-KH"/>
              </w:rPr>
              <w:t xml:space="preserve">Twitter </w:t>
            </w: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ក៏ត្រូវបានគេហៅថា</w:t>
            </w:r>
            <w:proofErr w:type="spellEnd"/>
            <w:r w:rsidRPr="00197D9F">
              <w:rPr>
                <w:rFonts w:ascii="Khmer UI" w:hAnsi="Khmer UI" w:cs="Khmer UI"/>
                <w:lang w:bidi="km-KH"/>
              </w:rPr>
              <w:t xml:space="preserve"> </w:t>
            </w:r>
            <w:r w:rsidRPr="00621465">
              <w:rPr>
                <w:rFonts w:cs="FS Me Pro"/>
                <w:lang w:bidi="km-KH"/>
              </w:rPr>
              <w:t xml:space="preserve">X </w:t>
            </w: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ផងដែរ</w:t>
            </w:r>
            <w:proofErr w:type="spellEnd"/>
            <w:r w:rsidRPr="00197D9F">
              <w:rPr>
                <w:rFonts w:ascii="Khmer UI" w:eastAsia="DaunPenh" w:hAnsi="Khmer UI" w:cs="Khmer UI"/>
                <w:lang w:bidi="km-KH"/>
              </w:rPr>
              <w:t>។</w:t>
            </w:r>
          </w:p>
        </w:tc>
      </w:tr>
    </w:tbl>
    <w:p w14:paraId="54C2B0F5" w14:textId="77777777" w:rsidR="00AE2123" w:rsidRPr="00197D9F" w:rsidRDefault="00A56BF9" w:rsidP="00AE2123">
      <w:pPr>
        <w:rPr>
          <w:rFonts w:ascii="Khmer UI" w:hAnsi="Khmer UI" w:cs="Khmer UI"/>
          <w:sz w:val="32"/>
          <w:szCs w:val="26"/>
          <w:lang w:bidi="km-KH"/>
        </w:rPr>
      </w:pPr>
      <w:bookmarkStart w:id="114" w:name="_Toc43391514"/>
      <w:r w:rsidRPr="00197D9F">
        <w:rPr>
          <w:rFonts w:ascii="Khmer UI" w:hAnsi="Khmer UI" w:cs="Khmer UI"/>
          <w:lang w:bidi="km-KH"/>
        </w:rPr>
        <w:br w:type="page"/>
      </w:r>
    </w:p>
    <w:p w14:paraId="4C0B85DD" w14:textId="77777777" w:rsidR="00CD310C" w:rsidRPr="00197D9F" w:rsidRDefault="00A56BF9" w:rsidP="00AA574A">
      <w:pPr>
        <w:pStyle w:val="Heading3"/>
        <w:rPr>
          <w:rFonts w:ascii="Khmer UI" w:hAnsi="Khmer UI" w:cs="Khmer UI"/>
          <w:lang w:bidi="km-KH"/>
        </w:rPr>
      </w:pPr>
      <w:proofErr w:type="spellStart"/>
      <w:r w:rsidRPr="00197D9F">
        <w:rPr>
          <w:rFonts w:ascii="Khmer UI" w:eastAsia="DaunPenh" w:hAnsi="Khmer UI" w:cs="Khmer UI"/>
          <w:lang w:bidi="km-KH"/>
        </w:rPr>
        <w:lastRenderedPageBreak/>
        <w:t>ការគាំទ្រដើម្បីនិយាយមកយើង</w:t>
      </w:r>
      <w:bookmarkEnd w:id="114"/>
      <w:proofErr w:type="spellEnd"/>
    </w:p>
    <w:tbl>
      <w:tblPr>
        <w:tblStyle w:val="Style1"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B1014B" w:rsidRPr="00197D9F" w14:paraId="59A7C4C3" w14:textId="77777777" w:rsidTr="00115682">
        <w:trPr>
          <w:trHeight w:val="1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711B4779" w14:textId="77777777" w:rsidR="00115682" w:rsidRPr="00197D9F" w:rsidRDefault="00A56BF9" w:rsidP="00115682">
            <w:pPr>
              <w:pStyle w:val="Image"/>
              <w:spacing w:before="0" w:after="0"/>
              <w:rPr>
                <w:rFonts w:ascii="Khmer UI" w:hAnsi="Khmer UI" w:cs="Khmer UI"/>
                <w:lang w:eastAsia="en-AU"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mc:AlternateContent>
                <mc:Choice Requires="wps">
                  <w:drawing>
                    <wp:anchor distT="45720" distB="45720" distL="114300" distR="114300" simplePos="0" relativeHeight="251769856" behindDoc="0" locked="0" layoutInCell="1" allowOverlap="1" wp14:anchorId="08796007" wp14:editId="5F734D83">
                      <wp:simplePos x="0" y="0"/>
                      <wp:positionH relativeFrom="column">
                        <wp:posOffset>487680</wp:posOffset>
                      </wp:positionH>
                      <wp:positionV relativeFrom="paragraph">
                        <wp:posOffset>413385</wp:posOffset>
                      </wp:positionV>
                      <wp:extent cx="607060" cy="182880"/>
                      <wp:effectExtent l="0" t="0" r="2540" b="7620"/>
                      <wp:wrapNone/>
                      <wp:docPr id="219670544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07060" cy="18288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270DA67" w14:textId="77777777" w:rsidR="005E46E8" w:rsidRPr="00A24A64" w:rsidRDefault="00A56BF9" w:rsidP="00A24A64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Khmer UI" w:hAnsi="Khmer UI" w:cs="Khmer UI"/>
                                      <w:sz w:val="18"/>
                                      <w:szCs w:val="18"/>
                                      <w:lang w:val="en-PH"/>
                                    </w:rPr>
                                  </w:pPr>
                                  <w:proofErr w:type="spellStart"/>
                                  <w:r w:rsidRPr="00A24A64">
                                    <w:rPr>
                                      <w:rFonts w:ascii="Khmer UI" w:eastAsia="DaunPenh" w:hAnsi="Khmer UI" w:cs="Khmer UI"/>
                                      <w:b/>
                                      <w:bCs/>
                                      <w:sz w:val="18"/>
                                      <w:szCs w:val="18"/>
                                    </w:rPr>
                                    <w:t>វិបឆាត</w:t>
                                  </w:r>
                                  <w:proofErr w:type="spellEnd"/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8796007" id="_x0000_s1046" type="#_x0000_t202" alt="&quot;&quot;" style="position:absolute;left:0;text-align:left;margin-left:38.4pt;margin-top:32.55pt;width:47.8pt;height:14.4pt;z-index:2517698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" filled="f" stroked="f">
                      <v:textbox inset="0,0,0,0">
                        <w:txbxContent>
                          <w:p w14:paraId="3270DA67" w14:textId="77777777" w:rsidR="005E46E8" w:rsidRPr="00A24A64" w:rsidRDefault="00A56BF9" w:rsidP="00A24A64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Khmer UI" w:hAnsi="Khmer UI" w:cs="Khmer UI"/>
                                <w:sz w:val="18"/>
                                <w:szCs w:val="18"/>
                                <w:lang w:val="en-PH"/>
                              </w:rPr>
                            </w:pPr>
                            <w:proofErr w:type="spellStart"/>
                            <w:r w:rsidRPr="00A24A64">
                              <w:rPr>
                                <w:rFonts w:ascii="Khmer UI" w:eastAsia="DaunPenh" w:hAnsi="Khmer UI" w:cs="Khmer UI"/>
                                <w:b/>
                                <w:bCs/>
                                <w:sz w:val="18"/>
                                <w:szCs w:val="18"/>
                              </w:rPr>
                              <w:t>វិបឆាត</w:t>
                            </w:r>
                            <w:proofErr w:type="spellEnd"/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15682"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5F4DD3BE" wp14:editId="47C104A7">
                  <wp:extent cx="1404000" cy="1404000"/>
                  <wp:effectExtent l="0" t="0" r="5715" b="5715"/>
                  <wp:docPr id="23" name="Picture 23" descr="រូបតំណាងវិបឆាត (webchat)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Picture 23" descr="រូបតំណាងវិបឆាត (webchat)។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3E91E524" w14:textId="1EEB65A6" w:rsidR="00115682" w:rsidRPr="00197D9F" w:rsidRDefault="0095420E" w:rsidP="008E2344">
            <w:pPr>
              <w:spacing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  <w:lang w:bidi="km-KH"/>
              </w:rPr>
            </w:pPr>
            <w:r w:rsidRPr="0095420E">
              <w:rPr>
                <w:rFonts w:ascii="Khmer UI" w:hAnsi="Khmer UI" w:cs="Khmer UI" w:hint="cs"/>
                <w:cs/>
                <w:lang w:bidi="km-KH"/>
              </w:rPr>
              <w:t>អ្នកអាចនិយាយជាមួយយើងតាមអនឡាញ</w:t>
            </w:r>
            <w:r w:rsidRPr="0095420E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95420E">
              <w:rPr>
                <w:rFonts w:ascii="Khmer UI" w:hAnsi="Khmer UI" w:cs="Khmer UI" w:hint="cs"/>
                <w:cs/>
                <w:lang w:bidi="km-KH"/>
              </w:rPr>
              <w:t>ដោយប្រើមុខងារវិបឆាត</w:t>
            </w:r>
            <w:r w:rsidRPr="0095420E">
              <w:rPr>
                <w:rFonts w:ascii="Khmer UI" w:hAnsi="Khmer UI" w:cs="Khmer UI"/>
                <w:cs/>
                <w:lang w:bidi="km-KH"/>
              </w:rPr>
              <w:t xml:space="preserve"> (</w:t>
            </w:r>
            <w:r w:rsidRPr="00621465">
              <w:rPr>
                <w:rFonts w:cs="FS Me Pro"/>
              </w:rPr>
              <w:t>webchat</w:t>
            </w:r>
            <w:r w:rsidRPr="0095420E">
              <w:rPr>
                <w:rFonts w:ascii="Khmer UI" w:hAnsi="Khmer UI" w:cs="Khmer UI"/>
              </w:rPr>
              <w:t xml:space="preserve">) </w:t>
            </w:r>
            <w:r w:rsidRPr="0095420E">
              <w:rPr>
                <w:rFonts w:ascii="Khmer UI" w:hAnsi="Khmer UI" w:cs="Khmer UI" w:hint="cs"/>
                <w:cs/>
                <w:lang w:bidi="km-KH"/>
              </w:rPr>
              <w:t>នៅផ្នែកខាងលើនៃ</w:t>
            </w:r>
            <w:r w:rsidR="007D428D">
              <w:rPr>
                <w:rFonts w:ascii="Khmer UI" w:hAnsi="Khmer UI" w:cs="Khmer UI"/>
                <w:lang w:bidi="km-KH"/>
              </w:rPr>
              <w:br/>
            </w:r>
            <w:r w:rsidRPr="0095420E">
              <w:rPr>
                <w:rFonts w:ascii="Khmer UI" w:hAnsi="Khmer UI" w:cs="Khmer UI" w:hint="cs"/>
                <w:cs/>
                <w:lang w:bidi="km-KH"/>
              </w:rPr>
              <w:t>គេហទំព័ររបស់យើង។</w:t>
            </w:r>
          </w:p>
          <w:p w14:paraId="7E107D67" w14:textId="77777777" w:rsidR="00115682" w:rsidRPr="00621465" w:rsidRDefault="00A56BF9" w:rsidP="00115682">
            <w:pPr>
              <w:pStyle w:val="Body"/>
              <w:spacing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FS Me Pro"/>
                <w:b/>
                <w:bCs/>
                <w:color w:val="6B2976"/>
                <w:w w:val="100"/>
                <w:lang w:bidi="km-KH"/>
              </w:rPr>
            </w:pPr>
            <w:hyperlink r:id="rId191" w:history="1">
              <w:r w:rsidRPr="00621465">
                <w:rPr>
                  <w:rStyle w:val="Hyperlink"/>
                  <w:rFonts w:cs="FS Me Pro"/>
                  <w:bCs/>
                  <w:w w:val="100"/>
                  <w:lang w:bidi="km-KH"/>
                </w:rPr>
                <w:t>www.ndis.gov.au</w:t>
              </w:r>
            </w:hyperlink>
          </w:p>
        </w:tc>
      </w:tr>
      <w:tr w:rsidR="00B1014B" w:rsidRPr="00197D9F" w14:paraId="294B7CC1" w14:textId="77777777" w:rsidTr="00115682">
        <w:trPr>
          <w:trHeight w:val="1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14345FDC" w14:textId="77777777" w:rsidR="00CD310C" w:rsidRPr="00197D9F" w:rsidRDefault="00CD310C" w:rsidP="00DA5C41">
            <w:pPr>
              <w:pStyle w:val="Image"/>
              <w:spacing w:before="0" w:after="0"/>
              <w:rPr>
                <w:rFonts w:ascii="Khmer UI" w:hAnsi="Khmer UI" w:cs="Khmer UI"/>
                <w:lang w:eastAsia="en-AU" w:bidi="km-KH"/>
              </w:rPr>
            </w:pPr>
          </w:p>
        </w:tc>
        <w:tc>
          <w:tcPr>
            <w:tcW w:w="6576" w:type="dxa"/>
          </w:tcPr>
          <w:p w14:paraId="384E276E" w14:textId="77777777" w:rsidR="00CD310C" w:rsidRPr="00197D9F" w:rsidRDefault="00A56BF9" w:rsidP="00DA5C41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ប្រសិនបើអ្នកនិយាយភាសាផ្សេងក្រៅពីភាសាអង់គ្លេស</w:t>
            </w:r>
            <w:proofErr w:type="spellEnd"/>
            <w:r w:rsidRPr="00197D9F">
              <w:rPr>
                <w:rFonts w:ascii="Khmer UI" w:hAnsi="Khmer UI" w:cs="Khmer UI"/>
                <w:lang w:bidi="km-KH"/>
              </w:rPr>
              <w:t xml:space="preserve"> </w:t>
            </w: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អ្នកអាចហៅទូរសព្ទទៅ</w:t>
            </w:r>
            <w:proofErr w:type="spellEnd"/>
            <w:r w:rsidRPr="00197D9F">
              <w:rPr>
                <w:rFonts w:ascii="Khmer UI" w:eastAsia="DaunPenh" w:hAnsi="Khmer UI" w:cs="Khmer UI"/>
                <w:lang w:bidi="km-KH"/>
              </w:rPr>
              <w:t>៖</w:t>
            </w:r>
          </w:p>
        </w:tc>
      </w:tr>
      <w:tr w:rsidR="00B1014B" w:rsidRPr="00197D9F" w14:paraId="09FD8324" w14:textId="77777777" w:rsidTr="00115682">
        <w:trPr>
          <w:trHeight w:val="1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4FFDD121" w14:textId="77777777" w:rsidR="00493D5D" w:rsidRPr="00197D9F" w:rsidRDefault="00A56BF9" w:rsidP="00DA5C41">
            <w:pPr>
              <w:pStyle w:val="Image"/>
              <w:spacing w:before="0" w:after="0"/>
              <w:rPr>
                <w:rFonts w:ascii="Khmer UI" w:hAnsi="Khmer UI" w:cs="Khmer UI"/>
                <w:lang w:eastAsia="en-AU" w:bidi="km-KH"/>
              </w:rPr>
            </w:pPr>
            <w:r w:rsidRPr="00197D9F">
              <w:rPr>
                <w:rFonts w:ascii="Khmer UI" w:hAnsi="Khmer UI" w:cs="Khmer UI"/>
                <w:noProof/>
                <w:lang w:eastAsia="en-AU" w:bidi="km-KH"/>
              </w:rPr>
              <w:drawing>
                <wp:inline distT="0" distB="0" distL="0" distR="0" wp14:anchorId="52DC5255" wp14:editId="694F74A6">
                  <wp:extent cx="1404000" cy="1404000"/>
                  <wp:effectExtent l="0" t="0" r="5715" b="5715"/>
                  <wp:docPr id="13" name="Picture 13" descr="រូបតំណាងសេវាបកប្រែភាសាសរសេរ និងភាសាផ្ទាល់មាត់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Picture 13" descr="រូបតំណាងសេវាបកប្រែភាសាសរសេរ និងភាសាផ្ទាល់មាត់។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574CB0BC" w14:textId="77777777" w:rsidR="00092D2F" w:rsidRPr="00197D9F" w:rsidRDefault="00A56BF9" w:rsidP="00DA5C41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សេវាកម្មបកប្រែភាសាសរសេរ</w:t>
            </w:r>
            <w:proofErr w:type="spellEnd"/>
            <w:r w:rsidRPr="00197D9F">
              <w:rPr>
                <w:rFonts w:ascii="Khmer UI" w:hAnsi="Khmer UI" w:cs="Khmer UI"/>
                <w:lang w:bidi="km-KH"/>
              </w:rPr>
              <w:t xml:space="preserve"> </w:t>
            </w: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និងបកប្រែផ្ទាល់មាត</w:t>
            </w:r>
            <w:proofErr w:type="spellEnd"/>
            <w:r w:rsidRPr="00197D9F">
              <w:rPr>
                <w:rFonts w:ascii="Khmer UI" w:eastAsia="DaunPenh" w:hAnsi="Khmer UI" w:cs="Khmer UI"/>
                <w:lang w:bidi="km-KH"/>
              </w:rPr>
              <w:t>់</w:t>
            </w:r>
            <w:r w:rsidRPr="00197D9F">
              <w:rPr>
                <w:rFonts w:ascii="Khmer UI" w:hAnsi="Khmer UI" w:cs="Khmer UI"/>
                <w:lang w:bidi="km-KH"/>
              </w:rPr>
              <w:t xml:space="preserve"> (</w:t>
            </w:r>
            <w:r w:rsidRPr="00621465">
              <w:rPr>
                <w:rFonts w:cs="FS Me Pro"/>
                <w:lang w:bidi="km-KH"/>
              </w:rPr>
              <w:t>TIS</w:t>
            </w:r>
            <w:r w:rsidRPr="00197D9F">
              <w:rPr>
                <w:rFonts w:ascii="Khmer UI" w:hAnsi="Khmer UI" w:cs="Khmer UI"/>
                <w:lang w:bidi="km-KH"/>
              </w:rPr>
              <w:t>)</w:t>
            </w:r>
          </w:p>
          <w:p w14:paraId="3424FCA8" w14:textId="77777777" w:rsidR="00493D5D" w:rsidRPr="00621465" w:rsidRDefault="00A56BF9" w:rsidP="00DA5C41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rFonts w:cs="FS Me Pro"/>
                <w:bCs/>
                <w:lang w:bidi="km-KH"/>
              </w:rPr>
            </w:pPr>
            <w:r w:rsidRPr="00621465">
              <w:rPr>
                <w:rStyle w:val="IntenseEmphasis1"/>
                <w:rFonts w:cs="FS Me Pro"/>
                <w:bCs/>
                <w:lang w:bidi="km-KH"/>
              </w:rPr>
              <w:t>131 450</w:t>
            </w:r>
          </w:p>
        </w:tc>
      </w:tr>
      <w:tr w:rsidR="00B1014B" w:rsidRPr="00197D9F" w14:paraId="7012875F" w14:textId="77777777" w:rsidTr="00115682">
        <w:trPr>
          <w:trHeight w:val="1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5D9CA1D7" w14:textId="77777777" w:rsidR="00CD310C" w:rsidRPr="00197D9F" w:rsidRDefault="00CD310C" w:rsidP="00DA5C41">
            <w:pPr>
              <w:pStyle w:val="Image"/>
              <w:spacing w:before="0" w:after="0"/>
              <w:rPr>
                <w:rFonts w:ascii="Khmer UI" w:hAnsi="Khmer UI" w:cs="Khmer UI"/>
                <w:lang w:eastAsia="en-AU" w:bidi="km-KH"/>
              </w:rPr>
            </w:pPr>
          </w:p>
        </w:tc>
        <w:tc>
          <w:tcPr>
            <w:tcW w:w="6576" w:type="dxa"/>
          </w:tcPr>
          <w:p w14:paraId="5CF9A3EC" w14:textId="787C9EA9" w:rsidR="00CD310C" w:rsidRPr="00197D9F" w:rsidRDefault="0095420E" w:rsidP="00DA5C41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  <w:lang w:bidi="km-KH"/>
              </w:rPr>
            </w:pPr>
            <w:r w:rsidRPr="0095420E">
              <w:rPr>
                <w:rFonts w:ascii="Khmer UI" w:hAnsi="Khmer UI" w:cs="Khmer UI" w:hint="cs"/>
                <w:cs/>
                <w:lang w:bidi="km-KH"/>
              </w:rPr>
              <w:t>ប្រសិនបើអ្នកមានការពិបាកនិយាយ</w:t>
            </w:r>
            <w:r w:rsidRPr="0095420E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95420E">
              <w:rPr>
                <w:rFonts w:ascii="Khmer UI" w:hAnsi="Khmer UI" w:cs="Khmer UI" w:hint="cs"/>
                <w:cs/>
                <w:lang w:bidi="km-KH"/>
              </w:rPr>
              <w:t>ឬស្ដាប់</w:t>
            </w:r>
            <w:r w:rsidRPr="0095420E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95420E">
              <w:rPr>
                <w:rFonts w:ascii="Khmer UI" w:hAnsi="Khmer UI" w:cs="Khmer UI" w:hint="cs"/>
                <w:cs/>
                <w:lang w:bidi="km-KH"/>
              </w:rPr>
              <w:t>អ្នកអាចហៅទូរសព្ទទៅ៖</w:t>
            </w:r>
          </w:p>
        </w:tc>
      </w:tr>
      <w:tr w:rsidR="00B1014B" w:rsidRPr="00197D9F" w14:paraId="6DFA9ABC" w14:textId="77777777" w:rsidTr="00115682">
        <w:trPr>
          <w:trHeight w:val="24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11E04445" w14:textId="77777777" w:rsidR="00493D5D" w:rsidRPr="00197D9F" w:rsidRDefault="00A56BF9" w:rsidP="00DA5C41">
            <w:pPr>
              <w:pStyle w:val="Image"/>
              <w:spacing w:before="0" w:after="0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mc:AlternateContent>
                <mc:Choice Requires="wps">
                  <w:drawing>
                    <wp:anchor distT="45720" distB="45720" distL="114300" distR="114300" simplePos="0" relativeHeight="251771904" behindDoc="0" locked="0" layoutInCell="1" allowOverlap="1" wp14:anchorId="283AE21E" wp14:editId="1E4228EF">
                      <wp:simplePos x="0" y="0"/>
                      <wp:positionH relativeFrom="column">
                        <wp:posOffset>340360</wp:posOffset>
                      </wp:positionH>
                      <wp:positionV relativeFrom="paragraph">
                        <wp:posOffset>277495</wp:posOffset>
                      </wp:positionV>
                      <wp:extent cx="789940" cy="285750"/>
                      <wp:effectExtent l="0" t="0" r="10160" b="0"/>
                      <wp:wrapNone/>
                      <wp:docPr id="1324547433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89940" cy="28575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9DFD7B7" w14:textId="77777777" w:rsidR="005E46E8" w:rsidRPr="00E70D45" w:rsidRDefault="00A56BF9" w:rsidP="00A24A64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Khmer UI" w:hAnsi="Khmer UI" w:cs="Khmer UI"/>
                                      <w:sz w:val="36"/>
                                      <w:szCs w:val="36"/>
                                      <w:lang w:val="en-PH"/>
                                    </w:rPr>
                                  </w:pPr>
                                  <w:proofErr w:type="spellStart"/>
                                  <w:r w:rsidRPr="00E70D45">
                                    <w:rPr>
                                      <w:rFonts w:ascii="Khmer UI" w:eastAsia="DaunPenh" w:hAnsi="Khmer UI" w:cs="Khmer UI"/>
                                      <w:b/>
                                      <w:bCs/>
                                      <w:sz w:val="36"/>
                                      <w:szCs w:val="36"/>
                                    </w:rPr>
                                    <w:t>សួស្ដី</w:t>
                                  </w:r>
                                  <w:proofErr w:type="spellEnd"/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83AE21E" id="_x0000_s1047" type="#_x0000_t202" alt="&quot;&quot;" style="position:absolute;left:0;text-align:left;margin-left:26.8pt;margin-top:21.85pt;width:62.2pt;height:22.5pt;z-index:2517719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" filled="f" stroked="f">
                      <v:textbox inset="0,0,0,0">
                        <w:txbxContent>
                          <w:p w14:paraId="39DFD7B7" w14:textId="77777777" w:rsidR="005E46E8" w:rsidRPr="00E70D45" w:rsidRDefault="00A56BF9" w:rsidP="00A24A64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Khmer UI" w:hAnsi="Khmer UI" w:cs="Khmer UI"/>
                                <w:sz w:val="36"/>
                                <w:szCs w:val="36"/>
                                <w:lang w:val="en-PH"/>
                              </w:rPr>
                            </w:pPr>
                            <w:proofErr w:type="spellStart"/>
                            <w:r w:rsidRPr="00E70D45">
                              <w:rPr>
                                <w:rFonts w:ascii="Khmer UI" w:eastAsia="DaunPenh" w:hAnsi="Khmer UI" w:cs="Khmer UI"/>
                                <w:b/>
                                <w:bCs/>
                                <w:sz w:val="36"/>
                                <w:szCs w:val="36"/>
                              </w:rPr>
                              <w:t>សួស្ដី</w:t>
                            </w:r>
                            <w:proofErr w:type="spellEnd"/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3A60F0" w:rsidRPr="00197D9F">
              <w:rPr>
                <w:rFonts w:ascii="Khmer UI" w:hAnsi="Khmer UI" w:cs="Khmer UI"/>
                <w:noProof/>
                <w:lang w:eastAsia="en-AU" w:bidi="km-KH"/>
              </w:rPr>
              <w:drawing>
                <wp:inline distT="0" distB="0" distL="0" distR="0" wp14:anchorId="2D3D3522" wp14:editId="202C1539">
                  <wp:extent cx="1404000" cy="1404000"/>
                  <wp:effectExtent l="0" t="0" r="5715" b="5715"/>
                  <wp:docPr id="9" name="Picture 9" descr="រូបតំណាង TTY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9" descr="រូបតំណាង TTY។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93D5D" w:rsidRPr="00197D9F">
              <w:rPr>
                <w:rFonts w:ascii="Khmer UI" w:hAnsi="Khmer UI" w:cs="Khmer UI"/>
                <w:lang w:bidi="km-KH"/>
              </w:rPr>
              <w:t xml:space="preserve"> </w:t>
            </w:r>
          </w:p>
        </w:tc>
        <w:tc>
          <w:tcPr>
            <w:tcW w:w="6576" w:type="dxa"/>
          </w:tcPr>
          <w:p w14:paraId="63A7CF2D" w14:textId="77777777" w:rsidR="00CD310C" w:rsidRPr="00621465" w:rsidRDefault="00A56BF9" w:rsidP="00DA5C41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FS Me Pro"/>
                <w:lang w:bidi="km-KH"/>
              </w:rPr>
            </w:pPr>
            <w:r w:rsidRPr="00621465">
              <w:rPr>
                <w:rFonts w:cs="FS Me Pro"/>
                <w:lang w:bidi="km-KH"/>
              </w:rPr>
              <w:t>TTY</w:t>
            </w:r>
          </w:p>
          <w:p w14:paraId="37C3CF75" w14:textId="77777777" w:rsidR="00493D5D" w:rsidRPr="00621465" w:rsidRDefault="00A56BF9" w:rsidP="00DA5C41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rFonts w:cs="FS Me Pro"/>
                <w:bCs/>
                <w:lang w:bidi="km-KH"/>
              </w:rPr>
            </w:pPr>
            <w:r w:rsidRPr="00621465">
              <w:rPr>
                <w:rStyle w:val="IntenseEmphasis1"/>
                <w:rFonts w:cs="FS Me Pro"/>
                <w:bCs/>
                <w:lang w:bidi="km-KH"/>
              </w:rPr>
              <w:t>1800 555 677</w:t>
            </w:r>
          </w:p>
        </w:tc>
      </w:tr>
      <w:tr w:rsidR="00B1014B" w:rsidRPr="00197D9F" w14:paraId="0CC809E5" w14:textId="77777777" w:rsidTr="00115682">
        <w:trPr>
          <w:trHeight w:val="24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420F1954" w14:textId="77777777" w:rsidR="00493D5D" w:rsidRPr="00197D9F" w:rsidRDefault="00A56BF9" w:rsidP="00DA5C41">
            <w:pPr>
              <w:pStyle w:val="Image"/>
              <w:spacing w:before="0" w:after="0"/>
              <w:rPr>
                <w:rFonts w:ascii="Khmer UI" w:hAnsi="Khmer UI" w:cs="Khmer UI"/>
                <w:lang w:eastAsia="en-AU" w:bidi="km-KH"/>
              </w:rPr>
            </w:pPr>
            <w:r w:rsidRPr="00197D9F">
              <w:rPr>
                <w:rFonts w:ascii="Khmer UI" w:hAnsi="Khmer UI" w:cs="Khmer UI"/>
                <w:noProof/>
                <w:lang w:eastAsia="en-AU" w:bidi="km-KH"/>
              </w:rPr>
              <w:drawing>
                <wp:inline distT="0" distB="0" distL="0" distR="0" wp14:anchorId="5636E434" wp14:editId="12DD7716">
                  <wp:extent cx="1404000" cy="1404000"/>
                  <wp:effectExtent l="0" t="0" r="5715" b="5715"/>
                  <wp:docPr id="14" name="Picture 14" descr="រូបតំណាងនិយាយ និងស្តាប់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 14" descr="រូបតំណាងនិយាយ និងស្តាប់។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14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584B8F3E" w14:textId="77777777" w:rsidR="00CD310C" w:rsidRPr="00197D9F" w:rsidRDefault="00A56BF9" w:rsidP="00DA5C41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និយាយ</w:t>
            </w:r>
            <w:proofErr w:type="spellEnd"/>
            <w:r w:rsidRPr="00197D9F">
              <w:rPr>
                <w:rFonts w:ascii="Khmer UI" w:hAnsi="Khmer UI" w:cs="Khmer UI"/>
                <w:lang w:bidi="km-KH"/>
              </w:rPr>
              <w:t xml:space="preserve"> </w:t>
            </w: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និងស្ដាប</w:t>
            </w:r>
            <w:proofErr w:type="spellEnd"/>
            <w:r w:rsidRPr="00197D9F">
              <w:rPr>
                <w:rFonts w:ascii="Khmer UI" w:eastAsia="DaunPenh" w:hAnsi="Khmer UI" w:cs="Khmer UI"/>
                <w:lang w:bidi="km-KH"/>
              </w:rPr>
              <w:t>់</w:t>
            </w:r>
            <w:r w:rsidRPr="00197D9F">
              <w:rPr>
                <w:rFonts w:ascii="Khmer UI" w:hAnsi="Khmer UI" w:cs="Khmer UI"/>
                <w:lang w:bidi="km-KH"/>
              </w:rPr>
              <w:t xml:space="preserve"> (</w:t>
            </w:r>
            <w:r w:rsidRPr="00621465">
              <w:rPr>
                <w:rFonts w:cs="FS Me Pro"/>
                <w:lang w:bidi="km-KH"/>
              </w:rPr>
              <w:t>Speak and Listen</w:t>
            </w:r>
            <w:r w:rsidRPr="00197D9F">
              <w:rPr>
                <w:rFonts w:ascii="Khmer UI" w:hAnsi="Khmer UI" w:cs="Khmer UI"/>
                <w:lang w:bidi="km-KH"/>
              </w:rPr>
              <w:t>)</w:t>
            </w:r>
          </w:p>
          <w:p w14:paraId="65C334A8" w14:textId="77777777" w:rsidR="00493D5D" w:rsidRPr="00621465" w:rsidRDefault="00A56BF9" w:rsidP="00DA5C41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rFonts w:cs="FS Me Pro"/>
                <w:bCs/>
                <w:lang w:bidi="km-KH"/>
              </w:rPr>
            </w:pPr>
            <w:r w:rsidRPr="00621465">
              <w:rPr>
                <w:rStyle w:val="IntenseEmphasis1"/>
                <w:rFonts w:cs="FS Me Pro"/>
                <w:bCs/>
                <w:lang w:bidi="km-KH"/>
              </w:rPr>
              <w:t>1800 555 727</w:t>
            </w:r>
          </w:p>
        </w:tc>
      </w:tr>
      <w:tr w:rsidR="00B1014B" w:rsidRPr="00197D9F" w14:paraId="4924C69C" w14:textId="77777777" w:rsidTr="006E0AB1">
        <w:trPr>
          <w:trHeight w:val="204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71304924" w14:textId="77777777" w:rsidR="00CD310C" w:rsidRPr="00197D9F" w:rsidRDefault="00A56BF9" w:rsidP="00DA5C41">
            <w:pPr>
              <w:pStyle w:val="Image"/>
              <w:spacing w:before="0" w:after="0"/>
              <w:rPr>
                <w:rFonts w:ascii="Khmer UI" w:hAnsi="Khmer UI" w:cs="Khmer UI"/>
                <w:lang w:eastAsia="en-AU" w:bidi="km-KH"/>
              </w:rPr>
            </w:pPr>
            <w:r w:rsidRPr="00197D9F">
              <w:rPr>
                <w:rFonts w:ascii="Khmer UI" w:hAnsi="Khmer UI" w:cs="Khmer UI"/>
                <w:noProof/>
                <w:lang w:eastAsia="en-AU" w:bidi="km-KH"/>
              </w:rPr>
              <w:drawing>
                <wp:inline distT="0" distB="0" distL="0" distR="0" wp14:anchorId="552E3273" wp14:editId="68524D1A">
                  <wp:extent cx="1224000" cy="988567"/>
                  <wp:effectExtent l="0" t="0" r="0" b="2540"/>
                  <wp:docPr id="58" name="Picture 58" descr="និមិត្តសញ្ញាសេវាកម្មជាតិផ្នែកប្រាស្រ័យទាក់ទងជាមួយជនពិការ (National Relay Service)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Picture 58" descr="និមិត្តសញ្ញាសេវាកម្មជាតិផ្នែកប្រាស្រ័យទាក់ទងជាមួយជនពិការ (National Relay Service)។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00" cy="988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6472D7B2" w14:textId="10C0082B" w:rsidR="00CD310C" w:rsidRPr="00197D9F" w:rsidRDefault="0095420E" w:rsidP="00DA5C41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  <w:lang w:bidi="km-KH"/>
              </w:rPr>
            </w:pPr>
            <w:r w:rsidRPr="0095420E">
              <w:rPr>
                <w:rFonts w:ascii="Khmer UI" w:hAnsi="Khmer UI" w:cs="Khmer UI" w:hint="cs"/>
                <w:cs/>
                <w:lang w:bidi="km-KH"/>
              </w:rPr>
              <w:t>សេវាកម្មជាតិផ្នែកប្រាស្រ័យទាក់ទងជាមួយជនពិការ</w:t>
            </w:r>
            <w:r w:rsidRPr="0095420E">
              <w:rPr>
                <w:rFonts w:ascii="Khmer UI" w:hAnsi="Khmer UI" w:cs="Khmer UI"/>
                <w:cs/>
                <w:lang w:bidi="km-KH"/>
              </w:rPr>
              <w:t xml:space="preserve"> (</w:t>
            </w:r>
            <w:r w:rsidRPr="00621465">
              <w:rPr>
                <w:rFonts w:cs="FS Me Pro"/>
              </w:rPr>
              <w:t>National Relay Service</w:t>
            </w:r>
            <w:r w:rsidRPr="0095420E">
              <w:rPr>
                <w:rFonts w:ascii="Khmer UI" w:hAnsi="Khmer UI" w:cs="Khmer UI"/>
              </w:rPr>
              <w:t>)</w:t>
            </w:r>
          </w:p>
          <w:p w14:paraId="24C9BDFA" w14:textId="77777777" w:rsidR="00CD310C" w:rsidRPr="00621465" w:rsidRDefault="00A56BF9" w:rsidP="00DA5C41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rFonts w:cs="FS Me Pro"/>
                <w:bCs/>
                <w:lang w:bidi="km-KH"/>
              </w:rPr>
            </w:pPr>
            <w:r w:rsidRPr="00621465">
              <w:rPr>
                <w:rStyle w:val="IntenseEmphasis1"/>
                <w:rFonts w:cs="FS Me Pro"/>
                <w:bCs/>
                <w:lang w:bidi="km-KH"/>
              </w:rPr>
              <w:t>133 677</w:t>
            </w:r>
          </w:p>
          <w:p w14:paraId="6A89F264" w14:textId="77777777" w:rsidR="00CD310C" w:rsidRPr="00621465" w:rsidRDefault="00A56BF9" w:rsidP="00DA5C41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Hyperlink"/>
                <w:rFonts w:cs="FS Me Pro"/>
                <w:lang w:bidi="km-KH"/>
              </w:rPr>
            </w:pPr>
            <w:hyperlink r:id="rId196" w:history="1">
              <w:r w:rsidR="003C46DC" w:rsidRPr="00621465">
                <w:rPr>
                  <w:rStyle w:val="Hyperlink"/>
                  <w:rFonts w:cs="FS Me Pro"/>
                  <w:bCs/>
                  <w:lang w:bidi="km-KH"/>
                </w:rPr>
                <w:t>www.accesshub.gov.au/about-the-nrs</w:t>
              </w:r>
            </w:hyperlink>
          </w:p>
        </w:tc>
      </w:tr>
    </w:tbl>
    <w:p w14:paraId="22E4382C" w14:textId="77777777" w:rsidR="008928D5" w:rsidRPr="00197D9F" w:rsidRDefault="00A56BF9" w:rsidP="001D636C">
      <w:pPr>
        <w:pStyle w:val="Heading2"/>
        <w:rPr>
          <w:rFonts w:ascii="Khmer UI" w:hAnsi="Khmer UI" w:cs="Khmer UI"/>
          <w:lang w:bidi="km-KH"/>
        </w:rPr>
      </w:pPr>
      <w:bookmarkStart w:id="115" w:name="_Toc43391452"/>
      <w:bookmarkStart w:id="116" w:name="_Toc43391515"/>
      <w:bookmarkStart w:id="117" w:name="_Ref117079481"/>
      <w:bookmarkStart w:id="118" w:name="_Ref124149671"/>
      <w:bookmarkStart w:id="119" w:name="_Ref124149688"/>
      <w:bookmarkStart w:id="120" w:name="_Ref155782163"/>
      <w:bookmarkStart w:id="121" w:name="_Toc159336378"/>
      <w:proofErr w:type="spellStart"/>
      <w:r w:rsidRPr="00197D9F">
        <w:rPr>
          <w:rFonts w:ascii="Khmer UI" w:eastAsia="DaunPenh" w:hAnsi="Khmer UI" w:cs="Khmer UI"/>
          <w:lang w:bidi="km-KH"/>
        </w:rPr>
        <w:lastRenderedPageBreak/>
        <w:t>បញ្ជីពាក្យ</w:t>
      </w:r>
      <w:bookmarkEnd w:id="115"/>
      <w:bookmarkEnd w:id="116"/>
      <w:bookmarkEnd w:id="117"/>
      <w:bookmarkEnd w:id="118"/>
      <w:bookmarkEnd w:id="119"/>
      <w:bookmarkEnd w:id="120"/>
      <w:bookmarkEnd w:id="121"/>
      <w:proofErr w:type="spellEnd"/>
    </w:p>
    <w:p w14:paraId="4BC620B4" w14:textId="68F3D8A1" w:rsidR="0095420E" w:rsidRPr="00197D9F" w:rsidRDefault="0095420E" w:rsidP="001D636C">
      <w:pPr>
        <w:spacing w:before="120"/>
        <w:rPr>
          <w:rFonts w:ascii="Khmer UI" w:hAnsi="Khmer UI" w:cs="Khmer UI"/>
          <w:lang w:val="x-none" w:eastAsia="x-none" w:bidi="km-KH"/>
        </w:rPr>
      </w:pPr>
      <w:r w:rsidRPr="0095420E">
        <w:rPr>
          <w:rFonts w:ascii="Khmer UI" w:hAnsi="Khmer UI" w:cs="Khmer UI" w:hint="cs"/>
          <w:cs/>
          <w:lang w:val="x-none" w:eastAsia="x-none" w:bidi="km-KH"/>
        </w:rPr>
        <w:t>បញ្ជីនេះពន្យល់ថាតើពាក្យដែលជា</w:t>
      </w:r>
      <w:r w:rsidRPr="0095420E">
        <w:rPr>
          <w:rFonts w:ascii="Khmer UI" w:hAnsi="Khmer UI" w:cs="Khmer UI"/>
          <w:cs/>
          <w:lang w:val="x-none" w:eastAsia="x-none" w:bidi="km-KH"/>
        </w:rPr>
        <w:t xml:space="preserve"> </w:t>
      </w:r>
      <w:r w:rsidRPr="0095420E">
        <w:rPr>
          <w:rStyle w:val="Strong"/>
          <w:rFonts w:ascii="Khmer UI" w:eastAsia="DaunPenh" w:hAnsi="Khmer UI" w:cs="Khmer UI" w:hint="cs"/>
          <w:cs/>
          <w:lang w:eastAsia="x-none" w:bidi="km-KH"/>
        </w:rPr>
        <w:t>អក្សរដិត</w:t>
      </w:r>
      <w:r w:rsidRPr="0095420E">
        <w:rPr>
          <w:rFonts w:ascii="Khmer UI" w:hAnsi="Khmer UI" w:cs="Khmer UI"/>
          <w:cs/>
          <w:lang w:val="x-none" w:eastAsia="x-none" w:bidi="km-KH"/>
        </w:rPr>
        <w:t xml:space="preserve"> </w:t>
      </w:r>
      <w:r w:rsidRPr="0095420E">
        <w:rPr>
          <w:rFonts w:ascii="Khmer UI" w:hAnsi="Khmer UI" w:cs="Khmer UI" w:hint="cs"/>
          <w:cs/>
          <w:lang w:val="x-none" w:eastAsia="x-none" w:bidi="km-KH"/>
        </w:rPr>
        <w:t>នៅក្នុងផែនការនេះមានន័យយ៉ាងម៉េច។</w:t>
      </w:r>
    </w:p>
    <w:tbl>
      <w:tblPr>
        <w:tblStyle w:val="Style1"/>
        <w:tblW w:w="9241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  <w:gridCol w:w="114"/>
      </w:tblGrid>
      <w:tr w:rsidR="00B1014B" w:rsidRPr="00197D9F" w14:paraId="1509B40C" w14:textId="77777777" w:rsidTr="002559D4">
        <w:trPr>
          <w:gridAfter w:val="1"/>
          <w:wAfter w:w="114" w:type="dxa"/>
          <w:trHeight w:val="266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7D1A85E0" w14:textId="77777777" w:rsidR="00707F69" w:rsidRPr="00197D9F" w:rsidRDefault="00A56BF9" w:rsidP="00707F69">
            <w:pPr>
              <w:pStyle w:val="Image"/>
              <w:spacing w:before="0" w:after="0"/>
              <w:rPr>
                <w:rFonts w:ascii="Khmer UI" w:hAnsi="Khmer UI" w:cs="Khmer UI"/>
                <w:noProof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mc:AlternateContent>
                <mc:Choice Requires="wps">
                  <w:drawing>
                    <wp:anchor distT="45720" distB="45720" distL="114300" distR="114300" simplePos="0" relativeHeight="251773952" behindDoc="0" locked="0" layoutInCell="1" allowOverlap="1" wp14:anchorId="3864CACB" wp14:editId="0DC49A40">
                      <wp:simplePos x="0" y="0"/>
                      <wp:positionH relativeFrom="column">
                        <wp:posOffset>336550</wp:posOffset>
                      </wp:positionH>
                      <wp:positionV relativeFrom="paragraph">
                        <wp:posOffset>318135</wp:posOffset>
                      </wp:positionV>
                      <wp:extent cx="789940" cy="190500"/>
                      <wp:effectExtent l="0" t="0" r="10160" b="0"/>
                      <wp:wrapNone/>
                      <wp:docPr id="1240667090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89940" cy="1905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003882B" w14:textId="77777777" w:rsidR="005E46E8" w:rsidRPr="00A24A64" w:rsidRDefault="00A56BF9" w:rsidP="00A24A64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Khmer UI" w:hAnsi="Khmer UI" w:cs="Khmer UI"/>
                                      <w:sz w:val="20"/>
                                      <w:szCs w:val="20"/>
                                      <w:lang w:val="en-PH"/>
                                    </w:rPr>
                                  </w:pPr>
                                  <w:proofErr w:type="spellStart"/>
                                  <w:r w:rsidRPr="00A24A64">
                                    <w:rPr>
                                      <w:rFonts w:ascii="Khmer UI" w:eastAsia="DaunPenh" w:hAnsi="Khmer UI" w:cs="Khmer UI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ការវាយតម្លៃ</w:t>
                                  </w:r>
                                  <w:proofErr w:type="spellEnd"/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864CACB" id="_x0000_s1048" type="#_x0000_t202" alt="&quot;&quot;" style="position:absolute;left:0;text-align:left;margin-left:26.5pt;margin-top:25.05pt;width:62.2pt;height:15pt;z-index:2517739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" filled="f" stroked="f">
                      <v:textbox inset="0,0,0,0">
                        <w:txbxContent>
                          <w:p w14:paraId="1003882B" w14:textId="77777777" w:rsidR="005E46E8" w:rsidRPr="00A24A64" w:rsidRDefault="00A56BF9" w:rsidP="00A24A64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Khmer UI" w:hAnsi="Khmer UI" w:cs="Khmer UI"/>
                                <w:sz w:val="20"/>
                                <w:szCs w:val="20"/>
                                <w:lang w:val="en-PH"/>
                              </w:rPr>
                            </w:pPr>
                            <w:proofErr w:type="spellStart"/>
                            <w:r w:rsidRPr="00A24A64">
                              <w:rPr>
                                <w:rFonts w:ascii="Khmer UI" w:eastAsia="DaunPenh" w:hAnsi="Khmer UI" w:cs="Khmer UI"/>
                                <w:b/>
                                <w:bCs/>
                                <w:sz w:val="20"/>
                                <w:szCs w:val="20"/>
                              </w:rPr>
                              <w:t>ការវាយតម្លៃ</w:t>
                            </w:r>
                            <w:proofErr w:type="spellEnd"/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07F69"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4A5E4E2F" wp14:editId="1EEA3F1D">
                  <wp:extent cx="1478915" cy="1478915"/>
                  <wp:effectExtent l="0" t="0" r="6985" b="6985"/>
                  <wp:docPr id="116196893" name="Picture 116196893" descr="ឯកសារវាយតម្លៃមួយដែលបង្ហាញបញ្ជីមួយមានសញ្ញាធីកចំនួន 2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196893" name="Picture 116196893" descr="ឯកសារវាយតម្លៃមួយដែលបង្ហាញបញ្ជីមួយមានសញ្ញាធីកចំនួន 2។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8915" cy="1478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7D8ED889" w14:textId="77777777" w:rsidR="00707F69" w:rsidRPr="00197D9F" w:rsidRDefault="00A56BF9" w:rsidP="001965F2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  <w:bCs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bCs/>
                <w:lang w:bidi="km-KH"/>
              </w:rPr>
              <w:t>ការវាយតម្លៃ</w:t>
            </w:r>
            <w:proofErr w:type="spellEnd"/>
          </w:p>
          <w:p w14:paraId="6C15EAD7" w14:textId="77777777" w:rsidR="00707F69" w:rsidRPr="00197D9F" w:rsidRDefault="00A56BF9" w:rsidP="00707F6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ការវាយតម្លៃគឺជារបៀបដែលយើងពិចារណា</w:t>
            </w:r>
            <w:proofErr w:type="spellEnd"/>
            <w:r w:rsidRPr="00197D9F">
              <w:rPr>
                <w:rFonts w:ascii="Khmer UI" w:eastAsia="DaunPenh" w:hAnsi="Khmer UI" w:cs="Khmer UI"/>
                <w:lang w:bidi="km-KH"/>
              </w:rPr>
              <w:t>៖</w:t>
            </w:r>
            <w:r w:rsidRPr="00197D9F">
              <w:rPr>
                <w:rFonts w:ascii="Khmer UI" w:hAnsi="Khmer UI" w:cs="Khmer UI"/>
                <w:lang w:bidi="km-KH"/>
              </w:rPr>
              <w:t xml:space="preserve"> </w:t>
            </w:r>
          </w:p>
          <w:p w14:paraId="1FDF29AD" w14:textId="67019289" w:rsidR="00707F69" w:rsidRPr="00197D9F" w:rsidRDefault="0095420E" w:rsidP="00707F69">
            <w:pPr>
              <w:pStyle w:val="ListParagraph"/>
              <w:numPr>
                <w:ilvl w:val="0"/>
                <w:numId w:val="45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  <w:lang w:bidi="km-KH"/>
              </w:rPr>
            </w:pPr>
            <w:r w:rsidRPr="0095420E">
              <w:rPr>
                <w:rFonts w:ascii="Khmer UI" w:hAnsi="Khmer UI" w:cs="Khmer UI" w:hint="cs"/>
                <w:cs/>
                <w:lang w:bidi="km-KH"/>
              </w:rPr>
              <w:t>ថាពិការភាពរបស់អ្នកប៉ះពាល់ដល់ជីវិតរបស់អ្នកប៉ុនណាដែរ</w:t>
            </w:r>
          </w:p>
          <w:p w14:paraId="4F4E9728" w14:textId="77777777" w:rsidR="00707F69" w:rsidRPr="00197D9F" w:rsidRDefault="00A56BF9" w:rsidP="00707F69">
            <w:pPr>
              <w:pStyle w:val="ListParagraph"/>
              <w:numPr>
                <w:ilvl w:val="0"/>
                <w:numId w:val="45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ការគាំទ្រអ្វីខ្លះដែលអ្នកត្រូវការពី</w:t>
            </w:r>
            <w:proofErr w:type="spellEnd"/>
            <w:r w:rsidRPr="00197D9F">
              <w:rPr>
                <w:rFonts w:ascii="Khmer UI" w:hAnsi="Khmer UI" w:cs="Khmer UI"/>
                <w:lang w:bidi="km-KH"/>
              </w:rPr>
              <w:t xml:space="preserve"> </w:t>
            </w:r>
            <w:r w:rsidRPr="00621465">
              <w:rPr>
                <w:rFonts w:cs="FS Me Pro"/>
                <w:lang w:bidi="km-KH"/>
              </w:rPr>
              <w:t>NDIS</w:t>
            </w:r>
            <w:r w:rsidRPr="00197D9F">
              <w:rPr>
                <w:rFonts w:ascii="Khmer UI" w:eastAsia="DaunPenh" w:hAnsi="Khmer UI" w:cs="Khmer UI"/>
                <w:lang w:bidi="km-KH"/>
              </w:rPr>
              <w:t>។</w:t>
            </w:r>
          </w:p>
        </w:tc>
      </w:tr>
      <w:tr w:rsidR="00B1014B" w:rsidRPr="00197D9F" w14:paraId="73728A93" w14:textId="77777777" w:rsidTr="002559D4">
        <w:trPr>
          <w:gridAfter w:val="1"/>
          <w:wAfter w:w="114" w:type="dxa"/>
          <w:trHeight w:val="266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304CF405" w14:textId="77777777" w:rsidR="00A94CA7" w:rsidRPr="00197D9F" w:rsidRDefault="00A56BF9" w:rsidP="002559D4">
            <w:pPr>
              <w:pStyle w:val="Image"/>
              <w:spacing w:before="0" w:after="0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1B83ED71" wp14:editId="2F38BA7B">
                  <wp:extent cx="1482725" cy="1482725"/>
                  <wp:effectExtent l="0" t="0" r="3175" b="3175"/>
                  <wp:docPr id="671674258" name="Picture 16" descr="មនុស្សមួយក្រុមកំពុងចង្អុលទៅកាន់ខ្លួនពួកគេផ្ទាល់ ហើយលើកដៃរបស់ពួកគេឡើងលើ។ ពីលើពួកគេគឺជារូបតំណាងពពុះគំនិត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1674258" name="Picture 16" descr="មនុស្សមួយក្រុមកំពុងចង្អុលទៅកាន់ខ្លួនពួកគេផ្ទាល់ ហើយលើកដៃរបស់ពួកគេឡើងលើ។ ពីលើពួកគេគឺជារូបតំណាងពពុះគំនិត។"/>
                          <pic:cNvPicPr/>
                        </pic:nvPicPr>
                        <pic:blipFill>
                          <a:blip r:embed="rId1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133A3E7C" w14:textId="77777777" w:rsidR="00A94CA7" w:rsidRPr="00197D9F" w:rsidRDefault="00A56BF9" w:rsidP="001965F2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  <w:bCs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bCs/>
                <w:lang w:bidi="km-KH"/>
              </w:rPr>
              <w:t>អាកប្បកិរិយា</w:t>
            </w:r>
            <w:proofErr w:type="spellEnd"/>
          </w:p>
          <w:p w14:paraId="3C7BC648" w14:textId="00D80B05" w:rsidR="00A94CA7" w:rsidRPr="00197D9F" w:rsidRDefault="0095420E" w:rsidP="00C1324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  <w:lang w:bidi="km-KH"/>
              </w:rPr>
            </w:pPr>
            <w:r w:rsidRPr="0095420E">
              <w:rPr>
                <w:rFonts w:ascii="Khmer UI" w:hAnsi="Khmer UI" w:cs="Khmer UI" w:hint="cs"/>
                <w:cs/>
                <w:lang w:bidi="km-KH"/>
              </w:rPr>
              <w:t>អាកប្បកិរិយារបស់អ្នកគឺជាអ្វីដែលអ្នកគិត</w:t>
            </w:r>
            <w:r w:rsidRPr="0095420E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95420E">
              <w:rPr>
                <w:rFonts w:ascii="Khmer UI" w:hAnsi="Khmer UI" w:cs="Khmer UI" w:hint="cs"/>
                <w:cs/>
                <w:lang w:bidi="km-KH"/>
              </w:rPr>
              <w:t>មានអារម្មណ៍</w:t>
            </w:r>
            <w:r w:rsidRPr="0095420E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95420E">
              <w:rPr>
                <w:rFonts w:ascii="Khmer UI" w:hAnsi="Khmer UI" w:cs="Khmer UI" w:hint="cs"/>
                <w:cs/>
                <w:lang w:bidi="km-KH"/>
              </w:rPr>
              <w:t>និងជឿ។</w:t>
            </w:r>
          </w:p>
        </w:tc>
      </w:tr>
      <w:tr w:rsidR="00B1014B" w:rsidRPr="00197D9F" w14:paraId="03B8023B" w14:textId="77777777" w:rsidTr="002559D4">
        <w:trPr>
          <w:gridAfter w:val="1"/>
          <w:wAfter w:w="114" w:type="dxa"/>
          <w:trHeight w:val="266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0C3B221E" w14:textId="77777777" w:rsidR="00C43AAB" w:rsidRPr="00197D9F" w:rsidRDefault="00A56BF9" w:rsidP="00C73E0D">
            <w:pPr>
              <w:pStyle w:val="Image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2E56BD87" wp14:editId="50B1AA66">
                  <wp:extent cx="1482725" cy="1482725"/>
                  <wp:effectExtent l="0" t="0" r="3175" b="3175"/>
                  <wp:docPr id="1054701669" name="Picture 1054701669" descr="មនុស្សម្នាក់នៅពីក្រោយរបាំងមួយ។ នៅពីលើពួកវាគឺរូបតំណាងអារម្មណ៍ក្នុងការនិយាយ ដែលបង្ហាញពីភាសាផ្សេងក្រៅពីភាសាអង់គ្លេស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4701669" name="Picture 1054701669" descr="មនុស្សម្នាក់នៅពីក្រោយរបាំងមួយ។ នៅពីលើពួកវាគឺរូបតំណាងអារម្មណ៍ក្នុងការនិយាយ ដែលបង្ហាញពីភាសាផ្សេងក្រៅពីភាសាអង់គ្លេស។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53987DFD" w14:textId="77777777" w:rsidR="00C43AAB" w:rsidRPr="00197D9F" w:rsidRDefault="00A56BF9" w:rsidP="001965F2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  <w:bCs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bCs/>
                <w:lang w:bidi="km-KH"/>
              </w:rPr>
              <w:t>ឧបសគ្គ</w:t>
            </w:r>
            <w:proofErr w:type="spellEnd"/>
          </w:p>
          <w:p w14:paraId="1C262961" w14:textId="2B23B56F" w:rsidR="00C43AAB" w:rsidRPr="00197D9F" w:rsidRDefault="0095420E" w:rsidP="00C43AA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  <w:lang w:bidi="km-KH"/>
              </w:rPr>
            </w:pPr>
            <w:r w:rsidRPr="0095420E">
              <w:rPr>
                <w:rFonts w:ascii="Khmer UI" w:hAnsi="Khmer UI" w:cs="Khmer UI" w:hint="cs"/>
                <w:cs/>
                <w:lang w:bidi="km-KH"/>
              </w:rPr>
              <w:t>ឧបសគ្គគឺជាអ្វីមួយដែលបញ្ឈប់អ្នកមិនឱ្យធ្វើអ្វីមួយដែលអ្នក៖</w:t>
            </w:r>
          </w:p>
          <w:p w14:paraId="7F0E393D" w14:textId="77777777" w:rsidR="00C43AAB" w:rsidRPr="00197D9F" w:rsidRDefault="00A56BF9" w:rsidP="00133B1A">
            <w:pPr>
              <w:pStyle w:val="ListParagraph"/>
              <w:numPr>
                <w:ilvl w:val="0"/>
                <w:numId w:val="4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ត្រូវការធ្វើ</w:t>
            </w:r>
            <w:proofErr w:type="spellEnd"/>
            <w:r w:rsidRPr="00197D9F">
              <w:rPr>
                <w:rFonts w:ascii="Khmer UI" w:hAnsi="Khmer UI" w:cs="Khmer UI"/>
                <w:lang w:bidi="km-KH"/>
              </w:rPr>
              <w:t xml:space="preserve"> </w:t>
            </w:r>
          </w:p>
          <w:p w14:paraId="5FB6D28B" w14:textId="77777777" w:rsidR="00C43AAB" w:rsidRPr="00197D9F" w:rsidRDefault="00A56BF9" w:rsidP="00133B1A">
            <w:pPr>
              <w:pStyle w:val="ListParagraph"/>
              <w:numPr>
                <w:ilvl w:val="0"/>
                <w:numId w:val="4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ចង</w:t>
            </w:r>
            <w:proofErr w:type="spellEnd"/>
            <w:r w:rsidRPr="00197D9F">
              <w:rPr>
                <w:rFonts w:ascii="Khmer UI" w:eastAsia="DaunPenh" w:hAnsi="Khmer UI" w:cs="Khmer UI"/>
                <w:lang w:bidi="km-KH"/>
              </w:rPr>
              <w:t>់</w:t>
            </w:r>
            <w:r w:rsidRPr="00197D9F">
              <w:rPr>
                <w:rFonts w:ascii="Khmer UI" w:hAnsi="Khmer UI" w:cs="Khmer UI"/>
                <w:lang w:bidi="km-KH"/>
              </w:rPr>
              <w:t>​</w:t>
            </w: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ធ្វើ</w:t>
            </w:r>
            <w:proofErr w:type="spellEnd"/>
            <w:r w:rsidRPr="00197D9F">
              <w:rPr>
                <w:rFonts w:ascii="Khmer UI" w:eastAsia="DaunPenh" w:hAnsi="Khmer UI" w:cs="Khmer UI"/>
                <w:lang w:bidi="km-KH"/>
              </w:rPr>
              <w:t>។</w:t>
            </w:r>
          </w:p>
        </w:tc>
      </w:tr>
      <w:tr w:rsidR="00B1014B" w:rsidRPr="00197D9F" w14:paraId="5F1FB39D" w14:textId="77777777" w:rsidTr="002559D4">
        <w:trPr>
          <w:gridAfter w:val="1"/>
          <w:wAfter w:w="114" w:type="dxa"/>
          <w:trHeight w:val="266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453A3BD8" w14:textId="77777777" w:rsidR="00EA0E38" w:rsidRPr="00197D9F" w:rsidRDefault="00A56BF9" w:rsidP="00C73E0D">
            <w:pPr>
              <w:pStyle w:val="Image"/>
              <w:rPr>
                <w:rFonts w:ascii="Khmer UI" w:hAnsi="Khmer UI" w:cs="Khmer UI"/>
                <w:noProof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4AE2FA66" wp14:editId="00ACF1C0">
                  <wp:extent cx="1457960" cy="1457960"/>
                  <wp:effectExtent l="0" t="0" r="8890" b="8890"/>
                  <wp:docPr id="2003420620" name="Picture 2003420620" descr="មនុស្សម្នាក់ពាក់ឯកសណ្ឋានការងារដែលមានសញ្ញាព្រួញចង្អុលទៅកាន់មនុស្សដូចគ្នានេះដែលពាក់ឯកសណ្ឋានជាចុងភៅ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3420620" name="Picture 2003420620" descr="មនុស្សម្នាក់ពាក់ឯកសណ្ឋានការងារដែលមានសញ្ញាព្រួញចង្អុលទៅកាន់មនុស្សដូចគ្នានេះដែលពាក់ឯកសណ្ឋានជាចុងភៅ។"/>
                          <pic:cNvPicPr/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7960" cy="1457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66169FF6" w14:textId="77777777" w:rsidR="00EA0E38" w:rsidRPr="00197D9F" w:rsidRDefault="00A56BF9" w:rsidP="001965F2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  <w:bCs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bCs/>
                <w:lang w:bidi="km-KH"/>
              </w:rPr>
              <w:t>អាជីព</w:t>
            </w:r>
            <w:proofErr w:type="spellEnd"/>
          </w:p>
          <w:p w14:paraId="0D03A00C" w14:textId="0EE9CDDE" w:rsidR="00EA0E38" w:rsidRPr="0095420E" w:rsidRDefault="0095420E" w:rsidP="00C73E0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ascii="Khmer UI" w:hAnsi="Khmer UI" w:cs="Khmer UI"/>
                <w:b w:val="0"/>
                <w:bCs w:val="0"/>
                <w:lang w:bidi="km-KH"/>
              </w:rPr>
            </w:pPr>
            <w:r w:rsidRPr="0095420E">
              <w:rPr>
                <w:rStyle w:val="Strong"/>
                <w:rFonts w:ascii="Khmer UI" w:hAnsi="Khmer UI" w:cs="Khmer UI" w:hint="cs"/>
                <w:b w:val="0"/>
                <w:bCs w:val="0"/>
                <w:color w:val="auto"/>
                <w:cs/>
                <w:lang w:bidi="km-KH"/>
              </w:rPr>
              <w:t>អាជីពគឺជាផ្លូវដែលអ្នកប្រកាន់យកនៅក្នុងផ្នែកការងារដែលអ្នកជ្រើសរើស។</w:t>
            </w:r>
          </w:p>
        </w:tc>
      </w:tr>
      <w:tr w:rsidR="00B1014B" w:rsidRPr="00197D9F" w14:paraId="275BACEC" w14:textId="77777777" w:rsidTr="001D636C">
        <w:trPr>
          <w:gridAfter w:val="1"/>
          <w:wAfter w:w="114" w:type="dxa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5E3A8445" w14:textId="77777777" w:rsidR="00A92E94" w:rsidRPr="00197D9F" w:rsidRDefault="00A56BF9" w:rsidP="001D636C">
            <w:pPr>
              <w:pStyle w:val="Image"/>
              <w:spacing w:before="120"/>
              <w:rPr>
                <w:rFonts w:ascii="Khmer UI" w:hAnsi="Khmer UI" w:cs="Khmer UI"/>
                <w:noProof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lastRenderedPageBreak/>
              <w:drawing>
                <wp:inline distT="0" distB="0" distL="0" distR="0" wp14:anchorId="05C30C4C" wp14:editId="26BB8645">
                  <wp:extent cx="1483360" cy="1483360"/>
                  <wp:effectExtent l="0" t="0" r="2540" b="2540"/>
                  <wp:docPr id="16754879" name="Picture 16754879" descr="មនុស្សម្នាក់កំពុងលើកដៃរបស់ពួកគេឡើងលើ ហើយនៅជិតពួកគេគឺជារូបតំណាងអារម្មណ៍ក្នុងការនិយាយ ដោយមានសញ្ញាទម្លាក់មេដៃចុះនៅខាងក្នុងវា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54879" name="Picture 16754879" descr="មនុស្សម្នាក់កំពុងលើកដៃរបស់ពួកគេឡើងលើ ហើយនៅជិតពួកគេគឺជារូបតំណាងអារម្មណ៍ក្នុងការនិយាយ ដោយមានសញ្ញាទម្លាក់មេដៃចុះនៅខាងក្នុងវា។"/>
                          <pic:cNvPicPr/>
                        </pic:nvPicPr>
                        <pic:blipFill>
                          <a:blip r:embed="rId1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05F13D09" w14:textId="77777777" w:rsidR="00A92E94" w:rsidRPr="00197D9F" w:rsidRDefault="00A56BF9" w:rsidP="001965F2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  <w:bCs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bCs/>
                <w:lang w:bidi="km-KH"/>
              </w:rPr>
              <w:t>ពាក្យបណ្តឹង</w:t>
            </w:r>
            <w:proofErr w:type="spellEnd"/>
          </w:p>
          <w:p w14:paraId="12BF4050" w14:textId="6F649DF1" w:rsidR="00A92E94" w:rsidRPr="00197D9F" w:rsidRDefault="0095420E" w:rsidP="00A92E9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  <w:lang w:bidi="km-KH"/>
              </w:rPr>
            </w:pPr>
            <w:r w:rsidRPr="0095420E">
              <w:rPr>
                <w:rFonts w:ascii="Khmer UI" w:hAnsi="Khmer UI" w:cs="Khmer UI" w:hint="cs"/>
                <w:cs/>
                <w:lang w:bidi="km-KH"/>
              </w:rPr>
              <w:t>ពេលអ្នកដាក់ពាក្យបណ្ដឹង</w:t>
            </w:r>
            <w:r w:rsidRPr="0095420E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95420E">
              <w:rPr>
                <w:rFonts w:ascii="Khmer UI" w:hAnsi="Khmer UI" w:cs="Khmer UI" w:hint="cs"/>
                <w:cs/>
                <w:lang w:bidi="km-KH"/>
              </w:rPr>
              <w:t>អ្នកប្រាប់អ្នកណាម្នាក់ថាមានអ្វីមួយ៖</w:t>
            </w:r>
          </w:p>
          <w:p w14:paraId="4E12FFD3" w14:textId="77777777" w:rsidR="00A92E94" w:rsidRPr="00197D9F" w:rsidRDefault="00A56BF9" w:rsidP="00B314B2">
            <w:pPr>
              <w:pStyle w:val="ListParagraph"/>
              <w:numPr>
                <w:ilvl w:val="0"/>
                <w:numId w:val="12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បានដំណើរការខុស</w:t>
            </w:r>
            <w:proofErr w:type="spellEnd"/>
            <w:r w:rsidRPr="00197D9F">
              <w:rPr>
                <w:rFonts w:ascii="Khmer UI" w:hAnsi="Khmer UI" w:cs="Khmer UI"/>
                <w:lang w:bidi="km-KH"/>
              </w:rPr>
              <w:t xml:space="preserve"> </w:t>
            </w:r>
          </w:p>
          <w:p w14:paraId="49ED156C" w14:textId="77777777" w:rsidR="00A92E94" w:rsidRPr="00197D9F" w:rsidRDefault="00A56BF9" w:rsidP="00B314B2">
            <w:pPr>
              <w:pStyle w:val="ListParagraph"/>
              <w:numPr>
                <w:ilvl w:val="0"/>
                <w:numId w:val="12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កំពុងដំណើរការមិនបានល្អ</w:t>
            </w:r>
            <w:proofErr w:type="spellEnd"/>
            <w:r w:rsidRPr="00197D9F">
              <w:rPr>
                <w:rFonts w:ascii="Khmer UI" w:eastAsia="DaunPenh" w:hAnsi="Khmer UI" w:cs="Khmer UI"/>
                <w:lang w:bidi="km-KH"/>
              </w:rPr>
              <w:t>។</w:t>
            </w:r>
          </w:p>
        </w:tc>
      </w:tr>
      <w:tr w:rsidR="00B1014B" w:rsidRPr="00197D9F" w14:paraId="1184E58F" w14:textId="77777777" w:rsidTr="001D636C">
        <w:trPr>
          <w:gridAfter w:val="1"/>
          <w:wAfter w:w="114" w:type="dxa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0305A7AA" w14:textId="77777777" w:rsidR="00CC1DC7" w:rsidRPr="00197D9F" w:rsidRDefault="00A56BF9" w:rsidP="002559D4">
            <w:pPr>
              <w:pStyle w:val="Image"/>
              <w:spacing w:before="120" w:after="0"/>
              <w:rPr>
                <w:rFonts w:ascii="Khmer UI" w:hAnsi="Khmer UI" w:cs="Khmer UI"/>
                <w:noProof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031ACF0F" wp14:editId="3686194D">
                  <wp:extent cx="1482725" cy="1482725"/>
                  <wp:effectExtent l="0" t="0" r="3175" b="3175"/>
                  <wp:docPr id="133311491" name="Picture 133311491" descr="មនុស្សមួយក្រុមនៅក្រោមរូបតំណាងសុវត្ថិភាព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311491" name="Picture 133311491" descr="មនុស្សមួយក្រុមនៅក្រោមរូបតំណាងសុវត្ថិភាព។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0AFDD4A4" w14:textId="77777777" w:rsidR="00CC1DC7" w:rsidRPr="00197D9F" w:rsidRDefault="00A56BF9" w:rsidP="001965F2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bCs/>
                <w:lang w:bidi="km-KH"/>
              </w:rPr>
              <w:t>សុវត្ថិភាពវប្បធម</w:t>
            </w:r>
            <w:proofErr w:type="spellEnd"/>
            <w:r w:rsidRPr="00197D9F">
              <w:rPr>
                <w:rFonts w:ascii="Khmer UI" w:eastAsia="DaunPenh" w:hAnsi="Khmer UI" w:cs="Khmer UI"/>
                <w:bCs/>
                <w:lang w:bidi="km-KH"/>
              </w:rPr>
              <w:t>៌</w:t>
            </w:r>
          </w:p>
          <w:p w14:paraId="46D34DAE" w14:textId="77777777" w:rsidR="00707F69" w:rsidRPr="00197D9F" w:rsidRDefault="00A56BF9" w:rsidP="00707F6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សុវត្ថិភាពវប្បធម៌គឺនៅពេលដែលយើង</w:t>
            </w:r>
            <w:proofErr w:type="spellEnd"/>
            <w:r w:rsidRPr="00197D9F">
              <w:rPr>
                <w:rFonts w:ascii="Khmer UI" w:eastAsia="DaunPenh" w:hAnsi="Khmer UI" w:cs="Khmer UI"/>
                <w:lang w:bidi="km-KH"/>
              </w:rPr>
              <w:t>៖</w:t>
            </w:r>
          </w:p>
          <w:p w14:paraId="3357DC3A" w14:textId="77777777" w:rsidR="00707F69" w:rsidRPr="00197D9F" w:rsidRDefault="00A56BF9" w:rsidP="00707F69">
            <w:pPr>
              <w:pStyle w:val="ListParagraph"/>
              <w:numPr>
                <w:ilvl w:val="0"/>
                <w:numId w:val="76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គោរពវប្បធម៌របស់ប្រជាជន</w:t>
            </w:r>
            <w:proofErr w:type="spellEnd"/>
            <w:r w:rsidRPr="00197D9F">
              <w:rPr>
                <w:rFonts w:ascii="Khmer UI" w:hAnsi="Khmer UI" w:cs="Khmer UI"/>
                <w:lang w:bidi="km-KH"/>
              </w:rPr>
              <w:t xml:space="preserve"> </w:t>
            </w:r>
          </w:p>
          <w:p w14:paraId="4CA86753" w14:textId="77777777" w:rsidR="00707F69" w:rsidRPr="00197D9F" w:rsidRDefault="00A56BF9" w:rsidP="00707F69">
            <w:pPr>
              <w:pStyle w:val="ListParagraph"/>
              <w:numPr>
                <w:ilvl w:val="0"/>
                <w:numId w:val="76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ធ្វើឱ្យមនុស្សមានអារម្មណ៍ថាមានសុវត្ថិភាព</w:t>
            </w:r>
            <w:proofErr w:type="spellEnd"/>
            <w:r w:rsidRPr="00197D9F">
              <w:rPr>
                <w:rFonts w:ascii="Khmer UI" w:hAnsi="Khmer UI" w:cs="Khmer UI"/>
                <w:lang w:bidi="km-KH"/>
              </w:rPr>
              <w:t xml:space="preserve"> </w:t>
            </w:r>
          </w:p>
          <w:p w14:paraId="7390B537" w14:textId="77777777" w:rsidR="00CC1DC7" w:rsidRPr="00197D9F" w:rsidRDefault="00A56BF9" w:rsidP="00707F69">
            <w:pPr>
              <w:pStyle w:val="ListParagraph"/>
              <w:numPr>
                <w:ilvl w:val="0"/>
                <w:numId w:val="76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ជួយមនុស្សឱ្យមានអារម្មណ៍ថាពួកគេជាកម្មសិទ្ធិ</w:t>
            </w:r>
            <w:proofErr w:type="spellEnd"/>
            <w:r w:rsidRPr="00197D9F">
              <w:rPr>
                <w:rFonts w:ascii="Khmer UI" w:eastAsia="DaunPenh" w:hAnsi="Khmer UI" w:cs="Khmer UI"/>
                <w:lang w:bidi="km-KH"/>
              </w:rPr>
              <w:t>។</w:t>
            </w:r>
          </w:p>
        </w:tc>
      </w:tr>
      <w:tr w:rsidR="00B1014B" w:rsidRPr="00197D9F" w14:paraId="533EB1FE" w14:textId="77777777" w:rsidTr="001D636C">
        <w:trPr>
          <w:gridAfter w:val="1"/>
          <w:wAfter w:w="114" w:type="dxa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32676C0D" w14:textId="77777777" w:rsidR="001F49AB" w:rsidRPr="00197D9F" w:rsidRDefault="00A56BF9" w:rsidP="001D636C">
            <w:pPr>
              <w:pStyle w:val="Image"/>
              <w:spacing w:before="360"/>
              <w:rPr>
                <w:rFonts w:ascii="Khmer UI" w:hAnsi="Khmer UI" w:cs="Khmer UI"/>
                <w:lang w:eastAsia="en-AU"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51856C90" wp14:editId="06A2B159">
                  <wp:extent cx="1440000" cy="1440000"/>
                  <wp:effectExtent l="0" t="0" r="8255" b="8255"/>
                  <wp:docPr id="962838248" name="Picture 962838248" descr="ក្រុមមនុស្ស CALD នៅក្រោមរូបតំណាងអារម្មណ៍ក្នុងការនិយាយចំនួន 3 ដែលនិយាយថា 'សួស្ដី' ជា 3 ភាសាខុសៗគ្នា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2838248" name="Picture 962838248" descr="ក្រុមមនុស្ស CALD នៅក្រោមរូបតំណាងអារម្មណ៍ក្នុងការនិយាយចំនួន 3 ដែលនិយាយថា 'សួស្ដី' ជា 3 ភាសាខុសៗគ្នា។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44A9050A" w14:textId="77777777" w:rsidR="001F49AB" w:rsidRPr="00197D9F" w:rsidRDefault="00A56BF9" w:rsidP="001965F2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  <w:bCs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bCs/>
                <w:lang w:bidi="km-KH"/>
              </w:rPr>
              <w:t>មានភាពចម្រុះផ្នែកវប្បធម</w:t>
            </w:r>
            <w:proofErr w:type="spellEnd"/>
            <w:r w:rsidRPr="00197D9F">
              <w:rPr>
                <w:rFonts w:ascii="Khmer UI" w:eastAsia="DaunPenh" w:hAnsi="Khmer UI" w:cs="Khmer UI"/>
                <w:bCs/>
                <w:lang w:bidi="km-KH"/>
              </w:rPr>
              <w:t>៌</w:t>
            </w:r>
            <w:r w:rsidRPr="00197D9F">
              <w:rPr>
                <w:rFonts w:ascii="Khmer UI" w:hAnsi="Khmer UI" w:cs="Khmer UI"/>
                <w:bCs/>
                <w:lang w:bidi="km-KH"/>
              </w:rPr>
              <w:t xml:space="preserve"> </w:t>
            </w:r>
            <w:proofErr w:type="spellStart"/>
            <w:r w:rsidRPr="00197D9F">
              <w:rPr>
                <w:rFonts w:ascii="Khmer UI" w:eastAsia="DaunPenh" w:hAnsi="Khmer UI" w:cs="Khmer UI"/>
                <w:bCs/>
                <w:lang w:bidi="km-KH"/>
              </w:rPr>
              <w:t>និងភាសា</w:t>
            </w:r>
            <w:proofErr w:type="spellEnd"/>
            <w:r w:rsidRPr="00197D9F">
              <w:rPr>
                <w:rFonts w:ascii="Khmer UI" w:hAnsi="Khmer UI" w:cs="Khmer UI"/>
                <w:bCs/>
                <w:lang w:bidi="km-KH"/>
              </w:rPr>
              <w:t xml:space="preserve"> (</w:t>
            </w:r>
            <w:r w:rsidRPr="00621465">
              <w:rPr>
                <w:rFonts w:cs="FS Me Pro"/>
                <w:bCs/>
                <w:lang w:bidi="km-KH"/>
              </w:rPr>
              <w:t>CALD</w:t>
            </w:r>
            <w:r w:rsidRPr="00197D9F">
              <w:rPr>
                <w:rFonts w:ascii="Khmer UI" w:hAnsi="Khmer UI" w:cs="Khmer UI"/>
                <w:bCs/>
                <w:lang w:bidi="km-KH"/>
              </w:rPr>
              <w:t xml:space="preserve">) </w:t>
            </w:r>
          </w:p>
          <w:p w14:paraId="23333411" w14:textId="77777777" w:rsidR="001F49AB" w:rsidRPr="00197D9F" w:rsidRDefault="00A56BF9" w:rsidP="001F49A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មនុស្ស</w:t>
            </w:r>
            <w:proofErr w:type="spellEnd"/>
            <w:r w:rsidRPr="00197D9F">
              <w:rPr>
                <w:rFonts w:ascii="Khmer UI" w:hAnsi="Khmer UI" w:cs="Khmer UI"/>
                <w:lang w:bidi="km-KH"/>
              </w:rPr>
              <w:t xml:space="preserve"> </w:t>
            </w:r>
            <w:r w:rsidRPr="00621465">
              <w:rPr>
                <w:rFonts w:cs="FS Me Pro"/>
                <w:lang w:bidi="km-KH"/>
              </w:rPr>
              <w:t>CALD</w:t>
            </w:r>
            <w:r w:rsidRPr="00197D9F">
              <w:rPr>
                <w:rFonts w:ascii="Khmer UI" w:eastAsia="DaunPenh" w:hAnsi="Khmer UI" w:cs="Khmer UI"/>
                <w:lang w:bidi="km-KH"/>
              </w:rPr>
              <w:t>៖</w:t>
            </w:r>
          </w:p>
          <w:p w14:paraId="7E612512" w14:textId="77777777" w:rsidR="001F49AB" w:rsidRPr="00197D9F" w:rsidRDefault="00A56BF9" w:rsidP="00CF77B5">
            <w:pPr>
              <w:pStyle w:val="ListParagraph"/>
              <w:numPr>
                <w:ilvl w:val="0"/>
                <w:numId w:val="2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ចេញមកពីសាវតាផ្សេងៗគ្នា</w:t>
            </w:r>
            <w:proofErr w:type="spellEnd"/>
          </w:p>
          <w:p w14:paraId="6FD82CE1" w14:textId="77777777" w:rsidR="001F49AB" w:rsidRPr="00197D9F" w:rsidRDefault="00A56BF9" w:rsidP="00CF77B5">
            <w:pPr>
              <w:pStyle w:val="ListParagraph"/>
              <w:numPr>
                <w:ilvl w:val="0"/>
                <w:numId w:val="2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និយាយភាសាផ្សេងក្រៅពីភាសាអង់គ្លេស</w:t>
            </w:r>
            <w:proofErr w:type="spellEnd"/>
            <w:r w:rsidRPr="00197D9F">
              <w:rPr>
                <w:rFonts w:ascii="Khmer UI" w:eastAsia="DaunPenh" w:hAnsi="Khmer UI" w:cs="Khmer UI"/>
                <w:lang w:bidi="km-KH"/>
              </w:rPr>
              <w:t>។</w:t>
            </w:r>
          </w:p>
        </w:tc>
      </w:tr>
      <w:tr w:rsidR="00B1014B" w:rsidRPr="00197D9F" w14:paraId="36819E10" w14:textId="77777777" w:rsidTr="001D636C">
        <w:trPr>
          <w:gridAfter w:val="1"/>
          <w:wAfter w:w="114" w:type="dxa"/>
          <w:trHeight w:val="311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273F39A9" w14:textId="77777777" w:rsidR="00CC1DC7" w:rsidRPr="00197D9F" w:rsidRDefault="00A56BF9" w:rsidP="001D636C">
            <w:pPr>
              <w:pStyle w:val="Image"/>
              <w:spacing w:before="360"/>
              <w:rPr>
                <w:rFonts w:ascii="Khmer UI" w:hAnsi="Khmer UI" w:cs="Khmer UI"/>
                <w:noProof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2A7A5F6D" wp14:editId="33ABA600">
                  <wp:extent cx="1482725" cy="1482725"/>
                  <wp:effectExtent l="0" t="0" r="3175" b="3175"/>
                  <wp:docPr id="865977070" name="Picture 865977070" descr="មនុស្ស 2 នាក់កំពុងចាប់ដៃគ្នា។ នៅពីលើពួកវាគឺជារូបពពុះគំនិតដែលមានសញ្ញាធីកនៅខាងក្នុងរូបពពុះគំនិត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5977070" name="Picture 865977070" descr="មនុស្ស 2 នាក់កំពុងចាប់ដៃគ្នា។ នៅពីលើពួកវាគឺជារូបពពុះគំនិតដែលមានសញ្ញាធីកនៅខាងក្នុងរូបពពុះគំនិត។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3F93E0CF" w14:textId="77777777" w:rsidR="00CC1DC7" w:rsidRPr="00197D9F" w:rsidRDefault="00A56BF9" w:rsidP="001965F2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  <w:bCs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bCs/>
                <w:lang w:bidi="km-KH"/>
              </w:rPr>
              <w:t>សេវាកម្មដែលសមស្រប</w:t>
            </w:r>
            <w:proofErr w:type="spellEnd"/>
            <w:r w:rsidRPr="00197D9F">
              <w:rPr>
                <w:rFonts w:ascii="Khmer UI" w:hAnsi="Khmer UI" w:cs="Khmer UI"/>
                <w:bCs/>
                <w:lang w:bidi="km-KH"/>
              </w:rPr>
              <w:t xml:space="preserve"> </w:t>
            </w:r>
            <w:proofErr w:type="spellStart"/>
            <w:r w:rsidRPr="00197D9F">
              <w:rPr>
                <w:rFonts w:ascii="Khmer UI" w:eastAsia="DaunPenh" w:hAnsi="Khmer UI" w:cs="Khmer UI"/>
                <w:bCs/>
                <w:lang w:bidi="km-KH"/>
              </w:rPr>
              <w:t>និងឆ្លើយតបតាមវប្បធម</w:t>
            </w:r>
            <w:proofErr w:type="spellEnd"/>
            <w:r w:rsidRPr="00197D9F">
              <w:rPr>
                <w:rFonts w:ascii="Khmer UI" w:eastAsia="DaunPenh" w:hAnsi="Khmer UI" w:cs="Khmer UI"/>
                <w:bCs/>
                <w:lang w:bidi="km-KH"/>
              </w:rPr>
              <w:t>៌</w:t>
            </w:r>
          </w:p>
          <w:p w14:paraId="27244BEE" w14:textId="460AB33D" w:rsidR="00CC1DC7" w:rsidRPr="007C1362" w:rsidRDefault="007C1362" w:rsidP="001F49A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ascii="Khmer UI" w:hAnsi="Khmer UI" w:cs="Khmer UI"/>
                <w:b w:val="0"/>
                <w:bCs w:val="0"/>
                <w:lang w:bidi="km-KH"/>
              </w:rPr>
            </w:pPr>
            <w:r w:rsidRPr="007C1362">
              <w:rPr>
                <w:rStyle w:val="Strong"/>
                <w:rFonts w:ascii="Khmer UI" w:hAnsi="Khmer UI" w:cs="Khmer UI" w:hint="cs"/>
                <w:b w:val="0"/>
                <w:bCs w:val="0"/>
                <w:color w:val="auto"/>
                <w:cs/>
                <w:lang w:bidi="km-KH"/>
              </w:rPr>
              <w:t>សេវាកម្មសមស្រប</w:t>
            </w:r>
            <w:r w:rsidRPr="007C1362">
              <w:rPr>
                <w:rStyle w:val="Strong"/>
                <w:rFonts w:ascii="Khmer UI" w:hAnsi="Khmer UI" w:cs="Khmer UI"/>
                <w:b w:val="0"/>
                <w:bCs w:val="0"/>
                <w:color w:val="auto"/>
                <w:cs/>
                <w:lang w:bidi="km-KH"/>
              </w:rPr>
              <w:t xml:space="preserve"> </w:t>
            </w:r>
            <w:r w:rsidRPr="007C1362">
              <w:rPr>
                <w:rStyle w:val="Strong"/>
                <w:rFonts w:ascii="Khmer UI" w:hAnsi="Khmer UI" w:cs="Khmer UI" w:hint="cs"/>
                <w:b w:val="0"/>
                <w:bCs w:val="0"/>
                <w:color w:val="auto"/>
                <w:cs/>
                <w:lang w:bidi="km-KH"/>
              </w:rPr>
              <w:t>និងឆ្លើយតបតាមវប្បធម៌គឺនៅពេលដែលសេវាកម្មនានាគោរពវប្បធម៌</w:t>
            </w:r>
            <w:r w:rsidRPr="007C1362">
              <w:rPr>
                <w:rStyle w:val="Strong"/>
                <w:rFonts w:ascii="Khmer UI" w:hAnsi="Khmer UI" w:cs="Khmer UI"/>
                <w:b w:val="0"/>
                <w:bCs w:val="0"/>
                <w:color w:val="auto"/>
                <w:cs/>
                <w:lang w:bidi="km-KH"/>
              </w:rPr>
              <w:t xml:space="preserve"> </w:t>
            </w:r>
            <w:r w:rsidRPr="007C1362">
              <w:rPr>
                <w:rStyle w:val="Strong"/>
                <w:rFonts w:ascii="Khmer UI" w:hAnsi="Khmer UI" w:cs="Khmer UI" w:hint="cs"/>
                <w:b w:val="0"/>
                <w:bCs w:val="0"/>
                <w:color w:val="auto"/>
                <w:cs/>
                <w:lang w:bidi="km-KH"/>
              </w:rPr>
              <w:t>និងជំនឿនានារបស់មនុស្សដែលប្រើប្រាស់វា។</w:t>
            </w:r>
          </w:p>
        </w:tc>
      </w:tr>
      <w:tr w:rsidR="00B1014B" w:rsidRPr="00197D9F" w14:paraId="4CEB5DBE" w14:textId="77777777" w:rsidTr="000E077E">
        <w:trPr>
          <w:gridAfter w:val="1"/>
          <w:wAfter w:w="114" w:type="dxa"/>
          <w:trHeight w:val="35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259992EC" w14:textId="77777777" w:rsidR="00A94CA7" w:rsidRPr="00197D9F" w:rsidRDefault="00A56BF9" w:rsidP="00A94CA7">
            <w:pPr>
              <w:pStyle w:val="Image"/>
              <w:rPr>
                <w:rFonts w:ascii="Khmer UI" w:hAnsi="Khmer UI" w:cs="Khmer UI"/>
                <w:noProof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lastRenderedPageBreak/>
              <w:drawing>
                <wp:inline distT="0" distB="0" distL="0" distR="0" wp14:anchorId="5B0C19D3" wp14:editId="7A47ACF5">
                  <wp:extent cx="1483200" cy="1112400"/>
                  <wp:effectExtent l="0" t="0" r="3175" b="0"/>
                  <wp:docPr id="1641465606" name="Picture 1641465606" descr="មនុស្ស​មួយ​ក្រុម​កំពុងស្លៀក​សម្លៀក​បំពាក់​មានពណ៌​ភ្លឺចិញ្ចាច ហើយកំពុង​សម្តែង​របាំ​វប្បធម៌មួយ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1465606" name="Picture 1641465606" descr="មនុស្ស​មួយ​ក្រុម​កំពុងស្លៀក​សម្លៀក​បំពាក់​មានពណ៌​ភ្លឺចិញ្ចាច ហើយកំពុង​សម្តែង​របាំ​វប្បធម៌មួយ។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15" r="55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11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0FA629AD" w14:textId="77777777" w:rsidR="00A94CA7" w:rsidRPr="00197D9F" w:rsidRDefault="00A56BF9" w:rsidP="001965F2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  <w:bCs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bCs/>
                <w:lang w:bidi="km-KH"/>
              </w:rPr>
              <w:t>វប្បធម</w:t>
            </w:r>
            <w:proofErr w:type="spellEnd"/>
            <w:r w:rsidRPr="00197D9F">
              <w:rPr>
                <w:rFonts w:ascii="Khmer UI" w:eastAsia="DaunPenh" w:hAnsi="Khmer UI" w:cs="Khmer UI"/>
                <w:bCs/>
                <w:lang w:bidi="km-KH"/>
              </w:rPr>
              <w:t>៌</w:t>
            </w:r>
          </w:p>
          <w:p w14:paraId="74997F54" w14:textId="77777777" w:rsidR="00A94CA7" w:rsidRPr="00197D9F" w:rsidRDefault="00A56BF9" w:rsidP="00A94CA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វប្បធម៌របស់អ្នកគឺ</w:t>
            </w:r>
            <w:proofErr w:type="spellEnd"/>
            <w:r w:rsidRPr="00197D9F">
              <w:rPr>
                <w:rFonts w:ascii="Khmer UI" w:eastAsia="DaunPenh" w:hAnsi="Khmer UI" w:cs="Khmer UI"/>
                <w:lang w:bidi="km-KH"/>
              </w:rPr>
              <w:t>៖</w:t>
            </w:r>
          </w:p>
          <w:p w14:paraId="3FB69D2C" w14:textId="77777777" w:rsidR="00A94CA7" w:rsidRPr="00197D9F" w:rsidRDefault="00A56BF9" w:rsidP="008D6850">
            <w:pPr>
              <w:pStyle w:val="ListParagraph"/>
              <w:numPr>
                <w:ilvl w:val="0"/>
                <w:numId w:val="6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របៀបរស់នៅរបស់អ្នក</w:t>
            </w:r>
            <w:proofErr w:type="spellEnd"/>
          </w:p>
          <w:p w14:paraId="5BB86AF0" w14:textId="77777777" w:rsidR="00A94CA7" w:rsidRPr="00197D9F" w:rsidRDefault="00A56BF9" w:rsidP="008D6850">
            <w:pPr>
              <w:pStyle w:val="ListParagraph"/>
              <w:numPr>
                <w:ilvl w:val="0"/>
                <w:numId w:val="6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អ្វីដែលសំខាន់សម្រាប់អ្នក</w:t>
            </w:r>
            <w:proofErr w:type="spellEnd"/>
            <w:r w:rsidRPr="00197D9F">
              <w:rPr>
                <w:rFonts w:ascii="Khmer UI" w:eastAsia="DaunPenh" w:hAnsi="Khmer UI" w:cs="Khmer UI"/>
                <w:lang w:bidi="km-KH"/>
              </w:rPr>
              <w:t>។</w:t>
            </w:r>
          </w:p>
        </w:tc>
      </w:tr>
      <w:tr w:rsidR="00B1014B" w:rsidRPr="00197D9F" w14:paraId="581EBDFC" w14:textId="77777777" w:rsidTr="000E077E">
        <w:trPr>
          <w:gridAfter w:val="1"/>
          <w:wAfter w:w="114" w:type="dxa"/>
          <w:trHeight w:val="340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7C7812B8" w14:textId="77777777" w:rsidR="00971D1A" w:rsidRPr="00197D9F" w:rsidRDefault="00A56BF9" w:rsidP="00971D1A">
            <w:pPr>
              <w:pStyle w:val="Image"/>
              <w:rPr>
                <w:rFonts w:ascii="Khmer UI" w:hAnsi="Khmer UI" w:cs="Khmer UI"/>
                <w:noProof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mc:AlternateContent>
                <mc:Choice Requires="wps">
                  <w:drawing>
                    <wp:anchor distT="45720" distB="45720" distL="114300" distR="114300" simplePos="0" relativeHeight="251776000" behindDoc="0" locked="0" layoutInCell="1" allowOverlap="1" wp14:anchorId="2AC33621" wp14:editId="58D78382">
                      <wp:simplePos x="0" y="0"/>
                      <wp:positionH relativeFrom="column">
                        <wp:posOffset>641350</wp:posOffset>
                      </wp:positionH>
                      <wp:positionV relativeFrom="paragraph">
                        <wp:posOffset>749300</wp:posOffset>
                      </wp:positionV>
                      <wp:extent cx="789940" cy="190500"/>
                      <wp:effectExtent l="0" t="0" r="10160" b="0"/>
                      <wp:wrapNone/>
                      <wp:docPr id="1852863977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89940" cy="1905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14BABBF" w14:textId="77777777" w:rsidR="005E46E8" w:rsidRPr="00A24A64" w:rsidRDefault="00A56BF9" w:rsidP="00A24A64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Khmer UI" w:hAnsi="Khmer UI" w:cs="Khmer UI"/>
                                      <w:sz w:val="16"/>
                                      <w:szCs w:val="20"/>
                                      <w:lang w:val="en-PH"/>
                                    </w:rPr>
                                  </w:pPr>
                                  <w:proofErr w:type="spellStart"/>
                                  <w:r w:rsidRPr="00A24A64">
                                    <w:rPr>
                                      <w:rFonts w:ascii="Khmer UI" w:eastAsia="DaunPenh" w:hAnsi="Khmer UI" w:cs="Khmer UI"/>
                                      <w:b/>
                                      <w:bCs/>
                                      <w:sz w:val="16"/>
                                      <w:szCs w:val="20"/>
                                    </w:rPr>
                                    <w:t>កំណត់ត្រា</w:t>
                                  </w:r>
                                  <w:proofErr w:type="spellEnd"/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AC33621" id="_x0000_s1049" type="#_x0000_t202" alt="&quot;&quot;" style="position:absolute;left:0;text-align:left;margin-left:50.5pt;margin-top:59pt;width:62.2pt;height:15pt;z-index:2517760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" filled="f" stroked="f">
                      <v:textbox inset="0,0,0,0">
                        <w:txbxContent>
                          <w:p w14:paraId="714BABBF" w14:textId="77777777" w:rsidR="005E46E8" w:rsidRPr="00A24A64" w:rsidRDefault="00A56BF9" w:rsidP="00A24A64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Khmer UI" w:hAnsi="Khmer UI" w:cs="Khmer UI"/>
                                <w:sz w:val="16"/>
                                <w:szCs w:val="20"/>
                                <w:lang w:val="en-PH"/>
                              </w:rPr>
                            </w:pPr>
                            <w:proofErr w:type="spellStart"/>
                            <w:r w:rsidRPr="00A24A64">
                              <w:rPr>
                                <w:rFonts w:ascii="Khmer UI" w:eastAsia="DaunPenh" w:hAnsi="Khmer UI" w:cs="Khmer UI"/>
                                <w:b/>
                                <w:bCs/>
                                <w:sz w:val="16"/>
                                <w:szCs w:val="20"/>
                              </w:rPr>
                              <w:t>កំណត់ត្រា</w:t>
                            </w:r>
                            <w:proofErr w:type="spellEnd"/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547BD"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1030C3F8" wp14:editId="39DAAF53">
                  <wp:extent cx="1483360" cy="1483360"/>
                  <wp:effectExtent l="0" t="0" r="2540" b="2540"/>
                  <wp:docPr id="964686071" name="Picture 964686071" descr="ឯកសារព័ត៌មាន ឯកសារកត់ត្រា និងក្រាហ្វរបារមួយ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4686071" name="Picture 964686071" descr="ឯកសារព័ត៌មាន ឯកសារកត់ត្រា និងក្រាហ្វរបារមួយ។"/>
                          <pic:cNvPicPr/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36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25730EBD" w14:textId="77777777" w:rsidR="00971D1A" w:rsidRPr="00197D9F" w:rsidRDefault="00A56BF9" w:rsidP="001965F2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  <w:bCs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bCs/>
                <w:lang w:bidi="km-KH"/>
              </w:rPr>
              <w:t>ទិន្នន័យ</w:t>
            </w:r>
            <w:proofErr w:type="spellEnd"/>
          </w:p>
          <w:p w14:paraId="4A091FBB" w14:textId="77777777" w:rsidR="00971D1A" w:rsidRPr="00197D9F" w:rsidRDefault="00A56BF9" w:rsidP="00971D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យើងនិយាយអំពីទិន្នន័យ</w:t>
            </w:r>
            <w:proofErr w:type="spellEnd"/>
            <w:r w:rsidRPr="00197D9F">
              <w:rPr>
                <w:rFonts w:ascii="Khmer UI" w:hAnsi="Khmer UI" w:cs="Khmer UI"/>
                <w:lang w:bidi="km-KH"/>
              </w:rPr>
              <w:t xml:space="preserve"> </w:t>
            </w: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យើងមានន័យថា</w:t>
            </w:r>
            <w:proofErr w:type="spellEnd"/>
            <w:r w:rsidRPr="00197D9F">
              <w:rPr>
                <w:rFonts w:ascii="Khmer UI" w:eastAsia="DaunPenh" w:hAnsi="Khmer UI" w:cs="Khmer UI"/>
                <w:lang w:bidi="km-KH"/>
              </w:rPr>
              <w:t>៖</w:t>
            </w:r>
          </w:p>
          <w:p w14:paraId="5B13362D" w14:textId="77777777" w:rsidR="00971D1A" w:rsidRPr="00197D9F" w:rsidRDefault="00A56BF9" w:rsidP="00B314B2">
            <w:pPr>
              <w:pStyle w:val="ListParagraph"/>
              <w:numPr>
                <w:ilvl w:val="0"/>
                <w:numId w:val="10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ការពិតនានា</w:t>
            </w:r>
            <w:proofErr w:type="spellEnd"/>
          </w:p>
          <w:p w14:paraId="0B12561C" w14:textId="77777777" w:rsidR="00971D1A" w:rsidRPr="00197D9F" w:rsidRDefault="00A56BF9" w:rsidP="00B314B2">
            <w:pPr>
              <w:pStyle w:val="ListParagraph"/>
              <w:numPr>
                <w:ilvl w:val="0"/>
                <w:numId w:val="10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ព័ត៌មាន</w:t>
            </w:r>
            <w:proofErr w:type="spellEnd"/>
          </w:p>
          <w:p w14:paraId="597E2A04" w14:textId="77777777" w:rsidR="00971D1A" w:rsidRPr="00197D9F" w:rsidRDefault="00A56BF9" w:rsidP="00B314B2">
            <w:pPr>
              <w:pStyle w:val="ListParagraph"/>
              <w:numPr>
                <w:ilvl w:val="0"/>
                <w:numId w:val="10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កំណត់ត្រានានា</w:t>
            </w:r>
            <w:proofErr w:type="spellEnd"/>
            <w:r w:rsidRPr="00197D9F">
              <w:rPr>
                <w:rFonts w:ascii="Khmer UI" w:eastAsia="DaunPenh" w:hAnsi="Khmer UI" w:cs="Khmer UI"/>
                <w:lang w:bidi="km-KH"/>
              </w:rPr>
              <w:t>។</w:t>
            </w:r>
          </w:p>
        </w:tc>
      </w:tr>
      <w:tr w:rsidR="00B1014B" w:rsidRPr="00197D9F" w14:paraId="441914BB" w14:textId="77777777" w:rsidTr="000E077E">
        <w:trPr>
          <w:gridAfter w:val="1"/>
          <w:wAfter w:w="114" w:type="dxa"/>
          <w:trHeight w:val="340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2E6B40EB" w14:textId="77777777" w:rsidR="006A03A0" w:rsidRPr="00197D9F" w:rsidRDefault="00A56BF9" w:rsidP="00971D1A">
            <w:pPr>
              <w:pStyle w:val="Image"/>
              <w:rPr>
                <w:rFonts w:ascii="Khmer UI" w:hAnsi="Khmer UI" w:cs="Khmer UI"/>
                <w:noProof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1584DFC4" wp14:editId="2589292A">
                  <wp:extent cx="1482725" cy="1482725"/>
                  <wp:effectExtent l="0" t="0" r="3175" b="3175"/>
                  <wp:docPr id="506938762" name="Picture 506938762" descr="មនុស្សម្នាក់ចង្អុលទៅខ្លួនពួកគេផ្ទាល់ ហើយលើកដៃរបស់ពួកគេនៅពីមុខមនុស្ស 2 នាក់ផ្សេងទៀត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6938762" name="Picture 506938762" descr="មនុស្សម្នាក់ចង្អុលទៅខ្លួនពួកគេផ្ទាល់ ហើយលើកដៃរបស់ពួកគេនៅពីមុខមនុស្ស 2 នាក់ផ្សេងទៀត។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63A63F13" w14:textId="77777777" w:rsidR="006A03A0" w:rsidRPr="00197D9F" w:rsidRDefault="00A56BF9" w:rsidP="001965F2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  <w:bCs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bCs/>
                <w:lang w:bidi="km-KH"/>
              </w:rPr>
              <w:t>កំណត់អត្តសញ្ញាណ</w:t>
            </w:r>
            <w:proofErr w:type="spellEnd"/>
          </w:p>
          <w:p w14:paraId="7BCEB595" w14:textId="1088C14A" w:rsidR="006A03A0" w:rsidRPr="007C1362" w:rsidRDefault="007C1362" w:rsidP="00971D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ascii="Khmer UI" w:hAnsi="Khmer UI" w:cs="Khmer UI"/>
                <w:b w:val="0"/>
                <w:bCs w:val="0"/>
                <w:lang w:bidi="km-KH"/>
              </w:rPr>
            </w:pPr>
            <w:r w:rsidRPr="007C1362">
              <w:rPr>
                <w:rStyle w:val="Strong"/>
                <w:rFonts w:ascii="Khmer UI" w:hAnsi="Khmer UI" w:cs="Khmer UI" w:hint="cs"/>
                <w:b w:val="0"/>
                <w:bCs w:val="0"/>
                <w:color w:val="auto"/>
                <w:cs/>
                <w:lang w:bidi="km-KH"/>
              </w:rPr>
              <w:t>នៅពេលអ្នកកំណត់អត្តសញ្ញាណអ្វីមួយ</w:t>
            </w:r>
            <w:r w:rsidRPr="007C1362">
              <w:rPr>
                <w:rStyle w:val="Strong"/>
                <w:rFonts w:ascii="Khmer UI" w:hAnsi="Khmer UI" w:cs="Khmer UI"/>
                <w:b w:val="0"/>
                <w:bCs w:val="0"/>
                <w:color w:val="auto"/>
                <w:cs/>
                <w:lang w:bidi="km-KH"/>
              </w:rPr>
              <w:t xml:space="preserve"> </w:t>
            </w:r>
            <w:r w:rsidRPr="007C1362">
              <w:rPr>
                <w:rStyle w:val="Strong"/>
                <w:rFonts w:ascii="Khmer UI" w:hAnsi="Khmer UI" w:cs="Khmer UI" w:hint="cs"/>
                <w:b w:val="0"/>
                <w:bCs w:val="0"/>
                <w:color w:val="auto"/>
                <w:cs/>
                <w:lang w:bidi="km-KH"/>
              </w:rPr>
              <w:t>អ្នកកំពុងនិយាយថាអ្នកជាកម្មសិទ្ឋិក្រុមមនុស្សជាក់លាក់មួយ។</w:t>
            </w:r>
          </w:p>
        </w:tc>
      </w:tr>
      <w:tr w:rsidR="00B1014B" w:rsidRPr="00197D9F" w14:paraId="62CAD91B" w14:textId="77777777" w:rsidTr="000E077E">
        <w:trPr>
          <w:gridAfter w:val="1"/>
          <w:wAfter w:w="114" w:type="dxa"/>
          <w:trHeight w:val="340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113D30AA" w14:textId="77777777" w:rsidR="00971D1A" w:rsidRPr="00197D9F" w:rsidRDefault="00A56BF9" w:rsidP="00971D1A">
            <w:pPr>
              <w:pStyle w:val="Image"/>
              <w:rPr>
                <w:rFonts w:ascii="Khmer UI" w:hAnsi="Khmer UI" w:cs="Khmer UI"/>
                <w:noProof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19FCE443" wp14:editId="15CD9411">
                  <wp:extent cx="1482725" cy="1482725"/>
                  <wp:effectExtent l="0" t="0" r="3175" b="3175"/>
                  <wp:docPr id="1830485765" name="Picture 1830485765" descr="មនុស្សមួយក្រុមដែលមានរូបព្រួញកោងនៅជុំវិញពួកគេ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0485765" name="Picture 1830485765" descr="មនុស្សមួយក្រុមដែលមានរូបព្រួញកោងនៅជុំវិញពួកគេ។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73809E5B" w14:textId="77777777" w:rsidR="00971D1A" w:rsidRPr="00197D9F" w:rsidRDefault="00A56BF9" w:rsidP="001965F2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  <w:bCs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bCs/>
                <w:lang w:bidi="km-KH"/>
              </w:rPr>
              <w:t>ការរួមបញ្ចូល</w:t>
            </w:r>
            <w:proofErr w:type="spellEnd"/>
          </w:p>
          <w:p w14:paraId="2847F688" w14:textId="77777777" w:rsidR="00971D1A" w:rsidRPr="00197D9F" w:rsidRDefault="00A56BF9" w:rsidP="00971D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នៅពេលអ្វីមួយដែលរួមបញ្ចូល</w:t>
            </w:r>
            <w:proofErr w:type="spellEnd"/>
            <w:r w:rsidRPr="00197D9F">
              <w:rPr>
                <w:rFonts w:ascii="Khmer UI" w:hAnsi="Khmer UI" w:cs="Khmer UI"/>
                <w:lang w:bidi="km-KH"/>
              </w:rPr>
              <w:t xml:space="preserve"> </w:t>
            </w: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នោះមនុស្សគ្រប់រូប</w:t>
            </w:r>
            <w:proofErr w:type="spellEnd"/>
            <w:r w:rsidRPr="00197D9F">
              <w:rPr>
                <w:rFonts w:ascii="Khmer UI" w:eastAsia="DaunPenh" w:hAnsi="Khmer UI" w:cs="Khmer UI"/>
                <w:lang w:bidi="km-KH"/>
              </w:rPr>
              <w:t>៖</w:t>
            </w:r>
          </w:p>
          <w:p w14:paraId="6BC9816A" w14:textId="77777777" w:rsidR="00971D1A" w:rsidRPr="00197D9F" w:rsidRDefault="00A56BF9" w:rsidP="00933C97">
            <w:pPr>
              <w:pStyle w:val="ListParagraph"/>
              <w:numPr>
                <w:ilvl w:val="0"/>
                <w:numId w:val="8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អាចចូលរួម</w:t>
            </w:r>
            <w:proofErr w:type="spellEnd"/>
            <w:r w:rsidRPr="00197D9F">
              <w:rPr>
                <w:rFonts w:ascii="Khmer UI" w:hAnsi="Khmer UI" w:cs="Khmer UI"/>
                <w:lang w:bidi="km-KH"/>
              </w:rPr>
              <w:t xml:space="preserve"> </w:t>
            </w:r>
          </w:p>
          <w:p w14:paraId="2C76C0B0" w14:textId="77777777" w:rsidR="00971D1A" w:rsidRPr="00197D9F" w:rsidRDefault="00A56BF9" w:rsidP="00933C97">
            <w:pPr>
              <w:pStyle w:val="ListParagraph"/>
              <w:numPr>
                <w:ilvl w:val="0"/>
                <w:numId w:val="8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មានអារម្មណ៍ថាពួកគេជាកម្មសិទ្ធិ</w:t>
            </w:r>
            <w:proofErr w:type="spellEnd"/>
            <w:r w:rsidRPr="00197D9F">
              <w:rPr>
                <w:rFonts w:ascii="Khmer UI" w:eastAsia="DaunPenh" w:hAnsi="Khmer UI" w:cs="Khmer UI"/>
                <w:lang w:bidi="km-KH"/>
              </w:rPr>
              <w:t>។</w:t>
            </w:r>
          </w:p>
        </w:tc>
      </w:tr>
      <w:tr w:rsidR="00B1014B" w:rsidRPr="00197D9F" w14:paraId="71C1DB04" w14:textId="77777777" w:rsidTr="000E077E">
        <w:trPr>
          <w:gridAfter w:val="1"/>
          <w:wAfter w:w="114" w:type="dxa"/>
          <w:trHeight w:val="340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1AF7D15A" w14:textId="77777777" w:rsidR="00971D1A" w:rsidRPr="00197D9F" w:rsidRDefault="00A56BF9" w:rsidP="001D636C">
            <w:pPr>
              <w:pStyle w:val="Image"/>
              <w:spacing w:before="0"/>
              <w:rPr>
                <w:rFonts w:ascii="Khmer UI" w:hAnsi="Khmer UI" w:cs="Khmer UI"/>
                <w:noProof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lastRenderedPageBreak/>
              <w:drawing>
                <wp:inline distT="0" distB="0" distL="0" distR="0" wp14:anchorId="0AB60CB9" wp14:editId="0512BFB2">
                  <wp:extent cx="1482725" cy="1482725"/>
                  <wp:effectExtent l="0" t="0" r="3175" b="3175"/>
                  <wp:docPr id="992650153" name="Picture 992650153" descr="អ្នកបកប្រែផ្ទាល់មាត់ម្នាក់កំពុងសន្ទនាជាមួយមនុស្ស 2 នាក់ផ្សេងទៀត។ នៅពីលើពួកវាគឺរូបតំណាងអារម្មណ៍ក្នុងការនិយាយ ដែលបង្ហាញពីភាសាផ្សេងក្រៅពីភាសាអង់គ្លេស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2650153" name="Picture 992650153" descr="អ្នកបកប្រែផ្ទាល់មាត់ម្នាក់កំពុងសន្ទនាជាមួយមនុស្ស 2 នាក់ផ្សេងទៀត។ នៅពីលើពួកវាគឺរូបតំណាងអារម្មណ៍ក្នុងការនិយាយ ដែលបង្ហាញពីភាសាផ្សេងក្រៅពីភាសាអង់គ្លេស។"/>
                          <pic:cNvPicPr/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30273CCB" w14:textId="77777777" w:rsidR="00971D1A" w:rsidRPr="00197D9F" w:rsidRDefault="00A56BF9" w:rsidP="001965F2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  <w:bCs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bCs/>
                <w:lang w:bidi="km-KH"/>
              </w:rPr>
              <w:t>អ្នកបកប្រែផ្ទាល់មាត</w:t>
            </w:r>
            <w:proofErr w:type="spellEnd"/>
            <w:r w:rsidRPr="00197D9F">
              <w:rPr>
                <w:rFonts w:ascii="Khmer UI" w:eastAsia="DaunPenh" w:hAnsi="Khmer UI" w:cs="Khmer UI"/>
                <w:bCs/>
                <w:lang w:bidi="km-KH"/>
              </w:rPr>
              <w:t>់</w:t>
            </w:r>
          </w:p>
          <w:p w14:paraId="6C53FC14" w14:textId="77777777" w:rsidR="00971D1A" w:rsidRPr="00197D9F" w:rsidRDefault="00A56BF9" w:rsidP="00971D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អ្នកបកប្រែផ្ទាល់មាត</w:t>
            </w:r>
            <w:proofErr w:type="spellEnd"/>
            <w:r w:rsidRPr="00197D9F">
              <w:rPr>
                <w:rFonts w:ascii="Khmer UI" w:eastAsia="DaunPenh" w:hAnsi="Khmer UI" w:cs="Khmer UI"/>
                <w:lang w:bidi="km-KH"/>
              </w:rPr>
              <w:t>់</w:t>
            </w:r>
            <w:r w:rsidRPr="00197D9F">
              <w:rPr>
                <w:rFonts w:ascii="Khmer UI" w:hAnsi="Khmer UI" w:cs="Khmer UI"/>
                <w:lang w:bidi="km-KH"/>
              </w:rPr>
              <w:t xml:space="preserve"> </w:t>
            </w: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គឺជាអ្នកណាម្នាក់ដែល</w:t>
            </w:r>
            <w:proofErr w:type="spellEnd"/>
            <w:r w:rsidRPr="00197D9F">
              <w:rPr>
                <w:rFonts w:ascii="Khmer UI" w:eastAsia="DaunPenh" w:hAnsi="Khmer UI" w:cs="Khmer UI"/>
                <w:lang w:bidi="km-KH"/>
              </w:rPr>
              <w:t>៖</w:t>
            </w:r>
          </w:p>
          <w:p w14:paraId="6CFA7E47" w14:textId="77777777" w:rsidR="00707F69" w:rsidRPr="00197D9F" w:rsidRDefault="00A56BF9" w:rsidP="00707F69">
            <w:pPr>
              <w:pStyle w:val="ListParagraph"/>
              <w:numPr>
                <w:ilvl w:val="0"/>
                <w:numId w:val="11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ប្រើប្រាស់ភាសារបស់អ្នក</w:t>
            </w:r>
            <w:proofErr w:type="spellEnd"/>
          </w:p>
          <w:p w14:paraId="60CB631A" w14:textId="054A3B96" w:rsidR="00707F69" w:rsidRPr="00197D9F" w:rsidRDefault="007C1362" w:rsidP="00707F69">
            <w:pPr>
              <w:pStyle w:val="ListParagraph"/>
              <w:numPr>
                <w:ilvl w:val="0"/>
                <w:numId w:val="11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  <w:lang w:bidi="km-KH"/>
              </w:rPr>
            </w:pPr>
            <w:r w:rsidRPr="007C1362">
              <w:rPr>
                <w:rFonts w:ascii="Khmer UI" w:hAnsi="Khmer UI" w:cs="Khmer UI" w:hint="cs"/>
                <w:cs/>
                <w:lang w:bidi="km-KH"/>
              </w:rPr>
              <w:t>ជួយអ្នកក្នុងការប្រាស្រ័យទាក់ទងជាមួយអ្នកដទៃ</w:t>
            </w:r>
          </w:p>
          <w:p w14:paraId="75A5B947" w14:textId="3C29D4B5" w:rsidR="00971D1A" w:rsidRPr="00197D9F" w:rsidRDefault="007C1362" w:rsidP="00707F69">
            <w:pPr>
              <w:pStyle w:val="ListParagraph"/>
              <w:numPr>
                <w:ilvl w:val="0"/>
                <w:numId w:val="11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  <w:lang w:bidi="km-KH"/>
              </w:rPr>
            </w:pPr>
            <w:r w:rsidRPr="007C1362">
              <w:rPr>
                <w:rFonts w:ascii="Khmer UI" w:hAnsi="Khmer UI" w:cs="Khmer UI" w:hint="cs"/>
                <w:cs/>
                <w:lang w:bidi="km-KH"/>
              </w:rPr>
              <w:t>ជួយឱ្យអ្នកយល់ដឹងពីអ្វីមួយដែលអ្នកណាម្នាក់និយាយ។</w:t>
            </w:r>
          </w:p>
        </w:tc>
      </w:tr>
      <w:tr w:rsidR="00B1014B" w:rsidRPr="00197D9F" w14:paraId="4B290A80" w14:textId="77777777" w:rsidTr="000E077E">
        <w:trPr>
          <w:gridAfter w:val="1"/>
          <w:wAfter w:w="114" w:type="dxa"/>
          <w:trHeight w:val="340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34FC1CF8" w14:textId="77777777" w:rsidR="00C06564" w:rsidRPr="00197D9F" w:rsidRDefault="00A56BF9" w:rsidP="002559D4">
            <w:pPr>
              <w:pStyle w:val="Image"/>
              <w:spacing w:before="360"/>
              <w:rPr>
                <w:rFonts w:ascii="Khmer UI" w:hAnsi="Khmer UI" w:cs="Khmer UI"/>
                <w:noProof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3B50C2C4" wp14:editId="244CAE66">
                  <wp:extent cx="1482725" cy="1482725"/>
                  <wp:effectExtent l="0" t="0" r="3175" b="3175"/>
                  <wp:docPr id="747644267" name="Picture 747644267" descr="អ្នករៀបចំផែនការ NDIA និងប៊ិចសរសេរមួយនៅក្នុងផែនការ NDIS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7644267" name="Picture 747644267" descr="អ្នករៀបចំផែនការ NDIA និងប៊ិចសរសេរមួយនៅក្នុងផែនការ NDIS។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46F01AF4" w14:textId="77777777" w:rsidR="00C06564" w:rsidRPr="00197D9F" w:rsidRDefault="00A56BF9" w:rsidP="001965F2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  <w:bCs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bCs/>
                <w:lang w:bidi="km-KH"/>
              </w:rPr>
              <w:t>អ្នករៀបចំផែនការ</w:t>
            </w:r>
            <w:proofErr w:type="spellEnd"/>
            <w:r w:rsidRPr="00197D9F">
              <w:rPr>
                <w:rFonts w:ascii="Khmer UI" w:hAnsi="Khmer UI" w:cs="Khmer UI"/>
                <w:bCs/>
                <w:lang w:bidi="km-KH"/>
              </w:rPr>
              <w:t xml:space="preserve"> </w:t>
            </w:r>
            <w:r w:rsidRPr="00621465">
              <w:rPr>
                <w:rFonts w:cs="FS Me Pro"/>
                <w:bCs/>
                <w:lang w:bidi="km-KH"/>
              </w:rPr>
              <w:t>NDIA</w:t>
            </w:r>
          </w:p>
          <w:p w14:paraId="0446D9B6" w14:textId="77777777" w:rsidR="00C06564" w:rsidRPr="00197D9F" w:rsidRDefault="00A56BF9" w:rsidP="00C0656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អ្នករៀបចំផែនការនៃ</w:t>
            </w:r>
            <w:proofErr w:type="spellEnd"/>
            <w:r w:rsidRPr="00197D9F">
              <w:rPr>
                <w:rFonts w:ascii="Khmer UI" w:hAnsi="Khmer UI" w:cs="Khmer UI"/>
                <w:lang w:bidi="km-KH"/>
              </w:rPr>
              <w:t xml:space="preserve"> </w:t>
            </w:r>
            <w:r w:rsidRPr="00621465">
              <w:rPr>
                <w:rFonts w:cs="FS Me Pro"/>
                <w:lang w:bidi="km-KH"/>
              </w:rPr>
              <w:t xml:space="preserve">NDIA </w:t>
            </w: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គឺជាមនុស្សម្នាក់ដែល</w:t>
            </w:r>
            <w:proofErr w:type="spellEnd"/>
            <w:r w:rsidRPr="00197D9F">
              <w:rPr>
                <w:rFonts w:ascii="Khmer UI" w:eastAsia="DaunPenh" w:hAnsi="Khmer UI" w:cs="Khmer UI"/>
                <w:lang w:bidi="km-KH"/>
              </w:rPr>
              <w:t>៖</w:t>
            </w:r>
          </w:p>
          <w:p w14:paraId="2D1AD124" w14:textId="77777777" w:rsidR="00C06564" w:rsidRPr="00197D9F" w:rsidRDefault="00A56BF9" w:rsidP="00B314B2">
            <w:pPr>
              <w:pStyle w:val="ListParagraph"/>
              <w:numPr>
                <w:ilvl w:val="0"/>
                <w:numId w:val="16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បង្កើតផែនការថ្មី</w:t>
            </w:r>
            <w:proofErr w:type="spellEnd"/>
            <w:r w:rsidRPr="00197D9F">
              <w:rPr>
                <w:rFonts w:ascii="Khmer UI" w:eastAsia="DaunPenh" w:hAnsi="Khmer UI" w:cs="Khmer UI"/>
                <w:lang w:bidi="km-KH"/>
              </w:rPr>
              <w:t>ៗ</w:t>
            </w:r>
          </w:p>
          <w:p w14:paraId="78D62A7E" w14:textId="77777777" w:rsidR="00C06564" w:rsidRPr="00197D9F" w:rsidRDefault="00A56BF9" w:rsidP="00B314B2">
            <w:pPr>
              <w:pStyle w:val="ListParagraph"/>
              <w:numPr>
                <w:ilvl w:val="0"/>
                <w:numId w:val="16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ផ្លាស់ប្តូរផែនការ</w:t>
            </w:r>
            <w:proofErr w:type="spellEnd"/>
            <w:r w:rsidRPr="00197D9F">
              <w:rPr>
                <w:rFonts w:ascii="Khmer UI" w:eastAsia="DaunPenh" w:hAnsi="Khmer UI" w:cs="Khmer UI"/>
                <w:lang w:bidi="km-KH"/>
              </w:rPr>
              <w:t>។</w:t>
            </w:r>
          </w:p>
        </w:tc>
      </w:tr>
      <w:tr w:rsidR="00B1014B" w:rsidRPr="00197D9F" w14:paraId="2C529629" w14:textId="77777777" w:rsidTr="002559D4">
        <w:trPr>
          <w:gridAfter w:val="1"/>
          <w:wAfter w:w="114" w:type="dxa"/>
          <w:trHeight w:val="21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0084AB8B" w14:textId="77777777" w:rsidR="00971D1A" w:rsidRPr="00197D9F" w:rsidRDefault="00A56BF9" w:rsidP="002559D4">
            <w:pPr>
              <w:pStyle w:val="Image"/>
              <w:spacing w:before="0" w:after="0"/>
              <w:rPr>
                <w:rFonts w:ascii="Khmer UI" w:hAnsi="Khmer UI" w:cs="Khmer UI"/>
                <w:noProof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2CCB46B0" wp14:editId="0D639A4B">
                  <wp:extent cx="1482725" cy="1482725"/>
                  <wp:effectExtent l="0" t="0" r="3175" b="3175"/>
                  <wp:docPr id="864306986" name="Picture 864306986" descr="ដៃគូ NDIS ម្នាក់កំពុងកាន់ឯកសារមួយនៅខាងមុខអគារការិយាល័យមួយ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4306986" name="Picture 864306986" descr="ដៃគូ NDIS ម្នាក់កំពុងកាន់ឯកសារមួយនៅខាងមុខអគារការិយាល័យមួយ។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7CB59B34" w14:textId="77777777" w:rsidR="00971D1A" w:rsidRPr="00621465" w:rsidRDefault="00A56BF9" w:rsidP="001965F2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FS Me Pro"/>
                <w:bCs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bCs/>
                <w:lang w:bidi="km-KH"/>
              </w:rPr>
              <w:t>ដៃគូ</w:t>
            </w:r>
            <w:proofErr w:type="spellEnd"/>
            <w:r w:rsidRPr="00197D9F">
              <w:rPr>
                <w:rFonts w:ascii="Khmer UI" w:hAnsi="Khmer UI" w:cs="Khmer UI"/>
                <w:bCs/>
                <w:lang w:bidi="km-KH"/>
              </w:rPr>
              <w:t xml:space="preserve"> </w:t>
            </w:r>
            <w:r w:rsidRPr="00621465">
              <w:rPr>
                <w:rFonts w:cs="FS Me Pro"/>
                <w:bCs/>
                <w:lang w:bidi="km-KH"/>
              </w:rPr>
              <w:t>NDIS</w:t>
            </w:r>
          </w:p>
          <w:p w14:paraId="5E10246F" w14:textId="7ADE5C02" w:rsidR="00971D1A" w:rsidRPr="00197D9F" w:rsidRDefault="007C1362" w:rsidP="00971D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ascii="Khmer UI" w:hAnsi="Khmer UI" w:cs="Khmer UI"/>
                <w:lang w:bidi="km-KH"/>
              </w:rPr>
            </w:pPr>
            <w:r w:rsidRPr="007C1362">
              <w:rPr>
                <w:rFonts w:ascii="Khmer UI" w:eastAsia="DaunPenh" w:hAnsi="Khmer UI" w:cs="Khmer UI" w:hint="cs"/>
                <w:cs/>
                <w:lang w:bidi="km-KH"/>
              </w:rPr>
              <w:t>ដៃគូ</w:t>
            </w:r>
            <w:r w:rsidRPr="007C1362">
              <w:rPr>
                <w:rFonts w:ascii="Khmer UI" w:eastAsia="DaunPenh" w:hAnsi="Khmer UI" w:cs="Khmer UI"/>
                <w:cs/>
                <w:lang w:bidi="km-KH"/>
              </w:rPr>
              <w:t xml:space="preserve"> </w:t>
            </w:r>
            <w:r w:rsidRPr="00621465">
              <w:rPr>
                <w:rFonts w:eastAsia="DaunPenh" w:cs="FS Me Pro"/>
              </w:rPr>
              <w:t xml:space="preserve">NDIS </w:t>
            </w:r>
            <w:r w:rsidRPr="007C1362">
              <w:rPr>
                <w:rFonts w:ascii="Khmer UI" w:eastAsia="DaunPenh" w:hAnsi="Khmer UI" w:cs="Khmer UI" w:hint="cs"/>
                <w:cs/>
                <w:lang w:bidi="km-KH"/>
              </w:rPr>
              <w:t>គឺជាមនុស្សដែលជួយអ្នកដទៃទៀតឱ្យស្វែងរក</w:t>
            </w:r>
            <w:r w:rsidRPr="007C1362">
              <w:rPr>
                <w:rFonts w:ascii="Khmer UI" w:eastAsia="DaunPenh" w:hAnsi="Khmer UI" w:cs="Khmer UI"/>
                <w:cs/>
                <w:lang w:bidi="km-KH"/>
              </w:rPr>
              <w:t xml:space="preserve"> </w:t>
            </w:r>
            <w:r w:rsidRPr="007C1362">
              <w:rPr>
                <w:rFonts w:ascii="Khmer UI" w:eastAsia="DaunPenh" w:hAnsi="Khmer UI" w:cs="Khmer UI" w:hint="cs"/>
                <w:cs/>
                <w:lang w:bidi="km-KH"/>
              </w:rPr>
              <w:t>និងប្រើប្រាស់សេវាកម្មនានា</w:t>
            </w:r>
            <w:r w:rsidRPr="00197D9F">
              <w:rPr>
                <w:rFonts w:ascii="Khmer UI" w:eastAsia="DaunPenh" w:hAnsi="Khmer UI" w:cs="Khmer UI"/>
                <w:lang w:bidi="km-KH"/>
              </w:rPr>
              <w:t>។</w:t>
            </w:r>
          </w:p>
        </w:tc>
      </w:tr>
      <w:tr w:rsidR="00B1014B" w:rsidRPr="00197D9F" w14:paraId="5AE602CC" w14:textId="77777777" w:rsidTr="002559D4">
        <w:trPr>
          <w:gridAfter w:val="1"/>
          <w:wAfter w:w="114" w:type="dxa"/>
          <w:trHeight w:val="21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77576295" w14:textId="77777777" w:rsidR="00971D1A" w:rsidRPr="00197D9F" w:rsidRDefault="00A56BF9" w:rsidP="00971D1A">
            <w:pPr>
              <w:pStyle w:val="Image"/>
              <w:rPr>
                <w:rFonts w:ascii="Khmer UI" w:hAnsi="Khmer UI" w:cs="Khmer UI"/>
                <w:lang w:eastAsia="en-AU"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mc:AlternateContent>
                <mc:Choice Requires="wps">
                  <w:drawing>
                    <wp:anchor distT="45720" distB="45720" distL="114300" distR="114300" simplePos="0" relativeHeight="251778048" behindDoc="0" locked="0" layoutInCell="1" allowOverlap="1" wp14:anchorId="4122E63E" wp14:editId="249B0DBF">
                      <wp:simplePos x="0" y="0"/>
                      <wp:positionH relativeFrom="column">
                        <wp:posOffset>300990</wp:posOffset>
                      </wp:positionH>
                      <wp:positionV relativeFrom="paragraph">
                        <wp:posOffset>1064260</wp:posOffset>
                      </wp:positionV>
                      <wp:extent cx="892175" cy="347980"/>
                      <wp:effectExtent l="0" t="0" r="3175" b="13970"/>
                      <wp:wrapNone/>
                      <wp:docPr id="1796022890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34798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DEBF3F3" w14:textId="77777777" w:rsidR="005E46E8" w:rsidRPr="00E70D45" w:rsidRDefault="00A56BF9" w:rsidP="00A24A64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Khmer UI" w:hAnsi="Khmer UI" w:cs="Khmer UI"/>
                                      <w:sz w:val="24"/>
                                      <w:szCs w:val="24"/>
                                      <w:lang w:val="en-PH"/>
                                    </w:rPr>
                                  </w:pPr>
                                  <w:proofErr w:type="spellStart"/>
                                  <w:r w:rsidRPr="00E70D45">
                                    <w:rPr>
                                      <w:rFonts w:ascii="Khmer UI" w:eastAsia="DaunPenh" w:hAnsi="Khmer UI" w:cs="Khmer UI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គណៈកម្មការ</w:t>
                                  </w:r>
                                  <w:proofErr w:type="spellEnd"/>
                                  <w:r w:rsidRPr="00E70D45">
                                    <w:rPr>
                                      <w:rFonts w:ascii="Khmer UI" w:hAnsi="Khmer UI" w:cs="Khmer UI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 w:rsidRPr="00A24A64">
                                    <w:rPr>
                                      <w:rFonts w:cs="Khmer UI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NDIS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122E63E" id="_x0000_s1050" type="#_x0000_t202" alt="&quot;&quot;" style="position:absolute;left:0;text-align:left;margin-left:23.7pt;margin-top:83.8pt;width:70.25pt;height:27.4pt;z-index:2517780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" filled="f" stroked="f">
                      <v:textbox inset="0,0,0,0">
                        <w:txbxContent>
                          <w:p w14:paraId="0DEBF3F3" w14:textId="77777777" w:rsidR="005E46E8" w:rsidRPr="00E70D45" w:rsidRDefault="00A56BF9" w:rsidP="00A24A64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Khmer UI" w:hAnsi="Khmer UI" w:cs="Khmer UI"/>
                                <w:sz w:val="24"/>
                                <w:szCs w:val="24"/>
                                <w:lang w:val="en-PH"/>
                              </w:rPr>
                            </w:pPr>
                            <w:proofErr w:type="spellStart"/>
                            <w:r w:rsidRPr="00E70D45">
                              <w:rPr>
                                <w:rFonts w:ascii="Khmer UI" w:eastAsia="DaunPenh" w:hAnsi="Khmer UI" w:cs="Khmer UI"/>
                                <w:b/>
                                <w:bCs/>
                                <w:sz w:val="24"/>
                                <w:szCs w:val="24"/>
                              </w:rPr>
                              <w:t>គណៈកម្មការ</w:t>
                            </w:r>
                            <w:proofErr w:type="spellEnd"/>
                            <w:r w:rsidRPr="00E70D45">
                              <w:rPr>
                                <w:rFonts w:ascii="Khmer UI" w:hAnsi="Khmer UI" w:cs="Khmer UI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24A64">
                              <w:rPr>
                                <w:rFonts w:cs="Khmer UI"/>
                                <w:b/>
                                <w:bCs/>
                                <w:sz w:val="24"/>
                                <w:szCs w:val="24"/>
                              </w:rPr>
                              <w:t>NDIS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547BD"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3F8F95FD" wp14:editId="0279EABF">
                  <wp:extent cx="1522095" cy="1522095"/>
                  <wp:effectExtent l="0" t="0" r="1905" b="1905"/>
                  <wp:docPr id="1473594973" name="Picture 1473594973" descr="មនុស្ស 3 នាក់នៅពីក្រោយកៅអីវែងមួយដែលនិយាយថា 'គណៈកម្មការ NDIS'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3594973" name="Picture 1473594973" descr="មនុស្ស 3 នាក់នៅពីក្រោយកៅអីវែងមួយដែលនិយាយថា 'គណៈកម្មការ NDIS'។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095" cy="1522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6E6DD71A" w14:textId="77777777" w:rsidR="00971D1A" w:rsidRPr="00197D9F" w:rsidRDefault="00A56BF9" w:rsidP="001965F2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  <w:bCs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bCs/>
                <w:lang w:bidi="km-KH"/>
              </w:rPr>
              <w:t>គណៈកម្មការគុណភាព</w:t>
            </w:r>
            <w:proofErr w:type="spellEnd"/>
            <w:r w:rsidRPr="00197D9F">
              <w:rPr>
                <w:rFonts w:ascii="Khmer UI" w:hAnsi="Khmer UI" w:cs="Khmer UI"/>
                <w:bCs/>
                <w:lang w:bidi="km-KH"/>
              </w:rPr>
              <w:t xml:space="preserve"> </w:t>
            </w:r>
            <w:proofErr w:type="spellStart"/>
            <w:r w:rsidRPr="00197D9F">
              <w:rPr>
                <w:rFonts w:ascii="Khmer UI" w:eastAsia="DaunPenh" w:hAnsi="Khmer UI" w:cs="Khmer UI"/>
                <w:bCs/>
                <w:lang w:bidi="km-KH"/>
              </w:rPr>
              <w:t>និងសុវត្ថិភាព</w:t>
            </w:r>
            <w:proofErr w:type="spellEnd"/>
            <w:r w:rsidRPr="00197D9F">
              <w:rPr>
                <w:rFonts w:ascii="Khmer UI" w:hAnsi="Khmer UI" w:cs="Khmer UI"/>
                <w:bCs/>
                <w:lang w:bidi="km-KH"/>
              </w:rPr>
              <w:t xml:space="preserve"> </w:t>
            </w:r>
            <w:r w:rsidRPr="00621465">
              <w:rPr>
                <w:rFonts w:cs="FS Me Pro"/>
                <w:bCs/>
                <w:lang w:bidi="km-KH"/>
              </w:rPr>
              <w:t xml:space="preserve">NDIS </w:t>
            </w:r>
            <w:r w:rsidRPr="00197D9F">
              <w:rPr>
                <w:rFonts w:ascii="Khmer UI" w:hAnsi="Khmer UI" w:cs="Khmer UI"/>
                <w:bCs/>
                <w:lang w:bidi="km-KH"/>
              </w:rPr>
              <w:t>(</w:t>
            </w:r>
            <w:proofErr w:type="spellStart"/>
            <w:r w:rsidRPr="00197D9F">
              <w:rPr>
                <w:rFonts w:ascii="Khmer UI" w:eastAsia="DaunPenh" w:hAnsi="Khmer UI" w:cs="Khmer UI"/>
                <w:bCs/>
                <w:lang w:bidi="km-KH"/>
              </w:rPr>
              <w:t>គណៈកម្មការ</w:t>
            </w:r>
            <w:proofErr w:type="spellEnd"/>
            <w:r w:rsidRPr="00197D9F">
              <w:rPr>
                <w:rFonts w:ascii="Khmer UI" w:hAnsi="Khmer UI" w:cs="Khmer UI"/>
                <w:bCs/>
                <w:lang w:bidi="km-KH"/>
              </w:rPr>
              <w:t xml:space="preserve"> </w:t>
            </w:r>
            <w:r w:rsidRPr="00621465">
              <w:rPr>
                <w:rFonts w:cs="FS Me Pro"/>
                <w:bCs/>
                <w:lang w:bidi="km-KH"/>
              </w:rPr>
              <w:t>NDIS</w:t>
            </w:r>
            <w:r w:rsidRPr="00197D9F">
              <w:rPr>
                <w:rFonts w:ascii="Khmer UI" w:hAnsi="Khmer UI" w:cs="Khmer UI"/>
                <w:bCs/>
                <w:lang w:bidi="km-KH"/>
              </w:rPr>
              <w:t>)</w:t>
            </w:r>
          </w:p>
          <w:p w14:paraId="06E1ECB8" w14:textId="2FB8812B" w:rsidR="00971D1A" w:rsidRPr="00197D9F" w:rsidRDefault="007C1362" w:rsidP="00971D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  <w:lang w:bidi="km-KH"/>
              </w:rPr>
            </w:pPr>
            <w:r w:rsidRPr="007C1362">
              <w:rPr>
                <w:rFonts w:ascii="Khmer UI" w:hAnsi="Khmer UI" w:cs="Khmer UI" w:hint="cs"/>
                <w:cs/>
                <w:lang w:bidi="km-KH"/>
              </w:rPr>
              <w:t>គណៈកម្មការ</w:t>
            </w:r>
            <w:r w:rsidRPr="007C1362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621465">
              <w:rPr>
                <w:rFonts w:cs="FS Me Pro"/>
              </w:rPr>
              <w:t xml:space="preserve">NDIS </w:t>
            </w:r>
            <w:r w:rsidRPr="007C1362">
              <w:rPr>
                <w:rFonts w:ascii="Khmer UI" w:hAnsi="Khmer UI" w:cs="Khmer UI" w:hint="cs"/>
                <w:cs/>
                <w:lang w:bidi="km-KH"/>
              </w:rPr>
              <w:t>ធ្វើឱ្យប្រាកដថាមនុស្សដែលមានពិការភាពដែលចូលរួមក្នុង</w:t>
            </w:r>
            <w:r w:rsidRPr="007C1362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621465">
              <w:rPr>
                <w:rFonts w:cs="FS Me Pro"/>
              </w:rPr>
              <w:t>NDIS</w:t>
            </w:r>
            <w:r w:rsidRPr="007C1362">
              <w:rPr>
                <w:rFonts w:ascii="Khmer UI" w:hAnsi="Khmer UI" w:cs="Khmer UI" w:hint="cs"/>
                <w:cs/>
                <w:lang w:bidi="km-KH"/>
              </w:rPr>
              <w:t>៖</w:t>
            </w:r>
          </w:p>
          <w:p w14:paraId="24431474" w14:textId="77777777" w:rsidR="00971D1A" w:rsidRPr="00197D9F" w:rsidRDefault="00A56BF9" w:rsidP="00775E71">
            <w:pPr>
              <w:pStyle w:val="ListParagraph"/>
              <w:numPr>
                <w:ilvl w:val="0"/>
                <w:numId w:val="7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មានសុវត្ថិភាព</w:t>
            </w:r>
            <w:proofErr w:type="spellEnd"/>
            <w:r w:rsidRPr="00197D9F">
              <w:rPr>
                <w:rFonts w:ascii="Khmer UI" w:hAnsi="Khmer UI" w:cs="Khmer UI"/>
                <w:lang w:bidi="km-KH"/>
              </w:rPr>
              <w:t xml:space="preserve"> </w:t>
            </w:r>
          </w:p>
          <w:p w14:paraId="3C74762A" w14:textId="77777777" w:rsidR="00971D1A" w:rsidRPr="00197D9F" w:rsidRDefault="00A56BF9" w:rsidP="00775E71">
            <w:pPr>
              <w:pStyle w:val="ListParagraph"/>
              <w:keepNext/>
              <w:numPr>
                <w:ilvl w:val="0"/>
                <w:numId w:val="7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ទទួលបានសេវាកម្មល្អ</w:t>
            </w:r>
            <w:proofErr w:type="spellEnd"/>
            <w:r w:rsidRPr="00197D9F">
              <w:rPr>
                <w:rFonts w:ascii="Khmer UI" w:eastAsia="DaunPenh" w:hAnsi="Khmer UI" w:cs="Khmer UI"/>
                <w:lang w:bidi="km-KH"/>
              </w:rPr>
              <w:t>ៗ។</w:t>
            </w:r>
          </w:p>
        </w:tc>
      </w:tr>
      <w:tr w:rsidR="00B1014B" w:rsidRPr="00197D9F" w14:paraId="0E7887A3" w14:textId="77777777" w:rsidTr="00483136">
        <w:trPr>
          <w:gridAfter w:val="1"/>
          <w:wAfter w:w="114" w:type="dxa"/>
          <w:trHeight w:val="35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45062845" w14:textId="77777777" w:rsidR="00EB50E5" w:rsidRPr="00197D9F" w:rsidRDefault="00A56BF9" w:rsidP="009455E9">
            <w:pPr>
              <w:pStyle w:val="Image"/>
              <w:rPr>
                <w:rFonts w:ascii="Khmer UI" w:hAnsi="Khmer UI" w:cs="Khmer UI"/>
                <w:lang w:eastAsia="en-AU"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1780096" behindDoc="0" locked="0" layoutInCell="1" allowOverlap="1" wp14:anchorId="1A2F6114" wp14:editId="60463A16">
                      <wp:simplePos x="0" y="0"/>
                      <wp:positionH relativeFrom="column">
                        <wp:posOffset>293370</wp:posOffset>
                      </wp:positionH>
                      <wp:positionV relativeFrom="paragraph">
                        <wp:posOffset>426085</wp:posOffset>
                      </wp:positionV>
                      <wp:extent cx="892175" cy="304800"/>
                      <wp:effectExtent l="0" t="0" r="3175" b="0"/>
                      <wp:wrapNone/>
                      <wp:docPr id="2024555954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3048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5B87D9C" w14:textId="77777777" w:rsidR="005E46E8" w:rsidRPr="00A24A64" w:rsidRDefault="00A56BF9" w:rsidP="005E46E8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rFonts w:ascii="Khmer UI" w:hAnsi="Khmer UI" w:cs="Khmer UI"/>
                                      <w:lang w:val="en-PH"/>
                                    </w:rPr>
                                  </w:pPr>
                                  <w:proofErr w:type="spellStart"/>
                                  <w:r w:rsidRPr="00A24A64">
                                    <w:rPr>
                                      <w:rFonts w:ascii="Khmer UI" w:eastAsia="DaunPenh" w:hAnsi="Khmer UI" w:cs="Khmer UI"/>
                                      <w:b/>
                                      <w:bCs/>
                                    </w:rPr>
                                    <w:t>លទ្ធផល</w:t>
                                  </w:r>
                                  <w:proofErr w:type="spellEnd"/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A2F6114" id="_x0000_s1051" type="#_x0000_t202" alt="&quot;&quot;" style="position:absolute;left:0;text-align:left;margin-left:23.1pt;margin-top:33.55pt;width:70.25pt;height:24pt;z-index:2517800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" filled="f" stroked="f">
                      <v:textbox inset="0,0,0,0">
                        <w:txbxContent>
                          <w:p w14:paraId="35B87D9C" w14:textId="77777777" w:rsidR="005E46E8" w:rsidRPr="00A24A64" w:rsidRDefault="00A56BF9" w:rsidP="005E46E8">
                            <w:pPr>
                              <w:spacing w:before="0" w:after="0" w:line="192" w:lineRule="auto"/>
                              <w:jc w:val="center"/>
                              <w:rPr>
                                <w:rFonts w:ascii="Khmer UI" w:hAnsi="Khmer UI" w:cs="Khmer UI"/>
                                <w:lang w:val="en-PH"/>
                              </w:rPr>
                            </w:pPr>
                            <w:proofErr w:type="spellStart"/>
                            <w:r w:rsidRPr="00A24A64">
                              <w:rPr>
                                <w:rFonts w:ascii="Khmer UI" w:eastAsia="DaunPenh" w:hAnsi="Khmer UI" w:cs="Khmer UI"/>
                                <w:b/>
                                <w:bCs/>
                              </w:rPr>
                              <w:t>លទ្ធផល</w:t>
                            </w:r>
                            <w:proofErr w:type="spellEnd"/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547BD"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2F5DDA93" wp14:editId="3E971544">
                  <wp:extent cx="1482725" cy="1482725"/>
                  <wp:effectExtent l="0" t="0" r="3175" b="3175"/>
                  <wp:docPr id="1667349812" name="Picture 1667349812" descr="ឯកសារលទ្ធផលបង្ហាញបញ្ជីដែលមានសញ្ញាធីកមួយ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7349812" name="Picture 1667349812" descr="ឯកសារលទ្ធផលបង្ហាញបញ្ជីដែលមានសញ្ញាធីកមួយ។"/>
                          <pic:cNvPicPr/>
                        </pic:nvPicPr>
                        <pic:blipFill>
                          <a:blip r:embed="rId1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1843C8F1" w14:textId="77777777" w:rsidR="00EB50E5" w:rsidRPr="00197D9F" w:rsidRDefault="00A56BF9" w:rsidP="001965F2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  <w:bCs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bCs/>
                <w:lang w:bidi="km-KH"/>
              </w:rPr>
              <w:t>លទ្ធផល</w:t>
            </w:r>
            <w:proofErr w:type="spellEnd"/>
          </w:p>
          <w:p w14:paraId="7B809246" w14:textId="7698C2FE" w:rsidR="00EB50E5" w:rsidRPr="00197D9F" w:rsidRDefault="007C1362" w:rsidP="009455E9">
            <w:pPr>
              <w:keepNext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ascii="Khmer UI" w:hAnsi="Khmer UI" w:cs="Khmer UI"/>
                <w:lang w:bidi="km-KH"/>
              </w:rPr>
            </w:pPr>
            <w:r w:rsidRPr="007C1362">
              <w:rPr>
                <w:rFonts w:ascii="Khmer UI" w:eastAsia="DaunPenh" w:hAnsi="Khmer UI" w:cs="Khmer UI" w:hint="cs"/>
                <w:cs/>
                <w:lang w:bidi="km-KH"/>
              </w:rPr>
              <w:t>លទ្ធផលគឺជាវិធីដែលការងាររបស់យើងផ្លាស់ប្តូរជីវិតរបស់មនុស្ស</w:t>
            </w:r>
            <w:r w:rsidRPr="00197D9F">
              <w:rPr>
                <w:rFonts w:ascii="Khmer UI" w:eastAsia="DaunPenh" w:hAnsi="Khmer UI" w:cs="Khmer UI"/>
                <w:lang w:bidi="km-KH"/>
              </w:rPr>
              <w:t>។</w:t>
            </w:r>
          </w:p>
        </w:tc>
      </w:tr>
      <w:tr w:rsidR="00B1014B" w:rsidRPr="00197D9F" w14:paraId="67D98828" w14:textId="77777777" w:rsidTr="00483136">
        <w:trPr>
          <w:gridAfter w:val="1"/>
          <w:wAfter w:w="114" w:type="dxa"/>
          <w:trHeight w:val="35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40F82399" w14:textId="77777777" w:rsidR="00971D1A" w:rsidRPr="00197D9F" w:rsidRDefault="00A56BF9" w:rsidP="009455E9">
            <w:pPr>
              <w:pStyle w:val="Image"/>
              <w:rPr>
                <w:rFonts w:ascii="Khmer UI" w:hAnsi="Khmer UI" w:cs="Khmer UI"/>
                <w:lang w:eastAsia="en-AU"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45179FB4" wp14:editId="3656999A">
                  <wp:extent cx="1440000" cy="1440000"/>
                  <wp:effectExtent l="0" t="0" r="8255" b="8255"/>
                  <wp:docPr id="154398856" name="Picture 154398856" descr="រូបតំណាងអ្នកចូលរួមបង្ហាញក្រុមអ្នកចូលរួម។ អ្នកចូលរួម 2 នាក់លើកដៃរបស់ពួកគេ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398856" name="Picture 154398856" descr="រូបតំណាងអ្នកចូលរួមបង្ហាញក្រុមអ្នកចូលរួម។ អ្នកចូលរួម 2 នាក់លើកដៃរបស់ពួកគេ។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0A7A84F2" w14:textId="77777777" w:rsidR="00971D1A" w:rsidRPr="00197D9F" w:rsidRDefault="00A56BF9" w:rsidP="001965F2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  <w:bCs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bCs/>
                <w:lang w:bidi="km-KH"/>
              </w:rPr>
              <w:t>អ្នកចូលរួម</w:t>
            </w:r>
            <w:proofErr w:type="spellEnd"/>
          </w:p>
          <w:p w14:paraId="194ADBA8" w14:textId="4538C0D0" w:rsidR="00971D1A" w:rsidRPr="00197D9F" w:rsidRDefault="007C1362" w:rsidP="009455E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  <w:lang w:bidi="km-KH"/>
              </w:rPr>
            </w:pPr>
            <w:r w:rsidRPr="007C1362">
              <w:rPr>
                <w:rStyle w:val="Strong"/>
                <w:rFonts w:ascii="Khmer UI" w:eastAsia="DaunPenh" w:hAnsi="Khmer UI" w:cs="Khmer UI" w:hint="cs"/>
                <w:b w:val="0"/>
                <w:bCs w:val="0"/>
                <w:color w:val="auto"/>
                <w:cs/>
                <w:lang w:bidi="km-KH"/>
              </w:rPr>
              <w:t>អ្នកចូលរួមគឺជាមនុស្សមានភាពពិការដែលចូលរួមក្នុង</w:t>
            </w:r>
            <w:r w:rsidRPr="007C1362">
              <w:rPr>
                <w:rStyle w:val="Strong"/>
                <w:rFonts w:ascii="Khmer UI" w:eastAsia="DaunPenh" w:hAnsi="Khmer UI" w:cs="Khmer UI"/>
                <w:b w:val="0"/>
                <w:bCs w:val="0"/>
                <w:color w:val="auto"/>
                <w:cs/>
                <w:lang w:bidi="km-KH"/>
              </w:rPr>
              <w:t xml:space="preserve"> </w:t>
            </w:r>
            <w:r w:rsidRPr="00621465">
              <w:rPr>
                <w:rStyle w:val="Strong"/>
                <w:rFonts w:eastAsia="DaunPenh" w:cs="FS Me Pro"/>
                <w:b w:val="0"/>
                <w:bCs w:val="0"/>
                <w:color w:val="auto"/>
              </w:rPr>
              <w:t>NDIS</w:t>
            </w:r>
            <w:r w:rsidRPr="00197D9F">
              <w:rPr>
                <w:rStyle w:val="Strong"/>
                <w:rFonts w:ascii="Khmer UI" w:eastAsia="DaunPenh" w:hAnsi="Khmer UI" w:cs="Khmer UI"/>
                <w:b w:val="0"/>
                <w:bCs w:val="0"/>
                <w:color w:val="auto"/>
                <w:lang w:bidi="km-KH"/>
              </w:rPr>
              <w:t>។</w:t>
            </w:r>
          </w:p>
        </w:tc>
      </w:tr>
      <w:tr w:rsidR="00B1014B" w:rsidRPr="00197D9F" w14:paraId="4AAA6E3B" w14:textId="77777777" w:rsidTr="00483136">
        <w:trPr>
          <w:gridAfter w:val="1"/>
          <w:wAfter w:w="114" w:type="dxa"/>
          <w:trHeight w:val="35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1F49555A" w14:textId="77777777" w:rsidR="00971D1A" w:rsidRPr="00197D9F" w:rsidRDefault="00A56BF9" w:rsidP="009455E9">
            <w:pPr>
              <w:pStyle w:val="Image"/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334F8149" wp14:editId="0C1FAD48">
                  <wp:extent cx="1440000" cy="1440000"/>
                  <wp:effectExtent l="0" t="0" r="8255" b="8255"/>
                  <wp:docPr id="597583069" name="Picture 597583069" descr="អ្នកផ្តល់សេវា 3 នាក់។ អ្នកផ្តល់សេវាម្នាក់កំពុង​ពាក់សោតាទស្សន៍។ អ្នកផ្តល់សេវាម្នាក់​ទៀតកំពុង​កាន់​ឯកសារមួយ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7583069" name="Picture 597583069" descr="អ្នកផ្តល់សេវា 3 នាក់។ អ្នកផ្តល់សេវាម្នាក់កំពុង​ពាក់សោតាទស្សន៍។ អ្នកផ្តល់សេវាម្នាក់​ទៀតកំពុង​កាន់​ឯកសារមួយ។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5B5C29F9" w14:textId="77777777" w:rsidR="00971D1A" w:rsidRPr="00197D9F" w:rsidRDefault="00A56BF9" w:rsidP="001965F2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  <w:bCs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bCs/>
                <w:lang w:bidi="km-KH"/>
              </w:rPr>
              <w:t>អ្នកផ្តល់សេវា</w:t>
            </w:r>
            <w:proofErr w:type="spellEnd"/>
          </w:p>
          <w:p w14:paraId="79C30BD9" w14:textId="079BB1B8" w:rsidR="00971D1A" w:rsidRPr="00197D9F" w:rsidRDefault="007C1362" w:rsidP="009455E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ascii="Khmer UI" w:hAnsi="Khmer UI" w:cs="Khmer UI"/>
                <w:lang w:bidi="km-KH"/>
              </w:rPr>
            </w:pPr>
            <w:r w:rsidRPr="007C1362">
              <w:rPr>
                <w:rFonts w:ascii="Khmer UI" w:eastAsia="DaunPenh" w:hAnsi="Khmer UI" w:cs="Khmer UI" w:hint="cs"/>
                <w:cs/>
                <w:lang w:bidi="km-KH"/>
              </w:rPr>
              <w:t>អ្នកផ្តល់សេវានានាដែលគាំទ្រមនុស្សដែលមានភាពពិការ</w:t>
            </w:r>
            <w:r w:rsidRPr="007C1362">
              <w:rPr>
                <w:rFonts w:ascii="Khmer UI" w:eastAsia="DaunPenh" w:hAnsi="Khmer UI" w:cs="Khmer UI"/>
                <w:cs/>
                <w:lang w:bidi="km-KH"/>
              </w:rPr>
              <w:t xml:space="preserve"> </w:t>
            </w:r>
            <w:r w:rsidRPr="007C1362">
              <w:rPr>
                <w:rFonts w:ascii="Khmer UI" w:eastAsia="DaunPenh" w:hAnsi="Khmer UI" w:cs="Khmer UI" w:hint="cs"/>
                <w:cs/>
                <w:lang w:bidi="km-KH"/>
              </w:rPr>
              <w:t>ដោយការផ្តល់សេវាកម្ម</w:t>
            </w:r>
            <w:r w:rsidRPr="00197D9F">
              <w:rPr>
                <w:rFonts w:ascii="Khmer UI" w:eastAsia="DaunPenh" w:hAnsi="Khmer UI" w:cs="Khmer UI"/>
                <w:lang w:bidi="km-KH"/>
              </w:rPr>
              <w:t>។</w:t>
            </w:r>
          </w:p>
        </w:tc>
      </w:tr>
      <w:tr w:rsidR="00B1014B" w:rsidRPr="00197D9F" w14:paraId="5DD7E72B" w14:textId="77777777" w:rsidTr="00483136">
        <w:trPr>
          <w:trHeight w:val="35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0753A494" w14:textId="77777777" w:rsidR="00971D1A" w:rsidRPr="00197D9F" w:rsidRDefault="00A56BF9" w:rsidP="009455E9">
            <w:pPr>
              <w:pStyle w:val="Image"/>
              <w:rPr>
                <w:rFonts w:ascii="Khmer UI" w:hAnsi="Khmer UI" w:cs="Khmer UI"/>
                <w:noProof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36475BE1" wp14:editId="6A9C8D78">
                  <wp:extent cx="1483200" cy="1112400"/>
                  <wp:effectExtent l="0" t="0" r="3175" b="0"/>
                  <wp:docPr id="1349261577" name="Picture 1349261577" descr="ជនភៀសខ្លួនមួយក្រុមបានដឹករបស់របររបស់ពួកគេឆ្លងកាត់វាលខ្សាច់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9261577" name="Picture 1349261577" descr="ជនភៀសខ្លួនមួយក្រុមបានដឹករបស់របររបស់ពួកគេឆ្លងកាត់វាលខ្សាច់។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641" t="12183" r="36" b="14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1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90" w:type="dxa"/>
            <w:gridSpan w:val="2"/>
          </w:tcPr>
          <w:p w14:paraId="2EDD7EC2" w14:textId="77777777" w:rsidR="00971D1A" w:rsidRPr="00197D9F" w:rsidRDefault="00A56BF9" w:rsidP="001965F2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  <w:bCs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bCs/>
                <w:lang w:bidi="km-KH"/>
              </w:rPr>
              <w:t>ជនភៀសខ្លួន</w:t>
            </w:r>
            <w:proofErr w:type="spellEnd"/>
          </w:p>
          <w:p w14:paraId="0254ACC6" w14:textId="095E98FC" w:rsidR="00971D1A" w:rsidRPr="00197D9F" w:rsidRDefault="007C1362" w:rsidP="009455E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  <w:lang w:bidi="km-KH"/>
              </w:rPr>
            </w:pPr>
            <w:r w:rsidRPr="007C1362">
              <w:rPr>
                <w:rFonts w:ascii="Khmer UI" w:hAnsi="Khmer UI" w:cs="Khmer UI" w:hint="cs"/>
                <w:cs/>
                <w:lang w:bidi="km-KH"/>
              </w:rPr>
              <w:t>ជនភៀសខ្លួន</w:t>
            </w:r>
            <w:r w:rsidRPr="007C1362">
              <w:rPr>
                <w:rFonts w:ascii="Khmer UI" w:hAnsi="Khmer UI" w:cs="Khmer UI"/>
                <w:cs/>
                <w:lang w:bidi="km-KH"/>
              </w:rPr>
              <w:t xml:space="preserve"> </w:t>
            </w:r>
            <w:r w:rsidRPr="007C1362">
              <w:rPr>
                <w:rFonts w:ascii="Khmer UI" w:hAnsi="Khmer UI" w:cs="Khmer UI" w:hint="cs"/>
                <w:cs/>
                <w:lang w:bidi="km-KH"/>
              </w:rPr>
              <w:t>គឺជានរណាម្នាក់ដែលត្រូវបានគេបង្ខំឱ្យចាកចេញពីប្រទេសរបស់ខ្លួន៖</w:t>
            </w:r>
          </w:p>
          <w:p w14:paraId="0574E8AC" w14:textId="77777777" w:rsidR="00971D1A" w:rsidRPr="00197D9F" w:rsidRDefault="00A56BF9" w:rsidP="009455E9">
            <w:pPr>
              <w:pStyle w:val="ListParagraph"/>
              <w:numPr>
                <w:ilvl w:val="0"/>
                <w:numId w:val="9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ដោយសារតែអំពើហិង្សា</w:t>
            </w:r>
            <w:proofErr w:type="spellEnd"/>
            <w:r w:rsidRPr="00197D9F">
              <w:rPr>
                <w:rFonts w:ascii="Khmer UI" w:hAnsi="Khmer UI" w:cs="Khmer UI"/>
                <w:lang w:bidi="km-KH"/>
              </w:rPr>
              <w:t xml:space="preserve"> </w:t>
            </w:r>
          </w:p>
          <w:p w14:paraId="710EBF90" w14:textId="77777777" w:rsidR="00971D1A" w:rsidRPr="00197D9F" w:rsidRDefault="00A56BF9" w:rsidP="009455E9">
            <w:pPr>
              <w:pStyle w:val="ListParagraph"/>
              <w:numPr>
                <w:ilvl w:val="0"/>
                <w:numId w:val="9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ដូច្នេះពួកគេអាចរក្សាសុវត្ថិភាព</w:t>
            </w:r>
            <w:proofErr w:type="spellEnd"/>
            <w:r w:rsidRPr="00197D9F">
              <w:rPr>
                <w:rFonts w:ascii="Khmer UI" w:eastAsia="DaunPenh" w:hAnsi="Khmer UI" w:cs="Khmer UI"/>
                <w:lang w:bidi="km-KH"/>
              </w:rPr>
              <w:t>។</w:t>
            </w:r>
          </w:p>
        </w:tc>
      </w:tr>
    </w:tbl>
    <w:p w14:paraId="3ECC54E2" w14:textId="77777777" w:rsidR="009455E9" w:rsidRPr="00197D9F" w:rsidRDefault="00A56BF9">
      <w:pPr>
        <w:rPr>
          <w:rFonts w:ascii="Khmer UI" w:hAnsi="Khmer UI" w:cs="Khmer UI"/>
          <w:lang w:bidi="km-KH"/>
        </w:rPr>
      </w:pPr>
      <w:r w:rsidRPr="00197D9F">
        <w:rPr>
          <w:rFonts w:ascii="Khmer UI" w:hAnsi="Khmer UI" w:cs="Khmer UI"/>
          <w:lang w:bidi="km-KH"/>
        </w:rPr>
        <w:br w:type="page"/>
      </w:r>
    </w:p>
    <w:tbl>
      <w:tblPr>
        <w:tblStyle w:val="Style1"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B1014B" w:rsidRPr="00197D9F" w14:paraId="403AF87B" w14:textId="77777777" w:rsidTr="001D636C">
        <w:trPr>
          <w:trHeight w:val="31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3FE12A08" w14:textId="77777777" w:rsidR="00971D1A" w:rsidRPr="00197D9F" w:rsidRDefault="00A56BF9" w:rsidP="009455E9">
            <w:pPr>
              <w:pStyle w:val="Image"/>
              <w:rPr>
                <w:rFonts w:ascii="Khmer UI" w:hAnsi="Khmer UI" w:cs="Khmer UI"/>
                <w:noProof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1782144" behindDoc="0" locked="0" layoutInCell="1" allowOverlap="1" wp14:anchorId="12EC206B" wp14:editId="2848112E">
                      <wp:simplePos x="0" y="0"/>
                      <wp:positionH relativeFrom="column">
                        <wp:posOffset>257175</wp:posOffset>
                      </wp:positionH>
                      <wp:positionV relativeFrom="paragraph">
                        <wp:posOffset>404495</wp:posOffset>
                      </wp:positionV>
                      <wp:extent cx="892175" cy="347980"/>
                      <wp:effectExtent l="0" t="0" r="3175" b="13970"/>
                      <wp:wrapNone/>
                      <wp:docPr id="1902180683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34798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E5BDAFF" w14:textId="77777777" w:rsidR="005E46E8" w:rsidRPr="00E70D45" w:rsidRDefault="00A56BF9" w:rsidP="00A24A64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Khmer UI" w:hAnsi="Khmer UI" w:cs="Khmer UI"/>
                                      <w:sz w:val="32"/>
                                      <w:szCs w:val="32"/>
                                      <w:lang w:val="en-PH"/>
                                    </w:rPr>
                                  </w:pPr>
                                  <w:proofErr w:type="spellStart"/>
                                  <w:r w:rsidRPr="00E70D45">
                                    <w:rPr>
                                      <w:rFonts w:ascii="Khmer UI" w:eastAsia="DaunPenh" w:hAnsi="Khmer UI" w:cs="Khmer UI"/>
                                      <w:b/>
                                      <w:bCs/>
                                      <w:sz w:val="32"/>
                                      <w:szCs w:val="32"/>
                                    </w:rPr>
                                    <w:t>សិទ្ធិ</w:t>
                                  </w:r>
                                  <w:proofErr w:type="spellEnd"/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2EC206B" id="_x0000_s1052" type="#_x0000_t202" alt="&quot;&quot;" style="position:absolute;left:0;text-align:left;margin-left:20.25pt;margin-top:31.85pt;width:70.25pt;height:27.4pt;z-index:2517821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" filled="f" stroked="f">
                      <v:textbox inset="0,0,0,0">
                        <w:txbxContent>
                          <w:p w14:paraId="7E5BDAFF" w14:textId="77777777" w:rsidR="005E46E8" w:rsidRPr="00E70D45" w:rsidRDefault="00A56BF9" w:rsidP="00A24A64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Khmer UI" w:hAnsi="Khmer UI" w:cs="Khmer UI"/>
                                <w:sz w:val="32"/>
                                <w:szCs w:val="32"/>
                                <w:lang w:val="en-PH"/>
                              </w:rPr>
                            </w:pPr>
                            <w:proofErr w:type="spellStart"/>
                            <w:r w:rsidRPr="00E70D45">
                              <w:rPr>
                                <w:rFonts w:ascii="Khmer UI" w:eastAsia="DaunPenh" w:hAnsi="Khmer UI" w:cs="Khmer UI"/>
                                <w:b/>
                                <w:bCs/>
                                <w:sz w:val="32"/>
                                <w:szCs w:val="32"/>
                              </w:rPr>
                              <w:t>សិទ្ធិ</w:t>
                            </w:r>
                            <w:proofErr w:type="spellEnd"/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3D04FA"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49A81AC9" wp14:editId="51186C6E">
                  <wp:extent cx="1482725" cy="1482725"/>
                  <wp:effectExtent l="0" t="0" r="3175" b="3175"/>
                  <wp:docPr id="962080070" name="Picture 17" descr="ឯកសារមួយ​ដែល​និយាយ​ថា 'សិទ្ធិ'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2080070" name="Picture 17" descr="ឯកសារមួយ​ដែល​និយាយ​ថា 'សិទ្ធិ'។"/>
                          <pic:cNvPicPr/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3C165D22" w14:textId="77777777" w:rsidR="00971D1A" w:rsidRPr="00197D9F" w:rsidRDefault="00A56BF9" w:rsidP="001965F2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  <w:bCs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bCs/>
                <w:lang w:bidi="km-KH"/>
              </w:rPr>
              <w:t>សិទ្ធិ</w:t>
            </w:r>
            <w:proofErr w:type="spellEnd"/>
          </w:p>
          <w:p w14:paraId="40FFAE3A" w14:textId="5EA64BC6" w:rsidR="00971D1A" w:rsidRPr="00197D9F" w:rsidRDefault="007C1362" w:rsidP="009455E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  <w:lang w:bidi="km-KH"/>
              </w:rPr>
            </w:pPr>
            <w:r w:rsidRPr="007C1362">
              <w:rPr>
                <w:rFonts w:ascii="Khmer UI" w:hAnsi="Khmer UI" w:cs="Khmer UI" w:hint="cs"/>
                <w:cs/>
                <w:lang w:bidi="km-KH"/>
              </w:rPr>
              <w:t>សិទ្ធិគឺជាបទបញ្ញត្តិអំពីរបៀបដែលមនុស្សត្រូវប្រព្រឹត្តចំពោះអ្នក៖</w:t>
            </w:r>
          </w:p>
          <w:p w14:paraId="2BCBCED9" w14:textId="77777777" w:rsidR="00971D1A" w:rsidRPr="00197D9F" w:rsidRDefault="00A56BF9" w:rsidP="009455E9">
            <w:pPr>
              <w:pStyle w:val="ListParagraph"/>
              <w:numPr>
                <w:ilvl w:val="0"/>
                <w:numId w:val="5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ដោយយុត្តិធម</w:t>
            </w:r>
            <w:proofErr w:type="spellEnd"/>
            <w:r w:rsidRPr="00197D9F">
              <w:rPr>
                <w:rFonts w:ascii="Khmer UI" w:eastAsia="DaunPenh" w:hAnsi="Khmer UI" w:cs="Khmer UI"/>
                <w:lang w:bidi="km-KH"/>
              </w:rPr>
              <w:t>៌</w:t>
            </w:r>
            <w:r w:rsidRPr="00197D9F">
              <w:rPr>
                <w:rFonts w:ascii="Khmer UI" w:hAnsi="Khmer UI" w:cs="Khmer UI"/>
                <w:lang w:bidi="km-KH"/>
              </w:rPr>
              <w:t xml:space="preserve"> </w:t>
            </w:r>
          </w:p>
          <w:p w14:paraId="44CB2443" w14:textId="77777777" w:rsidR="00971D1A" w:rsidRPr="00197D9F" w:rsidRDefault="00A56BF9" w:rsidP="009455E9">
            <w:pPr>
              <w:pStyle w:val="ListParagraph"/>
              <w:numPr>
                <w:ilvl w:val="0"/>
                <w:numId w:val="5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lang w:bidi="km-KH"/>
              </w:rPr>
              <w:t>ដោយស្មើភាពគ្នា</w:t>
            </w:r>
            <w:proofErr w:type="spellEnd"/>
            <w:r w:rsidRPr="00197D9F">
              <w:rPr>
                <w:rFonts w:ascii="Khmer UI" w:eastAsia="DaunPenh" w:hAnsi="Khmer UI" w:cs="Khmer UI"/>
                <w:lang w:bidi="km-KH"/>
              </w:rPr>
              <w:t>។</w:t>
            </w:r>
          </w:p>
        </w:tc>
      </w:tr>
      <w:tr w:rsidR="00B1014B" w:rsidRPr="00197D9F" w14:paraId="5196CBBA" w14:textId="77777777" w:rsidTr="001D636C">
        <w:trPr>
          <w:trHeight w:val="31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315B4DDE" w14:textId="77777777" w:rsidR="00971D1A" w:rsidRPr="00197D9F" w:rsidRDefault="00A56BF9" w:rsidP="009455E9">
            <w:pPr>
              <w:pStyle w:val="Image"/>
              <w:rPr>
                <w:rFonts w:ascii="Khmer UI" w:hAnsi="Khmer UI" w:cs="Khmer UI"/>
                <w:lang w:eastAsia="en-AU"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mc:AlternateContent>
                <mc:Choice Requires="wps">
                  <w:drawing>
                    <wp:anchor distT="45720" distB="45720" distL="114300" distR="114300" simplePos="0" relativeHeight="251784192" behindDoc="0" locked="0" layoutInCell="1" allowOverlap="1" wp14:anchorId="3104A8E1" wp14:editId="50E2210C">
                      <wp:simplePos x="0" y="0"/>
                      <wp:positionH relativeFrom="column">
                        <wp:posOffset>292735</wp:posOffset>
                      </wp:positionH>
                      <wp:positionV relativeFrom="paragraph">
                        <wp:posOffset>473710</wp:posOffset>
                      </wp:positionV>
                      <wp:extent cx="892175" cy="328295"/>
                      <wp:effectExtent l="0" t="0" r="3175" b="0"/>
                      <wp:wrapNone/>
                      <wp:docPr id="1467429789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3282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4A7D417" w14:textId="77777777" w:rsidR="005E46E8" w:rsidRPr="00A24A64" w:rsidRDefault="00A56BF9" w:rsidP="00A24A64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Khmer UI" w:hAnsi="Khmer UI" w:cs="Khmer UI"/>
                                      <w:sz w:val="22"/>
                                      <w:szCs w:val="22"/>
                                      <w:lang w:val="en-PH"/>
                                    </w:rPr>
                                  </w:pPr>
                                  <w:proofErr w:type="spellStart"/>
                                  <w:r w:rsidRPr="00A24A64">
                                    <w:rPr>
                                      <w:rFonts w:ascii="Khmer UI" w:eastAsia="DaunPenh" w:hAnsi="Khmer UI" w:cs="Khmer UI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  <w:t>យុទ្ធសាស្ត្រ</w:t>
                                  </w:r>
                                  <w:proofErr w:type="spellEnd"/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104A8E1" id="_x0000_s1053" type="#_x0000_t202" alt="&quot;&quot;" style="position:absolute;left:0;text-align:left;margin-left:23.05pt;margin-top:37.3pt;width:70.25pt;height:25.85pt;z-index:2517841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" filled="f" stroked="f">
                      <v:textbox inset="0,0,0,0">
                        <w:txbxContent>
                          <w:p w14:paraId="44A7D417" w14:textId="77777777" w:rsidR="005E46E8" w:rsidRPr="00A24A64" w:rsidRDefault="00A56BF9" w:rsidP="00A24A64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Khmer UI" w:hAnsi="Khmer UI" w:cs="Khmer UI"/>
                                <w:sz w:val="22"/>
                                <w:szCs w:val="22"/>
                                <w:lang w:val="en-PH"/>
                              </w:rPr>
                            </w:pPr>
                            <w:proofErr w:type="spellStart"/>
                            <w:r w:rsidRPr="00A24A64">
                              <w:rPr>
                                <w:rFonts w:ascii="Khmer UI" w:eastAsia="DaunPenh" w:hAnsi="Khmer UI" w:cs="Khmer UI"/>
                                <w:b/>
                                <w:bCs/>
                                <w:sz w:val="22"/>
                                <w:szCs w:val="22"/>
                              </w:rPr>
                              <w:t>យុទ្ធសាស្ត្រ</w:t>
                            </w:r>
                            <w:proofErr w:type="spellEnd"/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3D04FA"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27B9C628" wp14:editId="1CF3BB0F">
                  <wp:extent cx="1482725" cy="1482725"/>
                  <wp:effectExtent l="0" t="0" r="3175" b="3175"/>
                  <wp:docPr id="2112566448" name="Picture 2112566448" descr="ឯកសារយុទ្ធសាស្ត្រ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2566448" name="Picture 2112566448" descr="ឯកសារយុទ្ធសាស្ត្រ។"/>
                          <pic:cNvPicPr/>
                        </pic:nvPicPr>
                        <pic:blipFill>
                          <a:blip r:embed="rId2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16C7068E" w14:textId="77777777" w:rsidR="00971D1A" w:rsidRPr="00197D9F" w:rsidRDefault="00A56BF9" w:rsidP="001965F2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  <w:bCs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bCs/>
                <w:lang w:bidi="km-KH"/>
              </w:rPr>
              <w:t>យុទ្ធសាស្ត្រ</w:t>
            </w:r>
            <w:proofErr w:type="spellEnd"/>
          </w:p>
          <w:p w14:paraId="6C53454F" w14:textId="5B636A56" w:rsidR="00971D1A" w:rsidRPr="00197D9F" w:rsidRDefault="007C1362" w:rsidP="009455E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  <w:lang w:bidi="km-KH"/>
              </w:rPr>
            </w:pPr>
            <w:r w:rsidRPr="007C1362">
              <w:rPr>
                <w:rFonts w:ascii="Khmer UI" w:eastAsia="DaunPenh" w:hAnsi="Khmer UI" w:cs="Khmer UI" w:hint="cs"/>
                <w:cs/>
                <w:lang w:bidi="km-KH"/>
              </w:rPr>
              <w:t>យុទ្ធសាស្ត្រគឺជាផែនការមួយពីរបៀបដែលយើងនឹងធ្វើឱ្យអ្វីៗកាន់តែប្រសើរឡើង</w:t>
            </w:r>
            <w:r w:rsidRPr="00197D9F">
              <w:rPr>
                <w:rFonts w:ascii="Khmer UI" w:eastAsia="DaunPenh" w:hAnsi="Khmer UI" w:cs="Khmer UI"/>
                <w:lang w:bidi="km-KH"/>
              </w:rPr>
              <w:t>។</w:t>
            </w:r>
          </w:p>
        </w:tc>
      </w:tr>
      <w:tr w:rsidR="00B1014B" w:rsidRPr="00197D9F" w14:paraId="50EA66A2" w14:textId="77777777" w:rsidTr="001D636C">
        <w:trPr>
          <w:trHeight w:val="31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21128B4B" w14:textId="77777777" w:rsidR="00971D1A" w:rsidRPr="00197D9F" w:rsidRDefault="00A56BF9" w:rsidP="009455E9">
            <w:pPr>
              <w:pStyle w:val="Image"/>
              <w:rPr>
                <w:rFonts w:ascii="Khmer UI" w:hAnsi="Khmer UI" w:cs="Khmer UI"/>
                <w:lang w:eastAsia="en-AU" w:bidi="km-KH"/>
              </w:rPr>
            </w:pPr>
            <w:r w:rsidRPr="00197D9F">
              <w:rPr>
                <w:rFonts w:ascii="Khmer UI" w:hAnsi="Khmer UI" w:cs="Khmer UI"/>
                <w:noProof/>
                <w:lang w:bidi="km-KH"/>
              </w:rPr>
              <w:drawing>
                <wp:inline distT="0" distB="0" distL="0" distR="0" wp14:anchorId="4D5BEFB6" wp14:editId="5B07FAF9">
                  <wp:extent cx="1494790" cy="1494790"/>
                  <wp:effectExtent l="0" t="0" r="0" b="0"/>
                  <wp:docPr id="1495365429" name="Picture 1495365429" descr="មនុស្សម្នាក់មើលទៅមានទឹកមុខក្រៀមក្រំ។ នៅពីលើពួកវាគឺជារូបតំណាងពពុះគំនិតដែលបង្ហាញថាពួកគេកំពុងយំ ហើយនៅក្បែរពួកគេគឺជារូបតំណាងបញ្ហាមួយ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5365429" name="Picture 1495365429" descr="មនុស្សម្នាក់មើលទៅមានទឹកមុខក្រៀមក្រំ។ នៅពីលើពួកវាគឺជារូបតំណាងពពុះគំនិតដែលបង្ហាញថាពួកគេកំពុងយំ ហើយនៅក្បែរពួកគេគឺជារូបតំណាងបញ្ហាមួយ។"/>
                          <pic:cNvPicPr/>
                        </pic:nvPicPr>
                        <pic:blipFill>
                          <a:blip r:embed="rId2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4790" cy="1494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5F76853A" w14:textId="77777777" w:rsidR="00971D1A" w:rsidRPr="00197D9F" w:rsidRDefault="00A56BF9" w:rsidP="001965F2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  <w:bCs/>
                <w:lang w:bidi="km-KH"/>
              </w:rPr>
            </w:pPr>
            <w:proofErr w:type="spellStart"/>
            <w:r w:rsidRPr="00197D9F">
              <w:rPr>
                <w:rFonts w:ascii="Khmer UI" w:eastAsia="DaunPenh" w:hAnsi="Khmer UI" w:cs="Khmer UI"/>
                <w:bCs/>
                <w:lang w:bidi="km-KH"/>
              </w:rPr>
              <w:t>ការតក់ស្លុត</w:t>
            </w:r>
            <w:proofErr w:type="spellEnd"/>
          </w:p>
          <w:p w14:paraId="005B1922" w14:textId="77777777" w:rsidR="007C1362" w:rsidRPr="007C1362" w:rsidRDefault="007C1362" w:rsidP="007C136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eastAsia="DaunPenh" w:hAnsi="Khmer UI" w:cs="Khmer UI"/>
              </w:rPr>
            </w:pPr>
            <w:r w:rsidRPr="007C1362">
              <w:rPr>
                <w:rFonts w:ascii="Khmer UI" w:eastAsia="DaunPenh" w:hAnsi="Khmer UI" w:cs="Khmer UI" w:hint="cs"/>
                <w:cs/>
                <w:lang w:bidi="km-KH"/>
              </w:rPr>
              <w:t>ភាពតក់ស្លុតគឺជារបៀបដែលអ្នកមានអារម្មណ៍មិនល្អលើអ្វីមួយដែលបានកើតឡើងដល់អ្នក។</w:t>
            </w:r>
          </w:p>
          <w:p w14:paraId="41DFEE8A" w14:textId="77777777" w:rsidR="007C1362" w:rsidRPr="007C1362" w:rsidRDefault="007C1362" w:rsidP="007C136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eastAsia="DaunPenh" w:hAnsi="Khmer UI" w:cs="Khmer UI"/>
              </w:rPr>
            </w:pPr>
            <w:r w:rsidRPr="007C1362">
              <w:rPr>
                <w:rFonts w:ascii="Khmer UI" w:eastAsia="DaunPenh" w:hAnsi="Khmer UI" w:cs="Khmer UI" w:hint="cs"/>
                <w:cs/>
                <w:lang w:bidi="km-KH"/>
              </w:rPr>
              <w:t>ឧទាហរណ៍</w:t>
            </w:r>
            <w:r w:rsidRPr="007C1362">
              <w:rPr>
                <w:rFonts w:ascii="Khmer UI" w:eastAsia="DaunPenh" w:hAnsi="Khmer UI" w:cs="Khmer UI"/>
                <w:cs/>
                <w:lang w:bidi="km-KH"/>
              </w:rPr>
              <w:t xml:space="preserve"> </w:t>
            </w:r>
            <w:r w:rsidRPr="007C1362">
              <w:rPr>
                <w:rFonts w:ascii="Khmer UI" w:eastAsia="DaunPenh" w:hAnsi="Khmer UI" w:cs="Khmer UI" w:hint="cs"/>
                <w:cs/>
                <w:lang w:bidi="km-KH"/>
              </w:rPr>
              <w:t>អ្នកអាចមានអារម្មណ៍ភ័យខ្លាច</w:t>
            </w:r>
            <w:r w:rsidRPr="007C1362">
              <w:rPr>
                <w:rFonts w:ascii="Khmer UI" w:eastAsia="DaunPenh" w:hAnsi="Khmer UI" w:cs="Khmer UI"/>
                <w:cs/>
                <w:lang w:bidi="km-KH"/>
              </w:rPr>
              <w:t xml:space="preserve"> </w:t>
            </w:r>
            <w:r w:rsidRPr="007C1362">
              <w:rPr>
                <w:rFonts w:ascii="Khmer UI" w:eastAsia="DaunPenh" w:hAnsi="Khmer UI" w:cs="Khmer UI" w:hint="cs"/>
                <w:cs/>
                <w:lang w:bidi="km-KH"/>
              </w:rPr>
              <w:t>ឬតានតឹង។</w:t>
            </w:r>
          </w:p>
          <w:p w14:paraId="2ECEDC69" w14:textId="46CEFF06" w:rsidR="00971D1A" w:rsidRPr="00197D9F" w:rsidRDefault="007C1362" w:rsidP="007C136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ascii="Khmer UI" w:hAnsi="Khmer UI" w:cs="Khmer UI"/>
                <w:lang w:bidi="km-KH"/>
              </w:rPr>
            </w:pPr>
            <w:r w:rsidRPr="007C1362">
              <w:rPr>
                <w:rFonts w:ascii="Khmer UI" w:eastAsia="DaunPenh" w:hAnsi="Khmer UI" w:cs="Khmer UI" w:hint="cs"/>
                <w:cs/>
                <w:lang w:bidi="km-KH"/>
              </w:rPr>
              <w:t>ភាពតក់ស្លុតអាចប៉ះពាល់ដល់មនុស្សតាមរបៀបខុសៗគ្នា</w:t>
            </w:r>
            <w:r w:rsidRPr="00197D9F">
              <w:rPr>
                <w:rFonts w:ascii="Khmer UI" w:eastAsia="DaunPenh" w:hAnsi="Khmer UI" w:cs="Khmer UI"/>
                <w:lang w:bidi="km-KH"/>
              </w:rPr>
              <w:t>។</w:t>
            </w:r>
          </w:p>
        </w:tc>
      </w:tr>
    </w:tbl>
    <w:p w14:paraId="4B70416C" w14:textId="77777777" w:rsidR="00463A40" w:rsidRPr="00197D9F" w:rsidRDefault="00463A40" w:rsidP="00203B2B">
      <w:pPr>
        <w:pStyle w:val="NoSpacing"/>
        <w:spacing w:before="1200"/>
        <w:rPr>
          <w:rFonts w:ascii="Khmer UI" w:hAnsi="Khmer UI" w:cs="Khmer UI"/>
          <w:lang w:bidi="km-KH"/>
        </w:rPr>
      </w:pPr>
    </w:p>
    <w:tbl>
      <w:tblPr>
        <w:tblStyle w:val="Style1"/>
        <w:tblW w:w="0" w:type="auto"/>
        <w:tblLayout w:type="fixed"/>
        <w:tblLook w:val="04A0" w:firstRow="1" w:lastRow="0" w:firstColumn="1" w:lastColumn="0" w:noHBand="0" w:noVBand="1"/>
      </w:tblPr>
      <w:tblGrid>
        <w:gridCol w:w="1633"/>
        <w:gridCol w:w="8006"/>
      </w:tblGrid>
      <w:tr w:rsidR="00B1014B" w:rsidRPr="00197D9F" w14:paraId="7441BFBF" w14:textId="77777777" w:rsidTr="00BD367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33" w:type="dxa"/>
            <w:hideMark/>
          </w:tcPr>
          <w:p w14:paraId="2C8AADA5" w14:textId="77777777" w:rsidR="000E4E3C" w:rsidRPr="00197D9F" w:rsidRDefault="00A56BF9" w:rsidP="00BD367D">
            <w:pPr>
              <w:rPr>
                <w:rFonts w:ascii="Khmer UI" w:hAnsi="Khmer UI" w:cs="Khmer UI"/>
                <w:lang w:bidi="km-KH"/>
              </w:rPr>
            </w:pPr>
            <w:r w:rsidRPr="00197D9F">
              <w:rPr>
                <w:rFonts w:ascii="Khmer UI" w:hAnsi="Khmer UI" w:cs="Khmer UI"/>
                <w:noProof/>
                <w:lang w:eastAsia="en-AU" w:bidi="km-KH"/>
              </w:rPr>
              <w:drawing>
                <wp:inline distT="0" distB="0" distL="0" distR="0" wp14:anchorId="5C3404D6" wp14:editId="52AA728A">
                  <wp:extent cx="864000" cy="864000"/>
                  <wp:effectExtent l="0" t="0" r="0" b="0"/>
                  <wp:docPr id="74" name="Picture 74" descr="និមិត្តសញ្ញាក្រុមចូលប្រើប្រាស់ព័ត៌មាន។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Picture 74" descr="និមិត្តសញ្ញាក្រុមចូលប្រើប្រាស់ព័ត៌មាន។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4000" cy="86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06" w:type="dxa"/>
            <w:hideMark/>
          </w:tcPr>
          <w:p w14:paraId="5F344B83" w14:textId="48BC18C3" w:rsidR="000E4E3C" w:rsidRPr="00197D9F" w:rsidRDefault="007C1362" w:rsidP="001E538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Khmer UI" w:hAnsi="Khmer UI" w:cs="Khmer UI"/>
                <w:sz w:val="22"/>
                <w:lang w:bidi="km-KH"/>
              </w:rPr>
            </w:pPr>
            <w:r w:rsidRPr="007C1362">
              <w:rPr>
                <w:rFonts w:ascii="Khmer UI" w:eastAsia="DaunPenh" w:hAnsi="Khmer UI" w:cs="Khmer UI" w:hint="cs"/>
                <w:sz w:val="24"/>
                <w:szCs w:val="24"/>
                <w:cs/>
                <w:lang w:bidi="km-KH"/>
              </w:rPr>
              <w:t>ក្រុមចូលប្រើប្រាស់ព័ត៌មាន</w:t>
            </w:r>
            <w:r w:rsidRPr="007C1362">
              <w:rPr>
                <w:rFonts w:ascii="Khmer UI" w:eastAsia="DaunPenh" w:hAnsi="Khmer UI" w:cs="Khmer UI"/>
                <w:sz w:val="24"/>
                <w:szCs w:val="24"/>
                <w:cs/>
                <w:lang w:bidi="km-KH"/>
              </w:rPr>
              <w:t xml:space="preserve"> (</w:t>
            </w:r>
            <w:r w:rsidRPr="00621465">
              <w:rPr>
                <w:rFonts w:eastAsia="DaunPenh" w:cs="FS Me Pro"/>
                <w:sz w:val="24"/>
                <w:szCs w:val="24"/>
              </w:rPr>
              <w:t>Information Access Group</w:t>
            </w:r>
            <w:r w:rsidRPr="007C1362">
              <w:rPr>
                <w:rFonts w:ascii="Khmer UI" w:eastAsia="DaunPenh" w:hAnsi="Khmer UI" w:cs="Khmer UI"/>
                <w:sz w:val="24"/>
                <w:szCs w:val="24"/>
              </w:rPr>
              <w:t xml:space="preserve">) </w:t>
            </w:r>
            <w:r w:rsidRPr="007C1362">
              <w:rPr>
                <w:rFonts w:ascii="Khmer UI" w:eastAsia="DaunPenh" w:hAnsi="Khmer UI" w:cs="Khmer UI" w:hint="cs"/>
                <w:sz w:val="24"/>
                <w:szCs w:val="24"/>
                <w:cs/>
                <w:lang w:bidi="km-KH"/>
              </w:rPr>
              <w:t>បានបង្កើតឯកសារងាយស្រួលអាននេះ</w:t>
            </w:r>
            <w:r w:rsidRPr="007C1362">
              <w:rPr>
                <w:rFonts w:ascii="Khmer UI" w:eastAsia="DaunPenh" w:hAnsi="Khmer UI" w:cs="Khmer UI"/>
                <w:sz w:val="24"/>
                <w:szCs w:val="24"/>
                <w:cs/>
                <w:lang w:bidi="km-KH"/>
              </w:rPr>
              <w:t xml:space="preserve"> </w:t>
            </w:r>
            <w:r w:rsidRPr="007C1362">
              <w:rPr>
                <w:rFonts w:ascii="Khmer UI" w:eastAsia="DaunPenh" w:hAnsi="Khmer UI" w:cs="Khmer UI" w:hint="cs"/>
                <w:sz w:val="24"/>
                <w:szCs w:val="24"/>
                <w:cs/>
                <w:lang w:bidi="km-KH"/>
              </w:rPr>
              <w:t>ដោយប្រើរូបថតមានអាជ្ញាប័ណ្ណ</w:t>
            </w:r>
            <w:r w:rsidRPr="007C1362">
              <w:rPr>
                <w:rFonts w:ascii="Khmer UI" w:eastAsia="DaunPenh" w:hAnsi="Khmer UI" w:cs="Khmer UI"/>
                <w:sz w:val="24"/>
                <w:szCs w:val="24"/>
                <w:cs/>
                <w:lang w:bidi="km-KH"/>
              </w:rPr>
              <w:t xml:space="preserve"> </w:t>
            </w:r>
            <w:r w:rsidRPr="007C1362">
              <w:rPr>
                <w:rFonts w:ascii="Khmer UI" w:eastAsia="DaunPenh" w:hAnsi="Khmer UI" w:cs="Khmer UI" w:hint="cs"/>
                <w:sz w:val="24"/>
                <w:szCs w:val="24"/>
                <w:cs/>
                <w:lang w:bidi="km-KH"/>
              </w:rPr>
              <w:t>និងរូបភាពតម្រូវផ្ទាល់</w:t>
            </w:r>
            <w:r w:rsidR="007D428D">
              <w:rPr>
                <w:rFonts w:ascii="Khmer UI" w:eastAsia="DaunPenh" w:hAnsi="Khmer UI" w:cs="Khmer UI"/>
                <w:sz w:val="24"/>
                <w:szCs w:val="24"/>
                <w:lang w:bidi="km-KH"/>
              </w:rPr>
              <w:br/>
            </w:r>
            <w:r w:rsidRPr="007C1362">
              <w:rPr>
                <w:rFonts w:ascii="Khmer UI" w:eastAsia="DaunPenh" w:hAnsi="Khmer UI" w:cs="Khmer UI" w:hint="cs"/>
                <w:sz w:val="24"/>
                <w:szCs w:val="24"/>
                <w:cs/>
                <w:lang w:bidi="km-KH"/>
              </w:rPr>
              <w:t>ខ្លួន។</w:t>
            </w:r>
            <w:r>
              <w:rPr>
                <w:rFonts w:ascii="Khmer UI" w:eastAsia="DaunPenh" w:hAnsi="Khmer UI" w:cs="Khmer UI"/>
                <w:sz w:val="24"/>
                <w:szCs w:val="24"/>
                <w:lang w:bidi="km-KH"/>
              </w:rPr>
              <w:t xml:space="preserve"> </w:t>
            </w:r>
            <w:r w:rsidRPr="007C1362">
              <w:rPr>
                <w:rFonts w:ascii="Khmer UI" w:eastAsia="DaunPenh" w:hAnsi="Khmer UI" w:cs="Khmer UI" w:hint="cs"/>
                <w:sz w:val="24"/>
                <w:szCs w:val="24"/>
                <w:cs/>
                <w:lang w:bidi="km-KH"/>
              </w:rPr>
              <w:t>រូបភាពអាចមិនត្រូវបានប្រើប្រាស់ឡើងវិញដោយគ្មានការអនុញ្ញាតឡើយ។</w:t>
            </w:r>
            <w:r w:rsidRPr="007C1362">
              <w:rPr>
                <w:rFonts w:ascii="Khmer UI" w:eastAsia="DaunPenh" w:hAnsi="Khmer UI" w:cs="Khmer UI"/>
                <w:sz w:val="24"/>
                <w:szCs w:val="24"/>
                <w:cs/>
                <w:lang w:bidi="km-KH"/>
              </w:rPr>
              <w:t xml:space="preserve"> </w:t>
            </w:r>
            <w:r w:rsidRPr="007C1362">
              <w:rPr>
                <w:rFonts w:ascii="Khmer UI" w:eastAsia="DaunPenh" w:hAnsi="Khmer UI" w:cs="Khmer UI" w:hint="cs"/>
                <w:sz w:val="24"/>
                <w:szCs w:val="24"/>
                <w:cs/>
                <w:lang w:bidi="km-KH"/>
              </w:rPr>
              <w:t>សម្រាប់ការសាកសួរណាមួយអំពីរូបភាពទាំងនេះ</w:t>
            </w:r>
            <w:r w:rsidRPr="007C1362">
              <w:rPr>
                <w:rFonts w:ascii="Khmer UI" w:eastAsia="DaunPenh" w:hAnsi="Khmer UI" w:cs="Khmer UI"/>
                <w:sz w:val="24"/>
                <w:szCs w:val="24"/>
                <w:cs/>
                <w:lang w:bidi="km-KH"/>
              </w:rPr>
              <w:t xml:space="preserve"> </w:t>
            </w:r>
            <w:r w:rsidRPr="007C1362">
              <w:rPr>
                <w:rFonts w:ascii="Khmer UI" w:eastAsia="DaunPenh" w:hAnsi="Khmer UI" w:cs="Khmer UI" w:hint="cs"/>
                <w:sz w:val="24"/>
                <w:szCs w:val="24"/>
                <w:cs/>
                <w:lang w:bidi="km-KH"/>
              </w:rPr>
              <w:t>សូមចូលមើល</w:t>
            </w:r>
            <w:r w:rsidR="00A56BF9">
              <w:fldChar w:fldCharType="begin"/>
            </w:r>
            <w:r w:rsidR="00A56BF9">
              <w:instrText xml:space="preserve"> HYPERLINK "http://www.informationaccessgroup.com" </w:instrText>
            </w:r>
            <w:r w:rsidR="00A56BF9">
              <w:fldChar w:fldCharType="separate"/>
            </w:r>
            <w:r w:rsidRPr="00621465">
              <w:rPr>
                <w:rStyle w:val="Hyperlink"/>
                <w:rFonts w:cs="FS Me Pro"/>
                <w:bCs/>
                <w:sz w:val="24"/>
                <w:szCs w:val="24"/>
                <w:lang w:bidi="km-KH"/>
              </w:rPr>
              <w:t>www.informationaccessgroup.com</w:t>
            </w:r>
            <w:r w:rsidR="00A56BF9">
              <w:rPr>
                <w:rStyle w:val="Hyperlink"/>
                <w:rFonts w:cs="FS Me Pro"/>
                <w:bCs/>
                <w:sz w:val="24"/>
                <w:szCs w:val="24"/>
                <w:lang w:bidi="km-KH"/>
              </w:rPr>
              <w:fldChar w:fldCharType="end"/>
            </w:r>
            <w:r w:rsidRPr="00197D9F">
              <w:rPr>
                <w:rFonts w:ascii="Khmer UI" w:eastAsia="DaunPenh" w:hAnsi="Khmer UI" w:cs="Khmer UI"/>
                <w:sz w:val="24"/>
                <w:szCs w:val="24"/>
                <w:lang w:bidi="km-KH"/>
              </w:rPr>
              <w:t>។</w:t>
            </w:r>
            <w:r w:rsidRPr="00197D9F">
              <w:rPr>
                <w:rFonts w:ascii="Khmer UI" w:hAnsi="Khmer UI" w:cs="Khmer UI"/>
                <w:sz w:val="24"/>
                <w:szCs w:val="24"/>
                <w:lang w:bidi="km-KH"/>
              </w:rPr>
              <w:t xml:space="preserve"> </w:t>
            </w:r>
            <w:proofErr w:type="spellStart"/>
            <w:r w:rsidRPr="00197D9F">
              <w:rPr>
                <w:rFonts w:ascii="Khmer UI" w:eastAsia="DaunPenh" w:hAnsi="Khmer UI" w:cs="Khmer UI"/>
                <w:sz w:val="24"/>
                <w:szCs w:val="24"/>
                <w:lang w:bidi="km-KH"/>
              </w:rPr>
              <w:t>សម្រង់លេខការងារ</w:t>
            </w:r>
            <w:proofErr w:type="spellEnd"/>
            <w:r w:rsidRPr="00197D9F">
              <w:rPr>
                <w:rFonts w:ascii="Khmer UI" w:hAnsi="Khmer UI" w:cs="Khmer UI"/>
                <w:sz w:val="24"/>
                <w:szCs w:val="24"/>
                <w:lang w:bidi="km-KH"/>
              </w:rPr>
              <w:t xml:space="preserve"> </w:t>
            </w:r>
            <w:r w:rsidRPr="00621465">
              <w:rPr>
                <w:rFonts w:cs="FS Me Pro"/>
                <w:sz w:val="24"/>
                <w:szCs w:val="24"/>
                <w:lang w:bidi="km-KH"/>
              </w:rPr>
              <w:t>5212-B</w:t>
            </w:r>
            <w:r w:rsidRPr="00197D9F">
              <w:rPr>
                <w:rFonts w:ascii="Khmer UI" w:eastAsia="DaunPenh" w:hAnsi="Khmer UI" w:cs="Khmer UI"/>
                <w:sz w:val="24"/>
                <w:szCs w:val="24"/>
                <w:lang w:bidi="km-KH"/>
              </w:rPr>
              <w:t>។</w:t>
            </w:r>
          </w:p>
        </w:tc>
      </w:tr>
      <w:bookmarkEnd w:id="95"/>
      <w:bookmarkEnd w:id="94"/>
    </w:tbl>
    <w:p w14:paraId="1965F674" w14:textId="77777777" w:rsidR="006A3B43" w:rsidRPr="00197D9F" w:rsidRDefault="006A3B43" w:rsidP="00463A40">
      <w:pPr>
        <w:pStyle w:val="Tablespacerrow"/>
        <w:rPr>
          <w:rFonts w:ascii="Khmer UI" w:hAnsi="Khmer UI" w:cs="Khmer UI"/>
          <w:lang w:bidi="km-KH"/>
        </w:rPr>
        <w:sectPr w:rsidR="006A3B43" w:rsidRPr="00197D9F" w:rsidSect="00B76BFA">
          <w:footerReference w:type="default" r:id="rId204"/>
          <w:headerReference w:type="first" r:id="rId205"/>
          <w:footerReference w:type="first" r:id="rId206"/>
          <w:pgSz w:w="11906" w:h="16838"/>
          <w:pgMar w:top="851" w:right="1440" w:bottom="851" w:left="1440" w:header="284" w:footer="0" w:gutter="0"/>
          <w:cols w:space="708"/>
          <w:titlePg/>
          <w:docGrid w:linePitch="381"/>
        </w:sectPr>
      </w:pPr>
    </w:p>
    <w:p w14:paraId="77AC818D" w14:textId="77777777" w:rsidR="00EC31C6" w:rsidRPr="00197D9F" w:rsidRDefault="00EC31C6" w:rsidP="00D25C78">
      <w:pPr>
        <w:rPr>
          <w:rFonts w:ascii="Khmer UI" w:hAnsi="Khmer UI" w:cs="Khmer UI"/>
          <w:lang w:val="en-US" w:bidi="km-KH"/>
        </w:rPr>
      </w:pPr>
    </w:p>
    <w:sectPr w:rsidR="00EC31C6" w:rsidRPr="00197D9F" w:rsidSect="00B76BFA">
      <w:footerReference w:type="default" r:id="rId207"/>
      <w:headerReference w:type="first" r:id="rId208"/>
      <w:footerReference w:type="first" r:id="rId209"/>
      <w:pgSz w:w="11906" w:h="16838"/>
      <w:pgMar w:top="990" w:right="1133" w:bottom="990" w:left="1440" w:header="283" w:footer="283" w:gutter="0"/>
      <w:pgNumType w:start="1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34CE057" w14:textId="77777777" w:rsidR="00A56BF9" w:rsidRDefault="00A56BF9">
      <w:pPr>
        <w:spacing w:before="0" w:after="0" w:line="240" w:lineRule="auto"/>
      </w:pPr>
      <w:r>
        <w:separator/>
      </w:r>
    </w:p>
  </w:endnote>
  <w:endnote w:type="continuationSeparator" w:id="0">
    <w:p w14:paraId="274337F0" w14:textId="77777777" w:rsidR="00A56BF9" w:rsidRDefault="00A56BF9">
      <w:pPr>
        <w:spacing w:before="0"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" w:fontKey="{A29A1D30-8894-4356-B5F7-C6FEDE6BED12}"/>
    <w:embedBold r:id="rId2" w:fontKey="{BC397469-F2E2-48D4-910E-D305458CD00B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3" w:fontKey="{D3F93717-022B-47DD-8924-A87C1A72CDA5}"/>
  </w:font>
  <w:font w:name="FS Me Pro">
    <w:altName w:val="Calibri"/>
    <w:charset w:val="00"/>
    <w:family w:val="auto"/>
    <w:pitch w:val="variable"/>
    <w:sig w:usb0="A00002EF" w:usb1="4000606A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FS Me Pro Heavy">
    <w:altName w:val="Calibri"/>
    <w:charset w:val="00"/>
    <w:family w:val="auto"/>
    <w:pitch w:val="variable"/>
    <w:sig w:usb0="A00002EF" w:usb1="4000606A" w:usb2="00000000" w:usb3="00000000" w:csb0="0000009F" w:csb1="00000000"/>
  </w:font>
  <w:font w:name="Gotham Medium">
    <w:altName w:val="Calibri"/>
    <w:panose1 w:val="00000000000000000000"/>
    <w:charset w:val="00"/>
    <w:family w:val="modern"/>
    <w:notTrueType/>
    <w:pitch w:val="variable"/>
    <w:sig w:usb0="A10000FF" w:usb1="4000005B" w:usb2="00000000" w:usb3="00000000" w:csb0="0000009B" w:csb1="00000000"/>
  </w:font>
  <w:font w:name="FS Me">
    <w:altName w:val="Calibri"/>
    <w:panose1 w:val="02000506040000020004"/>
    <w:charset w:val="00"/>
    <w:family w:val="modern"/>
    <w:notTrueType/>
    <w:pitch w:val="variable"/>
    <w:sig w:usb0="800000AF" w:usb1="4000204A" w:usb2="00000000" w:usb3="00000000" w:csb0="0000009B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4" w:fontKey="{B02FB1E8-F0BE-41FB-9A4F-21D0DD546914}"/>
  </w:font>
  <w:font w:name="Khmer UI">
    <w:panose1 w:val="020B0502040204020203"/>
    <w:charset w:val="00"/>
    <w:family w:val="swiss"/>
    <w:pitch w:val="variable"/>
    <w:sig w:usb0="80000003" w:usb1="00000000" w:usb2="00010000" w:usb3="00000000" w:csb0="00000001" w:csb1="00000000"/>
    <w:embedRegular r:id="rId5" w:fontKey="{F01FF2B7-A61D-41B7-89F1-89CF9DE41A8E}"/>
    <w:embedBold r:id="rId6" w:fontKey="{EE18EBD0-BE55-4AAB-B6A2-29B2234FB46B}"/>
    <w:embedItalic r:id="rId7" w:fontKey="{9BD6F516-C5A4-46A6-B307-45C26BC85AC4}"/>
  </w:font>
  <w:font w:name="DaunPenh">
    <w:charset w:val="00"/>
    <w:family w:val="auto"/>
    <w:pitch w:val="variable"/>
    <w:sig w:usb0="80000003" w:usb1="00000000" w:usb2="00010000" w:usb3="00000000" w:csb0="00000001" w:csb1="00000000"/>
    <w:embedRegular r:id="rId8" w:fontKey="{FEA442B3-6E40-440A-B6F4-C90D05F727B1}"/>
    <w:embedBold r:id="rId9" w:fontKey="{427CFDCE-51D8-4D57-B583-E1A04592CBB7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EC0EA9" w14:textId="31C3B115" w:rsidR="00986198" w:rsidRPr="00F83AF8" w:rsidRDefault="009B7C4D" w:rsidP="00986198">
    <w:pPr>
      <w:pStyle w:val="Footer"/>
      <w:rPr>
        <w:rFonts w:cs="Khmer UI"/>
      </w:rPr>
    </w:pPr>
    <w:r w:rsidRPr="000749C5">
      <w:drawing>
        <wp:anchor distT="0" distB="0" distL="114300" distR="114300" simplePos="0" relativeHeight="251661312" behindDoc="1" locked="1" layoutInCell="1" allowOverlap="1" wp14:anchorId="3B6D3025" wp14:editId="7071766C">
          <wp:simplePos x="0" y="0"/>
          <wp:positionH relativeFrom="page">
            <wp:posOffset>-52070</wp:posOffset>
          </wp:positionH>
          <wp:positionV relativeFrom="page">
            <wp:posOffset>9573895</wp:posOffset>
          </wp:positionV>
          <wp:extent cx="7808595" cy="1122045"/>
          <wp:effectExtent l="0" t="0" r="1905" b="1905"/>
          <wp:wrapNone/>
          <wp:docPr id="2001179545" name="Picture 2001179545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24" name="Picture 224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7808595" cy="11220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F83AF8">
      <w:rPr>
        <w:rFonts w:ascii="Khmer UI" w:eastAsia="DaunPenh" w:hAnsi="Khmer UI" w:cs="Khmer UI"/>
      </w:rPr>
      <w:t>ទំព័រ</w:t>
    </w:r>
    <w:r w:rsidRPr="00F83AF8">
      <w:rPr>
        <w:rFonts w:ascii="Khmer UI" w:hAnsi="Khmer UI" w:cs="Khmer UI"/>
      </w:rPr>
      <w:t xml:space="preserve"> </w:t>
    </w:r>
    <w:r w:rsidRPr="00F83AF8">
      <w:rPr>
        <w:rFonts w:cs="Khmer UI"/>
      </w:rPr>
      <w:fldChar w:fldCharType="begin"/>
    </w:r>
    <w:r w:rsidRPr="00F83AF8">
      <w:rPr>
        <w:rFonts w:cs="Khmer UI"/>
      </w:rPr>
      <w:instrText xml:space="preserve"> PAGE   \* MERGEFORMAT </w:instrText>
    </w:r>
    <w:r w:rsidRPr="00F83AF8">
      <w:rPr>
        <w:rFonts w:cs="Khmer UI"/>
      </w:rPr>
      <w:fldChar w:fldCharType="separate"/>
    </w:r>
    <w:r w:rsidRPr="00F83AF8">
      <w:rPr>
        <w:rFonts w:cs="Khmer UI"/>
      </w:rPr>
      <w:t>60</w:t>
    </w:r>
    <w:r w:rsidRPr="00F83AF8">
      <w:rPr>
        <w:rFonts w:cs="Khmer UI"/>
      </w:rPr>
      <w:fldChar w:fldCharType="end"/>
    </w:r>
    <w:r w:rsidRPr="00F83AF8">
      <w:rPr>
        <w:rFonts w:ascii="Khmer UI" w:hAnsi="Khmer UI" w:cs="Khmer UI"/>
      </w:rPr>
      <w:t xml:space="preserve"> </w:t>
    </w:r>
    <w:r w:rsidRPr="00F83AF8">
      <w:rPr>
        <w:rFonts w:ascii="Khmer UI" w:eastAsia="DaunPenh" w:hAnsi="Khmer UI" w:cs="Khmer UI"/>
      </w:rPr>
      <w:t>នៃ</w:t>
    </w:r>
    <w:r w:rsidRPr="00F83AF8">
      <w:rPr>
        <w:rFonts w:ascii="Khmer UI" w:hAnsi="Khmer UI" w:cs="Khmer UI"/>
      </w:rPr>
      <w:t xml:space="preserve"> </w:t>
    </w:r>
    <w:r w:rsidR="007258BD" w:rsidRPr="00F83AF8">
      <w:rPr>
        <w:rFonts w:cs="Khmer UI"/>
      </w:rPr>
      <w:fldChar w:fldCharType="begin"/>
    </w:r>
    <w:r w:rsidRPr="00F83AF8">
      <w:rPr>
        <w:rFonts w:cs="Khmer UI"/>
      </w:rPr>
      <w:instrText xml:space="preserve"> NUMPAGES   \* MERGEFORMAT </w:instrText>
    </w:r>
    <w:r w:rsidR="007258BD" w:rsidRPr="00F83AF8">
      <w:rPr>
        <w:rFonts w:cs="Khmer UI"/>
      </w:rPr>
      <w:fldChar w:fldCharType="separate"/>
    </w:r>
    <w:r w:rsidR="007258BD" w:rsidRPr="00F83AF8">
      <w:rPr>
        <w:rFonts w:cs="Khmer UI"/>
      </w:rPr>
      <w:t>61</w:t>
    </w:r>
    <w:r w:rsidR="007258BD" w:rsidRPr="00F83AF8">
      <w:rPr>
        <w:rFonts w:cs="Khmer UI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A1D931B" w14:textId="77777777" w:rsidR="00EC34F7" w:rsidRDefault="00A56BF9" w:rsidP="00EC34F7">
    <w:pPr>
      <w:pStyle w:val="Footerfrontpage"/>
    </w:pPr>
    <w:r>
      <w:rPr>
        <w:noProof/>
      </w:rPr>
      <w:drawing>
        <wp:inline distT="0" distB="0" distL="0" distR="0" wp14:anchorId="20C2FEC0" wp14:editId="5D7202FD">
          <wp:extent cx="1260000" cy="624393"/>
          <wp:effectExtent l="0" t="0" r="0" b="4445"/>
          <wp:docPr id="477872247" name="Picture 477872247" descr="និមិត្តសញ្ញា NDIS។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" name="Picture 20" descr="និមិត្តសញ្ញា NDIS។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6397" b="11270"/>
                  <a:stretch>
                    <a:fillRect/>
                  </a:stretch>
                </pic:blipFill>
                <pic:spPr bwMode="auto">
                  <a:xfrm>
                    <a:off x="0" y="0"/>
                    <a:ext cx="1260000" cy="624393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  <w:r>
      <w:tab/>
    </w:r>
    <w:r>
      <w:tab/>
    </w:r>
    <w:r>
      <w:tab/>
    </w:r>
    <w:r>
      <w:tab/>
    </w:r>
    <w:r>
      <w:tab/>
    </w:r>
    <w:r>
      <w:tab/>
    </w:r>
    <w:r>
      <w:tab/>
    </w:r>
    <w:r>
      <w:tab/>
      <w:t xml:space="preserve"> ndis.gov.au</w:t>
    </w:r>
  </w:p>
  <w:p w14:paraId="0BA15DBC" w14:textId="77777777" w:rsidR="00EC34F7" w:rsidRPr="00BE3FC7" w:rsidRDefault="00A56BF9" w:rsidP="00EC34F7">
    <w:pPr>
      <w:pStyle w:val="Tablespacerrow"/>
    </w:pPr>
    <w:r>
      <w:br/>
    </w:r>
  </w:p>
  <w:p w14:paraId="4895B07D" w14:textId="77777777" w:rsidR="00384C4C" w:rsidRPr="00C36784" w:rsidRDefault="00384C4C" w:rsidP="00C36784">
    <w:pPr>
      <w:pStyle w:val="Defaul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8FED912" w14:textId="77777777" w:rsidR="00384C4C" w:rsidRPr="001A07DF" w:rsidRDefault="00A56BF9" w:rsidP="000749C5">
    <w:pPr>
      <w:pStyle w:val="Footer"/>
    </w:pPr>
    <w:r w:rsidRPr="00AD2EFB">
      <w:rPr>
        <w:rStyle w:val="IntenseEmphasis1"/>
      </w:rPr>
      <w:t>ndis.gov.au</w:t>
    </w:r>
    <w:r w:rsidRPr="00AD2EFB">
      <w:rPr>
        <w:rStyle w:val="IntenseEmphasis1"/>
      </w:rPr>
      <w:tab/>
    </w:r>
    <w:sdt>
      <w:sdtPr>
        <w:alias w:val="Title"/>
        <w:id w:val="1857718301"/>
        <w:placeholder>
          <w:docPart w:val="06AFA6750E784AC0BC2498A093684423"/>
        </w:placeholder>
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<w:text/>
      </w:sdtPr>
      <w:sdtEndPr/>
      <w:sdtContent>
        <w:r>
          <w:t>Cultural and Linguistic Diversity</w:t>
        </w:r>
      </w:sdtContent>
    </w:sdt>
    <w:r w:rsidRPr="00AD2EFB">
      <w:rPr>
        <w:rStyle w:val="IntenseEmphasis1"/>
      </w:rPr>
      <w:t xml:space="preserve"> </w:t>
    </w:r>
    <w:r>
      <w:t xml:space="preserve">| </w:t>
    </w:r>
    <w:sdt>
      <w:sdtPr>
        <w:id w:val="115531599"/>
        <w:placeholder>
          <w:docPart w:val="135C2B978D244C5B8F1BEA8F248C9CC2"/>
        </w:placeholder>
        <w:showingPlcHdr/>
        <w:date w:fullDate="2020-08-13T00:00:00Z">
          <w:dateFormat w:val="MMMM yyyy"/>
          <w:lid w:val="en-US"/>
          <w:storeMappedDataAs w:val="dateTime"/>
          <w:calendar w:val="gregorian"/>
        </w:date>
      </w:sdtPr>
      <w:sdtEndPr/>
      <w:sdtContent>
        <w:r w:rsidRPr="003C132E">
          <w:rPr>
            <w:rStyle w:val="PlaceholderText"/>
          </w:rPr>
          <w:t>Click or tap to enter a date.</w:t>
        </w:r>
      </w:sdtContent>
    </w:sdt>
    <w:r w:rsidRPr="00AD2EFB">
      <w:rPr>
        <w:rStyle w:val="IntenseEmphasis1"/>
      </w:rPr>
      <w:tab/>
    </w:r>
    <w:sdt>
      <w:sdtPr>
        <w:id w:val="1235358358"/>
        <w:docPartObj>
          <w:docPartGallery w:val="Page Numbers (Bottom of Page)"/>
          <w:docPartUnique/>
        </w:docPartObj>
      </w:sdtPr>
      <w:sdtEndPr/>
      <w:sdtContent>
        <w:r w:rsidRPr="001A07DF">
          <w:rPr>
            <w:rFonts w:ascii="DaunPenh" w:eastAsia="DaunPenh" w:hAnsi="DaunPenh" w:cs="DaunPenh"/>
          </w:rPr>
          <w:t>ទំព័រ</w:t>
        </w:r>
        <w:r w:rsidRPr="001A07DF">
          <w:t xml:space="preserve"> </w:t>
        </w:r>
        <w:r w:rsidRPr="001A07DF">
          <w:fldChar w:fldCharType="begin"/>
        </w:r>
        <w:r w:rsidRPr="001A07DF">
          <w:instrText xml:space="preserve"> PAGE   \* MERGEFORMAT </w:instrText>
        </w:r>
        <w:r w:rsidRPr="001A07DF">
          <w:fldChar w:fldCharType="separate"/>
        </w:r>
        <w:r w:rsidRPr="001A07DF">
          <w:t>2</w:t>
        </w:r>
        <w:r w:rsidRPr="001A07DF">
          <w:fldChar w:fldCharType="end"/>
        </w:r>
      </w:sdtContent>
    </w:sdt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60F1D62" w14:textId="77777777" w:rsidR="00C65783" w:rsidRPr="00621465" w:rsidRDefault="00A56BF9" w:rsidP="00C65783">
    <w:pPr>
      <w:rPr>
        <w:rFonts w:cs="FS Me Pro"/>
        <w:lang w:val="en-US"/>
      </w:rPr>
    </w:pPr>
    <w:r w:rsidRPr="00621465">
      <w:rPr>
        <w:rFonts w:cs="FS Me Pro"/>
        <w:noProof/>
        <w:lang w:val="en-US"/>
      </w:rPr>
      <w:drawing>
        <wp:inline distT="0" distB="0" distL="0" distR="0" wp14:anchorId="71FC5905" wp14:editId="12C25390">
          <wp:extent cx="1620000" cy="919733"/>
          <wp:effectExtent l="0" t="0" r="0" b="0"/>
          <wp:docPr id="7" name="Picture 7" descr="និមិត្តសញ្ញា NDIS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Picture 7" descr="និមិត្តសញ្ញា NDIS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7940"/>
                  <a:stretch>
                    <a:fillRect/>
                  </a:stretch>
                </pic:blipFill>
                <pic:spPr bwMode="auto">
                  <a:xfrm>
                    <a:off x="0" y="0"/>
                    <a:ext cx="1620000" cy="919733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</w:p>
  <w:p w14:paraId="4CE702EE" w14:textId="77777777" w:rsidR="00CB3B8E" w:rsidRPr="00621465" w:rsidRDefault="00CB3B8E" w:rsidP="00CB3B8E">
    <w:pPr>
      <w:rPr>
        <w:rFonts w:cs="FS Me Pro"/>
      </w:rPr>
    </w:pPr>
  </w:p>
  <w:p w14:paraId="5568457E" w14:textId="77777777" w:rsidR="00C65783" w:rsidRPr="00621465" w:rsidRDefault="00A56BF9" w:rsidP="00CB3B8E">
    <w:pPr>
      <w:pStyle w:val="Backpagetext"/>
      <w:rPr>
        <w:rFonts w:cs="FS Me Pro"/>
      </w:rPr>
    </w:pPr>
    <w:r w:rsidRPr="00621465">
      <w:rPr>
        <w:rFonts w:cs="FS Me Pro"/>
      </w:rPr>
      <w:t>ndis.gov.au</w:t>
    </w:r>
  </w:p>
  <w:p w14:paraId="1C3ED53B" w14:textId="77777777" w:rsidR="00C65783" w:rsidRPr="00621465" w:rsidRDefault="00C65783" w:rsidP="00CB3B8E">
    <w:pPr>
      <w:pStyle w:val="Backpagetext"/>
      <w:rPr>
        <w:rFonts w:cs="FS Me Pro"/>
      </w:rPr>
    </w:pPr>
  </w:p>
  <w:p w14:paraId="318705D6" w14:textId="77777777" w:rsidR="00CB3B8E" w:rsidRPr="00621465" w:rsidRDefault="00CB3B8E" w:rsidP="00CB3B8E">
    <w:pPr>
      <w:pStyle w:val="Backpagetext"/>
      <w:rPr>
        <w:rFonts w:cs="FS Me Pro"/>
      </w:rPr>
    </w:pPr>
  </w:p>
  <w:p w14:paraId="23F7AE92" w14:textId="77777777" w:rsidR="00384C4C" w:rsidRPr="00621465" w:rsidRDefault="00384C4C" w:rsidP="00CB3B8E">
    <w:pPr>
      <w:pStyle w:val="ProductCode"/>
      <w:rPr>
        <w:rFonts w:cs="FS Me Pro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2253BB8" w14:textId="77777777" w:rsidR="00A56BF9" w:rsidRDefault="00A56BF9">
      <w:pPr>
        <w:spacing w:before="0" w:after="0" w:line="240" w:lineRule="auto"/>
      </w:pPr>
      <w:r>
        <w:separator/>
      </w:r>
    </w:p>
  </w:footnote>
  <w:footnote w:type="continuationSeparator" w:id="0">
    <w:p w14:paraId="24E5D116" w14:textId="77777777" w:rsidR="00A56BF9" w:rsidRDefault="00A56BF9">
      <w:pPr>
        <w:spacing w:before="0"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369DEDB" w14:textId="77777777" w:rsidR="00384C4C" w:rsidRDefault="00A56BF9">
    <w:pPr>
      <w:pStyle w:val="Header"/>
    </w:pPr>
    <w:r>
      <w:drawing>
        <wp:anchor distT="0" distB="0" distL="114300" distR="114300" simplePos="0" relativeHeight="251658240" behindDoc="1" locked="0" layoutInCell="1" allowOverlap="1" wp14:anchorId="1452EB3A" wp14:editId="4C16C651">
          <wp:simplePos x="0" y="0"/>
          <wp:positionH relativeFrom="page">
            <wp:posOffset>-53340</wp:posOffset>
          </wp:positionH>
          <wp:positionV relativeFrom="page">
            <wp:posOffset>-62865</wp:posOffset>
          </wp:positionV>
          <wp:extent cx="7714168" cy="10821600"/>
          <wp:effectExtent l="0" t="0" r="1270" b="0"/>
          <wp:wrapNone/>
          <wp:docPr id="1236302227" name="Picture 1236302227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93067863" name="Picture 22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7714168" cy="108216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FE1696D" w14:textId="77777777" w:rsidR="00384C4C" w:rsidRPr="00C65783" w:rsidRDefault="00A56BF9" w:rsidP="00C65783">
    <w:pPr>
      <w:pStyle w:val="Header"/>
    </w:pPr>
    <w:r>
      <mc:AlternateContent>
        <mc:Choice Requires="wps">
          <w:drawing>
            <wp:anchor distT="0" distB="0" distL="114300" distR="114300" simplePos="0" relativeHeight="251659264" behindDoc="1" locked="0" layoutInCell="1" allowOverlap="1" wp14:anchorId="51D004D6" wp14:editId="345668B9">
              <wp:simplePos x="0" y="0"/>
              <wp:positionH relativeFrom="page">
                <wp:posOffset>-106680</wp:posOffset>
              </wp:positionH>
              <wp:positionV relativeFrom="paragraph">
                <wp:posOffset>-225425</wp:posOffset>
              </wp:positionV>
              <wp:extent cx="7776000" cy="10800000"/>
              <wp:effectExtent l="0" t="0" r="0" b="1905"/>
              <wp:wrapNone/>
              <wp:docPr id="8" name="Rectangle 8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776000" cy="10800000"/>
                      </a:xfrm>
                      <a:prstGeom prst="rect">
                        <a:avLst/>
                      </a:prstGeom>
                      <a:solidFill>
                        <a:srgbClr val="6B2976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numCol="1" spcCol="0" rtlCol="0" fromWordArt="0" anchor="ctr" anchorCtr="0" forceAA="0" compatLnSpc="1">
                      <a:prstTxWarp prst="textNoShape">
                        <a:avLst/>
                      </a:prstTxWarp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3D9B9BFC" id="Rectangle 8" o:spid="_x0000_s1026" alt="&quot;&quot;" style="position:absolute;margin-left:-8.4pt;margin-top:-17.75pt;width:612.3pt;height:850.4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" fillcolor="#6b2976" stroked="f" strokeweight="2pt">
              <w10:wrap anchorx="page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9F04B3"/>
    <w:multiLevelType w:val="hybridMultilevel"/>
    <w:tmpl w:val="D65AC0D6"/>
    <w:lvl w:ilvl="0" w:tplc="A25079B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760AC86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348F1F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4289D5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258D1B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676237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2B61AF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CAD2F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6CCC4E0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0BA0218"/>
    <w:multiLevelType w:val="hybridMultilevel"/>
    <w:tmpl w:val="5A562566"/>
    <w:lvl w:ilvl="0" w:tplc="6EE81A6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BC28EB8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F1E62B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F10BF4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2A6E8A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2BCDD8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B8EAB3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CA077C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52A2BD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0F8606E"/>
    <w:multiLevelType w:val="hybridMultilevel"/>
    <w:tmpl w:val="B9348698"/>
    <w:lvl w:ilvl="0" w:tplc="7E587FB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C69E24E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EDC45E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78466F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0C83CC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3505A0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794293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DD0723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0FA73E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1B35D7C"/>
    <w:multiLevelType w:val="hybridMultilevel"/>
    <w:tmpl w:val="FB242C52"/>
    <w:lvl w:ilvl="0" w:tplc="60BA14F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34867E6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E1ADBB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AC620C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C90A6D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C8E74F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1E7F4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7DE680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662FF2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1FC4DA3"/>
    <w:multiLevelType w:val="hybridMultilevel"/>
    <w:tmpl w:val="698202E8"/>
    <w:lvl w:ilvl="0" w:tplc="3876665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C8504CB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36462D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83A0F7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722436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9AF64A6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B6AAEC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C38E7D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DAE105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26D3050"/>
    <w:multiLevelType w:val="hybridMultilevel"/>
    <w:tmpl w:val="28FA5082"/>
    <w:lvl w:ilvl="0" w:tplc="30CC4E3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A6F47E7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D4D80B2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02EE5B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69E49D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E550BC7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C3A58A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3F2E76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5842C9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33D77A2"/>
    <w:multiLevelType w:val="hybridMultilevel"/>
    <w:tmpl w:val="C616CD64"/>
    <w:lvl w:ilvl="0" w:tplc="05E6AD1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50BA860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838F34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49ACE2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C3ABE6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42CC56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DDA1E2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30AC20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15A2F2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48D4AB1"/>
    <w:multiLevelType w:val="hybridMultilevel"/>
    <w:tmpl w:val="ACC0C36E"/>
    <w:lvl w:ilvl="0" w:tplc="992CB5A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C5D4DD1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396F99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14E6C4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B0EDCB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FFE913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1B8D74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5EC547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5A287B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05BE6E8B"/>
    <w:multiLevelType w:val="hybridMultilevel"/>
    <w:tmpl w:val="0DA01F94"/>
    <w:lvl w:ilvl="0" w:tplc="00EE1A1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72443C9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8B0DBA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EA4938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7E8AA1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D3E02E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EC2731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978FBA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A8D43ED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08EE35E2"/>
    <w:multiLevelType w:val="hybridMultilevel"/>
    <w:tmpl w:val="0458FB32"/>
    <w:lvl w:ilvl="0" w:tplc="FD5677B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ECD6787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51ED88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94EC65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35683D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9536DEB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368F7E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C14347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1FEAA0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09DB3E9B"/>
    <w:multiLevelType w:val="hybridMultilevel"/>
    <w:tmpl w:val="CBBEE408"/>
    <w:lvl w:ilvl="0" w:tplc="18EA1E3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A89ABFB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A86428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7B471A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634253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601A4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C72F8C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34E07F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160DB9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0E936215"/>
    <w:multiLevelType w:val="hybridMultilevel"/>
    <w:tmpl w:val="59F68BB0"/>
    <w:lvl w:ilvl="0" w:tplc="9E48A6A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127EAE1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C9F4330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9644FE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FBCE86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89EEE76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7F221B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F468AF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5109C8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68F0DF3"/>
    <w:multiLevelType w:val="hybridMultilevel"/>
    <w:tmpl w:val="A726F498"/>
    <w:lvl w:ilvl="0" w:tplc="2A4E7B72">
      <w:start w:val="1"/>
      <w:numFmt w:val="bullet"/>
      <w:lvlText w:val=""/>
      <w:lvlJc w:val="left"/>
      <w:pPr>
        <w:ind w:left="778" w:hanging="360"/>
      </w:pPr>
      <w:rPr>
        <w:rFonts w:ascii="Symbol" w:hAnsi="Symbol" w:hint="default"/>
        <w:color w:val="6B2976"/>
      </w:rPr>
    </w:lvl>
    <w:lvl w:ilvl="1" w:tplc="33CC88AC" w:tentative="1">
      <w:start w:val="1"/>
      <w:numFmt w:val="bullet"/>
      <w:lvlText w:val="o"/>
      <w:lvlJc w:val="left"/>
      <w:pPr>
        <w:ind w:left="1498" w:hanging="360"/>
      </w:pPr>
      <w:rPr>
        <w:rFonts w:ascii="Courier New" w:hAnsi="Courier New" w:cs="Courier New" w:hint="default"/>
      </w:rPr>
    </w:lvl>
    <w:lvl w:ilvl="2" w:tplc="90823F06" w:tentative="1">
      <w:start w:val="1"/>
      <w:numFmt w:val="bullet"/>
      <w:lvlText w:val=""/>
      <w:lvlJc w:val="left"/>
      <w:pPr>
        <w:ind w:left="2218" w:hanging="360"/>
      </w:pPr>
      <w:rPr>
        <w:rFonts w:ascii="Wingdings" w:hAnsi="Wingdings" w:hint="default"/>
      </w:rPr>
    </w:lvl>
    <w:lvl w:ilvl="3" w:tplc="3364FCFA" w:tentative="1">
      <w:start w:val="1"/>
      <w:numFmt w:val="bullet"/>
      <w:lvlText w:val=""/>
      <w:lvlJc w:val="left"/>
      <w:pPr>
        <w:ind w:left="2938" w:hanging="360"/>
      </w:pPr>
      <w:rPr>
        <w:rFonts w:ascii="Symbol" w:hAnsi="Symbol" w:hint="default"/>
      </w:rPr>
    </w:lvl>
    <w:lvl w:ilvl="4" w:tplc="A880E160" w:tentative="1">
      <w:start w:val="1"/>
      <w:numFmt w:val="bullet"/>
      <w:lvlText w:val="o"/>
      <w:lvlJc w:val="left"/>
      <w:pPr>
        <w:ind w:left="3658" w:hanging="360"/>
      </w:pPr>
      <w:rPr>
        <w:rFonts w:ascii="Courier New" w:hAnsi="Courier New" w:cs="Courier New" w:hint="default"/>
      </w:rPr>
    </w:lvl>
    <w:lvl w:ilvl="5" w:tplc="E1AE546A" w:tentative="1">
      <w:start w:val="1"/>
      <w:numFmt w:val="bullet"/>
      <w:lvlText w:val=""/>
      <w:lvlJc w:val="left"/>
      <w:pPr>
        <w:ind w:left="4378" w:hanging="360"/>
      </w:pPr>
      <w:rPr>
        <w:rFonts w:ascii="Wingdings" w:hAnsi="Wingdings" w:hint="default"/>
      </w:rPr>
    </w:lvl>
    <w:lvl w:ilvl="6" w:tplc="FB36D986" w:tentative="1">
      <w:start w:val="1"/>
      <w:numFmt w:val="bullet"/>
      <w:lvlText w:val=""/>
      <w:lvlJc w:val="left"/>
      <w:pPr>
        <w:ind w:left="5098" w:hanging="360"/>
      </w:pPr>
      <w:rPr>
        <w:rFonts w:ascii="Symbol" w:hAnsi="Symbol" w:hint="default"/>
      </w:rPr>
    </w:lvl>
    <w:lvl w:ilvl="7" w:tplc="8EDAA880" w:tentative="1">
      <w:start w:val="1"/>
      <w:numFmt w:val="bullet"/>
      <w:lvlText w:val="o"/>
      <w:lvlJc w:val="left"/>
      <w:pPr>
        <w:ind w:left="5818" w:hanging="360"/>
      </w:pPr>
      <w:rPr>
        <w:rFonts w:ascii="Courier New" w:hAnsi="Courier New" w:cs="Courier New" w:hint="default"/>
      </w:rPr>
    </w:lvl>
    <w:lvl w:ilvl="8" w:tplc="E20801CA" w:tentative="1">
      <w:start w:val="1"/>
      <w:numFmt w:val="bullet"/>
      <w:lvlText w:val=""/>
      <w:lvlJc w:val="left"/>
      <w:pPr>
        <w:ind w:left="6538" w:hanging="360"/>
      </w:pPr>
      <w:rPr>
        <w:rFonts w:ascii="Wingdings" w:hAnsi="Wingdings" w:hint="default"/>
      </w:rPr>
    </w:lvl>
  </w:abstractNum>
  <w:abstractNum w:abstractNumId="13" w15:restartNumberingAfterBreak="0">
    <w:nsid w:val="17142136"/>
    <w:multiLevelType w:val="hybridMultilevel"/>
    <w:tmpl w:val="0B0C2AB4"/>
    <w:lvl w:ilvl="0" w:tplc="F5A2F06A">
      <w:start w:val="1"/>
      <w:numFmt w:val="bullet"/>
      <w:lvlText w:val=""/>
      <w:lvlJc w:val="left"/>
      <w:pPr>
        <w:ind w:left="794" w:hanging="360"/>
      </w:pPr>
      <w:rPr>
        <w:rFonts w:ascii="Symbol" w:hAnsi="Symbol" w:hint="default"/>
        <w:color w:val="6B2976"/>
      </w:rPr>
    </w:lvl>
    <w:lvl w:ilvl="1" w:tplc="9E2444D0" w:tentative="1">
      <w:start w:val="1"/>
      <w:numFmt w:val="bullet"/>
      <w:lvlText w:val="o"/>
      <w:lvlJc w:val="left"/>
      <w:pPr>
        <w:ind w:left="1514" w:hanging="360"/>
      </w:pPr>
      <w:rPr>
        <w:rFonts w:ascii="Courier New" w:hAnsi="Courier New" w:cs="Courier New" w:hint="default"/>
      </w:rPr>
    </w:lvl>
    <w:lvl w:ilvl="2" w:tplc="6D801FC6" w:tentative="1">
      <w:start w:val="1"/>
      <w:numFmt w:val="bullet"/>
      <w:lvlText w:val=""/>
      <w:lvlJc w:val="left"/>
      <w:pPr>
        <w:ind w:left="2234" w:hanging="360"/>
      </w:pPr>
      <w:rPr>
        <w:rFonts w:ascii="Wingdings" w:hAnsi="Wingdings" w:hint="default"/>
      </w:rPr>
    </w:lvl>
    <w:lvl w:ilvl="3" w:tplc="6686AFEE" w:tentative="1">
      <w:start w:val="1"/>
      <w:numFmt w:val="bullet"/>
      <w:lvlText w:val=""/>
      <w:lvlJc w:val="left"/>
      <w:pPr>
        <w:ind w:left="2954" w:hanging="360"/>
      </w:pPr>
      <w:rPr>
        <w:rFonts w:ascii="Symbol" w:hAnsi="Symbol" w:hint="default"/>
      </w:rPr>
    </w:lvl>
    <w:lvl w:ilvl="4" w:tplc="ADC2741E" w:tentative="1">
      <w:start w:val="1"/>
      <w:numFmt w:val="bullet"/>
      <w:lvlText w:val="o"/>
      <w:lvlJc w:val="left"/>
      <w:pPr>
        <w:ind w:left="3674" w:hanging="360"/>
      </w:pPr>
      <w:rPr>
        <w:rFonts w:ascii="Courier New" w:hAnsi="Courier New" w:cs="Courier New" w:hint="default"/>
      </w:rPr>
    </w:lvl>
    <w:lvl w:ilvl="5" w:tplc="0E16AD6C" w:tentative="1">
      <w:start w:val="1"/>
      <w:numFmt w:val="bullet"/>
      <w:lvlText w:val=""/>
      <w:lvlJc w:val="left"/>
      <w:pPr>
        <w:ind w:left="4394" w:hanging="360"/>
      </w:pPr>
      <w:rPr>
        <w:rFonts w:ascii="Wingdings" w:hAnsi="Wingdings" w:hint="default"/>
      </w:rPr>
    </w:lvl>
    <w:lvl w:ilvl="6" w:tplc="BA980A18" w:tentative="1">
      <w:start w:val="1"/>
      <w:numFmt w:val="bullet"/>
      <w:lvlText w:val=""/>
      <w:lvlJc w:val="left"/>
      <w:pPr>
        <w:ind w:left="5114" w:hanging="360"/>
      </w:pPr>
      <w:rPr>
        <w:rFonts w:ascii="Symbol" w:hAnsi="Symbol" w:hint="default"/>
      </w:rPr>
    </w:lvl>
    <w:lvl w:ilvl="7" w:tplc="85929870" w:tentative="1">
      <w:start w:val="1"/>
      <w:numFmt w:val="bullet"/>
      <w:lvlText w:val="o"/>
      <w:lvlJc w:val="left"/>
      <w:pPr>
        <w:ind w:left="5834" w:hanging="360"/>
      </w:pPr>
      <w:rPr>
        <w:rFonts w:ascii="Courier New" w:hAnsi="Courier New" w:cs="Courier New" w:hint="default"/>
      </w:rPr>
    </w:lvl>
    <w:lvl w:ilvl="8" w:tplc="A2C86ED2" w:tentative="1">
      <w:start w:val="1"/>
      <w:numFmt w:val="bullet"/>
      <w:lvlText w:val=""/>
      <w:lvlJc w:val="left"/>
      <w:pPr>
        <w:ind w:left="6554" w:hanging="360"/>
      </w:pPr>
      <w:rPr>
        <w:rFonts w:ascii="Wingdings" w:hAnsi="Wingdings" w:hint="default"/>
      </w:rPr>
    </w:lvl>
  </w:abstractNum>
  <w:abstractNum w:abstractNumId="14" w15:restartNumberingAfterBreak="0">
    <w:nsid w:val="181B0B01"/>
    <w:multiLevelType w:val="hybridMultilevel"/>
    <w:tmpl w:val="2AB821AC"/>
    <w:lvl w:ilvl="0" w:tplc="C8CCB732">
      <w:numFmt w:val="bullet"/>
      <w:lvlText w:val=""/>
      <w:lvlJc w:val="left"/>
      <w:pPr>
        <w:ind w:left="720" w:hanging="360"/>
      </w:pPr>
      <w:rPr>
        <w:rFonts w:ascii="Symbol" w:eastAsia="Times New Roman" w:hAnsi="Symbol" w:cs="Tahoma" w:hint="default"/>
        <w:color w:val="6B2976"/>
      </w:rPr>
    </w:lvl>
    <w:lvl w:ilvl="1" w:tplc="929AC5F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62DE42D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F2C891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7A2EBA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5AEF1A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8C4FD6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4D09B2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A20E8B9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1A334CBD"/>
    <w:multiLevelType w:val="hybridMultilevel"/>
    <w:tmpl w:val="F92A6CC8"/>
    <w:lvl w:ilvl="0" w:tplc="A6E403E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C52828C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D38F2F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ED2DA2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8B8A18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61CA19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62ABB7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27A96E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A5E0F09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1AD93FE4"/>
    <w:multiLevelType w:val="hybridMultilevel"/>
    <w:tmpl w:val="A0CC2F20"/>
    <w:lvl w:ilvl="0" w:tplc="4E98A3D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3D90514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A18FD0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6AE62E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6F882F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862C99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03A090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DE0F19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DCEE69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1E222EB7"/>
    <w:multiLevelType w:val="hybridMultilevel"/>
    <w:tmpl w:val="28C8EB2E"/>
    <w:lvl w:ilvl="0" w:tplc="E5C0B29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C292D84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5CA72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702387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A9EF84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7786BB5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E2A740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34AE08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60C8449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1E863DCE"/>
    <w:multiLevelType w:val="hybridMultilevel"/>
    <w:tmpl w:val="AAB69D28"/>
    <w:lvl w:ilvl="0" w:tplc="C22236A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FED2724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7CE073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CAA43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B4C404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CE92363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D964B1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C1A3C4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8BBAD0E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08B21CC"/>
    <w:multiLevelType w:val="hybridMultilevel"/>
    <w:tmpl w:val="1694A2C4"/>
    <w:lvl w:ilvl="0" w:tplc="42D2037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AA08960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CAE3BA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DEAEB1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84AEBA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E6908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D42076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10ADB2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AAEFC6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1240E19"/>
    <w:multiLevelType w:val="hybridMultilevel"/>
    <w:tmpl w:val="1FDE0F20"/>
    <w:lvl w:ilvl="0" w:tplc="E4C0321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D80AB18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E4869D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D6685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2ECB84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FF8F7A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BD62F5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FC619B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6D56F9A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235C342B"/>
    <w:multiLevelType w:val="hybridMultilevel"/>
    <w:tmpl w:val="0AA0D758"/>
    <w:lvl w:ilvl="0" w:tplc="F3CA3C5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BBFE910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3EF7C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638A59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ED85C9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637AD1D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A46E1F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5E5F4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5B2384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24464620"/>
    <w:multiLevelType w:val="hybridMultilevel"/>
    <w:tmpl w:val="D90E93EA"/>
    <w:lvl w:ilvl="0" w:tplc="47D8946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83A84E5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E16680C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C8044B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A9E70C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1FEE38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28642B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E8E03D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DE4CC0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25351755"/>
    <w:multiLevelType w:val="hybridMultilevel"/>
    <w:tmpl w:val="2B22095E"/>
    <w:lvl w:ilvl="0" w:tplc="F6C45310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  <w:color w:val="6B2976"/>
      </w:rPr>
    </w:lvl>
    <w:lvl w:ilvl="1" w:tplc="DDD6E944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72E64604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5756D8E8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C92066E2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5022AD68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B528A60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2C6EC8B8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CF9E9416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24" w15:restartNumberingAfterBreak="0">
    <w:nsid w:val="28D4118C"/>
    <w:multiLevelType w:val="hybridMultilevel"/>
    <w:tmpl w:val="05001CD2"/>
    <w:lvl w:ilvl="0" w:tplc="D8329C2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072EA8F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66BC945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89EE70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36A158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6AA00B2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196390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D065BB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3B0A7C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2B9B159F"/>
    <w:multiLevelType w:val="multilevel"/>
    <w:tmpl w:val="1F38FDB4"/>
    <w:styleLink w:val="HeadingsList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702" w:hanging="567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851" w:hanging="851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216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252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88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32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360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960" w:hanging="360"/>
      </w:pPr>
      <w:rPr>
        <w:rFonts w:hint="default"/>
      </w:rPr>
    </w:lvl>
  </w:abstractNum>
  <w:abstractNum w:abstractNumId="26" w15:restartNumberingAfterBreak="0">
    <w:nsid w:val="2CF562E8"/>
    <w:multiLevelType w:val="hybridMultilevel"/>
    <w:tmpl w:val="4C4A343C"/>
    <w:lvl w:ilvl="0" w:tplc="54861C5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088EB3A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3CCECE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F5A41B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3B2528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0BA799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B62943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906913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B62EAB9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2FFB7F59"/>
    <w:multiLevelType w:val="hybridMultilevel"/>
    <w:tmpl w:val="9A4CDBE2"/>
    <w:lvl w:ilvl="0" w:tplc="CB6EBC5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C6E2544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C1A8D0A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F667F0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C70D74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8EA956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F24502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912BDE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4DC43D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307E15BF"/>
    <w:multiLevelType w:val="hybridMultilevel"/>
    <w:tmpl w:val="2DE4F692"/>
    <w:lvl w:ilvl="0" w:tplc="4876430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A5CAB54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43834A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37A7D9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6C5E9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885470A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FA44DE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9C971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5022975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336B4021"/>
    <w:multiLevelType w:val="hybridMultilevel"/>
    <w:tmpl w:val="A00689A0"/>
    <w:lvl w:ilvl="0" w:tplc="0A781E10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  <w:color w:val="6B2976"/>
      </w:rPr>
    </w:lvl>
    <w:lvl w:ilvl="1" w:tplc="8DD491BC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64DCA594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86C0D8B8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A6DA7822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3A344E68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5A000740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A2344704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E5464BB0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30" w15:restartNumberingAfterBreak="0">
    <w:nsid w:val="347B1E5C"/>
    <w:multiLevelType w:val="hybridMultilevel"/>
    <w:tmpl w:val="293E8332"/>
    <w:lvl w:ilvl="0" w:tplc="8CB0B5D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E34A418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E4ED9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96A75F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D207A2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37ED71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AF85AC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818C6C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EEC73A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34D0594C"/>
    <w:multiLevelType w:val="hybridMultilevel"/>
    <w:tmpl w:val="F03E391C"/>
    <w:lvl w:ilvl="0" w:tplc="21ECE52C">
      <w:start w:val="1"/>
      <w:numFmt w:val="bullet"/>
      <w:lvlText w:val=""/>
      <w:lvlJc w:val="left"/>
      <w:pPr>
        <w:ind w:left="787" w:hanging="360"/>
      </w:pPr>
      <w:rPr>
        <w:rFonts w:ascii="Symbol" w:hAnsi="Symbol" w:hint="default"/>
        <w:color w:val="6B2976"/>
      </w:rPr>
    </w:lvl>
    <w:lvl w:ilvl="1" w:tplc="529EEFCC" w:tentative="1">
      <w:start w:val="1"/>
      <w:numFmt w:val="bullet"/>
      <w:lvlText w:val="o"/>
      <w:lvlJc w:val="left"/>
      <w:pPr>
        <w:ind w:left="1507" w:hanging="360"/>
      </w:pPr>
      <w:rPr>
        <w:rFonts w:ascii="Courier New" w:hAnsi="Courier New" w:cs="Courier New" w:hint="default"/>
      </w:rPr>
    </w:lvl>
    <w:lvl w:ilvl="2" w:tplc="1A220A36" w:tentative="1">
      <w:start w:val="1"/>
      <w:numFmt w:val="bullet"/>
      <w:lvlText w:val=""/>
      <w:lvlJc w:val="left"/>
      <w:pPr>
        <w:ind w:left="2227" w:hanging="360"/>
      </w:pPr>
      <w:rPr>
        <w:rFonts w:ascii="Wingdings" w:hAnsi="Wingdings" w:hint="default"/>
      </w:rPr>
    </w:lvl>
    <w:lvl w:ilvl="3" w:tplc="F4424EFC" w:tentative="1">
      <w:start w:val="1"/>
      <w:numFmt w:val="bullet"/>
      <w:lvlText w:val=""/>
      <w:lvlJc w:val="left"/>
      <w:pPr>
        <w:ind w:left="2947" w:hanging="360"/>
      </w:pPr>
      <w:rPr>
        <w:rFonts w:ascii="Symbol" w:hAnsi="Symbol" w:hint="default"/>
      </w:rPr>
    </w:lvl>
    <w:lvl w:ilvl="4" w:tplc="836AF786" w:tentative="1">
      <w:start w:val="1"/>
      <w:numFmt w:val="bullet"/>
      <w:lvlText w:val="o"/>
      <w:lvlJc w:val="left"/>
      <w:pPr>
        <w:ind w:left="3667" w:hanging="360"/>
      </w:pPr>
      <w:rPr>
        <w:rFonts w:ascii="Courier New" w:hAnsi="Courier New" w:cs="Courier New" w:hint="default"/>
      </w:rPr>
    </w:lvl>
    <w:lvl w:ilvl="5" w:tplc="69846C7E" w:tentative="1">
      <w:start w:val="1"/>
      <w:numFmt w:val="bullet"/>
      <w:lvlText w:val=""/>
      <w:lvlJc w:val="left"/>
      <w:pPr>
        <w:ind w:left="4387" w:hanging="360"/>
      </w:pPr>
      <w:rPr>
        <w:rFonts w:ascii="Wingdings" w:hAnsi="Wingdings" w:hint="default"/>
      </w:rPr>
    </w:lvl>
    <w:lvl w:ilvl="6" w:tplc="BFA6B942" w:tentative="1">
      <w:start w:val="1"/>
      <w:numFmt w:val="bullet"/>
      <w:lvlText w:val=""/>
      <w:lvlJc w:val="left"/>
      <w:pPr>
        <w:ind w:left="5107" w:hanging="360"/>
      </w:pPr>
      <w:rPr>
        <w:rFonts w:ascii="Symbol" w:hAnsi="Symbol" w:hint="default"/>
      </w:rPr>
    </w:lvl>
    <w:lvl w:ilvl="7" w:tplc="D13097C2" w:tentative="1">
      <w:start w:val="1"/>
      <w:numFmt w:val="bullet"/>
      <w:lvlText w:val="o"/>
      <w:lvlJc w:val="left"/>
      <w:pPr>
        <w:ind w:left="5827" w:hanging="360"/>
      </w:pPr>
      <w:rPr>
        <w:rFonts w:ascii="Courier New" w:hAnsi="Courier New" w:cs="Courier New" w:hint="default"/>
      </w:rPr>
    </w:lvl>
    <w:lvl w:ilvl="8" w:tplc="5D16B312" w:tentative="1">
      <w:start w:val="1"/>
      <w:numFmt w:val="bullet"/>
      <w:lvlText w:val=""/>
      <w:lvlJc w:val="left"/>
      <w:pPr>
        <w:ind w:left="6547" w:hanging="360"/>
      </w:pPr>
      <w:rPr>
        <w:rFonts w:ascii="Wingdings" w:hAnsi="Wingdings" w:hint="default"/>
      </w:rPr>
    </w:lvl>
  </w:abstractNum>
  <w:abstractNum w:abstractNumId="32" w15:restartNumberingAfterBreak="0">
    <w:nsid w:val="36743438"/>
    <w:multiLevelType w:val="hybridMultilevel"/>
    <w:tmpl w:val="2A28BA8E"/>
    <w:lvl w:ilvl="0" w:tplc="6F70A27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370E5FF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AD4E8D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D9C984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DF084D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9EEFA1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B52C23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4320C0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801C111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37D22922"/>
    <w:multiLevelType w:val="hybridMultilevel"/>
    <w:tmpl w:val="E57EAD1C"/>
    <w:lvl w:ilvl="0" w:tplc="08E4766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6F00F54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EE68A2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B1C7AE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EF82BD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63691B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88E81F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C98265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7AE9D4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37F16336"/>
    <w:multiLevelType w:val="hybridMultilevel"/>
    <w:tmpl w:val="383CD3AC"/>
    <w:lvl w:ilvl="0" w:tplc="2FD8FEB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7D02324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0A4493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2A448B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E885C9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B28404A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500F4D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AFE891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8D96588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398A1378"/>
    <w:multiLevelType w:val="hybridMultilevel"/>
    <w:tmpl w:val="FA72A2B2"/>
    <w:lvl w:ilvl="0" w:tplc="0490677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4D74F43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E7E262F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24876B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494036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A2288A1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D7C35F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C8234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F98F04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3FE2116B"/>
    <w:multiLevelType w:val="hybridMultilevel"/>
    <w:tmpl w:val="01B864F4"/>
    <w:lvl w:ilvl="0" w:tplc="BD281EC8">
      <w:start w:val="1"/>
      <w:numFmt w:val="bullet"/>
      <w:lvlText w:val=""/>
      <w:lvlJc w:val="left"/>
      <w:pPr>
        <w:ind w:left="778" w:hanging="360"/>
      </w:pPr>
      <w:rPr>
        <w:rFonts w:ascii="Symbol" w:hAnsi="Symbol" w:hint="default"/>
        <w:color w:val="6B2976"/>
      </w:rPr>
    </w:lvl>
    <w:lvl w:ilvl="1" w:tplc="56EAE8CE" w:tentative="1">
      <w:start w:val="1"/>
      <w:numFmt w:val="bullet"/>
      <w:lvlText w:val="o"/>
      <w:lvlJc w:val="left"/>
      <w:pPr>
        <w:ind w:left="1498" w:hanging="360"/>
      </w:pPr>
      <w:rPr>
        <w:rFonts w:ascii="Courier New" w:hAnsi="Courier New" w:cs="Courier New" w:hint="default"/>
      </w:rPr>
    </w:lvl>
    <w:lvl w:ilvl="2" w:tplc="D14AB25C" w:tentative="1">
      <w:start w:val="1"/>
      <w:numFmt w:val="bullet"/>
      <w:lvlText w:val=""/>
      <w:lvlJc w:val="left"/>
      <w:pPr>
        <w:ind w:left="2218" w:hanging="360"/>
      </w:pPr>
      <w:rPr>
        <w:rFonts w:ascii="Wingdings" w:hAnsi="Wingdings" w:hint="default"/>
      </w:rPr>
    </w:lvl>
    <w:lvl w:ilvl="3" w:tplc="0BE49A8C" w:tentative="1">
      <w:start w:val="1"/>
      <w:numFmt w:val="bullet"/>
      <w:lvlText w:val=""/>
      <w:lvlJc w:val="left"/>
      <w:pPr>
        <w:ind w:left="2938" w:hanging="360"/>
      </w:pPr>
      <w:rPr>
        <w:rFonts w:ascii="Symbol" w:hAnsi="Symbol" w:hint="default"/>
      </w:rPr>
    </w:lvl>
    <w:lvl w:ilvl="4" w:tplc="8F4AA268" w:tentative="1">
      <w:start w:val="1"/>
      <w:numFmt w:val="bullet"/>
      <w:lvlText w:val="o"/>
      <w:lvlJc w:val="left"/>
      <w:pPr>
        <w:ind w:left="3658" w:hanging="360"/>
      </w:pPr>
      <w:rPr>
        <w:rFonts w:ascii="Courier New" w:hAnsi="Courier New" w:cs="Courier New" w:hint="default"/>
      </w:rPr>
    </w:lvl>
    <w:lvl w:ilvl="5" w:tplc="225EDDC0" w:tentative="1">
      <w:start w:val="1"/>
      <w:numFmt w:val="bullet"/>
      <w:lvlText w:val=""/>
      <w:lvlJc w:val="left"/>
      <w:pPr>
        <w:ind w:left="4378" w:hanging="360"/>
      </w:pPr>
      <w:rPr>
        <w:rFonts w:ascii="Wingdings" w:hAnsi="Wingdings" w:hint="default"/>
      </w:rPr>
    </w:lvl>
    <w:lvl w:ilvl="6" w:tplc="9006C86A" w:tentative="1">
      <w:start w:val="1"/>
      <w:numFmt w:val="bullet"/>
      <w:lvlText w:val=""/>
      <w:lvlJc w:val="left"/>
      <w:pPr>
        <w:ind w:left="5098" w:hanging="360"/>
      </w:pPr>
      <w:rPr>
        <w:rFonts w:ascii="Symbol" w:hAnsi="Symbol" w:hint="default"/>
      </w:rPr>
    </w:lvl>
    <w:lvl w:ilvl="7" w:tplc="2B1C5826" w:tentative="1">
      <w:start w:val="1"/>
      <w:numFmt w:val="bullet"/>
      <w:lvlText w:val="o"/>
      <w:lvlJc w:val="left"/>
      <w:pPr>
        <w:ind w:left="5818" w:hanging="360"/>
      </w:pPr>
      <w:rPr>
        <w:rFonts w:ascii="Courier New" w:hAnsi="Courier New" w:cs="Courier New" w:hint="default"/>
      </w:rPr>
    </w:lvl>
    <w:lvl w:ilvl="8" w:tplc="3828A954" w:tentative="1">
      <w:start w:val="1"/>
      <w:numFmt w:val="bullet"/>
      <w:lvlText w:val=""/>
      <w:lvlJc w:val="left"/>
      <w:pPr>
        <w:ind w:left="6538" w:hanging="360"/>
      </w:pPr>
      <w:rPr>
        <w:rFonts w:ascii="Wingdings" w:hAnsi="Wingdings" w:hint="default"/>
      </w:rPr>
    </w:lvl>
  </w:abstractNum>
  <w:abstractNum w:abstractNumId="37" w15:restartNumberingAfterBreak="0">
    <w:nsid w:val="415A5FD1"/>
    <w:multiLevelType w:val="hybridMultilevel"/>
    <w:tmpl w:val="BDA02762"/>
    <w:lvl w:ilvl="0" w:tplc="CA32808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A7A4F1E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A0A300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8E04EB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702BA9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D306C7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BE0357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032CB3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6C2AFA0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41F47E2F"/>
    <w:multiLevelType w:val="hybridMultilevel"/>
    <w:tmpl w:val="CE9CE97A"/>
    <w:lvl w:ilvl="0" w:tplc="A90254B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66DECB2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48898B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EE82A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8A6955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5F4271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6DA14B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C0E5AE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320135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422252E0"/>
    <w:multiLevelType w:val="hybridMultilevel"/>
    <w:tmpl w:val="FA9E33C6"/>
    <w:lvl w:ilvl="0" w:tplc="03BECB3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8792637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8C6B73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B38F4A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85C9DC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6A281EE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984364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73E1F0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900439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42C12B7D"/>
    <w:multiLevelType w:val="hybridMultilevel"/>
    <w:tmpl w:val="C7B287E2"/>
    <w:lvl w:ilvl="0" w:tplc="A058D22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917E34F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0B8646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90E1B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80C003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9D8F4E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A52ACB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C5C07E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BB2CF2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4394592F"/>
    <w:multiLevelType w:val="hybridMultilevel"/>
    <w:tmpl w:val="DD7C9F84"/>
    <w:lvl w:ilvl="0" w:tplc="FC5E604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9576798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C82CE71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50276D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D0ACB0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96E8C94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8A64CD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168708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B1881AB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44BF11E0"/>
    <w:multiLevelType w:val="hybridMultilevel"/>
    <w:tmpl w:val="BF54802C"/>
    <w:lvl w:ilvl="0" w:tplc="CA8AAC4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D65C021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BAE8A2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35CEE1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16082A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A7CA64B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FD46CF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C5E0B6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575E378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49C375CB"/>
    <w:multiLevelType w:val="hybridMultilevel"/>
    <w:tmpl w:val="C2CCC884"/>
    <w:lvl w:ilvl="0" w:tplc="64801B44">
      <w:start w:val="1"/>
      <w:numFmt w:val="bullet"/>
      <w:lvlText w:val=""/>
      <w:lvlJc w:val="left"/>
      <w:pPr>
        <w:ind w:left="794" w:hanging="360"/>
      </w:pPr>
      <w:rPr>
        <w:rFonts w:ascii="Symbol" w:hAnsi="Symbol" w:hint="default"/>
        <w:color w:val="6B2976"/>
      </w:rPr>
    </w:lvl>
    <w:lvl w:ilvl="1" w:tplc="83968C1E" w:tentative="1">
      <w:start w:val="1"/>
      <w:numFmt w:val="bullet"/>
      <w:lvlText w:val="o"/>
      <w:lvlJc w:val="left"/>
      <w:pPr>
        <w:ind w:left="1514" w:hanging="360"/>
      </w:pPr>
      <w:rPr>
        <w:rFonts w:ascii="Courier New" w:hAnsi="Courier New" w:cs="Courier New" w:hint="default"/>
      </w:rPr>
    </w:lvl>
    <w:lvl w:ilvl="2" w:tplc="CF4AC39E" w:tentative="1">
      <w:start w:val="1"/>
      <w:numFmt w:val="bullet"/>
      <w:lvlText w:val=""/>
      <w:lvlJc w:val="left"/>
      <w:pPr>
        <w:ind w:left="2234" w:hanging="360"/>
      </w:pPr>
      <w:rPr>
        <w:rFonts w:ascii="Wingdings" w:hAnsi="Wingdings" w:hint="default"/>
      </w:rPr>
    </w:lvl>
    <w:lvl w:ilvl="3" w:tplc="18EA32B2" w:tentative="1">
      <w:start w:val="1"/>
      <w:numFmt w:val="bullet"/>
      <w:lvlText w:val=""/>
      <w:lvlJc w:val="left"/>
      <w:pPr>
        <w:ind w:left="2954" w:hanging="360"/>
      </w:pPr>
      <w:rPr>
        <w:rFonts w:ascii="Symbol" w:hAnsi="Symbol" w:hint="default"/>
      </w:rPr>
    </w:lvl>
    <w:lvl w:ilvl="4" w:tplc="5D3C4448" w:tentative="1">
      <w:start w:val="1"/>
      <w:numFmt w:val="bullet"/>
      <w:lvlText w:val="o"/>
      <w:lvlJc w:val="left"/>
      <w:pPr>
        <w:ind w:left="3674" w:hanging="360"/>
      </w:pPr>
      <w:rPr>
        <w:rFonts w:ascii="Courier New" w:hAnsi="Courier New" w:cs="Courier New" w:hint="default"/>
      </w:rPr>
    </w:lvl>
    <w:lvl w:ilvl="5" w:tplc="148EF3BA" w:tentative="1">
      <w:start w:val="1"/>
      <w:numFmt w:val="bullet"/>
      <w:lvlText w:val=""/>
      <w:lvlJc w:val="left"/>
      <w:pPr>
        <w:ind w:left="4394" w:hanging="360"/>
      </w:pPr>
      <w:rPr>
        <w:rFonts w:ascii="Wingdings" w:hAnsi="Wingdings" w:hint="default"/>
      </w:rPr>
    </w:lvl>
    <w:lvl w:ilvl="6" w:tplc="D8DC01A2" w:tentative="1">
      <w:start w:val="1"/>
      <w:numFmt w:val="bullet"/>
      <w:lvlText w:val=""/>
      <w:lvlJc w:val="left"/>
      <w:pPr>
        <w:ind w:left="5114" w:hanging="360"/>
      </w:pPr>
      <w:rPr>
        <w:rFonts w:ascii="Symbol" w:hAnsi="Symbol" w:hint="default"/>
      </w:rPr>
    </w:lvl>
    <w:lvl w:ilvl="7" w:tplc="0A582EB2" w:tentative="1">
      <w:start w:val="1"/>
      <w:numFmt w:val="bullet"/>
      <w:lvlText w:val="o"/>
      <w:lvlJc w:val="left"/>
      <w:pPr>
        <w:ind w:left="5834" w:hanging="360"/>
      </w:pPr>
      <w:rPr>
        <w:rFonts w:ascii="Courier New" w:hAnsi="Courier New" w:cs="Courier New" w:hint="default"/>
      </w:rPr>
    </w:lvl>
    <w:lvl w:ilvl="8" w:tplc="B9AA68F2" w:tentative="1">
      <w:start w:val="1"/>
      <w:numFmt w:val="bullet"/>
      <w:lvlText w:val=""/>
      <w:lvlJc w:val="left"/>
      <w:pPr>
        <w:ind w:left="6554" w:hanging="360"/>
      </w:pPr>
      <w:rPr>
        <w:rFonts w:ascii="Wingdings" w:hAnsi="Wingdings" w:hint="default"/>
      </w:rPr>
    </w:lvl>
  </w:abstractNum>
  <w:abstractNum w:abstractNumId="44" w15:restartNumberingAfterBreak="0">
    <w:nsid w:val="4B01276D"/>
    <w:multiLevelType w:val="hybridMultilevel"/>
    <w:tmpl w:val="69E4BCC0"/>
    <w:lvl w:ilvl="0" w:tplc="D4F2E41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DDEE83F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01E17A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2A6A10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4D2B4C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8560253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1CAEC1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CCAF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BF6B03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4BB8177C"/>
    <w:multiLevelType w:val="hybridMultilevel"/>
    <w:tmpl w:val="05085782"/>
    <w:lvl w:ilvl="0" w:tplc="7450835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44B2D02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D97A9EC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1CA03D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0566F5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602994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B34DC1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66C51A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0381FB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4C0D5CD8"/>
    <w:multiLevelType w:val="hybridMultilevel"/>
    <w:tmpl w:val="F066FF9A"/>
    <w:lvl w:ilvl="0" w:tplc="64CEAA0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7EB6845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ECACC3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81CEB8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6488D6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CFAC84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0065D6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9E6A74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C167AC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4CF066A8"/>
    <w:multiLevelType w:val="hybridMultilevel"/>
    <w:tmpl w:val="0F9C22E0"/>
    <w:lvl w:ilvl="0" w:tplc="6BA645B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BF362F7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0F2FDE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BAA64B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D1E6BD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9F6EC15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8908C8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756AE7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6BD8B65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4D0A4854"/>
    <w:multiLevelType w:val="hybridMultilevel"/>
    <w:tmpl w:val="D2943122"/>
    <w:lvl w:ilvl="0" w:tplc="24BCB94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F0F8E7F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D34493A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8D4EA5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490220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BC8849C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022E38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918971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BC4C37F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 w15:restartNumberingAfterBreak="0">
    <w:nsid w:val="4EBD6FC0"/>
    <w:multiLevelType w:val="hybridMultilevel"/>
    <w:tmpl w:val="556EB48C"/>
    <w:lvl w:ilvl="0" w:tplc="A41AEC9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F4108C7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EAEAD85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C3C772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A3407D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E4679A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2006B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7EC24A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B4D4DB0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 w15:restartNumberingAfterBreak="0">
    <w:nsid w:val="4F040A0C"/>
    <w:multiLevelType w:val="hybridMultilevel"/>
    <w:tmpl w:val="34980AB0"/>
    <w:lvl w:ilvl="0" w:tplc="606809D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180610A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174119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A62B2E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1F84CE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8B06C81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61CF89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87CFD5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6FCC75D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 w15:restartNumberingAfterBreak="0">
    <w:nsid w:val="50226A32"/>
    <w:multiLevelType w:val="hybridMultilevel"/>
    <w:tmpl w:val="59686506"/>
    <w:lvl w:ilvl="0" w:tplc="3AA417E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7A86DD1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A50EA1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E32834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6B24D1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CAC0B0D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47472D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9E4B03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9EE12C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 w15:restartNumberingAfterBreak="0">
    <w:nsid w:val="50CE3002"/>
    <w:multiLevelType w:val="hybridMultilevel"/>
    <w:tmpl w:val="D84A4A38"/>
    <w:lvl w:ilvl="0" w:tplc="5C40688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16A88E7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DAD00EF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2E6272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3805F5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874499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D4662E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63E6D0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A2A2D30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 w15:restartNumberingAfterBreak="0">
    <w:nsid w:val="50D6632C"/>
    <w:multiLevelType w:val="hybridMultilevel"/>
    <w:tmpl w:val="A49EDED6"/>
    <w:lvl w:ilvl="0" w:tplc="301AB7A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AA90F9F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CA2C70E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3CA19B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CEA4DA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A045EC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904FB9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E8E793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C20173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4" w15:restartNumberingAfterBreak="0">
    <w:nsid w:val="528F7D80"/>
    <w:multiLevelType w:val="hybridMultilevel"/>
    <w:tmpl w:val="AED0DB70"/>
    <w:lvl w:ilvl="0" w:tplc="04E887C0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  <w:color w:val="6B2976"/>
      </w:rPr>
    </w:lvl>
    <w:lvl w:ilvl="1" w:tplc="5EA20916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062202E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D2E11F4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EC87254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8904EF70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5086B1B8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8DB87848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D8D060A6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55" w15:restartNumberingAfterBreak="0">
    <w:nsid w:val="543F35D0"/>
    <w:multiLevelType w:val="hybridMultilevel"/>
    <w:tmpl w:val="1962488A"/>
    <w:lvl w:ilvl="0" w:tplc="FC5C108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7EB457AC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E4660B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0FC64C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C3E344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A2E8AE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C36662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E1441C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6701E2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 w15:restartNumberingAfterBreak="0">
    <w:nsid w:val="5A5529DD"/>
    <w:multiLevelType w:val="hybridMultilevel"/>
    <w:tmpl w:val="E8104084"/>
    <w:lvl w:ilvl="0" w:tplc="388240B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C0923AE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2366F1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DDA28E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690C6B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8E892D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A04585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304AD4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27A1DD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 w15:restartNumberingAfterBreak="0">
    <w:nsid w:val="5CEE66DE"/>
    <w:multiLevelType w:val="hybridMultilevel"/>
    <w:tmpl w:val="4036E218"/>
    <w:lvl w:ilvl="0" w:tplc="ACC6D8A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12AC921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6908C68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142DED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E4ED31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94A887B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5A23B8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21E9E2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5B2CCD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8" w15:restartNumberingAfterBreak="0">
    <w:nsid w:val="5DAB3FC0"/>
    <w:multiLevelType w:val="hybridMultilevel"/>
    <w:tmpl w:val="79E6EFEC"/>
    <w:lvl w:ilvl="0" w:tplc="46348ABE">
      <w:start w:val="1"/>
      <w:numFmt w:val="bullet"/>
      <w:lvlText w:val=""/>
      <w:lvlJc w:val="left"/>
      <w:pPr>
        <w:ind w:left="794" w:hanging="360"/>
      </w:pPr>
      <w:rPr>
        <w:rFonts w:ascii="Symbol" w:hAnsi="Symbol" w:hint="default"/>
        <w:color w:val="6B2976"/>
      </w:rPr>
    </w:lvl>
    <w:lvl w:ilvl="1" w:tplc="34ECBB88" w:tentative="1">
      <w:start w:val="1"/>
      <w:numFmt w:val="bullet"/>
      <w:lvlText w:val="o"/>
      <w:lvlJc w:val="left"/>
      <w:pPr>
        <w:ind w:left="1514" w:hanging="360"/>
      </w:pPr>
      <w:rPr>
        <w:rFonts w:ascii="Courier New" w:hAnsi="Courier New" w:cs="Courier New" w:hint="default"/>
      </w:rPr>
    </w:lvl>
    <w:lvl w:ilvl="2" w:tplc="DAF442AE" w:tentative="1">
      <w:start w:val="1"/>
      <w:numFmt w:val="bullet"/>
      <w:lvlText w:val=""/>
      <w:lvlJc w:val="left"/>
      <w:pPr>
        <w:ind w:left="2234" w:hanging="360"/>
      </w:pPr>
      <w:rPr>
        <w:rFonts w:ascii="Wingdings" w:hAnsi="Wingdings" w:hint="default"/>
      </w:rPr>
    </w:lvl>
    <w:lvl w:ilvl="3" w:tplc="59A6BB42" w:tentative="1">
      <w:start w:val="1"/>
      <w:numFmt w:val="bullet"/>
      <w:lvlText w:val=""/>
      <w:lvlJc w:val="left"/>
      <w:pPr>
        <w:ind w:left="2954" w:hanging="360"/>
      </w:pPr>
      <w:rPr>
        <w:rFonts w:ascii="Symbol" w:hAnsi="Symbol" w:hint="default"/>
      </w:rPr>
    </w:lvl>
    <w:lvl w:ilvl="4" w:tplc="7800FBB2" w:tentative="1">
      <w:start w:val="1"/>
      <w:numFmt w:val="bullet"/>
      <w:lvlText w:val="o"/>
      <w:lvlJc w:val="left"/>
      <w:pPr>
        <w:ind w:left="3674" w:hanging="360"/>
      </w:pPr>
      <w:rPr>
        <w:rFonts w:ascii="Courier New" w:hAnsi="Courier New" w:cs="Courier New" w:hint="default"/>
      </w:rPr>
    </w:lvl>
    <w:lvl w:ilvl="5" w:tplc="A3F44D92" w:tentative="1">
      <w:start w:val="1"/>
      <w:numFmt w:val="bullet"/>
      <w:lvlText w:val=""/>
      <w:lvlJc w:val="left"/>
      <w:pPr>
        <w:ind w:left="4394" w:hanging="360"/>
      </w:pPr>
      <w:rPr>
        <w:rFonts w:ascii="Wingdings" w:hAnsi="Wingdings" w:hint="default"/>
      </w:rPr>
    </w:lvl>
    <w:lvl w:ilvl="6" w:tplc="49243BD4" w:tentative="1">
      <w:start w:val="1"/>
      <w:numFmt w:val="bullet"/>
      <w:lvlText w:val=""/>
      <w:lvlJc w:val="left"/>
      <w:pPr>
        <w:ind w:left="5114" w:hanging="360"/>
      </w:pPr>
      <w:rPr>
        <w:rFonts w:ascii="Symbol" w:hAnsi="Symbol" w:hint="default"/>
      </w:rPr>
    </w:lvl>
    <w:lvl w:ilvl="7" w:tplc="B72242E2" w:tentative="1">
      <w:start w:val="1"/>
      <w:numFmt w:val="bullet"/>
      <w:lvlText w:val="o"/>
      <w:lvlJc w:val="left"/>
      <w:pPr>
        <w:ind w:left="5834" w:hanging="360"/>
      </w:pPr>
      <w:rPr>
        <w:rFonts w:ascii="Courier New" w:hAnsi="Courier New" w:cs="Courier New" w:hint="default"/>
      </w:rPr>
    </w:lvl>
    <w:lvl w:ilvl="8" w:tplc="3FA2B4C6" w:tentative="1">
      <w:start w:val="1"/>
      <w:numFmt w:val="bullet"/>
      <w:lvlText w:val=""/>
      <w:lvlJc w:val="left"/>
      <w:pPr>
        <w:ind w:left="6554" w:hanging="360"/>
      </w:pPr>
      <w:rPr>
        <w:rFonts w:ascii="Wingdings" w:hAnsi="Wingdings" w:hint="default"/>
      </w:rPr>
    </w:lvl>
  </w:abstractNum>
  <w:abstractNum w:abstractNumId="59" w15:restartNumberingAfterBreak="0">
    <w:nsid w:val="617C0AF1"/>
    <w:multiLevelType w:val="hybridMultilevel"/>
    <w:tmpl w:val="CF4AD9E0"/>
    <w:lvl w:ilvl="0" w:tplc="9BC2D50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7FBA9FE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BE8AB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FC8F8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5D6D95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E3222F9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8FCD06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B5CD02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3F65C1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0" w15:restartNumberingAfterBreak="0">
    <w:nsid w:val="61860D55"/>
    <w:multiLevelType w:val="hybridMultilevel"/>
    <w:tmpl w:val="B5E83720"/>
    <w:lvl w:ilvl="0" w:tplc="D7986C1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1ED2AD4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32E42B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5F257D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14E8B2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E0D0415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E6C108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2447D2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AD46EA7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1" w15:restartNumberingAfterBreak="0">
    <w:nsid w:val="65EB2EF1"/>
    <w:multiLevelType w:val="hybridMultilevel"/>
    <w:tmpl w:val="345AA880"/>
    <w:lvl w:ilvl="0" w:tplc="85FEE2C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9028B00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39E8E2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ECEF94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040E2B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EFCB4F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57859C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0CEDC4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70B8C61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2" w15:restartNumberingAfterBreak="0">
    <w:nsid w:val="66425021"/>
    <w:multiLevelType w:val="hybridMultilevel"/>
    <w:tmpl w:val="11A657DA"/>
    <w:lvl w:ilvl="0" w:tplc="9BC2F10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29FE67D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1586E8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DAEC18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24865A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2B64C3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6DE3D1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B98403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302DDE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3" w15:restartNumberingAfterBreak="0">
    <w:nsid w:val="66D95886"/>
    <w:multiLevelType w:val="hybridMultilevel"/>
    <w:tmpl w:val="31C83CF4"/>
    <w:lvl w:ilvl="0" w:tplc="0C6A835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D806044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860ACC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93C32D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F72A74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5186EE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954DCF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DC4E69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AAC64C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4" w15:restartNumberingAfterBreak="0">
    <w:nsid w:val="67074A2F"/>
    <w:multiLevelType w:val="hybridMultilevel"/>
    <w:tmpl w:val="A8BE1838"/>
    <w:lvl w:ilvl="0" w:tplc="9BF2118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11B8045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9249AD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000349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7A46CA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DBC241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2B83C5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53E4FF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6BF2A84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5" w15:restartNumberingAfterBreak="0">
    <w:nsid w:val="68C34E5E"/>
    <w:multiLevelType w:val="hybridMultilevel"/>
    <w:tmpl w:val="A70AAFBE"/>
    <w:lvl w:ilvl="0" w:tplc="53DC9BE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3518355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844E2F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736775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6F6596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246439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A960BC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284CE6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E9CAAB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6" w15:restartNumberingAfterBreak="0">
    <w:nsid w:val="6A6560FE"/>
    <w:multiLevelType w:val="hybridMultilevel"/>
    <w:tmpl w:val="A9B623E0"/>
    <w:lvl w:ilvl="0" w:tplc="061A704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D7CAEC9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A9A72F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64458E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E18757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B646310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30E40E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ECAF68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6D2281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7" w15:restartNumberingAfterBreak="0">
    <w:nsid w:val="704F63F6"/>
    <w:multiLevelType w:val="hybridMultilevel"/>
    <w:tmpl w:val="20A6DDAE"/>
    <w:lvl w:ilvl="0" w:tplc="3A6A834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414412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976344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D8975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7D2499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CC23B1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B46A51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3DE68E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B3C161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8" w15:restartNumberingAfterBreak="0">
    <w:nsid w:val="74CF016B"/>
    <w:multiLevelType w:val="hybridMultilevel"/>
    <w:tmpl w:val="8E062570"/>
    <w:lvl w:ilvl="0" w:tplc="2470239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873C956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8A800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1BEEDC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18AF27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855A69E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181C5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BC6448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738D7F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9" w15:restartNumberingAfterBreak="0">
    <w:nsid w:val="759C453B"/>
    <w:multiLevelType w:val="hybridMultilevel"/>
    <w:tmpl w:val="872C2B5C"/>
    <w:lvl w:ilvl="0" w:tplc="02722364">
      <w:start w:val="1"/>
      <w:numFmt w:val="bullet"/>
      <w:lvlText w:val=""/>
      <w:lvlJc w:val="left"/>
      <w:pPr>
        <w:ind w:left="787" w:hanging="360"/>
      </w:pPr>
      <w:rPr>
        <w:rFonts w:ascii="Symbol" w:hAnsi="Symbol" w:hint="default"/>
        <w:color w:val="6B2976"/>
      </w:rPr>
    </w:lvl>
    <w:lvl w:ilvl="1" w:tplc="08DE6878" w:tentative="1">
      <w:start w:val="1"/>
      <w:numFmt w:val="bullet"/>
      <w:lvlText w:val="o"/>
      <w:lvlJc w:val="left"/>
      <w:pPr>
        <w:ind w:left="1507" w:hanging="360"/>
      </w:pPr>
      <w:rPr>
        <w:rFonts w:ascii="Courier New" w:hAnsi="Courier New" w:cs="Courier New" w:hint="default"/>
      </w:rPr>
    </w:lvl>
    <w:lvl w:ilvl="2" w:tplc="2990D936" w:tentative="1">
      <w:start w:val="1"/>
      <w:numFmt w:val="bullet"/>
      <w:lvlText w:val=""/>
      <w:lvlJc w:val="left"/>
      <w:pPr>
        <w:ind w:left="2227" w:hanging="360"/>
      </w:pPr>
      <w:rPr>
        <w:rFonts w:ascii="Wingdings" w:hAnsi="Wingdings" w:hint="default"/>
      </w:rPr>
    </w:lvl>
    <w:lvl w:ilvl="3" w:tplc="ADB45CCA" w:tentative="1">
      <w:start w:val="1"/>
      <w:numFmt w:val="bullet"/>
      <w:lvlText w:val=""/>
      <w:lvlJc w:val="left"/>
      <w:pPr>
        <w:ind w:left="2947" w:hanging="360"/>
      </w:pPr>
      <w:rPr>
        <w:rFonts w:ascii="Symbol" w:hAnsi="Symbol" w:hint="default"/>
      </w:rPr>
    </w:lvl>
    <w:lvl w:ilvl="4" w:tplc="269A6132" w:tentative="1">
      <w:start w:val="1"/>
      <w:numFmt w:val="bullet"/>
      <w:lvlText w:val="o"/>
      <w:lvlJc w:val="left"/>
      <w:pPr>
        <w:ind w:left="3667" w:hanging="360"/>
      </w:pPr>
      <w:rPr>
        <w:rFonts w:ascii="Courier New" w:hAnsi="Courier New" w:cs="Courier New" w:hint="default"/>
      </w:rPr>
    </w:lvl>
    <w:lvl w:ilvl="5" w:tplc="19A2A21C" w:tentative="1">
      <w:start w:val="1"/>
      <w:numFmt w:val="bullet"/>
      <w:lvlText w:val=""/>
      <w:lvlJc w:val="left"/>
      <w:pPr>
        <w:ind w:left="4387" w:hanging="360"/>
      </w:pPr>
      <w:rPr>
        <w:rFonts w:ascii="Wingdings" w:hAnsi="Wingdings" w:hint="default"/>
      </w:rPr>
    </w:lvl>
    <w:lvl w:ilvl="6" w:tplc="74A43088" w:tentative="1">
      <w:start w:val="1"/>
      <w:numFmt w:val="bullet"/>
      <w:lvlText w:val=""/>
      <w:lvlJc w:val="left"/>
      <w:pPr>
        <w:ind w:left="5107" w:hanging="360"/>
      </w:pPr>
      <w:rPr>
        <w:rFonts w:ascii="Symbol" w:hAnsi="Symbol" w:hint="default"/>
      </w:rPr>
    </w:lvl>
    <w:lvl w:ilvl="7" w:tplc="539E5BB8" w:tentative="1">
      <w:start w:val="1"/>
      <w:numFmt w:val="bullet"/>
      <w:lvlText w:val="o"/>
      <w:lvlJc w:val="left"/>
      <w:pPr>
        <w:ind w:left="5827" w:hanging="360"/>
      </w:pPr>
      <w:rPr>
        <w:rFonts w:ascii="Courier New" w:hAnsi="Courier New" w:cs="Courier New" w:hint="default"/>
      </w:rPr>
    </w:lvl>
    <w:lvl w:ilvl="8" w:tplc="38F2E3EC" w:tentative="1">
      <w:start w:val="1"/>
      <w:numFmt w:val="bullet"/>
      <w:lvlText w:val=""/>
      <w:lvlJc w:val="left"/>
      <w:pPr>
        <w:ind w:left="6547" w:hanging="360"/>
      </w:pPr>
      <w:rPr>
        <w:rFonts w:ascii="Wingdings" w:hAnsi="Wingdings" w:hint="default"/>
      </w:rPr>
    </w:lvl>
  </w:abstractNum>
  <w:abstractNum w:abstractNumId="70" w15:restartNumberingAfterBreak="0">
    <w:nsid w:val="780A769F"/>
    <w:multiLevelType w:val="hybridMultilevel"/>
    <w:tmpl w:val="9614FC80"/>
    <w:lvl w:ilvl="0" w:tplc="9B06DD88">
      <w:start w:val="1"/>
      <w:numFmt w:val="bullet"/>
      <w:lvlText w:val=""/>
      <w:lvlJc w:val="left"/>
      <w:pPr>
        <w:ind w:left="787" w:hanging="360"/>
      </w:pPr>
      <w:rPr>
        <w:rFonts w:ascii="Symbol" w:hAnsi="Symbol" w:hint="default"/>
        <w:color w:val="6B2976"/>
      </w:rPr>
    </w:lvl>
    <w:lvl w:ilvl="1" w:tplc="2626D00A" w:tentative="1">
      <w:start w:val="1"/>
      <w:numFmt w:val="bullet"/>
      <w:lvlText w:val="o"/>
      <w:lvlJc w:val="left"/>
      <w:pPr>
        <w:ind w:left="1507" w:hanging="360"/>
      </w:pPr>
      <w:rPr>
        <w:rFonts w:ascii="Courier New" w:hAnsi="Courier New" w:cs="Courier New" w:hint="default"/>
      </w:rPr>
    </w:lvl>
    <w:lvl w:ilvl="2" w:tplc="AF6C3440" w:tentative="1">
      <w:start w:val="1"/>
      <w:numFmt w:val="bullet"/>
      <w:lvlText w:val=""/>
      <w:lvlJc w:val="left"/>
      <w:pPr>
        <w:ind w:left="2227" w:hanging="360"/>
      </w:pPr>
      <w:rPr>
        <w:rFonts w:ascii="Wingdings" w:hAnsi="Wingdings" w:hint="default"/>
      </w:rPr>
    </w:lvl>
    <w:lvl w:ilvl="3" w:tplc="E152B998" w:tentative="1">
      <w:start w:val="1"/>
      <w:numFmt w:val="bullet"/>
      <w:lvlText w:val=""/>
      <w:lvlJc w:val="left"/>
      <w:pPr>
        <w:ind w:left="2947" w:hanging="360"/>
      </w:pPr>
      <w:rPr>
        <w:rFonts w:ascii="Symbol" w:hAnsi="Symbol" w:hint="default"/>
      </w:rPr>
    </w:lvl>
    <w:lvl w:ilvl="4" w:tplc="AADC41AC" w:tentative="1">
      <w:start w:val="1"/>
      <w:numFmt w:val="bullet"/>
      <w:lvlText w:val="o"/>
      <w:lvlJc w:val="left"/>
      <w:pPr>
        <w:ind w:left="3667" w:hanging="360"/>
      </w:pPr>
      <w:rPr>
        <w:rFonts w:ascii="Courier New" w:hAnsi="Courier New" w:cs="Courier New" w:hint="default"/>
      </w:rPr>
    </w:lvl>
    <w:lvl w:ilvl="5" w:tplc="B7D61D64" w:tentative="1">
      <w:start w:val="1"/>
      <w:numFmt w:val="bullet"/>
      <w:lvlText w:val=""/>
      <w:lvlJc w:val="left"/>
      <w:pPr>
        <w:ind w:left="4387" w:hanging="360"/>
      </w:pPr>
      <w:rPr>
        <w:rFonts w:ascii="Wingdings" w:hAnsi="Wingdings" w:hint="default"/>
      </w:rPr>
    </w:lvl>
    <w:lvl w:ilvl="6" w:tplc="D04C8846" w:tentative="1">
      <w:start w:val="1"/>
      <w:numFmt w:val="bullet"/>
      <w:lvlText w:val=""/>
      <w:lvlJc w:val="left"/>
      <w:pPr>
        <w:ind w:left="5107" w:hanging="360"/>
      </w:pPr>
      <w:rPr>
        <w:rFonts w:ascii="Symbol" w:hAnsi="Symbol" w:hint="default"/>
      </w:rPr>
    </w:lvl>
    <w:lvl w:ilvl="7" w:tplc="5CE65890" w:tentative="1">
      <w:start w:val="1"/>
      <w:numFmt w:val="bullet"/>
      <w:lvlText w:val="o"/>
      <w:lvlJc w:val="left"/>
      <w:pPr>
        <w:ind w:left="5827" w:hanging="360"/>
      </w:pPr>
      <w:rPr>
        <w:rFonts w:ascii="Courier New" w:hAnsi="Courier New" w:cs="Courier New" w:hint="default"/>
      </w:rPr>
    </w:lvl>
    <w:lvl w:ilvl="8" w:tplc="1292EB94" w:tentative="1">
      <w:start w:val="1"/>
      <w:numFmt w:val="bullet"/>
      <w:lvlText w:val=""/>
      <w:lvlJc w:val="left"/>
      <w:pPr>
        <w:ind w:left="6547" w:hanging="360"/>
      </w:pPr>
      <w:rPr>
        <w:rFonts w:ascii="Wingdings" w:hAnsi="Wingdings" w:hint="default"/>
      </w:rPr>
    </w:lvl>
  </w:abstractNum>
  <w:abstractNum w:abstractNumId="71" w15:restartNumberingAfterBreak="0">
    <w:nsid w:val="7AE27A44"/>
    <w:multiLevelType w:val="hybridMultilevel"/>
    <w:tmpl w:val="9B14F71E"/>
    <w:lvl w:ilvl="0" w:tplc="5904502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A5D0982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ACED1C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C58ABF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1C2B7B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A52AC1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6FC61F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6288E7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A49A146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2" w15:restartNumberingAfterBreak="0">
    <w:nsid w:val="7DC372CE"/>
    <w:multiLevelType w:val="hybridMultilevel"/>
    <w:tmpl w:val="71346B62"/>
    <w:lvl w:ilvl="0" w:tplc="13CE2B3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CEB47BA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66CC252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6E2259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34CF6C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EACD66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7D0F45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3087D4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6330BFD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3" w15:restartNumberingAfterBreak="0">
    <w:nsid w:val="7E6D6CD1"/>
    <w:multiLevelType w:val="hybridMultilevel"/>
    <w:tmpl w:val="2CCA968A"/>
    <w:lvl w:ilvl="0" w:tplc="014C19C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77AA33E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17434D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A10455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28C66A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EC239A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278830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79CEB2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9244A7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4" w15:restartNumberingAfterBreak="0">
    <w:nsid w:val="7EBE03ED"/>
    <w:multiLevelType w:val="hybridMultilevel"/>
    <w:tmpl w:val="960CAF0C"/>
    <w:lvl w:ilvl="0" w:tplc="FA3C862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E208FCB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04CE75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6B6428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EA822F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A2B6B50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64CB90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1B0FD1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11831F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5" w15:restartNumberingAfterBreak="0">
    <w:nsid w:val="7EDC0055"/>
    <w:multiLevelType w:val="hybridMultilevel"/>
    <w:tmpl w:val="53845616"/>
    <w:lvl w:ilvl="0" w:tplc="03D8E13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7C44DC4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6CDCBBC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A06DB2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910712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73E92C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27EC81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0FA624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8326B38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5"/>
  </w:num>
  <w:num w:numId="2">
    <w:abstractNumId w:val="45"/>
  </w:num>
  <w:num w:numId="3">
    <w:abstractNumId w:val="27"/>
  </w:num>
  <w:num w:numId="4">
    <w:abstractNumId w:val="11"/>
  </w:num>
  <w:num w:numId="5">
    <w:abstractNumId w:val="42"/>
  </w:num>
  <w:num w:numId="6">
    <w:abstractNumId w:val="34"/>
  </w:num>
  <w:num w:numId="7">
    <w:abstractNumId w:val="37"/>
  </w:num>
  <w:num w:numId="8">
    <w:abstractNumId w:val="3"/>
  </w:num>
  <w:num w:numId="9">
    <w:abstractNumId w:val="0"/>
  </w:num>
  <w:num w:numId="10">
    <w:abstractNumId w:val="62"/>
  </w:num>
  <w:num w:numId="11">
    <w:abstractNumId w:val="28"/>
  </w:num>
  <w:num w:numId="12">
    <w:abstractNumId w:val="44"/>
  </w:num>
  <w:num w:numId="13">
    <w:abstractNumId w:val="72"/>
  </w:num>
  <w:num w:numId="14">
    <w:abstractNumId w:val="22"/>
  </w:num>
  <w:num w:numId="15">
    <w:abstractNumId w:val="14"/>
  </w:num>
  <w:num w:numId="16">
    <w:abstractNumId w:val="26"/>
  </w:num>
  <w:num w:numId="17">
    <w:abstractNumId w:val="53"/>
  </w:num>
  <w:num w:numId="18">
    <w:abstractNumId w:val="21"/>
  </w:num>
  <w:num w:numId="19">
    <w:abstractNumId w:val="9"/>
  </w:num>
  <w:num w:numId="20">
    <w:abstractNumId w:val="30"/>
  </w:num>
  <w:num w:numId="21">
    <w:abstractNumId w:val="49"/>
  </w:num>
  <w:num w:numId="22">
    <w:abstractNumId w:val="55"/>
  </w:num>
  <w:num w:numId="23">
    <w:abstractNumId w:val="8"/>
  </w:num>
  <w:num w:numId="24">
    <w:abstractNumId w:val="18"/>
  </w:num>
  <w:num w:numId="25">
    <w:abstractNumId w:val="75"/>
  </w:num>
  <w:num w:numId="26">
    <w:abstractNumId w:val="66"/>
  </w:num>
  <w:num w:numId="27">
    <w:abstractNumId w:val="15"/>
  </w:num>
  <w:num w:numId="28">
    <w:abstractNumId w:val="74"/>
  </w:num>
  <w:num w:numId="29">
    <w:abstractNumId w:val="24"/>
  </w:num>
  <w:num w:numId="30">
    <w:abstractNumId w:val="7"/>
  </w:num>
  <w:num w:numId="31">
    <w:abstractNumId w:val="33"/>
  </w:num>
  <w:num w:numId="32">
    <w:abstractNumId w:val="70"/>
  </w:num>
  <w:num w:numId="33">
    <w:abstractNumId w:val="58"/>
  </w:num>
  <w:num w:numId="34">
    <w:abstractNumId w:val="2"/>
  </w:num>
  <w:num w:numId="35">
    <w:abstractNumId w:val="56"/>
  </w:num>
  <w:num w:numId="36">
    <w:abstractNumId w:val="23"/>
  </w:num>
  <w:num w:numId="37">
    <w:abstractNumId w:val="5"/>
  </w:num>
  <w:num w:numId="38">
    <w:abstractNumId w:val="64"/>
  </w:num>
  <w:num w:numId="39">
    <w:abstractNumId w:val="13"/>
  </w:num>
  <w:num w:numId="40">
    <w:abstractNumId w:val="61"/>
  </w:num>
  <w:num w:numId="41">
    <w:abstractNumId w:val="69"/>
  </w:num>
  <w:num w:numId="42">
    <w:abstractNumId w:val="46"/>
  </w:num>
  <w:num w:numId="43">
    <w:abstractNumId w:val="4"/>
  </w:num>
  <w:num w:numId="44">
    <w:abstractNumId w:val="68"/>
  </w:num>
  <w:num w:numId="45">
    <w:abstractNumId w:val="39"/>
  </w:num>
  <w:num w:numId="46">
    <w:abstractNumId w:val="20"/>
  </w:num>
  <w:num w:numId="47">
    <w:abstractNumId w:val="35"/>
  </w:num>
  <w:num w:numId="48">
    <w:abstractNumId w:val="71"/>
  </w:num>
  <w:num w:numId="49">
    <w:abstractNumId w:val="50"/>
  </w:num>
  <w:num w:numId="50">
    <w:abstractNumId w:val="54"/>
  </w:num>
  <w:num w:numId="51">
    <w:abstractNumId w:val="19"/>
  </w:num>
  <w:num w:numId="52">
    <w:abstractNumId w:val="31"/>
  </w:num>
  <w:num w:numId="53">
    <w:abstractNumId w:val="48"/>
  </w:num>
  <w:num w:numId="54">
    <w:abstractNumId w:val="36"/>
  </w:num>
  <w:num w:numId="55">
    <w:abstractNumId w:val="47"/>
  </w:num>
  <w:num w:numId="56">
    <w:abstractNumId w:val="57"/>
  </w:num>
  <w:num w:numId="57">
    <w:abstractNumId w:val="32"/>
  </w:num>
  <w:num w:numId="58">
    <w:abstractNumId w:val="52"/>
  </w:num>
  <w:num w:numId="59">
    <w:abstractNumId w:val="40"/>
  </w:num>
  <w:num w:numId="60">
    <w:abstractNumId w:val="43"/>
  </w:num>
  <w:num w:numId="61">
    <w:abstractNumId w:val="41"/>
  </w:num>
  <w:num w:numId="62">
    <w:abstractNumId w:val="1"/>
  </w:num>
  <w:num w:numId="63">
    <w:abstractNumId w:val="10"/>
  </w:num>
  <w:num w:numId="64">
    <w:abstractNumId w:val="60"/>
  </w:num>
  <w:num w:numId="65">
    <w:abstractNumId w:val="12"/>
  </w:num>
  <w:num w:numId="66">
    <w:abstractNumId w:val="38"/>
  </w:num>
  <w:num w:numId="67">
    <w:abstractNumId w:val="17"/>
  </w:num>
  <w:num w:numId="68">
    <w:abstractNumId w:val="65"/>
  </w:num>
  <w:num w:numId="69">
    <w:abstractNumId w:val="59"/>
  </w:num>
  <w:num w:numId="70">
    <w:abstractNumId w:val="16"/>
  </w:num>
  <w:num w:numId="71">
    <w:abstractNumId w:val="63"/>
  </w:num>
  <w:num w:numId="72">
    <w:abstractNumId w:val="29"/>
  </w:num>
  <w:num w:numId="73">
    <w:abstractNumId w:val="73"/>
  </w:num>
  <w:num w:numId="74">
    <w:abstractNumId w:val="6"/>
  </w:num>
  <w:num w:numId="75">
    <w:abstractNumId w:val="67"/>
  </w:num>
  <w:num w:numId="76">
    <w:abstractNumId w:val="51"/>
  </w:num>
  <w:numIdMacAtCleanup w:val="7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embedTrueTypeFonts/>
  <w:proofState w:spelling="clean" w:grammar="clean"/>
  <w:attachedTemplate r:id="rId1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20"/>
  <w:drawingGridHorizontalSpacing w:val="14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a0MDMzMjWxNDUwMDC2NDVS0lEKTi0uzszPAykwrAUA9ij9aywAAAA="/>
  </w:docVars>
  <w:rsids>
    <w:rsidRoot w:val="008F4961"/>
    <w:rsid w:val="000008AA"/>
    <w:rsid w:val="00001C1D"/>
    <w:rsid w:val="000033A2"/>
    <w:rsid w:val="00003F3E"/>
    <w:rsid w:val="00004B02"/>
    <w:rsid w:val="00004C71"/>
    <w:rsid w:val="00004D32"/>
    <w:rsid w:val="000053A1"/>
    <w:rsid w:val="0000591C"/>
    <w:rsid w:val="00005C84"/>
    <w:rsid w:val="00006C34"/>
    <w:rsid w:val="0000714E"/>
    <w:rsid w:val="0000729C"/>
    <w:rsid w:val="0000789C"/>
    <w:rsid w:val="00007F05"/>
    <w:rsid w:val="00010060"/>
    <w:rsid w:val="00011468"/>
    <w:rsid w:val="00011F45"/>
    <w:rsid w:val="000131A3"/>
    <w:rsid w:val="000132BF"/>
    <w:rsid w:val="00013C0A"/>
    <w:rsid w:val="00013E60"/>
    <w:rsid w:val="00014008"/>
    <w:rsid w:val="0001404D"/>
    <w:rsid w:val="0001467F"/>
    <w:rsid w:val="000149C3"/>
    <w:rsid w:val="00016EEB"/>
    <w:rsid w:val="00017C44"/>
    <w:rsid w:val="0002090D"/>
    <w:rsid w:val="00020BF2"/>
    <w:rsid w:val="00020CAC"/>
    <w:rsid w:val="00021AA8"/>
    <w:rsid w:val="000231A1"/>
    <w:rsid w:val="000236B5"/>
    <w:rsid w:val="0002396F"/>
    <w:rsid w:val="00025085"/>
    <w:rsid w:val="00026D9B"/>
    <w:rsid w:val="00026E8E"/>
    <w:rsid w:val="000276DA"/>
    <w:rsid w:val="0003212C"/>
    <w:rsid w:val="000326CA"/>
    <w:rsid w:val="00032C87"/>
    <w:rsid w:val="00033014"/>
    <w:rsid w:val="000349ED"/>
    <w:rsid w:val="00034C79"/>
    <w:rsid w:val="00035CE8"/>
    <w:rsid w:val="00035D95"/>
    <w:rsid w:val="00036E23"/>
    <w:rsid w:val="00037534"/>
    <w:rsid w:val="0004057F"/>
    <w:rsid w:val="000407F8"/>
    <w:rsid w:val="00040894"/>
    <w:rsid w:val="00040A12"/>
    <w:rsid w:val="000412EC"/>
    <w:rsid w:val="0004229E"/>
    <w:rsid w:val="0004268F"/>
    <w:rsid w:val="000432B1"/>
    <w:rsid w:val="00043451"/>
    <w:rsid w:val="000434DF"/>
    <w:rsid w:val="0004354E"/>
    <w:rsid w:val="00043949"/>
    <w:rsid w:val="000440AA"/>
    <w:rsid w:val="0004416B"/>
    <w:rsid w:val="00044D74"/>
    <w:rsid w:val="00046373"/>
    <w:rsid w:val="000464C1"/>
    <w:rsid w:val="00046C00"/>
    <w:rsid w:val="00047818"/>
    <w:rsid w:val="0005049B"/>
    <w:rsid w:val="00051335"/>
    <w:rsid w:val="0005158E"/>
    <w:rsid w:val="00051741"/>
    <w:rsid w:val="00052332"/>
    <w:rsid w:val="000529ED"/>
    <w:rsid w:val="00053110"/>
    <w:rsid w:val="00053B9D"/>
    <w:rsid w:val="00053CE8"/>
    <w:rsid w:val="00055CA9"/>
    <w:rsid w:val="00056735"/>
    <w:rsid w:val="00056EB9"/>
    <w:rsid w:val="0005720B"/>
    <w:rsid w:val="00057E76"/>
    <w:rsid w:val="00060614"/>
    <w:rsid w:val="0006074B"/>
    <w:rsid w:val="00060E3E"/>
    <w:rsid w:val="00061EAF"/>
    <w:rsid w:val="00061FF6"/>
    <w:rsid w:val="000620E2"/>
    <w:rsid w:val="000625EB"/>
    <w:rsid w:val="0006339E"/>
    <w:rsid w:val="000638F0"/>
    <w:rsid w:val="0006410D"/>
    <w:rsid w:val="00064806"/>
    <w:rsid w:val="00065443"/>
    <w:rsid w:val="00067033"/>
    <w:rsid w:val="0006719A"/>
    <w:rsid w:val="00067268"/>
    <w:rsid w:val="000676E6"/>
    <w:rsid w:val="000700F9"/>
    <w:rsid w:val="000706FB"/>
    <w:rsid w:val="0007213A"/>
    <w:rsid w:val="00073579"/>
    <w:rsid w:val="000741EF"/>
    <w:rsid w:val="000749C5"/>
    <w:rsid w:val="00074F07"/>
    <w:rsid w:val="0007564C"/>
    <w:rsid w:val="0007577E"/>
    <w:rsid w:val="00076426"/>
    <w:rsid w:val="000765B7"/>
    <w:rsid w:val="00076E7A"/>
    <w:rsid w:val="00076FDD"/>
    <w:rsid w:val="00077149"/>
    <w:rsid w:val="000778B0"/>
    <w:rsid w:val="00080002"/>
    <w:rsid w:val="000802BB"/>
    <w:rsid w:val="00080FCD"/>
    <w:rsid w:val="00081281"/>
    <w:rsid w:val="00081601"/>
    <w:rsid w:val="00081796"/>
    <w:rsid w:val="00081CF6"/>
    <w:rsid w:val="00082231"/>
    <w:rsid w:val="0008232C"/>
    <w:rsid w:val="00082456"/>
    <w:rsid w:val="00082485"/>
    <w:rsid w:val="00082754"/>
    <w:rsid w:val="0008380D"/>
    <w:rsid w:val="00083A0D"/>
    <w:rsid w:val="00085103"/>
    <w:rsid w:val="00085203"/>
    <w:rsid w:val="00085D87"/>
    <w:rsid w:val="00086352"/>
    <w:rsid w:val="00086457"/>
    <w:rsid w:val="0008678B"/>
    <w:rsid w:val="000872DF"/>
    <w:rsid w:val="00090510"/>
    <w:rsid w:val="00090531"/>
    <w:rsid w:val="000906AA"/>
    <w:rsid w:val="00090E8C"/>
    <w:rsid w:val="00091081"/>
    <w:rsid w:val="0009121A"/>
    <w:rsid w:val="000912A4"/>
    <w:rsid w:val="0009172A"/>
    <w:rsid w:val="00092D2F"/>
    <w:rsid w:val="000932ED"/>
    <w:rsid w:val="00093BBD"/>
    <w:rsid w:val="000955BD"/>
    <w:rsid w:val="00097C02"/>
    <w:rsid w:val="000A0B89"/>
    <w:rsid w:val="000A12ED"/>
    <w:rsid w:val="000A1627"/>
    <w:rsid w:val="000A1A82"/>
    <w:rsid w:val="000A1AC3"/>
    <w:rsid w:val="000A2CA7"/>
    <w:rsid w:val="000A31E6"/>
    <w:rsid w:val="000A3C4C"/>
    <w:rsid w:val="000A5D45"/>
    <w:rsid w:val="000A6160"/>
    <w:rsid w:val="000A6221"/>
    <w:rsid w:val="000A627C"/>
    <w:rsid w:val="000A6AC9"/>
    <w:rsid w:val="000A7480"/>
    <w:rsid w:val="000A767E"/>
    <w:rsid w:val="000B0B85"/>
    <w:rsid w:val="000B1F3D"/>
    <w:rsid w:val="000B2B08"/>
    <w:rsid w:val="000B3023"/>
    <w:rsid w:val="000B3505"/>
    <w:rsid w:val="000B3542"/>
    <w:rsid w:val="000B3729"/>
    <w:rsid w:val="000B376B"/>
    <w:rsid w:val="000B3931"/>
    <w:rsid w:val="000B3AB2"/>
    <w:rsid w:val="000B438B"/>
    <w:rsid w:val="000B4CF9"/>
    <w:rsid w:val="000B4D35"/>
    <w:rsid w:val="000B573C"/>
    <w:rsid w:val="000B58C9"/>
    <w:rsid w:val="000B6C30"/>
    <w:rsid w:val="000B6C74"/>
    <w:rsid w:val="000B7679"/>
    <w:rsid w:val="000B7F48"/>
    <w:rsid w:val="000B7FAD"/>
    <w:rsid w:val="000C00D4"/>
    <w:rsid w:val="000C0EBC"/>
    <w:rsid w:val="000C0F54"/>
    <w:rsid w:val="000C0F7C"/>
    <w:rsid w:val="000C1353"/>
    <w:rsid w:val="000C1537"/>
    <w:rsid w:val="000C1955"/>
    <w:rsid w:val="000C1AC5"/>
    <w:rsid w:val="000C242F"/>
    <w:rsid w:val="000C2722"/>
    <w:rsid w:val="000C34EC"/>
    <w:rsid w:val="000C3B9B"/>
    <w:rsid w:val="000C3D30"/>
    <w:rsid w:val="000C51F1"/>
    <w:rsid w:val="000C6865"/>
    <w:rsid w:val="000C73B6"/>
    <w:rsid w:val="000C78D3"/>
    <w:rsid w:val="000C7997"/>
    <w:rsid w:val="000C7C5A"/>
    <w:rsid w:val="000D02F3"/>
    <w:rsid w:val="000D07D6"/>
    <w:rsid w:val="000D0A69"/>
    <w:rsid w:val="000D0ABE"/>
    <w:rsid w:val="000D0F07"/>
    <w:rsid w:val="000D0F3F"/>
    <w:rsid w:val="000D1622"/>
    <w:rsid w:val="000D2072"/>
    <w:rsid w:val="000D2127"/>
    <w:rsid w:val="000D24DE"/>
    <w:rsid w:val="000D282A"/>
    <w:rsid w:val="000D2C19"/>
    <w:rsid w:val="000D2CA4"/>
    <w:rsid w:val="000D4A13"/>
    <w:rsid w:val="000D57A2"/>
    <w:rsid w:val="000D5DB2"/>
    <w:rsid w:val="000D7347"/>
    <w:rsid w:val="000D78AF"/>
    <w:rsid w:val="000D7998"/>
    <w:rsid w:val="000D7DE3"/>
    <w:rsid w:val="000D7F04"/>
    <w:rsid w:val="000E042D"/>
    <w:rsid w:val="000E077E"/>
    <w:rsid w:val="000E1147"/>
    <w:rsid w:val="000E16BE"/>
    <w:rsid w:val="000E203E"/>
    <w:rsid w:val="000E4B2C"/>
    <w:rsid w:val="000E4C48"/>
    <w:rsid w:val="000E4E3C"/>
    <w:rsid w:val="000E55B2"/>
    <w:rsid w:val="000E5E0E"/>
    <w:rsid w:val="000E6558"/>
    <w:rsid w:val="000F1FDA"/>
    <w:rsid w:val="000F32BB"/>
    <w:rsid w:val="000F32D8"/>
    <w:rsid w:val="000F3C06"/>
    <w:rsid w:val="000F3DAB"/>
    <w:rsid w:val="000F3DEF"/>
    <w:rsid w:val="000F3E68"/>
    <w:rsid w:val="000F4040"/>
    <w:rsid w:val="000F431B"/>
    <w:rsid w:val="000F4880"/>
    <w:rsid w:val="000F4B81"/>
    <w:rsid w:val="000F4FCC"/>
    <w:rsid w:val="000F52F4"/>
    <w:rsid w:val="000F6340"/>
    <w:rsid w:val="000F7670"/>
    <w:rsid w:val="00100247"/>
    <w:rsid w:val="00101DC6"/>
    <w:rsid w:val="0010205D"/>
    <w:rsid w:val="0010274C"/>
    <w:rsid w:val="00104C96"/>
    <w:rsid w:val="00104CF5"/>
    <w:rsid w:val="001052E5"/>
    <w:rsid w:val="0010561C"/>
    <w:rsid w:val="001056CB"/>
    <w:rsid w:val="001066AD"/>
    <w:rsid w:val="001077C6"/>
    <w:rsid w:val="001078E4"/>
    <w:rsid w:val="001110D2"/>
    <w:rsid w:val="00111BC2"/>
    <w:rsid w:val="00112A4D"/>
    <w:rsid w:val="001131E0"/>
    <w:rsid w:val="001135BF"/>
    <w:rsid w:val="00113808"/>
    <w:rsid w:val="00113CE3"/>
    <w:rsid w:val="00114898"/>
    <w:rsid w:val="00115336"/>
    <w:rsid w:val="00115682"/>
    <w:rsid w:val="001156E7"/>
    <w:rsid w:val="00115BCF"/>
    <w:rsid w:val="00117346"/>
    <w:rsid w:val="001179C2"/>
    <w:rsid w:val="00117AEC"/>
    <w:rsid w:val="001207BF"/>
    <w:rsid w:val="00120A79"/>
    <w:rsid w:val="00120C33"/>
    <w:rsid w:val="00120EEC"/>
    <w:rsid w:val="001214F6"/>
    <w:rsid w:val="00121BE9"/>
    <w:rsid w:val="00121EC5"/>
    <w:rsid w:val="00122FE0"/>
    <w:rsid w:val="00123A8C"/>
    <w:rsid w:val="00124307"/>
    <w:rsid w:val="00124F36"/>
    <w:rsid w:val="00125EE3"/>
    <w:rsid w:val="001264AC"/>
    <w:rsid w:val="00126E41"/>
    <w:rsid w:val="00126F16"/>
    <w:rsid w:val="00131635"/>
    <w:rsid w:val="00132D00"/>
    <w:rsid w:val="00132EE2"/>
    <w:rsid w:val="00132FC1"/>
    <w:rsid w:val="00133B1A"/>
    <w:rsid w:val="00134841"/>
    <w:rsid w:val="00134CC3"/>
    <w:rsid w:val="0013535A"/>
    <w:rsid w:val="00135D22"/>
    <w:rsid w:val="001362E9"/>
    <w:rsid w:val="00136333"/>
    <w:rsid w:val="00136373"/>
    <w:rsid w:val="00136C01"/>
    <w:rsid w:val="00136C22"/>
    <w:rsid w:val="00137138"/>
    <w:rsid w:val="00137370"/>
    <w:rsid w:val="00137E2D"/>
    <w:rsid w:val="001406F8"/>
    <w:rsid w:val="001408E7"/>
    <w:rsid w:val="00140DB8"/>
    <w:rsid w:val="0014133F"/>
    <w:rsid w:val="00141AEC"/>
    <w:rsid w:val="00141D69"/>
    <w:rsid w:val="00143389"/>
    <w:rsid w:val="00144000"/>
    <w:rsid w:val="0014402F"/>
    <w:rsid w:val="001448DE"/>
    <w:rsid w:val="00147AF3"/>
    <w:rsid w:val="00147C2C"/>
    <w:rsid w:val="00150649"/>
    <w:rsid w:val="001510A2"/>
    <w:rsid w:val="001513F4"/>
    <w:rsid w:val="00151618"/>
    <w:rsid w:val="00151817"/>
    <w:rsid w:val="00151B51"/>
    <w:rsid w:val="00151C4F"/>
    <w:rsid w:val="001521FB"/>
    <w:rsid w:val="0015329D"/>
    <w:rsid w:val="00153E51"/>
    <w:rsid w:val="001541CC"/>
    <w:rsid w:val="0015569B"/>
    <w:rsid w:val="001600B3"/>
    <w:rsid w:val="00160B29"/>
    <w:rsid w:val="001619E4"/>
    <w:rsid w:val="001626A7"/>
    <w:rsid w:val="00162701"/>
    <w:rsid w:val="00162E9D"/>
    <w:rsid w:val="00164186"/>
    <w:rsid w:val="00165099"/>
    <w:rsid w:val="0016570E"/>
    <w:rsid w:val="00165863"/>
    <w:rsid w:val="00165DF8"/>
    <w:rsid w:val="001663A3"/>
    <w:rsid w:val="00167927"/>
    <w:rsid w:val="001711FF"/>
    <w:rsid w:val="00172FC5"/>
    <w:rsid w:val="00173B3A"/>
    <w:rsid w:val="00173F69"/>
    <w:rsid w:val="00174829"/>
    <w:rsid w:val="001748E6"/>
    <w:rsid w:val="00174B02"/>
    <w:rsid w:val="00174E3F"/>
    <w:rsid w:val="0017586A"/>
    <w:rsid w:val="00176798"/>
    <w:rsid w:val="00176C83"/>
    <w:rsid w:val="0018024C"/>
    <w:rsid w:val="00180349"/>
    <w:rsid w:val="001807DA"/>
    <w:rsid w:val="001813B1"/>
    <w:rsid w:val="00183046"/>
    <w:rsid w:val="001831FF"/>
    <w:rsid w:val="001838ED"/>
    <w:rsid w:val="001853AE"/>
    <w:rsid w:val="001869AE"/>
    <w:rsid w:val="00187383"/>
    <w:rsid w:val="001875A1"/>
    <w:rsid w:val="00187945"/>
    <w:rsid w:val="0019031B"/>
    <w:rsid w:val="00190B04"/>
    <w:rsid w:val="00190D93"/>
    <w:rsid w:val="001913A3"/>
    <w:rsid w:val="00191508"/>
    <w:rsid w:val="001917D9"/>
    <w:rsid w:val="00192025"/>
    <w:rsid w:val="001930BD"/>
    <w:rsid w:val="00193854"/>
    <w:rsid w:val="00193F27"/>
    <w:rsid w:val="00194CAB"/>
    <w:rsid w:val="0019560B"/>
    <w:rsid w:val="00195C9A"/>
    <w:rsid w:val="00195E2B"/>
    <w:rsid w:val="0019630A"/>
    <w:rsid w:val="0019631C"/>
    <w:rsid w:val="001965F2"/>
    <w:rsid w:val="001976B2"/>
    <w:rsid w:val="00197B5D"/>
    <w:rsid w:val="00197D9F"/>
    <w:rsid w:val="001A07DF"/>
    <w:rsid w:val="001A089E"/>
    <w:rsid w:val="001A20D1"/>
    <w:rsid w:val="001A2138"/>
    <w:rsid w:val="001A28B4"/>
    <w:rsid w:val="001A2E5E"/>
    <w:rsid w:val="001A2FB3"/>
    <w:rsid w:val="001A3311"/>
    <w:rsid w:val="001A375B"/>
    <w:rsid w:val="001A4B24"/>
    <w:rsid w:val="001A4B9E"/>
    <w:rsid w:val="001A4D0F"/>
    <w:rsid w:val="001A5C7B"/>
    <w:rsid w:val="001A712D"/>
    <w:rsid w:val="001B03C6"/>
    <w:rsid w:val="001B10AE"/>
    <w:rsid w:val="001B1575"/>
    <w:rsid w:val="001B2CCF"/>
    <w:rsid w:val="001B30A8"/>
    <w:rsid w:val="001B30D8"/>
    <w:rsid w:val="001B3908"/>
    <w:rsid w:val="001B3A36"/>
    <w:rsid w:val="001B4580"/>
    <w:rsid w:val="001B4DFE"/>
    <w:rsid w:val="001B610D"/>
    <w:rsid w:val="001B7021"/>
    <w:rsid w:val="001B78F8"/>
    <w:rsid w:val="001B7988"/>
    <w:rsid w:val="001C03B4"/>
    <w:rsid w:val="001C0A40"/>
    <w:rsid w:val="001C0AF6"/>
    <w:rsid w:val="001C0B49"/>
    <w:rsid w:val="001C0D3C"/>
    <w:rsid w:val="001C0F3C"/>
    <w:rsid w:val="001C0FAF"/>
    <w:rsid w:val="001C2D1E"/>
    <w:rsid w:val="001C30A1"/>
    <w:rsid w:val="001C326A"/>
    <w:rsid w:val="001C3450"/>
    <w:rsid w:val="001C366F"/>
    <w:rsid w:val="001C37F1"/>
    <w:rsid w:val="001C38D3"/>
    <w:rsid w:val="001C3CDE"/>
    <w:rsid w:val="001C50B9"/>
    <w:rsid w:val="001C530C"/>
    <w:rsid w:val="001C6408"/>
    <w:rsid w:val="001C6C2E"/>
    <w:rsid w:val="001D0158"/>
    <w:rsid w:val="001D0608"/>
    <w:rsid w:val="001D0846"/>
    <w:rsid w:val="001D086E"/>
    <w:rsid w:val="001D116F"/>
    <w:rsid w:val="001D2337"/>
    <w:rsid w:val="001D242F"/>
    <w:rsid w:val="001D2758"/>
    <w:rsid w:val="001D3FF9"/>
    <w:rsid w:val="001D41D6"/>
    <w:rsid w:val="001D47D5"/>
    <w:rsid w:val="001D5475"/>
    <w:rsid w:val="001D5B7A"/>
    <w:rsid w:val="001D636C"/>
    <w:rsid w:val="001D666F"/>
    <w:rsid w:val="001D6AB6"/>
    <w:rsid w:val="001E0ADC"/>
    <w:rsid w:val="001E0B48"/>
    <w:rsid w:val="001E0C39"/>
    <w:rsid w:val="001E0D92"/>
    <w:rsid w:val="001E0FAE"/>
    <w:rsid w:val="001E12A1"/>
    <w:rsid w:val="001E1359"/>
    <w:rsid w:val="001E243F"/>
    <w:rsid w:val="001E291A"/>
    <w:rsid w:val="001E29FF"/>
    <w:rsid w:val="001E2D89"/>
    <w:rsid w:val="001E2E43"/>
    <w:rsid w:val="001E3790"/>
    <w:rsid w:val="001E4390"/>
    <w:rsid w:val="001E4763"/>
    <w:rsid w:val="001E48AD"/>
    <w:rsid w:val="001E5232"/>
    <w:rsid w:val="001E52F1"/>
    <w:rsid w:val="001E538A"/>
    <w:rsid w:val="001E57AD"/>
    <w:rsid w:val="001E5FE9"/>
    <w:rsid w:val="001E773F"/>
    <w:rsid w:val="001E7FD5"/>
    <w:rsid w:val="001F011B"/>
    <w:rsid w:val="001F0255"/>
    <w:rsid w:val="001F07F6"/>
    <w:rsid w:val="001F0AEE"/>
    <w:rsid w:val="001F1557"/>
    <w:rsid w:val="001F1A59"/>
    <w:rsid w:val="001F23DC"/>
    <w:rsid w:val="001F2C8E"/>
    <w:rsid w:val="001F2ED6"/>
    <w:rsid w:val="001F34EE"/>
    <w:rsid w:val="001F38D7"/>
    <w:rsid w:val="001F46AA"/>
    <w:rsid w:val="001F49AB"/>
    <w:rsid w:val="001F6A2E"/>
    <w:rsid w:val="001F7D75"/>
    <w:rsid w:val="00200344"/>
    <w:rsid w:val="002007BC"/>
    <w:rsid w:val="00201F45"/>
    <w:rsid w:val="002021AA"/>
    <w:rsid w:val="00202A4A"/>
    <w:rsid w:val="002033EA"/>
    <w:rsid w:val="00203B2B"/>
    <w:rsid w:val="00203FDC"/>
    <w:rsid w:val="00204022"/>
    <w:rsid w:val="002063BC"/>
    <w:rsid w:val="002071BF"/>
    <w:rsid w:val="00207CAE"/>
    <w:rsid w:val="0021037A"/>
    <w:rsid w:val="002106B3"/>
    <w:rsid w:val="002107E9"/>
    <w:rsid w:val="0021290A"/>
    <w:rsid w:val="00212A6D"/>
    <w:rsid w:val="002130F6"/>
    <w:rsid w:val="0021361E"/>
    <w:rsid w:val="00213A0A"/>
    <w:rsid w:val="00214388"/>
    <w:rsid w:val="00214480"/>
    <w:rsid w:val="00214662"/>
    <w:rsid w:val="00217241"/>
    <w:rsid w:val="002173D7"/>
    <w:rsid w:val="00217CB2"/>
    <w:rsid w:val="00220DA5"/>
    <w:rsid w:val="00220DEF"/>
    <w:rsid w:val="00221233"/>
    <w:rsid w:val="002212B6"/>
    <w:rsid w:val="00221CED"/>
    <w:rsid w:val="002224BE"/>
    <w:rsid w:val="00222640"/>
    <w:rsid w:val="00222B97"/>
    <w:rsid w:val="00222DD4"/>
    <w:rsid w:val="00223E3A"/>
    <w:rsid w:val="002243F8"/>
    <w:rsid w:val="0022452E"/>
    <w:rsid w:val="00225597"/>
    <w:rsid w:val="00226311"/>
    <w:rsid w:val="00230100"/>
    <w:rsid w:val="00230213"/>
    <w:rsid w:val="00230312"/>
    <w:rsid w:val="00231385"/>
    <w:rsid w:val="0023217A"/>
    <w:rsid w:val="0023245A"/>
    <w:rsid w:val="00233061"/>
    <w:rsid w:val="00233F70"/>
    <w:rsid w:val="00234508"/>
    <w:rsid w:val="0023482A"/>
    <w:rsid w:val="00234A9F"/>
    <w:rsid w:val="00234B6C"/>
    <w:rsid w:val="002355D4"/>
    <w:rsid w:val="00235D23"/>
    <w:rsid w:val="00236622"/>
    <w:rsid w:val="00236EC0"/>
    <w:rsid w:val="00236F23"/>
    <w:rsid w:val="00241A33"/>
    <w:rsid w:val="002426CC"/>
    <w:rsid w:val="00242F94"/>
    <w:rsid w:val="0024391C"/>
    <w:rsid w:val="00244512"/>
    <w:rsid w:val="00244915"/>
    <w:rsid w:val="0024496D"/>
    <w:rsid w:val="00245055"/>
    <w:rsid w:val="00245425"/>
    <w:rsid w:val="00245C14"/>
    <w:rsid w:val="00245C7C"/>
    <w:rsid w:val="00245CEC"/>
    <w:rsid w:val="00246B63"/>
    <w:rsid w:val="00247683"/>
    <w:rsid w:val="0025072B"/>
    <w:rsid w:val="00251618"/>
    <w:rsid w:val="002526D7"/>
    <w:rsid w:val="00252800"/>
    <w:rsid w:val="002535DE"/>
    <w:rsid w:val="0025388D"/>
    <w:rsid w:val="002538AF"/>
    <w:rsid w:val="0025430D"/>
    <w:rsid w:val="00255049"/>
    <w:rsid w:val="002559D4"/>
    <w:rsid w:val="00255E68"/>
    <w:rsid w:val="00256841"/>
    <w:rsid w:val="00256E86"/>
    <w:rsid w:val="00257CF8"/>
    <w:rsid w:val="002601B5"/>
    <w:rsid w:val="002605C8"/>
    <w:rsid w:val="0026072B"/>
    <w:rsid w:val="00260C9D"/>
    <w:rsid w:val="002611B8"/>
    <w:rsid w:val="00261363"/>
    <w:rsid w:val="00261C3A"/>
    <w:rsid w:val="0026225B"/>
    <w:rsid w:val="002642A5"/>
    <w:rsid w:val="00265D26"/>
    <w:rsid w:val="00266304"/>
    <w:rsid w:val="00266FB3"/>
    <w:rsid w:val="00270553"/>
    <w:rsid w:val="002705A3"/>
    <w:rsid w:val="00270AB5"/>
    <w:rsid w:val="0027147A"/>
    <w:rsid w:val="00271DEF"/>
    <w:rsid w:val="00272714"/>
    <w:rsid w:val="00272876"/>
    <w:rsid w:val="00272CDB"/>
    <w:rsid w:val="00273114"/>
    <w:rsid w:val="00273F11"/>
    <w:rsid w:val="0027620F"/>
    <w:rsid w:val="002763DB"/>
    <w:rsid w:val="00276A75"/>
    <w:rsid w:val="00276E27"/>
    <w:rsid w:val="00277CAF"/>
    <w:rsid w:val="00280401"/>
    <w:rsid w:val="00281080"/>
    <w:rsid w:val="00281094"/>
    <w:rsid w:val="002810CB"/>
    <w:rsid w:val="00281194"/>
    <w:rsid w:val="00281643"/>
    <w:rsid w:val="00281DCD"/>
    <w:rsid w:val="00282503"/>
    <w:rsid w:val="0028370E"/>
    <w:rsid w:val="00283D52"/>
    <w:rsid w:val="0028416F"/>
    <w:rsid w:val="00284DB2"/>
    <w:rsid w:val="002852FC"/>
    <w:rsid w:val="00285AEA"/>
    <w:rsid w:val="00285BC5"/>
    <w:rsid w:val="0028641E"/>
    <w:rsid w:val="0028667F"/>
    <w:rsid w:val="00286AA5"/>
    <w:rsid w:val="0028749A"/>
    <w:rsid w:val="002875DD"/>
    <w:rsid w:val="00287F44"/>
    <w:rsid w:val="00290222"/>
    <w:rsid w:val="0029060F"/>
    <w:rsid w:val="00290F99"/>
    <w:rsid w:val="00290FDA"/>
    <w:rsid w:val="00291469"/>
    <w:rsid w:val="0029207F"/>
    <w:rsid w:val="002920B3"/>
    <w:rsid w:val="00294267"/>
    <w:rsid w:val="00294E65"/>
    <w:rsid w:val="002950D2"/>
    <w:rsid w:val="00295BFF"/>
    <w:rsid w:val="00296078"/>
    <w:rsid w:val="0029625C"/>
    <w:rsid w:val="0029735F"/>
    <w:rsid w:val="00297660"/>
    <w:rsid w:val="00297E13"/>
    <w:rsid w:val="002A02BB"/>
    <w:rsid w:val="002A039B"/>
    <w:rsid w:val="002A096A"/>
    <w:rsid w:val="002A22FE"/>
    <w:rsid w:val="002A2EFB"/>
    <w:rsid w:val="002A3384"/>
    <w:rsid w:val="002A3997"/>
    <w:rsid w:val="002A3A25"/>
    <w:rsid w:val="002A3D7F"/>
    <w:rsid w:val="002A45FD"/>
    <w:rsid w:val="002A4819"/>
    <w:rsid w:val="002A4A0F"/>
    <w:rsid w:val="002A4A7A"/>
    <w:rsid w:val="002A58B5"/>
    <w:rsid w:val="002A656F"/>
    <w:rsid w:val="002A6A49"/>
    <w:rsid w:val="002A79E5"/>
    <w:rsid w:val="002A7CD5"/>
    <w:rsid w:val="002B0820"/>
    <w:rsid w:val="002B1294"/>
    <w:rsid w:val="002B15C9"/>
    <w:rsid w:val="002B1E87"/>
    <w:rsid w:val="002B20DB"/>
    <w:rsid w:val="002B2832"/>
    <w:rsid w:val="002B349B"/>
    <w:rsid w:val="002B3706"/>
    <w:rsid w:val="002B37D2"/>
    <w:rsid w:val="002B3D11"/>
    <w:rsid w:val="002B3E95"/>
    <w:rsid w:val="002B78FD"/>
    <w:rsid w:val="002B7929"/>
    <w:rsid w:val="002C3091"/>
    <w:rsid w:val="002C3F26"/>
    <w:rsid w:val="002C4196"/>
    <w:rsid w:val="002C4C03"/>
    <w:rsid w:val="002C55A6"/>
    <w:rsid w:val="002C5B50"/>
    <w:rsid w:val="002C6664"/>
    <w:rsid w:val="002C75B6"/>
    <w:rsid w:val="002C7941"/>
    <w:rsid w:val="002C79AC"/>
    <w:rsid w:val="002C7DF0"/>
    <w:rsid w:val="002D080A"/>
    <w:rsid w:val="002D185A"/>
    <w:rsid w:val="002D220D"/>
    <w:rsid w:val="002D2BAB"/>
    <w:rsid w:val="002D37EB"/>
    <w:rsid w:val="002D4144"/>
    <w:rsid w:val="002D5212"/>
    <w:rsid w:val="002D552C"/>
    <w:rsid w:val="002D55B1"/>
    <w:rsid w:val="002D5F7E"/>
    <w:rsid w:val="002D6314"/>
    <w:rsid w:val="002D6EC8"/>
    <w:rsid w:val="002D6F50"/>
    <w:rsid w:val="002E0A8A"/>
    <w:rsid w:val="002E0C4C"/>
    <w:rsid w:val="002E100F"/>
    <w:rsid w:val="002E38B5"/>
    <w:rsid w:val="002E4152"/>
    <w:rsid w:val="002E4AA7"/>
    <w:rsid w:val="002E535B"/>
    <w:rsid w:val="002E54F1"/>
    <w:rsid w:val="002E5B2D"/>
    <w:rsid w:val="002E5D89"/>
    <w:rsid w:val="002E5FFC"/>
    <w:rsid w:val="002E688F"/>
    <w:rsid w:val="002E75FA"/>
    <w:rsid w:val="002F0B5C"/>
    <w:rsid w:val="002F1895"/>
    <w:rsid w:val="002F3F06"/>
    <w:rsid w:val="002F40F9"/>
    <w:rsid w:val="002F4984"/>
    <w:rsid w:val="002F4CE9"/>
    <w:rsid w:val="002F637F"/>
    <w:rsid w:val="002F7283"/>
    <w:rsid w:val="002F79D1"/>
    <w:rsid w:val="002F7AA8"/>
    <w:rsid w:val="00300FF6"/>
    <w:rsid w:val="00302613"/>
    <w:rsid w:val="00302BF8"/>
    <w:rsid w:val="00302D64"/>
    <w:rsid w:val="00302E6C"/>
    <w:rsid w:val="0030594A"/>
    <w:rsid w:val="00305BA9"/>
    <w:rsid w:val="00306BB4"/>
    <w:rsid w:val="00307200"/>
    <w:rsid w:val="00307AEC"/>
    <w:rsid w:val="0031259F"/>
    <w:rsid w:val="00313E24"/>
    <w:rsid w:val="00314FF9"/>
    <w:rsid w:val="00315061"/>
    <w:rsid w:val="003154C5"/>
    <w:rsid w:val="00316697"/>
    <w:rsid w:val="00316F22"/>
    <w:rsid w:val="00317198"/>
    <w:rsid w:val="003200FA"/>
    <w:rsid w:val="00320137"/>
    <w:rsid w:val="00320559"/>
    <w:rsid w:val="00321F49"/>
    <w:rsid w:val="00322481"/>
    <w:rsid w:val="003229DD"/>
    <w:rsid w:val="00322B24"/>
    <w:rsid w:val="003234FC"/>
    <w:rsid w:val="003238D5"/>
    <w:rsid w:val="00324C35"/>
    <w:rsid w:val="0032599D"/>
    <w:rsid w:val="00325A64"/>
    <w:rsid w:val="00325DF4"/>
    <w:rsid w:val="0032626D"/>
    <w:rsid w:val="00326364"/>
    <w:rsid w:val="003267DF"/>
    <w:rsid w:val="0032794B"/>
    <w:rsid w:val="0032794E"/>
    <w:rsid w:val="00331243"/>
    <w:rsid w:val="00331C1F"/>
    <w:rsid w:val="0033269A"/>
    <w:rsid w:val="00332A20"/>
    <w:rsid w:val="003332F3"/>
    <w:rsid w:val="0033366A"/>
    <w:rsid w:val="003341BC"/>
    <w:rsid w:val="003341F4"/>
    <w:rsid w:val="00334441"/>
    <w:rsid w:val="00334EEB"/>
    <w:rsid w:val="0033556E"/>
    <w:rsid w:val="00336532"/>
    <w:rsid w:val="0033698F"/>
    <w:rsid w:val="00336A2D"/>
    <w:rsid w:val="00336B9B"/>
    <w:rsid w:val="0033741E"/>
    <w:rsid w:val="00340481"/>
    <w:rsid w:val="00340BFB"/>
    <w:rsid w:val="0034119D"/>
    <w:rsid w:val="0034139F"/>
    <w:rsid w:val="0034250A"/>
    <w:rsid w:val="003425A0"/>
    <w:rsid w:val="00343869"/>
    <w:rsid w:val="00343CB8"/>
    <w:rsid w:val="003442AF"/>
    <w:rsid w:val="00344601"/>
    <w:rsid w:val="00344D04"/>
    <w:rsid w:val="00345859"/>
    <w:rsid w:val="00346A65"/>
    <w:rsid w:val="00347BF5"/>
    <w:rsid w:val="00350298"/>
    <w:rsid w:val="003502B8"/>
    <w:rsid w:val="003509A2"/>
    <w:rsid w:val="0035235E"/>
    <w:rsid w:val="003523D6"/>
    <w:rsid w:val="00352926"/>
    <w:rsid w:val="0035461D"/>
    <w:rsid w:val="003547FD"/>
    <w:rsid w:val="00354C00"/>
    <w:rsid w:val="00354FD6"/>
    <w:rsid w:val="0035558A"/>
    <w:rsid w:val="00355CDC"/>
    <w:rsid w:val="003567D6"/>
    <w:rsid w:val="00356A05"/>
    <w:rsid w:val="00357305"/>
    <w:rsid w:val="0035746F"/>
    <w:rsid w:val="00360317"/>
    <w:rsid w:val="0036117A"/>
    <w:rsid w:val="003619B1"/>
    <w:rsid w:val="00362BA7"/>
    <w:rsid w:val="00362F00"/>
    <w:rsid w:val="0036372B"/>
    <w:rsid w:val="00364B49"/>
    <w:rsid w:val="00364E77"/>
    <w:rsid w:val="00365437"/>
    <w:rsid w:val="00365F18"/>
    <w:rsid w:val="00366067"/>
    <w:rsid w:val="00366A3D"/>
    <w:rsid w:val="00366D0C"/>
    <w:rsid w:val="00367F2B"/>
    <w:rsid w:val="00370A3B"/>
    <w:rsid w:val="00370B82"/>
    <w:rsid w:val="003741D2"/>
    <w:rsid w:val="0037449D"/>
    <w:rsid w:val="003744DC"/>
    <w:rsid w:val="0037458D"/>
    <w:rsid w:val="00374CB3"/>
    <w:rsid w:val="003763EE"/>
    <w:rsid w:val="003766DC"/>
    <w:rsid w:val="00376BB0"/>
    <w:rsid w:val="00377BAF"/>
    <w:rsid w:val="00377BCD"/>
    <w:rsid w:val="003809AE"/>
    <w:rsid w:val="00381C4C"/>
    <w:rsid w:val="0038239B"/>
    <w:rsid w:val="00382E33"/>
    <w:rsid w:val="0038327A"/>
    <w:rsid w:val="00383968"/>
    <w:rsid w:val="003846BE"/>
    <w:rsid w:val="00384C4C"/>
    <w:rsid w:val="00384EA5"/>
    <w:rsid w:val="00386587"/>
    <w:rsid w:val="003867E0"/>
    <w:rsid w:val="00386883"/>
    <w:rsid w:val="00386993"/>
    <w:rsid w:val="003904FD"/>
    <w:rsid w:val="00390979"/>
    <w:rsid w:val="00391816"/>
    <w:rsid w:val="00391DE8"/>
    <w:rsid w:val="00392562"/>
    <w:rsid w:val="0039312B"/>
    <w:rsid w:val="003932E2"/>
    <w:rsid w:val="00393694"/>
    <w:rsid w:val="0039501C"/>
    <w:rsid w:val="003955F4"/>
    <w:rsid w:val="0039574C"/>
    <w:rsid w:val="003962D0"/>
    <w:rsid w:val="00397314"/>
    <w:rsid w:val="00397682"/>
    <w:rsid w:val="003978EE"/>
    <w:rsid w:val="003A0025"/>
    <w:rsid w:val="003A29BA"/>
    <w:rsid w:val="003A34FB"/>
    <w:rsid w:val="003A4128"/>
    <w:rsid w:val="003A5211"/>
    <w:rsid w:val="003A52BE"/>
    <w:rsid w:val="003A60F0"/>
    <w:rsid w:val="003A776D"/>
    <w:rsid w:val="003B0746"/>
    <w:rsid w:val="003B0C8A"/>
    <w:rsid w:val="003B0C94"/>
    <w:rsid w:val="003B34BE"/>
    <w:rsid w:val="003B3832"/>
    <w:rsid w:val="003B3F39"/>
    <w:rsid w:val="003B4818"/>
    <w:rsid w:val="003B4BA1"/>
    <w:rsid w:val="003B5252"/>
    <w:rsid w:val="003B5FD8"/>
    <w:rsid w:val="003B63EC"/>
    <w:rsid w:val="003B6F09"/>
    <w:rsid w:val="003B77FF"/>
    <w:rsid w:val="003C053F"/>
    <w:rsid w:val="003C063F"/>
    <w:rsid w:val="003C0691"/>
    <w:rsid w:val="003C0CDC"/>
    <w:rsid w:val="003C132E"/>
    <w:rsid w:val="003C1FCE"/>
    <w:rsid w:val="003C25FD"/>
    <w:rsid w:val="003C3145"/>
    <w:rsid w:val="003C451A"/>
    <w:rsid w:val="003C46DC"/>
    <w:rsid w:val="003C4A3D"/>
    <w:rsid w:val="003C55F6"/>
    <w:rsid w:val="003C57C9"/>
    <w:rsid w:val="003C5B88"/>
    <w:rsid w:val="003C5D2C"/>
    <w:rsid w:val="003C61B2"/>
    <w:rsid w:val="003C7928"/>
    <w:rsid w:val="003D04FA"/>
    <w:rsid w:val="003D0A7D"/>
    <w:rsid w:val="003D19FA"/>
    <w:rsid w:val="003D2B61"/>
    <w:rsid w:val="003D31FE"/>
    <w:rsid w:val="003D369B"/>
    <w:rsid w:val="003D3777"/>
    <w:rsid w:val="003D4B1A"/>
    <w:rsid w:val="003D4B35"/>
    <w:rsid w:val="003D528A"/>
    <w:rsid w:val="003D5BA1"/>
    <w:rsid w:val="003D5CF1"/>
    <w:rsid w:val="003D6075"/>
    <w:rsid w:val="003D61D6"/>
    <w:rsid w:val="003D6622"/>
    <w:rsid w:val="003D70AB"/>
    <w:rsid w:val="003D7355"/>
    <w:rsid w:val="003E0E59"/>
    <w:rsid w:val="003E0FA8"/>
    <w:rsid w:val="003E12EA"/>
    <w:rsid w:val="003E1385"/>
    <w:rsid w:val="003E1DAD"/>
    <w:rsid w:val="003E216E"/>
    <w:rsid w:val="003E37CC"/>
    <w:rsid w:val="003E3989"/>
    <w:rsid w:val="003E3C90"/>
    <w:rsid w:val="003E3DB0"/>
    <w:rsid w:val="003E4FFB"/>
    <w:rsid w:val="003E6416"/>
    <w:rsid w:val="003E7710"/>
    <w:rsid w:val="003F12F9"/>
    <w:rsid w:val="003F148D"/>
    <w:rsid w:val="003F1C1D"/>
    <w:rsid w:val="003F204C"/>
    <w:rsid w:val="003F24C7"/>
    <w:rsid w:val="003F2984"/>
    <w:rsid w:val="003F3AEC"/>
    <w:rsid w:val="003F426C"/>
    <w:rsid w:val="003F437C"/>
    <w:rsid w:val="003F4986"/>
    <w:rsid w:val="003F5ED6"/>
    <w:rsid w:val="003F6521"/>
    <w:rsid w:val="004008C7"/>
    <w:rsid w:val="004019A6"/>
    <w:rsid w:val="00401BD0"/>
    <w:rsid w:val="0040210F"/>
    <w:rsid w:val="004027C9"/>
    <w:rsid w:val="004029A2"/>
    <w:rsid w:val="004031EA"/>
    <w:rsid w:val="004047B9"/>
    <w:rsid w:val="004048D7"/>
    <w:rsid w:val="00404D63"/>
    <w:rsid w:val="0040525D"/>
    <w:rsid w:val="004052C5"/>
    <w:rsid w:val="00406799"/>
    <w:rsid w:val="004077C4"/>
    <w:rsid w:val="004118F7"/>
    <w:rsid w:val="00412343"/>
    <w:rsid w:val="0041265F"/>
    <w:rsid w:val="00412774"/>
    <w:rsid w:val="00412B90"/>
    <w:rsid w:val="004139D8"/>
    <w:rsid w:val="00413CD9"/>
    <w:rsid w:val="0041463B"/>
    <w:rsid w:val="00415C29"/>
    <w:rsid w:val="004161AC"/>
    <w:rsid w:val="004161B0"/>
    <w:rsid w:val="004163DD"/>
    <w:rsid w:val="00417AF4"/>
    <w:rsid w:val="004200D8"/>
    <w:rsid w:val="00421FCB"/>
    <w:rsid w:val="00422D96"/>
    <w:rsid w:val="00422F20"/>
    <w:rsid w:val="00424452"/>
    <w:rsid w:val="00425227"/>
    <w:rsid w:val="0042640F"/>
    <w:rsid w:val="00427142"/>
    <w:rsid w:val="004273B8"/>
    <w:rsid w:val="0043055A"/>
    <w:rsid w:val="004308B7"/>
    <w:rsid w:val="00431449"/>
    <w:rsid w:val="004317FD"/>
    <w:rsid w:val="004318DF"/>
    <w:rsid w:val="004330C2"/>
    <w:rsid w:val="00433180"/>
    <w:rsid w:val="004333A1"/>
    <w:rsid w:val="004333F7"/>
    <w:rsid w:val="00433D3C"/>
    <w:rsid w:val="00433F9E"/>
    <w:rsid w:val="00435193"/>
    <w:rsid w:val="00436002"/>
    <w:rsid w:val="0043690F"/>
    <w:rsid w:val="00436C51"/>
    <w:rsid w:val="00437DD8"/>
    <w:rsid w:val="0044021C"/>
    <w:rsid w:val="004408DA"/>
    <w:rsid w:val="00440DA1"/>
    <w:rsid w:val="00441B81"/>
    <w:rsid w:val="004428D8"/>
    <w:rsid w:val="00442B92"/>
    <w:rsid w:val="00442C08"/>
    <w:rsid w:val="00443E4B"/>
    <w:rsid w:val="00444C85"/>
    <w:rsid w:val="004453FB"/>
    <w:rsid w:val="00445656"/>
    <w:rsid w:val="00446333"/>
    <w:rsid w:val="0044684A"/>
    <w:rsid w:val="0044720B"/>
    <w:rsid w:val="00447301"/>
    <w:rsid w:val="00447706"/>
    <w:rsid w:val="00447D14"/>
    <w:rsid w:val="00447FED"/>
    <w:rsid w:val="00450036"/>
    <w:rsid w:val="00452016"/>
    <w:rsid w:val="00452057"/>
    <w:rsid w:val="0045208A"/>
    <w:rsid w:val="00452F6D"/>
    <w:rsid w:val="004530D3"/>
    <w:rsid w:val="00454052"/>
    <w:rsid w:val="00454413"/>
    <w:rsid w:val="004549AD"/>
    <w:rsid w:val="00455ADD"/>
    <w:rsid w:val="00455BC7"/>
    <w:rsid w:val="00455D52"/>
    <w:rsid w:val="0045681A"/>
    <w:rsid w:val="00456F69"/>
    <w:rsid w:val="00457CDB"/>
    <w:rsid w:val="0046140A"/>
    <w:rsid w:val="00461B6A"/>
    <w:rsid w:val="004621C2"/>
    <w:rsid w:val="00462395"/>
    <w:rsid w:val="00462711"/>
    <w:rsid w:val="004630E7"/>
    <w:rsid w:val="00463323"/>
    <w:rsid w:val="00463A40"/>
    <w:rsid w:val="0046428D"/>
    <w:rsid w:val="004642B7"/>
    <w:rsid w:val="00464AC2"/>
    <w:rsid w:val="0046573B"/>
    <w:rsid w:val="004663DB"/>
    <w:rsid w:val="00467F78"/>
    <w:rsid w:val="00470848"/>
    <w:rsid w:val="00470A3B"/>
    <w:rsid w:val="00470A4D"/>
    <w:rsid w:val="0047130E"/>
    <w:rsid w:val="00471422"/>
    <w:rsid w:val="00471D58"/>
    <w:rsid w:val="00471FFB"/>
    <w:rsid w:val="0047205E"/>
    <w:rsid w:val="00473952"/>
    <w:rsid w:val="004745BD"/>
    <w:rsid w:val="00474979"/>
    <w:rsid w:val="0047544B"/>
    <w:rsid w:val="00475A42"/>
    <w:rsid w:val="004806A4"/>
    <w:rsid w:val="00482549"/>
    <w:rsid w:val="00482C02"/>
    <w:rsid w:val="00483136"/>
    <w:rsid w:val="004835A1"/>
    <w:rsid w:val="00483E32"/>
    <w:rsid w:val="004854B6"/>
    <w:rsid w:val="00485751"/>
    <w:rsid w:val="00490AD8"/>
    <w:rsid w:val="00491343"/>
    <w:rsid w:val="004916DE"/>
    <w:rsid w:val="00491778"/>
    <w:rsid w:val="00491930"/>
    <w:rsid w:val="0049204B"/>
    <w:rsid w:val="004932CA"/>
    <w:rsid w:val="004934A3"/>
    <w:rsid w:val="004938F4"/>
    <w:rsid w:val="0049397D"/>
    <w:rsid w:val="00493D5D"/>
    <w:rsid w:val="004944AB"/>
    <w:rsid w:val="00494D54"/>
    <w:rsid w:val="00494F1A"/>
    <w:rsid w:val="00494FB2"/>
    <w:rsid w:val="00495C4F"/>
    <w:rsid w:val="0049616A"/>
    <w:rsid w:val="0049693A"/>
    <w:rsid w:val="00497FFA"/>
    <w:rsid w:val="004A0468"/>
    <w:rsid w:val="004A176E"/>
    <w:rsid w:val="004A1E8D"/>
    <w:rsid w:val="004A225F"/>
    <w:rsid w:val="004A257D"/>
    <w:rsid w:val="004A2627"/>
    <w:rsid w:val="004A2EA4"/>
    <w:rsid w:val="004A3013"/>
    <w:rsid w:val="004A318E"/>
    <w:rsid w:val="004A32EF"/>
    <w:rsid w:val="004A32F5"/>
    <w:rsid w:val="004A37D1"/>
    <w:rsid w:val="004A3952"/>
    <w:rsid w:val="004A4E4C"/>
    <w:rsid w:val="004A4E7F"/>
    <w:rsid w:val="004A6361"/>
    <w:rsid w:val="004A6B7F"/>
    <w:rsid w:val="004A6C0D"/>
    <w:rsid w:val="004A7118"/>
    <w:rsid w:val="004A7134"/>
    <w:rsid w:val="004A776E"/>
    <w:rsid w:val="004A77D7"/>
    <w:rsid w:val="004A77DA"/>
    <w:rsid w:val="004B0454"/>
    <w:rsid w:val="004B0465"/>
    <w:rsid w:val="004B0C63"/>
    <w:rsid w:val="004B14E6"/>
    <w:rsid w:val="004B270D"/>
    <w:rsid w:val="004B3BDF"/>
    <w:rsid w:val="004B49BD"/>
    <w:rsid w:val="004B5CAD"/>
    <w:rsid w:val="004B77D7"/>
    <w:rsid w:val="004B78F7"/>
    <w:rsid w:val="004B7D69"/>
    <w:rsid w:val="004C0564"/>
    <w:rsid w:val="004C0606"/>
    <w:rsid w:val="004C0C43"/>
    <w:rsid w:val="004C0F29"/>
    <w:rsid w:val="004C1EE9"/>
    <w:rsid w:val="004C2D97"/>
    <w:rsid w:val="004C3083"/>
    <w:rsid w:val="004C3A6A"/>
    <w:rsid w:val="004C3C4F"/>
    <w:rsid w:val="004C47C1"/>
    <w:rsid w:val="004C4AA5"/>
    <w:rsid w:val="004C561C"/>
    <w:rsid w:val="004C5B8F"/>
    <w:rsid w:val="004C62BC"/>
    <w:rsid w:val="004C748F"/>
    <w:rsid w:val="004C78E2"/>
    <w:rsid w:val="004C7C73"/>
    <w:rsid w:val="004C7C99"/>
    <w:rsid w:val="004D05A6"/>
    <w:rsid w:val="004D15CA"/>
    <w:rsid w:val="004D1714"/>
    <w:rsid w:val="004D20EA"/>
    <w:rsid w:val="004D2142"/>
    <w:rsid w:val="004D217F"/>
    <w:rsid w:val="004D28ED"/>
    <w:rsid w:val="004D2920"/>
    <w:rsid w:val="004D2B11"/>
    <w:rsid w:val="004D2CFB"/>
    <w:rsid w:val="004D2EC1"/>
    <w:rsid w:val="004D2FA4"/>
    <w:rsid w:val="004D37CE"/>
    <w:rsid w:val="004D3BD3"/>
    <w:rsid w:val="004D3D8C"/>
    <w:rsid w:val="004D4BD8"/>
    <w:rsid w:val="004D53C7"/>
    <w:rsid w:val="004D5972"/>
    <w:rsid w:val="004D5A4E"/>
    <w:rsid w:val="004D732F"/>
    <w:rsid w:val="004E01BD"/>
    <w:rsid w:val="004E0C16"/>
    <w:rsid w:val="004E1912"/>
    <w:rsid w:val="004E1A17"/>
    <w:rsid w:val="004E2588"/>
    <w:rsid w:val="004E277B"/>
    <w:rsid w:val="004E3C1B"/>
    <w:rsid w:val="004E3C46"/>
    <w:rsid w:val="004E47A9"/>
    <w:rsid w:val="004E5938"/>
    <w:rsid w:val="004E6573"/>
    <w:rsid w:val="004E6638"/>
    <w:rsid w:val="004E6781"/>
    <w:rsid w:val="004E7088"/>
    <w:rsid w:val="004E725E"/>
    <w:rsid w:val="004E797A"/>
    <w:rsid w:val="004F1EAF"/>
    <w:rsid w:val="004F2D40"/>
    <w:rsid w:val="004F2D9B"/>
    <w:rsid w:val="004F44AE"/>
    <w:rsid w:val="004F4845"/>
    <w:rsid w:val="004F4D95"/>
    <w:rsid w:val="004F5039"/>
    <w:rsid w:val="004F5044"/>
    <w:rsid w:val="004F519F"/>
    <w:rsid w:val="004F71B8"/>
    <w:rsid w:val="004F7618"/>
    <w:rsid w:val="004F7AFF"/>
    <w:rsid w:val="00501490"/>
    <w:rsid w:val="00502156"/>
    <w:rsid w:val="00502302"/>
    <w:rsid w:val="0050252C"/>
    <w:rsid w:val="00502938"/>
    <w:rsid w:val="005036C7"/>
    <w:rsid w:val="00503757"/>
    <w:rsid w:val="00506326"/>
    <w:rsid w:val="00506644"/>
    <w:rsid w:val="0050777F"/>
    <w:rsid w:val="00507ED1"/>
    <w:rsid w:val="005101D8"/>
    <w:rsid w:val="00510AA0"/>
    <w:rsid w:val="00511346"/>
    <w:rsid w:val="00511373"/>
    <w:rsid w:val="005117DB"/>
    <w:rsid w:val="00511CDD"/>
    <w:rsid w:val="005122B6"/>
    <w:rsid w:val="00513528"/>
    <w:rsid w:val="00513BDC"/>
    <w:rsid w:val="00513F80"/>
    <w:rsid w:val="00514105"/>
    <w:rsid w:val="00514301"/>
    <w:rsid w:val="00514EF1"/>
    <w:rsid w:val="00515070"/>
    <w:rsid w:val="0051657E"/>
    <w:rsid w:val="00516B3E"/>
    <w:rsid w:val="00516FB7"/>
    <w:rsid w:val="00520927"/>
    <w:rsid w:val="00521622"/>
    <w:rsid w:val="00521681"/>
    <w:rsid w:val="00522E51"/>
    <w:rsid w:val="0052331F"/>
    <w:rsid w:val="005237F9"/>
    <w:rsid w:val="00523D76"/>
    <w:rsid w:val="0052434D"/>
    <w:rsid w:val="005243C9"/>
    <w:rsid w:val="005243E2"/>
    <w:rsid w:val="005244EC"/>
    <w:rsid w:val="00524B85"/>
    <w:rsid w:val="00524C52"/>
    <w:rsid w:val="00524FE3"/>
    <w:rsid w:val="005255E3"/>
    <w:rsid w:val="0052560A"/>
    <w:rsid w:val="005263FB"/>
    <w:rsid w:val="00527BC5"/>
    <w:rsid w:val="00527D52"/>
    <w:rsid w:val="00530437"/>
    <w:rsid w:val="00532AA7"/>
    <w:rsid w:val="005342C4"/>
    <w:rsid w:val="00535D3D"/>
    <w:rsid w:val="00535D98"/>
    <w:rsid w:val="00535E11"/>
    <w:rsid w:val="0054143D"/>
    <w:rsid w:val="00542512"/>
    <w:rsid w:val="00542789"/>
    <w:rsid w:val="00542C13"/>
    <w:rsid w:val="0054309A"/>
    <w:rsid w:val="005434E9"/>
    <w:rsid w:val="005438A2"/>
    <w:rsid w:val="00543C25"/>
    <w:rsid w:val="0054406D"/>
    <w:rsid w:val="0054416C"/>
    <w:rsid w:val="00544D34"/>
    <w:rsid w:val="005451D3"/>
    <w:rsid w:val="00545CF4"/>
    <w:rsid w:val="00546178"/>
    <w:rsid w:val="00546E1F"/>
    <w:rsid w:val="0054733D"/>
    <w:rsid w:val="00550080"/>
    <w:rsid w:val="005512D2"/>
    <w:rsid w:val="0055235E"/>
    <w:rsid w:val="00552A6A"/>
    <w:rsid w:val="00552E16"/>
    <w:rsid w:val="00552E67"/>
    <w:rsid w:val="0055311F"/>
    <w:rsid w:val="005537E1"/>
    <w:rsid w:val="00554C98"/>
    <w:rsid w:val="0055553B"/>
    <w:rsid w:val="00555650"/>
    <w:rsid w:val="005558F6"/>
    <w:rsid w:val="00555EFD"/>
    <w:rsid w:val="005568D0"/>
    <w:rsid w:val="00557779"/>
    <w:rsid w:val="00557F0D"/>
    <w:rsid w:val="005600D4"/>
    <w:rsid w:val="005607DE"/>
    <w:rsid w:val="0056091D"/>
    <w:rsid w:val="00561713"/>
    <w:rsid w:val="00562E4E"/>
    <w:rsid w:val="00563440"/>
    <w:rsid w:val="00563892"/>
    <w:rsid w:val="00563A8E"/>
    <w:rsid w:val="00563FCE"/>
    <w:rsid w:val="005641E3"/>
    <w:rsid w:val="00565E00"/>
    <w:rsid w:val="00566767"/>
    <w:rsid w:val="00566ACD"/>
    <w:rsid w:val="00566F05"/>
    <w:rsid w:val="00567387"/>
    <w:rsid w:val="00567AA7"/>
    <w:rsid w:val="00570C7C"/>
    <w:rsid w:val="00570D4B"/>
    <w:rsid w:val="00571307"/>
    <w:rsid w:val="00571398"/>
    <w:rsid w:val="0057186D"/>
    <w:rsid w:val="00571B6E"/>
    <w:rsid w:val="00572718"/>
    <w:rsid w:val="00572836"/>
    <w:rsid w:val="005728FD"/>
    <w:rsid w:val="00573092"/>
    <w:rsid w:val="00574728"/>
    <w:rsid w:val="00574D3F"/>
    <w:rsid w:val="00574FE4"/>
    <w:rsid w:val="00575907"/>
    <w:rsid w:val="00575E0C"/>
    <w:rsid w:val="00576331"/>
    <w:rsid w:val="00576476"/>
    <w:rsid w:val="005767FB"/>
    <w:rsid w:val="00576E58"/>
    <w:rsid w:val="0057778E"/>
    <w:rsid w:val="0058011F"/>
    <w:rsid w:val="00580CE0"/>
    <w:rsid w:val="00580DCD"/>
    <w:rsid w:val="00581278"/>
    <w:rsid w:val="00581B3D"/>
    <w:rsid w:val="00581E1D"/>
    <w:rsid w:val="00582147"/>
    <w:rsid w:val="0058275E"/>
    <w:rsid w:val="00582B77"/>
    <w:rsid w:val="00583079"/>
    <w:rsid w:val="00583D3F"/>
    <w:rsid w:val="00584D66"/>
    <w:rsid w:val="00584EF4"/>
    <w:rsid w:val="00585F7A"/>
    <w:rsid w:val="00590115"/>
    <w:rsid w:val="0059050E"/>
    <w:rsid w:val="005907BC"/>
    <w:rsid w:val="0059094A"/>
    <w:rsid w:val="00590B90"/>
    <w:rsid w:val="00590CA6"/>
    <w:rsid w:val="005912FB"/>
    <w:rsid w:val="00592746"/>
    <w:rsid w:val="0059275C"/>
    <w:rsid w:val="005935CA"/>
    <w:rsid w:val="005937F4"/>
    <w:rsid w:val="00594D50"/>
    <w:rsid w:val="00594E46"/>
    <w:rsid w:val="00595A9E"/>
    <w:rsid w:val="00595BF6"/>
    <w:rsid w:val="00596775"/>
    <w:rsid w:val="00596C0C"/>
    <w:rsid w:val="005A0DF4"/>
    <w:rsid w:val="005A0F26"/>
    <w:rsid w:val="005A1C6F"/>
    <w:rsid w:val="005A21AC"/>
    <w:rsid w:val="005A450A"/>
    <w:rsid w:val="005A46F1"/>
    <w:rsid w:val="005A4828"/>
    <w:rsid w:val="005A484E"/>
    <w:rsid w:val="005A486F"/>
    <w:rsid w:val="005A49FB"/>
    <w:rsid w:val="005A4CF2"/>
    <w:rsid w:val="005A5372"/>
    <w:rsid w:val="005A5CCA"/>
    <w:rsid w:val="005A6211"/>
    <w:rsid w:val="005B0824"/>
    <w:rsid w:val="005B0852"/>
    <w:rsid w:val="005B30A8"/>
    <w:rsid w:val="005B342B"/>
    <w:rsid w:val="005B3A19"/>
    <w:rsid w:val="005B47B8"/>
    <w:rsid w:val="005B4B88"/>
    <w:rsid w:val="005B4CA3"/>
    <w:rsid w:val="005B4F1E"/>
    <w:rsid w:val="005B5163"/>
    <w:rsid w:val="005B583C"/>
    <w:rsid w:val="005B6E92"/>
    <w:rsid w:val="005C0434"/>
    <w:rsid w:val="005C14D8"/>
    <w:rsid w:val="005C20F6"/>
    <w:rsid w:val="005C2896"/>
    <w:rsid w:val="005C2C45"/>
    <w:rsid w:val="005C3A36"/>
    <w:rsid w:val="005C48A1"/>
    <w:rsid w:val="005C568E"/>
    <w:rsid w:val="005C593D"/>
    <w:rsid w:val="005C5E7C"/>
    <w:rsid w:val="005C636F"/>
    <w:rsid w:val="005C73FB"/>
    <w:rsid w:val="005C7C7B"/>
    <w:rsid w:val="005D013E"/>
    <w:rsid w:val="005D256C"/>
    <w:rsid w:val="005D3860"/>
    <w:rsid w:val="005D4403"/>
    <w:rsid w:val="005D52DF"/>
    <w:rsid w:val="005D5B40"/>
    <w:rsid w:val="005D5F72"/>
    <w:rsid w:val="005D784B"/>
    <w:rsid w:val="005D788A"/>
    <w:rsid w:val="005E1DEF"/>
    <w:rsid w:val="005E1F80"/>
    <w:rsid w:val="005E2083"/>
    <w:rsid w:val="005E2A9E"/>
    <w:rsid w:val="005E2F07"/>
    <w:rsid w:val="005E3984"/>
    <w:rsid w:val="005E44A1"/>
    <w:rsid w:val="005E4623"/>
    <w:rsid w:val="005E46E8"/>
    <w:rsid w:val="005E55D9"/>
    <w:rsid w:val="005E5FEA"/>
    <w:rsid w:val="005E664A"/>
    <w:rsid w:val="005E6862"/>
    <w:rsid w:val="005E6F57"/>
    <w:rsid w:val="005F08D9"/>
    <w:rsid w:val="005F0D4A"/>
    <w:rsid w:val="005F11B9"/>
    <w:rsid w:val="005F1711"/>
    <w:rsid w:val="005F1D18"/>
    <w:rsid w:val="005F31BA"/>
    <w:rsid w:val="005F366A"/>
    <w:rsid w:val="005F3A6E"/>
    <w:rsid w:val="005F3D74"/>
    <w:rsid w:val="005F3E1A"/>
    <w:rsid w:val="005F3FAC"/>
    <w:rsid w:val="005F45F4"/>
    <w:rsid w:val="005F48EF"/>
    <w:rsid w:val="005F48FC"/>
    <w:rsid w:val="005F49AD"/>
    <w:rsid w:val="005F5A9C"/>
    <w:rsid w:val="005F5FA0"/>
    <w:rsid w:val="005F6090"/>
    <w:rsid w:val="005F66DE"/>
    <w:rsid w:val="005F6711"/>
    <w:rsid w:val="005F70FA"/>
    <w:rsid w:val="005F7A9E"/>
    <w:rsid w:val="005F7D66"/>
    <w:rsid w:val="005F7F44"/>
    <w:rsid w:val="00600010"/>
    <w:rsid w:val="00600914"/>
    <w:rsid w:val="00601714"/>
    <w:rsid w:val="00602ED0"/>
    <w:rsid w:val="0060351E"/>
    <w:rsid w:val="00603C17"/>
    <w:rsid w:val="0060485B"/>
    <w:rsid w:val="0060568C"/>
    <w:rsid w:val="00605724"/>
    <w:rsid w:val="00605F7A"/>
    <w:rsid w:val="00605FD3"/>
    <w:rsid w:val="00606689"/>
    <w:rsid w:val="0060674E"/>
    <w:rsid w:val="00606B84"/>
    <w:rsid w:val="00606D3B"/>
    <w:rsid w:val="00607718"/>
    <w:rsid w:val="006107CF"/>
    <w:rsid w:val="0061146A"/>
    <w:rsid w:val="0061195E"/>
    <w:rsid w:val="00612302"/>
    <w:rsid w:val="0061265D"/>
    <w:rsid w:val="006127A6"/>
    <w:rsid w:val="00613940"/>
    <w:rsid w:val="00614114"/>
    <w:rsid w:val="006147DB"/>
    <w:rsid w:val="00614E40"/>
    <w:rsid w:val="00614EDD"/>
    <w:rsid w:val="006154A9"/>
    <w:rsid w:val="00615B40"/>
    <w:rsid w:val="00615F13"/>
    <w:rsid w:val="00617AA0"/>
    <w:rsid w:val="00620656"/>
    <w:rsid w:val="0062090B"/>
    <w:rsid w:val="00621220"/>
    <w:rsid w:val="00621465"/>
    <w:rsid w:val="0062152D"/>
    <w:rsid w:val="00622022"/>
    <w:rsid w:val="0062234D"/>
    <w:rsid w:val="00622B26"/>
    <w:rsid w:val="00623177"/>
    <w:rsid w:val="006239B1"/>
    <w:rsid w:val="00623E4A"/>
    <w:rsid w:val="00623EF7"/>
    <w:rsid w:val="00624448"/>
    <w:rsid w:val="006246F5"/>
    <w:rsid w:val="00624BC1"/>
    <w:rsid w:val="00625765"/>
    <w:rsid w:val="006259DD"/>
    <w:rsid w:val="00625C86"/>
    <w:rsid w:val="0062660F"/>
    <w:rsid w:val="0062662D"/>
    <w:rsid w:val="0062671E"/>
    <w:rsid w:val="00626B72"/>
    <w:rsid w:val="00626E57"/>
    <w:rsid w:val="00627963"/>
    <w:rsid w:val="00627C11"/>
    <w:rsid w:val="006300E8"/>
    <w:rsid w:val="0063016B"/>
    <w:rsid w:val="0063036D"/>
    <w:rsid w:val="00630C9E"/>
    <w:rsid w:val="00630FF1"/>
    <w:rsid w:val="0063244F"/>
    <w:rsid w:val="0063260E"/>
    <w:rsid w:val="006327AA"/>
    <w:rsid w:val="00632C81"/>
    <w:rsid w:val="0063374F"/>
    <w:rsid w:val="00633BE9"/>
    <w:rsid w:val="0063474E"/>
    <w:rsid w:val="00634A87"/>
    <w:rsid w:val="00634CBD"/>
    <w:rsid w:val="006355FB"/>
    <w:rsid w:val="00636F9D"/>
    <w:rsid w:val="00636FFA"/>
    <w:rsid w:val="0063708F"/>
    <w:rsid w:val="006400F3"/>
    <w:rsid w:val="0064043A"/>
    <w:rsid w:val="00640D52"/>
    <w:rsid w:val="00641269"/>
    <w:rsid w:val="00641C3E"/>
    <w:rsid w:val="006427A8"/>
    <w:rsid w:val="0064398A"/>
    <w:rsid w:val="00644449"/>
    <w:rsid w:val="00644696"/>
    <w:rsid w:val="00644964"/>
    <w:rsid w:val="00644C39"/>
    <w:rsid w:val="00647623"/>
    <w:rsid w:val="00650B13"/>
    <w:rsid w:val="00650B9A"/>
    <w:rsid w:val="006513FB"/>
    <w:rsid w:val="0065143F"/>
    <w:rsid w:val="00651567"/>
    <w:rsid w:val="00652819"/>
    <w:rsid w:val="00652ACA"/>
    <w:rsid w:val="00653E86"/>
    <w:rsid w:val="00655012"/>
    <w:rsid w:val="0065516B"/>
    <w:rsid w:val="00655EBD"/>
    <w:rsid w:val="006570A7"/>
    <w:rsid w:val="0065791C"/>
    <w:rsid w:val="00660686"/>
    <w:rsid w:val="00660C3D"/>
    <w:rsid w:val="00660C93"/>
    <w:rsid w:val="00661F97"/>
    <w:rsid w:val="0066341E"/>
    <w:rsid w:val="0066369C"/>
    <w:rsid w:val="00664011"/>
    <w:rsid w:val="00665419"/>
    <w:rsid w:val="006656C1"/>
    <w:rsid w:val="00665BED"/>
    <w:rsid w:val="006661D0"/>
    <w:rsid w:val="00667056"/>
    <w:rsid w:val="0066746B"/>
    <w:rsid w:val="006701B3"/>
    <w:rsid w:val="00670F45"/>
    <w:rsid w:val="00672176"/>
    <w:rsid w:val="00672DBB"/>
    <w:rsid w:val="00674568"/>
    <w:rsid w:val="006750D4"/>
    <w:rsid w:val="006752A2"/>
    <w:rsid w:val="00675E81"/>
    <w:rsid w:val="0067723D"/>
    <w:rsid w:val="00677550"/>
    <w:rsid w:val="00677907"/>
    <w:rsid w:val="00677D3B"/>
    <w:rsid w:val="00677E67"/>
    <w:rsid w:val="006809F2"/>
    <w:rsid w:val="00680B10"/>
    <w:rsid w:val="00680D13"/>
    <w:rsid w:val="00681077"/>
    <w:rsid w:val="00681663"/>
    <w:rsid w:val="006818A5"/>
    <w:rsid w:val="00681D9F"/>
    <w:rsid w:val="00683057"/>
    <w:rsid w:val="00683515"/>
    <w:rsid w:val="00684D62"/>
    <w:rsid w:val="006852B7"/>
    <w:rsid w:val="00685D05"/>
    <w:rsid w:val="0068603B"/>
    <w:rsid w:val="0068651D"/>
    <w:rsid w:val="00686C3F"/>
    <w:rsid w:val="00686F57"/>
    <w:rsid w:val="006871BE"/>
    <w:rsid w:val="0068750E"/>
    <w:rsid w:val="00687667"/>
    <w:rsid w:val="00687EE5"/>
    <w:rsid w:val="006904B6"/>
    <w:rsid w:val="00690AF8"/>
    <w:rsid w:val="00692BFE"/>
    <w:rsid w:val="00692F90"/>
    <w:rsid w:val="0069432A"/>
    <w:rsid w:val="00694798"/>
    <w:rsid w:val="006947F8"/>
    <w:rsid w:val="00697F3E"/>
    <w:rsid w:val="006A03A0"/>
    <w:rsid w:val="006A07ED"/>
    <w:rsid w:val="006A2B35"/>
    <w:rsid w:val="006A31D0"/>
    <w:rsid w:val="006A34BF"/>
    <w:rsid w:val="006A3B43"/>
    <w:rsid w:val="006A4108"/>
    <w:rsid w:val="006A4249"/>
    <w:rsid w:val="006A4475"/>
    <w:rsid w:val="006A48FF"/>
    <w:rsid w:val="006A50B3"/>
    <w:rsid w:val="006A5A08"/>
    <w:rsid w:val="006A5A77"/>
    <w:rsid w:val="006A5D18"/>
    <w:rsid w:val="006A6B69"/>
    <w:rsid w:val="006A6DC9"/>
    <w:rsid w:val="006A7078"/>
    <w:rsid w:val="006A74C9"/>
    <w:rsid w:val="006A7AC8"/>
    <w:rsid w:val="006B0852"/>
    <w:rsid w:val="006B116B"/>
    <w:rsid w:val="006B1741"/>
    <w:rsid w:val="006B1888"/>
    <w:rsid w:val="006B2976"/>
    <w:rsid w:val="006B2CC8"/>
    <w:rsid w:val="006B30AB"/>
    <w:rsid w:val="006B3163"/>
    <w:rsid w:val="006B31CB"/>
    <w:rsid w:val="006B333A"/>
    <w:rsid w:val="006B3A52"/>
    <w:rsid w:val="006B3AE7"/>
    <w:rsid w:val="006B3D5E"/>
    <w:rsid w:val="006B3F43"/>
    <w:rsid w:val="006B461C"/>
    <w:rsid w:val="006B489F"/>
    <w:rsid w:val="006B4980"/>
    <w:rsid w:val="006B4A6A"/>
    <w:rsid w:val="006B5F56"/>
    <w:rsid w:val="006B7AFC"/>
    <w:rsid w:val="006B7D83"/>
    <w:rsid w:val="006B7F7C"/>
    <w:rsid w:val="006C03D8"/>
    <w:rsid w:val="006C0EB1"/>
    <w:rsid w:val="006C11DB"/>
    <w:rsid w:val="006C1258"/>
    <w:rsid w:val="006C15C2"/>
    <w:rsid w:val="006C22F3"/>
    <w:rsid w:val="006C2542"/>
    <w:rsid w:val="006C2F73"/>
    <w:rsid w:val="006C3210"/>
    <w:rsid w:val="006C3813"/>
    <w:rsid w:val="006C43B9"/>
    <w:rsid w:val="006C4F2A"/>
    <w:rsid w:val="006C5FC2"/>
    <w:rsid w:val="006C6077"/>
    <w:rsid w:val="006C7933"/>
    <w:rsid w:val="006D0D00"/>
    <w:rsid w:val="006D170C"/>
    <w:rsid w:val="006D1CF7"/>
    <w:rsid w:val="006D3380"/>
    <w:rsid w:val="006D34D7"/>
    <w:rsid w:val="006D3EA5"/>
    <w:rsid w:val="006D424B"/>
    <w:rsid w:val="006D42D3"/>
    <w:rsid w:val="006D5177"/>
    <w:rsid w:val="006D5181"/>
    <w:rsid w:val="006D6D4C"/>
    <w:rsid w:val="006D762F"/>
    <w:rsid w:val="006E0083"/>
    <w:rsid w:val="006E06C4"/>
    <w:rsid w:val="006E08C3"/>
    <w:rsid w:val="006E0AB1"/>
    <w:rsid w:val="006E142A"/>
    <w:rsid w:val="006E166D"/>
    <w:rsid w:val="006E1D30"/>
    <w:rsid w:val="006E2028"/>
    <w:rsid w:val="006E2818"/>
    <w:rsid w:val="006E2B32"/>
    <w:rsid w:val="006E2F6D"/>
    <w:rsid w:val="006E384A"/>
    <w:rsid w:val="006E413B"/>
    <w:rsid w:val="006E474F"/>
    <w:rsid w:val="006E49D5"/>
    <w:rsid w:val="006E4B17"/>
    <w:rsid w:val="006E4EA0"/>
    <w:rsid w:val="006E57C5"/>
    <w:rsid w:val="006E6184"/>
    <w:rsid w:val="006F028F"/>
    <w:rsid w:val="006F16A4"/>
    <w:rsid w:val="006F1C70"/>
    <w:rsid w:val="006F28B7"/>
    <w:rsid w:val="006F2B85"/>
    <w:rsid w:val="006F2C8C"/>
    <w:rsid w:val="006F302C"/>
    <w:rsid w:val="006F31F2"/>
    <w:rsid w:val="006F3B59"/>
    <w:rsid w:val="006F41A6"/>
    <w:rsid w:val="006F4551"/>
    <w:rsid w:val="006F4A9D"/>
    <w:rsid w:val="006F4CA4"/>
    <w:rsid w:val="006F586E"/>
    <w:rsid w:val="006F5A74"/>
    <w:rsid w:val="006F5C7F"/>
    <w:rsid w:val="006F6D17"/>
    <w:rsid w:val="006F708E"/>
    <w:rsid w:val="006F785A"/>
    <w:rsid w:val="007001B1"/>
    <w:rsid w:val="007004C3"/>
    <w:rsid w:val="0070142C"/>
    <w:rsid w:val="007017BF"/>
    <w:rsid w:val="00701CBA"/>
    <w:rsid w:val="00701E8F"/>
    <w:rsid w:val="007028D3"/>
    <w:rsid w:val="00702EAB"/>
    <w:rsid w:val="007031D1"/>
    <w:rsid w:val="00703466"/>
    <w:rsid w:val="00703533"/>
    <w:rsid w:val="0070402F"/>
    <w:rsid w:val="00704862"/>
    <w:rsid w:val="00704CE2"/>
    <w:rsid w:val="00705A02"/>
    <w:rsid w:val="00707F69"/>
    <w:rsid w:val="00711A25"/>
    <w:rsid w:val="00712417"/>
    <w:rsid w:val="007126B8"/>
    <w:rsid w:val="00712830"/>
    <w:rsid w:val="00713B9C"/>
    <w:rsid w:val="007141F0"/>
    <w:rsid w:val="00714536"/>
    <w:rsid w:val="007147F3"/>
    <w:rsid w:val="00714AF3"/>
    <w:rsid w:val="00715DD6"/>
    <w:rsid w:val="007162A8"/>
    <w:rsid w:val="00716B39"/>
    <w:rsid w:val="007175EB"/>
    <w:rsid w:val="007177DA"/>
    <w:rsid w:val="00720C90"/>
    <w:rsid w:val="00720DDD"/>
    <w:rsid w:val="0072183B"/>
    <w:rsid w:val="007227CD"/>
    <w:rsid w:val="00722980"/>
    <w:rsid w:val="00722AEB"/>
    <w:rsid w:val="00723993"/>
    <w:rsid w:val="007248CE"/>
    <w:rsid w:val="00724D1F"/>
    <w:rsid w:val="007258BD"/>
    <w:rsid w:val="007259A9"/>
    <w:rsid w:val="00725E3E"/>
    <w:rsid w:val="007260F5"/>
    <w:rsid w:val="007263C8"/>
    <w:rsid w:val="00726490"/>
    <w:rsid w:val="007265F6"/>
    <w:rsid w:val="00726AC0"/>
    <w:rsid w:val="0072745C"/>
    <w:rsid w:val="0073026C"/>
    <w:rsid w:val="00730340"/>
    <w:rsid w:val="00731825"/>
    <w:rsid w:val="00732042"/>
    <w:rsid w:val="0073227B"/>
    <w:rsid w:val="00732422"/>
    <w:rsid w:val="00732A86"/>
    <w:rsid w:val="00732FC2"/>
    <w:rsid w:val="00733A75"/>
    <w:rsid w:val="00733CB0"/>
    <w:rsid w:val="00734014"/>
    <w:rsid w:val="007347A7"/>
    <w:rsid w:val="00734A6D"/>
    <w:rsid w:val="007354AA"/>
    <w:rsid w:val="00735596"/>
    <w:rsid w:val="007361CD"/>
    <w:rsid w:val="007363F4"/>
    <w:rsid w:val="0073640F"/>
    <w:rsid w:val="00737409"/>
    <w:rsid w:val="007374DE"/>
    <w:rsid w:val="00737802"/>
    <w:rsid w:val="007379C0"/>
    <w:rsid w:val="007413E6"/>
    <w:rsid w:val="007415E6"/>
    <w:rsid w:val="00741E92"/>
    <w:rsid w:val="00743A1B"/>
    <w:rsid w:val="007441CA"/>
    <w:rsid w:val="0074447E"/>
    <w:rsid w:val="007446D1"/>
    <w:rsid w:val="00744E62"/>
    <w:rsid w:val="00745175"/>
    <w:rsid w:val="007459B2"/>
    <w:rsid w:val="007462DC"/>
    <w:rsid w:val="00746948"/>
    <w:rsid w:val="00747E39"/>
    <w:rsid w:val="00747E59"/>
    <w:rsid w:val="00750034"/>
    <w:rsid w:val="00750693"/>
    <w:rsid w:val="007507FD"/>
    <w:rsid w:val="00750D2C"/>
    <w:rsid w:val="00752829"/>
    <w:rsid w:val="00752C9B"/>
    <w:rsid w:val="00752F3F"/>
    <w:rsid w:val="00754389"/>
    <w:rsid w:val="00754676"/>
    <w:rsid w:val="00754A62"/>
    <w:rsid w:val="00754D1B"/>
    <w:rsid w:val="00755DA7"/>
    <w:rsid w:val="0075623E"/>
    <w:rsid w:val="007563AD"/>
    <w:rsid w:val="00756729"/>
    <w:rsid w:val="00757065"/>
    <w:rsid w:val="007603D9"/>
    <w:rsid w:val="0076146D"/>
    <w:rsid w:val="00761AE0"/>
    <w:rsid w:val="00761FAD"/>
    <w:rsid w:val="00763076"/>
    <w:rsid w:val="007636AC"/>
    <w:rsid w:val="007645DD"/>
    <w:rsid w:val="00764A12"/>
    <w:rsid w:val="00764FE7"/>
    <w:rsid w:val="00765D11"/>
    <w:rsid w:val="00766698"/>
    <w:rsid w:val="00766C9E"/>
    <w:rsid w:val="007670E3"/>
    <w:rsid w:val="007675EA"/>
    <w:rsid w:val="00770057"/>
    <w:rsid w:val="00770726"/>
    <w:rsid w:val="00770965"/>
    <w:rsid w:val="007711E2"/>
    <w:rsid w:val="00771432"/>
    <w:rsid w:val="00771A7E"/>
    <w:rsid w:val="00771DF5"/>
    <w:rsid w:val="0077223E"/>
    <w:rsid w:val="00773509"/>
    <w:rsid w:val="00773FE7"/>
    <w:rsid w:val="00774412"/>
    <w:rsid w:val="00775E71"/>
    <w:rsid w:val="00776E94"/>
    <w:rsid w:val="00777314"/>
    <w:rsid w:val="007778FA"/>
    <w:rsid w:val="00780CCC"/>
    <w:rsid w:val="00780E50"/>
    <w:rsid w:val="00781ED3"/>
    <w:rsid w:val="007826A8"/>
    <w:rsid w:val="00782A10"/>
    <w:rsid w:val="00784132"/>
    <w:rsid w:val="00784273"/>
    <w:rsid w:val="007853DC"/>
    <w:rsid w:val="00785EC9"/>
    <w:rsid w:val="00785FE2"/>
    <w:rsid w:val="007861AA"/>
    <w:rsid w:val="00786260"/>
    <w:rsid w:val="0078648E"/>
    <w:rsid w:val="007901A8"/>
    <w:rsid w:val="00791380"/>
    <w:rsid w:val="00791498"/>
    <w:rsid w:val="007914E8"/>
    <w:rsid w:val="007916A8"/>
    <w:rsid w:val="00791A92"/>
    <w:rsid w:val="00794ED3"/>
    <w:rsid w:val="00794F7F"/>
    <w:rsid w:val="0079504E"/>
    <w:rsid w:val="007960D7"/>
    <w:rsid w:val="00796656"/>
    <w:rsid w:val="00796CA9"/>
    <w:rsid w:val="0079705A"/>
    <w:rsid w:val="007973ED"/>
    <w:rsid w:val="00797607"/>
    <w:rsid w:val="007977BD"/>
    <w:rsid w:val="0079791B"/>
    <w:rsid w:val="007A0353"/>
    <w:rsid w:val="007A0397"/>
    <w:rsid w:val="007A05E5"/>
    <w:rsid w:val="007A0C51"/>
    <w:rsid w:val="007A0C75"/>
    <w:rsid w:val="007A15B4"/>
    <w:rsid w:val="007A2371"/>
    <w:rsid w:val="007A25BA"/>
    <w:rsid w:val="007A2DDD"/>
    <w:rsid w:val="007A35E8"/>
    <w:rsid w:val="007A3878"/>
    <w:rsid w:val="007A3F46"/>
    <w:rsid w:val="007A3FE1"/>
    <w:rsid w:val="007A4444"/>
    <w:rsid w:val="007A5C97"/>
    <w:rsid w:val="007A7923"/>
    <w:rsid w:val="007A7BE5"/>
    <w:rsid w:val="007B0A37"/>
    <w:rsid w:val="007B0E1F"/>
    <w:rsid w:val="007B1093"/>
    <w:rsid w:val="007B1389"/>
    <w:rsid w:val="007B258C"/>
    <w:rsid w:val="007B307D"/>
    <w:rsid w:val="007B3150"/>
    <w:rsid w:val="007B4532"/>
    <w:rsid w:val="007B527C"/>
    <w:rsid w:val="007B55E1"/>
    <w:rsid w:val="007B6560"/>
    <w:rsid w:val="007B6649"/>
    <w:rsid w:val="007B6D36"/>
    <w:rsid w:val="007B7087"/>
    <w:rsid w:val="007B72C6"/>
    <w:rsid w:val="007C0092"/>
    <w:rsid w:val="007C1362"/>
    <w:rsid w:val="007C2796"/>
    <w:rsid w:val="007C3343"/>
    <w:rsid w:val="007C360D"/>
    <w:rsid w:val="007C4EE4"/>
    <w:rsid w:val="007C53A6"/>
    <w:rsid w:val="007C5556"/>
    <w:rsid w:val="007D0640"/>
    <w:rsid w:val="007D20A9"/>
    <w:rsid w:val="007D2116"/>
    <w:rsid w:val="007D23EE"/>
    <w:rsid w:val="007D330C"/>
    <w:rsid w:val="007D3F8F"/>
    <w:rsid w:val="007D428D"/>
    <w:rsid w:val="007D4743"/>
    <w:rsid w:val="007D6CCC"/>
    <w:rsid w:val="007D73EB"/>
    <w:rsid w:val="007E02C0"/>
    <w:rsid w:val="007E075D"/>
    <w:rsid w:val="007E0B18"/>
    <w:rsid w:val="007E1CE7"/>
    <w:rsid w:val="007E1D8D"/>
    <w:rsid w:val="007E2223"/>
    <w:rsid w:val="007E242E"/>
    <w:rsid w:val="007E249B"/>
    <w:rsid w:val="007E29CC"/>
    <w:rsid w:val="007E2A65"/>
    <w:rsid w:val="007E2E9C"/>
    <w:rsid w:val="007E39E2"/>
    <w:rsid w:val="007E42B9"/>
    <w:rsid w:val="007E5055"/>
    <w:rsid w:val="007E51D2"/>
    <w:rsid w:val="007E5A62"/>
    <w:rsid w:val="007E64FB"/>
    <w:rsid w:val="007E7B5E"/>
    <w:rsid w:val="007F0583"/>
    <w:rsid w:val="007F09A3"/>
    <w:rsid w:val="007F106D"/>
    <w:rsid w:val="007F12AB"/>
    <w:rsid w:val="007F1DE7"/>
    <w:rsid w:val="007F238F"/>
    <w:rsid w:val="007F24D8"/>
    <w:rsid w:val="007F2AE3"/>
    <w:rsid w:val="007F37A6"/>
    <w:rsid w:val="007F3873"/>
    <w:rsid w:val="007F3B2D"/>
    <w:rsid w:val="007F3EEA"/>
    <w:rsid w:val="007F4213"/>
    <w:rsid w:val="007F4875"/>
    <w:rsid w:val="007F4962"/>
    <w:rsid w:val="007F4CDB"/>
    <w:rsid w:val="007F4CF8"/>
    <w:rsid w:val="007F4FD9"/>
    <w:rsid w:val="007F5F71"/>
    <w:rsid w:val="007F6129"/>
    <w:rsid w:val="007F637A"/>
    <w:rsid w:val="007F6B5E"/>
    <w:rsid w:val="007F73FE"/>
    <w:rsid w:val="007F7BF4"/>
    <w:rsid w:val="00800787"/>
    <w:rsid w:val="008007C3"/>
    <w:rsid w:val="00800ED3"/>
    <w:rsid w:val="00801124"/>
    <w:rsid w:val="00801D66"/>
    <w:rsid w:val="0080223E"/>
    <w:rsid w:val="0080225E"/>
    <w:rsid w:val="008022AF"/>
    <w:rsid w:val="00802864"/>
    <w:rsid w:val="00802B4D"/>
    <w:rsid w:val="00802F46"/>
    <w:rsid w:val="008040A2"/>
    <w:rsid w:val="00804B76"/>
    <w:rsid w:val="008068B2"/>
    <w:rsid w:val="00806C69"/>
    <w:rsid w:val="00807C91"/>
    <w:rsid w:val="00810159"/>
    <w:rsid w:val="0081027F"/>
    <w:rsid w:val="00810468"/>
    <w:rsid w:val="008104A9"/>
    <w:rsid w:val="00810BFC"/>
    <w:rsid w:val="00810F0F"/>
    <w:rsid w:val="00811117"/>
    <w:rsid w:val="0081128E"/>
    <w:rsid w:val="00811FC6"/>
    <w:rsid w:val="00812D10"/>
    <w:rsid w:val="00814F54"/>
    <w:rsid w:val="008152B5"/>
    <w:rsid w:val="00815653"/>
    <w:rsid w:val="00815CED"/>
    <w:rsid w:val="00816DBA"/>
    <w:rsid w:val="008176E0"/>
    <w:rsid w:val="00817C1E"/>
    <w:rsid w:val="0082065D"/>
    <w:rsid w:val="00821035"/>
    <w:rsid w:val="008210C2"/>
    <w:rsid w:val="008212FE"/>
    <w:rsid w:val="008213F1"/>
    <w:rsid w:val="00824443"/>
    <w:rsid w:val="00824BF6"/>
    <w:rsid w:val="00825046"/>
    <w:rsid w:val="00825C70"/>
    <w:rsid w:val="00825FEA"/>
    <w:rsid w:val="008265B9"/>
    <w:rsid w:val="0082788A"/>
    <w:rsid w:val="00827FCE"/>
    <w:rsid w:val="00831900"/>
    <w:rsid w:val="00832BDA"/>
    <w:rsid w:val="00832DA2"/>
    <w:rsid w:val="008354D5"/>
    <w:rsid w:val="008357FD"/>
    <w:rsid w:val="00835FBA"/>
    <w:rsid w:val="00836145"/>
    <w:rsid w:val="00836647"/>
    <w:rsid w:val="00836DF0"/>
    <w:rsid w:val="00841959"/>
    <w:rsid w:val="0084206B"/>
    <w:rsid w:val="008435C3"/>
    <w:rsid w:val="008436E7"/>
    <w:rsid w:val="008437BD"/>
    <w:rsid w:val="008438A5"/>
    <w:rsid w:val="00843DA2"/>
    <w:rsid w:val="00844AA2"/>
    <w:rsid w:val="00845D8F"/>
    <w:rsid w:val="0084628A"/>
    <w:rsid w:val="00846E78"/>
    <w:rsid w:val="00847B14"/>
    <w:rsid w:val="00850665"/>
    <w:rsid w:val="00852B65"/>
    <w:rsid w:val="00852DCF"/>
    <w:rsid w:val="00852E7F"/>
    <w:rsid w:val="00853D8F"/>
    <w:rsid w:val="00853F5C"/>
    <w:rsid w:val="0085424B"/>
    <w:rsid w:val="008547BD"/>
    <w:rsid w:val="00854D4A"/>
    <w:rsid w:val="0085518D"/>
    <w:rsid w:val="00855C02"/>
    <w:rsid w:val="00856F7A"/>
    <w:rsid w:val="00857436"/>
    <w:rsid w:val="0085761A"/>
    <w:rsid w:val="00857E74"/>
    <w:rsid w:val="00857F5B"/>
    <w:rsid w:val="008603EA"/>
    <w:rsid w:val="00861888"/>
    <w:rsid w:val="008618FC"/>
    <w:rsid w:val="00862D3D"/>
    <w:rsid w:val="0086357E"/>
    <w:rsid w:val="00864565"/>
    <w:rsid w:val="00864BAE"/>
    <w:rsid w:val="00864C77"/>
    <w:rsid w:val="0086519C"/>
    <w:rsid w:val="00865716"/>
    <w:rsid w:val="00866612"/>
    <w:rsid w:val="008671A4"/>
    <w:rsid w:val="00871A17"/>
    <w:rsid w:val="00871A9E"/>
    <w:rsid w:val="00872925"/>
    <w:rsid w:val="00873095"/>
    <w:rsid w:val="008732D5"/>
    <w:rsid w:val="0087336D"/>
    <w:rsid w:val="00873791"/>
    <w:rsid w:val="00874721"/>
    <w:rsid w:val="008748B2"/>
    <w:rsid w:val="008748CD"/>
    <w:rsid w:val="00875385"/>
    <w:rsid w:val="008753A2"/>
    <w:rsid w:val="0087637B"/>
    <w:rsid w:val="00877A40"/>
    <w:rsid w:val="008806D0"/>
    <w:rsid w:val="00880CC7"/>
    <w:rsid w:val="00881298"/>
    <w:rsid w:val="008813D6"/>
    <w:rsid w:val="00881C0B"/>
    <w:rsid w:val="008824CF"/>
    <w:rsid w:val="00882603"/>
    <w:rsid w:val="0088278B"/>
    <w:rsid w:val="008827EC"/>
    <w:rsid w:val="008830F0"/>
    <w:rsid w:val="00883AEB"/>
    <w:rsid w:val="00883B42"/>
    <w:rsid w:val="0088421A"/>
    <w:rsid w:val="00884790"/>
    <w:rsid w:val="0088624E"/>
    <w:rsid w:val="00886974"/>
    <w:rsid w:val="00886CF8"/>
    <w:rsid w:val="008870F5"/>
    <w:rsid w:val="008911EA"/>
    <w:rsid w:val="008918D5"/>
    <w:rsid w:val="008921F5"/>
    <w:rsid w:val="00892737"/>
    <w:rsid w:val="008928D5"/>
    <w:rsid w:val="00893AFC"/>
    <w:rsid w:val="00894548"/>
    <w:rsid w:val="008947F2"/>
    <w:rsid w:val="00894DD8"/>
    <w:rsid w:val="00895253"/>
    <w:rsid w:val="00895DBE"/>
    <w:rsid w:val="00896606"/>
    <w:rsid w:val="00896644"/>
    <w:rsid w:val="0089670E"/>
    <w:rsid w:val="00897019"/>
    <w:rsid w:val="0089719F"/>
    <w:rsid w:val="00897C5F"/>
    <w:rsid w:val="008A0810"/>
    <w:rsid w:val="008A17E1"/>
    <w:rsid w:val="008A210E"/>
    <w:rsid w:val="008A28F6"/>
    <w:rsid w:val="008A2EEF"/>
    <w:rsid w:val="008A40E4"/>
    <w:rsid w:val="008A4FAA"/>
    <w:rsid w:val="008A5679"/>
    <w:rsid w:val="008A57A7"/>
    <w:rsid w:val="008A5DB9"/>
    <w:rsid w:val="008A677D"/>
    <w:rsid w:val="008A6B5D"/>
    <w:rsid w:val="008A6DFD"/>
    <w:rsid w:val="008A6F57"/>
    <w:rsid w:val="008A706B"/>
    <w:rsid w:val="008A7B55"/>
    <w:rsid w:val="008B044B"/>
    <w:rsid w:val="008B0D2D"/>
    <w:rsid w:val="008B1E73"/>
    <w:rsid w:val="008B32F5"/>
    <w:rsid w:val="008B3A24"/>
    <w:rsid w:val="008B4330"/>
    <w:rsid w:val="008B5448"/>
    <w:rsid w:val="008B586E"/>
    <w:rsid w:val="008B5EF8"/>
    <w:rsid w:val="008B71B3"/>
    <w:rsid w:val="008B7510"/>
    <w:rsid w:val="008B7BF2"/>
    <w:rsid w:val="008C0992"/>
    <w:rsid w:val="008C1D18"/>
    <w:rsid w:val="008C1FE7"/>
    <w:rsid w:val="008C21A1"/>
    <w:rsid w:val="008C292D"/>
    <w:rsid w:val="008C3619"/>
    <w:rsid w:val="008C416E"/>
    <w:rsid w:val="008C4DF4"/>
    <w:rsid w:val="008C5C0E"/>
    <w:rsid w:val="008C67FE"/>
    <w:rsid w:val="008C6888"/>
    <w:rsid w:val="008C695E"/>
    <w:rsid w:val="008C77DD"/>
    <w:rsid w:val="008D06FE"/>
    <w:rsid w:val="008D0770"/>
    <w:rsid w:val="008D0EFF"/>
    <w:rsid w:val="008D134A"/>
    <w:rsid w:val="008D1AC2"/>
    <w:rsid w:val="008D282D"/>
    <w:rsid w:val="008D2E51"/>
    <w:rsid w:val="008D3A15"/>
    <w:rsid w:val="008D4746"/>
    <w:rsid w:val="008D57E1"/>
    <w:rsid w:val="008D5D8D"/>
    <w:rsid w:val="008D66ED"/>
    <w:rsid w:val="008D6850"/>
    <w:rsid w:val="008D6BE1"/>
    <w:rsid w:val="008D7672"/>
    <w:rsid w:val="008D7CBA"/>
    <w:rsid w:val="008E1155"/>
    <w:rsid w:val="008E1A96"/>
    <w:rsid w:val="008E2344"/>
    <w:rsid w:val="008E2429"/>
    <w:rsid w:val="008E32B5"/>
    <w:rsid w:val="008E4958"/>
    <w:rsid w:val="008E5A05"/>
    <w:rsid w:val="008E5CF3"/>
    <w:rsid w:val="008E6BDF"/>
    <w:rsid w:val="008E77E2"/>
    <w:rsid w:val="008F0D7E"/>
    <w:rsid w:val="008F0F52"/>
    <w:rsid w:val="008F1375"/>
    <w:rsid w:val="008F1458"/>
    <w:rsid w:val="008F19A9"/>
    <w:rsid w:val="008F19AC"/>
    <w:rsid w:val="008F21F0"/>
    <w:rsid w:val="008F2A2C"/>
    <w:rsid w:val="008F2C27"/>
    <w:rsid w:val="008F445F"/>
    <w:rsid w:val="008F454D"/>
    <w:rsid w:val="008F4961"/>
    <w:rsid w:val="008F4D67"/>
    <w:rsid w:val="008F5EDD"/>
    <w:rsid w:val="008F652E"/>
    <w:rsid w:val="008F672F"/>
    <w:rsid w:val="008F6E21"/>
    <w:rsid w:val="008F6F30"/>
    <w:rsid w:val="008F7C50"/>
    <w:rsid w:val="008F7D96"/>
    <w:rsid w:val="009002CF"/>
    <w:rsid w:val="0090072A"/>
    <w:rsid w:val="00901944"/>
    <w:rsid w:val="00901AED"/>
    <w:rsid w:val="00903050"/>
    <w:rsid w:val="00903A25"/>
    <w:rsid w:val="00904FF4"/>
    <w:rsid w:val="009056FF"/>
    <w:rsid w:val="00906257"/>
    <w:rsid w:val="00906890"/>
    <w:rsid w:val="00906FF7"/>
    <w:rsid w:val="00907324"/>
    <w:rsid w:val="00907488"/>
    <w:rsid w:val="00907AE0"/>
    <w:rsid w:val="00910950"/>
    <w:rsid w:val="00911623"/>
    <w:rsid w:val="00911FEC"/>
    <w:rsid w:val="00912546"/>
    <w:rsid w:val="00913354"/>
    <w:rsid w:val="00913788"/>
    <w:rsid w:val="00914600"/>
    <w:rsid w:val="00914F13"/>
    <w:rsid w:val="00915212"/>
    <w:rsid w:val="009153B4"/>
    <w:rsid w:val="0091553D"/>
    <w:rsid w:val="00915571"/>
    <w:rsid w:val="009158D0"/>
    <w:rsid w:val="00915A88"/>
    <w:rsid w:val="009160B9"/>
    <w:rsid w:val="00916305"/>
    <w:rsid w:val="00916F9E"/>
    <w:rsid w:val="00920920"/>
    <w:rsid w:val="00920F18"/>
    <w:rsid w:val="009219BB"/>
    <w:rsid w:val="00922451"/>
    <w:rsid w:val="009224D2"/>
    <w:rsid w:val="0092304B"/>
    <w:rsid w:val="009235DB"/>
    <w:rsid w:val="00923C11"/>
    <w:rsid w:val="00924246"/>
    <w:rsid w:val="00925E3F"/>
    <w:rsid w:val="00926182"/>
    <w:rsid w:val="00926399"/>
    <w:rsid w:val="00927762"/>
    <w:rsid w:val="00930399"/>
    <w:rsid w:val="0093070E"/>
    <w:rsid w:val="009311FC"/>
    <w:rsid w:val="00931B29"/>
    <w:rsid w:val="00931CB8"/>
    <w:rsid w:val="00932B2D"/>
    <w:rsid w:val="00932BF3"/>
    <w:rsid w:val="00932C7F"/>
    <w:rsid w:val="009334A4"/>
    <w:rsid w:val="0093391A"/>
    <w:rsid w:val="00933955"/>
    <w:rsid w:val="00933972"/>
    <w:rsid w:val="00933AB7"/>
    <w:rsid w:val="00933C97"/>
    <w:rsid w:val="00934B0E"/>
    <w:rsid w:val="00934D22"/>
    <w:rsid w:val="00934D33"/>
    <w:rsid w:val="009360E2"/>
    <w:rsid w:val="00936990"/>
    <w:rsid w:val="00937061"/>
    <w:rsid w:val="009377D7"/>
    <w:rsid w:val="00937B85"/>
    <w:rsid w:val="009402B2"/>
    <w:rsid w:val="0094137F"/>
    <w:rsid w:val="009416A4"/>
    <w:rsid w:val="00941718"/>
    <w:rsid w:val="0094218B"/>
    <w:rsid w:val="00942F39"/>
    <w:rsid w:val="0094351A"/>
    <w:rsid w:val="00944122"/>
    <w:rsid w:val="00944126"/>
    <w:rsid w:val="009455E9"/>
    <w:rsid w:val="0094574B"/>
    <w:rsid w:val="00945ACE"/>
    <w:rsid w:val="00946523"/>
    <w:rsid w:val="00946BA4"/>
    <w:rsid w:val="009472B7"/>
    <w:rsid w:val="00947482"/>
    <w:rsid w:val="0094784E"/>
    <w:rsid w:val="0094794E"/>
    <w:rsid w:val="0095087C"/>
    <w:rsid w:val="00950E4A"/>
    <w:rsid w:val="00951202"/>
    <w:rsid w:val="00951ED8"/>
    <w:rsid w:val="00951FD9"/>
    <w:rsid w:val="00951FDA"/>
    <w:rsid w:val="00952CE6"/>
    <w:rsid w:val="00953CC9"/>
    <w:rsid w:val="0095420E"/>
    <w:rsid w:val="0095460C"/>
    <w:rsid w:val="009547F1"/>
    <w:rsid w:val="00954BE2"/>
    <w:rsid w:val="00954C91"/>
    <w:rsid w:val="00954FC6"/>
    <w:rsid w:val="009569C0"/>
    <w:rsid w:val="009573E1"/>
    <w:rsid w:val="00957E2C"/>
    <w:rsid w:val="0096131E"/>
    <w:rsid w:val="0096230E"/>
    <w:rsid w:val="00962E17"/>
    <w:rsid w:val="009632BD"/>
    <w:rsid w:val="009632DE"/>
    <w:rsid w:val="00964834"/>
    <w:rsid w:val="009648DF"/>
    <w:rsid w:val="009657BD"/>
    <w:rsid w:val="00967B6F"/>
    <w:rsid w:val="00970061"/>
    <w:rsid w:val="009702BF"/>
    <w:rsid w:val="00970AB5"/>
    <w:rsid w:val="0097127B"/>
    <w:rsid w:val="00971900"/>
    <w:rsid w:val="00971D1A"/>
    <w:rsid w:val="00971FDB"/>
    <w:rsid w:val="00974BE4"/>
    <w:rsid w:val="00974C57"/>
    <w:rsid w:val="0097523B"/>
    <w:rsid w:val="00976097"/>
    <w:rsid w:val="00976F33"/>
    <w:rsid w:val="00980F0D"/>
    <w:rsid w:val="009818C7"/>
    <w:rsid w:val="00981B48"/>
    <w:rsid w:val="00981C91"/>
    <w:rsid w:val="00981EFC"/>
    <w:rsid w:val="009823EA"/>
    <w:rsid w:val="009829E4"/>
    <w:rsid w:val="00983157"/>
    <w:rsid w:val="009840CD"/>
    <w:rsid w:val="009843B4"/>
    <w:rsid w:val="009847E9"/>
    <w:rsid w:val="00986198"/>
    <w:rsid w:val="009870D3"/>
    <w:rsid w:val="009873D1"/>
    <w:rsid w:val="00990310"/>
    <w:rsid w:val="00990AA1"/>
    <w:rsid w:val="00990FCA"/>
    <w:rsid w:val="0099120F"/>
    <w:rsid w:val="0099131F"/>
    <w:rsid w:val="00991BB4"/>
    <w:rsid w:val="00991F0A"/>
    <w:rsid w:val="009947BE"/>
    <w:rsid w:val="0099557E"/>
    <w:rsid w:val="009963FB"/>
    <w:rsid w:val="00996762"/>
    <w:rsid w:val="009969E3"/>
    <w:rsid w:val="00996FF9"/>
    <w:rsid w:val="00997385"/>
    <w:rsid w:val="009A051F"/>
    <w:rsid w:val="009A08D3"/>
    <w:rsid w:val="009A1A86"/>
    <w:rsid w:val="009A1E24"/>
    <w:rsid w:val="009A416E"/>
    <w:rsid w:val="009A44FE"/>
    <w:rsid w:val="009A474C"/>
    <w:rsid w:val="009A5071"/>
    <w:rsid w:val="009A586E"/>
    <w:rsid w:val="009A6D1F"/>
    <w:rsid w:val="009A72C5"/>
    <w:rsid w:val="009B005A"/>
    <w:rsid w:val="009B2E1E"/>
    <w:rsid w:val="009B3499"/>
    <w:rsid w:val="009B3DBC"/>
    <w:rsid w:val="009B3E1B"/>
    <w:rsid w:val="009B3EEE"/>
    <w:rsid w:val="009B5861"/>
    <w:rsid w:val="009B6614"/>
    <w:rsid w:val="009B6711"/>
    <w:rsid w:val="009B6EB2"/>
    <w:rsid w:val="009B7026"/>
    <w:rsid w:val="009B72B9"/>
    <w:rsid w:val="009B72D7"/>
    <w:rsid w:val="009B77C2"/>
    <w:rsid w:val="009B7C4D"/>
    <w:rsid w:val="009B7FCC"/>
    <w:rsid w:val="009C04B1"/>
    <w:rsid w:val="009C08E3"/>
    <w:rsid w:val="009C1095"/>
    <w:rsid w:val="009C1173"/>
    <w:rsid w:val="009C1952"/>
    <w:rsid w:val="009C21FB"/>
    <w:rsid w:val="009C3338"/>
    <w:rsid w:val="009C363B"/>
    <w:rsid w:val="009C4106"/>
    <w:rsid w:val="009C5D0B"/>
    <w:rsid w:val="009C6CC7"/>
    <w:rsid w:val="009C775F"/>
    <w:rsid w:val="009D031E"/>
    <w:rsid w:val="009D108A"/>
    <w:rsid w:val="009D1B62"/>
    <w:rsid w:val="009D3E6A"/>
    <w:rsid w:val="009D5D3D"/>
    <w:rsid w:val="009D60AF"/>
    <w:rsid w:val="009D662C"/>
    <w:rsid w:val="009D68AC"/>
    <w:rsid w:val="009D71AC"/>
    <w:rsid w:val="009D7353"/>
    <w:rsid w:val="009D750B"/>
    <w:rsid w:val="009E07A6"/>
    <w:rsid w:val="009E0D46"/>
    <w:rsid w:val="009E0D6B"/>
    <w:rsid w:val="009E121D"/>
    <w:rsid w:val="009E1387"/>
    <w:rsid w:val="009E14A0"/>
    <w:rsid w:val="009E1C65"/>
    <w:rsid w:val="009E2138"/>
    <w:rsid w:val="009E2C7C"/>
    <w:rsid w:val="009E30AA"/>
    <w:rsid w:val="009E33C5"/>
    <w:rsid w:val="009E3FBF"/>
    <w:rsid w:val="009E4241"/>
    <w:rsid w:val="009E484F"/>
    <w:rsid w:val="009E6D91"/>
    <w:rsid w:val="009F0214"/>
    <w:rsid w:val="009F0728"/>
    <w:rsid w:val="009F08A4"/>
    <w:rsid w:val="009F0A48"/>
    <w:rsid w:val="009F1282"/>
    <w:rsid w:val="009F16D3"/>
    <w:rsid w:val="009F1A39"/>
    <w:rsid w:val="009F26B1"/>
    <w:rsid w:val="009F2AEE"/>
    <w:rsid w:val="009F34FB"/>
    <w:rsid w:val="009F3783"/>
    <w:rsid w:val="009F3C44"/>
    <w:rsid w:val="009F3EA5"/>
    <w:rsid w:val="009F4B56"/>
    <w:rsid w:val="009F4E5B"/>
    <w:rsid w:val="009F7984"/>
    <w:rsid w:val="009F7C3B"/>
    <w:rsid w:val="00A00FF0"/>
    <w:rsid w:val="00A0150A"/>
    <w:rsid w:val="00A0258A"/>
    <w:rsid w:val="00A03A66"/>
    <w:rsid w:val="00A04142"/>
    <w:rsid w:val="00A04529"/>
    <w:rsid w:val="00A047CD"/>
    <w:rsid w:val="00A04DD4"/>
    <w:rsid w:val="00A05276"/>
    <w:rsid w:val="00A057E6"/>
    <w:rsid w:val="00A06064"/>
    <w:rsid w:val="00A063CF"/>
    <w:rsid w:val="00A07F0A"/>
    <w:rsid w:val="00A10816"/>
    <w:rsid w:val="00A10EB2"/>
    <w:rsid w:val="00A10EB3"/>
    <w:rsid w:val="00A123AE"/>
    <w:rsid w:val="00A12731"/>
    <w:rsid w:val="00A13482"/>
    <w:rsid w:val="00A1357B"/>
    <w:rsid w:val="00A1457C"/>
    <w:rsid w:val="00A145F2"/>
    <w:rsid w:val="00A1485A"/>
    <w:rsid w:val="00A14DC8"/>
    <w:rsid w:val="00A15079"/>
    <w:rsid w:val="00A15641"/>
    <w:rsid w:val="00A16B4C"/>
    <w:rsid w:val="00A17A35"/>
    <w:rsid w:val="00A2185F"/>
    <w:rsid w:val="00A2374A"/>
    <w:rsid w:val="00A237E2"/>
    <w:rsid w:val="00A23C2C"/>
    <w:rsid w:val="00A2403B"/>
    <w:rsid w:val="00A24596"/>
    <w:rsid w:val="00A24A64"/>
    <w:rsid w:val="00A24C20"/>
    <w:rsid w:val="00A24C2C"/>
    <w:rsid w:val="00A24F0B"/>
    <w:rsid w:val="00A252DB"/>
    <w:rsid w:val="00A25E34"/>
    <w:rsid w:val="00A25F4B"/>
    <w:rsid w:val="00A26577"/>
    <w:rsid w:val="00A30010"/>
    <w:rsid w:val="00A30025"/>
    <w:rsid w:val="00A301B3"/>
    <w:rsid w:val="00A30E11"/>
    <w:rsid w:val="00A31074"/>
    <w:rsid w:val="00A33000"/>
    <w:rsid w:val="00A33062"/>
    <w:rsid w:val="00A342E8"/>
    <w:rsid w:val="00A343EE"/>
    <w:rsid w:val="00A34E80"/>
    <w:rsid w:val="00A36E19"/>
    <w:rsid w:val="00A402C5"/>
    <w:rsid w:val="00A4078D"/>
    <w:rsid w:val="00A4088C"/>
    <w:rsid w:val="00A4152F"/>
    <w:rsid w:val="00A41EF1"/>
    <w:rsid w:val="00A42B60"/>
    <w:rsid w:val="00A43404"/>
    <w:rsid w:val="00A43618"/>
    <w:rsid w:val="00A43AE7"/>
    <w:rsid w:val="00A4405B"/>
    <w:rsid w:val="00A443AF"/>
    <w:rsid w:val="00A44B53"/>
    <w:rsid w:val="00A44C2C"/>
    <w:rsid w:val="00A45A07"/>
    <w:rsid w:val="00A4620C"/>
    <w:rsid w:val="00A47051"/>
    <w:rsid w:val="00A474BD"/>
    <w:rsid w:val="00A47539"/>
    <w:rsid w:val="00A478ED"/>
    <w:rsid w:val="00A47E20"/>
    <w:rsid w:val="00A512EF"/>
    <w:rsid w:val="00A51911"/>
    <w:rsid w:val="00A51B4F"/>
    <w:rsid w:val="00A52276"/>
    <w:rsid w:val="00A52EF9"/>
    <w:rsid w:val="00A53082"/>
    <w:rsid w:val="00A5317D"/>
    <w:rsid w:val="00A532A9"/>
    <w:rsid w:val="00A539CE"/>
    <w:rsid w:val="00A53CF7"/>
    <w:rsid w:val="00A53F17"/>
    <w:rsid w:val="00A54FEA"/>
    <w:rsid w:val="00A562F9"/>
    <w:rsid w:val="00A56BF9"/>
    <w:rsid w:val="00A575D6"/>
    <w:rsid w:val="00A57F4A"/>
    <w:rsid w:val="00A60402"/>
    <w:rsid w:val="00A612A7"/>
    <w:rsid w:val="00A61730"/>
    <w:rsid w:val="00A617B5"/>
    <w:rsid w:val="00A61E0F"/>
    <w:rsid w:val="00A62558"/>
    <w:rsid w:val="00A645AF"/>
    <w:rsid w:val="00A646E2"/>
    <w:rsid w:val="00A663E7"/>
    <w:rsid w:val="00A6653F"/>
    <w:rsid w:val="00A674B2"/>
    <w:rsid w:val="00A709B8"/>
    <w:rsid w:val="00A7121A"/>
    <w:rsid w:val="00A7132A"/>
    <w:rsid w:val="00A713FF"/>
    <w:rsid w:val="00A72B89"/>
    <w:rsid w:val="00A72D15"/>
    <w:rsid w:val="00A732D1"/>
    <w:rsid w:val="00A73A2B"/>
    <w:rsid w:val="00A73CED"/>
    <w:rsid w:val="00A73D3F"/>
    <w:rsid w:val="00A73F23"/>
    <w:rsid w:val="00A7423B"/>
    <w:rsid w:val="00A74A74"/>
    <w:rsid w:val="00A74CBF"/>
    <w:rsid w:val="00A75359"/>
    <w:rsid w:val="00A75C7F"/>
    <w:rsid w:val="00A75F2A"/>
    <w:rsid w:val="00A765F0"/>
    <w:rsid w:val="00A76C90"/>
    <w:rsid w:val="00A772DA"/>
    <w:rsid w:val="00A807D8"/>
    <w:rsid w:val="00A80C80"/>
    <w:rsid w:val="00A81087"/>
    <w:rsid w:val="00A8112D"/>
    <w:rsid w:val="00A811E3"/>
    <w:rsid w:val="00A82F1D"/>
    <w:rsid w:val="00A83B6A"/>
    <w:rsid w:val="00A8445A"/>
    <w:rsid w:val="00A85973"/>
    <w:rsid w:val="00A85C74"/>
    <w:rsid w:val="00A85CA2"/>
    <w:rsid w:val="00A85CB0"/>
    <w:rsid w:val="00A8686B"/>
    <w:rsid w:val="00A868A7"/>
    <w:rsid w:val="00A869CF"/>
    <w:rsid w:val="00A8707E"/>
    <w:rsid w:val="00A872ED"/>
    <w:rsid w:val="00A90E03"/>
    <w:rsid w:val="00A9232D"/>
    <w:rsid w:val="00A92415"/>
    <w:rsid w:val="00A925AA"/>
    <w:rsid w:val="00A92E94"/>
    <w:rsid w:val="00A93A15"/>
    <w:rsid w:val="00A93D17"/>
    <w:rsid w:val="00A9449E"/>
    <w:rsid w:val="00A94CA7"/>
    <w:rsid w:val="00A957A0"/>
    <w:rsid w:val="00A9604D"/>
    <w:rsid w:val="00A967BC"/>
    <w:rsid w:val="00A96E74"/>
    <w:rsid w:val="00A97979"/>
    <w:rsid w:val="00A97B9B"/>
    <w:rsid w:val="00AA046E"/>
    <w:rsid w:val="00AA09F2"/>
    <w:rsid w:val="00AA0A0E"/>
    <w:rsid w:val="00AA1B70"/>
    <w:rsid w:val="00AA2531"/>
    <w:rsid w:val="00AA2B19"/>
    <w:rsid w:val="00AA2B31"/>
    <w:rsid w:val="00AA2E40"/>
    <w:rsid w:val="00AA3C63"/>
    <w:rsid w:val="00AA4746"/>
    <w:rsid w:val="00AA50D4"/>
    <w:rsid w:val="00AA51D0"/>
    <w:rsid w:val="00AA52F9"/>
    <w:rsid w:val="00AA574A"/>
    <w:rsid w:val="00AA64F4"/>
    <w:rsid w:val="00AA6D01"/>
    <w:rsid w:val="00AB085B"/>
    <w:rsid w:val="00AB0DF1"/>
    <w:rsid w:val="00AB1AB8"/>
    <w:rsid w:val="00AB2E57"/>
    <w:rsid w:val="00AB44CE"/>
    <w:rsid w:val="00AB522D"/>
    <w:rsid w:val="00AB7182"/>
    <w:rsid w:val="00AC0315"/>
    <w:rsid w:val="00AC06FA"/>
    <w:rsid w:val="00AC0924"/>
    <w:rsid w:val="00AC0E9C"/>
    <w:rsid w:val="00AC186C"/>
    <w:rsid w:val="00AC18E6"/>
    <w:rsid w:val="00AC1C28"/>
    <w:rsid w:val="00AC2055"/>
    <w:rsid w:val="00AC2490"/>
    <w:rsid w:val="00AC4DC9"/>
    <w:rsid w:val="00AC6629"/>
    <w:rsid w:val="00AC6CC7"/>
    <w:rsid w:val="00AC70D3"/>
    <w:rsid w:val="00AC72B4"/>
    <w:rsid w:val="00AC7525"/>
    <w:rsid w:val="00AC75FD"/>
    <w:rsid w:val="00AD0161"/>
    <w:rsid w:val="00AD027F"/>
    <w:rsid w:val="00AD0460"/>
    <w:rsid w:val="00AD0C7E"/>
    <w:rsid w:val="00AD0DD4"/>
    <w:rsid w:val="00AD0E61"/>
    <w:rsid w:val="00AD1127"/>
    <w:rsid w:val="00AD15E0"/>
    <w:rsid w:val="00AD28BB"/>
    <w:rsid w:val="00AD2924"/>
    <w:rsid w:val="00AD2EFB"/>
    <w:rsid w:val="00AD3642"/>
    <w:rsid w:val="00AD383A"/>
    <w:rsid w:val="00AD3B58"/>
    <w:rsid w:val="00AD3B62"/>
    <w:rsid w:val="00AD3E02"/>
    <w:rsid w:val="00AD5A64"/>
    <w:rsid w:val="00AD6448"/>
    <w:rsid w:val="00AD6E3F"/>
    <w:rsid w:val="00AE008F"/>
    <w:rsid w:val="00AE0555"/>
    <w:rsid w:val="00AE0630"/>
    <w:rsid w:val="00AE0FDC"/>
    <w:rsid w:val="00AE1A39"/>
    <w:rsid w:val="00AE2123"/>
    <w:rsid w:val="00AE2C0B"/>
    <w:rsid w:val="00AE2FF6"/>
    <w:rsid w:val="00AE3F14"/>
    <w:rsid w:val="00AE4031"/>
    <w:rsid w:val="00AE572F"/>
    <w:rsid w:val="00AE5BB3"/>
    <w:rsid w:val="00AE6421"/>
    <w:rsid w:val="00AE6C21"/>
    <w:rsid w:val="00AE71A7"/>
    <w:rsid w:val="00AE737C"/>
    <w:rsid w:val="00AE7C3E"/>
    <w:rsid w:val="00AE7D44"/>
    <w:rsid w:val="00AF1BA5"/>
    <w:rsid w:val="00AF1DF7"/>
    <w:rsid w:val="00AF236B"/>
    <w:rsid w:val="00AF298F"/>
    <w:rsid w:val="00AF4CF0"/>
    <w:rsid w:val="00AF5C7C"/>
    <w:rsid w:val="00AF65E8"/>
    <w:rsid w:val="00AF6844"/>
    <w:rsid w:val="00AF70DE"/>
    <w:rsid w:val="00AF7FE2"/>
    <w:rsid w:val="00B0006E"/>
    <w:rsid w:val="00B00801"/>
    <w:rsid w:val="00B00A6F"/>
    <w:rsid w:val="00B013CC"/>
    <w:rsid w:val="00B018AF"/>
    <w:rsid w:val="00B01A0A"/>
    <w:rsid w:val="00B01D10"/>
    <w:rsid w:val="00B01DB4"/>
    <w:rsid w:val="00B01E91"/>
    <w:rsid w:val="00B027D8"/>
    <w:rsid w:val="00B03804"/>
    <w:rsid w:val="00B05691"/>
    <w:rsid w:val="00B05872"/>
    <w:rsid w:val="00B05934"/>
    <w:rsid w:val="00B069C4"/>
    <w:rsid w:val="00B06CAC"/>
    <w:rsid w:val="00B07A6D"/>
    <w:rsid w:val="00B07F52"/>
    <w:rsid w:val="00B1014B"/>
    <w:rsid w:val="00B1047A"/>
    <w:rsid w:val="00B10E5F"/>
    <w:rsid w:val="00B115E0"/>
    <w:rsid w:val="00B118FC"/>
    <w:rsid w:val="00B11B8C"/>
    <w:rsid w:val="00B11BC4"/>
    <w:rsid w:val="00B11BDB"/>
    <w:rsid w:val="00B11C90"/>
    <w:rsid w:val="00B11ECA"/>
    <w:rsid w:val="00B12256"/>
    <w:rsid w:val="00B12AE0"/>
    <w:rsid w:val="00B12EB0"/>
    <w:rsid w:val="00B12F0D"/>
    <w:rsid w:val="00B12F11"/>
    <w:rsid w:val="00B1323C"/>
    <w:rsid w:val="00B13AD3"/>
    <w:rsid w:val="00B14150"/>
    <w:rsid w:val="00B15539"/>
    <w:rsid w:val="00B16200"/>
    <w:rsid w:val="00B17021"/>
    <w:rsid w:val="00B17218"/>
    <w:rsid w:val="00B20619"/>
    <w:rsid w:val="00B20D5A"/>
    <w:rsid w:val="00B22F30"/>
    <w:rsid w:val="00B231B0"/>
    <w:rsid w:val="00B23321"/>
    <w:rsid w:val="00B23DEB"/>
    <w:rsid w:val="00B247C1"/>
    <w:rsid w:val="00B247D7"/>
    <w:rsid w:val="00B24B9D"/>
    <w:rsid w:val="00B25FC5"/>
    <w:rsid w:val="00B26876"/>
    <w:rsid w:val="00B271F2"/>
    <w:rsid w:val="00B30DAC"/>
    <w:rsid w:val="00B314B2"/>
    <w:rsid w:val="00B316EE"/>
    <w:rsid w:val="00B31B59"/>
    <w:rsid w:val="00B3234D"/>
    <w:rsid w:val="00B3258F"/>
    <w:rsid w:val="00B3292E"/>
    <w:rsid w:val="00B32C67"/>
    <w:rsid w:val="00B340CE"/>
    <w:rsid w:val="00B341F0"/>
    <w:rsid w:val="00B34CBE"/>
    <w:rsid w:val="00B356FD"/>
    <w:rsid w:val="00B36888"/>
    <w:rsid w:val="00B37395"/>
    <w:rsid w:val="00B3786C"/>
    <w:rsid w:val="00B37A65"/>
    <w:rsid w:val="00B4055F"/>
    <w:rsid w:val="00B406B8"/>
    <w:rsid w:val="00B42304"/>
    <w:rsid w:val="00B42BC2"/>
    <w:rsid w:val="00B43697"/>
    <w:rsid w:val="00B439FF"/>
    <w:rsid w:val="00B450C5"/>
    <w:rsid w:val="00B463A7"/>
    <w:rsid w:val="00B46E1F"/>
    <w:rsid w:val="00B46E2A"/>
    <w:rsid w:val="00B50330"/>
    <w:rsid w:val="00B52120"/>
    <w:rsid w:val="00B5263B"/>
    <w:rsid w:val="00B528D0"/>
    <w:rsid w:val="00B52C0C"/>
    <w:rsid w:val="00B52C57"/>
    <w:rsid w:val="00B531EA"/>
    <w:rsid w:val="00B535EB"/>
    <w:rsid w:val="00B549FC"/>
    <w:rsid w:val="00B557B1"/>
    <w:rsid w:val="00B56CA9"/>
    <w:rsid w:val="00B609E5"/>
    <w:rsid w:val="00B60B5F"/>
    <w:rsid w:val="00B60B81"/>
    <w:rsid w:val="00B6107C"/>
    <w:rsid w:val="00B61F0D"/>
    <w:rsid w:val="00B62904"/>
    <w:rsid w:val="00B62A2A"/>
    <w:rsid w:val="00B63AAD"/>
    <w:rsid w:val="00B64927"/>
    <w:rsid w:val="00B64A2E"/>
    <w:rsid w:val="00B6717C"/>
    <w:rsid w:val="00B676E1"/>
    <w:rsid w:val="00B67BC0"/>
    <w:rsid w:val="00B67CBD"/>
    <w:rsid w:val="00B67E4E"/>
    <w:rsid w:val="00B7095A"/>
    <w:rsid w:val="00B7133C"/>
    <w:rsid w:val="00B71692"/>
    <w:rsid w:val="00B71791"/>
    <w:rsid w:val="00B71B6A"/>
    <w:rsid w:val="00B723E2"/>
    <w:rsid w:val="00B72AE0"/>
    <w:rsid w:val="00B738C5"/>
    <w:rsid w:val="00B7390A"/>
    <w:rsid w:val="00B73A87"/>
    <w:rsid w:val="00B73B87"/>
    <w:rsid w:val="00B74192"/>
    <w:rsid w:val="00B76040"/>
    <w:rsid w:val="00B76B44"/>
    <w:rsid w:val="00B76BFA"/>
    <w:rsid w:val="00B808DD"/>
    <w:rsid w:val="00B80CA6"/>
    <w:rsid w:val="00B81124"/>
    <w:rsid w:val="00B81FFE"/>
    <w:rsid w:val="00B82062"/>
    <w:rsid w:val="00B82728"/>
    <w:rsid w:val="00B8325E"/>
    <w:rsid w:val="00B839DD"/>
    <w:rsid w:val="00B84AD2"/>
    <w:rsid w:val="00B84C93"/>
    <w:rsid w:val="00B8619E"/>
    <w:rsid w:val="00B876AA"/>
    <w:rsid w:val="00B87CBF"/>
    <w:rsid w:val="00B90127"/>
    <w:rsid w:val="00B90EB8"/>
    <w:rsid w:val="00B91A90"/>
    <w:rsid w:val="00B9271E"/>
    <w:rsid w:val="00B92A4F"/>
    <w:rsid w:val="00B92EA6"/>
    <w:rsid w:val="00B939C1"/>
    <w:rsid w:val="00B93A1B"/>
    <w:rsid w:val="00B948BC"/>
    <w:rsid w:val="00B9514E"/>
    <w:rsid w:val="00B952F1"/>
    <w:rsid w:val="00B957C3"/>
    <w:rsid w:val="00B96B22"/>
    <w:rsid w:val="00B96EB0"/>
    <w:rsid w:val="00B973F2"/>
    <w:rsid w:val="00B976B5"/>
    <w:rsid w:val="00B97CC6"/>
    <w:rsid w:val="00B97EA4"/>
    <w:rsid w:val="00BA0C6D"/>
    <w:rsid w:val="00BA155C"/>
    <w:rsid w:val="00BA186A"/>
    <w:rsid w:val="00BA1926"/>
    <w:rsid w:val="00BA21F3"/>
    <w:rsid w:val="00BA265B"/>
    <w:rsid w:val="00BA377E"/>
    <w:rsid w:val="00BA4443"/>
    <w:rsid w:val="00BA5990"/>
    <w:rsid w:val="00BA5AB7"/>
    <w:rsid w:val="00BA6CA1"/>
    <w:rsid w:val="00BA74CB"/>
    <w:rsid w:val="00BA765E"/>
    <w:rsid w:val="00BA7C96"/>
    <w:rsid w:val="00BB025D"/>
    <w:rsid w:val="00BB066F"/>
    <w:rsid w:val="00BB0C0B"/>
    <w:rsid w:val="00BB115F"/>
    <w:rsid w:val="00BB11CD"/>
    <w:rsid w:val="00BB1FDE"/>
    <w:rsid w:val="00BB2CBA"/>
    <w:rsid w:val="00BB5B75"/>
    <w:rsid w:val="00BB6196"/>
    <w:rsid w:val="00BB648F"/>
    <w:rsid w:val="00BB698C"/>
    <w:rsid w:val="00BB6BAD"/>
    <w:rsid w:val="00BB6CD3"/>
    <w:rsid w:val="00BB77F6"/>
    <w:rsid w:val="00BB7A9B"/>
    <w:rsid w:val="00BC0C36"/>
    <w:rsid w:val="00BC3880"/>
    <w:rsid w:val="00BC3982"/>
    <w:rsid w:val="00BC416D"/>
    <w:rsid w:val="00BC4F9C"/>
    <w:rsid w:val="00BC51E1"/>
    <w:rsid w:val="00BC52C2"/>
    <w:rsid w:val="00BC52FB"/>
    <w:rsid w:val="00BC59A1"/>
    <w:rsid w:val="00BC5CED"/>
    <w:rsid w:val="00BC6D2A"/>
    <w:rsid w:val="00BC70FF"/>
    <w:rsid w:val="00BC78C0"/>
    <w:rsid w:val="00BC7A9A"/>
    <w:rsid w:val="00BC7FEF"/>
    <w:rsid w:val="00BD0080"/>
    <w:rsid w:val="00BD1044"/>
    <w:rsid w:val="00BD210F"/>
    <w:rsid w:val="00BD2E43"/>
    <w:rsid w:val="00BD2E5A"/>
    <w:rsid w:val="00BD367D"/>
    <w:rsid w:val="00BD382D"/>
    <w:rsid w:val="00BD4582"/>
    <w:rsid w:val="00BD4B7C"/>
    <w:rsid w:val="00BD6442"/>
    <w:rsid w:val="00BD6BA3"/>
    <w:rsid w:val="00BD722E"/>
    <w:rsid w:val="00BD773E"/>
    <w:rsid w:val="00BD788E"/>
    <w:rsid w:val="00BE10F0"/>
    <w:rsid w:val="00BE1255"/>
    <w:rsid w:val="00BE1C27"/>
    <w:rsid w:val="00BE1F51"/>
    <w:rsid w:val="00BE2452"/>
    <w:rsid w:val="00BE365B"/>
    <w:rsid w:val="00BE3FC7"/>
    <w:rsid w:val="00BE4C01"/>
    <w:rsid w:val="00BE59FC"/>
    <w:rsid w:val="00BE78D4"/>
    <w:rsid w:val="00BE7FC4"/>
    <w:rsid w:val="00BE7FFC"/>
    <w:rsid w:val="00BF1FB1"/>
    <w:rsid w:val="00BF370F"/>
    <w:rsid w:val="00BF44A8"/>
    <w:rsid w:val="00BF4C02"/>
    <w:rsid w:val="00BF57E6"/>
    <w:rsid w:val="00BF60AC"/>
    <w:rsid w:val="00BF6450"/>
    <w:rsid w:val="00BF6C84"/>
    <w:rsid w:val="00BF74D2"/>
    <w:rsid w:val="00BF7595"/>
    <w:rsid w:val="00BF7AAB"/>
    <w:rsid w:val="00C00AE6"/>
    <w:rsid w:val="00C0124E"/>
    <w:rsid w:val="00C017C7"/>
    <w:rsid w:val="00C01C6C"/>
    <w:rsid w:val="00C022B6"/>
    <w:rsid w:val="00C022E1"/>
    <w:rsid w:val="00C02998"/>
    <w:rsid w:val="00C034E0"/>
    <w:rsid w:val="00C03FC1"/>
    <w:rsid w:val="00C045E6"/>
    <w:rsid w:val="00C04D20"/>
    <w:rsid w:val="00C0507D"/>
    <w:rsid w:val="00C053D3"/>
    <w:rsid w:val="00C05D41"/>
    <w:rsid w:val="00C05F45"/>
    <w:rsid w:val="00C06564"/>
    <w:rsid w:val="00C070C7"/>
    <w:rsid w:val="00C07423"/>
    <w:rsid w:val="00C07429"/>
    <w:rsid w:val="00C102E8"/>
    <w:rsid w:val="00C10735"/>
    <w:rsid w:val="00C10BFC"/>
    <w:rsid w:val="00C11420"/>
    <w:rsid w:val="00C122C9"/>
    <w:rsid w:val="00C1248F"/>
    <w:rsid w:val="00C12C01"/>
    <w:rsid w:val="00C13247"/>
    <w:rsid w:val="00C14B83"/>
    <w:rsid w:val="00C14E56"/>
    <w:rsid w:val="00C157B9"/>
    <w:rsid w:val="00C201D9"/>
    <w:rsid w:val="00C20DFF"/>
    <w:rsid w:val="00C21068"/>
    <w:rsid w:val="00C21AB0"/>
    <w:rsid w:val="00C2290A"/>
    <w:rsid w:val="00C23C12"/>
    <w:rsid w:val="00C24966"/>
    <w:rsid w:val="00C24D4E"/>
    <w:rsid w:val="00C24FE0"/>
    <w:rsid w:val="00C262A5"/>
    <w:rsid w:val="00C27205"/>
    <w:rsid w:val="00C27345"/>
    <w:rsid w:val="00C2747F"/>
    <w:rsid w:val="00C27A00"/>
    <w:rsid w:val="00C30A04"/>
    <w:rsid w:val="00C30C57"/>
    <w:rsid w:val="00C318DA"/>
    <w:rsid w:val="00C321BB"/>
    <w:rsid w:val="00C32E35"/>
    <w:rsid w:val="00C330B4"/>
    <w:rsid w:val="00C3378E"/>
    <w:rsid w:val="00C339C8"/>
    <w:rsid w:val="00C33BA6"/>
    <w:rsid w:val="00C33D1F"/>
    <w:rsid w:val="00C3445D"/>
    <w:rsid w:val="00C3461E"/>
    <w:rsid w:val="00C34845"/>
    <w:rsid w:val="00C35AA3"/>
    <w:rsid w:val="00C36784"/>
    <w:rsid w:val="00C3696A"/>
    <w:rsid w:val="00C36A93"/>
    <w:rsid w:val="00C36F59"/>
    <w:rsid w:val="00C37580"/>
    <w:rsid w:val="00C40A0E"/>
    <w:rsid w:val="00C40F90"/>
    <w:rsid w:val="00C411E4"/>
    <w:rsid w:val="00C41EEB"/>
    <w:rsid w:val="00C425B6"/>
    <w:rsid w:val="00C429BD"/>
    <w:rsid w:val="00C43881"/>
    <w:rsid w:val="00C43AAB"/>
    <w:rsid w:val="00C43C97"/>
    <w:rsid w:val="00C458C8"/>
    <w:rsid w:val="00C46131"/>
    <w:rsid w:val="00C47669"/>
    <w:rsid w:val="00C502CF"/>
    <w:rsid w:val="00C5092D"/>
    <w:rsid w:val="00C50A5E"/>
    <w:rsid w:val="00C510AC"/>
    <w:rsid w:val="00C51A7C"/>
    <w:rsid w:val="00C52C2E"/>
    <w:rsid w:val="00C52CBA"/>
    <w:rsid w:val="00C534C6"/>
    <w:rsid w:val="00C5354A"/>
    <w:rsid w:val="00C5387F"/>
    <w:rsid w:val="00C549B7"/>
    <w:rsid w:val="00C55355"/>
    <w:rsid w:val="00C55638"/>
    <w:rsid w:val="00C5563A"/>
    <w:rsid w:val="00C55894"/>
    <w:rsid w:val="00C567AC"/>
    <w:rsid w:val="00C56890"/>
    <w:rsid w:val="00C57D1B"/>
    <w:rsid w:val="00C61160"/>
    <w:rsid w:val="00C61BE3"/>
    <w:rsid w:val="00C62622"/>
    <w:rsid w:val="00C62FD1"/>
    <w:rsid w:val="00C64F8F"/>
    <w:rsid w:val="00C65783"/>
    <w:rsid w:val="00C65AF5"/>
    <w:rsid w:val="00C65B7F"/>
    <w:rsid w:val="00C66382"/>
    <w:rsid w:val="00C66471"/>
    <w:rsid w:val="00C66695"/>
    <w:rsid w:val="00C70099"/>
    <w:rsid w:val="00C70934"/>
    <w:rsid w:val="00C70B18"/>
    <w:rsid w:val="00C71A2B"/>
    <w:rsid w:val="00C71CA0"/>
    <w:rsid w:val="00C71FD0"/>
    <w:rsid w:val="00C726DE"/>
    <w:rsid w:val="00C72E3A"/>
    <w:rsid w:val="00C735B4"/>
    <w:rsid w:val="00C73E0D"/>
    <w:rsid w:val="00C75454"/>
    <w:rsid w:val="00C75E7F"/>
    <w:rsid w:val="00C762AA"/>
    <w:rsid w:val="00C76946"/>
    <w:rsid w:val="00C76EC2"/>
    <w:rsid w:val="00C778E7"/>
    <w:rsid w:val="00C816A8"/>
    <w:rsid w:val="00C823BE"/>
    <w:rsid w:val="00C82446"/>
    <w:rsid w:val="00C82FF6"/>
    <w:rsid w:val="00C8316C"/>
    <w:rsid w:val="00C8377B"/>
    <w:rsid w:val="00C85047"/>
    <w:rsid w:val="00C85714"/>
    <w:rsid w:val="00C85BE5"/>
    <w:rsid w:val="00C864AA"/>
    <w:rsid w:val="00C8738F"/>
    <w:rsid w:val="00C87735"/>
    <w:rsid w:val="00C878CC"/>
    <w:rsid w:val="00C8791D"/>
    <w:rsid w:val="00C87A8F"/>
    <w:rsid w:val="00C901BA"/>
    <w:rsid w:val="00C908BC"/>
    <w:rsid w:val="00C90D0D"/>
    <w:rsid w:val="00C90E00"/>
    <w:rsid w:val="00C9122F"/>
    <w:rsid w:val="00C92244"/>
    <w:rsid w:val="00C92FC2"/>
    <w:rsid w:val="00C93D40"/>
    <w:rsid w:val="00C94F8F"/>
    <w:rsid w:val="00C9543C"/>
    <w:rsid w:val="00C9641E"/>
    <w:rsid w:val="00C96642"/>
    <w:rsid w:val="00C973C5"/>
    <w:rsid w:val="00CA093D"/>
    <w:rsid w:val="00CA0D1E"/>
    <w:rsid w:val="00CA1F4B"/>
    <w:rsid w:val="00CA2ADB"/>
    <w:rsid w:val="00CA33C2"/>
    <w:rsid w:val="00CA37BB"/>
    <w:rsid w:val="00CA4248"/>
    <w:rsid w:val="00CA4253"/>
    <w:rsid w:val="00CA42D7"/>
    <w:rsid w:val="00CA4E5A"/>
    <w:rsid w:val="00CA6848"/>
    <w:rsid w:val="00CA6D20"/>
    <w:rsid w:val="00CA6D51"/>
    <w:rsid w:val="00CA7450"/>
    <w:rsid w:val="00CA7E63"/>
    <w:rsid w:val="00CA7E85"/>
    <w:rsid w:val="00CB125E"/>
    <w:rsid w:val="00CB1AA3"/>
    <w:rsid w:val="00CB2007"/>
    <w:rsid w:val="00CB2532"/>
    <w:rsid w:val="00CB39FD"/>
    <w:rsid w:val="00CB3B8E"/>
    <w:rsid w:val="00CB40F3"/>
    <w:rsid w:val="00CB4476"/>
    <w:rsid w:val="00CB47C9"/>
    <w:rsid w:val="00CB4AD7"/>
    <w:rsid w:val="00CB4E58"/>
    <w:rsid w:val="00CB4F16"/>
    <w:rsid w:val="00CB5C2F"/>
    <w:rsid w:val="00CB6DD2"/>
    <w:rsid w:val="00CB6EF1"/>
    <w:rsid w:val="00CB76E4"/>
    <w:rsid w:val="00CB7D2F"/>
    <w:rsid w:val="00CC0618"/>
    <w:rsid w:val="00CC126C"/>
    <w:rsid w:val="00CC1DC7"/>
    <w:rsid w:val="00CC248A"/>
    <w:rsid w:val="00CC3E7F"/>
    <w:rsid w:val="00CC518C"/>
    <w:rsid w:val="00CC5B38"/>
    <w:rsid w:val="00CC5E2D"/>
    <w:rsid w:val="00CD06F4"/>
    <w:rsid w:val="00CD1D9F"/>
    <w:rsid w:val="00CD1FDB"/>
    <w:rsid w:val="00CD2601"/>
    <w:rsid w:val="00CD275C"/>
    <w:rsid w:val="00CD2EA9"/>
    <w:rsid w:val="00CD310C"/>
    <w:rsid w:val="00CD34F6"/>
    <w:rsid w:val="00CD376A"/>
    <w:rsid w:val="00CD4480"/>
    <w:rsid w:val="00CD5087"/>
    <w:rsid w:val="00CD5870"/>
    <w:rsid w:val="00CD5A93"/>
    <w:rsid w:val="00CD5C6E"/>
    <w:rsid w:val="00CD6BA4"/>
    <w:rsid w:val="00CD72BE"/>
    <w:rsid w:val="00CE065D"/>
    <w:rsid w:val="00CE0786"/>
    <w:rsid w:val="00CE08D6"/>
    <w:rsid w:val="00CE3BA9"/>
    <w:rsid w:val="00CE3E40"/>
    <w:rsid w:val="00CE3EA5"/>
    <w:rsid w:val="00CE3FF4"/>
    <w:rsid w:val="00CE4551"/>
    <w:rsid w:val="00CE48E2"/>
    <w:rsid w:val="00CE492F"/>
    <w:rsid w:val="00CE49B0"/>
    <w:rsid w:val="00CE4BA0"/>
    <w:rsid w:val="00CE4F2F"/>
    <w:rsid w:val="00CE4F40"/>
    <w:rsid w:val="00CE500C"/>
    <w:rsid w:val="00CE5D73"/>
    <w:rsid w:val="00CE5F1A"/>
    <w:rsid w:val="00CE7081"/>
    <w:rsid w:val="00CE7B6A"/>
    <w:rsid w:val="00CF0329"/>
    <w:rsid w:val="00CF0653"/>
    <w:rsid w:val="00CF0788"/>
    <w:rsid w:val="00CF1B91"/>
    <w:rsid w:val="00CF259A"/>
    <w:rsid w:val="00CF2845"/>
    <w:rsid w:val="00CF3AE5"/>
    <w:rsid w:val="00CF3CEE"/>
    <w:rsid w:val="00CF4E8B"/>
    <w:rsid w:val="00CF54B4"/>
    <w:rsid w:val="00CF6A0B"/>
    <w:rsid w:val="00CF6BDA"/>
    <w:rsid w:val="00CF77B5"/>
    <w:rsid w:val="00CF7BBA"/>
    <w:rsid w:val="00CF7E0E"/>
    <w:rsid w:val="00D00823"/>
    <w:rsid w:val="00D0092D"/>
    <w:rsid w:val="00D01D6C"/>
    <w:rsid w:val="00D02288"/>
    <w:rsid w:val="00D02881"/>
    <w:rsid w:val="00D02D35"/>
    <w:rsid w:val="00D0537F"/>
    <w:rsid w:val="00D0558F"/>
    <w:rsid w:val="00D05715"/>
    <w:rsid w:val="00D0585A"/>
    <w:rsid w:val="00D05BF8"/>
    <w:rsid w:val="00D0605A"/>
    <w:rsid w:val="00D06111"/>
    <w:rsid w:val="00D06252"/>
    <w:rsid w:val="00D06420"/>
    <w:rsid w:val="00D06C1E"/>
    <w:rsid w:val="00D0708F"/>
    <w:rsid w:val="00D07180"/>
    <w:rsid w:val="00D078D9"/>
    <w:rsid w:val="00D07945"/>
    <w:rsid w:val="00D10A12"/>
    <w:rsid w:val="00D11D5E"/>
    <w:rsid w:val="00D1201A"/>
    <w:rsid w:val="00D136C9"/>
    <w:rsid w:val="00D140AD"/>
    <w:rsid w:val="00D1590E"/>
    <w:rsid w:val="00D1670F"/>
    <w:rsid w:val="00D179E8"/>
    <w:rsid w:val="00D20FB6"/>
    <w:rsid w:val="00D221E1"/>
    <w:rsid w:val="00D223F5"/>
    <w:rsid w:val="00D233BC"/>
    <w:rsid w:val="00D2465C"/>
    <w:rsid w:val="00D24F67"/>
    <w:rsid w:val="00D25A24"/>
    <w:rsid w:val="00D25C78"/>
    <w:rsid w:val="00D25E9E"/>
    <w:rsid w:val="00D26167"/>
    <w:rsid w:val="00D26653"/>
    <w:rsid w:val="00D2757D"/>
    <w:rsid w:val="00D2760A"/>
    <w:rsid w:val="00D2782C"/>
    <w:rsid w:val="00D3321D"/>
    <w:rsid w:val="00D34A2A"/>
    <w:rsid w:val="00D34DED"/>
    <w:rsid w:val="00D3520F"/>
    <w:rsid w:val="00D35314"/>
    <w:rsid w:val="00D3583A"/>
    <w:rsid w:val="00D35CE1"/>
    <w:rsid w:val="00D375A6"/>
    <w:rsid w:val="00D377D8"/>
    <w:rsid w:val="00D37FD9"/>
    <w:rsid w:val="00D40E35"/>
    <w:rsid w:val="00D4100D"/>
    <w:rsid w:val="00D414F3"/>
    <w:rsid w:val="00D41CC9"/>
    <w:rsid w:val="00D421B0"/>
    <w:rsid w:val="00D465BE"/>
    <w:rsid w:val="00D47423"/>
    <w:rsid w:val="00D4794F"/>
    <w:rsid w:val="00D47FE6"/>
    <w:rsid w:val="00D50A87"/>
    <w:rsid w:val="00D50DC7"/>
    <w:rsid w:val="00D517E5"/>
    <w:rsid w:val="00D51C9C"/>
    <w:rsid w:val="00D5206A"/>
    <w:rsid w:val="00D52764"/>
    <w:rsid w:val="00D54472"/>
    <w:rsid w:val="00D5451D"/>
    <w:rsid w:val="00D5586D"/>
    <w:rsid w:val="00D565F8"/>
    <w:rsid w:val="00D56AE9"/>
    <w:rsid w:val="00D56E36"/>
    <w:rsid w:val="00D5762F"/>
    <w:rsid w:val="00D601B3"/>
    <w:rsid w:val="00D603B6"/>
    <w:rsid w:val="00D60827"/>
    <w:rsid w:val="00D615C4"/>
    <w:rsid w:val="00D62706"/>
    <w:rsid w:val="00D627CE"/>
    <w:rsid w:val="00D62F45"/>
    <w:rsid w:val="00D63208"/>
    <w:rsid w:val="00D632F0"/>
    <w:rsid w:val="00D634CF"/>
    <w:rsid w:val="00D635C3"/>
    <w:rsid w:val="00D64264"/>
    <w:rsid w:val="00D647D5"/>
    <w:rsid w:val="00D64E17"/>
    <w:rsid w:val="00D653DA"/>
    <w:rsid w:val="00D65B87"/>
    <w:rsid w:val="00D65DD5"/>
    <w:rsid w:val="00D65DE8"/>
    <w:rsid w:val="00D70C69"/>
    <w:rsid w:val="00D712F2"/>
    <w:rsid w:val="00D71C9A"/>
    <w:rsid w:val="00D720A3"/>
    <w:rsid w:val="00D720EB"/>
    <w:rsid w:val="00D72520"/>
    <w:rsid w:val="00D72FD4"/>
    <w:rsid w:val="00D73473"/>
    <w:rsid w:val="00D74140"/>
    <w:rsid w:val="00D748B0"/>
    <w:rsid w:val="00D74B29"/>
    <w:rsid w:val="00D75EC3"/>
    <w:rsid w:val="00D769B2"/>
    <w:rsid w:val="00D8040C"/>
    <w:rsid w:val="00D809FB"/>
    <w:rsid w:val="00D819EC"/>
    <w:rsid w:val="00D81F31"/>
    <w:rsid w:val="00D82628"/>
    <w:rsid w:val="00D83DD1"/>
    <w:rsid w:val="00D84205"/>
    <w:rsid w:val="00D8535D"/>
    <w:rsid w:val="00D8577E"/>
    <w:rsid w:val="00D858F7"/>
    <w:rsid w:val="00D85FBF"/>
    <w:rsid w:val="00D8674C"/>
    <w:rsid w:val="00D868CD"/>
    <w:rsid w:val="00D86CEB"/>
    <w:rsid w:val="00D870E4"/>
    <w:rsid w:val="00D90375"/>
    <w:rsid w:val="00D905B2"/>
    <w:rsid w:val="00D908FA"/>
    <w:rsid w:val="00D90F90"/>
    <w:rsid w:val="00D914B6"/>
    <w:rsid w:val="00D918D3"/>
    <w:rsid w:val="00D918D4"/>
    <w:rsid w:val="00D91CC8"/>
    <w:rsid w:val="00D93856"/>
    <w:rsid w:val="00D93AD0"/>
    <w:rsid w:val="00D95A8B"/>
    <w:rsid w:val="00D96046"/>
    <w:rsid w:val="00D967BF"/>
    <w:rsid w:val="00D968C9"/>
    <w:rsid w:val="00D96AC0"/>
    <w:rsid w:val="00D97E4A"/>
    <w:rsid w:val="00D97EC2"/>
    <w:rsid w:val="00DA06DB"/>
    <w:rsid w:val="00DA0D04"/>
    <w:rsid w:val="00DA1730"/>
    <w:rsid w:val="00DA1994"/>
    <w:rsid w:val="00DA1DBA"/>
    <w:rsid w:val="00DA283A"/>
    <w:rsid w:val="00DA2C2D"/>
    <w:rsid w:val="00DA4FE5"/>
    <w:rsid w:val="00DA5C41"/>
    <w:rsid w:val="00DA61A2"/>
    <w:rsid w:val="00DA6504"/>
    <w:rsid w:val="00DA7FC1"/>
    <w:rsid w:val="00DB0295"/>
    <w:rsid w:val="00DB12BD"/>
    <w:rsid w:val="00DB35E1"/>
    <w:rsid w:val="00DB3AD0"/>
    <w:rsid w:val="00DB3C1C"/>
    <w:rsid w:val="00DB3CAF"/>
    <w:rsid w:val="00DB4541"/>
    <w:rsid w:val="00DB675D"/>
    <w:rsid w:val="00DB6C61"/>
    <w:rsid w:val="00DB736C"/>
    <w:rsid w:val="00DC176E"/>
    <w:rsid w:val="00DC1E15"/>
    <w:rsid w:val="00DC205F"/>
    <w:rsid w:val="00DC2D52"/>
    <w:rsid w:val="00DC2EE8"/>
    <w:rsid w:val="00DC346F"/>
    <w:rsid w:val="00DC3FEA"/>
    <w:rsid w:val="00DC561D"/>
    <w:rsid w:val="00DC6715"/>
    <w:rsid w:val="00DC6F31"/>
    <w:rsid w:val="00DC794C"/>
    <w:rsid w:val="00DC7A65"/>
    <w:rsid w:val="00DD1382"/>
    <w:rsid w:val="00DD2261"/>
    <w:rsid w:val="00DD389A"/>
    <w:rsid w:val="00DD45EF"/>
    <w:rsid w:val="00DD4C62"/>
    <w:rsid w:val="00DD5BD3"/>
    <w:rsid w:val="00DD67CB"/>
    <w:rsid w:val="00DD738D"/>
    <w:rsid w:val="00DD7AAC"/>
    <w:rsid w:val="00DD7DC0"/>
    <w:rsid w:val="00DE0173"/>
    <w:rsid w:val="00DE0472"/>
    <w:rsid w:val="00DE0ED4"/>
    <w:rsid w:val="00DE106C"/>
    <w:rsid w:val="00DE113D"/>
    <w:rsid w:val="00DE19EE"/>
    <w:rsid w:val="00DE22C0"/>
    <w:rsid w:val="00DE29C5"/>
    <w:rsid w:val="00DE576C"/>
    <w:rsid w:val="00DE60C9"/>
    <w:rsid w:val="00DE62C2"/>
    <w:rsid w:val="00DE6B8B"/>
    <w:rsid w:val="00DE7811"/>
    <w:rsid w:val="00DE7B48"/>
    <w:rsid w:val="00DE7D36"/>
    <w:rsid w:val="00DF0407"/>
    <w:rsid w:val="00DF08B5"/>
    <w:rsid w:val="00DF0F40"/>
    <w:rsid w:val="00DF1CB1"/>
    <w:rsid w:val="00DF1F10"/>
    <w:rsid w:val="00DF2F7D"/>
    <w:rsid w:val="00DF3B83"/>
    <w:rsid w:val="00DF3E41"/>
    <w:rsid w:val="00DF4144"/>
    <w:rsid w:val="00DF45D8"/>
    <w:rsid w:val="00DF558D"/>
    <w:rsid w:val="00DF5C6B"/>
    <w:rsid w:val="00DF5CC0"/>
    <w:rsid w:val="00DF5D9A"/>
    <w:rsid w:val="00DF7F6B"/>
    <w:rsid w:val="00E0029F"/>
    <w:rsid w:val="00E00CD7"/>
    <w:rsid w:val="00E01311"/>
    <w:rsid w:val="00E0142A"/>
    <w:rsid w:val="00E01687"/>
    <w:rsid w:val="00E01EB4"/>
    <w:rsid w:val="00E02129"/>
    <w:rsid w:val="00E027BE"/>
    <w:rsid w:val="00E02DF2"/>
    <w:rsid w:val="00E0360D"/>
    <w:rsid w:val="00E0402B"/>
    <w:rsid w:val="00E04562"/>
    <w:rsid w:val="00E04EBE"/>
    <w:rsid w:val="00E05057"/>
    <w:rsid w:val="00E05BE6"/>
    <w:rsid w:val="00E05D67"/>
    <w:rsid w:val="00E05DD1"/>
    <w:rsid w:val="00E05ECA"/>
    <w:rsid w:val="00E0659F"/>
    <w:rsid w:val="00E0681B"/>
    <w:rsid w:val="00E0684A"/>
    <w:rsid w:val="00E076E5"/>
    <w:rsid w:val="00E108FB"/>
    <w:rsid w:val="00E1181C"/>
    <w:rsid w:val="00E11AAC"/>
    <w:rsid w:val="00E12122"/>
    <w:rsid w:val="00E12155"/>
    <w:rsid w:val="00E12E82"/>
    <w:rsid w:val="00E13E1D"/>
    <w:rsid w:val="00E13F9C"/>
    <w:rsid w:val="00E13F9E"/>
    <w:rsid w:val="00E14B56"/>
    <w:rsid w:val="00E150B7"/>
    <w:rsid w:val="00E160F8"/>
    <w:rsid w:val="00E161AD"/>
    <w:rsid w:val="00E16509"/>
    <w:rsid w:val="00E175FF"/>
    <w:rsid w:val="00E20134"/>
    <w:rsid w:val="00E205BB"/>
    <w:rsid w:val="00E206ED"/>
    <w:rsid w:val="00E212B6"/>
    <w:rsid w:val="00E215C6"/>
    <w:rsid w:val="00E21946"/>
    <w:rsid w:val="00E21AB9"/>
    <w:rsid w:val="00E22251"/>
    <w:rsid w:val="00E2228B"/>
    <w:rsid w:val="00E22E59"/>
    <w:rsid w:val="00E23085"/>
    <w:rsid w:val="00E24DDB"/>
    <w:rsid w:val="00E25323"/>
    <w:rsid w:val="00E25720"/>
    <w:rsid w:val="00E26856"/>
    <w:rsid w:val="00E26BF5"/>
    <w:rsid w:val="00E310D5"/>
    <w:rsid w:val="00E31C85"/>
    <w:rsid w:val="00E331A7"/>
    <w:rsid w:val="00E33560"/>
    <w:rsid w:val="00E33CC6"/>
    <w:rsid w:val="00E33CED"/>
    <w:rsid w:val="00E34AD0"/>
    <w:rsid w:val="00E36A9D"/>
    <w:rsid w:val="00E37099"/>
    <w:rsid w:val="00E371F3"/>
    <w:rsid w:val="00E377C5"/>
    <w:rsid w:val="00E406E3"/>
    <w:rsid w:val="00E42134"/>
    <w:rsid w:val="00E42251"/>
    <w:rsid w:val="00E425BD"/>
    <w:rsid w:val="00E42890"/>
    <w:rsid w:val="00E43A0B"/>
    <w:rsid w:val="00E445DB"/>
    <w:rsid w:val="00E44C33"/>
    <w:rsid w:val="00E4611C"/>
    <w:rsid w:val="00E46122"/>
    <w:rsid w:val="00E50343"/>
    <w:rsid w:val="00E51E57"/>
    <w:rsid w:val="00E52574"/>
    <w:rsid w:val="00E52987"/>
    <w:rsid w:val="00E52B28"/>
    <w:rsid w:val="00E52E8E"/>
    <w:rsid w:val="00E533F4"/>
    <w:rsid w:val="00E5446B"/>
    <w:rsid w:val="00E54590"/>
    <w:rsid w:val="00E5462C"/>
    <w:rsid w:val="00E54648"/>
    <w:rsid w:val="00E54B0A"/>
    <w:rsid w:val="00E54D15"/>
    <w:rsid w:val="00E54D7B"/>
    <w:rsid w:val="00E556E5"/>
    <w:rsid w:val="00E56780"/>
    <w:rsid w:val="00E56C39"/>
    <w:rsid w:val="00E56E4B"/>
    <w:rsid w:val="00E608EB"/>
    <w:rsid w:val="00E61F92"/>
    <w:rsid w:val="00E626EC"/>
    <w:rsid w:val="00E62893"/>
    <w:rsid w:val="00E63AA5"/>
    <w:rsid w:val="00E64494"/>
    <w:rsid w:val="00E648F4"/>
    <w:rsid w:val="00E650B1"/>
    <w:rsid w:val="00E65441"/>
    <w:rsid w:val="00E65F37"/>
    <w:rsid w:val="00E66D2B"/>
    <w:rsid w:val="00E6776F"/>
    <w:rsid w:val="00E70D45"/>
    <w:rsid w:val="00E712E5"/>
    <w:rsid w:val="00E72D79"/>
    <w:rsid w:val="00E72E77"/>
    <w:rsid w:val="00E73428"/>
    <w:rsid w:val="00E74522"/>
    <w:rsid w:val="00E74F2B"/>
    <w:rsid w:val="00E751E6"/>
    <w:rsid w:val="00E75C77"/>
    <w:rsid w:val="00E75F77"/>
    <w:rsid w:val="00E77353"/>
    <w:rsid w:val="00E7751F"/>
    <w:rsid w:val="00E7773E"/>
    <w:rsid w:val="00E77F64"/>
    <w:rsid w:val="00E800A5"/>
    <w:rsid w:val="00E809DC"/>
    <w:rsid w:val="00E80ADD"/>
    <w:rsid w:val="00E80C89"/>
    <w:rsid w:val="00E80DD3"/>
    <w:rsid w:val="00E80E40"/>
    <w:rsid w:val="00E81522"/>
    <w:rsid w:val="00E81988"/>
    <w:rsid w:val="00E8211E"/>
    <w:rsid w:val="00E828DD"/>
    <w:rsid w:val="00E8446E"/>
    <w:rsid w:val="00E84FB3"/>
    <w:rsid w:val="00E85081"/>
    <w:rsid w:val="00E86888"/>
    <w:rsid w:val="00E86EB9"/>
    <w:rsid w:val="00E87783"/>
    <w:rsid w:val="00E907A7"/>
    <w:rsid w:val="00E90D1E"/>
    <w:rsid w:val="00E90F97"/>
    <w:rsid w:val="00E91A01"/>
    <w:rsid w:val="00E92AB8"/>
    <w:rsid w:val="00E93D9D"/>
    <w:rsid w:val="00E93E47"/>
    <w:rsid w:val="00E94BB8"/>
    <w:rsid w:val="00E95911"/>
    <w:rsid w:val="00E95C9F"/>
    <w:rsid w:val="00E9616A"/>
    <w:rsid w:val="00E96908"/>
    <w:rsid w:val="00E976B1"/>
    <w:rsid w:val="00E97A84"/>
    <w:rsid w:val="00EA0A22"/>
    <w:rsid w:val="00EA0E38"/>
    <w:rsid w:val="00EA198D"/>
    <w:rsid w:val="00EA231C"/>
    <w:rsid w:val="00EA2CAD"/>
    <w:rsid w:val="00EA4C99"/>
    <w:rsid w:val="00EA5522"/>
    <w:rsid w:val="00EA652B"/>
    <w:rsid w:val="00EA671B"/>
    <w:rsid w:val="00EA6AB1"/>
    <w:rsid w:val="00EA6D70"/>
    <w:rsid w:val="00EA6E2A"/>
    <w:rsid w:val="00EA76BA"/>
    <w:rsid w:val="00EA781B"/>
    <w:rsid w:val="00EA7E2D"/>
    <w:rsid w:val="00EB0784"/>
    <w:rsid w:val="00EB07E5"/>
    <w:rsid w:val="00EB0832"/>
    <w:rsid w:val="00EB0EBF"/>
    <w:rsid w:val="00EB25CA"/>
    <w:rsid w:val="00EB2AF1"/>
    <w:rsid w:val="00EB2BAB"/>
    <w:rsid w:val="00EB2E85"/>
    <w:rsid w:val="00EB34A6"/>
    <w:rsid w:val="00EB3545"/>
    <w:rsid w:val="00EB44FB"/>
    <w:rsid w:val="00EB4883"/>
    <w:rsid w:val="00EB50E5"/>
    <w:rsid w:val="00EB54B7"/>
    <w:rsid w:val="00EB5A2E"/>
    <w:rsid w:val="00EB66BB"/>
    <w:rsid w:val="00EB66C3"/>
    <w:rsid w:val="00EB78A0"/>
    <w:rsid w:val="00EC09FD"/>
    <w:rsid w:val="00EC0AA4"/>
    <w:rsid w:val="00EC1011"/>
    <w:rsid w:val="00EC2642"/>
    <w:rsid w:val="00EC2E8A"/>
    <w:rsid w:val="00EC31C6"/>
    <w:rsid w:val="00EC34F7"/>
    <w:rsid w:val="00EC3D63"/>
    <w:rsid w:val="00EC4061"/>
    <w:rsid w:val="00EC486D"/>
    <w:rsid w:val="00EC4D2E"/>
    <w:rsid w:val="00EC5DED"/>
    <w:rsid w:val="00EC6040"/>
    <w:rsid w:val="00EC609A"/>
    <w:rsid w:val="00EC64ED"/>
    <w:rsid w:val="00EC667E"/>
    <w:rsid w:val="00EC6977"/>
    <w:rsid w:val="00EC6B23"/>
    <w:rsid w:val="00EC6F8E"/>
    <w:rsid w:val="00EC7244"/>
    <w:rsid w:val="00EC773E"/>
    <w:rsid w:val="00ED0302"/>
    <w:rsid w:val="00ED03C3"/>
    <w:rsid w:val="00ED0C9A"/>
    <w:rsid w:val="00ED1A38"/>
    <w:rsid w:val="00ED1B48"/>
    <w:rsid w:val="00ED1E52"/>
    <w:rsid w:val="00ED2186"/>
    <w:rsid w:val="00ED33EA"/>
    <w:rsid w:val="00ED6463"/>
    <w:rsid w:val="00ED65DE"/>
    <w:rsid w:val="00ED6FCA"/>
    <w:rsid w:val="00EE0267"/>
    <w:rsid w:val="00EE18C5"/>
    <w:rsid w:val="00EE263C"/>
    <w:rsid w:val="00EE3087"/>
    <w:rsid w:val="00EE3B6B"/>
    <w:rsid w:val="00EE4864"/>
    <w:rsid w:val="00EE5670"/>
    <w:rsid w:val="00EE56DD"/>
    <w:rsid w:val="00EE66C2"/>
    <w:rsid w:val="00EE67E1"/>
    <w:rsid w:val="00EE6856"/>
    <w:rsid w:val="00EE7006"/>
    <w:rsid w:val="00EF1701"/>
    <w:rsid w:val="00EF19A7"/>
    <w:rsid w:val="00EF2111"/>
    <w:rsid w:val="00EF3133"/>
    <w:rsid w:val="00EF31D3"/>
    <w:rsid w:val="00EF320C"/>
    <w:rsid w:val="00EF3C9C"/>
    <w:rsid w:val="00EF3E44"/>
    <w:rsid w:val="00EF4BD7"/>
    <w:rsid w:val="00EF69D8"/>
    <w:rsid w:val="00EF70A1"/>
    <w:rsid w:val="00EF7D00"/>
    <w:rsid w:val="00EF7F54"/>
    <w:rsid w:val="00F005B1"/>
    <w:rsid w:val="00F01983"/>
    <w:rsid w:val="00F01DC1"/>
    <w:rsid w:val="00F030EA"/>
    <w:rsid w:val="00F03488"/>
    <w:rsid w:val="00F042AE"/>
    <w:rsid w:val="00F05356"/>
    <w:rsid w:val="00F0540A"/>
    <w:rsid w:val="00F06CD8"/>
    <w:rsid w:val="00F0707F"/>
    <w:rsid w:val="00F07345"/>
    <w:rsid w:val="00F10AC6"/>
    <w:rsid w:val="00F111CF"/>
    <w:rsid w:val="00F1206E"/>
    <w:rsid w:val="00F13630"/>
    <w:rsid w:val="00F13D67"/>
    <w:rsid w:val="00F13DA0"/>
    <w:rsid w:val="00F1436B"/>
    <w:rsid w:val="00F14685"/>
    <w:rsid w:val="00F14720"/>
    <w:rsid w:val="00F14C70"/>
    <w:rsid w:val="00F150C9"/>
    <w:rsid w:val="00F158B9"/>
    <w:rsid w:val="00F1669F"/>
    <w:rsid w:val="00F16744"/>
    <w:rsid w:val="00F168B7"/>
    <w:rsid w:val="00F1692E"/>
    <w:rsid w:val="00F16A5A"/>
    <w:rsid w:val="00F16A97"/>
    <w:rsid w:val="00F16E88"/>
    <w:rsid w:val="00F176C4"/>
    <w:rsid w:val="00F17F1F"/>
    <w:rsid w:val="00F17F62"/>
    <w:rsid w:val="00F2028D"/>
    <w:rsid w:val="00F20942"/>
    <w:rsid w:val="00F219C4"/>
    <w:rsid w:val="00F21F07"/>
    <w:rsid w:val="00F22506"/>
    <w:rsid w:val="00F23897"/>
    <w:rsid w:val="00F23C02"/>
    <w:rsid w:val="00F24197"/>
    <w:rsid w:val="00F24B2B"/>
    <w:rsid w:val="00F25414"/>
    <w:rsid w:val="00F25D40"/>
    <w:rsid w:val="00F25DCA"/>
    <w:rsid w:val="00F25E91"/>
    <w:rsid w:val="00F26E00"/>
    <w:rsid w:val="00F273F1"/>
    <w:rsid w:val="00F276C5"/>
    <w:rsid w:val="00F27975"/>
    <w:rsid w:val="00F3000A"/>
    <w:rsid w:val="00F3017A"/>
    <w:rsid w:val="00F305B4"/>
    <w:rsid w:val="00F3071D"/>
    <w:rsid w:val="00F31CF5"/>
    <w:rsid w:val="00F3309F"/>
    <w:rsid w:val="00F33196"/>
    <w:rsid w:val="00F34C4E"/>
    <w:rsid w:val="00F356E5"/>
    <w:rsid w:val="00F3587E"/>
    <w:rsid w:val="00F36194"/>
    <w:rsid w:val="00F3744E"/>
    <w:rsid w:val="00F40DE8"/>
    <w:rsid w:val="00F40E4F"/>
    <w:rsid w:val="00F4168C"/>
    <w:rsid w:val="00F419C3"/>
    <w:rsid w:val="00F42D48"/>
    <w:rsid w:val="00F42D6D"/>
    <w:rsid w:val="00F439BF"/>
    <w:rsid w:val="00F43E49"/>
    <w:rsid w:val="00F47542"/>
    <w:rsid w:val="00F47865"/>
    <w:rsid w:val="00F47BB9"/>
    <w:rsid w:val="00F47D4F"/>
    <w:rsid w:val="00F47E73"/>
    <w:rsid w:val="00F50B57"/>
    <w:rsid w:val="00F5227B"/>
    <w:rsid w:val="00F525C0"/>
    <w:rsid w:val="00F533C3"/>
    <w:rsid w:val="00F54984"/>
    <w:rsid w:val="00F5657D"/>
    <w:rsid w:val="00F608D7"/>
    <w:rsid w:val="00F619ED"/>
    <w:rsid w:val="00F627B6"/>
    <w:rsid w:val="00F63238"/>
    <w:rsid w:val="00F632B1"/>
    <w:rsid w:val="00F63497"/>
    <w:rsid w:val="00F63982"/>
    <w:rsid w:val="00F6445B"/>
    <w:rsid w:val="00F64870"/>
    <w:rsid w:val="00F64922"/>
    <w:rsid w:val="00F65BCE"/>
    <w:rsid w:val="00F664B0"/>
    <w:rsid w:val="00F677EA"/>
    <w:rsid w:val="00F708BA"/>
    <w:rsid w:val="00F726AC"/>
    <w:rsid w:val="00F72B08"/>
    <w:rsid w:val="00F73058"/>
    <w:rsid w:val="00F730C0"/>
    <w:rsid w:val="00F744E5"/>
    <w:rsid w:val="00F7566F"/>
    <w:rsid w:val="00F76573"/>
    <w:rsid w:val="00F767F3"/>
    <w:rsid w:val="00F76C6A"/>
    <w:rsid w:val="00F77D07"/>
    <w:rsid w:val="00F80132"/>
    <w:rsid w:val="00F81713"/>
    <w:rsid w:val="00F8184A"/>
    <w:rsid w:val="00F81F27"/>
    <w:rsid w:val="00F83335"/>
    <w:rsid w:val="00F839CC"/>
    <w:rsid w:val="00F83AF8"/>
    <w:rsid w:val="00F84588"/>
    <w:rsid w:val="00F84877"/>
    <w:rsid w:val="00F84993"/>
    <w:rsid w:val="00F8517D"/>
    <w:rsid w:val="00F85D03"/>
    <w:rsid w:val="00F8610F"/>
    <w:rsid w:val="00F8659E"/>
    <w:rsid w:val="00F90983"/>
    <w:rsid w:val="00F91A79"/>
    <w:rsid w:val="00F92FC0"/>
    <w:rsid w:val="00F942A7"/>
    <w:rsid w:val="00F94C76"/>
    <w:rsid w:val="00F95A39"/>
    <w:rsid w:val="00FA02B9"/>
    <w:rsid w:val="00FA06A7"/>
    <w:rsid w:val="00FA0A62"/>
    <w:rsid w:val="00FA0A7A"/>
    <w:rsid w:val="00FA0C09"/>
    <w:rsid w:val="00FA0C97"/>
    <w:rsid w:val="00FA0D35"/>
    <w:rsid w:val="00FA1199"/>
    <w:rsid w:val="00FA1216"/>
    <w:rsid w:val="00FA1B7C"/>
    <w:rsid w:val="00FA2E74"/>
    <w:rsid w:val="00FA3B90"/>
    <w:rsid w:val="00FA4560"/>
    <w:rsid w:val="00FA474E"/>
    <w:rsid w:val="00FA49C9"/>
    <w:rsid w:val="00FA4ABC"/>
    <w:rsid w:val="00FA5B3E"/>
    <w:rsid w:val="00FA5C2E"/>
    <w:rsid w:val="00FA6388"/>
    <w:rsid w:val="00FA65EE"/>
    <w:rsid w:val="00FA6DF6"/>
    <w:rsid w:val="00FB0C21"/>
    <w:rsid w:val="00FB10D6"/>
    <w:rsid w:val="00FB1298"/>
    <w:rsid w:val="00FB2631"/>
    <w:rsid w:val="00FB27CE"/>
    <w:rsid w:val="00FB2CBC"/>
    <w:rsid w:val="00FB3503"/>
    <w:rsid w:val="00FB49A3"/>
    <w:rsid w:val="00FB4D19"/>
    <w:rsid w:val="00FB564C"/>
    <w:rsid w:val="00FB5A6C"/>
    <w:rsid w:val="00FB5E75"/>
    <w:rsid w:val="00FB653D"/>
    <w:rsid w:val="00FB6A6A"/>
    <w:rsid w:val="00FB7005"/>
    <w:rsid w:val="00FC13BF"/>
    <w:rsid w:val="00FC1622"/>
    <w:rsid w:val="00FC1F95"/>
    <w:rsid w:val="00FC1FAF"/>
    <w:rsid w:val="00FC2079"/>
    <w:rsid w:val="00FC5016"/>
    <w:rsid w:val="00FC52AD"/>
    <w:rsid w:val="00FC5717"/>
    <w:rsid w:val="00FC6C4E"/>
    <w:rsid w:val="00FC74B2"/>
    <w:rsid w:val="00FD035D"/>
    <w:rsid w:val="00FD0FC9"/>
    <w:rsid w:val="00FD1B5F"/>
    <w:rsid w:val="00FD215F"/>
    <w:rsid w:val="00FD25FA"/>
    <w:rsid w:val="00FD30CA"/>
    <w:rsid w:val="00FD3B60"/>
    <w:rsid w:val="00FD3F9F"/>
    <w:rsid w:val="00FD4046"/>
    <w:rsid w:val="00FD6321"/>
    <w:rsid w:val="00FD6A61"/>
    <w:rsid w:val="00FD6E11"/>
    <w:rsid w:val="00FD721F"/>
    <w:rsid w:val="00FD771E"/>
    <w:rsid w:val="00FE1B72"/>
    <w:rsid w:val="00FE1BE6"/>
    <w:rsid w:val="00FE2DA5"/>
    <w:rsid w:val="00FE3077"/>
    <w:rsid w:val="00FE3AA0"/>
    <w:rsid w:val="00FE5057"/>
    <w:rsid w:val="00FE7766"/>
    <w:rsid w:val="00FE7AB4"/>
    <w:rsid w:val="00FF1088"/>
    <w:rsid w:val="00FF16DD"/>
    <w:rsid w:val="00FF17FE"/>
    <w:rsid w:val="00FF1EC3"/>
    <w:rsid w:val="00FF274C"/>
    <w:rsid w:val="00FF3882"/>
    <w:rsid w:val="00FF4982"/>
    <w:rsid w:val="00FF544F"/>
    <w:rsid w:val="00FF5FD8"/>
    <w:rsid w:val="00FF6631"/>
    <w:rsid w:val="00FF7036"/>
    <w:rsid w:val="00FF77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25C4B420"/>
  <w15:docId w15:val="{8A039230-07A5-4D21-B77E-71B9CDF85F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Times New Roman" w:hAnsi="Calibri" w:cs="Times New Roman"/>
        <w:lang w:val="en-AU" w:eastAsia="en-A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 w:qFormat="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C71A2B"/>
    <w:pPr>
      <w:spacing w:before="240" w:after="240" w:line="360" w:lineRule="auto"/>
    </w:pPr>
    <w:rPr>
      <w:rFonts w:ascii="FS Me Pro" w:hAnsi="FS Me Pro" w:cs="Tahoma"/>
      <w:sz w:val="28"/>
      <w:szCs w:val="28"/>
      <w:lang w:eastAsia="en-US"/>
    </w:rPr>
  </w:style>
  <w:style w:type="paragraph" w:styleId="Heading1">
    <w:name w:val="heading 1"/>
    <w:basedOn w:val="Normal"/>
    <w:next w:val="Normal"/>
    <w:link w:val="Heading1Char"/>
    <w:uiPriority w:val="9"/>
    <w:qFormat/>
    <w:rsid w:val="00DE0472"/>
    <w:pPr>
      <w:keepNext/>
      <w:keepLines/>
      <w:tabs>
        <w:tab w:val="left" w:pos="5655"/>
      </w:tabs>
      <w:spacing w:before="7800" w:line="276" w:lineRule="auto"/>
      <w:outlineLvl w:val="0"/>
    </w:pPr>
    <w:rPr>
      <w:rFonts w:cs="Times New Roman"/>
      <w:b/>
      <w:bCs/>
      <w:noProof/>
      <w:color w:val="FFFFFF" w:themeColor="background1"/>
      <w:sz w:val="56"/>
      <w:szCs w:val="56"/>
      <w:lang w:val="en-US" w:eastAsia="x-none"/>
    </w:rPr>
  </w:style>
  <w:style w:type="paragraph" w:styleId="Heading2">
    <w:name w:val="heading 2"/>
    <w:basedOn w:val="Normal"/>
    <w:next w:val="Normal"/>
    <w:link w:val="Heading2Char"/>
    <w:uiPriority w:val="9"/>
    <w:qFormat/>
    <w:rsid w:val="00C71A2B"/>
    <w:pPr>
      <w:keepNext/>
      <w:keepLines/>
      <w:tabs>
        <w:tab w:val="left" w:pos="5655"/>
      </w:tabs>
      <w:spacing w:after="0"/>
      <w:outlineLvl w:val="1"/>
    </w:pPr>
    <w:rPr>
      <w:rFonts w:cs="Times New Roman"/>
      <w:b/>
      <w:bCs/>
      <w:color w:val="6B2976"/>
      <w:sz w:val="40"/>
      <w:szCs w:val="40"/>
      <w:lang w:val="x-none" w:eastAsia="x-none"/>
    </w:rPr>
  </w:style>
  <w:style w:type="paragraph" w:styleId="Heading3">
    <w:name w:val="heading 3"/>
    <w:basedOn w:val="Normal"/>
    <w:next w:val="Normal"/>
    <w:link w:val="Heading3Char"/>
    <w:uiPriority w:val="9"/>
    <w:qFormat/>
    <w:rsid w:val="00C71A2B"/>
    <w:pPr>
      <w:keepNext/>
      <w:spacing w:after="0"/>
      <w:outlineLvl w:val="2"/>
    </w:pPr>
    <w:rPr>
      <w:rFonts w:cs="Times New Roman"/>
      <w:b/>
      <w:bCs/>
      <w:sz w:val="32"/>
      <w:szCs w:val="32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CA7E63"/>
    <w:pPr>
      <w:keepNext/>
      <w:keepLines/>
      <w:spacing w:line="240" w:lineRule="auto"/>
      <w:outlineLvl w:val="3"/>
    </w:pPr>
    <w:rPr>
      <w:rFonts w:eastAsiaTheme="majorEastAsia" w:cstheme="majorBidi"/>
      <w:b/>
      <w:iCs/>
      <w:color w:val="6B2976"/>
      <w:sz w:val="32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E26BF5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4F1E58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8104A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34143A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DE0472"/>
    <w:rPr>
      <w:rFonts w:ascii="FS Me Pro" w:hAnsi="FS Me Pro"/>
      <w:b/>
      <w:bCs/>
      <w:noProof/>
      <w:color w:val="FFFFFF" w:themeColor="background1"/>
      <w:sz w:val="56"/>
      <w:szCs w:val="56"/>
      <w:lang w:val="en-US" w:eastAsia="x-none"/>
    </w:rPr>
  </w:style>
  <w:style w:type="character" w:customStyle="1" w:styleId="Heading2Char">
    <w:name w:val="Heading 2 Char"/>
    <w:link w:val="Heading2"/>
    <w:uiPriority w:val="9"/>
    <w:rsid w:val="00C71A2B"/>
    <w:rPr>
      <w:rFonts w:ascii="FS Me Pro" w:hAnsi="FS Me Pro"/>
      <w:b/>
      <w:bCs/>
      <w:color w:val="6B2976"/>
      <w:sz w:val="40"/>
      <w:szCs w:val="40"/>
      <w:lang w:val="x-none" w:eastAsia="x-none"/>
    </w:rPr>
  </w:style>
  <w:style w:type="character" w:styleId="Strong">
    <w:name w:val="Strong"/>
    <w:uiPriority w:val="22"/>
    <w:qFormat/>
    <w:rsid w:val="002A6A49"/>
    <w:rPr>
      <w:rFonts w:ascii="FS Me Pro" w:hAnsi="FS Me Pro"/>
      <w:b/>
      <w:bCs/>
      <w:color w:val="6B2976"/>
      <w:sz w:val="28"/>
    </w:rPr>
  </w:style>
  <w:style w:type="paragraph" w:customStyle="1" w:styleId="captions">
    <w:name w:val="captions"/>
    <w:basedOn w:val="Normal"/>
    <w:qFormat/>
    <w:rsid w:val="005F45F4"/>
    <w:pPr>
      <w:spacing w:line="240" w:lineRule="auto"/>
      <w:jc w:val="center"/>
    </w:pPr>
    <w:rPr>
      <w:noProof/>
      <w:szCs w:val="32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141F0"/>
    <w:pPr>
      <w:spacing w:before="0" w:after="0" w:line="240" w:lineRule="auto"/>
    </w:pPr>
    <w:rPr>
      <w:rFonts w:ascii="Tahoma" w:hAnsi="Tahoma" w:cs="Times New Roman"/>
      <w:sz w:val="16"/>
      <w:szCs w:val="16"/>
      <w:lang w:eastAsia="x-none"/>
    </w:rPr>
  </w:style>
  <w:style w:type="character" w:customStyle="1" w:styleId="BalloonTextChar">
    <w:name w:val="Balloon Text Char"/>
    <w:link w:val="BalloonText"/>
    <w:uiPriority w:val="99"/>
    <w:semiHidden/>
    <w:rsid w:val="007141F0"/>
    <w:rPr>
      <w:rFonts w:ascii="Tahoma" w:hAnsi="Tahoma" w:cs="Tahoma"/>
      <w:sz w:val="16"/>
      <w:szCs w:val="16"/>
      <w:lang w:val="en-GB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E90F97"/>
    <w:rPr>
      <w:rFonts w:ascii="Tahoma" w:hAnsi="Tahoma" w:cs="Times New Roman"/>
      <w:sz w:val="16"/>
      <w:szCs w:val="16"/>
    </w:rPr>
  </w:style>
  <w:style w:type="character" w:customStyle="1" w:styleId="DocumentMapChar">
    <w:name w:val="Document Map Char"/>
    <w:link w:val="DocumentMap"/>
    <w:uiPriority w:val="99"/>
    <w:semiHidden/>
    <w:rsid w:val="00E90F97"/>
    <w:rPr>
      <w:rFonts w:ascii="Tahoma" w:hAnsi="Tahoma" w:cs="Tahoma"/>
      <w:sz w:val="16"/>
      <w:szCs w:val="16"/>
      <w:lang w:val="en-GB" w:eastAsia="en-US"/>
    </w:rPr>
  </w:style>
  <w:style w:type="character" w:styleId="Hyperlink">
    <w:name w:val="Hyperlink"/>
    <w:uiPriority w:val="99"/>
    <w:unhideWhenUsed/>
    <w:rsid w:val="002A6A49"/>
    <w:rPr>
      <w:rFonts w:ascii="FS Me Pro" w:hAnsi="FS Me Pro"/>
      <w:b/>
      <w:color w:val="6B2976"/>
      <w:sz w:val="28"/>
      <w:u w:val="none"/>
    </w:rPr>
  </w:style>
  <w:style w:type="character" w:customStyle="1" w:styleId="IntenseEmphasis1">
    <w:name w:val="Intense Emphasis1"/>
    <w:basedOn w:val="Hyperlink"/>
    <w:uiPriority w:val="21"/>
    <w:qFormat/>
    <w:rsid w:val="002A6A49"/>
    <w:rPr>
      <w:rFonts w:ascii="FS Me Pro" w:hAnsi="FS Me Pro"/>
      <w:b/>
      <w:color w:val="6B2976"/>
      <w:sz w:val="28"/>
      <w:u w:val="none"/>
    </w:rPr>
  </w:style>
  <w:style w:type="paragraph" w:customStyle="1" w:styleId="Default">
    <w:name w:val="Default"/>
    <w:rsid w:val="006355FB"/>
    <w:pPr>
      <w:autoSpaceDE w:val="0"/>
      <w:autoSpaceDN w:val="0"/>
      <w:adjustRightInd w:val="0"/>
    </w:pPr>
    <w:rPr>
      <w:rFonts w:ascii="Gotham Medium" w:hAnsi="Gotham Medium" w:cs="Gotham Medium"/>
      <w:color w:val="000000"/>
      <w:sz w:val="24"/>
      <w:szCs w:val="24"/>
    </w:rPr>
  </w:style>
  <w:style w:type="paragraph" w:customStyle="1" w:styleId="Pa1">
    <w:name w:val="Pa1"/>
    <w:basedOn w:val="Default"/>
    <w:next w:val="Default"/>
    <w:uiPriority w:val="99"/>
    <w:rsid w:val="006355FB"/>
    <w:pPr>
      <w:spacing w:line="201" w:lineRule="atLeast"/>
    </w:pPr>
    <w:rPr>
      <w:rFonts w:cs="Times New Roman"/>
      <w:color w:val="auto"/>
    </w:rPr>
  </w:style>
  <w:style w:type="character" w:customStyle="1" w:styleId="Heading3Char">
    <w:name w:val="Heading 3 Char"/>
    <w:link w:val="Heading3"/>
    <w:uiPriority w:val="9"/>
    <w:rsid w:val="00C71A2B"/>
    <w:rPr>
      <w:rFonts w:ascii="FS Me Pro" w:hAnsi="FS Me Pro"/>
      <w:b/>
      <w:bCs/>
      <w:sz w:val="32"/>
      <w:szCs w:val="32"/>
      <w:lang w:eastAsia="en-US"/>
    </w:rPr>
  </w:style>
  <w:style w:type="paragraph" w:styleId="BodyText">
    <w:name w:val="Body Text"/>
    <w:link w:val="BodyTextChar"/>
    <w:uiPriority w:val="99"/>
    <w:rsid w:val="00DC2D52"/>
    <w:pPr>
      <w:spacing w:before="240" w:line="320" w:lineRule="atLeast"/>
      <w:jc w:val="both"/>
    </w:pPr>
    <w:rPr>
      <w:rFonts w:ascii="Times New Roman" w:hAnsi="Times New Roman"/>
      <w:sz w:val="26"/>
    </w:rPr>
  </w:style>
  <w:style w:type="character" w:customStyle="1" w:styleId="BodyTextChar">
    <w:name w:val="Body Text Char"/>
    <w:link w:val="BodyText"/>
    <w:uiPriority w:val="99"/>
    <w:rsid w:val="00DC2D52"/>
    <w:rPr>
      <w:rFonts w:ascii="Times New Roman" w:hAnsi="Times New Roman"/>
      <w:sz w:val="26"/>
      <w:lang w:val="en-AU" w:eastAsia="en-AU" w:bidi="ar-SA"/>
    </w:rPr>
  </w:style>
  <w:style w:type="paragraph" w:customStyle="1" w:styleId="LightList-Accent51">
    <w:name w:val="Light List - Accent 51"/>
    <w:basedOn w:val="Normal"/>
    <w:uiPriority w:val="34"/>
    <w:qFormat/>
    <w:rsid w:val="00C23C12"/>
    <w:pPr>
      <w:ind w:left="720"/>
    </w:pPr>
  </w:style>
  <w:style w:type="paragraph" w:styleId="Header">
    <w:name w:val="header"/>
    <w:basedOn w:val="Normal"/>
    <w:link w:val="HeaderChar"/>
    <w:uiPriority w:val="99"/>
    <w:unhideWhenUsed/>
    <w:rsid w:val="004139D8"/>
    <w:pPr>
      <w:tabs>
        <w:tab w:val="center" w:pos="4513"/>
        <w:tab w:val="right" w:pos="9026"/>
      </w:tabs>
      <w:ind w:right="-850"/>
      <w:jc w:val="right"/>
    </w:pPr>
    <w:rPr>
      <w:rFonts w:cs="Times New Roman"/>
      <w:noProof/>
      <w:lang w:eastAsia="en-AU"/>
    </w:rPr>
  </w:style>
  <w:style w:type="character" w:customStyle="1" w:styleId="HeaderChar">
    <w:name w:val="Header Char"/>
    <w:link w:val="Header"/>
    <w:uiPriority w:val="99"/>
    <w:rsid w:val="004139D8"/>
    <w:rPr>
      <w:rFonts w:ascii="FS Me" w:hAnsi="FS Me"/>
      <w:noProof/>
      <w:sz w:val="28"/>
      <w:szCs w:val="22"/>
    </w:rPr>
  </w:style>
  <w:style w:type="paragraph" w:styleId="Footer">
    <w:name w:val="footer"/>
    <w:basedOn w:val="Normal"/>
    <w:link w:val="FooterChar"/>
    <w:uiPriority w:val="99"/>
    <w:unhideWhenUsed/>
    <w:rsid w:val="00816DBA"/>
    <w:pPr>
      <w:tabs>
        <w:tab w:val="center" w:pos="4513"/>
        <w:tab w:val="center" w:pos="8222"/>
      </w:tabs>
      <w:spacing w:before="120" w:after="120"/>
      <w:jc w:val="right"/>
    </w:pPr>
    <w:rPr>
      <w:rFonts w:cs="Times New Roman"/>
      <w:noProof/>
      <w:color w:val="FFFFFF" w:themeColor="background1"/>
      <w:sz w:val="22"/>
    </w:rPr>
  </w:style>
  <w:style w:type="character" w:customStyle="1" w:styleId="FooterChar">
    <w:name w:val="Footer Char"/>
    <w:link w:val="Footer"/>
    <w:uiPriority w:val="99"/>
    <w:rsid w:val="00816DBA"/>
    <w:rPr>
      <w:rFonts w:ascii="FS Me" w:hAnsi="FS Me"/>
      <w:noProof/>
      <w:color w:val="FFFFFF" w:themeColor="background1"/>
      <w:sz w:val="22"/>
      <w:szCs w:val="22"/>
      <w:lang w:eastAsia="en-US"/>
    </w:rPr>
  </w:style>
  <w:style w:type="character" w:styleId="CommentReference">
    <w:name w:val="annotation reference"/>
    <w:uiPriority w:val="99"/>
    <w:semiHidden/>
    <w:unhideWhenUsed/>
    <w:rsid w:val="00E46122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46122"/>
    <w:rPr>
      <w:rFonts w:cs="Times New Roman"/>
      <w:sz w:val="20"/>
      <w:szCs w:val="20"/>
    </w:rPr>
  </w:style>
  <w:style w:type="character" w:customStyle="1" w:styleId="CommentTextChar">
    <w:name w:val="Comment Text Char"/>
    <w:link w:val="CommentText"/>
    <w:uiPriority w:val="99"/>
    <w:rsid w:val="00E46122"/>
    <w:rPr>
      <w:rFonts w:ascii="Arial" w:hAnsi="Arial" w:cs="Tahoma"/>
      <w:lang w:val="en-GB" w:eastAsia="en-U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46122"/>
    <w:rPr>
      <w:b/>
      <w:bCs/>
    </w:rPr>
  </w:style>
  <w:style w:type="character" w:customStyle="1" w:styleId="CommentSubjectChar">
    <w:name w:val="Comment Subject Char"/>
    <w:link w:val="CommentSubject"/>
    <w:uiPriority w:val="99"/>
    <w:semiHidden/>
    <w:rsid w:val="00E46122"/>
    <w:rPr>
      <w:rFonts w:ascii="Arial" w:hAnsi="Arial" w:cs="Tahoma"/>
      <w:b/>
      <w:bCs/>
      <w:lang w:val="en-GB" w:eastAsia="en-US"/>
    </w:rPr>
  </w:style>
  <w:style w:type="paragraph" w:customStyle="1" w:styleId="DarkList-Accent31">
    <w:name w:val="Dark List - Accent 31"/>
    <w:hidden/>
    <w:uiPriority w:val="99"/>
    <w:semiHidden/>
    <w:rsid w:val="000B4D35"/>
    <w:rPr>
      <w:rFonts w:ascii="Arial" w:hAnsi="Arial" w:cs="Tahoma"/>
      <w:sz w:val="28"/>
      <w:szCs w:val="22"/>
      <w:lang w:val="en-GB" w:eastAsia="en-US"/>
    </w:rPr>
  </w:style>
  <w:style w:type="table" w:styleId="TableGrid">
    <w:name w:val="Table Grid"/>
    <w:basedOn w:val="TableNormal"/>
    <w:uiPriority w:val="59"/>
    <w:rsid w:val="0075282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ageNumber">
    <w:name w:val="page number"/>
    <w:uiPriority w:val="99"/>
    <w:semiHidden/>
    <w:unhideWhenUsed/>
    <w:rsid w:val="003C25FD"/>
  </w:style>
  <w:style w:type="paragraph" w:styleId="TOC1">
    <w:name w:val="toc 1"/>
    <w:basedOn w:val="Normal"/>
    <w:next w:val="Normal"/>
    <w:autoRedefine/>
    <w:uiPriority w:val="39"/>
    <w:unhideWhenUsed/>
    <w:rsid w:val="00756729"/>
    <w:pPr>
      <w:pBdr>
        <w:between w:val="single" w:sz="4" w:space="4" w:color="6B2976"/>
      </w:pBdr>
      <w:tabs>
        <w:tab w:val="right" w:pos="9323"/>
      </w:tabs>
      <w:spacing w:before="480" w:after="120"/>
    </w:pPr>
    <w:rPr>
      <w:noProof/>
    </w:rPr>
  </w:style>
  <w:style w:type="paragraph" w:styleId="TOC2">
    <w:name w:val="toc 2"/>
    <w:basedOn w:val="Normal"/>
    <w:next w:val="Normal"/>
    <w:autoRedefine/>
    <w:uiPriority w:val="39"/>
    <w:unhideWhenUsed/>
    <w:rsid w:val="00653E86"/>
    <w:pPr>
      <w:tabs>
        <w:tab w:val="right" w:pos="9072"/>
      </w:tabs>
      <w:spacing w:line="480" w:lineRule="auto"/>
      <w:ind w:left="272" w:right="113"/>
    </w:pPr>
  </w:style>
  <w:style w:type="paragraph" w:customStyle="1" w:styleId="Tablespacerrow">
    <w:name w:val="Table spacer row"/>
    <w:basedOn w:val="captions"/>
    <w:qFormat/>
    <w:rsid w:val="00397314"/>
    <w:rPr>
      <w:sz w:val="8"/>
      <w:lang w:val="en-US"/>
    </w:rPr>
  </w:style>
  <w:style w:type="character" w:styleId="BookTitle">
    <w:name w:val="Book Title"/>
    <w:uiPriority w:val="33"/>
    <w:rsid w:val="001E52F1"/>
    <w:rPr>
      <w:i/>
      <w:iCs/>
      <w:smallCaps/>
      <w:spacing w:val="5"/>
    </w:rPr>
  </w:style>
  <w:style w:type="paragraph" w:styleId="ListParagraph">
    <w:name w:val="List Paragraph"/>
    <w:aliases w:val="Bullet point,Bulletr List Paragraph,Content descriptions,Dot ,FooterText,L,List Paragraph Number,List Paragraph*,List Paragraph1,List Paragraph11,List Paragraph2,NFP GP Bulleted List,Paragraphe de liste1,Recommendation,numbered,列出段落,列出段落1"/>
    <w:basedOn w:val="Normal"/>
    <w:link w:val="ListParagraphChar"/>
    <w:uiPriority w:val="34"/>
    <w:qFormat/>
    <w:rsid w:val="00702EAB"/>
    <w:pPr>
      <w:ind w:left="720"/>
    </w:pPr>
    <w:rPr>
      <w:rFonts w:eastAsiaTheme="minorHAnsi" w:cstheme="minorBidi"/>
    </w:rPr>
  </w:style>
  <w:style w:type="character" w:customStyle="1" w:styleId="ListParagraphChar">
    <w:name w:val="List Paragraph Char"/>
    <w:aliases w:val="Bullet point Char,Bulletr List Paragraph Char,Content descriptions Char,Dot  Char,FooterText Char,L Char,List Paragraph Number Char,List Paragraph* Char,List Paragraph1 Char,List Paragraph11 Char,List Paragraph2 Char,numbered Char"/>
    <w:basedOn w:val="DefaultParagraphFont"/>
    <w:link w:val="ListParagraph"/>
    <w:uiPriority w:val="34"/>
    <w:qFormat/>
    <w:locked/>
    <w:rsid w:val="00702EAB"/>
    <w:rPr>
      <w:rFonts w:ascii="FS Me" w:eastAsiaTheme="minorHAnsi" w:hAnsi="FS Me" w:cstheme="minorBidi"/>
      <w:sz w:val="28"/>
      <w:szCs w:val="22"/>
      <w:lang w:eastAsia="en-US"/>
    </w:rPr>
  </w:style>
  <w:style w:type="character" w:styleId="Emphasis">
    <w:name w:val="Emphasis"/>
    <w:basedOn w:val="DefaultParagraphFont"/>
    <w:uiPriority w:val="20"/>
    <w:qFormat/>
    <w:rsid w:val="0022452E"/>
    <w:rPr>
      <w:i/>
      <w:iCs/>
    </w:rPr>
  </w:style>
  <w:style w:type="character" w:styleId="SubtleEmphasis">
    <w:name w:val="Subtle Emphasis"/>
    <w:basedOn w:val="DefaultParagraphFont"/>
    <w:uiPriority w:val="19"/>
    <w:rsid w:val="004E6638"/>
    <w:rPr>
      <w:i/>
      <w:iCs/>
      <w:color w:val="404040" w:themeColor="text1" w:themeTint="BF"/>
    </w:rPr>
  </w:style>
  <w:style w:type="paragraph" w:styleId="TOC3">
    <w:name w:val="toc 3"/>
    <w:basedOn w:val="Normal"/>
    <w:next w:val="Normal"/>
    <w:autoRedefine/>
    <w:uiPriority w:val="39"/>
    <w:unhideWhenUsed/>
    <w:rsid w:val="0085761A"/>
    <w:pPr>
      <w:spacing w:after="100"/>
      <w:ind w:left="560"/>
    </w:pPr>
  </w:style>
  <w:style w:type="character" w:customStyle="1" w:styleId="Heading4Char">
    <w:name w:val="Heading 4 Char"/>
    <w:basedOn w:val="DefaultParagraphFont"/>
    <w:link w:val="Heading4"/>
    <w:uiPriority w:val="9"/>
    <w:rsid w:val="00CA7E63"/>
    <w:rPr>
      <w:rFonts w:ascii="FS Me" w:eastAsiaTheme="majorEastAsia" w:hAnsi="FS Me" w:cstheme="majorBidi"/>
      <w:b/>
      <w:iCs/>
      <w:color w:val="6B2976"/>
      <w:sz w:val="32"/>
      <w:szCs w:val="22"/>
      <w:lang w:eastAsia="en-US"/>
    </w:rPr>
  </w:style>
  <w:style w:type="paragraph" w:styleId="NormalWeb">
    <w:name w:val="Normal (Web)"/>
    <w:basedOn w:val="Normal"/>
    <w:uiPriority w:val="99"/>
    <w:unhideWhenUsed/>
    <w:rsid w:val="00677E67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eastAsia="en-AU"/>
    </w:rPr>
  </w:style>
  <w:style w:type="table" w:styleId="TableGridLight">
    <w:name w:val="Grid Table Light"/>
    <w:basedOn w:val="TableNormal"/>
    <w:uiPriority w:val="40"/>
    <w:rsid w:val="001E538A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styleId="Revision">
    <w:name w:val="Revision"/>
    <w:hidden/>
    <w:uiPriority w:val="99"/>
    <w:semiHidden/>
    <w:rsid w:val="00E42890"/>
    <w:rPr>
      <w:rFonts w:ascii="Arial" w:hAnsi="Arial" w:cs="Tahoma"/>
      <w:sz w:val="28"/>
      <w:szCs w:val="22"/>
      <w:lang w:eastAsia="en-US"/>
    </w:rPr>
  </w:style>
  <w:style w:type="table" w:customStyle="1" w:styleId="Style1">
    <w:name w:val="Style1"/>
    <w:basedOn w:val="TableNormal"/>
    <w:uiPriority w:val="99"/>
    <w:rsid w:val="008A6B5D"/>
    <w:tblPr/>
    <w:tcPr>
      <w:vAlign w:val="center"/>
    </w:tcPr>
    <w:tblStylePr w:type="firstCol">
      <w:pPr>
        <w:wordWrap/>
        <w:jc w:val="center"/>
      </w:pPr>
    </w:tblStyle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E13F9E"/>
    <w:rPr>
      <w:color w:val="808080"/>
      <w:shd w:val="clear" w:color="auto" w:fill="E6E6E6"/>
    </w:rPr>
  </w:style>
  <w:style w:type="paragraph" w:customStyle="1" w:styleId="Footerndisgovau">
    <w:name w:val="Footer_ndis.gov.au"/>
    <w:basedOn w:val="Footer"/>
    <w:uiPriority w:val="49"/>
    <w:rsid w:val="00BE3FC7"/>
    <w:pPr>
      <w:spacing w:before="0" w:after="0"/>
      <w:ind w:left="-850"/>
    </w:pPr>
    <w:rPr>
      <w:bCs/>
      <w:color w:val="6B2976"/>
      <w:sz w:val="56"/>
      <w:szCs w:val="56"/>
    </w:rPr>
  </w:style>
  <w:style w:type="paragraph" w:styleId="EndnoteText">
    <w:name w:val="endnote text"/>
    <w:basedOn w:val="Normal"/>
    <w:link w:val="EndnoteTextChar"/>
    <w:uiPriority w:val="99"/>
    <w:unhideWhenUsed/>
    <w:rsid w:val="00082754"/>
    <w:rPr>
      <w:sz w:val="24"/>
      <w:szCs w:val="24"/>
    </w:rPr>
  </w:style>
  <w:style w:type="character" w:customStyle="1" w:styleId="EndnoteTextChar">
    <w:name w:val="Endnote Text Char"/>
    <w:basedOn w:val="DefaultParagraphFont"/>
    <w:link w:val="EndnoteText"/>
    <w:uiPriority w:val="99"/>
    <w:rsid w:val="00082754"/>
    <w:rPr>
      <w:rFonts w:ascii="FS Me" w:hAnsi="FS Me" w:cs="Tahoma"/>
      <w:sz w:val="24"/>
      <w:szCs w:val="24"/>
      <w:lang w:eastAsia="en-US"/>
    </w:rPr>
  </w:style>
  <w:style w:type="numbering" w:customStyle="1" w:styleId="HeadingsList">
    <w:name w:val="Headings List"/>
    <w:uiPriority w:val="99"/>
    <w:rsid w:val="00E0142A"/>
    <w:pPr>
      <w:numPr>
        <w:numId w:val="1"/>
      </w:numPr>
    </w:p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9D031E"/>
    <w:rPr>
      <w:color w:val="605E5C"/>
      <w:shd w:val="clear" w:color="auto" w:fill="E1DFDD"/>
    </w:rPr>
  </w:style>
  <w:style w:type="character" w:customStyle="1" w:styleId="UnresolvedMention3">
    <w:name w:val="Unresolved Mention3"/>
    <w:basedOn w:val="DefaultParagraphFont"/>
    <w:uiPriority w:val="99"/>
    <w:semiHidden/>
    <w:unhideWhenUsed/>
    <w:rsid w:val="003F3AEC"/>
    <w:rPr>
      <w:color w:val="605E5C"/>
      <w:shd w:val="clear" w:color="auto" w:fill="E1DFDD"/>
    </w:rPr>
  </w:style>
  <w:style w:type="paragraph" w:styleId="TOCHeading">
    <w:name w:val="TOC Heading"/>
    <w:basedOn w:val="Heading2"/>
    <w:next w:val="Normal"/>
    <w:uiPriority w:val="39"/>
    <w:unhideWhenUsed/>
    <w:qFormat/>
    <w:rsid w:val="00DD389A"/>
  </w:style>
  <w:style w:type="paragraph" w:styleId="Title">
    <w:name w:val="Title"/>
    <w:basedOn w:val="Heading1"/>
    <w:next w:val="Normal"/>
    <w:link w:val="TitleChar"/>
    <w:uiPriority w:val="10"/>
    <w:qFormat/>
    <w:rsid w:val="00AA2531"/>
    <w:pPr>
      <w:spacing w:before="120"/>
    </w:pPr>
  </w:style>
  <w:style w:type="character" w:customStyle="1" w:styleId="TitleChar">
    <w:name w:val="Title Char"/>
    <w:basedOn w:val="DefaultParagraphFont"/>
    <w:link w:val="Title"/>
    <w:uiPriority w:val="10"/>
    <w:rsid w:val="00AA2531"/>
    <w:rPr>
      <w:rFonts w:ascii="FS Me" w:hAnsi="FS Me"/>
      <w:b/>
      <w:bCs/>
      <w:noProof/>
      <w:color w:val="FFFFFF" w:themeColor="background1"/>
      <w:sz w:val="56"/>
      <w:szCs w:val="56"/>
      <w:lang w:val="en-US" w:eastAsia="x-none"/>
    </w:rPr>
  </w:style>
  <w:style w:type="paragraph" w:styleId="Subtitle">
    <w:name w:val="Subtitle"/>
    <w:basedOn w:val="Heading2"/>
    <w:next w:val="Normal"/>
    <w:link w:val="SubtitleChar"/>
    <w:uiPriority w:val="11"/>
    <w:qFormat/>
    <w:rsid w:val="001A07DF"/>
    <w:pPr>
      <w:spacing w:before="360" w:after="360"/>
    </w:pPr>
    <w:rPr>
      <w:color w:val="FFFFFF" w:themeColor="background1"/>
      <w:lang w:val="en-US"/>
    </w:rPr>
  </w:style>
  <w:style w:type="character" w:customStyle="1" w:styleId="SubtitleChar">
    <w:name w:val="Subtitle Char"/>
    <w:basedOn w:val="DefaultParagraphFont"/>
    <w:link w:val="Subtitle"/>
    <w:uiPriority w:val="11"/>
    <w:rsid w:val="001A07DF"/>
    <w:rPr>
      <w:rFonts w:ascii="FS Me" w:hAnsi="FS Me"/>
      <w:b/>
      <w:bCs/>
      <w:color w:val="FFFFFF" w:themeColor="background1"/>
      <w:sz w:val="40"/>
      <w:szCs w:val="26"/>
      <w:lang w:val="en-US" w:eastAsia="x-none"/>
    </w:rPr>
  </w:style>
  <w:style w:type="character" w:styleId="IntenseEmphasis">
    <w:name w:val="Intense Emphasis"/>
    <w:basedOn w:val="DefaultParagraphFont"/>
    <w:uiPriority w:val="21"/>
    <w:qFormat/>
    <w:rsid w:val="00A617B5"/>
    <w:rPr>
      <w:b/>
      <w:i/>
      <w:iCs/>
      <w:color w:val="auto"/>
    </w:rPr>
  </w:style>
  <w:style w:type="table" w:customStyle="1" w:styleId="Style11">
    <w:name w:val="Style11"/>
    <w:basedOn w:val="TableNormal"/>
    <w:uiPriority w:val="99"/>
    <w:rsid w:val="009C08E3"/>
    <w:tblPr/>
    <w:tcPr>
      <w:vAlign w:val="center"/>
    </w:tcPr>
    <w:tblStylePr w:type="firstCol">
      <w:pPr>
        <w:jc w:val="center"/>
      </w:pPr>
    </w:tblStylePr>
  </w:style>
  <w:style w:type="character" w:styleId="PlaceholderText">
    <w:name w:val="Placeholder Text"/>
    <w:basedOn w:val="DefaultParagraphFont"/>
    <w:uiPriority w:val="99"/>
    <w:semiHidden/>
    <w:rsid w:val="002E0A8A"/>
    <w:rPr>
      <w:color w:val="808080"/>
    </w:rPr>
  </w:style>
  <w:style w:type="paragraph" w:customStyle="1" w:styleId="ProductCode">
    <w:name w:val="Product Code"/>
    <w:basedOn w:val="Backpagetext"/>
    <w:rsid w:val="00CB3B8E"/>
    <w:rPr>
      <w:b w:val="0"/>
      <w:sz w:val="24"/>
      <w:szCs w:val="18"/>
    </w:rPr>
  </w:style>
  <w:style w:type="paragraph" w:customStyle="1" w:styleId="Footerfrontpage">
    <w:name w:val="Footer_front page"/>
    <w:basedOn w:val="Normal"/>
    <w:qFormat/>
    <w:rsid w:val="00B62904"/>
    <w:rPr>
      <w:b/>
      <w:bCs/>
      <w:color w:val="FFFFFF" w:themeColor="background1"/>
      <w:sz w:val="32"/>
      <w:szCs w:val="24"/>
    </w:rPr>
  </w:style>
  <w:style w:type="paragraph" w:customStyle="1" w:styleId="Body">
    <w:name w:val="Body"/>
    <w:basedOn w:val="Normal"/>
    <w:uiPriority w:val="99"/>
    <w:rsid w:val="00AA574A"/>
    <w:pPr>
      <w:suppressAutoHyphens/>
      <w:autoSpaceDE w:val="0"/>
      <w:autoSpaceDN w:val="0"/>
      <w:adjustRightInd w:val="0"/>
      <w:spacing w:before="0" w:after="227" w:line="480" w:lineRule="atLeast"/>
      <w:textAlignment w:val="center"/>
    </w:pPr>
    <w:rPr>
      <w:rFonts w:cs="FS Me"/>
      <w:color w:val="000000"/>
      <w:w w:val="103"/>
      <w:lang w:val="en-GB" w:eastAsia="en-AU"/>
    </w:rPr>
  </w:style>
  <w:style w:type="paragraph" w:customStyle="1" w:styleId="Heading2SectionBreak">
    <w:name w:val="Heading 2_Section Break"/>
    <w:basedOn w:val="Heading2"/>
    <w:qFormat/>
    <w:rsid w:val="00C36784"/>
    <w:pPr>
      <w:spacing w:before="9000" w:after="120"/>
    </w:pPr>
    <w:rPr>
      <w:color w:val="FFFFFF" w:themeColor="background1"/>
      <w:sz w:val="52"/>
    </w:rPr>
  </w:style>
  <w:style w:type="paragraph" w:customStyle="1" w:styleId="Backpagetext">
    <w:name w:val="Back page text"/>
    <w:basedOn w:val="Normal"/>
    <w:qFormat/>
    <w:rsid w:val="00CB3B8E"/>
    <w:rPr>
      <w:b/>
      <w:bCs/>
      <w:color w:val="FFFFFF" w:themeColor="background1"/>
      <w:sz w:val="44"/>
      <w:szCs w:val="32"/>
      <w:lang w:val="en-US"/>
    </w:rPr>
  </w:style>
  <w:style w:type="paragraph" w:customStyle="1" w:styleId="Image">
    <w:name w:val="Image"/>
    <w:basedOn w:val="Normal"/>
    <w:qFormat/>
    <w:rsid w:val="00463A40"/>
    <w:pPr>
      <w:snapToGrid w:val="0"/>
      <w:jc w:val="center"/>
    </w:pPr>
  </w:style>
  <w:style w:type="paragraph" w:styleId="NoSpacing">
    <w:name w:val="No Spacing"/>
    <w:uiPriority w:val="1"/>
    <w:qFormat/>
    <w:rsid w:val="00463A40"/>
    <w:rPr>
      <w:rFonts w:ascii="FS Me" w:hAnsi="FS Me" w:cs="Tahoma"/>
      <w:sz w:val="28"/>
      <w:szCs w:val="22"/>
      <w:lang w:eastAsia="en-US"/>
    </w:rPr>
  </w:style>
  <w:style w:type="character" w:customStyle="1" w:styleId="Heading5Char">
    <w:name w:val="Heading 5 Char"/>
    <w:basedOn w:val="DefaultParagraphFont"/>
    <w:link w:val="Heading5"/>
    <w:uiPriority w:val="9"/>
    <w:rsid w:val="00E26BF5"/>
    <w:rPr>
      <w:rFonts w:asciiTheme="majorHAnsi" w:eastAsiaTheme="majorEastAsia" w:hAnsiTheme="majorHAnsi" w:cstheme="majorBidi"/>
      <w:color w:val="4F1E58" w:themeColor="accent1" w:themeShade="BF"/>
      <w:sz w:val="28"/>
      <w:szCs w:val="22"/>
      <w:lang w:eastAsia="en-US"/>
    </w:rPr>
  </w:style>
  <w:style w:type="character" w:customStyle="1" w:styleId="Heading6Char">
    <w:name w:val="Heading 6 Char"/>
    <w:basedOn w:val="DefaultParagraphFont"/>
    <w:link w:val="Heading6"/>
    <w:uiPriority w:val="9"/>
    <w:rsid w:val="008104A9"/>
    <w:rPr>
      <w:rFonts w:asciiTheme="majorHAnsi" w:eastAsiaTheme="majorEastAsia" w:hAnsiTheme="majorHAnsi" w:cstheme="majorBidi"/>
      <w:color w:val="34143A" w:themeColor="accent1" w:themeShade="7F"/>
      <w:sz w:val="28"/>
      <w:szCs w:val="22"/>
      <w:lang w:eastAsia="en-US"/>
    </w:rPr>
  </w:style>
  <w:style w:type="character" w:customStyle="1" w:styleId="cf01">
    <w:name w:val="cf01"/>
    <w:basedOn w:val="DefaultParagraphFont"/>
    <w:rsid w:val="005438A2"/>
    <w:rPr>
      <w:rFonts w:ascii="Segoe UI" w:hAnsi="Segoe UI" w:cs="Segoe UI" w:hint="default"/>
      <w:sz w:val="18"/>
      <w:szCs w:val="18"/>
    </w:rPr>
  </w:style>
  <w:style w:type="character" w:customStyle="1" w:styleId="Statisticstyle">
    <w:name w:val="Statistic style"/>
    <w:basedOn w:val="DefaultParagraphFont"/>
    <w:uiPriority w:val="1"/>
    <w:qFormat/>
    <w:rsid w:val="008753A2"/>
    <w:rPr>
      <w:rFonts w:ascii="FS Me Pro" w:hAnsi="FS Me Pro"/>
      <w:b/>
      <w:color w:val="6B2976"/>
      <w:position w:val="-2"/>
      <w:sz w:val="36"/>
    </w:rPr>
  </w:style>
  <w:style w:type="character" w:customStyle="1" w:styleId="ui-provider">
    <w:name w:val="ui-provider"/>
    <w:basedOn w:val="DefaultParagraphFont"/>
    <w:rsid w:val="00EB66BB"/>
  </w:style>
  <w:style w:type="paragraph" w:customStyle="1" w:styleId="WordList">
    <w:name w:val="Word List"/>
    <w:basedOn w:val="Normal"/>
    <w:qFormat/>
    <w:rsid w:val="001965F2"/>
    <w:pPr>
      <w:outlineLvl w:val="2"/>
    </w:pPr>
    <w:rPr>
      <w:b/>
      <w:color w:val="6B297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6.jpeg"/><Relationship Id="rId21" Type="http://schemas.openxmlformats.org/officeDocument/2006/relationships/image" Target="media/image10.jpeg"/><Relationship Id="rId42" Type="http://schemas.openxmlformats.org/officeDocument/2006/relationships/image" Target="media/image31.jpeg"/><Relationship Id="rId63" Type="http://schemas.openxmlformats.org/officeDocument/2006/relationships/image" Target="media/image52.jpeg"/><Relationship Id="rId84" Type="http://schemas.openxmlformats.org/officeDocument/2006/relationships/image" Target="media/image73.jpeg"/><Relationship Id="rId138" Type="http://schemas.openxmlformats.org/officeDocument/2006/relationships/image" Target="media/image127.jpeg"/><Relationship Id="rId159" Type="http://schemas.openxmlformats.org/officeDocument/2006/relationships/image" Target="media/image148.jpeg"/><Relationship Id="rId170" Type="http://schemas.openxmlformats.org/officeDocument/2006/relationships/image" Target="media/image159.jpeg"/><Relationship Id="rId191" Type="http://schemas.openxmlformats.org/officeDocument/2006/relationships/hyperlink" Target="http://www.ndis.gov.au" TargetMode="External"/><Relationship Id="rId205" Type="http://schemas.openxmlformats.org/officeDocument/2006/relationships/header" Target="header1.xml"/><Relationship Id="rId107" Type="http://schemas.openxmlformats.org/officeDocument/2006/relationships/image" Target="media/image96.jpeg"/><Relationship Id="rId11" Type="http://schemas.openxmlformats.org/officeDocument/2006/relationships/image" Target="media/image1.png"/><Relationship Id="rId32" Type="http://schemas.openxmlformats.org/officeDocument/2006/relationships/image" Target="media/image21.jpeg"/><Relationship Id="rId53" Type="http://schemas.openxmlformats.org/officeDocument/2006/relationships/image" Target="media/image42.jpeg"/><Relationship Id="rId74" Type="http://schemas.openxmlformats.org/officeDocument/2006/relationships/image" Target="media/image63.jpeg"/><Relationship Id="rId128" Type="http://schemas.openxmlformats.org/officeDocument/2006/relationships/image" Target="media/image117.jpeg"/><Relationship Id="rId149" Type="http://schemas.openxmlformats.org/officeDocument/2006/relationships/image" Target="media/image138.jpeg"/><Relationship Id="rId5" Type="http://schemas.openxmlformats.org/officeDocument/2006/relationships/numbering" Target="numbering.xml"/><Relationship Id="rId95" Type="http://schemas.openxmlformats.org/officeDocument/2006/relationships/image" Target="media/image84.jpeg"/><Relationship Id="rId160" Type="http://schemas.openxmlformats.org/officeDocument/2006/relationships/image" Target="media/image149.jpeg"/><Relationship Id="rId181" Type="http://schemas.openxmlformats.org/officeDocument/2006/relationships/image" Target="media/image170.jpeg"/><Relationship Id="rId22" Type="http://schemas.openxmlformats.org/officeDocument/2006/relationships/image" Target="media/image11.jpeg"/><Relationship Id="rId43" Type="http://schemas.openxmlformats.org/officeDocument/2006/relationships/image" Target="media/image32.jpeg"/><Relationship Id="rId64" Type="http://schemas.openxmlformats.org/officeDocument/2006/relationships/image" Target="media/image53.jpeg"/><Relationship Id="rId118" Type="http://schemas.openxmlformats.org/officeDocument/2006/relationships/image" Target="media/image107.jpeg"/><Relationship Id="rId139" Type="http://schemas.openxmlformats.org/officeDocument/2006/relationships/image" Target="media/image128.jpeg"/><Relationship Id="rId85" Type="http://schemas.openxmlformats.org/officeDocument/2006/relationships/image" Target="media/image74.jpeg"/><Relationship Id="rId150" Type="http://schemas.openxmlformats.org/officeDocument/2006/relationships/image" Target="media/image139.jpeg"/><Relationship Id="rId171" Type="http://schemas.openxmlformats.org/officeDocument/2006/relationships/image" Target="media/image160.jpeg"/><Relationship Id="rId192" Type="http://schemas.openxmlformats.org/officeDocument/2006/relationships/image" Target="media/image178.jpeg"/><Relationship Id="rId206" Type="http://schemas.openxmlformats.org/officeDocument/2006/relationships/footer" Target="footer2.xml"/><Relationship Id="rId12" Type="http://schemas.openxmlformats.org/officeDocument/2006/relationships/image" Target="media/image2.jpeg"/><Relationship Id="rId33" Type="http://schemas.openxmlformats.org/officeDocument/2006/relationships/image" Target="media/image22.jpeg"/><Relationship Id="rId108" Type="http://schemas.openxmlformats.org/officeDocument/2006/relationships/image" Target="media/image97.jpeg"/><Relationship Id="rId129" Type="http://schemas.openxmlformats.org/officeDocument/2006/relationships/image" Target="media/image118.jpeg"/><Relationship Id="rId54" Type="http://schemas.openxmlformats.org/officeDocument/2006/relationships/image" Target="media/image43.jpeg"/><Relationship Id="rId75" Type="http://schemas.openxmlformats.org/officeDocument/2006/relationships/image" Target="media/image64.jpeg"/><Relationship Id="rId96" Type="http://schemas.openxmlformats.org/officeDocument/2006/relationships/image" Target="media/image85.jpeg"/><Relationship Id="rId140" Type="http://schemas.openxmlformats.org/officeDocument/2006/relationships/image" Target="media/image129.jpeg"/><Relationship Id="rId161" Type="http://schemas.openxmlformats.org/officeDocument/2006/relationships/image" Target="media/image150.jpeg"/><Relationship Id="rId182" Type="http://schemas.openxmlformats.org/officeDocument/2006/relationships/image" Target="media/image171.jpeg"/><Relationship Id="rId6" Type="http://schemas.openxmlformats.org/officeDocument/2006/relationships/styles" Target="styles.xml"/><Relationship Id="rId23" Type="http://schemas.openxmlformats.org/officeDocument/2006/relationships/image" Target="media/image12.jpeg"/><Relationship Id="rId119" Type="http://schemas.openxmlformats.org/officeDocument/2006/relationships/image" Target="media/image108.jpeg"/><Relationship Id="rId44" Type="http://schemas.openxmlformats.org/officeDocument/2006/relationships/image" Target="media/image33.jpeg"/><Relationship Id="rId65" Type="http://schemas.openxmlformats.org/officeDocument/2006/relationships/image" Target="media/image54.jpeg"/><Relationship Id="rId86" Type="http://schemas.openxmlformats.org/officeDocument/2006/relationships/image" Target="media/image75.jpeg"/><Relationship Id="rId130" Type="http://schemas.openxmlformats.org/officeDocument/2006/relationships/image" Target="media/image119.jpeg"/><Relationship Id="rId151" Type="http://schemas.openxmlformats.org/officeDocument/2006/relationships/image" Target="media/image140.jpeg"/><Relationship Id="rId172" Type="http://schemas.openxmlformats.org/officeDocument/2006/relationships/image" Target="media/image161.jpeg"/><Relationship Id="rId193" Type="http://schemas.openxmlformats.org/officeDocument/2006/relationships/image" Target="media/image179.jpeg"/><Relationship Id="rId207" Type="http://schemas.openxmlformats.org/officeDocument/2006/relationships/footer" Target="footer3.xml"/><Relationship Id="rId13" Type="http://schemas.openxmlformats.org/officeDocument/2006/relationships/image" Target="media/image3.jpeg"/><Relationship Id="rId109" Type="http://schemas.openxmlformats.org/officeDocument/2006/relationships/image" Target="media/image98.jpeg"/><Relationship Id="rId34" Type="http://schemas.openxmlformats.org/officeDocument/2006/relationships/image" Target="media/image23.jpeg"/><Relationship Id="rId55" Type="http://schemas.openxmlformats.org/officeDocument/2006/relationships/image" Target="media/image44.jpeg"/><Relationship Id="rId76" Type="http://schemas.openxmlformats.org/officeDocument/2006/relationships/image" Target="media/image65.jpeg"/><Relationship Id="rId97" Type="http://schemas.openxmlformats.org/officeDocument/2006/relationships/image" Target="media/image86.jpeg"/><Relationship Id="rId120" Type="http://schemas.openxmlformats.org/officeDocument/2006/relationships/image" Target="media/image109.jpeg"/><Relationship Id="rId141" Type="http://schemas.openxmlformats.org/officeDocument/2006/relationships/image" Target="media/image130.jpeg"/><Relationship Id="rId7" Type="http://schemas.openxmlformats.org/officeDocument/2006/relationships/settings" Target="settings.xml"/><Relationship Id="rId162" Type="http://schemas.openxmlformats.org/officeDocument/2006/relationships/image" Target="media/image151.jpeg"/><Relationship Id="rId183" Type="http://schemas.openxmlformats.org/officeDocument/2006/relationships/image" Target="media/image172.jpeg"/><Relationship Id="rId24" Type="http://schemas.openxmlformats.org/officeDocument/2006/relationships/image" Target="media/image13.jpeg"/><Relationship Id="rId45" Type="http://schemas.openxmlformats.org/officeDocument/2006/relationships/image" Target="media/image34.jpeg"/><Relationship Id="rId66" Type="http://schemas.openxmlformats.org/officeDocument/2006/relationships/image" Target="media/image55.jpeg"/><Relationship Id="rId87" Type="http://schemas.openxmlformats.org/officeDocument/2006/relationships/image" Target="media/image76.jpeg"/><Relationship Id="rId110" Type="http://schemas.openxmlformats.org/officeDocument/2006/relationships/image" Target="media/image99.jpeg"/><Relationship Id="rId131" Type="http://schemas.openxmlformats.org/officeDocument/2006/relationships/image" Target="media/image120.jpeg"/><Relationship Id="rId61" Type="http://schemas.openxmlformats.org/officeDocument/2006/relationships/image" Target="media/image50.jpeg"/><Relationship Id="rId82" Type="http://schemas.openxmlformats.org/officeDocument/2006/relationships/image" Target="media/image71.jpeg"/><Relationship Id="rId152" Type="http://schemas.openxmlformats.org/officeDocument/2006/relationships/image" Target="media/image141.jpeg"/><Relationship Id="rId173" Type="http://schemas.openxmlformats.org/officeDocument/2006/relationships/image" Target="media/image162.jpeg"/><Relationship Id="rId194" Type="http://schemas.openxmlformats.org/officeDocument/2006/relationships/image" Target="media/image180.jpeg"/><Relationship Id="rId199" Type="http://schemas.openxmlformats.org/officeDocument/2006/relationships/image" Target="media/image184.jpeg"/><Relationship Id="rId203" Type="http://schemas.openxmlformats.org/officeDocument/2006/relationships/image" Target="media/image188.png"/><Relationship Id="rId208" Type="http://schemas.openxmlformats.org/officeDocument/2006/relationships/header" Target="header2.xml"/><Relationship Id="rId19" Type="http://schemas.openxmlformats.org/officeDocument/2006/relationships/image" Target="media/image8.jpeg"/><Relationship Id="rId14" Type="http://schemas.openxmlformats.org/officeDocument/2006/relationships/image" Target="media/image4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56" Type="http://schemas.openxmlformats.org/officeDocument/2006/relationships/image" Target="media/image45.jpeg"/><Relationship Id="rId77" Type="http://schemas.openxmlformats.org/officeDocument/2006/relationships/image" Target="media/image66.jpeg"/><Relationship Id="rId100" Type="http://schemas.openxmlformats.org/officeDocument/2006/relationships/image" Target="media/image89.jpeg"/><Relationship Id="rId105" Type="http://schemas.openxmlformats.org/officeDocument/2006/relationships/image" Target="media/image94.jpeg"/><Relationship Id="rId126" Type="http://schemas.openxmlformats.org/officeDocument/2006/relationships/image" Target="media/image115.jpeg"/><Relationship Id="rId147" Type="http://schemas.openxmlformats.org/officeDocument/2006/relationships/image" Target="media/image136.jpeg"/><Relationship Id="rId168" Type="http://schemas.openxmlformats.org/officeDocument/2006/relationships/image" Target="media/image157.jpeg"/><Relationship Id="rId8" Type="http://schemas.openxmlformats.org/officeDocument/2006/relationships/webSettings" Target="webSettings.xml"/><Relationship Id="rId51" Type="http://schemas.openxmlformats.org/officeDocument/2006/relationships/image" Target="media/image40.jpeg"/><Relationship Id="rId72" Type="http://schemas.openxmlformats.org/officeDocument/2006/relationships/image" Target="media/image61.jpeg"/><Relationship Id="rId93" Type="http://schemas.openxmlformats.org/officeDocument/2006/relationships/image" Target="media/image82.jpeg"/><Relationship Id="rId98" Type="http://schemas.openxmlformats.org/officeDocument/2006/relationships/image" Target="media/image87.jpeg"/><Relationship Id="rId121" Type="http://schemas.openxmlformats.org/officeDocument/2006/relationships/image" Target="media/image110.jpeg"/><Relationship Id="rId142" Type="http://schemas.openxmlformats.org/officeDocument/2006/relationships/image" Target="media/image131.jpeg"/><Relationship Id="rId163" Type="http://schemas.openxmlformats.org/officeDocument/2006/relationships/image" Target="media/image152.jpeg"/><Relationship Id="rId184" Type="http://schemas.openxmlformats.org/officeDocument/2006/relationships/image" Target="media/image173.jpeg"/><Relationship Id="rId189" Type="http://schemas.openxmlformats.org/officeDocument/2006/relationships/image" Target="media/image176.jpeg"/><Relationship Id="rId3" Type="http://schemas.openxmlformats.org/officeDocument/2006/relationships/customXml" Target="../customXml/item3.xml"/><Relationship Id="rId25" Type="http://schemas.openxmlformats.org/officeDocument/2006/relationships/image" Target="media/image14.jpeg"/><Relationship Id="rId46" Type="http://schemas.openxmlformats.org/officeDocument/2006/relationships/image" Target="media/image35.jpeg"/><Relationship Id="rId67" Type="http://schemas.openxmlformats.org/officeDocument/2006/relationships/image" Target="media/image56.jpeg"/><Relationship Id="rId116" Type="http://schemas.openxmlformats.org/officeDocument/2006/relationships/image" Target="media/image105.jpeg"/><Relationship Id="rId137" Type="http://schemas.openxmlformats.org/officeDocument/2006/relationships/image" Target="media/image126.jpeg"/><Relationship Id="rId158" Type="http://schemas.openxmlformats.org/officeDocument/2006/relationships/image" Target="media/image147.jpeg"/><Relationship Id="rId20" Type="http://schemas.openxmlformats.org/officeDocument/2006/relationships/image" Target="media/image9.jpeg"/><Relationship Id="rId41" Type="http://schemas.openxmlformats.org/officeDocument/2006/relationships/image" Target="media/image30.jpeg"/><Relationship Id="rId62" Type="http://schemas.openxmlformats.org/officeDocument/2006/relationships/image" Target="media/image51.jpeg"/><Relationship Id="rId83" Type="http://schemas.openxmlformats.org/officeDocument/2006/relationships/image" Target="media/image72.jpeg"/><Relationship Id="rId88" Type="http://schemas.openxmlformats.org/officeDocument/2006/relationships/image" Target="media/image77.jpeg"/><Relationship Id="rId111" Type="http://schemas.openxmlformats.org/officeDocument/2006/relationships/image" Target="media/image100.jpeg"/><Relationship Id="rId132" Type="http://schemas.openxmlformats.org/officeDocument/2006/relationships/image" Target="media/image121.jpeg"/><Relationship Id="rId153" Type="http://schemas.openxmlformats.org/officeDocument/2006/relationships/image" Target="media/image142.jpeg"/><Relationship Id="rId174" Type="http://schemas.openxmlformats.org/officeDocument/2006/relationships/image" Target="media/image163.jpeg"/><Relationship Id="rId179" Type="http://schemas.openxmlformats.org/officeDocument/2006/relationships/image" Target="media/image168.jpeg"/><Relationship Id="rId195" Type="http://schemas.openxmlformats.org/officeDocument/2006/relationships/image" Target="media/image181.png"/><Relationship Id="rId209" Type="http://schemas.openxmlformats.org/officeDocument/2006/relationships/footer" Target="footer4.xml"/><Relationship Id="rId190" Type="http://schemas.openxmlformats.org/officeDocument/2006/relationships/image" Target="media/image177.jpeg"/><Relationship Id="rId204" Type="http://schemas.openxmlformats.org/officeDocument/2006/relationships/footer" Target="footer1.xml"/><Relationship Id="rId15" Type="http://schemas.openxmlformats.org/officeDocument/2006/relationships/image" Target="media/image5.png"/><Relationship Id="rId36" Type="http://schemas.openxmlformats.org/officeDocument/2006/relationships/image" Target="media/image25.jpeg"/><Relationship Id="rId57" Type="http://schemas.openxmlformats.org/officeDocument/2006/relationships/image" Target="media/image46.jpeg"/><Relationship Id="rId106" Type="http://schemas.openxmlformats.org/officeDocument/2006/relationships/image" Target="media/image95.jpeg"/><Relationship Id="rId127" Type="http://schemas.openxmlformats.org/officeDocument/2006/relationships/image" Target="media/image116.jpeg"/><Relationship Id="rId10" Type="http://schemas.openxmlformats.org/officeDocument/2006/relationships/endnotes" Target="endnotes.xml"/><Relationship Id="rId31" Type="http://schemas.openxmlformats.org/officeDocument/2006/relationships/image" Target="media/image20.jpeg"/><Relationship Id="rId52" Type="http://schemas.openxmlformats.org/officeDocument/2006/relationships/image" Target="media/image41.jpeg"/><Relationship Id="rId73" Type="http://schemas.openxmlformats.org/officeDocument/2006/relationships/image" Target="media/image62.jpeg"/><Relationship Id="rId78" Type="http://schemas.openxmlformats.org/officeDocument/2006/relationships/image" Target="media/image67.jpeg"/><Relationship Id="rId94" Type="http://schemas.openxmlformats.org/officeDocument/2006/relationships/image" Target="media/image83.jpeg"/><Relationship Id="rId99" Type="http://schemas.openxmlformats.org/officeDocument/2006/relationships/image" Target="media/image88.jpeg"/><Relationship Id="rId101" Type="http://schemas.openxmlformats.org/officeDocument/2006/relationships/image" Target="media/image90.jpeg"/><Relationship Id="rId122" Type="http://schemas.openxmlformats.org/officeDocument/2006/relationships/image" Target="media/image111.jpeg"/><Relationship Id="rId143" Type="http://schemas.openxmlformats.org/officeDocument/2006/relationships/image" Target="media/image132.jpeg"/><Relationship Id="rId148" Type="http://schemas.openxmlformats.org/officeDocument/2006/relationships/image" Target="media/image137.jpeg"/><Relationship Id="rId164" Type="http://schemas.openxmlformats.org/officeDocument/2006/relationships/image" Target="media/image153.jpeg"/><Relationship Id="rId169" Type="http://schemas.openxmlformats.org/officeDocument/2006/relationships/image" Target="media/image158.jpeg"/><Relationship Id="rId185" Type="http://schemas.openxmlformats.org/officeDocument/2006/relationships/hyperlink" Target="http://www.ndis.gov.au" TargetMode="Externa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80" Type="http://schemas.openxmlformats.org/officeDocument/2006/relationships/image" Target="media/image169.jpeg"/><Relationship Id="rId210" Type="http://schemas.openxmlformats.org/officeDocument/2006/relationships/fontTable" Target="fontTable.xml"/><Relationship Id="rId26" Type="http://schemas.openxmlformats.org/officeDocument/2006/relationships/image" Target="media/image15.jpeg"/><Relationship Id="rId47" Type="http://schemas.openxmlformats.org/officeDocument/2006/relationships/image" Target="media/image36.jpeg"/><Relationship Id="rId68" Type="http://schemas.openxmlformats.org/officeDocument/2006/relationships/image" Target="media/image57.jpeg"/><Relationship Id="rId89" Type="http://schemas.openxmlformats.org/officeDocument/2006/relationships/image" Target="media/image78.jpeg"/><Relationship Id="rId112" Type="http://schemas.openxmlformats.org/officeDocument/2006/relationships/image" Target="media/image101.jpeg"/><Relationship Id="rId133" Type="http://schemas.openxmlformats.org/officeDocument/2006/relationships/image" Target="media/image122.jpeg"/><Relationship Id="rId154" Type="http://schemas.openxmlformats.org/officeDocument/2006/relationships/image" Target="media/image143.jpeg"/><Relationship Id="rId175" Type="http://schemas.openxmlformats.org/officeDocument/2006/relationships/image" Target="media/image164.jpeg"/><Relationship Id="rId196" Type="http://schemas.openxmlformats.org/officeDocument/2006/relationships/hyperlink" Target="http://www.accesshub.gov.au/about-the-nrs" TargetMode="External"/><Relationship Id="rId200" Type="http://schemas.openxmlformats.org/officeDocument/2006/relationships/image" Target="media/image185.jpeg"/><Relationship Id="rId16" Type="http://schemas.openxmlformats.org/officeDocument/2006/relationships/image" Target="media/image6.jpeg"/><Relationship Id="rId37" Type="http://schemas.openxmlformats.org/officeDocument/2006/relationships/image" Target="media/image26.jpeg"/><Relationship Id="rId58" Type="http://schemas.openxmlformats.org/officeDocument/2006/relationships/image" Target="media/image47.jpeg"/><Relationship Id="rId79" Type="http://schemas.openxmlformats.org/officeDocument/2006/relationships/image" Target="media/image68.jpeg"/><Relationship Id="rId102" Type="http://schemas.openxmlformats.org/officeDocument/2006/relationships/image" Target="media/image91.jpeg"/><Relationship Id="rId123" Type="http://schemas.openxmlformats.org/officeDocument/2006/relationships/image" Target="media/image112.jpeg"/><Relationship Id="rId144" Type="http://schemas.openxmlformats.org/officeDocument/2006/relationships/image" Target="media/image133.jpeg"/><Relationship Id="rId90" Type="http://schemas.openxmlformats.org/officeDocument/2006/relationships/image" Target="media/image79.jpeg"/><Relationship Id="rId165" Type="http://schemas.openxmlformats.org/officeDocument/2006/relationships/image" Target="media/image154.jpeg"/><Relationship Id="rId186" Type="http://schemas.openxmlformats.org/officeDocument/2006/relationships/image" Target="media/image174.jpeg"/><Relationship Id="rId211" Type="http://schemas.openxmlformats.org/officeDocument/2006/relationships/glossaryDocument" Target="glossary/document.xml"/><Relationship Id="rId27" Type="http://schemas.openxmlformats.org/officeDocument/2006/relationships/image" Target="media/image16.jpeg"/><Relationship Id="rId48" Type="http://schemas.openxmlformats.org/officeDocument/2006/relationships/image" Target="media/image37.jpeg"/><Relationship Id="rId69" Type="http://schemas.openxmlformats.org/officeDocument/2006/relationships/image" Target="media/image58.jpeg"/><Relationship Id="rId113" Type="http://schemas.openxmlformats.org/officeDocument/2006/relationships/image" Target="media/image102.jpeg"/><Relationship Id="rId134" Type="http://schemas.openxmlformats.org/officeDocument/2006/relationships/image" Target="media/image123.jpeg"/><Relationship Id="rId80" Type="http://schemas.openxmlformats.org/officeDocument/2006/relationships/image" Target="media/image69.jpeg"/><Relationship Id="rId155" Type="http://schemas.openxmlformats.org/officeDocument/2006/relationships/image" Target="media/image144.jpeg"/><Relationship Id="rId176" Type="http://schemas.openxmlformats.org/officeDocument/2006/relationships/image" Target="media/image165.jpeg"/><Relationship Id="rId197" Type="http://schemas.openxmlformats.org/officeDocument/2006/relationships/image" Target="media/image182.jpeg"/><Relationship Id="rId201" Type="http://schemas.openxmlformats.org/officeDocument/2006/relationships/image" Target="media/image186.jpeg"/><Relationship Id="rId17" Type="http://schemas.openxmlformats.org/officeDocument/2006/relationships/image" Target="media/image7.jpeg"/><Relationship Id="rId38" Type="http://schemas.openxmlformats.org/officeDocument/2006/relationships/image" Target="media/image27.jpeg"/><Relationship Id="rId59" Type="http://schemas.openxmlformats.org/officeDocument/2006/relationships/image" Target="media/image48.jpeg"/><Relationship Id="rId103" Type="http://schemas.openxmlformats.org/officeDocument/2006/relationships/image" Target="media/image92.png"/><Relationship Id="rId124" Type="http://schemas.openxmlformats.org/officeDocument/2006/relationships/image" Target="media/image113.jpeg"/><Relationship Id="rId70" Type="http://schemas.openxmlformats.org/officeDocument/2006/relationships/image" Target="media/image59.jpeg"/><Relationship Id="rId91" Type="http://schemas.openxmlformats.org/officeDocument/2006/relationships/image" Target="media/image80.jpeg"/><Relationship Id="rId145" Type="http://schemas.openxmlformats.org/officeDocument/2006/relationships/image" Target="media/image134.jpeg"/><Relationship Id="rId166" Type="http://schemas.openxmlformats.org/officeDocument/2006/relationships/image" Target="media/image155.jpeg"/><Relationship Id="rId187" Type="http://schemas.openxmlformats.org/officeDocument/2006/relationships/image" Target="media/image175.png"/><Relationship Id="rId1" Type="http://schemas.openxmlformats.org/officeDocument/2006/relationships/customXml" Target="../customXml/item1.xml"/><Relationship Id="rId212" Type="http://schemas.openxmlformats.org/officeDocument/2006/relationships/theme" Target="theme/theme1.xml"/><Relationship Id="rId28" Type="http://schemas.openxmlformats.org/officeDocument/2006/relationships/image" Target="media/image17.jpeg"/><Relationship Id="rId49" Type="http://schemas.openxmlformats.org/officeDocument/2006/relationships/image" Target="media/image38.jpeg"/><Relationship Id="rId114" Type="http://schemas.openxmlformats.org/officeDocument/2006/relationships/image" Target="media/image103.jpeg"/><Relationship Id="rId60" Type="http://schemas.openxmlformats.org/officeDocument/2006/relationships/image" Target="media/image49.jpeg"/><Relationship Id="rId81" Type="http://schemas.openxmlformats.org/officeDocument/2006/relationships/image" Target="media/image70.jpeg"/><Relationship Id="rId135" Type="http://schemas.openxmlformats.org/officeDocument/2006/relationships/image" Target="media/image124.jpeg"/><Relationship Id="rId156" Type="http://schemas.openxmlformats.org/officeDocument/2006/relationships/image" Target="media/image145.jpeg"/><Relationship Id="rId177" Type="http://schemas.openxmlformats.org/officeDocument/2006/relationships/image" Target="media/image166.jpeg"/><Relationship Id="rId198" Type="http://schemas.openxmlformats.org/officeDocument/2006/relationships/image" Target="media/image183.jpeg"/><Relationship Id="rId202" Type="http://schemas.openxmlformats.org/officeDocument/2006/relationships/image" Target="media/image187.jpeg"/><Relationship Id="rId18" Type="http://schemas.openxmlformats.org/officeDocument/2006/relationships/hyperlink" Target="http://www.ndis.gov.au/CALD" TargetMode="External"/><Relationship Id="rId39" Type="http://schemas.openxmlformats.org/officeDocument/2006/relationships/image" Target="media/image28.jpeg"/><Relationship Id="rId50" Type="http://schemas.openxmlformats.org/officeDocument/2006/relationships/image" Target="media/image39.jpeg"/><Relationship Id="rId104" Type="http://schemas.openxmlformats.org/officeDocument/2006/relationships/image" Target="media/image93.jpeg"/><Relationship Id="rId125" Type="http://schemas.openxmlformats.org/officeDocument/2006/relationships/image" Target="media/image114.jpeg"/><Relationship Id="rId146" Type="http://schemas.openxmlformats.org/officeDocument/2006/relationships/image" Target="media/image135.jpeg"/><Relationship Id="rId167" Type="http://schemas.openxmlformats.org/officeDocument/2006/relationships/image" Target="media/image156.jpeg"/><Relationship Id="rId188" Type="http://schemas.openxmlformats.org/officeDocument/2006/relationships/hyperlink" Target="https://www.facebook.com/NDISAus" TargetMode="External"/><Relationship Id="rId71" Type="http://schemas.openxmlformats.org/officeDocument/2006/relationships/image" Target="media/image60.jpeg"/><Relationship Id="rId92" Type="http://schemas.openxmlformats.org/officeDocument/2006/relationships/image" Target="media/image81.jpeg"/><Relationship Id="rId2" Type="http://schemas.openxmlformats.org/officeDocument/2006/relationships/customXml" Target="../customXml/item2.xml"/><Relationship Id="rId29" Type="http://schemas.openxmlformats.org/officeDocument/2006/relationships/image" Target="media/image18.jpeg"/><Relationship Id="rId40" Type="http://schemas.openxmlformats.org/officeDocument/2006/relationships/image" Target="media/image29.jpeg"/><Relationship Id="rId115" Type="http://schemas.openxmlformats.org/officeDocument/2006/relationships/image" Target="media/image104.jpeg"/><Relationship Id="rId136" Type="http://schemas.openxmlformats.org/officeDocument/2006/relationships/image" Target="media/image125.jpeg"/><Relationship Id="rId157" Type="http://schemas.openxmlformats.org/officeDocument/2006/relationships/image" Target="media/image146.jpeg"/><Relationship Id="rId178" Type="http://schemas.openxmlformats.org/officeDocument/2006/relationships/image" Target="media/image167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89.jpe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91.png"/></Relationships>
</file>

<file path=word/_rels/footer4.xml.rels><?xml version="1.0" encoding="UTF-8" standalone="yes"?>
<Relationships xmlns="http://schemas.openxmlformats.org/package/2006/relationships"><Relationship Id="rId1" Type="http://schemas.openxmlformats.org/officeDocument/2006/relationships/image" Target="media/image192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90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S:\IAG%20images\Client%20logos%20and%20branding\NDIA\XXXX%20-%20NDIA%20-%20Easy%20Read%20Word%20Template%20-%202022%20Dec%201%20-%20use%20this%20one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06AFA6750E784AC0BC2498A093684423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92BD535F-0828-4FE2-B777-F1639FD71252}"/>
      </w:docPartPr>
      <w:docPartBody>
        <w:p w:rsidR="000E6558" w:rsidRDefault="0028483C">
          <w:pPr>
            <w:pStyle w:val="06AFA6750E784AC0BC2498A093684423"/>
          </w:pPr>
          <w:r w:rsidRPr="003C132E">
            <w:rPr>
              <w:rStyle w:val="PlaceholderText"/>
            </w:rPr>
            <w:t>[Title]</w:t>
          </w:r>
        </w:p>
      </w:docPartBody>
    </w:docPart>
    <w:docPart>
      <w:docPartPr>
        <w:name w:val="135C2B978D244C5B8F1BEA8F248C9CC2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3BEBAE50-23AF-4C4A-BBA2-DC824684A2B6}"/>
      </w:docPartPr>
      <w:docPartBody>
        <w:p w:rsidR="000E6558" w:rsidRDefault="0028483C">
          <w:pPr>
            <w:pStyle w:val="135C2B978D244C5B8F1BEA8F248C9CC2"/>
          </w:pPr>
          <w:r w:rsidRPr="003C132E">
            <w:rPr>
              <w:rStyle w:val="PlaceholderText"/>
            </w:rPr>
            <w:t>Click or tap to enter a date.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FS Me Pro">
    <w:altName w:val="Calibri"/>
    <w:charset w:val="00"/>
    <w:family w:val="auto"/>
    <w:pitch w:val="variable"/>
    <w:sig w:usb0="A00002EF" w:usb1="4000606A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FS Me Pro Heavy">
    <w:altName w:val="Calibri"/>
    <w:charset w:val="00"/>
    <w:family w:val="auto"/>
    <w:pitch w:val="variable"/>
    <w:sig w:usb0="A00002EF" w:usb1="4000606A" w:usb2="00000000" w:usb3="00000000" w:csb0="0000009F" w:csb1="00000000"/>
  </w:font>
  <w:font w:name="Gotham Medium">
    <w:altName w:val="Calibri"/>
    <w:panose1 w:val="00000000000000000000"/>
    <w:charset w:val="00"/>
    <w:family w:val="modern"/>
    <w:notTrueType/>
    <w:pitch w:val="variable"/>
    <w:sig w:usb0="A10000FF" w:usb1="4000005B" w:usb2="00000000" w:usb3="00000000" w:csb0="0000009B" w:csb1="00000000"/>
  </w:font>
  <w:font w:name="FS Me">
    <w:altName w:val="Calibri"/>
    <w:panose1 w:val="02000506040000020004"/>
    <w:charset w:val="00"/>
    <w:family w:val="modern"/>
    <w:notTrueType/>
    <w:pitch w:val="variable"/>
    <w:sig w:usb0="800000AF" w:usb1="4000204A" w:usb2="00000000" w:usb3="00000000" w:csb0="0000009B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Khmer UI">
    <w:panose1 w:val="020B0502040204020203"/>
    <w:charset w:val="00"/>
    <w:family w:val="swiss"/>
    <w:pitch w:val="variable"/>
    <w:sig w:usb0="80000003" w:usb1="00000000" w:usb2="00010000" w:usb3="00000000" w:csb0="00000001" w:csb1="00000000"/>
  </w:font>
  <w:font w:name="DaunPenh">
    <w:charset w:val="00"/>
    <w:family w:val="auto"/>
    <w:pitch w:val="variable"/>
    <w:sig w:usb0="80000003" w:usb1="00000000" w:usb2="00010000" w:usb3="00000000" w:csb0="0000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E6558"/>
    <w:rsid w:val="000301F7"/>
    <w:rsid w:val="000309EA"/>
    <w:rsid w:val="000635D7"/>
    <w:rsid w:val="000E6558"/>
    <w:rsid w:val="00104D84"/>
    <w:rsid w:val="0012221A"/>
    <w:rsid w:val="001C7BAF"/>
    <w:rsid w:val="001E1925"/>
    <w:rsid w:val="0023322F"/>
    <w:rsid w:val="0028483C"/>
    <w:rsid w:val="00284932"/>
    <w:rsid w:val="00303AB2"/>
    <w:rsid w:val="0031738C"/>
    <w:rsid w:val="003E7257"/>
    <w:rsid w:val="004A37E2"/>
    <w:rsid w:val="00515A45"/>
    <w:rsid w:val="005575DD"/>
    <w:rsid w:val="0058067F"/>
    <w:rsid w:val="005A4A14"/>
    <w:rsid w:val="00606C4C"/>
    <w:rsid w:val="00652E6A"/>
    <w:rsid w:val="00753489"/>
    <w:rsid w:val="0077555C"/>
    <w:rsid w:val="00783C6D"/>
    <w:rsid w:val="007C18A6"/>
    <w:rsid w:val="007F3264"/>
    <w:rsid w:val="007F4FE3"/>
    <w:rsid w:val="00907EBB"/>
    <w:rsid w:val="00944BE9"/>
    <w:rsid w:val="00A26102"/>
    <w:rsid w:val="00A443E1"/>
    <w:rsid w:val="00AA03B4"/>
    <w:rsid w:val="00B90C78"/>
    <w:rsid w:val="00CF48B8"/>
    <w:rsid w:val="00D332E6"/>
    <w:rsid w:val="00D5496F"/>
    <w:rsid w:val="00DC12C5"/>
    <w:rsid w:val="00E34A12"/>
    <w:rsid w:val="00E62CCB"/>
    <w:rsid w:val="00E91D45"/>
    <w:rsid w:val="00EE2A6C"/>
    <w:rsid w:val="00EE6A70"/>
    <w:rsid w:val="00F22E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en-AU" w:eastAsia="en-AU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sid w:val="00D5496F"/>
    <w:rPr>
      <w:color w:val="808080"/>
    </w:rPr>
  </w:style>
  <w:style w:type="paragraph" w:customStyle="1" w:styleId="06AFA6750E784AC0BC2498A093684423">
    <w:name w:val="06AFA6750E784AC0BC2498A093684423"/>
  </w:style>
  <w:style w:type="paragraph" w:customStyle="1" w:styleId="135C2B978D244C5B8F1BEA8F248C9CC2">
    <w:name w:val="135C2B978D244C5B8F1BEA8F248C9CC2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NDIA">
      <a:dk1>
        <a:sysClr val="windowText" lastClr="000000"/>
      </a:dk1>
      <a:lt1>
        <a:sysClr val="window" lastClr="FFFFFF"/>
      </a:lt1>
      <a:dk2>
        <a:srgbClr val="6B2976"/>
      </a:dk2>
      <a:lt2>
        <a:srgbClr val="D4C5D7"/>
      </a:lt2>
      <a:accent1>
        <a:srgbClr val="6B2976"/>
      </a:accent1>
      <a:accent2>
        <a:srgbClr val="8AC640"/>
      </a:accent2>
      <a:accent3>
        <a:srgbClr val="009EAD"/>
      </a:accent3>
      <a:accent4>
        <a:srgbClr val="C5296D"/>
      </a:accent4>
      <a:accent5>
        <a:srgbClr val="FAA41A"/>
      </a:accent5>
      <a:accent6>
        <a:srgbClr val="F26322"/>
      </a:accent6>
      <a:hlink>
        <a:srgbClr val="6B2976"/>
      </a:hlink>
      <a:folHlink>
        <a:srgbClr val="C5296D"/>
      </a:folHlink>
    </a:clrScheme>
    <a:fontScheme name="NDIA">
      <a:majorFont>
        <a:latin typeface="FS Me Pro Heavy"/>
        <a:ea typeface=""/>
        <a:cs typeface=""/>
      </a:majorFont>
      <a:minorFont>
        <a:latin typeface="FS Me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c8d4ce67-7909-48f8-adba-10a38cadedde" xsi:nil="true"/>
    <lcf76f155ced4ddcb4097134ff3c332f xmlns="fc3bfd07-c524-4227-a812-b1f8ee2d463b">
      <Terms xmlns="http://schemas.microsoft.com/office/infopath/2007/PartnerControls"/>
    </lcf76f155ced4ddcb4097134ff3c332f>
  </documentManagement>
</p:properti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C9B3E7B947A47C48883DBCBABBF9695E" ma:contentTypeVersion="16" ma:contentTypeDescription="Create a new document." ma:contentTypeScope="" ma:versionID="8d91b00162ae1b017312bd299423e7a0">
  <xsd:schema xmlns:xsd="http://www.w3.org/2001/XMLSchema" xmlns:xs="http://www.w3.org/2001/XMLSchema" xmlns:p="http://schemas.microsoft.com/office/2006/metadata/properties" xmlns:ns2="fc3bfd07-c524-4227-a812-b1f8ee2d463b" xmlns:ns3="c8d4ce67-7909-48f8-adba-10a38cadedde" targetNamespace="http://schemas.microsoft.com/office/2006/metadata/properties" ma:root="true" ma:fieldsID="9ede7192fb79d4a32650dda8f1e9fd45" ns2:_="" ns3:_="">
    <xsd:import namespace="fc3bfd07-c524-4227-a812-b1f8ee2d463b"/>
    <xsd:import namespace="c8d4ce67-7909-48f8-adba-10a38cadedde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SearchProperties" minOccurs="0"/>
                <xsd:element ref="ns2:MediaServiceDateTaken" minOccurs="0"/>
                <xsd:element ref="ns2:MediaLengthInSeconds" minOccurs="0"/>
                <xsd:element ref="ns2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c3bfd07-c524-4227-a812-b1f8ee2d463b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lcf76f155ced4ddcb4097134ff3c332f" ma:index="15" nillable="true" ma:taxonomy="true" ma:internalName="lcf76f155ced4ddcb4097134ff3c332f" ma:taxonomyFieldName="MediaServiceImageTags" ma:displayName="Image Tags" ma:readOnly="false" ma:fieldId="{5cf76f15-5ced-4ddc-b409-7134ff3c332f}" ma:taxonomyMulti="true" ma:sspId="0f491396-a7e2-4bc1-b170-149c68583a4a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8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9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SearchProperties" ma:index="2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21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LengthInSeconds" ma:index="22" nillable="true" ma:displayName="MediaLengthInSeconds" ma:hidden="true" ma:internalName="MediaLengthInSeconds" ma:readOnly="true">
      <xsd:simpleType>
        <xsd:restriction base="dms:Unknown"/>
      </xsd:simpleType>
    </xsd:element>
    <xsd:element name="MediaServiceObjectDetectorVersions" ma:index="23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8d4ce67-7909-48f8-adba-10a38cadedde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16" nillable="true" ma:displayName="Taxonomy Catch All Column" ma:hidden="true" ma:list="{822d72f1-8104-4b42-8c9f-91dd73354df1}" ma:internalName="TaxCatchAll" ma:showField="CatchAllData" ma:web="c8d4ce67-7909-48f8-adba-10a38cadedde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4FE7C052-873D-4EE7-885B-6224EC95B946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57B6D9C1-F9DC-40D6-B714-491557314082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1CF22700-98C8-4BDF-A2F6-7CABBCCCE4F5}">
  <ds:schemaRefs>
    <ds:schemaRef ds:uri="http://schemas.microsoft.com/office/2006/metadata/properties"/>
    <ds:schemaRef ds:uri="http://schemas.microsoft.com/office/infopath/2007/PartnerControls"/>
    <ds:schemaRef ds:uri="c8d4ce67-7909-48f8-adba-10a38cadedde"/>
    <ds:schemaRef ds:uri="fc3bfd07-c524-4227-a812-b1f8ee2d463b"/>
  </ds:schemaRefs>
</ds:datastoreItem>
</file>

<file path=customXml/itemProps4.xml><?xml version="1.0" encoding="utf-8"?>
<ds:datastoreItem xmlns:ds="http://schemas.openxmlformats.org/officeDocument/2006/customXml" ds:itemID="{E552ADBB-A38E-4262-BC43-ED23A3029AC9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fc3bfd07-c524-4227-a812-b1f8ee2d463b"/>
    <ds:schemaRef ds:uri="c8d4ce67-7909-48f8-adba-10a38cadedd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XXXX - NDIA - Easy Read Word Template - 2022 Dec 1 - use this one.dotx</Template>
  <TotalTime>21</TotalTime>
  <Pages>53</Pages>
  <Words>3593</Words>
  <Characters>20483</Characters>
  <Application>Microsoft Office Word</Application>
  <DocSecurity>0</DocSecurity>
  <Lines>170</Lines>
  <Paragraphs>48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ផែនការសកម្មភាពនៃភាពចម្រុះផ្នែកវប្បធម៌ និងភាសា ឆ្នាំ 2024-2028</vt:lpstr>
    </vt:vector>
  </TitlesOfParts>
  <Company>Hewlett-Packard</Company>
  <LinksUpToDate>false</LinksUpToDate>
  <CharactersWithSpaces>24028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ផែនការសកម្មភាពនៃភាពចម្រុះផ្នែកវប្បធម៌ និងភាសា ឆ្នាំ 2024-2028</dc:title>
  <dc:creator>National Disability Insurance Agency</dc:creator>
  <cp:lastModifiedBy>Nil</cp:lastModifiedBy>
  <cp:revision>5</cp:revision>
  <cp:lastPrinted>2019-09-17T06:26:00Z</cp:lastPrinted>
  <dcterms:created xsi:type="dcterms:W3CDTF">2024-02-21T04:53:00Z</dcterms:created>
  <dcterms:modified xsi:type="dcterms:W3CDTF">2024-02-29T03:02:00Z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0x010100C9B3E7B947A47C48883DBCBABBF9695E</vt:lpwstr>
  </property>
  <property fmtid="{D5CDD505-2E9C-101B-9397-08002B2CF9AE}" pid="3" name="MSIP_Label_2b83f8d7-e91f-4eee-a336-52a8061c0503_ActionId">
    <vt:lpwstr>7c70b89c-638e-4b22-a935-151911b3dae3</vt:lpwstr>
  </property>
  <property fmtid="{D5CDD505-2E9C-101B-9397-08002B2CF9AE}" pid="4" name="MSIP_Label_2b83f8d7-e91f-4eee-a336-52a8061c0503_ContentBits">
    <vt:lpwstr>0</vt:lpwstr>
  </property>
  <property fmtid="{D5CDD505-2E9C-101B-9397-08002B2CF9AE}" pid="5" name="MSIP_Label_2b83f8d7-e91f-4eee-a336-52a8061c0503_Enabled">
    <vt:lpwstr>true</vt:lpwstr>
  </property>
  <property fmtid="{D5CDD505-2E9C-101B-9397-08002B2CF9AE}" pid="6" name="MSIP_Label_2b83f8d7-e91f-4eee-a336-52a8061c0503_Method">
    <vt:lpwstr>Privileged</vt:lpwstr>
  </property>
  <property fmtid="{D5CDD505-2E9C-101B-9397-08002B2CF9AE}" pid="7" name="MSIP_Label_2b83f8d7-e91f-4eee-a336-52a8061c0503_Name">
    <vt:lpwstr>OFFICIAL</vt:lpwstr>
  </property>
  <property fmtid="{D5CDD505-2E9C-101B-9397-08002B2CF9AE}" pid="8" name="MSIP_Label_2b83f8d7-e91f-4eee-a336-52a8061c0503_SetDate">
    <vt:lpwstr>2024-01-01T22:11:34Z</vt:lpwstr>
  </property>
  <property fmtid="{D5CDD505-2E9C-101B-9397-08002B2CF9AE}" pid="9" name="MSIP_Label_2b83f8d7-e91f-4eee-a336-52a8061c0503_SiteId">
    <vt:lpwstr>cd778b65-752d-454a-87cf-b9990fe58993</vt:lpwstr>
  </property>
</Properties>
</file>