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EC8FFC" w14:textId="0998EB8F" w:rsidR="00DF7B10" w:rsidRPr="00817B44" w:rsidRDefault="003C31AE" w:rsidP="00E769DB">
      <w:pPr>
        <w:pStyle w:val="Heading1"/>
        <w:spacing w:before="7680" w:after="120" w:line="276" w:lineRule="auto"/>
      </w:pPr>
      <w:bookmarkStart w:id="0" w:name="_Toc43391490"/>
      <w:bookmarkStart w:id="1" w:name="_Hlk41920175"/>
      <w:bookmarkStart w:id="2" w:name="_Toc349720822"/>
      <w:bookmarkStart w:id="3" w:name="_Toc436041083"/>
      <w:bookmarkStart w:id="4" w:name="_Toc436041104"/>
      <w:bookmarkStart w:id="5" w:name="_Toc436042092"/>
      <w:bookmarkStart w:id="6" w:name="_Toc436045528"/>
      <w:bookmarkStart w:id="7" w:name="_Toc436047507"/>
      <w:bookmarkStart w:id="8" w:name="_Toc436404418"/>
      <w:bookmarkStart w:id="9" w:name="_Toc436405278"/>
      <w:bookmarkStart w:id="10" w:name="_Toc436408280"/>
      <w:bookmarkStart w:id="11" w:name="_Toc436413472"/>
      <w:bookmarkStart w:id="12" w:name="_Toc436919461"/>
      <w:bookmarkStart w:id="13" w:name="_Toc456265824"/>
      <w:bookmarkStart w:id="14" w:name="_Toc456356067"/>
      <w:bookmarkStart w:id="15" w:name="_Toc456361565"/>
      <w:bookmarkStart w:id="16" w:name="_Toc456689002"/>
      <w:bookmarkStart w:id="17" w:name="_Toc457399254"/>
      <w:bookmarkStart w:id="18" w:name="_Toc457998488"/>
      <w:bookmarkStart w:id="19" w:name="_Toc458078844"/>
      <w:bookmarkStart w:id="20" w:name="_Toc459970016"/>
      <w:bookmarkStart w:id="21" w:name="_Toc461529570"/>
      <w:bookmarkStart w:id="22" w:name="_Toc462754404"/>
      <w:bookmarkStart w:id="23" w:name="_Toc465164043"/>
      <w:bookmarkStart w:id="24" w:name="_Toc476219418"/>
      <w:bookmarkStart w:id="25" w:name="_Toc476231074"/>
      <w:bookmarkStart w:id="26" w:name="_Toc476235959"/>
      <w:bookmarkStart w:id="27" w:name="_Toc476306061"/>
      <w:bookmarkStart w:id="28" w:name="_Toc497142653"/>
      <w:bookmarkStart w:id="29" w:name="_Toc497209780"/>
      <w:bookmarkStart w:id="30" w:name="_Toc497212948"/>
      <w:bookmarkStart w:id="31" w:name="_Toc497215532"/>
      <w:bookmarkStart w:id="32" w:name="_Toc497302119"/>
      <w:bookmarkStart w:id="33" w:name="_Toc498339416"/>
      <w:bookmarkStart w:id="34" w:name="_Toc527635162"/>
      <w:bookmarkStart w:id="35" w:name="_Toc527644811"/>
      <w:bookmarkStart w:id="36" w:name="_Toc527704574"/>
      <w:bookmarkStart w:id="37" w:name="_Toc529882154"/>
      <w:bookmarkStart w:id="38" w:name="_Toc533076399"/>
      <w:bookmarkStart w:id="39" w:name="_Toc533077009"/>
      <w:bookmarkStart w:id="40" w:name="_Toc533079087"/>
      <w:bookmarkStart w:id="41" w:name="_Toc533084357"/>
      <w:bookmarkStart w:id="42" w:name="_Toc5878085"/>
      <w:bookmarkStart w:id="43" w:name="_Toc5975100"/>
      <w:bookmarkStart w:id="44" w:name="_Toc5979654"/>
      <w:bookmarkStart w:id="45" w:name="_Toc6302388"/>
      <w:bookmarkStart w:id="46" w:name="_Toc6305501"/>
      <w:bookmarkStart w:id="47" w:name="_Toc6306673"/>
      <w:bookmarkStart w:id="48" w:name="_Toc6390563"/>
      <w:bookmarkStart w:id="49" w:name="_Toc349720821"/>
      <w:r w:rsidRPr="00817B44">
        <w:rPr>
          <w:rFonts w:eastAsia="Malgun Gothic" w:cs="Malgun Gothic"/>
          <w:lang w:val="ko"/>
        </w:rPr>
        <w:t>문화적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및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언어적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다양성</w:t>
      </w:r>
    </w:p>
    <w:p w14:paraId="4C5C9482" w14:textId="77777777" w:rsidR="00DF7B10" w:rsidRPr="00817B44" w:rsidRDefault="003A20AC" w:rsidP="003D214A">
      <w:pPr>
        <w:pStyle w:val="Subtitle"/>
        <w:spacing w:before="0" w:after="0" w:line="240" w:lineRule="auto"/>
      </w:pPr>
      <w:r w:rsidRPr="00817B44">
        <w:rPr>
          <w:rFonts w:eastAsia="Malgun Gothic" w:cs="Malgun Gothic"/>
          <w:lang w:val="ko"/>
        </w:rPr>
        <w:t>우리의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전략</w:t>
      </w:r>
      <w:r w:rsidRPr="00817B44">
        <w:rPr>
          <w:rFonts w:eastAsia="Malgun Gothic" w:cs="Malgun Gothic"/>
          <w:lang w:val="ko"/>
        </w:rPr>
        <w:t xml:space="preserve"> </w:t>
      </w:r>
    </w:p>
    <w:bookmarkEnd w:id="0"/>
    <w:p w14:paraId="16BA1087" w14:textId="77777777" w:rsidR="001A6053" w:rsidRPr="00817B44" w:rsidRDefault="003A20AC" w:rsidP="003D214A">
      <w:pPr>
        <w:pStyle w:val="Subtitle"/>
        <w:spacing w:before="120" w:after="120" w:line="240" w:lineRule="auto"/>
        <w:rPr>
          <w:sz w:val="32"/>
          <w:szCs w:val="32"/>
        </w:rPr>
      </w:pPr>
      <w:r w:rsidRPr="00817B44">
        <w:rPr>
          <w:rFonts w:eastAsia="Malgun Gothic" w:cs="Malgun Gothic"/>
          <w:sz w:val="32"/>
          <w:szCs w:val="32"/>
          <w:lang w:val="ko"/>
        </w:rPr>
        <w:t>2024–2028</w:t>
      </w:r>
    </w:p>
    <w:p w14:paraId="7B18C196" w14:textId="77777777" w:rsidR="001A6053" w:rsidRPr="00817B44" w:rsidRDefault="003A20AC" w:rsidP="003D214A">
      <w:pPr>
        <w:spacing w:before="120" w:after="120" w:line="240" w:lineRule="auto"/>
        <w:rPr>
          <w:color w:val="FFFFFF" w:themeColor="background1"/>
          <w:lang w:eastAsia="ko-KR"/>
        </w:rPr>
      </w:pPr>
      <w:r w:rsidRPr="00817B44">
        <w:rPr>
          <w:rFonts w:eastAsia="Malgun Gothic" w:cs="Malgun Gothic"/>
          <w:color w:val="FFFFFF" w:themeColor="background1"/>
          <w:lang w:val="ko" w:eastAsia="ko-KR"/>
        </w:rPr>
        <w:t xml:space="preserve">Korean | </w:t>
      </w:r>
      <w:r w:rsidRPr="00817B44">
        <w:rPr>
          <w:rFonts w:eastAsia="Malgun Gothic" w:cs="Malgun Gothic"/>
          <w:color w:val="FFFFFF" w:themeColor="background1"/>
          <w:lang w:val="ko" w:eastAsia="ko-KR"/>
        </w:rPr>
        <w:t>한국어</w:t>
      </w:r>
    </w:p>
    <w:p w14:paraId="7FC7A0AF" w14:textId="77777777" w:rsidR="00B60B5F" w:rsidRPr="00817B44" w:rsidRDefault="003A20AC" w:rsidP="003D214A">
      <w:pPr>
        <w:spacing w:before="0" w:after="0" w:line="240" w:lineRule="auto"/>
        <w:rPr>
          <w:color w:val="FFFFFF" w:themeColor="background1"/>
          <w:lang w:eastAsia="ko-KR"/>
        </w:rPr>
      </w:pPr>
      <w:r w:rsidRPr="00817B44">
        <w:rPr>
          <w:rFonts w:eastAsia="Malgun Gothic" w:cs="Malgun Gothic"/>
          <w:color w:val="FFFFFF" w:themeColor="background1"/>
          <w:lang w:val="ko" w:eastAsia="ko-KR"/>
        </w:rPr>
        <w:t>읽기</w:t>
      </w:r>
      <w:r w:rsidRPr="00817B44">
        <w:rPr>
          <w:rFonts w:eastAsia="Malgun Gothic" w:cs="Malgun Gothic"/>
          <w:color w:val="FFFFFF" w:themeColor="background1"/>
          <w:lang w:val="ko" w:eastAsia="ko-KR"/>
        </w:rPr>
        <w:t xml:space="preserve"> </w:t>
      </w:r>
      <w:r w:rsidRPr="00817B44">
        <w:rPr>
          <w:rFonts w:eastAsia="Malgun Gothic" w:cs="Malgun Gothic"/>
          <w:color w:val="FFFFFF" w:themeColor="background1"/>
          <w:lang w:val="ko" w:eastAsia="ko-KR"/>
        </w:rPr>
        <w:t>쉬운</w:t>
      </w:r>
      <w:r w:rsidRPr="00817B44">
        <w:rPr>
          <w:rFonts w:eastAsia="Malgun Gothic" w:cs="Malgun Gothic"/>
          <w:color w:val="FFFFFF" w:themeColor="background1"/>
          <w:lang w:val="ko" w:eastAsia="ko-KR"/>
        </w:rPr>
        <w:t xml:space="preserve"> (Easy Read) </w:t>
      </w:r>
      <w:r w:rsidRPr="00817B44">
        <w:rPr>
          <w:rFonts w:eastAsia="Malgun Gothic" w:cs="Malgun Gothic"/>
          <w:color w:val="FFFFFF" w:themeColor="background1"/>
          <w:lang w:val="ko" w:eastAsia="ko-KR"/>
        </w:rPr>
        <w:t>버전</w:t>
      </w:r>
    </w:p>
    <w:p w14:paraId="286C49E5" w14:textId="77777777" w:rsidR="007C5556" w:rsidRPr="00817B44" w:rsidRDefault="003A20AC" w:rsidP="00E769DB">
      <w:pPr>
        <w:spacing w:before="120" w:line="240" w:lineRule="auto"/>
      </w:pPr>
      <w:r w:rsidRPr="00817B44">
        <w:rPr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2CB65745" wp14:editId="2A20DBED">
                <wp:simplePos x="0" y="0"/>
                <wp:positionH relativeFrom="column">
                  <wp:posOffset>-342265</wp:posOffset>
                </wp:positionH>
                <wp:positionV relativeFrom="paragraph">
                  <wp:posOffset>183515</wp:posOffset>
                </wp:positionV>
                <wp:extent cx="1575487" cy="632460"/>
                <wp:effectExtent l="0" t="0" r="5715" b="0"/>
                <wp:wrapNone/>
                <wp:docPr id="157094914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5487" cy="632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1D46A8" w14:textId="3FEDF3DA" w:rsidR="001A595D" w:rsidRPr="000C3C47" w:rsidRDefault="001A595D" w:rsidP="008A0EE5">
                            <w:pPr>
                              <w:jc w:val="center"/>
                              <w:rPr>
                                <w:rFonts w:ascii="Malgun Gothic" w:eastAsia="Malgun Gothic" w:hAnsi="Malgun Gothic"/>
                                <w:b/>
                                <w:bCs/>
                                <w:color w:val="6B2976"/>
                                <w:sz w:val="21"/>
                                <w:szCs w:val="21"/>
                                <w:lang w:val="en-PH" w:eastAsia="ko-KR"/>
                              </w:rPr>
                            </w:pPr>
                            <w:r w:rsidRPr="000C3C47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color w:val="6B2976"/>
                                <w:sz w:val="21"/>
                                <w:szCs w:val="21"/>
                                <w:lang w:val="ko"/>
                              </w:rPr>
                              <w:t>이지 리드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B6574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26.95pt;margin-top:14.45pt;width:124.05pt;height:49.8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" filled="f" stroked="f">
                <v:textbox inset="0,0,0,0">
                  <w:txbxContent>
                    <w:p w14:paraId="5B1D46A8" w14:textId="3FEDF3DA" w:rsidR="001A595D" w:rsidRPr="000C3C47" w:rsidRDefault="001A595D" w:rsidP="008A0EE5">
                      <w:pPr>
                        <w:jc w:val="center"/>
                        <w:rPr>
                          <w:rFonts w:ascii="Malgun Gothic" w:eastAsia="Malgun Gothic" w:hAnsi="Malgun Gothic"/>
                          <w:b/>
                          <w:bCs/>
                          <w:color w:val="6B2976"/>
                          <w:sz w:val="21"/>
                          <w:szCs w:val="21"/>
                          <w:lang w:val="en-PH" w:eastAsia="ko-KR"/>
                        </w:rPr>
                      </w:pPr>
                      <w:r w:rsidRPr="000C3C47">
                        <w:rPr>
                          <w:rFonts w:ascii="Malgun Gothic" w:eastAsia="Malgun Gothic" w:hAnsi="Malgun Gothic" w:cs="Malgun Gothic"/>
                          <w:b/>
                          <w:bCs/>
                          <w:color w:val="6B2976"/>
                          <w:sz w:val="21"/>
                          <w:szCs w:val="21"/>
                          <w:lang w:val="ko"/>
                        </w:rPr>
                        <w:t>이지 리드</w:t>
                      </w:r>
                    </w:p>
                  </w:txbxContent>
                </v:textbox>
              </v:shape>
            </w:pict>
          </mc:Fallback>
        </mc:AlternateContent>
      </w:r>
      <w:r w:rsidR="00B60B5F" w:rsidRPr="00817B44">
        <w:rPr>
          <w:noProof/>
          <w:lang w:eastAsia="en-AU"/>
        </w:rPr>
        <w:drawing>
          <wp:inline distT="0" distB="0" distL="0" distR="0" wp14:anchorId="0183EA1C" wp14:editId="3CB8ECF8">
            <wp:extent cx="900000" cy="853178"/>
            <wp:effectExtent l="0" t="0" r="0" b="4445"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650630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85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5556" w:rsidRPr="00817B44">
        <w:br w:type="page"/>
      </w:r>
    </w:p>
    <w:p w14:paraId="5D5B9475" w14:textId="77777777" w:rsidR="00F3744E" w:rsidRPr="00817B44" w:rsidRDefault="003A20AC" w:rsidP="00E769DB">
      <w:pPr>
        <w:pStyle w:val="TOCHeading"/>
        <w:spacing w:after="240" w:line="276" w:lineRule="auto"/>
      </w:pPr>
      <w:bookmarkStart w:id="50" w:name="_Toc12634014"/>
      <w:bookmarkStart w:id="51" w:name="_Toc12636472"/>
      <w:bookmarkStart w:id="52" w:name="_Toc41655087"/>
      <w:bookmarkStart w:id="53" w:name="_Toc41661249"/>
      <w:bookmarkStart w:id="54" w:name="_Toc42086741"/>
      <w:bookmarkStart w:id="55" w:name="_Toc42093323"/>
      <w:bookmarkStart w:id="56" w:name="_Toc43391443"/>
      <w:bookmarkStart w:id="57" w:name="_Toc43391491"/>
      <w:bookmarkStart w:id="58" w:name="_Toc43392533"/>
      <w:bookmarkStart w:id="59" w:name="_Toc43393119"/>
      <w:bookmarkEnd w:id="1"/>
      <w:r w:rsidRPr="00817B44">
        <w:rPr>
          <w:rFonts w:eastAsia="Malgun Gothic" w:cs="Malgun Gothic"/>
          <w:lang w:val="ko"/>
        </w:rPr>
        <w:lastRenderedPageBreak/>
        <w:t>이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전략을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사용하는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방법</w:t>
      </w:r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</w:p>
    <w:tbl>
      <w:tblPr>
        <w:tblStyle w:val="Style1"/>
        <w:tblW w:w="929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70"/>
      </w:tblGrid>
      <w:tr w:rsidR="00B65B5A" w:rsidRPr="00817B44" w14:paraId="79CCA56F" w14:textId="77777777" w:rsidTr="00FB07D9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D5B242C" w14:textId="77777777" w:rsidR="00665419" w:rsidRPr="00817B44" w:rsidRDefault="003A20AC" w:rsidP="00FB07D9">
            <w:pPr>
              <w:pStyle w:val="Image"/>
              <w:spacing w:before="0" w:after="120"/>
            </w:pPr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5888" behindDoc="0" locked="0" layoutInCell="1" allowOverlap="1" wp14:anchorId="1D67B3CC" wp14:editId="51D25741">
                      <wp:simplePos x="0" y="0"/>
                      <wp:positionH relativeFrom="column">
                        <wp:posOffset>441960</wp:posOffset>
                      </wp:positionH>
                      <wp:positionV relativeFrom="paragraph">
                        <wp:posOffset>506730</wp:posOffset>
                      </wp:positionV>
                      <wp:extent cx="638175" cy="632460"/>
                      <wp:effectExtent l="0" t="0" r="0" b="0"/>
                      <wp:wrapNone/>
                      <wp:docPr id="54848911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8175" cy="6324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52E344" w14:textId="77777777" w:rsidR="001A595D" w:rsidRPr="00534157" w:rsidRDefault="001A595D" w:rsidP="0083023A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</w:pPr>
                                  <w:r w:rsidRPr="00534157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18"/>
                                      <w:szCs w:val="18"/>
                                      <w:lang w:val="ko"/>
                                    </w:rPr>
                                    <w:t>우리 (저희)</w:t>
                                  </w:r>
                                </w:p>
                              </w:txbxContent>
                            </wps:txbx>
                            <wps:bodyPr rot="0" vert="horz" wrap="square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67B3CC" id="_x0000_s1027" type="#_x0000_t202" style="position:absolute;left:0;text-align:left;margin-left:34.8pt;margin-top:39.9pt;width:50.25pt;height:49.8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" filled="f" stroked="f">
                      <v:textbox>
                        <w:txbxContent>
                          <w:p w14:paraId="7D52E344" w14:textId="77777777" w:rsidR="001A595D" w:rsidRPr="00534157" w:rsidRDefault="001A595D" w:rsidP="0083023A">
                            <w:pPr>
                              <w:spacing w:before="0" w:after="0" w:line="192" w:lineRule="auto"/>
                              <w:jc w:val="center"/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534157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18"/>
                                <w:szCs w:val="18"/>
                                <w:lang w:val="ko"/>
                              </w:rPr>
                              <w:t>우리 (저희)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5DD1" w:rsidRPr="00817B44">
              <w:rPr>
                <w:noProof/>
              </w:rPr>
              <w:drawing>
                <wp:inline distT="0" distB="0" distL="0" distR="0" wp14:anchorId="1C777C74" wp14:editId="2EEE3BB1">
                  <wp:extent cx="1404000" cy="1084153"/>
                  <wp:effectExtent l="0" t="0" r="5715" b="1905"/>
                  <wp:docPr id="95" name="Picture 95" descr="한 무리의 사람들. 앞에 '우리'라고 적힌 카드를 들고 있는 사람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한 무리의 사람들. 앞에 '우리'라고 적힌 카드를 들고 있는 사람이 있습니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84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C877364" w14:textId="77777777" w:rsidR="003D6075" w:rsidRPr="00817B44" w:rsidRDefault="003A20AC" w:rsidP="0053415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전략은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국가장애보험기구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(NDIA)</w:t>
            </w:r>
            <w:r w:rsidRPr="00817B44">
              <w:rPr>
                <w:rFonts w:eastAsia="Malgun Gothic" w:cs="Malgun Gothic"/>
                <w:lang w:val="ko" w:eastAsia="ko-KR"/>
              </w:rPr>
              <w:t>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작성했습니다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. </w:t>
            </w:r>
          </w:p>
          <w:p w14:paraId="0362A124" w14:textId="77777777" w:rsidR="00665419" w:rsidRPr="00817B44" w:rsidRDefault="003A20AC" w:rsidP="0053415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‘</w:t>
            </w:r>
            <w:r w:rsidRPr="00817B44">
              <w:rPr>
                <w:rFonts w:eastAsia="Malgun Gothic" w:cs="Malgun Gothic"/>
                <w:lang w:val="ko" w:eastAsia="ko-KR"/>
              </w:rPr>
              <w:t>우리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(</w:t>
            </w:r>
            <w:r w:rsidRPr="00817B44">
              <w:rPr>
                <w:rFonts w:eastAsia="Malgun Gothic" w:cs="Malgun Gothic"/>
                <w:lang w:val="ko" w:eastAsia="ko-KR"/>
              </w:rPr>
              <w:t>저희</w:t>
            </w:r>
            <w:r w:rsidRPr="00817B44">
              <w:rPr>
                <w:rFonts w:eastAsia="Malgun Gothic" w:cs="Malgun Gothic"/>
                <w:lang w:val="ko" w:eastAsia="ko-KR"/>
              </w:rPr>
              <w:t>)’</w:t>
            </w:r>
            <w:r w:rsidRPr="00817B44">
              <w:rPr>
                <w:rFonts w:eastAsia="Malgun Gothic" w:cs="Malgun Gothic"/>
                <w:lang w:val="ko" w:eastAsia="ko-KR"/>
              </w:rPr>
              <w:t>라는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단어는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NDIA</w:t>
            </w:r>
            <w:r w:rsidRPr="00817B44">
              <w:rPr>
                <w:rFonts w:eastAsia="Malgun Gothic" w:cs="Malgun Gothic"/>
                <w:lang w:val="ko" w:eastAsia="ko-KR"/>
              </w:rPr>
              <w:t>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의미합니다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0305B7A4" w14:textId="77777777" w:rsidTr="00FB07D9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AF39ED7" w14:textId="77777777" w:rsidR="00665419" w:rsidRPr="00817B44" w:rsidRDefault="003A20AC" w:rsidP="0023472A">
            <w:pPr>
              <w:pStyle w:val="Image"/>
              <w:spacing w:before="0" w:after="120"/>
            </w:pPr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7936" behindDoc="0" locked="0" layoutInCell="1" allowOverlap="1" wp14:anchorId="0474CF12" wp14:editId="0F4B9021">
                      <wp:simplePos x="0" y="0"/>
                      <wp:positionH relativeFrom="column">
                        <wp:posOffset>-43180</wp:posOffset>
                      </wp:positionH>
                      <wp:positionV relativeFrom="paragraph">
                        <wp:posOffset>1714500</wp:posOffset>
                      </wp:positionV>
                      <wp:extent cx="1532890" cy="1219200"/>
                      <wp:effectExtent l="0" t="0" r="3810" b="0"/>
                      <wp:wrapNone/>
                      <wp:docPr id="196647406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2890" cy="12192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93077F9" w14:textId="77777777" w:rsidR="001A595D" w:rsidRPr="0070683F" w:rsidRDefault="001A595D" w:rsidP="00695FC5">
                                  <w:pPr>
                                    <w:spacing w:before="0" w:after="8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  <w:lang w:val="en-PH"/>
                                    </w:rPr>
                                  </w:pPr>
                                  <w:r w:rsidRPr="0070683F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36"/>
                                      <w:szCs w:val="36"/>
                                      <w:lang w:val="ko"/>
                                    </w:rPr>
                                    <w:t>굵은 활자체</w:t>
                                  </w:r>
                                </w:p>
                                <w:p w14:paraId="33777E53" w14:textId="77777777" w:rsidR="001A595D" w:rsidRPr="0070683F" w:rsidRDefault="001A595D" w:rsidP="00695FC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sz w:val="36"/>
                                      <w:szCs w:val="36"/>
                                      <w:lang w:val="en-PH"/>
                                    </w:rPr>
                                  </w:pPr>
                                  <w:r w:rsidRPr="0070683F">
                                    <w:rPr>
                                      <w:rFonts w:ascii="Malgun Gothic" w:eastAsia="Malgun Gothic" w:hAnsi="Malgun Gothic" w:cs="Malgun Gothic"/>
                                      <w:sz w:val="36"/>
                                      <w:szCs w:val="36"/>
                                      <w:lang w:val="ko"/>
                                    </w:rPr>
                                    <w:t>일반 활자체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74CF12" id="_x0000_s1028" type="#_x0000_t202" style="position:absolute;left:0;text-align:left;margin-left:-3.4pt;margin-top:135pt;width:120.7pt;height:96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" filled="f" stroked="f">
                      <v:textbox inset="0,0,0,0">
                        <w:txbxContent>
                          <w:p w14:paraId="593077F9" w14:textId="77777777" w:rsidR="001A595D" w:rsidRPr="0070683F" w:rsidRDefault="001A595D" w:rsidP="00695FC5">
                            <w:pPr>
                              <w:spacing w:before="0" w:after="80" w:line="240" w:lineRule="auto"/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  <w:lang w:val="en-PH"/>
                              </w:rPr>
                            </w:pPr>
                            <w:r w:rsidRPr="0070683F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36"/>
                                <w:szCs w:val="36"/>
                                <w:lang w:val="ko"/>
                              </w:rPr>
                              <w:t>굵은 활자체</w:t>
                            </w:r>
                          </w:p>
                          <w:p w14:paraId="33777E53" w14:textId="77777777" w:rsidR="001A595D" w:rsidRPr="0070683F" w:rsidRDefault="001A595D" w:rsidP="00695FC5">
                            <w:pPr>
                              <w:spacing w:before="0" w:after="0" w:line="240" w:lineRule="auto"/>
                              <w:jc w:val="center"/>
                              <w:rPr>
                                <w:sz w:val="36"/>
                                <w:szCs w:val="36"/>
                                <w:lang w:val="en-PH"/>
                              </w:rPr>
                            </w:pPr>
                            <w:r w:rsidRPr="0070683F">
                              <w:rPr>
                                <w:rFonts w:ascii="Malgun Gothic" w:eastAsia="Malgun Gothic" w:hAnsi="Malgun Gothic" w:cs="Malgun Gothic"/>
                                <w:sz w:val="36"/>
                                <w:szCs w:val="36"/>
                                <w:lang w:val="ko"/>
                              </w:rPr>
                              <w:t>일반 활자체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F28D2" w:rsidRPr="00817B44">
              <w:rPr>
                <w:noProof/>
              </w:rPr>
              <w:drawing>
                <wp:inline distT="0" distB="0" distL="0" distR="0" wp14:anchorId="640E5A3F" wp14:editId="15A9171A">
                  <wp:extent cx="1332000" cy="1332000"/>
                  <wp:effectExtent l="0" t="0" r="1905" b="1905"/>
                  <wp:docPr id="6" name="Picture 6" descr="'이지 리드 (Easy Read)' 문서와 체크 표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'이지 리드 (Easy Read)' 문서와 체크 표시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F218056" w14:textId="77777777" w:rsidR="00115682" w:rsidRPr="00817B44" w:rsidRDefault="003A20AC" w:rsidP="0053415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전략을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읽기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쉬운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방식으로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작성했습니다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3345421A" w14:textId="77777777" w:rsidR="00665419" w:rsidRPr="00817B44" w:rsidRDefault="003A20AC" w:rsidP="0053415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사진을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사용하여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몇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가지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아이디어를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설명합니다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7CCCE879" w14:textId="77777777" w:rsidTr="00FB07D9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D62BA0A" w14:textId="77777777" w:rsidR="00E05DD1" w:rsidRPr="00817B44" w:rsidRDefault="003A20AC" w:rsidP="00FB07D9">
            <w:pPr>
              <w:pStyle w:val="Image"/>
              <w:spacing w:before="120" w:after="120"/>
            </w:pPr>
            <w:r w:rsidRPr="00817B44">
              <w:rPr>
                <w:noProof/>
              </w:rPr>
              <w:drawing>
                <wp:inline distT="0" distB="0" distL="0" distR="0" wp14:anchorId="12E80FB9" wp14:editId="6BAFE66D">
                  <wp:extent cx="1295500" cy="911833"/>
                  <wp:effectExtent l="0" t="0" r="0" b="3175"/>
                  <wp:docPr id="4" name="Picture 4" descr="'굵은 활자체'와 '일반 활자체'라는 단어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'굵은 활자체'와 '일반 활자체'라는 단어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500" cy="91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F87D29A" w14:textId="77777777" w:rsidR="00E05DD1" w:rsidRPr="00817B44" w:rsidRDefault="003A20AC" w:rsidP="0053415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몇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가지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중요한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단어는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Style w:val="Strong"/>
                <w:rFonts w:eastAsia="Malgun Gothic" w:cs="Malgun Gothic"/>
                <w:lang w:val="ko" w:eastAsia="ko-KR"/>
              </w:rPr>
              <w:t>굵은</w:t>
            </w:r>
            <w:r w:rsidRPr="00817B44">
              <w:rPr>
                <w:rStyle w:val="Strong"/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Style w:val="Strong"/>
                <w:rFonts w:eastAsia="Malgun Gothic" w:cs="Malgun Gothic"/>
                <w:lang w:val="ko" w:eastAsia="ko-KR"/>
              </w:rPr>
              <w:t>활자체</w:t>
            </w:r>
            <w:r w:rsidRPr="00817B44">
              <w:rPr>
                <w:rFonts w:eastAsia="Malgun Gothic" w:cs="Malgun Gothic"/>
                <w:lang w:val="ko" w:eastAsia="ko-KR"/>
              </w:rPr>
              <w:t>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썼습니다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38A71492" w14:textId="77777777" w:rsidR="00E05DD1" w:rsidRPr="00817B44" w:rsidRDefault="003A20AC" w:rsidP="0053415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이는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문자가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두껍고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어둡다는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의미합니다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1347CA1A" w14:textId="77777777" w:rsidTr="00FB07D9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BFF5614" w14:textId="77777777" w:rsidR="009D031E" w:rsidRPr="00817B44" w:rsidRDefault="003A20AC" w:rsidP="009B5F33">
            <w:pPr>
              <w:pStyle w:val="Image"/>
              <w:spacing w:before="0" w:after="0"/>
            </w:pPr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9984" behindDoc="0" locked="0" layoutInCell="1" allowOverlap="1" wp14:anchorId="5627C29B" wp14:editId="4E619A6F">
                      <wp:simplePos x="0" y="0"/>
                      <wp:positionH relativeFrom="column">
                        <wp:posOffset>289560</wp:posOffset>
                      </wp:positionH>
                      <wp:positionV relativeFrom="paragraph">
                        <wp:posOffset>189230</wp:posOffset>
                      </wp:positionV>
                      <wp:extent cx="892175" cy="231775"/>
                      <wp:effectExtent l="0" t="0" r="3175" b="0"/>
                      <wp:wrapNone/>
                      <wp:docPr id="90839370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3EE5907" w14:textId="77777777" w:rsidR="001A595D" w:rsidRPr="0070683F" w:rsidRDefault="001A595D" w:rsidP="00D316EF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sz w:val="21"/>
                                      <w:szCs w:val="21"/>
                                      <w:lang w:val="en-PH"/>
                                    </w:rPr>
                                  </w:pPr>
                                  <w:r w:rsidRPr="0070683F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2"/>
                                      <w:szCs w:val="22"/>
                                      <w:lang w:val="ko"/>
                                    </w:rPr>
                                    <w:t>단어 목록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27C29B" id="_x0000_s1029" type="#_x0000_t202" style="position:absolute;left:0;text-align:left;margin-left:22.8pt;margin-top:14.9pt;width:70.25pt;height:18.2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" filled="f" stroked="f">
                      <v:textbox inset="0,0,0,0">
                        <w:txbxContent>
                          <w:p w14:paraId="53EE5907" w14:textId="77777777" w:rsidR="001A595D" w:rsidRPr="0070683F" w:rsidRDefault="001A595D" w:rsidP="00D316EF">
                            <w:pPr>
                              <w:spacing w:before="0" w:after="0" w:line="240" w:lineRule="auto"/>
                              <w:jc w:val="center"/>
                              <w:rPr>
                                <w:sz w:val="21"/>
                                <w:szCs w:val="21"/>
                                <w:lang w:val="en-PH"/>
                              </w:rPr>
                            </w:pPr>
                            <w:r w:rsidRPr="0070683F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2"/>
                                <w:szCs w:val="22"/>
                                <w:lang w:val="ko"/>
                              </w:rPr>
                              <w:t>단어 목록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F28D2" w:rsidRPr="00817B44">
              <w:rPr>
                <w:noProof/>
              </w:rPr>
              <w:drawing>
                <wp:inline distT="0" distB="0" distL="0" distR="0" wp14:anchorId="116E8445" wp14:editId="57D50CC7">
                  <wp:extent cx="1332000" cy="1332000"/>
                  <wp:effectExtent l="0" t="0" r="0" b="0"/>
                  <wp:docPr id="10" name="Picture 10" descr="단어 목록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단어 목록 문서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D961B4C" w14:textId="77777777" w:rsidR="003D6075" w:rsidRPr="00817B44" w:rsidRDefault="003A20AC" w:rsidP="0053415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단어들이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무엇을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의미하는지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설명합니다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32A2313D" w14:textId="4C8A81F9" w:rsidR="009D031E" w:rsidRPr="00817B44" w:rsidRDefault="00B24473" w:rsidP="0053415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fldChar w:fldCharType="begin"/>
            </w:r>
            <w:r w:rsidRPr="00817B44">
              <w:rPr>
                <w:rFonts w:eastAsia="Malgun Gothic" w:cs="Malgun Gothic"/>
                <w:lang w:val="ko" w:eastAsia="ko-KR"/>
              </w:rPr>
              <w:instrText xml:space="preserve"> PAGEREF _Ref155785641 \h </w:instrText>
            </w:r>
            <w:r w:rsidRPr="00817B44">
              <w:fldChar w:fldCharType="separate"/>
            </w:r>
            <w:r w:rsidR="001A595D">
              <w:rPr>
                <w:rFonts w:eastAsia="Malgun Gothic" w:cs="Malgun Gothic"/>
                <w:noProof/>
                <w:lang w:val="ko" w:eastAsia="ko-KR"/>
              </w:rPr>
              <w:t>34</w:t>
            </w:r>
            <w:r w:rsidRPr="00817B44">
              <w:fldChar w:fldCharType="end"/>
            </w:r>
            <w:r w:rsidRPr="00817B44">
              <w:rPr>
                <w:rFonts w:eastAsia="Malgun Gothic" w:cs="Malgun Gothic"/>
                <w:lang w:val="ko" w:eastAsia="ko-KR"/>
              </w:rPr>
              <w:t>페이지에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이러한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단어들의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목록이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7698702A" w14:textId="77777777" w:rsidTr="00FB07D9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4211239" w14:textId="77777777" w:rsidR="009D031E" w:rsidRPr="00817B44" w:rsidRDefault="003A20AC" w:rsidP="00FB07D9">
            <w:pPr>
              <w:pStyle w:val="Image"/>
              <w:spacing w:before="120" w:after="120"/>
            </w:pPr>
            <w:r w:rsidRPr="00817B44">
              <w:rPr>
                <w:noProof/>
              </w:rPr>
              <w:drawing>
                <wp:inline distT="0" distB="0" distL="0" distR="0" wp14:anchorId="23581399" wp14:editId="04F49E3E">
                  <wp:extent cx="1332000" cy="1332000"/>
                  <wp:effectExtent l="0" t="0" r="1905" b="1905"/>
                  <wp:docPr id="11" name="Picture 11" descr="'이지 리드' 문서를 들고 있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'이지 리드' 문서를 들고 있는 사람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2"/>
          </w:tcPr>
          <w:p w14:paraId="43C4F930" w14:textId="77777777" w:rsidR="00641C3E" w:rsidRPr="00817B44" w:rsidRDefault="00114B3B" w:rsidP="0053415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0E4157">
              <w:rPr>
                <w:rFonts w:eastAsia="Malgun Gothic" w:cs="Malgun Gothic" w:hint="eastAsia"/>
                <w:iCs/>
                <w:lang w:val="ko" w:eastAsia="ko-KR"/>
              </w:rPr>
              <w:t>이</w:t>
            </w:r>
            <w:r w:rsidRPr="000E4157">
              <w:rPr>
                <w:rFonts w:eastAsia="Malgun Gothic" w:cs="Malgun Gothic"/>
                <w:iCs/>
                <w:lang w:val="ko" w:eastAsia="ko-KR"/>
              </w:rPr>
              <w:t xml:space="preserve"> </w:t>
            </w:r>
            <w:r w:rsidRPr="000E4157">
              <w:rPr>
                <w:rFonts w:eastAsia="Malgun Gothic" w:cs="Malgun Gothic" w:hint="eastAsia"/>
                <w:iCs/>
                <w:lang w:val="ko" w:eastAsia="ko-KR"/>
              </w:rPr>
              <w:t>책자는</w:t>
            </w:r>
            <w:r w:rsidRPr="00817B44">
              <w:rPr>
                <w:rFonts w:eastAsia="Malgun Gothic" w:cs="Malgun Gothic"/>
                <w:i/>
                <w:iCs/>
                <w:lang w:val="ko" w:eastAsia="ko-KR"/>
              </w:rPr>
              <w:t xml:space="preserve"> </w:t>
            </w:r>
            <w:r w:rsidRPr="000E4157">
              <w:rPr>
                <w:rFonts w:eastAsia="Malgun Gothic" w:cs="Malgun Gothic" w:hint="eastAsia"/>
                <w:i/>
                <w:lang w:val="ko" w:eastAsia="ko-KR"/>
              </w:rPr>
              <w:t>문화적</w:t>
            </w:r>
            <w:r w:rsidRPr="000E4157">
              <w:rPr>
                <w:rFonts w:eastAsia="Malgun Gothic" w:cs="Malgun Gothic"/>
                <w:i/>
                <w:lang w:val="ko" w:eastAsia="ko-KR"/>
              </w:rPr>
              <w:t xml:space="preserve"> </w:t>
            </w:r>
            <w:r w:rsidRPr="000E4157">
              <w:rPr>
                <w:rFonts w:eastAsia="Malgun Gothic" w:cs="Malgun Gothic" w:hint="eastAsia"/>
                <w:i/>
                <w:lang w:val="ko" w:eastAsia="ko-KR"/>
              </w:rPr>
              <w:t>및</w:t>
            </w:r>
            <w:r w:rsidRPr="000E4157">
              <w:rPr>
                <w:rFonts w:eastAsia="Malgun Gothic" w:cs="Malgun Gothic"/>
                <w:i/>
                <w:lang w:val="ko" w:eastAsia="ko-KR"/>
              </w:rPr>
              <w:t xml:space="preserve"> </w:t>
            </w:r>
            <w:r w:rsidRPr="000E4157">
              <w:rPr>
                <w:rFonts w:eastAsia="Malgun Gothic" w:cs="Malgun Gothic" w:hint="eastAsia"/>
                <w:i/>
                <w:lang w:val="ko" w:eastAsia="ko-KR"/>
              </w:rPr>
              <w:t>언어적</w:t>
            </w:r>
            <w:r w:rsidRPr="000E4157">
              <w:rPr>
                <w:rFonts w:eastAsia="Malgun Gothic" w:cs="Malgun Gothic"/>
                <w:i/>
                <w:lang w:val="ko" w:eastAsia="ko-KR"/>
              </w:rPr>
              <w:t xml:space="preserve"> </w:t>
            </w:r>
            <w:r w:rsidRPr="000E4157">
              <w:rPr>
                <w:rFonts w:eastAsia="Malgun Gothic" w:cs="Malgun Gothic" w:hint="eastAsia"/>
                <w:i/>
                <w:lang w:val="ko" w:eastAsia="ko-KR"/>
              </w:rPr>
              <w:t>다양성</w:t>
            </w:r>
            <w:r w:rsidRPr="000E4157">
              <w:rPr>
                <w:rFonts w:eastAsia="Malgun Gothic" w:cs="Malgun Gothic"/>
                <w:i/>
                <w:lang w:val="ko" w:eastAsia="ko-KR"/>
              </w:rPr>
              <w:t xml:space="preserve"> </w:t>
            </w:r>
            <w:r w:rsidRPr="000E4157">
              <w:rPr>
                <w:rFonts w:eastAsia="Malgun Gothic" w:cs="Malgun Gothic" w:hint="eastAsia"/>
                <w:i/>
                <w:lang w:val="ko" w:eastAsia="ko-KR"/>
              </w:rPr>
              <w:t>전략</w:t>
            </w:r>
            <w:r w:rsidRPr="000E4157">
              <w:rPr>
                <w:rFonts w:eastAsia="Malgun Gothic" w:cs="Malgun Gothic"/>
                <w:i/>
                <w:lang w:val="ko" w:eastAsia="ko-KR"/>
              </w:rPr>
              <w:t xml:space="preserve"> 2024–2028</w:t>
            </w:r>
            <w:r w:rsidRPr="000E4157">
              <w:rPr>
                <w:rFonts w:eastAsia="Malgun Gothic" w:cs="Malgun Gothic" w:hint="eastAsia"/>
                <w:iCs/>
                <w:lang w:val="ko" w:eastAsia="ko-KR"/>
              </w:rPr>
              <w:t>의</w:t>
            </w:r>
            <w:r w:rsidRPr="000E4157">
              <w:rPr>
                <w:rFonts w:eastAsia="Malgun Gothic" w:cs="Malgun Gothic"/>
                <w:iCs/>
                <w:lang w:val="ko" w:eastAsia="ko-KR"/>
              </w:rPr>
              <w:t xml:space="preserve"> '</w:t>
            </w:r>
            <w:r w:rsidRPr="000E4157">
              <w:rPr>
                <w:rFonts w:eastAsia="Malgun Gothic" w:cs="Malgun Gothic" w:hint="eastAsia"/>
                <w:iCs/>
                <w:lang w:val="ko" w:eastAsia="ko-KR"/>
              </w:rPr>
              <w:t>이지</w:t>
            </w:r>
            <w:r w:rsidRPr="000E4157">
              <w:rPr>
                <w:rFonts w:eastAsia="Malgun Gothic" w:cs="Malgun Gothic"/>
                <w:iCs/>
                <w:lang w:val="ko" w:eastAsia="ko-KR"/>
              </w:rPr>
              <w:t xml:space="preserve"> </w:t>
            </w:r>
            <w:r w:rsidRPr="000E4157">
              <w:rPr>
                <w:rFonts w:eastAsia="Malgun Gothic" w:cs="Malgun Gothic" w:hint="eastAsia"/>
                <w:iCs/>
                <w:lang w:val="ko" w:eastAsia="ko-KR"/>
              </w:rPr>
              <w:t>리드</w:t>
            </w:r>
            <w:r w:rsidRPr="000E4157">
              <w:rPr>
                <w:rFonts w:eastAsia="Malgun Gothic" w:cs="Malgun Gothic"/>
                <w:iCs/>
                <w:lang w:val="ko" w:eastAsia="ko-KR"/>
              </w:rPr>
              <w:t xml:space="preserve">(Easy Read)' </w:t>
            </w:r>
            <w:r w:rsidRPr="000E4157">
              <w:rPr>
                <w:rFonts w:eastAsia="Malgun Gothic" w:cs="Malgun Gothic" w:hint="eastAsia"/>
                <w:iCs/>
                <w:lang w:val="ko" w:eastAsia="ko-KR"/>
              </w:rPr>
              <w:t>버전입니다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00032339" w14:textId="77777777" w:rsidTr="00FB07D9">
        <w:trPr>
          <w:gridAfter w:val="1"/>
          <w:wAfter w:w="170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113F145" w14:textId="77777777" w:rsidR="009D031E" w:rsidRPr="00817B44" w:rsidRDefault="003A20AC" w:rsidP="009B5F33">
            <w:pPr>
              <w:pStyle w:val="Image"/>
              <w:spacing w:before="0" w:after="0"/>
            </w:pPr>
            <w:r w:rsidRPr="00817B44">
              <w:rPr>
                <w:noProof/>
              </w:rPr>
              <w:drawing>
                <wp:inline distT="0" distB="0" distL="0" distR="0" wp14:anchorId="376752D7" wp14:editId="11E1E34A">
                  <wp:extent cx="1332000" cy="1332000"/>
                  <wp:effectExtent l="0" t="0" r="1905" b="1905"/>
                  <wp:docPr id="12" name="Picture 12" descr="웹 사이트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웹 사이트 아이콘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51BC135" w14:textId="77777777" w:rsidR="008E2344" w:rsidRPr="00817B44" w:rsidRDefault="003A20AC" w:rsidP="0053415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저희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웹사이트에서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="00114B3B" w:rsidRPr="00817B44">
              <w:rPr>
                <w:rFonts w:eastAsia="Malgun Gothic" w:cs="Malgun Gothic"/>
                <w:i/>
                <w:iCs/>
                <w:lang w:val="ko" w:eastAsia="ko-KR"/>
              </w:rPr>
              <w:t>문화적</w:t>
            </w:r>
            <w:r w:rsidR="00114B3B" w:rsidRPr="00817B44">
              <w:rPr>
                <w:rFonts w:eastAsia="Malgun Gothic" w:cs="Malgun Gothic"/>
                <w:i/>
                <w:iCs/>
                <w:lang w:val="ko" w:eastAsia="ko-KR"/>
              </w:rPr>
              <w:t xml:space="preserve"> </w:t>
            </w:r>
            <w:r w:rsidR="00114B3B" w:rsidRPr="00817B44">
              <w:rPr>
                <w:rFonts w:eastAsia="Malgun Gothic" w:cs="Malgun Gothic"/>
                <w:i/>
                <w:iCs/>
                <w:lang w:val="ko" w:eastAsia="ko-KR"/>
              </w:rPr>
              <w:t>및</w:t>
            </w:r>
            <w:r w:rsidR="00114B3B" w:rsidRPr="00817B44">
              <w:rPr>
                <w:rFonts w:eastAsia="Malgun Gothic" w:cs="Malgun Gothic"/>
                <w:i/>
                <w:iCs/>
                <w:lang w:val="ko" w:eastAsia="ko-KR"/>
              </w:rPr>
              <w:t xml:space="preserve"> </w:t>
            </w:r>
            <w:r w:rsidR="00114B3B" w:rsidRPr="00817B44">
              <w:rPr>
                <w:rFonts w:eastAsia="Malgun Gothic" w:cs="Malgun Gothic"/>
                <w:i/>
                <w:iCs/>
                <w:lang w:val="ko" w:eastAsia="ko-KR"/>
              </w:rPr>
              <w:t>언어적</w:t>
            </w:r>
            <w:r w:rsidR="00114B3B" w:rsidRPr="00817B44">
              <w:rPr>
                <w:rFonts w:eastAsia="Malgun Gothic" w:cs="Malgun Gothic"/>
                <w:i/>
                <w:iCs/>
                <w:lang w:val="ko" w:eastAsia="ko-KR"/>
              </w:rPr>
              <w:t xml:space="preserve"> </w:t>
            </w:r>
            <w:r w:rsidR="00114B3B" w:rsidRPr="00817B44">
              <w:rPr>
                <w:rFonts w:eastAsia="Malgun Gothic" w:cs="Malgun Gothic"/>
                <w:i/>
                <w:iCs/>
                <w:lang w:val="ko" w:eastAsia="ko-KR"/>
              </w:rPr>
              <w:t>다양성</w:t>
            </w:r>
            <w:r w:rsidR="00114B3B" w:rsidRPr="00817B44">
              <w:rPr>
                <w:rFonts w:eastAsia="Malgun Gothic" w:cs="Malgun Gothic"/>
                <w:i/>
                <w:iCs/>
                <w:lang w:val="ko" w:eastAsia="ko-KR"/>
              </w:rPr>
              <w:t xml:space="preserve"> </w:t>
            </w:r>
            <w:r w:rsidR="00114B3B" w:rsidRPr="00817B44">
              <w:rPr>
                <w:rFonts w:eastAsia="Malgun Gothic" w:cs="Malgun Gothic"/>
                <w:i/>
                <w:iCs/>
                <w:lang w:val="ko" w:eastAsia="ko-KR"/>
              </w:rPr>
              <w:t>전략</w:t>
            </w:r>
            <w:r w:rsidR="00114B3B" w:rsidRPr="00817B44">
              <w:rPr>
                <w:rFonts w:eastAsia="Malgun Gothic" w:cs="Malgun Gothic"/>
                <w:i/>
                <w:iCs/>
                <w:lang w:val="ko" w:eastAsia="ko-KR"/>
              </w:rPr>
              <w:t xml:space="preserve"> 2024–2028</w:t>
            </w:r>
            <w:r w:rsidR="00114B3B" w:rsidRPr="00817B44">
              <w:rPr>
                <w:rFonts w:eastAsia="Malgun Gothic" w:cs="Malgun Gothic"/>
                <w:lang w:val="ko" w:eastAsia="ko-KR"/>
              </w:rPr>
              <w:t>을</w:t>
            </w:r>
            <w:r w:rsidR="00114B3B"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="00114B3B" w:rsidRPr="00817B44">
              <w:rPr>
                <w:rFonts w:eastAsia="Malgun Gothic" w:cs="Malgun Gothic"/>
                <w:lang w:val="ko" w:eastAsia="ko-KR"/>
              </w:rPr>
              <w:t>찾아볼</w:t>
            </w:r>
            <w:r w:rsidR="00114B3B"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="00114B3B" w:rsidRPr="00817B44">
              <w:rPr>
                <w:rFonts w:eastAsia="Malgun Gothic" w:cs="Malgun Gothic"/>
                <w:lang w:val="ko" w:eastAsia="ko-KR"/>
              </w:rPr>
              <w:t>수</w:t>
            </w:r>
            <w:r w:rsidR="00114B3B"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="00114B3B"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="00114B3B"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14CFB944" w14:textId="77777777" w:rsidR="00723993" w:rsidRPr="00817B44" w:rsidRDefault="00000000" w:rsidP="0053415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hyperlink r:id="rId18" w:history="1">
              <w:r w:rsidR="002A3CE7" w:rsidRPr="00817B44">
                <w:rPr>
                  <w:rStyle w:val="Hyperlink"/>
                  <w:rFonts w:eastAsia="Malgun Gothic" w:cs="Malgun Gothic"/>
                  <w:bCs/>
                </w:rPr>
                <w:t>www.ndis.gov.au/CALD</w:t>
              </w:r>
            </w:hyperlink>
            <w:r w:rsidR="002A3CE7" w:rsidRPr="00817B44">
              <w:rPr>
                <w:rFonts w:eastAsia="Malgun Gothic" w:cs="Malgun Gothic"/>
                <w:bCs/>
              </w:rPr>
              <w:t xml:space="preserve"> </w:t>
            </w:r>
          </w:p>
        </w:tc>
      </w:tr>
      <w:tr w:rsidR="00B65B5A" w:rsidRPr="00817B44" w14:paraId="690072D6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36AFA0E" w14:textId="77777777" w:rsidR="00E05DD1" w:rsidRPr="00817B44" w:rsidRDefault="003A20AC" w:rsidP="009B5F33">
            <w:pPr>
              <w:pStyle w:val="Image"/>
              <w:spacing w:before="0" w:after="0"/>
            </w:pPr>
            <w:r w:rsidRPr="00817B44">
              <w:rPr>
                <w:noProof/>
              </w:rPr>
              <w:lastRenderedPageBreak/>
              <w:drawing>
                <wp:inline distT="0" distB="0" distL="0" distR="0" wp14:anchorId="21D957EA" wp14:editId="2A0E712B">
                  <wp:extent cx="1368000" cy="1219128"/>
                  <wp:effectExtent l="0" t="0" r="3810" b="635"/>
                  <wp:docPr id="56" name="Picture 56" descr="다른 사람이 문서 읽는 것을 도와주고 있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다른 사람이 문서 읽는 것을 도와주고 있는 사람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219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A07B558" w14:textId="77777777" w:rsidR="003D6075" w:rsidRPr="00817B44" w:rsidRDefault="003A20AC" w:rsidP="0053415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전략을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읽는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데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도움을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요청할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64C4B27E" w14:textId="77777777" w:rsidR="00E05DD1" w:rsidRPr="00817B44" w:rsidRDefault="003A20AC" w:rsidP="0053415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친구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, </w:t>
            </w:r>
            <w:r w:rsidRPr="00817B44">
              <w:rPr>
                <w:rFonts w:eastAsia="Malgun Gothic" w:cs="Malgun Gothic"/>
                <w:lang w:val="ko" w:eastAsia="ko-KR"/>
              </w:rPr>
              <w:t>가족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또는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조력자가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여러분에게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도움을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1DF2F683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14262D8" w14:textId="77777777" w:rsidR="007074AC" w:rsidRPr="00817B44" w:rsidRDefault="003A20AC" w:rsidP="00735C79">
            <w:pPr>
              <w:pStyle w:val="Image"/>
              <w:spacing w:before="0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07184B34" wp14:editId="4A09AF6E">
                  <wp:extent cx="1332000" cy="1332000"/>
                  <wp:effectExtent l="0" t="0" r="1905" b="1905"/>
                  <wp:docPr id="1437398254" name="Picture 2" descr="커다란 '이지 리드'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398254" name="Picture 2" descr="커다란 '이지 리드' 문서.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AD6CFE8" w14:textId="77777777" w:rsidR="007074AC" w:rsidRPr="00817B44" w:rsidRDefault="003A20AC" w:rsidP="0053415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17B44">
              <w:rPr>
                <w:rFonts w:eastAsia="Malgun Gothic" w:cs="Malgun Gothic"/>
                <w:lang w:val="ko"/>
              </w:rPr>
              <w:t>이것은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긴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문서입니다</w:t>
            </w:r>
            <w:r w:rsidRPr="00817B44">
              <w:rPr>
                <w:rFonts w:eastAsia="Malgun Gothic" w:cs="Malgun Gothic"/>
                <w:lang w:val="ko"/>
              </w:rPr>
              <w:t xml:space="preserve">.  </w:t>
            </w:r>
          </w:p>
        </w:tc>
      </w:tr>
      <w:tr w:rsidR="00B65B5A" w:rsidRPr="00817B44" w14:paraId="5330EF8A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CE7C38E" w14:textId="77777777" w:rsidR="007074AC" w:rsidRPr="00817B44" w:rsidRDefault="003A20AC" w:rsidP="00735C79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709BE8DF" wp14:editId="2841B204">
                  <wp:extent cx="1332000" cy="1430941"/>
                  <wp:effectExtent l="0" t="0" r="1905" b="0"/>
                  <wp:docPr id="1936304216" name="Picture 3" descr="문서를 읽고 있는 사람. 그 위에는 시계 아이콘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304216" name="Picture 3" descr="문서를 읽고 있는 사람. 그 위에는 시계 아이콘이 있습니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8" t="5740" r="5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430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245C866" w14:textId="77777777" w:rsidR="007074AC" w:rsidRPr="00817B44" w:rsidRDefault="003A20AC" w:rsidP="0053415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문서를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번에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모두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읽을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필요는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없습니다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.  </w:t>
            </w:r>
          </w:p>
          <w:p w14:paraId="3A25B22B" w14:textId="77777777" w:rsidR="007074AC" w:rsidRPr="00817B44" w:rsidRDefault="003A20AC" w:rsidP="0053415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천천히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읽으셔도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099B76E4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7626BC2" w14:textId="77777777" w:rsidR="00EC64ED" w:rsidRPr="00817B44" w:rsidRDefault="003A20AC" w:rsidP="00735C79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7B5718CB" wp14:editId="575F1FAD">
                  <wp:extent cx="1332000" cy="1332000"/>
                  <wp:effectExtent l="0" t="0" r="1905" b="1905"/>
                  <wp:docPr id="2053108729" name="Picture 1" descr="원주민 깃발과 토레스 해협 섬 주민 깃발 아래에 있는 3명의 원주민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108729" name="Picture 1" descr="원주민 깃발과 토레스 해협 섬 주민 깃발 아래에 있는 3명의 원주민.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5CCB729" w14:textId="77777777" w:rsidR="00EC64ED" w:rsidRPr="00817B44" w:rsidRDefault="003A20AC" w:rsidP="0053415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원주민과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토레스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해협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섬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주민을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우리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땅인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호주의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전통적인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소유자로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인정합니다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2A4BC99C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C2CB7E2" w14:textId="77777777" w:rsidR="00EC64ED" w:rsidRPr="00817B44" w:rsidRDefault="003A20AC" w:rsidP="00735C79">
            <w:pPr>
              <w:pStyle w:val="Image"/>
              <w:spacing w:before="360"/>
              <w:rPr>
                <w:noProof/>
              </w:rPr>
            </w:pPr>
            <w:r w:rsidRPr="00817B44">
              <w:rPr>
                <w:noProof/>
                <w:lang w:eastAsia="en-AU"/>
              </w:rPr>
              <w:drawing>
                <wp:inline distT="0" distB="0" distL="0" distR="0" wp14:anchorId="774F1A78" wp14:editId="30B759A4">
                  <wp:extent cx="1440000" cy="1080000"/>
                  <wp:effectExtent l="0" t="0" r="8255" b="6350"/>
                  <wp:docPr id="1948645758" name="Picture 1948645758" descr="해안선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645758" name="Picture 1948645758" descr="해안선.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16" r="8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A9735A3" w14:textId="77777777" w:rsidR="00EC64ED" w:rsidRPr="00817B44" w:rsidRDefault="003A20AC" w:rsidP="0053415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36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그들은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땅에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살면서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사용한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최초의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사람들이었습니다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25F19492" w14:textId="77777777" w:rsidR="007074AC" w:rsidRPr="00817B44" w:rsidRDefault="003A20AC" w:rsidP="00534157">
            <w:pPr>
              <w:pStyle w:val="ListParagraph"/>
              <w:numPr>
                <w:ilvl w:val="0"/>
                <w:numId w:val="66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17B44">
              <w:rPr>
                <w:rFonts w:eastAsia="Malgun Gothic" w:cs="Malgun Gothic"/>
                <w:lang w:val="ko"/>
              </w:rPr>
              <w:t>땅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</w:p>
          <w:p w14:paraId="3FDD5D29" w14:textId="77777777" w:rsidR="007074AC" w:rsidRPr="00817B44" w:rsidRDefault="003A20AC" w:rsidP="00534157">
            <w:pPr>
              <w:pStyle w:val="ListParagraph"/>
              <w:numPr>
                <w:ilvl w:val="0"/>
                <w:numId w:val="66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17B44">
              <w:rPr>
                <w:rFonts w:eastAsia="Malgun Gothic" w:cs="Malgun Gothic"/>
                <w:lang w:val="ko"/>
              </w:rPr>
              <w:t>물</w:t>
            </w:r>
            <w:r w:rsidRPr="00817B44">
              <w:rPr>
                <w:rFonts w:eastAsia="Malgun Gothic" w:cs="Malgun Gothic"/>
                <w:lang w:val="ko"/>
              </w:rPr>
              <w:t>.</w:t>
            </w:r>
          </w:p>
        </w:tc>
      </w:tr>
    </w:tbl>
    <w:p w14:paraId="388225BD" w14:textId="77777777" w:rsidR="00EC64ED" w:rsidRPr="00817B44" w:rsidRDefault="003A20AC" w:rsidP="00EC64ED">
      <w:pPr>
        <w:spacing w:before="0" w:after="0" w:line="240" w:lineRule="auto"/>
      </w:pPr>
      <w:r w:rsidRPr="00817B44">
        <w:br w:type="page"/>
      </w:r>
    </w:p>
    <w:bookmarkStart w:id="60" w:name="_Toc41661250" w:displacedByCustomXml="next"/>
    <w:bookmarkStart w:id="61" w:name="_Toc41655088" w:displacedByCustomXml="next"/>
    <w:bookmarkStart w:id="62" w:name="_Toc12636473" w:displacedByCustomXml="next"/>
    <w:bookmarkStart w:id="63" w:name="_Toc12634015" w:displacedByCustomXml="next"/>
    <w:bookmarkStart w:id="64" w:name="_Toc6390564" w:displacedByCustomXml="next"/>
    <w:bookmarkStart w:id="65" w:name="_Toc6306674" w:displacedByCustomXml="next"/>
    <w:bookmarkStart w:id="66" w:name="_Toc6305502" w:displacedByCustomXml="next"/>
    <w:bookmarkStart w:id="67" w:name="_Toc6302389" w:displacedByCustomXml="next"/>
    <w:bookmarkStart w:id="68" w:name="_Toc5979655" w:displacedByCustomXml="next"/>
    <w:bookmarkStart w:id="69" w:name="_Toc5975101" w:displacedByCustomXml="next"/>
    <w:bookmarkStart w:id="70" w:name="_Toc5878086" w:displacedByCustomXml="next"/>
    <w:bookmarkStart w:id="71" w:name="_Toc533084358" w:displacedByCustomXml="next"/>
    <w:bookmarkStart w:id="72" w:name="_Toc533079088" w:displacedByCustomXml="next"/>
    <w:bookmarkStart w:id="73" w:name="_Toc533077010" w:displacedByCustomXml="next"/>
    <w:bookmarkStart w:id="74" w:name="_Toc533076400" w:displacedByCustomXml="next"/>
    <w:bookmarkStart w:id="75" w:name="_Toc529882155" w:displacedByCustomXml="next"/>
    <w:bookmarkStart w:id="76" w:name="_Toc527644812" w:displacedByCustomXml="next"/>
    <w:bookmarkStart w:id="77" w:name="_Toc527635163" w:displacedByCustomXml="next"/>
    <w:bookmarkStart w:id="78" w:name="_Toc498339417" w:displacedByCustomXml="next"/>
    <w:bookmarkStart w:id="79" w:name="_Toc497302120" w:displacedByCustomXml="next"/>
    <w:bookmarkStart w:id="80" w:name="_Toc497215533" w:displacedByCustomXml="next"/>
    <w:bookmarkStart w:id="81" w:name="_Toc497212949" w:displacedByCustomXml="next"/>
    <w:bookmarkStart w:id="82" w:name="_Toc497209781" w:displacedByCustomXml="next"/>
    <w:bookmarkStart w:id="83" w:name="_Toc497142654" w:displacedByCustomXml="next"/>
    <w:bookmarkStart w:id="84" w:name="_Hlk42013068" w:displacedByCustomXml="next"/>
    <w:bookmarkStart w:id="85" w:name="_Hlk41661236" w:displacedByCustomXml="next"/>
    <w:bookmarkStart w:id="86" w:name="_Toc42093324" w:displacedByCustomXml="next"/>
    <w:bookmarkStart w:id="87" w:name="_Toc42086742" w:displacedByCustomXml="next"/>
    <w:sdt>
      <w:sdtPr>
        <w:rPr>
          <w:rFonts w:cs="Tahoma"/>
          <w:b w:val="0"/>
          <w:bCs w:val="0"/>
          <w:color w:val="auto"/>
          <w:sz w:val="28"/>
          <w:szCs w:val="22"/>
          <w:lang w:val="en-AU" w:eastAsia="en-US"/>
        </w:rPr>
        <w:id w:val="-292286031"/>
        <w:docPartObj>
          <w:docPartGallery w:val="Table of Contents"/>
          <w:docPartUnique/>
        </w:docPartObj>
      </w:sdtPr>
      <w:sdtEndPr>
        <w:rPr>
          <w:noProof/>
          <w:szCs w:val="28"/>
        </w:rPr>
      </w:sdtEndPr>
      <w:sdtContent>
        <w:p w14:paraId="73EE82BF" w14:textId="77777777" w:rsidR="007074AC" w:rsidRPr="00817B44" w:rsidRDefault="003A20AC" w:rsidP="003D6075">
          <w:pPr>
            <w:pStyle w:val="TOCHeading"/>
            <w:rPr>
              <w:noProof/>
            </w:rPr>
          </w:pPr>
          <w:r w:rsidRPr="00817B44">
            <w:rPr>
              <w:rFonts w:eastAsia="Malgun Gothic" w:cs="Malgun Gothic"/>
              <w:lang w:val="ko"/>
            </w:rPr>
            <w:t>이</w:t>
          </w:r>
          <w:r w:rsidRPr="00817B44">
            <w:rPr>
              <w:rFonts w:eastAsia="Malgun Gothic" w:cs="Malgun Gothic"/>
              <w:lang w:val="ko"/>
            </w:rPr>
            <w:t xml:space="preserve"> </w:t>
          </w:r>
          <w:r w:rsidRPr="00817B44">
            <w:rPr>
              <w:rFonts w:eastAsia="Malgun Gothic" w:cs="Malgun Gothic"/>
              <w:lang w:val="ko"/>
            </w:rPr>
            <w:t>전략의</w:t>
          </w:r>
          <w:r w:rsidRPr="00817B44">
            <w:rPr>
              <w:rFonts w:eastAsia="Malgun Gothic" w:cs="Malgun Gothic"/>
              <w:lang w:val="ko"/>
            </w:rPr>
            <w:t xml:space="preserve"> </w:t>
          </w:r>
          <w:r w:rsidRPr="00817B44">
            <w:rPr>
              <w:rFonts w:eastAsia="Malgun Gothic" w:cs="Malgun Gothic"/>
              <w:lang w:val="ko"/>
            </w:rPr>
            <w:t>내용은</w:t>
          </w:r>
          <w:r w:rsidRPr="00817B44">
            <w:rPr>
              <w:rFonts w:eastAsia="Malgun Gothic" w:cs="Malgun Gothic"/>
              <w:lang w:val="ko"/>
            </w:rPr>
            <w:t xml:space="preserve"> </w:t>
          </w:r>
          <w:r w:rsidRPr="00817B44">
            <w:rPr>
              <w:rFonts w:eastAsia="Malgun Gothic" w:cs="Malgun Gothic"/>
              <w:lang w:val="ko"/>
            </w:rPr>
            <w:t>무엇인가요</w:t>
          </w:r>
          <w:r w:rsidRPr="00817B44">
            <w:rPr>
              <w:rFonts w:eastAsia="Malgun Gothic" w:cs="Malgun Gothic"/>
              <w:lang w:val="ko"/>
            </w:rPr>
            <w:t>?</w:t>
          </w:r>
          <w:r w:rsidRPr="00817B44">
            <w:rPr>
              <w:szCs w:val="26"/>
            </w:rPr>
            <w:fldChar w:fldCharType="begin"/>
          </w:r>
          <w:r w:rsidRPr="00817B44">
            <w:rPr>
              <w:rFonts w:eastAsia="Malgun Gothic" w:cs="Malgun Gothic"/>
              <w:lang w:val="ko"/>
            </w:rPr>
            <w:instrText xml:space="preserve"> TOC \h \z \t "Heading 2,1,Heading 2 Numbered,1" </w:instrText>
          </w:r>
          <w:r w:rsidRPr="00817B44">
            <w:rPr>
              <w:szCs w:val="26"/>
            </w:rPr>
            <w:fldChar w:fldCharType="separate"/>
          </w:r>
        </w:p>
        <w:p w14:paraId="201AD758" w14:textId="125AD318" w:rsidR="00B65B5A" w:rsidRPr="00817B44" w:rsidRDefault="00000000">
          <w:pPr>
            <w:pStyle w:val="TOC1"/>
            <w:rPr>
              <w:sz w:val="22"/>
            </w:rPr>
          </w:pPr>
          <w:hyperlink w:anchor="_Toc256000000" w:history="1"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CALD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는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무슨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뜻인가요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?</w:t>
            </w:r>
            <w:r w:rsidR="003A20AC" w:rsidRPr="00817B44">
              <w:tab/>
            </w:r>
            <w:r w:rsidR="003A20AC" w:rsidRPr="00817B44">
              <w:fldChar w:fldCharType="begin"/>
            </w:r>
            <w:r w:rsidR="003A20AC" w:rsidRPr="00817B44">
              <w:instrText xml:space="preserve"> PAGEREF _Toc256000000 \h </w:instrText>
            </w:r>
            <w:r w:rsidR="003A20AC" w:rsidRPr="00817B44">
              <w:fldChar w:fldCharType="separate"/>
            </w:r>
            <w:r w:rsidR="001A595D">
              <w:t>5</w:t>
            </w:r>
            <w:r w:rsidR="003A20AC" w:rsidRPr="00817B44">
              <w:fldChar w:fldCharType="end"/>
            </w:r>
          </w:hyperlink>
        </w:p>
        <w:p w14:paraId="40C40B7B" w14:textId="4FE93F33" w:rsidR="00B65B5A" w:rsidRPr="00817B44" w:rsidRDefault="00000000">
          <w:pPr>
            <w:pStyle w:val="TOC1"/>
            <w:rPr>
              <w:sz w:val="22"/>
            </w:rPr>
          </w:pPr>
          <w:hyperlink w:anchor="_Toc256000001" w:history="1"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전략의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내용은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무엇인가요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?</w:t>
            </w:r>
            <w:r w:rsidR="003A20AC" w:rsidRPr="00817B44">
              <w:tab/>
            </w:r>
            <w:r w:rsidR="003A20AC" w:rsidRPr="00817B44">
              <w:fldChar w:fldCharType="begin"/>
            </w:r>
            <w:r w:rsidR="003A20AC" w:rsidRPr="00817B44">
              <w:instrText xml:space="preserve"> PAGEREF _Toc256000001 \h </w:instrText>
            </w:r>
            <w:r w:rsidR="003A20AC" w:rsidRPr="00817B44">
              <w:fldChar w:fldCharType="separate"/>
            </w:r>
            <w:r w:rsidR="001A595D">
              <w:t>7</w:t>
            </w:r>
            <w:r w:rsidR="003A20AC" w:rsidRPr="00817B44">
              <w:fldChar w:fldCharType="end"/>
            </w:r>
          </w:hyperlink>
        </w:p>
        <w:p w14:paraId="3BF95695" w14:textId="7634AEF2" w:rsidR="00B65B5A" w:rsidRPr="00817B44" w:rsidRDefault="00000000">
          <w:pPr>
            <w:pStyle w:val="TOC1"/>
            <w:rPr>
              <w:sz w:val="22"/>
            </w:rPr>
          </w:pPr>
          <w:hyperlink w:anchor="_Toc256000002" w:history="1"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본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전략이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왜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중요한가요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?</w:t>
            </w:r>
            <w:r w:rsidR="003A20AC" w:rsidRPr="00817B44">
              <w:tab/>
            </w:r>
            <w:r w:rsidR="003A20AC" w:rsidRPr="00817B44">
              <w:fldChar w:fldCharType="begin"/>
            </w:r>
            <w:r w:rsidR="003A20AC" w:rsidRPr="00817B44">
              <w:instrText xml:space="preserve"> PAGEREF _Toc256000002 \h </w:instrText>
            </w:r>
            <w:r w:rsidR="003A20AC" w:rsidRPr="00817B44">
              <w:fldChar w:fldCharType="separate"/>
            </w:r>
            <w:r w:rsidR="001A595D">
              <w:t>10</w:t>
            </w:r>
            <w:r w:rsidR="003A20AC" w:rsidRPr="00817B44">
              <w:fldChar w:fldCharType="end"/>
            </w:r>
          </w:hyperlink>
        </w:p>
        <w:p w14:paraId="677B775B" w14:textId="6BAAD15D" w:rsidR="00B65B5A" w:rsidRPr="00817B44" w:rsidRDefault="00000000">
          <w:pPr>
            <w:pStyle w:val="TOC1"/>
            <w:rPr>
              <w:sz w:val="22"/>
            </w:rPr>
          </w:pPr>
          <w:hyperlink w:anchor="_Toc256000003" w:history="1"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전략은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어떻게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만들었나요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?</w:t>
            </w:r>
            <w:r w:rsidR="003A20AC" w:rsidRPr="00817B44">
              <w:tab/>
            </w:r>
            <w:r w:rsidR="003A20AC" w:rsidRPr="00817B44">
              <w:fldChar w:fldCharType="begin"/>
            </w:r>
            <w:r w:rsidR="003A20AC" w:rsidRPr="00817B44">
              <w:instrText xml:space="preserve"> PAGEREF _Toc256000003 \h </w:instrText>
            </w:r>
            <w:r w:rsidR="003A20AC" w:rsidRPr="00817B44">
              <w:fldChar w:fldCharType="separate"/>
            </w:r>
            <w:r w:rsidR="001A595D">
              <w:t>12</w:t>
            </w:r>
            <w:r w:rsidR="003A20AC" w:rsidRPr="00817B44">
              <w:fldChar w:fldCharType="end"/>
            </w:r>
          </w:hyperlink>
        </w:p>
        <w:p w14:paraId="069EC71D" w14:textId="2F7CE4AA" w:rsidR="00B65B5A" w:rsidRPr="00817B44" w:rsidRDefault="00000000">
          <w:pPr>
            <w:pStyle w:val="TOC1"/>
            <w:rPr>
              <w:sz w:val="22"/>
            </w:rPr>
          </w:pPr>
          <w:hyperlink w:anchor="_Toc256000004" w:history="1"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본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전략의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목표는</w:t>
            </w:r>
            <w:r w:rsidR="003A20AC">
              <w:rPr>
                <w:rStyle w:val="Hyperlink"/>
                <w:rFonts w:eastAsia="Malgun Gothic" w:cs="Malgun Gothic" w:hint="eastAsia"/>
                <w:lang w:val="ko" w:eastAsia="ko-KR"/>
              </w:rPr>
              <w:t>무엇인가요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?</w:t>
            </w:r>
            <w:r w:rsidR="003A20AC" w:rsidRPr="00817B44">
              <w:tab/>
            </w:r>
            <w:r w:rsidR="003A20AC" w:rsidRPr="00817B44">
              <w:fldChar w:fldCharType="begin"/>
            </w:r>
            <w:r w:rsidR="003A20AC" w:rsidRPr="00817B44">
              <w:instrText xml:space="preserve"> PAGEREF _Toc256000004 \h </w:instrText>
            </w:r>
            <w:r w:rsidR="003A20AC" w:rsidRPr="00817B44">
              <w:fldChar w:fldCharType="separate"/>
            </w:r>
            <w:r w:rsidR="001A595D">
              <w:t>15</w:t>
            </w:r>
            <w:r w:rsidR="003A20AC" w:rsidRPr="00817B44">
              <w:fldChar w:fldCharType="end"/>
            </w:r>
          </w:hyperlink>
        </w:p>
        <w:p w14:paraId="144949FA" w14:textId="38F1295E" w:rsidR="00B65B5A" w:rsidRPr="00817B44" w:rsidRDefault="00000000">
          <w:pPr>
            <w:pStyle w:val="TOC1"/>
            <w:rPr>
              <w:sz w:val="22"/>
            </w:rPr>
          </w:pPr>
          <w:hyperlink w:anchor="_Toc256000005" w:history="1"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다음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단계는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무엇인가요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?</w:t>
            </w:r>
            <w:r w:rsidR="003A20AC" w:rsidRPr="00817B44">
              <w:tab/>
            </w:r>
            <w:r w:rsidR="003A20AC" w:rsidRPr="00817B44">
              <w:fldChar w:fldCharType="begin"/>
            </w:r>
            <w:r w:rsidR="003A20AC" w:rsidRPr="00817B44">
              <w:instrText xml:space="preserve"> PAGEREF _Toc256000005 \h </w:instrText>
            </w:r>
            <w:r w:rsidR="003A20AC" w:rsidRPr="00817B44">
              <w:fldChar w:fldCharType="separate"/>
            </w:r>
            <w:r w:rsidR="001A595D">
              <w:t>29</w:t>
            </w:r>
            <w:r w:rsidR="003A20AC" w:rsidRPr="00817B44">
              <w:fldChar w:fldCharType="end"/>
            </w:r>
          </w:hyperlink>
        </w:p>
        <w:p w14:paraId="5AA7B643" w14:textId="2A6E9D58" w:rsidR="00B65B5A" w:rsidRPr="00817B44" w:rsidRDefault="00000000">
          <w:pPr>
            <w:pStyle w:val="TOC1"/>
            <w:rPr>
              <w:sz w:val="22"/>
            </w:rPr>
          </w:pPr>
          <w:hyperlink w:anchor="_Toc256000006" w:history="1"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추가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정보</w:t>
            </w:r>
            <w:r w:rsidR="003A20AC" w:rsidRPr="00817B44">
              <w:tab/>
            </w:r>
            <w:r w:rsidR="003A20AC" w:rsidRPr="00817B44">
              <w:fldChar w:fldCharType="begin"/>
            </w:r>
            <w:r w:rsidR="003A20AC" w:rsidRPr="00817B44">
              <w:instrText xml:space="preserve"> PAGEREF _Toc256000006 \h </w:instrText>
            </w:r>
            <w:r w:rsidR="003A20AC" w:rsidRPr="00817B44">
              <w:fldChar w:fldCharType="separate"/>
            </w:r>
            <w:r w:rsidR="001A595D">
              <w:t>32</w:t>
            </w:r>
            <w:r w:rsidR="003A20AC" w:rsidRPr="00817B44">
              <w:fldChar w:fldCharType="end"/>
            </w:r>
          </w:hyperlink>
        </w:p>
        <w:p w14:paraId="6F081C40" w14:textId="66D10F7D" w:rsidR="00B65B5A" w:rsidRPr="00817B44" w:rsidRDefault="00000000">
          <w:pPr>
            <w:pStyle w:val="TOC1"/>
            <w:rPr>
              <w:sz w:val="22"/>
            </w:rPr>
          </w:pPr>
          <w:hyperlink w:anchor="_Toc256000007" w:history="1"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단어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 xml:space="preserve"> </w:t>
            </w:r>
            <w:r w:rsidR="003A20AC" w:rsidRPr="00817B44">
              <w:rPr>
                <w:rStyle w:val="Hyperlink"/>
                <w:rFonts w:eastAsia="Malgun Gothic" w:cs="Malgun Gothic"/>
                <w:lang w:val="ko"/>
              </w:rPr>
              <w:t>목록</w:t>
            </w:r>
            <w:r w:rsidR="003A20AC" w:rsidRPr="00817B44">
              <w:tab/>
            </w:r>
            <w:r w:rsidR="003A20AC" w:rsidRPr="00817B44">
              <w:fldChar w:fldCharType="begin"/>
            </w:r>
            <w:r w:rsidR="003A20AC" w:rsidRPr="00817B44">
              <w:instrText xml:space="preserve"> PAGEREF _Toc256000007 \h </w:instrText>
            </w:r>
            <w:r w:rsidR="003A20AC" w:rsidRPr="00817B44">
              <w:fldChar w:fldCharType="separate"/>
            </w:r>
            <w:r w:rsidR="001A595D">
              <w:t>34</w:t>
            </w:r>
            <w:r w:rsidR="003A20AC" w:rsidRPr="00817B44">
              <w:fldChar w:fldCharType="end"/>
            </w:r>
          </w:hyperlink>
        </w:p>
        <w:p w14:paraId="2530C361" w14:textId="77777777" w:rsidR="00C1107A" w:rsidRPr="00817B44" w:rsidRDefault="003A20AC">
          <w:pPr>
            <w:spacing w:before="0" w:after="0"/>
            <w:rPr>
              <w:noProof/>
            </w:rPr>
          </w:pPr>
          <w:r w:rsidRPr="00817B44">
            <w:fldChar w:fldCharType="end"/>
          </w:r>
        </w:p>
      </w:sdtContent>
    </w:sdt>
    <w:p w14:paraId="5AC42B17" w14:textId="77777777" w:rsidR="00B676E1" w:rsidRPr="00817B44" w:rsidRDefault="003A20AC" w:rsidP="00C1107A">
      <w:pPr>
        <w:spacing w:before="0" w:after="0"/>
      </w:pPr>
      <w:r w:rsidRPr="00817B44">
        <w:br w:type="page"/>
      </w:r>
      <w:bookmarkStart w:id="88" w:name="_Toc43391446"/>
      <w:bookmarkStart w:id="89" w:name="_Toc43391495"/>
      <w:bookmarkStart w:id="90" w:name="_Toc6390577"/>
      <w:bookmarkStart w:id="91" w:name="_Toc12634028"/>
      <w:bookmarkEnd w:id="49"/>
      <w:bookmarkEnd w:id="87"/>
      <w:bookmarkEnd w:id="86"/>
      <w:bookmarkEnd w:id="85"/>
      <w:bookmarkEnd w:id="84"/>
      <w:bookmarkEnd w:id="83"/>
      <w:bookmarkEnd w:id="82"/>
      <w:bookmarkEnd w:id="81"/>
      <w:bookmarkEnd w:id="80"/>
      <w:bookmarkEnd w:id="79"/>
      <w:bookmarkEnd w:id="78"/>
      <w:bookmarkEnd w:id="77"/>
      <w:bookmarkEnd w:id="76"/>
      <w:bookmarkEnd w:id="75"/>
      <w:bookmarkEnd w:id="74"/>
      <w:bookmarkEnd w:id="73"/>
      <w:bookmarkEnd w:id="72"/>
      <w:bookmarkEnd w:id="71"/>
      <w:bookmarkEnd w:id="70"/>
      <w:bookmarkEnd w:id="69"/>
      <w:bookmarkEnd w:id="68"/>
      <w:bookmarkEnd w:id="67"/>
      <w:bookmarkEnd w:id="66"/>
      <w:bookmarkEnd w:id="65"/>
      <w:bookmarkEnd w:id="64"/>
      <w:bookmarkEnd w:id="63"/>
      <w:bookmarkEnd w:id="62"/>
      <w:bookmarkEnd w:id="61"/>
      <w:bookmarkEnd w:id="60"/>
    </w:p>
    <w:p w14:paraId="32B5FCCE" w14:textId="77777777" w:rsidR="00B676E1" w:rsidRPr="00817B44" w:rsidRDefault="003A20AC" w:rsidP="00D3520F">
      <w:pPr>
        <w:pStyle w:val="Heading2"/>
        <w:rPr>
          <w:lang w:val="en-AU"/>
        </w:rPr>
      </w:pPr>
      <w:bookmarkStart w:id="92" w:name="_Toc256000000"/>
      <w:r w:rsidRPr="00817B44">
        <w:rPr>
          <w:rFonts w:eastAsia="Malgun Gothic" w:cs="Malgun Gothic"/>
          <w:lang w:val="ko"/>
        </w:rPr>
        <w:lastRenderedPageBreak/>
        <w:t>CALD</w:t>
      </w:r>
      <w:r w:rsidRPr="00817B44">
        <w:rPr>
          <w:rFonts w:eastAsia="Malgun Gothic" w:cs="Malgun Gothic"/>
          <w:lang w:val="ko"/>
        </w:rPr>
        <w:t>는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무슨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뜻인가요</w:t>
      </w:r>
      <w:r w:rsidRPr="00817B44">
        <w:rPr>
          <w:rFonts w:eastAsia="Malgun Gothic" w:cs="Malgun Gothic"/>
          <w:lang w:val="ko"/>
        </w:rPr>
        <w:t>?</w:t>
      </w:r>
      <w:bookmarkEnd w:id="92"/>
    </w:p>
    <w:tbl>
      <w:tblPr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B65B5A" w:rsidRPr="00817B44" w14:paraId="6C5AD54E" w14:textId="77777777" w:rsidTr="00F74375">
        <w:trPr>
          <w:trHeight w:val="3628"/>
        </w:trPr>
        <w:tc>
          <w:tcPr>
            <w:tcW w:w="2551" w:type="dxa"/>
            <w:vAlign w:val="center"/>
          </w:tcPr>
          <w:p w14:paraId="0AB03073" w14:textId="77777777" w:rsidR="00B676E1" w:rsidRPr="00817B44" w:rsidRDefault="003A20AC" w:rsidP="00B676E1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04F6BFB9" wp14:editId="0925D934">
                  <wp:extent cx="1440000" cy="1440000"/>
                  <wp:effectExtent l="0" t="0" r="8255" b="8255"/>
                  <wp:docPr id="5" name="Picture 5" descr="3개의 다른 언어로 '안녕하세요'라고 말하는 3개의 말풍선 아래에 있는 CALD 사람들 그룹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3개의 다른 언어로 '안녕하세요'라고 말하는 3개의 말풍선 아래에 있는 CALD 사람들 그룹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243F5571" w14:textId="77777777" w:rsidR="00B676E1" w:rsidRPr="00817B44" w:rsidRDefault="003A20AC" w:rsidP="0070683F">
            <w:pPr>
              <w:spacing w:line="276" w:lineRule="auto"/>
            </w:pPr>
            <w:r w:rsidRPr="00817B44">
              <w:rPr>
                <w:rStyle w:val="Strong"/>
                <w:rFonts w:eastAsia="Malgun Gothic" w:cs="Malgun Gothic"/>
                <w:lang w:val="ko"/>
              </w:rPr>
              <w:t>문화</w:t>
            </w:r>
            <w:r w:rsidRPr="00817B44">
              <w:rPr>
                <w:rStyle w:val="Strong"/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Style w:val="Strong"/>
                <w:rFonts w:eastAsia="Malgun Gothic" w:cs="Malgun Gothic"/>
                <w:lang w:val="ko"/>
              </w:rPr>
              <w:t>및</w:t>
            </w:r>
            <w:r w:rsidRPr="00817B44">
              <w:rPr>
                <w:rStyle w:val="Strong"/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Style w:val="Strong"/>
                <w:rFonts w:eastAsia="Malgun Gothic" w:cs="Malgun Gothic"/>
                <w:lang w:val="ko"/>
              </w:rPr>
              <w:t>언어적으로</w:t>
            </w:r>
            <w:r w:rsidRPr="00817B44">
              <w:rPr>
                <w:rStyle w:val="Strong"/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Style w:val="Strong"/>
                <w:rFonts w:eastAsia="Malgun Gothic" w:cs="Malgun Gothic"/>
                <w:lang w:val="ko"/>
              </w:rPr>
              <w:t>다양한</w:t>
            </w:r>
            <w:r w:rsidRPr="00817B44">
              <w:rPr>
                <w:rStyle w:val="Strong"/>
                <w:rFonts w:eastAsia="Malgun Gothic" w:cs="Malgun Gothic"/>
                <w:lang w:val="ko"/>
              </w:rPr>
              <w:t xml:space="preserve">(Culturally and linguistically diverse, CALD) </w:t>
            </w:r>
            <w:r w:rsidR="005F295B" w:rsidRPr="00817B44">
              <w:rPr>
                <w:rFonts w:eastAsia="Malgun Gothic" w:cs="Malgun Gothic"/>
                <w:lang w:val="ko"/>
              </w:rPr>
              <w:t>사람들은</w:t>
            </w:r>
            <w:r w:rsidR="005F295B" w:rsidRPr="00817B44">
              <w:rPr>
                <w:rFonts w:eastAsia="Malgun Gothic" w:cs="Malgun Gothic"/>
                <w:lang w:val="ko"/>
              </w:rPr>
              <w:t xml:space="preserve"> </w:t>
            </w:r>
            <w:r w:rsidR="005F295B" w:rsidRPr="00817B44">
              <w:rPr>
                <w:rFonts w:eastAsia="Malgun Gothic" w:cs="Malgun Gothic"/>
                <w:lang w:val="ko"/>
              </w:rPr>
              <w:t>다음과</w:t>
            </w:r>
            <w:r w:rsidR="005F295B" w:rsidRPr="00817B44">
              <w:rPr>
                <w:rFonts w:eastAsia="Malgun Gothic" w:cs="Malgun Gothic"/>
                <w:lang w:val="ko"/>
              </w:rPr>
              <w:t xml:space="preserve"> </w:t>
            </w:r>
            <w:r w:rsidR="005F295B" w:rsidRPr="00817B44">
              <w:rPr>
                <w:rFonts w:eastAsia="Malgun Gothic" w:cs="Malgun Gothic"/>
                <w:lang w:val="ko"/>
              </w:rPr>
              <w:t>같은</w:t>
            </w:r>
            <w:r w:rsidR="005F295B" w:rsidRPr="00817B44">
              <w:rPr>
                <w:rFonts w:eastAsia="Malgun Gothic" w:cs="Malgun Gothic"/>
                <w:lang w:val="ko"/>
              </w:rPr>
              <w:t xml:space="preserve"> </w:t>
            </w:r>
            <w:r w:rsidR="005F295B" w:rsidRPr="00817B44">
              <w:rPr>
                <w:rFonts w:eastAsia="Malgun Gothic" w:cs="Malgun Gothic"/>
                <w:lang w:val="ko"/>
              </w:rPr>
              <w:t>사람들입니다</w:t>
            </w:r>
            <w:r w:rsidR="005F295B" w:rsidRPr="00817B44">
              <w:rPr>
                <w:rFonts w:eastAsia="Malgun Gothic" w:cs="Malgun Gothic"/>
                <w:lang w:val="ko"/>
              </w:rPr>
              <w:t>.</w:t>
            </w:r>
          </w:p>
          <w:p w14:paraId="2CBD833A" w14:textId="77777777" w:rsidR="00B676E1" w:rsidRPr="00817B44" w:rsidRDefault="003A20AC" w:rsidP="0070683F">
            <w:pPr>
              <w:pStyle w:val="ListParagraph"/>
              <w:numPr>
                <w:ilvl w:val="0"/>
                <w:numId w:val="2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다양한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배경을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가진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</w:t>
            </w:r>
          </w:p>
          <w:p w14:paraId="7D60243B" w14:textId="77777777" w:rsidR="00B676E1" w:rsidRPr="00817B44" w:rsidRDefault="003A20AC" w:rsidP="0070683F">
            <w:pPr>
              <w:pStyle w:val="ListParagraph"/>
              <w:numPr>
                <w:ilvl w:val="0"/>
                <w:numId w:val="2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영어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이외의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언어를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사용하는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6ED81B31" w14:textId="77777777" w:rsidTr="00B676E1">
        <w:trPr>
          <w:gridAfter w:val="1"/>
          <w:wAfter w:w="114" w:type="dxa"/>
        </w:trPr>
        <w:tc>
          <w:tcPr>
            <w:tcW w:w="2551" w:type="dxa"/>
            <w:vAlign w:val="center"/>
          </w:tcPr>
          <w:p w14:paraId="73B6047F" w14:textId="77777777" w:rsidR="00B676E1" w:rsidRPr="00817B44" w:rsidRDefault="00B676E1" w:rsidP="00C54117">
            <w:pPr>
              <w:pStyle w:val="Image"/>
              <w:spacing w:before="600" w:after="0"/>
              <w:rPr>
                <w:lang w:eastAsia="ko-KR"/>
              </w:rPr>
            </w:pPr>
          </w:p>
        </w:tc>
        <w:tc>
          <w:tcPr>
            <w:tcW w:w="6576" w:type="dxa"/>
            <w:vAlign w:val="center"/>
          </w:tcPr>
          <w:p w14:paraId="28D78362" w14:textId="77777777" w:rsidR="002327D5" w:rsidRPr="00817B44" w:rsidRDefault="003A20AC" w:rsidP="0070683F">
            <w:pPr>
              <w:spacing w:before="600" w:after="0" w:line="276" w:lineRule="auto"/>
            </w:pPr>
            <w:r w:rsidRPr="00817B44">
              <w:rPr>
                <w:rFonts w:eastAsia="Malgun Gothic" w:cs="Malgun Gothic"/>
                <w:lang w:val="ko"/>
              </w:rPr>
              <w:t>호주에는</w:t>
            </w:r>
            <w:r w:rsidRPr="00817B44">
              <w:rPr>
                <w:rFonts w:eastAsia="Malgun Gothic" w:cs="Malgun Gothic"/>
                <w:lang w:val="ko"/>
              </w:rPr>
              <w:t>:</w:t>
            </w:r>
          </w:p>
        </w:tc>
      </w:tr>
      <w:tr w:rsidR="00B65B5A" w:rsidRPr="00817B44" w14:paraId="7C0337AF" w14:textId="77777777" w:rsidTr="00F74375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739829C6" w14:textId="77777777" w:rsidR="00B676E1" w:rsidRPr="00817B44" w:rsidRDefault="003A20AC" w:rsidP="00B676E1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0C0A4DD3" wp14:editId="02585865">
                  <wp:extent cx="1482725" cy="1482725"/>
                  <wp:effectExtent l="0" t="0" r="3175" b="3175"/>
                  <wp:docPr id="1049760633" name="Picture 38" descr="세계 지도 주위를 휘감고 호주를 가리키고 있는 화살표와 아기 한 명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760633" name="Picture 38" descr="세계 지도 주위를 휘감고 호주를 가리키고 있는 화살표와 아기 한 명.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F877E40" w14:textId="77777777" w:rsidR="00B676E1" w:rsidRPr="00817B44" w:rsidRDefault="003A20AC" w:rsidP="0070683F">
            <w:pPr>
              <w:pStyle w:val="ListParagraph"/>
              <w:numPr>
                <w:ilvl w:val="0"/>
                <w:numId w:val="3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해외에서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태어난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="001F49AB" w:rsidRPr="00817B44">
              <w:rPr>
                <w:rStyle w:val="Statisticstyle"/>
                <w:rFonts w:eastAsia="Malgun Gothic" w:cs="Malgun Gothic"/>
                <w:bCs/>
                <w:position w:val="0"/>
                <w:szCs w:val="36"/>
                <w:lang w:val="ko" w:eastAsia="ko-KR"/>
              </w:rPr>
              <w:t>800</w:t>
            </w:r>
            <w:r w:rsidR="001F49AB" w:rsidRPr="00817B44">
              <w:rPr>
                <w:rStyle w:val="Statisticstyle"/>
                <w:rFonts w:eastAsia="Malgun Gothic" w:cs="Malgun Gothic"/>
                <w:bCs/>
                <w:position w:val="0"/>
                <w:szCs w:val="36"/>
                <w:lang w:val="ko" w:eastAsia="ko-KR"/>
              </w:rPr>
              <w:t>만</w:t>
            </w:r>
            <w:r w:rsidR="001F49AB" w:rsidRPr="00817B44">
              <w:rPr>
                <w:rStyle w:val="Statisticstyle"/>
                <w:rFonts w:eastAsia="Malgun Gothic" w:cs="Malgun Gothic"/>
                <w:bCs/>
                <w:position w:val="0"/>
                <w:szCs w:val="36"/>
                <w:lang w:val="ko" w:eastAsia="ko-KR"/>
              </w:rPr>
              <w:t xml:space="preserve"> </w:t>
            </w:r>
            <w:r w:rsidR="001F49AB" w:rsidRPr="00817B44">
              <w:rPr>
                <w:rStyle w:val="Statisticstyle"/>
                <w:rFonts w:eastAsia="Malgun Gothic" w:cs="Malgun Gothic"/>
                <w:bCs/>
                <w:position w:val="0"/>
                <w:szCs w:val="36"/>
                <w:lang w:val="ko" w:eastAsia="ko-KR"/>
              </w:rPr>
              <w:t>명</w:t>
            </w:r>
            <w:r w:rsidRPr="00817B44">
              <w:rPr>
                <w:rFonts w:eastAsia="Malgun Gothic" w:cs="Malgun Gothic"/>
                <w:lang w:val="ko" w:eastAsia="ko-KR"/>
              </w:rPr>
              <w:t>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가깝습니다</w:t>
            </w:r>
          </w:p>
        </w:tc>
      </w:tr>
      <w:tr w:rsidR="00B65B5A" w:rsidRPr="00817B44" w14:paraId="5BA48869" w14:textId="77777777" w:rsidTr="00F74375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227C3DFF" w14:textId="77777777" w:rsidR="001F49AB" w:rsidRPr="00817B44" w:rsidRDefault="003A20AC" w:rsidP="00B676E1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1243CBC6" wp14:editId="4DED1D6F">
                  <wp:extent cx="1482725" cy="1482725"/>
                  <wp:effectExtent l="0" t="0" r="3175" b="3175"/>
                  <wp:docPr id="253724778" name="Picture 39" descr="3개의 다른 언어로 '안녕하세요'라고 말하는 3개의 말풍선 아래에 있는 CALD 사람들 그룹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724778" name="Picture 39" descr="3개의 다른 언어로 '안녕하세요'라고 말하는 3개의 말풍선 아래에 있는 CALD 사람들 그룹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3631836" w14:textId="77777777" w:rsidR="001F49AB" w:rsidRPr="00817B44" w:rsidRDefault="003A20AC" w:rsidP="0070683F">
            <w:pPr>
              <w:pStyle w:val="ListParagraph"/>
              <w:numPr>
                <w:ilvl w:val="0"/>
                <w:numId w:val="3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사람들은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Style w:val="Statisticstyle"/>
                <w:rFonts w:eastAsia="Malgun Gothic" w:cs="Malgun Gothic"/>
                <w:bCs/>
                <w:position w:val="0"/>
                <w:szCs w:val="36"/>
                <w:lang w:val="ko" w:eastAsia="ko-KR"/>
              </w:rPr>
              <w:t>300</w:t>
            </w:r>
            <w:r w:rsidRPr="00817B44">
              <w:rPr>
                <w:rStyle w:val="Statisticstyle"/>
                <w:rFonts w:eastAsia="Malgun Gothic" w:cs="Malgun Gothic"/>
                <w:bCs/>
                <w:position w:val="0"/>
                <w:szCs w:val="36"/>
                <w:lang w:val="ko" w:eastAsia="ko-KR"/>
              </w:rPr>
              <w:t>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이상의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다양한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언어를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사용합니다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52121835" w14:textId="77777777" w:rsidR="00F74375" w:rsidRPr="00817B44" w:rsidRDefault="003A20AC">
      <w:pPr>
        <w:rPr>
          <w:lang w:eastAsia="ko-KR"/>
        </w:rPr>
      </w:pPr>
      <w:r w:rsidRPr="00817B44">
        <w:rPr>
          <w:lang w:eastAsia="ko-KR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65B5A" w:rsidRPr="00817B44" w14:paraId="27FDB87E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1B3790F5" w14:textId="77777777" w:rsidR="002327D5" w:rsidRPr="00817B44" w:rsidRDefault="003A20AC" w:rsidP="00B676E1">
            <w:pPr>
              <w:pStyle w:val="Image"/>
            </w:pPr>
            <w:r w:rsidRPr="00817B44">
              <w:rPr>
                <w:noProof/>
              </w:rPr>
              <w:lastRenderedPageBreak/>
              <w:drawing>
                <wp:inline distT="0" distB="0" distL="0" distR="0" wp14:anchorId="1C8F0624" wp14:editId="35EB4C40">
                  <wp:extent cx="1482725" cy="1482725"/>
                  <wp:effectExtent l="0" t="0" r="3175" b="3175"/>
                  <wp:docPr id="1908268187" name="Picture 40" descr="다른 2명 앞에서 자신을 가리키며 손을 드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268187" name="Picture 40" descr="다른 2명 앞에서 자신을 가리키며 손을 드는 사람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C0C977" w14:textId="77777777" w:rsidR="002327D5" w:rsidRPr="00817B44" w:rsidRDefault="003A20AC" w:rsidP="0070683F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자신의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Style w:val="Strong"/>
                <w:rFonts w:eastAsia="Malgun Gothic" w:cs="Malgun Gothic"/>
                <w:lang w:val="ko" w:eastAsia="ko-KR"/>
              </w:rPr>
              <w:t>정체성</w:t>
            </w:r>
            <w:r w:rsidRPr="00817B44">
              <w:rPr>
                <w:rFonts w:eastAsia="Malgun Gothic" w:cs="Malgun Gothic"/>
                <w:lang w:val="ko" w:eastAsia="ko-KR"/>
              </w:rPr>
              <w:t>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무언가로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밝히는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자신이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특정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집단의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사람들에게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속한다고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말하는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583C4BEA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4B9B8095" w14:textId="77777777" w:rsidR="00B676E1" w:rsidRPr="00817B44" w:rsidRDefault="003A20AC" w:rsidP="00B676E1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1ED8FD6E" wp14:editId="057F380F">
                  <wp:extent cx="1482725" cy="1482725"/>
                  <wp:effectExtent l="0" t="0" r="3175" b="3175"/>
                  <wp:docPr id="626339655" name="Picture 42" descr="자신을 가리키며 손을 드는 사람과 호주 지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339655" name="Picture 42" descr="자신을 가리키며 손을 드는 사람과 호주 지도.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7A0A08F" w14:textId="77777777" w:rsidR="00B676E1" w:rsidRPr="00817B44" w:rsidRDefault="003A20AC" w:rsidP="0070683F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bCs/>
                <w:lang w:val="ko" w:eastAsia="ko-KR"/>
              </w:rPr>
              <w:t>호주에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>거주하는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>사람들의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 xml:space="preserve"> </w:t>
            </w:r>
            <w:r w:rsidRPr="00817B44">
              <w:rPr>
                <w:rStyle w:val="Statisticstyle"/>
                <w:rFonts w:eastAsia="Malgun Gothic" w:cs="Malgun Gothic"/>
                <w:bCs/>
                <w:position w:val="0"/>
                <w:lang w:val="ko" w:eastAsia="ko-KR"/>
              </w:rPr>
              <w:t>30%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>가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>문화적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>언어적으로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>다양한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 xml:space="preserve">(CALD) 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>사람들입니다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>.</w:t>
            </w:r>
          </w:p>
        </w:tc>
      </w:tr>
      <w:tr w:rsidR="00B65B5A" w:rsidRPr="00817B44" w14:paraId="790A871D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1C39322B" w14:textId="77777777" w:rsidR="001F49AB" w:rsidRPr="00817B44" w:rsidRDefault="003A20AC" w:rsidP="00B676E1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7C965BC8" wp14:editId="2F4BFAAC">
                  <wp:extent cx="1482725" cy="1482725"/>
                  <wp:effectExtent l="0" t="0" r="3175" b="3175"/>
                  <wp:docPr id="154003351" name="Picture 43" descr="가족 앞에서 손을 드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03351" name="Picture 43" descr="가족 앞에서 손을 드는 사람.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9464D26" w14:textId="77777777" w:rsidR="001F49AB" w:rsidRPr="00817B44" w:rsidRDefault="003A20AC" w:rsidP="0070683F">
            <w:pPr>
              <w:spacing w:line="276" w:lineRule="auto"/>
            </w:pPr>
            <w:r w:rsidRPr="00817B44">
              <w:rPr>
                <w:rFonts w:eastAsia="Malgun Gothic" w:cs="Malgun Gothic"/>
                <w:lang w:val="ko"/>
              </w:rPr>
              <w:t>국가장애보험제도</w:t>
            </w:r>
            <w:r w:rsidRPr="00817B44">
              <w:rPr>
                <w:rFonts w:eastAsia="Malgun Gothic" w:cs="Malgun Gothic"/>
                <w:lang w:val="ko"/>
              </w:rPr>
              <w:t xml:space="preserve">(National Disability Insurance Scheme, NDIS) </w:t>
            </w:r>
            <w:r w:rsidRPr="000E4157">
              <w:rPr>
                <w:rStyle w:val="Statisticstyle"/>
                <w:rFonts w:eastAsia="Malgun Gothic" w:cs="Malgun Gothic" w:hint="eastAsia"/>
                <w:bCs/>
                <w:position w:val="0"/>
                <w:sz w:val="28"/>
                <w:lang w:val="ko"/>
              </w:rPr>
              <w:t>참가자</w:t>
            </w:r>
            <w:r w:rsidRPr="000E4157">
              <w:rPr>
                <w:rStyle w:val="Statisticstyle"/>
                <w:rFonts w:eastAsia="Malgun Gothic" w:cs="Malgun Gothic" w:hint="eastAsia"/>
                <w:b w:val="0"/>
                <w:bCs/>
                <w:color w:val="auto"/>
                <w:position w:val="0"/>
                <w:sz w:val="28"/>
                <w:lang w:val="ko"/>
              </w:rPr>
              <w:t>의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0E4157">
              <w:rPr>
                <w:rStyle w:val="Strong"/>
                <w:rFonts w:eastAsia="Malgun Gothic" w:cs="Malgun Gothic"/>
                <w:sz w:val="36"/>
                <w:lang w:val="ko"/>
              </w:rPr>
              <w:t>10%</w:t>
            </w:r>
            <w:r w:rsidRPr="00817B44">
              <w:rPr>
                <w:rFonts w:eastAsia="Malgun Gothic" w:cs="Malgun Gothic"/>
                <w:lang w:val="ko"/>
              </w:rPr>
              <w:t>가</w:t>
            </w:r>
            <w:r w:rsidRPr="00817B44">
              <w:rPr>
                <w:rFonts w:eastAsia="Malgun Gothic" w:cs="Malgun Gothic"/>
                <w:lang w:val="ko"/>
              </w:rPr>
              <w:t xml:space="preserve"> CALD</w:t>
            </w:r>
            <w:r w:rsidRPr="00817B44">
              <w:rPr>
                <w:rFonts w:eastAsia="Malgun Gothic" w:cs="Malgun Gothic"/>
                <w:lang w:val="ko"/>
              </w:rPr>
              <w:t>입니다</w:t>
            </w:r>
            <w:r w:rsidRPr="00817B44">
              <w:rPr>
                <w:rFonts w:eastAsia="Malgun Gothic" w:cs="Malgun Gothic"/>
                <w:lang w:val="ko"/>
              </w:rPr>
              <w:t>.</w:t>
            </w:r>
          </w:p>
        </w:tc>
      </w:tr>
      <w:tr w:rsidR="00B65B5A" w:rsidRPr="00817B44" w14:paraId="67DAF162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23EE5B59" w14:textId="77777777" w:rsidR="001F49AB" w:rsidRPr="00817B44" w:rsidRDefault="003A20AC" w:rsidP="00C73E0D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10DC6B6F" wp14:editId="731237B8">
                  <wp:extent cx="1483200" cy="1483200"/>
                  <wp:effectExtent l="0" t="0" r="3175" b="3175"/>
                  <wp:docPr id="768595154" name="Picture 768595154" descr="참가자 그룹을 표시하는 참가자 아이콘. 2명이 손을 들고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595154" name="Picture 768595154" descr="참가자 그룹을 표시하는 참가자 아이콘. 2명이 손을 들고 있습니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A3329E5" w14:textId="77777777" w:rsidR="001F49AB" w:rsidRPr="00817B44" w:rsidRDefault="003A20AC" w:rsidP="0070683F">
            <w:pPr>
              <w:spacing w:line="276" w:lineRule="auto"/>
              <w:rPr>
                <w:lang w:eastAsia="ko-KR"/>
              </w:rPr>
            </w:pPr>
            <w:r w:rsidRPr="00817B44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>참가자는</w:t>
            </w:r>
            <w:r w:rsidRPr="00817B44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 xml:space="preserve"> NDIS</w:t>
            </w:r>
            <w:r w:rsidRPr="00817B44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>에</w:t>
            </w:r>
            <w:r w:rsidRPr="00817B44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 xml:space="preserve"> </w:t>
            </w:r>
            <w:r w:rsidRPr="00817B44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>참여하는</w:t>
            </w:r>
            <w:r w:rsidRPr="00817B44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 xml:space="preserve"> </w:t>
            </w:r>
            <w:r w:rsidRPr="00817B44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>장애인들입니다</w:t>
            </w:r>
            <w:r w:rsidRPr="00817B44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>.</w:t>
            </w:r>
          </w:p>
        </w:tc>
      </w:tr>
    </w:tbl>
    <w:p w14:paraId="556B2979" w14:textId="77777777" w:rsidR="00B676E1" w:rsidRPr="00817B44" w:rsidRDefault="003A20AC" w:rsidP="00B676E1">
      <w:pPr>
        <w:spacing w:before="0" w:after="0" w:line="240" w:lineRule="auto"/>
        <w:rPr>
          <w:lang w:eastAsia="ko-KR"/>
        </w:rPr>
      </w:pPr>
      <w:r w:rsidRPr="00817B44">
        <w:rPr>
          <w:lang w:eastAsia="ko-KR"/>
        </w:rPr>
        <w:br w:type="page"/>
      </w:r>
    </w:p>
    <w:p w14:paraId="0B22DDE1" w14:textId="77777777" w:rsidR="00D01D6C" w:rsidRPr="00817B44" w:rsidRDefault="003A20AC" w:rsidP="00D3520F">
      <w:pPr>
        <w:pStyle w:val="Heading2"/>
        <w:rPr>
          <w:lang w:val="en-AU"/>
        </w:rPr>
      </w:pPr>
      <w:bookmarkStart w:id="93" w:name="_Toc256000001"/>
      <w:r w:rsidRPr="00817B44">
        <w:rPr>
          <w:rFonts w:eastAsia="Malgun Gothic" w:cs="Malgun Gothic"/>
          <w:lang w:val="ko"/>
        </w:rPr>
        <w:lastRenderedPageBreak/>
        <w:t>전략의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내용은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무엇인가요</w:t>
      </w:r>
      <w:r w:rsidRPr="00817B44">
        <w:rPr>
          <w:rFonts w:eastAsia="Malgun Gothic" w:cs="Malgun Gothic"/>
          <w:lang w:val="ko"/>
        </w:rPr>
        <w:t>?</w:t>
      </w:r>
      <w:bookmarkEnd w:id="88"/>
      <w:bookmarkEnd w:id="89"/>
      <w:bookmarkEnd w:id="93"/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37"/>
        <w:gridCol w:w="6592"/>
        <w:gridCol w:w="227"/>
      </w:tblGrid>
      <w:tr w:rsidR="00B65B5A" w:rsidRPr="00817B44" w14:paraId="5D3F19DA" w14:textId="77777777" w:rsidTr="003B3EBE">
        <w:trPr>
          <w:gridAfter w:val="1"/>
          <w:wAfter w:w="227" w:type="dxa"/>
          <w:trHeight w:val="3628"/>
        </w:trPr>
        <w:tc>
          <w:tcPr>
            <w:tcW w:w="2537" w:type="dxa"/>
            <w:vAlign w:val="center"/>
          </w:tcPr>
          <w:p w14:paraId="53A6A8D3" w14:textId="77777777" w:rsidR="005F45F4" w:rsidRPr="00817B44" w:rsidRDefault="003A20AC" w:rsidP="00F74375">
            <w:pPr>
              <w:pStyle w:val="Image"/>
            </w:pPr>
            <w:bookmarkStart w:id="94" w:name="_Hlk152854252"/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2032" behindDoc="0" locked="0" layoutInCell="1" allowOverlap="1" wp14:anchorId="1CF0891A" wp14:editId="52C87CA4">
                      <wp:simplePos x="0" y="0"/>
                      <wp:positionH relativeFrom="column">
                        <wp:posOffset>288925</wp:posOffset>
                      </wp:positionH>
                      <wp:positionV relativeFrom="paragraph">
                        <wp:posOffset>461010</wp:posOffset>
                      </wp:positionV>
                      <wp:extent cx="892175" cy="231775"/>
                      <wp:effectExtent l="0" t="0" r="3175" b="0"/>
                      <wp:wrapNone/>
                      <wp:docPr id="71200283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3E892FD" w14:textId="03012F9A" w:rsidR="001A595D" w:rsidRPr="00F81D38" w:rsidRDefault="001A595D" w:rsidP="0023797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hint="eastAsia"/>
                                      <w:b/>
                                      <w:bCs/>
                                      <w:sz w:val="20"/>
                                      <w:szCs w:val="20"/>
                                      <w:lang w:eastAsia="ko-KR"/>
                                    </w:rPr>
                                  </w:pPr>
                                  <w:r w:rsidRPr="00F81D38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0"/>
                                      <w:szCs w:val="20"/>
                                      <w:lang w:val="ko"/>
                                    </w:rPr>
                                    <w:t>전략</w:t>
                                  </w:r>
                                </w:p>
                                <w:p w14:paraId="4C5BD731" w14:textId="77777777" w:rsidR="001A595D" w:rsidRPr="00F81D38" w:rsidRDefault="001A595D" w:rsidP="00D316EF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Theme="majorHAnsi" w:hAnsiTheme="majorHAnsi" w:cs="Calibri"/>
                                      <w:b/>
                                      <w:bCs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CF0891A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030" type="#_x0000_t202" alt="&quot;&quot;" style="position:absolute;left:0;text-align:left;margin-left:22.75pt;margin-top:36.3pt;width:70.25pt;height:18.2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" filled="f" stroked="f">
                      <v:textbox inset="0,0,0,0">
                        <w:txbxContent>
                          <w:p w14:paraId="43E892FD" w14:textId="03012F9A" w:rsidR="001A595D" w:rsidRPr="00F81D38" w:rsidRDefault="001A595D" w:rsidP="0023797D">
                            <w:pPr>
                              <w:spacing w:before="0" w:after="0" w:line="240" w:lineRule="auto"/>
                              <w:jc w:val="center"/>
                              <w:rPr>
                                <w:rFonts w:hint="eastAsia"/>
                                <w:b/>
                                <w:bCs/>
                                <w:sz w:val="20"/>
                                <w:szCs w:val="20"/>
                                <w:lang w:eastAsia="ko-KR"/>
                              </w:rPr>
                            </w:pPr>
                            <w:r w:rsidRPr="00F81D38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0"/>
                                <w:szCs w:val="20"/>
                                <w:lang w:val="ko"/>
                              </w:rPr>
                              <w:t>전략</w:t>
                            </w:r>
                          </w:p>
                          <w:p w14:paraId="4C5BD731" w14:textId="77777777" w:rsidR="001A595D" w:rsidRPr="00F81D38" w:rsidRDefault="001A595D" w:rsidP="00D316EF">
                            <w:pPr>
                              <w:spacing w:before="0" w:after="0" w:line="240" w:lineRule="auto"/>
                              <w:jc w:val="center"/>
                              <w:rPr>
                                <w:rFonts w:asciiTheme="majorHAnsi" w:hAnsiTheme="majorHAnsi" w:cs="Calibri"/>
                                <w:b/>
                                <w:bCs/>
                                <w:sz w:val="18"/>
                                <w:szCs w:val="18"/>
                                <w:lang w:val="en-PH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16F6D" w:rsidRPr="00817B44">
              <w:rPr>
                <w:noProof/>
              </w:rPr>
              <w:drawing>
                <wp:inline distT="0" distB="0" distL="0" distR="0" wp14:anchorId="70628361" wp14:editId="0E571E59">
                  <wp:extent cx="1482725" cy="1482725"/>
                  <wp:effectExtent l="0" t="0" r="3175" b="3175"/>
                  <wp:docPr id="478145865" name="Picture 44" descr="전략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145865" name="Picture 44" descr="전략 문서.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3BA7874F" w14:textId="7D4C15BC" w:rsidR="00F05FC3" w:rsidRPr="00817B44" w:rsidRDefault="003A20AC" w:rsidP="0070683F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새로운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문화적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및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언어적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다양성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전략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="001A595D">
              <w:rPr>
                <w:rFonts w:eastAsia="Malgun Gothic" w:cs="Malgun Gothic"/>
                <w:lang w:val="ko" w:eastAsia="ko-KR"/>
              </w:rPr>
              <w:br/>
            </w:r>
            <w:r w:rsidRPr="00817B44">
              <w:rPr>
                <w:rFonts w:eastAsia="Malgun Gothic" w:cs="Malgun Gothic"/>
                <w:lang w:val="ko" w:eastAsia="ko-KR"/>
              </w:rPr>
              <w:t>2024-2028</w:t>
            </w:r>
            <w:r w:rsidRPr="00817B44">
              <w:rPr>
                <w:rFonts w:eastAsia="Malgun Gothic" w:cs="Malgun Gothic"/>
                <w:lang w:val="ko" w:eastAsia="ko-KR"/>
              </w:rPr>
              <w:t>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작성했습니다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24FEC7AE" w14:textId="77777777" w:rsidR="005F45F4" w:rsidRPr="00817B44" w:rsidRDefault="003A20AC" w:rsidP="0070683F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이것을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'</w:t>
            </w:r>
            <w:r w:rsidRPr="00817B44">
              <w:rPr>
                <w:rFonts w:eastAsia="Malgun Gothic" w:cs="Malgun Gothic"/>
                <w:lang w:val="ko" w:eastAsia="ko-KR"/>
              </w:rPr>
              <w:t>전략</w:t>
            </w:r>
            <w:r w:rsidRPr="00817B44">
              <w:rPr>
                <w:rFonts w:eastAsia="Malgun Gothic" w:cs="Malgun Gothic"/>
                <w:lang w:val="ko" w:eastAsia="ko-KR"/>
              </w:rPr>
              <w:t>'</w:t>
            </w:r>
            <w:r w:rsidRPr="00817B44">
              <w:rPr>
                <w:rFonts w:eastAsia="Malgun Gothic" w:cs="Malgun Gothic"/>
                <w:lang w:val="ko" w:eastAsia="ko-KR"/>
              </w:rPr>
              <w:t>이라고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부릅니다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29C83A24" w14:textId="77777777" w:rsidTr="003B3EBE">
        <w:trPr>
          <w:gridAfter w:val="1"/>
          <w:wAfter w:w="227" w:type="dxa"/>
          <w:trHeight w:val="3628"/>
        </w:trPr>
        <w:tc>
          <w:tcPr>
            <w:tcW w:w="2537" w:type="dxa"/>
            <w:vAlign w:val="center"/>
          </w:tcPr>
          <w:p w14:paraId="58CFB083" w14:textId="77777777" w:rsidR="00230B06" w:rsidRPr="00817B44" w:rsidRDefault="003A20AC" w:rsidP="00F74375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3F33E46B" wp14:editId="44CEBD87">
                  <wp:extent cx="1483200" cy="1483200"/>
                  <wp:effectExtent l="0" t="0" r="3175" b="3175"/>
                  <wp:docPr id="420215641" name="Picture 1" descr="한 무리의 CALD 참가자들. 그 옆에는 위쪽 화살표와 엄지 손가락 올림 아이콘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215641" name="Picture 1" descr="한 무리의 CALD 참가자들. 그 옆에는 위쪽 화살표와 엄지 손가락 올림 아이콘이 있습니다.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32B37625" w14:textId="77777777" w:rsidR="00230B06" w:rsidRPr="00817B44" w:rsidRDefault="003A20AC" w:rsidP="0070683F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전략은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참가자들을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위해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NDIS</w:t>
            </w:r>
            <w:r w:rsidRPr="00817B44">
              <w:rPr>
                <w:rFonts w:eastAsia="Malgun Gothic" w:cs="Malgun Gothic"/>
                <w:lang w:val="ko" w:eastAsia="ko-KR"/>
              </w:rPr>
              <w:t>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어떻게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개선할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것인지에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계획입니다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bookmarkEnd w:id="94"/>
      <w:tr w:rsidR="00B65B5A" w:rsidRPr="00817B44" w14:paraId="5DA09345" w14:textId="77777777" w:rsidTr="003B3EBE">
        <w:trPr>
          <w:trHeight w:val="3628"/>
        </w:trPr>
        <w:tc>
          <w:tcPr>
            <w:tcW w:w="2537" w:type="dxa"/>
            <w:vAlign w:val="center"/>
          </w:tcPr>
          <w:p w14:paraId="016B429C" w14:textId="77777777" w:rsidR="005F45F4" w:rsidRPr="00817B44" w:rsidRDefault="003A20AC" w:rsidP="00F74375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4A49CA05" wp14:editId="0BD803D3">
                  <wp:extent cx="1482725" cy="1482725"/>
                  <wp:effectExtent l="0" t="0" r="3175" b="3175"/>
                  <wp:docPr id="781709884" name="Picture 5" descr="NDIS 서류를 들고 있는 참가자. 그 옆에는 엄지 손가락 올림 아이콘과 위쪽 화살표가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709884" name="Picture 5" descr="NDIS 서류를 들고 있는 참가자. 그 옆에는 엄지 손가락 올림 아이콘과 위쪽 화살표가 있습니다.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19" w:type="dxa"/>
            <w:gridSpan w:val="2"/>
            <w:vAlign w:val="center"/>
          </w:tcPr>
          <w:p w14:paraId="0AE711BF" w14:textId="77777777" w:rsidR="007138A0" w:rsidRPr="00817B44" w:rsidRDefault="003A20AC" w:rsidP="0070683F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또한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참가자들이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NDIS</w:t>
            </w:r>
            <w:r w:rsidRPr="00817B44">
              <w:rPr>
                <w:rFonts w:eastAsia="Malgun Gothic" w:cs="Malgun Gothic"/>
                <w:lang w:val="ko" w:eastAsia="ko-KR"/>
              </w:rPr>
              <w:t>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이용한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경험을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어떻게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개선할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것인지에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대해서도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설명합니다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743E9CF6" w14:textId="77777777" w:rsidR="00F74375" w:rsidRPr="00817B44" w:rsidRDefault="003A20AC">
      <w:pPr>
        <w:rPr>
          <w:lang w:eastAsia="ko-KR"/>
        </w:rPr>
      </w:pPr>
      <w:r w:rsidRPr="00817B44">
        <w:rPr>
          <w:lang w:eastAsia="ko-KR"/>
        </w:rPr>
        <w:br w:type="page"/>
      </w:r>
    </w:p>
    <w:tbl>
      <w:tblPr>
        <w:tblW w:w="9113" w:type="dxa"/>
        <w:tblLayout w:type="fixed"/>
        <w:tblLook w:val="04A0" w:firstRow="1" w:lastRow="0" w:firstColumn="1" w:lastColumn="0" w:noHBand="0" w:noVBand="1"/>
      </w:tblPr>
      <w:tblGrid>
        <w:gridCol w:w="2537"/>
        <w:gridCol w:w="6576"/>
      </w:tblGrid>
      <w:tr w:rsidR="00B65B5A" w:rsidRPr="00817B44" w14:paraId="6C0DCDC3" w14:textId="77777777" w:rsidTr="00735C79">
        <w:tc>
          <w:tcPr>
            <w:tcW w:w="2537" w:type="dxa"/>
            <w:vAlign w:val="center"/>
          </w:tcPr>
          <w:p w14:paraId="21187843" w14:textId="77777777" w:rsidR="00115682" w:rsidRPr="00817B44" w:rsidRDefault="00115682" w:rsidP="00735C79">
            <w:pPr>
              <w:pStyle w:val="Image"/>
              <w:spacing w:after="0"/>
              <w:rPr>
                <w:lang w:eastAsia="ko-KR"/>
              </w:rPr>
            </w:pPr>
          </w:p>
        </w:tc>
        <w:tc>
          <w:tcPr>
            <w:tcW w:w="6576" w:type="dxa"/>
            <w:vAlign w:val="center"/>
          </w:tcPr>
          <w:p w14:paraId="42CA7596" w14:textId="77777777" w:rsidR="000D0ABE" w:rsidRPr="00817B44" w:rsidRDefault="003A20AC" w:rsidP="0070683F">
            <w:pPr>
              <w:spacing w:after="0"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여기에는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같은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경험이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포함됩니다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451309A7" w14:textId="77777777" w:rsidTr="00735C79">
        <w:trPr>
          <w:trHeight w:val="2126"/>
        </w:trPr>
        <w:tc>
          <w:tcPr>
            <w:tcW w:w="2537" w:type="dxa"/>
            <w:vAlign w:val="center"/>
          </w:tcPr>
          <w:p w14:paraId="689B9C9C" w14:textId="77777777" w:rsidR="00233933" w:rsidRPr="00817B44" w:rsidRDefault="003A20AC" w:rsidP="00735C79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79177F9A" wp14:editId="158741DE">
                  <wp:extent cx="1482725" cy="1482725"/>
                  <wp:effectExtent l="0" t="0" r="3175" b="3175"/>
                  <wp:docPr id="686706921" name="Picture 4" descr="NDIS 서류를 들고 있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706921" name="Picture 4" descr="NDIS 서류를 들고 있는 사람.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4D406BB" w14:textId="77777777" w:rsidR="00233933" w:rsidRPr="00817B44" w:rsidRDefault="003A20AC" w:rsidP="0070683F">
            <w:pPr>
              <w:pStyle w:val="ListParagraph"/>
              <w:numPr>
                <w:ilvl w:val="0"/>
                <w:numId w:val="4"/>
              </w:numPr>
              <w:spacing w:line="276" w:lineRule="auto"/>
            </w:pPr>
            <w:r w:rsidRPr="00817B44">
              <w:rPr>
                <w:rFonts w:eastAsia="Malgun Gothic" w:cs="Malgun Gothic"/>
                <w:lang w:val="ko"/>
              </w:rPr>
              <w:t xml:space="preserve">NDIS </w:t>
            </w:r>
            <w:r w:rsidRPr="00817B44">
              <w:rPr>
                <w:rFonts w:eastAsia="Malgun Gothic" w:cs="Malgun Gothic"/>
                <w:lang w:val="ko"/>
              </w:rPr>
              <w:t>이용하기</w:t>
            </w:r>
          </w:p>
        </w:tc>
      </w:tr>
      <w:tr w:rsidR="00B65B5A" w:rsidRPr="00817B44" w14:paraId="7F1BF550" w14:textId="77777777" w:rsidTr="00735C79">
        <w:tc>
          <w:tcPr>
            <w:tcW w:w="2537" w:type="dxa"/>
            <w:vAlign w:val="center"/>
          </w:tcPr>
          <w:p w14:paraId="06661DB8" w14:textId="77777777" w:rsidR="00233933" w:rsidRPr="00817B44" w:rsidRDefault="003A20AC" w:rsidP="00735C79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00F68C23" wp14:editId="0D6ACDD2">
                  <wp:extent cx="1482725" cy="1482725"/>
                  <wp:effectExtent l="0" t="0" r="3175" b="3175"/>
                  <wp:docPr id="127817640" name="Picture 6" descr="3명의 NDIS 직원. 한 명은 문서를 들고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17640" name="Picture 6" descr="3명의 NDIS 직원. 한 명은 문서를 들고 있습니다.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68ECB5A" w14:textId="77777777" w:rsidR="00233933" w:rsidRPr="00817B44" w:rsidRDefault="003A20AC" w:rsidP="0070683F">
            <w:pPr>
              <w:pStyle w:val="ListParagraph"/>
              <w:numPr>
                <w:ilvl w:val="0"/>
                <w:numId w:val="4"/>
              </w:numPr>
              <w:spacing w:line="276" w:lineRule="auto"/>
            </w:pPr>
            <w:r w:rsidRPr="00817B44">
              <w:rPr>
                <w:rFonts w:eastAsia="Malgun Gothic" w:cs="Malgun Gothic"/>
                <w:lang w:val="ko"/>
              </w:rPr>
              <w:t xml:space="preserve">NDIS </w:t>
            </w:r>
            <w:r w:rsidRPr="00817B44">
              <w:rPr>
                <w:rFonts w:eastAsia="Malgun Gothic" w:cs="Malgun Gothic"/>
                <w:lang w:val="ko"/>
              </w:rPr>
              <w:t>직원</w:t>
            </w:r>
          </w:p>
        </w:tc>
      </w:tr>
      <w:tr w:rsidR="00B65B5A" w:rsidRPr="00817B44" w14:paraId="6448F829" w14:textId="77777777" w:rsidTr="00735C79">
        <w:tc>
          <w:tcPr>
            <w:tcW w:w="2537" w:type="dxa"/>
            <w:vAlign w:val="center"/>
          </w:tcPr>
          <w:p w14:paraId="6E9EF20D" w14:textId="77777777" w:rsidR="0026512B" w:rsidRPr="00817B44" w:rsidRDefault="003A20AC" w:rsidP="00735C79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5566A01F" wp14:editId="5D199865">
                  <wp:extent cx="1482725" cy="1482725"/>
                  <wp:effectExtent l="0" t="0" r="3175" b="3175"/>
                  <wp:docPr id="1006732294" name="Picture 1006732294" descr="사무실 건물 앞에서 서류를 들고 있는 NDIS 파트너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732294" name="Picture 1006732294" descr="사무실 건물 앞에서 서류를 들고 있는 NDIS 파트너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2B8BD74" w14:textId="77777777" w:rsidR="0026512B" w:rsidRPr="00817B44" w:rsidRDefault="003A20AC" w:rsidP="0070683F">
            <w:pPr>
              <w:pStyle w:val="ListParagraph"/>
              <w:numPr>
                <w:ilvl w:val="0"/>
                <w:numId w:val="4"/>
              </w:numPr>
              <w:spacing w:line="276" w:lineRule="auto"/>
            </w:pPr>
            <w:r w:rsidRPr="00817B44">
              <w:rPr>
                <w:rStyle w:val="Strong"/>
                <w:rFonts w:eastAsia="Malgun Gothic" w:cs="Malgun Gothic"/>
                <w:lang w:val="ko"/>
              </w:rPr>
              <w:t xml:space="preserve">NDIS </w:t>
            </w:r>
            <w:r w:rsidRPr="00817B44">
              <w:rPr>
                <w:rStyle w:val="Strong"/>
                <w:rFonts w:eastAsia="Malgun Gothic" w:cs="Malgun Gothic"/>
                <w:lang w:val="ko"/>
              </w:rPr>
              <w:t>파트너</w:t>
            </w:r>
            <w:r w:rsidRPr="00817B44">
              <w:rPr>
                <w:rFonts w:eastAsia="Malgun Gothic" w:cs="Malgun Gothic"/>
                <w:lang w:val="ko"/>
              </w:rPr>
              <w:t>.</w:t>
            </w:r>
          </w:p>
        </w:tc>
      </w:tr>
      <w:tr w:rsidR="00B65B5A" w:rsidRPr="00817B44" w14:paraId="19AF9B15" w14:textId="77777777" w:rsidTr="00735C79">
        <w:tc>
          <w:tcPr>
            <w:tcW w:w="2537" w:type="dxa"/>
            <w:vAlign w:val="center"/>
          </w:tcPr>
          <w:p w14:paraId="5E6521BF" w14:textId="77777777" w:rsidR="0026512B" w:rsidRPr="00817B44" w:rsidRDefault="003A20AC" w:rsidP="00735C79">
            <w:pPr>
              <w:pStyle w:val="Image"/>
              <w:spacing w:before="840" w:after="120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39F835A8" wp14:editId="022F3524">
                  <wp:extent cx="1473835" cy="1038313"/>
                  <wp:effectExtent l="0" t="0" r="0" b="9525"/>
                  <wp:docPr id="1158345630" name="Picture 3" descr="어떤 사람이 컴퓨터를 사용할 수 있도록 도와주는 NDIS 파트너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345630" name="Picture 3" descr="어떤 사람이 컴퓨터를 사용할 수 있도록 도와주는 NDIS 파트너.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835" cy="10383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8CC88F5" w14:textId="77777777" w:rsidR="0026512B" w:rsidRPr="00817B44" w:rsidRDefault="003A20AC" w:rsidP="0070683F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 xml:space="preserve">NDIS </w:t>
            </w:r>
            <w:r w:rsidRPr="00817B44">
              <w:rPr>
                <w:rFonts w:eastAsia="Malgun Gothic" w:cs="Malgun Gothic"/>
                <w:lang w:val="ko" w:eastAsia="ko-KR"/>
              </w:rPr>
              <w:t>파트너는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서비스를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찾고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이용할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있도록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돕는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09AF006A" w14:textId="77777777" w:rsidR="007977D5" w:rsidRPr="00817B44" w:rsidRDefault="003A20AC" w:rsidP="0070683F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전략에서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그들을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파트너라고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부릅니다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00DD2D6E" w14:textId="77777777" w:rsidR="00735C79" w:rsidRPr="00817B44" w:rsidRDefault="003A20AC">
      <w:pPr>
        <w:rPr>
          <w:lang w:eastAsia="ko-KR"/>
        </w:rPr>
      </w:pPr>
      <w:r w:rsidRPr="00817B44">
        <w:rPr>
          <w:lang w:eastAsia="ko-KR"/>
        </w:rPr>
        <w:br w:type="page"/>
      </w:r>
    </w:p>
    <w:tbl>
      <w:tblPr>
        <w:tblW w:w="9454" w:type="dxa"/>
        <w:tblLayout w:type="fixed"/>
        <w:tblLook w:val="04A0" w:firstRow="1" w:lastRow="0" w:firstColumn="1" w:lastColumn="0" w:noHBand="0" w:noVBand="1"/>
      </w:tblPr>
      <w:tblGrid>
        <w:gridCol w:w="2537"/>
        <w:gridCol w:w="6576"/>
        <w:gridCol w:w="341"/>
      </w:tblGrid>
      <w:tr w:rsidR="00B65B5A" w:rsidRPr="00817B44" w14:paraId="5E3F65FD" w14:textId="77777777" w:rsidTr="00551CF4">
        <w:tc>
          <w:tcPr>
            <w:tcW w:w="2537" w:type="dxa"/>
            <w:vAlign w:val="center"/>
          </w:tcPr>
          <w:p w14:paraId="40247C4C" w14:textId="77777777" w:rsidR="000D0ABE" w:rsidRPr="00817B44" w:rsidRDefault="000D0ABE" w:rsidP="00C54117">
            <w:pPr>
              <w:pStyle w:val="Image"/>
              <w:rPr>
                <w:lang w:eastAsia="ko-KR"/>
              </w:rPr>
            </w:pPr>
          </w:p>
        </w:tc>
        <w:tc>
          <w:tcPr>
            <w:tcW w:w="6917" w:type="dxa"/>
            <w:gridSpan w:val="2"/>
            <w:vAlign w:val="center"/>
          </w:tcPr>
          <w:p w14:paraId="52C1574F" w14:textId="77777777" w:rsidR="000D0ABE" w:rsidRPr="00817B44" w:rsidRDefault="003A20AC" w:rsidP="0070683F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전략은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지원하는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방법도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설명합니다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67661CDF" w14:textId="77777777" w:rsidTr="00C54117">
        <w:trPr>
          <w:gridAfter w:val="1"/>
          <w:wAfter w:w="341" w:type="dxa"/>
          <w:trHeight w:val="3288"/>
        </w:trPr>
        <w:tc>
          <w:tcPr>
            <w:tcW w:w="2537" w:type="dxa"/>
            <w:vAlign w:val="center"/>
          </w:tcPr>
          <w:p w14:paraId="41387127" w14:textId="77777777" w:rsidR="000D0ABE" w:rsidRPr="00817B44" w:rsidRDefault="003A20AC" w:rsidP="00463A40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68166803" wp14:editId="3EA1354D">
                  <wp:extent cx="1482725" cy="1482725"/>
                  <wp:effectExtent l="0" t="0" r="3175" b="3175"/>
                  <wp:docPr id="258620248" name="Picture 45" descr="다른 두 사람과 악수하고 있는 NDIS 직원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620248" name="Picture 45" descr="다른 두 사람과 악수하고 있는 NDIS 직원.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D59C1A2" w14:textId="77777777" w:rsidR="000D0ABE" w:rsidRPr="00817B44" w:rsidRDefault="003A20AC" w:rsidP="0070683F">
            <w:pPr>
              <w:pStyle w:val="ListParagraph"/>
              <w:numPr>
                <w:ilvl w:val="0"/>
                <w:numId w:val="5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817B44">
              <w:rPr>
                <w:rFonts w:eastAsia="Malgun Gothic" w:cs="Malgun Gothic"/>
                <w:lang w:val="ko" w:eastAsia="ko-KR"/>
              </w:rPr>
              <w:t>커뮤니티가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NDIS</w:t>
            </w:r>
            <w:r w:rsidRPr="00817B44">
              <w:rPr>
                <w:rFonts w:eastAsia="Malgun Gothic" w:cs="Malgun Gothic"/>
                <w:lang w:val="ko" w:eastAsia="ko-KR"/>
              </w:rPr>
              <w:t>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참여하기</w:t>
            </w:r>
          </w:p>
        </w:tc>
      </w:tr>
      <w:tr w:rsidR="00B65B5A" w:rsidRPr="00817B44" w14:paraId="3BB07F3F" w14:textId="77777777" w:rsidTr="00C54117">
        <w:trPr>
          <w:gridAfter w:val="1"/>
          <w:wAfter w:w="341" w:type="dxa"/>
          <w:trHeight w:val="3288"/>
        </w:trPr>
        <w:tc>
          <w:tcPr>
            <w:tcW w:w="2537" w:type="dxa"/>
            <w:vAlign w:val="center"/>
          </w:tcPr>
          <w:p w14:paraId="536E799E" w14:textId="77777777" w:rsidR="000D0ABE" w:rsidRPr="00817B44" w:rsidRDefault="003A20AC" w:rsidP="00463A40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49869F44" wp14:editId="4C98DACE">
                  <wp:extent cx="1482725" cy="1482725"/>
                  <wp:effectExtent l="0" t="0" r="3175" b="3175"/>
                  <wp:docPr id="1864075353" name="Picture 46" descr="참가자를 돕고 있는 NDIS 직원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075353" name="Picture 46" descr="참가자를 돕고 있는 NDIS 직원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03C7DBC" w14:textId="77777777" w:rsidR="000D0ABE" w:rsidRPr="00817B44" w:rsidRDefault="003A20AC" w:rsidP="0070683F">
            <w:pPr>
              <w:pStyle w:val="ListParagraph"/>
              <w:numPr>
                <w:ilvl w:val="0"/>
                <w:numId w:val="5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817B44">
              <w:rPr>
                <w:rFonts w:eastAsia="Malgun Gothic" w:cs="Malgun Gothic"/>
                <w:lang w:val="ko" w:eastAsia="ko-KR"/>
              </w:rPr>
              <w:t>참가자들이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NDIS </w:t>
            </w:r>
            <w:r w:rsidRPr="00817B44">
              <w:rPr>
                <w:rFonts w:eastAsia="Malgun Gothic" w:cs="Malgun Gothic"/>
                <w:lang w:val="ko" w:eastAsia="ko-KR"/>
              </w:rPr>
              <w:t>이용하기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7D0E6794" w14:textId="77777777" w:rsidR="002A6A49" w:rsidRPr="00817B44" w:rsidRDefault="003A20AC">
      <w:pPr>
        <w:spacing w:before="0" w:after="0" w:line="240" w:lineRule="auto"/>
        <w:rPr>
          <w:lang w:eastAsia="ko-KR"/>
        </w:rPr>
      </w:pPr>
      <w:r w:rsidRPr="00817B44">
        <w:rPr>
          <w:lang w:eastAsia="ko-KR"/>
        </w:rPr>
        <w:br w:type="page"/>
      </w:r>
    </w:p>
    <w:p w14:paraId="2CA894D9" w14:textId="77777777" w:rsidR="002A6A49" w:rsidRPr="00817B44" w:rsidRDefault="003A20AC" w:rsidP="002A6A49">
      <w:pPr>
        <w:pStyle w:val="Heading2"/>
      </w:pPr>
      <w:bookmarkStart w:id="95" w:name="_Toc256000002"/>
      <w:r w:rsidRPr="00817B44">
        <w:rPr>
          <w:rFonts w:eastAsia="Malgun Gothic" w:cs="Malgun Gothic"/>
          <w:lang w:val="ko"/>
        </w:rPr>
        <w:lastRenderedPageBreak/>
        <w:t>본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전략이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왜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중요한가요</w:t>
      </w:r>
      <w:r w:rsidRPr="00817B44">
        <w:rPr>
          <w:rFonts w:eastAsia="Malgun Gothic" w:cs="Malgun Gothic"/>
          <w:lang w:val="ko"/>
        </w:rPr>
        <w:t>?</w:t>
      </w:r>
      <w:bookmarkEnd w:id="95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65B5A" w:rsidRPr="00817B44" w14:paraId="6BFCBD4A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5A631AE1" w14:textId="77777777" w:rsidR="00EE6856" w:rsidRPr="00817B44" w:rsidRDefault="003A20AC" w:rsidP="009528D1">
            <w:pPr>
              <w:pStyle w:val="Image"/>
              <w:jc w:val="left"/>
            </w:pPr>
            <w:r w:rsidRPr="00817B44">
              <w:rPr>
                <w:noProof/>
              </w:rPr>
              <w:drawing>
                <wp:inline distT="0" distB="0" distL="0" distR="0" wp14:anchorId="1F0EE848" wp14:editId="19F1C4A9">
                  <wp:extent cx="1402798" cy="1402798"/>
                  <wp:effectExtent l="0" t="0" r="6985" b="6985"/>
                  <wp:docPr id="1251027194" name="Picture 7" descr="장벽 뒤에 있는 사람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027194" name="Picture 7" descr="장벽 뒤에 있는 사람. 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98" cy="1402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70AFF9C" w14:textId="77777777" w:rsidR="00EE6856" w:rsidRPr="00817B44" w:rsidRDefault="003A20AC" w:rsidP="000678AA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일부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사람들은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NDIS</w:t>
            </w:r>
            <w:r w:rsidRPr="00817B44">
              <w:rPr>
                <w:rFonts w:eastAsia="Malgun Gothic" w:cs="Malgun Gothic"/>
                <w:lang w:val="ko" w:eastAsia="ko-KR"/>
              </w:rPr>
              <w:t>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참여하고자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많은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Style w:val="Strong"/>
                <w:rFonts w:eastAsia="Malgun Gothic" w:cs="Malgun Gothic"/>
                <w:lang w:val="ko" w:eastAsia="ko-KR"/>
              </w:rPr>
              <w:t>장벽</w:t>
            </w:r>
            <w:r w:rsidRPr="00817B44">
              <w:rPr>
                <w:rFonts w:eastAsia="Malgun Gothic" w:cs="Malgun Gothic"/>
                <w:lang w:val="ko" w:eastAsia="ko-KR"/>
              </w:rPr>
              <w:t>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경험합니다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3F66D983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59F6B3DF" w14:textId="77777777" w:rsidR="00EE6856" w:rsidRPr="00817B44" w:rsidRDefault="003A20AC" w:rsidP="00463A40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6B124B34" wp14:editId="37DBF27E">
                  <wp:extent cx="1482725" cy="1482725"/>
                  <wp:effectExtent l="0" t="0" r="3175" b="3175"/>
                  <wp:docPr id="1981921844" name="Picture 8" descr="장벽 뒤에 있는 두 사람. 그들 중 한 명이 손을 들고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921844" name="Picture 8" descr="장벽 뒤에 있는 두 사람. 그들 중 한 명이 손을 들고 있습니다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85F52BE" w14:textId="77777777" w:rsidR="00EE6856" w:rsidRPr="00817B44" w:rsidRDefault="003A20AC" w:rsidP="000678AA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장벽이란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여러분이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같은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하지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못하게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막는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말합니다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2BF62FF9" w14:textId="77777777" w:rsidR="00EE6856" w:rsidRPr="00817B44" w:rsidRDefault="003A20AC" w:rsidP="000678AA">
            <w:pPr>
              <w:pStyle w:val="ListParagraph"/>
              <w:numPr>
                <w:ilvl w:val="0"/>
                <w:numId w:val="6"/>
              </w:numPr>
              <w:spacing w:line="240" w:lineRule="auto"/>
            </w:pPr>
            <w:r w:rsidRPr="00817B44">
              <w:rPr>
                <w:rFonts w:eastAsia="Malgun Gothic" w:cs="Malgun Gothic"/>
                <w:lang w:val="ko"/>
              </w:rPr>
              <w:t>해야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하는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일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</w:p>
          <w:p w14:paraId="1E9B1AFB" w14:textId="77777777" w:rsidR="00EE6856" w:rsidRPr="00817B44" w:rsidRDefault="003A20AC" w:rsidP="000678AA">
            <w:pPr>
              <w:pStyle w:val="ListParagraph"/>
              <w:numPr>
                <w:ilvl w:val="0"/>
                <w:numId w:val="6"/>
              </w:numPr>
              <w:spacing w:line="240" w:lineRule="auto"/>
            </w:pPr>
            <w:r w:rsidRPr="00817B44">
              <w:rPr>
                <w:rFonts w:eastAsia="Malgun Gothic" w:cs="Malgun Gothic"/>
                <w:lang w:val="ko"/>
              </w:rPr>
              <w:t>하고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싶은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일</w:t>
            </w:r>
            <w:r w:rsidRPr="00817B44">
              <w:rPr>
                <w:rFonts w:eastAsia="Malgun Gothic" w:cs="Malgun Gothic"/>
                <w:lang w:val="ko"/>
              </w:rPr>
              <w:t>.</w:t>
            </w:r>
          </w:p>
        </w:tc>
      </w:tr>
      <w:tr w:rsidR="00B65B5A" w:rsidRPr="00817B44" w14:paraId="26799EBF" w14:textId="77777777" w:rsidTr="00412343">
        <w:tc>
          <w:tcPr>
            <w:tcW w:w="2551" w:type="dxa"/>
            <w:vAlign w:val="center"/>
          </w:tcPr>
          <w:p w14:paraId="67B3579F" w14:textId="77777777" w:rsidR="00EE6856" w:rsidRPr="00817B44" w:rsidRDefault="00EE6856" w:rsidP="00CF67C2">
            <w:pPr>
              <w:pStyle w:val="Image"/>
              <w:spacing w:before="840" w:after="0"/>
            </w:pPr>
          </w:p>
        </w:tc>
        <w:tc>
          <w:tcPr>
            <w:tcW w:w="6576" w:type="dxa"/>
            <w:vAlign w:val="center"/>
          </w:tcPr>
          <w:p w14:paraId="66355137" w14:textId="77777777" w:rsidR="00EE6856" w:rsidRPr="00817B44" w:rsidRDefault="003A20AC" w:rsidP="000678AA">
            <w:pPr>
              <w:spacing w:before="840" w:after="0"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장벽은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사람들이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어렵게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만들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4C8B49DC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22CBD137" w14:textId="77777777" w:rsidR="005D3AC4" w:rsidRPr="00817B44" w:rsidRDefault="003A20AC" w:rsidP="00463A40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0BF29522" wp14:editId="744FE628">
                  <wp:extent cx="1482725" cy="1482725"/>
                  <wp:effectExtent l="0" t="0" r="3175" b="3175"/>
                  <wp:docPr id="324798248" name="Picture 9" descr="문서를 읽고 있는 사람, 정보 아이콘, 문제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798248" name="Picture 9" descr="문서를 읽고 있는 사람, 정보 아이콘, 문제 아이콘.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025FDEE" w14:textId="77777777" w:rsidR="005D3AC4" w:rsidRPr="00817B44" w:rsidRDefault="003A20AC" w:rsidP="000678AA">
            <w:pPr>
              <w:pStyle w:val="ListParagraph"/>
              <w:numPr>
                <w:ilvl w:val="0"/>
                <w:numId w:val="37"/>
              </w:num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NDIS</w:t>
            </w:r>
            <w:r w:rsidRPr="00817B44">
              <w:rPr>
                <w:rFonts w:eastAsia="Malgun Gothic" w:cs="Malgun Gothic"/>
                <w:lang w:val="ko" w:eastAsia="ko-KR"/>
              </w:rPr>
              <w:t>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정보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찾아보기</w:t>
            </w:r>
          </w:p>
        </w:tc>
      </w:tr>
      <w:tr w:rsidR="00B65B5A" w:rsidRPr="00817B44" w14:paraId="5EE93D5D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169D51D2" w14:textId="77777777" w:rsidR="005D3AC4" w:rsidRPr="00817B44" w:rsidRDefault="003A20AC" w:rsidP="00463A40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383D7E33" wp14:editId="2A1F3322">
                  <wp:extent cx="1482725" cy="1482725"/>
                  <wp:effectExtent l="0" t="0" r="3175" b="3175"/>
                  <wp:docPr id="371728563" name="Picture 10" descr="NDIS 서류를 들고 있는 사람. 그 위에는 문제 아이콘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728563" name="Picture 10" descr="NDIS 서류를 들고 있는 사람. 그 위에는 문제 아이콘이 있습니다.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C589F6F" w14:textId="77777777" w:rsidR="005D3AC4" w:rsidRPr="00817B44" w:rsidRDefault="003A20AC" w:rsidP="000678AA">
            <w:pPr>
              <w:pStyle w:val="ListParagraph"/>
              <w:numPr>
                <w:ilvl w:val="0"/>
                <w:numId w:val="37"/>
              </w:num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NDIS</w:t>
            </w:r>
            <w:r w:rsidRPr="00817B44">
              <w:rPr>
                <w:rFonts w:eastAsia="Malgun Gothic" w:cs="Malgun Gothic"/>
                <w:lang w:val="ko" w:eastAsia="ko-KR"/>
              </w:rPr>
              <w:t>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이용하는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228AC28E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34E40309" w14:textId="77777777" w:rsidR="00412343" w:rsidRPr="00817B44" w:rsidRDefault="003A20AC" w:rsidP="00B7537E">
            <w:pPr>
              <w:pStyle w:val="Image"/>
              <w:spacing w:before="0"/>
            </w:pPr>
            <w:r w:rsidRPr="00817B44">
              <w:rPr>
                <w:noProof/>
              </w:rPr>
              <w:lastRenderedPageBreak/>
              <w:drawing>
                <wp:inline distT="0" distB="0" distL="0" distR="0" wp14:anchorId="09F97992" wp14:editId="42B97DD3">
                  <wp:extent cx="1482725" cy="1482725"/>
                  <wp:effectExtent l="0" t="0" r="3175" b="3175"/>
                  <wp:docPr id="1844680602" name="Picture 4" descr="문서를 들고 생각 중인 사람. 그 위에는 CALD 참가자들과 'X' 표시가 있는 생각 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680602" name="Picture 4" descr="문서를 들고 생각 중인 사람. 그 위에는 CALD 참가자들과 'X' 표시가 있는 생각 풍선이 있습니다.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A55397A" w14:textId="77777777" w:rsidR="00412343" w:rsidRPr="00817B44" w:rsidRDefault="003A20AC" w:rsidP="000678AA">
            <w:pPr>
              <w:spacing w:before="0"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저희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직원과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파트너가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참가자를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지원하는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방법을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항상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이해하지는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못합니다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63181BB2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40569522" w14:textId="77777777" w:rsidR="00412343" w:rsidRPr="00817B44" w:rsidRDefault="003A20AC" w:rsidP="00412343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611CF2CC" wp14:editId="2E9B7293">
                  <wp:extent cx="1440000" cy="1440000"/>
                  <wp:effectExtent l="0" t="0" r="8255" b="8255"/>
                  <wp:docPr id="128" name="Picture 128" descr="생각 중인 참가자와 서류를 들고 있는 두 명의 서비스 직원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 128" descr="생각 중인 참가자와 서류를 들고 있는 두 명의 서비스 직원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4A40122" w14:textId="77777777" w:rsidR="00412343" w:rsidRPr="00817B44" w:rsidRDefault="003A20AC" w:rsidP="000678AA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일부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참가자는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필요한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서비스를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찾아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이용하기가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어렵습니다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32CC4FA4" w14:textId="77777777" w:rsidR="002D5212" w:rsidRPr="00817B44" w:rsidRDefault="003A20AC" w:rsidP="000678AA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또한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모든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Style w:val="Strong"/>
                <w:rFonts w:eastAsia="Malgun Gothic" w:cs="Malgun Gothic"/>
                <w:lang w:val="ko" w:eastAsia="ko-KR"/>
              </w:rPr>
              <w:t>문화권</w:t>
            </w:r>
            <w:r w:rsidRPr="00817B44">
              <w:rPr>
                <w:rFonts w:eastAsia="Malgun Gothic" w:cs="Malgun Gothic"/>
                <w:lang w:val="ko" w:eastAsia="ko-KR"/>
              </w:rPr>
              <w:t>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안전한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서비스가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충분하지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않습니다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351014F5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2EEB62B1" w14:textId="77777777" w:rsidR="002D5212" w:rsidRPr="00817B44" w:rsidRDefault="003A20AC" w:rsidP="00412343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1C872B8D" wp14:editId="089E71E7">
                  <wp:extent cx="1483200" cy="1112400"/>
                  <wp:effectExtent l="0" t="0" r="3175" b="0"/>
                  <wp:docPr id="1487494377" name="Picture 1487494377" descr="밝은 색의 옷을 입고 전통 춤을 추는 한 무리의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494377" name="Picture 1487494377" descr="밝은 색의 옷을 입고 전통 춤을 추는 한 무리의 사람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735F0C7" w14:textId="77777777" w:rsidR="002D5212" w:rsidRPr="00817B44" w:rsidRDefault="003A20AC" w:rsidP="000678AA">
            <w:pPr>
              <w:spacing w:line="240" w:lineRule="auto"/>
            </w:pPr>
            <w:r w:rsidRPr="00817B44">
              <w:rPr>
                <w:rFonts w:eastAsia="Malgun Gothic" w:cs="Malgun Gothic"/>
                <w:lang w:val="ko"/>
              </w:rPr>
              <w:t>여러분의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문화는</w:t>
            </w:r>
            <w:r w:rsidRPr="00817B44">
              <w:rPr>
                <w:rFonts w:eastAsia="Malgun Gothic" w:cs="Malgun Gothic"/>
                <w:lang w:val="ko"/>
              </w:rPr>
              <w:t>:</w:t>
            </w:r>
          </w:p>
          <w:p w14:paraId="0B62B8EB" w14:textId="77777777" w:rsidR="002D5212" w:rsidRPr="00817B44" w:rsidRDefault="003A20AC" w:rsidP="000678AA">
            <w:pPr>
              <w:pStyle w:val="ListParagraph"/>
              <w:numPr>
                <w:ilvl w:val="0"/>
                <w:numId w:val="12"/>
              </w:numPr>
              <w:spacing w:line="240" w:lineRule="auto"/>
            </w:pPr>
            <w:r w:rsidRPr="00817B44">
              <w:rPr>
                <w:rFonts w:eastAsia="Malgun Gothic" w:cs="Malgun Gothic"/>
                <w:lang w:val="ko"/>
              </w:rPr>
              <w:t>여러분의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생활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방식이며</w:t>
            </w:r>
          </w:p>
          <w:p w14:paraId="655CD2CE" w14:textId="77777777" w:rsidR="002D5212" w:rsidRPr="00817B44" w:rsidRDefault="003A20AC" w:rsidP="000678AA">
            <w:pPr>
              <w:pStyle w:val="ListParagraph"/>
              <w:numPr>
                <w:ilvl w:val="0"/>
                <w:numId w:val="12"/>
              </w:num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여러분에게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중요한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56E7E274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4500D8F7" w14:textId="77777777" w:rsidR="00412343" w:rsidRPr="00817B44" w:rsidRDefault="003A20AC" w:rsidP="00412343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41846ECE" wp14:editId="109B9E0B">
                  <wp:extent cx="1482725" cy="1482725"/>
                  <wp:effectExtent l="0" t="0" r="3175" b="3175"/>
                  <wp:docPr id="584460863" name="Picture 12" descr="3개의 다른 언어로 '안녕하세요'라고 말하는 3개의 말풍선 아래에서 생각하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460863" name="Picture 12" descr="3개의 다른 언어로 '안녕하세요'라고 말하는 3개의 말풍선 아래에서 생각하는 사람.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C904D07" w14:textId="77777777" w:rsidR="00412343" w:rsidRPr="00817B44" w:rsidRDefault="003A20AC" w:rsidP="000678AA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다른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언어로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정보가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사람들이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사용하기에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항상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쉬운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아닙니다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691151D7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18E75EF9" w14:textId="77777777" w:rsidR="00412343" w:rsidRPr="00817B44" w:rsidRDefault="003A20AC" w:rsidP="00412343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3D0AD13B" wp14:editId="630997FA">
                  <wp:extent cx="1482725" cy="1482725"/>
                  <wp:effectExtent l="0" t="0" r="3175" b="3175"/>
                  <wp:docPr id="330540206" name="Picture 47" descr="손을 들고 있는 참가자. 그 옆에는 정보 아이콘과 'X' 표시가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540206" name="Picture 47" descr="손을 들고 있는 참가자. 그 옆에는 정보 아이콘과 'X' 표시가 있습니다.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F334055" w14:textId="77777777" w:rsidR="007138A0" w:rsidRPr="00817B44" w:rsidRDefault="003A20AC" w:rsidP="000678AA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또한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참가자들에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같은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정보가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충분하지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않습니다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6C3800D3" w14:textId="77777777" w:rsidR="007138A0" w:rsidRPr="00817B44" w:rsidRDefault="003A20AC" w:rsidP="000678AA">
            <w:pPr>
              <w:pStyle w:val="ListParagraph"/>
              <w:numPr>
                <w:ilvl w:val="0"/>
                <w:numId w:val="56"/>
              </w:numPr>
              <w:spacing w:line="240" w:lineRule="auto"/>
            </w:pPr>
            <w:r w:rsidRPr="00817B44">
              <w:rPr>
                <w:rFonts w:eastAsia="Malgun Gothic" w:cs="Malgun Gothic"/>
                <w:lang w:val="ko"/>
              </w:rPr>
              <w:t>그들의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경험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</w:p>
          <w:p w14:paraId="3B8499E9" w14:textId="77777777" w:rsidR="00412343" w:rsidRPr="00817B44" w:rsidRDefault="003A20AC" w:rsidP="000678AA">
            <w:pPr>
              <w:pStyle w:val="ListParagraph"/>
              <w:numPr>
                <w:ilvl w:val="0"/>
                <w:numId w:val="56"/>
              </w:numPr>
              <w:spacing w:line="240" w:lineRule="auto"/>
            </w:pPr>
            <w:r w:rsidRPr="00817B44">
              <w:rPr>
                <w:rFonts w:eastAsia="Malgun Gothic" w:cs="Malgun Gothic"/>
                <w:lang w:val="ko"/>
              </w:rPr>
              <w:t>그들의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필요</w:t>
            </w:r>
            <w:r w:rsidRPr="00817B44">
              <w:rPr>
                <w:rFonts w:eastAsia="Malgun Gothic" w:cs="Malgun Gothic"/>
                <w:lang w:val="ko"/>
              </w:rPr>
              <w:t>.</w:t>
            </w:r>
          </w:p>
        </w:tc>
      </w:tr>
    </w:tbl>
    <w:p w14:paraId="587D88E9" w14:textId="77777777" w:rsidR="007F4962" w:rsidRPr="00817B44" w:rsidRDefault="003A20AC" w:rsidP="007F4962">
      <w:pPr>
        <w:pStyle w:val="Heading2"/>
        <w:rPr>
          <w:lang w:val="en-AU"/>
        </w:rPr>
      </w:pPr>
      <w:bookmarkStart w:id="96" w:name="_Toc256000003"/>
      <w:r w:rsidRPr="00817B44">
        <w:rPr>
          <w:rFonts w:eastAsia="Malgun Gothic" w:cs="Malgun Gothic"/>
          <w:lang w:val="ko"/>
        </w:rPr>
        <w:lastRenderedPageBreak/>
        <w:t>전략은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어떻게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만들었나요</w:t>
      </w:r>
      <w:r w:rsidRPr="00817B44">
        <w:rPr>
          <w:rFonts w:eastAsia="Malgun Gothic" w:cs="Malgun Gothic"/>
          <w:lang w:val="ko"/>
        </w:rPr>
        <w:t>?</w:t>
      </w:r>
      <w:bookmarkEnd w:id="96"/>
    </w:p>
    <w:tbl>
      <w:tblPr>
        <w:tblW w:w="9781" w:type="dxa"/>
        <w:tblLayout w:type="fixed"/>
        <w:tblLook w:val="04A0" w:firstRow="1" w:lastRow="0" w:firstColumn="1" w:lastColumn="0" w:noHBand="0" w:noVBand="1"/>
      </w:tblPr>
      <w:tblGrid>
        <w:gridCol w:w="2551"/>
        <w:gridCol w:w="7230"/>
      </w:tblGrid>
      <w:tr w:rsidR="00B65B5A" w:rsidRPr="00817B44" w14:paraId="04BAE26D" w14:textId="77777777" w:rsidTr="000678AA">
        <w:trPr>
          <w:trHeight w:val="2550"/>
        </w:trPr>
        <w:tc>
          <w:tcPr>
            <w:tcW w:w="2551" w:type="dxa"/>
            <w:vAlign w:val="center"/>
          </w:tcPr>
          <w:p w14:paraId="62FA2A62" w14:textId="77777777" w:rsidR="007F4962" w:rsidRPr="00817B44" w:rsidRDefault="003A20AC" w:rsidP="00F74375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02183FF8" wp14:editId="775AC104">
                  <wp:extent cx="1368000" cy="1368000"/>
                  <wp:effectExtent l="0" t="0" r="3810" b="3810"/>
                  <wp:docPr id="2051497661" name="Picture 2051497661" descr="커다란 문서에 함께 작업하고 있는 3명의 사람들. 한 사람이 커다란 문서를 가리키고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497661" name="Picture 2051497661" descr="커다란 문서에 함께 작업하고 있는 3명의 사람들. 한 사람이 커다란 문서를 가리키고 있습니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vAlign w:val="center"/>
          </w:tcPr>
          <w:p w14:paraId="3238E657" w14:textId="77777777" w:rsidR="007F4962" w:rsidRPr="00817B44" w:rsidRDefault="003A20AC" w:rsidP="000678AA">
            <w:pPr>
              <w:spacing w:before="120"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Style w:val="Strong"/>
                <w:rFonts w:eastAsia="Malgun Gothic" w:cs="Malgun Gothic"/>
                <w:lang w:val="ko" w:eastAsia="ko-KR"/>
              </w:rPr>
              <w:t>공동</w:t>
            </w:r>
            <w:r w:rsidRPr="00817B44">
              <w:rPr>
                <w:rStyle w:val="Strong"/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Style w:val="Strong"/>
                <w:rFonts w:eastAsia="Malgun Gothic" w:cs="Malgun Gothic"/>
                <w:lang w:val="ko" w:eastAsia="ko-KR"/>
              </w:rPr>
              <w:t>설계</w:t>
            </w:r>
            <w:r w:rsidRPr="00817B44">
              <w:rPr>
                <w:rFonts w:eastAsia="Malgun Gothic" w:cs="Malgun Gothic"/>
                <w:lang w:val="ko" w:eastAsia="ko-KR"/>
              </w:rPr>
              <w:t>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통해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전략을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만들었습니다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4BE9714B" w14:textId="77777777" w:rsidR="00891723" w:rsidRPr="00817B44" w:rsidRDefault="003A20AC" w:rsidP="000678AA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공동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설계는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같은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위해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함께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작업하는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55AC3458" w14:textId="77777777" w:rsidR="00891723" w:rsidRPr="00817B44" w:rsidRDefault="003A20AC" w:rsidP="000678AA">
            <w:pPr>
              <w:pStyle w:val="ListParagraph"/>
              <w:numPr>
                <w:ilvl w:val="0"/>
                <w:numId w:val="4"/>
              </w:numPr>
              <w:spacing w:line="240" w:lineRule="auto"/>
            </w:pPr>
            <w:r w:rsidRPr="00817B44">
              <w:rPr>
                <w:rFonts w:eastAsia="Malgun Gothic" w:cs="Malgun Gothic"/>
                <w:lang w:val="ko"/>
              </w:rPr>
              <w:t>새로운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것을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만드는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것</w:t>
            </w:r>
          </w:p>
          <w:p w14:paraId="4A60F59A" w14:textId="77777777" w:rsidR="00C43AAB" w:rsidRPr="00817B44" w:rsidRDefault="003A20AC" w:rsidP="000678AA">
            <w:pPr>
              <w:pStyle w:val="ListParagraph"/>
              <w:numPr>
                <w:ilvl w:val="0"/>
                <w:numId w:val="4"/>
              </w:num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일하는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방식을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개선하는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13DC3C13" w14:textId="77777777" w:rsidTr="000678AA">
        <w:tc>
          <w:tcPr>
            <w:tcW w:w="2551" w:type="dxa"/>
            <w:vAlign w:val="center"/>
          </w:tcPr>
          <w:p w14:paraId="108D1C09" w14:textId="77777777" w:rsidR="00C43AAB" w:rsidRPr="00817B44" w:rsidRDefault="00C43AAB" w:rsidP="00F74375">
            <w:pPr>
              <w:pStyle w:val="Image"/>
              <w:spacing w:before="360" w:after="0"/>
              <w:rPr>
                <w:lang w:eastAsia="ko-KR"/>
              </w:rPr>
            </w:pPr>
          </w:p>
        </w:tc>
        <w:tc>
          <w:tcPr>
            <w:tcW w:w="7230" w:type="dxa"/>
            <w:vAlign w:val="center"/>
          </w:tcPr>
          <w:p w14:paraId="10792DBC" w14:textId="77777777" w:rsidR="00C43AAB" w:rsidRPr="00817B44" w:rsidRDefault="003A20AC" w:rsidP="000678AA">
            <w:pPr>
              <w:spacing w:before="360" w:after="0"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포함한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다양한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함께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일했습니다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6A24D064" w14:textId="77777777" w:rsidTr="000678AA">
        <w:trPr>
          <w:trHeight w:val="2370"/>
        </w:trPr>
        <w:tc>
          <w:tcPr>
            <w:tcW w:w="2551" w:type="dxa"/>
            <w:vAlign w:val="center"/>
          </w:tcPr>
          <w:p w14:paraId="02F94FEA" w14:textId="77777777" w:rsidR="0010274C" w:rsidRPr="00817B44" w:rsidRDefault="003A20AC" w:rsidP="00F82BDA">
            <w:pPr>
              <w:pStyle w:val="Image"/>
              <w:spacing w:before="0" w:after="0"/>
            </w:pPr>
            <w:r w:rsidRPr="00817B44">
              <w:rPr>
                <w:noProof/>
              </w:rPr>
              <w:drawing>
                <wp:inline distT="0" distB="0" distL="0" distR="0" wp14:anchorId="6FABB1EF" wp14:editId="28D61BEE">
                  <wp:extent cx="1368000" cy="1368000"/>
                  <wp:effectExtent l="0" t="0" r="3810" b="3810"/>
                  <wp:docPr id="19" name="Picture 19" descr="한 무리의 CALD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한 무리의 CALD 사람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vAlign w:val="center"/>
          </w:tcPr>
          <w:p w14:paraId="317B8186" w14:textId="77777777" w:rsidR="0010274C" w:rsidRPr="00817B44" w:rsidRDefault="003A20AC" w:rsidP="000678AA">
            <w:pPr>
              <w:pStyle w:val="ListParagraph"/>
              <w:numPr>
                <w:ilvl w:val="0"/>
                <w:numId w:val="7"/>
              </w:numPr>
              <w:spacing w:line="240" w:lineRule="auto"/>
            </w:pPr>
            <w:r w:rsidRPr="00817B44">
              <w:rPr>
                <w:rFonts w:eastAsia="Malgun Gothic" w:cs="Malgun Gothic"/>
                <w:lang w:val="ko"/>
              </w:rPr>
              <w:t xml:space="preserve">CALD </w:t>
            </w:r>
            <w:r w:rsidRPr="00817B44">
              <w:rPr>
                <w:rFonts w:eastAsia="Malgun Gothic" w:cs="Malgun Gothic"/>
                <w:lang w:val="ko"/>
              </w:rPr>
              <w:t>장애인</w:t>
            </w:r>
          </w:p>
        </w:tc>
      </w:tr>
      <w:tr w:rsidR="00B65B5A" w:rsidRPr="00817B44" w14:paraId="375576D0" w14:textId="77777777" w:rsidTr="000678AA">
        <w:tc>
          <w:tcPr>
            <w:tcW w:w="2551" w:type="dxa"/>
            <w:vAlign w:val="center"/>
          </w:tcPr>
          <w:p w14:paraId="215B6D96" w14:textId="77777777" w:rsidR="0010274C" w:rsidRPr="00817B44" w:rsidRDefault="003A20AC" w:rsidP="00F82BDA">
            <w:pPr>
              <w:pStyle w:val="Image"/>
              <w:spacing w:before="0" w:after="0"/>
            </w:pPr>
            <w:r w:rsidRPr="00817B44">
              <w:rPr>
                <w:noProof/>
              </w:rPr>
              <w:drawing>
                <wp:inline distT="0" distB="0" distL="0" distR="0" wp14:anchorId="38FA47E9" wp14:editId="74A5964D">
                  <wp:extent cx="1368000" cy="1368000"/>
                  <wp:effectExtent l="0" t="0" r="3810" b="3810"/>
                  <wp:docPr id="35" name="Picture 35" descr="부모 2명과 자녀 2명으로 구성된 가족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부모 2명과 자녀 2명으로 구성된 가족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vAlign w:val="center"/>
          </w:tcPr>
          <w:p w14:paraId="4B87E47D" w14:textId="77777777" w:rsidR="0010274C" w:rsidRPr="00817B44" w:rsidRDefault="003A20AC" w:rsidP="000678AA">
            <w:pPr>
              <w:pStyle w:val="ListParagraph"/>
              <w:numPr>
                <w:ilvl w:val="0"/>
                <w:numId w:val="7"/>
              </w:numPr>
              <w:spacing w:line="240" w:lineRule="auto"/>
            </w:pPr>
            <w:r w:rsidRPr="00817B44">
              <w:rPr>
                <w:rFonts w:eastAsia="Malgun Gothic" w:cs="Malgun Gothic"/>
                <w:lang w:val="ko"/>
              </w:rPr>
              <w:t>그들의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가족과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간병인</w:t>
            </w:r>
          </w:p>
        </w:tc>
      </w:tr>
      <w:tr w:rsidR="00B65B5A" w:rsidRPr="00817B44" w14:paraId="39C6FE8D" w14:textId="77777777" w:rsidTr="000678AA">
        <w:tc>
          <w:tcPr>
            <w:tcW w:w="2551" w:type="dxa"/>
            <w:vAlign w:val="center"/>
          </w:tcPr>
          <w:p w14:paraId="64BBD683" w14:textId="77777777" w:rsidR="0010274C" w:rsidRPr="00817B44" w:rsidRDefault="003A20AC" w:rsidP="00F82BDA">
            <w:pPr>
              <w:pStyle w:val="Image"/>
              <w:spacing w:before="0" w:after="0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0F83EDF4" wp14:editId="534C655C">
                  <wp:extent cx="1368000" cy="1368000"/>
                  <wp:effectExtent l="0" t="0" r="3810" b="3810"/>
                  <wp:docPr id="126" name="Picture 126" descr="사무실 건물 앞에 있는 3명의 전문가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 descr="사무실 건물 앞에 있는 3명의 전문가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vAlign w:val="center"/>
          </w:tcPr>
          <w:p w14:paraId="15214E56" w14:textId="77777777" w:rsidR="0010274C" w:rsidRPr="00817B44" w:rsidRDefault="003A20AC" w:rsidP="000678AA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817B44">
              <w:rPr>
                <w:rFonts w:eastAsia="Malgun Gothic" w:cs="Malgun Gothic"/>
                <w:lang w:val="ko" w:eastAsia="ko-KR"/>
              </w:rPr>
              <w:t>사람들과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함께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일하는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기관들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</w:p>
        </w:tc>
      </w:tr>
      <w:tr w:rsidR="00B65B5A" w:rsidRPr="00817B44" w14:paraId="2C9A2B74" w14:textId="77777777" w:rsidTr="000678AA">
        <w:tc>
          <w:tcPr>
            <w:tcW w:w="2551" w:type="dxa"/>
            <w:vAlign w:val="center"/>
          </w:tcPr>
          <w:p w14:paraId="222041BD" w14:textId="77777777" w:rsidR="0010274C" w:rsidRPr="00817B44" w:rsidRDefault="003A20AC" w:rsidP="00F82BDA">
            <w:pPr>
              <w:pStyle w:val="Image"/>
              <w:spacing w:before="0" w:after="0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34D94B58" wp14:editId="0F2C4F68">
                  <wp:extent cx="1368000" cy="1368000"/>
                  <wp:effectExtent l="0" t="0" r="3810" b="3810"/>
                  <wp:docPr id="37" name="Picture 37" descr="사무실 건물 앞에 있는 3명의 전문가와 장애인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사무실 건물 앞에 있는 3명의 전문가와 장애인 아이콘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vAlign w:val="center"/>
          </w:tcPr>
          <w:p w14:paraId="4A86B352" w14:textId="77777777" w:rsidR="0010274C" w:rsidRPr="00817B44" w:rsidRDefault="003A20AC" w:rsidP="000678AA">
            <w:pPr>
              <w:pStyle w:val="ListParagraph"/>
              <w:numPr>
                <w:ilvl w:val="0"/>
                <w:numId w:val="7"/>
              </w:numPr>
              <w:spacing w:line="240" w:lineRule="auto"/>
            </w:pPr>
            <w:r w:rsidRPr="00817B44">
              <w:rPr>
                <w:rFonts w:eastAsia="Malgun Gothic" w:cs="Malgun Gothic"/>
                <w:lang w:val="ko"/>
              </w:rPr>
              <w:t>장애인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단체</w:t>
            </w:r>
            <w:r w:rsidRPr="00817B44">
              <w:rPr>
                <w:rFonts w:eastAsia="Malgun Gothic" w:cs="Malgun Gothic"/>
                <w:lang w:val="ko"/>
              </w:rPr>
              <w:t>.</w:t>
            </w:r>
          </w:p>
        </w:tc>
      </w:tr>
      <w:tr w:rsidR="00B65B5A" w:rsidRPr="00817B44" w14:paraId="16E12433" w14:textId="77777777" w:rsidTr="000678AA">
        <w:trPr>
          <w:trHeight w:val="2665"/>
        </w:trPr>
        <w:tc>
          <w:tcPr>
            <w:tcW w:w="2551" w:type="dxa"/>
            <w:vAlign w:val="center"/>
          </w:tcPr>
          <w:p w14:paraId="3181D2BD" w14:textId="77777777" w:rsidR="00412343" w:rsidRPr="00817B44" w:rsidRDefault="003A20AC" w:rsidP="00F74375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w:lastRenderedPageBreak/>
              <w:drawing>
                <wp:inline distT="0" distB="0" distL="0" distR="0" wp14:anchorId="31EEF37E" wp14:editId="36FFF0C8">
                  <wp:extent cx="1483200" cy="989012"/>
                  <wp:effectExtent l="0" t="0" r="3175" b="1905"/>
                  <wp:docPr id="39" name="Picture 39" descr="테이블에서 회의를 하고 있는 한 무리의 사람들. 한 사람이 노트북을 사용하고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테이블에서 회의를 하고 있는 한 무리의 사람들. 한 사람이 노트북을 사용하고 있습니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989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vAlign w:val="center"/>
          </w:tcPr>
          <w:p w14:paraId="5C7E6F14" w14:textId="77777777" w:rsidR="003D3ED2" w:rsidRPr="00817B44" w:rsidRDefault="003A20AC" w:rsidP="000678AA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다양한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함께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일할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가장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좋은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방법을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찾았습니다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79784AF9" w14:textId="77777777" w:rsidR="00412343" w:rsidRPr="00817B44" w:rsidRDefault="003A20AC" w:rsidP="000678AA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예를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들어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, </w:t>
            </w: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자신의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아이디어에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이야기할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회의를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진행했습니다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45769D8C" w14:textId="77777777" w:rsidTr="000678AA">
        <w:trPr>
          <w:trHeight w:val="2665"/>
        </w:trPr>
        <w:tc>
          <w:tcPr>
            <w:tcW w:w="2551" w:type="dxa"/>
            <w:vAlign w:val="center"/>
          </w:tcPr>
          <w:p w14:paraId="5636882D" w14:textId="77777777" w:rsidR="00412343" w:rsidRPr="00817B44" w:rsidRDefault="003A20AC" w:rsidP="00F74375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13C4F17D" wp14:editId="0571112B">
                  <wp:extent cx="1482725" cy="1482725"/>
                  <wp:effectExtent l="0" t="0" r="3175" b="3175"/>
                  <wp:docPr id="40" name="Picture 40" descr="함께 문서를 보고 있는 두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함께 문서를 보고 있는 두 사람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vAlign w:val="center"/>
          </w:tcPr>
          <w:p w14:paraId="0513036A" w14:textId="77777777" w:rsidR="00412343" w:rsidRPr="00817B44" w:rsidRDefault="003A20AC" w:rsidP="000678AA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또한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일대일로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이야기를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나눴습니다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7DE67E49" w14:textId="77777777" w:rsidTr="000678AA">
        <w:trPr>
          <w:trHeight w:val="2665"/>
        </w:trPr>
        <w:tc>
          <w:tcPr>
            <w:tcW w:w="2551" w:type="dxa"/>
            <w:vAlign w:val="center"/>
          </w:tcPr>
          <w:p w14:paraId="7286EBDB" w14:textId="77777777" w:rsidR="00412343" w:rsidRPr="00817B44" w:rsidRDefault="003A20AC" w:rsidP="00F74375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5DAC6068" wp14:editId="38FB620E">
                  <wp:extent cx="1482725" cy="1482725"/>
                  <wp:effectExtent l="0" t="0" r="3175" b="3175"/>
                  <wp:docPr id="1868889395" name="Picture 48" descr="'NEDA'라고 적힌 벤치 뒤에 있는 3명의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889395" name="Picture 48" descr="'NEDA'라고 적힌 벤치 뒤에 있는 3명의 사람들.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vAlign w:val="center"/>
          </w:tcPr>
          <w:p w14:paraId="3D133542" w14:textId="77777777" w:rsidR="008A052F" w:rsidRPr="00817B44" w:rsidRDefault="003A20AC" w:rsidP="000678AA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NEDA(National Ethnic Disability Alliance, </w:t>
            </w:r>
            <w:r w:rsidRPr="00817B44">
              <w:rPr>
                <w:rFonts w:eastAsia="Malgun Gothic" w:cs="Malgun Gothic"/>
                <w:lang w:val="ko" w:eastAsia="ko-KR"/>
              </w:rPr>
              <w:t>호주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다민족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장애인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연합</w:t>
            </w:r>
            <w:r w:rsidRPr="00817B44">
              <w:rPr>
                <w:rFonts w:eastAsia="Malgun Gothic" w:cs="Malgun Gothic"/>
                <w:lang w:val="ko" w:eastAsia="ko-KR"/>
              </w:rPr>
              <w:t>)</w:t>
            </w:r>
            <w:r w:rsidRPr="00817B44">
              <w:rPr>
                <w:rFonts w:eastAsia="Malgun Gothic" w:cs="Malgun Gothic"/>
                <w:lang w:val="ko" w:eastAsia="ko-KR"/>
              </w:rPr>
              <w:t>와도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협력했습니다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24EEF2D4" w14:textId="77777777" w:rsidR="00412343" w:rsidRPr="00817B44" w:rsidRDefault="003A20AC" w:rsidP="000678AA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NEDA</w:t>
            </w:r>
            <w:r w:rsidRPr="00817B44">
              <w:rPr>
                <w:rFonts w:eastAsia="Malgun Gothic" w:cs="Malgun Gothic"/>
                <w:lang w:val="ko" w:eastAsia="ko-KR"/>
              </w:rPr>
              <w:t>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장애인과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가족의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Style w:val="Strong"/>
                <w:rFonts w:eastAsia="Malgun Gothic" w:cs="Malgun Gothic"/>
                <w:lang w:val="ko" w:eastAsia="ko-KR"/>
              </w:rPr>
              <w:t>권리</w:t>
            </w:r>
            <w:r w:rsidRPr="00817B44">
              <w:rPr>
                <w:rFonts w:eastAsia="Malgun Gothic" w:cs="Malgun Gothic"/>
                <w:lang w:val="ko" w:eastAsia="ko-KR"/>
              </w:rPr>
              <w:t>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지원하는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조직입니다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7B1CF224" w14:textId="77777777" w:rsidTr="000678AA">
        <w:trPr>
          <w:trHeight w:val="2665"/>
        </w:trPr>
        <w:tc>
          <w:tcPr>
            <w:tcW w:w="2551" w:type="dxa"/>
            <w:vAlign w:val="center"/>
          </w:tcPr>
          <w:p w14:paraId="0E87BD78" w14:textId="77777777" w:rsidR="00412343" w:rsidRPr="00817B44" w:rsidRDefault="003A20AC" w:rsidP="00F74375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4080" behindDoc="0" locked="0" layoutInCell="1" allowOverlap="1" wp14:anchorId="1EED789F" wp14:editId="173934D2">
                      <wp:simplePos x="0" y="0"/>
                      <wp:positionH relativeFrom="column">
                        <wp:posOffset>255270</wp:posOffset>
                      </wp:positionH>
                      <wp:positionV relativeFrom="paragraph">
                        <wp:posOffset>387985</wp:posOffset>
                      </wp:positionV>
                      <wp:extent cx="892175" cy="311785"/>
                      <wp:effectExtent l="0" t="0" r="3175" b="12065"/>
                      <wp:wrapNone/>
                      <wp:docPr id="181824231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9B7F6DA" w14:textId="77777777" w:rsidR="001A595D" w:rsidRPr="000678AA" w:rsidRDefault="001A595D" w:rsidP="005F657F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0678AA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lang w:val="ko"/>
                                    </w:rPr>
                                    <w:t>권리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ED789F" id="_x0000_s1031" type="#_x0000_t202" style="position:absolute;left:0;text-align:left;margin-left:20.1pt;margin-top:30.55pt;width:70.25pt;height:24.5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" filled="f" stroked="f">
                      <v:textbox inset="0,0,0,0">
                        <w:txbxContent>
                          <w:p w14:paraId="19B7F6DA" w14:textId="77777777" w:rsidR="001A595D" w:rsidRPr="000678AA" w:rsidRDefault="001A595D" w:rsidP="005F657F">
                            <w:pPr>
                              <w:spacing w:before="0" w:after="0" w:line="240" w:lineRule="auto"/>
                              <w:jc w:val="center"/>
                              <w:rPr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0678AA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lang w:val="ko"/>
                              </w:rPr>
                              <w:t>권리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0C60" w:rsidRPr="00817B44">
              <w:rPr>
                <w:noProof/>
              </w:rPr>
              <w:drawing>
                <wp:inline distT="0" distB="0" distL="0" distR="0" wp14:anchorId="08AC1397" wp14:editId="4C783D47">
                  <wp:extent cx="1482725" cy="1482725"/>
                  <wp:effectExtent l="0" t="0" r="3175" b="3175"/>
                  <wp:docPr id="1541128915" name="Picture 13" descr="'권리'라고 적힌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128915" name="Picture 13" descr="'권리'라고 적힌 문서.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vAlign w:val="center"/>
          </w:tcPr>
          <w:p w14:paraId="087C5D51" w14:textId="77777777" w:rsidR="00412343" w:rsidRPr="00817B44" w:rsidRDefault="003A20AC" w:rsidP="000678AA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권리는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여러분을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같이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대해야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한다는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규칙입니다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2614B329" w14:textId="77777777" w:rsidR="00412343" w:rsidRPr="00817B44" w:rsidRDefault="003A20AC" w:rsidP="000678AA">
            <w:pPr>
              <w:pStyle w:val="ListParagraph"/>
              <w:numPr>
                <w:ilvl w:val="0"/>
                <w:numId w:val="9"/>
              </w:numPr>
              <w:spacing w:line="240" w:lineRule="auto"/>
            </w:pPr>
            <w:r w:rsidRPr="00817B44">
              <w:rPr>
                <w:rFonts w:eastAsia="Malgun Gothic" w:cs="Malgun Gothic"/>
                <w:lang w:val="ko"/>
              </w:rPr>
              <w:t>공정하게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</w:p>
          <w:p w14:paraId="0329F15B" w14:textId="77777777" w:rsidR="00412343" w:rsidRPr="00817B44" w:rsidRDefault="003A20AC" w:rsidP="000678AA">
            <w:pPr>
              <w:pStyle w:val="ListParagraph"/>
              <w:numPr>
                <w:ilvl w:val="0"/>
                <w:numId w:val="9"/>
              </w:numPr>
              <w:spacing w:line="240" w:lineRule="auto"/>
            </w:pPr>
            <w:r w:rsidRPr="00817B44">
              <w:rPr>
                <w:rFonts w:eastAsia="Malgun Gothic" w:cs="Malgun Gothic"/>
                <w:lang w:val="ko"/>
              </w:rPr>
              <w:t>평등하게</w:t>
            </w:r>
            <w:r w:rsidRPr="00817B44">
              <w:rPr>
                <w:rFonts w:eastAsia="Malgun Gothic" w:cs="Malgun Gothic"/>
                <w:lang w:val="ko"/>
              </w:rPr>
              <w:t>.</w:t>
            </w:r>
          </w:p>
        </w:tc>
      </w:tr>
      <w:tr w:rsidR="00B65B5A" w:rsidRPr="00817B44" w14:paraId="1B0B39F0" w14:textId="77777777" w:rsidTr="000678AA">
        <w:trPr>
          <w:trHeight w:val="2494"/>
        </w:trPr>
        <w:tc>
          <w:tcPr>
            <w:tcW w:w="2551" w:type="dxa"/>
            <w:vAlign w:val="center"/>
          </w:tcPr>
          <w:p w14:paraId="2082573A" w14:textId="77777777" w:rsidR="00412343" w:rsidRPr="00817B44" w:rsidRDefault="003A20AC" w:rsidP="009B4B96">
            <w:pPr>
              <w:pStyle w:val="Image"/>
              <w:spacing w:before="120" w:after="120"/>
              <w:rPr>
                <w:noProof/>
              </w:rPr>
            </w:pPr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6128" behindDoc="0" locked="0" layoutInCell="1" allowOverlap="1" wp14:anchorId="3BD3BA30" wp14:editId="49CE91D3">
                      <wp:simplePos x="0" y="0"/>
                      <wp:positionH relativeFrom="column">
                        <wp:posOffset>300355</wp:posOffset>
                      </wp:positionH>
                      <wp:positionV relativeFrom="paragraph">
                        <wp:posOffset>307975</wp:posOffset>
                      </wp:positionV>
                      <wp:extent cx="892175" cy="311785"/>
                      <wp:effectExtent l="0" t="0" r="3175" b="12065"/>
                      <wp:wrapNone/>
                      <wp:docPr id="29648327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3C68D0" w14:textId="77777777" w:rsidR="001A595D" w:rsidRPr="00B40DE6" w:rsidRDefault="001A595D" w:rsidP="00B40DE6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sz w:val="26"/>
                                      <w:szCs w:val="26"/>
                                      <w:lang w:val="en-PH"/>
                                    </w:rPr>
                                  </w:pPr>
                                  <w:r w:rsidRPr="00B40DE6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6"/>
                                      <w:szCs w:val="26"/>
                                      <w:lang w:val="ko"/>
                                    </w:rPr>
                                    <w:t>조언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D3BA30" id="_x0000_s1032" type="#_x0000_t202" style="position:absolute;left:0;text-align:left;margin-left:23.65pt;margin-top:24.25pt;width:70.25pt;height:24.5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" filled="f" stroked="f">
                      <v:textbox inset="0,0,0,0">
                        <w:txbxContent>
                          <w:p w14:paraId="423C68D0" w14:textId="77777777" w:rsidR="001A595D" w:rsidRPr="00B40DE6" w:rsidRDefault="001A595D" w:rsidP="00B40DE6">
                            <w:pPr>
                              <w:spacing w:before="0" w:after="0" w:line="240" w:lineRule="auto"/>
                              <w:jc w:val="center"/>
                              <w:rPr>
                                <w:sz w:val="26"/>
                                <w:szCs w:val="26"/>
                                <w:lang w:val="en-PH"/>
                              </w:rPr>
                            </w:pPr>
                            <w:r w:rsidRPr="00B40DE6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6"/>
                                <w:szCs w:val="26"/>
                                <w:lang w:val="ko"/>
                              </w:rPr>
                              <w:t>조언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B2DB8" w:rsidRPr="00817B44">
              <w:rPr>
                <w:noProof/>
              </w:rPr>
              <w:drawing>
                <wp:inline distT="0" distB="0" distL="0" distR="0" wp14:anchorId="7BAFF187" wp14:editId="27D1D1B0">
                  <wp:extent cx="1482725" cy="1482725"/>
                  <wp:effectExtent l="0" t="0" r="3175" b="3175"/>
                  <wp:docPr id="777249014" name="Picture 49" descr="자문 서류와 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7249014" name="Picture 49" descr="자문 서류와 펜.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vAlign w:val="center"/>
          </w:tcPr>
          <w:p w14:paraId="4359181F" w14:textId="77777777" w:rsidR="00412343" w:rsidRPr="00817B44" w:rsidRDefault="003A20AC" w:rsidP="000678AA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NEDA</w:t>
            </w:r>
            <w:r w:rsidRPr="00817B44">
              <w:rPr>
                <w:rFonts w:eastAsia="Malgun Gothic" w:cs="Malgun Gothic"/>
                <w:lang w:val="ko" w:eastAsia="ko-KR"/>
              </w:rPr>
              <w:t>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장애인의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권리에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조언을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우리에게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공유했습니다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4BFF451D" w14:textId="77777777" w:rsidR="00C06FB9" w:rsidRPr="00817B44" w:rsidRDefault="003A20AC" w:rsidP="000678AA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조언을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사용하여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전략을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만들었습니다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129912EE" w14:textId="77777777" w:rsidTr="000678AA">
        <w:trPr>
          <w:trHeight w:val="3402"/>
        </w:trPr>
        <w:tc>
          <w:tcPr>
            <w:tcW w:w="2551" w:type="dxa"/>
            <w:vAlign w:val="center"/>
          </w:tcPr>
          <w:p w14:paraId="18BA5BD8" w14:textId="77777777" w:rsidR="00B1757D" w:rsidRPr="00817B44" w:rsidRDefault="003A20AC" w:rsidP="00412343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w:lastRenderedPageBreak/>
              <w:drawing>
                <wp:inline distT="0" distB="0" distL="0" distR="0" wp14:anchorId="37661A57" wp14:editId="630D476E">
                  <wp:extent cx="1482725" cy="1482725"/>
                  <wp:effectExtent l="0" t="0" r="3175" b="3175"/>
                  <wp:docPr id="847992873" name="Picture 14" descr="2개의 말풍선 아래에 있는 3명의 사람들. 엄지손가락 올림 아이콘이 있는 말풍선. 다른 말풍선에는 엄지 손가락 내림 아이콘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992873" name="Picture 14" descr="2개의 말풍선 아래에 있는 3명의 사람들. 엄지손가락 올림 아이콘이 있는 말풍선. 다른 말풍선에는 엄지 손가락 내림 아이콘이 있습니다.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vAlign w:val="center"/>
          </w:tcPr>
          <w:p w14:paraId="40623507" w14:textId="77777777" w:rsidR="00B1757D" w:rsidRPr="00817B44" w:rsidRDefault="003A20AC" w:rsidP="000678AA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또한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NDIA </w:t>
            </w:r>
            <w:r w:rsidRPr="00817B44">
              <w:rPr>
                <w:rFonts w:eastAsia="Malgun Gothic" w:cs="Malgun Gothic"/>
                <w:lang w:val="ko" w:eastAsia="ko-KR"/>
              </w:rPr>
              <w:t>외부에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Style w:val="Strong"/>
                <w:rFonts w:eastAsia="Malgun Gothic" w:cs="Malgun Gothic"/>
                <w:lang w:val="ko" w:eastAsia="ko-KR"/>
              </w:rPr>
              <w:t>자문</w:t>
            </w:r>
            <w:r w:rsidRPr="00817B44">
              <w:rPr>
                <w:rStyle w:val="Strong"/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Style w:val="Strong"/>
                <w:rFonts w:eastAsia="Malgun Gothic" w:cs="Malgun Gothic"/>
                <w:lang w:val="ko" w:eastAsia="ko-KR"/>
              </w:rPr>
              <w:t>그룹</w:t>
            </w:r>
            <w:r w:rsidRPr="00817B44">
              <w:rPr>
                <w:rFonts w:eastAsia="Malgun Gothic" w:cs="Malgun Gothic"/>
                <w:lang w:val="ko" w:eastAsia="ko-KR"/>
              </w:rPr>
              <w:t>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만들었습니다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7FA00945" w14:textId="77777777" w:rsidTr="000678AA">
        <w:trPr>
          <w:trHeight w:val="3402"/>
        </w:trPr>
        <w:tc>
          <w:tcPr>
            <w:tcW w:w="2551" w:type="dxa"/>
            <w:vAlign w:val="center"/>
          </w:tcPr>
          <w:p w14:paraId="1577EF95" w14:textId="77777777" w:rsidR="00B1757D" w:rsidRPr="00817B44" w:rsidRDefault="003A20AC" w:rsidP="00412343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0F7A4046" wp14:editId="600073D3">
                  <wp:extent cx="1482725" cy="1482725"/>
                  <wp:effectExtent l="0" t="0" r="3175" b="3175"/>
                  <wp:docPr id="1924179488" name="Picture 15" descr="대화를 나누고 있는 한 무리의 사람들. 그 위에는 체크 표시와 엄지 손가락 올림 아이콘에 위쪽 화살표가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179488" name="Picture 15" descr="대화를 나누고 있는 한 무리의 사람들. 그 위에는 체크 표시와 엄지 손가락 올림 아이콘에 위쪽 화살표가 있습니다.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vAlign w:val="center"/>
          </w:tcPr>
          <w:p w14:paraId="352EE6AB" w14:textId="77777777" w:rsidR="00B1757D" w:rsidRPr="00817B44" w:rsidRDefault="003A20AC" w:rsidP="000678AA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자문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그룹은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같은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공유하기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위해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저희와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협력하는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그룹입니다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. </w:t>
            </w:r>
          </w:p>
          <w:p w14:paraId="63540928" w14:textId="77777777" w:rsidR="00B1757D" w:rsidRPr="00817B44" w:rsidRDefault="003A20AC" w:rsidP="000678AA">
            <w:pPr>
              <w:pStyle w:val="ListParagraph"/>
              <w:numPr>
                <w:ilvl w:val="0"/>
                <w:numId w:val="11"/>
              </w:numPr>
              <w:spacing w:line="240" w:lineRule="auto"/>
            </w:pPr>
            <w:r w:rsidRPr="00817B44">
              <w:rPr>
                <w:rFonts w:eastAsia="Malgun Gothic" w:cs="Malgun Gothic"/>
                <w:lang w:val="ko"/>
              </w:rPr>
              <w:t>무엇이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잘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되고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있는지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</w:p>
          <w:p w14:paraId="29F037F9" w14:textId="77777777" w:rsidR="00B1757D" w:rsidRPr="00817B44" w:rsidRDefault="003A20AC" w:rsidP="000678AA">
            <w:pPr>
              <w:pStyle w:val="ListParagraph"/>
              <w:numPr>
                <w:ilvl w:val="0"/>
                <w:numId w:val="11"/>
              </w:num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무엇이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되어야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하는지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6D982A3F" w14:textId="77777777" w:rsidTr="000678AA">
        <w:trPr>
          <w:trHeight w:val="3402"/>
        </w:trPr>
        <w:tc>
          <w:tcPr>
            <w:tcW w:w="2551" w:type="dxa"/>
            <w:vAlign w:val="center"/>
          </w:tcPr>
          <w:p w14:paraId="399096A6" w14:textId="77777777" w:rsidR="008A052F" w:rsidRPr="00817B44" w:rsidRDefault="003A20AC" w:rsidP="00412343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0C6860EA" wp14:editId="1B5A9CC5">
                  <wp:extent cx="1482725" cy="1482725"/>
                  <wp:effectExtent l="0" t="0" r="3175" b="3175"/>
                  <wp:docPr id="763754825" name="Picture 2" descr="한 무리의 CALD 사용자들과 중요도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754825" name="Picture 2" descr="한 무리의 CALD 사용자들과 중요도 아이콘.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vAlign w:val="center"/>
          </w:tcPr>
          <w:p w14:paraId="7AF03E6F" w14:textId="77777777" w:rsidR="008A052F" w:rsidRPr="00817B44" w:rsidRDefault="003A20AC" w:rsidP="000678AA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817B44">
              <w:rPr>
                <w:rFonts w:eastAsia="Malgun Gothic" w:cs="Malgun Gothic"/>
                <w:lang w:val="ko" w:eastAsia="ko-KR"/>
              </w:rPr>
              <w:t>장애인은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자문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그룹의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중요한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부분이었습니다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5B8E2532" w14:textId="77777777" w:rsidTr="000678AA">
        <w:trPr>
          <w:trHeight w:val="3402"/>
        </w:trPr>
        <w:tc>
          <w:tcPr>
            <w:tcW w:w="2551" w:type="dxa"/>
            <w:vAlign w:val="center"/>
          </w:tcPr>
          <w:p w14:paraId="0199B1E5" w14:textId="77777777" w:rsidR="00B1757D" w:rsidRPr="00817B44" w:rsidRDefault="003A20AC" w:rsidP="00412343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8176" behindDoc="0" locked="0" layoutInCell="1" allowOverlap="1" wp14:anchorId="7E3CE809" wp14:editId="58B5FE64">
                      <wp:simplePos x="0" y="0"/>
                      <wp:positionH relativeFrom="column">
                        <wp:posOffset>287655</wp:posOffset>
                      </wp:positionH>
                      <wp:positionV relativeFrom="paragraph">
                        <wp:posOffset>363220</wp:posOffset>
                      </wp:positionV>
                      <wp:extent cx="892175" cy="311785"/>
                      <wp:effectExtent l="0" t="0" r="3175" b="12065"/>
                      <wp:wrapNone/>
                      <wp:docPr id="146075833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3903A9" w14:textId="75E8C3DA" w:rsidR="001A595D" w:rsidRPr="00F81D38" w:rsidRDefault="001A595D" w:rsidP="00FD0AE2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hint="eastAsia"/>
                                      <w:sz w:val="24"/>
                                      <w:szCs w:val="24"/>
                                      <w:lang w:val="en-PH" w:eastAsia="ko-KR"/>
                                    </w:rPr>
                                  </w:pPr>
                                  <w:r w:rsidRPr="00F81D38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4"/>
                                      <w:szCs w:val="24"/>
                                      <w:lang w:val="ko"/>
                                    </w:rPr>
                                    <w:t>성과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3CE809" id="_x0000_s1033" type="#_x0000_t202" alt="&quot;&quot;" style="position:absolute;left:0;text-align:left;margin-left:22.65pt;margin-top:28.6pt;width:70.25pt;height:24.5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" filled="f" stroked="f">
                      <v:textbox inset="0,0,0,0">
                        <w:txbxContent>
                          <w:p w14:paraId="343903A9" w14:textId="75E8C3DA" w:rsidR="001A595D" w:rsidRPr="00F81D38" w:rsidRDefault="001A595D" w:rsidP="00FD0AE2">
                            <w:pPr>
                              <w:spacing w:before="0" w:after="0" w:line="240" w:lineRule="auto"/>
                              <w:jc w:val="center"/>
                              <w:rPr>
                                <w:rFonts w:hint="eastAsia"/>
                                <w:sz w:val="24"/>
                                <w:szCs w:val="24"/>
                                <w:lang w:val="en-PH" w:eastAsia="ko-KR"/>
                              </w:rPr>
                            </w:pPr>
                            <w:r w:rsidRPr="00F81D38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4"/>
                                <w:szCs w:val="24"/>
                                <w:lang w:val="ko"/>
                              </w:rPr>
                              <w:t>성과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94A87" w:rsidRPr="00817B44">
              <w:rPr>
                <w:noProof/>
              </w:rPr>
              <w:drawing>
                <wp:inline distT="0" distB="0" distL="0" distR="0" wp14:anchorId="3DF30D4A" wp14:editId="305194AB">
                  <wp:extent cx="1482725" cy="1482725"/>
                  <wp:effectExtent l="0" t="0" r="3175" b="3175"/>
                  <wp:docPr id="925835610" name="Picture 16" descr="체크 표시가 된 목록이 있는 성과 문서. 그 옆에는 엄지 손가락 올림 아이콘과 위쪽 화살표가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835610" name="Picture 16" descr="체크 표시가 된 목록이 있는 성과 문서. 그 옆에는 엄지 손가락 올림 아이콘과 위쪽 화살표가 있습니다.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vAlign w:val="center"/>
          </w:tcPr>
          <w:p w14:paraId="004A4D2D" w14:textId="77777777" w:rsidR="00B1757D" w:rsidRPr="00817B44" w:rsidRDefault="003A20AC" w:rsidP="000678AA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참가자들에게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나은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Style w:val="Strong"/>
                <w:rFonts w:eastAsia="Malgun Gothic" w:cs="Malgun Gothic"/>
                <w:lang w:val="ko" w:eastAsia="ko-KR"/>
              </w:rPr>
              <w:t>성과</w:t>
            </w:r>
            <w:r w:rsidRPr="00817B44">
              <w:rPr>
                <w:rFonts w:eastAsia="Malgun Gothic" w:cs="Malgun Gothic"/>
                <w:lang w:val="ko" w:eastAsia="ko-KR"/>
              </w:rPr>
              <w:t>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제공하는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방법에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자문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그룹의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조언을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경청했습니다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3D7F668E" w14:textId="77777777" w:rsidR="00B1757D" w:rsidRPr="00817B44" w:rsidRDefault="003A20AC" w:rsidP="000678AA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성과란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우리의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업무가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삶을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변화시키는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방식입니다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7735C7CD" w14:textId="77777777" w:rsidR="002A6A49" w:rsidRPr="00817B44" w:rsidRDefault="002A6A49" w:rsidP="00C1107A">
      <w:pPr>
        <w:spacing w:before="0" w:after="0" w:line="240" w:lineRule="auto"/>
        <w:rPr>
          <w:lang w:eastAsia="ko-KR"/>
        </w:rPr>
      </w:pPr>
    </w:p>
    <w:p w14:paraId="653EFF1A" w14:textId="77777777" w:rsidR="002A6A49" w:rsidRPr="00817B44" w:rsidRDefault="003A20AC">
      <w:pPr>
        <w:spacing w:before="0" w:after="0" w:line="240" w:lineRule="auto"/>
        <w:rPr>
          <w:lang w:eastAsia="ko-KR"/>
        </w:rPr>
      </w:pPr>
      <w:r w:rsidRPr="00817B44">
        <w:rPr>
          <w:lang w:eastAsia="ko-KR"/>
        </w:rPr>
        <w:br w:type="page"/>
      </w:r>
    </w:p>
    <w:p w14:paraId="3CCD7D8F" w14:textId="196927CE" w:rsidR="00115682" w:rsidRPr="00817B44" w:rsidRDefault="003A20AC" w:rsidP="00115682">
      <w:pPr>
        <w:pStyle w:val="Heading2"/>
        <w:rPr>
          <w:lang w:val="en-AU"/>
        </w:rPr>
      </w:pPr>
      <w:bookmarkStart w:id="97" w:name="_Toc256000004"/>
      <w:r w:rsidRPr="00817B44">
        <w:rPr>
          <w:rFonts w:eastAsia="Malgun Gothic" w:cs="Malgun Gothic"/>
          <w:lang w:val="ko"/>
        </w:rPr>
        <w:lastRenderedPageBreak/>
        <w:t>본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전략의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목표는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무엇</w:t>
      </w:r>
      <w:r w:rsidR="00706677">
        <w:rPr>
          <w:rFonts w:eastAsia="Malgun Gothic" w:cs="Malgun Gothic" w:hint="eastAsia"/>
          <w:lang w:val="ko" w:eastAsia="ko-KR"/>
        </w:rPr>
        <w:t>인가요</w:t>
      </w:r>
      <w:r w:rsidRPr="00817B44">
        <w:rPr>
          <w:rFonts w:eastAsia="Malgun Gothic" w:cs="Malgun Gothic"/>
          <w:lang w:val="ko"/>
        </w:rPr>
        <w:t>?</w:t>
      </w:r>
      <w:bookmarkEnd w:id="97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65B5A" w:rsidRPr="00817B44" w14:paraId="18DF259D" w14:textId="77777777" w:rsidTr="00977E3B">
        <w:trPr>
          <w:trHeight w:val="3628"/>
        </w:trPr>
        <w:tc>
          <w:tcPr>
            <w:tcW w:w="2551" w:type="dxa"/>
            <w:vAlign w:val="center"/>
          </w:tcPr>
          <w:p w14:paraId="3256AD1E" w14:textId="77777777" w:rsidR="007F4962" w:rsidRPr="00817B44" w:rsidRDefault="003A20AC" w:rsidP="00463A40">
            <w:pPr>
              <w:pStyle w:val="Image"/>
            </w:pPr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0224" behindDoc="0" locked="0" layoutInCell="1" allowOverlap="1" wp14:anchorId="44C13FAF" wp14:editId="1DB7F498">
                      <wp:simplePos x="0" y="0"/>
                      <wp:positionH relativeFrom="column">
                        <wp:posOffset>280670</wp:posOffset>
                      </wp:positionH>
                      <wp:positionV relativeFrom="paragraph">
                        <wp:posOffset>436245</wp:posOffset>
                      </wp:positionV>
                      <wp:extent cx="892175" cy="311785"/>
                      <wp:effectExtent l="0" t="0" r="3175" b="12065"/>
                      <wp:wrapNone/>
                      <wp:docPr id="66378477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40879B" w14:textId="77777777" w:rsidR="001A595D" w:rsidRPr="000678AA" w:rsidRDefault="001A595D" w:rsidP="00D2376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0678AA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2"/>
                                      <w:szCs w:val="22"/>
                                      <w:lang w:val="ko"/>
                                    </w:rPr>
                                    <w:t>주제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C13FAF" id="_x0000_s1034" type="#_x0000_t202" style="position:absolute;left:0;text-align:left;margin-left:22.1pt;margin-top:34.35pt;width:70.25pt;height:24.5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" filled="f" stroked="f">
                      <v:textbox inset="0,0,0,0">
                        <w:txbxContent>
                          <w:p w14:paraId="7740879B" w14:textId="77777777" w:rsidR="001A595D" w:rsidRPr="000678AA" w:rsidRDefault="001A595D" w:rsidP="00D2376D">
                            <w:pPr>
                              <w:spacing w:before="0" w:after="0" w:line="240" w:lineRule="auto"/>
                              <w:jc w:val="center"/>
                              <w:rPr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0678AA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2"/>
                                <w:szCs w:val="22"/>
                                <w:lang w:val="ko"/>
                              </w:rPr>
                              <w:t>주제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F72D2" w:rsidRPr="00817B44">
              <w:rPr>
                <w:noProof/>
              </w:rPr>
              <w:drawing>
                <wp:inline distT="0" distB="0" distL="0" distR="0" wp14:anchorId="6D2A5481" wp14:editId="0BF8D612">
                  <wp:extent cx="1482725" cy="1482725"/>
                  <wp:effectExtent l="0" t="0" r="3175" b="3175"/>
                  <wp:docPr id="1434070743" name="Picture 1" descr="전구와 중요도 아이콘이 보이는 주제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070743" name="Picture 1" descr="전구와 중요도 아이콘이 보이는 주제 문서.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23C2D64" w14:textId="77777777" w:rsidR="00EA1BFD" w:rsidRPr="00817B44" w:rsidRDefault="003A20AC" w:rsidP="000678AA">
            <w:pPr>
              <w:spacing w:line="276" w:lineRule="auto"/>
              <w:rPr>
                <w:lang w:eastAsia="ko-KR"/>
              </w:rPr>
            </w:pPr>
            <w:r w:rsidRPr="00817B44">
              <w:rPr>
                <w:rStyle w:val="Strong"/>
                <w:rFonts w:eastAsia="Malgun Gothic" w:cs="Malgun Gothic"/>
                <w:lang w:val="ko" w:eastAsia="ko-KR"/>
              </w:rPr>
              <w:t>주제</w:t>
            </w:r>
            <w:r w:rsidRPr="00817B44">
              <w:rPr>
                <w:rFonts w:eastAsia="Malgun Gothic" w:cs="Malgun Gothic"/>
                <w:lang w:val="ko" w:eastAsia="ko-KR"/>
              </w:rPr>
              <w:t>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우리의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일과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삶의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다양한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부분에서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떠오르는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중요한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아이디어입니다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19A638D6" w14:textId="77777777" w:rsidR="00E42251" w:rsidRPr="00817B44" w:rsidRDefault="003A20AC" w:rsidP="000678AA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전략에는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Style w:val="Statisticstyle"/>
                <w:rFonts w:eastAsia="Malgun Gothic" w:cs="Malgun Gothic"/>
                <w:position w:val="0"/>
                <w:szCs w:val="36"/>
                <w:lang w:val="ko" w:eastAsia="ko-KR"/>
              </w:rPr>
              <w:t>6</w:t>
            </w:r>
            <w:r w:rsidRPr="00817B44">
              <w:rPr>
                <w:rStyle w:val="Statisticstyle"/>
                <w:rFonts w:eastAsia="Malgun Gothic" w:cs="Malgun Gothic"/>
                <w:position w:val="0"/>
                <w:szCs w:val="36"/>
                <w:lang w:val="ko" w:eastAsia="ko-KR"/>
              </w:rPr>
              <w:t>가지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주제가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1C9AEABF" w14:textId="77777777" w:rsidTr="00977E3B">
        <w:trPr>
          <w:trHeight w:val="3628"/>
        </w:trPr>
        <w:tc>
          <w:tcPr>
            <w:tcW w:w="2551" w:type="dxa"/>
            <w:vAlign w:val="center"/>
          </w:tcPr>
          <w:p w14:paraId="43B2B088" w14:textId="77777777" w:rsidR="00DF3E41" w:rsidRPr="00817B44" w:rsidRDefault="003A20AC" w:rsidP="00561E53">
            <w:pPr>
              <w:pStyle w:val="Image"/>
              <w:spacing w:before="120"/>
            </w:pPr>
            <w:r w:rsidRPr="00817B44">
              <w:rPr>
                <w:noProof/>
              </w:rPr>
              <w:drawing>
                <wp:inline distT="0" distB="0" distL="0" distR="0" wp14:anchorId="64393818" wp14:editId="0229DC78">
                  <wp:extent cx="1482725" cy="1482725"/>
                  <wp:effectExtent l="0" t="0" r="3175" b="3175"/>
                  <wp:docPr id="2014293418" name="Picture 17" descr="문서를 보고 있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4293418" name="Picture 17" descr="문서를 보고 있는 사람.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92B2999" w14:textId="77777777" w:rsidR="00DF3E41" w:rsidRPr="00817B44" w:rsidRDefault="003A20AC" w:rsidP="000678AA">
            <w:pPr>
              <w:spacing w:before="120"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각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주제에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대해서는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페이지에서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설명합니다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47E7A467" w14:textId="77777777" w:rsidR="00A04C3B" w:rsidRPr="00817B44" w:rsidRDefault="003A20AC" w:rsidP="000678AA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각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주제에는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참가자를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지원하기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위한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우리의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목표가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포함되어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0E40B829" w14:textId="77777777" w:rsidTr="00977E3B">
        <w:trPr>
          <w:trHeight w:val="3628"/>
        </w:trPr>
        <w:tc>
          <w:tcPr>
            <w:tcW w:w="2551" w:type="dxa"/>
            <w:vAlign w:val="center"/>
          </w:tcPr>
          <w:p w14:paraId="7E2C675E" w14:textId="77777777" w:rsidR="00A04C3B" w:rsidRPr="00817B44" w:rsidRDefault="003A20AC" w:rsidP="00463A40">
            <w:pPr>
              <w:pStyle w:val="Image"/>
            </w:pPr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2272" behindDoc="0" locked="0" layoutInCell="1" allowOverlap="1" wp14:anchorId="1AFBA2B7" wp14:editId="270B6901">
                      <wp:simplePos x="0" y="0"/>
                      <wp:positionH relativeFrom="column">
                        <wp:posOffset>295275</wp:posOffset>
                      </wp:positionH>
                      <wp:positionV relativeFrom="paragraph">
                        <wp:posOffset>445770</wp:posOffset>
                      </wp:positionV>
                      <wp:extent cx="892175" cy="727710"/>
                      <wp:effectExtent l="0" t="0" r="0" b="0"/>
                      <wp:wrapNone/>
                      <wp:docPr id="20975204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7277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2ED6A5C" w14:textId="77777777" w:rsidR="001A595D" w:rsidRPr="000678AA" w:rsidRDefault="001A595D" w:rsidP="00150F3C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0678AA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4"/>
                                      <w:szCs w:val="24"/>
                                      <w:lang w:val="ko"/>
                                    </w:rPr>
                                    <w:t>행동 계획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FBA2B7" id="_x0000_s1035" type="#_x0000_t202" style="position:absolute;left:0;text-align:left;margin-left:23.25pt;margin-top:35.1pt;width:70.25pt;height:57.3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" filled="f" stroked="f">
                      <v:textbox inset="0,0,0,0">
                        <w:txbxContent>
                          <w:p w14:paraId="52ED6A5C" w14:textId="77777777" w:rsidR="001A595D" w:rsidRPr="000678AA" w:rsidRDefault="001A595D" w:rsidP="00150F3C">
                            <w:pPr>
                              <w:spacing w:before="0" w:after="0" w:line="192" w:lineRule="auto"/>
                              <w:jc w:val="center"/>
                              <w:rPr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0678AA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4"/>
                                <w:szCs w:val="24"/>
                                <w:lang w:val="ko"/>
                              </w:rPr>
                              <w:t>행동 계획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D66FD" w:rsidRPr="00817B44">
              <w:rPr>
                <w:noProof/>
              </w:rPr>
              <w:drawing>
                <wp:inline distT="0" distB="0" distL="0" distR="0" wp14:anchorId="4359DFDB" wp14:editId="69EDBFEE">
                  <wp:extent cx="1482725" cy="1482725"/>
                  <wp:effectExtent l="0" t="0" r="3175" b="3175"/>
                  <wp:docPr id="1950587529" name="Picture 2" descr="체크 표시된 목록이 있는 행동 계획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0587529" name="Picture 2" descr="체크 표시된 목록이 있는 행동 계획 문서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8867404" w14:textId="77777777" w:rsidR="00A04C3B" w:rsidRPr="00817B44" w:rsidRDefault="003A20AC" w:rsidP="000678AA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목표를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달성하기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위해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해야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일에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계획을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가지고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291D8277" w14:textId="77777777" w:rsidR="00A04C3B" w:rsidRPr="00817B44" w:rsidRDefault="003A20AC" w:rsidP="000678AA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이것을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계획이라고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부릅니다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6C22CDDE" w14:textId="1FA42E0D" w:rsidR="00286147" w:rsidRPr="00817B44" w:rsidRDefault="003A20AC" w:rsidP="000678AA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이에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대해서는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="005F29AC" w:rsidRPr="00817B44">
              <w:fldChar w:fldCharType="begin"/>
            </w:r>
            <w:r w:rsidR="005F29AC" w:rsidRPr="00817B44">
              <w:rPr>
                <w:rFonts w:eastAsia="Malgun Gothic" w:cs="Malgun Gothic"/>
                <w:lang w:val="ko" w:eastAsia="ko-KR"/>
              </w:rPr>
              <w:instrText xml:space="preserve"> PAGEREF _Ref145516795 \h </w:instrText>
            </w:r>
            <w:r w:rsidR="005F29AC" w:rsidRPr="00817B44">
              <w:fldChar w:fldCharType="separate"/>
            </w:r>
            <w:r w:rsidR="00F81D38">
              <w:rPr>
                <w:rFonts w:eastAsia="Malgun Gothic" w:cs="Malgun Gothic"/>
                <w:noProof/>
                <w:lang w:val="ko" w:eastAsia="ko-KR"/>
              </w:rPr>
              <w:t>29</w:t>
            </w:r>
            <w:r w:rsidR="005F29AC" w:rsidRPr="00817B44">
              <w:fldChar w:fldCharType="end"/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페이지에서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자세히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설명합니다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63E5AFC5" w14:textId="77777777" w:rsidR="00977E3B" w:rsidRPr="00817B44" w:rsidRDefault="003A20AC">
      <w:pPr>
        <w:spacing w:before="0" w:after="0" w:line="240" w:lineRule="auto"/>
        <w:rPr>
          <w:rFonts w:cs="Times New Roman"/>
          <w:b/>
          <w:bCs/>
          <w:sz w:val="32"/>
          <w:szCs w:val="26"/>
          <w:lang w:eastAsia="ko-KR"/>
        </w:rPr>
      </w:pPr>
      <w:r w:rsidRPr="00817B44">
        <w:rPr>
          <w:lang w:eastAsia="ko-KR"/>
        </w:rPr>
        <w:br w:type="page"/>
      </w:r>
    </w:p>
    <w:p w14:paraId="7D94FF37" w14:textId="77777777" w:rsidR="00F84CD1" w:rsidRPr="00817B44" w:rsidRDefault="003A20AC" w:rsidP="00F84CD1">
      <w:pPr>
        <w:pStyle w:val="Heading3"/>
        <w:spacing w:before="480" w:after="240"/>
        <w:rPr>
          <w:lang w:eastAsia="ko-KR"/>
        </w:rPr>
      </w:pPr>
      <w:r w:rsidRPr="00817B44">
        <w:rPr>
          <w:rStyle w:val="Heading2Char"/>
          <w:b/>
          <w:bCs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60E8F276" wp14:editId="1DDFB759">
                <wp:simplePos x="0" y="0"/>
                <wp:positionH relativeFrom="margin">
                  <wp:posOffset>-344170</wp:posOffset>
                </wp:positionH>
                <wp:positionV relativeFrom="paragraph">
                  <wp:posOffset>-186690</wp:posOffset>
                </wp:positionV>
                <wp:extent cx="6421120" cy="690245"/>
                <wp:effectExtent l="19050" t="19050" r="17780" b="14605"/>
                <wp:wrapNone/>
                <wp:docPr id="106" name="Rectangle: Rounded Corners 10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1120" cy="690245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8AC64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93F418" id="Rectangle: Rounded Corners 106" o:spid="_x0000_s1026" style="position:absolute;left:0;text-align:left;margin-left:-27.1pt;margin-top:-14.7pt;width:505.6pt;height:54.35pt;z-index:-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" fillcolor="#8ac640" strokecolor="#6b2976" strokeweight="3pt">
                <w10:wrap anchorx="margin"/>
              </v:roundrect>
            </w:pict>
          </mc:Fallback>
        </mc:AlternateContent>
      </w:r>
      <w:r w:rsidRPr="00817B44">
        <w:rPr>
          <w:rFonts w:eastAsia="Malgun Gothic" w:cs="Malgun Gothic"/>
          <w:lang w:val="ko" w:eastAsia="ko-KR"/>
        </w:rPr>
        <w:t xml:space="preserve">1. </w:t>
      </w:r>
      <w:r w:rsidRPr="00817B44">
        <w:rPr>
          <w:rFonts w:eastAsia="Malgun Gothic" w:cs="Malgun Gothic"/>
          <w:lang w:val="ko" w:eastAsia="ko-KR"/>
        </w:rPr>
        <w:t>업무</w:t>
      </w:r>
      <w:r w:rsidRPr="00817B44">
        <w:rPr>
          <w:rFonts w:eastAsia="Malgun Gothic" w:cs="Malgun Gothic"/>
          <w:lang w:val="ko" w:eastAsia="ko-KR"/>
        </w:rPr>
        <w:t xml:space="preserve"> </w:t>
      </w:r>
      <w:r w:rsidRPr="00817B44">
        <w:rPr>
          <w:rFonts w:eastAsia="Malgun Gothic" w:cs="Malgun Gothic"/>
          <w:lang w:val="ko" w:eastAsia="ko-KR"/>
        </w:rPr>
        <w:t>시</w:t>
      </w:r>
      <w:r w:rsidRPr="00817B44">
        <w:rPr>
          <w:rFonts w:eastAsia="Malgun Gothic" w:cs="Malgun Gothic"/>
          <w:lang w:val="ko" w:eastAsia="ko-KR"/>
        </w:rPr>
        <w:t xml:space="preserve"> CALD </w:t>
      </w:r>
      <w:r w:rsidRPr="00817B44">
        <w:rPr>
          <w:rFonts w:eastAsia="Malgun Gothic" w:cs="Malgun Gothic"/>
          <w:lang w:val="ko" w:eastAsia="ko-KR"/>
        </w:rPr>
        <w:t>참가자에게</w:t>
      </w:r>
      <w:r w:rsidRPr="00817B44">
        <w:rPr>
          <w:rFonts w:eastAsia="Malgun Gothic" w:cs="Malgun Gothic"/>
          <w:lang w:val="ko" w:eastAsia="ko-KR"/>
        </w:rPr>
        <w:t xml:space="preserve"> </w:t>
      </w:r>
      <w:r w:rsidRPr="00817B44">
        <w:rPr>
          <w:rFonts w:eastAsia="Malgun Gothic" w:cs="Malgun Gothic"/>
          <w:lang w:val="ko" w:eastAsia="ko-KR"/>
        </w:rPr>
        <w:t>집중하기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65B5A" w:rsidRPr="00817B44" w14:paraId="01D86630" w14:textId="77777777" w:rsidTr="00977E3B">
        <w:trPr>
          <w:trHeight w:val="3288"/>
        </w:trPr>
        <w:tc>
          <w:tcPr>
            <w:tcW w:w="2551" w:type="dxa"/>
            <w:vAlign w:val="center"/>
          </w:tcPr>
          <w:p w14:paraId="580FDB56" w14:textId="77777777" w:rsidR="007F4962" w:rsidRPr="00817B44" w:rsidRDefault="003A20AC" w:rsidP="00561E53">
            <w:pPr>
              <w:pStyle w:val="Image"/>
              <w:spacing w:before="360"/>
            </w:pPr>
            <w:r w:rsidRPr="00817B44">
              <w:rPr>
                <w:noProof/>
              </w:rPr>
              <w:drawing>
                <wp:inline distT="0" distB="0" distL="0" distR="0" wp14:anchorId="21E4A30B" wp14:editId="5B4F9651">
                  <wp:extent cx="1440000" cy="1440000"/>
                  <wp:effectExtent l="0" t="0" r="8255" b="8255"/>
                  <wp:docPr id="64" name="Picture 64" descr="문서를 들고 있는 사람과 3명의 CALD 참가자가 안에 있는 생각 풍선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 descr="문서를 들고 있는 사람과 3명의 CALD 참가자가 안에 있는 생각 풍선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35E63E8" w14:textId="77777777" w:rsidR="00B84C93" w:rsidRPr="00817B44" w:rsidRDefault="003A20AC" w:rsidP="000678AA">
            <w:pPr>
              <w:spacing w:before="360"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살펴볼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각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참가자가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필요로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집중해야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072BAA2E" w14:textId="77777777" w:rsidR="00F84CD1" w:rsidRPr="00817B44" w:rsidRDefault="003A20AC" w:rsidP="000678AA">
            <w:pPr>
              <w:pStyle w:val="ListParagraph"/>
              <w:numPr>
                <w:ilvl w:val="0"/>
                <w:numId w:val="13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참가자가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NDIS</w:t>
            </w:r>
            <w:r w:rsidRPr="00817B44">
              <w:rPr>
                <w:rFonts w:eastAsia="Malgun Gothic" w:cs="Malgun Gothic"/>
                <w:lang w:val="ko" w:eastAsia="ko-KR"/>
              </w:rPr>
              <w:t>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이용하는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방법</w:t>
            </w:r>
          </w:p>
          <w:p w14:paraId="312C5398" w14:textId="77777777" w:rsidR="00B84C93" w:rsidRPr="00817B44" w:rsidRDefault="003A20AC" w:rsidP="000678AA">
            <w:pPr>
              <w:pStyle w:val="ListParagraph"/>
              <w:numPr>
                <w:ilvl w:val="0"/>
                <w:numId w:val="13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정보를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공유하는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방법</w:t>
            </w:r>
          </w:p>
          <w:p w14:paraId="0C8FC07E" w14:textId="77777777" w:rsidR="007F4962" w:rsidRPr="00817B44" w:rsidRDefault="003A20AC" w:rsidP="000678AA">
            <w:pPr>
              <w:pStyle w:val="ListParagraph"/>
              <w:numPr>
                <w:ilvl w:val="0"/>
                <w:numId w:val="13"/>
              </w:numPr>
              <w:spacing w:line="276" w:lineRule="auto"/>
            </w:pPr>
            <w:r w:rsidRPr="00817B44">
              <w:rPr>
                <w:rFonts w:eastAsia="Malgun Gothic" w:cs="Malgun Gothic"/>
                <w:lang w:val="ko"/>
              </w:rPr>
              <w:t>우리가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일을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하는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방법</w:t>
            </w:r>
            <w:r w:rsidRPr="00817B44">
              <w:rPr>
                <w:rFonts w:eastAsia="Malgun Gothic" w:cs="Malgun Gothic"/>
                <w:lang w:val="ko"/>
              </w:rPr>
              <w:t>.</w:t>
            </w:r>
          </w:p>
        </w:tc>
      </w:tr>
    </w:tbl>
    <w:p w14:paraId="65D4ECB1" w14:textId="77777777" w:rsidR="002A6A49" w:rsidRPr="00817B44" w:rsidRDefault="003A20AC" w:rsidP="00977E3B">
      <w:pPr>
        <w:pStyle w:val="Heading4"/>
        <w:spacing w:before="480" w:after="120"/>
      </w:pPr>
      <w:r w:rsidRPr="00817B44"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1746798B" wp14:editId="05B1945A">
                <wp:simplePos x="0" y="0"/>
                <wp:positionH relativeFrom="margin">
                  <wp:posOffset>5715</wp:posOffset>
                </wp:positionH>
                <wp:positionV relativeFrom="paragraph">
                  <wp:posOffset>520244</wp:posOffset>
                </wp:positionV>
                <wp:extent cx="5798820" cy="241300"/>
                <wp:effectExtent l="19050" t="19050" r="11430" b="25400"/>
                <wp:wrapNone/>
                <wp:docPr id="102" name="Group 10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00" name="Straight Connector 100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1" name="Oval 10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696DB1" id="Group 102" o:spid="_x0000_s1026" style="position:absolute;left:0;text-align:left;margin-left:.45pt;margin-top:40.95pt;width:456.6pt;height:19pt;z-index:-251656192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">
                <v:line id="Straight Connector 100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" strokecolor="#65276f [3044]" strokeweight="3pt">
                  <v:stroke endcap="round"/>
                </v:line>
                <v:oval id="Oval 10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" fillcolor="#8ac640" strokecolor="#6b2976" strokeweight="3pt"/>
                <w10:wrap anchorx="margin"/>
              </v:group>
            </w:pict>
          </mc:Fallback>
        </mc:AlternateContent>
      </w:r>
      <w:r w:rsidR="00751D7A" w:rsidRPr="00817B44">
        <w:rPr>
          <w:rFonts w:eastAsia="Malgun Gothic" w:cs="Malgun Gothic"/>
          <w:lang w:val="ko"/>
        </w:rPr>
        <w:t>우리의</w:t>
      </w:r>
      <w:r w:rsidR="00751D7A" w:rsidRPr="00817B44">
        <w:rPr>
          <w:rFonts w:eastAsia="Malgun Gothic" w:cs="Malgun Gothic"/>
          <w:lang w:val="ko"/>
        </w:rPr>
        <w:t xml:space="preserve"> </w:t>
      </w:r>
      <w:r w:rsidR="00751D7A" w:rsidRPr="00817B44">
        <w:rPr>
          <w:rFonts w:eastAsia="Malgun Gothic" w:cs="Malgun Gothic"/>
          <w:lang w:val="ko"/>
        </w:rPr>
        <w:t>목표</w:t>
      </w:r>
      <w:r w:rsidR="00751D7A" w:rsidRPr="00817B44">
        <w:rPr>
          <w:rFonts w:eastAsia="Malgun Gothic" w:cs="Malgun Gothic"/>
          <w:lang w:val="ko"/>
        </w:rPr>
        <w:t xml:space="preserve"> </w:t>
      </w:r>
    </w:p>
    <w:tbl>
      <w:tblPr>
        <w:tblW w:w="9297" w:type="dxa"/>
        <w:tblLayout w:type="fixed"/>
        <w:tblLook w:val="04A0" w:firstRow="1" w:lastRow="0" w:firstColumn="1" w:lastColumn="0" w:noHBand="0" w:noVBand="1"/>
      </w:tblPr>
      <w:tblGrid>
        <w:gridCol w:w="2568"/>
        <w:gridCol w:w="6576"/>
        <w:gridCol w:w="153"/>
      </w:tblGrid>
      <w:tr w:rsidR="00B65B5A" w:rsidRPr="00817B44" w14:paraId="51AF41A3" w14:textId="77777777" w:rsidTr="00977E3B">
        <w:trPr>
          <w:trHeight w:val="3288"/>
        </w:trPr>
        <w:tc>
          <w:tcPr>
            <w:tcW w:w="2568" w:type="dxa"/>
            <w:vAlign w:val="center"/>
          </w:tcPr>
          <w:p w14:paraId="3489376B" w14:textId="77777777" w:rsidR="00E26BF5" w:rsidRPr="00817B44" w:rsidRDefault="003A20AC" w:rsidP="00CF67C2">
            <w:pPr>
              <w:pStyle w:val="Image"/>
              <w:spacing w:before="600"/>
            </w:pPr>
            <w:r w:rsidRPr="00817B44">
              <w:rPr>
                <w:noProof/>
              </w:rPr>
              <w:drawing>
                <wp:inline distT="0" distB="0" distL="0" distR="0" wp14:anchorId="089505C8" wp14:editId="580B8F43">
                  <wp:extent cx="1493520" cy="1493520"/>
                  <wp:effectExtent l="0" t="0" r="0" b="0"/>
                  <wp:docPr id="448963922" name="Picture 3" descr="말풍선과 안전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963922" name="Picture 3" descr="말풍선과 안전 아이콘.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9" w:type="dxa"/>
            <w:gridSpan w:val="2"/>
            <w:vAlign w:val="center"/>
          </w:tcPr>
          <w:p w14:paraId="0F1FCAAF" w14:textId="77777777" w:rsidR="00E26BF5" w:rsidRPr="00817B44" w:rsidRDefault="003A20AC" w:rsidP="000678AA">
            <w:pPr>
              <w:spacing w:before="600"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협력하여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모든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문화권에서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안전하게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사용할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단어들에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합의하려고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합니다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. </w:t>
            </w:r>
          </w:p>
        </w:tc>
      </w:tr>
      <w:tr w:rsidR="00B65B5A" w:rsidRPr="00817B44" w14:paraId="59B6DA8F" w14:textId="77777777" w:rsidTr="00977E3B">
        <w:trPr>
          <w:gridAfter w:val="1"/>
          <w:wAfter w:w="153" w:type="dxa"/>
          <w:trHeight w:val="3288"/>
        </w:trPr>
        <w:tc>
          <w:tcPr>
            <w:tcW w:w="2568" w:type="dxa"/>
            <w:vAlign w:val="center"/>
          </w:tcPr>
          <w:p w14:paraId="4B75EE8B" w14:textId="77777777" w:rsidR="00751D7A" w:rsidRPr="00817B44" w:rsidRDefault="003A20AC" w:rsidP="00A94CA7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4E83F3BA" wp14:editId="372A001C">
                  <wp:extent cx="1493520" cy="1493520"/>
                  <wp:effectExtent l="0" t="0" r="0" b="0"/>
                  <wp:docPr id="2100879869" name="Picture 4" descr="NDIS 플랜을 들고 있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879869" name="Picture 4" descr="NDIS 플랜을 들고 있는 사람.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17B44">
              <w:t xml:space="preserve"> </w:t>
            </w:r>
          </w:p>
        </w:tc>
        <w:tc>
          <w:tcPr>
            <w:tcW w:w="6576" w:type="dxa"/>
            <w:vAlign w:val="center"/>
          </w:tcPr>
          <w:p w14:paraId="064D2CA8" w14:textId="77777777" w:rsidR="00751D7A" w:rsidRPr="00817B44" w:rsidRDefault="003A20AC" w:rsidP="000678AA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또한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많은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장애인들이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NDIS</w:t>
            </w:r>
            <w:r w:rsidRPr="00817B44">
              <w:rPr>
                <w:rFonts w:eastAsia="Malgun Gothic" w:cs="Malgun Gothic"/>
                <w:lang w:val="ko" w:eastAsia="ko-KR"/>
              </w:rPr>
              <w:t>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참여할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있기를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원합니다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56EB7C43" w14:textId="77777777" w:rsidR="00977E3B" w:rsidRPr="00817B44" w:rsidRDefault="003A20AC">
      <w:pPr>
        <w:rPr>
          <w:lang w:eastAsia="ko-KR"/>
        </w:rPr>
      </w:pPr>
      <w:r w:rsidRPr="00817B44">
        <w:rPr>
          <w:lang w:eastAsia="ko-KR"/>
        </w:rPr>
        <w:br w:type="page"/>
      </w:r>
    </w:p>
    <w:tbl>
      <w:tblPr>
        <w:tblW w:w="9144" w:type="dxa"/>
        <w:tblLayout w:type="fixed"/>
        <w:tblLook w:val="04A0" w:firstRow="1" w:lastRow="0" w:firstColumn="1" w:lastColumn="0" w:noHBand="0" w:noVBand="1"/>
      </w:tblPr>
      <w:tblGrid>
        <w:gridCol w:w="2568"/>
        <w:gridCol w:w="6576"/>
      </w:tblGrid>
      <w:tr w:rsidR="00B65B5A" w:rsidRPr="00817B44" w14:paraId="4640C33D" w14:textId="77777777" w:rsidTr="00977E3B">
        <w:tc>
          <w:tcPr>
            <w:tcW w:w="2568" w:type="dxa"/>
            <w:vAlign w:val="center"/>
          </w:tcPr>
          <w:p w14:paraId="230AE7CA" w14:textId="77777777" w:rsidR="00751D7A" w:rsidRPr="00817B44" w:rsidRDefault="00751D7A" w:rsidP="00977E3B">
            <w:pPr>
              <w:pStyle w:val="Image"/>
              <w:spacing w:after="0"/>
              <w:rPr>
                <w:lang w:eastAsia="ko-KR"/>
              </w:rPr>
            </w:pPr>
          </w:p>
        </w:tc>
        <w:tc>
          <w:tcPr>
            <w:tcW w:w="6576" w:type="dxa"/>
            <w:vAlign w:val="center"/>
          </w:tcPr>
          <w:p w14:paraId="746AF4DD" w14:textId="77777777" w:rsidR="00751D7A" w:rsidRPr="00817B44" w:rsidRDefault="003A20AC" w:rsidP="000678AA">
            <w:pPr>
              <w:spacing w:after="0"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여기에는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포함됩니다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05AB3BF7" w14:textId="77777777" w:rsidTr="00977E3B">
        <w:trPr>
          <w:trHeight w:val="2268"/>
        </w:trPr>
        <w:tc>
          <w:tcPr>
            <w:tcW w:w="2568" w:type="dxa"/>
            <w:vAlign w:val="center"/>
          </w:tcPr>
          <w:p w14:paraId="3D8EC5DD" w14:textId="77777777" w:rsidR="00280CFA" w:rsidRPr="00817B44" w:rsidRDefault="003A20AC" w:rsidP="00977E3B">
            <w:pPr>
              <w:pStyle w:val="Image"/>
              <w:spacing w:before="120" w:after="120"/>
            </w:pPr>
            <w:r w:rsidRPr="00817B44">
              <w:rPr>
                <w:noProof/>
              </w:rPr>
              <w:drawing>
                <wp:inline distT="0" distB="0" distL="0" distR="0" wp14:anchorId="61530E55" wp14:editId="4A59BCC1">
                  <wp:extent cx="1493520" cy="1493520"/>
                  <wp:effectExtent l="0" t="0" r="0" b="0"/>
                  <wp:docPr id="31690645" name="Picture 3" descr="법원 저울 세트와 엄지 손가락 올림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90645" name="Picture 3" descr="법원 저울 세트와 엄지 손가락 올림 아이콘.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9498CCC" w14:textId="77777777" w:rsidR="00280CFA" w:rsidRPr="00817B44" w:rsidRDefault="003A20AC" w:rsidP="000678AA">
            <w:pPr>
              <w:pStyle w:val="ListParagraph"/>
              <w:numPr>
                <w:ilvl w:val="0"/>
                <w:numId w:val="53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NDIS</w:t>
            </w:r>
            <w:r w:rsidRPr="00817B44">
              <w:rPr>
                <w:rFonts w:eastAsia="Malgun Gothic" w:cs="Malgun Gothic"/>
                <w:lang w:val="ko" w:eastAsia="ko-KR"/>
              </w:rPr>
              <w:t>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참가자들에게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공정한지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확인하는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</w:t>
            </w:r>
          </w:p>
        </w:tc>
      </w:tr>
      <w:tr w:rsidR="00B65B5A" w:rsidRPr="00817B44" w14:paraId="64525AE7" w14:textId="77777777" w:rsidTr="00977E3B">
        <w:trPr>
          <w:trHeight w:val="2268"/>
        </w:trPr>
        <w:tc>
          <w:tcPr>
            <w:tcW w:w="2568" w:type="dxa"/>
            <w:vAlign w:val="center"/>
          </w:tcPr>
          <w:p w14:paraId="15281BA5" w14:textId="77777777" w:rsidR="00280CFA" w:rsidRPr="00817B44" w:rsidRDefault="003A20AC" w:rsidP="00977E3B">
            <w:pPr>
              <w:pStyle w:val="Image"/>
              <w:spacing w:before="120" w:after="120"/>
            </w:pPr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4320" behindDoc="0" locked="0" layoutInCell="1" allowOverlap="1" wp14:anchorId="6FAB04D6" wp14:editId="1F628FAE">
                      <wp:simplePos x="0" y="0"/>
                      <wp:positionH relativeFrom="column">
                        <wp:posOffset>866775</wp:posOffset>
                      </wp:positionH>
                      <wp:positionV relativeFrom="paragraph">
                        <wp:posOffset>709295</wp:posOffset>
                      </wp:positionV>
                      <wp:extent cx="631825" cy="203200"/>
                      <wp:effectExtent l="19050" t="57150" r="15875" b="44450"/>
                      <wp:wrapNone/>
                      <wp:docPr id="35798293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444347">
                                <a:off x="0" y="0"/>
                                <a:ext cx="631825" cy="2032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3348E6" w14:textId="77777777" w:rsidR="001A595D" w:rsidRPr="000678AA" w:rsidRDefault="001A595D" w:rsidP="00150F3C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0"/>
                                      <w:szCs w:val="22"/>
                                      <w:lang w:val="en-PH"/>
                                    </w:rPr>
                                  </w:pPr>
                                  <w:r w:rsidRPr="000678AA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0"/>
                                      <w:szCs w:val="22"/>
                                      <w:lang w:val="ko"/>
                                    </w:rPr>
                                    <w:t>계획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AB04D6" id="_x0000_s1036" type="#_x0000_t202" style="position:absolute;left:0;text-align:left;margin-left:68.25pt;margin-top:55.85pt;width:49.75pt;height:16pt;rotation:485345fd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" filled="f" stroked="f">
                      <v:textbox inset="0,0,0,0">
                        <w:txbxContent>
                          <w:p w14:paraId="603348E6" w14:textId="77777777" w:rsidR="001A595D" w:rsidRPr="000678AA" w:rsidRDefault="001A595D" w:rsidP="00150F3C">
                            <w:pPr>
                              <w:spacing w:before="0" w:after="0" w:line="192" w:lineRule="auto"/>
                              <w:jc w:val="center"/>
                              <w:rPr>
                                <w:sz w:val="20"/>
                                <w:szCs w:val="22"/>
                                <w:lang w:val="en-PH"/>
                              </w:rPr>
                            </w:pPr>
                            <w:r w:rsidRPr="000678AA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0"/>
                                <w:szCs w:val="22"/>
                                <w:lang w:val="ko"/>
                              </w:rPr>
                              <w:t>계획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67DF3" w:rsidRPr="00817B44">
              <w:rPr>
                <w:noProof/>
              </w:rPr>
              <w:drawing>
                <wp:inline distT="0" distB="0" distL="0" distR="0" wp14:anchorId="165066AA" wp14:editId="257F41C1">
                  <wp:extent cx="1493520" cy="1493520"/>
                  <wp:effectExtent l="0" t="0" r="0" b="0"/>
                  <wp:docPr id="1637987145" name="Picture 1" descr="엄지손가락을 치켜세우고 NDIS 플랜을 들고 있는 참가자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7987145" name="Picture 1" descr="엄지손가락을 치켜세우고 NDIS 플랜을 들고 있는 참가자.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EB94329" w14:textId="77777777" w:rsidR="00280CFA" w:rsidRPr="00817B44" w:rsidRDefault="003A20AC" w:rsidP="000678AA">
            <w:pPr>
              <w:pStyle w:val="ListParagraph"/>
              <w:numPr>
                <w:ilvl w:val="0"/>
                <w:numId w:val="63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많은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참가자들이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자신의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NDIS </w:t>
            </w:r>
            <w:r w:rsidRPr="00817B44">
              <w:rPr>
                <w:rFonts w:eastAsia="Malgun Gothic" w:cs="Malgun Gothic"/>
                <w:lang w:val="ko" w:eastAsia="ko-KR"/>
              </w:rPr>
              <w:t>플랜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사용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방법을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알도록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64C9F243" w14:textId="77777777" w:rsidTr="00977E3B">
        <w:trPr>
          <w:trHeight w:val="3628"/>
        </w:trPr>
        <w:tc>
          <w:tcPr>
            <w:tcW w:w="2568" w:type="dxa"/>
            <w:vAlign w:val="center"/>
          </w:tcPr>
          <w:p w14:paraId="4676360C" w14:textId="77777777" w:rsidR="00751D7A" w:rsidRPr="00817B44" w:rsidRDefault="003A20AC" w:rsidP="00977E3B">
            <w:pPr>
              <w:pStyle w:val="Image"/>
              <w:spacing w:before="720"/>
            </w:pPr>
            <w:r w:rsidRPr="00817B44">
              <w:rPr>
                <w:noProof/>
              </w:rPr>
              <w:drawing>
                <wp:inline distT="0" distB="0" distL="0" distR="0" wp14:anchorId="1E0A5338" wp14:editId="0D275779">
                  <wp:extent cx="1493520" cy="1493520"/>
                  <wp:effectExtent l="0" t="0" r="0" b="0"/>
                  <wp:docPr id="331969078" name="Picture 2" descr="참가자를 돕고 있는 NDIS 직원. 그 옆에는 안전 아이콘과 엄지 손가락 올림 아이콘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969078" name="Picture 2" descr="참가자를 돕고 있는 NDIS 직원. 그 옆에는 안전 아이콘과 엄지 손가락 올림 아이콘이 있습니다.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00433F0" w14:textId="77777777" w:rsidR="00821147" w:rsidRPr="00817B44" w:rsidRDefault="003A20AC" w:rsidP="000678AA">
            <w:pPr>
              <w:spacing w:before="720"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817B44">
              <w:rPr>
                <w:rFonts w:eastAsia="Malgun Gothic" w:cs="Malgun Gothic"/>
                <w:lang w:val="ko" w:eastAsia="ko-KR"/>
              </w:rPr>
              <w:t>커뮤니티와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소통할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, </w:t>
            </w: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확인하고자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7C496642" w14:textId="77777777" w:rsidR="00751D7A" w:rsidRPr="00817B44" w:rsidRDefault="003A20AC" w:rsidP="000678AA">
            <w:pPr>
              <w:pStyle w:val="ListParagraph"/>
              <w:numPr>
                <w:ilvl w:val="0"/>
                <w:numId w:val="54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소통이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모든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문화권에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안전한지</w:t>
            </w:r>
          </w:p>
          <w:p w14:paraId="26E4FDA5" w14:textId="77777777" w:rsidR="00821147" w:rsidRPr="00817B44" w:rsidRDefault="003A20AC" w:rsidP="000678AA">
            <w:pPr>
              <w:pStyle w:val="ListParagraph"/>
              <w:numPr>
                <w:ilvl w:val="0"/>
                <w:numId w:val="54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소통이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이루어지는지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</w:p>
          <w:p w14:paraId="39E36C99" w14:textId="77777777" w:rsidR="00821147" w:rsidRPr="00817B44" w:rsidRDefault="003A20AC" w:rsidP="000678AA">
            <w:pPr>
              <w:pStyle w:val="ListParagraph"/>
              <w:numPr>
                <w:ilvl w:val="0"/>
                <w:numId w:val="54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817B44">
              <w:rPr>
                <w:rFonts w:eastAsia="Malgun Gothic" w:cs="Malgun Gothic"/>
                <w:lang w:val="ko" w:eastAsia="ko-KR"/>
              </w:rPr>
              <w:t>사람들이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NDIS</w:t>
            </w:r>
            <w:r w:rsidRPr="00817B44">
              <w:rPr>
                <w:rFonts w:eastAsia="Malgun Gothic" w:cs="Malgun Gothic"/>
                <w:lang w:val="ko" w:eastAsia="ko-KR"/>
              </w:rPr>
              <w:t>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신뢰할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있도록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지원하는지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02D2966B" w14:textId="77777777" w:rsidTr="00977E3B">
        <w:trPr>
          <w:trHeight w:val="3402"/>
        </w:trPr>
        <w:tc>
          <w:tcPr>
            <w:tcW w:w="2568" w:type="dxa"/>
            <w:vAlign w:val="center"/>
          </w:tcPr>
          <w:p w14:paraId="325FD586" w14:textId="77777777" w:rsidR="0045725F" w:rsidRPr="00817B44" w:rsidRDefault="003A20AC" w:rsidP="00463A40">
            <w:pPr>
              <w:pStyle w:val="Image"/>
            </w:pPr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6368" behindDoc="0" locked="0" layoutInCell="1" allowOverlap="1" wp14:anchorId="3953856A" wp14:editId="6DFAB5B5">
                      <wp:simplePos x="0" y="0"/>
                      <wp:positionH relativeFrom="column">
                        <wp:posOffset>311785</wp:posOffset>
                      </wp:positionH>
                      <wp:positionV relativeFrom="paragraph">
                        <wp:posOffset>443230</wp:posOffset>
                      </wp:positionV>
                      <wp:extent cx="892175" cy="450215"/>
                      <wp:effectExtent l="0" t="0" r="3175" b="6985"/>
                      <wp:wrapNone/>
                      <wp:docPr id="123887976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2ACD6E" w14:textId="77777777" w:rsidR="001A595D" w:rsidRPr="000678AA" w:rsidRDefault="001A595D" w:rsidP="00E1099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0678AA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4"/>
                                      <w:szCs w:val="24"/>
                                      <w:lang w:val="ko"/>
                                    </w:rPr>
                                    <w:t>행동 계획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53856A" id="_x0000_s1037" type="#_x0000_t202" style="position:absolute;left:0;text-align:left;margin-left:24.55pt;margin-top:34.9pt;width:70.25pt;height:35.4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" filled="f" stroked="f">
                      <v:textbox inset="0,0,0,0">
                        <w:txbxContent>
                          <w:p w14:paraId="202ACD6E" w14:textId="77777777" w:rsidR="001A595D" w:rsidRPr="000678AA" w:rsidRDefault="001A595D" w:rsidP="00E1099F">
                            <w:pPr>
                              <w:spacing w:before="0" w:after="0" w:line="192" w:lineRule="auto"/>
                              <w:jc w:val="center"/>
                              <w:rPr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0678AA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4"/>
                                <w:szCs w:val="24"/>
                                <w:lang w:val="ko"/>
                              </w:rPr>
                              <w:t>행동 계획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86814" w:rsidRPr="00817B44">
              <w:rPr>
                <w:noProof/>
              </w:rPr>
              <w:drawing>
                <wp:inline distT="0" distB="0" distL="0" distR="0" wp14:anchorId="1D2E986A" wp14:editId="1F99DE8C">
                  <wp:extent cx="1493520" cy="1493520"/>
                  <wp:effectExtent l="0" t="0" r="0" b="0"/>
                  <wp:docPr id="448415310" name="Picture 3" descr="체크 표시가 된 목록이 있는 행동 계획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415310" name="Picture 3" descr="체크 표시가 된 목록이 있는 행동 계획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18F3FB6" w14:textId="77777777" w:rsidR="00F122D1" w:rsidRPr="00817B44" w:rsidRDefault="003A20AC" w:rsidP="000678AA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방안에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내용은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계획</w:t>
            </w:r>
            <w:r w:rsidRPr="00817B44">
              <w:rPr>
                <w:rFonts w:eastAsia="Malgun Gothic" w:cs="Malgun Gothic"/>
                <w:lang w:val="ko" w:eastAsia="ko-KR"/>
              </w:rPr>
              <w:t>(Action Plan)</w:t>
            </w:r>
            <w:r w:rsidRPr="00817B44">
              <w:rPr>
                <w:rFonts w:eastAsia="Malgun Gothic" w:cs="Malgun Gothic"/>
                <w:lang w:val="ko" w:eastAsia="ko-KR"/>
              </w:rPr>
              <w:t>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8</w:t>
            </w:r>
            <w:r w:rsidRPr="00817B44">
              <w:rPr>
                <w:rFonts w:eastAsia="Malgun Gothic" w:cs="Malgun Gothic"/>
                <w:lang w:val="ko" w:eastAsia="ko-KR"/>
              </w:rPr>
              <w:t>페이지에서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확인할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0F8BEE47" w14:textId="77777777" w:rsidR="00F122D1" w:rsidRPr="00817B44" w:rsidRDefault="003A20AC" w:rsidP="000678AA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 xml:space="preserve">NDIS </w:t>
            </w:r>
            <w:r w:rsidRPr="00817B44">
              <w:rPr>
                <w:rFonts w:eastAsia="Malgun Gothic" w:cs="Malgun Gothic"/>
                <w:lang w:val="ko" w:eastAsia="ko-KR"/>
              </w:rPr>
              <w:t>웹사이트에서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계획을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찾아볼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0640E660" w14:textId="77777777" w:rsidR="0045725F" w:rsidRPr="00817B44" w:rsidRDefault="00000000" w:rsidP="000678AA">
            <w:pPr>
              <w:spacing w:line="276" w:lineRule="auto"/>
              <w:rPr>
                <w:bCs/>
              </w:rPr>
            </w:pPr>
            <w:hyperlink r:id="rId72" w:history="1">
              <w:r w:rsidR="00AE4419" w:rsidRPr="00817B44">
                <w:rPr>
                  <w:rStyle w:val="Hyperlink"/>
                  <w:rFonts w:eastAsia="Malgun Gothic" w:cs="Malgun Gothic"/>
                  <w:bCs/>
                </w:rPr>
                <w:t>www.ndis.gov.au/CALD</w:t>
              </w:r>
            </w:hyperlink>
            <w:r w:rsidR="00F122D1" w:rsidRPr="00817B44">
              <w:rPr>
                <w:rFonts w:eastAsia="Malgun Gothic" w:cs="Malgun Gothic"/>
                <w:bCs/>
              </w:rPr>
              <w:t xml:space="preserve"> </w:t>
            </w:r>
          </w:p>
        </w:tc>
      </w:tr>
    </w:tbl>
    <w:p w14:paraId="63E13A6B" w14:textId="77777777" w:rsidR="00AA2B19" w:rsidRPr="00817B44" w:rsidRDefault="003A20AC" w:rsidP="00AA2B19">
      <w:pPr>
        <w:pStyle w:val="Heading3"/>
        <w:spacing w:before="480" w:after="240"/>
        <w:rPr>
          <w:lang w:eastAsia="ko-KR"/>
        </w:rPr>
      </w:pPr>
      <w:r w:rsidRPr="00817B44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6CFB51A3" wp14:editId="1CF93902">
                <wp:simplePos x="0" y="0"/>
                <wp:positionH relativeFrom="page">
                  <wp:posOffset>570230</wp:posOffset>
                </wp:positionH>
                <wp:positionV relativeFrom="paragraph">
                  <wp:posOffset>-183727</wp:posOffset>
                </wp:positionV>
                <wp:extent cx="6422400" cy="691200"/>
                <wp:effectExtent l="19050" t="19050" r="16510" b="13970"/>
                <wp:wrapNone/>
                <wp:docPr id="110" name="Rectangle: Rounded Corners 1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AA32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B9C1E6" id="Rectangle: Rounded Corners 110" o:spid="_x0000_s1026" style="position:absolute;left:0;text-align:left;margin-left:44.9pt;margin-top:-14.45pt;width:505.7pt;height:54.4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" fillcolor="#faa320" strokecolor="#6b2976" strokeweight="3pt">
                <w10:wrap anchorx="page"/>
              </v:roundrect>
            </w:pict>
          </mc:Fallback>
        </mc:AlternateContent>
      </w:r>
      <w:r w:rsidR="00B676E1" w:rsidRPr="00817B44">
        <w:rPr>
          <w:rFonts w:eastAsia="Malgun Gothic" w:cs="Malgun Gothic"/>
          <w:lang w:val="ko" w:eastAsia="ko-KR"/>
        </w:rPr>
        <w:t xml:space="preserve">2. </w:t>
      </w:r>
      <w:r w:rsidR="00B676E1" w:rsidRPr="00817B44">
        <w:rPr>
          <w:rFonts w:eastAsia="Malgun Gothic" w:cs="Malgun Gothic"/>
          <w:lang w:val="ko" w:eastAsia="ko-KR"/>
        </w:rPr>
        <w:t>우리</w:t>
      </w:r>
      <w:r w:rsidR="00B676E1" w:rsidRPr="00817B44">
        <w:rPr>
          <w:rFonts w:eastAsia="Malgun Gothic" w:cs="Malgun Gothic"/>
          <w:lang w:val="ko" w:eastAsia="ko-KR"/>
        </w:rPr>
        <w:t xml:space="preserve"> </w:t>
      </w:r>
      <w:r w:rsidR="00B676E1" w:rsidRPr="00817B44">
        <w:rPr>
          <w:rFonts w:eastAsia="Malgun Gothic" w:cs="Malgun Gothic"/>
          <w:lang w:val="ko" w:eastAsia="ko-KR"/>
        </w:rPr>
        <w:t>직원이</w:t>
      </w:r>
      <w:r w:rsidR="00B676E1" w:rsidRPr="00817B44">
        <w:rPr>
          <w:rFonts w:eastAsia="Malgun Gothic" w:cs="Malgun Gothic"/>
          <w:lang w:val="ko" w:eastAsia="ko-KR"/>
        </w:rPr>
        <w:t xml:space="preserve"> </w:t>
      </w:r>
      <w:r w:rsidR="00B676E1" w:rsidRPr="00817B44">
        <w:rPr>
          <w:rFonts w:eastAsia="Malgun Gothic" w:cs="Malgun Gothic"/>
          <w:lang w:val="ko" w:eastAsia="ko-KR"/>
        </w:rPr>
        <w:t>적합한</w:t>
      </w:r>
      <w:r w:rsidR="00B676E1" w:rsidRPr="00817B44">
        <w:rPr>
          <w:rFonts w:eastAsia="Malgun Gothic" w:cs="Malgun Gothic"/>
          <w:lang w:val="ko" w:eastAsia="ko-KR"/>
        </w:rPr>
        <w:t xml:space="preserve"> </w:t>
      </w:r>
      <w:r w:rsidR="00B676E1" w:rsidRPr="00817B44">
        <w:rPr>
          <w:rFonts w:eastAsia="Malgun Gothic" w:cs="Malgun Gothic"/>
          <w:lang w:val="ko" w:eastAsia="ko-KR"/>
        </w:rPr>
        <w:t>기술을</w:t>
      </w:r>
      <w:r w:rsidR="00B676E1" w:rsidRPr="00817B44">
        <w:rPr>
          <w:rFonts w:eastAsia="Malgun Gothic" w:cs="Malgun Gothic"/>
          <w:lang w:val="ko" w:eastAsia="ko-KR"/>
        </w:rPr>
        <w:t xml:space="preserve"> </w:t>
      </w:r>
      <w:r w:rsidR="00B676E1" w:rsidRPr="00817B44">
        <w:rPr>
          <w:rFonts w:eastAsia="Malgun Gothic" w:cs="Malgun Gothic"/>
          <w:lang w:val="ko" w:eastAsia="ko-KR"/>
        </w:rPr>
        <w:t>갖추도록</w:t>
      </w:r>
      <w:r w:rsidR="00B676E1" w:rsidRPr="00817B44">
        <w:rPr>
          <w:rFonts w:eastAsia="Malgun Gothic" w:cs="Malgun Gothic"/>
          <w:lang w:val="ko" w:eastAsia="ko-KR"/>
        </w:rPr>
        <w:t xml:space="preserve"> </w:t>
      </w:r>
      <w:r w:rsidR="00B676E1" w:rsidRPr="00817B44">
        <w:rPr>
          <w:rFonts w:eastAsia="Malgun Gothic" w:cs="Malgun Gothic"/>
          <w:lang w:val="ko" w:eastAsia="ko-KR"/>
        </w:rPr>
        <w:t>하기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65B5A" w:rsidRPr="00817B44" w14:paraId="3A20C68E" w14:textId="77777777" w:rsidTr="00C73E0D">
        <w:tc>
          <w:tcPr>
            <w:tcW w:w="2551" w:type="dxa"/>
            <w:vAlign w:val="center"/>
          </w:tcPr>
          <w:p w14:paraId="528B19E0" w14:textId="77777777" w:rsidR="007F4213" w:rsidRPr="00817B44" w:rsidRDefault="003A20AC" w:rsidP="005F1D95">
            <w:pPr>
              <w:pStyle w:val="Image"/>
              <w:spacing w:before="360"/>
            </w:pPr>
            <w:r w:rsidRPr="00817B44">
              <w:rPr>
                <w:noProof/>
              </w:rPr>
              <w:drawing>
                <wp:inline distT="0" distB="0" distL="0" distR="0" wp14:anchorId="0CB05E7D" wp14:editId="652589B9">
                  <wp:extent cx="1483200" cy="1112400"/>
                  <wp:effectExtent l="0" t="0" r="3175" b="0"/>
                  <wp:docPr id="157029532" name="Picture 4" descr="가족과 함께 웃고 있는 참가자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29532" name="Picture 4" descr="가족과 함께 웃고 있는 참가자.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2" t="6248" r="32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6C92A6" w14:textId="77777777" w:rsidR="007F4213" w:rsidRPr="00817B44" w:rsidRDefault="003A20AC" w:rsidP="000678AA">
            <w:pPr>
              <w:spacing w:before="360"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직원과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파트너는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이해해야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0942AFD8" w14:textId="77777777" w:rsidR="00F34816" w:rsidRPr="00817B44" w:rsidRDefault="003A20AC" w:rsidP="000678AA">
            <w:pPr>
              <w:pStyle w:val="ListParagraph"/>
              <w:numPr>
                <w:ilvl w:val="0"/>
                <w:numId w:val="12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817B44">
              <w:rPr>
                <w:rFonts w:eastAsia="Malgun Gothic" w:cs="Malgun Gothic"/>
                <w:lang w:val="ko" w:eastAsia="ko-KR"/>
              </w:rPr>
              <w:t>참가자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, </w:t>
            </w:r>
            <w:r w:rsidRPr="00817B44">
              <w:rPr>
                <w:rFonts w:eastAsia="Malgun Gothic" w:cs="Malgun Gothic"/>
                <w:lang w:val="ko" w:eastAsia="ko-KR"/>
              </w:rPr>
              <w:t>그들의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가족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및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간병인과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협력하는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방법</w:t>
            </w:r>
          </w:p>
          <w:p w14:paraId="5E609429" w14:textId="77777777" w:rsidR="007F4213" w:rsidRPr="00817B44" w:rsidRDefault="003A20AC" w:rsidP="000678AA">
            <w:pPr>
              <w:pStyle w:val="ListParagraph"/>
              <w:numPr>
                <w:ilvl w:val="0"/>
                <w:numId w:val="12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그들이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어떤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지원을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필요로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하는지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40D9A148" w14:textId="77777777" w:rsidTr="00C73E0D">
        <w:tc>
          <w:tcPr>
            <w:tcW w:w="2551" w:type="dxa"/>
            <w:vAlign w:val="center"/>
          </w:tcPr>
          <w:p w14:paraId="166E1160" w14:textId="77777777" w:rsidR="007F4213" w:rsidRPr="00817B44" w:rsidRDefault="003A20AC" w:rsidP="007F4213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6C2158E8" wp14:editId="565CA495">
                  <wp:extent cx="1483200" cy="1112400"/>
                  <wp:effectExtent l="0" t="0" r="3175" b="0"/>
                  <wp:docPr id="2116314676" name="Picture 5" descr="참가자를 돕고 있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314676" name="Picture 5" descr="참가자를 돕고 있는 사람.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63" t="-874" r="43" b="8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79D56E9" w14:textId="77777777" w:rsidR="007F4213" w:rsidRPr="00817B44" w:rsidRDefault="003A20AC" w:rsidP="000678AA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또한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같은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서비스를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제공하는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방법도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알고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있어야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0A1BE39E" w14:textId="77777777" w:rsidR="0041463B" w:rsidRPr="00817B44" w:rsidRDefault="003A20AC" w:rsidP="000678AA">
            <w:pPr>
              <w:pStyle w:val="ListParagraph"/>
              <w:numPr>
                <w:ilvl w:val="0"/>
                <w:numId w:val="43"/>
              </w:numPr>
              <w:spacing w:line="276" w:lineRule="auto"/>
              <w:rPr>
                <w:rStyle w:val="Strong"/>
              </w:rPr>
            </w:pPr>
            <w:r w:rsidRPr="00817B44">
              <w:rPr>
                <w:rStyle w:val="Strong"/>
                <w:rFonts w:eastAsia="Malgun Gothic" w:cs="Malgun Gothic"/>
                <w:lang w:val="ko"/>
              </w:rPr>
              <w:t>포용적</w:t>
            </w:r>
          </w:p>
          <w:p w14:paraId="6AF7D600" w14:textId="77777777" w:rsidR="0041463B" w:rsidRPr="00817B44" w:rsidRDefault="003A20AC" w:rsidP="000678AA">
            <w:pPr>
              <w:pStyle w:val="ListParagraph"/>
              <w:numPr>
                <w:ilvl w:val="0"/>
                <w:numId w:val="43"/>
              </w:numPr>
              <w:spacing w:line="276" w:lineRule="auto"/>
            </w:pPr>
            <w:r w:rsidRPr="00817B44">
              <w:rPr>
                <w:rFonts w:eastAsia="Malgun Gothic" w:cs="Malgun Gothic"/>
                <w:lang w:val="ko"/>
              </w:rPr>
              <w:t>모든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문화권에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안전</w:t>
            </w:r>
            <w:r w:rsidRPr="00817B44">
              <w:rPr>
                <w:rFonts w:eastAsia="Malgun Gothic" w:cs="Malgun Gothic"/>
                <w:lang w:val="ko"/>
              </w:rPr>
              <w:t>.</w:t>
            </w:r>
          </w:p>
        </w:tc>
      </w:tr>
      <w:tr w:rsidR="00B65B5A" w:rsidRPr="00817B44" w14:paraId="266730A1" w14:textId="77777777" w:rsidTr="00C73E0D">
        <w:tc>
          <w:tcPr>
            <w:tcW w:w="2551" w:type="dxa"/>
            <w:vAlign w:val="center"/>
          </w:tcPr>
          <w:p w14:paraId="780D148E" w14:textId="77777777" w:rsidR="00076E20" w:rsidRPr="00817B44" w:rsidRDefault="003A20AC" w:rsidP="007F4213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3B22BBF9" wp14:editId="3E92231D">
                  <wp:extent cx="1482725" cy="1482725"/>
                  <wp:effectExtent l="0" t="0" r="3175" b="3175"/>
                  <wp:docPr id="1845511611" name="Picture 18" descr="화살표가 주위를 휘감고 있는 한 무리의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5511611" name="Picture 18" descr="화살표가 주위를 휘감고 있는 한 무리의 사람들.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8DA7DC7" w14:textId="77777777" w:rsidR="00076E20" w:rsidRPr="00817B44" w:rsidRDefault="003A20AC" w:rsidP="000678AA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무언가가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포용적인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경우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, </w:t>
            </w:r>
            <w:r w:rsidRPr="00817B44">
              <w:rPr>
                <w:rFonts w:eastAsia="Malgun Gothic" w:cs="Malgun Gothic"/>
                <w:lang w:val="ko" w:eastAsia="ko-KR"/>
              </w:rPr>
              <w:t>모든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사람이</w:t>
            </w:r>
            <w:r w:rsidRPr="00817B44">
              <w:rPr>
                <w:rFonts w:eastAsia="Malgun Gothic" w:cs="Malgun Gothic"/>
                <w:lang w:val="ko" w:eastAsia="ko-KR"/>
              </w:rPr>
              <w:t>:</w:t>
            </w:r>
          </w:p>
          <w:p w14:paraId="61180E3D" w14:textId="77777777" w:rsidR="00076E20" w:rsidRPr="00817B44" w:rsidRDefault="003A20AC" w:rsidP="000678AA">
            <w:pPr>
              <w:pStyle w:val="ListParagraph"/>
              <w:numPr>
                <w:ilvl w:val="0"/>
                <w:numId w:val="18"/>
              </w:numPr>
              <w:spacing w:line="276" w:lineRule="auto"/>
            </w:pPr>
            <w:r w:rsidRPr="00817B44">
              <w:rPr>
                <w:rFonts w:eastAsia="Malgun Gothic" w:cs="Malgun Gothic"/>
                <w:lang w:val="ko"/>
              </w:rPr>
              <w:t>참여할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수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있습니다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</w:p>
          <w:p w14:paraId="72E716EB" w14:textId="77777777" w:rsidR="00076E20" w:rsidRPr="00817B44" w:rsidRDefault="003A20AC" w:rsidP="000678AA">
            <w:pPr>
              <w:pStyle w:val="ListParagraph"/>
              <w:numPr>
                <w:ilvl w:val="0"/>
                <w:numId w:val="18"/>
              </w:numPr>
              <w:spacing w:line="276" w:lineRule="auto"/>
            </w:pPr>
            <w:r w:rsidRPr="00817B44">
              <w:rPr>
                <w:rFonts w:eastAsia="Malgun Gothic" w:cs="Malgun Gothic"/>
                <w:lang w:val="ko"/>
              </w:rPr>
              <w:t>소속감을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느낍니다</w:t>
            </w:r>
            <w:r w:rsidRPr="00817B44">
              <w:rPr>
                <w:rFonts w:eastAsia="Malgun Gothic" w:cs="Malgun Gothic"/>
                <w:lang w:val="ko"/>
              </w:rPr>
              <w:t>.</w:t>
            </w:r>
          </w:p>
        </w:tc>
      </w:tr>
    </w:tbl>
    <w:p w14:paraId="5FC162AF" w14:textId="77777777" w:rsidR="00AA2B19" w:rsidRPr="00817B44" w:rsidRDefault="003A20AC" w:rsidP="00977E3B">
      <w:pPr>
        <w:pStyle w:val="Heading4"/>
        <w:spacing w:before="480" w:after="120"/>
      </w:pPr>
      <w:r w:rsidRPr="00817B44"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0759D958" wp14:editId="1CF3B53A">
                <wp:simplePos x="0" y="0"/>
                <wp:positionH relativeFrom="margin">
                  <wp:posOffset>9525</wp:posOffset>
                </wp:positionH>
                <wp:positionV relativeFrom="paragraph">
                  <wp:posOffset>514529</wp:posOffset>
                </wp:positionV>
                <wp:extent cx="5786755" cy="241300"/>
                <wp:effectExtent l="19050" t="19050" r="23495" b="25400"/>
                <wp:wrapNone/>
                <wp:docPr id="111" name="Group 1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12" name="Straight Connector 1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3" name="Oval 11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BF1ED6" id="Group 111" o:spid="_x0000_s1026" style="position:absolute;left:0;text-align:left;margin-left:.75pt;margin-top:40.5pt;width:455.65pt;height:19pt;z-index:25166438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">
                <v:line id="Straight Connector 1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" strokecolor="#65276f [3044]" strokeweight="3pt">
                  <v:stroke endcap="round"/>
                </v:line>
                <v:oval id="Oval 11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" fillcolor="#faa320" strokecolor="#6b2976" strokeweight="3pt"/>
                <w10:wrap anchorx="margin"/>
              </v:group>
            </w:pict>
          </mc:Fallback>
        </mc:AlternateContent>
      </w:r>
      <w:r w:rsidR="00821147" w:rsidRPr="00817B44">
        <w:rPr>
          <w:rFonts w:eastAsia="Malgun Gothic" w:cs="Malgun Gothic"/>
          <w:lang w:val="ko"/>
        </w:rPr>
        <w:t>우리의</w:t>
      </w:r>
      <w:r w:rsidR="00821147" w:rsidRPr="00817B44">
        <w:rPr>
          <w:rFonts w:eastAsia="Malgun Gothic" w:cs="Malgun Gothic"/>
          <w:lang w:val="ko"/>
        </w:rPr>
        <w:t xml:space="preserve"> </w:t>
      </w:r>
      <w:r w:rsidR="00821147" w:rsidRPr="00817B44">
        <w:rPr>
          <w:rFonts w:eastAsia="Malgun Gothic" w:cs="Malgun Gothic"/>
          <w:lang w:val="ko"/>
        </w:rPr>
        <w:t>목표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65B5A" w:rsidRPr="00817B44" w14:paraId="4DDA6C50" w14:textId="77777777" w:rsidTr="00C73E0D">
        <w:tc>
          <w:tcPr>
            <w:tcW w:w="2551" w:type="dxa"/>
            <w:vAlign w:val="center"/>
          </w:tcPr>
          <w:p w14:paraId="18F3B762" w14:textId="77777777" w:rsidR="00AA2B19" w:rsidRPr="00817B44" w:rsidRDefault="003A20AC" w:rsidP="00445213">
            <w:pPr>
              <w:pStyle w:val="Image"/>
              <w:spacing w:before="600"/>
            </w:pPr>
            <w:r w:rsidRPr="00817B44">
              <w:rPr>
                <w:noProof/>
              </w:rPr>
              <w:drawing>
                <wp:inline distT="0" distB="0" distL="0" distR="0" wp14:anchorId="4C7C24A5" wp14:editId="5196BF15">
                  <wp:extent cx="1482725" cy="1482725"/>
                  <wp:effectExtent l="0" t="0" r="3175" b="3175"/>
                  <wp:docPr id="1479782826" name="Picture 7" descr="영어 이외의 언어가 적힌 말풍선 아래에서 손을 들고 있는 참가자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9782826" name="Picture 7" descr="영어 이외의 언어가 적힌 말풍선 아래에서 손을 들고 있는 참가자.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8CEDBFA" w14:textId="77777777" w:rsidR="00AA2B19" w:rsidRPr="00817B44" w:rsidRDefault="003A20AC" w:rsidP="00063E5A">
            <w:pPr>
              <w:spacing w:before="600"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우리의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직원과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파트너가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참가자의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필요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사항에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이해하기를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바랍니다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12D9FA90" w14:textId="77777777" w:rsidR="00AA2B19" w:rsidRPr="00817B44" w:rsidRDefault="003A20AC" w:rsidP="00063E5A">
            <w:pPr>
              <w:pStyle w:val="ListParagraph"/>
              <w:numPr>
                <w:ilvl w:val="0"/>
                <w:numId w:val="23"/>
              </w:numPr>
              <w:spacing w:line="240" w:lineRule="auto"/>
            </w:pPr>
            <w:r w:rsidRPr="00817B44">
              <w:rPr>
                <w:rFonts w:eastAsia="Malgun Gothic" w:cs="Malgun Gothic"/>
                <w:lang w:val="ko"/>
              </w:rPr>
              <w:t>문화</w:t>
            </w:r>
          </w:p>
          <w:p w14:paraId="4F6E19A3" w14:textId="77777777" w:rsidR="00AA2B19" w:rsidRPr="00817B44" w:rsidRDefault="003A20AC" w:rsidP="00063E5A">
            <w:pPr>
              <w:pStyle w:val="ListParagraph"/>
              <w:numPr>
                <w:ilvl w:val="0"/>
                <w:numId w:val="23"/>
              </w:numPr>
              <w:spacing w:line="240" w:lineRule="auto"/>
            </w:pPr>
            <w:r w:rsidRPr="00817B44">
              <w:rPr>
                <w:rFonts w:eastAsia="Malgun Gothic" w:cs="Malgun Gothic"/>
                <w:lang w:val="ko"/>
              </w:rPr>
              <w:t>언어</w:t>
            </w:r>
            <w:r w:rsidRPr="00817B44">
              <w:rPr>
                <w:rFonts w:eastAsia="Malgun Gothic" w:cs="Malgun Gothic"/>
                <w:lang w:val="ko"/>
              </w:rPr>
              <w:t>.</w:t>
            </w:r>
          </w:p>
        </w:tc>
      </w:tr>
      <w:tr w:rsidR="00B65B5A" w:rsidRPr="00817B44" w14:paraId="4695F3E0" w14:textId="77777777" w:rsidTr="00C73E0D">
        <w:tc>
          <w:tcPr>
            <w:tcW w:w="2551" w:type="dxa"/>
            <w:vAlign w:val="center"/>
          </w:tcPr>
          <w:p w14:paraId="4F7A1AB2" w14:textId="77777777" w:rsidR="00AA2B19" w:rsidRPr="00817B44" w:rsidRDefault="003A20AC" w:rsidP="00063E5A">
            <w:pPr>
              <w:pStyle w:val="Image"/>
              <w:spacing w:before="0" w:after="120" w:line="240" w:lineRule="auto"/>
            </w:pPr>
            <w:r w:rsidRPr="00817B44">
              <w:rPr>
                <w:noProof/>
              </w:rPr>
              <w:lastRenderedPageBreak/>
              <w:drawing>
                <wp:inline distT="0" distB="0" distL="0" distR="0" wp14:anchorId="1F2D6D1C" wp14:editId="2CBF94E7">
                  <wp:extent cx="1440000" cy="1080000"/>
                  <wp:effectExtent l="0" t="0" r="8255" b="6350"/>
                  <wp:docPr id="920881929" name="Picture 8" descr="참가자와 대화를 나누고 문서를 작성하는 NDIS 직원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881929" name="Picture 8" descr="참가자와 대화를 나누고 문서를 작성하는 NDIS 직원.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93" t="-1201" r="43" b="12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A5EEC24" w14:textId="77777777" w:rsidR="00AA2B19" w:rsidRPr="00817B44" w:rsidRDefault="003A20AC" w:rsidP="00063E5A">
            <w:pPr>
              <w:spacing w:before="0" w:after="120"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또한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그들이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참가자들의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문화와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언어에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맞게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어떻게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지원해야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하는지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이해하기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바랍니다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00CE4723" w14:textId="77777777" w:rsidTr="00C73E0D">
        <w:tc>
          <w:tcPr>
            <w:tcW w:w="2551" w:type="dxa"/>
            <w:vAlign w:val="center"/>
          </w:tcPr>
          <w:p w14:paraId="01B9A734" w14:textId="77777777" w:rsidR="00821147" w:rsidRPr="00817B44" w:rsidRDefault="00821147" w:rsidP="00063E5A">
            <w:pPr>
              <w:pStyle w:val="Image"/>
              <w:spacing w:after="0" w:line="240" w:lineRule="auto"/>
              <w:rPr>
                <w:lang w:eastAsia="ko-KR"/>
              </w:rPr>
            </w:pPr>
          </w:p>
        </w:tc>
        <w:tc>
          <w:tcPr>
            <w:tcW w:w="6576" w:type="dxa"/>
            <w:vAlign w:val="center"/>
          </w:tcPr>
          <w:p w14:paraId="4A502CAA" w14:textId="77777777" w:rsidR="00821147" w:rsidRPr="00817B44" w:rsidRDefault="003A20AC" w:rsidP="00063E5A">
            <w:pPr>
              <w:spacing w:before="360" w:after="0"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또한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우리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직원과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파트너가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사항에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안전한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방식으로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일하기를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바랍니다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1940F29C" w14:textId="77777777" w:rsidTr="00C73E0D">
        <w:tc>
          <w:tcPr>
            <w:tcW w:w="2551" w:type="dxa"/>
            <w:vAlign w:val="center"/>
          </w:tcPr>
          <w:p w14:paraId="048BB7E0" w14:textId="77777777" w:rsidR="00821147" w:rsidRPr="00817B44" w:rsidRDefault="003A20AC" w:rsidP="00063E5A">
            <w:pPr>
              <w:pStyle w:val="Image"/>
              <w:spacing w:before="0" w:after="0" w:line="240" w:lineRule="auto"/>
            </w:pPr>
            <w:r w:rsidRPr="00817B44">
              <w:rPr>
                <w:noProof/>
              </w:rPr>
              <w:drawing>
                <wp:inline distT="0" distB="0" distL="0" distR="0" wp14:anchorId="4CC03191" wp14:editId="043A64BE">
                  <wp:extent cx="1440000" cy="1440000"/>
                  <wp:effectExtent l="0" t="0" r="8255" b="8255"/>
                  <wp:docPr id="486016409" name="Picture 9" descr="참가자 3명과 안전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016409" name="Picture 9" descr="참가자 3명과 안전 아이콘.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F19BBA7" w14:textId="77777777" w:rsidR="00821147" w:rsidRPr="00817B44" w:rsidRDefault="003A20AC" w:rsidP="00063E5A">
            <w:pPr>
              <w:pStyle w:val="ListParagraph"/>
              <w:numPr>
                <w:ilvl w:val="0"/>
                <w:numId w:val="24"/>
              </w:numPr>
              <w:spacing w:line="240" w:lineRule="auto"/>
            </w:pPr>
            <w:r w:rsidRPr="00817B44">
              <w:rPr>
                <w:rFonts w:eastAsia="Malgun Gothic" w:cs="Malgun Gothic"/>
                <w:lang w:val="ko"/>
              </w:rPr>
              <w:t>모든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문화</w:t>
            </w:r>
          </w:p>
        </w:tc>
      </w:tr>
      <w:tr w:rsidR="00B65B5A" w:rsidRPr="00817B44" w14:paraId="1A1EDC5E" w14:textId="77777777" w:rsidTr="00C73E0D">
        <w:tc>
          <w:tcPr>
            <w:tcW w:w="2551" w:type="dxa"/>
            <w:vAlign w:val="center"/>
          </w:tcPr>
          <w:p w14:paraId="6BA80557" w14:textId="77777777" w:rsidR="00821147" w:rsidRPr="00817B44" w:rsidRDefault="003A20AC" w:rsidP="00063E5A">
            <w:pPr>
              <w:pStyle w:val="Image"/>
              <w:spacing w:before="0" w:after="0" w:line="240" w:lineRule="auto"/>
            </w:pPr>
            <w:r w:rsidRPr="00817B44">
              <w:rPr>
                <w:noProof/>
              </w:rPr>
              <w:drawing>
                <wp:inline distT="0" distB="0" distL="0" distR="0" wp14:anchorId="4F377110" wp14:editId="1CF95AD1">
                  <wp:extent cx="1440000" cy="1440000"/>
                  <wp:effectExtent l="0" t="0" r="8255" b="8255"/>
                  <wp:docPr id="192786036" name="Picture 10" descr="참가자를 돕고 있는 NDIS 직원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86036" name="Picture 10" descr="참가자를 돕고 있는 NDIS 직원.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7E1BD10" w14:textId="77777777" w:rsidR="00821147" w:rsidRPr="00817B44" w:rsidRDefault="003A20AC" w:rsidP="00063E5A">
            <w:pPr>
              <w:pStyle w:val="ListParagraph"/>
              <w:numPr>
                <w:ilvl w:val="0"/>
                <w:numId w:val="24"/>
              </w:numPr>
              <w:spacing w:line="240" w:lineRule="auto"/>
              <w:rPr>
                <w:lang w:eastAsia="ko-KR"/>
              </w:rPr>
            </w:pPr>
            <w:r w:rsidRPr="00817B44">
              <w:rPr>
                <w:rStyle w:val="Strong"/>
                <w:rFonts w:eastAsia="Malgun Gothic" w:cs="Malgun Gothic"/>
                <w:lang w:val="ko" w:eastAsia="ko-KR"/>
              </w:rPr>
              <w:t>트라우마</w:t>
            </w:r>
            <w:r w:rsidRPr="00817B44">
              <w:rPr>
                <w:rFonts w:eastAsia="Malgun Gothic" w:cs="Malgun Gothic"/>
                <w:lang w:val="ko" w:eastAsia="ko-KR"/>
              </w:rPr>
              <w:t>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경험한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65D31F07" w14:textId="77777777" w:rsidTr="00C73E0D">
        <w:tc>
          <w:tcPr>
            <w:tcW w:w="2551" w:type="dxa"/>
            <w:vAlign w:val="center"/>
          </w:tcPr>
          <w:p w14:paraId="2CF8B58D" w14:textId="77777777" w:rsidR="00821147" w:rsidRPr="00817B44" w:rsidRDefault="003A20AC" w:rsidP="00063E5A">
            <w:pPr>
              <w:pStyle w:val="Image"/>
              <w:spacing w:before="360" w:line="240" w:lineRule="auto"/>
            </w:pPr>
            <w:r w:rsidRPr="00817B44">
              <w:rPr>
                <w:noProof/>
              </w:rPr>
              <w:drawing>
                <wp:inline distT="0" distB="0" distL="0" distR="0" wp14:anchorId="251DBBE6" wp14:editId="00BE3456">
                  <wp:extent cx="1440000" cy="1440000"/>
                  <wp:effectExtent l="0" t="0" r="8255" b="8255"/>
                  <wp:docPr id="1035255781" name="Picture 1" descr="화가 난 표정을 짓고 있는 사람. 그 위에는 그들이 우는 것을 보여주는 생각 풍선이 있고 그 옆에는 문제 아이콘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255781" name="Picture 1" descr="화가 난 표정을 짓고 있는 사람. 그 위에는 그들이 우는 것을 보여주는 생각 풍선이 있고 그 옆에는 문제 아이콘이 있습니다.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C59ACED" w14:textId="77777777" w:rsidR="00821147" w:rsidRPr="00817B44" w:rsidRDefault="003A20AC" w:rsidP="00063E5A">
            <w:pPr>
              <w:spacing w:before="360"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트라우마는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자신에게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일어났던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나쁜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일에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느끼는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방식입니다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774BDD9B" w14:textId="77777777" w:rsidR="00821147" w:rsidRPr="00817B44" w:rsidRDefault="003A20AC" w:rsidP="00063E5A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예를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들어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, </w:t>
            </w:r>
            <w:r w:rsidRPr="00817B44">
              <w:rPr>
                <w:rFonts w:eastAsia="Malgun Gothic" w:cs="Malgun Gothic"/>
                <w:lang w:val="ko" w:eastAsia="ko-KR"/>
              </w:rPr>
              <w:t>두렵거나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스트레스를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받을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34817786" w14:textId="77777777" w:rsidR="00821147" w:rsidRPr="00817B44" w:rsidRDefault="003A20AC" w:rsidP="00063E5A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트라우마는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다양한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방식으로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사람들에게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영향을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미칠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0819C412" w14:textId="77777777" w:rsidTr="00C73E0D">
        <w:tc>
          <w:tcPr>
            <w:tcW w:w="2551" w:type="dxa"/>
            <w:vAlign w:val="center"/>
          </w:tcPr>
          <w:p w14:paraId="6F5A3717" w14:textId="77777777" w:rsidR="0045725F" w:rsidRPr="00817B44" w:rsidRDefault="003A20AC" w:rsidP="00063E5A">
            <w:pPr>
              <w:pStyle w:val="Image"/>
              <w:spacing w:line="240" w:lineRule="auto"/>
            </w:pPr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8416" behindDoc="0" locked="0" layoutInCell="1" allowOverlap="1" wp14:anchorId="1BEA6930" wp14:editId="78F6F25E">
                      <wp:simplePos x="0" y="0"/>
                      <wp:positionH relativeFrom="column">
                        <wp:posOffset>303530</wp:posOffset>
                      </wp:positionH>
                      <wp:positionV relativeFrom="paragraph">
                        <wp:posOffset>428625</wp:posOffset>
                      </wp:positionV>
                      <wp:extent cx="892175" cy="668655"/>
                      <wp:effectExtent l="0" t="0" r="0" b="4445"/>
                      <wp:wrapNone/>
                      <wp:docPr id="164616326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6686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C292E5F" w14:textId="77777777" w:rsidR="001A595D" w:rsidRPr="00063E5A" w:rsidRDefault="001A595D" w:rsidP="00E1099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063E5A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2"/>
                                      <w:szCs w:val="22"/>
                                      <w:lang w:val="ko"/>
                                    </w:rPr>
                                    <w:t>행동 계획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EA6930" id="_x0000_s1038" type="#_x0000_t202" style="position:absolute;left:0;text-align:left;margin-left:23.9pt;margin-top:33.75pt;width:70.25pt;height:52.6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" filled="f" stroked="f">
                      <v:textbox inset="0,0,0,0">
                        <w:txbxContent>
                          <w:p w14:paraId="1C292E5F" w14:textId="77777777" w:rsidR="001A595D" w:rsidRPr="00063E5A" w:rsidRDefault="001A595D" w:rsidP="00E1099F">
                            <w:pPr>
                              <w:spacing w:before="0" w:after="0" w:line="192" w:lineRule="auto"/>
                              <w:jc w:val="center"/>
                              <w:rPr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063E5A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2"/>
                                <w:szCs w:val="22"/>
                                <w:lang w:val="ko"/>
                              </w:rPr>
                              <w:t>행동 계획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A7A98" w:rsidRPr="00817B44">
              <w:rPr>
                <w:noProof/>
              </w:rPr>
              <w:drawing>
                <wp:inline distT="0" distB="0" distL="0" distR="0" wp14:anchorId="3874006E" wp14:editId="55414DE5">
                  <wp:extent cx="1440000" cy="1440000"/>
                  <wp:effectExtent l="0" t="0" r="8255" b="8255"/>
                  <wp:docPr id="636300841" name="Picture 6" descr="체크 표시가 된 목록이 있는 행동 계획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300841" name="Picture 6" descr="체크 표시가 된 목록이 있는 행동 계획.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3006E9B" w14:textId="6D3D40A0" w:rsidR="00F122D1" w:rsidRPr="00817B44" w:rsidRDefault="003A20AC" w:rsidP="00063E5A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방안에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내용은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계획</w:t>
            </w:r>
            <w:r w:rsidRPr="00817B44">
              <w:rPr>
                <w:rFonts w:eastAsia="Malgun Gothic" w:cs="Malgun Gothic"/>
                <w:lang w:val="ko" w:eastAsia="ko-KR"/>
              </w:rPr>
              <w:t>(Action Plan)</w:t>
            </w:r>
            <w:r w:rsidRPr="00817B44">
              <w:rPr>
                <w:rFonts w:eastAsia="Malgun Gothic" w:cs="Malgun Gothic"/>
                <w:lang w:val="ko" w:eastAsia="ko-KR"/>
              </w:rPr>
              <w:t>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="00F81D38">
              <w:rPr>
                <w:rFonts w:eastAsia="Malgun Gothic" w:cs="Malgun Gothic"/>
                <w:lang w:val="en-US" w:eastAsia="ko-KR"/>
              </w:rPr>
              <w:t>16</w:t>
            </w:r>
            <w:r w:rsidRPr="00817B44">
              <w:rPr>
                <w:rFonts w:eastAsia="Malgun Gothic" w:cs="Malgun Gothic"/>
                <w:lang w:val="ko" w:eastAsia="ko-KR"/>
              </w:rPr>
              <w:t>페이지에서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확인할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72A016E2" w14:textId="77777777" w:rsidR="00F122D1" w:rsidRPr="00817B44" w:rsidRDefault="003A20AC" w:rsidP="00063E5A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 xml:space="preserve">NDIS </w:t>
            </w:r>
            <w:r w:rsidRPr="00817B44">
              <w:rPr>
                <w:rFonts w:eastAsia="Malgun Gothic" w:cs="Malgun Gothic"/>
                <w:lang w:val="ko" w:eastAsia="ko-KR"/>
              </w:rPr>
              <w:t>웹사이트에서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계획을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찾아볼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029ACF92" w14:textId="77777777" w:rsidR="0045725F" w:rsidRPr="00817B44" w:rsidRDefault="00000000" w:rsidP="00063E5A">
            <w:pPr>
              <w:spacing w:line="240" w:lineRule="auto"/>
              <w:rPr>
                <w:bCs/>
              </w:rPr>
            </w:pPr>
            <w:hyperlink r:id="rId82" w:history="1">
              <w:r w:rsidR="006A604C" w:rsidRPr="00817B44">
                <w:rPr>
                  <w:rStyle w:val="Hyperlink"/>
                  <w:rFonts w:eastAsia="Malgun Gothic" w:cs="Malgun Gothic"/>
                  <w:bCs/>
                </w:rPr>
                <w:t>www.ndis.gov.au/CALD</w:t>
              </w:r>
            </w:hyperlink>
          </w:p>
        </w:tc>
      </w:tr>
    </w:tbl>
    <w:p w14:paraId="5F83AA93" w14:textId="77777777" w:rsidR="00110CC5" w:rsidRPr="00817B44" w:rsidRDefault="003A20AC" w:rsidP="00110CC5">
      <w:pPr>
        <w:spacing w:before="0" w:after="0" w:line="240" w:lineRule="auto"/>
      </w:pPr>
      <w:r w:rsidRPr="00817B44">
        <w:br w:type="page"/>
      </w:r>
    </w:p>
    <w:p w14:paraId="5933B789" w14:textId="77777777" w:rsidR="00B676E1" w:rsidRPr="00817B44" w:rsidRDefault="003A20AC" w:rsidP="002535DE">
      <w:pPr>
        <w:pStyle w:val="Heading3"/>
        <w:spacing w:before="480" w:after="240"/>
      </w:pPr>
      <w:r w:rsidRPr="00817B44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455628C0" wp14:editId="1566306F">
                <wp:simplePos x="0" y="0"/>
                <wp:positionH relativeFrom="page">
                  <wp:align>center</wp:align>
                </wp:positionH>
                <wp:positionV relativeFrom="paragraph">
                  <wp:posOffset>-238045</wp:posOffset>
                </wp:positionV>
                <wp:extent cx="6422400" cy="691200"/>
                <wp:effectExtent l="19050" t="19050" r="16510" b="13970"/>
                <wp:wrapNone/>
                <wp:docPr id="125" name="Rectangle: Rounded Corners 1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43A7DE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8BD626" id="Rectangle: Rounded Corners 125" o:spid="_x0000_s1026" style="position:absolute;left:0;text-align:left;margin-left:0;margin-top:-18.75pt;width:505.7pt;height:54.45pt;z-index:-2516500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" fillcolor="#43a7de" strokecolor="#6b2976" strokeweight="3pt">
                <w10:wrap anchorx="page"/>
              </v:roundrect>
            </w:pict>
          </mc:Fallback>
        </mc:AlternateContent>
      </w:r>
      <w:r w:rsidRPr="00817B44">
        <w:rPr>
          <w:rFonts w:eastAsia="Malgun Gothic" w:cs="Malgun Gothic"/>
          <w:lang w:val="ko"/>
        </w:rPr>
        <w:t xml:space="preserve">3. </w:t>
      </w:r>
      <w:r w:rsidRPr="00817B44">
        <w:rPr>
          <w:rFonts w:eastAsia="Malgun Gothic" w:cs="Malgun Gothic"/>
          <w:lang w:val="ko"/>
        </w:rPr>
        <w:t>정보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공유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방법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65B5A" w:rsidRPr="00817B44" w14:paraId="68E757EB" w14:textId="77777777" w:rsidTr="00A9232A">
        <w:tc>
          <w:tcPr>
            <w:tcW w:w="2551" w:type="dxa"/>
            <w:vAlign w:val="center"/>
          </w:tcPr>
          <w:p w14:paraId="3014F423" w14:textId="77777777" w:rsidR="0008380D" w:rsidRPr="00817B44" w:rsidRDefault="003A20AC" w:rsidP="00445213">
            <w:pPr>
              <w:pStyle w:val="Image"/>
              <w:spacing w:before="360"/>
            </w:pPr>
            <w:r w:rsidRPr="00817B44">
              <w:rPr>
                <w:noProof/>
              </w:rPr>
              <w:drawing>
                <wp:inline distT="0" distB="0" distL="0" distR="0" wp14:anchorId="0C5CCE45" wp14:editId="5F61EC87">
                  <wp:extent cx="1440000" cy="1440000"/>
                  <wp:effectExtent l="0" t="0" r="8255" b="8255"/>
                  <wp:docPr id="84" name="Picture 84" descr="문서를 읽고 있는 사람과 체크 표시가 안에 있는 생각 풍선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 descr="문서를 읽고 있는 사람과 체크 표시가 안에 있는 생각 풍선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EE6B5BD" w14:textId="77777777" w:rsidR="00A9232A" w:rsidRPr="00817B44" w:rsidRDefault="003A20AC" w:rsidP="00063E5A">
            <w:pPr>
              <w:spacing w:before="360"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정보를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공유할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때는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이해하기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쉬워야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63D6D106" w14:textId="77777777" w:rsidR="0008380D" w:rsidRPr="00817B44" w:rsidRDefault="003A20AC" w:rsidP="00063E5A">
            <w:pPr>
              <w:pStyle w:val="ListParagraph"/>
              <w:numPr>
                <w:ilvl w:val="0"/>
                <w:numId w:val="58"/>
              </w:numPr>
              <w:spacing w:line="276" w:lineRule="auto"/>
            </w:pPr>
            <w:r w:rsidRPr="00817B44">
              <w:rPr>
                <w:rFonts w:eastAsia="Malgun Gothic" w:cs="Malgun Gothic"/>
                <w:lang w:val="ko"/>
              </w:rPr>
              <w:t xml:space="preserve">CALD </w:t>
            </w:r>
            <w:r w:rsidRPr="00817B44">
              <w:rPr>
                <w:rFonts w:eastAsia="Malgun Gothic" w:cs="Malgun Gothic"/>
                <w:lang w:val="ko"/>
              </w:rPr>
              <w:t>커뮤니티</w:t>
            </w:r>
          </w:p>
          <w:p w14:paraId="431DCA51" w14:textId="77777777" w:rsidR="0008380D" w:rsidRPr="00817B44" w:rsidRDefault="003A20AC" w:rsidP="00063E5A">
            <w:pPr>
              <w:pStyle w:val="ListParagraph"/>
              <w:numPr>
                <w:ilvl w:val="0"/>
                <w:numId w:val="58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817B44">
              <w:rPr>
                <w:rFonts w:eastAsia="Malgun Gothic" w:cs="Malgun Gothic"/>
                <w:lang w:val="ko" w:eastAsia="ko-KR"/>
              </w:rPr>
              <w:t>참가자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, </w:t>
            </w:r>
            <w:r w:rsidRPr="00817B44">
              <w:rPr>
                <w:rFonts w:eastAsia="Malgun Gothic" w:cs="Malgun Gothic"/>
                <w:lang w:val="ko" w:eastAsia="ko-KR"/>
              </w:rPr>
              <w:t>그들의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가족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및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간병인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16F4840F" w14:textId="77777777" w:rsidTr="00A9232A">
        <w:tc>
          <w:tcPr>
            <w:tcW w:w="2551" w:type="dxa"/>
            <w:vAlign w:val="center"/>
          </w:tcPr>
          <w:p w14:paraId="0E24D20D" w14:textId="77777777" w:rsidR="0008380D" w:rsidRPr="00817B44" w:rsidRDefault="0008380D" w:rsidP="00977E3B">
            <w:pPr>
              <w:pStyle w:val="Image"/>
              <w:spacing w:before="480" w:after="0"/>
              <w:rPr>
                <w:noProof/>
                <w:lang w:eastAsia="ko-KR"/>
              </w:rPr>
            </w:pPr>
          </w:p>
        </w:tc>
        <w:tc>
          <w:tcPr>
            <w:tcW w:w="6576" w:type="dxa"/>
            <w:vAlign w:val="center"/>
          </w:tcPr>
          <w:p w14:paraId="359B03FB" w14:textId="77777777" w:rsidR="00F84CD1" w:rsidRPr="00817B44" w:rsidRDefault="003A20AC" w:rsidP="00063E5A">
            <w:pPr>
              <w:spacing w:before="480" w:after="0"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또한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정보는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같이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제공되어야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783506BF" w14:textId="77777777" w:rsidTr="00A9232A">
        <w:tc>
          <w:tcPr>
            <w:tcW w:w="2551" w:type="dxa"/>
            <w:vAlign w:val="center"/>
          </w:tcPr>
          <w:p w14:paraId="3D7AFF0D" w14:textId="77777777" w:rsidR="008C3472" w:rsidRPr="00817B44" w:rsidRDefault="003A20AC" w:rsidP="00977E3B">
            <w:pPr>
              <w:pStyle w:val="Image"/>
              <w:spacing w:before="120" w:after="120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4ABBF17A" wp14:editId="272BA785">
                  <wp:extent cx="1482725" cy="1482725"/>
                  <wp:effectExtent l="0" t="0" r="3175" b="3175"/>
                  <wp:docPr id="1566266494" name="Picture 1566266494" descr="3개의 다른 언어로 '안녕하세요'라고 말하는 3개의 말풍선 아래에 있는 CALD 사람들 그룹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266494" name="Picture 1566266494" descr="3개의 다른 언어로 '안녕하세요'라고 말하는 3개의 말풍선 아래에 있는 CALD 사람들 그룹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2977A21" w14:textId="77777777" w:rsidR="008C3472" w:rsidRPr="00817B44" w:rsidRDefault="003A20AC" w:rsidP="00063E5A">
            <w:pPr>
              <w:pStyle w:val="ListParagraph"/>
              <w:numPr>
                <w:ilvl w:val="0"/>
                <w:numId w:val="64"/>
              </w:numPr>
              <w:spacing w:line="276" w:lineRule="auto"/>
            </w:pPr>
            <w:r w:rsidRPr="00817B44">
              <w:rPr>
                <w:rFonts w:eastAsia="Malgun Gothic" w:cs="Malgun Gothic"/>
                <w:lang w:val="ko"/>
              </w:rPr>
              <w:t>다양한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언어로</w:t>
            </w:r>
          </w:p>
        </w:tc>
      </w:tr>
      <w:tr w:rsidR="00B65B5A" w:rsidRPr="00817B44" w14:paraId="3C75B208" w14:textId="77777777" w:rsidTr="00A9232A">
        <w:tc>
          <w:tcPr>
            <w:tcW w:w="2551" w:type="dxa"/>
            <w:vAlign w:val="center"/>
          </w:tcPr>
          <w:p w14:paraId="2550C786" w14:textId="77777777" w:rsidR="008C3472" w:rsidRPr="00817B44" w:rsidRDefault="003A20AC" w:rsidP="00977E3B">
            <w:pPr>
              <w:pStyle w:val="Image"/>
              <w:spacing w:before="120" w:after="120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50C656C2" wp14:editId="63FB2837">
                  <wp:extent cx="1482725" cy="1482725"/>
                  <wp:effectExtent l="0" t="0" r="3175" b="3175"/>
                  <wp:docPr id="951173212" name="Picture 11" descr="동영상 화면이 있는 컴퓨터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173212" name="Picture 11" descr="동영상 화면이 있는 컴퓨터.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7031628" w14:textId="77777777" w:rsidR="008C3472" w:rsidRPr="00817B44" w:rsidRDefault="003A20AC" w:rsidP="00063E5A">
            <w:pPr>
              <w:pStyle w:val="ListParagraph"/>
              <w:numPr>
                <w:ilvl w:val="0"/>
                <w:numId w:val="65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비디오와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같은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다양한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형식으로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0A3BAAE9" w14:textId="77777777" w:rsidR="002535DE" w:rsidRPr="00817B44" w:rsidRDefault="003A20AC" w:rsidP="00977E3B">
      <w:pPr>
        <w:pStyle w:val="Heading4"/>
        <w:spacing w:before="480"/>
      </w:pPr>
      <w:r w:rsidRPr="00817B44">
        <w:rPr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3542BAB8" wp14:editId="5C01FE88">
                <wp:simplePos x="0" y="0"/>
                <wp:positionH relativeFrom="margin">
                  <wp:posOffset>5536</wp:posOffset>
                </wp:positionH>
                <wp:positionV relativeFrom="paragraph">
                  <wp:posOffset>524510</wp:posOffset>
                </wp:positionV>
                <wp:extent cx="5787317" cy="241540"/>
                <wp:effectExtent l="19050" t="19050" r="23495" b="25400"/>
                <wp:wrapNone/>
                <wp:docPr id="321763445" name="Group 3217634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55292915" name="Straight Connector 15529291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91062081" name="Oval 13910620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72A4DB" id="Group 321763445" o:spid="_x0000_s1026" style="position:absolute;left:0;text-align:left;margin-left:.45pt;margin-top:41.3pt;width:455.7pt;height:19pt;z-index:-25164800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">
                <v:line id="Straight Connector 15529291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" strokecolor="#65276f [3044]" strokeweight="3pt">
                  <v:stroke endcap="round"/>
                </v:line>
                <v:oval id="Oval 13910620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r w:rsidR="004F3E54" w:rsidRPr="00817B44">
        <w:rPr>
          <w:rFonts w:eastAsia="Malgun Gothic" w:cs="Malgun Gothic"/>
          <w:lang w:val="ko"/>
        </w:rPr>
        <w:t>우리의</w:t>
      </w:r>
      <w:r w:rsidR="004F3E54" w:rsidRPr="00817B44">
        <w:rPr>
          <w:rFonts w:eastAsia="Malgun Gothic" w:cs="Malgun Gothic"/>
          <w:lang w:val="ko"/>
        </w:rPr>
        <w:t xml:space="preserve"> </w:t>
      </w:r>
      <w:r w:rsidR="004F3E54" w:rsidRPr="00817B44">
        <w:rPr>
          <w:rFonts w:eastAsia="Malgun Gothic" w:cs="Malgun Gothic"/>
          <w:lang w:val="ko"/>
        </w:rPr>
        <w:t>목표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65B5A" w:rsidRPr="00817B44" w14:paraId="3A70854B" w14:textId="77777777" w:rsidTr="00C73E0D">
        <w:tc>
          <w:tcPr>
            <w:tcW w:w="2551" w:type="dxa"/>
            <w:vAlign w:val="center"/>
          </w:tcPr>
          <w:p w14:paraId="2E18637E" w14:textId="77777777" w:rsidR="008104A9" w:rsidRPr="00817B44" w:rsidRDefault="003A20AC" w:rsidP="0008380D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538E9181" wp14:editId="1F70E37F">
                  <wp:extent cx="1440000" cy="1364762"/>
                  <wp:effectExtent l="0" t="0" r="8255" b="6985"/>
                  <wp:docPr id="2057867763" name="Picture 2057867763" descr="한 손을 가슴에 대고 다른 손으로 악수하고 있는 두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867763" name="Picture 2057867763" descr="한 손을 가슴에 대고 다른 손으로 악수하고 있는 두 사람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65" b="2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64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8ADB11C" w14:textId="77777777" w:rsidR="00EA1BFD" w:rsidRPr="00817B44" w:rsidRDefault="003A20AC" w:rsidP="00063E5A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커뮤니티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및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참가자와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정보를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공유할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나은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방법을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찾고자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3B1C4C47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09B66D7C" w14:textId="77777777" w:rsidR="004F3E54" w:rsidRPr="00817B44" w:rsidRDefault="003A20AC" w:rsidP="00977E3B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w:lastRenderedPageBreak/>
              <w:drawing>
                <wp:inline distT="0" distB="0" distL="0" distR="0" wp14:anchorId="48D44C9D" wp14:editId="138BF5D5">
                  <wp:extent cx="1482725" cy="1482725"/>
                  <wp:effectExtent l="0" t="0" r="3175" b="3175"/>
                  <wp:docPr id="215803121" name="Picture 5" descr="생각 풍선 밑에 있는 사람. 체크 표시가 들어 있는 말풍선을 보여주는 생각 풍선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803121" name="Picture 5" descr="생각 풍선 밑에 있는 사람. 체크 표시가 들어 있는 말풍선을 보여주는 생각 풍선.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692DC5A" w14:textId="77777777" w:rsidR="004F3E54" w:rsidRPr="00817B44" w:rsidRDefault="003A20AC" w:rsidP="00063E5A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많은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참가자가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그들이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이용할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Style w:val="Strong"/>
                <w:rFonts w:eastAsia="Malgun Gothic" w:cs="Malgun Gothic"/>
                <w:lang w:val="ko" w:eastAsia="ko-KR"/>
              </w:rPr>
              <w:t>통역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서비스에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알기를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바랍니다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01E84AFE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47A702A1" w14:textId="77777777" w:rsidR="00904103" w:rsidRPr="00817B44" w:rsidRDefault="003A20AC" w:rsidP="00977E3B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7B62BB33" wp14:editId="15B49708">
                  <wp:extent cx="1482725" cy="1482725"/>
                  <wp:effectExtent l="0" t="0" r="3175" b="3175"/>
                  <wp:docPr id="574560481" name="Picture 4" descr="두 사람과 대화를 나누는 통역사. 그 위에는 영어 이외의 언어가 적혀있는 말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560481" name="Picture 4" descr="두 사람과 대화를 나누는 통역사. 그 위에는 영어 이외의 언어가 적혀있는 말풍선이 있습니다.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D1CB539" w14:textId="77777777" w:rsidR="00904103" w:rsidRPr="00817B44" w:rsidRDefault="003A20AC" w:rsidP="00063E5A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통역사는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01614AA4" w14:textId="77777777" w:rsidR="00904103" w:rsidRPr="00817B44" w:rsidRDefault="003A20AC" w:rsidP="00063E5A">
            <w:pPr>
              <w:pStyle w:val="ListParagraph"/>
              <w:numPr>
                <w:ilvl w:val="0"/>
                <w:numId w:val="61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여러분의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언어를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사용합니다</w:t>
            </w:r>
          </w:p>
          <w:p w14:paraId="0C791DAB" w14:textId="77777777" w:rsidR="005540EE" w:rsidRPr="00817B44" w:rsidRDefault="003A20AC" w:rsidP="00063E5A">
            <w:pPr>
              <w:pStyle w:val="ListParagraph"/>
              <w:numPr>
                <w:ilvl w:val="0"/>
                <w:numId w:val="61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다른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사람과의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의사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소통을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돕습니다</w:t>
            </w:r>
          </w:p>
          <w:p w14:paraId="1D73E36B" w14:textId="77777777" w:rsidR="00904103" w:rsidRPr="00817B44" w:rsidRDefault="003A20AC" w:rsidP="00063E5A">
            <w:pPr>
              <w:pStyle w:val="ListParagraph"/>
              <w:numPr>
                <w:ilvl w:val="0"/>
                <w:numId w:val="60"/>
              </w:numPr>
              <w:spacing w:line="276" w:lineRule="auto"/>
              <w:contextualSpacing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여러분이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말을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이해하도록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돕습니다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16BBB348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47919634" w14:textId="77777777" w:rsidR="004F3E54" w:rsidRPr="00817B44" w:rsidRDefault="003A20AC" w:rsidP="00977E3B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4C12B8FD" wp14:editId="054FACC3">
                  <wp:extent cx="1482725" cy="1482725"/>
                  <wp:effectExtent l="0" t="0" r="3175" b="3175"/>
                  <wp:docPr id="300222650" name="Picture 13" descr="참가자와 대화를 나누는 통역사. 그 위에는 엄지 손가락 올림 아이콘과 위쪽 화살표가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222650" name="Picture 13" descr="참가자와 대화를 나누는 통역사. 그 위에는 엄지 손가락 올림 아이콘과 위쪽 화살표가 있습니다.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73C1343" w14:textId="77777777" w:rsidR="004F3E54" w:rsidRPr="00817B44" w:rsidRDefault="003A20AC" w:rsidP="00063E5A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또한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참가자들의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통역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서비스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이용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경험을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개선하고자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6243776F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39D97EA3" w14:textId="77777777" w:rsidR="0045725F" w:rsidRPr="00817B44" w:rsidRDefault="003A20AC" w:rsidP="00977E3B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0464" behindDoc="0" locked="0" layoutInCell="1" allowOverlap="1" wp14:anchorId="5CA36910" wp14:editId="0D434DAE">
                      <wp:simplePos x="0" y="0"/>
                      <wp:positionH relativeFrom="column">
                        <wp:posOffset>303530</wp:posOffset>
                      </wp:positionH>
                      <wp:positionV relativeFrom="paragraph">
                        <wp:posOffset>457200</wp:posOffset>
                      </wp:positionV>
                      <wp:extent cx="892175" cy="660400"/>
                      <wp:effectExtent l="0" t="0" r="0" b="0"/>
                      <wp:wrapNone/>
                      <wp:docPr id="86170386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6604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D60F74D" w14:textId="77777777" w:rsidR="001A595D" w:rsidRPr="00063E5A" w:rsidRDefault="001A595D" w:rsidP="00E1099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063E5A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4"/>
                                      <w:szCs w:val="24"/>
                                      <w:lang w:val="ko"/>
                                    </w:rPr>
                                    <w:t>행동 계획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A36910" id="_x0000_s1039" type="#_x0000_t202" style="position:absolute;left:0;text-align:left;margin-left:23.9pt;margin-top:36pt;width:70.25pt;height:52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" filled="f" stroked="f">
                      <v:textbox inset="0,0,0,0">
                        <w:txbxContent>
                          <w:p w14:paraId="4D60F74D" w14:textId="77777777" w:rsidR="001A595D" w:rsidRPr="00063E5A" w:rsidRDefault="001A595D" w:rsidP="00E1099F">
                            <w:pPr>
                              <w:spacing w:before="0" w:after="0" w:line="192" w:lineRule="auto"/>
                              <w:jc w:val="center"/>
                              <w:rPr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063E5A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4"/>
                                <w:szCs w:val="24"/>
                                <w:lang w:val="ko"/>
                              </w:rPr>
                              <w:t>행동 계획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D2019" w:rsidRPr="00817B44">
              <w:rPr>
                <w:noProof/>
              </w:rPr>
              <w:drawing>
                <wp:inline distT="0" distB="0" distL="0" distR="0" wp14:anchorId="6E546460" wp14:editId="369BAF36">
                  <wp:extent cx="1482725" cy="1482725"/>
                  <wp:effectExtent l="0" t="0" r="3175" b="3175"/>
                  <wp:docPr id="1812387275" name="Picture 12" descr="체크 표시가 된 목록이 있는 행동 계획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387275" name="Picture 12" descr="체크 표시가 된 목록이 있는 행동 계획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7DC16DE" w14:textId="7A4C3118" w:rsidR="00F122D1" w:rsidRPr="00817B44" w:rsidRDefault="003A20AC" w:rsidP="00063E5A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방안에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내용은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계획의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="00F81D38">
              <w:rPr>
                <w:rFonts w:eastAsia="Malgun Gothic" w:cs="Malgun Gothic"/>
                <w:lang w:val="en-US" w:eastAsia="ko-KR"/>
              </w:rPr>
              <w:t>23</w:t>
            </w:r>
            <w:r w:rsidRPr="00817B44">
              <w:rPr>
                <w:rFonts w:eastAsia="Malgun Gothic" w:cs="Malgun Gothic"/>
                <w:lang w:val="ko" w:eastAsia="ko-KR"/>
              </w:rPr>
              <w:t>페이지에서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확인할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016632D2" w14:textId="77777777" w:rsidR="00F122D1" w:rsidRPr="00817B44" w:rsidRDefault="003A20AC" w:rsidP="00063E5A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 xml:space="preserve">NDIS </w:t>
            </w:r>
            <w:r w:rsidRPr="00817B44">
              <w:rPr>
                <w:rFonts w:eastAsia="Malgun Gothic" w:cs="Malgun Gothic"/>
                <w:lang w:val="ko" w:eastAsia="ko-KR"/>
              </w:rPr>
              <w:t>웹사이트에서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계획을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찾아볼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48B8528B" w14:textId="77777777" w:rsidR="0045725F" w:rsidRPr="00817B44" w:rsidRDefault="00000000" w:rsidP="00063E5A">
            <w:pPr>
              <w:spacing w:line="276" w:lineRule="auto"/>
              <w:rPr>
                <w:bCs/>
              </w:rPr>
            </w:pPr>
            <w:hyperlink r:id="rId89" w:history="1">
              <w:r w:rsidR="006A604C" w:rsidRPr="00817B44">
                <w:rPr>
                  <w:rStyle w:val="Hyperlink"/>
                  <w:rFonts w:eastAsia="Malgun Gothic" w:cs="Malgun Gothic"/>
                  <w:bCs/>
                </w:rPr>
                <w:t>www.ndis.gov.au/CALD</w:t>
              </w:r>
            </w:hyperlink>
          </w:p>
        </w:tc>
      </w:tr>
    </w:tbl>
    <w:p w14:paraId="5149D9EE" w14:textId="77777777" w:rsidR="00B676E1" w:rsidRPr="00817B44" w:rsidRDefault="003A20AC" w:rsidP="008104A9">
      <w:pPr>
        <w:pStyle w:val="Heading3"/>
        <w:spacing w:before="480" w:after="240"/>
      </w:pPr>
      <w:r w:rsidRPr="00817B44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0D9D79AC" wp14:editId="5BB3E5B6">
                <wp:simplePos x="0" y="0"/>
                <wp:positionH relativeFrom="page">
                  <wp:posOffset>570230</wp:posOffset>
                </wp:positionH>
                <wp:positionV relativeFrom="paragraph">
                  <wp:posOffset>-178858</wp:posOffset>
                </wp:positionV>
                <wp:extent cx="6422400" cy="691200"/>
                <wp:effectExtent l="19050" t="19050" r="16510" b="13970"/>
                <wp:wrapNone/>
                <wp:docPr id="166023663" name="Rectangle: Rounded Corners 1660236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FCC04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A84CCA8" id="Rectangle: Rounded Corners 166023663" o:spid="_x0000_s1026" style="position:absolute;left:0;text-align:left;margin-left:44.9pt;margin-top:-14.1pt;width:505.7pt;height:54.45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" fillcolor="#ffcc04" strokecolor="#6b2976" strokeweight="3pt">
                <w10:wrap anchorx="page"/>
              </v:roundrect>
            </w:pict>
          </mc:Fallback>
        </mc:AlternateContent>
      </w:r>
      <w:r w:rsidRPr="00817B44">
        <w:rPr>
          <w:rFonts w:eastAsia="Malgun Gothic" w:cs="Malgun Gothic"/>
          <w:lang w:val="ko"/>
        </w:rPr>
        <w:t xml:space="preserve">4. </w:t>
      </w:r>
      <w:r w:rsidRPr="00817B44">
        <w:rPr>
          <w:rFonts w:eastAsia="Malgun Gothic" w:cs="Malgun Gothic"/>
          <w:lang w:val="ko"/>
        </w:rPr>
        <w:t>선택과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통제</w:t>
      </w:r>
      <w:r w:rsidRPr="00817B44">
        <w:rPr>
          <w:rFonts w:eastAsia="Malgun Gothic" w:cs="Malgun Gothic"/>
          <w:lang w:val="ko"/>
        </w:rPr>
        <w:t xml:space="preserve"> 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65B5A" w:rsidRPr="00817B44" w14:paraId="6DA5FD80" w14:textId="77777777" w:rsidTr="00C73E0D">
        <w:tc>
          <w:tcPr>
            <w:tcW w:w="2551" w:type="dxa"/>
            <w:vAlign w:val="center"/>
          </w:tcPr>
          <w:p w14:paraId="193A5BED" w14:textId="77777777" w:rsidR="00490AD8" w:rsidRPr="00817B44" w:rsidRDefault="003A20AC" w:rsidP="00CC3EDF">
            <w:pPr>
              <w:pStyle w:val="Image"/>
              <w:spacing w:before="360"/>
            </w:pPr>
            <w:r w:rsidRPr="00817B44">
              <w:rPr>
                <w:noProof/>
              </w:rPr>
              <w:drawing>
                <wp:inline distT="0" distB="0" distL="0" distR="0" wp14:anchorId="65FB5D7B" wp14:editId="773E1CC2">
                  <wp:extent cx="1482725" cy="1007712"/>
                  <wp:effectExtent l="0" t="0" r="3175" b="2540"/>
                  <wp:docPr id="1982031989" name="Picture 14" descr="엄지손가락을 치켜세우는 두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031989" name="Picture 14" descr="엄지손가락을 치켜세우는 두 사람.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0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007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EE54C1E" w14:textId="77777777" w:rsidR="00490AD8" w:rsidRPr="00817B44" w:rsidRDefault="003A20AC" w:rsidP="00063E5A">
            <w:pPr>
              <w:spacing w:before="360"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817B44">
              <w:rPr>
                <w:rFonts w:eastAsia="Malgun Gothic" w:cs="Malgun Gothic"/>
                <w:lang w:val="ko" w:eastAsia="ko-KR"/>
              </w:rPr>
              <w:t>참가자들의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필요를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충족시키는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많은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지원과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서비스가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있어야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0E320011" w14:textId="77777777" w:rsidTr="00C73E0D">
        <w:tc>
          <w:tcPr>
            <w:tcW w:w="2551" w:type="dxa"/>
            <w:vAlign w:val="center"/>
          </w:tcPr>
          <w:p w14:paraId="13FB1934" w14:textId="77777777" w:rsidR="00490AD8" w:rsidRPr="00817B44" w:rsidRDefault="003A20AC" w:rsidP="00490AD8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24E23FF4" wp14:editId="16BC48B0">
                  <wp:extent cx="1482725" cy="1482725"/>
                  <wp:effectExtent l="0" t="0" r="3175" b="3175"/>
                  <wp:docPr id="1734651930" name="Picture 6" descr="2명의 공급자. 한 명은 청진기를 두르고 있고 다른 한 명은 서류를 들고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4651930" name="Picture 6" descr="2명의 공급자. 한 명은 청진기를 두르고 있고 다른 한 명은 서류를 들고 있습니다.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302A38E" w14:textId="77777777" w:rsidR="00490AD8" w:rsidRPr="00817B44" w:rsidRDefault="003A20AC" w:rsidP="00063E5A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817B44">
              <w:rPr>
                <w:rFonts w:eastAsia="Malgun Gothic" w:cs="Malgun Gothic"/>
                <w:lang w:val="ko" w:eastAsia="ko-KR"/>
              </w:rPr>
              <w:t>참가자는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자신의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필요에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맞는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Style w:val="Strong"/>
                <w:rFonts w:eastAsia="Malgun Gothic" w:cs="Malgun Gothic"/>
                <w:lang w:val="ko" w:eastAsia="ko-KR"/>
              </w:rPr>
              <w:t>공급자</w:t>
            </w:r>
            <w:r w:rsidRPr="00817B44">
              <w:rPr>
                <w:rFonts w:eastAsia="Malgun Gothic" w:cs="Malgun Gothic"/>
                <w:lang w:val="ko" w:eastAsia="ko-KR"/>
              </w:rPr>
              <w:t>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찾고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사용할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있도록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지원을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받아야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374932E3" w14:textId="77777777" w:rsidR="0010274C" w:rsidRPr="00817B44" w:rsidRDefault="003A20AC" w:rsidP="00063E5A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공급자는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서비스를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제공하여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참가자를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지원합니다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2F39383C" w14:textId="77777777" w:rsidR="008104A9" w:rsidRPr="00817B44" w:rsidRDefault="003A20AC" w:rsidP="00977E3B">
      <w:pPr>
        <w:pStyle w:val="Heading4"/>
        <w:spacing w:before="600" w:after="120"/>
      </w:pPr>
      <w:r w:rsidRPr="00817B44">
        <w:rPr>
          <w:noProof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503D41A2" wp14:editId="590BB872">
                <wp:simplePos x="0" y="0"/>
                <wp:positionH relativeFrom="margin">
                  <wp:posOffset>18415</wp:posOffset>
                </wp:positionH>
                <wp:positionV relativeFrom="paragraph">
                  <wp:posOffset>591364</wp:posOffset>
                </wp:positionV>
                <wp:extent cx="5786755" cy="241300"/>
                <wp:effectExtent l="19050" t="19050" r="23495" b="25400"/>
                <wp:wrapNone/>
                <wp:docPr id="133" name="Group 1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4" name="Straight Connector 1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5" name="Oval 1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65EE3A" id="Group 133" o:spid="_x0000_s1026" style="position:absolute;left:0;text-align:left;margin-left:1.45pt;margin-top:46.55pt;width:455.65pt;height:19pt;z-index:-25164390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">
                <v:line id="Straight Connector 1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" strokecolor="#65276f [3044]" strokeweight="3pt">
                  <v:stroke endcap="round"/>
                </v:line>
                <v:oval id="Oval 1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" fillcolor="#ffcc04" strokecolor="#6b2976" strokeweight="3pt"/>
                <w10:wrap anchorx="margin"/>
              </v:group>
            </w:pict>
          </mc:Fallback>
        </mc:AlternateContent>
      </w:r>
      <w:r w:rsidR="00FE7219" w:rsidRPr="00817B44">
        <w:rPr>
          <w:rFonts w:eastAsia="Malgun Gothic" w:cs="Malgun Gothic"/>
          <w:lang w:val="ko"/>
        </w:rPr>
        <w:t>우리의</w:t>
      </w:r>
      <w:r w:rsidR="00FE7219" w:rsidRPr="00817B44">
        <w:rPr>
          <w:rFonts w:eastAsia="Malgun Gothic" w:cs="Malgun Gothic"/>
          <w:lang w:val="ko"/>
        </w:rPr>
        <w:t xml:space="preserve"> </w:t>
      </w:r>
      <w:r w:rsidR="00FE7219" w:rsidRPr="00817B44">
        <w:rPr>
          <w:rFonts w:eastAsia="Malgun Gothic" w:cs="Malgun Gothic"/>
          <w:lang w:val="ko"/>
        </w:rPr>
        <w:t>목표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65B5A" w:rsidRPr="00817B44" w14:paraId="0027EDCB" w14:textId="77777777" w:rsidTr="00C73E0D">
        <w:tc>
          <w:tcPr>
            <w:tcW w:w="2551" w:type="dxa"/>
            <w:vAlign w:val="center"/>
          </w:tcPr>
          <w:p w14:paraId="412F2825" w14:textId="77777777" w:rsidR="008104A9" w:rsidRPr="00817B44" w:rsidRDefault="008104A9" w:rsidP="00CF67C2">
            <w:pPr>
              <w:pStyle w:val="Image"/>
              <w:spacing w:before="600" w:after="0"/>
            </w:pPr>
          </w:p>
        </w:tc>
        <w:tc>
          <w:tcPr>
            <w:tcW w:w="6576" w:type="dxa"/>
            <w:vAlign w:val="center"/>
          </w:tcPr>
          <w:p w14:paraId="4923DED2" w14:textId="77777777" w:rsidR="008104A9" w:rsidRPr="00817B44" w:rsidRDefault="003A20AC" w:rsidP="00063E5A">
            <w:pPr>
              <w:spacing w:before="600" w:after="0"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정보를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커뮤니티와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공유하고자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58DEAEA1" w14:textId="77777777" w:rsidTr="00DA17F8">
        <w:trPr>
          <w:trHeight w:val="2665"/>
        </w:trPr>
        <w:tc>
          <w:tcPr>
            <w:tcW w:w="2551" w:type="dxa"/>
            <w:vAlign w:val="center"/>
          </w:tcPr>
          <w:p w14:paraId="16DA2D83" w14:textId="77777777" w:rsidR="008104A9" w:rsidRPr="00817B44" w:rsidRDefault="003A20AC" w:rsidP="009B4B96">
            <w:pPr>
              <w:pStyle w:val="Image"/>
              <w:spacing w:before="0" w:after="0"/>
            </w:pPr>
            <w:r w:rsidRPr="00817B44">
              <w:rPr>
                <w:noProof/>
              </w:rPr>
              <w:drawing>
                <wp:inline distT="0" distB="0" distL="0" distR="0" wp14:anchorId="31AFCA07" wp14:editId="3FE63580">
                  <wp:extent cx="1482725" cy="1482725"/>
                  <wp:effectExtent l="0" t="0" r="3175" b="3175"/>
                  <wp:docPr id="2128743046" name="Picture 7" descr="NDIS 서류를 들고 있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8743046" name="Picture 7" descr="NDIS 서류를 들고 있는 사람.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B10A6E0" w14:textId="77777777" w:rsidR="008104A9" w:rsidRPr="00817B44" w:rsidRDefault="003A20AC" w:rsidP="00063E5A">
            <w:pPr>
              <w:pStyle w:val="ListParagraph"/>
              <w:numPr>
                <w:ilvl w:val="0"/>
                <w:numId w:val="29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NDIS</w:t>
            </w:r>
            <w:r w:rsidRPr="00817B44">
              <w:rPr>
                <w:rFonts w:eastAsia="Malgun Gothic" w:cs="Malgun Gothic"/>
                <w:lang w:val="ko" w:eastAsia="ko-KR"/>
              </w:rPr>
              <w:t>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참여하는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</w:t>
            </w:r>
          </w:p>
        </w:tc>
      </w:tr>
      <w:tr w:rsidR="00B65B5A" w:rsidRPr="00817B44" w14:paraId="79452B94" w14:textId="77777777" w:rsidTr="00DA17F8">
        <w:trPr>
          <w:trHeight w:val="2665"/>
        </w:trPr>
        <w:tc>
          <w:tcPr>
            <w:tcW w:w="2551" w:type="dxa"/>
            <w:vAlign w:val="center"/>
          </w:tcPr>
          <w:p w14:paraId="71DE3EF0" w14:textId="77777777" w:rsidR="008104A9" w:rsidRPr="00817B44" w:rsidRDefault="003A20AC" w:rsidP="009B4B96">
            <w:pPr>
              <w:pStyle w:val="Image"/>
              <w:spacing w:before="0" w:after="0"/>
            </w:pPr>
            <w:r w:rsidRPr="00817B44">
              <w:rPr>
                <w:noProof/>
              </w:rPr>
              <w:drawing>
                <wp:inline distT="0" distB="0" distL="0" distR="0" wp14:anchorId="7D9F49DC" wp14:editId="62E17F5F">
                  <wp:extent cx="1482725" cy="1482725"/>
                  <wp:effectExtent l="0" t="0" r="3175" b="3175"/>
                  <wp:docPr id="983052153" name="Picture 8" descr="손을 들고 있는 참가자와 안전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3052153" name="Picture 8" descr="손을 들고 있는 참가자와 안전 아이콘.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6215EF7" w14:textId="77777777" w:rsidR="008104A9" w:rsidRPr="00817B44" w:rsidRDefault="003A20AC" w:rsidP="00063E5A">
            <w:pPr>
              <w:pStyle w:val="ListParagraph"/>
              <w:numPr>
                <w:ilvl w:val="0"/>
                <w:numId w:val="29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해당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커뮤니티의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문화에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적합한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서비스를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찾아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이용하는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방법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381EF391" w14:textId="77777777" w:rsidTr="003A20AC">
        <w:tc>
          <w:tcPr>
            <w:tcW w:w="2551" w:type="dxa"/>
            <w:vAlign w:val="bottom"/>
          </w:tcPr>
          <w:p w14:paraId="6DA5C4B9" w14:textId="77777777" w:rsidR="00FE7219" w:rsidRPr="00817B44" w:rsidRDefault="00FE7219" w:rsidP="00856D98">
            <w:pPr>
              <w:pStyle w:val="Image"/>
              <w:spacing w:after="0"/>
              <w:rPr>
                <w:lang w:eastAsia="ko-KR"/>
              </w:rPr>
            </w:pPr>
          </w:p>
        </w:tc>
        <w:tc>
          <w:tcPr>
            <w:tcW w:w="6576" w:type="dxa"/>
            <w:vAlign w:val="center"/>
          </w:tcPr>
          <w:p w14:paraId="0B78E612" w14:textId="77777777" w:rsidR="00FE7219" w:rsidRPr="00817B44" w:rsidRDefault="003A20AC" w:rsidP="00063E5A">
            <w:pPr>
              <w:spacing w:after="0"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또한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많은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NDIS </w:t>
            </w:r>
            <w:r w:rsidRPr="00817B44">
              <w:rPr>
                <w:rFonts w:eastAsia="Malgun Gothic" w:cs="Malgun Gothic"/>
                <w:lang w:val="ko" w:eastAsia="ko-KR"/>
              </w:rPr>
              <w:t>공급자가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같은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우수한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서비스를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제공하기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바랍니다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58ED3E76" w14:textId="77777777" w:rsidTr="003A20AC">
        <w:tc>
          <w:tcPr>
            <w:tcW w:w="2551" w:type="dxa"/>
            <w:vAlign w:val="bottom"/>
          </w:tcPr>
          <w:p w14:paraId="1672CFE7" w14:textId="77777777" w:rsidR="004E1806" w:rsidRPr="00817B44" w:rsidRDefault="003A20AC" w:rsidP="00437DD8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7FE0427D" wp14:editId="5963B397">
                  <wp:extent cx="1482725" cy="1482725"/>
                  <wp:effectExtent l="0" t="0" r="3175" b="3175"/>
                  <wp:docPr id="1464946712" name="Picture 16" descr="한 손을 가슴에 대고 다른 손으로 악수하고 있는 두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946712" name="Picture 16" descr="한 손을 가슴에 대고 다른 손으로 악수하고 있는 두 사람.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D9E9CAC" w14:textId="77777777" w:rsidR="004E1806" w:rsidRPr="00817B44" w:rsidRDefault="003A20AC" w:rsidP="00063E5A">
            <w:pPr>
              <w:pStyle w:val="ListParagraph"/>
              <w:numPr>
                <w:ilvl w:val="0"/>
                <w:numId w:val="31"/>
              </w:numPr>
              <w:spacing w:line="276" w:lineRule="auto"/>
            </w:pPr>
            <w:r w:rsidRPr="00817B44">
              <w:rPr>
                <w:rFonts w:eastAsia="Malgun Gothic" w:cs="Malgun Gothic"/>
                <w:lang w:val="ko"/>
              </w:rPr>
              <w:t>모든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문화를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존중함</w:t>
            </w:r>
          </w:p>
        </w:tc>
      </w:tr>
      <w:tr w:rsidR="00B65B5A" w:rsidRPr="00817B44" w14:paraId="60B39BB5" w14:textId="77777777" w:rsidTr="003A20AC">
        <w:tc>
          <w:tcPr>
            <w:tcW w:w="2551" w:type="dxa"/>
            <w:vAlign w:val="bottom"/>
          </w:tcPr>
          <w:p w14:paraId="208215C0" w14:textId="77777777" w:rsidR="004E1806" w:rsidRPr="00817B44" w:rsidRDefault="003A20AC" w:rsidP="00437DD8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60ED7D32" wp14:editId="11E8E319">
                  <wp:extent cx="1482725" cy="1482725"/>
                  <wp:effectExtent l="0" t="0" r="3175" b="3175"/>
                  <wp:docPr id="1465212638" name="Picture 17" descr="한 무리의 CALD 사람들과 엄지 손가락 올림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212638" name="Picture 17" descr="한 무리의 CALD 사람들과 엄지 손가락 올림 아이콘.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9893B45" w14:textId="77777777" w:rsidR="004E1806" w:rsidRPr="00817B44" w:rsidRDefault="003A20AC" w:rsidP="00063E5A">
            <w:pPr>
              <w:pStyle w:val="ListParagraph"/>
              <w:numPr>
                <w:ilvl w:val="0"/>
                <w:numId w:val="31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817B44">
              <w:rPr>
                <w:rFonts w:eastAsia="Malgun Gothic" w:cs="Malgun Gothic"/>
                <w:lang w:val="ko" w:eastAsia="ko-KR"/>
              </w:rPr>
              <w:t>참가자에게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효과적임</w:t>
            </w:r>
          </w:p>
        </w:tc>
      </w:tr>
      <w:tr w:rsidR="00B65B5A" w:rsidRPr="00817B44" w14:paraId="02230FC8" w14:textId="77777777" w:rsidTr="003A20AC">
        <w:tc>
          <w:tcPr>
            <w:tcW w:w="2551" w:type="dxa"/>
            <w:vAlign w:val="bottom"/>
          </w:tcPr>
          <w:p w14:paraId="65696032" w14:textId="77777777" w:rsidR="004E1806" w:rsidRPr="00817B44" w:rsidRDefault="003A20AC" w:rsidP="00437DD8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2E5CFA31" wp14:editId="3FF707E9">
                  <wp:extent cx="1482725" cy="1482725"/>
                  <wp:effectExtent l="0" t="0" r="3175" b="3175"/>
                  <wp:docPr id="1496978836" name="Picture 18" descr="참가자 3명과 안전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978836" name="Picture 18" descr="참가자 3명과 안전 아이콘.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69C3828" w14:textId="77777777" w:rsidR="004E1806" w:rsidRPr="00817B44" w:rsidRDefault="003A20AC" w:rsidP="00063E5A">
            <w:pPr>
              <w:pStyle w:val="ListParagraph"/>
              <w:numPr>
                <w:ilvl w:val="0"/>
                <w:numId w:val="65"/>
              </w:numPr>
              <w:spacing w:line="276" w:lineRule="auto"/>
            </w:pPr>
            <w:r w:rsidRPr="00817B44">
              <w:rPr>
                <w:rFonts w:eastAsia="Malgun Gothic" w:cs="Malgun Gothic"/>
                <w:lang w:val="ko"/>
              </w:rPr>
              <w:t>모든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문화권에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안전함</w:t>
            </w:r>
            <w:r w:rsidRPr="00817B44">
              <w:rPr>
                <w:rFonts w:eastAsia="Malgun Gothic" w:cs="Malgun Gothic"/>
                <w:lang w:val="ko"/>
              </w:rPr>
              <w:t>.</w:t>
            </w:r>
          </w:p>
        </w:tc>
      </w:tr>
      <w:tr w:rsidR="00B65B5A" w:rsidRPr="00817B44" w14:paraId="67B4CD15" w14:textId="77777777" w:rsidTr="003A20AC">
        <w:tc>
          <w:tcPr>
            <w:tcW w:w="2551" w:type="dxa"/>
            <w:vAlign w:val="bottom"/>
          </w:tcPr>
          <w:p w14:paraId="16211671" w14:textId="77777777" w:rsidR="0045725F" w:rsidRPr="00817B44" w:rsidRDefault="003A20AC" w:rsidP="00977E3B">
            <w:pPr>
              <w:pStyle w:val="Image"/>
              <w:spacing w:before="600"/>
              <w:rPr>
                <w:noProof/>
              </w:rPr>
            </w:pPr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2512" behindDoc="0" locked="0" layoutInCell="1" allowOverlap="1" wp14:anchorId="02F754E2" wp14:editId="296E3889">
                      <wp:simplePos x="0" y="0"/>
                      <wp:positionH relativeFrom="column">
                        <wp:posOffset>303530</wp:posOffset>
                      </wp:positionH>
                      <wp:positionV relativeFrom="paragraph">
                        <wp:posOffset>663575</wp:posOffset>
                      </wp:positionV>
                      <wp:extent cx="892175" cy="719455"/>
                      <wp:effectExtent l="0" t="0" r="3175" b="4445"/>
                      <wp:wrapNone/>
                      <wp:docPr id="65351838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7194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0AFF4D3" w14:textId="77777777" w:rsidR="001A595D" w:rsidRPr="00C03DB1" w:rsidRDefault="001A595D" w:rsidP="00E1099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C03DB1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4"/>
                                      <w:szCs w:val="24"/>
                                      <w:lang w:val="ko"/>
                                    </w:rPr>
                                    <w:t>행동 계획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F754E2" id="_x0000_s1040" type="#_x0000_t202" alt="&quot;&quot;" style="position:absolute;left:0;text-align:left;margin-left:23.9pt;margin-top:52.25pt;width:70.25pt;height:56.6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" filled="f" stroked="f">
                      <v:textbox inset="0,0,0,0">
                        <w:txbxContent>
                          <w:p w14:paraId="30AFF4D3" w14:textId="77777777" w:rsidR="001A595D" w:rsidRPr="00C03DB1" w:rsidRDefault="001A595D" w:rsidP="00E1099F">
                            <w:pPr>
                              <w:spacing w:before="0" w:after="0" w:line="192" w:lineRule="auto"/>
                              <w:jc w:val="center"/>
                              <w:rPr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C03DB1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4"/>
                                <w:szCs w:val="24"/>
                                <w:lang w:val="ko"/>
                              </w:rPr>
                              <w:t>행동 계획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E1806" w:rsidRPr="00817B44">
              <w:rPr>
                <w:noProof/>
              </w:rPr>
              <w:drawing>
                <wp:inline distT="0" distB="0" distL="0" distR="0" wp14:anchorId="7D02495C" wp14:editId="5BC54E9F">
                  <wp:extent cx="1482725" cy="1482725"/>
                  <wp:effectExtent l="0" t="0" r="3175" b="3175"/>
                  <wp:docPr id="753246717" name="Picture 15" descr="체크 표시가 된 목록이 있는 행동 계획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246717" name="Picture 15" descr="체크 표시가 된 목록이 있는 행동 계획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E66BC08" w14:textId="6939280B" w:rsidR="00F122D1" w:rsidRPr="00817B44" w:rsidRDefault="003A20AC" w:rsidP="00063E5A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방안에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내용은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계획의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="00F81D38">
              <w:rPr>
                <w:rFonts w:eastAsia="Malgun Gothic" w:cs="Malgun Gothic"/>
                <w:lang w:val="en-US" w:eastAsia="ko-KR"/>
              </w:rPr>
              <w:t>31</w:t>
            </w:r>
            <w:r w:rsidRPr="00817B44">
              <w:rPr>
                <w:rFonts w:eastAsia="Malgun Gothic" w:cs="Malgun Gothic"/>
                <w:lang w:val="ko" w:eastAsia="ko-KR"/>
              </w:rPr>
              <w:t>페이지에서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확인할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16483442" w14:textId="77777777" w:rsidR="00F122D1" w:rsidRPr="00817B44" w:rsidRDefault="003A20AC" w:rsidP="00063E5A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 xml:space="preserve">NDIS </w:t>
            </w:r>
            <w:r w:rsidRPr="00817B44">
              <w:rPr>
                <w:rFonts w:eastAsia="Malgun Gothic" w:cs="Malgun Gothic"/>
                <w:lang w:val="ko" w:eastAsia="ko-KR"/>
              </w:rPr>
              <w:t>웹사이트에서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계획을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찾아볼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6B09880A" w14:textId="77777777" w:rsidR="0045725F" w:rsidRPr="00817B44" w:rsidRDefault="00000000" w:rsidP="00063E5A">
            <w:pPr>
              <w:spacing w:line="276" w:lineRule="auto"/>
            </w:pPr>
            <w:hyperlink r:id="rId97" w:history="1">
              <w:r w:rsidR="006A604C" w:rsidRPr="00817B44">
                <w:rPr>
                  <w:rStyle w:val="Hyperlink"/>
                  <w:rFonts w:eastAsia="Malgun Gothic" w:cs="Malgun Gothic"/>
                </w:rPr>
                <w:t>www.ndis.gov.au/CALD</w:t>
              </w:r>
            </w:hyperlink>
          </w:p>
        </w:tc>
      </w:tr>
    </w:tbl>
    <w:p w14:paraId="1E2C9CBC" w14:textId="77777777" w:rsidR="00B676E1" w:rsidRPr="00817B44" w:rsidRDefault="003A20AC" w:rsidP="00714536">
      <w:pPr>
        <w:pStyle w:val="Heading3"/>
        <w:spacing w:before="480" w:after="240"/>
        <w:rPr>
          <w:lang w:eastAsia="ko-KR"/>
        </w:rPr>
      </w:pPr>
      <w:r w:rsidRPr="00817B44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3B6621DF" wp14:editId="68832A78">
                <wp:simplePos x="0" y="0"/>
                <wp:positionH relativeFrom="margin">
                  <wp:posOffset>-344170</wp:posOffset>
                </wp:positionH>
                <wp:positionV relativeFrom="paragraph">
                  <wp:posOffset>-223311</wp:posOffset>
                </wp:positionV>
                <wp:extent cx="6422400" cy="691200"/>
                <wp:effectExtent l="19050" t="19050" r="16510" b="13970"/>
                <wp:wrapNone/>
                <wp:docPr id="565464728" name="Rectangle: Rounded Corners 5654647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06A8B5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00044A" id="Rectangle: Rounded Corners 565464728" o:spid="_x0000_s1026" alt="&quot;&quot;" style="position:absolute;margin-left:-27.1pt;margin-top:-17.6pt;width:505.7pt;height:54.45pt;z-index:-25164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" fillcolor="#06a8b5" strokecolor="#6b2976" strokeweight="3pt">
                <w10:wrap anchorx="margin"/>
              </v:roundrect>
            </w:pict>
          </mc:Fallback>
        </mc:AlternateContent>
      </w:r>
      <w:r w:rsidRPr="00817B44">
        <w:rPr>
          <w:rFonts w:eastAsia="Malgun Gothic" w:cs="Malgun Gothic"/>
          <w:lang w:val="ko" w:eastAsia="ko-KR"/>
        </w:rPr>
        <w:t xml:space="preserve">5. CALD </w:t>
      </w:r>
      <w:r w:rsidRPr="00817B44">
        <w:rPr>
          <w:rFonts w:eastAsia="Malgun Gothic" w:cs="Malgun Gothic"/>
          <w:lang w:val="ko" w:eastAsia="ko-KR"/>
        </w:rPr>
        <w:t>참가자에</w:t>
      </w:r>
      <w:r w:rsidRPr="00817B44">
        <w:rPr>
          <w:rFonts w:eastAsia="Malgun Gothic" w:cs="Malgun Gothic"/>
          <w:lang w:val="ko" w:eastAsia="ko-KR"/>
        </w:rPr>
        <w:t xml:space="preserve"> </w:t>
      </w:r>
      <w:r w:rsidRPr="00817B44">
        <w:rPr>
          <w:rFonts w:eastAsia="Malgun Gothic" w:cs="Malgun Gothic"/>
          <w:lang w:val="ko" w:eastAsia="ko-KR"/>
        </w:rPr>
        <w:t>대한</w:t>
      </w:r>
      <w:r w:rsidRPr="00817B44">
        <w:rPr>
          <w:rFonts w:eastAsia="Malgun Gothic" w:cs="Malgun Gothic"/>
          <w:lang w:val="ko" w:eastAsia="ko-KR"/>
        </w:rPr>
        <w:t xml:space="preserve"> </w:t>
      </w:r>
      <w:r w:rsidRPr="00817B44">
        <w:rPr>
          <w:rFonts w:eastAsia="Malgun Gothic" w:cs="Malgun Gothic"/>
          <w:lang w:val="ko" w:eastAsia="ko-KR"/>
        </w:rPr>
        <w:t>데이터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65B5A" w:rsidRPr="00817B44" w14:paraId="299F96B9" w14:textId="77777777" w:rsidTr="00977E3B">
        <w:trPr>
          <w:trHeight w:val="3175"/>
        </w:trPr>
        <w:tc>
          <w:tcPr>
            <w:tcW w:w="2551" w:type="dxa"/>
            <w:vAlign w:val="center"/>
          </w:tcPr>
          <w:p w14:paraId="3085A6AC" w14:textId="77777777" w:rsidR="00437DD8" w:rsidRPr="00817B44" w:rsidRDefault="003A20AC" w:rsidP="00CC3EDF">
            <w:pPr>
              <w:pStyle w:val="Image"/>
              <w:spacing w:before="360"/>
            </w:pPr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4560" behindDoc="0" locked="0" layoutInCell="1" allowOverlap="1" wp14:anchorId="029B2E9F" wp14:editId="577C42A7">
                      <wp:simplePos x="0" y="0"/>
                      <wp:positionH relativeFrom="column">
                        <wp:posOffset>702310</wp:posOffset>
                      </wp:positionH>
                      <wp:positionV relativeFrom="paragraph">
                        <wp:posOffset>783590</wp:posOffset>
                      </wp:positionV>
                      <wp:extent cx="631825" cy="241935"/>
                      <wp:effectExtent l="0" t="0" r="0" b="5715"/>
                      <wp:wrapNone/>
                      <wp:docPr id="191848051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1825" cy="2419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F11BA16" w14:textId="77777777" w:rsidR="001A595D" w:rsidRPr="00C03DB1" w:rsidRDefault="001A595D" w:rsidP="00E1099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18"/>
                                      <w:szCs w:val="21"/>
                                      <w:lang w:val="en-PH"/>
                                    </w:rPr>
                                  </w:pPr>
                                  <w:r w:rsidRPr="00C03DB1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18"/>
                                      <w:szCs w:val="21"/>
                                      <w:lang w:val="ko"/>
                                    </w:rPr>
                                    <w:t>기록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9B2E9F" id="_x0000_s1041" type="#_x0000_t202" style="position:absolute;left:0;text-align:left;margin-left:55.3pt;margin-top:61.7pt;width:49.75pt;height:19.0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" filled="f" stroked="f">
                      <v:textbox inset="0,0,0,0">
                        <w:txbxContent>
                          <w:p w14:paraId="3F11BA16" w14:textId="77777777" w:rsidR="001A595D" w:rsidRPr="00C03DB1" w:rsidRDefault="001A595D" w:rsidP="00E1099F">
                            <w:pPr>
                              <w:spacing w:before="0" w:after="0" w:line="192" w:lineRule="auto"/>
                              <w:jc w:val="center"/>
                              <w:rPr>
                                <w:sz w:val="18"/>
                                <w:szCs w:val="21"/>
                                <w:lang w:val="en-PH"/>
                              </w:rPr>
                            </w:pPr>
                            <w:r w:rsidRPr="00C03DB1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18"/>
                                <w:szCs w:val="21"/>
                                <w:lang w:val="ko"/>
                              </w:rPr>
                              <w:t>기록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37DD8" w:rsidRPr="00817B44">
              <w:rPr>
                <w:noProof/>
              </w:rPr>
              <w:drawing>
                <wp:inline distT="0" distB="0" distL="0" distR="0" wp14:anchorId="50241680" wp14:editId="13800FC8">
                  <wp:extent cx="1440000" cy="1440000"/>
                  <wp:effectExtent l="0" t="0" r="8255" b="8255"/>
                  <wp:docPr id="98" name="Picture 98" descr="정보 문서, 기록 문서 및 막대 그래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 descr="정보 문서, 기록 문서 및 막대 그래프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257EE2D" w14:textId="77777777" w:rsidR="00437DD8" w:rsidRPr="00817B44" w:rsidRDefault="003A20AC" w:rsidP="00C03DB1">
            <w:pPr>
              <w:spacing w:before="360" w:line="240" w:lineRule="auto"/>
              <w:rPr>
                <w:lang w:eastAsia="ko-KR"/>
              </w:rPr>
            </w:pPr>
            <w:r w:rsidRPr="00817B44">
              <w:rPr>
                <w:rStyle w:val="Strong"/>
                <w:rFonts w:eastAsia="Malgun Gothic" w:cs="Malgun Gothic"/>
                <w:lang w:val="ko" w:eastAsia="ko-KR"/>
              </w:rPr>
              <w:t>데이터</w:t>
            </w:r>
            <w:r w:rsidRPr="00817B44">
              <w:rPr>
                <w:rFonts w:eastAsia="Malgun Gothic" w:cs="Malgun Gothic"/>
                <w:lang w:val="ko" w:eastAsia="ko-KR"/>
              </w:rPr>
              <w:t>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이야기할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, </w:t>
            </w: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의미합니다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5258F815" w14:textId="77777777" w:rsidR="00437DD8" w:rsidRPr="00817B44" w:rsidRDefault="003A20AC" w:rsidP="00C03DB1">
            <w:pPr>
              <w:pStyle w:val="ListParagraph"/>
              <w:numPr>
                <w:ilvl w:val="0"/>
                <w:numId w:val="30"/>
              </w:numPr>
              <w:spacing w:line="240" w:lineRule="auto"/>
            </w:pPr>
            <w:r w:rsidRPr="00817B44">
              <w:rPr>
                <w:rFonts w:eastAsia="Malgun Gothic" w:cs="Malgun Gothic"/>
                <w:lang w:val="ko"/>
              </w:rPr>
              <w:t>사실</w:t>
            </w:r>
          </w:p>
          <w:p w14:paraId="3A321F43" w14:textId="77777777" w:rsidR="00437DD8" w:rsidRPr="00817B44" w:rsidRDefault="003A20AC" w:rsidP="00C03DB1">
            <w:pPr>
              <w:pStyle w:val="ListParagraph"/>
              <w:numPr>
                <w:ilvl w:val="0"/>
                <w:numId w:val="30"/>
              </w:numPr>
              <w:spacing w:line="240" w:lineRule="auto"/>
            </w:pPr>
            <w:r w:rsidRPr="00817B44">
              <w:rPr>
                <w:rFonts w:eastAsia="Malgun Gothic" w:cs="Malgun Gothic"/>
                <w:lang w:val="ko"/>
              </w:rPr>
              <w:t>정보</w:t>
            </w:r>
          </w:p>
          <w:p w14:paraId="2FE61AD1" w14:textId="77777777" w:rsidR="00437DD8" w:rsidRPr="00817B44" w:rsidRDefault="003A20AC" w:rsidP="00C03DB1">
            <w:pPr>
              <w:pStyle w:val="ListParagraph"/>
              <w:numPr>
                <w:ilvl w:val="0"/>
                <w:numId w:val="30"/>
              </w:numPr>
              <w:spacing w:line="240" w:lineRule="auto"/>
            </w:pPr>
            <w:r w:rsidRPr="00817B44">
              <w:rPr>
                <w:rFonts w:eastAsia="Malgun Gothic" w:cs="Malgun Gothic"/>
                <w:lang w:val="ko"/>
              </w:rPr>
              <w:t>기록</w:t>
            </w:r>
            <w:r w:rsidRPr="00817B44">
              <w:rPr>
                <w:rFonts w:eastAsia="Malgun Gothic" w:cs="Malgun Gothic"/>
                <w:lang w:val="ko"/>
              </w:rPr>
              <w:t>.</w:t>
            </w:r>
          </w:p>
        </w:tc>
      </w:tr>
      <w:tr w:rsidR="00B65B5A" w:rsidRPr="00817B44" w14:paraId="07A86242" w14:textId="77777777" w:rsidTr="00977E3B">
        <w:trPr>
          <w:trHeight w:val="3175"/>
        </w:trPr>
        <w:tc>
          <w:tcPr>
            <w:tcW w:w="2551" w:type="dxa"/>
            <w:vAlign w:val="center"/>
          </w:tcPr>
          <w:p w14:paraId="6A660608" w14:textId="77777777" w:rsidR="00437DD8" w:rsidRPr="00817B44" w:rsidRDefault="003A20AC" w:rsidP="00437DD8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32EA38FC" wp14:editId="5E98E068">
                  <wp:extent cx="1440000" cy="1440000"/>
                  <wp:effectExtent l="0" t="0" r="8255" b="8255"/>
                  <wp:docPr id="99" name="Picture 99" descr="한 무리의 CALD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9" descr="한 무리의 CALD 사람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7023E0A" w14:textId="77777777" w:rsidR="00437DD8" w:rsidRPr="00817B44" w:rsidRDefault="003A20AC" w:rsidP="00C03DB1">
            <w:p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다음을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이해하려면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나은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데이터가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필요합니다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5C12FD5E" w14:textId="77777777" w:rsidR="00437DD8" w:rsidRPr="00817B44" w:rsidRDefault="003A20AC" w:rsidP="00C03DB1">
            <w:pPr>
              <w:pStyle w:val="ListParagraph"/>
              <w:numPr>
                <w:ilvl w:val="0"/>
                <w:numId w:val="30"/>
              </w:numPr>
              <w:spacing w:line="240" w:lineRule="auto"/>
            </w:pPr>
            <w:r w:rsidRPr="00817B44">
              <w:rPr>
                <w:rFonts w:eastAsia="Malgun Gothic" w:cs="Malgun Gothic"/>
                <w:lang w:val="ko"/>
              </w:rPr>
              <w:t xml:space="preserve">CALD </w:t>
            </w:r>
            <w:r w:rsidRPr="00817B44">
              <w:rPr>
                <w:rFonts w:eastAsia="Malgun Gothic" w:cs="Malgun Gothic"/>
                <w:lang w:val="ko"/>
              </w:rPr>
              <w:t>참가자</w:t>
            </w:r>
          </w:p>
          <w:p w14:paraId="5F8EE307" w14:textId="77777777" w:rsidR="00437DD8" w:rsidRPr="00817B44" w:rsidRDefault="003A20AC" w:rsidP="00C03DB1">
            <w:pPr>
              <w:pStyle w:val="ListParagraph"/>
              <w:numPr>
                <w:ilvl w:val="0"/>
                <w:numId w:val="30"/>
              </w:num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그들이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어떤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지원을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필요로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하는지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6B91FBB1" w14:textId="77777777" w:rsidTr="005C45CC">
        <w:tc>
          <w:tcPr>
            <w:tcW w:w="2551" w:type="dxa"/>
            <w:vAlign w:val="center"/>
          </w:tcPr>
          <w:p w14:paraId="61CE21DE" w14:textId="77777777" w:rsidR="00437DD8" w:rsidRPr="00817B44" w:rsidRDefault="00437DD8" w:rsidP="00CF67C2">
            <w:pPr>
              <w:pStyle w:val="Image"/>
              <w:spacing w:before="600" w:after="0"/>
              <w:rPr>
                <w:noProof/>
                <w:lang w:eastAsia="ko-KR"/>
              </w:rPr>
            </w:pPr>
          </w:p>
        </w:tc>
        <w:tc>
          <w:tcPr>
            <w:tcW w:w="6576" w:type="dxa"/>
            <w:vAlign w:val="center"/>
          </w:tcPr>
          <w:p w14:paraId="3BF61BB6" w14:textId="77777777" w:rsidR="00437DD8" w:rsidRPr="00817B44" w:rsidRDefault="003A20AC" w:rsidP="00C03DB1">
            <w:pPr>
              <w:spacing w:before="600" w:after="0"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또한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이해하려면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많은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데이터가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필요합니다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135290DC" w14:textId="77777777" w:rsidTr="00C73E0D">
        <w:tc>
          <w:tcPr>
            <w:tcW w:w="2551" w:type="dxa"/>
            <w:vAlign w:val="center"/>
          </w:tcPr>
          <w:p w14:paraId="5A71A8B0" w14:textId="77777777" w:rsidR="005C45CC" w:rsidRPr="00817B44" w:rsidRDefault="003A20AC" w:rsidP="009B4B96">
            <w:pPr>
              <w:pStyle w:val="Image"/>
              <w:spacing w:before="120" w:after="120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29E5CCD9" wp14:editId="6FF07D37">
                  <wp:extent cx="1482725" cy="1482725"/>
                  <wp:effectExtent l="0" t="0" r="3175" b="3175"/>
                  <wp:docPr id="2039338464" name="Picture 10" descr="참가자를 지원하는 직원. 그 옆에는 엄지 손가락 올림 아이콘과 위쪽 화살표가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338464" name="Picture 10" descr="참가자를 지원하는 직원. 그 옆에는 엄지 손가락 올림 아이콘과 위쪽 화살표가 있습니다.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5615DA6" w14:textId="77777777" w:rsidR="005C45CC" w:rsidRPr="00817B44" w:rsidRDefault="003A20AC" w:rsidP="00C03DB1">
            <w:pPr>
              <w:pStyle w:val="ListParagraph"/>
              <w:numPr>
                <w:ilvl w:val="0"/>
                <w:numId w:val="32"/>
              </w:numPr>
              <w:spacing w:line="240" w:lineRule="auto"/>
            </w:pPr>
            <w:r w:rsidRPr="00817B44">
              <w:rPr>
                <w:rFonts w:eastAsia="Malgun Gothic" w:cs="Malgun Gothic"/>
                <w:lang w:val="ko"/>
              </w:rPr>
              <w:t>서비스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개선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방법</w:t>
            </w:r>
          </w:p>
        </w:tc>
      </w:tr>
      <w:tr w:rsidR="00B65B5A" w:rsidRPr="00817B44" w14:paraId="5C4B086D" w14:textId="77777777" w:rsidTr="00C73E0D">
        <w:tc>
          <w:tcPr>
            <w:tcW w:w="2551" w:type="dxa"/>
            <w:vAlign w:val="center"/>
          </w:tcPr>
          <w:p w14:paraId="618BFC72" w14:textId="77777777" w:rsidR="005C45CC" w:rsidRPr="00817B44" w:rsidRDefault="003A20AC" w:rsidP="009B4B96">
            <w:pPr>
              <w:pStyle w:val="Image"/>
              <w:spacing w:before="120" w:after="120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7800A5C2" wp14:editId="4BE3EA34">
                  <wp:extent cx="1482725" cy="1482725"/>
                  <wp:effectExtent l="0" t="0" r="3175" b="3175"/>
                  <wp:docPr id="1301712445" name="Picture 9" descr="NDIS 문서와 물음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712445" name="Picture 9" descr="NDIS 문서와 물음표.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26087EA" w14:textId="77777777" w:rsidR="005C45CC" w:rsidRPr="00817B44" w:rsidRDefault="003A20AC" w:rsidP="00C03DB1">
            <w:pPr>
              <w:pStyle w:val="ListParagraph"/>
              <w:numPr>
                <w:ilvl w:val="0"/>
                <w:numId w:val="32"/>
              </w:numPr>
              <w:spacing w:line="240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 xml:space="preserve">NDIS </w:t>
            </w:r>
            <w:r w:rsidRPr="00817B44">
              <w:rPr>
                <w:rFonts w:eastAsia="Malgun Gothic" w:cs="Malgun Gothic"/>
                <w:lang w:val="ko" w:eastAsia="ko-KR"/>
              </w:rPr>
              <w:t>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얼마나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운영되고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있는지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458F376E" w14:textId="77777777" w:rsidR="008104A9" w:rsidRPr="00817B44" w:rsidRDefault="003A20AC" w:rsidP="00B676E1">
      <w:pPr>
        <w:pStyle w:val="Heading4"/>
      </w:pPr>
      <w:r w:rsidRPr="00817B44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019CA7EF" wp14:editId="71E32389">
                <wp:simplePos x="0" y="0"/>
                <wp:positionH relativeFrom="page">
                  <wp:posOffset>922834</wp:posOffset>
                </wp:positionH>
                <wp:positionV relativeFrom="paragraph">
                  <wp:posOffset>210185</wp:posOffset>
                </wp:positionV>
                <wp:extent cx="5785200" cy="241200"/>
                <wp:effectExtent l="19050" t="19050" r="25400" b="26035"/>
                <wp:wrapNone/>
                <wp:docPr id="136" name="Group 1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37" name="Straight Connector 13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Oval 138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7869C3" id="Group 136" o:spid="_x0000_s1026" style="position:absolute;left:0;text-align:left;margin-left:72.65pt;margin-top:16.55pt;width:455.55pt;height:19pt;z-index:-251639808;mso-position-horizontal-relative:page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">
                <v:line id="Straight Connector 13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" strokecolor="#65276f [3044]" strokeweight="3pt">
                  <v:stroke endcap="round"/>
                </v:line>
                <v:oval id="Oval 138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" fillcolor="#06a8b5" strokecolor="#6b2976" strokeweight="3pt"/>
                <w10:wrap anchorx="page"/>
              </v:group>
            </w:pict>
          </mc:Fallback>
        </mc:AlternateContent>
      </w:r>
      <w:r w:rsidR="00FE7219" w:rsidRPr="00817B44">
        <w:rPr>
          <w:rFonts w:eastAsia="Malgun Gothic" w:cs="Malgun Gothic"/>
          <w:lang w:val="ko"/>
        </w:rPr>
        <w:t>우리의</w:t>
      </w:r>
      <w:r w:rsidR="00FE7219" w:rsidRPr="00817B44">
        <w:rPr>
          <w:rFonts w:eastAsia="Malgun Gothic" w:cs="Malgun Gothic"/>
          <w:lang w:val="ko"/>
        </w:rPr>
        <w:t xml:space="preserve"> </w:t>
      </w:r>
      <w:r w:rsidR="00FE7219" w:rsidRPr="00817B44">
        <w:rPr>
          <w:rFonts w:eastAsia="Malgun Gothic" w:cs="Malgun Gothic"/>
          <w:lang w:val="ko"/>
        </w:rPr>
        <w:t>목표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65B5A" w:rsidRPr="00817B44" w14:paraId="0DE1F75F" w14:textId="77777777" w:rsidTr="0031750E">
        <w:trPr>
          <w:trHeight w:val="2240"/>
        </w:trPr>
        <w:tc>
          <w:tcPr>
            <w:tcW w:w="2551" w:type="dxa"/>
            <w:vAlign w:val="center"/>
          </w:tcPr>
          <w:p w14:paraId="224E5E24" w14:textId="77777777" w:rsidR="008104A9" w:rsidRPr="00817B44" w:rsidRDefault="003A20AC" w:rsidP="00901638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31D722F3" wp14:editId="2564A41D">
                  <wp:extent cx="1440000" cy="1440000"/>
                  <wp:effectExtent l="0" t="0" r="8255" b="8255"/>
                  <wp:docPr id="1692890758" name="Picture 1692890758" descr="'CALD'라는 단어 밑에 3명의 사람들. 한 사람이 손을 들고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890758" name="Picture 1692890758" descr="'CALD'라는 단어 밑에 3명의 사람들. 한 사람이 손을 들고 있습니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37E4320" w14:textId="77777777" w:rsidR="008104A9" w:rsidRPr="00817B44" w:rsidRDefault="003A20AC" w:rsidP="00C03DB1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사람들이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필요로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지원하는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방식으로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'CALD'</w:t>
            </w:r>
            <w:r w:rsidRPr="00817B44">
              <w:rPr>
                <w:rFonts w:eastAsia="Malgun Gothic" w:cs="Malgun Gothic"/>
                <w:lang w:val="ko" w:eastAsia="ko-KR"/>
              </w:rPr>
              <w:t>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설명하고자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합니다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. </w:t>
            </w:r>
          </w:p>
        </w:tc>
      </w:tr>
      <w:tr w:rsidR="00B65B5A" w:rsidRPr="00817B44" w14:paraId="72A3D422" w14:textId="77777777" w:rsidTr="00C73E0D">
        <w:tc>
          <w:tcPr>
            <w:tcW w:w="2551" w:type="dxa"/>
            <w:vAlign w:val="center"/>
          </w:tcPr>
          <w:p w14:paraId="30DBBBB3" w14:textId="77777777" w:rsidR="00FE7219" w:rsidRPr="00817B44" w:rsidRDefault="00FE7219" w:rsidP="00901638">
            <w:pPr>
              <w:pStyle w:val="Image"/>
              <w:spacing w:before="360" w:after="0"/>
              <w:rPr>
                <w:noProof/>
                <w:lang w:eastAsia="ko-KR"/>
              </w:rPr>
            </w:pPr>
          </w:p>
        </w:tc>
        <w:tc>
          <w:tcPr>
            <w:tcW w:w="6576" w:type="dxa"/>
            <w:vAlign w:val="center"/>
          </w:tcPr>
          <w:p w14:paraId="78BC80BD" w14:textId="77777777" w:rsidR="00FE7219" w:rsidRPr="00817B44" w:rsidRDefault="003A20AC" w:rsidP="00C03DB1">
            <w:pPr>
              <w:spacing w:before="360" w:after="0"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다음을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위해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, </w:t>
            </w:r>
            <w:r w:rsidRPr="00817B44">
              <w:rPr>
                <w:rFonts w:eastAsia="Malgun Gothic" w:cs="Malgun Gothic"/>
                <w:lang w:val="ko" w:eastAsia="ko-KR"/>
              </w:rPr>
              <w:t>양질의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데이터를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수집하고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사용하는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중요합니다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7058353B" w14:textId="77777777" w:rsidTr="0031750E">
        <w:trPr>
          <w:trHeight w:val="2266"/>
        </w:trPr>
        <w:tc>
          <w:tcPr>
            <w:tcW w:w="2551" w:type="dxa"/>
            <w:vAlign w:val="center"/>
          </w:tcPr>
          <w:p w14:paraId="120E17C3" w14:textId="77777777" w:rsidR="00FE7219" w:rsidRPr="00817B44" w:rsidRDefault="003A20AC" w:rsidP="009B4B96">
            <w:pPr>
              <w:pStyle w:val="Image"/>
              <w:spacing w:before="120" w:after="120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20F8AC3A" wp14:editId="7EF3EFAE">
                  <wp:extent cx="1482725" cy="1482725"/>
                  <wp:effectExtent l="0" t="0" r="3175" b="3175"/>
                  <wp:docPr id="353773993" name="Picture 11" descr="참가자를 지원하는 직원. 그 옆에는 엄지 손가락 올림 아이콘과 위쪽 화살표가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773993" name="Picture 11" descr="참가자를 지원하는 직원. 그 옆에는 엄지 손가락 올림 아이콘과 위쪽 화살표가 있습니다.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1B24D9C" w14:textId="77777777" w:rsidR="00FE7219" w:rsidRPr="00817B44" w:rsidRDefault="003A20AC" w:rsidP="00C03DB1">
            <w:pPr>
              <w:pStyle w:val="ListParagraph"/>
              <w:numPr>
                <w:ilvl w:val="0"/>
                <w:numId w:val="33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817B44">
              <w:rPr>
                <w:rFonts w:eastAsia="Malgun Gothic" w:cs="Malgun Gothic"/>
                <w:lang w:val="ko" w:eastAsia="ko-KR"/>
              </w:rPr>
              <w:t>참가자에게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나은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서비스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제공하기</w:t>
            </w:r>
          </w:p>
        </w:tc>
      </w:tr>
      <w:tr w:rsidR="00B65B5A" w:rsidRPr="00817B44" w14:paraId="54FBA9B2" w14:textId="77777777" w:rsidTr="00C73E0D">
        <w:tc>
          <w:tcPr>
            <w:tcW w:w="2551" w:type="dxa"/>
            <w:vAlign w:val="center"/>
          </w:tcPr>
          <w:p w14:paraId="02FF174B" w14:textId="77777777" w:rsidR="00FE7219" w:rsidRPr="00817B44" w:rsidRDefault="003A20AC" w:rsidP="009B4B96">
            <w:pPr>
              <w:pStyle w:val="Image"/>
              <w:spacing w:before="120" w:after="120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6F3ED268" wp14:editId="581AC4B5">
                  <wp:extent cx="1482725" cy="1482725"/>
                  <wp:effectExtent l="0" t="0" r="3175" b="3175"/>
                  <wp:docPr id="1923862739" name="Picture 12" descr="체크 표시와 'X' 표시가 있는 말풍선 밑에 있는 NDIS 직원. 그 옆에는 엄지 손가락 올림 아이콘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862739" name="Picture 12" descr="체크 표시와 'X' 표시가 있는 말풍선 밑에 있는 NDIS 직원. 그 옆에는 엄지 손가락 올림 아이콘이 있습니다.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F2D394B" w14:textId="77777777" w:rsidR="00FE7219" w:rsidRPr="00817B44" w:rsidRDefault="003A20AC" w:rsidP="00C03DB1">
            <w:pPr>
              <w:pStyle w:val="ListParagraph"/>
              <w:numPr>
                <w:ilvl w:val="0"/>
                <w:numId w:val="33"/>
              </w:numPr>
              <w:spacing w:line="276" w:lineRule="auto"/>
            </w:pPr>
            <w:r w:rsidRPr="00817B44">
              <w:rPr>
                <w:rFonts w:eastAsia="Malgun Gothic" w:cs="Malgun Gothic"/>
                <w:lang w:val="ko"/>
              </w:rPr>
              <w:t>올바른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결정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내리기</w:t>
            </w:r>
            <w:r w:rsidRPr="00817B44">
              <w:rPr>
                <w:rFonts w:eastAsia="Malgun Gothic" w:cs="Malgun Gothic"/>
                <w:lang w:val="ko"/>
              </w:rPr>
              <w:t>.</w:t>
            </w:r>
          </w:p>
        </w:tc>
      </w:tr>
      <w:tr w:rsidR="00B65B5A" w:rsidRPr="00817B44" w14:paraId="64D45D98" w14:textId="77777777" w:rsidTr="00C73E0D">
        <w:tc>
          <w:tcPr>
            <w:tcW w:w="2551" w:type="dxa"/>
            <w:vAlign w:val="center"/>
          </w:tcPr>
          <w:p w14:paraId="55A9EC07" w14:textId="77777777" w:rsidR="0045725F" w:rsidRPr="00817B44" w:rsidRDefault="003A20AC" w:rsidP="009B4B96">
            <w:pPr>
              <w:pStyle w:val="Image"/>
              <w:spacing w:before="480"/>
              <w:rPr>
                <w:noProof/>
              </w:rPr>
            </w:pPr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6608" behindDoc="0" locked="0" layoutInCell="1" allowOverlap="1" wp14:anchorId="15F9475F" wp14:editId="2087DF40">
                      <wp:simplePos x="0" y="0"/>
                      <wp:positionH relativeFrom="column">
                        <wp:posOffset>295275</wp:posOffset>
                      </wp:positionH>
                      <wp:positionV relativeFrom="paragraph">
                        <wp:posOffset>600710</wp:posOffset>
                      </wp:positionV>
                      <wp:extent cx="892175" cy="635000"/>
                      <wp:effectExtent l="0" t="0" r="0" b="0"/>
                      <wp:wrapNone/>
                      <wp:docPr id="154298698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6350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771B04B" w14:textId="77777777" w:rsidR="001A595D" w:rsidRPr="00C03DB1" w:rsidRDefault="001A595D" w:rsidP="00D449EB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C03DB1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4"/>
                                      <w:szCs w:val="24"/>
                                      <w:lang w:val="ko"/>
                                    </w:rPr>
                                    <w:t>행동 계획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F9475F" id="_x0000_s1042" type="#_x0000_t202" style="position:absolute;left:0;text-align:left;margin-left:23.25pt;margin-top:47.3pt;width:70.25pt;height:50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" filled="f" stroked="f">
                      <v:textbox inset="0,0,0,0">
                        <w:txbxContent>
                          <w:p w14:paraId="3771B04B" w14:textId="77777777" w:rsidR="001A595D" w:rsidRPr="00C03DB1" w:rsidRDefault="001A595D" w:rsidP="00D449EB">
                            <w:pPr>
                              <w:spacing w:before="0" w:after="0" w:line="192" w:lineRule="auto"/>
                              <w:jc w:val="center"/>
                              <w:rPr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C03DB1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4"/>
                                <w:szCs w:val="24"/>
                                <w:lang w:val="ko"/>
                              </w:rPr>
                              <w:t>행동 계획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264D6" w:rsidRPr="00817B44">
              <w:rPr>
                <w:noProof/>
              </w:rPr>
              <w:drawing>
                <wp:inline distT="0" distB="0" distL="0" distR="0" wp14:anchorId="3828DB9B" wp14:editId="127DA553">
                  <wp:extent cx="1482725" cy="1482725"/>
                  <wp:effectExtent l="0" t="0" r="3175" b="3175"/>
                  <wp:docPr id="1047861810" name="Picture 19" descr="체크 표시된 목록이 있는 행동 계획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861810" name="Picture 19" descr="체크 표시된 목록이 있는 행동 계획 문서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2D0A4A1" w14:textId="66E131DE" w:rsidR="00F122D1" w:rsidRPr="00817B44" w:rsidRDefault="003A20AC" w:rsidP="00C03DB1">
            <w:pPr>
              <w:spacing w:before="480"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방안에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내용은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계획의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="00F81D38">
              <w:rPr>
                <w:rFonts w:eastAsia="Malgun Gothic" w:cs="Malgun Gothic"/>
                <w:lang w:val="en-US" w:eastAsia="ko-KR"/>
              </w:rPr>
              <w:t>37</w:t>
            </w:r>
            <w:r w:rsidRPr="00817B44">
              <w:rPr>
                <w:rFonts w:eastAsia="Malgun Gothic" w:cs="Malgun Gothic"/>
                <w:lang w:val="ko" w:eastAsia="ko-KR"/>
              </w:rPr>
              <w:t>페이지에서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확인할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49489765" w14:textId="77777777" w:rsidR="00F122D1" w:rsidRPr="00817B44" w:rsidRDefault="003A20AC" w:rsidP="00C03DB1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 xml:space="preserve">NDIS </w:t>
            </w:r>
            <w:r w:rsidRPr="00817B44">
              <w:rPr>
                <w:rFonts w:eastAsia="Malgun Gothic" w:cs="Malgun Gothic"/>
                <w:lang w:val="ko" w:eastAsia="ko-KR"/>
              </w:rPr>
              <w:t>웹사이트에서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계획을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찾아볼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00E4CE8B" w14:textId="77777777" w:rsidR="0045725F" w:rsidRPr="00817B44" w:rsidRDefault="00000000" w:rsidP="00C03DB1">
            <w:pPr>
              <w:spacing w:line="276" w:lineRule="auto"/>
            </w:pPr>
            <w:hyperlink r:id="rId105" w:history="1">
              <w:r w:rsidR="006A604C" w:rsidRPr="00817B44">
                <w:rPr>
                  <w:rStyle w:val="Hyperlink"/>
                  <w:rFonts w:eastAsia="Malgun Gothic" w:cs="Malgun Gothic"/>
                </w:rPr>
                <w:t>www.ndis.gov.au/CALD</w:t>
              </w:r>
            </w:hyperlink>
          </w:p>
        </w:tc>
      </w:tr>
    </w:tbl>
    <w:p w14:paraId="42178BC7" w14:textId="77777777" w:rsidR="00B676E1" w:rsidRPr="00817B44" w:rsidRDefault="003A20AC" w:rsidP="00C90E00">
      <w:pPr>
        <w:pStyle w:val="Heading3"/>
        <w:spacing w:before="480" w:after="240"/>
        <w:rPr>
          <w:lang w:eastAsia="ko-KR"/>
        </w:rPr>
      </w:pPr>
      <w:r w:rsidRPr="00817B44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793C16B9" wp14:editId="3A425018">
                <wp:simplePos x="0" y="0"/>
                <wp:positionH relativeFrom="page">
                  <wp:posOffset>570230</wp:posOffset>
                </wp:positionH>
                <wp:positionV relativeFrom="paragraph">
                  <wp:posOffset>-166159</wp:posOffset>
                </wp:positionV>
                <wp:extent cx="6422400" cy="691200"/>
                <wp:effectExtent l="19050" t="19050" r="16510" b="13970"/>
                <wp:wrapNone/>
                <wp:docPr id="604329672" name="Rectangle: Rounded Corners 6043296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B6E3F9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C66E7EE" id="Rectangle: Rounded Corners 604329672" o:spid="_x0000_s1026" style="position:absolute;left:0;text-align:left;margin-left:44.9pt;margin-top:-13.1pt;width:505.7pt;height:54.45pt;z-index:-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" fillcolor="#b6e3f9" strokecolor="#6b2976" strokeweight="3pt">
                <w10:wrap anchorx="page"/>
              </v:roundrect>
            </w:pict>
          </mc:Fallback>
        </mc:AlternateContent>
      </w:r>
      <w:r w:rsidRPr="00817B44">
        <w:rPr>
          <w:rFonts w:eastAsia="Malgun Gothic" w:cs="Malgun Gothic"/>
          <w:lang w:val="ko" w:eastAsia="ko-KR"/>
        </w:rPr>
        <w:t xml:space="preserve">6. </w:t>
      </w:r>
      <w:r w:rsidRPr="00817B44">
        <w:rPr>
          <w:rFonts w:eastAsia="Malgun Gothic" w:cs="Malgun Gothic"/>
          <w:lang w:val="ko" w:eastAsia="ko-KR"/>
        </w:rPr>
        <w:t>커뮤니티와</w:t>
      </w:r>
      <w:r w:rsidRPr="00817B44">
        <w:rPr>
          <w:rFonts w:eastAsia="Malgun Gothic" w:cs="Malgun Gothic"/>
          <w:lang w:val="ko" w:eastAsia="ko-KR"/>
        </w:rPr>
        <w:t xml:space="preserve"> </w:t>
      </w:r>
      <w:r w:rsidRPr="00817B44">
        <w:rPr>
          <w:rFonts w:eastAsia="Malgun Gothic" w:cs="Malgun Gothic"/>
          <w:lang w:val="ko" w:eastAsia="ko-KR"/>
        </w:rPr>
        <w:t>소통하는</w:t>
      </w:r>
      <w:r w:rsidRPr="00817B44">
        <w:rPr>
          <w:rFonts w:eastAsia="Malgun Gothic" w:cs="Malgun Gothic"/>
          <w:lang w:val="ko" w:eastAsia="ko-KR"/>
        </w:rPr>
        <w:t xml:space="preserve"> </w:t>
      </w:r>
      <w:r w:rsidRPr="00817B44">
        <w:rPr>
          <w:rFonts w:eastAsia="Malgun Gothic" w:cs="Malgun Gothic"/>
          <w:lang w:val="ko" w:eastAsia="ko-KR"/>
        </w:rPr>
        <w:t>방법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65B5A" w:rsidRPr="00817B44" w14:paraId="3E154A69" w14:textId="77777777" w:rsidTr="00F74B03">
        <w:tc>
          <w:tcPr>
            <w:tcW w:w="2551" w:type="dxa"/>
            <w:vAlign w:val="center"/>
          </w:tcPr>
          <w:p w14:paraId="1C5A2464" w14:textId="77777777" w:rsidR="001E0C39" w:rsidRPr="00817B44" w:rsidRDefault="003A20AC" w:rsidP="000F3FD8">
            <w:pPr>
              <w:pStyle w:val="Image"/>
              <w:spacing w:before="120" w:after="120"/>
            </w:pPr>
            <w:r w:rsidRPr="00817B44">
              <w:rPr>
                <w:noProof/>
              </w:rPr>
              <w:drawing>
                <wp:inline distT="0" distB="0" distL="0" distR="0" wp14:anchorId="7A0E315F" wp14:editId="0D88F02B">
                  <wp:extent cx="1482725" cy="1482725"/>
                  <wp:effectExtent l="0" t="0" r="3175" b="3175"/>
                  <wp:docPr id="156258991" name="Picture 20" descr="누군가와 악수하고 있는 NDIS 직원, 엄지손가락 올림 아이콘과 위쪽 화살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58991" name="Picture 20" descr="누군가와 악수하고 있는 NDIS 직원, 엄지손가락 올림 아이콘과 위쪽 화살표.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932D4AA" w14:textId="77777777" w:rsidR="001E0C39" w:rsidRPr="00817B44" w:rsidRDefault="003A20AC" w:rsidP="00C03DB1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과거에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연결되지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않았던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커뮤니티와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소통할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나은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방법을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찾아야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합니다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. </w:t>
            </w:r>
          </w:p>
        </w:tc>
      </w:tr>
      <w:tr w:rsidR="00B65B5A" w:rsidRPr="00817B44" w14:paraId="53AB55E7" w14:textId="77777777" w:rsidTr="00F74B03">
        <w:tc>
          <w:tcPr>
            <w:tcW w:w="2551" w:type="dxa"/>
            <w:vAlign w:val="center"/>
          </w:tcPr>
          <w:p w14:paraId="51D47104" w14:textId="77777777" w:rsidR="006A5A77" w:rsidRPr="00817B44" w:rsidRDefault="006A5A77" w:rsidP="000F3FD8">
            <w:pPr>
              <w:pStyle w:val="Image"/>
              <w:spacing w:after="0"/>
              <w:rPr>
                <w:lang w:eastAsia="ko-KR"/>
              </w:rPr>
            </w:pPr>
          </w:p>
        </w:tc>
        <w:tc>
          <w:tcPr>
            <w:tcW w:w="6576" w:type="dxa"/>
            <w:vAlign w:val="center"/>
          </w:tcPr>
          <w:p w14:paraId="5E007C3F" w14:textId="77777777" w:rsidR="006A5A77" w:rsidRPr="00817B44" w:rsidRDefault="003A20AC" w:rsidP="00C03DB1">
            <w:pPr>
              <w:spacing w:after="0"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여기에는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포함됩니다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634DCB27" w14:textId="77777777" w:rsidTr="00F74B03">
        <w:tc>
          <w:tcPr>
            <w:tcW w:w="2551" w:type="dxa"/>
            <w:vAlign w:val="center"/>
          </w:tcPr>
          <w:p w14:paraId="6F0B50AA" w14:textId="77777777" w:rsidR="006A5A77" w:rsidRPr="00817B44" w:rsidRDefault="003A20AC" w:rsidP="00C73E0D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59724F67" wp14:editId="115CFB96">
                  <wp:extent cx="1482725" cy="1482725"/>
                  <wp:effectExtent l="0" t="0" r="3175" b="3175"/>
                  <wp:docPr id="1848793223" name="Picture 13" descr="정보 아이콘이 있는 말풍선 밑에 다른 사람에게 문서를 주고 있는 한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793223" name="Picture 13" descr="정보 아이콘이 있는 말풍선 밑에 다른 사람에게 문서를 주고 있는 한 사람.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0226A1E" w14:textId="77777777" w:rsidR="006A5A77" w:rsidRPr="00817B44" w:rsidRDefault="003A20AC" w:rsidP="00C03DB1">
            <w:pPr>
              <w:pStyle w:val="ListParagraph"/>
              <w:numPr>
                <w:ilvl w:val="0"/>
                <w:numId w:val="33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연결이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되지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않았던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커뮤니티들과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정보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공유하기</w:t>
            </w:r>
          </w:p>
        </w:tc>
      </w:tr>
      <w:tr w:rsidR="00B65B5A" w:rsidRPr="00817B44" w14:paraId="115BFF1F" w14:textId="77777777" w:rsidTr="00F74B03">
        <w:tc>
          <w:tcPr>
            <w:tcW w:w="2551" w:type="dxa"/>
            <w:vAlign w:val="center"/>
          </w:tcPr>
          <w:p w14:paraId="3A77713C" w14:textId="77777777" w:rsidR="006A5A77" w:rsidRPr="00817B44" w:rsidRDefault="003A20AC" w:rsidP="00C73E0D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372C62D0" wp14:editId="3CD79DAE">
                  <wp:extent cx="1483200" cy="1112400"/>
                  <wp:effectExtent l="0" t="0" r="3175" b="0"/>
                  <wp:docPr id="271332487" name="Picture 21" descr="나이 든 사람이 문서를 읽는 것을 돕고 있는 한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332487" name="Picture 21" descr="나이 든 사람이 문서를 읽는 것을 돕고 있는 한 사람.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08" r="23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33FCB03" w14:textId="77777777" w:rsidR="006A5A77" w:rsidRPr="00817B44" w:rsidRDefault="003A20AC" w:rsidP="00C03DB1">
            <w:pPr>
              <w:pStyle w:val="ListParagraph"/>
              <w:numPr>
                <w:ilvl w:val="0"/>
                <w:numId w:val="33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서비스가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지역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사회의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요구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사항을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충족하는지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확인하기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1156F140" w14:textId="77777777" w:rsidR="00B676E1" w:rsidRPr="00817B44" w:rsidRDefault="003A20AC" w:rsidP="00D24CB6">
      <w:pPr>
        <w:pStyle w:val="Heading4"/>
        <w:tabs>
          <w:tab w:val="right" w:pos="9026"/>
        </w:tabs>
        <w:spacing w:before="480"/>
      </w:pPr>
      <w:r w:rsidRPr="00817B44">
        <w:rPr>
          <w:noProof/>
        </w:rPr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36C8E711" wp14:editId="54553C42">
                <wp:simplePos x="0" y="0"/>
                <wp:positionH relativeFrom="page">
                  <wp:posOffset>922834</wp:posOffset>
                </wp:positionH>
                <wp:positionV relativeFrom="paragraph">
                  <wp:posOffset>519430</wp:posOffset>
                </wp:positionV>
                <wp:extent cx="5785200" cy="241200"/>
                <wp:effectExtent l="19050" t="19050" r="25400" b="26035"/>
                <wp:wrapNone/>
                <wp:docPr id="1407463667" name="Group 14074636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243295825" name="Straight Connector 124329582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290643" name="Oval 6602906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F906EF" id="Group 1407463667" o:spid="_x0000_s1026" style="position:absolute;left:0;text-align:left;margin-left:72.65pt;margin-top:40.9pt;width:455.55pt;height:19pt;z-index:-251635712;mso-position-horizontal-relative:page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">
                <v:line id="Straight Connector 124329582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" strokecolor="#65276f [3044]" strokeweight="3pt">
                  <v:stroke endcap="round"/>
                </v:line>
                <v:oval id="Oval 66029064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" fillcolor="#b6e3f9" strokecolor="#6b2976" strokeweight="3pt"/>
                <w10:wrap anchorx="page"/>
              </v:group>
            </w:pict>
          </mc:Fallback>
        </mc:AlternateContent>
      </w:r>
      <w:r w:rsidR="00FE7219" w:rsidRPr="00817B44">
        <w:rPr>
          <w:rFonts w:eastAsia="Malgun Gothic" w:cs="Malgun Gothic"/>
          <w:lang w:val="ko"/>
        </w:rPr>
        <w:t>우리의</w:t>
      </w:r>
      <w:r w:rsidR="00FE7219" w:rsidRPr="00817B44">
        <w:rPr>
          <w:rFonts w:eastAsia="Malgun Gothic" w:cs="Malgun Gothic"/>
          <w:lang w:val="ko"/>
        </w:rPr>
        <w:t xml:space="preserve"> </w:t>
      </w:r>
      <w:r w:rsidR="00FE7219" w:rsidRPr="00817B44">
        <w:rPr>
          <w:rFonts w:eastAsia="Malgun Gothic" w:cs="Malgun Gothic"/>
          <w:lang w:val="ko"/>
        </w:rPr>
        <w:t>목표</w:t>
      </w:r>
      <w:r w:rsidR="00FE7219" w:rsidRPr="00817B44">
        <w:rPr>
          <w:rFonts w:eastAsia="Malgun Gothic" w:cs="Malgun Gothic"/>
          <w:lang w:val="ko"/>
        </w:rPr>
        <w:tab/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51"/>
        <w:gridCol w:w="6805"/>
      </w:tblGrid>
      <w:tr w:rsidR="00B65B5A" w:rsidRPr="00817B44" w14:paraId="2C96F1E8" w14:textId="77777777" w:rsidTr="00392C28">
        <w:tc>
          <w:tcPr>
            <w:tcW w:w="2551" w:type="dxa"/>
            <w:vAlign w:val="center"/>
          </w:tcPr>
          <w:p w14:paraId="4F71E570" w14:textId="77777777" w:rsidR="00B676E1" w:rsidRPr="00817B44" w:rsidRDefault="003A20AC" w:rsidP="004A17E3">
            <w:pPr>
              <w:pStyle w:val="Image"/>
              <w:spacing w:before="360"/>
            </w:pPr>
            <w:r w:rsidRPr="00817B44">
              <w:rPr>
                <w:noProof/>
              </w:rPr>
              <w:drawing>
                <wp:inline distT="0" distB="0" distL="0" distR="0" wp14:anchorId="64F59BF2" wp14:editId="3D6C894D">
                  <wp:extent cx="1482725" cy="1482725"/>
                  <wp:effectExtent l="0" t="0" r="3175" b="3175"/>
                  <wp:docPr id="1147277086" name="Picture 14" descr="자신을 가리키고 있는 사람. 그 위에는 NDIS 플랜이 들어 있는 생각 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277086" name="Picture 14" descr="자신을 가리키고 있는 사람. 그 위에는 NDIS 플랜이 들어 있는 생각 풍선이 있습니다.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vAlign w:val="center"/>
          </w:tcPr>
          <w:p w14:paraId="5F7BD493" w14:textId="77777777" w:rsidR="00B676E1" w:rsidRPr="00817B44" w:rsidRDefault="003A20AC" w:rsidP="00F83120">
            <w:pPr>
              <w:spacing w:before="360"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장애인들이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NDIS</w:t>
            </w:r>
            <w:r w:rsidRPr="00817B44">
              <w:rPr>
                <w:rFonts w:eastAsia="Malgun Gothic" w:cs="Malgun Gothic"/>
                <w:lang w:val="ko" w:eastAsia="ko-KR"/>
              </w:rPr>
              <w:t>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이해하는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방법을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개선하고자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35CB1757" w14:textId="77777777" w:rsidR="000F3FD8" w:rsidRPr="00817B44" w:rsidRDefault="003A20AC">
      <w:pPr>
        <w:rPr>
          <w:lang w:eastAsia="ko-KR"/>
        </w:rPr>
      </w:pPr>
      <w:r w:rsidRPr="00817B44">
        <w:rPr>
          <w:lang w:eastAsia="ko-KR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65B5A" w:rsidRPr="00817B44" w14:paraId="34AF95AD" w14:textId="77777777" w:rsidTr="000F3FD8">
        <w:trPr>
          <w:trHeight w:val="454"/>
        </w:trPr>
        <w:tc>
          <w:tcPr>
            <w:tcW w:w="2551" w:type="dxa"/>
            <w:vAlign w:val="center"/>
          </w:tcPr>
          <w:p w14:paraId="4B4B3813" w14:textId="77777777" w:rsidR="006D5181" w:rsidRPr="00817B44" w:rsidRDefault="006D5181" w:rsidP="000F3FD8">
            <w:pPr>
              <w:pStyle w:val="Image"/>
              <w:spacing w:after="0"/>
              <w:rPr>
                <w:lang w:eastAsia="ko-KR"/>
              </w:rPr>
            </w:pPr>
          </w:p>
        </w:tc>
        <w:tc>
          <w:tcPr>
            <w:tcW w:w="6576" w:type="dxa"/>
            <w:vAlign w:val="center"/>
          </w:tcPr>
          <w:p w14:paraId="1FB31815" w14:textId="77777777" w:rsidR="008F445F" w:rsidRPr="00817B44" w:rsidRDefault="003A20AC" w:rsidP="00F83120">
            <w:pPr>
              <w:spacing w:after="0"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여기에는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정보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공유가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포함됩니다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2D68457F" w14:textId="77777777" w:rsidTr="00C73E0D">
        <w:tc>
          <w:tcPr>
            <w:tcW w:w="2551" w:type="dxa"/>
            <w:vAlign w:val="center"/>
          </w:tcPr>
          <w:p w14:paraId="4F0DE297" w14:textId="77777777" w:rsidR="000B54BD" w:rsidRPr="00817B44" w:rsidRDefault="003A20AC" w:rsidP="000F3FD8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07DC2884" wp14:editId="240B05C1">
                  <wp:extent cx="1482725" cy="1482725"/>
                  <wp:effectExtent l="0" t="0" r="3175" b="3175"/>
                  <wp:docPr id="618057097" name="Picture 15" descr="물음표 아래에 있는 많은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057097" name="Picture 15" descr="물음표 아래에 있는 많은 사람들.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2BAA567" w14:textId="77777777" w:rsidR="000B54BD" w:rsidRPr="00817B44" w:rsidRDefault="003A20AC" w:rsidP="00F83120">
            <w:pPr>
              <w:pStyle w:val="ListParagraph"/>
              <w:numPr>
                <w:ilvl w:val="0"/>
                <w:numId w:val="51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NDIS</w:t>
            </w:r>
            <w:r w:rsidRPr="00817B44">
              <w:rPr>
                <w:rFonts w:eastAsia="Malgun Gothic" w:cs="Malgun Gothic"/>
                <w:lang w:val="ko" w:eastAsia="ko-KR"/>
              </w:rPr>
              <w:t>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참여할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</w:t>
            </w:r>
          </w:p>
        </w:tc>
      </w:tr>
      <w:tr w:rsidR="00B65B5A" w:rsidRPr="00817B44" w14:paraId="31D6ED4E" w14:textId="77777777" w:rsidTr="00C73E0D">
        <w:tc>
          <w:tcPr>
            <w:tcW w:w="2551" w:type="dxa"/>
            <w:vAlign w:val="center"/>
          </w:tcPr>
          <w:p w14:paraId="143EF441" w14:textId="77777777" w:rsidR="000B54BD" w:rsidRPr="00817B44" w:rsidRDefault="003A20AC" w:rsidP="000F3FD8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55E8809F" wp14:editId="539B46DA">
                  <wp:extent cx="1482725" cy="1482725"/>
                  <wp:effectExtent l="0" t="0" r="3175" b="3175"/>
                  <wp:docPr id="667159773" name="Picture 16" descr="NDIS 플랜을 들고 있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159773" name="Picture 16" descr="NDIS 플랜을 들고 있는 사람.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E2D104B" w14:textId="77777777" w:rsidR="000B54BD" w:rsidRPr="00817B44" w:rsidRDefault="003A20AC" w:rsidP="00F83120">
            <w:pPr>
              <w:pStyle w:val="ListParagraph"/>
              <w:numPr>
                <w:ilvl w:val="0"/>
                <w:numId w:val="51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NDIS</w:t>
            </w:r>
            <w:r w:rsidRPr="00817B44">
              <w:rPr>
                <w:rFonts w:eastAsia="Malgun Gothic" w:cs="Malgun Gothic"/>
                <w:lang w:val="ko" w:eastAsia="ko-KR"/>
              </w:rPr>
              <w:t>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이용하는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방법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44C8EFDC" w14:textId="77777777" w:rsidTr="000F3FD8">
        <w:trPr>
          <w:trHeight w:val="3288"/>
        </w:trPr>
        <w:tc>
          <w:tcPr>
            <w:tcW w:w="2551" w:type="dxa"/>
            <w:vAlign w:val="center"/>
          </w:tcPr>
          <w:p w14:paraId="1D5A9DEF" w14:textId="77777777" w:rsidR="008F445F" w:rsidRPr="00817B44" w:rsidRDefault="003A20AC" w:rsidP="009528D1">
            <w:pPr>
              <w:pStyle w:val="Image"/>
              <w:spacing w:before="600"/>
            </w:pPr>
            <w:r w:rsidRPr="00817B44">
              <w:rPr>
                <w:noProof/>
              </w:rPr>
              <w:drawing>
                <wp:inline distT="0" distB="0" distL="0" distR="0" wp14:anchorId="06F9F30A" wp14:editId="3DED71F1">
                  <wp:extent cx="1482725" cy="1482725"/>
                  <wp:effectExtent l="0" t="0" r="3175" b="3175"/>
                  <wp:docPr id="225730487" name="Picture 17" descr="많은 사람들. 그 위에는 변경 아이콘이 있는 생각 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730487" name="Picture 17" descr="많은 사람들. 그 위에는 변경 아이콘이 있는 생각 풍선이 있습니다.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8699013" w14:textId="77777777" w:rsidR="007B3CE7" w:rsidRPr="00817B44" w:rsidRDefault="003A20AC" w:rsidP="00F83120">
            <w:pPr>
              <w:spacing w:before="600"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또한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장애에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지역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사회의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Style w:val="Strong"/>
                <w:rFonts w:eastAsia="Malgun Gothic" w:cs="Malgun Gothic"/>
                <w:lang w:val="ko" w:eastAsia="ko-KR"/>
              </w:rPr>
              <w:t>태도</w:t>
            </w:r>
            <w:r w:rsidRPr="00817B44">
              <w:rPr>
                <w:rFonts w:eastAsia="Malgun Gothic" w:cs="Malgun Gothic"/>
                <w:lang w:val="ko" w:eastAsia="ko-KR"/>
              </w:rPr>
              <w:t>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바꾸는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데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도움이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정보를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공유하고자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538A3FF8" w14:textId="77777777" w:rsidTr="000F3FD8">
        <w:trPr>
          <w:trHeight w:val="3458"/>
        </w:trPr>
        <w:tc>
          <w:tcPr>
            <w:tcW w:w="2551" w:type="dxa"/>
            <w:vAlign w:val="center"/>
          </w:tcPr>
          <w:p w14:paraId="6BA6A548" w14:textId="77777777" w:rsidR="009205EE" w:rsidRPr="00817B44" w:rsidRDefault="003A20AC" w:rsidP="000F3FD8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593903F0" wp14:editId="7B5902C6">
                  <wp:extent cx="1482725" cy="1482725"/>
                  <wp:effectExtent l="0" t="0" r="3175" b="3175"/>
                  <wp:docPr id="2008626073" name="Picture 18" descr="자신을 가리키고 있는 사람. 그 위에는 생각 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626073" name="Picture 18" descr="자신을 가리키고 있는 사람. 그 위에는 생각 풍선이 있습니다.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31FBD9B" w14:textId="77777777" w:rsidR="009205EE" w:rsidRPr="00817B44" w:rsidRDefault="003A20AC" w:rsidP="00F83120">
            <w:pPr>
              <w:spacing w:line="276" w:lineRule="auto"/>
            </w:pPr>
            <w:r w:rsidRPr="00817B44">
              <w:rPr>
                <w:rFonts w:eastAsia="Malgun Gothic" w:cs="Malgun Gothic"/>
                <w:lang w:val="ko"/>
              </w:rPr>
              <w:t>태도란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여러분이</w:t>
            </w:r>
            <w:r w:rsidRPr="00817B44">
              <w:rPr>
                <w:rFonts w:eastAsia="Malgun Gothic" w:cs="Malgun Gothic"/>
                <w:lang w:val="ko"/>
              </w:rPr>
              <w:t>:</w:t>
            </w:r>
          </w:p>
          <w:p w14:paraId="23B9C64A" w14:textId="77777777" w:rsidR="009205EE" w:rsidRPr="00817B44" w:rsidRDefault="003A20AC" w:rsidP="00F83120">
            <w:pPr>
              <w:pStyle w:val="ListParagraph"/>
              <w:numPr>
                <w:ilvl w:val="0"/>
                <w:numId w:val="48"/>
              </w:numPr>
              <w:spacing w:line="276" w:lineRule="auto"/>
            </w:pPr>
            <w:r w:rsidRPr="00817B44">
              <w:rPr>
                <w:rFonts w:eastAsia="Malgun Gothic" w:cs="Malgun Gothic"/>
                <w:lang w:val="ko"/>
              </w:rPr>
              <w:t>생각하고</w:t>
            </w:r>
          </w:p>
          <w:p w14:paraId="28F8DCC7" w14:textId="77777777" w:rsidR="009205EE" w:rsidRPr="00817B44" w:rsidRDefault="003A20AC" w:rsidP="00F83120">
            <w:pPr>
              <w:pStyle w:val="ListParagraph"/>
              <w:numPr>
                <w:ilvl w:val="0"/>
                <w:numId w:val="48"/>
              </w:numPr>
              <w:spacing w:line="276" w:lineRule="auto"/>
            </w:pPr>
            <w:r w:rsidRPr="00817B44">
              <w:rPr>
                <w:rFonts w:eastAsia="Malgun Gothic" w:cs="Malgun Gothic"/>
                <w:lang w:val="ko"/>
              </w:rPr>
              <w:t>느끼고</w:t>
            </w:r>
          </w:p>
          <w:p w14:paraId="6E3A743D" w14:textId="77777777" w:rsidR="009205EE" w:rsidRPr="00817B44" w:rsidRDefault="003A20AC" w:rsidP="00F83120">
            <w:pPr>
              <w:pStyle w:val="ListParagraph"/>
              <w:numPr>
                <w:ilvl w:val="0"/>
                <w:numId w:val="48"/>
              </w:numPr>
              <w:spacing w:line="276" w:lineRule="auto"/>
            </w:pPr>
            <w:r w:rsidRPr="00817B44">
              <w:rPr>
                <w:rFonts w:eastAsia="Malgun Gothic" w:cs="Malgun Gothic"/>
                <w:lang w:val="ko"/>
              </w:rPr>
              <w:t>믿는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것입니다</w:t>
            </w:r>
            <w:r w:rsidRPr="00817B44">
              <w:rPr>
                <w:rFonts w:eastAsia="Malgun Gothic" w:cs="Malgun Gothic"/>
                <w:lang w:val="ko"/>
              </w:rPr>
              <w:t>.</w:t>
            </w:r>
          </w:p>
        </w:tc>
      </w:tr>
    </w:tbl>
    <w:p w14:paraId="79C4F803" w14:textId="77777777" w:rsidR="000F3FD8" w:rsidRPr="00817B44" w:rsidRDefault="003A20AC">
      <w:r w:rsidRPr="00817B44"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65B5A" w:rsidRPr="00817B44" w14:paraId="442BA4E2" w14:textId="77777777" w:rsidTr="00DA17F8">
        <w:trPr>
          <w:trHeight w:val="3798"/>
        </w:trPr>
        <w:tc>
          <w:tcPr>
            <w:tcW w:w="2551" w:type="dxa"/>
            <w:vAlign w:val="center"/>
          </w:tcPr>
          <w:p w14:paraId="146B9303" w14:textId="77777777" w:rsidR="00286147" w:rsidRPr="00817B44" w:rsidRDefault="003A20AC" w:rsidP="000F3FD8">
            <w:pPr>
              <w:pStyle w:val="Image"/>
            </w:pPr>
            <w:r w:rsidRPr="00817B44">
              <w:rPr>
                <w:noProof/>
              </w:rPr>
              <w:lastRenderedPageBreak/>
              <w:drawing>
                <wp:inline distT="0" distB="0" distL="0" distR="0" wp14:anchorId="20CC580C" wp14:editId="5A5A9069">
                  <wp:extent cx="1482725" cy="1482725"/>
                  <wp:effectExtent l="0" t="0" r="3175" b="3175"/>
                  <wp:docPr id="1540705034" name="Picture 22" descr="장애인 아이콘이 있는 생각 풍선 밑에 있는 한 사람. 그 옆에는 엄지 손가락 내림 아이콘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705034" name="Picture 22" descr="장애인 아이콘이 있는 생각 풍선 밑에 있는 한 사람. 그 옆에는 엄지 손가락 내림 아이콘이 있습니다.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DF3A0BE" w14:textId="77777777" w:rsidR="00286147" w:rsidRPr="00817B44" w:rsidRDefault="003A20AC" w:rsidP="00F83120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예를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들어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, </w:t>
            </w:r>
            <w:r w:rsidRPr="00817B44">
              <w:rPr>
                <w:rFonts w:eastAsia="Malgun Gothic" w:cs="Malgun Gothic"/>
                <w:lang w:val="ko" w:eastAsia="ko-KR"/>
              </w:rPr>
              <w:t>어떤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장애에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나쁘게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생각합니다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066AA43E" w14:textId="77777777" w:rsidR="00286147" w:rsidRPr="00817B44" w:rsidRDefault="003A20AC" w:rsidP="00F83120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그럴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경우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CALD </w:t>
            </w:r>
            <w:r w:rsidRPr="00817B44">
              <w:rPr>
                <w:rFonts w:eastAsia="Malgun Gothic" w:cs="Malgun Gothic"/>
                <w:lang w:val="ko" w:eastAsia="ko-KR"/>
              </w:rPr>
              <w:t>장애인들이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NDIS</w:t>
            </w:r>
            <w:r w:rsidRPr="00817B44">
              <w:rPr>
                <w:rFonts w:eastAsia="Malgun Gothic" w:cs="Malgun Gothic"/>
                <w:lang w:val="ko" w:eastAsia="ko-KR"/>
              </w:rPr>
              <w:t>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이용하는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막을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7994126D" w14:textId="77777777" w:rsidTr="00DA17F8">
        <w:trPr>
          <w:trHeight w:val="3798"/>
        </w:trPr>
        <w:tc>
          <w:tcPr>
            <w:tcW w:w="2551" w:type="dxa"/>
            <w:vAlign w:val="center"/>
          </w:tcPr>
          <w:p w14:paraId="59613B15" w14:textId="77777777" w:rsidR="0045725F" w:rsidRPr="00817B44" w:rsidRDefault="003A20AC" w:rsidP="000F3FD8">
            <w:pPr>
              <w:pStyle w:val="Image"/>
            </w:pPr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8656" behindDoc="0" locked="0" layoutInCell="1" allowOverlap="1" wp14:anchorId="5F62F3FE" wp14:editId="2C74B833">
                      <wp:simplePos x="0" y="0"/>
                      <wp:positionH relativeFrom="column">
                        <wp:posOffset>287020</wp:posOffset>
                      </wp:positionH>
                      <wp:positionV relativeFrom="paragraph">
                        <wp:posOffset>452120</wp:posOffset>
                      </wp:positionV>
                      <wp:extent cx="892175" cy="617855"/>
                      <wp:effectExtent l="0" t="0" r="0" b="4445"/>
                      <wp:wrapNone/>
                      <wp:docPr id="29610512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6178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ACD06ED" w14:textId="77777777" w:rsidR="001A595D" w:rsidRPr="00F83120" w:rsidRDefault="001A595D" w:rsidP="00D449EB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F83120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4"/>
                                      <w:szCs w:val="24"/>
                                      <w:lang w:val="ko"/>
                                    </w:rPr>
                                    <w:t>행동 계획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62F3FE" id="_x0000_s1043" type="#_x0000_t202" style="position:absolute;left:0;text-align:left;margin-left:22.6pt;margin-top:35.6pt;width:70.25pt;height:48.6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" filled="f" stroked="f">
                      <v:textbox inset="0,0,0,0">
                        <w:txbxContent>
                          <w:p w14:paraId="4ACD06ED" w14:textId="77777777" w:rsidR="001A595D" w:rsidRPr="00F83120" w:rsidRDefault="001A595D" w:rsidP="00D449EB">
                            <w:pPr>
                              <w:spacing w:before="0" w:after="0" w:line="192" w:lineRule="auto"/>
                              <w:jc w:val="center"/>
                              <w:rPr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F83120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4"/>
                                <w:szCs w:val="24"/>
                                <w:lang w:val="ko"/>
                              </w:rPr>
                              <w:t>행동 계획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4491D" w:rsidRPr="00817B44">
              <w:rPr>
                <w:noProof/>
              </w:rPr>
              <w:drawing>
                <wp:inline distT="0" distB="0" distL="0" distR="0" wp14:anchorId="4EB98549" wp14:editId="3E3B2F71">
                  <wp:extent cx="1482725" cy="1482725"/>
                  <wp:effectExtent l="0" t="0" r="3175" b="3175"/>
                  <wp:docPr id="112403668" name="Picture 23" descr="체크 표시된 목록이 있는 행동 계획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3668" name="Picture 23" descr="체크 표시된 목록이 있는 행동 계획 문서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2246B53" w14:textId="64231DD4" w:rsidR="00F122D1" w:rsidRPr="00817B44" w:rsidRDefault="003A20AC" w:rsidP="00F83120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방안에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내용은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계획의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="00F81D38">
              <w:rPr>
                <w:rFonts w:eastAsia="Malgun Gothic" w:cs="Malgun Gothic"/>
                <w:lang w:val="en-US" w:eastAsia="ko-KR"/>
              </w:rPr>
              <w:t>40</w:t>
            </w:r>
            <w:r w:rsidRPr="00817B44">
              <w:rPr>
                <w:rFonts w:eastAsia="Malgun Gothic" w:cs="Malgun Gothic"/>
                <w:lang w:val="ko" w:eastAsia="ko-KR"/>
              </w:rPr>
              <w:t>페이지에서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확인할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4A3608B2" w14:textId="77777777" w:rsidR="00F122D1" w:rsidRPr="00817B44" w:rsidRDefault="003A20AC" w:rsidP="00F83120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 xml:space="preserve">NDIS </w:t>
            </w:r>
            <w:r w:rsidRPr="00817B44">
              <w:rPr>
                <w:rFonts w:eastAsia="Malgun Gothic" w:cs="Malgun Gothic"/>
                <w:lang w:val="ko" w:eastAsia="ko-KR"/>
              </w:rPr>
              <w:t>웹사이트에서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계획을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찾아볼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15F881B1" w14:textId="77777777" w:rsidR="0045725F" w:rsidRPr="00817B44" w:rsidRDefault="00000000" w:rsidP="00F83120">
            <w:pPr>
              <w:spacing w:line="276" w:lineRule="auto"/>
            </w:pPr>
            <w:hyperlink r:id="rId115" w:history="1">
              <w:r w:rsidR="006A604C" w:rsidRPr="00817B44">
                <w:rPr>
                  <w:rStyle w:val="Hyperlink"/>
                  <w:rFonts w:eastAsia="Malgun Gothic" w:cs="Malgun Gothic"/>
                </w:rPr>
                <w:t>www.ndis.gov.au/CALD</w:t>
              </w:r>
            </w:hyperlink>
            <w:r w:rsidR="006A604C" w:rsidRPr="00817B44">
              <w:rPr>
                <w:rFonts w:eastAsia="Malgun Gothic" w:cs="Malgun Gothic"/>
              </w:rPr>
              <w:t xml:space="preserve"> </w:t>
            </w:r>
          </w:p>
        </w:tc>
      </w:tr>
    </w:tbl>
    <w:p w14:paraId="4093E977" w14:textId="77777777" w:rsidR="002A6A49" w:rsidRPr="00817B44" w:rsidRDefault="003A20AC">
      <w:pPr>
        <w:spacing w:before="0" w:after="0" w:line="240" w:lineRule="auto"/>
      </w:pPr>
      <w:r w:rsidRPr="00817B44">
        <w:br w:type="page"/>
      </w:r>
    </w:p>
    <w:p w14:paraId="05705C77" w14:textId="77777777" w:rsidR="00115682" w:rsidRPr="00817B44" w:rsidRDefault="003A20AC" w:rsidP="00115682">
      <w:pPr>
        <w:pStyle w:val="Heading2"/>
        <w:rPr>
          <w:lang w:val="en-AU"/>
        </w:rPr>
      </w:pPr>
      <w:bookmarkStart w:id="98" w:name="_Toc256000005"/>
      <w:bookmarkStart w:id="99" w:name="_Ref145516795"/>
      <w:r w:rsidRPr="00817B44">
        <w:rPr>
          <w:rFonts w:eastAsia="Malgun Gothic" w:cs="Malgun Gothic"/>
          <w:lang w:val="ko"/>
        </w:rPr>
        <w:lastRenderedPageBreak/>
        <w:t>다음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단계는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무엇인가요</w:t>
      </w:r>
      <w:r w:rsidRPr="00817B44">
        <w:rPr>
          <w:rFonts w:eastAsia="Malgun Gothic" w:cs="Malgun Gothic"/>
          <w:lang w:val="ko"/>
        </w:rPr>
        <w:t>?</w:t>
      </w:r>
      <w:bookmarkEnd w:id="98"/>
      <w:bookmarkEnd w:id="99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65B5A" w:rsidRPr="00817B44" w14:paraId="47104731" w14:textId="77777777" w:rsidTr="003A20AC">
        <w:tc>
          <w:tcPr>
            <w:tcW w:w="2551" w:type="dxa"/>
            <w:vAlign w:val="center"/>
          </w:tcPr>
          <w:p w14:paraId="4297F9BA" w14:textId="77777777" w:rsidR="007F4962" w:rsidRPr="00817B44" w:rsidRDefault="003A20AC" w:rsidP="00463A40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7F97C76E" wp14:editId="7CCACECD">
                  <wp:extent cx="1482725" cy="1482725"/>
                  <wp:effectExtent l="0" t="0" r="3175" b="3175"/>
                  <wp:docPr id="1922265291" name="Picture 19" descr="'2024'라고 적힌 달력에 '2028'이라고 적힌 달력을 가리키는 화살표가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265291" name="Picture 19" descr="'2024'라고 적힌 달력에 '2028'이라고 적힌 달력을 가리키는 화살표가 있습니다.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B542CC2" w14:textId="77777777" w:rsidR="00153FC3" w:rsidRPr="00817B44" w:rsidRDefault="003A20AC" w:rsidP="00F83120">
            <w:pPr>
              <w:spacing w:line="276" w:lineRule="auto"/>
            </w:pPr>
            <w:r w:rsidRPr="00817B44">
              <w:rPr>
                <w:rFonts w:eastAsia="Malgun Gothic" w:cs="Malgun Gothic"/>
                <w:lang w:val="ko"/>
              </w:rPr>
              <w:t>본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전략은</w:t>
            </w:r>
            <w:r w:rsidRPr="00817B44">
              <w:rPr>
                <w:rFonts w:eastAsia="Malgun Gothic" w:cs="Malgun Gothic"/>
                <w:lang w:val="ko"/>
              </w:rPr>
              <w:t>:</w:t>
            </w:r>
          </w:p>
          <w:p w14:paraId="474606A9" w14:textId="77777777" w:rsidR="00153FC3" w:rsidRPr="00817B44" w:rsidRDefault="003A20AC" w:rsidP="00F83120">
            <w:pPr>
              <w:pStyle w:val="ListParagraph"/>
              <w:numPr>
                <w:ilvl w:val="0"/>
                <w:numId w:val="59"/>
              </w:numPr>
              <w:spacing w:line="276" w:lineRule="auto"/>
            </w:pPr>
            <w:r w:rsidRPr="00817B44">
              <w:rPr>
                <w:rFonts w:eastAsia="Malgun Gothic" w:cs="Malgun Gothic"/>
                <w:lang w:val="ko"/>
              </w:rPr>
              <w:t>2024</w:t>
            </w:r>
            <w:r w:rsidRPr="00817B44">
              <w:rPr>
                <w:rFonts w:eastAsia="Malgun Gothic" w:cs="Malgun Gothic"/>
                <w:lang w:val="ko"/>
              </w:rPr>
              <w:t>년에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시작해서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</w:p>
          <w:p w14:paraId="647A68B8" w14:textId="77777777" w:rsidR="007F4962" w:rsidRPr="00817B44" w:rsidRDefault="003A20AC" w:rsidP="00F83120">
            <w:pPr>
              <w:pStyle w:val="ListParagraph"/>
              <w:numPr>
                <w:ilvl w:val="0"/>
                <w:numId w:val="59"/>
              </w:numPr>
              <w:spacing w:line="276" w:lineRule="auto"/>
            </w:pPr>
            <w:r w:rsidRPr="00817B44">
              <w:rPr>
                <w:rFonts w:eastAsia="Malgun Gothic" w:cs="Malgun Gothic"/>
                <w:lang w:val="ko"/>
              </w:rPr>
              <w:t>2028</w:t>
            </w:r>
            <w:r w:rsidRPr="00817B44">
              <w:rPr>
                <w:rFonts w:eastAsia="Malgun Gothic" w:cs="Malgun Gothic"/>
                <w:lang w:val="ko"/>
              </w:rPr>
              <w:t>년에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완료됩니다</w:t>
            </w:r>
            <w:r w:rsidRPr="00817B44">
              <w:rPr>
                <w:rFonts w:eastAsia="Malgun Gothic" w:cs="Malgun Gothic"/>
                <w:lang w:val="ko"/>
              </w:rPr>
              <w:t>.</w:t>
            </w:r>
          </w:p>
        </w:tc>
      </w:tr>
      <w:tr w:rsidR="00B65B5A" w:rsidRPr="00817B44" w14:paraId="31855D1A" w14:textId="77777777" w:rsidTr="003A20AC">
        <w:tc>
          <w:tcPr>
            <w:tcW w:w="2551" w:type="dxa"/>
            <w:vAlign w:val="center"/>
          </w:tcPr>
          <w:p w14:paraId="5687EF4D" w14:textId="77777777" w:rsidR="00115682" w:rsidRPr="00817B44" w:rsidRDefault="00115682" w:rsidP="00B147C6">
            <w:pPr>
              <w:pStyle w:val="Image"/>
              <w:spacing w:before="360" w:after="0"/>
            </w:pPr>
          </w:p>
        </w:tc>
        <w:tc>
          <w:tcPr>
            <w:tcW w:w="6576" w:type="dxa"/>
            <w:vAlign w:val="center"/>
          </w:tcPr>
          <w:p w14:paraId="37F44845" w14:textId="77777777" w:rsidR="00115682" w:rsidRPr="00817B44" w:rsidRDefault="003A20AC" w:rsidP="00F83120">
            <w:pPr>
              <w:spacing w:before="360" w:after="0"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설명하는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계획을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세웠습니다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5B26C37C" w14:textId="77777777" w:rsidTr="003A20AC">
        <w:tc>
          <w:tcPr>
            <w:tcW w:w="2551" w:type="dxa"/>
            <w:vAlign w:val="center"/>
          </w:tcPr>
          <w:p w14:paraId="645186B5" w14:textId="77777777" w:rsidR="00286147" w:rsidRPr="00817B44" w:rsidRDefault="003A20AC" w:rsidP="00B147C6">
            <w:pPr>
              <w:pStyle w:val="Image"/>
              <w:spacing w:before="0" w:after="0"/>
            </w:pPr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0704" behindDoc="0" locked="0" layoutInCell="1" allowOverlap="1" wp14:anchorId="0B6C9AD1" wp14:editId="59E56B70">
                      <wp:simplePos x="0" y="0"/>
                      <wp:positionH relativeFrom="column">
                        <wp:posOffset>261620</wp:posOffset>
                      </wp:positionH>
                      <wp:positionV relativeFrom="paragraph">
                        <wp:posOffset>307975</wp:posOffset>
                      </wp:positionV>
                      <wp:extent cx="892175" cy="492125"/>
                      <wp:effectExtent l="0" t="0" r="0" b="3175"/>
                      <wp:wrapNone/>
                      <wp:docPr id="13977587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92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B03F95" w14:textId="77777777" w:rsidR="001A595D" w:rsidRPr="00F83120" w:rsidRDefault="001A595D" w:rsidP="00A46186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lang w:val="en-PH"/>
                                    </w:rPr>
                                  </w:pPr>
                                  <w:r w:rsidRPr="00F83120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lang w:val="ko"/>
                                    </w:rPr>
                                    <w:t>목표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6C9AD1" id="_x0000_s1044" type="#_x0000_t202" style="position:absolute;left:0;text-align:left;margin-left:20.6pt;margin-top:24.25pt;width:70.25pt;height:38.7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" filled="f" stroked="f">
                      <v:textbox inset="0,0,0,0">
                        <w:txbxContent>
                          <w:p w14:paraId="3CB03F95" w14:textId="77777777" w:rsidR="001A595D" w:rsidRPr="00F83120" w:rsidRDefault="001A595D" w:rsidP="00A46186">
                            <w:pPr>
                              <w:spacing w:before="0" w:after="0" w:line="192" w:lineRule="auto"/>
                              <w:jc w:val="center"/>
                              <w:rPr>
                                <w:lang w:val="en-PH"/>
                              </w:rPr>
                            </w:pPr>
                            <w:r w:rsidRPr="00F83120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lang w:val="ko"/>
                              </w:rPr>
                              <w:t>목표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23867" w:rsidRPr="00817B44">
              <w:rPr>
                <w:noProof/>
              </w:rPr>
              <w:drawing>
                <wp:inline distT="0" distB="0" distL="0" distR="0" wp14:anchorId="100B2DDE" wp14:editId="17EB57B8">
                  <wp:extent cx="1482725" cy="1482725"/>
                  <wp:effectExtent l="0" t="0" r="3175" b="3175"/>
                  <wp:docPr id="872201833" name="Picture 20" descr="체크 표시가 된 목록이 있는 목표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201833" name="Picture 20" descr="체크 표시가 된 목록이 있는 목표 문서.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6A9CCE9" w14:textId="77777777" w:rsidR="00286147" w:rsidRPr="00817B44" w:rsidRDefault="003A20AC" w:rsidP="00F83120">
            <w:pPr>
              <w:pStyle w:val="ListParagraph"/>
              <w:numPr>
                <w:ilvl w:val="0"/>
                <w:numId w:val="62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전략의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목표를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달성하기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위해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우리가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해야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일</w:t>
            </w:r>
          </w:p>
        </w:tc>
      </w:tr>
      <w:tr w:rsidR="00B65B5A" w:rsidRPr="00817B44" w14:paraId="57273FB3" w14:textId="77777777" w:rsidTr="003A20AC">
        <w:tc>
          <w:tcPr>
            <w:tcW w:w="2551" w:type="dxa"/>
            <w:vAlign w:val="center"/>
          </w:tcPr>
          <w:p w14:paraId="792658C4" w14:textId="77777777" w:rsidR="00927762" w:rsidRPr="00817B44" w:rsidRDefault="003A20AC" w:rsidP="00B147C6">
            <w:pPr>
              <w:pStyle w:val="Image"/>
              <w:spacing w:before="0" w:after="0"/>
            </w:pPr>
            <w:r w:rsidRPr="00817B44">
              <w:rPr>
                <w:noProof/>
              </w:rPr>
              <w:drawing>
                <wp:inline distT="0" distB="0" distL="0" distR="0" wp14:anchorId="3A90FEEB" wp14:editId="67904560">
                  <wp:extent cx="1482725" cy="1482725"/>
                  <wp:effectExtent l="0" t="0" r="3175" b="3175"/>
                  <wp:docPr id="547033466" name="Picture 22" descr="회의를 하고 함께 문서를 보는 한 무리의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033466" name="Picture 22" descr="회의를 하고 함께 문서를 보는 한 무리의 사람들.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F28468C" w14:textId="77777777" w:rsidR="00927762" w:rsidRPr="00817B44" w:rsidRDefault="003A20AC" w:rsidP="00F83120">
            <w:pPr>
              <w:pStyle w:val="ListParagraph"/>
              <w:numPr>
                <w:ilvl w:val="0"/>
                <w:numId w:val="34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각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방안에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실행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방법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</w:p>
        </w:tc>
      </w:tr>
      <w:tr w:rsidR="00B65B5A" w:rsidRPr="00817B44" w14:paraId="0FA9D8FD" w14:textId="77777777" w:rsidTr="003A20AC">
        <w:tc>
          <w:tcPr>
            <w:tcW w:w="2551" w:type="dxa"/>
            <w:vAlign w:val="center"/>
          </w:tcPr>
          <w:p w14:paraId="17C3A3E0" w14:textId="77777777" w:rsidR="00927762" w:rsidRPr="00817B44" w:rsidRDefault="003A20AC" w:rsidP="00B147C6">
            <w:pPr>
              <w:pStyle w:val="Image"/>
              <w:spacing w:before="0" w:after="0"/>
            </w:pPr>
            <w:r w:rsidRPr="00817B44">
              <w:rPr>
                <w:noProof/>
              </w:rPr>
              <w:drawing>
                <wp:inline distT="0" distB="0" distL="0" distR="0" wp14:anchorId="24C26312" wp14:editId="505F724B">
                  <wp:extent cx="1482725" cy="1482725"/>
                  <wp:effectExtent l="0" t="0" r="3175" b="3175"/>
                  <wp:docPr id="1018014406" name="Picture 21" descr="달력 더미와 물음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014406" name="Picture 21" descr="달력 더미와 물음표.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77286CA" w14:textId="77777777" w:rsidR="00927762" w:rsidRPr="00817B44" w:rsidRDefault="003A20AC" w:rsidP="00F83120">
            <w:pPr>
              <w:pStyle w:val="ListParagraph"/>
              <w:numPr>
                <w:ilvl w:val="0"/>
                <w:numId w:val="34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각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방안의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실행에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소요되는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시간</w:t>
            </w:r>
          </w:p>
        </w:tc>
      </w:tr>
      <w:tr w:rsidR="00B65B5A" w:rsidRPr="00817B44" w14:paraId="249AF58D" w14:textId="77777777" w:rsidTr="003A20AC">
        <w:tc>
          <w:tcPr>
            <w:tcW w:w="2551" w:type="dxa"/>
            <w:vAlign w:val="center"/>
          </w:tcPr>
          <w:p w14:paraId="01F62114" w14:textId="77777777" w:rsidR="00927762" w:rsidRPr="00817B44" w:rsidRDefault="003A20AC" w:rsidP="00B147C6">
            <w:pPr>
              <w:pStyle w:val="Image"/>
              <w:spacing w:before="0" w:after="0"/>
            </w:pPr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2752" behindDoc="0" locked="0" layoutInCell="1" allowOverlap="1" wp14:anchorId="78B08F65" wp14:editId="171070EA">
                      <wp:simplePos x="0" y="0"/>
                      <wp:positionH relativeFrom="column">
                        <wp:posOffset>304165</wp:posOffset>
                      </wp:positionH>
                      <wp:positionV relativeFrom="paragraph">
                        <wp:posOffset>237490</wp:posOffset>
                      </wp:positionV>
                      <wp:extent cx="892175" cy="283845"/>
                      <wp:effectExtent l="0" t="0" r="3175" b="1905"/>
                      <wp:wrapNone/>
                      <wp:docPr id="19684925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8384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328443" w14:textId="07E4D22E" w:rsidR="001A595D" w:rsidRPr="00F81D38" w:rsidRDefault="001A595D" w:rsidP="00A46186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hint="eastAsia"/>
                                      <w:lang w:val="en-PH" w:eastAsia="ko-KR"/>
                                    </w:rPr>
                                  </w:pPr>
                                  <w:r w:rsidRPr="00F81D38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lang w:val="ko"/>
                                    </w:rPr>
                                    <w:t>성과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B08F65" id="_x0000_s1045" type="#_x0000_t202" alt="&quot;&quot;" style="position:absolute;left:0;text-align:left;margin-left:23.95pt;margin-top:18.7pt;width:70.25pt;height:22.3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" filled="f" stroked="f">
                      <v:textbox inset="0,0,0,0">
                        <w:txbxContent>
                          <w:p w14:paraId="76328443" w14:textId="07E4D22E" w:rsidR="001A595D" w:rsidRPr="00F81D38" w:rsidRDefault="001A595D" w:rsidP="00A46186">
                            <w:pPr>
                              <w:spacing w:before="0" w:after="0" w:line="192" w:lineRule="auto"/>
                              <w:jc w:val="center"/>
                              <w:rPr>
                                <w:rFonts w:hint="eastAsia"/>
                                <w:lang w:val="en-PH" w:eastAsia="ko-KR"/>
                              </w:rPr>
                            </w:pPr>
                            <w:r w:rsidRPr="00F81D38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lang w:val="ko"/>
                              </w:rPr>
                              <w:t>성과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147C6" w:rsidRPr="00817B44">
              <w:rPr>
                <w:noProof/>
              </w:rPr>
              <w:drawing>
                <wp:inline distT="0" distB="0" distL="0" distR="0" wp14:anchorId="6BAA2656" wp14:editId="798DA7A0">
                  <wp:extent cx="1482725" cy="1482725"/>
                  <wp:effectExtent l="0" t="0" r="3175" b="3175"/>
                  <wp:docPr id="1895519860" name="Picture 23" descr="하나의 체크 표시가 된 목록을 보여주는 성과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5519860" name="Picture 23" descr="하나의 체크 표시가 된 목록을 보여주는 성과 문서.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A5FB476" w14:textId="77777777" w:rsidR="00927762" w:rsidRPr="00817B44" w:rsidRDefault="003A20AC" w:rsidP="00F83120">
            <w:pPr>
              <w:pStyle w:val="ListParagraph"/>
              <w:numPr>
                <w:ilvl w:val="0"/>
                <w:numId w:val="34"/>
              </w:numPr>
              <w:spacing w:line="276" w:lineRule="auto"/>
            </w:pPr>
            <w:r w:rsidRPr="00817B44">
              <w:rPr>
                <w:rFonts w:eastAsia="Malgun Gothic" w:cs="Malgun Gothic"/>
                <w:lang w:val="ko"/>
              </w:rPr>
              <w:t>각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행동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방안의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성과</w:t>
            </w:r>
            <w:r w:rsidRPr="00817B44">
              <w:rPr>
                <w:rFonts w:eastAsia="Malgun Gothic" w:cs="Malgun Gothic"/>
                <w:lang w:val="ko"/>
              </w:rPr>
              <w:t>.</w:t>
            </w:r>
          </w:p>
        </w:tc>
      </w:tr>
      <w:tr w:rsidR="00B65B5A" w:rsidRPr="00817B44" w14:paraId="6EEE377E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67CAF52B" w14:textId="77777777" w:rsidR="00153FC3" w:rsidRPr="00817B44" w:rsidRDefault="003A20AC" w:rsidP="000F3FD8">
            <w:pPr>
              <w:pStyle w:val="Image"/>
              <w:spacing w:before="120"/>
            </w:pPr>
            <w:r w:rsidRPr="00817B44">
              <w:rPr>
                <w:noProof/>
              </w:rPr>
              <w:lastRenderedPageBreak/>
              <w:drawing>
                <wp:inline distT="0" distB="0" distL="0" distR="0" wp14:anchorId="4A64A507" wp14:editId="121BD9C8">
                  <wp:extent cx="1483200" cy="1483200"/>
                  <wp:effectExtent l="0" t="0" r="3175" b="3175"/>
                  <wp:docPr id="2137475017" name="Picture 24" descr="문서를 보고 있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7475017" name="Picture 24" descr="문서를 보고 있는 사람.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12" r="9666" b="14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02C4F61" w14:textId="77777777" w:rsidR="00153FC3" w:rsidRPr="00817B44" w:rsidRDefault="003A20AC" w:rsidP="00F83120">
            <w:pPr>
              <w:spacing w:before="120"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계획을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사용하여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전략이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얼마나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진행되고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있는지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확인할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25E051B1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43D3D555" w14:textId="77777777" w:rsidR="00115682" w:rsidRPr="00817B44" w:rsidRDefault="003A20AC" w:rsidP="009B4B96">
            <w:pPr>
              <w:pStyle w:val="Image"/>
              <w:spacing w:before="120" w:after="120"/>
            </w:pPr>
            <w:r w:rsidRPr="00817B44">
              <w:rPr>
                <w:noProof/>
              </w:rPr>
              <w:drawing>
                <wp:inline distT="0" distB="0" distL="0" distR="0" wp14:anchorId="517E9822" wp14:editId="009F3F53">
                  <wp:extent cx="1482725" cy="1482725"/>
                  <wp:effectExtent l="0" t="0" r="3175" b="3175"/>
                  <wp:docPr id="476514506" name="Picture 24" descr="웹 사이트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514506" name="Picture 24" descr="웹 사이트 아이콘.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0AC01C2" w14:textId="77777777" w:rsidR="00927762" w:rsidRPr="00817B44" w:rsidRDefault="003A20AC" w:rsidP="00F83120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계획은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저희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웹사이트에서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확인할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51CC4E2F" w14:textId="77777777" w:rsidR="00115682" w:rsidRPr="00817B44" w:rsidRDefault="00000000" w:rsidP="00F83120">
            <w:pPr>
              <w:spacing w:line="276" w:lineRule="auto"/>
            </w:pPr>
            <w:hyperlink r:id="rId123" w:history="1">
              <w:r w:rsidR="006F12B2" w:rsidRPr="00817B44">
                <w:rPr>
                  <w:rStyle w:val="Hyperlink"/>
                  <w:rFonts w:eastAsia="Malgun Gothic" w:cs="Malgun Gothic"/>
                </w:rPr>
                <w:t>www.ndis.gov.au/CALD</w:t>
              </w:r>
            </w:hyperlink>
            <w:r w:rsidR="006F12B2" w:rsidRPr="00817B44">
              <w:rPr>
                <w:rFonts w:eastAsia="Malgun Gothic" w:cs="Malgun Gothic"/>
              </w:rPr>
              <w:t xml:space="preserve"> </w:t>
            </w:r>
          </w:p>
        </w:tc>
      </w:tr>
      <w:tr w:rsidR="00B65B5A" w:rsidRPr="00817B44" w14:paraId="65584DE9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29AACD5E" w14:textId="77777777" w:rsidR="00A35DF3" w:rsidRPr="00817B44" w:rsidRDefault="003A20AC" w:rsidP="009B4B96">
            <w:pPr>
              <w:pStyle w:val="Image"/>
            </w:pPr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4800" behindDoc="0" locked="0" layoutInCell="1" allowOverlap="1" wp14:anchorId="784D0700" wp14:editId="2E747F06">
                      <wp:simplePos x="0" y="0"/>
                      <wp:positionH relativeFrom="column">
                        <wp:posOffset>394970</wp:posOffset>
                      </wp:positionH>
                      <wp:positionV relativeFrom="paragraph">
                        <wp:posOffset>476250</wp:posOffset>
                      </wp:positionV>
                      <wp:extent cx="685165" cy="239395"/>
                      <wp:effectExtent l="0" t="0" r="635" b="8255"/>
                      <wp:wrapNone/>
                      <wp:docPr id="206078866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5165" cy="2393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1B57C47" w14:textId="0D5234A6" w:rsidR="001A595D" w:rsidRPr="00F81D38" w:rsidRDefault="001A595D" w:rsidP="00052C01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F81D38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0"/>
                                      <w:szCs w:val="20"/>
                                      <w:lang w:val="ko"/>
                                    </w:rPr>
                                    <w:t>이지 리드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4D0700" id="_x0000_s1046" type="#_x0000_t202" alt="&quot;&quot;" style="position:absolute;left:0;text-align:left;margin-left:31.1pt;margin-top:37.5pt;width:53.95pt;height:18.85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" filled="f" stroked="f">
                      <v:textbox inset="0,0,0,0">
                        <w:txbxContent>
                          <w:p w14:paraId="71B57C47" w14:textId="0D5234A6" w:rsidR="001A595D" w:rsidRPr="00F81D38" w:rsidRDefault="001A595D" w:rsidP="00052C01">
                            <w:pPr>
                              <w:spacing w:before="0" w:after="0" w:line="192" w:lineRule="auto"/>
                              <w:jc w:val="center"/>
                              <w:rPr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F81D38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0"/>
                                <w:szCs w:val="20"/>
                                <w:lang w:val="ko"/>
                              </w:rPr>
                              <w:t>이지 리드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33C1A" w:rsidRPr="00817B44">
              <w:rPr>
                <w:noProof/>
              </w:rPr>
              <w:drawing>
                <wp:inline distT="0" distB="0" distL="0" distR="0" wp14:anchorId="66B2BB59" wp14:editId="71CA41B6">
                  <wp:extent cx="1482725" cy="1482725"/>
                  <wp:effectExtent l="0" t="0" r="3175" b="3175"/>
                  <wp:docPr id="562722201" name="Picture 25" descr="'이지 리드(Easy Read)' 문서가 보이는 컴퓨터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722201" name="Picture 25" descr="'이지 리드(Easy Read)' 문서가 보이는 컴퓨터."/>
                          <pic:cNvPicPr/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8954F5D" w14:textId="77777777" w:rsidR="00A35DF3" w:rsidRPr="00817B44" w:rsidRDefault="003A20AC" w:rsidP="00F83120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또한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저희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웹사이트에서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행동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계획의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'</w:t>
            </w:r>
            <w:r w:rsidRPr="00817B44">
              <w:rPr>
                <w:rFonts w:eastAsia="Malgun Gothic" w:cs="Malgun Gothic"/>
                <w:lang w:val="ko" w:eastAsia="ko-KR"/>
              </w:rPr>
              <w:t>이지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리드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(Easy Read)' </w:t>
            </w:r>
            <w:r w:rsidRPr="00817B44">
              <w:rPr>
                <w:rFonts w:eastAsia="Malgun Gothic" w:cs="Malgun Gothic"/>
                <w:lang w:val="ko" w:eastAsia="ko-KR"/>
              </w:rPr>
              <w:t>버전을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찾아볼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33126FD0" w14:textId="77777777" w:rsidR="00A35DF3" w:rsidRPr="00817B44" w:rsidRDefault="00000000" w:rsidP="00F83120">
            <w:pPr>
              <w:spacing w:line="276" w:lineRule="auto"/>
              <w:rPr>
                <w:highlight w:val="yellow"/>
              </w:rPr>
            </w:pPr>
            <w:hyperlink r:id="rId125" w:history="1">
              <w:r w:rsidR="006F12B2" w:rsidRPr="00817B44">
                <w:rPr>
                  <w:rStyle w:val="Hyperlink"/>
                  <w:rFonts w:eastAsia="Malgun Gothic" w:cs="Malgun Gothic"/>
                </w:rPr>
                <w:t>www.ndis.gov.au/CALD</w:t>
              </w:r>
            </w:hyperlink>
            <w:r w:rsidR="006F12B2" w:rsidRPr="00817B44">
              <w:rPr>
                <w:rFonts w:eastAsia="Malgun Gothic" w:cs="Malgun Gothic"/>
              </w:rPr>
              <w:t xml:space="preserve"> </w:t>
            </w:r>
          </w:p>
        </w:tc>
      </w:tr>
      <w:tr w:rsidR="00B65B5A" w:rsidRPr="00817B44" w14:paraId="3920913A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07B1CB33" w14:textId="77777777" w:rsidR="00927762" w:rsidRPr="00817B44" w:rsidRDefault="003A20AC" w:rsidP="00463A40">
            <w:pPr>
              <w:pStyle w:val="Image"/>
            </w:pPr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6848" behindDoc="0" locked="0" layoutInCell="1" allowOverlap="1" wp14:anchorId="7747D109" wp14:editId="46F49273">
                      <wp:simplePos x="0" y="0"/>
                      <wp:positionH relativeFrom="column">
                        <wp:posOffset>290195</wp:posOffset>
                      </wp:positionH>
                      <wp:positionV relativeFrom="paragraph">
                        <wp:posOffset>422910</wp:posOffset>
                      </wp:positionV>
                      <wp:extent cx="892175" cy="277495"/>
                      <wp:effectExtent l="0" t="0" r="3175" b="8255"/>
                      <wp:wrapNone/>
                      <wp:docPr id="12001055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774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A175D37" w14:textId="77777777" w:rsidR="001A595D" w:rsidRPr="00F81D38" w:rsidRDefault="001A595D" w:rsidP="00FB4F76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b/>
                                      <w:bCs/>
                                      <w:lang w:val="en-PH"/>
                                    </w:rPr>
                                  </w:pPr>
                                  <w:r w:rsidRPr="00F81D38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lang w:val="ko"/>
                                    </w:rPr>
                                    <w:t>보고서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47D109" id="_x0000_s1047" type="#_x0000_t202" alt="&quot;&quot;" style="position:absolute;left:0;text-align:left;margin-left:22.85pt;margin-top:33.3pt;width:70.25pt;height:21.85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" filled="f" stroked="f">
                      <v:textbox inset="0,0,0,0">
                        <w:txbxContent>
                          <w:p w14:paraId="3A175D37" w14:textId="77777777" w:rsidR="001A595D" w:rsidRPr="00F81D38" w:rsidRDefault="001A595D" w:rsidP="00FB4F76">
                            <w:pPr>
                              <w:spacing w:before="0" w:after="0" w:line="192" w:lineRule="auto"/>
                              <w:jc w:val="center"/>
                              <w:rPr>
                                <w:b/>
                                <w:bCs/>
                                <w:lang w:val="en-PH"/>
                              </w:rPr>
                            </w:pPr>
                            <w:r w:rsidRPr="00F81D38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lang w:val="ko"/>
                              </w:rPr>
                              <w:t>보고서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0273" w:rsidRPr="00817B44">
              <w:rPr>
                <w:noProof/>
              </w:rPr>
              <w:drawing>
                <wp:inline distT="0" distB="0" distL="0" distR="0" wp14:anchorId="292D84E2" wp14:editId="524F947D">
                  <wp:extent cx="1482725" cy="1482725"/>
                  <wp:effectExtent l="0" t="0" r="3175" b="3175"/>
                  <wp:docPr id="338417840" name="Picture 25" descr="보고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417840" name="Picture 25" descr="보고서."/>
                          <pic:cNvPicPr/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ACD180D" w14:textId="77777777" w:rsidR="00927762" w:rsidRPr="00817B44" w:rsidRDefault="003A20AC" w:rsidP="00F83120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2024</w:t>
            </w:r>
            <w:r w:rsidRPr="00817B44">
              <w:rPr>
                <w:rFonts w:eastAsia="Malgun Gothic" w:cs="Malgun Gothic"/>
                <w:lang w:val="ko" w:eastAsia="ko-KR"/>
              </w:rPr>
              <w:t>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말에는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전략을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지원하기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위해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지금까지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수행한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작업에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보고서를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공유할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예정입니다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0B7144AF" w14:textId="77777777" w:rsidTr="003A20AC">
        <w:tc>
          <w:tcPr>
            <w:tcW w:w="2551" w:type="dxa"/>
            <w:vAlign w:val="center"/>
          </w:tcPr>
          <w:p w14:paraId="31702421" w14:textId="77777777" w:rsidR="00927762" w:rsidRPr="00817B44" w:rsidRDefault="003A20AC" w:rsidP="009B4B96">
            <w:pPr>
              <w:pStyle w:val="Image"/>
              <w:spacing w:before="0" w:after="0"/>
            </w:pPr>
            <w:r w:rsidRPr="00817B44">
              <w:rPr>
                <w:noProof/>
              </w:rPr>
              <w:drawing>
                <wp:inline distT="0" distB="0" distL="0" distR="0" wp14:anchorId="520056B3" wp14:editId="720B0251">
                  <wp:extent cx="1482725" cy="1482725"/>
                  <wp:effectExtent l="0" t="0" r="3175" b="3175"/>
                  <wp:docPr id="701275079" name="Picture 26" descr="말풍선과 한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275079" name="Picture 26" descr="말풍선과 한 사람.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626D976" w14:textId="77777777" w:rsidR="00927762" w:rsidRPr="00817B44" w:rsidRDefault="003A20AC" w:rsidP="00F83120">
            <w:p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그리고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사람들에게도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전략에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의견을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공유해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달라고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요청할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1364A5A0" w14:textId="77777777" w:rsidR="009B4B96" w:rsidRPr="00817B44" w:rsidRDefault="003A20AC">
      <w:pPr>
        <w:rPr>
          <w:lang w:eastAsia="ko-KR"/>
        </w:rPr>
      </w:pPr>
      <w:r w:rsidRPr="00817B44">
        <w:rPr>
          <w:lang w:eastAsia="ko-KR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65B5A" w:rsidRPr="00817B44" w14:paraId="77DCA538" w14:textId="77777777" w:rsidTr="003A20AC">
        <w:tc>
          <w:tcPr>
            <w:tcW w:w="2551" w:type="dxa"/>
            <w:vAlign w:val="center"/>
          </w:tcPr>
          <w:p w14:paraId="17329982" w14:textId="77777777" w:rsidR="00927762" w:rsidRPr="00817B44" w:rsidRDefault="00927762" w:rsidP="000F3FD8">
            <w:pPr>
              <w:pStyle w:val="Image"/>
              <w:spacing w:before="360" w:after="0"/>
              <w:rPr>
                <w:lang w:eastAsia="ko-KR"/>
              </w:rPr>
            </w:pPr>
          </w:p>
        </w:tc>
        <w:tc>
          <w:tcPr>
            <w:tcW w:w="6576" w:type="dxa"/>
            <w:vAlign w:val="center"/>
          </w:tcPr>
          <w:p w14:paraId="0B37D46A" w14:textId="77777777" w:rsidR="00927762" w:rsidRPr="00817B44" w:rsidRDefault="003A20AC" w:rsidP="008C5338">
            <w:pPr>
              <w:spacing w:before="360" w:after="0"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여기에는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포함됩니다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2F341BF0" w14:textId="77777777" w:rsidTr="003A20AC">
        <w:tc>
          <w:tcPr>
            <w:tcW w:w="2551" w:type="dxa"/>
            <w:vAlign w:val="center"/>
          </w:tcPr>
          <w:p w14:paraId="66BB56D1" w14:textId="77777777" w:rsidR="00723BCB" w:rsidRPr="00817B44" w:rsidRDefault="003A20AC" w:rsidP="00463A40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2B64CFD8" wp14:editId="55865308">
                  <wp:extent cx="1482725" cy="1482725"/>
                  <wp:effectExtent l="0" t="0" r="3175" b="3175"/>
                  <wp:docPr id="758162148" name="Picture 26" descr="한 무리의 CALD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162148" name="Picture 26" descr="한 무리의 CALD 사람들.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BFE8B55" w14:textId="77777777" w:rsidR="00723BCB" w:rsidRPr="00817B44" w:rsidRDefault="003A20AC" w:rsidP="008C5338">
            <w:pPr>
              <w:pStyle w:val="ListParagraph"/>
              <w:numPr>
                <w:ilvl w:val="0"/>
                <w:numId w:val="35"/>
              </w:numPr>
              <w:spacing w:line="276" w:lineRule="auto"/>
            </w:pPr>
            <w:r w:rsidRPr="00817B44">
              <w:rPr>
                <w:rFonts w:eastAsia="Malgun Gothic" w:cs="Malgun Gothic"/>
                <w:lang w:val="ko"/>
              </w:rPr>
              <w:t xml:space="preserve">CALD </w:t>
            </w:r>
            <w:r w:rsidRPr="00817B44">
              <w:rPr>
                <w:rFonts w:eastAsia="Malgun Gothic" w:cs="Malgun Gothic"/>
                <w:lang w:val="ko"/>
              </w:rPr>
              <w:t>장애인</w:t>
            </w:r>
          </w:p>
        </w:tc>
      </w:tr>
      <w:tr w:rsidR="00B65B5A" w:rsidRPr="00817B44" w14:paraId="0B8F6907" w14:textId="77777777" w:rsidTr="003A20AC">
        <w:tc>
          <w:tcPr>
            <w:tcW w:w="2551" w:type="dxa"/>
            <w:vAlign w:val="center"/>
          </w:tcPr>
          <w:p w14:paraId="7D209AC7" w14:textId="77777777" w:rsidR="00723BCB" w:rsidRPr="00817B44" w:rsidRDefault="003A20AC" w:rsidP="00463A40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1D2C3146" wp14:editId="436B1C54">
                  <wp:extent cx="1482725" cy="1482725"/>
                  <wp:effectExtent l="0" t="0" r="3175" b="3175"/>
                  <wp:docPr id="919010098" name="Picture 27" descr="사무실 건물 앞에 있는 한 무리의 전문가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010098" name="Picture 27" descr="사무실 건물 앞에 있는 한 무리의 전문가들.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6DEC744" w14:textId="77777777" w:rsidR="00723BCB" w:rsidRPr="00817B44" w:rsidRDefault="003A20AC" w:rsidP="008C5338">
            <w:pPr>
              <w:pStyle w:val="ListParagraph"/>
              <w:numPr>
                <w:ilvl w:val="0"/>
                <w:numId w:val="35"/>
              </w:numPr>
              <w:spacing w:line="276" w:lineRule="auto"/>
            </w:pPr>
            <w:r w:rsidRPr="00817B44">
              <w:rPr>
                <w:rFonts w:eastAsia="Malgun Gothic" w:cs="Malgun Gothic"/>
                <w:lang w:val="ko"/>
              </w:rPr>
              <w:t>지역사회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단체</w:t>
            </w:r>
          </w:p>
        </w:tc>
      </w:tr>
      <w:tr w:rsidR="00B65B5A" w:rsidRPr="00817B44" w14:paraId="69E0F408" w14:textId="77777777" w:rsidTr="003A20AC">
        <w:tc>
          <w:tcPr>
            <w:tcW w:w="2551" w:type="dxa"/>
            <w:vAlign w:val="center"/>
          </w:tcPr>
          <w:p w14:paraId="17BCE58C" w14:textId="77777777" w:rsidR="00723BCB" w:rsidRPr="00817B44" w:rsidRDefault="003A20AC" w:rsidP="00463A40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7F2A8A71" wp14:editId="1E0E1FA4">
                  <wp:extent cx="1482725" cy="1482725"/>
                  <wp:effectExtent l="0" t="0" r="3175" b="3175"/>
                  <wp:docPr id="1470545733" name="Picture 28" descr="2개의 말풍선 아래에 있는 3명의 사람들. 엄지손가락 올림 아이콘이 있는 말풍선. 다른 말풍선에는 엄지 손가락 내림 아이콘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545733" name="Picture 28" descr="2개의 말풍선 아래에 있는 3명의 사람들. 엄지손가락 올림 아이콘이 있는 말풍선. 다른 말풍선에는 엄지 손가락 내림 아이콘이 있습니다.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4BEE195" w14:textId="77777777" w:rsidR="00723BCB" w:rsidRPr="00817B44" w:rsidRDefault="003A20AC" w:rsidP="008C5338">
            <w:pPr>
              <w:pStyle w:val="ListParagraph"/>
              <w:numPr>
                <w:ilvl w:val="0"/>
                <w:numId w:val="35"/>
              </w:numPr>
              <w:spacing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 xml:space="preserve">NDIA </w:t>
            </w:r>
            <w:r w:rsidRPr="00817B44">
              <w:rPr>
                <w:rFonts w:eastAsia="Malgun Gothic" w:cs="Malgun Gothic"/>
                <w:lang w:val="ko" w:eastAsia="ko-KR"/>
              </w:rPr>
              <w:t>외부의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자문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그룹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50961035" w14:textId="77777777" w:rsidTr="003A20AC">
        <w:tc>
          <w:tcPr>
            <w:tcW w:w="2551" w:type="dxa"/>
            <w:vAlign w:val="center"/>
          </w:tcPr>
          <w:p w14:paraId="75FECE1D" w14:textId="77777777" w:rsidR="003267DF" w:rsidRPr="00817B44" w:rsidRDefault="003A20AC" w:rsidP="000F3FD8">
            <w:pPr>
              <w:pStyle w:val="Image"/>
              <w:spacing w:before="960"/>
            </w:pPr>
            <w:r w:rsidRPr="00817B44">
              <w:rPr>
                <w:noProof/>
              </w:rPr>
              <w:drawing>
                <wp:inline distT="0" distB="0" distL="0" distR="0" wp14:anchorId="1EE0A388" wp14:editId="2AEE60CA">
                  <wp:extent cx="1482725" cy="1482725"/>
                  <wp:effectExtent l="0" t="0" r="3175" b="3175"/>
                  <wp:docPr id="1672192175" name="Picture 27" descr="생각 풍선 아래에 문서를 작성하고 있는 사람. 위쪽 화살표와 엄지손가락 올림 아이콘이 있는 생각 풍선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192175" name="Picture 27" descr="생각 풍선 아래에 문서를 작성하고 있는 사람. 위쪽 화살표와 엄지손가락 올림 아이콘이 있는 생각 풍선.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B362E5D" w14:textId="77777777" w:rsidR="003267DF" w:rsidRPr="00817B44" w:rsidRDefault="003A20AC" w:rsidP="008C5338">
            <w:pPr>
              <w:spacing w:before="960" w:line="276" w:lineRule="auto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이는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우리가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이해하는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데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도움이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됩니다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. </w:t>
            </w:r>
            <w:r w:rsidRPr="00817B44">
              <w:rPr>
                <w:rFonts w:eastAsia="Malgun Gothic" w:cs="Malgun Gothic"/>
                <w:lang w:val="ko" w:eastAsia="ko-KR"/>
              </w:rPr>
              <w:t>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전략의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어떤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부분이</w:t>
            </w:r>
            <w:r w:rsidRPr="00817B44">
              <w:rPr>
                <w:rFonts w:eastAsia="Malgun Gothic" w:cs="Malgun Gothic"/>
                <w:lang w:val="ko" w:eastAsia="ko-KR"/>
              </w:rPr>
              <w:t>:</w:t>
            </w:r>
          </w:p>
          <w:p w14:paraId="789D7B20" w14:textId="77777777" w:rsidR="003267DF" w:rsidRPr="00817B44" w:rsidRDefault="003A20AC" w:rsidP="008C5338">
            <w:pPr>
              <w:pStyle w:val="ListParagraph"/>
              <w:numPr>
                <w:ilvl w:val="0"/>
                <w:numId w:val="36"/>
              </w:numPr>
              <w:spacing w:line="276" w:lineRule="auto"/>
            </w:pPr>
            <w:r w:rsidRPr="00817B44">
              <w:rPr>
                <w:rFonts w:eastAsia="Malgun Gothic" w:cs="Malgun Gothic"/>
                <w:lang w:val="ko"/>
              </w:rPr>
              <w:t>잘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수행되고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있는지</w:t>
            </w:r>
          </w:p>
          <w:p w14:paraId="4C89768E" w14:textId="77777777" w:rsidR="003267DF" w:rsidRPr="00817B44" w:rsidRDefault="003A20AC" w:rsidP="008C5338">
            <w:pPr>
              <w:pStyle w:val="ListParagraph"/>
              <w:numPr>
                <w:ilvl w:val="0"/>
                <w:numId w:val="36"/>
              </w:numPr>
              <w:spacing w:line="276" w:lineRule="auto"/>
            </w:pPr>
            <w:r w:rsidRPr="00817B44">
              <w:rPr>
                <w:rFonts w:eastAsia="Malgun Gothic" w:cs="Malgun Gothic"/>
                <w:lang w:val="ko"/>
              </w:rPr>
              <w:t>개선이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필요한지</w:t>
            </w:r>
            <w:r w:rsidRPr="00817B44">
              <w:rPr>
                <w:rFonts w:eastAsia="Malgun Gothic" w:cs="Malgun Gothic"/>
                <w:lang w:val="ko"/>
              </w:rPr>
              <w:t>.</w:t>
            </w:r>
          </w:p>
        </w:tc>
      </w:tr>
    </w:tbl>
    <w:p w14:paraId="27F8AD4D" w14:textId="77777777" w:rsidR="0028416F" w:rsidRPr="00817B44" w:rsidRDefault="003A20AC" w:rsidP="00C1107A">
      <w:r w:rsidRPr="00817B44">
        <w:br w:type="page"/>
      </w:r>
    </w:p>
    <w:p w14:paraId="0A1D39F8" w14:textId="77777777" w:rsidR="00493D5D" w:rsidRPr="00817B44" w:rsidRDefault="003A20AC" w:rsidP="00DD389A">
      <w:pPr>
        <w:pStyle w:val="Heading2"/>
      </w:pPr>
      <w:bookmarkStart w:id="100" w:name="_Toc256000006"/>
      <w:bookmarkStart w:id="101" w:name="_Toc12634029"/>
      <w:bookmarkStart w:id="102" w:name="_Toc12636487"/>
      <w:bookmarkStart w:id="103" w:name="_Toc43391451"/>
      <w:bookmarkStart w:id="104" w:name="_Toc43391513"/>
      <w:r w:rsidRPr="00817B44">
        <w:rPr>
          <w:rFonts w:eastAsia="Malgun Gothic" w:cs="Malgun Gothic"/>
          <w:lang w:val="ko"/>
        </w:rPr>
        <w:lastRenderedPageBreak/>
        <w:t>추가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정보</w:t>
      </w:r>
      <w:bookmarkEnd w:id="100"/>
      <w:bookmarkEnd w:id="101"/>
      <w:bookmarkEnd w:id="102"/>
      <w:bookmarkEnd w:id="103"/>
      <w:bookmarkEnd w:id="104"/>
    </w:p>
    <w:p w14:paraId="1E458E27" w14:textId="77777777" w:rsidR="008A5DB9" w:rsidRPr="00817B44" w:rsidRDefault="003A20AC" w:rsidP="008A5DB9">
      <w:pPr>
        <w:rPr>
          <w:lang w:val="x-none" w:eastAsia="x-none"/>
        </w:rPr>
      </w:pPr>
      <w:r w:rsidRPr="00817B44">
        <w:rPr>
          <w:rFonts w:eastAsia="Malgun Gothic" w:cs="Malgun Gothic"/>
          <w:lang w:val="ko" w:eastAsia="ko-KR"/>
        </w:rPr>
        <w:t>이</w:t>
      </w:r>
      <w:r w:rsidRPr="00817B44">
        <w:rPr>
          <w:rFonts w:eastAsia="Malgun Gothic" w:cs="Malgun Gothic"/>
          <w:lang w:val="ko" w:eastAsia="ko-KR"/>
        </w:rPr>
        <w:t xml:space="preserve"> </w:t>
      </w:r>
      <w:r w:rsidRPr="00817B44">
        <w:rPr>
          <w:rFonts w:eastAsia="Malgun Gothic" w:cs="Malgun Gothic"/>
          <w:lang w:val="ko" w:eastAsia="ko-KR"/>
        </w:rPr>
        <w:t>전략에</w:t>
      </w:r>
      <w:r w:rsidRPr="00817B44">
        <w:rPr>
          <w:rFonts w:eastAsia="Malgun Gothic" w:cs="Malgun Gothic"/>
          <w:lang w:val="ko" w:eastAsia="ko-KR"/>
        </w:rPr>
        <w:t xml:space="preserve"> </w:t>
      </w:r>
      <w:r w:rsidRPr="00817B44">
        <w:rPr>
          <w:rFonts w:eastAsia="Malgun Gothic" w:cs="Malgun Gothic"/>
          <w:lang w:val="ko" w:eastAsia="ko-KR"/>
        </w:rPr>
        <w:t>대한</w:t>
      </w:r>
      <w:r w:rsidRPr="00817B44">
        <w:rPr>
          <w:rFonts w:eastAsia="Malgun Gothic" w:cs="Malgun Gothic"/>
          <w:lang w:val="ko" w:eastAsia="ko-KR"/>
        </w:rPr>
        <w:t xml:space="preserve"> </w:t>
      </w:r>
      <w:r w:rsidRPr="00817B44">
        <w:rPr>
          <w:rFonts w:eastAsia="Malgun Gothic" w:cs="Malgun Gothic"/>
          <w:lang w:val="ko" w:eastAsia="ko-KR"/>
        </w:rPr>
        <w:t>자세한</w:t>
      </w:r>
      <w:r w:rsidRPr="00817B44">
        <w:rPr>
          <w:rFonts w:eastAsia="Malgun Gothic" w:cs="Malgun Gothic"/>
          <w:lang w:val="ko" w:eastAsia="ko-KR"/>
        </w:rPr>
        <w:t xml:space="preserve"> </w:t>
      </w:r>
      <w:r w:rsidRPr="00817B44">
        <w:rPr>
          <w:rFonts w:eastAsia="Malgun Gothic" w:cs="Malgun Gothic"/>
          <w:lang w:val="ko" w:eastAsia="ko-KR"/>
        </w:rPr>
        <w:t>내용은</w:t>
      </w:r>
      <w:r w:rsidRPr="00817B44">
        <w:rPr>
          <w:rFonts w:eastAsia="Malgun Gothic" w:cs="Malgun Gothic"/>
          <w:lang w:val="ko" w:eastAsia="ko-KR"/>
        </w:rPr>
        <w:t xml:space="preserve"> </w:t>
      </w:r>
      <w:r w:rsidRPr="00817B44">
        <w:rPr>
          <w:rFonts w:eastAsia="Malgun Gothic" w:cs="Malgun Gothic"/>
          <w:lang w:val="ko" w:eastAsia="ko-KR"/>
        </w:rPr>
        <w:t>저희에게</w:t>
      </w:r>
      <w:r w:rsidRPr="00817B44">
        <w:rPr>
          <w:rFonts w:eastAsia="Malgun Gothic" w:cs="Malgun Gothic"/>
          <w:lang w:val="ko" w:eastAsia="ko-KR"/>
        </w:rPr>
        <w:t xml:space="preserve"> </w:t>
      </w:r>
      <w:r w:rsidRPr="00817B44">
        <w:rPr>
          <w:rFonts w:eastAsia="Malgun Gothic" w:cs="Malgun Gothic"/>
          <w:lang w:val="ko" w:eastAsia="ko-KR"/>
        </w:rPr>
        <w:t>문의하십시오</w:t>
      </w:r>
      <w:r w:rsidRPr="00817B44">
        <w:rPr>
          <w:rFonts w:eastAsia="Malgun Gothic" w:cs="Malgun Gothic"/>
          <w:lang w:val="ko" w:eastAsia="ko-KR"/>
        </w:rPr>
        <w:t>.</w:t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65B5A" w:rsidRPr="00817B44" w14:paraId="194DD2DE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D6B2457" w14:textId="77777777" w:rsidR="00493D5D" w:rsidRPr="00817B44" w:rsidRDefault="003A20AC" w:rsidP="00463A40">
            <w:pPr>
              <w:pStyle w:val="Image"/>
              <w:rPr>
                <w:lang w:eastAsia="en-AU"/>
              </w:rPr>
            </w:pPr>
            <w:r w:rsidRPr="00817B44">
              <w:rPr>
                <w:noProof/>
              </w:rPr>
              <w:drawing>
                <wp:inline distT="0" distB="0" distL="0" distR="0" wp14:anchorId="1603EAB2" wp14:editId="2F4F62D1">
                  <wp:extent cx="1440000" cy="1440000"/>
                  <wp:effectExtent l="0" t="0" r="8255" b="8255"/>
                  <wp:docPr id="3" name="Picture 3" descr="웹 사이트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웹 사이트 아이콘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25E03F5" w14:textId="77777777" w:rsidR="00153FC3" w:rsidRPr="00817B44" w:rsidRDefault="003A20AC" w:rsidP="008C5338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저희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웹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사이트를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방문하십시오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2BCAACA4" w14:textId="77777777" w:rsidR="00493D5D" w:rsidRPr="00817B44" w:rsidRDefault="00000000" w:rsidP="008C5338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hyperlink r:id="rId133" w:history="1">
              <w:r w:rsidR="00153FC3" w:rsidRPr="003A20AC">
                <w:rPr>
                  <w:rStyle w:val="Hyperlink"/>
                  <w:rFonts w:eastAsia="Malgun Gothic" w:cs="Malgun Gothic"/>
                  <w:bCs/>
                </w:rPr>
                <w:t>www.ndis.gov.au</w:t>
              </w:r>
            </w:hyperlink>
          </w:p>
        </w:tc>
      </w:tr>
      <w:tr w:rsidR="00B65B5A" w:rsidRPr="00817B44" w14:paraId="419CB1FC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99F4678" w14:textId="77777777" w:rsidR="00493D5D" w:rsidRPr="00817B44" w:rsidRDefault="003A20AC" w:rsidP="00463A40">
            <w:pPr>
              <w:pStyle w:val="Image"/>
              <w:rPr>
                <w:lang w:eastAsia="en-AU"/>
              </w:rPr>
            </w:pPr>
            <w:r w:rsidRPr="00817B44">
              <w:rPr>
                <w:noProof/>
              </w:rPr>
              <w:drawing>
                <wp:inline distT="0" distB="0" distL="0" distR="0" wp14:anchorId="138EAF97" wp14:editId="63F2E827">
                  <wp:extent cx="1440000" cy="1440000"/>
                  <wp:effectExtent l="0" t="0" r="8255" b="8255"/>
                  <wp:docPr id="36" name="Picture 36" descr="전화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전화 아이콘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E5F4FCC" w14:textId="77777777" w:rsidR="00153FC3" w:rsidRPr="00817B44" w:rsidRDefault="003A20AC" w:rsidP="008C5338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우리에게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전화로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문의할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398515A8" w14:textId="77777777" w:rsidR="00493D5D" w:rsidRPr="00817B44" w:rsidRDefault="003A20AC" w:rsidP="008C5338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817B44">
              <w:rPr>
                <w:rStyle w:val="IntenseEmphasis1"/>
                <w:rFonts w:eastAsia="Malgun Gothic" w:cs="Malgun Gothic"/>
                <w:bCs/>
                <w:lang w:val="ko"/>
              </w:rPr>
              <w:t>1800 800 110</w:t>
            </w:r>
          </w:p>
        </w:tc>
      </w:tr>
      <w:tr w:rsidR="00B65B5A" w:rsidRPr="00817B44" w14:paraId="0AF5A793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364F63A" w14:textId="77777777" w:rsidR="00CD310C" w:rsidRPr="00817B44" w:rsidRDefault="003A20AC" w:rsidP="00463A40">
            <w:pPr>
              <w:pStyle w:val="Image"/>
              <w:rPr>
                <w:lang w:eastAsia="en-AU"/>
              </w:rPr>
            </w:pPr>
            <w:r w:rsidRPr="00817B44">
              <w:rPr>
                <w:noProof/>
                <w:lang w:eastAsia="en-AU"/>
              </w:rPr>
              <w:drawing>
                <wp:inline distT="0" distB="0" distL="0" distR="0" wp14:anchorId="78C11820" wp14:editId="40B66FC7">
                  <wp:extent cx="792000" cy="792000"/>
                  <wp:effectExtent l="0" t="0" r="8255" b="8255"/>
                  <wp:docPr id="15" name="Picture 15" descr="페이스북 로고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페이스북 로고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346D534" w14:textId="77777777" w:rsidR="00CD310C" w:rsidRPr="00817B44" w:rsidRDefault="003A20AC" w:rsidP="008C5338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페이스북에서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팔로우할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0F6E0655" w14:textId="77777777" w:rsidR="00CD310C" w:rsidRPr="00817B44" w:rsidRDefault="00000000" w:rsidP="008C5338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Arial"/>
                <w:bCs/>
              </w:rPr>
            </w:pPr>
            <w:hyperlink r:id="rId136" w:history="1">
              <w:r w:rsidR="00DE6B8B" w:rsidRPr="003A20AC">
                <w:rPr>
                  <w:rStyle w:val="Hyperlink"/>
                  <w:rFonts w:eastAsia="Malgun Gothic" w:cs="Malgun Gothic"/>
                  <w:bCs/>
                </w:rPr>
                <w:t>www.facebook.com/NDISAus</w:t>
              </w:r>
            </w:hyperlink>
          </w:p>
        </w:tc>
      </w:tr>
      <w:tr w:rsidR="00B65B5A" w:rsidRPr="00817B44" w14:paraId="690688BE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D2A6AD4" w14:textId="77777777" w:rsidR="00CD310C" w:rsidRPr="00817B44" w:rsidRDefault="003A20AC" w:rsidP="00463A40">
            <w:pPr>
              <w:pStyle w:val="Image"/>
              <w:rPr>
                <w:lang w:eastAsia="en-AU"/>
              </w:rPr>
            </w:pPr>
            <w:r w:rsidRPr="00817B44">
              <w:rPr>
                <w:noProof/>
                <w:lang w:eastAsia="en-AU"/>
              </w:rPr>
              <w:drawing>
                <wp:inline distT="0" distB="0" distL="0" distR="0" wp14:anchorId="59FC9A7D" wp14:editId="4ABF9F27">
                  <wp:extent cx="792000" cy="792000"/>
                  <wp:effectExtent l="0" t="0" r="8255" b="8255"/>
                  <wp:docPr id="16" name="Picture 16" descr="트위터 로고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트위터 로고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F50F1E0" w14:textId="77777777" w:rsidR="00CD310C" w:rsidRPr="00817B44" w:rsidRDefault="003A20AC" w:rsidP="008C5338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트위터에서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팔로우할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4F5BF451" w14:textId="77777777" w:rsidR="00CD310C" w:rsidRPr="00817B44" w:rsidRDefault="003A20AC" w:rsidP="008C5338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  <w:lang w:eastAsia="ko-KR"/>
              </w:rPr>
            </w:pPr>
            <w:r w:rsidRPr="00817B44">
              <w:rPr>
                <w:rStyle w:val="IntenseEmphasis1"/>
                <w:rFonts w:eastAsia="Malgun Gothic" w:cs="Malgun Gothic"/>
                <w:bCs/>
                <w:lang w:val="ko" w:eastAsia="ko-KR"/>
              </w:rPr>
              <w:t>@NDIS</w:t>
            </w:r>
          </w:p>
          <w:p w14:paraId="15B8AE61" w14:textId="77777777" w:rsidR="00771597" w:rsidRPr="00817B44" w:rsidRDefault="003A20AC" w:rsidP="008C5338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트위터는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'X'</w:t>
            </w:r>
            <w:r w:rsidRPr="00817B44">
              <w:rPr>
                <w:rFonts w:eastAsia="Malgun Gothic" w:cs="Malgun Gothic"/>
                <w:lang w:val="ko" w:eastAsia="ko-KR"/>
              </w:rPr>
              <w:t>라고도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3AB8C222" w14:textId="77777777" w:rsidR="00AE2123" w:rsidRPr="00817B44" w:rsidRDefault="003A20AC" w:rsidP="00AE2123">
      <w:pPr>
        <w:rPr>
          <w:rFonts w:cs="Times New Roman"/>
          <w:sz w:val="32"/>
          <w:szCs w:val="26"/>
          <w:lang w:eastAsia="ko-KR"/>
        </w:rPr>
      </w:pPr>
      <w:bookmarkStart w:id="105" w:name="_Toc43391514"/>
      <w:r w:rsidRPr="00817B44">
        <w:rPr>
          <w:lang w:eastAsia="ko-KR"/>
        </w:rPr>
        <w:br w:type="page"/>
      </w:r>
    </w:p>
    <w:p w14:paraId="5CFC5569" w14:textId="77777777" w:rsidR="00CD310C" w:rsidRPr="00817B44" w:rsidRDefault="003A20AC" w:rsidP="00AA574A">
      <w:pPr>
        <w:pStyle w:val="Heading3"/>
      </w:pPr>
      <w:r w:rsidRPr="00817B44">
        <w:rPr>
          <w:rFonts w:eastAsia="Malgun Gothic" w:cs="Malgun Gothic"/>
          <w:lang w:val="ko"/>
        </w:rPr>
        <w:lastRenderedPageBreak/>
        <w:t>문의를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위한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지원</w:t>
      </w:r>
      <w:bookmarkEnd w:id="105"/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65B5A" w:rsidRPr="00817B44" w14:paraId="71909986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7658CC9" w14:textId="77777777" w:rsidR="00115682" w:rsidRPr="00817B44" w:rsidRDefault="003A20AC" w:rsidP="00115682">
            <w:pPr>
              <w:pStyle w:val="Image"/>
              <w:spacing w:before="0" w:after="0"/>
              <w:rPr>
                <w:lang w:eastAsia="en-AU"/>
              </w:rPr>
            </w:pPr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8896" behindDoc="0" locked="0" layoutInCell="1" allowOverlap="1" wp14:anchorId="34496AAB" wp14:editId="4E6BF69D">
                      <wp:simplePos x="0" y="0"/>
                      <wp:positionH relativeFrom="column">
                        <wp:posOffset>466090</wp:posOffset>
                      </wp:positionH>
                      <wp:positionV relativeFrom="paragraph">
                        <wp:posOffset>423545</wp:posOffset>
                      </wp:positionV>
                      <wp:extent cx="672465" cy="147955"/>
                      <wp:effectExtent l="0" t="0" r="13335" b="4445"/>
                      <wp:wrapNone/>
                      <wp:docPr id="37674716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2465" cy="147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EBCF270" w14:textId="0D8D0279" w:rsidR="001A595D" w:rsidRPr="00F81D38" w:rsidRDefault="001A595D" w:rsidP="00934B0E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hint="eastAsia"/>
                                      <w:sz w:val="12"/>
                                      <w:szCs w:val="12"/>
                                      <w:lang w:val="en-PH" w:eastAsia="ko-KR"/>
                                    </w:rPr>
                                  </w:pPr>
                                  <w:r w:rsidRPr="00F81D38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12"/>
                                      <w:szCs w:val="12"/>
                                      <w:lang w:val="ko"/>
                                    </w:rPr>
                                    <w:t>웹챗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496AAB" id="_x0000_s1048" type="#_x0000_t202" alt="&quot;&quot;" style="position:absolute;left:0;text-align:left;margin-left:36.7pt;margin-top:33.35pt;width:52.95pt;height:11.65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" filled="f" stroked="f">
                      <v:textbox inset="0,0,0,0">
                        <w:txbxContent>
                          <w:p w14:paraId="4EBCF270" w14:textId="0D8D0279" w:rsidR="001A595D" w:rsidRPr="00F81D38" w:rsidRDefault="001A595D" w:rsidP="00934B0E">
                            <w:pPr>
                              <w:spacing w:before="0" w:after="0" w:line="192" w:lineRule="auto"/>
                              <w:jc w:val="center"/>
                              <w:rPr>
                                <w:rFonts w:hint="eastAsia"/>
                                <w:sz w:val="12"/>
                                <w:szCs w:val="12"/>
                                <w:lang w:val="en-PH" w:eastAsia="ko-KR"/>
                              </w:rPr>
                            </w:pPr>
                            <w:r w:rsidRPr="00F81D38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12"/>
                                <w:szCs w:val="12"/>
                                <w:lang w:val="ko"/>
                              </w:rPr>
                              <w:t>웹챗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5682" w:rsidRPr="00817B44">
              <w:rPr>
                <w:noProof/>
              </w:rPr>
              <w:drawing>
                <wp:inline distT="0" distB="0" distL="0" distR="0" wp14:anchorId="036CD089" wp14:editId="0088D8BD">
                  <wp:extent cx="1440000" cy="1440000"/>
                  <wp:effectExtent l="0" t="0" r="8255" b="8255"/>
                  <wp:docPr id="23" name="Picture 23" descr="웹챗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웹챗 아이콘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DD6ED95" w14:textId="77777777" w:rsidR="00115682" w:rsidRPr="00817B44" w:rsidRDefault="003A20AC" w:rsidP="008C5338">
            <w:pPr>
              <w:spacing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저희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웹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사이트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상단에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웹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채팅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기능을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사용하여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온라인으로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문의하실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. </w:t>
            </w:r>
          </w:p>
          <w:p w14:paraId="696562EA" w14:textId="77777777" w:rsidR="00115682" w:rsidRPr="00817B44" w:rsidRDefault="00000000" w:rsidP="008C5338">
            <w:pPr>
              <w:pStyle w:val="Body"/>
              <w:spacing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6B2976"/>
                <w:w w:val="100"/>
              </w:rPr>
            </w:pPr>
            <w:hyperlink r:id="rId139" w:history="1">
              <w:r w:rsidR="003A20AC" w:rsidRPr="003A20AC">
                <w:rPr>
                  <w:rStyle w:val="Hyperlink"/>
                  <w:rFonts w:eastAsia="Malgun Gothic" w:cs="Malgun Gothic"/>
                  <w:bCs/>
                  <w:w w:val="100"/>
                  <w:lang w:val="en-AU"/>
                </w:rPr>
                <w:t>www.ndis.gov.au</w:t>
              </w:r>
            </w:hyperlink>
          </w:p>
        </w:tc>
      </w:tr>
      <w:tr w:rsidR="00B65B5A" w:rsidRPr="00817B44" w14:paraId="2EF0938B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35EA6CF" w14:textId="77777777" w:rsidR="00CD310C" w:rsidRPr="00817B44" w:rsidRDefault="00CD310C" w:rsidP="000F3FD8">
            <w:pPr>
              <w:pStyle w:val="Image"/>
              <w:spacing w:before="120" w:after="0"/>
              <w:rPr>
                <w:lang w:eastAsia="en-AU"/>
              </w:rPr>
            </w:pPr>
          </w:p>
        </w:tc>
        <w:tc>
          <w:tcPr>
            <w:tcW w:w="6576" w:type="dxa"/>
          </w:tcPr>
          <w:p w14:paraId="71323A39" w14:textId="77777777" w:rsidR="00CD310C" w:rsidRPr="00817B44" w:rsidRDefault="003A20AC" w:rsidP="008C5338">
            <w:pPr>
              <w:spacing w:before="12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영어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이외의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언어를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사용하는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경우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, </w:t>
            </w:r>
            <w:r w:rsidRPr="00817B44">
              <w:rPr>
                <w:rFonts w:eastAsia="Malgun Gothic" w:cs="Malgun Gothic"/>
                <w:lang w:val="ko" w:eastAsia="ko-KR"/>
              </w:rPr>
              <w:t>다음으로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전화하실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75959F33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E5918A1" w14:textId="77777777" w:rsidR="00493D5D" w:rsidRPr="00817B44" w:rsidRDefault="003A20AC" w:rsidP="00DA5C41">
            <w:pPr>
              <w:pStyle w:val="Image"/>
              <w:spacing w:before="0" w:after="0"/>
              <w:rPr>
                <w:lang w:eastAsia="en-AU"/>
              </w:rPr>
            </w:pPr>
            <w:r w:rsidRPr="00817B44">
              <w:rPr>
                <w:noProof/>
                <w:lang w:eastAsia="en-AU"/>
              </w:rPr>
              <w:drawing>
                <wp:inline distT="0" distB="0" distL="0" distR="0" wp14:anchorId="1CEF6A48" wp14:editId="27CD18A9">
                  <wp:extent cx="1440000" cy="1440000"/>
                  <wp:effectExtent l="0" t="0" r="8255" b="8255"/>
                  <wp:docPr id="13" name="Picture 13" descr="번역 및 통역 서비스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번역 및 통역 서비스 아이콘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B12D03A" w14:textId="77777777" w:rsidR="00092D2F" w:rsidRPr="00817B44" w:rsidRDefault="003A20AC" w:rsidP="008C5338">
            <w:pPr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번역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및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통역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서비스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(TIS)</w:t>
            </w:r>
          </w:p>
          <w:p w14:paraId="3BCAFE96" w14:textId="77777777" w:rsidR="00493D5D" w:rsidRPr="00817B44" w:rsidRDefault="003A20AC" w:rsidP="008C5338">
            <w:pPr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817B44">
              <w:rPr>
                <w:rStyle w:val="IntenseEmphasis1"/>
                <w:rFonts w:eastAsia="Malgun Gothic" w:cs="Malgun Gothic"/>
                <w:bCs/>
                <w:lang w:val="ko"/>
              </w:rPr>
              <w:t>131 450</w:t>
            </w:r>
          </w:p>
        </w:tc>
      </w:tr>
      <w:tr w:rsidR="00B65B5A" w:rsidRPr="00817B44" w14:paraId="091DE451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8095826" w14:textId="77777777" w:rsidR="00CD310C" w:rsidRPr="00817B44" w:rsidRDefault="00CD310C" w:rsidP="000F3FD8">
            <w:pPr>
              <w:pStyle w:val="Image"/>
              <w:spacing w:before="120" w:after="0"/>
              <w:rPr>
                <w:lang w:eastAsia="en-AU"/>
              </w:rPr>
            </w:pPr>
          </w:p>
        </w:tc>
        <w:tc>
          <w:tcPr>
            <w:tcW w:w="6576" w:type="dxa"/>
          </w:tcPr>
          <w:p w14:paraId="69875D94" w14:textId="77777777" w:rsidR="00CD310C" w:rsidRPr="00817B44" w:rsidRDefault="003A20AC" w:rsidP="008C5338">
            <w:pPr>
              <w:spacing w:before="12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언어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또는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청각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장애가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경우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, </w:t>
            </w:r>
            <w:r w:rsidRPr="00817B44">
              <w:rPr>
                <w:rFonts w:eastAsia="Malgun Gothic" w:cs="Malgun Gothic"/>
                <w:lang w:val="ko" w:eastAsia="ko-KR"/>
              </w:rPr>
              <w:t>다음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번호로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전화할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48B73C5D" w14:textId="77777777" w:rsidTr="009B4B96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ACC99F7" w14:textId="77777777" w:rsidR="00493D5D" w:rsidRPr="00817B44" w:rsidRDefault="003A20AC" w:rsidP="00DA5C41">
            <w:pPr>
              <w:pStyle w:val="Image"/>
              <w:spacing w:before="0" w:after="0"/>
            </w:pPr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0944" behindDoc="0" locked="0" layoutInCell="1" allowOverlap="1" wp14:anchorId="0237DBD6" wp14:editId="455E705F">
                      <wp:simplePos x="0" y="0"/>
                      <wp:positionH relativeFrom="column">
                        <wp:posOffset>337820</wp:posOffset>
                      </wp:positionH>
                      <wp:positionV relativeFrom="paragraph">
                        <wp:posOffset>320675</wp:posOffset>
                      </wp:positionV>
                      <wp:extent cx="789940" cy="295910"/>
                      <wp:effectExtent l="0" t="0" r="0" b="0"/>
                      <wp:wrapNone/>
                      <wp:docPr id="132454743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2959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D78A03C" w14:textId="77777777" w:rsidR="001A595D" w:rsidRPr="002F2C1A" w:rsidRDefault="001A595D" w:rsidP="00934B0E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2F2C1A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0"/>
                                      <w:szCs w:val="20"/>
                                      <w:lang w:val="ko"/>
                                    </w:rPr>
                                    <w:t>안녕하세요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37DBD6" id="_x0000_s1049" type="#_x0000_t202" style="position:absolute;left:0;text-align:left;margin-left:26.6pt;margin-top:25.25pt;width:62.2pt;height:23.3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" filled="f" stroked="f">
                      <v:textbox inset="0,0,0,0">
                        <w:txbxContent>
                          <w:p w14:paraId="3D78A03C" w14:textId="77777777" w:rsidR="001A595D" w:rsidRPr="002F2C1A" w:rsidRDefault="001A595D" w:rsidP="00934B0E">
                            <w:pPr>
                              <w:spacing w:before="0" w:after="0" w:line="192" w:lineRule="auto"/>
                              <w:jc w:val="center"/>
                              <w:rPr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2F2C1A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0"/>
                                <w:szCs w:val="20"/>
                                <w:lang w:val="ko"/>
                              </w:rPr>
                              <w:t>안녕하세요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A60F0" w:rsidRPr="00817B44">
              <w:rPr>
                <w:noProof/>
                <w:lang w:eastAsia="en-AU"/>
              </w:rPr>
              <w:drawing>
                <wp:inline distT="0" distB="0" distL="0" distR="0" wp14:anchorId="7C33EBB4" wp14:editId="6EE65B53">
                  <wp:extent cx="1440000" cy="1440000"/>
                  <wp:effectExtent l="0" t="0" r="8255" b="8255"/>
                  <wp:docPr id="9" name="Picture 9" descr="TTY(청각 장애인용 전화)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TTY(청각 장애인용 전화) 아이콘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93D5D" w:rsidRPr="00817B44">
              <w:t xml:space="preserve"> </w:t>
            </w:r>
          </w:p>
        </w:tc>
        <w:tc>
          <w:tcPr>
            <w:tcW w:w="6576" w:type="dxa"/>
          </w:tcPr>
          <w:p w14:paraId="763B8ED1" w14:textId="77777777" w:rsidR="00CD310C" w:rsidRPr="00817B44" w:rsidRDefault="003A20AC" w:rsidP="008C5338">
            <w:pPr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17B44">
              <w:rPr>
                <w:rFonts w:eastAsia="Malgun Gothic" w:cs="Malgun Gothic"/>
                <w:lang w:val="ko"/>
              </w:rPr>
              <w:t>TTY</w:t>
            </w:r>
          </w:p>
          <w:p w14:paraId="65E2CBF4" w14:textId="77777777" w:rsidR="00493D5D" w:rsidRPr="00817B44" w:rsidRDefault="003A20AC" w:rsidP="008C5338">
            <w:pPr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817B44">
              <w:rPr>
                <w:rStyle w:val="IntenseEmphasis1"/>
                <w:rFonts w:eastAsia="Malgun Gothic" w:cs="Malgun Gothic"/>
                <w:bCs/>
                <w:lang w:val="ko"/>
              </w:rPr>
              <w:t>1800 555 677</w:t>
            </w:r>
          </w:p>
        </w:tc>
      </w:tr>
      <w:tr w:rsidR="00B65B5A" w:rsidRPr="00817B44" w14:paraId="2AC1AA1B" w14:textId="77777777" w:rsidTr="009B4B96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89384C4" w14:textId="77777777" w:rsidR="00493D5D" w:rsidRPr="00817B44" w:rsidRDefault="003A20AC" w:rsidP="00DA5C41">
            <w:pPr>
              <w:pStyle w:val="Image"/>
              <w:spacing w:before="0" w:after="0"/>
              <w:rPr>
                <w:lang w:eastAsia="en-AU"/>
              </w:rPr>
            </w:pPr>
            <w:r w:rsidRPr="00817B44">
              <w:rPr>
                <w:noProof/>
                <w:lang w:eastAsia="en-AU"/>
              </w:rPr>
              <w:drawing>
                <wp:inline distT="0" distB="0" distL="0" distR="0" wp14:anchorId="164A7C36" wp14:editId="428BDD3D">
                  <wp:extent cx="1440000" cy="1440000"/>
                  <wp:effectExtent l="0" t="0" r="8255" b="8255"/>
                  <wp:docPr id="14" name="Picture 14" descr="Speak and Listen 아이콘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Speak and Listen 아이콘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E5929E6" w14:textId="77777777" w:rsidR="00CD310C" w:rsidRPr="00817B44" w:rsidRDefault="003A20AC" w:rsidP="008C5338">
            <w:pPr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17B44">
              <w:rPr>
                <w:rFonts w:eastAsia="Malgun Gothic" w:cs="Malgun Gothic"/>
                <w:lang w:val="ko"/>
              </w:rPr>
              <w:t>Speak and Listen</w:t>
            </w:r>
          </w:p>
          <w:p w14:paraId="0DA9161A" w14:textId="77777777" w:rsidR="00493D5D" w:rsidRPr="00817B44" w:rsidRDefault="003A20AC" w:rsidP="008C5338">
            <w:pPr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817B44">
              <w:rPr>
                <w:rStyle w:val="IntenseEmphasis1"/>
                <w:rFonts w:eastAsia="Malgun Gothic" w:cs="Malgun Gothic"/>
                <w:bCs/>
                <w:lang w:val="ko"/>
              </w:rPr>
              <w:t>1800 555 727</w:t>
            </w:r>
          </w:p>
        </w:tc>
      </w:tr>
      <w:tr w:rsidR="00B65B5A" w:rsidRPr="00817B44" w14:paraId="0414E58B" w14:textId="77777777" w:rsidTr="009B4B96">
        <w:trPr>
          <w:trHeight w:val="18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2A78C4C" w14:textId="77777777" w:rsidR="00CD310C" w:rsidRPr="00817B44" w:rsidRDefault="003A20AC" w:rsidP="00DA5C41">
            <w:pPr>
              <w:pStyle w:val="Image"/>
              <w:spacing w:before="0" w:after="0"/>
              <w:rPr>
                <w:lang w:eastAsia="en-AU"/>
              </w:rPr>
            </w:pPr>
            <w:r w:rsidRPr="00817B44">
              <w:rPr>
                <w:noProof/>
                <w:lang w:eastAsia="en-AU"/>
              </w:rPr>
              <w:drawing>
                <wp:inline distT="0" distB="0" distL="0" distR="0" wp14:anchorId="0AB33ACA" wp14:editId="18E311C1">
                  <wp:extent cx="1260000" cy="1017642"/>
                  <wp:effectExtent l="0" t="0" r="0" b="0"/>
                  <wp:docPr id="58" name="Picture 58" descr="내셔널 릴레이 서비스(National Relay Service) 로고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내셔널 릴레이 서비스(National Relay Service) 로고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017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0BE2C2E" w14:textId="77777777" w:rsidR="00CD310C" w:rsidRPr="00817B44" w:rsidRDefault="003A20AC" w:rsidP="008C5338">
            <w:pPr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17B44">
              <w:rPr>
                <w:rFonts w:eastAsia="Malgun Gothic" w:cs="Malgun Gothic"/>
                <w:lang w:val="ko"/>
              </w:rPr>
              <w:t>내셔널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릴레이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서비스</w:t>
            </w:r>
            <w:r w:rsidRPr="00817B44">
              <w:rPr>
                <w:rFonts w:eastAsia="Malgun Gothic" w:cs="Malgun Gothic"/>
                <w:lang w:val="ko"/>
              </w:rPr>
              <w:t xml:space="preserve"> (National Relay Service)</w:t>
            </w:r>
          </w:p>
          <w:p w14:paraId="2AB1C21F" w14:textId="77777777" w:rsidR="00CD310C" w:rsidRPr="00817B44" w:rsidRDefault="003A20AC" w:rsidP="008C5338">
            <w:pPr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817B44">
              <w:rPr>
                <w:rStyle w:val="IntenseEmphasis1"/>
                <w:rFonts w:eastAsia="Malgun Gothic" w:cs="Malgun Gothic"/>
                <w:bCs/>
                <w:lang w:val="ko"/>
              </w:rPr>
              <w:t>133 677</w:t>
            </w:r>
          </w:p>
          <w:p w14:paraId="0070D7D6" w14:textId="77777777" w:rsidR="00CD310C" w:rsidRPr="00817B44" w:rsidRDefault="00000000" w:rsidP="008C5338">
            <w:pPr>
              <w:spacing w:before="0" w:after="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</w:rPr>
            </w:pPr>
            <w:hyperlink r:id="rId144" w:history="1">
              <w:r w:rsidR="004D16D1" w:rsidRPr="00817B44">
                <w:rPr>
                  <w:rStyle w:val="Hyperlink"/>
                  <w:rFonts w:eastAsia="Malgun Gothic" w:cs="Malgun Gothic"/>
                  <w:bCs/>
                  <w:lang w:val="ko"/>
                </w:rPr>
                <w:t>www.accesshub.gov.au/about-the-nrs</w:t>
              </w:r>
            </w:hyperlink>
            <w:r w:rsidR="00C201D9" w:rsidRPr="00817B44">
              <w:rPr>
                <w:rStyle w:val="Hyperlink"/>
                <w:rFonts w:eastAsia="Malgun Gothic" w:cs="Malgun Gothic"/>
                <w:lang w:val="ko"/>
              </w:rPr>
              <w:t xml:space="preserve">   </w:t>
            </w:r>
          </w:p>
        </w:tc>
      </w:tr>
    </w:tbl>
    <w:p w14:paraId="30B6ACD6" w14:textId="77777777" w:rsidR="008928D5" w:rsidRPr="00817B44" w:rsidRDefault="003A20AC" w:rsidP="00DD389A">
      <w:pPr>
        <w:pStyle w:val="Heading2"/>
      </w:pPr>
      <w:bookmarkStart w:id="106" w:name="_Toc256000007"/>
      <w:bookmarkStart w:id="107" w:name="_Toc43391452"/>
      <w:bookmarkStart w:id="108" w:name="_Toc43391515"/>
      <w:bookmarkStart w:id="109" w:name="_Ref117079481"/>
      <w:bookmarkStart w:id="110" w:name="_Ref124149671"/>
      <w:bookmarkStart w:id="111" w:name="_Ref124149688"/>
      <w:bookmarkStart w:id="112" w:name="_Ref155785641"/>
      <w:r w:rsidRPr="00817B44">
        <w:rPr>
          <w:rFonts w:eastAsia="Malgun Gothic" w:cs="Malgun Gothic"/>
          <w:lang w:val="ko"/>
        </w:rPr>
        <w:lastRenderedPageBreak/>
        <w:t>단어</w:t>
      </w:r>
      <w:r w:rsidRPr="00817B44">
        <w:rPr>
          <w:rFonts w:eastAsia="Malgun Gothic" w:cs="Malgun Gothic"/>
          <w:lang w:val="ko"/>
        </w:rPr>
        <w:t xml:space="preserve"> </w:t>
      </w:r>
      <w:r w:rsidRPr="00817B44">
        <w:rPr>
          <w:rFonts w:eastAsia="Malgun Gothic" w:cs="Malgun Gothic"/>
          <w:lang w:val="ko"/>
        </w:rPr>
        <w:t>목록</w:t>
      </w:r>
      <w:bookmarkEnd w:id="106"/>
      <w:bookmarkEnd w:id="107"/>
      <w:bookmarkEnd w:id="108"/>
      <w:bookmarkEnd w:id="109"/>
      <w:bookmarkEnd w:id="110"/>
      <w:bookmarkEnd w:id="111"/>
      <w:bookmarkEnd w:id="112"/>
    </w:p>
    <w:p w14:paraId="6B115A93" w14:textId="77777777" w:rsidR="00115682" w:rsidRPr="00817B44" w:rsidRDefault="003A20AC" w:rsidP="001852C1">
      <w:pPr>
        <w:spacing w:line="240" w:lineRule="auto"/>
        <w:rPr>
          <w:lang w:val="x-none" w:eastAsia="x-none"/>
        </w:rPr>
      </w:pPr>
      <w:r w:rsidRPr="00817B44">
        <w:rPr>
          <w:rFonts w:eastAsia="Malgun Gothic" w:cs="Malgun Gothic"/>
          <w:lang w:val="ko" w:eastAsia="x-none"/>
        </w:rPr>
        <w:t>이</w:t>
      </w:r>
      <w:r w:rsidRPr="00817B44">
        <w:rPr>
          <w:rFonts w:eastAsia="Malgun Gothic" w:cs="Malgun Gothic"/>
          <w:lang w:val="ko" w:eastAsia="x-none"/>
        </w:rPr>
        <w:t xml:space="preserve"> </w:t>
      </w:r>
      <w:r w:rsidRPr="00817B44">
        <w:rPr>
          <w:rFonts w:eastAsia="Malgun Gothic" w:cs="Malgun Gothic"/>
          <w:lang w:val="ko" w:eastAsia="x-none"/>
        </w:rPr>
        <w:t>목록에서는</w:t>
      </w:r>
      <w:r w:rsidRPr="00817B44">
        <w:rPr>
          <w:rFonts w:eastAsia="Malgun Gothic" w:cs="Malgun Gothic"/>
          <w:lang w:val="ko" w:eastAsia="x-none"/>
        </w:rPr>
        <w:t xml:space="preserve"> </w:t>
      </w:r>
      <w:r w:rsidRPr="00817B44">
        <w:rPr>
          <w:rFonts w:eastAsia="Malgun Gothic" w:cs="Malgun Gothic"/>
          <w:lang w:val="ko" w:eastAsia="x-none"/>
        </w:rPr>
        <w:t>이</w:t>
      </w:r>
      <w:r w:rsidRPr="00817B44">
        <w:rPr>
          <w:rFonts w:eastAsia="Malgun Gothic" w:cs="Malgun Gothic"/>
          <w:lang w:val="ko" w:eastAsia="x-none"/>
        </w:rPr>
        <w:t xml:space="preserve"> </w:t>
      </w:r>
      <w:r w:rsidRPr="00817B44">
        <w:rPr>
          <w:rFonts w:eastAsia="Malgun Gothic" w:cs="Malgun Gothic"/>
          <w:lang w:val="ko" w:eastAsia="x-none"/>
        </w:rPr>
        <w:t>문서의</w:t>
      </w:r>
      <w:r w:rsidRPr="00817B44">
        <w:rPr>
          <w:rFonts w:eastAsia="Malgun Gothic" w:cs="Malgun Gothic"/>
          <w:lang w:val="ko" w:eastAsia="x-none"/>
        </w:rPr>
        <w:t xml:space="preserve"> </w:t>
      </w:r>
      <w:r w:rsidRPr="00817B44">
        <w:rPr>
          <w:rStyle w:val="Strong"/>
          <w:rFonts w:eastAsia="Malgun Gothic" w:cs="Malgun Gothic"/>
          <w:lang w:val="ko" w:eastAsia="x-none"/>
        </w:rPr>
        <w:t>굵은</w:t>
      </w:r>
      <w:r w:rsidRPr="00817B44">
        <w:rPr>
          <w:rStyle w:val="Strong"/>
          <w:rFonts w:eastAsia="Malgun Gothic" w:cs="Malgun Gothic"/>
          <w:lang w:val="ko" w:eastAsia="x-none"/>
        </w:rPr>
        <w:t xml:space="preserve"> </w:t>
      </w:r>
      <w:r w:rsidRPr="00817B44">
        <w:rPr>
          <w:rStyle w:val="Strong"/>
          <w:rFonts w:eastAsia="Malgun Gothic" w:cs="Malgun Gothic"/>
          <w:lang w:val="ko" w:eastAsia="x-none"/>
        </w:rPr>
        <w:t>활자체</w:t>
      </w:r>
      <w:r w:rsidRPr="00817B44">
        <w:rPr>
          <w:rFonts w:eastAsia="Malgun Gothic" w:cs="Malgun Gothic"/>
          <w:lang w:val="ko" w:eastAsia="x-none"/>
        </w:rPr>
        <w:t>의</w:t>
      </w:r>
      <w:r w:rsidRPr="00817B44">
        <w:rPr>
          <w:rFonts w:eastAsia="Malgun Gothic" w:cs="Malgun Gothic"/>
          <w:lang w:val="ko" w:eastAsia="x-none"/>
        </w:rPr>
        <w:t xml:space="preserve"> </w:t>
      </w:r>
      <w:r w:rsidRPr="00817B44">
        <w:rPr>
          <w:rFonts w:eastAsia="Malgun Gothic" w:cs="Malgun Gothic"/>
          <w:lang w:val="ko" w:eastAsia="x-none"/>
        </w:rPr>
        <w:t>단어들이</w:t>
      </w:r>
      <w:r w:rsidRPr="00817B44">
        <w:rPr>
          <w:rFonts w:eastAsia="Malgun Gothic" w:cs="Malgun Gothic"/>
          <w:lang w:val="ko" w:eastAsia="x-none"/>
        </w:rPr>
        <w:t xml:space="preserve"> </w:t>
      </w:r>
      <w:r w:rsidRPr="00817B44">
        <w:rPr>
          <w:rFonts w:eastAsia="Malgun Gothic" w:cs="Malgun Gothic"/>
          <w:lang w:val="ko" w:eastAsia="x-none"/>
        </w:rPr>
        <w:t>의미하는</w:t>
      </w:r>
      <w:r w:rsidRPr="00817B44">
        <w:rPr>
          <w:rFonts w:eastAsia="Malgun Gothic" w:cs="Malgun Gothic"/>
          <w:lang w:val="ko" w:eastAsia="x-none"/>
        </w:rPr>
        <w:t xml:space="preserve"> </w:t>
      </w:r>
      <w:r w:rsidRPr="00817B44">
        <w:rPr>
          <w:rFonts w:eastAsia="Malgun Gothic" w:cs="Malgun Gothic"/>
          <w:lang w:val="ko" w:eastAsia="x-none"/>
        </w:rPr>
        <w:t>바를</w:t>
      </w:r>
      <w:r w:rsidRPr="00817B44">
        <w:rPr>
          <w:rFonts w:eastAsia="Malgun Gothic" w:cs="Malgun Gothic"/>
          <w:lang w:val="ko" w:eastAsia="x-none"/>
        </w:rPr>
        <w:t xml:space="preserve"> </w:t>
      </w:r>
      <w:r w:rsidRPr="00817B44">
        <w:rPr>
          <w:rFonts w:eastAsia="Malgun Gothic" w:cs="Malgun Gothic"/>
          <w:lang w:val="ko" w:eastAsia="x-none"/>
        </w:rPr>
        <w:t>설명합니다</w:t>
      </w:r>
      <w:r w:rsidRPr="00817B44">
        <w:rPr>
          <w:rFonts w:eastAsia="Malgun Gothic" w:cs="Malgun Gothic"/>
          <w:lang w:val="ko" w:eastAsia="x-none"/>
        </w:rPr>
        <w:t>.</w:t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65B5A" w:rsidRPr="00817B44" w14:paraId="42897AFE" w14:textId="77777777" w:rsidTr="006102A6">
        <w:trPr>
          <w:trHeight w:val="40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3CCA93C" w14:textId="77777777" w:rsidR="00A94CA7" w:rsidRPr="00817B44" w:rsidRDefault="003A20AC" w:rsidP="00C73E0D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5A2CDFB2" wp14:editId="068E8D8E">
                  <wp:extent cx="1482725" cy="1482725"/>
                  <wp:effectExtent l="0" t="0" r="3175" b="3175"/>
                  <wp:docPr id="167049650" name="Picture 29" descr="자신을 가리키고 있는 사람. 그 위에는 생각 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49650" name="Picture 29" descr="자신을 가리키고 있는 사람. 그 위에는 생각 풍선이 있습니다.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D852D5A" w14:textId="77777777" w:rsidR="00A94CA7" w:rsidRPr="00817B44" w:rsidRDefault="003A20AC" w:rsidP="006102A6">
            <w:pPr>
              <w:pStyle w:val="WordList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817B44">
              <w:rPr>
                <w:rFonts w:eastAsia="Malgun Gothic" w:cs="Malgun Gothic"/>
                <w:bCs/>
                <w:lang w:val="ko"/>
              </w:rPr>
              <w:t>태도</w:t>
            </w:r>
          </w:p>
          <w:p w14:paraId="6929A544" w14:textId="77777777" w:rsidR="008F445F" w:rsidRPr="00817B44" w:rsidRDefault="003A20AC" w:rsidP="001852C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17B44">
              <w:rPr>
                <w:rFonts w:eastAsia="Malgun Gothic" w:cs="Malgun Gothic"/>
                <w:lang w:val="ko"/>
              </w:rPr>
              <w:t>태도란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여러분이</w:t>
            </w:r>
            <w:r w:rsidRPr="00817B44">
              <w:rPr>
                <w:rFonts w:eastAsia="Malgun Gothic" w:cs="Malgun Gothic"/>
                <w:lang w:val="ko"/>
              </w:rPr>
              <w:t>:</w:t>
            </w:r>
          </w:p>
          <w:p w14:paraId="7DB61E28" w14:textId="77777777" w:rsidR="008F445F" w:rsidRPr="00817B44" w:rsidRDefault="003A20AC" w:rsidP="001852C1">
            <w:pPr>
              <w:pStyle w:val="ListParagraph"/>
              <w:numPr>
                <w:ilvl w:val="0"/>
                <w:numId w:val="14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17B44">
              <w:rPr>
                <w:rFonts w:eastAsia="Malgun Gothic" w:cs="Malgun Gothic"/>
                <w:lang w:val="ko"/>
              </w:rPr>
              <w:t>생각하고</w:t>
            </w:r>
          </w:p>
          <w:p w14:paraId="4EAFD96B" w14:textId="77777777" w:rsidR="008F445F" w:rsidRPr="00817B44" w:rsidRDefault="003A20AC" w:rsidP="001852C1">
            <w:pPr>
              <w:pStyle w:val="ListParagraph"/>
              <w:numPr>
                <w:ilvl w:val="0"/>
                <w:numId w:val="14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17B44">
              <w:rPr>
                <w:rFonts w:eastAsia="Malgun Gothic" w:cs="Malgun Gothic"/>
                <w:lang w:val="ko"/>
              </w:rPr>
              <w:t>느끼고</w:t>
            </w:r>
          </w:p>
          <w:p w14:paraId="4B34C57F" w14:textId="77777777" w:rsidR="00A94CA7" w:rsidRPr="00817B44" w:rsidRDefault="003A20AC" w:rsidP="001852C1">
            <w:pPr>
              <w:pStyle w:val="ListParagraph"/>
              <w:numPr>
                <w:ilvl w:val="0"/>
                <w:numId w:val="14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17B44">
              <w:rPr>
                <w:rFonts w:eastAsia="Malgun Gothic" w:cs="Malgun Gothic"/>
                <w:lang w:val="ko"/>
              </w:rPr>
              <w:t>믿는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것입니다</w:t>
            </w:r>
            <w:r w:rsidRPr="00817B44">
              <w:rPr>
                <w:rFonts w:eastAsia="Malgun Gothic" w:cs="Malgun Gothic"/>
                <w:lang w:val="ko"/>
              </w:rPr>
              <w:t>.</w:t>
            </w:r>
          </w:p>
        </w:tc>
      </w:tr>
      <w:tr w:rsidR="00B65B5A" w:rsidRPr="00817B44" w14:paraId="3E38B330" w14:textId="77777777" w:rsidTr="000A7B00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F4044A8" w14:textId="77777777" w:rsidR="000349ED" w:rsidRPr="00817B44" w:rsidRDefault="003A20AC" w:rsidP="00C73E0D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25D9248E" wp14:editId="165C1642">
                  <wp:extent cx="1482725" cy="1482725"/>
                  <wp:effectExtent l="0" t="0" r="3175" b="3175"/>
                  <wp:docPr id="1441004690" name="Picture 30" descr="2개의 말풍선 아래에 있는 3명의 사람들. 엄지손가락 올림 아이콘이 있는 말풍선. 다른 말풍선에는 엄지 손가락 내림 아이콘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004690" name="Picture 30" descr="2개의 말풍선 아래에 있는 3명의 사람들. 엄지손가락 올림 아이콘이 있는 말풍선. 다른 말풍선에는 엄지 손가락 내림 아이콘이 있습니다.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F96A777" w14:textId="77777777" w:rsidR="000349ED" w:rsidRPr="00817B44" w:rsidRDefault="003A20AC" w:rsidP="001852C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817B44">
              <w:rPr>
                <w:rFonts w:eastAsia="Malgun Gothic" w:cs="Malgun Gothic"/>
                <w:bCs/>
                <w:lang w:val="ko" w:eastAsia="ko-KR"/>
              </w:rPr>
              <w:t>자문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>그룹</w:t>
            </w:r>
          </w:p>
          <w:p w14:paraId="61A3502D" w14:textId="77777777" w:rsidR="000349ED" w:rsidRPr="00817B44" w:rsidRDefault="003A20AC" w:rsidP="001852C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자문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그룹은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같은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공유하기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위해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저희와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협력하는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그룹입니다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5147C748" w14:textId="77777777" w:rsidR="000349ED" w:rsidRPr="00817B44" w:rsidRDefault="003A20AC" w:rsidP="001852C1">
            <w:pPr>
              <w:pStyle w:val="ListParagraph"/>
              <w:numPr>
                <w:ilvl w:val="0"/>
                <w:numId w:val="11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17B44">
              <w:rPr>
                <w:rFonts w:eastAsia="Malgun Gothic" w:cs="Malgun Gothic"/>
                <w:lang w:val="ko"/>
              </w:rPr>
              <w:t>무엇이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잘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되고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있는지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</w:p>
          <w:p w14:paraId="49B4F570" w14:textId="77777777" w:rsidR="000349ED" w:rsidRPr="00817B44" w:rsidRDefault="003A20AC" w:rsidP="001852C1">
            <w:pPr>
              <w:pStyle w:val="ListParagraph"/>
              <w:numPr>
                <w:ilvl w:val="0"/>
                <w:numId w:val="11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무엇이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되어야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하는지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494C90C9" w14:textId="77777777" w:rsidTr="000A7B00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03F08B0" w14:textId="77777777" w:rsidR="00C43AAB" w:rsidRPr="00817B44" w:rsidRDefault="003A20AC" w:rsidP="00C73E0D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65CE9E11" wp14:editId="4292E5F1">
                  <wp:extent cx="1482725" cy="1482725"/>
                  <wp:effectExtent l="0" t="0" r="3175" b="3175"/>
                  <wp:docPr id="748513853" name="Picture 31" descr="장벽 뒤에 있는 두 사람. 그들 중 한 명이 손을 들고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513853" name="Picture 31" descr="장벽 뒤에 있는 두 사람. 그들 중 한 명이 손을 들고 있습니다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D3D1005" w14:textId="77777777" w:rsidR="00C43AAB" w:rsidRPr="00817B44" w:rsidRDefault="003A20AC" w:rsidP="001852C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817B44">
              <w:rPr>
                <w:rFonts w:eastAsia="Malgun Gothic" w:cs="Malgun Gothic"/>
                <w:bCs/>
                <w:lang w:val="ko" w:eastAsia="ko-KR"/>
              </w:rPr>
              <w:t>장벽</w:t>
            </w:r>
          </w:p>
          <w:p w14:paraId="1A9C5F9E" w14:textId="77777777" w:rsidR="00C43AAB" w:rsidRPr="00817B44" w:rsidRDefault="003A20AC" w:rsidP="001852C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장벽이란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여러분이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같은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하지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못하게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막는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말합니다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7C0CF508" w14:textId="77777777" w:rsidR="00C43AAB" w:rsidRPr="00817B44" w:rsidRDefault="003A20AC" w:rsidP="001852C1">
            <w:pPr>
              <w:pStyle w:val="ListParagraph"/>
              <w:numPr>
                <w:ilvl w:val="0"/>
                <w:numId w:val="6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17B44">
              <w:rPr>
                <w:rFonts w:eastAsia="Malgun Gothic" w:cs="Malgun Gothic"/>
                <w:lang w:val="ko"/>
              </w:rPr>
              <w:t>해야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하는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일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</w:p>
          <w:p w14:paraId="18211C6F" w14:textId="77777777" w:rsidR="00C43AAB" w:rsidRPr="00817B44" w:rsidRDefault="003A20AC" w:rsidP="001852C1">
            <w:pPr>
              <w:pStyle w:val="ListParagraph"/>
              <w:numPr>
                <w:ilvl w:val="0"/>
                <w:numId w:val="6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17B44">
              <w:rPr>
                <w:rFonts w:eastAsia="Malgun Gothic" w:cs="Malgun Gothic"/>
                <w:lang w:val="ko"/>
              </w:rPr>
              <w:t>하고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싶은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일</w:t>
            </w:r>
            <w:r w:rsidRPr="00817B44">
              <w:rPr>
                <w:rFonts w:eastAsia="Malgun Gothic" w:cs="Malgun Gothic"/>
                <w:lang w:val="ko"/>
              </w:rPr>
              <w:t>.</w:t>
            </w:r>
          </w:p>
        </w:tc>
      </w:tr>
      <w:tr w:rsidR="00B65B5A" w:rsidRPr="00817B44" w14:paraId="71796427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95B4D48" w14:textId="77777777" w:rsidR="00C43AAB" w:rsidRPr="00817B44" w:rsidRDefault="003A20AC" w:rsidP="009B4B96">
            <w:pPr>
              <w:pStyle w:val="Image"/>
              <w:spacing w:before="120"/>
            </w:pPr>
            <w:r w:rsidRPr="00817B44">
              <w:rPr>
                <w:noProof/>
              </w:rPr>
              <w:lastRenderedPageBreak/>
              <w:drawing>
                <wp:inline distT="0" distB="0" distL="0" distR="0" wp14:anchorId="188C1A62" wp14:editId="51DCCE2F">
                  <wp:extent cx="1440000" cy="1440000"/>
                  <wp:effectExtent l="0" t="0" r="8255" b="8255"/>
                  <wp:docPr id="1682197754" name="Picture 1682197754" descr="커다란 문서에 함께 작업하고 있는 3명의 사람들. 한 사람이 커다란 문서를 가리키고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197754" name="Picture 1682197754" descr="커다란 문서에 함께 작업하고 있는 3명의 사람들. 한 사람이 커다란 문서를 가리키고 있습니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EB089F6" w14:textId="77777777" w:rsidR="00C43AAB" w:rsidRPr="00817B44" w:rsidRDefault="003A20AC" w:rsidP="001852C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bCs/>
                <w:lang w:val="ko" w:eastAsia="ko-KR"/>
              </w:rPr>
              <w:t>공동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>설계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 xml:space="preserve"> </w:t>
            </w:r>
          </w:p>
          <w:p w14:paraId="35A99529" w14:textId="77777777" w:rsidR="00E432CA" w:rsidRPr="00817B44" w:rsidRDefault="003A20AC" w:rsidP="001852C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공동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설계는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같은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위해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함께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작업하는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45CC03DC" w14:textId="77777777" w:rsidR="00E432CA" w:rsidRPr="00817B44" w:rsidRDefault="003A20AC" w:rsidP="001852C1">
            <w:pPr>
              <w:pStyle w:val="ListParagraph"/>
              <w:numPr>
                <w:ilvl w:val="0"/>
                <w:numId w:val="4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17B44">
              <w:rPr>
                <w:rFonts w:eastAsia="Malgun Gothic" w:cs="Malgun Gothic"/>
                <w:lang w:val="ko"/>
              </w:rPr>
              <w:t>새로운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것을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만드는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것</w:t>
            </w:r>
          </w:p>
          <w:p w14:paraId="3EBCF114" w14:textId="77777777" w:rsidR="00C43AAB" w:rsidRPr="00817B44" w:rsidRDefault="003A20AC" w:rsidP="001852C1">
            <w:pPr>
              <w:pStyle w:val="ListParagraph"/>
              <w:numPr>
                <w:ilvl w:val="0"/>
                <w:numId w:val="4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일하는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방식을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개선하는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73924CBC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9042ED7" w14:textId="77777777" w:rsidR="001F49AB" w:rsidRPr="00817B44" w:rsidRDefault="003A20AC" w:rsidP="001F49AB">
            <w:pPr>
              <w:pStyle w:val="Image"/>
              <w:rPr>
                <w:lang w:eastAsia="en-AU"/>
              </w:rPr>
            </w:pPr>
            <w:r w:rsidRPr="00817B44">
              <w:rPr>
                <w:noProof/>
              </w:rPr>
              <w:drawing>
                <wp:inline distT="0" distB="0" distL="0" distR="0" wp14:anchorId="1EDEBDD6" wp14:editId="62258FA2">
                  <wp:extent cx="1440000" cy="1440000"/>
                  <wp:effectExtent l="0" t="0" r="8255" b="8255"/>
                  <wp:docPr id="1474991052" name="Picture 1474991052" descr="3개의 다른 언어로 '안녕하세요'라고 말하는 3개의 말풍선 아래에 있는 CALD 사람들 그룹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4991052" name="Picture 1474991052" descr="3개의 다른 언어로 '안녕하세요'라고 말하는 3개의 말풍선 아래에 있는 CALD 사람들 그룹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085E5EB" w14:textId="77777777" w:rsidR="001F49AB" w:rsidRPr="00817B44" w:rsidRDefault="003A20AC" w:rsidP="001852C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817B44">
              <w:rPr>
                <w:rFonts w:eastAsia="Malgun Gothic" w:cs="Malgun Gothic"/>
                <w:bCs/>
                <w:lang w:val="ko" w:eastAsia="ko-KR"/>
              </w:rPr>
              <w:t>문화적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>및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>언어적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>다양성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 xml:space="preserve"> (CALD)</w:t>
            </w:r>
          </w:p>
          <w:p w14:paraId="7BD22CDA" w14:textId="77777777" w:rsidR="00891723" w:rsidRPr="00817B44" w:rsidRDefault="003A20AC" w:rsidP="001852C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 xml:space="preserve">CALD </w:t>
            </w:r>
            <w:r w:rsidRPr="00817B44">
              <w:rPr>
                <w:rFonts w:eastAsia="Malgun Gothic" w:cs="Malgun Gothic"/>
                <w:lang w:val="ko" w:eastAsia="ko-KR"/>
              </w:rPr>
              <w:t>사람들은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같은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490FA826" w14:textId="77777777" w:rsidR="00891723" w:rsidRPr="00817B44" w:rsidRDefault="003A20AC" w:rsidP="001852C1">
            <w:pPr>
              <w:pStyle w:val="ListParagraph"/>
              <w:numPr>
                <w:ilvl w:val="0"/>
                <w:numId w:val="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다양한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배경을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가진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</w:t>
            </w:r>
          </w:p>
          <w:p w14:paraId="78B28481" w14:textId="77777777" w:rsidR="001F49AB" w:rsidRPr="00817B44" w:rsidRDefault="003A20AC" w:rsidP="001852C1">
            <w:pPr>
              <w:pStyle w:val="ListParagraph"/>
              <w:numPr>
                <w:ilvl w:val="0"/>
                <w:numId w:val="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영어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이외의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언어를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사용하는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67E899D7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E96BC83" w14:textId="77777777" w:rsidR="00A94CA7" w:rsidRPr="00817B44" w:rsidRDefault="003A20AC" w:rsidP="00A94CA7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56043256" wp14:editId="7A0BEA13">
                  <wp:extent cx="1483200" cy="1112400"/>
                  <wp:effectExtent l="0" t="0" r="3175" b="0"/>
                  <wp:docPr id="1243858087" name="Picture 1243858087" descr="밝은 색의 옷을 입고 전통 춤을 추는 한 무리의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858087" name="Picture 1243858087" descr="밝은 색의 옷을 입고 전통 춤을 추는 한 무리의 사람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7CABCF1" w14:textId="77777777" w:rsidR="00A94CA7" w:rsidRPr="00817B44" w:rsidRDefault="003A20AC" w:rsidP="001852C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817B44">
              <w:rPr>
                <w:rFonts w:eastAsia="Malgun Gothic" w:cs="Malgun Gothic"/>
                <w:bCs/>
                <w:lang w:val="ko"/>
              </w:rPr>
              <w:t>문화</w:t>
            </w:r>
          </w:p>
          <w:p w14:paraId="07BF2ABE" w14:textId="77777777" w:rsidR="00A94CA7" w:rsidRPr="00817B44" w:rsidRDefault="003A20AC" w:rsidP="001852C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17B44">
              <w:rPr>
                <w:rFonts w:eastAsia="Malgun Gothic" w:cs="Malgun Gothic"/>
                <w:lang w:val="ko"/>
              </w:rPr>
              <w:t>여러분의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문화는</w:t>
            </w:r>
            <w:r w:rsidRPr="00817B44">
              <w:rPr>
                <w:rFonts w:eastAsia="Malgun Gothic" w:cs="Malgun Gothic"/>
                <w:lang w:val="ko"/>
              </w:rPr>
              <w:t>:</w:t>
            </w:r>
          </w:p>
          <w:p w14:paraId="4BD76F8C" w14:textId="77777777" w:rsidR="00A94CA7" w:rsidRPr="00817B44" w:rsidRDefault="003A20AC" w:rsidP="001852C1">
            <w:pPr>
              <w:pStyle w:val="ListParagraph"/>
              <w:numPr>
                <w:ilvl w:val="0"/>
                <w:numId w:val="1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17B44">
              <w:rPr>
                <w:rFonts w:eastAsia="Malgun Gothic" w:cs="Malgun Gothic"/>
                <w:lang w:val="ko"/>
              </w:rPr>
              <w:t>여러분의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생활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방식이며</w:t>
            </w:r>
          </w:p>
          <w:p w14:paraId="22DF345D" w14:textId="77777777" w:rsidR="00A94CA7" w:rsidRPr="00817B44" w:rsidRDefault="003A20AC" w:rsidP="001852C1">
            <w:pPr>
              <w:pStyle w:val="ListParagraph"/>
              <w:numPr>
                <w:ilvl w:val="0"/>
                <w:numId w:val="1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여러분에게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중요한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357077D5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162C6F0" w14:textId="77777777" w:rsidR="00971D1A" w:rsidRPr="00817B44" w:rsidRDefault="003A20AC" w:rsidP="00971D1A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2992" behindDoc="0" locked="0" layoutInCell="1" allowOverlap="1" wp14:anchorId="361FDD21" wp14:editId="40366156">
                      <wp:simplePos x="0" y="0"/>
                      <wp:positionH relativeFrom="column">
                        <wp:posOffset>676275</wp:posOffset>
                      </wp:positionH>
                      <wp:positionV relativeFrom="paragraph">
                        <wp:posOffset>699770</wp:posOffset>
                      </wp:positionV>
                      <wp:extent cx="672465" cy="189865"/>
                      <wp:effectExtent l="0" t="0" r="635" b="635"/>
                      <wp:wrapNone/>
                      <wp:docPr id="154813840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2465" cy="1898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3ED81B3" w14:textId="77777777" w:rsidR="001A595D" w:rsidRPr="001852C1" w:rsidRDefault="001A595D" w:rsidP="00635FA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1852C1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18"/>
                                      <w:szCs w:val="18"/>
                                      <w:lang w:val="ko"/>
                                    </w:rPr>
                                    <w:t>기록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1FDD21" id="_x0000_s1050" type="#_x0000_t202" style="position:absolute;left:0;text-align:left;margin-left:53.25pt;margin-top:55.1pt;width:52.95pt;height:14.9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" filled="f" stroked="f">
                      <v:textbox inset="0,0,0,0">
                        <w:txbxContent>
                          <w:p w14:paraId="63ED81B3" w14:textId="77777777" w:rsidR="001A595D" w:rsidRPr="001852C1" w:rsidRDefault="001A595D" w:rsidP="00635FA8">
                            <w:pPr>
                              <w:spacing w:before="0" w:after="0" w:line="192" w:lineRule="auto"/>
                              <w:jc w:val="center"/>
                              <w:rPr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1852C1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18"/>
                                <w:szCs w:val="18"/>
                                <w:lang w:val="ko"/>
                              </w:rPr>
                              <w:t>기록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71D1A" w:rsidRPr="00817B44">
              <w:rPr>
                <w:noProof/>
              </w:rPr>
              <w:drawing>
                <wp:inline distT="0" distB="0" distL="0" distR="0" wp14:anchorId="7B326EDC" wp14:editId="58D3E488">
                  <wp:extent cx="1440000" cy="1440000"/>
                  <wp:effectExtent l="0" t="0" r="8255" b="8255"/>
                  <wp:docPr id="1388733303" name="Picture 1388733303" descr="정보 문서, 기록 문서 및 막대 그래프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733303" name="Picture 1388733303" descr="정보 문서, 기록 문서 및 막대 그래프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576CC5E" w14:textId="77777777" w:rsidR="00971D1A" w:rsidRPr="00817B44" w:rsidRDefault="003A20AC" w:rsidP="001852C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817B44">
              <w:rPr>
                <w:rFonts w:eastAsia="Malgun Gothic" w:cs="Malgun Gothic"/>
                <w:bCs/>
                <w:lang w:val="ko" w:eastAsia="ko-KR"/>
              </w:rPr>
              <w:t>데이터</w:t>
            </w:r>
          </w:p>
          <w:p w14:paraId="598AEA32" w14:textId="77777777" w:rsidR="00971D1A" w:rsidRPr="00817B44" w:rsidRDefault="003A20AC" w:rsidP="001852C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데이터에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이야기할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, </w:t>
            </w:r>
            <w:r w:rsidRPr="00817B44">
              <w:rPr>
                <w:rFonts w:eastAsia="Malgun Gothic" w:cs="Malgun Gothic"/>
                <w:lang w:val="ko" w:eastAsia="ko-KR"/>
              </w:rPr>
              <w:t>우리는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의미합니다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414754E9" w14:textId="77777777" w:rsidR="00971D1A" w:rsidRPr="00817B44" w:rsidRDefault="003A20AC" w:rsidP="001852C1">
            <w:pPr>
              <w:pStyle w:val="ListParagraph"/>
              <w:numPr>
                <w:ilvl w:val="0"/>
                <w:numId w:val="30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17B44">
              <w:rPr>
                <w:rFonts w:eastAsia="Malgun Gothic" w:cs="Malgun Gothic"/>
                <w:lang w:val="ko"/>
              </w:rPr>
              <w:t>사실</w:t>
            </w:r>
          </w:p>
          <w:p w14:paraId="689132D4" w14:textId="77777777" w:rsidR="00971D1A" w:rsidRPr="00817B44" w:rsidRDefault="003A20AC" w:rsidP="001852C1">
            <w:pPr>
              <w:pStyle w:val="ListParagraph"/>
              <w:numPr>
                <w:ilvl w:val="0"/>
                <w:numId w:val="30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17B44">
              <w:rPr>
                <w:rFonts w:eastAsia="Malgun Gothic" w:cs="Malgun Gothic"/>
                <w:lang w:val="ko"/>
              </w:rPr>
              <w:t>정보</w:t>
            </w:r>
          </w:p>
          <w:p w14:paraId="2557D419" w14:textId="77777777" w:rsidR="00971D1A" w:rsidRPr="00817B44" w:rsidRDefault="003A20AC" w:rsidP="001852C1">
            <w:pPr>
              <w:pStyle w:val="ListParagraph"/>
              <w:numPr>
                <w:ilvl w:val="0"/>
                <w:numId w:val="30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17B44">
              <w:rPr>
                <w:rFonts w:eastAsia="Malgun Gothic" w:cs="Malgun Gothic"/>
                <w:lang w:val="ko"/>
              </w:rPr>
              <w:t>기록</w:t>
            </w:r>
            <w:r w:rsidRPr="00817B44">
              <w:rPr>
                <w:rFonts w:eastAsia="Malgun Gothic" w:cs="Malgun Gothic"/>
                <w:lang w:val="ko"/>
              </w:rPr>
              <w:t>.</w:t>
            </w:r>
          </w:p>
        </w:tc>
      </w:tr>
      <w:tr w:rsidR="00B65B5A" w:rsidRPr="00817B44" w14:paraId="72E6EFB7" w14:textId="77777777" w:rsidTr="009B4B96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6B1FB6C" w14:textId="77777777" w:rsidR="002327D5" w:rsidRPr="00817B44" w:rsidRDefault="003A20AC" w:rsidP="00971D1A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w:lastRenderedPageBreak/>
              <w:drawing>
                <wp:inline distT="0" distB="0" distL="0" distR="0" wp14:anchorId="53F323ED" wp14:editId="31B611DE">
                  <wp:extent cx="1482725" cy="1482725"/>
                  <wp:effectExtent l="0" t="0" r="3175" b="3175"/>
                  <wp:docPr id="1612959339" name="Picture 41" descr="다른 2명 앞에서 자신을 가리키며 손을 드는 사람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959339" name="Picture 41" descr="다른 2명 앞에서 자신을 가리키며 손을 드는 사람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5073E4A" w14:textId="77777777" w:rsidR="002327D5" w:rsidRPr="00817B44" w:rsidRDefault="003A20AC" w:rsidP="001852C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817B44">
              <w:rPr>
                <w:rFonts w:eastAsia="Malgun Gothic" w:cs="Malgun Gothic"/>
                <w:bCs/>
                <w:lang w:val="ko" w:eastAsia="ko-KR"/>
              </w:rPr>
              <w:t>정체성</w:t>
            </w:r>
          </w:p>
          <w:p w14:paraId="61ED97D7" w14:textId="77777777" w:rsidR="002327D5" w:rsidRPr="00817B44" w:rsidRDefault="003A20AC" w:rsidP="001852C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자신의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정체성을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무언가로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밝히는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자신이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특정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집단의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사람들에게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속한다고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말하는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것입니다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23CC3CBF" w14:textId="77777777" w:rsidTr="009B4B96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0872CCE" w14:textId="77777777" w:rsidR="00971D1A" w:rsidRPr="00817B44" w:rsidRDefault="003A20AC" w:rsidP="00971D1A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30D8322A" wp14:editId="710937CB">
                  <wp:extent cx="1482725" cy="1482725"/>
                  <wp:effectExtent l="0" t="0" r="3175" b="3175"/>
                  <wp:docPr id="1475928603" name="Picture 32" descr="화살표가 주위를 휘감고 있는 한 무리의 사람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5928603" name="Picture 32" descr="화살표가 주위를 휘감고 있는 한 무리의 사람들.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CCE8EE8" w14:textId="77777777" w:rsidR="00971D1A" w:rsidRPr="00817B44" w:rsidRDefault="003A20AC" w:rsidP="001852C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817B44">
              <w:rPr>
                <w:rFonts w:eastAsia="Malgun Gothic" w:cs="Malgun Gothic"/>
                <w:bCs/>
                <w:lang w:val="ko" w:eastAsia="ko-KR"/>
              </w:rPr>
              <w:t>포용적</w:t>
            </w:r>
          </w:p>
          <w:p w14:paraId="1B4D63B4" w14:textId="77777777" w:rsidR="00971D1A" w:rsidRPr="00817B44" w:rsidRDefault="003A20AC" w:rsidP="001852C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무언가가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포용적인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경우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, </w:t>
            </w:r>
            <w:r w:rsidRPr="00817B44">
              <w:rPr>
                <w:rFonts w:eastAsia="Malgun Gothic" w:cs="Malgun Gothic"/>
                <w:lang w:val="ko" w:eastAsia="ko-KR"/>
              </w:rPr>
              <w:t>모든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사람이</w:t>
            </w:r>
            <w:r w:rsidRPr="00817B44">
              <w:rPr>
                <w:rFonts w:eastAsia="Malgun Gothic" w:cs="Malgun Gothic"/>
                <w:lang w:val="ko" w:eastAsia="ko-KR"/>
              </w:rPr>
              <w:t>:</w:t>
            </w:r>
          </w:p>
          <w:p w14:paraId="02F6A8F7" w14:textId="77777777" w:rsidR="00971D1A" w:rsidRPr="00817B44" w:rsidRDefault="003A20AC" w:rsidP="001852C1">
            <w:pPr>
              <w:pStyle w:val="ListParagraph"/>
              <w:numPr>
                <w:ilvl w:val="0"/>
                <w:numId w:val="18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17B44">
              <w:rPr>
                <w:rFonts w:eastAsia="Malgun Gothic" w:cs="Malgun Gothic"/>
                <w:lang w:val="ko"/>
              </w:rPr>
              <w:t>참여할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수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있습니다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</w:p>
          <w:p w14:paraId="4BBCC487" w14:textId="77777777" w:rsidR="00971D1A" w:rsidRPr="00817B44" w:rsidRDefault="003A20AC" w:rsidP="001852C1">
            <w:pPr>
              <w:pStyle w:val="ListParagraph"/>
              <w:numPr>
                <w:ilvl w:val="0"/>
                <w:numId w:val="18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17B44">
              <w:rPr>
                <w:rFonts w:eastAsia="Malgun Gothic" w:cs="Malgun Gothic"/>
                <w:lang w:val="ko"/>
              </w:rPr>
              <w:t>소속감을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  <w:r w:rsidRPr="00817B44">
              <w:rPr>
                <w:rFonts w:eastAsia="Malgun Gothic" w:cs="Malgun Gothic"/>
                <w:lang w:val="ko"/>
              </w:rPr>
              <w:t>느낍니다</w:t>
            </w:r>
            <w:r w:rsidRPr="00817B44">
              <w:rPr>
                <w:rFonts w:eastAsia="Malgun Gothic" w:cs="Malgun Gothic"/>
                <w:lang w:val="ko"/>
              </w:rPr>
              <w:t>.</w:t>
            </w:r>
          </w:p>
        </w:tc>
      </w:tr>
      <w:tr w:rsidR="00B65B5A" w:rsidRPr="00817B44" w14:paraId="7AF56A7D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D4343BA" w14:textId="77777777" w:rsidR="00971D1A" w:rsidRPr="00817B44" w:rsidRDefault="003A20AC" w:rsidP="009B4B96">
            <w:pPr>
              <w:pStyle w:val="Image"/>
              <w:spacing w:before="480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09AE4BFA" wp14:editId="7EA57894">
                  <wp:extent cx="1482725" cy="1482725"/>
                  <wp:effectExtent l="0" t="0" r="3175" b="3175"/>
                  <wp:docPr id="1857484238" name="Picture 33" descr="두 사람과 대화를 나누는 통역사. 그 위에는 영어 이외의 언어가 적혀있는 말풍선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7484238" name="Picture 33" descr="두 사람과 대화를 나누는 통역사. 그 위에는 영어 이외의 언어가 적혀있는 말풍선이 있습니다.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88A1654" w14:textId="77777777" w:rsidR="00971D1A" w:rsidRPr="00817B44" w:rsidRDefault="003A20AC" w:rsidP="001852C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817B44">
              <w:rPr>
                <w:rFonts w:eastAsia="Malgun Gothic" w:cs="Malgun Gothic"/>
                <w:bCs/>
                <w:lang w:val="ko" w:eastAsia="ko-KR"/>
              </w:rPr>
              <w:t>통역사</w:t>
            </w:r>
          </w:p>
          <w:p w14:paraId="748773BF" w14:textId="77777777" w:rsidR="000F29E2" w:rsidRPr="00817B44" w:rsidRDefault="003A20AC" w:rsidP="001852C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통역사는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하는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0B70616C" w14:textId="77777777" w:rsidR="000F29E2" w:rsidRPr="00817B44" w:rsidRDefault="003A20AC" w:rsidP="001852C1">
            <w:pPr>
              <w:pStyle w:val="ListParagraph"/>
              <w:numPr>
                <w:ilvl w:val="0"/>
                <w:numId w:val="4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여러분의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언어를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사용합니다</w:t>
            </w:r>
          </w:p>
          <w:p w14:paraId="71562999" w14:textId="77777777" w:rsidR="000F29E2" w:rsidRPr="00817B44" w:rsidRDefault="003A20AC" w:rsidP="001852C1">
            <w:pPr>
              <w:pStyle w:val="ListParagraph"/>
              <w:numPr>
                <w:ilvl w:val="0"/>
                <w:numId w:val="4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다른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사람과의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의사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소통을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돕습니다</w:t>
            </w:r>
          </w:p>
          <w:p w14:paraId="1186C9B9" w14:textId="77777777" w:rsidR="00971D1A" w:rsidRPr="00817B44" w:rsidRDefault="003A20AC" w:rsidP="001852C1">
            <w:pPr>
              <w:pStyle w:val="ListParagraph"/>
              <w:numPr>
                <w:ilvl w:val="0"/>
                <w:numId w:val="42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여러분이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말을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이해하도록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돕습니다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190F9814" w14:textId="77777777" w:rsidTr="009B4B96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40324AA" w14:textId="77777777" w:rsidR="00971D1A" w:rsidRPr="00817B44" w:rsidRDefault="003A20AC" w:rsidP="00971D1A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w:drawing>
                <wp:inline distT="0" distB="0" distL="0" distR="0" wp14:anchorId="2D0FBFE6" wp14:editId="5041B764">
                  <wp:extent cx="1482725" cy="1482725"/>
                  <wp:effectExtent l="0" t="0" r="3175" b="3175"/>
                  <wp:docPr id="1361983680" name="Picture 34" descr="사무실 건물 앞에서 서류를 들고 있는 NDIS 파트너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1983680" name="Picture 34" descr="사무실 건물 앞에서 서류를 들고 있는 NDIS 파트너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7A24CEB" w14:textId="77777777" w:rsidR="00971D1A" w:rsidRPr="00817B44" w:rsidRDefault="003A20AC" w:rsidP="001852C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817B44">
              <w:rPr>
                <w:rFonts w:eastAsia="Malgun Gothic" w:cs="Malgun Gothic"/>
                <w:bCs/>
                <w:lang w:val="ko" w:eastAsia="ko-KR"/>
              </w:rPr>
              <w:t xml:space="preserve">NDIS 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>파트너</w:t>
            </w:r>
          </w:p>
          <w:p w14:paraId="286DD84C" w14:textId="77777777" w:rsidR="00971D1A" w:rsidRPr="00817B44" w:rsidRDefault="003A20AC" w:rsidP="001852C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 xml:space="preserve">NDIS </w:t>
            </w:r>
            <w:r w:rsidRPr="00817B44">
              <w:rPr>
                <w:rFonts w:eastAsia="Malgun Gothic" w:cs="Malgun Gothic"/>
                <w:lang w:val="ko" w:eastAsia="ko-KR"/>
              </w:rPr>
              <w:t>파트너는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다른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서비스를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찾고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이용할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있도록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돕는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71BEEDEF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64A0126" w14:textId="77777777" w:rsidR="00EB50E5" w:rsidRPr="00817B44" w:rsidRDefault="003A20AC" w:rsidP="00166B61">
            <w:pPr>
              <w:pStyle w:val="Image"/>
              <w:rPr>
                <w:lang w:eastAsia="en-AU"/>
              </w:rPr>
            </w:pPr>
            <w:r w:rsidRPr="00817B44">
              <w:rPr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35040" behindDoc="0" locked="0" layoutInCell="1" allowOverlap="1" wp14:anchorId="04255332" wp14:editId="35FC5A57">
                      <wp:simplePos x="0" y="0"/>
                      <wp:positionH relativeFrom="column">
                        <wp:posOffset>300990</wp:posOffset>
                      </wp:positionH>
                      <wp:positionV relativeFrom="paragraph">
                        <wp:posOffset>375920</wp:posOffset>
                      </wp:positionV>
                      <wp:extent cx="892175" cy="256540"/>
                      <wp:effectExtent l="0" t="0" r="3175" b="10160"/>
                      <wp:wrapNone/>
                      <wp:docPr id="208759481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5654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E03FFB3" w14:textId="3EAE3827" w:rsidR="001A595D" w:rsidRPr="00F81D38" w:rsidRDefault="001A595D" w:rsidP="00635FA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hint="eastAsia"/>
                                      <w:lang w:val="en-PH" w:eastAsia="ko-KR"/>
                                    </w:rPr>
                                  </w:pPr>
                                  <w:r w:rsidRPr="00F81D38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lang w:val="ko"/>
                                    </w:rPr>
                                    <w:t>성과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255332" id="_x0000_s1051" type="#_x0000_t202" alt="&quot;&quot;" style="position:absolute;left:0;text-align:left;margin-left:23.7pt;margin-top:29.6pt;width:70.25pt;height:20.2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" filled="f" stroked="f">
                      <v:textbox inset="0,0,0,0">
                        <w:txbxContent>
                          <w:p w14:paraId="6E03FFB3" w14:textId="3EAE3827" w:rsidR="001A595D" w:rsidRPr="00F81D38" w:rsidRDefault="001A595D" w:rsidP="00635FA8">
                            <w:pPr>
                              <w:spacing w:before="0" w:after="0" w:line="192" w:lineRule="auto"/>
                              <w:jc w:val="center"/>
                              <w:rPr>
                                <w:rFonts w:hint="eastAsia"/>
                                <w:lang w:val="en-PH" w:eastAsia="ko-KR"/>
                              </w:rPr>
                            </w:pPr>
                            <w:r w:rsidRPr="00F81D38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lang w:val="ko"/>
                              </w:rPr>
                              <w:t>성과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7F76" w:rsidRPr="00817B44">
              <w:rPr>
                <w:noProof/>
                <w:lang w:eastAsia="en-AU"/>
              </w:rPr>
              <w:drawing>
                <wp:inline distT="0" distB="0" distL="0" distR="0" wp14:anchorId="2B9031AF" wp14:editId="55CEDEEA">
                  <wp:extent cx="1482725" cy="1482725"/>
                  <wp:effectExtent l="0" t="0" r="3175" b="3175"/>
                  <wp:docPr id="1676515903" name="Picture 35" descr="하나의 체크 표시가 된 목록을 보여주는 성과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515903" name="Picture 35" descr="하나의 체크 표시가 된 목록을 보여주는 성과 문서.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01AC606" w14:textId="77777777" w:rsidR="00EB50E5" w:rsidRPr="00817B44" w:rsidRDefault="003A20AC" w:rsidP="001852C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817B44">
              <w:rPr>
                <w:rFonts w:eastAsia="Malgun Gothic" w:cs="Malgun Gothic"/>
                <w:bCs/>
                <w:lang w:val="ko" w:eastAsia="ko-KR"/>
              </w:rPr>
              <w:t>성과</w:t>
            </w:r>
            <w:r w:rsidRPr="00817B44">
              <w:rPr>
                <w:rFonts w:eastAsia="Malgun Gothic" w:cs="Malgun Gothic"/>
                <w:bCs/>
                <w:lang w:val="ko" w:eastAsia="ko-KR"/>
              </w:rPr>
              <w:t>(Outcomes)</w:t>
            </w:r>
          </w:p>
          <w:p w14:paraId="7E2BCF5C" w14:textId="77777777" w:rsidR="00EB50E5" w:rsidRPr="00817B44" w:rsidRDefault="003A20AC" w:rsidP="001852C1">
            <w:pPr>
              <w:keepNext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성과란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우리의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업무가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삶을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변화시키는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방식입니다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1752C319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4BAF138" w14:textId="77777777" w:rsidR="00971D1A" w:rsidRPr="00817B44" w:rsidRDefault="003A20AC" w:rsidP="00971D1A">
            <w:pPr>
              <w:pStyle w:val="Image"/>
              <w:rPr>
                <w:lang w:eastAsia="en-AU"/>
              </w:rPr>
            </w:pPr>
            <w:r w:rsidRPr="00817B44">
              <w:rPr>
                <w:noProof/>
              </w:rPr>
              <w:drawing>
                <wp:inline distT="0" distB="0" distL="0" distR="0" wp14:anchorId="7C4A96C3" wp14:editId="5486BC49">
                  <wp:extent cx="1440000" cy="1440000"/>
                  <wp:effectExtent l="0" t="0" r="8255" b="8255"/>
                  <wp:docPr id="154398856" name="Picture 154398856" descr="참가자 그룹을 표시하는 참가자 아이콘. 2명이 손을 들고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98856" name="Picture 154398856" descr="참가자 그룹을 표시하는 참가자 아이콘. 2명이 손을 들고 있습니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2C4D3E0" w14:textId="7228CAA5" w:rsidR="00971D1A" w:rsidRPr="00817B44" w:rsidRDefault="003A20AC" w:rsidP="001852C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817B44">
              <w:rPr>
                <w:rFonts w:eastAsia="Malgun Gothic" w:cs="Malgun Gothic"/>
                <w:bCs/>
                <w:lang w:val="ko" w:eastAsia="ko-KR"/>
              </w:rPr>
              <w:t>참가자</w:t>
            </w:r>
          </w:p>
          <w:p w14:paraId="64010CBE" w14:textId="77777777" w:rsidR="00971D1A" w:rsidRPr="00817B44" w:rsidRDefault="003A20AC" w:rsidP="001852C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>참가자는</w:t>
            </w:r>
            <w:r w:rsidRPr="00817B44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 xml:space="preserve"> NDIS</w:t>
            </w:r>
            <w:r w:rsidRPr="00817B44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>에</w:t>
            </w:r>
            <w:r w:rsidRPr="00817B44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 xml:space="preserve"> </w:t>
            </w:r>
            <w:r w:rsidRPr="00817B44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>참여하는</w:t>
            </w:r>
            <w:r w:rsidRPr="00817B44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 xml:space="preserve"> </w:t>
            </w:r>
            <w:r w:rsidRPr="00817B44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>장애인들입니다</w:t>
            </w:r>
            <w:r w:rsidRPr="00817B44">
              <w:rPr>
                <w:rStyle w:val="Strong"/>
                <w:rFonts w:eastAsia="Malgun Gothic" w:cs="Malgun Gothic"/>
                <w:b w:val="0"/>
                <w:bCs w:val="0"/>
                <w:color w:val="auto"/>
                <w:lang w:val="ko" w:eastAsia="ko-KR"/>
              </w:rPr>
              <w:t>.</w:t>
            </w:r>
          </w:p>
        </w:tc>
      </w:tr>
      <w:tr w:rsidR="00B65B5A" w:rsidRPr="00817B44" w14:paraId="6EF321C0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D13430A" w14:textId="77777777" w:rsidR="00971D1A" w:rsidRPr="00817B44" w:rsidRDefault="003A20AC" w:rsidP="00971D1A">
            <w:pPr>
              <w:pStyle w:val="Image"/>
            </w:pPr>
            <w:r w:rsidRPr="00817B44">
              <w:rPr>
                <w:noProof/>
              </w:rPr>
              <w:drawing>
                <wp:inline distT="0" distB="0" distL="0" distR="0" wp14:anchorId="4FF229B0" wp14:editId="183637BB">
                  <wp:extent cx="1440000" cy="1440000"/>
                  <wp:effectExtent l="0" t="0" r="8255" b="8255"/>
                  <wp:docPr id="597583069" name="Picture 597583069" descr="3명의 지원 직원들. 한 명은 청진기를 두르고 있습니다. 다른 한 명은 문서를 들고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583069" name="Picture 597583069" descr="3명의 지원 직원들. 한 명은 청진기를 두르고 있습니다. 다른 한 명은 문서를 들고 있습니다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6FFAFDF" w14:textId="77777777" w:rsidR="00971D1A" w:rsidRPr="00817B44" w:rsidRDefault="003A20AC" w:rsidP="001852C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817B44">
              <w:rPr>
                <w:rFonts w:eastAsia="Malgun Gothic" w:cs="Malgun Gothic"/>
                <w:bCs/>
                <w:lang w:val="ko" w:eastAsia="ko-KR"/>
              </w:rPr>
              <w:t>공급자</w:t>
            </w:r>
          </w:p>
          <w:p w14:paraId="5A0AE4AA" w14:textId="21F320B7" w:rsidR="00971D1A" w:rsidRPr="00817B44" w:rsidRDefault="003A20AC" w:rsidP="001852C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공급자는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서비스를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제공하여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참가자를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지원합니다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44B81526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062B458" w14:textId="77777777" w:rsidR="00971D1A" w:rsidRPr="00817B44" w:rsidRDefault="003A20AC" w:rsidP="00971D1A">
            <w:pPr>
              <w:pStyle w:val="Image"/>
              <w:rPr>
                <w:noProof/>
              </w:rPr>
            </w:pPr>
            <w:r w:rsidRPr="00817B4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7088" behindDoc="0" locked="0" layoutInCell="1" allowOverlap="1" wp14:anchorId="7304BEE6" wp14:editId="21BA037C">
                      <wp:simplePos x="0" y="0"/>
                      <wp:positionH relativeFrom="column">
                        <wp:posOffset>269875</wp:posOffset>
                      </wp:positionH>
                      <wp:positionV relativeFrom="paragraph">
                        <wp:posOffset>389890</wp:posOffset>
                      </wp:positionV>
                      <wp:extent cx="892175" cy="288925"/>
                      <wp:effectExtent l="0" t="0" r="0" b="3175"/>
                      <wp:wrapNone/>
                      <wp:docPr id="192353967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889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434CA8F" w14:textId="77777777" w:rsidR="001A595D" w:rsidRPr="00635FA8" w:rsidRDefault="001A595D" w:rsidP="00635FA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635FA8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32"/>
                                      <w:szCs w:val="32"/>
                                      <w:lang w:val="ko"/>
                                    </w:rPr>
                                    <w:t>권리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04BEE6" id="_x0000_s1052" type="#_x0000_t202" style="position:absolute;left:0;text-align:left;margin-left:21.25pt;margin-top:30.7pt;width:70.25pt;height:22.7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" filled="f" stroked="f">
                      <v:textbox inset="0,0,0,0">
                        <w:txbxContent>
                          <w:p w14:paraId="7434CA8F" w14:textId="77777777" w:rsidR="001A595D" w:rsidRPr="00635FA8" w:rsidRDefault="001A595D" w:rsidP="00635FA8">
                            <w:pPr>
                              <w:spacing w:before="0" w:after="0" w:line="192" w:lineRule="auto"/>
                              <w:jc w:val="center"/>
                              <w:rPr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635FA8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32"/>
                                <w:szCs w:val="32"/>
                                <w:lang w:val="ko"/>
                              </w:rPr>
                              <w:t>권리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6419E" w:rsidRPr="00817B44">
              <w:rPr>
                <w:noProof/>
              </w:rPr>
              <w:drawing>
                <wp:inline distT="0" distB="0" distL="0" distR="0" wp14:anchorId="1390A129" wp14:editId="2E8365C8">
                  <wp:extent cx="1482725" cy="1482725"/>
                  <wp:effectExtent l="0" t="0" r="3175" b="3175"/>
                  <wp:docPr id="564415333" name="Picture 36" descr="'권리'라고 적힌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415333" name="Picture 36" descr="'권리'라고 적힌 문서.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5AD5587" w14:textId="77777777" w:rsidR="00971D1A" w:rsidRPr="00817B44" w:rsidRDefault="003A20AC" w:rsidP="001852C1">
            <w:pPr>
              <w:pStyle w:val="WordList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817B44">
              <w:rPr>
                <w:rFonts w:eastAsia="Malgun Gothic" w:cs="Malgun Gothic"/>
                <w:bCs/>
                <w:lang w:val="ko" w:eastAsia="ko-KR"/>
              </w:rPr>
              <w:t>권리</w:t>
            </w:r>
          </w:p>
          <w:p w14:paraId="45B719C6" w14:textId="77777777" w:rsidR="00971D1A" w:rsidRPr="00817B44" w:rsidRDefault="003A20AC" w:rsidP="001852C1">
            <w:p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권리는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여러분을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다음과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같이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대해야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한다는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규칙입니다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1C64A137" w14:textId="77777777" w:rsidR="00971D1A" w:rsidRPr="00817B44" w:rsidRDefault="003A20AC" w:rsidP="001852C1">
            <w:pPr>
              <w:pStyle w:val="ListParagraph"/>
              <w:numPr>
                <w:ilvl w:val="0"/>
                <w:numId w:val="10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17B44">
              <w:rPr>
                <w:rFonts w:eastAsia="Malgun Gothic" w:cs="Malgun Gothic"/>
                <w:lang w:val="ko"/>
              </w:rPr>
              <w:t>공정하게</w:t>
            </w:r>
            <w:r w:rsidRPr="00817B44">
              <w:rPr>
                <w:rFonts w:eastAsia="Malgun Gothic" w:cs="Malgun Gothic"/>
                <w:lang w:val="ko"/>
              </w:rPr>
              <w:t xml:space="preserve"> </w:t>
            </w:r>
          </w:p>
          <w:p w14:paraId="5B897E1D" w14:textId="77777777" w:rsidR="00971D1A" w:rsidRPr="00817B44" w:rsidRDefault="003A20AC" w:rsidP="001852C1">
            <w:pPr>
              <w:pStyle w:val="ListParagraph"/>
              <w:numPr>
                <w:ilvl w:val="0"/>
                <w:numId w:val="10"/>
              </w:numPr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17B44">
              <w:rPr>
                <w:rFonts w:eastAsia="Malgun Gothic" w:cs="Malgun Gothic"/>
                <w:lang w:val="ko"/>
              </w:rPr>
              <w:t>평등하게</w:t>
            </w:r>
            <w:r w:rsidRPr="00817B44">
              <w:rPr>
                <w:rFonts w:eastAsia="Malgun Gothic" w:cs="Malgun Gothic"/>
                <w:lang w:val="ko"/>
              </w:rPr>
              <w:t>.</w:t>
            </w:r>
          </w:p>
        </w:tc>
      </w:tr>
    </w:tbl>
    <w:p w14:paraId="65101AE2" w14:textId="77777777" w:rsidR="000F3FD8" w:rsidRPr="00817B44" w:rsidRDefault="003A20AC">
      <w:r w:rsidRPr="00817B44">
        <w:br w:type="page"/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65B5A" w:rsidRPr="00817B44" w14:paraId="60B7C1F4" w14:textId="77777777" w:rsidTr="00D0139E">
        <w:trPr>
          <w:trHeight w:val="3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5E44644" w14:textId="77777777" w:rsidR="00971D1A" w:rsidRPr="00817B44" w:rsidRDefault="003A20AC" w:rsidP="00971D1A">
            <w:pPr>
              <w:pStyle w:val="Image"/>
              <w:rPr>
                <w:lang w:eastAsia="en-AU"/>
              </w:rPr>
            </w:pPr>
            <w:r w:rsidRPr="00817B44">
              <w:rPr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39136" behindDoc="0" locked="0" layoutInCell="1" allowOverlap="1" wp14:anchorId="01E472DE" wp14:editId="5E6D5CAC">
                      <wp:simplePos x="0" y="0"/>
                      <wp:positionH relativeFrom="column">
                        <wp:posOffset>287020</wp:posOffset>
                      </wp:positionH>
                      <wp:positionV relativeFrom="paragraph">
                        <wp:posOffset>460375</wp:posOffset>
                      </wp:positionV>
                      <wp:extent cx="892175" cy="288925"/>
                      <wp:effectExtent l="0" t="0" r="3175" b="0"/>
                      <wp:wrapNone/>
                      <wp:docPr id="29887568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889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A2EF53" w14:textId="77777777" w:rsidR="001A595D" w:rsidRPr="001852C1" w:rsidRDefault="001A595D" w:rsidP="00635FA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1852C1">
                                    <w:rPr>
                                      <w:rFonts w:ascii="Malgun Gothic" w:eastAsia="Malgun Gothic" w:hAnsi="Malgun Gothic" w:cs="Malgun Gothic"/>
                                      <w:b/>
                                      <w:bCs/>
                                      <w:sz w:val="24"/>
                                      <w:szCs w:val="24"/>
                                      <w:lang w:val="ko"/>
                                    </w:rPr>
                                    <w:t>주제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E472DE" id="_x0000_s1053" type="#_x0000_t202" alt="&quot;&quot;" style="position:absolute;left:0;text-align:left;margin-left:22.6pt;margin-top:36.25pt;width:70.25pt;height:22.7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" filled="f" stroked="f">
                      <v:textbox inset="0,0,0,0">
                        <w:txbxContent>
                          <w:p w14:paraId="7DA2EF53" w14:textId="77777777" w:rsidR="001A595D" w:rsidRPr="001852C1" w:rsidRDefault="001A595D" w:rsidP="00635FA8">
                            <w:pPr>
                              <w:spacing w:before="0" w:after="0" w:line="192" w:lineRule="auto"/>
                              <w:jc w:val="center"/>
                              <w:rPr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1852C1">
                              <w:rPr>
                                <w:rFonts w:ascii="Malgun Gothic" w:eastAsia="Malgun Gothic" w:hAnsi="Malgun Gothic" w:cs="Malgun Gothic"/>
                                <w:b/>
                                <w:bCs/>
                                <w:sz w:val="24"/>
                                <w:szCs w:val="24"/>
                                <w:lang w:val="ko"/>
                              </w:rPr>
                              <w:t>주제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82A83" w:rsidRPr="00817B44">
              <w:rPr>
                <w:noProof/>
              </w:rPr>
              <w:drawing>
                <wp:inline distT="0" distB="0" distL="0" distR="0" wp14:anchorId="7D05BADC" wp14:editId="5FDE8F11">
                  <wp:extent cx="1482725" cy="1482725"/>
                  <wp:effectExtent l="0" t="0" r="3175" b="3175"/>
                  <wp:docPr id="1192365120" name="Picture 1192365120" descr="전구와 중요도 아이콘이 표시된 주제 문서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365120" name="Picture 1192365120" descr="전구와 중요도 아이콘이 표시된 주제 문서.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1686357" w14:textId="77777777" w:rsidR="00971D1A" w:rsidRPr="00817B44" w:rsidRDefault="003A20AC" w:rsidP="001852C1">
            <w:pPr>
              <w:pStyle w:val="WordList"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817B44">
              <w:rPr>
                <w:rFonts w:eastAsia="Malgun Gothic" w:cs="Malgun Gothic"/>
                <w:bCs/>
                <w:lang w:val="ko" w:eastAsia="ko-KR"/>
              </w:rPr>
              <w:t>주제</w:t>
            </w:r>
          </w:p>
          <w:p w14:paraId="6CB7C2C4" w14:textId="77777777" w:rsidR="00971D1A" w:rsidRPr="00817B44" w:rsidRDefault="003A20AC" w:rsidP="001852C1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주제란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우리의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일과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삶의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다양한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부분에서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떠오르는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중요한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아이디어입니다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  <w:tr w:rsidR="00B65B5A" w:rsidRPr="00817B44" w14:paraId="65E158DE" w14:textId="77777777" w:rsidTr="00D0139E">
        <w:trPr>
          <w:trHeight w:val="3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4988516" w14:textId="77777777" w:rsidR="00971D1A" w:rsidRPr="00817B44" w:rsidRDefault="003A20AC" w:rsidP="00971D1A">
            <w:pPr>
              <w:pStyle w:val="Image"/>
              <w:rPr>
                <w:lang w:eastAsia="en-AU"/>
              </w:rPr>
            </w:pPr>
            <w:r w:rsidRPr="00817B44">
              <w:rPr>
                <w:noProof/>
                <w:lang w:eastAsia="en-AU"/>
              </w:rPr>
              <w:drawing>
                <wp:inline distT="0" distB="0" distL="0" distR="0" wp14:anchorId="782376D5" wp14:editId="0392CCA8">
                  <wp:extent cx="1482725" cy="1482725"/>
                  <wp:effectExtent l="0" t="0" r="3175" b="3175"/>
                  <wp:docPr id="1821442464" name="Picture 37" descr="화가 난 표정을 짓고 있는 사람. 그 위에는 그들이 우는 것을 보여주는 생각 풍선이 있고 그 옆에는 문제 아이콘이 있습니다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442464" name="Picture 37" descr="화가 난 표정을 짓고 있는 사람. 그 위에는 그들이 우는 것을 보여주는 생각 풍선이 있고 그 옆에는 문제 아이콘이 있습니다.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A364F7E" w14:textId="77777777" w:rsidR="00971D1A" w:rsidRPr="00817B44" w:rsidRDefault="003A20AC" w:rsidP="001852C1">
            <w:pPr>
              <w:pStyle w:val="WordList"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eastAsia="ko-KR"/>
              </w:rPr>
            </w:pPr>
            <w:r w:rsidRPr="00817B44">
              <w:rPr>
                <w:rFonts w:eastAsia="Malgun Gothic" w:cs="Malgun Gothic"/>
                <w:bCs/>
                <w:lang w:val="ko" w:eastAsia="ko-KR"/>
              </w:rPr>
              <w:t>트라우마</w:t>
            </w:r>
          </w:p>
          <w:p w14:paraId="40947EF2" w14:textId="77777777" w:rsidR="00971D1A" w:rsidRPr="00817B44" w:rsidRDefault="003A20AC" w:rsidP="001852C1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트라우마는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자신에게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일어났던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나쁜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일에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대해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느끼는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방식입니다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. </w:t>
            </w:r>
          </w:p>
          <w:p w14:paraId="1BD6F284" w14:textId="77777777" w:rsidR="00971D1A" w:rsidRPr="00817B44" w:rsidRDefault="003A20AC" w:rsidP="001852C1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예를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들어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, </w:t>
            </w:r>
            <w:r w:rsidRPr="00817B44">
              <w:rPr>
                <w:rFonts w:eastAsia="Malgun Gothic" w:cs="Malgun Gothic"/>
                <w:lang w:val="ko" w:eastAsia="ko-KR"/>
              </w:rPr>
              <w:t>두렵거나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스트레스를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받을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  <w:p w14:paraId="20227B4F" w14:textId="77777777" w:rsidR="00971D1A" w:rsidRPr="00817B44" w:rsidRDefault="003A20AC" w:rsidP="001852C1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lang w:eastAsia="ko-KR"/>
              </w:rPr>
            </w:pPr>
            <w:r w:rsidRPr="00817B44">
              <w:rPr>
                <w:rFonts w:eastAsia="Malgun Gothic" w:cs="Malgun Gothic"/>
                <w:lang w:val="ko" w:eastAsia="ko-KR"/>
              </w:rPr>
              <w:t>트라우마는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다양한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방식으로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사람들에게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영향을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미칠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lang w:val="ko" w:eastAsia="ko-KR"/>
              </w:rPr>
              <w:t>있습니다</w:t>
            </w:r>
            <w:r w:rsidRPr="00817B44">
              <w:rPr>
                <w:rFonts w:eastAsia="Malgun Gothic" w:cs="Malgun Gothic"/>
                <w:lang w:val="ko" w:eastAsia="ko-KR"/>
              </w:rPr>
              <w:t>.</w:t>
            </w:r>
          </w:p>
        </w:tc>
      </w:tr>
    </w:tbl>
    <w:p w14:paraId="111B2E51" w14:textId="77777777" w:rsidR="00463A40" w:rsidRPr="00817B44" w:rsidRDefault="00463A40" w:rsidP="006102A6">
      <w:pPr>
        <w:pStyle w:val="NoSpacing"/>
        <w:spacing w:before="3480" w:after="120"/>
        <w:rPr>
          <w:rFonts w:ascii="FS Me Pro" w:hAnsi="FS Me Pro"/>
          <w:lang w:eastAsia="ko-KR"/>
        </w:rPr>
      </w:pPr>
    </w:p>
    <w:tbl>
      <w:tblPr>
        <w:tblStyle w:val="Style1"/>
        <w:tblW w:w="0" w:type="auto"/>
        <w:tblLayout w:type="fixed"/>
        <w:tblLook w:val="04A0" w:firstRow="1" w:lastRow="0" w:firstColumn="1" w:lastColumn="0" w:noHBand="0" w:noVBand="1"/>
      </w:tblPr>
      <w:tblGrid>
        <w:gridCol w:w="1633"/>
        <w:gridCol w:w="8006"/>
      </w:tblGrid>
      <w:tr w:rsidR="00B65B5A" w:rsidRPr="00817B44" w14:paraId="5318F485" w14:textId="77777777" w:rsidTr="00BD36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3" w:type="dxa"/>
            <w:hideMark/>
          </w:tcPr>
          <w:p w14:paraId="5ACCA1F4" w14:textId="77777777" w:rsidR="000E4E3C" w:rsidRPr="00817B44" w:rsidRDefault="003A20AC" w:rsidP="001852C1">
            <w:pPr>
              <w:spacing w:line="276" w:lineRule="auto"/>
            </w:pPr>
            <w:r w:rsidRPr="00817B44">
              <w:rPr>
                <w:noProof/>
                <w:lang w:eastAsia="en-AU"/>
              </w:rPr>
              <w:drawing>
                <wp:inline distT="0" distB="0" distL="0" distR="0" wp14:anchorId="31C20580" wp14:editId="7B59C960">
                  <wp:extent cx="864000" cy="864000"/>
                  <wp:effectExtent l="0" t="0" r="0" b="0"/>
                  <wp:docPr id="74" name="Picture 74" descr="Information Access Group 로고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Information Access Group 로고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8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6" w:type="dxa"/>
            <w:hideMark/>
          </w:tcPr>
          <w:p w14:paraId="776E073F" w14:textId="5309C17B" w:rsidR="000E4E3C" w:rsidRPr="00817B44" w:rsidRDefault="003A20AC" w:rsidP="001852C1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lang w:eastAsia="ko-KR"/>
              </w:rPr>
            </w:pP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Information Access Group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은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스톡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사진과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사용자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지정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이미지를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사용하여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'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이지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리드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'(Easy Read ) 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문서를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만들었습니다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. 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허가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없이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이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이미지들을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재사용할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수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없습니다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. 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이미지에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대한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문의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사항은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hyperlink r:id="rId150" w:history="1">
              <w:r w:rsidRPr="00817B44">
                <w:rPr>
                  <w:rStyle w:val="Hyperlink"/>
                  <w:rFonts w:eastAsia="Malgun Gothic" w:cs="Malgun Gothic"/>
                  <w:bCs/>
                  <w:sz w:val="24"/>
                  <w:szCs w:val="24"/>
                  <w:lang w:val="ko" w:eastAsia="ko-KR"/>
                </w:rPr>
                <w:t>www.informationaccessgroup.com</w:t>
              </w:r>
            </w:hyperlink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을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방문하십시오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. 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작업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번호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="002F2C1A">
              <w:rPr>
                <w:rFonts w:eastAsia="Malgun Gothic" w:cs="Malgun Gothic"/>
                <w:sz w:val="24"/>
                <w:szCs w:val="24"/>
                <w:lang w:val="ko" w:eastAsia="ko-KR"/>
              </w:rPr>
              <w:br/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5212-A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를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 xml:space="preserve"> 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인용하십시오</w:t>
            </w:r>
            <w:r w:rsidRPr="00817B44">
              <w:rPr>
                <w:rFonts w:eastAsia="Malgun Gothic" w:cs="Malgun Gothic"/>
                <w:sz w:val="24"/>
                <w:szCs w:val="24"/>
                <w:lang w:val="ko" w:eastAsia="ko-KR"/>
              </w:rPr>
              <w:t>.</w:t>
            </w:r>
          </w:p>
        </w:tc>
      </w:tr>
      <w:bookmarkEnd w:id="90"/>
      <w:bookmarkEnd w:id="91"/>
    </w:tbl>
    <w:p w14:paraId="7F697D3C" w14:textId="77777777" w:rsidR="006A3B43" w:rsidRPr="00817B44" w:rsidRDefault="006A3B43" w:rsidP="00463A40">
      <w:pPr>
        <w:pStyle w:val="Tablespacerrow"/>
        <w:rPr>
          <w:lang w:eastAsia="ko-KR"/>
        </w:rPr>
        <w:sectPr w:rsidR="006A3B43" w:rsidRPr="00817B44" w:rsidSect="008F2543">
          <w:footerReference w:type="default" r:id="rId151"/>
          <w:headerReference w:type="first" r:id="rId152"/>
          <w:footerReference w:type="first" r:id="rId153"/>
          <w:pgSz w:w="11906" w:h="16838"/>
          <w:pgMar w:top="851" w:right="1440" w:bottom="851" w:left="1440" w:header="284" w:footer="0" w:gutter="0"/>
          <w:cols w:space="708"/>
          <w:titlePg/>
          <w:docGrid w:linePitch="381"/>
        </w:sectPr>
      </w:pPr>
    </w:p>
    <w:p w14:paraId="0CF66EB8" w14:textId="77777777" w:rsidR="00EC31C6" w:rsidRPr="00817B44" w:rsidRDefault="00EC31C6" w:rsidP="00D25C78">
      <w:pPr>
        <w:rPr>
          <w:lang w:val="en-US" w:eastAsia="ko-KR"/>
        </w:rPr>
      </w:pPr>
    </w:p>
    <w:sectPr w:rsidR="00EC31C6" w:rsidRPr="00817B44" w:rsidSect="008F2543">
      <w:footerReference w:type="default" r:id="rId154"/>
      <w:headerReference w:type="first" r:id="rId155"/>
      <w:footerReference w:type="first" r:id="rId156"/>
      <w:pgSz w:w="11906" w:h="16838"/>
      <w:pgMar w:top="990" w:right="1133" w:bottom="990" w:left="1440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B50A21" w14:textId="77777777" w:rsidR="008F2543" w:rsidRDefault="008F2543">
      <w:pPr>
        <w:spacing w:before="0" w:after="0" w:line="240" w:lineRule="auto"/>
      </w:pPr>
      <w:r>
        <w:separator/>
      </w:r>
    </w:p>
  </w:endnote>
  <w:endnote w:type="continuationSeparator" w:id="0">
    <w:p w14:paraId="7DB5B16D" w14:textId="77777777" w:rsidR="008F2543" w:rsidRDefault="008F2543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59465BC0-74DA-4E1B-8B5D-06744479226D}"/>
    <w:embedBold r:id="rId2" w:fontKey="{95ABE3BC-9BDE-448D-B955-7088B3D36192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  <w:embedRegular r:id="rId3" w:fontKey="{99242B42-4183-495D-8C6A-FB20873A6392}"/>
    <w:embedBold r:id="rId4" w:fontKey="{9B146EA1-0A21-4CB9-BD8E-AA06B5B1AECF}"/>
    <w:embedItalic r:id="rId5" w:fontKey="{08B9F332-4100-44B1-9ED1-D60191D9508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fontKey="{BD77E90A-5CFC-4BE7-86E5-E850E9275B10}"/>
    <w:embedBold r:id="rId7" w:fontKey="{0DBBD03B-5A06-49D7-A5C3-44BBC7AD39BD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  <w:embedRegular r:id="rId8" w:subsetted="1" w:fontKey="{7FD9F33A-57E0-4DEC-959F-EF7813029D4B}"/>
    <w:embedBold r:id="rId9" w:subsetted="1" w:fontKey="{EEC1963B-9853-4C99-8685-75120DCB935F}"/>
    <w:embedItalic r:id="rId10" w:subsetted="1" w:fontKey="{33552AF7-D3C2-40DE-8DFF-17029406AF31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027A56" w14:textId="186B8689" w:rsidR="001A595D" w:rsidRPr="00817B44" w:rsidRDefault="00C82FB0" w:rsidP="00F81D38">
    <w:pPr>
      <w:pStyle w:val="Footer"/>
      <w:spacing w:after="60"/>
    </w:pPr>
    <w:r w:rsidRPr="000749C5">
      <w:drawing>
        <wp:anchor distT="0" distB="0" distL="114300" distR="114300" simplePos="0" relativeHeight="251661312" behindDoc="1" locked="1" layoutInCell="1" allowOverlap="1" wp14:anchorId="701506B1" wp14:editId="614685D6">
          <wp:simplePos x="0" y="0"/>
          <wp:positionH relativeFrom="page">
            <wp:posOffset>-60960</wp:posOffset>
          </wp:positionH>
          <wp:positionV relativeFrom="page">
            <wp:posOffset>9568815</wp:posOffset>
          </wp:positionV>
          <wp:extent cx="7808595" cy="1122045"/>
          <wp:effectExtent l="0" t="0" r="1905" b="1905"/>
          <wp:wrapNone/>
          <wp:docPr id="2001179545" name="Picture 200117954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Picture 22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08595" cy="1122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1A595D" w:rsidRPr="00817B44">
      <w:rPr>
        <w:rFonts w:eastAsia="Malgun Gothic" w:cs="Malgun Gothic"/>
        <w:lang w:val="ko"/>
      </w:rPr>
      <w:t>페이지</w:t>
    </w:r>
    <w:r w:rsidR="001A595D" w:rsidRPr="00817B44">
      <w:rPr>
        <w:rFonts w:eastAsia="Malgun Gothic" w:cs="Malgun Gothic"/>
        <w:lang w:val="ko"/>
      </w:rPr>
      <w:t xml:space="preserve"> </w:t>
    </w:r>
    <w:r w:rsidR="001A595D" w:rsidRPr="00817B44">
      <w:fldChar w:fldCharType="begin"/>
    </w:r>
    <w:r w:rsidR="001A595D" w:rsidRPr="00817B44">
      <w:rPr>
        <w:rFonts w:eastAsia="Malgun Gothic" w:cs="Malgun Gothic"/>
        <w:lang w:val="ko"/>
      </w:rPr>
      <w:instrText xml:space="preserve"> PAGE   \* MERGEFORMAT </w:instrText>
    </w:r>
    <w:r w:rsidR="001A595D" w:rsidRPr="00817B44">
      <w:fldChar w:fldCharType="separate"/>
    </w:r>
    <w:r w:rsidR="001A595D" w:rsidRPr="00817B44">
      <w:rPr>
        <w:rFonts w:eastAsia="Malgun Gothic" w:cs="Malgun Gothic"/>
        <w:lang w:val="ko"/>
      </w:rPr>
      <w:t>38</w:t>
    </w:r>
    <w:r w:rsidR="001A595D" w:rsidRPr="00817B44">
      <w:fldChar w:fldCharType="end"/>
    </w:r>
    <w:r w:rsidR="001A595D" w:rsidRPr="00817B44">
      <w:rPr>
        <w:rFonts w:eastAsia="Malgun Gothic" w:cs="Malgun Gothic"/>
        <w:lang w:val="ko"/>
      </w:rPr>
      <w:t xml:space="preserve"> / </w:t>
    </w:r>
    <w:r w:rsidR="001A595D" w:rsidRPr="00817B44">
      <w:fldChar w:fldCharType="begin"/>
    </w:r>
    <w:r w:rsidR="001A595D" w:rsidRPr="00817B44">
      <w:rPr>
        <w:rFonts w:eastAsia="Malgun Gothic" w:cs="Malgun Gothic"/>
        <w:lang w:val="ko"/>
      </w:rPr>
      <w:instrText xml:space="preserve"> NUMPAGES   \* MERGEFORMAT </w:instrText>
    </w:r>
    <w:r w:rsidR="001A595D" w:rsidRPr="00817B44">
      <w:fldChar w:fldCharType="separate"/>
    </w:r>
    <w:r w:rsidR="001A595D" w:rsidRPr="00817B44">
      <w:rPr>
        <w:rFonts w:eastAsia="Malgun Gothic" w:cs="Malgun Gothic"/>
        <w:lang w:val="ko"/>
      </w:rPr>
      <w:t>39</w:t>
    </w:r>
    <w:r w:rsidR="001A595D" w:rsidRPr="00817B44"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EB3969" w14:textId="77777777" w:rsidR="001A595D" w:rsidRPr="00817B44" w:rsidRDefault="001A595D" w:rsidP="00EC34F7">
    <w:pPr>
      <w:pStyle w:val="Footerfrontpage"/>
    </w:pPr>
    <w:r w:rsidRPr="00817B44">
      <w:rPr>
        <w:noProof/>
      </w:rPr>
      <w:drawing>
        <wp:inline distT="0" distB="0" distL="0" distR="0" wp14:anchorId="604E6849" wp14:editId="41CC7828">
          <wp:extent cx="1260000" cy="624393"/>
          <wp:effectExtent l="0" t="0" r="0" b="4445"/>
          <wp:docPr id="1791048521" name="Picture 1791048521" descr="NDIS 로고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91048521" name="Picture 1791048521" descr="NDIS 로고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397" b="11270"/>
                  <a:stretch>
                    <a:fillRect/>
                  </a:stretch>
                </pic:blipFill>
                <pic:spPr bwMode="auto">
                  <a:xfrm>
                    <a:off x="0" y="0"/>
                    <a:ext cx="1260000" cy="62439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Pr="00817B44">
      <w:rPr>
        <w:rFonts w:eastAsia="Malgun Gothic" w:cs="Malgun Gothic"/>
        <w:lang w:val="ko"/>
      </w:rPr>
      <w:tab/>
    </w:r>
    <w:r w:rsidRPr="00817B44">
      <w:rPr>
        <w:rFonts w:eastAsia="Malgun Gothic" w:cs="Malgun Gothic"/>
        <w:lang w:val="ko"/>
      </w:rPr>
      <w:tab/>
    </w:r>
    <w:r w:rsidRPr="00817B44">
      <w:rPr>
        <w:rFonts w:eastAsia="Malgun Gothic" w:cs="Malgun Gothic"/>
        <w:lang w:val="ko"/>
      </w:rPr>
      <w:tab/>
    </w:r>
    <w:r w:rsidRPr="00817B44">
      <w:rPr>
        <w:rFonts w:eastAsia="Malgun Gothic" w:cs="Malgun Gothic"/>
        <w:lang w:val="ko"/>
      </w:rPr>
      <w:tab/>
    </w:r>
    <w:r w:rsidRPr="00817B44">
      <w:rPr>
        <w:rFonts w:eastAsia="Malgun Gothic" w:cs="Malgun Gothic"/>
        <w:lang w:val="ko"/>
      </w:rPr>
      <w:tab/>
    </w:r>
    <w:r w:rsidRPr="00817B44">
      <w:rPr>
        <w:rFonts w:eastAsia="Malgun Gothic" w:cs="Malgun Gothic"/>
        <w:lang w:val="ko"/>
      </w:rPr>
      <w:tab/>
    </w:r>
    <w:r w:rsidRPr="00817B44">
      <w:rPr>
        <w:rFonts w:eastAsia="Malgun Gothic" w:cs="Malgun Gothic"/>
        <w:lang w:val="ko"/>
      </w:rPr>
      <w:tab/>
    </w:r>
    <w:r w:rsidRPr="00817B44">
      <w:rPr>
        <w:rFonts w:eastAsia="Malgun Gothic" w:cs="Malgun Gothic"/>
        <w:lang w:val="ko"/>
      </w:rPr>
      <w:tab/>
      <w:t xml:space="preserve"> ndis.gov.au</w:t>
    </w:r>
  </w:p>
  <w:p w14:paraId="13061FD4" w14:textId="77777777" w:rsidR="001A595D" w:rsidRPr="00817B44" w:rsidRDefault="001A595D" w:rsidP="00EC34F7">
    <w:pPr>
      <w:pStyle w:val="Tablespacerrow"/>
    </w:pPr>
    <w:r w:rsidRPr="00817B44">
      <w:br/>
    </w:r>
  </w:p>
  <w:p w14:paraId="6CFFC1B5" w14:textId="77777777" w:rsidR="001A595D" w:rsidRPr="00817B44" w:rsidRDefault="001A595D" w:rsidP="00C36784">
    <w:pPr>
      <w:pStyle w:val="Default"/>
      <w:rPr>
        <w:rFonts w:ascii="FS Me Pro" w:hAnsi="FS Me Pro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E11DCD" w14:textId="77777777" w:rsidR="001A595D" w:rsidRPr="001A07DF" w:rsidRDefault="001A595D" w:rsidP="000749C5">
    <w:pPr>
      <w:pStyle w:val="Footer"/>
    </w:pPr>
    <w:r w:rsidRPr="00817B44">
      <w:rPr>
        <w:rStyle w:val="IntenseEmphasis1"/>
        <w:rFonts w:ascii="Malgun Gothic" w:eastAsia="Malgun Gothic" w:hAnsi="Malgun Gothic" w:cs="Malgun Gothic"/>
      </w:rPr>
      <w:t>ndis.gov.au</w:t>
    </w:r>
    <w:r w:rsidRPr="00817B44">
      <w:rPr>
        <w:rStyle w:val="IntenseEmphasis1"/>
        <w:rFonts w:ascii="Malgun Gothic" w:eastAsia="Malgun Gothic" w:hAnsi="Malgun Gothic" w:cs="Malgun Gothic"/>
      </w:rPr>
      <w:tab/>
    </w:r>
    <w:sdt>
      <w:sdtPr>
        <w:alias w:val="Title"/>
        <w:id w:val="1075730112"/>
        <w:placeholder>
          <w:docPart w:val="06AFA6750E784AC0BC2498A093684423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>
          <w:t>Cultural and Linguistic Diversity Strategy 2024–2028</w:t>
        </w:r>
      </w:sdtContent>
    </w:sdt>
    <w:r w:rsidRPr="00817B44">
      <w:rPr>
        <w:rFonts w:ascii="Malgun Gothic" w:eastAsia="Malgun Gothic" w:hAnsi="Malgun Gothic" w:cs="Malgun Gothic"/>
      </w:rPr>
      <w:t xml:space="preserve"> | </w:t>
    </w:r>
    <w:sdt>
      <w:sdtPr>
        <w:id w:val="1779294485"/>
        <w:placeholder>
          <w:docPart w:val="135C2B978D244C5B8F1BEA8F248C9CC2"/>
        </w:placeholder>
        <w:showingPlcHdr/>
        <w:date w:fullDate="2020-08-13T00:00:00Z">
          <w:dateFormat w:val="MMMM yyyy"/>
          <w:lid w:val="en-US"/>
          <w:storeMappedDataAs w:val="dateTime"/>
          <w:calendar w:val="gregorian"/>
        </w:date>
      </w:sdtPr>
      <w:sdtContent>
        <w:r w:rsidRPr="000C3C47">
          <w:rPr>
            <w:rStyle w:val="PlaceholderText"/>
            <w:rFonts w:ascii="Malgun Gothic" w:eastAsia="Malgun Gothic" w:hAnsi="Malgun Gothic" w:cs="Malgun Gothic"/>
          </w:rPr>
          <w:t>Click or tap to enter a date.</w:t>
        </w:r>
      </w:sdtContent>
    </w:sdt>
    <w:r w:rsidRPr="00817B44">
      <w:rPr>
        <w:rStyle w:val="IntenseEmphasis1"/>
        <w:rFonts w:ascii="Malgun Gothic" w:eastAsia="Malgun Gothic" w:hAnsi="Malgun Gothic" w:cs="Malgun Gothic"/>
      </w:rPr>
      <w:tab/>
    </w:r>
    <w:sdt>
      <w:sdtPr>
        <w:id w:val="1418669330"/>
        <w:docPartObj>
          <w:docPartGallery w:val="Page Numbers (Bottom of Page)"/>
          <w:docPartUnique/>
        </w:docPartObj>
      </w:sdtPr>
      <w:sdtContent>
        <w:r w:rsidRPr="001A07DF">
          <w:rPr>
            <w:rFonts w:ascii="Malgun Gothic" w:eastAsia="Malgun Gothic" w:hAnsi="Malgun Gothic" w:cs="Malgun Gothic"/>
            <w:lang w:val="ko"/>
          </w:rPr>
          <w:t xml:space="preserve">페이지 </w:t>
        </w:r>
        <w:r w:rsidRPr="001A07DF">
          <w:fldChar w:fldCharType="begin"/>
        </w:r>
        <w:r w:rsidRPr="001A07DF">
          <w:rPr>
            <w:rFonts w:ascii="Malgun Gothic" w:eastAsia="Malgun Gothic" w:hAnsi="Malgun Gothic" w:cs="Malgun Gothic"/>
            <w:lang w:val="ko"/>
          </w:rPr>
          <w:instrText xml:space="preserve"> PAGE   \* MERGEFORMAT </w:instrText>
        </w:r>
        <w:r w:rsidRPr="001A07DF">
          <w:fldChar w:fldCharType="separate"/>
        </w:r>
        <w:r w:rsidRPr="001A07DF">
          <w:rPr>
            <w:rFonts w:ascii="Malgun Gothic" w:eastAsia="Malgun Gothic" w:hAnsi="Malgun Gothic" w:cs="Malgun Gothic"/>
            <w:lang w:val="ko"/>
          </w:rPr>
          <w:t>2</w:t>
        </w:r>
        <w:r w:rsidRPr="001A07DF"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F3DBBD" w14:textId="77777777" w:rsidR="001A595D" w:rsidRDefault="001A595D" w:rsidP="00C65783">
    <w:pPr>
      <w:rPr>
        <w:lang w:val="en-US"/>
      </w:rPr>
    </w:pPr>
    <w:r>
      <w:rPr>
        <w:noProof/>
        <w:lang w:val="en-US"/>
      </w:rPr>
      <w:drawing>
        <wp:inline distT="0" distB="0" distL="0" distR="0" wp14:anchorId="229E8C90" wp14:editId="44C20438">
          <wp:extent cx="1620000" cy="919733"/>
          <wp:effectExtent l="0" t="0" r="0" b="0"/>
          <wp:docPr id="7" name="Picture 7" descr="NDIS 로고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NDIS 로고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40"/>
                  <a:stretch>
                    <a:fillRect/>
                  </a:stretch>
                </pic:blipFill>
                <pic:spPr bwMode="auto">
                  <a:xfrm>
                    <a:off x="0" y="0"/>
                    <a:ext cx="1620000" cy="91973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4141C457" w14:textId="77777777" w:rsidR="001A595D" w:rsidRDefault="001A595D" w:rsidP="00CB3B8E"/>
  <w:p w14:paraId="13161FEA" w14:textId="77777777" w:rsidR="001A595D" w:rsidRPr="00CB3B8E" w:rsidRDefault="001A595D" w:rsidP="00CB3B8E">
    <w:pPr>
      <w:pStyle w:val="Backpagetext"/>
    </w:pPr>
    <w:r w:rsidRPr="00CB3B8E">
      <w:rPr>
        <w:rFonts w:ascii="Malgun Gothic" w:eastAsia="Malgun Gothic" w:hAnsi="Malgun Gothic" w:cs="Malgun Gothic"/>
        <w:lang w:val="ko"/>
      </w:rPr>
      <w:t>ndis.gov.au</w:t>
    </w:r>
  </w:p>
  <w:p w14:paraId="52D31379" w14:textId="77777777" w:rsidR="001A595D" w:rsidRDefault="001A595D" w:rsidP="00CB3B8E">
    <w:pPr>
      <w:pStyle w:val="Backpagetext"/>
    </w:pPr>
  </w:p>
  <w:p w14:paraId="069EDD08" w14:textId="77777777" w:rsidR="001A595D" w:rsidRPr="00C65783" w:rsidRDefault="001A595D" w:rsidP="00CB3B8E">
    <w:pPr>
      <w:pStyle w:val="Backpagetext"/>
    </w:pPr>
  </w:p>
  <w:p w14:paraId="179227BE" w14:textId="77777777" w:rsidR="001A595D" w:rsidRPr="00CB3B8E" w:rsidRDefault="001A595D" w:rsidP="00CB3B8E">
    <w:pPr>
      <w:pStyle w:val="ProductCode"/>
    </w:pPr>
    <w:r w:rsidRPr="00CB3B8E"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8278CB" w14:textId="77777777" w:rsidR="008F2543" w:rsidRDefault="008F2543">
      <w:pPr>
        <w:spacing w:before="0" w:after="0" w:line="240" w:lineRule="auto"/>
      </w:pPr>
      <w:r>
        <w:separator/>
      </w:r>
    </w:p>
  </w:footnote>
  <w:footnote w:type="continuationSeparator" w:id="0">
    <w:p w14:paraId="2DE41EEE" w14:textId="77777777" w:rsidR="008F2543" w:rsidRDefault="008F2543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F83550" w14:textId="77777777" w:rsidR="001A595D" w:rsidRDefault="001A595D">
    <w:pPr>
      <w:pStyle w:val="Header"/>
    </w:pPr>
    <w:r>
      <w:drawing>
        <wp:anchor distT="0" distB="0" distL="114300" distR="114300" simplePos="0" relativeHeight="251658240" behindDoc="1" locked="0" layoutInCell="1" allowOverlap="1" wp14:anchorId="485B2246" wp14:editId="6B3EB90F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75758" cy="10908000"/>
          <wp:effectExtent l="0" t="0" r="0" b="8255"/>
          <wp:wrapNone/>
          <wp:docPr id="1818938606" name="Picture 1818938606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66191332" name="Picture 2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75758" cy="10908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B85016" w14:textId="77777777" w:rsidR="001A595D" w:rsidRPr="00C65783" w:rsidRDefault="001A595D" w:rsidP="00C65783">
    <w:pPr>
      <w:pStyle w:val="Header"/>
    </w:pPr>
    <w:r>
      <mc:AlternateContent>
        <mc:Choice Requires="wps">
          <w:drawing>
            <wp:anchor distT="0" distB="0" distL="114300" distR="114300" simplePos="0" relativeHeight="251659264" behindDoc="1" locked="0" layoutInCell="1" allowOverlap="1" wp14:anchorId="17C9EEC8" wp14:editId="38DA1D30">
              <wp:simplePos x="0" y="0"/>
              <wp:positionH relativeFrom="page">
                <wp:posOffset>-106680</wp:posOffset>
              </wp:positionH>
              <wp:positionV relativeFrom="paragraph">
                <wp:posOffset>-225425</wp:posOffset>
              </wp:positionV>
              <wp:extent cx="7776000" cy="10800000"/>
              <wp:effectExtent l="0" t="0" r="0" b="1905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800000"/>
                      </a:xfrm>
                      <a:prstGeom prst="rect">
                        <a:avLst/>
                      </a:prstGeom>
                      <a:solidFill>
                        <a:srgbClr val="6B297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168844E" id="Rectangle 8" o:spid="_x0000_s1026" style="position:absolute;left:0;text-align:left;margin-left:-8.4pt;margin-top:-17.75pt;width:612.3pt;height:850.4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" fillcolor="#6b2976" stroked="f" strokeweight="2pt">
              <w10:wrap anchorx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F04B3"/>
    <w:multiLevelType w:val="hybridMultilevel"/>
    <w:tmpl w:val="281406FA"/>
    <w:lvl w:ilvl="0" w:tplc="BC463A4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948711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2D6A15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2661B9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214341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C09AD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BF20BA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B601B6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B8AB4C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B35D7C"/>
    <w:multiLevelType w:val="hybridMultilevel"/>
    <w:tmpl w:val="1EEA5CBE"/>
    <w:lvl w:ilvl="0" w:tplc="A7341D8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7B47C5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84C72F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9485F2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D02794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97475E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6F01A5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7028DD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C8121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5B1258"/>
    <w:multiLevelType w:val="hybridMultilevel"/>
    <w:tmpl w:val="BD6E95E8"/>
    <w:lvl w:ilvl="0" w:tplc="D54C501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3CE4D5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BD8127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42878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92DFA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3F890D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79EF9D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86BEC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7D4410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33D77A2"/>
    <w:multiLevelType w:val="hybridMultilevel"/>
    <w:tmpl w:val="C616CD64"/>
    <w:lvl w:ilvl="0" w:tplc="4E5C7CF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7BA5FD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6D035A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BDACB6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914BC9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C4A437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B24DFC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92861A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1C6963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3C6F0E"/>
    <w:multiLevelType w:val="hybridMultilevel"/>
    <w:tmpl w:val="F3C0C1EE"/>
    <w:lvl w:ilvl="0" w:tplc="E34807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BC0BBF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282047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924AAA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42A46C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7DCE06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CD2E05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F14992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19A646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EC5804"/>
    <w:multiLevelType w:val="hybridMultilevel"/>
    <w:tmpl w:val="A678C7D8"/>
    <w:lvl w:ilvl="0" w:tplc="BAB06CFE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B19E76BA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1EF8662E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665C3426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F08E3172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5C0249A4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AA76DCF0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984E8E0C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DB3E5F84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6" w15:restartNumberingAfterBreak="0">
    <w:nsid w:val="08083C12"/>
    <w:multiLevelType w:val="hybridMultilevel"/>
    <w:tmpl w:val="3E20E59A"/>
    <w:lvl w:ilvl="0" w:tplc="C74AF8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4EC35D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6DE8D2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D40851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F6E2B8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DF864A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28DF3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96886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170514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80A1349"/>
    <w:multiLevelType w:val="hybridMultilevel"/>
    <w:tmpl w:val="687A93E2"/>
    <w:lvl w:ilvl="0" w:tplc="A04E54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E688D5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F987F1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6AAC5A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4A53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B9CC74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65AB5C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F48DD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2047AA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A354B90"/>
    <w:multiLevelType w:val="hybridMultilevel"/>
    <w:tmpl w:val="46ACB930"/>
    <w:lvl w:ilvl="0" w:tplc="D32A69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68EE51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16CEEF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85070E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77EDAB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03A0BA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6844DD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6B0E08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E76962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E936215"/>
    <w:multiLevelType w:val="hybridMultilevel"/>
    <w:tmpl w:val="4A68ECF8"/>
    <w:lvl w:ilvl="0" w:tplc="934C61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708AA7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D060A0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DD0BDB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09601C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6DC0DC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9B8F47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5C82A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468FB2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F9212E5"/>
    <w:multiLevelType w:val="hybridMultilevel"/>
    <w:tmpl w:val="71006F82"/>
    <w:lvl w:ilvl="0" w:tplc="74FC7E5A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B26C87E4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A25AD420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63B0EFC2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6FB02F88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F4482E26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EF6215C0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DF2C157E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E6E0E65A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1" w15:restartNumberingAfterBreak="0">
    <w:nsid w:val="10B92FF2"/>
    <w:multiLevelType w:val="hybridMultilevel"/>
    <w:tmpl w:val="2F740076"/>
    <w:lvl w:ilvl="0" w:tplc="EA569E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5606C9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59C563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E52008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7BE4D5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E220CE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E0AD89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B92D00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28D22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11450B0"/>
    <w:multiLevelType w:val="hybridMultilevel"/>
    <w:tmpl w:val="66124178"/>
    <w:lvl w:ilvl="0" w:tplc="41D028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E2829F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3523F3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66D7C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748871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5B4315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EEB37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C5204F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E34969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24762C1"/>
    <w:multiLevelType w:val="hybridMultilevel"/>
    <w:tmpl w:val="9466B76A"/>
    <w:lvl w:ilvl="0" w:tplc="C5143BB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598626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B54792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B24325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3A4504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2E0D09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726A02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48272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A7A1A5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3E20021"/>
    <w:multiLevelType w:val="hybridMultilevel"/>
    <w:tmpl w:val="1D163C34"/>
    <w:lvl w:ilvl="0" w:tplc="CB8417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07C8DF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DBC9F7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896385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F4A9E6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BAA4C0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0989F4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23CAF0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E3E528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49124DD"/>
    <w:multiLevelType w:val="hybridMultilevel"/>
    <w:tmpl w:val="E4AE912C"/>
    <w:lvl w:ilvl="0" w:tplc="443E904E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A3961F66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F9EA2B44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3A4259E2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A2BA3744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9B3E29BC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995835B6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FFA5DB2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C08CEC6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6" w15:restartNumberingAfterBreak="0">
    <w:nsid w:val="156D2D82"/>
    <w:multiLevelType w:val="hybridMultilevel"/>
    <w:tmpl w:val="1C4296B8"/>
    <w:lvl w:ilvl="0" w:tplc="7908CD3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D342AD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F22E28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DC07B1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C691F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B868AA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CAE859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F9E368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9A54C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75E1BE8"/>
    <w:multiLevelType w:val="hybridMultilevel"/>
    <w:tmpl w:val="480C7CE0"/>
    <w:lvl w:ilvl="0" w:tplc="022A42D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D90EB2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C29C4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CA4084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888CEB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1448A2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722B4B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636AA2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144062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D224B86"/>
    <w:multiLevelType w:val="hybridMultilevel"/>
    <w:tmpl w:val="FA7E3658"/>
    <w:lvl w:ilvl="0" w:tplc="59CEA56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6E1A9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166C4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32229A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3549B4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7EC484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7BCFF5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BEA46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E46BF4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2281836"/>
    <w:multiLevelType w:val="hybridMultilevel"/>
    <w:tmpl w:val="14404686"/>
    <w:lvl w:ilvl="0" w:tplc="5500317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A56144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118334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68C907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396D39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2E87E2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D7CA02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AA316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836072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7644E89"/>
    <w:multiLevelType w:val="hybridMultilevel"/>
    <w:tmpl w:val="A8600788"/>
    <w:lvl w:ilvl="0" w:tplc="C6C4EA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CC4205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A86BFA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0B49D5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1223AD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A68536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F8DB1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CBE432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69473B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82B30ED"/>
    <w:multiLevelType w:val="hybridMultilevel"/>
    <w:tmpl w:val="75C46E38"/>
    <w:lvl w:ilvl="0" w:tplc="C9E282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970868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F32A85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7984CD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FF0123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D4E8FE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56C256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4CE61E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21EDF0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9BF50F0"/>
    <w:multiLevelType w:val="hybridMultilevel"/>
    <w:tmpl w:val="9AC0395E"/>
    <w:lvl w:ilvl="0" w:tplc="B01822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17CF70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8DEEF0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A98CE0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41254B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8CCD7F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738942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A869A0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3605C8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A5368B4"/>
    <w:multiLevelType w:val="hybridMultilevel"/>
    <w:tmpl w:val="2C6CA4F8"/>
    <w:lvl w:ilvl="0" w:tplc="E79844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22E6FC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9FAE38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2C2E97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581A3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0FE4B2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E90770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590761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670481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B9B159F"/>
    <w:multiLevelType w:val="multilevel"/>
    <w:tmpl w:val="1F38FDB4"/>
    <w:styleLink w:val="HeadingsList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02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5" w15:restartNumberingAfterBreak="0">
    <w:nsid w:val="2FD06D2E"/>
    <w:multiLevelType w:val="hybridMultilevel"/>
    <w:tmpl w:val="89203090"/>
    <w:lvl w:ilvl="0" w:tplc="147E912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2EEBDD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DCED96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AE8681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DF4EAF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EA8E7F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0228A0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C02587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5E23EE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FFB7F59"/>
    <w:multiLevelType w:val="hybridMultilevel"/>
    <w:tmpl w:val="7E10CC8C"/>
    <w:lvl w:ilvl="0" w:tplc="534AD8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9CA031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11EEC2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DB2ABE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86E0D9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710256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B3CD10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3A82D2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ED6C1A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07E15BF"/>
    <w:multiLevelType w:val="hybridMultilevel"/>
    <w:tmpl w:val="33689E30"/>
    <w:lvl w:ilvl="0" w:tplc="0F3E38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40A340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292177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E90F26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C8DE4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1FCFDA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25A061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F8AFE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E8A674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4DC2359"/>
    <w:multiLevelType w:val="hybridMultilevel"/>
    <w:tmpl w:val="A7F4B28A"/>
    <w:lvl w:ilvl="0" w:tplc="1A685D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0368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596F3E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4EB09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902543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6EE9A2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81620D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2C6872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57EE9F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78522BE"/>
    <w:multiLevelType w:val="hybridMultilevel"/>
    <w:tmpl w:val="DF0087F2"/>
    <w:lvl w:ilvl="0" w:tplc="3EE6917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99C030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386484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ACCDBE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D4AA59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F32929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464F02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D82799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48235B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7F16336"/>
    <w:multiLevelType w:val="hybridMultilevel"/>
    <w:tmpl w:val="1E482024"/>
    <w:lvl w:ilvl="0" w:tplc="DDDAACC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4FA0E8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F5CBEE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B4368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A908CD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B3EB85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7AF0D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CDAD8A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B12FB1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CC21142"/>
    <w:multiLevelType w:val="hybridMultilevel"/>
    <w:tmpl w:val="D4FC81EA"/>
    <w:lvl w:ilvl="0" w:tplc="C9DC88D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BAE8BF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01C9BF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F4C312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DB47DD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7C09FA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2AA0FA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560283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BC6FB1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CE424F8"/>
    <w:multiLevelType w:val="hybridMultilevel"/>
    <w:tmpl w:val="C4AC8220"/>
    <w:lvl w:ilvl="0" w:tplc="9EBADB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B1A2AB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93A83B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598E93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6899A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22A704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35464D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11661F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008A0C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F306150"/>
    <w:multiLevelType w:val="hybridMultilevel"/>
    <w:tmpl w:val="191A65F6"/>
    <w:lvl w:ilvl="0" w:tplc="97CE4E2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42A077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2649B7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D22DC5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BCC7C2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0F8548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5881DF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3B49C8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9B647E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15A5FD1"/>
    <w:multiLevelType w:val="hybridMultilevel"/>
    <w:tmpl w:val="5AC47F54"/>
    <w:lvl w:ilvl="0" w:tplc="C310E1D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0C28CC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60A638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F250A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888517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9E0D6C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0728C8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386CE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E70C96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3A556E5"/>
    <w:multiLevelType w:val="hybridMultilevel"/>
    <w:tmpl w:val="E1C627D4"/>
    <w:lvl w:ilvl="0" w:tplc="BA5617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588EC5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4EACA2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E5887D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8DAB07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A5C38D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D505C4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B6A4B0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00AF15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4BF11E0"/>
    <w:multiLevelType w:val="hybridMultilevel"/>
    <w:tmpl w:val="405EB1DE"/>
    <w:lvl w:ilvl="0" w:tplc="1FD0EE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5F0F71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9D4514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6A97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B1051B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70EF38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1E4C15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9A3FF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09EA11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5202169"/>
    <w:multiLevelType w:val="hybridMultilevel"/>
    <w:tmpl w:val="91002EFC"/>
    <w:lvl w:ilvl="0" w:tplc="BF6636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5C2292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5A081D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A4248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04B06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F06C27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52A20F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D103CA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124BAA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9AA4F4C"/>
    <w:multiLevelType w:val="hybridMultilevel"/>
    <w:tmpl w:val="76B0D7E4"/>
    <w:lvl w:ilvl="0" w:tplc="1F4E787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756B14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52B4F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00F3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EAEF8C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7AD05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ABAFEA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E9B4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3C402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9F20046"/>
    <w:multiLevelType w:val="hybridMultilevel"/>
    <w:tmpl w:val="53F2BDFC"/>
    <w:lvl w:ilvl="0" w:tplc="C00877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E4B24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E5CF90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A07A4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C04807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8645AA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EF21BF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26EC9A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B9018B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B01276D"/>
    <w:multiLevelType w:val="hybridMultilevel"/>
    <w:tmpl w:val="5B20678A"/>
    <w:lvl w:ilvl="0" w:tplc="6C9AA96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F7CEBD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A20BAD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52E615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FC623D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2BAC4B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F9E4CE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BDA1DE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C5AF24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BB8177C"/>
    <w:multiLevelType w:val="hybridMultilevel"/>
    <w:tmpl w:val="A42A64BA"/>
    <w:lvl w:ilvl="0" w:tplc="B42C8DC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996844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EE279E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2ACB66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D70AB7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148EF0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F3CA7D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0FE8B3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256791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BED15CE"/>
    <w:multiLevelType w:val="hybridMultilevel"/>
    <w:tmpl w:val="C18A4A34"/>
    <w:lvl w:ilvl="0" w:tplc="9C7A8F8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C6ABA3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83CCC1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7061A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7EFC6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D725F1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D685EB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2B8EB0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3BC321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D2B3812"/>
    <w:multiLevelType w:val="hybridMultilevel"/>
    <w:tmpl w:val="56382C4C"/>
    <w:lvl w:ilvl="0" w:tplc="78F26F3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626F2E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80C22B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0B01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CFED73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194E3F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ABAE30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DB0491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BAC8F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E043A99"/>
    <w:multiLevelType w:val="hybridMultilevel"/>
    <w:tmpl w:val="8A46065C"/>
    <w:lvl w:ilvl="0" w:tplc="4E1AB8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29E505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02AD5D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D8AAF4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7A086A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E3816D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780B1A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5CA0BE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C4A21F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2AC657D"/>
    <w:multiLevelType w:val="hybridMultilevel"/>
    <w:tmpl w:val="88DAA974"/>
    <w:lvl w:ilvl="0" w:tplc="64127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B42129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D10313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B7E8B9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FAAA76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56E003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DA0027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12400F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3E0209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9D86F0A"/>
    <w:multiLevelType w:val="hybridMultilevel"/>
    <w:tmpl w:val="A3129B2C"/>
    <w:lvl w:ilvl="0" w:tplc="95AA3194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451A763C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7B8E7B2E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157CB5D6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66041B3C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5002CDE8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E362CF22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18EEA48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57EED974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47" w15:restartNumberingAfterBreak="0">
    <w:nsid w:val="609A4362"/>
    <w:multiLevelType w:val="hybridMultilevel"/>
    <w:tmpl w:val="7A7C5A64"/>
    <w:lvl w:ilvl="0" w:tplc="8E9A53F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3CA64C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CBC379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EF8048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B723D1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5A278F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1ACAF2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F6E188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F22452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15E0E93"/>
    <w:multiLevelType w:val="hybridMultilevel"/>
    <w:tmpl w:val="A4B087F8"/>
    <w:lvl w:ilvl="0" w:tplc="3B3612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92C3D5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BE8ACE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E783DE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D4004E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BE2CE8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D4AE1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E9CBCC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D66393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22906E5"/>
    <w:multiLevelType w:val="hybridMultilevel"/>
    <w:tmpl w:val="268059EA"/>
    <w:lvl w:ilvl="0" w:tplc="B0EE495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97EFD8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1C283B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D50EE0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B989D6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A8CC73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CB0D75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9DCBB4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2147CD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4F855A0"/>
    <w:multiLevelType w:val="hybridMultilevel"/>
    <w:tmpl w:val="CA301826"/>
    <w:lvl w:ilvl="0" w:tplc="F454D9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F64CA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D12447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AE0414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6DA005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AD814C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B2F6C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002C95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FD8E3C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57E57DE"/>
    <w:multiLevelType w:val="hybridMultilevel"/>
    <w:tmpl w:val="78F4CC92"/>
    <w:lvl w:ilvl="0" w:tplc="D108B1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43C94F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48CE50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46E1D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D0697C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CEA317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DD0C32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3DA360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89880F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6425021"/>
    <w:multiLevelType w:val="hybridMultilevel"/>
    <w:tmpl w:val="6B7AA448"/>
    <w:lvl w:ilvl="0" w:tplc="0B16CE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6EE179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430B93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986AB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CBED5E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5C40C4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7C4FC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EAA66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BC6613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76D141A"/>
    <w:multiLevelType w:val="hybridMultilevel"/>
    <w:tmpl w:val="1F52EE80"/>
    <w:lvl w:ilvl="0" w:tplc="0FC8CA30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0D04AAA0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392CD5A6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D6B0A2BC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B770E4C2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9020B644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01E867DE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1F9863B8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1D500FCC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4" w15:restartNumberingAfterBreak="0">
    <w:nsid w:val="68D75AD7"/>
    <w:multiLevelType w:val="hybridMultilevel"/>
    <w:tmpl w:val="589847CE"/>
    <w:lvl w:ilvl="0" w:tplc="F1CCE7B2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4148DEA4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D55CE484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53AA2410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C2469A02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D18A3770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37564E76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6458F3D2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80D04E86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5" w15:restartNumberingAfterBreak="0">
    <w:nsid w:val="694D77F2"/>
    <w:multiLevelType w:val="hybridMultilevel"/>
    <w:tmpl w:val="1B84D5E4"/>
    <w:lvl w:ilvl="0" w:tplc="BBF89CF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E88167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0B60ED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A3A8AD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1E6288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0DC4D0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B343A8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C52DC3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A6462C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DEF47F2"/>
    <w:multiLevelType w:val="hybridMultilevel"/>
    <w:tmpl w:val="BAAE1B82"/>
    <w:lvl w:ilvl="0" w:tplc="EE0270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3CA236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A72F46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6E8C8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9D8DD3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2D239C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528B6B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11AAD8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9F2A76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EDE051A"/>
    <w:multiLevelType w:val="hybridMultilevel"/>
    <w:tmpl w:val="F118E430"/>
    <w:lvl w:ilvl="0" w:tplc="856C2A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28275D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FD0B78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1460A8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FCAE09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98C1F7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052A1B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1AA5F0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F8E66F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746220C0"/>
    <w:multiLevelType w:val="hybridMultilevel"/>
    <w:tmpl w:val="BBBA6030"/>
    <w:lvl w:ilvl="0" w:tplc="354CF8A4">
      <w:start w:val="1"/>
      <w:numFmt w:val="bullet"/>
      <w:lvlText w:val=""/>
      <w:lvlJc w:val="left"/>
      <w:pPr>
        <w:ind w:left="784" w:hanging="360"/>
      </w:pPr>
      <w:rPr>
        <w:rFonts w:ascii="Symbol" w:hAnsi="Symbol" w:hint="default"/>
        <w:color w:val="6B2976"/>
      </w:rPr>
    </w:lvl>
    <w:lvl w:ilvl="1" w:tplc="59EC3EBE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82C2C1A0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C848E694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5FD880FE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EF18F76E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DA546DBC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28E40FEE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7B0C1F3C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59" w15:restartNumberingAfterBreak="0">
    <w:nsid w:val="75520F1B"/>
    <w:multiLevelType w:val="hybridMultilevel"/>
    <w:tmpl w:val="15EECC58"/>
    <w:lvl w:ilvl="0" w:tplc="F7DA14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D2E0B1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71C4B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6CC9BA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CC0032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3B2060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E2A682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F46125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74A61C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D22676A"/>
    <w:multiLevelType w:val="hybridMultilevel"/>
    <w:tmpl w:val="49826F42"/>
    <w:lvl w:ilvl="0" w:tplc="AA1ED9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E12499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5B4E51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2769B2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1E0CC8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B2E249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A7CCA8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DA2042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D8CADC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D806BE2"/>
    <w:multiLevelType w:val="hybridMultilevel"/>
    <w:tmpl w:val="94B424CE"/>
    <w:lvl w:ilvl="0" w:tplc="6A162C7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26E839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924930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2E57A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CC2E6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3DAE01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7FCCF8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22646C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F4C2D2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DBF6D29"/>
    <w:multiLevelType w:val="hybridMultilevel"/>
    <w:tmpl w:val="4F6C6D42"/>
    <w:lvl w:ilvl="0" w:tplc="8E7EF4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8021AD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93E49E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6C45DC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DA7EB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D26001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1CA74C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57AF7F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17ADCF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DC372CE"/>
    <w:multiLevelType w:val="hybridMultilevel"/>
    <w:tmpl w:val="14F426DE"/>
    <w:lvl w:ilvl="0" w:tplc="EB6AFE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2DABC9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4C8308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A8E7F1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7D0E9D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F92E43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2A486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E0F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C644A9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E6D6CD1"/>
    <w:multiLevelType w:val="hybridMultilevel"/>
    <w:tmpl w:val="2CCA968A"/>
    <w:lvl w:ilvl="0" w:tplc="678AA55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3BC0C9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5B8CB9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90A665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E0CD24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70AF3C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69AA37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C6254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FB6550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EA26755"/>
    <w:multiLevelType w:val="hybridMultilevel"/>
    <w:tmpl w:val="CC4E4AAE"/>
    <w:lvl w:ilvl="0" w:tplc="7E8433E2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DAD242F2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D3343162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C582C598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E98C23A0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F424B838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D7AEE040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97062ACC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61CAD970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num w:numId="1" w16cid:durableId="101919618">
    <w:abstractNumId w:val="24"/>
  </w:num>
  <w:num w:numId="2" w16cid:durableId="2087729254">
    <w:abstractNumId w:val="41"/>
  </w:num>
  <w:num w:numId="3" w16cid:durableId="1217276772">
    <w:abstractNumId w:val="26"/>
  </w:num>
  <w:num w:numId="4" w16cid:durableId="1390152373">
    <w:abstractNumId w:val="53"/>
  </w:num>
  <w:num w:numId="5" w16cid:durableId="555966668">
    <w:abstractNumId w:val="38"/>
  </w:num>
  <w:num w:numId="6" w16cid:durableId="208229477">
    <w:abstractNumId w:val="9"/>
  </w:num>
  <w:num w:numId="7" w16cid:durableId="1239366969">
    <w:abstractNumId w:val="33"/>
  </w:num>
  <w:num w:numId="8" w16cid:durableId="1538276993">
    <w:abstractNumId w:val="50"/>
  </w:num>
  <w:num w:numId="9" w16cid:durableId="1575552055">
    <w:abstractNumId w:val="48"/>
  </w:num>
  <w:num w:numId="10" w16cid:durableId="2064206531">
    <w:abstractNumId w:val="36"/>
  </w:num>
  <w:num w:numId="11" w16cid:durableId="150295268">
    <w:abstractNumId w:val="59"/>
  </w:num>
  <w:num w:numId="12" w16cid:durableId="238682401">
    <w:abstractNumId w:val="30"/>
  </w:num>
  <w:num w:numId="13" w16cid:durableId="1473252744">
    <w:abstractNumId w:val="43"/>
  </w:num>
  <w:num w:numId="14" w16cid:durableId="226382893">
    <w:abstractNumId w:val="4"/>
  </w:num>
  <w:num w:numId="15" w16cid:durableId="827015409">
    <w:abstractNumId w:val="57"/>
  </w:num>
  <w:num w:numId="16" w16cid:durableId="1783184702">
    <w:abstractNumId w:val="34"/>
  </w:num>
  <w:num w:numId="17" w16cid:durableId="774256114">
    <w:abstractNumId w:val="5"/>
  </w:num>
  <w:num w:numId="18" w16cid:durableId="1906643956">
    <w:abstractNumId w:val="1"/>
  </w:num>
  <w:num w:numId="19" w16cid:durableId="52429295">
    <w:abstractNumId w:val="28"/>
  </w:num>
  <w:num w:numId="20" w16cid:durableId="379592739">
    <w:abstractNumId w:val="0"/>
  </w:num>
  <w:num w:numId="21" w16cid:durableId="666400515">
    <w:abstractNumId w:val="60"/>
  </w:num>
  <w:num w:numId="22" w16cid:durableId="76755788">
    <w:abstractNumId w:val="39"/>
  </w:num>
  <w:num w:numId="23" w16cid:durableId="862062430">
    <w:abstractNumId w:val="6"/>
  </w:num>
  <w:num w:numId="24" w16cid:durableId="1069225780">
    <w:abstractNumId w:val="35"/>
  </w:num>
  <w:num w:numId="25" w16cid:durableId="1233927836">
    <w:abstractNumId w:val="45"/>
  </w:num>
  <w:num w:numId="26" w16cid:durableId="2107772889">
    <w:abstractNumId w:val="21"/>
  </w:num>
  <w:num w:numId="27" w16cid:durableId="1110392487">
    <w:abstractNumId w:val="54"/>
  </w:num>
  <w:num w:numId="28" w16cid:durableId="894585352">
    <w:abstractNumId w:val="51"/>
  </w:num>
  <w:num w:numId="29" w16cid:durableId="427312295">
    <w:abstractNumId w:val="42"/>
  </w:num>
  <w:num w:numId="30" w16cid:durableId="114102151">
    <w:abstractNumId w:val="52"/>
  </w:num>
  <w:num w:numId="31" w16cid:durableId="1010184646">
    <w:abstractNumId w:val="13"/>
  </w:num>
  <w:num w:numId="32" w16cid:durableId="1884248990">
    <w:abstractNumId w:val="18"/>
  </w:num>
  <w:num w:numId="33" w16cid:durableId="2022927155">
    <w:abstractNumId w:val="7"/>
  </w:num>
  <w:num w:numId="34" w16cid:durableId="1570505455">
    <w:abstractNumId w:val="20"/>
  </w:num>
  <w:num w:numId="35" w16cid:durableId="1250774863">
    <w:abstractNumId w:val="58"/>
  </w:num>
  <w:num w:numId="36" w16cid:durableId="1989282401">
    <w:abstractNumId w:val="32"/>
  </w:num>
  <w:num w:numId="37" w16cid:durableId="1068846293">
    <w:abstractNumId w:val="62"/>
  </w:num>
  <w:num w:numId="38" w16cid:durableId="1691026219">
    <w:abstractNumId w:val="2"/>
  </w:num>
  <w:num w:numId="39" w16cid:durableId="1606113561">
    <w:abstractNumId w:val="15"/>
  </w:num>
  <w:num w:numId="40" w16cid:durableId="1342656470">
    <w:abstractNumId w:val="16"/>
  </w:num>
  <w:num w:numId="41" w16cid:durableId="1840194001">
    <w:abstractNumId w:val="14"/>
  </w:num>
  <w:num w:numId="42" w16cid:durableId="281769081">
    <w:abstractNumId w:val="27"/>
  </w:num>
  <w:num w:numId="43" w16cid:durableId="522592244">
    <w:abstractNumId w:val="44"/>
  </w:num>
  <w:num w:numId="44" w16cid:durableId="979960343">
    <w:abstractNumId w:val="23"/>
  </w:num>
  <w:num w:numId="45" w16cid:durableId="1236551905">
    <w:abstractNumId w:val="11"/>
  </w:num>
  <w:num w:numId="46" w16cid:durableId="1896968186">
    <w:abstractNumId w:val="40"/>
  </w:num>
  <w:num w:numId="47" w16cid:durableId="1460034328">
    <w:abstractNumId w:val="65"/>
  </w:num>
  <w:num w:numId="48" w16cid:durableId="750201623">
    <w:abstractNumId w:val="19"/>
  </w:num>
  <w:num w:numId="49" w16cid:durableId="1973361928">
    <w:abstractNumId w:val="22"/>
  </w:num>
  <w:num w:numId="50" w16cid:durableId="2089887066">
    <w:abstractNumId w:val="8"/>
  </w:num>
  <w:num w:numId="51" w16cid:durableId="58140649">
    <w:abstractNumId w:val="31"/>
  </w:num>
  <w:num w:numId="52" w16cid:durableId="1510410210">
    <w:abstractNumId w:val="63"/>
  </w:num>
  <w:num w:numId="53" w16cid:durableId="1243562025">
    <w:abstractNumId w:val="10"/>
  </w:num>
  <w:num w:numId="54" w16cid:durableId="2050376114">
    <w:abstractNumId w:val="46"/>
  </w:num>
  <w:num w:numId="55" w16cid:durableId="606502416">
    <w:abstractNumId w:val="56"/>
  </w:num>
  <w:num w:numId="56" w16cid:durableId="150609489">
    <w:abstractNumId w:val="61"/>
  </w:num>
  <w:num w:numId="57" w16cid:durableId="1936786443">
    <w:abstractNumId w:val="47"/>
  </w:num>
  <w:num w:numId="58" w16cid:durableId="1580747322">
    <w:abstractNumId w:val="12"/>
  </w:num>
  <w:num w:numId="59" w16cid:durableId="1183323035">
    <w:abstractNumId w:val="25"/>
  </w:num>
  <w:num w:numId="60" w16cid:durableId="305863296">
    <w:abstractNumId w:val="55"/>
  </w:num>
  <w:num w:numId="61" w16cid:durableId="2006784614">
    <w:abstractNumId w:val="64"/>
  </w:num>
  <w:num w:numId="62" w16cid:durableId="1589534247">
    <w:abstractNumId w:val="37"/>
  </w:num>
  <w:num w:numId="63" w16cid:durableId="762920266">
    <w:abstractNumId w:val="17"/>
  </w:num>
  <w:num w:numId="64" w16cid:durableId="650719908">
    <w:abstractNumId w:val="49"/>
  </w:num>
  <w:num w:numId="65" w16cid:durableId="1694265399">
    <w:abstractNumId w:val="29"/>
  </w:num>
  <w:num w:numId="66" w16cid:durableId="1910992016">
    <w:abstractNumId w:val="3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embedTrueTypeFonts/>
  <w:bordersDoNotSurroundHeader/>
  <w:bordersDoNotSurroundFooter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hyphenationZone w:val="283"/>
  <w:drawingGridHorizontalSpacing w:val="14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DMzMjWxNDUwMDC2NDVS0lEKTi0uzszPAykwrAUA9ij9aywAAAA="/>
  </w:docVars>
  <w:rsids>
    <w:rsidRoot w:val="008F4961"/>
    <w:rsid w:val="000008AA"/>
    <w:rsid w:val="000033A2"/>
    <w:rsid w:val="00003F3E"/>
    <w:rsid w:val="00004C71"/>
    <w:rsid w:val="00004D32"/>
    <w:rsid w:val="0000591C"/>
    <w:rsid w:val="00005C84"/>
    <w:rsid w:val="00006C34"/>
    <w:rsid w:val="0000714E"/>
    <w:rsid w:val="0000729C"/>
    <w:rsid w:val="0000789C"/>
    <w:rsid w:val="00010060"/>
    <w:rsid w:val="00011468"/>
    <w:rsid w:val="00011F45"/>
    <w:rsid w:val="00012201"/>
    <w:rsid w:val="000131A3"/>
    <w:rsid w:val="000132BF"/>
    <w:rsid w:val="00013C0A"/>
    <w:rsid w:val="00013E60"/>
    <w:rsid w:val="00014008"/>
    <w:rsid w:val="0001404D"/>
    <w:rsid w:val="0001467F"/>
    <w:rsid w:val="000149C3"/>
    <w:rsid w:val="00016EEB"/>
    <w:rsid w:val="0001753F"/>
    <w:rsid w:val="00017C44"/>
    <w:rsid w:val="0002090D"/>
    <w:rsid w:val="00020BF2"/>
    <w:rsid w:val="00020CAC"/>
    <w:rsid w:val="00022890"/>
    <w:rsid w:val="000236B5"/>
    <w:rsid w:val="00023867"/>
    <w:rsid w:val="00025085"/>
    <w:rsid w:val="00026D9B"/>
    <w:rsid w:val="00026E8E"/>
    <w:rsid w:val="000276DA"/>
    <w:rsid w:val="0003212C"/>
    <w:rsid w:val="000326CA"/>
    <w:rsid w:val="00032C87"/>
    <w:rsid w:val="00033014"/>
    <w:rsid w:val="0003438E"/>
    <w:rsid w:val="000349ED"/>
    <w:rsid w:val="00034C79"/>
    <w:rsid w:val="00035CE8"/>
    <w:rsid w:val="00035D95"/>
    <w:rsid w:val="00036E23"/>
    <w:rsid w:val="00037460"/>
    <w:rsid w:val="00037534"/>
    <w:rsid w:val="0004057F"/>
    <w:rsid w:val="000407F8"/>
    <w:rsid w:val="00040894"/>
    <w:rsid w:val="000412EC"/>
    <w:rsid w:val="0004229E"/>
    <w:rsid w:val="0004268F"/>
    <w:rsid w:val="000432B1"/>
    <w:rsid w:val="000434DF"/>
    <w:rsid w:val="00043949"/>
    <w:rsid w:val="000440AA"/>
    <w:rsid w:val="00044D74"/>
    <w:rsid w:val="00046373"/>
    <w:rsid w:val="000464C1"/>
    <w:rsid w:val="00046C00"/>
    <w:rsid w:val="00047818"/>
    <w:rsid w:val="00047EB1"/>
    <w:rsid w:val="0005049B"/>
    <w:rsid w:val="000506D4"/>
    <w:rsid w:val="0005115A"/>
    <w:rsid w:val="0005158E"/>
    <w:rsid w:val="00051741"/>
    <w:rsid w:val="00052332"/>
    <w:rsid w:val="000529ED"/>
    <w:rsid w:val="00052C01"/>
    <w:rsid w:val="00053110"/>
    <w:rsid w:val="00053B9D"/>
    <w:rsid w:val="00055CA9"/>
    <w:rsid w:val="00056735"/>
    <w:rsid w:val="00056EB9"/>
    <w:rsid w:val="0005720B"/>
    <w:rsid w:val="00057E76"/>
    <w:rsid w:val="00060614"/>
    <w:rsid w:val="0006074B"/>
    <w:rsid w:val="00060E3E"/>
    <w:rsid w:val="00061EAF"/>
    <w:rsid w:val="00061FF6"/>
    <w:rsid w:val="00062308"/>
    <w:rsid w:val="000625EB"/>
    <w:rsid w:val="0006339E"/>
    <w:rsid w:val="000638F0"/>
    <w:rsid w:val="00063E5A"/>
    <w:rsid w:val="00063FB9"/>
    <w:rsid w:val="00064806"/>
    <w:rsid w:val="00065443"/>
    <w:rsid w:val="00067033"/>
    <w:rsid w:val="0006719A"/>
    <w:rsid w:val="00067268"/>
    <w:rsid w:val="000676E6"/>
    <w:rsid w:val="000678AA"/>
    <w:rsid w:val="0007213A"/>
    <w:rsid w:val="00073579"/>
    <w:rsid w:val="000741EF"/>
    <w:rsid w:val="000749C5"/>
    <w:rsid w:val="00074F07"/>
    <w:rsid w:val="0007564C"/>
    <w:rsid w:val="0007577E"/>
    <w:rsid w:val="00076426"/>
    <w:rsid w:val="000765B7"/>
    <w:rsid w:val="00076E20"/>
    <w:rsid w:val="00076E7A"/>
    <w:rsid w:val="00076FDD"/>
    <w:rsid w:val="00077149"/>
    <w:rsid w:val="00080002"/>
    <w:rsid w:val="000802BB"/>
    <w:rsid w:val="00081281"/>
    <w:rsid w:val="00081601"/>
    <w:rsid w:val="00081CF6"/>
    <w:rsid w:val="00082231"/>
    <w:rsid w:val="0008232C"/>
    <w:rsid w:val="00082456"/>
    <w:rsid w:val="00082485"/>
    <w:rsid w:val="00082754"/>
    <w:rsid w:val="000837EF"/>
    <w:rsid w:val="0008380D"/>
    <w:rsid w:val="00083A0D"/>
    <w:rsid w:val="00085103"/>
    <w:rsid w:val="00085203"/>
    <w:rsid w:val="00085D87"/>
    <w:rsid w:val="00086352"/>
    <w:rsid w:val="00086457"/>
    <w:rsid w:val="0008678B"/>
    <w:rsid w:val="000872DF"/>
    <w:rsid w:val="00090531"/>
    <w:rsid w:val="000906AA"/>
    <w:rsid w:val="0009121A"/>
    <w:rsid w:val="000912A4"/>
    <w:rsid w:val="0009172A"/>
    <w:rsid w:val="00092D2F"/>
    <w:rsid w:val="000932ED"/>
    <w:rsid w:val="000955BD"/>
    <w:rsid w:val="0009636A"/>
    <w:rsid w:val="00097C02"/>
    <w:rsid w:val="000A04BE"/>
    <w:rsid w:val="000A0B89"/>
    <w:rsid w:val="000A12ED"/>
    <w:rsid w:val="000A1627"/>
    <w:rsid w:val="000A1AC3"/>
    <w:rsid w:val="000A2CA7"/>
    <w:rsid w:val="000A31E6"/>
    <w:rsid w:val="000A5D45"/>
    <w:rsid w:val="000A6160"/>
    <w:rsid w:val="000A6221"/>
    <w:rsid w:val="000A627C"/>
    <w:rsid w:val="000A6AC9"/>
    <w:rsid w:val="000A7480"/>
    <w:rsid w:val="000A767E"/>
    <w:rsid w:val="000A7B00"/>
    <w:rsid w:val="000A7E84"/>
    <w:rsid w:val="000B0B85"/>
    <w:rsid w:val="000B1CA0"/>
    <w:rsid w:val="000B1F3D"/>
    <w:rsid w:val="000B2B08"/>
    <w:rsid w:val="000B3023"/>
    <w:rsid w:val="000B3505"/>
    <w:rsid w:val="000B3542"/>
    <w:rsid w:val="000B3729"/>
    <w:rsid w:val="000B3931"/>
    <w:rsid w:val="000B3AB2"/>
    <w:rsid w:val="000B3F00"/>
    <w:rsid w:val="000B438B"/>
    <w:rsid w:val="000B4D35"/>
    <w:rsid w:val="000B54BD"/>
    <w:rsid w:val="000B573C"/>
    <w:rsid w:val="000B58C9"/>
    <w:rsid w:val="000B684C"/>
    <w:rsid w:val="000B6C30"/>
    <w:rsid w:val="000B6C74"/>
    <w:rsid w:val="000B7679"/>
    <w:rsid w:val="000B7F48"/>
    <w:rsid w:val="000B7FAD"/>
    <w:rsid w:val="000C00D4"/>
    <w:rsid w:val="000C0EBC"/>
    <w:rsid w:val="000C0F54"/>
    <w:rsid w:val="000C0F7C"/>
    <w:rsid w:val="000C1353"/>
    <w:rsid w:val="000C1537"/>
    <w:rsid w:val="000C1955"/>
    <w:rsid w:val="000C1AC5"/>
    <w:rsid w:val="000C242F"/>
    <w:rsid w:val="000C2722"/>
    <w:rsid w:val="000C34EC"/>
    <w:rsid w:val="000C3B9B"/>
    <w:rsid w:val="000C3C47"/>
    <w:rsid w:val="000C3D30"/>
    <w:rsid w:val="000C51F1"/>
    <w:rsid w:val="000C6865"/>
    <w:rsid w:val="000C73B6"/>
    <w:rsid w:val="000C78D3"/>
    <w:rsid w:val="000C7997"/>
    <w:rsid w:val="000C7C5A"/>
    <w:rsid w:val="000D0240"/>
    <w:rsid w:val="000D02F3"/>
    <w:rsid w:val="000D07D6"/>
    <w:rsid w:val="000D0A69"/>
    <w:rsid w:val="000D0ABE"/>
    <w:rsid w:val="000D0F07"/>
    <w:rsid w:val="000D1622"/>
    <w:rsid w:val="000D2072"/>
    <w:rsid w:val="000D2127"/>
    <w:rsid w:val="000D24DE"/>
    <w:rsid w:val="000D282A"/>
    <w:rsid w:val="000D2C19"/>
    <w:rsid w:val="000D2CA4"/>
    <w:rsid w:val="000D4A13"/>
    <w:rsid w:val="000D57A2"/>
    <w:rsid w:val="000D5DB2"/>
    <w:rsid w:val="000D5DCA"/>
    <w:rsid w:val="000D7347"/>
    <w:rsid w:val="000D78AF"/>
    <w:rsid w:val="000D7998"/>
    <w:rsid w:val="000D7DE3"/>
    <w:rsid w:val="000D7F04"/>
    <w:rsid w:val="000E042D"/>
    <w:rsid w:val="000E1147"/>
    <w:rsid w:val="000E203E"/>
    <w:rsid w:val="000E4157"/>
    <w:rsid w:val="000E4C48"/>
    <w:rsid w:val="000E4E3C"/>
    <w:rsid w:val="000E55B2"/>
    <w:rsid w:val="000E5E0E"/>
    <w:rsid w:val="000E6558"/>
    <w:rsid w:val="000F1288"/>
    <w:rsid w:val="000F1FDA"/>
    <w:rsid w:val="000F29E2"/>
    <w:rsid w:val="000F32BB"/>
    <w:rsid w:val="000F32D8"/>
    <w:rsid w:val="000F3C06"/>
    <w:rsid w:val="000F3DAB"/>
    <w:rsid w:val="000F3DEF"/>
    <w:rsid w:val="000F3E68"/>
    <w:rsid w:val="000F3FD8"/>
    <w:rsid w:val="000F4040"/>
    <w:rsid w:val="000F431B"/>
    <w:rsid w:val="000F4B81"/>
    <w:rsid w:val="000F4FCC"/>
    <w:rsid w:val="000F52F4"/>
    <w:rsid w:val="00100247"/>
    <w:rsid w:val="00101DC6"/>
    <w:rsid w:val="0010205D"/>
    <w:rsid w:val="0010274C"/>
    <w:rsid w:val="00104C96"/>
    <w:rsid w:val="00104CF5"/>
    <w:rsid w:val="0010561C"/>
    <w:rsid w:val="001056CB"/>
    <w:rsid w:val="001066AD"/>
    <w:rsid w:val="001077C6"/>
    <w:rsid w:val="001078E4"/>
    <w:rsid w:val="00110CC5"/>
    <w:rsid w:val="001110D2"/>
    <w:rsid w:val="001118E7"/>
    <w:rsid w:val="00111BC2"/>
    <w:rsid w:val="00112A4D"/>
    <w:rsid w:val="001131E0"/>
    <w:rsid w:val="001135BF"/>
    <w:rsid w:val="00113808"/>
    <w:rsid w:val="00113CE3"/>
    <w:rsid w:val="00114898"/>
    <w:rsid w:val="00114B3B"/>
    <w:rsid w:val="00115336"/>
    <w:rsid w:val="00115682"/>
    <w:rsid w:val="001156E7"/>
    <w:rsid w:val="00115BCF"/>
    <w:rsid w:val="00115E73"/>
    <w:rsid w:val="001179C2"/>
    <w:rsid w:val="00117AEC"/>
    <w:rsid w:val="001207BF"/>
    <w:rsid w:val="00120A79"/>
    <w:rsid w:val="00120C33"/>
    <w:rsid w:val="00120CB9"/>
    <w:rsid w:val="00120EEC"/>
    <w:rsid w:val="001214F6"/>
    <w:rsid w:val="00121BE9"/>
    <w:rsid w:val="00121EC5"/>
    <w:rsid w:val="00122FE0"/>
    <w:rsid w:val="00123A8C"/>
    <w:rsid w:val="00124307"/>
    <w:rsid w:val="00124F36"/>
    <w:rsid w:val="00125EE3"/>
    <w:rsid w:val="001264AC"/>
    <w:rsid w:val="00126E41"/>
    <w:rsid w:val="0013114E"/>
    <w:rsid w:val="00131635"/>
    <w:rsid w:val="00132D00"/>
    <w:rsid w:val="00132FC1"/>
    <w:rsid w:val="00134841"/>
    <w:rsid w:val="00134CC3"/>
    <w:rsid w:val="0013535A"/>
    <w:rsid w:val="00135D22"/>
    <w:rsid w:val="001362E9"/>
    <w:rsid w:val="00136333"/>
    <w:rsid w:val="00136373"/>
    <w:rsid w:val="00136C01"/>
    <w:rsid w:val="00136C22"/>
    <w:rsid w:val="00137138"/>
    <w:rsid w:val="00137370"/>
    <w:rsid w:val="0013767D"/>
    <w:rsid w:val="00137E2D"/>
    <w:rsid w:val="001406F8"/>
    <w:rsid w:val="00140DB8"/>
    <w:rsid w:val="0014133F"/>
    <w:rsid w:val="00141AEC"/>
    <w:rsid w:val="00141D69"/>
    <w:rsid w:val="00144000"/>
    <w:rsid w:val="0014402F"/>
    <w:rsid w:val="001448DE"/>
    <w:rsid w:val="00146725"/>
    <w:rsid w:val="00147C2C"/>
    <w:rsid w:val="00147F76"/>
    <w:rsid w:val="00150649"/>
    <w:rsid w:val="00150B3C"/>
    <w:rsid w:val="00150F3C"/>
    <w:rsid w:val="001513F4"/>
    <w:rsid w:val="00151618"/>
    <w:rsid w:val="00151817"/>
    <w:rsid w:val="00151B51"/>
    <w:rsid w:val="00151C4E"/>
    <w:rsid w:val="001529D0"/>
    <w:rsid w:val="0015329D"/>
    <w:rsid w:val="00153E51"/>
    <w:rsid w:val="00153FC3"/>
    <w:rsid w:val="0015569B"/>
    <w:rsid w:val="00157ACA"/>
    <w:rsid w:val="001600B3"/>
    <w:rsid w:val="0016092C"/>
    <w:rsid w:val="00160B29"/>
    <w:rsid w:val="001619E4"/>
    <w:rsid w:val="001620F2"/>
    <w:rsid w:val="001626A7"/>
    <w:rsid w:val="00162701"/>
    <w:rsid w:val="00164186"/>
    <w:rsid w:val="00165099"/>
    <w:rsid w:val="0016570E"/>
    <w:rsid w:val="00165863"/>
    <w:rsid w:val="00165DF8"/>
    <w:rsid w:val="001663A3"/>
    <w:rsid w:val="00166689"/>
    <w:rsid w:val="00166B61"/>
    <w:rsid w:val="00167927"/>
    <w:rsid w:val="001711FF"/>
    <w:rsid w:val="00172FC5"/>
    <w:rsid w:val="00173B3A"/>
    <w:rsid w:val="00173F69"/>
    <w:rsid w:val="00174829"/>
    <w:rsid w:val="00174B02"/>
    <w:rsid w:val="0017586A"/>
    <w:rsid w:val="00176798"/>
    <w:rsid w:val="00176C83"/>
    <w:rsid w:val="0018024C"/>
    <w:rsid w:val="00180349"/>
    <w:rsid w:val="001807DA"/>
    <w:rsid w:val="0018284B"/>
    <w:rsid w:val="00183046"/>
    <w:rsid w:val="001831FF"/>
    <w:rsid w:val="001838ED"/>
    <w:rsid w:val="001841C2"/>
    <w:rsid w:val="001852C1"/>
    <w:rsid w:val="001869AE"/>
    <w:rsid w:val="00187383"/>
    <w:rsid w:val="001875A1"/>
    <w:rsid w:val="0019031B"/>
    <w:rsid w:val="00190B04"/>
    <w:rsid w:val="00190D93"/>
    <w:rsid w:val="001913A3"/>
    <w:rsid w:val="001917D9"/>
    <w:rsid w:val="001930BD"/>
    <w:rsid w:val="00193854"/>
    <w:rsid w:val="0019560B"/>
    <w:rsid w:val="00195E2B"/>
    <w:rsid w:val="0019630A"/>
    <w:rsid w:val="0019631C"/>
    <w:rsid w:val="001977B4"/>
    <w:rsid w:val="00197B5D"/>
    <w:rsid w:val="001A07DF"/>
    <w:rsid w:val="001A089E"/>
    <w:rsid w:val="001A20D1"/>
    <w:rsid w:val="001A2138"/>
    <w:rsid w:val="001A27FA"/>
    <w:rsid w:val="001A28B4"/>
    <w:rsid w:val="001A2E5E"/>
    <w:rsid w:val="001A2FB3"/>
    <w:rsid w:val="001A375B"/>
    <w:rsid w:val="001A4B24"/>
    <w:rsid w:val="001A4B9E"/>
    <w:rsid w:val="001A4D0F"/>
    <w:rsid w:val="001A595D"/>
    <w:rsid w:val="001A5C7B"/>
    <w:rsid w:val="001A6053"/>
    <w:rsid w:val="001A712D"/>
    <w:rsid w:val="001B1575"/>
    <w:rsid w:val="001B2CCF"/>
    <w:rsid w:val="001B2D99"/>
    <w:rsid w:val="001B30A8"/>
    <w:rsid w:val="001B30D8"/>
    <w:rsid w:val="001B337A"/>
    <w:rsid w:val="001B4580"/>
    <w:rsid w:val="001B45AF"/>
    <w:rsid w:val="001B4AD1"/>
    <w:rsid w:val="001B4DFE"/>
    <w:rsid w:val="001B610D"/>
    <w:rsid w:val="001B7021"/>
    <w:rsid w:val="001B7988"/>
    <w:rsid w:val="001C03B4"/>
    <w:rsid w:val="001C0AF6"/>
    <w:rsid w:val="001C0D3C"/>
    <w:rsid w:val="001C0FAF"/>
    <w:rsid w:val="001C30A1"/>
    <w:rsid w:val="001C326A"/>
    <w:rsid w:val="001C37F1"/>
    <w:rsid w:val="001C38D3"/>
    <w:rsid w:val="001C3CDE"/>
    <w:rsid w:val="001C50B9"/>
    <w:rsid w:val="001C6408"/>
    <w:rsid w:val="001C6C2E"/>
    <w:rsid w:val="001D0158"/>
    <w:rsid w:val="001D0608"/>
    <w:rsid w:val="001D0846"/>
    <w:rsid w:val="001D086E"/>
    <w:rsid w:val="001D116F"/>
    <w:rsid w:val="001D2337"/>
    <w:rsid w:val="001D2758"/>
    <w:rsid w:val="001D3FF9"/>
    <w:rsid w:val="001D41D6"/>
    <w:rsid w:val="001D47D5"/>
    <w:rsid w:val="001D5475"/>
    <w:rsid w:val="001D5B7A"/>
    <w:rsid w:val="001E0AAB"/>
    <w:rsid w:val="001E0ADC"/>
    <w:rsid w:val="001E0B48"/>
    <w:rsid w:val="001E0C39"/>
    <w:rsid w:val="001E0D92"/>
    <w:rsid w:val="001E0FAE"/>
    <w:rsid w:val="001E12A1"/>
    <w:rsid w:val="001E1359"/>
    <w:rsid w:val="001E291A"/>
    <w:rsid w:val="001E29FF"/>
    <w:rsid w:val="001E3790"/>
    <w:rsid w:val="001E3C3E"/>
    <w:rsid w:val="001E48AD"/>
    <w:rsid w:val="001E5232"/>
    <w:rsid w:val="001E52F1"/>
    <w:rsid w:val="001E538A"/>
    <w:rsid w:val="001E57AD"/>
    <w:rsid w:val="001E5FE9"/>
    <w:rsid w:val="001E662F"/>
    <w:rsid w:val="001E773F"/>
    <w:rsid w:val="001E7FD5"/>
    <w:rsid w:val="001F011B"/>
    <w:rsid w:val="001F0255"/>
    <w:rsid w:val="001F07F6"/>
    <w:rsid w:val="001F0AEE"/>
    <w:rsid w:val="001F0FFA"/>
    <w:rsid w:val="001F1557"/>
    <w:rsid w:val="001F1A59"/>
    <w:rsid w:val="001F23DC"/>
    <w:rsid w:val="001F2C8E"/>
    <w:rsid w:val="001F2ED6"/>
    <w:rsid w:val="001F38D7"/>
    <w:rsid w:val="001F46AA"/>
    <w:rsid w:val="001F49AB"/>
    <w:rsid w:val="001F6A2E"/>
    <w:rsid w:val="001F7D75"/>
    <w:rsid w:val="002007BC"/>
    <w:rsid w:val="00201F45"/>
    <w:rsid w:val="002021AA"/>
    <w:rsid w:val="00202A4A"/>
    <w:rsid w:val="002033EA"/>
    <w:rsid w:val="00203FDC"/>
    <w:rsid w:val="00204022"/>
    <w:rsid w:val="00206145"/>
    <w:rsid w:val="002063BC"/>
    <w:rsid w:val="0021037A"/>
    <w:rsid w:val="002107E9"/>
    <w:rsid w:val="0021290A"/>
    <w:rsid w:val="00212A6D"/>
    <w:rsid w:val="002130F6"/>
    <w:rsid w:val="0021361E"/>
    <w:rsid w:val="00213A0A"/>
    <w:rsid w:val="00214388"/>
    <w:rsid w:val="002143C9"/>
    <w:rsid w:val="00214480"/>
    <w:rsid w:val="00214662"/>
    <w:rsid w:val="00217241"/>
    <w:rsid w:val="002173D7"/>
    <w:rsid w:val="00217CB2"/>
    <w:rsid w:val="00220DA5"/>
    <w:rsid w:val="00220DEF"/>
    <w:rsid w:val="002212B6"/>
    <w:rsid w:val="00221CED"/>
    <w:rsid w:val="002224BE"/>
    <w:rsid w:val="00222640"/>
    <w:rsid w:val="00222A85"/>
    <w:rsid w:val="00222B97"/>
    <w:rsid w:val="00222DD4"/>
    <w:rsid w:val="0022452E"/>
    <w:rsid w:val="00226311"/>
    <w:rsid w:val="00230100"/>
    <w:rsid w:val="00230213"/>
    <w:rsid w:val="00230B06"/>
    <w:rsid w:val="00231385"/>
    <w:rsid w:val="0023217A"/>
    <w:rsid w:val="002321E3"/>
    <w:rsid w:val="0023245A"/>
    <w:rsid w:val="002327D5"/>
    <w:rsid w:val="00233061"/>
    <w:rsid w:val="00233933"/>
    <w:rsid w:val="00233BBD"/>
    <w:rsid w:val="00233F70"/>
    <w:rsid w:val="0023472A"/>
    <w:rsid w:val="0023482A"/>
    <w:rsid w:val="00234A9F"/>
    <w:rsid w:val="00234B6C"/>
    <w:rsid w:val="002355D4"/>
    <w:rsid w:val="00235D23"/>
    <w:rsid w:val="002361EF"/>
    <w:rsid w:val="00236622"/>
    <w:rsid w:val="00236EC0"/>
    <w:rsid w:val="00236F23"/>
    <w:rsid w:val="0023797D"/>
    <w:rsid w:val="00241A33"/>
    <w:rsid w:val="00242F73"/>
    <w:rsid w:val="00242F94"/>
    <w:rsid w:val="00244512"/>
    <w:rsid w:val="002447AB"/>
    <w:rsid w:val="00244915"/>
    <w:rsid w:val="0024496D"/>
    <w:rsid w:val="00245055"/>
    <w:rsid w:val="00245425"/>
    <w:rsid w:val="00245C14"/>
    <w:rsid w:val="00245C7C"/>
    <w:rsid w:val="00245CEC"/>
    <w:rsid w:val="00246B63"/>
    <w:rsid w:val="00247683"/>
    <w:rsid w:val="00247797"/>
    <w:rsid w:val="00247C11"/>
    <w:rsid w:val="0025072B"/>
    <w:rsid w:val="00250F8A"/>
    <w:rsid w:val="00251618"/>
    <w:rsid w:val="002526D7"/>
    <w:rsid w:val="00252800"/>
    <w:rsid w:val="002535DE"/>
    <w:rsid w:val="0025388D"/>
    <w:rsid w:val="0025430D"/>
    <w:rsid w:val="00255C9D"/>
    <w:rsid w:val="00255E68"/>
    <w:rsid w:val="00256E86"/>
    <w:rsid w:val="00257CF8"/>
    <w:rsid w:val="002601B5"/>
    <w:rsid w:val="00260273"/>
    <w:rsid w:val="002605C8"/>
    <w:rsid w:val="002611B8"/>
    <w:rsid w:val="00261363"/>
    <w:rsid w:val="00261C3A"/>
    <w:rsid w:val="0026225B"/>
    <w:rsid w:val="0026512B"/>
    <w:rsid w:val="00265D26"/>
    <w:rsid w:val="00265DC1"/>
    <w:rsid w:val="00266304"/>
    <w:rsid w:val="00266FB3"/>
    <w:rsid w:val="00270553"/>
    <w:rsid w:val="002705A3"/>
    <w:rsid w:val="00270AB5"/>
    <w:rsid w:val="0027147A"/>
    <w:rsid w:val="00271DEF"/>
    <w:rsid w:val="00272714"/>
    <w:rsid w:val="00272876"/>
    <w:rsid w:val="00272CDB"/>
    <w:rsid w:val="00273114"/>
    <w:rsid w:val="0027620F"/>
    <w:rsid w:val="002763DB"/>
    <w:rsid w:val="00276A75"/>
    <w:rsid w:val="00276E27"/>
    <w:rsid w:val="00280401"/>
    <w:rsid w:val="00280CFA"/>
    <w:rsid w:val="00281080"/>
    <w:rsid w:val="00281094"/>
    <w:rsid w:val="002810CB"/>
    <w:rsid w:val="00281194"/>
    <w:rsid w:val="00281643"/>
    <w:rsid w:val="00282503"/>
    <w:rsid w:val="0028370E"/>
    <w:rsid w:val="00283D52"/>
    <w:rsid w:val="0028416F"/>
    <w:rsid w:val="00284DB2"/>
    <w:rsid w:val="00285AEA"/>
    <w:rsid w:val="00285BC5"/>
    <w:rsid w:val="00286147"/>
    <w:rsid w:val="0028641E"/>
    <w:rsid w:val="0028667F"/>
    <w:rsid w:val="00286AA5"/>
    <w:rsid w:val="0028736C"/>
    <w:rsid w:val="0028749A"/>
    <w:rsid w:val="002875DD"/>
    <w:rsid w:val="00287F44"/>
    <w:rsid w:val="0029060F"/>
    <w:rsid w:val="00290F99"/>
    <w:rsid w:val="00290FDA"/>
    <w:rsid w:val="0029207F"/>
    <w:rsid w:val="002920B3"/>
    <w:rsid w:val="00293323"/>
    <w:rsid w:val="00294267"/>
    <w:rsid w:val="00294E65"/>
    <w:rsid w:val="00295BFF"/>
    <w:rsid w:val="00296078"/>
    <w:rsid w:val="0029625C"/>
    <w:rsid w:val="0029735F"/>
    <w:rsid w:val="00297660"/>
    <w:rsid w:val="002A02BB"/>
    <w:rsid w:val="002A05A4"/>
    <w:rsid w:val="002A096A"/>
    <w:rsid w:val="002A09EA"/>
    <w:rsid w:val="002A2EFB"/>
    <w:rsid w:val="002A3384"/>
    <w:rsid w:val="002A3997"/>
    <w:rsid w:val="002A3A25"/>
    <w:rsid w:val="002A3CE7"/>
    <w:rsid w:val="002A3D7F"/>
    <w:rsid w:val="002A429B"/>
    <w:rsid w:val="002A45FD"/>
    <w:rsid w:val="002A4819"/>
    <w:rsid w:val="002A4A0F"/>
    <w:rsid w:val="002A4A7A"/>
    <w:rsid w:val="002A58B5"/>
    <w:rsid w:val="002A656F"/>
    <w:rsid w:val="002A6A49"/>
    <w:rsid w:val="002A79E5"/>
    <w:rsid w:val="002A7CD5"/>
    <w:rsid w:val="002B0820"/>
    <w:rsid w:val="002B15C9"/>
    <w:rsid w:val="002B1E87"/>
    <w:rsid w:val="002B20DB"/>
    <w:rsid w:val="002B349B"/>
    <w:rsid w:val="002B3706"/>
    <w:rsid w:val="002B37D2"/>
    <w:rsid w:val="002B3D11"/>
    <w:rsid w:val="002B3E95"/>
    <w:rsid w:val="002B78FD"/>
    <w:rsid w:val="002B7929"/>
    <w:rsid w:val="002C3091"/>
    <w:rsid w:val="002C3A29"/>
    <w:rsid w:val="002C4196"/>
    <w:rsid w:val="002C55A6"/>
    <w:rsid w:val="002C5B50"/>
    <w:rsid w:val="002C6664"/>
    <w:rsid w:val="002C75B6"/>
    <w:rsid w:val="002C79AC"/>
    <w:rsid w:val="002D080A"/>
    <w:rsid w:val="002D220D"/>
    <w:rsid w:val="002D4144"/>
    <w:rsid w:val="002D5212"/>
    <w:rsid w:val="002D552C"/>
    <w:rsid w:val="002D55B1"/>
    <w:rsid w:val="002D5F7E"/>
    <w:rsid w:val="002D6314"/>
    <w:rsid w:val="002D6EC8"/>
    <w:rsid w:val="002E0A8A"/>
    <w:rsid w:val="002E0C4C"/>
    <w:rsid w:val="002E100F"/>
    <w:rsid w:val="002E38B5"/>
    <w:rsid w:val="002E4AA7"/>
    <w:rsid w:val="002E535B"/>
    <w:rsid w:val="002E54F1"/>
    <w:rsid w:val="002E5B2D"/>
    <w:rsid w:val="002E5D89"/>
    <w:rsid w:val="002E5FFC"/>
    <w:rsid w:val="002E688F"/>
    <w:rsid w:val="002E75FA"/>
    <w:rsid w:val="002F0B5C"/>
    <w:rsid w:val="002F177B"/>
    <w:rsid w:val="002F1895"/>
    <w:rsid w:val="002F2C1A"/>
    <w:rsid w:val="002F4984"/>
    <w:rsid w:val="002F4CE9"/>
    <w:rsid w:val="002F637F"/>
    <w:rsid w:val="002F63FC"/>
    <w:rsid w:val="002F7283"/>
    <w:rsid w:val="002F79D1"/>
    <w:rsid w:val="002F7AA8"/>
    <w:rsid w:val="00300FF6"/>
    <w:rsid w:val="00302BF8"/>
    <w:rsid w:val="00302D64"/>
    <w:rsid w:val="00302E6C"/>
    <w:rsid w:val="0030525C"/>
    <w:rsid w:val="0030594A"/>
    <w:rsid w:val="00305AC4"/>
    <w:rsid w:val="00305BA9"/>
    <w:rsid w:val="00307200"/>
    <w:rsid w:val="00307AEC"/>
    <w:rsid w:val="0031259F"/>
    <w:rsid w:val="00313E24"/>
    <w:rsid w:val="00314FF9"/>
    <w:rsid w:val="003154C5"/>
    <w:rsid w:val="00316697"/>
    <w:rsid w:val="00317198"/>
    <w:rsid w:val="0031750E"/>
    <w:rsid w:val="00317EA7"/>
    <w:rsid w:val="003200FA"/>
    <w:rsid w:val="00320137"/>
    <w:rsid w:val="00320559"/>
    <w:rsid w:val="00321806"/>
    <w:rsid w:val="00321F49"/>
    <w:rsid w:val="00322481"/>
    <w:rsid w:val="003229DD"/>
    <w:rsid w:val="00322B24"/>
    <w:rsid w:val="003234FC"/>
    <w:rsid w:val="003238D5"/>
    <w:rsid w:val="00324C35"/>
    <w:rsid w:val="0032599D"/>
    <w:rsid w:val="00325A64"/>
    <w:rsid w:val="00325DF4"/>
    <w:rsid w:val="00326364"/>
    <w:rsid w:val="003264D6"/>
    <w:rsid w:val="003267DF"/>
    <w:rsid w:val="0032794B"/>
    <w:rsid w:val="00331243"/>
    <w:rsid w:val="00331C1F"/>
    <w:rsid w:val="0033269A"/>
    <w:rsid w:val="00332990"/>
    <w:rsid w:val="00332A20"/>
    <w:rsid w:val="003332F3"/>
    <w:rsid w:val="0033366A"/>
    <w:rsid w:val="003341BC"/>
    <w:rsid w:val="003341F4"/>
    <w:rsid w:val="00334EEB"/>
    <w:rsid w:val="0033556E"/>
    <w:rsid w:val="00336532"/>
    <w:rsid w:val="0033698F"/>
    <w:rsid w:val="00336A2D"/>
    <w:rsid w:val="00336B9B"/>
    <w:rsid w:val="0033741E"/>
    <w:rsid w:val="00340481"/>
    <w:rsid w:val="00340BFB"/>
    <w:rsid w:val="0034119D"/>
    <w:rsid w:val="0034139F"/>
    <w:rsid w:val="0034250A"/>
    <w:rsid w:val="003425A0"/>
    <w:rsid w:val="00343869"/>
    <w:rsid w:val="00343CB8"/>
    <w:rsid w:val="00343F16"/>
    <w:rsid w:val="00344601"/>
    <w:rsid w:val="00344D04"/>
    <w:rsid w:val="00345859"/>
    <w:rsid w:val="00347BF5"/>
    <w:rsid w:val="00350298"/>
    <w:rsid w:val="003502B8"/>
    <w:rsid w:val="003509A2"/>
    <w:rsid w:val="00350E04"/>
    <w:rsid w:val="0035235E"/>
    <w:rsid w:val="003523D6"/>
    <w:rsid w:val="00352926"/>
    <w:rsid w:val="0035461D"/>
    <w:rsid w:val="003547FD"/>
    <w:rsid w:val="00354C00"/>
    <w:rsid w:val="00354FD6"/>
    <w:rsid w:val="0035558A"/>
    <w:rsid w:val="003563D9"/>
    <w:rsid w:val="003567D6"/>
    <w:rsid w:val="00356A05"/>
    <w:rsid w:val="00357305"/>
    <w:rsid w:val="0035746F"/>
    <w:rsid w:val="00360317"/>
    <w:rsid w:val="003619B1"/>
    <w:rsid w:val="0036245C"/>
    <w:rsid w:val="00362BA7"/>
    <w:rsid w:val="00362F00"/>
    <w:rsid w:val="0036372B"/>
    <w:rsid w:val="00364E77"/>
    <w:rsid w:val="00365437"/>
    <w:rsid w:val="00365F18"/>
    <w:rsid w:val="00366A3D"/>
    <w:rsid w:val="00366D0C"/>
    <w:rsid w:val="00366D82"/>
    <w:rsid w:val="00367F2B"/>
    <w:rsid w:val="00370A3B"/>
    <w:rsid w:val="00370B82"/>
    <w:rsid w:val="003741D2"/>
    <w:rsid w:val="0037449D"/>
    <w:rsid w:val="0037458D"/>
    <w:rsid w:val="00374CB3"/>
    <w:rsid w:val="003763EE"/>
    <w:rsid w:val="003766DC"/>
    <w:rsid w:val="00376BB0"/>
    <w:rsid w:val="00377BAF"/>
    <w:rsid w:val="00377BCD"/>
    <w:rsid w:val="003809AE"/>
    <w:rsid w:val="00381C4C"/>
    <w:rsid w:val="0038327A"/>
    <w:rsid w:val="00383968"/>
    <w:rsid w:val="003846BE"/>
    <w:rsid w:val="00384C4C"/>
    <w:rsid w:val="00384EA5"/>
    <w:rsid w:val="00386587"/>
    <w:rsid w:val="003867E0"/>
    <w:rsid w:val="00386883"/>
    <w:rsid w:val="00386993"/>
    <w:rsid w:val="00390979"/>
    <w:rsid w:val="00391816"/>
    <w:rsid w:val="00391AB1"/>
    <w:rsid w:val="00391C73"/>
    <w:rsid w:val="00391DE8"/>
    <w:rsid w:val="00392562"/>
    <w:rsid w:val="00392C28"/>
    <w:rsid w:val="0039312B"/>
    <w:rsid w:val="003932E2"/>
    <w:rsid w:val="00395194"/>
    <w:rsid w:val="003955F4"/>
    <w:rsid w:val="0039574C"/>
    <w:rsid w:val="003962D0"/>
    <w:rsid w:val="00397314"/>
    <w:rsid w:val="00397682"/>
    <w:rsid w:val="003978EE"/>
    <w:rsid w:val="00397F4E"/>
    <w:rsid w:val="003A0025"/>
    <w:rsid w:val="003A20AC"/>
    <w:rsid w:val="003A29BA"/>
    <w:rsid w:val="003A4128"/>
    <w:rsid w:val="003A5211"/>
    <w:rsid w:val="003A52BE"/>
    <w:rsid w:val="003A60F0"/>
    <w:rsid w:val="003A776D"/>
    <w:rsid w:val="003B0746"/>
    <w:rsid w:val="003B0C8A"/>
    <w:rsid w:val="003B34BE"/>
    <w:rsid w:val="003B3832"/>
    <w:rsid w:val="003B3EBE"/>
    <w:rsid w:val="003B3F39"/>
    <w:rsid w:val="003B405E"/>
    <w:rsid w:val="003B4BA1"/>
    <w:rsid w:val="003B5252"/>
    <w:rsid w:val="003B5FD8"/>
    <w:rsid w:val="003B63EC"/>
    <w:rsid w:val="003B6F09"/>
    <w:rsid w:val="003B77FF"/>
    <w:rsid w:val="003B7C5D"/>
    <w:rsid w:val="003C063F"/>
    <w:rsid w:val="003C0691"/>
    <w:rsid w:val="003C0CDC"/>
    <w:rsid w:val="003C132E"/>
    <w:rsid w:val="003C1FCE"/>
    <w:rsid w:val="003C25FD"/>
    <w:rsid w:val="003C3145"/>
    <w:rsid w:val="003C31AE"/>
    <w:rsid w:val="003C451A"/>
    <w:rsid w:val="003C4A3D"/>
    <w:rsid w:val="003C55F6"/>
    <w:rsid w:val="003C57C9"/>
    <w:rsid w:val="003C5B88"/>
    <w:rsid w:val="003C5D2C"/>
    <w:rsid w:val="003C61B2"/>
    <w:rsid w:val="003C7928"/>
    <w:rsid w:val="003D19FA"/>
    <w:rsid w:val="003D214A"/>
    <w:rsid w:val="003D2B61"/>
    <w:rsid w:val="003D2F99"/>
    <w:rsid w:val="003D31FE"/>
    <w:rsid w:val="003D369B"/>
    <w:rsid w:val="003D3777"/>
    <w:rsid w:val="003D3ED2"/>
    <w:rsid w:val="003D4B1A"/>
    <w:rsid w:val="003D4B35"/>
    <w:rsid w:val="003D528A"/>
    <w:rsid w:val="003D5BA1"/>
    <w:rsid w:val="003D5CF1"/>
    <w:rsid w:val="003D6075"/>
    <w:rsid w:val="003D61D6"/>
    <w:rsid w:val="003D6622"/>
    <w:rsid w:val="003D7355"/>
    <w:rsid w:val="003E0E59"/>
    <w:rsid w:val="003E1DAD"/>
    <w:rsid w:val="003E203E"/>
    <w:rsid w:val="003E37CC"/>
    <w:rsid w:val="003E3989"/>
    <w:rsid w:val="003E3DB0"/>
    <w:rsid w:val="003E4FFB"/>
    <w:rsid w:val="003E6416"/>
    <w:rsid w:val="003F12F9"/>
    <w:rsid w:val="003F1C1D"/>
    <w:rsid w:val="003F204C"/>
    <w:rsid w:val="003F24C7"/>
    <w:rsid w:val="003F2984"/>
    <w:rsid w:val="003F3AEC"/>
    <w:rsid w:val="003F426C"/>
    <w:rsid w:val="003F437C"/>
    <w:rsid w:val="003F4986"/>
    <w:rsid w:val="003F5ED6"/>
    <w:rsid w:val="004008C7"/>
    <w:rsid w:val="004019A6"/>
    <w:rsid w:val="00401BD0"/>
    <w:rsid w:val="0040210F"/>
    <w:rsid w:val="004027C9"/>
    <w:rsid w:val="004029A2"/>
    <w:rsid w:val="004031C2"/>
    <w:rsid w:val="004047B9"/>
    <w:rsid w:val="004048D7"/>
    <w:rsid w:val="0040525D"/>
    <w:rsid w:val="004052C5"/>
    <w:rsid w:val="00405C0D"/>
    <w:rsid w:val="00406799"/>
    <w:rsid w:val="004077C4"/>
    <w:rsid w:val="00411A9E"/>
    <w:rsid w:val="00412343"/>
    <w:rsid w:val="0041265F"/>
    <w:rsid w:val="00412774"/>
    <w:rsid w:val="00412B90"/>
    <w:rsid w:val="004139D8"/>
    <w:rsid w:val="00413CD9"/>
    <w:rsid w:val="0041463B"/>
    <w:rsid w:val="00415C29"/>
    <w:rsid w:val="004161AC"/>
    <w:rsid w:val="004161B0"/>
    <w:rsid w:val="004163DD"/>
    <w:rsid w:val="00417AF4"/>
    <w:rsid w:val="004200D8"/>
    <w:rsid w:val="00421FCB"/>
    <w:rsid w:val="00422D96"/>
    <w:rsid w:val="00422F20"/>
    <w:rsid w:val="00425227"/>
    <w:rsid w:val="0042573B"/>
    <w:rsid w:val="00427142"/>
    <w:rsid w:val="004273B8"/>
    <w:rsid w:val="0043055A"/>
    <w:rsid w:val="004308B7"/>
    <w:rsid w:val="00431449"/>
    <w:rsid w:val="004317FD"/>
    <w:rsid w:val="004318DF"/>
    <w:rsid w:val="004330C2"/>
    <w:rsid w:val="00433180"/>
    <w:rsid w:val="004333A1"/>
    <w:rsid w:val="00433D3C"/>
    <w:rsid w:val="00433F9E"/>
    <w:rsid w:val="00436C51"/>
    <w:rsid w:val="004370EE"/>
    <w:rsid w:val="00437DD8"/>
    <w:rsid w:val="0044021C"/>
    <w:rsid w:val="004408DA"/>
    <w:rsid w:val="00440DA1"/>
    <w:rsid w:val="004414F8"/>
    <w:rsid w:val="00441B81"/>
    <w:rsid w:val="004428D8"/>
    <w:rsid w:val="00442C08"/>
    <w:rsid w:val="00443E4B"/>
    <w:rsid w:val="004443B6"/>
    <w:rsid w:val="004444C0"/>
    <w:rsid w:val="00444C85"/>
    <w:rsid w:val="00444E54"/>
    <w:rsid w:val="00445213"/>
    <w:rsid w:val="00446314"/>
    <w:rsid w:val="0044684A"/>
    <w:rsid w:val="0044720B"/>
    <w:rsid w:val="00447301"/>
    <w:rsid w:val="00447FED"/>
    <w:rsid w:val="00450036"/>
    <w:rsid w:val="00452016"/>
    <w:rsid w:val="00452057"/>
    <w:rsid w:val="0045208A"/>
    <w:rsid w:val="004530D3"/>
    <w:rsid w:val="00454052"/>
    <w:rsid w:val="00454413"/>
    <w:rsid w:val="004549AD"/>
    <w:rsid w:val="00455BC7"/>
    <w:rsid w:val="00455D52"/>
    <w:rsid w:val="0045681A"/>
    <w:rsid w:val="00456F69"/>
    <w:rsid w:val="0045725F"/>
    <w:rsid w:val="004574B9"/>
    <w:rsid w:val="00457CDB"/>
    <w:rsid w:val="0046140A"/>
    <w:rsid w:val="00461B6A"/>
    <w:rsid w:val="00462395"/>
    <w:rsid w:val="00463323"/>
    <w:rsid w:val="00463A40"/>
    <w:rsid w:val="0046419E"/>
    <w:rsid w:val="0046428D"/>
    <w:rsid w:val="004642B7"/>
    <w:rsid w:val="00464AC2"/>
    <w:rsid w:val="0046573B"/>
    <w:rsid w:val="004663DB"/>
    <w:rsid w:val="004664EC"/>
    <w:rsid w:val="00467F78"/>
    <w:rsid w:val="004703DB"/>
    <w:rsid w:val="00470848"/>
    <w:rsid w:val="00470A3B"/>
    <w:rsid w:val="00470A4D"/>
    <w:rsid w:val="0047130E"/>
    <w:rsid w:val="00471D58"/>
    <w:rsid w:val="00471FFB"/>
    <w:rsid w:val="0047205E"/>
    <w:rsid w:val="004738BB"/>
    <w:rsid w:val="00473952"/>
    <w:rsid w:val="004745BD"/>
    <w:rsid w:val="00474979"/>
    <w:rsid w:val="0047544B"/>
    <w:rsid w:val="00475A42"/>
    <w:rsid w:val="00477F80"/>
    <w:rsid w:val="004806A4"/>
    <w:rsid w:val="0048208C"/>
    <w:rsid w:val="00482C02"/>
    <w:rsid w:val="004835A1"/>
    <w:rsid w:val="00483E32"/>
    <w:rsid w:val="004854B6"/>
    <w:rsid w:val="00485751"/>
    <w:rsid w:val="0048577D"/>
    <w:rsid w:val="0048639C"/>
    <w:rsid w:val="00490AD8"/>
    <w:rsid w:val="00491343"/>
    <w:rsid w:val="004916DE"/>
    <w:rsid w:val="00491778"/>
    <w:rsid w:val="00491930"/>
    <w:rsid w:val="0049204B"/>
    <w:rsid w:val="004932CA"/>
    <w:rsid w:val="004934A3"/>
    <w:rsid w:val="004938F4"/>
    <w:rsid w:val="0049397D"/>
    <w:rsid w:val="00493D5D"/>
    <w:rsid w:val="004944AB"/>
    <w:rsid w:val="00494D54"/>
    <w:rsid w:val="00494FB2"/>
    <w:rsid w:val="0049550A"/>
    <w:rsid w:val="00495C4F"/>
    <w:rsid w:val="0049616A"/>
    <w:rsid w:val="0049693A"/>
    <w:rsid w:val="004A176E"/>
    <w:rsid w:val="004A17E3"/>
    <w:rsid w:val="004A225F"/>
    <w:rsid w:val="004A257D"/>
    <w:rsid w:val="004A2627"/>
    <w:rsid w:val="004A2BB6"/>
    <w:rsid w:val="004A2EA4"/>
    <w:rsid w:val="004A3013"/>
    <w:rsid w:val="004A318E"/>
    <w:rsid w:val="004A32EF"/>
    <w:rsid w:val="004A32F5"/>
    <w:rsid w:val="004A37D1"/>
    <w:rsid w:val="004A3952"/>
    <w:rsid w:val="004A4E4C"/>
    <w:rsid w:val="004A4E7F"/>
    <w:rsid w:val="004A6361"/>
    <w:rsid w:val="004A6B7F"/>
    <w:rsid w:val="004A6C0D"/>
    <w:rsid w:val="004A7118"/>
    <w:rsid w:val="004A7134"/>
    <w:rsid w:val="004A776E"/>
    <w:rsid w:val="004A77D7"/>
    <w:rsid w:val="004A7A98"/>
    <w:rsid w:val="004B0454"/>
    <w:rsid w:val="004B0465"/>
    <w:rsid w:val="004B14E6"/>
    <w:rsid w:val="004B2604"/>
    <w:rsid w:val="004B270D"/>
    <w:rsid w:val="004B3BDF"/>
    <w:rsid w:val="004B49BD"/>
    <w:rsid w:val="004B5CAD"/>
    <w:rsid w:val="004B77D7"/>
    <w:rsid w:val="004B798D"/>
    <w:rsid w:val="004B7D69"/>
    <w:rsid w:val="004C0564"/>
    <w:rsid w:val="004C0606"/>
    <w:rsid w:val="004C0C43"/>
    <w:rsid w:val="004C0F29"/>
    <w:rsid w:val="004C1EE9"/>
    <w:rsid w:val="004C2D97"/>
    <w:rsid w:val="004C3083"/>
    <w:rsid w:val="004C3A6A"/>
    <w:rsid w:val="004C3C4F"/>
    <w:rsid w:val="004C47C1"/>
    <w:rsid w:val="004C4AA5"/>
    <w:rsid w:val="004C561C"/>
    <w:rsid w:val="004C5B8F"/>
    <w:rsid w:val="004C62BC"/>
    <w:rsid w:val="004C748F"/>
    <w:rsid w:val="004C78E2"/>
    <w:rsid w:val="004C7C73"/>
    <w:rsid w:val="004C7C99"/>
    <w:rsid w:val="004D05A6"/>
    <w:rsid w:val="004D15CA"/>
    <w:rsid w:val="004D16D1"/>
    <w:rsid w:val="004D1714"/>
    <w:rsid w:val="004D1FC4"/>
    <w:rsid w:val="004D20EA"/>
    <w:rsid w:val="004D2142"/>
    <w:rsid w:val="004D217F"/>
    <w:rsid w:val="004D28ED"/>
    <w:rsid w:val="004D2920"/>
    <w:rsid w:val="004D2B11"/>
    <w:rsid w:val="004D2CFB"/>
    <w:rsid w:val="004D2EC1"/>
    <w:rsid w:val="004D2FA4"/>
    <w:rsid w:val="004D37CE"/>
    <w:rsid w:val="004D3BD3"/>
    <w:rsid w:val="004D3D8C"/>
    <w:rsid w:val="004D4BD8"/>
    <w:rsid w:val="004D53C7"/>
    <w:rsid w:val="004D5972"/>
    <w:rsid w:val="004D5A4E"/>
    <w:rsid w:val="004D67B0"/>
    <w:rsid w:val="004D732F"/>
    <w:rsid w:val="004E01BD"/>
    <w:rsid w:val="004E0C16"/>
    <w:rsid w:val="004E1806"/>
    <w:rsid w:val="004E1912"/>
    <w:rsid w:val="004E2588"/>
    <w:rsid w:val="004E277B"/>
    <w:rsid w:val="004E3C1B"/>
    <w:rsid w:val="004E3C46"/>
    <w:rsid w:val="004E47A9"/>
    <w:rsid w:val="004E55B8"/>
    <w:rsid w:val="004E5938"/>
    <w:rsid w:val="004E6573"/>
    <w:rsid w:val="004E6638"/>
    <w:rsid w:val="004E6781"/>
    <w:rsid w:val="004E7088"/>
    <w:rsid w:val="004E725E"/>
    <w:rsid w:val="004E797A"/>
    <w:rsid w:val="004F1EAF"/>
    <w:rsid w:val="004F2D9B"/>
    <w:rsid w:val="004F3E54"/>
    <w:rsid w:val="004F44AE"/>
    <w:rsid w:val="004F4845"/>
    <w:rsid w:val="004F4D95"/>
    <w:rsid w:val="004F5039"/>
    <w:rsid w:val="004F5044"/>
    <w:rsid w:val="004F519F"/>
    <w:rsid w:val="004F71B8"/>
    <w:rsid w:val="004F7AFF"/>
    <w:rsid w:val="00501490"/>
    <w:rsid w:val="00502156"/>
    <w:rsid w:val="00502302"/>
    <w:rsid w:val="0050252C"/>
    <w:rsid w:val="00502938"/>
    <w:rsid w:val="005036C7"/>
    <w:rsid w:val="00503757"/>
    <w:rsid w:val="00506326"/>
    <w:rsid w:val="00506644"/>
    <w:rsid w:val="0050777F"/>
    <w:rsid w:val="00507ED1"/>
    <w:rsid w:val="005101D8"/>
    <w:rsid w:val="00510AA0"/>
    <w:rsid w:val="00511346"/>
    <w:rsid w:val="00511373"/>
    <w:rsid w:val="005117DB"/>
    <w:rsid w:val="00511CDD"/>
    <w:rsid w:val="005122B6"/>
    <w:rsid w:val="00513528"/>
    <w:rsid w:val="00513BDC"/>
    <w:rsid w:val="00513F80"/>
    <w:rsid w:val="00514105"/>
    <w:rsid w:val="00514301"/>
    <w:rsid w:val="00514EF1"/>
    <w:rsid w:val="00515070"/>
    <w:rsid w:val="0051657E"/>
    <w:rsid w:val="00516F6D"/>
    <w:rsid w:val="00516FB7"/>
    <w:rsid w:val="00520927"/>
    <w:rsid w:val="00521622"/>
    <w:rsid w:val="00521681"/>
    <w:rsid w:val="005216A9"/>
    <w:rsid w:val="00522E51"/>
    <w:rsid w:val="005237F9"/>
    <w:rsid w:val="00523D76"/>
    <w:rsid w:val="0052434D"/>
    <w:rsid w:val="005243C9"/>
    <w:rsid w:val="005243E2"/>
    <w:rsid w:val="005244EC"/>
    <w:rsid w:val="00524B85"/>
    <w:rsid w:val="00524C52"/>
    <w:rsid w:val="00524FE3"/>
    <w:rsid w:val="005255E3"/>
    <w:rsid w:val="0052560A"/>
    <w:rsid w:val="005263FB"/>
    <w:rsid w:val="00527BC5"/>
    <w:rsid w:val="00527D52"/>
    <w:rsid w:val="00530437"/>
    <w:rsid w:val="00532AA7"/>
    <w:rsid w:val="00534157"/>
    <w:rsid w:val="00535D3D"/>
    <w:rsid w:val="00535D98"/>
    <w:rsid w:val="00542512"/>
    <w:rsid w:val="00542789"/>
    <w:rsid w:val="00542C13"/>
    <w:rsid w:val="005434E9"/>
    <w:rsid w:val="0054406D"/>
    <w:rsid w:val="0054416C"/>
    <w:rsid w:val="005451D3"/>
    <w:rsid w:val="00545CF4"/>
    <w:rsid w:val="00546E1F"/>
    <w:rsid w:val="0054733D"/>
    <w:rsid w:val="00550080"/>
    <w:rsid w:val="005512D2"/>
    <w:rsid w:val="00551CF4"/>
    <w:rsid w:val="0055235E"/>
    <w:rsid w:val="00552804"/>
    <w:rsid w:val="00552A6A"/>
    <w:rsid w:val="00552D6D"/>
    <w:rsid w:val="00552E16"/>
    <w:rsid w:val="0055311F"/>
    <w:rsid w:val="005537E1"/>
    <w:rsid w:val="00553825"/>
    <w:rsid w:val="005540EE"/>
    <w:rsid w:val="00554C98"/>
    <w:rsid w:val="0055553B"/>
    <w:rsid w:val="00555650"/>
    <w:rsid w:val="00555EFD"/>
    <w:rsid w:val="005568D0"/>
    <w:rsid w:val="00557779"/>
    <w:rsid w:val="00557F0D"/>
    <w:rsid w:val="005600D4"/>
    <w:rsid w:val="005607DE"/>
    <w:rsid w:val="0056091D"/>
    <w:rsid w:val="00561713"/>
    <w:rsid w:val="00561E53"/>
    <w:rsid w:val="00562E4E"/>
    <w:rsid w:val="00563892"/>
    <w:rsid w:val="00563FCE"/>
    <w:rsid w:val="005641E3"/>
    <w:rsid w:val="00565E00"/>
    <w:rsid w:val="00566767"/>
    <w:rsid w:val="00566F05"/>
    <w:rsid w:val="00567387"/>
    <w:rsid w:val="0056794B"/>
    <w:rsid w:val="00567AA7"/>
    <w:rsid w:val="00570C7C"/>
    <w:rsid w:val="00570D4B"/>
    <w:rsid w:val="00571307"/>
    <w:rsid w:val="00571398"/>
    <w:rsid w:val="0057186D"/>
    <w:rsid w:val="00571B6E"/>
    <w:rsid w:val="00572718"/>
    <w:rsid w:val="00572836"/>
    <w:rsid w:val="005728FD"/>
    <w:rsid w:val="00573092"/>
    <w:rsid w:val="00574728"/>
    <w:rsid w:val="00574D3F"/>
    <w:rsid w:val="00574FE4"/>
    <w:rsid w:val="00575907"/>
    <w:rsid w:val="00575E0C"/>
    <w:rsid w:val="005762CE"/>
    <w:rsid w:val="00576331"/>
    <w:rsid w:val="00576476"/>
    <w:rsid w:val="00576E58"/>
    <w:rsid w:val="0057778E"/>
    <w:rsid w:val="0058011F"/>
    <w:rsid w:val="00580CE0"/>
    <w:rsid w:val="00580DCD"/>
    <w:rsid w:val="00581278"/>
    <w:rsid w:val="00581B3D"/>
    <w:rsid w:val="00581E1D"/>
    <w:rsid w:val="00582147"/>
    <w:rsid w:val="0058275E"/>
    <w:rsid w:val="00583079"/>
    <w:rsid w:val="00583D3F"/>
    <w:rsid w:val="00584D66"/>
    <w:rsid w:val="00584EF4"/>
    <w:rsid w:val="00590115"/>
    <w:rsid w:val="0059050E"/>
    <w:rsid w:val="005907BC"/>
    <w:rsid w:val="0059094A"/>
    <w:rsid w:val="00590B90"/>
    <w:rsid w:val="00590CA6"/>
    <w:rsid w:val="005912FB"/>
    <w:rsid w:val="00591AEC"/>
    <w:rsid w:val="00592746"/>
    <w:rsid w:val="0059275C"/>
    <w:rsid w:val="005935CA"/>
    <w:rsid w:val="005937F4"/>
    <w:rsid w:val="00593808"/>
    <w:rsid w:val="00594ACE"/>
    <w:rsid w:val="00594D50"/>
    <w:rsid w:val="00595A9E"/>
    <w:rsid w:val="00595BF6"/>
    <w:rsid w:val="00596775"/>
    <w:rsid w:val="00596C0C"/>
    <w:rsid w:val="00597CDA"/>
    <w:rsid w:val="005A0F26"/>
    <w:rsid w:val="005A1C6F"/>
    <w:rsid w:val="005A21AC"/>
    <w:rsid w:val="005A450A"/>
    <w:rsid w:val="005A46F1"/>
    <w:rsid w:val="005A4828"/>
    <w:rsid w:val="005A486F"/>
    <w:rsid w:val="005A49FB"/>
    <w:rsid w:val="005A4CF2"/>
    <w:rsid w:val="005A5CCA"/>
    <w:rsid w:val="005A6211"/>
    <w:rsid w:val="005B0200"/>
    <w:rsid w:val="005B0824"/>
    <w:rsid w:val="005B0852"/>
    <w:rsid w:val="005B2DB8"/>
    <w:rsid w:val="005B30A8"/>
    <w:rsid w:val="005B342B"/>
    <w:rsid w:val="005B3A19"/>
    <w:rsid w:val="005B47B8"/>
    <w:rsid w:val="005B4CA3"/>
    <w:rsid w:val="005B4F1E"/>
    <w:rsid w:val="005B5163"/>
    <w:rsid w:val="005B583C"/>
    <w:rsid w:val="005B5B3D"/>
    <w:rsid w:val="005B6E92"/>
    <w:rsid w:val="005C0434"/>
    <w:rsid w:val="005C14D8"/>
    <w:rsid w:val="005C2896"/>
    <w:rsid w:val="005C2C45"/>
    <w:rsid w:val="005C3A36"/>
    <w:rsid w:val="005C45CC"/>
    <w:rsid w:val="005C48A1"/>
    <w:rsid w:val="005C568E"/>
    <w:rsid w:val="005C593D"/>
    <w:rsid w:val="005C5E7C"/>
    <w:rsid w:val="005C636F"/>
    <w:rsid w:val="005D013E"/>
    <w:rsid w:val="005D1C35"/>
    <w:rsid w:val="005D3860"/>
    <w:rsid w:val="005D3AC4"/>
    <w:rsid w:val="005D4403"/>
    <w:rsid w:val="005D52DF"/>
    <w:rsid w:val="005D5B40"/>
    <w:rsid w:val="005D5F72"/>
    <w:rsid w:val="005D66FD"/>
    <w:rsid w:val="005D784B"/>
    <w:rsid w:val="005D788A"/>
    <w:rsid w:val="005E1DEF"/>
    <w:rsid w:val="005E1F80"/>
    <w:rsid w:val="005E2083"/>
    <w:rsid w:val="005E2A9E"/>
    <w:rsid w:val="005E3984"/>
    <w:rsid w:val="005E44A1"/>
    <w:rsid w:val="005E4623"/>
    <w:rsid w:val="005E55D9"/>
    <w:rsid w:val="005E5FEA"/>
    <w:rsid w:val="005E664A"/>
    <w:rsid w:val="005E6862"/>
    <w:rsid w:val="005E6F57"/>
    <w:rsid w:val="005F08D9"/>
    <w:rsid w:val="005F0D4A"/>
    <w:rsid w:val="005F11B9"/>
    <w:rsid w:val="005F14EA"/>
    <w:rsid w:val="005F167B"/>
    <w:rsid w:val="005F1711"/>
    <w:rsid w:val="005F1D18"/>
    <w:rsid w:val="005F1D95"/>
    <w:rsid w:val="005F295B"/>
    <w:rsid w:val="005F29AC"/>
    <w:rsid w:val="005F31BA"/>
    <w:rsid w:val="005F366A"/>
    <w:rsid w:val="005F3A6E"/>
    <w:rsid w:val="005F3D74"/>
    <w:rsid w:val="005F3E1A"/>
    <w:rsid w:val="005F3FAC"/>
    <w:rsid w:val="005F45F4"/>
    <w:rsid w:val="005F48EF"/>
    <w:rsid w:val="005F48FC"/>
    <w:rsid w:val="005F49AD"/>
    <w:rsid w:val="005F5FA0"/>
    <w:rsid w:val="005F6090"/>
    <w:rsid w:val="005F657F"/>
    <w:rsid w:val="005F66DE"/>
    <w:rsid w:val="005F6711"/>
    <w:rsid w:val="005F7A9E"/>
    <w:rsid w:val="005F7D66"/>
    <w:rsid w:val="00600010"/>
    <w:rsid w:val="00600914"/>
    <w:rsid w:val="00601714"/>
    <w:rsid w:val="00602ED0"/>
    <w:rsid w:val="0060351E"/>
    <w:rsid w:val="00603C17"/>
    <w:rsid w:val="0060568C"/>
    <w:rsid w:val="00605724"/>
    <w:rsid w:val="00605F7A"/>
    <w:rsid w:val="00605FD3"/>
    <w:rsid w:val="00606689"/>
    <w:rsid w:val="00606B84"/>
    <w:rsid w:val="00606D3B"/>
    <w:rsid w:val="00607718"/>
    <w:rsid w:val="006102A6"/>
    <w:rsid w:val="006107CF"/>
    <w:rsid w:val="0061146A"/>
    <w:rsid w:val="0061195E"/>
    <w:rsid w:val="00612302"/>
    <w:rsid w:val="0061265D"/>
    <w:rsid w:val="006127A6"/>
    <w:rsid w:val="00613940"/>
    <w:rsid w:val="00614114"/>
    <w:rsid w:val="006147DB"/>
    <w:rsid w:val="00614E40"/>
    <w:rsid w:val="006154A9"/>
    <w:rsid w:val="006158C3"/>
    <w:rsid w:val="00615F13"/>
    <w:rsid w:val="00617AA0"/>
    <w:rsid w:val="00617BC7"/>
    <w:rsid w:val="0062090B"/>
    <w:rsid w:val="00622022"/>
    <w:rsid w:val="0062234D"/>
    <w:rsid w:val="00622B26"/>
    <w:rsid w:val="00623177"/>
    <w:rsid w:val="006239B1"/>
    <w:rsid w:val="00623E4A"/>
    <w:rsid w:val="00623EF7"/>
    <w:rsid w:val="00624448"/>
    <w:rsid w:val="00624BC1"/>
    <w:rsid w:val="00625765"/>
    <w:rsid w:val="006259DD"/>
    <w:rsid w:val="00625C86"/>
    <w:rsid w:val="0062660F"/>
    <w:rsid w:val="0062662D"/>
    <w:rsid w:val="0062671E"/>
    <w:rsid w:val="00626B72"/>
    <w:rsid w:val="00626E57"/>
    <w:rsid w:val="00627963"/>
    <w:rsid w:val="00627C11"/>
    <w:rsid w:val="006300E8"/>
    <w:rsid w:val="0063036D"/>
    <w:rsid w:val="00630C9E"/>
    <w:rsid w:val="00630FF1"/>
    <w:rsid w:val="0063244F"/>
    <w:rsid w:val="0063260E"/>
    <w:rsid w:val="006327AA"/>
    <w:rsid w:val="00632C81"/>
    <w:rsid w:val="0063374F"/>
    <w:rsid w:val="00633BE9"/>
    <w:rsid w:val="00634110"/>
    <w:rsid w:val="0063474E"/>
    <w:rsid w:val="00634A87"/>
    <w:rsid w:val="00634CBD"/>
    <w:rsid w:val="006355FB"/>
    <w:rsid w:val="00635FA8"/>
    <w:rsid w:val="0063685C"/>
    <w:rsid w:val="00636F9D"/>
    <w:rsid w:val="00636FFA"/>
    <w:rsid w:val="0063708F"/>
    <w:rsid w:val="006400F3"/>
    <w:rsid w:val="0064043A"/>
    <w:rsid w:val="00640D52"/>
    <w:rsid w:val="00641269"/>
    <w:rsid w:val="00641C3E"/>
    <w:rsid w:val="006427A8"/>
    <w:rsid w:val="00642F77"/>
    <w:rsid w:val="0064398A"/>
    <w:rsid w:val="00643E55"/>
    <w:rsid w:val="00644449"/>
    <w:rsid w:val="0064491D"/>
    <w:rsid w:val="00644964"/>
    <w:rsid w:val="00644C39"/>
    <w:rsid w:val="00647623"/>
    <w:rsid w:val="0065057E"/>
    <w:rsid w:val="00650B9A"/>
    <w:rsid w:val="006513FB"/>
    <w:rsid w:val="0065143F"/>
    <w:rsid w:val="00651567"/>
    <w:rsid w:val="00652819"/>
    <w:rsid w:val="00652ACA"/>
    <w:rsid w:val="00653E86"/>
    <w:rsid w:val="00655012"/>
    <w:rsid w:val="0065516B"/>
    <w:rsid w:val="006570A7"/>
    <w:rsid w:val="00660686"/>
    <w:rsid w:val="00660C3D"/>
    <w:rsid w:val="00660C93"/>
    <w:rsid w:val="00661F97"/>
    <w:rsid w:val="0066341E"/>
    <w:rsid w:val="00663497"/>
    <w:rsid w:val="0066369C"/>
    <w:rsid w:val="00664011"/>
    <w:rsid w:val="00665419"/>
    <w:rsid w:val="006656C1"/>
    <w:rsid w:val="00665BED"/>
    <w:rsid w:val="006661D0"/>
    <w:rsid w:val="0066746B"/>
    <w:rsid w:val="006701B3"/>
    <w:rsid w:val="00670F45"/>
    <w:rsid w:val="00672176"/>
    <w:rsid w:val="00672DBB"/>
    <w:rsid w:val="00674568"/>
    <w:rsid w:val="006750D4"/>
    <w:rsid w:val="006752A2"/>
    <w:rsid w:val="00675E81"/>
    <w:rsid w:val="0067723D"/>
    <w:rsid w:val="00677907"/>
    <w:rsid w:val="00677D3B"/>
    <w:rsid w:val="00677E67"/>
    <w:rsid w:val="006809F2"/>
    <w:rsid w:val="00680D13"/>
    <w:rsid w:val="00681077"/>
    <w:rsid w:val="00681663"/>
    <w:rsid w:val="006818A5"/>
    <w:rsid w:val="00681D9F"/>
    <w:rsid w:val="00681E03"/>
    <w:rsid w:val="00683057"/>
    <w:rsid w:val="00684D62"/>
    <w:rsid w:val="006852B7"/>
    <w:rsid w:val="00685D05"/>
    <w:rsid w:val="0068603B"/>
    <w:rsid w:val="0068651D"/>
    <w:rsid w:val="00686814"/>
    <w:rsid w:val="00686C3F"/>
    <w:rsid w:val="00686F57"/>
    <w:rsid w:val="006871BE"/>
    <w:rsid w:val="0068750E"/>
    <w:rsid w:val="00687667"/>
    <w:rsid w:val="00687EE5"/>
    <w:rsid w:val="006904B6"/>
    <w:rsid w:val="00690AF8"/>
    <w:rsid w:val="00692BFE"/>
    <w:rsid w:val="00692F90"/>
    <w:rsid w:val="0069432A"/>
    <w:rsid w:val="00694798"/>
    <w:rsid w:val="006947F8"/>
    <w:rsid w:val="00695FC5"/>
    <w:rsid w:val="00697B90"/>
    <w:rsid w:val="006A07ED"/>
    <w:rsid w:val="006A2B35"/>
    <w:rsid w:val="006A34BF"/>
    <w:rsid w:val="006A3B43"/>
    <w:rsid w:val="006A4108"/>
    <w:rsid w:val="006A4249"/>
    <w:rsid w:val="006A4475"/>
    <w:rsid w:val="006A50B3"/>
    <w:rsid w:val="006A5A08"/>
    <w:rsid w:val="006A5A77"/>
    <w:rsid w:val="006A5D18"/>
    <w:rsid w:val="006A604C"/>
    <w:rsid w:val="006A6B69"/>
    <w:rsid w:val="006A6DC9"/>
    <w:rsid w:val="006A7078"/>
    <w:rsid w:val="006A74C9"/>
    <w:rsid w:val="006A7AC8"/>
    <w:rsid w:val="006B0852"/>
    <w:rsid w:val="006B116B"/>
    <w:rsid w:val="006B1741"/>
    <w:rsid w:val="006B1888"/>
    <w:rsid w:val="006B2976"/>
    <w:rsid w:val="006B2CC8"/>
    <w:rsid w:val="006B30AB"/>
    <w:rsid w:val="006B3163"/>
    <w:rsid w:val="006B31CB"/>
    <w:rsid w:val="006B333A"/>
    <w:rsid w:val="006B3A52"/>
    <w:rsid w:val="006B3AE7"/>
    <w:rsid w:val="006B3D5E"/>
    <w:rsid w:val="006B3F43"/>
    <w:rsid w:val="006B461C"/>
    <w:rsid w:val="006B489F"/>
    <w:rsid w:val="006B4A6A"/>
    <w:rsid w:val="006B5F56"/>
    <w:rsid w:val="006B7AFC"/>
    <w:rsid w:val="006B7D83"/>
    <w:rsid w:val="006B7F7C"/>
    <w:rsid w:val="006C03D8"/>
    <w:rsid w:val="006C0EB1"/>
    <w:rsid w:val="006C1258"/>
    <w:rsid w:val="006C15C2"/>
    <w:rsid w:val="006C22F3"/>
    <w:rsid w:val="006C2F73"/>
    <w:rsid w:val="006C3210"/>
    <w:rsid w:val="006C3813"/>
    <w:rsid w:val="006C43B9"/>
    <w:rsid w:val="006C4F2A"/>
    <w:rsid w:val="006C5860"/>
    <w:rsid w:val="006C6077"/>
    <w:rsid w:val="006C7933"/>
    <w:rsid w:val="006D0D00"/>
    <w:rsid w:val="006D170C"/>
    <w:rsid w:val="006D1CF7"/>
    <w:rsid w:val="006D1E9E"/>
    <w:rsid w:val="006D3380"/>
    <w:rsid w:val="006D34D7"/>
    <w:rsid w:val="006D3EA5"/>
    <w:rsid w:val="006D42D3"/>
    <w:rsid w:val="006D5177"/>
    <w:rsid w:val="006D5181"/>
    <w:rsid w:val="006D5691"/>
    <w:rsid w:val="006D6D4C"/>
    <w:rsid w:val="006D762F"/>
    <w:rsid w:val="006E06C4"/>
    <w:rsid w:val="006E08C3"/>
    <w:rsid w:val="006E142A"/>
    <w:rsid w:val="006E166D"/>
    <w:rsid w:val="006E1CC1"/>
    <w:rsid w:val="006E1D30"/>
    <w:rsid w:val="006E2028"/>
    <w:rsid w:val="006E2560"/>
    <w:rsid w:val="006E2818"/>
    <w:rsid w:val="006E2B32"/>
    <w:rsid w:val="006E2F6D"/>
    <w:rsid w:val="006E384A"/>
    <w:rsid w:val="006E413B"/>
    <w:rsid w:val="006E474F"/>
    <w:rsid w:val="006E49D5"/>
    <w:rsid w:val="006E4B17"/>
    <w:rsid w:val="006E4EA0"/>
    <w:rsid w:val="006E57C5"/>
    <w:rsid w:val="006E6184"/>
    <w:rsid w:val="006F028F"/>
    <w:rsid w:val="006F12B2"/>
    <w:rsid w:val="006F1C70"/>
    <w:rsid w:val="006F28B7"/>
    <w:rsid w:val="006F28D2"/>
    <w:rsid w:val="006F2B85"/>
    <w:rsid w:val="006F2C8C"/>
    <w:rsid w:val="006F302C"/>
    <w:rsid w:val="006F31F2"/>
    <w:rsid w:val="006F3B59"/>
    <w:rsid w:val="006F3E43"/>
    <w:rsid w:val="006F41A6"/>
    <w:rsid w:val="006F4551"/>
    <w:rsid w:val="006F4A9D"/>
    <w:rsid w:val="006F4CA4"/>
    <w:rsid w:val="006F586E"/>
    <w:rsid w:val="006F5A74"/>
    <w:rsid w:val="006F5C7F"/>
    <w:rsid w:val="006F6D17"/>
    <w:rsid w:val="006F708E"/>
    <w:rsid w:val="006F785A"/>
    <w:rsid w:val="007001B1"/>
    <w:rsid w:val="007004C3"/>
    <w:rsid w:val="0070142C"/>
    <w:rsid w:val="00701CBA"/>
    <w:rsid w:val="00701E8F"/>
    <w:rsid w:val="007028D3"/>
    <w:rsid w:val="00702EAB"/>
    <w:rsid w:val="007031D1"/>
    <w:rsid w:val="00703466"/>
    <w:rsid w:val="00703533"/>
    <w:rsid w:val="0070402F"/>
    <w:rsid w:val="00704CE2"/>
    <w:rsid w:val="00705A02"/>
    <w:rsid w:val="00706677"/>
    <w:rsid w:val="0070683F"/>
    <w:rsid w:val="007074AC"/>
    <w:rsid w:val="00711A25"/>
    <w:rsid w:val="0071223B"/>
    <w:rsid w:val="00712417"/>
    <w:rsid w:val="007126B8"/>
    <w:rsid w:val="00712830"/>
    <w:rsid w:val="007138A0"/>
    <w:rsid w:val="00713B9C"/>
    <w:rsid w:val="007141F0"/>
    <w:rsid w:val="00714536"/>
    <w:rsid w:val="007147F3"/>
    <w:rsid w:val="00714AF3"/>
    <w:rsid w:val="00715DD6"/>
    <w:rsid w:val="007162A8"/>
    <w:rsid w:val="00716B39"/>
    <w:rsid w:val="007175EB"/>
    <w:rsid w:val="007177DA"/>
    <w:rsid w:val="00720C90"/>
    <w:rsid w:val="00720DDD"/>
    <w:rsid w:val="0072183B"/>
    <w:rsid w:val="007227CD"/>
    <w:rsid w:val="00722980"/>
    <w:rsid w:val="00722AEB"/>
    <w:rsid w:val="00723993"/>
    <w:rsid w:val="00723BCB"/>
    <w:rsid w:val="007248CE"/>
    <w:rsid w:val="00724D1F"/>
    <w:rsid w:val="007258BD"/>
    <w:rsid w:val="007259A9"/>
    <w:rsid w:val="00725E3E"/>
    <w:rsid w:val="007260F5"/>
    <w:rsid w:val="007263C8"/>
    <w:rsid w:val="00726490"/>
    <w:rsid w:val="00726502"/>
    <w:rsid w:val="00726AC0"/>
    <w:rsid w:val="007273C6"/>
    <w:rsid w:val="0072745C"/>
    <w:rsid w:val="0073026C"/>
    <w:rsid w:val="00730340"/>
    <w:rsid w:val="00731825"/>
    <w:rsid w:val="00732042"/>
    <w:rsid w:val="0073227B"/>
    <w:rsid w:val="00732422"/>
    <w:rsid w:val="00732A86"/>
    <w:rsid w:val="00732FC2"/>
    <w:rsid w:val="00733A75"/>
    <w:rsid w:val="00733CB0"/>
    <w:rsid w:val="00734014"/>
    <w:rsid w:val="007347A7"/>
    <w:rsid w:val="00734A6D"/>
    <w:rsid w:val="007354AA"/>
    <w:rsid w:val="00735596"/>
    <w:rsid w:val="00735C79"/>
    <w:rsid w:val="007361CD"/>
    <w:rsid w:val="007363F4"/>
    <w:rsid w:val="0073640F"/>
    <w:rsid w:val="00737409"/>
    <w:rsid w:val="00737802"/>
    <w:rsid w:val="00740F4A"/>
    <w:rsid w:val="007413E6"/>
    <w:rsid w:val="007415E6"/>
    <w:rsid w:val="00741E92"/>
    <w:rsid w:val="00743A1B"/>
    <w:rsid w:val="007441CA"/>
    <w:rsid w:val="0074447E"/>
    <w:rsid w:val="007446D1"/>
    <w:rsid w:val="00744E62"/>
    <w:rsid w:val="00745175"/>
    <w:rsid w:val="007459B2"/>
    <w:rsid w:val="007462DC"/>
    <w:rsid w:val="00746948"/>
    <w:rsid w:val="00747E39"/>
    <w:rsid w:val="00747E59"/>
    <w:rsid w:val="00750034"/>
    <w:rsid w:val="007503A3"/>
    <w:rsid w:val="00750693"/>
    <w:rsid w:val="007507FD"/>
    <w:rsid w:val="00750B70"/>
    <w:rsid w:val="00750D2C"/>
    <w:rsid w:val="00751D7A"/>
    <w:rsid w:val="00752829"/>
    <w:rsid w:val="00752C9B"/>
    <w:rsid w:val="00752F3F"/>
    <w:rsid w:val="00753B6D"/>
    <w:rsid w:val="00754389"/>
    <w:rsid w:val="00754A62"/>
    <w:rsid w:val="00755DA7"/>
    <w:rsid w:val="0075623E"/>
    <w:rsid w:val="007563AD"/>
    <w:rsid w:val="0075683F"/>
    <w:rsid w:val="00757065"/>
    <w:rsid w:val="007571B9"/>
    <w:rsid w:val="007603D9"/>
    <w:rsid w:val="00761AE0"/>
    <w:rsid w:val="00761FAD"/>
    <w:rsid w:val="00762958"/>
    <w:rsid w:val="00762C85"/>
    <w:rsid w:val="00763076"/>
    <w:rsid w:val="007645DD"/>
    <w:rsid w:val="00764FE7"/>
    <w:rsid w:val="00765D11"/>
    <w:rsid w:val="00766C9E"/>
    <w:rsid w:val="007670E3"/>
    <w:rsid w:val="007675EA"/>
    <w:rsid w:val="0076784B"/>
    <w:rsid w:val="00770057"/>
    <w:rsid w:val="00770726"/>
    <w:rsid w:val="00770965"/>
    <w:rsid w:val="007711E2"/>
    <w:rsid w:val="00771432"/>
    <w:rsid w:val="00771597"/>
    <w:rsid w:val="00771A7E"/>
    <w:rsid w:val="00771DF5"/>
    <w:rsid w:val="0077223E"/>
    <w:rsid w:val="00773FE7"/>
    <w:rsid w:val="00774412"/>
    <w:rsid w:val="00776E94"/>
    <w:rsid w:val="00777314"/>
    <w:rsid w:val="007778FA"/>
    <w:rsid w:val="00780C0E"/>
    <w:rsid w:val="00780CCC"/>
    <w:rsid w:val="00780E50"/>
    <w:rsid w:val="00781ED3"/>
    <w:rsid w:val="007826A8"/>
    <w:rsid w:val="00782A10"/>
    <w:rsid w:val="00782A83"/>
    <w:rsid w:val="00784132"/>
    <w:rsid w:val="00784273"/>
    <w:rsid w:val="007850A8"/>
    <w:rsid w:val="007853DC"/>
    <w:rsid w:val="00785FE2"/>
    <w:rsid w:val="007861AA"/>
    <w:rsid w:val="00786260"/>
    <w:rsid w:val="0078648E"/>
    <w:rsid w:val="007901A0"/>
    <w:rsid w:val="007901A8"/>
    <w:rsid w:val="00791498"/>
    <w:rsid w:val="007914E8"/>
    <w:rsid w:val="00791A92"/>
    <w:rsid w:val="00794ED3"/>
    <w:rsid w:val="00794F7F"/>
    <w:rsid w:val="0079504E"/>
    <w:rsid w:val="007960D7"/>
    <w:rsid w:val="00796330"/>
    <w:rsid w:val="00796656"/>
    <w:rsid w:val="00796CA9"/>
    <w:rsid w:val="0079705A"/>
    <w:rsid w:val="007973ED"/>
    <w:rsid w:val="007974EA"/>
    <w:rsid w:val="00797607"/>
    <w:rsid w:val="007977BD"/>
    <w:rsid w:val="007977D5"/>
    <w:rsid w:val="0079791B"/>
    <w:rsid w:val="007A0353"/>
    <w:rsid w:val="007A0397"/>
    <w:rsid w:val="007A05E5"/>
    <w:rsid w:val="007A0C75"/>
    <w:rsid w:val="007A15B4"/>
    <w:rsid w:val="007A2371"/>
    <w:rsid w:val="007A2DDD"/>
    <w:rsid w:val="007A35E8"/>
    <w:rsid w:val="007A3878"/>
    <w:rsid w:val="007A3F46"/>
    <w:rsid w:val="007A3FE1"/>
    <w:rsid w:val="007A4444"/>
    <w:rsid w:val="007A5C97"/>
    <w:rsid w:val="007A7923"/>
    <w:rsid w:val="007A7BE5"/>
    <w:rsid w:val="007B0A37"/>
    <w:rsid w:val="007B0E1F"/>
    <w:rsid w:val="007B1389"/>
    <w:rsid w:val="007B258C"/>
    <w:rsid w:val="007B2DD3"/>
    <w:rsid w:val="007B307D"/>
    <w:rsid w:val="007B3150"/>
    <w:rsid w:val="007B3CE7"/>
    <w:rsid w:val="007B4532"/>
    <w:rsid w:val="007B527C"/>
    <w:rsid w:val="007B55E1"/>
    <w:rsid w:val="007B6649"/>
    <w:rsid w:val="007B6D36"/>
    <w:rsid w:val="007B7087"/>
    <w:rsid w:val="007B72C6"/>
    <w:rsid w:val="007C0092"/>
    <w:rsid w:val="007C3343"/>
    <w:rsid w:val="007C360D"/>
    <w:rsid w:val="007C4EE4"/>
    <w:rsid w:val="007C5191"/>
    <w:rsid w:val="007C53A6"/>
    <w:rsid w:val="007C5556"/>
    <w:rsid w:val="007C7C8A"/>
    <w:rsid w:val="007D2116"/>
    <w:rsid w:val="007D330C"/>
    <w:rsid w:val="007D3F8F"/>
    <w:rsid w:val="007D4743"/>
    <w:rsid w:val="007D6CCC"/>
    <w:rsid w:val="007D73EB"/>
    <w:rsid w:val="007E01CD"/>
    <w:rsid w:val="007E02C0"/>
    <w:rsid w:val="007E051B"/>
    <w:rsid w:val="007E075D"/>
    <w:rsid w:val="007E0B18"/>
    <w:rsid w:val="007E1CE7"/>
    <w:rsid w:val="007E1D8D"/>
    <w:rsid w:val="007E2223"/>
    <w:rsid w:val="007E242E"/>
    <w:rsid w:val="007E29CC"/>
    <w:rsid w:val="007E2A65"/>
    <w:rsid w:val="007E2E9C"/>
    <w:rsid w:val="007E39E2"/>
    <w:rsid w:val="007E42B9"/>
    <w:rsid w:val="007E4396"/>
    <w:rsid w:val="007E5055"/>
    <w:rsid w:val="007E51D2"/>
    <w:rsid w:val="007E64FB"/>
    <w:rsid w:val="007E7B5E"/>
    <w:rsid w:val="007F0583"/>
    <w:rsid w:val="007F09A3"/>
    <w:rsid w:val="007F12AB"/>
    <w:rsid w:val="007F1DE7"/>
    <w:rsid w:val="007F238F"/>
    <w:rsid w:val="007F24D8"/>
    <w:rsid w:val="007F2AE3"/>
    <w:rsid w:val="007F37A6"/>
    <w:rsid w:val="007F3873"/>
    <w:rsid w:val="007F3B2D"/>
    <w:rsid w:val="007F3EEA"/>
    <w:rsid w:val="007F4213"/>
    <w:rsid w:val="007F4875"/>
    <w:rsid w:val="007F4962"/>
    <w:rsid w:val="007F4CDB"/>
    <w:rsid w:val="007F4CF8"/>
    <w:rsid w:val="007F5F71"/>
    <w:rsid w:val="007F6129"/>
    <w:rsid w:val="007F637A"/>
    <w:rsid w:val="007F6B5E"/>
    <w:rsid w:val="007F72D2"/>
    <w:rsid w:val="007F73FE"/>
    <w:rsid w:val="007F7BF4"/>
    <w:rsid w:val="00800787"/>
    <w:rsid w:val="008007C3"/>
    <w:rsid w:val="00801124"/>
    <w:rsid w:val="00801D66"/>
    <w:rsid w:val="0080223E"/>
    <w:rsid w:val="0080225E"/>
    <w:rsid w:val="008022AF"/>
    <w:rsid w:val="00802864"/>
    <w:rsid w:val="00802B4D"/>
    <w:rsid w:val="00802F46"/>
    <w:rsid w:val="008040A2"/>
    <w:rsid w:val="00804B76"/>
    <w:rsid w:val="008068B2"/>
    <w:rsid w:val="00806C69"/>
    <w:rsid w:val="00807C91"/>
    <w:rsid w:val="00810159"/>
    <w:rsid w:val="0081027F"/>
    <w:rsid w:val="00810468"/>
    <w:rsid w:val="008104A9"/>
    <w:rsid w:val="00810F0F"/>
    <w:rsid w:val="0081128E"/>
    <w:rsid w:val="00811FC6"/>
    <w:rsid w:val="00813AF5"/>
    <w:rsid w:val="00814DB3"/>
    <w:rsid w:val="00814F54"/>
    <w:rsid w:val="008152B5"/>
    <w:rsid w:val="00815653"/>
    <w:rsid w:val="00815CED"/>
    <w:rsid w:val="00816DBA"/>
    <w:rsid w:val="008176E0"/>
    <w:rsid w:val="00817B44"/>
    <w:rsid w:val="00817C1E"/>
    <w:rsid w:val="00821035"/>
    <w:rsid w:val="008210C2"/>
    <w:rsid w:val="00821147"/>
    <w:rsid w:val="008212FE"/>
    <w:rsid w:val="008213F1"/>
    <w:rsid w:val="00824443"/>
    <w:rsid w:val="00824BF6"/>
    <w:rsid w:val="00825046"/>
    <w:rsid w:val="00825C70"/>
    <w:rsid w:val="00825FEA"/>
    <w:rsid w:val="008265B9"/>
    <w:rsid w:val="0082788A"/>
    <w:rsid w:val="00827FCE"/>
    <w:rsid w:val="0083023A"/>
    <w:rsid w:val="00830990"/>
    <w:rsid w:val="00831900"/>
    <w:rsid w:val="00832BDA"/>
    <w:rsid w:val="00832DA2"/>
    <w:rsid w:val="008354D5"/>
    <w:rsid w:val="008357FD"/>
    <w:rsid w:val="00835FBA"/>
    <w:rsid w:val="00836145"/>
    <w:rsid w:val="00836DF0"/>
    <w:rsid w:val="00841959"/>
    <w:rsid w:val="0084206B"/>
    <w:rsid w:val="008436E7"/>
    <w:rsid w:val="00843DA2"/>
    <w:rsid w:val="00844AA2"/>
    <w:rsid w:val="00845D8F"/>
    <w:rsid w:val="00846038"/>
    <w:rsid w:val="0084628A"/>
    <w:rsid w:val="00846E78"/>
    <w:rsid w:val="00847B14"/>
    <w:rsid w:val="00850665"/>
    <w:rsid w:val="00852DCF"/>
    <w:rsid w:val="00852E7F"/>
    <w:rsid w:val="00853D8F"/>
    <w:rsid w:val="00853F5C"/>
    <w:rsid w:val="0085424B"/>
    <w:rsid w:val="00854D4A"/>
    <w:rsid w:val="0085518D"/>
    <w:rsid w:val="008554E2"/>
    <w:rsid w:val="00855C02"/>
    <w:rsid w:val="00856D98"/>
    <w:rsid w:val="00856F7A"/>
    <w:rsid w:val="00857436"/>
    <w:rsid w:val="0085761A"/>
    <w:rsid w:val="00857E74"/>
    <w:rsid w:val="008603EA"/>
    <w:rsid w:val="00861888"/>
    <w:rsid w:val="008618FC"/>
    <w:rsid w:val="00862D3D"/>
    <w:rsid w:val="0086357E"/>
    <w:rsid w:val="00864565"/>
    <w:rsid w:val="00864ACB"/>
    <w:rsid w:val="00864BAE"/>
    <w:rsid w:val="00864C77"/>
    <w:rsid w:val="00865716"/>
    <w:rsid w:val="00866612"/>
    <w:rsid w:val="00867DF3"/>
    <w:rsid w:val="008718A1"/>
    <w:rsid w:val="00871A17"/>
    <w:rsid w:val="00871A9E"/>
    <w:rsid w:val="00872925"/>
    <w:rsid w:val="00873095"/>
    <w:rsid w:val="008732D5"/>
    <w:rsid w:val="0087336D"/>
    <w:rsid w:val="00873791"/>
    <w:rsid w:val="00874721"/>
    <w:rsid w:val="008748B2"/>
    <w:rsid w:val="00875385"/>
    <w:rsid w:val="0087637B"/>
    <w:rsid w:val="00877A40"/>
    <w:rsid w:val="008806D0"/>
    <w:rsid w:val="00880CC7"/>
    <w:rsid w:val="00881298"/>
    <w:rsid w:val="008813D6"/>
    <w:rsid w:val="00881C0B"/>
    <w:rsid w:val="008824CF"/>
    <w:rsid w:val="00882603"/>
    <w:rsid w:val="0088278B"/>
    <w:rsid w:val="008827EC"/>
    <w:rsid w:val="00883AEB"/>
    <w:rsid w:val="00883B42"/>
    <w:rsid w:val="0088421A"/>
    <w:rsid w:val="00884790"/>
    <w:rsid w:val="0088624E"/>
    <w:rsid w:val="00886974"/>
    <w:rsid w:val="00886CF8"/>
    <w:rsid w:val="008870F5"/>
    <w:rsid w:val="008911EA"/>
    <w:rsid w:val="00891723"/>
    <w:rsid w:val="008918D5"/>
    <w:rsid w:val="008921F5"/>
    <w:rsid w:val="00892737"/>
    <w:rsid w:val="008928D5"/>
    <w:rsid w:val="00893AFC"/>
    <w:rsid w:val="00894548"/>
    <w:rsid w:val="008947F2"/>
    <w:rsid w:val="00894DD8"/>
    <w:rsid w:val="00895253"/>
    <w:rsid w:val="00895DBE"/>
    <w:rsid w:val="00896606"/>
    <w:rsid w:val="00896644"/>
    <w:rsid w:val="0089670E"/>
    <w:rsid w:val="00896759"/>
    <w:rsid w:val="00897019"/>
    <w:rsid w:val="00897C5F"/>
    <w:rsid w:val="008A052F"/>
    <w:rsid w:val="008A0810"/>
    <w:rsid w:val="008A0EE5"/>
    <w:rsid w:val="008A17E1"/>
    <w:rsid w:val="008A210E"/>
    <w:rsid w:val="008A2EEF"/>
    <w:rsid w:val="008A40E4"/>
    <w:rsid w:val="008A4FAA"/>
    <w:rsid w:val="008A5679"/>
    <w:rsid w:val="008A57A7"/>
    <w:rsid w:val="008A5DB9"/>
    <w:rsid w:val="008A677D"/>
    <w:rsid w:val="008A6B5D"/>
    <w:rsid w:val="008A6F57"/>
    <w:rsid w:val="008A706B"/>
    <w:rsid w:val="008B044B"/>
    <w:rsid w:val="008B0D2D"/>
    <w:rsid w:val="008B1E73"/>
    <w:rsid w:val="008B32F5"/>
    <w:rsid w:val="008B3A24"/>
    <w:rsid w:val="008B4330"/>
    <w:rsid w:val="008B5448"/>
    <w:rsid w:val="008B5EF8"/>
    <w:rsid w:val="008B71B3"/>
    <w:rsid w:val="008B7510"/>
    <w:rsid w:val="008B7BF2"/>
    <w:rsid w:val="008C0992"/>
    <w:rsid w:val="008C1D18"/>
    <w:rsid w:val="008C1FE7"/>
    <w:rsid w:val="008C21A1"/>
    <w:rsid w:val="008C292D"/>
    <w:rsid w:val="008C3472"/>
    <w:rsid w:val="008C3619"/>
    <w:rsid w:val="008C416E"/>
    <w:rsid w:val="008C4DF4"/>
    <w:rsid w:val="008C5338"/>
    <w:rsid w:val="008C5C0E"/>
    <w:rsid w:val="008C67FE"/>
    <w:rsid w:val="008C6888"/>
    <w:rsid w:val="008C695E"/>
    <w:rsid w:val="008C6B7E"/>
    <w:rsid w:val="008C77DD"/>
    <w:rsid w:val="008D0770"/>
    <w:rsid w:val="008D0EFF"/>
    <w:rsid w:val="008D134A"/>
    <w:rsid w:val="008D282D"/>
    <w:rsid w:val="008D2E51"/>
    <w:rsid w:val="008D4746"/>
    <w:rsid w:val="008D57E1"/>
    <w:rsid w:val="008D5D8D"/>
    <w:rsid w:val="008D66ED"/>
    <w:rsid w:val="008D6BE1"/>
    <w:rsid w:val="008D7672"/>
    <w:rsid w:val="008D7CBA"/>
    <w:rsid w:val="008E02C1"/>
    <w:rsid w:val="008E1A96"/>
    <w:rsid w:val="008E2344"/>
    <w:rsid w:val="008E2429"/>
    <w:rsid w:val="008E32B5"/>
    <w:rsid w:val="008E4C23"/>
    <w:rsid w:val="008E5A05"/>
    <w:rsid w:val="008E5CF3"/>
    <w:rsid w:val="008E77E2"/>
    <w:rsid w:val="008F0D7E"/>
    <w:rsid w:val="008F0F52"/>
    <w:rsid w:val="008F19A9"/>
    <w:rsid w:val="008F19AC"/>
    <w:rsid w:val="008F1F8A"/>
    <w:rsid w:val="008F21F0"/>
    <w:rsid w:val="008F2543"/>
    <w:rsid w:val="008F2A2C"/>
    <w:rsid w:val="008F2C27"/>
    <w:rsid w:val="008F445F"/>
    <w:rsid w:val="008F483D"/>
    <w:rsid w:val="008F4961"/>
    <w:rsid w:val="008F4D67"/>
    <w:rsid w:val="008F5032"/>
    <w:rsid w:val="008F5EDD"/>
    <w:rsid w:val="008F652E"/>
    <w:rsid w:val="008F6E21"/>
    <w:rsid w:val="008F7C50"/>
    <w:rsid w:val="009002A3"/>
    <w:rsid w:val="009002CF"/>
    <w:rsid w:val="00901638"/>
    <w:rsid w:val="00901944"/>
    <w:rsid w:val="00901AED"/>
    <w:rsid w:val="00903A25"/>
    <w:rsid w:val="00904103"/>
    <w:rsid w:val="00904FF4"/>
    <w:rsid w:val="009056FF"/>
    <w:rsid w:val="00906257"/>
    <w:rsid w:val="00906890"/>
    <w:rsid w:val="00906FF7"/>
    <w:rsid w:val="00907324"/>
    <w:rsid w:val="00907488"/>
    <w:rsid w:val="00907851"/>
    <w:rsid w:val="00907AE0"/>
    <w:rsid w:val="00910950"/>
    <w:rsid w:val="00911623"/>
    <w:rsid w:val="00911FEC"/>
    <w:rsid w:val="00912546"/>
    <w:rsid w:val="00913354"/>
    <w:rsid w:val="00913788"/>
    <w:rsid w:val="00914600"/>
    <w:rsid w:val="00914F13"/>
    <w:rsid w:val="00915212"/>
    <w:rsid w:val="009153B4"/>
    <w:rsid w:val="0091553D"/>
    <w:rsid w:val="009158D0"/>
    <w:rsid w:val="00915A88"/>
    <w:rsid w:val="009160B9"/>
    <w:rsid w:val="00916305"/>
    <w:rsid w:val="00916F9E"/>
    <w:rsid w:val="009205EE"/>
    <w:rsid w:val="00920920"/>
    <w:rsid w:val="00920F18"/>
    <w:rsid w:val="009219BB"/>
    <w:rsid w:val="00922451"/>
    <w:rsid w:val="009224D2"/>
    <w:rsid w:val="0092304B"/>
    <w:rsid w:val="009235DB"/>
    <w:rsid w:val="00923C11"/>
    <w:rsid w:val="00924246"/>
    <w:rsid w:val="00925E3F"/>
    <w:rsid w:val="00926399"/>
    <w:rsid w:val="00927762"/>
    <w:rsid w:val="0093070E"/>
    <w:rsid w:val="009311FC"/>
    <w:rsid w:val="00931B29"/>
    <w:rsid w:val="00931CB8"/>
    <w:rsid w:val="00932B2D"/>
    <w:rsid w:val="00932BF3"/>
    <w:rsid w:val="00932C7F"/>
    <w:rsid w:val="009334A4"/>
    <w:rsid w:val="00933955"/>
    <w:rsid w:val="00933972"/>
    <w:rsid w:val="00933AB7"/>
    <w:rsid w:val="00934B0E"/>
    <w:rsid w:val="00934D22"/>
    <w:rsid w:val="00934D33"/>
    <w:rsid w:val="009360E2"/>
    <w:rsid w:val="0093668E"/>
    <w:rsid w:val="00936990"/>
    <w:rsid w:val="00937061"/>
    <w:rsid w:val="009377D7"/>
    <w:rsid w:val="009402B2"/>
    <w:rsid w:val="00940496"/>
    <w:rsid w:val="0094137F"/>
    <w:rsid w:val="00941718"/>
    <w:rsid w:val="0094218B"/>
    <w:rsid w:val="00944122"/>
    <w:rsid w:val="00944126"/>
    <w:rsid w:val="00945ACE"/>
    <w:rsid w:val="00946523"/>
    <w:rsid w:val="00946BA4"/>
    <w:rsid w:val="009472B7"/>
    <w:rsid w:val="00947482"/>
    <w:rsid w:val="0094784E"/>
    <w:rsid w:val="0094794E"/>
    <w:rsid w:val="00947CD7"/>
    <w:rsid w:val="0095087C"/>
    <w:rsid w:val="00951202"/>
    <w:rsid w:val="00951ED8"/>
    <w:rsid w:val="00951FD9"/>
    <w:rsid w:val="00951FDA"/>
    <w:rsid w:val="009528D1"/>
    <w:rsid w:val="00952CE6"/>
    <w:rsid w:val="009539E3"/>
    <w:rsid w:val="00953CC9"/>
    <w:rsid w:val="009547F1"/>
    <w:rsid w:val="00954BE2"/>
    <w:rsid w:val="00954C91"/>
    <w:rsid w:val="00954FC6"/>
    <w:rsid w:val="009569C0"/>
    <w:rsid w:val="009573E1"/>
    <w:rsid w:val="00957E2C"/>
    <w:rsid w:val="0096131E"/>
    <w:rsid w:val="00962E17"/>
    <w:rsid w:val="009632BD"/>
    <w:rsid w:val="009632DE"/>
    <w:rsid w:val="00964834"/>
    <w:rsid w:val="009648DF"/>
    <w:rsid w:val="00967629"/>
    <w:rsid w:val="00967B6F"/>
    <w:rsid w:val="00970061"/>
    <w:rsid w:val="00970AB5"/>
    <w:rsid w:val="0097127B"/>
    <w:rsid w:val="00971900"/>
    <w:rsid w:val="00971D1A"/>
    <w:rsid w:val="00971FDB"/>
    <w:rsid w:val="00974BE4"/>
    <w:rsid w:val="00974C57"/>
    <w:rsid w:val="0097523B"/>
    <w:rsid w:val="00976097"/>
    <w:rsid w:val="00976F33"/>
    <w:rsid w:val="00977E3B"/>
    <w:rsid w:val="00980F0D"/>
    <w:rsid w:val="009818C7"/>
    <w:rsid w:val="00981C91"/>
    <w:rsid w:val="00981EFC"/>
    <w:rsid w:val="009823EA"/>
    <w:rsid w:val="009829E4"/>
    <w:rsid w:val="00983157"/>
    <w:rsid w:val="009840CD"/>
    <w:rsid w:val="009843B4"/>
    <w:rsid w:val="009847E9"/>
    <w:rsid w:val="00986198"/>
    <w:rsid w:val="009870D3"/>
    <w:rsid w:val="009873D1"/>
    <w:rsid w:val="00990310"/>
    <w:rsid w:val="00990AA1"/>
    <w:rsid w:val="0099131F"/>
    <w:rsid w:val="00991F0A"/>
    <w:rsid w:val="009947BE"/>
    <w:rsid w:val="00996762"/>
    <w:rsid w:val="009969E3"/>
    <w:rsid w:val="00996FF9"/>
    <w:rsid w:val="00997385"/>
    <w:rsid w:val="009A051F"/>
    <w:rsid w:val="009A075E"/>
    <w:rsid w:val="009A08D3"/>
    <w:rsid w:val="009A1A86"/>
    <w:rsid w:val="009A1E24"/>
    <w:rsid w:val="009A416E"/>
    <w:rsid w:val="009A44FE"/>
    <w:rsid w:val="009A474C"/>
    <w:rsid w:val="009A5071"/>
    <w:rsid w:val="009A72C5"/>
    <w:rsid w:val="009B005A"/>
    <w:rsid w:val="009B2B62"/>
    <w:rsid w:val="009B2E1E"/>
    <w:rsid w:val="009B3499"/>
    <w:rsid w:val="009B3DBC"/>
    <w:rsid w:val="009B3E1B"/>
    <w:rsid w:val="009B3EEE"/>
    <w:rsid w:val="009B4B96"/>
    <w:rsid w:val="009B5265"/>
    <w:rsid w:val="009B5861"/>
    <w:rsid w:val="009B5F33"/>
    <w:rsid w:val="009B6614"/>
    <w:rsid w:val="009B6711"/>
    <w:rsid w:val="009B6C53"/>
    <w:rsid w:val="009B6EB2"/>
    <w:rsid w:val="009B7026"/>
    <w:rsid w:val="009B72B9"/>
    <w:rsid w:val="009B77C2"/>
    <w:rsid w:val="009B7FCC"/>
    <w:rsid w:val="009C04B1"/>
    <w:rsid w:val="009C08E3"/>
    <w:rsid w:val="009C1095"/>
    <w:rsid w:val="009C1173"/>
    <w:rsid w:val="009C1952"/>
    <w:rsid w:val="009C19DC"/>
    <w:rsid w:val="009C21FB"/>
    <w:rsid w:val="009C3338"/>
    <w:rsid w:val="009C363B"/>
    <w:rsid w:val="009C4106"/>
    <w:rsid w:val="009C5D0B"/>
    <w:rsid w:val="009C6CC7"/>
    <w:rsid w:val="009C775F"/>
    <w:rsid w:val="009D031E"/>
    <w:rsid w:val="009D108A"/>
    <w:rsid w:val="009D5D3D"/>
    <w:rsid w:val="009D662C"/>
    <w:rsid w:val="009D68AC"/>
    <w:rsid w:val="009D71AC"/>
    <w:rsid w:val="009D7353"/>
    <w:rsid w:val="009D750B"/>
    <w:rsid w:val="009E07A6"/>
    <w:rsid w:val="009E0D46"/>
    <w:rsid w:val="009E0D6B"/>
    <w:rsid w:val="009E1387"/>
    <w:rsid w:val="009E14A0"/>
    <w:rsid w:val="009E1C65"/>
    <w:rsid w:val="009E2138"/>
    <w:rsid w:val="009E2C7C"/>
    <w:rsid w:val="009E30AA"/>
    <w:rsid w:val="009E354B"/>
    <w:rsid w:val="009E3FBF"/>
    <w:rsid w:val="009E4241"/>
    <w:rsid w:val="009E6D91"/>
    <w:rsid w:val="009F0214"/>
    <w:rsid w:val="009F0728"/>
    <w:rsid w:val="009F08A4"/>
    <w:rsid w:val="009F0A48"/>
    <w:rsid w:val="009F1282"/>
    <w:rsid w:val="009F1A39"/>
    <w:rsid w:val="009F26B1"/>
    <w:rsid w:val="009F2AEE"/>
    <w:rsid w:val="009F3783"/>
    <w:rsid w:val="009F3EA5"/>
    <w:rsid w:val="009F4856"/>
    <w:rsid w:val="009F4B56"/>
    <w:rsid w:val="009F4E5B"/>
    <w:rsid w:val="009F7C3B"/>
    <w:rsid w:val="00A0150A"/>
    <w:rsid w:val="00A0258A"/>
    <w:rsid w:val="00A04142"/>
    <w:rsid w:val="00A04529"/>
    <w:rsid w:val="00A047CD"/>
    <w:rsid w:val="00A04C3B"/>
    <w:rsid w:val="00A04DD4"/>
    <w:rsid w:val="00A05276"/>
    <w:rsid w:val="00A057E6"/>
    <w:rsid w:val="00A06064"/>
    <w:rsid w:val="00A063CF"/>
    <w:rsid w:val="00A067AF"/>
    <w:rsid w:val="00A07F0A"/>
    <w:rsid w:val="00A10816"/>
    <w:rsid w:val="00A10EB2"/>
    <w:rsid w:val="00A10EB3"/>
    <w:rsid w:val="00A11E17"/>
    <w:rsid w:val="00A123AE"/>
    <w:rsid w:val="00A12731"/>
    <w:rsid w:val="00A13482"/>
    <w:rsid w:val="00A1457C"/>
    <w:rsid w:val="00A145F2"/>
    <w:rsid w:val="00A1485A"/>
    <w:rsid w:val="00A15079"/>
    <w:rsid w:val="00A15080"/>
    <w:rsid w:val="00A15641"/>
    <w:rsid w:val="00A16150"/>
    <w:rsid w:val="00A17A35"/>
    <w:rsid w:val="00A2185F"/>
    <w:rsid w:val="00A2374A"/>
    <w:rsid w:val="00A23C2C"/>
    <w:rsid w:val="00A2403B"/>
    <w:rsid w:val="00A24596"/>
    <w:rsid w:val="00A24C20"/>
    <w:rsid w:val="00A24C2C"/>
    <w:rsid w:val="00A24F0B"/>
    <w:rsid w:val="00A252DB"/>
    <w:rsid w:val="00A25E34"/>
    <w:rsid w:val="00A25F4B"/>
    <w:rsid w:val="00A26181"/>
    <w:rsid w:val="00A26257"/>
    <w:rsid w:val="00A30010"/>
    <w:rsid w:val="00A30025"/>
    <w:rsid w:val="00A301AA"/>
    <w:rsid w:val="00A301B3"/>
    <w:rsid w:val="00A30E11"/>
    <w:rsid w:val="00A31074"/>
    <w:rsid w:val="00A33000"/>
    <w:rsid w:val="00A33062"/>
    <w:rsid w:val="00A342E8"/>
    <w:rsid w:val="00A343EE"/>
    <w:rsid w:val="00A34E80"/>
    <w:rsid w:val="00A351C8"/>
    <w:rsid w:val="00A35DF3"/>
    <w:rsid w:val="00A36E19"/>
    <w:rsid w:val="00A40236"/>
    <w:rsid w:val="00A402C5"/>
    <w:rsid w:val="00A4078D"/>
    <w:rsid w:val="00A4088C"/>
    <w:rsid w:val="00A4152F"/>
    <w:rsid w:val="00A41EF1"/>
    <w:rsid w:val="00A42B60"/>
    <w:rsid w:val="00A42CA6"/>
    <w:rsid w:val="00A43618"/>
    <w:rsid w:val="00A43AE7"/>
    <w:rsid w:val="00A4405B"/>
    <w:rsid w:val="00A44B53"/>
    <w:rsid w:val="00A44C2C"/>
    <w:rsid w:val="00A45A07"/>
    <w:rsid w:val="00A46186"/>
    <w:rsid w:val="00A47051"/>
    <w:rsid w:val="00A473C8"/>
    <w:rsid w:val="00A474BD"/>
    <w:rsid w:val="00A47539"/>
    <w:rsid w:val="00A47798"/>
    <w:rsid w:val="00A478ED"/>
    <w:rsid w:val="00A47E20"/>
    <w:rsid w:val="00A512EF"/>
    <w:rsid w:val="00A51911"/>
    <w:rsid w:val="00A51B4F"/>
    <w:rsid w:val="00A52276"/>
    <w:rsid w:val="00A52EF9"/>
    <w:rsid w:val="00A53082"/>
    <w:rsid w:val="00A5317D"/>
    <w:rsid w:val="00A539CE"/>
    <w:rsid w:val="00A53CF7"/>
    <w:rsid w:val="00A53F17"/>
    <w:rsid w:val="00A54FEA"/>
    <w:rsid w:val="00A55355"/>
    <w:rsid w:val="00A575D6"/>
    <w:rsid w:val="00A57F4A"/>
    <w:rsid w:val="00A612A7"/>
    <w:rsid w:val="00A613F0"/>
    <w:rsid w:val="00A61730"/>
    <w:rsid w:val="00A617B5"/>
    <w:rsid w:val="00A62558"/>
    <w:rsid w:val="00A645AF"/>
    <w:rsid w:val="00A646E2"/>
    <w:rsid w:val="00A6653F"/>
    <w:rsid w:val="00A674B2"/>
    <w:rsid w:val="00A7121A"/>
    <w:rsid w:val="00A7132A"/>
    <w:rsid w:val="00A713FF"/>
    <w:rsid w:val="00A71DD4"/>
    <w:rsid w:val="00A72B89"/>
    <w:rsid w:val="00A72D15"/>
    <w:rsid w:val="00A72FC6"/>
    <w:rsid w:val="00A732D1"/>
    <w:rsid w:val="00A73A2B"/>
    <w:rsid w:val="00A73CED"/>
    <w:rsid w:val="00A73D3F"/>
    <w:rsid w:val="00A73F23"/>
    <w:rsid w:val="00A74A74"/>
    <w:rsid w:val="00A74CBF"/>
    <w:rsid w:val="00A75359"/>
    <w:rsid w:val="00A75C7F"/>
    <w:rsid w:val="00A75F2A"/>
    <w:rsid w:val="00A765F0"/>
    <w:rsid w:val="00A76C90"/>
    <w:rsid w:val="00A772DA"/>
    <w:rsid w:val="00A807D8"/>
    <w:rsid w:val="00A80C80"/>
    <w:rsid w:val="00A81087"/>
    <w:rsid w:val="00A8112D"/>
    <w:rsid w:val="00A811E3"/>
    <w:rsid w:val="00A83B6A"/>
    <w:rsid w:val="00A8445A"/>
    <w:rsid w:val="00A85973"/>
    <w:rsid w:val="00A85C74"/>
    <w:rsid w:val="00A85CA2"/>
    <w:rsid w:val="00A85CB0"/>
    <w:rsid w:val="00A8686B"/>
    <w:rsid w:val="00A8707E"/>
    <w:rsid w:val="00A872ED"/>
    <w:rsid w:val="00A90E03"/>
    <w:rsid w:val="00A9232A"/>
    <w:rsid w:val="00A9232D"/>
    <w:rsid w:val="00A92415"/>
    <w:rsid w:val="00A925AA"/>
    <w:rsid w:val="00A92E94"/>
    <w:rsid w:val="00A93A15"/>
    <w:rsid w:val="00A9449E"/>
    <w:rsid w:val="00A94CA7"/>
    <w:rsid w:val="00A957A0"/>
    <w:rsid w:val="00A9604D"/>
    <w:rsid w:val="00A967BC"/>
    <w:rsid w:val="00A96E74"/>
    <w:rsid w:val="00A97979"/>
    <w:rsid w:val="00A97B9B"/>
    <w:rsid w:val="00AA046E"/>
    <w:rsid w:val="00AA09F2"/>
    <w:rsid w:val="00AA0A0E"/>
    <w:rsid w:val="00AA1B70"/>
    <w:rsid w:val="00AA2531"/>
    <w:rsid w:val="00AA2B19"/>
    <w:rsid w:val="00AA2B31"/>
    <w:rsid w:val="00AA2E40"/>
    <w:rsid w:val="00AA3C63"/>
    <w:rsid w:val="00AA4746"/>
    <w:rsid w:val="00AA50D4"/>
    <w:rsid w:val="00AA52F9"/>
    <w:rsid w:val="00AA574A"/>
    <w:rsid w:val="00AA64F4"/>
    <w:rsid w:val="00AA6D01"/>
    <w:rsid w:val="00AB085B"/>
    <w:rsid w:val="00AB0DF1"/>
    <w:rsid w:val="00AB1AB8"/>
    <w:rsid w:val="00AB2E57"/>
    <w:rsid w:val="00AB44CE"/>
    <w:rsid w:val="00AB522D"/>
    <w:rsid w:val="00AB7182"/>
    <w:rsid w:val="00AC0315"/>
    <w:rsid w:val="00AC0924"/>
    <w:rsid w:val="00AC0E9C"/>
    <w:rsid w:val="00AC186C"/>
    <w:rsid w:val="00AC18E6"/>
    <w:rsid w:val="00AC2055"/>
    <w:rsid w:val="00AC2490"/>
    <w:rsid w:val="00AC356F"/>
    <w:rsid w:val="00AC4DC9"/>
    <w:rsid w:val="00AC5A96"/>
    <w:rsid w:val="00AC6629"/>
    <w:rsid w:val="00AC6CC7"/>
    <w:rsid w:val="00AC72B4"/>
    <w:rsid w:val="00AC7525"/>
    <w:rsid w:val="00AC75FD"/>
    <w:rsid w:val="00AD0161"/>
    <w:rsid w:val="00AD027F"/>
    <w:rsid w:val="00AD0460"/>
    <w:rsid w:val="00AD0E61"/>
    <w:rsid w:val="00AD1127"/>
    <w:rsid w:val="00AD15E0"/>
    <w:rsid w:val="00AD2019"/>
    <w:rsid w:val="00AD28BB"/>
    <w:rsid w:val="00AD2924"/>
    <w:rsid w:val="00AD2EFB"/>
    <w:rsid w:val="00AD3642"/>
    <w:rsid w:val="00AD383A"/>
    <w:rsid w:val="00AD3B58"/>
    <w:rsid w:val="00AD3B62"/>
    <w:rsid w:val="00AD4BEA"/>
    <w:rsid w:val="00AD5A64"/>
    <w:rsid w:val="00AD6448"/>
    <w:rsid w:val="00AD6E3F"/>
    <w:rsid w:val="00AD7328"/>
    <w:rsid w:val="00AE008F"/>
    <w:rsid w:val="00AE0555"/>
    <w:rsid w:val="00AE0630"/>
    <w:rsid w:val="00AE0FDC"/>
    <w:rsid w:val="00AE1A39"/>
    <w:rsid w:val="00AE2123"/>
    <w:rsid w:val="00AE2FF6"/>
    <w:rsid w:val="00AE3F14"/>
    <w:rsid w:val="00AE4031"/>
    <w:rsid w:val="00AE4419"/>
    <w:rsid w:val="00AE572F"/>
    <w:rsid w:val="00AE5BB3"/>
    <w:rsid w:val="00AE6421"/>
    <w:rsid w:val="00AE6C21"/>
    <w:rsid w:val="00AE71A7"/>
    <w:rsid w:val="00AE72D0"/>
    <w:rsid w:val="00AE737C"/>
    <w:rsid w:val="00AE7C3E"/>
    <w:rsid w:val="00AE7D44"/>
    <w:rsid w:val="00AF236B"/>
    <w:rsid w:val="00AF298F"/>
    <w:rsid w:val="00AF4CF0"/>
    <w:rsid w:val="00AF5C7C"/>
    <w:rsid w:val="00AF65E8"/>
    <w:rsid w:val="00AF6844"/>
    <w:rsid w:val="00AF70DE"/>
    <w:rsid w:val="00AF7FE2"/>
    <w:rsid w:val="00B0006E"/>
    <w:rsid w:val="00B00537"/>
    <w:rsid w:val="00B00801"/>
    <w:rsid w:val="00B01A0A"/>
    <w:rsid w:val="00B01D10"/>
    <w:rsid w:val="00B01DB4"/>
    <w:rsid w:val="00B027D8"/>
    <w:rsid w:val="00B0357F"/>
    <w:rsid w:val="00B03804"/>
    <w:rsid w:val="00B05872"/>
    <w:rsid w:val="00B05934"/>
    <w:rsid w:val="00B069C4"/>
    <w:rsid w:val="00B06CAC"/>
    <w:rsid w:val="00B07A6D"/>
    <w:rsid w:val="00B1047A"/>
    <w:rsid w:val="00B118FC"/>
    <w:rsid w:val="00B11B8C"/>
    <w:rsid w:val="00B11BC4"/>
    <w:rsid w:val="00B11BDB"/>
    <w:rsid w:val="00B11C90"/>
    <w:rsid w:val="00B11ECA"/>
    <w:rsid w:val="00B12256"/>
    <w:rsid w:val="00B12AE0"/>
    <w:rsid w:val="00B12EB0"/>
    <w:rsid w:val="00B12F0D"/>
    <w:rsid w:val="00B12F11"/>
    <w:rsid w:val="00B1323C"/>
    <w:rsid w:val="00B13AD3"/>
    <w:rsid w:val="00B14150"/>
    <w:rsid w:val="00B147C6"/>
    <w:rsid w:val="00B15430"/>
    <w:rsid w:val="00B15539"/>
    <w:rsid w:val="00B16200"/>
    <w:rsid w:val="00B17021"/>
    <w:rsid w:val="00B17218"/>
    <w:rsid w:val="00B1757D"/>
    <w:rsid w:val="00B20619"/>
    <w:rsid w:val="00B20D5A"/>
    <w:rsid w:val="00B2231F"/>
    <w:rsid w:val="00B22F30"/>
    <w:rsid w:val="00B23321"/>
    <w:rsid w:val="00B23DEB"/>
    <w:rsid w:val="00B24473"/>
    <w:rsid w:val="00B247D7"/>
    <w:rsid w:val="00B24B9D"/>
    <w:rsid w:val="00B25FC5"/>
    <w:rsid w:val="00B26876"/>
    <w:rsid w:val="00B271F2"/>
    <w:rsid w:val="00B27A0D"/>
    <w:rsid w:val="00B30C60"/>
    <w:rsid w:val="00B30DAC"/>
    <w:rsid w:val="00B316EE"/>
    <w:rsid w:val="00B31B59"/>
    <w:rsid w:val="00B3234D"/>
    <w:rsid w:val="00B3258F"/>
    <w:rsid w:val="00B3292E"/>
    <w:rsid w:val="00B32C5E"/>
    <w:rsid w:val="00B339ED"/>
    <w:rsid w:val="00B340CE"/>
    <w:rsid w:val="00B341F0"/>
    <w:rsid w:val="00B34CBE"/>
    <w:rsid w:val="00B356FD"/>
    <w:rsid w:val="00B36888"/>
    <w:rsid w:val="00B37395"/>
    <w:rsid w:val="00B3786C"/>
    <w:rsid w:val="00B406B8"/>
    <w:rsid w:val="00B40DE6"/>
    <w:rsid w:val="00B42304"/>
    <w:rsid w:val="00B43697"/>
    <w:rsid w:val="00B439FF"/>
    <w:rsid w:val="00B450C5"/>
    <w:rsid w:val="00B463A7"/>
    <w:rsid w:val="00B46E1F"/>
    <w:rsid w:val="00B46E2A"/>
    <w:rsid w:val="00B50330"/>
    <w:rsid w:val="00B52120"/>
    <w:rsid w:val="00B5263B"/>
    <w:rsid w:val="00B528D0"/>
    <w:rsid w:val="00B52C0C"/>
    <w:rsid w:val="00B52C57"/>
    <w:rsid w:val="00B531EA"/>
    <w:rsid w:val="00B549FC"/>
    <w:rsid w:val="00B557B1"/>
    <w:rsid w:val="00B56CA9"/>
    <w:rsid w:val="00B609E5"/>
    <w:rsid w:val="00B60B5F"/>
    <w:rsid w:val="00B60B81"/>
    <w:rsid w:val="00B6107C"/>
    <w:rsid w:val="00B61F0D"/>
    <w:rsid w:val="00B62904"/>
    <w:rsid w:val="00B62A2A"/>
    <w:rsid w:val="00B63AAD"/>
    <w:rsid w:val="00B6417C"/>
    <w:rsid w:val="00B64927"/>
    <w:rsid w:val="00B65B5A"/>
    <w:rsid w:val="00B66ABB"/>
    <w:rsid w:val="00B6717C"/>
    <w:rsid w:val="00B676E1"/>
    <w:rsid w:val="00B67CBD"/>
    <w:rsid w:val="00B67E4E"/>
    <w:rsid w:val="00B7095A"/>
    <w:rsid w:val="00B7133C"/>
    <w:rsid w:val="00B71692"/>
    <w:rsid w:val="00B71791"/>
    <w:rsid w:val="00B71B6A"/>
    <w:rsid w:val="00B723E2"/>
    <w:rsid w:val="00B72AE0"/>
    <w:rsid w:val="00B738C5"/>
    <w:rsid w:val="00B7390A"/>
    <w:rsid w:val="00B73A87"/>
    <w:rsid w:val="00B73B87"/>
    <w:rsid w:val="00B74192"/>
    <w:rsid w:val="00B74DD6"/>
    <w:rsid w:val="00B7537E"/>
    <w:rsid w:val="00B76040"/>
    <w:rsid w:val="00B76B44"/>
    <w:rsid w:val="00B808DD"/>
    <w:rsid w:val="00B80CA6"/>
    <w:rsid w:val="00B81124"/>
    <w:rsid w:val="00B81FFE"/>
    <w:rsid w:val="00B82062"/>
    <w:rsid w:val="00B82728"/>
    <w:rsid w:val="00B8325E"/>
    <w:rsid w:val="00B839DD"/>
    <w:rsid w:val="00B84AD2"/>
    <w:rsid w:val="00B84C93"/>
    <w:rsid w:val="00B85A5C"/>
    <w:rsid w:val="00B8619E"/>
    <w:rsid w:val="00B876AA"/>
    <w:rsid w:val="00B87CBF"/>
    <w:rsid w:val="00B90127"/>
    <w:rsid w:val="00B90EB8"/>
    <w:rsid w:val="00B91A90"/>
    <w:rsid w:val="00B92A4F"/>
    <w:rsid w:val="00B92EA6"/>
    <w:rsid w:val="00B939C1"/>
    <w:rsid w:val="00B93A1B"/>
    <w:rsid w:val="00B93F6D"/>
    <w:rsid w:val="00B94569"/>
    <w:rsid w:val="00B948BC"/>
    <w:rsid w:val="00B9514E"/>
    <w:rsid w:val="00B957C3"/>
    <w:rsid w:val="00B96B22"/>
    <w:rsid w:val="00B973F2"/>
    <w:rsid w:val="00B976B5"/>
    <w:rsid w:val="00B97CC6"/>
    <w:rsid w:val="00BA0C6D"/>
    <w:rsid w:val="00BA0D34"/>
    <w:rsid w:val="00BA155C"/>
    <w:rsid w:val="00BA186A"/>
    <w:rsid w:val="00BA1926"/>
    <w:rsid w:val="00BA21F3"/>
    <w:rsid w:val="00BA377E"/>
    <w:rsid w:val="00BA42E9"/>
    <w:rsid w:val="00BA4443"/>
    <w:rsid w:val="00BA542A"/>
    <w:rsid w:val="00BA5990"/>
    <w:rsid w:val="00BA5AB7"/>
    <w:rsid w:val="00BA6CA1"/>
    <w:rsid w:val="00BA74CB"/>
    <w:rsid w:val="00BA765E"/>
    <w:rsid w:val="00BA7C96"/>
    <w:rsid w:val="00BB025D"/>
    <w:rsid w:val="00BB066F"/>
    <w:rsid w:val="00BB0C0B"/>
    <w:rsid w:val="00BB115F"/>
    <w:rsid w:val="00BB1663"/>
    <w:rsid w:val="00BB1FDE"/>
    <w:rsid w:val="00BB2CBA"/>
    <w:rsid w:val="00BB5B75"/>
    <w:rsid w:val="00BB6196"/>
    <w:rsid w:val="00BB648F"/>
    <w:rsid w:val="00BB698C"/>
    <w:rsid w:val="00BB6BAD"/>
    <w:rsid w:val="00BB77F6"/>
    <w:rsid w:val="00BC0C36"/>
    <w:rsid w:val="00BC3880"/>
    <w:rsid w:val="00BC3982"/>
    <w:rsid w:val="00BC416D"/>
    <w:rsid w:val="00BC51E1"/>
    <w:rsid w:val="00BC52C2"/>
    <w:rsid w:val="00BC52FB"/>
    <w:rsid w:val="00BC59A1"/>
    <w:rsid w:val="00BC6D2A"/>
    <w:rsid w:val="00BC70FF"/>
    <w:rsid w:val="00BC78C0"/>
    <w:rsid w:val="00BC7FEF"/>
    <w:rsid w:val="00BD0080"/>
    <w:rsid w:val="00BD1044"/>
    <w:rsid w:val="00BD18ED"/>
    <w:rsid w:val="00BD210F"/>
    <w:rsid w:val="00BD2E5A"/>
    <w:rsid w:val="00BD367D"/>
    <w:rsid w:val="00BD382D"/>
    <w:rsid w:val="00BD4009"/>
    <w:rsid w:val="00BD4B7C"/>
    <w:rsid w:val="00BD5860"/>
    <w:rsid w:val="00BD6442"/>
    <w:rsid w:val="00BD6BA3"/>
    <w:rsid w:val="00BD722E"/>
    <w:rsid w:val="00BE10F0"/>
    <w:rsid w:val="00BE1255"/>
    <w:rsid w:val="00BE1680"/>
    <w:rsid w:val="00BE1C27"/>
    <w:rsid w:val="00BE1F51"/>
    <w:rsid w:val="00BE2452"/>
    <w:rsid w:val="00BE3FC7"/>
    <w:rsid w:val="00BE4C01"/>
    <w:rsid w:val="00BE57AE"/>
    <w:rsid w:val="00BE59FC"/>
    <w:rsid w:val="00BE679B"/>
    <w:rsid w:val="00BE78D4"/>
    <w:rsid w:val="00BE7FFC"/>
    <w:rsid w:val="00BF1FB1"/>
    <w:rsid w:val="00BF44A8"/>
    <w:rsid w:val="00BF4C02"/>
    <w:rsid w:val="00BF60AC"/>
    <w:rsid w:val="00BF6450"/>
    <w:rsid w:val="00BF6C84"/>
    <w:rsid w:val="00BF74D2"/>
    <w:rsid w:val="00BF7595"/>
    <w:rsid w:val="00BF7AAB"/>
    <w:rsid w:val="00C00AE6"/>
    <w:rsid w:val="00C0124E"/>
    <w:rsid w:val="00C01C6C"/>
    <w:rsid w:val="00C022B6"/>
    <w:rsid w:val="00C022E1"/>
    <w:rsid w:val="00C034E0"/>
    <w:rsid w:val="00C03DB1"/>
    <w:rsid w:val="00C03FC1"/>
    <w:rsid w:val="00C045E6"/>
    <w:rsid w:val="00C04D20"/>
    <w:rsid w:val="00C0507D"/>
    <w:rsid w:val="00C053D3"/>
    <w:rsid w:val="00C05D41"/>
    <w:rsid w:val="00C05F45"/>
    <w:rsid w:val="00C06FB9"/>
    <w:rsid w:val="00C070C7"/>
    <w:rsid w:val="00C07429"/>
    <w:rsid w:val="00C102E8"/>
    <w:rsid w:val="00C10BFC"/>
    <w:rsid w:val="00C1107A"/>
    <w:rsid w:val="00C11420"/>
    <w:rsid w:val="00C118A4"/>
    <w:rsid w:val="00C122C9"/>
    <w:rsid w:val="00C1248F"/>
    <w:rsid w:val="00C12C01"/>
    <w:rsid w:val="00C14B83"/>
    <w:rsid w:val="00C14E56"/>
    <w:rsid w:val="00C157B9"/>
    <w:rsid w:val="00C16B4E"/>
    <w:rsid w:val="00C201D9"/>
    <w:rsid w:val="00C20DFF"/>
    <w:rsid w:val="00C21068"/>
    <w:rsid w:val="00C21AB0"/>
    <w:rsid w:val="00C2290A"/>
    <w:rsid w:val="00C23C12"/>
    <w:rsid w:val="00C24966"/>
    <w:rsid w:val="00C24D4E"/>
    <w:rsid w:val="00C24FE0"/>
    <w:rsid w:val="00C262A5"/>
    <w:rsid w:val="00C27205"/>
    <w:rsid w:val="00C27345"/>
    <w:rsid w:val="00C2747F"/>
    <w:rsid w:val="00C27A00"/>
    <w:rsid w:val="00C30A04"/>
    <w:rsid w:val="00C30C57"/>
    <w:rsid w:val="00C318DA"/>
    <w:rsid w:val="00C321BB"/>
    <w:rsid w:val="00C32E35"/>
    <w:rsid w:val="00C330B4"/>
    <w:rsid w:val="00C3378E"/>
    <w:rsid w:val="00C339C8"/>
    <w:rsid w:val="00C33BA6"/>
    <w:rsid w:val="00C33D1F"/>
    <w:rsid w:val="00C3445D"/>
    <w:rsid w:val="00C3461E"/>
    <w:rsid w:val="00C35AA3"/>
    <w:rsid w:val="00C36784"/>
    <w:rsid w:val="00C3696A"/>
    <w:rsid w:val="00C36A93"/>
    <w:rsid w:val="00C36F59"/>
    <w:rsid w:val="00C40A0E"/>
    <w:rsid w:val="00C40F90"/>
    <w:rsid w:val="00C411E4"/>
    <w:rsid w:val="00C41EEB"/>
    <w:rsid w:val="00C425B6"/>
    <w:rsid w:val="00C429BD"/>
    <w:rsid w:val="00C43881"/>
    <w:rsid w:val="00C43AAB"/>
    <w:rsid w:val="00C43C97"/>
    <w:rsid w:val="00C458C8"/>
    <w:rsid w:val="00C46131"/>
    <w:rsid w:val="00C47669"/>
    <w:rsid w:val="00C502CF"/>
    <w:rsid w:val="00C5092D"/>
    <w:rsid w:val="00C50C4F"/>
    <w:rsid w:val="00C510AC"/>
    <w:rsid w:val="00C52C2E"/>
    <w:rsid w:val="00C52CBA"/>
    <w:rsid w:val="00C534C6"/>
    <w:rsid w:val="00C5354A"/>
    <w:rsid w:val="00C5387F"/>
    <w:rsid w:val="00C54117"/>
    <w:rsid w:val="00C549B7"/>
    <w:rsid w:val="00C55638"/>
    <w:rsid w:val="00C5563A"/>
    <w:rsid w:val="00C55894"/>
    <w:rsid w:val="00C567AC"/>
    <w:rsid w:val="00C56890"/>
    <w:rsid w:val="00C57D1B"/>
    <w:rsid w:val="00C60BB9"/>
    <w:rsid w:val="00C61160"/>
    <w:rsid w:val="00C61BE3"/>
    <w:rsid w:val="00C62FD1"/>
    <w:rsid w:val="00C6474E"/>
    <w:rsid w:val="00C64F8F"/>
    <w:rsid w:val="00C65783"/>
    <w:rsid w:val="00C65AF5"/>
    <w:rsid w:val="00C65B7F"/>
    <w:rsid w:val="00C66382"/>
    <w:rsid w:val="00C66695"/>
    <w:rsid w:val="00C70099"/>
    <w:rsid w:val="00C70934"/>
    <w:rsid w:val="00C70B18"/>
    <w:rsid w:val="00C71CA0"/>
    <w:rsid w:val="00C71FD0"/>
    <w:rsid w:val="00C726DE"/>
    <w:rsid w:val="00C72E3A"/>
    <w:rsid w:val="00C735B4"/>
    <w:rsid w:val="00C73E0D"/>
    <w:rsid w:val="00C75E7F"/>
    <w:rsid w:val="00C762AA"/>
    <w:rsid w:val="00C76946"/>
    <w:rsid w:val="00C76EC2"/>
    <w:rsid w:val="00C778E7"/>
    <w:rsid w:val="00C823BE"/>
    <w:rsid w:val="00C82446"/>
    <w:rsid w:val="00C82FB0"/>
    <w:rsid w:val="00C82FF6"/>
    <w:rsid w:val="00C8316C"/>
    <w:rsid w:val="00C8377B"/>
    <w:rsid w:val="00C85047"/>
    <w:rsid w:val="00C85BE5"/>
    <w:rsid w:val="00C864AA"/>
    <w:rsid w:val="00C8738F"/>
    <w:rsid w:val="00C878CC"/>
    <w:rsid w:val="00C8791D"/>
    <w:rsid w:val="00C87A8F"/>
    <w:rsid w:val="00C901BA"/>
    <w:rsid w:val="00C908BC"/>
    <w:rsid w:val="00C90D0D"/>
    <w:rsid w:val="00C90E00"/>
    <w:rsid w:val="00C92FC2"/>
    <w:rsid w:val="00C93264"/>
    <w:rsid w:val="00C93D40"/>
    <w:rsid w:val="00C94F8F"/>
    <w:rsid w:val="00C9543C"/>
    <w:rsid w:val="00C96642"/>
    <w:rsid w:val="00C973C5"/>
    <w:rsid w:val="00C976B1"/>
    <w:rsid w:val="00CA093D"/>
    <w:rsid w:val="00CA0D1E"/>
    <w:rsid w:val="00CA1F4B"/>
    <w:rsid w:val="00CA223D"/>
    <w:rsid w:val="00CA22F8"/>
    <w:rsid w:val="00CA2ADB"/>
    <w:rsid w:val="00CA33C2"/>
    <w:rsid w:val="00CA4248"/>
    <w:rsid w:val="00CA42D7"/>
    <w:rsid w:val="00CA4E5A"/>
    <w:rsid w:val="00CA6848"/>
    <w:rsid w:val="00CA6C4C"/>
    <w:rsid w:val="00CA6D20"/>
    <w:rsid w:val="00CA6D51"/>
    <w:rsid w:val="00CA7450"/>
    <w:rsid w:val="00CA7E63"/>
    <w:rsid w:val="00CA7E85"/>
    <w:rsid w:val="00CB125E"/>
    <w:rsid w:val="00CB2532"/>
    <w:rsid w:val="00CB39FD"/>
    <w:rsid w:val="00CB3B8E"/>
    <w:rsid w:val="00CB40F3"/>
    <w:rsid w:val="00CB4476"/>
    <w:rsid w:val="00CB47C9"/>
    <w:rsid w:val="00CB4AD7"/>
    <w:rsid w:val="00CB4E58"/>
    <w:rsid w:val="00CB5C2F"/>
    <w:rsid w:val="00CB641C"/>
    <w:rsid w:val="00CB6DD2"/>
    <w:rsid w:val="00CB6EF1"/>
    <w:rsid w:val="00CB76E4"/>
    <w:rsid w:val="00CB7D2F"/>
    <w:rsid w:val="00CC0618"/>
    <w:rsid w:val="00CC0EAD"/>
    <w:rsid w:val="00CC126C"/>
    <w:rsid w:val="00CC248A"/>
    <w:rsid w:val="00CC3E7F"/>
    <w:rsid w:val="00CC3EDF"/>
    <w:rsid w:val="00CC518C"/>
    <w:rsid w:val="00CC5B38"/>
    <w:rsid w:val="00CC5E2D"/>
    <w:rsid w:val="00CD06F4"/>
    <w:rsid w:val="00CD1D9F"/>
    <w:rsid w:val="00CD1FDB"/>
    <w:rsid w:val="00CD275C"/>
    <w:rsid w:val="00CD2EA9"/>
    <w:rsid w:val="00CD310C"/>
    <w:rsid w:val="00CD34F6"/>
    <w:rsid w:val="00CD376A"/>
    <w:rsid w:val="00CD4480"/>
    <w:rsid w:val="00CD5870"/>
    <w:rsid w:val="00CD5A93"/>
    <w:rsid w:val="00CD5C6E"/>
    <w:rsid w:val="00CD6754"/>
    <w:rsid w:val="00CD72BE"/>
    <w:rsid w:val="00CE065D"/>
    <w:rsid w:val="00CE0786"/>
    <w:rsid w:val="00CE1134"/>
    <w:rsid w:val="00CE13CF"/>
    <w:rsid w:val="00CE3BA9"/>
    <w:rsid w:val="00CE3E40"/>
    <w:rsid w:val="00CE3EA5"/>
    <w:rsid w:val="00CE3FF4"/>
    <w:rsid w:val="00CE4551"/>
    <w:rsid w:val="00CE48E2"/>
    <w:rsid w:val="00CE492F"/>
    <w:rsid w:val="00CE49B0"/>
    <w:rsid w:val="00CE4BA0"/>
    <w:rsid w:val="00CE4F2F"/>
    <w:rsid w:val="00CE4F40"/>
    <w:rsid w:val="00CE500C"/>
    <w:rsid w:val="00CE5F1A"/>
    <w:rsid w:val="00CE7081"/>
    <w:rsid w:val="00CF0329"/>
    <w:rsid w:val="00CF0653"/>
    <w:rsid w:val="00CF0788"/>
    <w:rsid w:val="00CF1B91"/>
    <w:rsid w:val="00CF259A"/>
    <w:rsid w:val="00CF2845"/>
    <w:rsid w:val="00CF3AE5"/>
    <w:rsid w:val="00CF3CEE"/>
    <w:rsid w:val="00CF4E8B"/>
    <w:rsid w:val="00CF54B4"/>
    <w:rsid w:val="00CF67C2"/>
    <w:rsid w:val="00CF6A0B"/>
    <w:rsid w:val="00CF6BDA"/>
    <w:rsid w:val="00CF77B5"/>
    <w:rsid w:val="00CF7BBA"/>
    <w:rsid w:val="00CF7E0E"/>
    <w:rsid w:val="00D00823"/>
    <w:rsid w:val="00D0092D"/>
    <w:rsid w:val="00D0139E"/>
    <w:rsid w:val="00D01D6C"/>
    <w:rsid w:val="00D02288"/>
    <w:rsid w:val="00D02881"/>
    <w:rsid w:val="00D02D35"/>
    <w:rsid w:val="00D0558F"/>
    <w:rsid w:val="00D05715"/>
    <w:rsid w:val="00D05BF8"/>
    <w:rsid w:val="00D0605A"/>
    <w:rsid w:val="00D06111"/>
    <w:rsid w:val="00D06252"/>
    <w:rsid w:val="00D06420"/>
    <w:rsid w:val="00D06C1E"/>
    <w:rsid w:val="00D0708F"/>
    <w:rsid w:val="00D07180"/>
    <w:rsid w:val="00D07945"/>
    <w:rsid w:val="00D107E7"/>
    <w:rsid w:val="00D10A12"/>
    <w:rsid w:val="00D11D5E"/>
    <w:rsid w:val="00D1201A"/>
    <w:rsid w:val="00D12365"/>
    <w:rsid w:val="00D1287E"/>
    <w:rsid w:val="00D136C9"/>
    <w:rsid w:val="00D140AD"/>
    <w:rsid w:val="00D1670F"/>
    <w:rsid w:val="00D179E8"/>
    <w:rsid w:val="00D17AA0"/>
    <w:rsid w:val="00D20FB6"/>
    <w:rsid w:val="00D221E1"/>
    <w:rsid w:val="00D223F5"/>
    <w:rsid w:val="00D233BC"/>
    <w:rsid w:val="00D2376D"/>
    <w:rsid w:val="00D2465C"/>
    <w:rsid w:val="00D24908"/>
    <w:rsid w:val="00D24CB6"/>
    <w:rsid w:val="00D24F67"/>
    <w:rsid w:val="00D25A24"/>
    <w:rsid w:val="00D25C78"/>
    <w:rsid w:val="00D25E9E"/>
    <w:rsid w:val="00D26167"/>
    <w:rsid w:val="00D26653"/>
    <w:rsid w:val="00D2757D"/>
    <w:rsid w:val="00D2782C"/>
    <w:rsid w:val="00D316EF"/>
    <w:rsid w:val="00D3321D"/>
    <w:rsid w:val="00D33C1A"/>
    <w:rsid w:val="00D34A2A"/>
    <w:rsid w:val="00D34DED"/>
    <w:rsid w:val="00D3520F"/>
    <w:rsid w:val="00D35314"/>
    <w:rsid w:val="00D35CE1"/>
    <w:rsid w:val="00D375A6"/>
    <w:rsid w:val="00D377D8"/>
    <w:rsid w:val="00D40E35"/>
    <w:rsid w:val="00D4100D"/>
    <w:rsid w:val="00D414F3"/>
    <w:rsid w:val="00D41CC9"/>
    <w:rsid w:val="00D421B0"/>
    <w:rsid w:val="00D42C73"/>
    <w:rsid w:val="00D449EB"/>
    <w:rsid w:val="00D465BE"/>
    <w:rsid w:val="00D47423"/>
    <w:rsid w:val="00D4794F"/>
    <w:rsid w:val="00D47FE6"/>
    <w:rsid w:val="00D50A87"/>
    <w:rsid w:val="00D50DC7"/>
    <w:rsid w:val="00D5206A"/>
    <w:rsid w:val="00D52764"/>
    <w:rsid w:val="00D54472"/>
    <w:rsid w:val="00D5451D"/>
    <w:rsid w:val="00D5586D"/>
    <w:rsid w:val="00D565F8"/>
    <w:rsid w:val="00D56AE9"/>
    <w:rsid w:val="00D56E36"/>
    <w:rsid w:val="00D601B3"/>
    <w:rsid w:val="00D603B6"/>
    <w:rsid w:val="00D60827"/>
    <w:rsid w:val="00D615C4"/>
    <w:rsid w:val="00D62439"/>
    <w:rsid w:val="00D62706"/>
    <w:rsid w:val="00D627CE"/>
    <w:rsid w:val="00D63208"/>
    <w:rsid w:val="00D632F0"/>
    <w:rsid w:val="00D634CF"/>
    <w:rsid w:val="00D635C3"/>
    <w:rsid w:val="00D647D5"/>
    <w:rsid w:val="00D64E17"/>
    <w:rsid w:val="00D653DA"/>
    <w:rsid w:val="00D65B87"/>
    <w:rsid w:val="00D65DD5"/>
    <w:rsid w:val="00D65DE8"/>
    <w:rsid w:val="00D70C69"/>
    <w:rsid w:val="00D712F2"/>
    <w:rsid w:val="00D71C9A"/>
    <w:rsid w:val="00D720A3"/>
    <w:rsid w:val="00D720EB"/>
    <w:rsid w:val="00D72814"/>
    <w:rsid w:val="00D72FD4"/>
    <w:rsid w:val="00D73473"/>
    <w:rsid w:val="00D74140"/>
    <w:rsid w:val="00D748B0"/>
    <w:rsid w:val="00D75EC3"/>
    <w:rsid w:val="00D8040C"/>
    <w:rsid w:val="00D809FB"/>
    <w:rsid w:val="00D819EC"/>
    <w:rsid w:val="00D81F31"/>
    <w:rsid w:val="00D82628"/>
    <w:rsid w:val="00D83A0E"/>
    <w:rsid w:val="00D83DD1"/>
    <w:rsid w:val="00D84205"/>
    <w:rsid w:val="00D8577E"/>
    <w:rsid w:val="00D858F7"/>
    <w:rsid w:val="00D85FBF"/>
    <w:rsid w:val="00D8674C"/>
    <w:rsid w:val="00D868CD"/>
    <w:rsid w:val="00D86CEB"/>
    <w:rsid w:val="00D870E4"/>
    <w:rsid w:val="00D8726C"/>
    <w:rsid w:val="00D90375"/>
    <w:rsid w:val="00D905B2"/>
    <w:rsid w:val="00D908FA"/>
    <w:rsid w:val="00D90F90"/>
    <w:rsid w:val="00D914B6"/>
    <w:rsid w:val="00D918D3"/>
    <w:rsid w:val="00D918D4"/>
    <w:rsid w:val="00D93856"/>
    <w:rsid w:val="00D93AD0"/>
    <w:rsid w:val="00D95A8B"/>
    <w:rsid w:val="00D96046"/>
    <w:rsid w:val="00D967BF"/>
    <w:rsid w:val="00D968C9"/>
    <w:rsid w:val="00D96AC0"/>
    <w:rsid w:val="00D97E4A"/>
    <w:rsid w:val="00D97EC2"/>
    <w:rsid w:val="00DA06DB"/>
    <w:rsid w:val="00DA1730"/>
    <w:rsid w:val="00DA17F8"/>
    <w:rsid w:val="00DA1994"/>
    <w:rsid w:val="00DA1DBA"/>
    <w:rsid w:val="00DA283A"/>
    <w:rsid w:val="00DA2C2D"/>
    <w:rsid w:val="00DA4FE5"/>
    <w:rsid w:val="00DA5C41"/>
    <w:rsid w:val="00DA61A2"/>
    <w:rsid w:val="00DA6504"/>
    <w:rsid w:val="00DA7FC1"/>
    <w:rsid w:val="00DB0295"/>
    <w:rsid w:val="00DB0437"/>
    <w:rsid w:val="00DB12BD"/>
    <w:rsid w:val="00DB35E1"/>
    <w:rsid w:val="00DB3C1C"/>
    <w:rsid w:val="00DB3CAF"/>
    <w:rsid w:val="00DB4541"/>
    <w:rsid w:val="00DB675D"/>
    <w:rsid w:val="00DB6C61"/>
    <w:rsid w:val="00DB6C65"/>
    <w:rsid w:val="00DC176E"/>
    <w:rsid w:val="00DC1E15"/>
    <w:rsid w:val="00DC1E22"/>
    <w:rsid w:val="00DC205F"/>
    <w:rsid w:val="00DC2D52"/>
    <w:rsid w:val="00DC2EE8"/>
    <w:rsid w:val="00DC3FEA"/>
    <w:rsid w:val="00DC561D"/>
    <w:rsid w:val="00DC6715"/>
    <w:rsid w:val="00DC6F31"/>
    <w:rsid w:val="00DC794C"/>
    <w:rsid w:val="00DC7A65"/>
    <w:rsid w:val="00DD1382"/>
    <w:rsid w:val="00DD2261"/>
    <w:rsid w:val="00DD389A"/>
    <w:rsid w:val="00DD45EF"/>
    <w:rsid w:val="00DD4C62"/>
    <w:rsid w:val="00DD5BD3"/>
    <w:rsid w:val="00DD67CB"/>
    <w:rsid w:val="00DD738D"/>
    <w:rsid w:val="00DD7AAC"/>
    <w:rsid w:val="00DD7DC0"/>
    <w:rsid w:val="00DE0173"/>
    <w:rsid w:val="00DE0ED4"/>
    <w:rsid w:val="00DE106C"/>
    <w:rsid w:val="00DE113D"/>
    <w:rsid w:val="00DE19EE"/>
    <w:rsid w:val="00DE22C0"/>
    <w:rsid w:val="00DE29C5"/>
    <w:rsid w:val="00DE576C"/>
    <w:rsid w:val="00DE60C9"/>
    <w:rsid w:val="00DE62C2"/>
    <w:rsid w:val="00DE6B8B"/>
    <w:rsid w:val="00DE7811"/>
    <w:rsid w:val="00DE7B48"/>
    <w:rsid w:val="00DE7D36"/>
    <w:rsid w:val="00DF0407"/>
    <w:rsid w:val="00DF08B5"/>
    <w:rsid w:val="00DF0F40"/>
    <w:rsid w:val="00DF1CB1"/>
    <w:rsid w:val="00DF1F10"/>
    <w:rsid w:val="00DF2F7D"/>
    <w:rsid w:val="00DF3B83"/>
    <w:rsid w:val="00DF3E41"/>
    <w:rsid w:val="00DF4144"/>
    <w:rsid w:val="00DF45D8"/>
    <w:rsid w:val="00DF558D"/>
    <w:rsid w:val="00DF5CC0"/>
    <w:rsid w:val="00DF5D9A"/>
    <w:rsid w:val="00DF7B10"/>
    <w:rsid w:val="00DF7F6B"/>
    <w:rsid w:val="00E0094C"/>
    <w:rsid w:val="00E01311"/>
    <w:rsid w:val="00E0142A"/>
    <w:rsid w:val="00E01687"/>
    <w:rsid w:val="00E01EB4"/>
    <w:rsid w:val="00E02129"/>
    <w:rsid w:val="00E0360D"/>
    <w:rsid w:val="00E0402B"/>
    <w:rsid w:val="00E04562"/>
    <w:rsid w:val="00E04EBE"/>
    <w:rsid w:val="00E05057"/>
    <w:rsid w:val="00E05BE6"/>
    <w:rsid w:val="00E05D67"/>
    <w:rsid w:val="00E05DD1"/>
    <w:rsid w:val="00E05ECA"/>
    <w:rsid w:val="00E0659F"/>
    <w:rsid w:val="00E0681B"/>
    <w:rsid w:val="00E0684A"/>
    <w:rsid w:val="00E07159"/>
    <w:rsid w:val="00E108FB"/>
    <w:rsid w:val="00E1099F"/>
    <w:rsid w:val="00E1181C"/>
    <w:rsid w:val="00E11AAC"/>
    <w:rsid w:val="00E12122"/>
    <w:rsid w:val="00E12155"/>
    <w:rsid w:val="00E12E82"/>
    <w:rsid w:val="00E13E1D"/>
    <w:rsid w:val="00E13F9C"/>
    <w:rsid w:val="00E13F9E"/>
    <w:rsid w:val="00E14B56"/>
    <w:rsid w:val="00E160F8"/>
    <w:rsid w:val="00E161AD"/>
    <w:rsid w:val="00E16509"/>
    <w:rsid w:val="00E175FF"/>
    <w:rsid w:val="00E20134"/>
    <w:rsid w:val="00E206ED"/>
    <w:rsid w:val="00E212B6"/>
    <w:rsid w:val="00E21946"/>
    <w:rsid w:val="00E21AB9"/>
    <w:rsid w:val="00E22251"/>
    <w:rsid w:val="00E2228B"/>
    <w:rsid w:val="00E22E59"/>
    <w:rsid w:val="00E23085"/>
    <w:rsid w:val="00E242AB"/>
    <w:rsid w:val="00E24DDB"/>
    <w:rsid w:val="00E25323"/>
    <w:rsid w:val="00E25720"/>
    <w:rsid w:val="00E26856"/>
    <w:rsid w:val="00E26BF5"/>
    <w:rsid w:val="00E310D5"/>
    <w:rsid w:val="00E331A7"/>
    <w:rsid w:val="00E33560"/>
    <w:rsid w:val="00E33CED"/>
    <w:rsid w:val="00E34AD0"/>
    <w:rsid w:val="00E36A9D"/>
    <w:rsid w:val="00E37099"/>
    <w:rsid w:val="00E371F3"/>
    <w:rsid w:val="00E377C5"/>
    <w:rsid w:val="00E406E3"/>
    <w:rsid w:val="00E42251"/>
    <w:rsid w:val="00E42703"/>
    <w:rsid w:val="00E42890"/>
    <w:rsid w:val="00E432CA"/>
    <w:rsid w:val="00E43A0B"/>
    <w:rsid w:val="00E44C33"/>
    <w:rsid w:val="00E45C36"/>
    <w:rsid w:val="00E4611C"/>
    <w:rsid w:val="00E46122"/>
    <w:rsid w:val="00E50343"/>
    <w:rsid w:val="00E51E57"/>
    <w:rsid w:val="00E52987"/>
    <w:rsid w:val="00E52E8E"/>
    <w:rsid w:val="00E533F4"/>
    <w:rsid w:val="00E5446B"/>
    <w:rsid w:val="00E54590"/>
    <w:rsid w:val="00E5462C"/>
    <w:rsid w:val="00E54648"/>
    <w:rsid w:val="00E54B0A"/>
    <w:rsid w:val="00E54D7B"/>
    <w:rsid w:val="00E556E5"/>
    <w:rsid w:val="00E56780"/>
    <w:rsid w:val="00E56C39"/>
    <w:rsid w:val="00E56E4B"/>
    <w:rsid w:val="00E57FBB"/>
    <w:rsid w:val="00E604E2"/>
    <w:rsid w:val="00E608EB"/>
    <w:rsid w:val="00E626EC"/>
    <w:rsid w:val="00E62893"/>
    <w:rsid w:val="00E63AA5"/>
    <w:rsid w:val="00E64494"/>
    <w:rsid w:val="00E648F4"/>
    <w:rsid w:val="00E65441"/>
    <w:rsid w:val="00E65F37"/>
    <w:rsid w:val="00E66D2B"/>
    <w:rsid w:val="00E6776F"/>
    <w:rsid w:val="00E72D79"/>
    <w:rsid w:val="00E72E77"/>
    <w:rsid w:val="00E74522"/>
    <w:rsid w:val="00E74BE8"/>
    <w:rsid w:val="00E74F2B"/>
    <w:rsid w:val="00E751E6"/>
    <w:rsid w:val="00E75C77"/>
    <w:rsid w:val="00E75F77"/>
    <w:rsid w:val="00E769DB"/>
    <w:rsid w:val="00E77353"/>
    <w:rsid w:val="00E7751F"/>
    <w:rsid w:val="00E7773E"/>
    <w:rsid w:val="00E800A5"/>
    <w:rsid w:val="00E809DC"/>
    <w:rsid w:val="00E80ADD"/>
    <w:rsid w:val="00E80C89"/>
    <w:rsid w:val="00E80DD3"/>
    <w:rsid w:val="00E80E40"/>
    <w:rsid w:val="00E81522"/>
    <w:rsid w:val="00E81988"/>
    <w:rsid w:val="00E8211E"/>
    <w:rsid w:val="00E828DD"/>
    <w:rsid w:val="00E8446E"/>
    <w:rsid w:val="00E84FB3"/>
    <w:rsid w:val="00E85081"/>
    <w:rsid w:val="00E86888"/>
    <w:rsid w:val="00E86EB9"/>
    <w:rsid w:val="00E87783"/>
    <w:rsid w:val="00E907A7"/>
    <w:rsid w:val="00E90D1E"/>
    <w:rsid w:val="00E90F97"/>
    <w:rsid w:val="00E91A01"/>
    <w:rsid w:val="00E92AB8"/>
    <w:rsid w:val="00E93D9D"/>
    <w:rsid w:val="00E93E47"/>
    <w:rsid w:val="00E94BB8"/>
    <w:rsid w:val="00E95911"/>
    <w:rsid w:val="00E95C9F"/>
    <w:rsid w:val="00E9616A"/>
    <w:rsid w:val="00E96908"/>
    <w:rsid w:val="00E976B1"/>
    <w:rsid w:val="00E97A84"/>
    <w:rsid w:val="00EA0A22"/>
    <w:rsid w:val="00EA198D"/>
    <w:rsid w:val="00EA1BFD"/>
    <w:rsid w:val="00EA231C"/>
    <w:rsid w:val="00EA2BDF"/>
    <w:rsid w:val="00EA2CAD"/>
    <w:rsid w:val="00EA4C99"/>
    <w:rsid w:val="00EA5522"/>
    <w:rsid w:val="00EA652B"/>
    <w:rsid w:val="00EA671B"/>
    <w:rsid w:val="00EA6AB1"/>
    <w:rsid w:val="00EA6D70"/>
    <w:rsid w:val="00EA6E2A"/>
    <w:rsid w:val="00EA76BA"/>
    <w:rsid w:val="00EA781B"/>
    <w:rsid w:val="00EB0784"/>
    <w:rsid w:val="00EB07E5"/>
    <w:rsid w:val="00EB0832"/>
    <w:rsid w:val="00EB0EBF"/>
    <w:rsid w:val="00EB2AF1"/>
    <w:rsid w:val="00EB2BAB"/>
    <w:rsid w:val="00EB2E85"/>
    <w:rsid w:val="00EB34A6"/>
    <w:rsid w:val="00EB3545"/>
    <w:rsid w:val="00EB44FB"/>
    <w:rsid w:val="00EB4883"/>
    <w:rsid w:val="00EB50E5"/>
    <w:rsid w:val="00EB54B7"/>
    <w:rsid w:val="00EB5A2E"/>
    <w:rsid w:val="00EB6B71"/>
    <w:rsid w:val="00EB6D8F"/>
    <w:rsid w:val="00EB77DF"/>
    <w:rsid w:val="00EB78A0"/>
    <w:rsid w:val="00EB7C83"/>
    <w:rsid w:val="00EC0AA4"/>
    <w:rsid w:val="00EC1011"/>
    <w:rsid w:val="00EC1317"/>
    <w:rsid w:val="00EC15EF"/>
    <w:rsid w:val="00EC2642"/>
    <w:rsid w:val="00EC2E8A"/>
    <w:rsid w:val="00EC31C6"/>
    <w:rsid w:val="00EC34F7"/>
    <w:rsid w:val="00EC3564"/>
    <w:rsid w:val="00EC3D63"/>
    <w:rsid w:val="00EC4061"/>
    <w:rsid w:val="00EC486D"/>
    <w:rsid w:val="00EC4D2E"/>
    <w:rsid w:val="00EC5DED"/>
    <w:rsid w:val="00EC6040"/>
    <w:rsid w:val="00EC609A"/>
    <w:rsid w:val="00EC64ED"/>
    <w:rsid w:val="00EC667E"/>
    <w:rsid w:val="00EC6977"/>
    <w:rsid w:val="00EC6B23"/>
    <w:rsid w:val="00EC6F8E"/>
    <w:rsid w:val="00EC7244"/>
    <w:rsid w:val="00ED0302"/>
    <w:rsid w:val="00ED03C3"/>
    <w:rsid w:val="00ED0C9A"/>
    <w:rsid w:val="00ED1A38"/>
    <w:rsid w:val="00ED1B48"/>
    <w:rsid w:val="00ED1E52"/>
    <w:rsid w:val="00ED2186"/>
    <w:rsid w:val="00ED33EA"/>
    <w:rsid w:val="00ED6FCA"/>
    <w:rsid w:val="00EE0267"/>
    <w:rsid w:val="00EE263C"/>
    <w:rsid w:val="00EE3087"/>
    <w:rsid w:val="00EE3B6B"/>
    <w:rsid w:val="00EE4BFA"/>
    <w:rsid w:val="00EE5670"/>
    <w:rsid w:val="00EE56DD"/>
    <w:rsid w:val="00EE66C2"/>
    <w:rsid w:val="00EE67E1"/>
    <w:rsid w:val="00EE6856"/>
    <w:rsid w:val="00EE69F8"/>
    <w:rsid w:val="00EE7006"/>
    <w:rsid w:val="00EF1701"/>
    <w:rsid w:val="00EF19A7"/>
    <w:rsid w:val="00EF2111"/>
    <w:rsid w:val="00EF3133"/>
    <w:rsid w:val="00EF31D3"/>
    <w:rsid w:val="00EF3C9C"/>
    <w:rsid w:val="00EF3E44"/>
    <w:rsid w:val="00EF69D8"/>
    <w:rsid w:val="00EF70A1"/>
    <w:rsid w:val="00EF75D2"/>
    <w:rsid w:val="00EF7DCF"/>
    <w:rsid w:val="00EF7F54"/>
    <w:rsid w:val="00F016C9"/>
    <w:rsid w:val="00F01983"/>
    <w:rsid w:val="00F01DC1"/>
    <w:rsid w:val="00F03072"/>
    <w:rsid w:val="00F030EA"/>
    <w:rsid w:val="00F03488"/>
    <w:rsid w:val="00F03702"/>
    <w:rsid w:val="00F0422E"/>
    <w:rsid w:val="00F042AE"/>
    <w:rsid w:val="00F05356"/>
    <w:rsid w:val="00F0540A"/>
    <w:rsid w:val="00F05CBB"/>
    <w:rsid w:val="00F05FC3"/>
    <w:rsid w:val="00F06CD8"/>
    <w:rsid w:val="00F06DF6"/>
    <w:rsid w:val="00F0707F"/>
    <w:rsid w:val="00F07345"/>
    <w:rsid w:val="00F111CF"/>
    <w:rsid w:val="00F1206E"/>
    <w:rsid w:val="00F122D1"/>
    <w:rsid w:val="00F128A2"/>
    <w:rsid w:val="00F12AF4"/>
    <w:rsid w:val="00F13630"/>
    <w:rsid w:val="00F13D67"/>
    <w:rsid w:val="00F13DA0"/>
    <w:rsid w:val="00F1436B"/>
    <w:rsid w:val="00F14685"/>
    <w:rsid w:val="00F14720"/>
    <w:rsid w:val="00F14C70"/>
    <w:rsid w:val="00F150C9"/>
    <w:rsid w:val="00F158B9"/>
    <w:rsid w:val="00F1669F"/>
    <w:rsid w:val="00F16744"/>
    <w:rsid w:val="00F168B7"/>
    <w:rsid w:val="00F1692E"/>
    <w:rsid w:val="00F16A5A"/>
    <w:rsid w:val="00F16A97"/>
    <w:rsid w:val="00F17F1F"/>
    <w:rsid w:val="00F17F62"/>
    <w:rsid w:val="00F2028D"/>
    <w:rsid w:val="00F20942"/>
    <w:rsid w:val="00F219C4"/>
    <w:rsid w:val="00F219D7"/>
    <w:rsid w:val="00F21F07"/>
    <w:rsid w:val="00F22506"/>
    <w:rsid w:val="00F23897"/>
    <w:rsid w:val="00F23C02"/>
    <w:rsid w:val="00F24197"/>
    <w:rsid w:val="00F25414"/>
    <w:rsid w:val="00F25E91"/>
    <w:rsid w:val="00F26E00"/>
    <w:rsid w:val="00F273F1"/>
    <w:rsid w:val="00F27975"/>
    <w:rsid w:val="00F3000A"/>
    <w:rsid w:val="00F3017A"/>
    <w:rsid w:val="00F305B4"/>
    <w:rsid w:val="00F3071D"/>
    <w:rsid w:val="00F31CF5"/>
    <w:rsid w:val="00F3309F"/>
    <w:rsid w:val="00F33196"/>
    <w:rsid w:val="00F34816"/>
    <w:rsid w:val="00F356E5"/>
    <w:rsid w:val="00F3587E"/>
    <w:rsid w:val="00F36194"/>
    <w:rsid w:val="00F3744E"/>
    <w:rsid w:val="00F40E4F"/>
    <w:rsid w:val="00F419C3"/>
    <w:rsid w:val="00F42D48"/>
    <w:rsid w:val="00F42D6D"/>
    <w:rsid w:val="00F439BF"/>
    <w:rsid w:val="00F43E49"/>
    <w:rsid w:val="00F47542"/>
    <w:rsid w:val="00F47865"/>
    <w:rsid w:val="00F47BB9"/>
    <w:rsid w:val="00F47D4F"/>
    <w:rsid w:val="00F47E73"/>
    <w:rsid w:val="00F50B57"/>
    <w:rsid w:val="00F5227B"/>
    <w:rsid w:val="00F525C0"/>
    <w:rsid w:val="00F533C3"/>
    <w:rsid w:val="00F54984"/>
    <w:rsid w:val="00F5657D"/>
    <w:rsid w:val="00F608D7"/>
    <w:rsid w:val="00F60FCB"/>
    <w:rsid w:val="00F619ED"/>
    <w:rsid w:val="00F627B6"/>
    <w:rsid w:val="00F62EDC"/>
    <w:rsid w:val="00F63238"/>
    <w:rsid w:val="00F632B1"/>
    <w:rsid w:val="00F63497"/>
    <w:rsid w:val="00F63982"/>
    <w:rsid w:val="00F6445B"/>
    <w:rsid w:val="00F64870"/>
    <w:rsid w:val="00F65BCE"/>
    <w:rsid w:val="00F664B0"/>
    <w:rsid w:val="00F665F5"/>
    <w:rsid w:val="00F677EA"/>
    <w:rsid w:val="00F67D88"/>
    <w:rsid w:val="00F708BA"/>
    <w:rsid w:val="00F72AF7"/>
    <w:rsid w:val="00F72B08"/>
    <w:rsid w:val="00F73058"/>
    <w:rsid w:val="00F730C0"/>
    <w:rsid w:val="00F74375"/>
    <w:rsid w:val="00F744E5"/>
    <w:rsid w:val="00F74B03"/>
    <w:rsid w:val="00F7566F"/>
    <w:rsid w:val="00F75A05"/>
    <w:rsid w:val="00F76573"/>
    <w:rsid w:val="00F76C6A"/>
    <w:rsid w:val="00F80132"/>
    <w:rsid w:val="00F81713"/>
    <w:rsid w:val="00F8184A"/>
    <w:rsid w:val="00F81D38"/>
    <w:rsid w:val="00F81F27"/>
    <w:rsid w:val="00F82BDA"/>
    <w:rsid w:val="00F83120"/>
    <w:rsid w:val="00F839CC"/>
    <w:rsid w:val="00F84588"/>
    <w:rsid w:val="00F84877"/>
    <w:rsid w:val="00F84993"/>
    <w:rsid w:val="00F84CD1"/>
    <w:rsid w:val="00F85D03"/>
    <w:rsid w:val="00F8659E"/>
    <w:rsid w:val="00F905FB"/>
    <w:rsid w:val="00F90983"/>
    <w:rsid w:val="00F91A79"/>
    <w:rsid w:val="00F942A7"/>
    <w:rsid w:val="00F94A87"/>
    <w:rsid w:val="00F94C76"/>
    <w:rsid w:val="00FA02B9"/>
    <w:rsid w:val="00FA06A7"/>
    <w:rsid w:val="00FA0A62"/>
    <w:rsid w:val="00FA0C09"/>
    <w:rsid w:val="00FA0C97"/>
    <w:rsid w:val="00FA0D35"/>
    <w:rsid w:val="00FA1199"/>
    <w:rsid w:val="00FA1216"/>
    <w:rsid w:val="00FA1B7C"/>
    <w:rsid w:val="00FA2E74"/>
    <w:rsid w:val="00FA3B90"/>
    <w:rsid w:val="00FA4560"/>
    <w:rsid w:val="00FA474E"/>
    <w:rsid w:val="00FA4ABC"/>
    <w:rsid w:val="00FA5B3E"/>
    <w:rsid w:val="00FA5C2E"/>
    <w:rsid w:val="00FA6388"/>
    <w:rsid w:val="00FA65EE"/>
    <w:rsid w:val="00FA6DF6"/>
    <w:rsid w:val="00FA7BD3"/>
    <w:rsid w:val="00FB07D9"/>
    <w:rsid w:val="00FB0C21"/>
    <w:rsid w:val="00FB1298"/>
    <w:rsid w:val="00FB1C47"/>
    <w:rsid w:val="00FB2631"/>
    <w:rsid w:val="00FB27CE"/>
    <w:rsid w:val="00FB2CBC"/>
    <w:rsid w:val="00FB3503"/>
    <w:rsid w:val="00FB4D19"/>
    <w:rsid w:val="00FB4F76"/>
    <w:rsid w:val="00FB564C"/>
    <w:rsid w:val="00FB5A6C"/>
    <w:rsid w:val="00FB5E75"/>
    <w:rsid w:val="00FB653D"/>
    <w:rsid w:val="00FB6A6A"/>
    <w:rsid w:val="00FB7005"/>
    <w:rsid w:val="00FC13BF"/>
    <w:rsid w:val="00FC1622"/>
    <w:rsid w:val="00FC1F95"/>
    <w:rsid w:val="00FC1FAF"/>
    <w:rsid w:val="00FC2079"/>
    <w:rsid w:val="00FC44C5"/>
    <w:rsid w:val="00FC4F0B"/>
    <w:rsid w:val="00FC5016"/>
    <w:rsid w:val="00FC5717"/>
    <w:rsid w:val="00FC6C4E"/>
    <w:rsid w:val="00FC74B2"/>
    <w:rsid w:val="00FD0AE2"/>
    <w:rsid w:val="00FD0FC9"/>
    <w:rsid w:val="00FD1B5F"/>
    <w:rsid w:val="00FD215F"/>
    <w:rsid w:val="00FD25FA"/>
    <w:rsid w:val="00FD30CA"/>
    <w:rsid w:val="00FD3B60"/>
    <w:rsid w:val="00FD3F9F"/>
    <w:rsid w:val="00FD4046"/>
    <w:rsid w:val="00FD6321"/>
    <w:rsid w:val="00FD6E11"/>
    <w:rsid w:val="00FD721F"/>
    <w:rsid w:val="00FD771E"/>
    <w:rsid w:val="00FE1B72"/>
    <w:rsid w:val="00FE2DA5"/>
    <w:rsid w:val="00FE3077"/>
    <w:rsid w:val="00FE3AA0"/>
    <w:rsid w:val="00FE4ABD"/>
    <w:rsid w:val="00FE5057"/>
    <w:rsid w:val="00FE7219"/>
    <w:rsid w:val="00FE7766"/>
    <w:rsid w:val="00FE7AB4"/>
    <w:rsid w:val="00FF0945"/>
    <w:rsid w:val="00FF1088"/>
    <w:rsid w:val="00FF16DD"/>
    <w:rsid w:val="00FF274C"/>
    <w:rsid w:val="00FF3882"/>
    <w:rsid w:val="00FF4982"/>
    <w:rsid w:val="00FF544F"/>
    <w:rsid w:val="00FF5FD8"/>
    <w:rsid w:val="00FF7036"/>
    <w:rsid w:val="00FF772B"/>
    <w:rsid w:val="00FF7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DEBA28D"/>
  <w15:docId w15:val="{8A039230-07A5-4D21-B77E-71B9CDF85F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SimSu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  <w:rsid w:val="001A6053"/>
    <w:pPr>
      <w:spacing w:before="240" w:after="240" w:line="360" w:lineRule="auto"/>
    </w:pPr>
    <w:rPr>
      <w:rFonts w:ascii="FS Me Pro" w:hAnsi="FS Me Pro" w:cs="Tahoma"/>
      <w:sz w:val="28"/>
      <w:szCs w:val="2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1A6053"/>
    <w:pPr>
      <w:keepNext/>
      <w:keepLines/>
      <w:tabs>
        <w:tab w:val="left" w:pos="5655"/>
      </w:tabs>
      <w:spacing w:before="8000"/>
      <w:outlineLvl w:val="0"/>
    </w:pPr>
    <w:rPr>
      <w:rFonts w:cs="Times New Roman"/>
      <w:b/>
      <w:bCs/>
      <w:noProof/>
      <w:color w:val="FFFFFF" w:themeColor="background1"/>
      <w:sz w:val="56"/>
      <w:szCs w:val="56"/>
      <w:lang w:val="en-US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D8726C"/>
    <w:pPr>
      <w:keepNext/>
      <w:keepLines/>
      <w:tabs>
        <w:tab w:val="left" w:pos="5655"/>
      </w:tabs>
      <w:spacing w:after="0"/>
      <w:outlineLvl w:val="1"/>
    </w:pPr>
    <w:rPr>
      <w:rFonts w:cs="Times New Roman"/>
      <w:b/>
      <w:bCs/>
      <w:color w:val="6B2976"/>
      <w:sz w:val="40"/>
      <w:szCs w:val="40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F67D88"/>
    <w:pPr>
      <w:keepNext/>
      <w:spacing w:after="0"/>
      <w:outlineLvl w:val="2"/>
    </w:pPr>
    <w:rPr>
      <w:rFonts w:cs="Times New Roma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B85A5C"/>
    <w:pPr>
      <w:keepNext/>
      <w:keepLines/>
      <w:spacing w:line="240" w:lineRule="auto"/>
      <w:outlineLvl w:val="3"/>
    </w:pPr>
    <w:rPr>
      <w:rFonts w:eastAsiaTheme="majorEastAsia" w:cstheme="majorBidi"/>
      <w:b/>
      <w:bCs/>
      <w:color w:val="6B2976"/>
      <w:sz w:val="32"/>
      <w:szCs w:val="3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26BF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F1E58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104A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34143A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1A6053"/>
    <w:rPr>
      <w:rFonts w:ascii="FS Me Pro" w:hAnsi="FS Me Pro"/>
      <w:b/>
      <w:bCs/>
      <w:noProof/>
      <w:color w:val="FFFFFF" w:themeColor="background1"/>
      <w:sz w:val="56"/>
      <w:szCs w:val="56"/>
      <w:lang w:val="en-US" w:eastAsia="x-none"/>
    </w:rPr>
  </w:style>
  <w:style w:type="character" w:customStyle="1" w:styleId="Heading2Char">
    <w:name w:val="Heading 2 Char"/>
    <w:link w:val="Heading2"/>
    <w:uiPriority w:val="9"/>
    <w:rsid w:val="00D8726C"/>
    <w:rPr>
      <w:rFonts w:ascii="FS Me Pro" w:hAnsi="FS Me Pro"/>
      <w:b/>
      <w:bCs/>
      <w:color w:val="6B2976"/>
      <w:sz w:val="40"/>
      <w:szCs w:val="40"/>
      <w:lang w:val="x-none" w:eastAsia="x-none"/>
    </w:rPr>
  </w:style>
  <w:style w:type="character" w:styleId="Strong">
    <w:name w:val="Strong"/>
    <w:uiPriority w:val="22"/>
    <w:qFormat/>
    <w:rsid w:val="002A6A49"/>
    <w:rPr>
      <w:rFonts w:ascii="FS Me Pro" w:hAnsi="FS Me Pro"/>
      <w:b/>
      <w:bCs/>
      <w:color w:val="6B2976"/>
      <w:sz w:val="28"/>
    </w:rPr>
  </w:style>
  <w:style w:type="paragraph" w:customStyle="1" w:styleId="captions">
    <w:name w:val="captions"/>
    <w:basedOn w:val="Normal"/>
    <w:qFormat/>
    <w:rsid w:val="005F45F4"/>
    <w:pPr>
      <w:spacing w:line="240" w:lineRule="auto"/>
      <w:jc w:val="center"/>
    </w:pPr>
    <w:rPr>
      <w:noProof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2A6A49"/>
    <w:rPr>
      <w:rFonts w:ascii="FS Me Pro" w:hAnsi="FS Me Pro"/>
      <w:b/>
      <w:color w:val="6B2976"/>
      <w:sz w:val="28"/>
      <w:u w:val="none"/>
    </w:rPr>
  </w:style>
  <w:style w:type="character" w:customStyle="1" w:styleId="IntenseEmphasis1">
    <w:name w:val="Intense Emphasis1"/>
    <w:basedOn w:val="Hyperlink"/>
    <w:uiPriority w:val="21"/>
    <w:qFormat/>
    <w:rsid w:val="002A6A49"/>
    <w:rPr>
      <w:rFonts w:ascii="FS Me Pro" w:hAnsi="FS Me Pro"/>
      <w:b/>
      <w:color w:val="6B2976"/>
      <w:sz w:val="28"/>
      <w:u w:val="none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Heading3Char">
    <w:name w:val="Heading 3 Char"/>
    <w:link w:val="Heading3"/>
    <w:uiPriority w:val="9"/>
    <w:rsid w:val="00F67D88"/>
    <w:rPr>
      <w:rFonts w:ascii="FS Me Pro" w:hAnsi="FS Me Pro"/>
      <w:b/>
      <w:bCs/>
      <w:sz w:val="32"/>
      <w:szCs w:val="32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4139D8"/>
    <w:pPr>
      <w:tabs>
        <w:tab w:val="center" w:pos="4513"/>
        <w:tab w:val="right" w:pos="9026"/>
      </w:tabs>
      <w:ind w:right="-850"/>
      <w:jc w:val="right"/>
    </w:pPr>
    <w:rPr>
      <w:rFonts w:cs="Times New Roman"/>
      <w:noProof/>
      <w:lang w:eastAsia="en-AU"/>
    </w:rPr>
  </w:style>
  <w:style w:type="character" w:customStyle="1" w:styleId="HeaderChar">
    <w:name w:val="Header Char"/>
    <w:link w:val="Header"/>
    <w:uiPriority w:val="99"/>
    <w:rsid w:val="004139D8"/>
    <w:rPr>
      <w:rFonts w:ascii="FS Me" w:hAnsi="FS Me"/>
      <w:noProof/>
      <w:sz w:val="28"/>
      <w:szCs w:val="22"/>
    </w:rPr>
  </w:style>
  <w:style w:type="paragraph" w:styleId="Footer">
    <w:name w:val="footer"/>
    <w:basedOn w:val="Normal"/>
    <w:link w:val="FooterChar"/>
    <w:uiPriority w:val="99"/>
    <w:unhideWhenUsed/>
    <w:rsid w:val="00816DBA"/>
    <w:pPr>
      <w:tabs>
        <w:tab w:val="center" w:pos="4513"/>
        <w:tab w:val="center" w:pos="8222"/>
      </w:tabs>
      <w:spacing w:before="120" w:after="120"/>
      <w:jc w:val="right"/>
    </w:pPr>
    <w:rPr>
      <w:rFonts w:cs="Times New Roman"/>
      <w:noProof/>
      <w:color w:val="FFFFFF" w:themeColor="background1"/>
      <w:sz w:val="22"/>
    </w:rPr>
  </w:style>
  <w:style w:type="character" w:customStyle="1" w:styleId="FooterChar">
    <w:name w:val="Footer Char"/>
    <w:link w:val="Footer"/>
    <w:uiPriority w:val="99"/>
    <w:rsid w:val="00816DBA"/>
    <w:rPr>
      <w:rFonts w:ascii="FS Me" w:hAnsi="FS Me"/>
      <w:noProof/>
      <w:color w:val="FFFFFF" w:themeColor="background1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1214F6"/>
    <w:pPr>
      <w:pBdr>
        <w:between w:val="single" w:sz="4" w:space="4" w:color="6B2976"/>
      </w:pBdr>
      <w:tabs>
        <w:tab w:val="right" w:pos="9323"/>
      </w:tabs>
      <w:spacing w:before="720" w:after="36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653E86"/>
    <w:pPr>
      <w:tabs>
        <w:tab w:val="right" w:pos="9072"/>
      </w:tabs>
      <w:spacing w:line="480" w:lineRule="auto"/>
      <w:ind w:left="272" w:right="113"/>
    </w:pPr>
  </w:style>
  <w:style w:type="paragraph" w:customStyle="1" w:styleId="Tablespacerrow">
    <w:name w:val="Table spacer row"/>
    <w:basedOn w:val="captions"/>
    <w:qFormat/>
    <w:rsid w:val="00397314"/>
    <w:rPr>
      <w:sz w:val="8"/>
      <w:lang w:val="en-US"/>
    </w:rPr>
  </w:style>
  <w:style w:type="character" w:styleId="BookTitle">
    <w:name w:val="Book Title"/>
    <w:uiPriority w:val="33"/>
    <w:rsid w:val="001E52F1"/>
    <w:rPr>
      <w:i/>
      <w:iCs/>
      <w:smallCaps/>
      <w:spacing w:val="5"/>
    </w:rPr>
  </w:style>
  <w:style w:type="paragraph" w:styleId="ListParagraph">
    <w:name w:val="List Paragraph"/>
    <w:aliases w:val="Bullet point,Bulletr List Paragraph,Content descriptions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702EAB"/>
    <w:pPr>
      <w:ind w:left="720"/>
    </w:pPr>
    <w:rPr>
      <w:rFonts w:eastAsiaTheme="minorHAnsi" w:cstheme="minorBidi"/>
    </w:rPr>
  </w:style>
  <w:style w:type="character" w:customStyle="1" w:styleId="ListParagraphChar">
    <w:name w:val="List Paragraph Char"/>
    <w:aliases w:val="Bullet point Char,Bulletr List Paragraph Char,Content descriptions Char,FooterText Char,L Char,List Paragraph Number Char,List Paragraph* Char,List Paragraph1 Char,List Paragraph11 Char,List Paragraph2 Char,NFP GP Bulleted List Char"/>
    <w:basedOn w:val="DefaultParagraphFont"/>
    <w:link w:val="ListParagraph"/>
    <w:uiPriority w:val="34"/>
    <w:locked/>
    <w:rsid w:val="00702EAB"/>
    <w:rPr>
      <w:rFonts w:ascii="FS Me" w:eastAsiaTheme="minorHAnsi" w:hAnsi="FS Me" w:cstheme="minorBidi"/>
      <w:sz w:val="28"/>
      <w:szCs w:val="22"/>
      <w:lang w:eastAsia="en-US"/>
    </w:rPr>
  </w:style>
  <w:style w:type="character" w:styleId="Emphasis">
    <w:name w:val="Emphasis"/>
    <w:basedOn w:val="DefaultParagraphFont"/>
    <w:uiPriority w:val="20"/>
    <w:qFormat/>
    <w:rsid w:val="0022452E"/>
    <w:rPr>
      <w:i/>
      <w:iCs/>
    </w:rPr>
  </w:style>
  <w:style w:type="character" w:styleId="SubtleEmphasis">
    <w:name w:val="Subtle Emphasis"/>
    <w:basedOn w:val="DefaultParagraphFont"/>
    <w:uiPriority w:val="19"/>
    <w:rsid w:val="004E6638"/>
    <w:rPr>
      <w:i/>
      <w:iCs/>
      <w:color w:val="404040" w:themeColor="text1" w:themeTint="BF"/>
    </w:rPr>
  </w:style>
  <w:style w:type="paragraph" w:styleId="TOC3">
    <w:name w:val="toc 3"/>
    <w:basedOn w:val="Normal"/>
    <w:next w:val="Normal"/>
    <w:autoRedefine/>
    <w:uiPriority w:val="39"/>
    <w:unhideWhenUsed/>
    <w:rsid w:val="0085761A"/>
    <w:pPr>
      <w:spacing w:after="100"/>
      <w:ind w:left="560"/>
    </w:pPr>
  </w:style>
  <w:style w:type="character" w:customStyle="1" w:styleId="Heading4Char">
    <w:name w:val="Heading 4 Char"/>
    <w:basedOn w:val="DefaultParagraphFont"/>
    <w:link w:val="Heading4"/>
    <w:uiPriority w:val="9"/>
    <w:rsid w:val="00B85A5C"/>
    <w:rPr>
      <w:rFonts w:ascii="FS Me Pro" w:eastAsiaTheme="majorEastAsia" w:hAnsi="FS Me Pro" w:cstheme="majorBidi"/>
      <w:b/>
      <w:bCs/>
      <w:color w:val="6B2976"/>
      <w:sz w:val="32"/>
      <w:szCs w:val="32"/>
      <w:lang w:eastAsia="en-US"/>
    </w:rPr>
  </w:style>
  <w:style w:type="paragraph" w:styleId="NormalWeb">
    <w:name w:val="Normal (Web)"/>
    <w:basedOn w:val="Normal"/>
    <w:uiPriority w:val="99"/>
    <w:unhideWhenUsed/>
    <w:rsid w:val="00677E6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table" w:styleId="TableGridLight">
    <w:name w:val="Grid Table Light"/>
    <w:basedOn w:val="TableNormal"/>
    <w:uiPriority w:val="40"/>
    <w:rsid w:val="001E538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E42890"/>
    <w:rPr>
      <w:rFonts w:ascii="Arial" w:hAnsi="Arial" w:cs="Tahoma"/>
      <w:sz w:val="28"/>
      <w:szCs w:val="22"/>
      <w:lang w:eastAsia="en-US"/>
    </w:rPr>
  </w:style>
  <w:style w:type="table" w:customStyle="1" w:styleId="Style1">
    <w:name w:val="Style1"/>
    <w:basedOn w:val="TableNormal"/>
    <w:uiPriority w:val="99"/>
    <w:rsid w:val="008A6B5D"/>
    <w:tblPr/>
    <w:tcPr>
      <w:vAlign w:val="center"/>
    </w:tcPr>
    <w:tblStylePr w:type="firstCol">
      <w:pPr>
        <w:wordWrap/>
        <w:jc w:val="center"/>
      </w:p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13F9E"/>
    <w:rPr>
      <w:color w:val="808080"/>
      <w:shd w:val="clear" w:color="auto" w:fill="E6E6E6"/>
    </w:rPr>
  </w:style>
  <w:style w:type="paragraph" w:customStyle="1" w:styleId="Footerndisgovau">
    <w:name w:val="Footer_ndis.gov.au"/>
    <w:basedOn w:val="Footer"/>
    <w:uiPriority w:val="49"/>
    <w:rsid w:val="00BE3FC7"/>
    <w:pPr>
      <w:spacing w:before="0" w:after="0"/>
      <w:ind w:left="-850"/>
    </w:pPr>
    <w:rPr>
      <w:bCs/>
      <w:color w:val="6B2976"/>
      <w:sz w:val="56"/>
      <w:szCs w:val="56"/>
    </w:rPr>
  </w:style>
  <w:style w:type="paragraph" w:styleId="EndnoteText">
    <w:name w:val="endnote text"/>
    <w:basedOn w:val="Normal"/>
    <w:link w:val="EndnoteTextChar"/>
    <w:uiPriority w:val="99"/>
    <w:unhideWhenUsed/>
    <w:rsid w:val="00082754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082754"/>
    <w:rPr>
      <w:rFonts w:ascii="FS Me" w:hAnsi="FS Me" w:cs="Tahoma"/>
      <w:sz w:val="24"/>
      <w:szCs w:val="24"/>
      <w:lang w:eastAsia="en-US"/>
    </w:rPr>
  </w:style>
  <w:style w:type="numbering" w:customStyle="1" w:styleId="HeadingsList">
    <w:name w:val="Headings List"/>
    <w:uiPriority w:val="99"/>
    <w:rsid w:val="00E0142A"/>
    <w:pPr>
      <w:numPr>
        <w:numId w:val="1"/>
      </w:numPr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D031E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F3AEC"/>
    <w:rPr>
      <w:color w:val="605E5C"/>
      <w:shd w:val="clear" w:color="auto" w:fill="E1DFDD"/>
    </w:rPr>
  </w:style>
  <w:style w:type="paragraph" w:styleId="TOCHeading">
    <w:name w:val="TOC Heading"/>
    <w:basedOn w:val="Heading2"/>
    <w:next w:val="Normal"/>
    <w:uiPriority w:val="39"/>
    <w:unhideWhenUsed/>
    <w:qFormat/>
    <w:rsid w:val="00B24473"/>
  </w:style>
  <w:style w:type="paragraph" w:styleId="Title">
    <w:name w:val="Title"/>
    <w:basedOn w:val="Heading1"/>
    <w:next w:val="Normal"/>
    <w:link w:val="TitleChar"/>
    <w:uiPriority w:val="10"/>
    <w:qFormat/>
    <w:rsid w:val="00AA2531"/>
    <w:pPr>
      <w:spacing w:before="120"/>
    </w:pPr>
  </w:style>
  <w:style w:type="character" w:customStyle="1" w:styleId="TitleChar">
    <w:name w:val="Title Char"/>
    <w:basedOn w:val="DefaultParagraphFont"/>
    <w:link w:val="Title"/>
    <w:uiPriority w:val="10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1A6053"/>
    <w:pPr>
      <w:spacing w:before="360" w:after="360"/>
    </w:pPr>
    <w:rPr>
      <w:color w:val="FFFFFF" w:themeColor="background1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1A6053"/>
    <w:rPr>
      <w:rFonts w:ascii="FS Me Pro" w:hAnsi="FS Me Pro"/>
      <w:b/>
      <w:bCs/>
      <w:color w:val="FFFFFF" w:themeColor="background1"/>
      <w:sz w:val="40"/>
      <w:szCs w:val="40"/>
      <w:lang w:val="en-US" w:eastAsia="x-none"/>
    </w:rPr>
  </w:style>
  <w:style w:type="character" w:styleId="IntenseEmphasis">
    <w:name w:val="Intense Emphasis"/>
    <w:basedOn w:val="DefaultParagraphFont"/>
    <w:uiPriority w:val="21"/>
    <w:qFormat/>
    <w:rsid w:val="00A617B5"/>
    <w:rPr>
      <w:b/>
      <w:i/>
      <w:iCs/>
      <w:color w:val="auto"/>
    </w:rPr>
  </w:style>
  <w:style w:type="table" w:customStyle="1" w:styleId="Style11">
    <w:name w:val="Style11"/>
    <w:basedOn w:val="TableNormal"/>
    <w:uiPriority w:val="99"/>
    <w:rsid w:val="009C08E3"/>
    <w:tblPr/>
    <w:tcPr>
      <w:vAlign w:val="center"/>
    </w:tcPr>
    <w:tblStylePr w:type="firstCol">
      <w:pPr>
        <w:jc w:val="center"/>
      </w:pPr>
    </w:tblStylePr>
  </w:style>
  <w:style w:type="character" w:styleId="PlaceholderText">
    <w:name w:val="Placeholder Text"/>
    <w:basedOn w:val="DefaultParagraphFont"/>
    <w:uiPriority w:val="99"/>
    <w:semiHidden/>
    <w:rsid w:val="002E0A8A"/>
    <w:rPr>
      <w:color w:val="808080"/>
    </w:rPr>
  </w:style>
  <w:style w:type="paragraph" w:customStyle="1" w:styleId="ProductCode">
    <w:name w:val="Product Code"/>
    <w:basedOn w:val="Backpagetext"/>
    <w:rsid w:val="00CB3B8E"/>
    <w:rPr>
      <w:b w:val="0"/>
      <w:sz w:val="24"/>
      <w:szCs w:val="18"/>
    </w:rPr>
  </w:style>
  <w:style w:type="paragraph" w:customStyle="1" w:styleId="Footerfrontpage">
    <w:name w:val="Footer_front page"/>
    <w:basedOn w:val="Normal"/>
    <w:qFormat/>
    <w:rsid w:val="00B62904"/>
    <w:rPr>
      <w:b/>
      <w:bCs/>
      <w:color w:val="FFFFFF" w:themeColor="background1"/>
      <w:sz w:val="32"/>
      <w:szCs w:val="24"/>
    </w:rPr>
  </w:style>
  <w:style w:type="paragraph" w:customStyle="1" w:styleId="Body">
    <w:name w:val="Body"/>
    <w:basedOn w:val="Normal"/>
    <w:uiPriority w:val="99"/>
    <w:rsid w:val="00AA574A"/>
    <w:pPr>
      <w:suppressAutoHyphens/>
      <w:autoSpaceDE w:val="0"/>
      <w:autoSpaceDN w:val="0"/>
      <w:adjustRightInd w:val="0"/>
      <w:spacing w:before="0" w:after="227" w:line="480" w:lineRule="atLeast"/>
      <w:textAlignment w:val="center"/>
    </w:pPr>
    <w:rPr>
      <w:rFonts w:cs="FS Me"/>
      <w:color w:val="000000"/>
      <w:w w:val="103"/>
      <w:lang w:val="en-GB" w:eastAsia="en-AU"/>
    </w:rPr>
  </w:style>
  <w:style w:type="paragraph" w:customStyle="1" w:styleId="Heading2SectionBreak">
    <w:name w:val="Heading 2_Section Break"/>
    <w:basedOn w:val="Heading2"/>
    <w:qFormat/>
    <w:rsid w:val="00C36784"/>
    <w:pPr>
      <w:spacing w:before="9000" w:after="120"/>
    </w:pPr>
    <w:rPr>
      <w:color w:val="FFFFFF" w:themeColor="background1"/>
      <w:sz w:val="52"/>
    </w:rPr>
  </w:style>
  <w:style w:type="paragraph" w:customStyle="1" w:styleId="Backpagetext">
    <w:name w:val="Back page text"/>
    <w:basedOn w:val="Normal"/>
    <w:qFormat/>
    <w:rsid w:val="00CB3B8E"/>
    <w:rPr>
      <w:b/>
      <w:bCs/>
      <w:color w:val="FFFFFF" w:themeColor="background1"/>
      <w:sz w:val="44"/>
      <w:szCs w:val="32"/>
      <w:lang w:val="en-US"/>
    </w:rPr>
  </w:style>
  <w:style w:type="paragraph" w:customStyle="1" w:styleId="Image">
    <w:name w:val="Image"/>
    <w:basedOn w:val="Normal"/>
    <w:qFormat/>
    <w:rsid w:val="00463A40"/>
    <w:pPr>
      <w:snapToGrid w:val="0"/>
      <w:jc w:val="center"/>
    </w:pPr>
  </w:style>
  <w:style w:type="paragraph" w:styleId="NoSpacing">
    <w:name w:val="No Spacing"/>
    <w:uiPriority w:val="1"/>
    <w:qFormat/>
    <w:rsid w:val="00463A40"/>
    <w:rPr>
      <w:rFonts w:ascii="FS Me" w:hAnsi="FS Me" w:cs="Tahoma"/>
      <w:sz w:val="28"/>
      <w:szCs w:val="22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rsid w:val="00E26BF5"/>
    <w:rPr>
      <w:rFonts w:asciiTheme="majorHAnsi" w:eastAsiaTheme="majorEastAsia" w:hAnsiTheme="majorHAnsi" w:cstheme="majorBidi"/>
      <w:color w:val="4F1E58" w:themeColor="accent1" w:themeShade="BF"/>
      <w:sz w:val="28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104A9"/>
    <w:rPr>
      <w:rFonts w:asciiTheme="majorHAnsi" w:eastAsiaTheme="majorEastAsia" w:hAnsiTheme="majorHAnsi" w:cstheme="majorBidi"/>
      <w:color w:val="34143A" w:themeColor="accent1" w:themeShade="7F"/>
      <w:sz w:val="28"/>
      <w:szCs w:val="22"/>
      <w:lang w:eastAsia="en-US"/>
    </w:rPr>
  </w:style>
  <w:style w:type="character" w:customStyle="1" w:styleId="Statisticstyle">
    <w:name w:val="Statistic style"/>
    <w:basedOn w:val="DefaultParagraphFont"/>
    <w:uiPriority w:val="1"/>
    <w:qFormat/>
    <w:rsid w:val="007901A0"/>
    <w:rPr>
      <w:rFonts w:ascii="FS Me Pro" w:hAnsi="FS Me Pro"/>
      <w:b/>
      <w:color w:val="6B2976"/>
      <w:position w:val="-2"/>
      <w:sz w:val="36"/>
    </w:rPr>
  </w:style>
  <w:style w:type="paragraph" w:customStyle="1" w:styleId="WordList">
    <w:name w:val="Word List"/>
    <w:basedOn w:val="Normal"/>
    <w:qFormat/>
    <w:rsid w:val="009C19DC"/>
    <w:pPr>
      <w:outlineLvl w:val="2"/>
    </w:pPr>
    <w:rPr>
      <w:b/>
      <w:color w:val="6B297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63" Type="http://schemas.openxmlformats.org/officeDocument/2006/relationships/image" Target="media/image52.jpeg"/><Relationship Id="rId84" Type="http://schemas.openxmlformats.org/officeDocument/2006/relationships/image" Target="media/image71.jpeg"/><Relationship Id="rId138" Type="http://schemas.openxmlformats.org/officeDocument/2006/relationships/image" Target="media/image117.jpeg"/><Relationship Id="rId159" Type="http://schemas.openxmlformats.org/officeDocument/2006/relationships/theme" Target="theme/theme1.xml"/><Relationship Id="rId107" Type="http://schemas.openxmlformats.org/officeDocument/2006/relationships/image" Target="media/image91.jpeg"/><Relationship Id="rId11" Type="http://schemas.openxmlformats.org/officeDocument/2006/relationships/image" Target="media/image1.png"/><Relationship Id="rId32" Type="http://schemas.openxmlformats.org/officeDocument/2006/relationships/image" Target="media/image21.jpeg"/><Relationship Id="rId53" Type="http://schemas.openxmlformats.org/officeDocument/2006/relationships/image" Target="media/image42.jpeg"/><Relationship Id="rId74" Type="http://schemas.openxmlformats.org/officeDocument/2006/relationships/image" Target="media/image62.jpeg"/><Relationship Id="rId128" Type="http://schemas.openxmlformats.org/officeDocument/2006/relationships/image" Target="media/image109.jpeg"/><Relationship Id="rId149" Type="http://schemas.openxmlformats.org/officeDocument/2006/relationships/image" Target="media/image126.png"/><Relationship Id="rId5" Type="http://schemas.openxmlformats.org/officeDocument/2006/relationships/numbering" Target="numbering.xml"/><Relationship Id="rId95" Type="http://schemas.openxmlformats.org/officeDocument/2006/relationships/image" Target="media/image81.jpeg"/><Relationship Id="rId22" Type="http://schemas.openxmlformats.org/officeDocument/2006/relationships/image" Target="media/image11.jpeg"/><Relationship Id="rId43" Type="http://schemas.openxmlformats.org/officeDocument/2006/relationships/image" Target="media/image32.jpeg"/><Relationship Id="rId64" Type="http://schemas.openxmlformats.org/officeDocument/2006/relationships/image" Target="media/image53.jpeg"/><Relationship Id="rId118" Type="http://schemas.openxmlformats.org/officeDocument/2006/relationships/image" Target="media/image101.jpeg"/><Relationship Id="rId139" Type="http://schemas.openxmlformats.org/officeDocument/2006/relationships/hyperlink" Target="http://www.ndis.gov.au" TargetMode="External"/><Relationship Id="rId80" Type="http://schemas.openxmlformats.org/officeDocument/2006/relationships/image" Target="media/image68.jpeg"/><Relationship Id="rId85" Type="http://schemas.openxmlformats.org/officeDocument/2006/relationships/image" Target="media/image72.png"/><Relationship Id="rId150" Type="http://schemas.openxmlformats.org/officeDocument/2006/relationships/hyperlink" Target="http://www.informationaccessgroup.com" TargetMode="External"/><Relationship Id="rId155" Type="http://schemas.openxmlformats.org/officeDocument/2006/relationships/header" Target="header2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88.jpeg"/><Relationship Id="rId108" Type="http://schemas.openxmlformats.org/officeDocument/2006/relationships/image" Target="media/image92.jpeg"/><Relationship Id="rId124" Type="http://schemas.openxmlformats.org/officeDocument/2006/relationships/image" Target="media/image106.jpeg"/><Relationship Id="rId129" Type="http://schemas.openxmlformats.org/officeDocument/2006/relationships/image" Target="media/image110.jpeg"/><Relationship Id="rId54" Type="http://schemas.openxmlformats.org/officeDocument/2006/relationships/image" Target="media/image43.jpeg"/><Relationship Id="rId70" Type="http://schemas.openxmlformats.org/officeDocument/2006/relationships/image" Target="media/image59.jpeg"/><Relationship Id="rId75" Type="http://schemas.openxmlformats.org/officeDocument/2006/relationships/image" Target="media/image63.jpe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40" Type="http://schemas.openxmlformats.org/officeDocument/2006/relationships/image" Target="media/image118.jpeg"/><Relationship Id="rId145" Type="http://schemas.openxmlformats.org/officeDocument/2006/relationships/image" Target="media/image122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98.jpeg"/><Relationship Id="rId119" Type="http://schemas.openxmlformats.org/officeDocument/2006/relationships/image" Target="media/image102.jpeg"/><Relationship Id="rId44" Type="http://schemas.openxmlformats.org/officeDocument/2006/relationships/image" Target="media/image33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81" Type="http://schemas.openxmlformats.org/officeDocument/2006/relationships/image" Target="media/image69.jpeg"/><Relationship Id="rId86" Type="http://schemas.openxmlformats.org/officeDocument/2006/relationships/image" Target="media/image73.jpeg"/><Relationship Id="rId130" Type="http://schemas.openxmlformats.org/officeDocument/2006/relationships/image" Target="media/image111.jpeg"/><Relationship Id="rId135" Type="http://schemas.openxmlformats.org/officeDocument/2006/relationships/image" Target="media/image115.png"/><Relationship Id="rId151" Type="http://schemas.openxmlformats.org/officeDocument/2006/relationships/footer" Target="footer1.xml"/><Relationship Id="rId156" Type="http://schemas.openxmlformats.org/officeDocument/2006/relationships/footer" Target="footer4.xml"/><Relationship Id="rId13" Type="http://schemas.openxmlformats.org/officeDocument/2006/relationships/image" Target="media/image3.jpeg"/><Relationship Id="rId18" Type="http://schemas.openxmlformats.org/officeDocument/2006/relationships/hyperlink" Target="http://www.ndis.gov.au/CALD" TargetMode="External"/><Relationship Id="rId39" Type="http://schemas.openxmlformats.org/officeDocument/2006/relationships/image" Target="media/image28.jpeg"/><Relationship Id="rId109" Type="http://schemas.openxmlformats.org/officeDocument/2006/relationships/image" Target="media/image93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4.jpeg"/><Relationship Id="rId97" Type="http://schemas.openxmlformats.org/officeDocument/2006/relationships/hyperlink" Target="http://www.ndis.gov.au/CALD" TargetMode="External"/><Relationship Id="rId104" Type="http://schemas.openxmlformats.org/officeDocument/2006/relationships/image" Target="media/image89.jpeg"/><Relationship Id="rId120" Type="http://schemas.openxmlformats.org/officeDocument/2006/relationships/image" Target="media/image103.jpeg"/><Relationship Id="rId125" Type="http://schemas.openxmlformats.org/officeDocument/2006/relationships/hyperlink" Target="http://www.ndis.gov.au/CALD" TargetMode="External"/><Relationship Id="rId141" Type="http://schemas.openxmlformats.org/officeDocument/2006/relationships/image" Target="media/image119.jpeg"/><Relationship Id="rId146" Type="http://schemas.openxmlformats.org/officeDocument/2006/relationships/image" Target="media/image123.jpeg"/><Relationship Id="rId7" Type="http://schemas.openxmlformats.org/officeDocument/2006/relationships/settings" Target="settings.xml"/><Relationship Id="rId71" Type="http://schemas.openxmlformats.org/officeDocument/2006/relationships/image" Target="media/image60.jpeg"/><Relationship Id="rId92" Type="http://schemas.openxmlformats.org/officeDocument/2006/relationships/image" Target="media/image78.jpeg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4.jpeg"/><Relationship Id="rId110" Type="http://schemas.openxmlformats.org/officeDocument/2006/relationships/image" Target="media/image94.jpeg"/><Relationship Id="rId115" Type="http://schemas.openxmlformats.org/officeDocument/2006/relationships/hyperlink" Target="http://www.ndis.gov.au/CALD" TargetMode="External"/><Relationship Id="rId131" Type="http://schemas.openxmlformats.org/officeDocument/2006/relationships/image" Target="media/image112.jpeg"/><Relationship Id="rId136" Type="http://schemas.openxmlformats.org/officeDocument/2006/relationships/hyperlink" Target="https://www.facebook.com/NDISAus" TargetMode="External"/><Relationship Id="rId157" Type="http://schemas.openxmlformats.org/officeDocument/2006/relationships/fontTable" Target="fontTable.xml"/><Relationship Id="rId61" Type="http://schemas.openxmlformats.org/officeDocument/2006/relationships/image" Target="media/image50.jpeg"/><Relationship Id="rId82" Type="http://schemas.openxmlformats.org/officeDocument/2006/relationships/hyperlink" Target="http://www.ndis.gov.au/CALD" TargetMode="External"/><Relationship Id="rId152" Type="http://schemas.openxmlformats.org/officeDocument/2006/relationships/header" Target="header1.xml"/><Relationship Id="rId19" Type="http://schemas.openxmlformats.org/officeDocument/2006/relationships/image" Target="media/image8.jpeg"/><Relationship Id="rId14" Type="http://schemas.openxmlformats.org/officeDocument/2006/relationships/image" Target="media/image4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5.jpeg"/><Relationship Id="rId100" Type="http://schemas.openxmlformats.org/officeDocument/2006/relationships/image" Target="media/image85.jpeg"/><Relationship Id="rId105" Type="http://schemas.openxmlformats.org/officeDocument/2006/relationships/hyperlink" Target="http://www.ndis.gov.au/CALD" TargetMode="External"/><Relationship Id="rId126" Type="http://schemas.openxmlformats.org/officeDocument/2006/relationships/image" Target="media/image107.jpeg"/><Relationship Id="rId147" Type="http://schemas.openxmlformats.org/officeDocument/2006/relationships/image" Target="media/image124.jpeg"/><Relationship Id="rId8" Type="http://schemas.openxmlformats.org/officeDocument/2006/relationships/webSettings" Target="webSettings.xml"/><Relationship Id="rId51" Type="http://schemas.openxmlformats.org/officeDocument/2006/relationships/image" Target="media/image40.jpeg"/><Relationship Id="rId72" Type="http://schemas.openxmlformats.org/officeDocument/2006/relationships/hyperlink" Target="http://www.ndis.gov.au/CALD" TargetMode="External"/><Relationship Id="rId93" Type="http://schemas.openxmlformats.org/officeDocument/2006/relationships/image" Target="media/image79.jpeg"/><Relationship Id="rId98" Type="http://schemas.openxmlformats.org/officeDocument/2006/relationships/image" Target="media/image83.jpeg"/><Relationship Id="rId121" Type="http://schemas.openxmlformats.org/officeDocument/2006/relationships/image" Target="media/image104.jpeg"/><Relationship Id="rId142" Type="http://schemas.openxmlformats.org/officeDocument/2006/relationships/image" Target="media/image120.jpeg"/><Relationship Id="rId3" Type="http://schemas.openxmlformats.org/officeDocument/2006/relationships/customXml" Target="../customXml/item3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99.jpeg"/><Relationship Id="rId137" Type="http://schemas.openxmlformats.org/officeDocument/2006/relationships/image" Target="media/image116.jpeg"/><Relationship Id="rId158" Type="http://schemas.openxmlformats.org/officeDocument/2006/relationships/glossaryDocument" Target="glossary/document.xml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11" Type="http://schemas.openxmlformats.org/officeDocument/2006/relationships/image" Target="media/image95.jpeg"/><Relationship Id="rId132" Type="http://schemas.openxmlformats.org/officeDocument/2006/relationships/image" Target="media/image113.jpeg"/><Relationship Id="rId153" Type="http://schemas.openxmlformats.org/officeDocument/2006/relationships/footer" Target="footer2.xml"/><Relationship Id="rId15" Type="http://schemas.openxmlformats.org/officeDocument/2006/relationships/image" Target="media/image5.png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0.jpeg"/><Relationship Id="rId127" Type="http://schemas.openxmlformats.org/officeDocument/2006/relationships/image" Target="media/image108.jpeg"/><Relationship Id="rId10" Type="http://schemas.openxmlformats.org/officeDocument/2006/relationships/endnotes" Target="endnotes.xml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94" Type="http://schemas.openxmlformats.org/officeDocument/2006/relationships/image" Target="media/image80.pn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5.jpeg"/><Relationship Id="rId143" Type="http://schemas.openxmlformats.org/officeDocument/2006/relationships/image" Target="media/image121.png"/><Relationship Id="rId148" Type="http://schemas.openxmlformats.org/officeDocument/2006/relationships/image" Target="media/image125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5.jpe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hyperlink" Target="http://www.ndis.gov.au/CALD" TargetMode="External"/><Relationship Id="rId112" Type="http://schemas.openxmlformats.org/officeDocument/2006/relationships/image" Target="media/image96.jpeg"/><Relationship Id="rId133" Type="http://schemas.openxmlformats.org/officeDocument/2006/relationships/hyperlink" Target="http://www.ndis.gov.au" TargetMode="External"/><Relationship Id="rId154" Type="http://schemas.openxmlformats.org/officeDocument/2006/relationships/footer" Target="footer3.xml"/><Relationship Id="rId16" Type="http://schemas.openxmlformats.org/officeDocument/2006/relationships/image" Target="media/image6.jpe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7.jpeg"/><Relationship Id="rId102" Type="http://schemas.openxmlformats.org/officeDocument/2006/relationships/image" Target="media/image87.jpeg"/><Relationship Id="rId123" Type="http://schemas.openxmlformats.org/officeDocument/2006/relationships/hyperlink" Target="http://www.ndis.gov.au/CALD" TargetMode="External"/><Relationship Id="rId144" Type="http://schemas.openxmlformats.org/officeDocument/2006/relationships/hyperlink" Target="http://www.accesshub.gov.au/about-the-nrs" TargetMode="External"/><Relationship Id="rId90" Type="http://schemas.openxmlformats.org/officeDocument/2006/relationships/image" Target="media/image76.jpeg"/><Relationship Id="rId27" Type="http://schemas.openxmlformats.org/officeDocument/2006/relationships/image" Target="media/image16.jpeg"/><Relationship Id="rId48" Type="http://schemas.openxmlformats.org/officeDocument/2006/relationships/image" Target="media/image37.jpeg"/><Relationship Id="rId69" Type="http://schemas.openxmlformats.org/officeDocument/2006/relationships/image" Target="media/image58.jpeg"/><Relationship Id="rId113" Type="http://schemas.openxmlformats.org/officeDocument/2006/relationships/image" Target="media/image97.jpeg"/><Relationship Id="rId134" Type="http://schemas.openxmlformats.org/officeDocument/2006/relationships/image" Target="media/image11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7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9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IAG%20images\Client%20logos%20and%20branding\NDIA\XXXX%20-%20NDIA%20-%20Easy%20Read%20Word%20Template%20-%202022%20Dec%201%20-%20use%20this%20on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6AFA6750E784AC0BC2498A09368442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BD535F-0828-4FE2-B777-F1639FD71252}"/>
      </w:docPartPr>
      <w:docPartBody>
        <w:p w:rsidR="000E6558" w:rsidRDefault="00D909C0">
          <w:pPr>
            <w:pStyle w:val="06AFA6750E784AC0BC2498A093684423"/>
          </w:pPr>
          <w:r w:rsidRPr="003C132E">
            <w:rPr>
              <w:rStyle w:val="PlaceholderText"/>
            </w:rPr>
            <w:t>[Title]</w:t>
          </w:r>
        </w:p>
      </w:docPartBody>
    </w:docPart>
    <w:docPart>
      <w:docPartPr>
        <w:name w:val="135C2B978D244C5B8F1BEA8F248C9C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BEBAE50-23AF-4C4A-BBA2-DC824684A2B6}"/>
      </w:docPartPr>
      <w:docPartBody>
        <w:p w:rsidR="000E6558" w:rsidRDefault="00D909C0">
          <w:pPr>
            <w:pStyle w:val="135C2B978D244C5B8F1BEA8F248C9CC2"/>
          </w:pPr>
          <w:r w:rsidRPr="003C132E">
            <w:rPr>
              <w:rStyle w:val="PlaceholderText"/>
            </w:rPr>
            <w:t>Click or tap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bordersDoNotSurroundHeader/>
  <w:bordersDoNotSurroundFooter/>
  <w:defaultTabStop w:val="720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558"/>
    <w:rsid w:val="000014A5"/>
    <w:rsid w:val="000C445F"/>
    <w:rsid w:val="000E6558"/>
    <w:rsid w:val="000F132A"/>
    <w:rsid w:val="00175B65"/>
    <w:rsid w:val="001E1925"/>
    <w:rsid w:val="0023322F"/>
    <w:rsid w:val="002A4536"/>
    <w:rsid w:val="003710BD"/>
    <w:rsid w:val="00412BB5"/>
    <w:rsid w:val="00432856"/>
    <w:rsid w:val="00507C2D"/>
    <w:rsid w:val="00536784"/>
    <w:rsid w:val="005F2ACE"/>
    <w:rsid w:val="0062434D"/>
    <w:rsid w:val="00624E95"/>
    <w:rsid w:val="00717695"/>
    <w:rsid w:val="00741515"/>
    <w:rsid w:val="0079589E"/>
    <w:rsid w:val="007B54B5"/>
    <w:rsid w:val="007D4641"/>
    <w:rsid w:val="007E409B"/>
    <w:rsid w:val="008023DC"/>
    <w:rsid w:val="008902C5"/>
    <w:rsid w:val="0095447F"/>
    <w:rsid w:val="00997A79"/>
    <w:rsid w:val="009E29C5"/>
    <w:rsid w:val="009F3189"/>
    <w:rsid w:val="00B90C78"/>
    <w:rsid w:val="00CD28C3"/>
    <w:rsid w:val="00CF48B8"/>
    <w:rsid w:val="00D30C95"/>
    <w:rsid w:val="00D65062"/>
    <w:rsid w:val="00D909C0"/>
    <w:rsid w:val="00DA484E"/>
    <w:rsid w:val="00DA6EF4"/>
    <w:rsid w:val="00E10EBA"/>
    <w:rsid w:val="00E50353"/>
    <w:rsid w:val="00E55E0C"/>
    <w:rsid w:val="00F05282"/>
    <w:rsid w:val="00F14DC0"/>
    <w:rsid w:val="00F460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AU" w:eastAsia="en-A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432856"/>
    <w:rPr>
      <w:color w:val="808080"/>
    </w:rPr>
  </w:style>
  <w:style w:type="paragraph" w:customStyle="1" w:styleId="06AFA6750E784AC0BC2498A093684423">
    <w:name w:val="06AFA6750E784AC0BC2498A093684423"/>
  </w:style>
  <w:style w:type="paragraph" w:customStyle="1" w:styleId="135C2B978D244C5B8F1BEA8F248C9CC2">
    <w:name w:val="135C2B978D244C5B8F1BEA8F248C9CC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NDIA">
      <a:dk1>
        <a:sysClr val="windowText" lastClr="000000"/>
      </a:dk1>
      <a:lt1>
        <a:sysClr val="window" lastClr="FFFFFF"/>
      </a:lt1>
      <a:dk2>
        <a:srgbClr val="6B2976"/>
      </a:dk2>
      <a:lt2>
        <a:srgbClr val="D4C5D7"/>
      </a:lt2>
      <a:accent1>
        <a:srgbClr val="6B2976"/>
      </a:accent1>
      <a:accent2>
        <a:srgbClr val="8AC640"/>
      </a:accent2>
      <a:accent3>
        <a:srgbClr val="009EAD"/>
      </a:accent3>
      <a:accent4>
        <a:srgbClr val="C5296D"/>
      </a:accent4>
      <a:accent5>
        <a:srgbClr val="FAA41A"/>
      </a:accent5>
      <a:accent6>
        <a:srgbClr val="F26322"/>
      </a:accent6>
      <a:hlink>
        <a:srgbClr val="6B2976"/>
      </a:hlink>
      <a:folHlink>
        <a:srgbClr val="C5296D"/>
      </a:folHlink>
    </a:clrScheme>
    <a:fontScheme name="NDIA">
      <a:majorFont>
        <a:latin typeface="FS Me Pro Heavy"/>
        <a:ea typeface=""/>
        <a:cs typeface=""/>
      </a:majorFont>
      <a:minorFont>
        <a:latin typeface="FS M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B3E7B947A47C48883DBCBABBF9695E" ma:contentTypeVersion="16" ma:contentTypeDescription="Create a new document." ma:contentTypeScope="" ma:versionID="8d91b00162ae1b017312bd299423e7a0">
  <xsd:schema xmlns:xsd="http://www.w3.org/2001/XMLSchema" xmlns:xs="http://www.w3.org/2001/XMLSchema" xmlns:p="http://schemas.microsoft.com/office/2006/metadata/properties" xmlns:ns2="fc3bfd07-c524-4227-a812-b1f8ee2d463b" xmlns:ns3="c8d4ce67-7909-48f8-adba-10a38cadedde" targetNamespace="http://schemas.microsoft.com/office/2006/metadata/properties" ma:root="true" ma:fieldsID="9ede7192fb79d4a32650dda8f1e9fd45" ns2:_="" ns3:_="">
    <xsd:import namespace="fc3bfd07-c524-4227-a812-b1f8ee2d463b"/>
    <xsd:import namespace="c8d4ce67-7909-48f8-adba-10a38cadedd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MediaServiceDateTake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3bfd07-c524-4227-a812-b1f8ee2d46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0f491396-a7e2-4bc1-b170-149c68583a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d4ce67-7909-48f8-adba-10a38cadedd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822d72f1-8104-4b42-8c9f-91dd73354df1}" ma:internalName="TaxCatchAll" ma:showField="CatchAllData" ma:web="c8d4ce67-7909-48f8-adba-10a38cadedd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8d4ce67-7909-48f8-adba-10a38cadedde" xsi:nil="true"/>
    <lcf76f155ced4ddcb4097134ff3c332f xmlns="fc3bfd07-c524-4227-a812-b1f8ee2d463b">
      <Terms xmlns="http://schemas.microsoft.com/office/infopath/2007/PartnerControls"/>
    </lcf76f155ced4ddcb4097134ff3c332f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B7F91E-38B2-4BDF-932D-8B5CB058BC2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c3bfd07-c524-4227-a812-b1f8ee2d463b"/>
    <ds:schemaRef ds:uri="c8d4ce67-7909-48f8-adba-10a38cadedd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65B31EA-3FF8-465A-85CC-AB139E45F0B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E0F615D-36F9-4F0D-89EC-999B93C856CE}">
  <ds:schemaRefs>
    <ds:schemaRef ds:uri="http://schemas.microsoft.com/office/2006/metadata/properties"/>
    <ds:schemaRef ds:uri="http://schemas.microsoft.com/office/infopath/2007/PartnerControls"/>
    <ds:schemaRef ds:uri="c8d4ce67-7909-48f8-adba-10a38cadedde"/>
    <ds:schemaRef ds:uri="fc3bfd07-c524-4227-a812-b1f8ee2d463b"/>
  </ds:schemaRefs>
</ds:datastoreItem>
</file>

<file path=customXml/itemProps4.xml><?xml version="1.0" encoding="utf-8"?>
<ds:datastoreItem xmlns:ds="http://schemas.openxmlformats.org/officeDocument/2006/customXml" ds:itemID="{7E57D80F-5197-4B71-9845-E5F5FF697E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XXXX - NDIA - Easy Read Word Template - 2022 Dec 1 - use this one.dotx</Template>
  <TotalTime>32</TotalTime>
  <Pages>39</Pages>
  <Words>1488</Words>
  <Characters>8485</Characters>
  <Application>Microsoft Office Word</Application>
  <DocSecurity>0</DocSecurity>
  <Lines>70</Lines>
  <Paragraphs>19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제목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3" baseType="lpstr">
      <vt:lpstr>문화적 및 언어적 다양성 전략 2024–2028</vt:lpstr>
      <vt:lpstr>문화적 및 언어적 다양성 전략 2024–2028</vt:lpstr>
      <vt:lpstr>문화적 및 언어적 다양성 전략 2024–2028</vt:lpstr>
    </vt:vector>
  </TitlesOfParts>
  <Company>Hewlett-Packard</Company>
  <LinksUpToDate>false</LinksUpToDate>
  <CharactersWithSpaces>9954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문화적 및 언어적 다양성 전략 2024–2028</dc:title>
  <dc:creator>National Disability Insurance Agency</dc:creator>
  <cp:lastModifiedBy>Thomas Kiorgaard</cp:lastModifiedBy>
  <cp:revision>12</cp:revision>
  <cp:lastPrinted>2019-09-17T06:26:00Z</cp:lastPrinted>
  <dcterms:created xsi:type="dcterms:W3CDTF">2024-02-06T06:13:00Z</dcterms:created>
  <dcterms:modified xsi:type="dcterms:W3CDTF">2024-02-13T05:13:00Z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0x010100C9B3E7B947A47C48883DBCBABBF9695E</vt:lpwstr>
  </property>
  <property fmtid="{D5CDD505-2E9C-101B-9397-08002B2CF9AE}" pid="3" name="MSIP_Label_2b83f8d7-e91f-4eee-a336-52a8061c0503_ActionId">
    <vt:lpwstr>9bde7fa0-576e-4fb7-9ce2-c772cc247da9</vt:lpwstr>
  </property>
  <property fmtid="{D5CDD505-2E9C-101B-9397-08002B2CF9AE}" pid="4" name="MSIP_Label_2b83f8d7-e91f-4eee-a336-52a8061c0503_ContentBits">
    <vt:lpwstr>0</vt:lpwstr>
  </property>
  <property fmtid="{D5CDD505-2E9C-101B-9397-08002B2CF9AE}" pid="5" name="MSIP_Label_2b83f8d7-e91f-4eee-a336-52a8061c0503_Enabled">
    <vt:lpwstr>true</vt:lpwstr>
  </property>
  <property fmtid="{D5CDD505-2E9C-101B-9397-08002B2CF9AE}" pid="6" name="MSIP_Label_2b83f8d7-e91f-4eee-a336-52a8061c0503_Method">
    <vt:lpwstr>Privileged</vt:lpwstr>
  </property>
  <property fmtid="{D5CDD505-2E9C-101B-9397-08002B2CF9AE}" pid="7" name="MSIP_Label_2b83f8d7-e91f-4eee-a336-52a8061c0503_Name">
    <vt:lpwstr>OFFICIAL</vt:lpwstr>
  </property>
  <property fmtid="{D5CDD505-2E9C-101B-9397-08002B2CF9AE}" pid="8" name="MSIP_Label_2b83f8d7-e91f-4eee-a336-52a8061c0503_SetDate">
    <vt:lpwstr>2024-01-01T21:59:58Z</vt:lpwstr>
  </property>
  <property fmtid="{D5CDD505-2E9C-101B-9397-08002B2CF9AE}" pid="9" name="MSIP_Label_2b83f8d7-e91f-4eee-a336-52a8061c0503_SiteId">
    <vt:lpwstr>cd778b65-752d-454a-87cf-b9990fe58993</vt:lpwstr>
  </property>
</Properties>
</file>