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glossary/settings.xml" ContentType="application/vnd.openxmlformats-officedocument.wordprocessingml.setting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CB60C2" w14:textId="29ADF855" w:rsidR="00F3744E" w:rsidRPr="00EE1182" w:rsidRDefault="00A8310A" w:rsidP="00CE44DD">
      <w:pPr>
        <w:pStyle w:val="Heading1"/>
        <w:bidi/>
        <w:spacing w:line="240" w:lineRule="auto"/>
        <w:rPr>
          <w:rFonts w:ascii="Tahoma" w:hAnsi="Tahoma" w:cs="Tahoma"/>
          <w:lang w:val="ar"/>
        </w:rPr>
      </w:pPr>
      <w:bookmarkStart w:id="0" w:name="_Toc349720821"/>
      <w:r w:rsidRPr="00EE1182">
        <w:rPr>
          <w:rFonts w:ascii="Tahoma" w:hAnsi="Tahoma" w:cs="Tahoma"/>
          <w:rtl/>
          <w:lang w:val="ar"/>
        </w:rPr>
        <w:t>نهج الطفولة المبكرة</w:t>
      </w:r>
    </w:p>
    <w:p w14:paraId="121C90C0" w14:textId="2D693B8B" w:rsidR="00CE44DD" w:rsidRPr="00EE1182" w:rsidRDefault="00CE44DD" w:rsidP="00CE44DD">
      <w:pPr>
        <w:spacing w:before="0" w:line="240" w:lineRule="auto"/>
        <w:jc w:val="right"/>
        <w:rPr>
          <w:rFonts w:ascii="Tahoma" w:hAnsi="Tahoma"/>
          <w:lang w:val="id" w:eastAsia="x-none"/>
        </w:rPr>
      </w:pPr>
      <w:r w:rsidRPr="00EE1182">
        <w:rPr>
          <w:rFonts w:cs="FS Me"/>
          <w:color w:val="FFFFFF" w:themeColor="background1"/>
          <w:lang w:val="id"/>
        </w:rPr>
        <w:t>Arabic</w:t>
      </w:r>
      <w:r w:rsidRPr="00EE1182">
        <w:rPr>
          <w:rFonts w:ascii="Tahoma" w:hAnsi="Tahoma"/>
          <w:color w:val="FFFFFF" w:themeColor="background1"/>
          <w:lang w:val="id"/>
        </w:rPr>
        <w:t xml:space="preserve"> | </w:t>
      </w:r>
      <w:r w:rsidRPr="00EE1182">
        <w:rPr>
          <w:rFonts w:ascii="Tahoma" w:hAnsi="Tahoma"/>
          <w:color w:val="FFFFFF" w:themeColor="background1"/>
          <w:sz w:val="36"/>
          <w:szCs w:val="28"/>
          <w:rtl/>
          <w:lang w:val="id"/>
        </w:rPr>
        <w:t>العربية</w:t>
      </w:r>
    </w:p>
    <w:p w14:paraId="324BC6FF" w14:textId="2A76B673" w:rsidR="00FE1CD9" w:rsidRPr="00EE1182" w:rsidRDefault="00A8310A" w:rsidP="00CE44DD">
      <w:pPr>
        <w:pStyle w:val="Subtitle"/>
        <w:bidi/>
        <w:spacing w:before="120" w:after="240" w:line="600" w:lineRule="exact"/>
        <w:rPr>
          <w:rFonts w:ascii="Tahoma" w:hAnsi="Tahoma" w:cs="Tahoma"/>
          <w:sz w:val="39"/>
          <w:szCs w:val="39"/>
          <w:lang w:val="id"/>
        </w:rPr>
      </w:pPr>
      <w:r w:rsidRPr="00EE1182">
        <w:rPr>
          <w:rFonts w:ascii="Tahoma" w:hAnsi="Tahoma" w:cs="Tahoma"/>
          <w:sz w:val="39"/>
          <w:szCs w:val="39"/>
          <w:rtl/>
          <w:lang w:val="ar"/>
        </w:rPr>
        <w:t xml:space="preserve">مساعدة الأطفال الذين تقل أعمارهم عن </w:t>
      </w:r>
      <w:r w:rsidR="00A22839">
        <w:rPr>
          <w:rFonts w:ascii="Tahoma" w:hAnsi="Tahoma" w:cs="Tahoma" w:hint="cs"/>
          <w:sz w:val="39"/>
          <w:szCs w:val="39"/>
          <w:lang w:val="ar"/>
        </w:rPr>
        <w:t>9</w:t>
      </w:r>
      <w:r w:rsidRPr="00EE1182">
        <w:rPr>
          <w:rFonts w:ascii="Tahoma" w:hAnsi="Tahoma" w:cs="Tahoma"/>
          <w:sz w:val="39"/>
          <w:szCs w:val="39"/>
          <w:rtl/>
          <w:lang w:val="ar"/>
        </w:rPr>
        <w:t xml:space="preserve"> سنوات</w:t>
      </w:r>
    </w:p>
    <w:p w14:paraId="201DFA48" w14:textId="77777777" w:rsidR="00F3744E" w:rsidRPr="00EE1182" w:rsidRDefault="00A8310A" w:rsidP="00CE44DD">
      <w:pPr>
        <w:pStyle w:val="Heading3"/>
        <w:bidi/>
        <w:spacing w:line="600" w:lineRule="exact"/>
        <w:rPr>
          <w:rFonts w:ascii="Tahoma" w:hAnsi="Tahoma" w:cs="Tahoma"/>
          <w:color w:val="FFFFFF" w:themeColor="background1"/>
          <w:szCs w:val="32"/>
          <w:lang w:val="id"/>
        </w:rPr>
      </w:pPr>
      <w:r w:rsidRPr="00EE1182">
        <w:rPr>
          <w:rFonts w:ascii="Tahoma" w:hAnsi="Tahoma" w:cs="Tahoma"/>
          <w:color w:val="FFFFFF" w:themeColor="background1"/>
          <w:szCs w:val="32"/>
          <w:rtl/>
          <w:lang w:val="ar"/>
        </w:rPr>
        <w:t>معلومات للوالدين والعائلات</w:t>
      </w:r>
    </w:p>
    <w:p w14:paraId="3917673C" w14:textId="77777777" w:rsidR="00B60B5F" w:rsidRPr="00EE1182" w:rsidRDefault="00A8310A" w:rsidP="00CE44DD">
      <w:pPr>
        <w:bidi/>
        <w:spacing w:before="480" w:line="600" w:lineRule="exact"/>
        <w:rPr>
          <w:rFonts w:ascii="Tahoma" w:hAnsi="Tahoma"/>
          <w:color w:val="FFFFFF" w:themeColor="background1"/>
          <w:szCs w:val="28"/>
          <w:lang w:val="id"/>
        </w:rPr>
      </w:pPr>
      <w:bookmarkStart w:id="1" w:name="_Toc43391490"/>
      <w:bookmarkStart w:id="2" w:name="_Hlk41920175"/>
      <w:bookmarkStart w:id="3" w:name="_Toc349720822"/>
      <w:bookmarkStart w:id="4" w:name="_Toc436041083"/>
      <w:bookmarkStart w:id="5" w:name="_Toc436041104"/>
      <w:bookmarkStart w:id="6" w:name="_Toc436042092"/>
      <w:bookmarkStart w:id="7" w:name="_Toc436045528"/>
      <w:bookmarkStart w:id="8" w:name="_Toc436047507"/>
      <w:bookmarkStart w:id="9" w:name="_Toc436404418"/>
      <w:bookmarkStart w:id="10" w:name="_Toc436405278"/>
      <w:bookmarkStart w:id="11" w:name="_Toc436408280"/>
      <w:bookmarkStart w:id="12" w:name="_Toc436413472"/>
      <w:bookmarkStart w:id="13" w:name="_Toc436919461"/>
      <w:bookmarkStart w:id="14" w:name="_Toc456265824"/>
      <w:bookmarkStart w:id="15" w:name="_Toc456356067"/>
      <w:bookmarkStart w:id="16" w:name="_Toc456361565"/>
      <w:bookmarkStart w:id="17" w:name="_Toc456689002"/>
      <w:bookmarkStart w:id="18" w:name="_Toc457399254"/>
      <w:bookmarkStart w:id="19" w:name="_Toc457998488"/>
      <w:bookmarkStart w:id="20" w:name="_Toc458078844"/>
      <w:bookmarkStart w:id="21" w:name="_Toc459970016"/>
      <w:bookmarkStart w:id="22" w:name="_Toc461529570"/>
      <w:bookmarkStart w:id="23" w:name="_Toc462754404"/>
      <w:bookmarkStart w:id="24" w:name="_Toc465164043"/>
      <w:bookmarkStart w:id="25" w:name="_Toc476219418"/>
      <w:bookmarkStart w:id="26" w:name="_Toc476231074"/>
      <w:bookmarkStart w:id="27" w:name="_Toc476235959"/>
      <w:bookmarkStart w:id="28" w:name="_Toc476306061"/>
      <w:bookmarkStart w:id="29" w:name="_Toc497142653"/>
      <w:bookmarkStart w:id="30" w:name="_Toc497209780"/>
      <w:bookmarkStart w:id="31" w:name="_Toc497212948"/>
      <w:bookmarkStart w:id="32" w:name="_Toc497215532"/>
      <w:bookmarkStart w:id="33" w:name="_Toc497302119"/>
      <w:bookmarkStart w:id="34" w:name="_Toc498339416"/>
      <w:bookmarkStart w:id="35" w:name="_Toc527635162"/>
      <w:bookmarkStart w:id="36" w:name="_Toc527644811"/>
      <w:bookmarkStart w:id="37" w:name="_Toc527704574"/>
      <w:bookmarkStart w:id="38" w:name="_Toc529882154"/>
      <w:bookmarkStart w:id="39" w:name="_Toc533076399"/>
      <w:bookmarkStart w:id="40" w:name="_Toc533077009"/>
      <w:bookmarkStart w:id="41" w:name="_Toc533079087"/>
      <w:bookmarkStart w:id="42" w:name="_Toc533084357"/>
      <w:bookmarkStart w:id="43" w:name="_Toc5878085"/>
      <w:bookmarkStart w:id="44" w:name="_Toc5975100"/>
      <w:bookmarkStart w:id="45" w:name="_Toc5979654"/>
      <w:bookmarkStart w:id="46" w:name="_Toc6302388"/>
      <w:bookmarkStart w:id="47" w:name="_Toc6305501"/>
      <w:bookmarkStart w:id="48" w:name="_Toc6306673"/>
      <w:bookmarkStart w:id="49" w:name="_Toc6390563"/>
      <w:r w:rsidRPr="00EE1182">
        <w:rPr>
          <w:rFonts w:ascii="Tahoma" w:hAnsi="Tahoma"/>
          <w:color w:val="FFFFFF" w:themeColor="background1"/>
          <w:szCs w:val="28"/>
          <w:rtl/>
          <w:lang w:val="ar"/>
        </w:rPr>
        <w:t>نسخة سهلة القراءة</w:t>
      </w:r>
      <w:bookmarkEnd w:id="1"/>
    </w:p>
    <w:p w14:paraId="51E042C9" w14:textId="3AA30A0E" w:rsidR="007C5556" w:rsidRPr="00EE1182" w:rsidRDefault="00A8310A" w:rsidP="00DF204C">
      <w:pPr>
        <w:jc w:val="right"/>
        <w:rPr>
          <w:rFonts w:ascii="Tahoma" w:hAnsi="Tahoma"/>
        </w:rPr>
      </w:pPr>
      <w:r w:rsidRPr="00EE1182">
        <w:rPr>
          <w:rFonts w:ascii="Tahoma" w:hAnsi="Tahoma"/>
          <w:noProof/>
          <w:lang w:eastAsia="en-AU"/>
        </w:rPr>
        <w:drawing>
          <wp:inline distT="0" distB="0" distL="0" distR="0" wp14:anchorId="4C125DDC" wp14:editId="1DA27076">
            <wp:extent cx="720000" cy="683296"/>
            <wp:effectExtent l="0" t="0" r="4445" b="2540"/>
            <wp:docPr id="18" name="Picture 18" descr="شعار سهل القراءة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شعار سهل القراءة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68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1182">
        <w:rPr>
          <w:rFonts w:ascii="Tahoma" w:hAnsi="Tahoma"/>
        </w:rPr>
        <w:br w:type="page"/>
      </w:r>
    </w:p>
    <w:p w14:paraId="236EF8A1" w14:textId="77777777" w:rsidR="00F3744E" w:rsidRPr="00EE1182" w:rsidRDefault="00A8310A" w:rsidP="00DD389A">
      <w:pPr>
        <w:pStyle w:val="TOCHeading"/>
        <w:bidi/>
        <w:rPr>
          <w:rFonts w:ascii="Tahoma" w:hAnsi="Tahoma" w:cs="Tahoma"/>
          <w:szCs w:val="40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2"/>
      <w:r w:rsidRPr="00EE1182">
        <w:rPr>
          <w:rFonts w:ascii="Tahoma" w:hAnsi="Tahoma" w:cs="Tahoma"/>
          <w:szCs w:val="40"/>
          <w:rtl/>
          <w:lang w:val="ar"/>
        </w:rPr>
        <w:lastRenderedPageBreak/>
        <w:t>كيفية استخدام ورقة الحقائق هذه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r w:rsidRPr="00EE1182">
        <w:rPr>
          <w:rFonts w:ascii="Tahoma" w:hAnsi="Tahoma" w:cs="Tahoma"/>
          <w:szCs w:val="40"/>
          <w:rtl/>
          <w:lang w:val="ar"/>
        </w:rPr>
        <w:t xml:space="preserve"> </w:t>
      </w:r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23C80" w:rsidRPr="00EE1182" w14:paraId="2E5BF9A9" w14:textId="77777777" w:rsidTr="00B428CF">
        <w:trPr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34509A2" w14:textId="77777777" w:rsidR="00665419" w:rsidRPr="00EE1182" w:rsidRDefault="00A8310A" w:rsidP="007C0981">
            <w:pPr>
              <w:pStyle w:val="Image"/>
              <w:spacing w:before="60" w:after="60"/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728A4C49" wp14:editId="3B0E65EB">
                  <wp:extent cx="1440000" cy="1112135"/>
                  <wp:effectExtent l="0" t="0" r="8255" b="0"/>
                  <wp:docPr id="95" name="Picture 95" descr="مجموعة من الناس. هنالك امرأة في مقدمة المجموعة، تحمل بطاقة كُتب عليها &quot;نحن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مجموعة من الناس. هنالك امرأة في مقدمة المجموعة، تحمل بطاقة كُتب عليها &quot;نحن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A8F8131" w14:textId="14BD5D18" w:rsidR="00665419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 قامت الوكالة الوطنية للتأمين ضد الإعاقة (</w:t>
            </w:r>
            <w:r w:rsidRPr="00EB199C">
              <w:rPr>
                <w:rFonts w:cs="FS Me"/>
                <w:szCs w:val="28"/>
                <w:rtl/>
                <w:lang w:val="ar"/>
              </w:rPr>
              <w:t>NDIA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) باعداد</w:t>
            </w:r>
            <w:r w:rsidR="00846203">
              <w:rPr>
                <w:rFonts w:ascii="Tahoma" w:hAnsi="Tahoma"/>
                <w:szCs w:val="28"/>
                <w:lang w:val="ar"/>
              </w:rPr>
              <w:t> 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ورقة الحقائق هذه. عندما ترى كلمة "نحن"، فهي تعني </w:t>
            </w:r>
            <w:r w:rsidRPr="00EB199C">
              <w:rPr>
                <w:rFonts w:cs="FS Me"/>
                <w:szCs w:val="28"/>
                <w:rtl/>
                <w:lang w:val="ar"/>
              </w:rPr>
              <w:t>NDIA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. </w:t>
            </w:r>
          </w:p>
        </w:tc>
      </w:tr>
      <w:tr w:rsidR="00A23C80" w:rsidRPr="00EE1182" w14:paraId="4F1DEC07" w14:textId="77777777" w:rsidTr="00B428CF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9859F77" w14:textId="77777777" w:rsidR="00665419" w:rsidRPr="00EE1182" w:rsidRDefault="00A8310A" w:rsidP="007C0981">
            <w:pPr>
              <w:pStyle w:val="Image"/>
              <w:spacing w:before="60" w:after="60"/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3DB660BF" wp14:editId="3268B21A">
                  <wp:extent cx="1080000" cy="1080000"/>
                  <wp:effectExtent l="0" t="0" r="9525" b="9525"/>
                  <wp:docPr id="6" name="Picture 6" descr="أيقونة مستند سهل القراءة مع علامة صح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أيقونة مستند سهل القراءة مع علامة صح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6434E41" w14:textId="77777777" w:rsidR="00665419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هذا الكتيب معد بطريقة سهلة القراءة. 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br/>
              <w:t xml:space="preserve">نستخدم الصور لشرح بعض الأفكار. </w:t>
            </w:r>
          </w:p>
        </w:tc>
      </w:tr>
      <w:tr w:rsidR="00A23C80" w:rsidRPr="00EE1182" w14:paraId="0CDCDA65" w14:textId="77777777" w:rsidTr="00B428CF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9F4AF45" w14:textId="77777777" w:rsidR="00E05DD1" w:rsidRPr="00EE1182" w:rsidRDefault="00A8310A" w:rsidP="007C0981">
            <w:pPr>
              <w:pStyle w:val="Image"/>
              <w:spacing w:before="60" w:after="60"/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5A41F6D6" wp14:editId="1A55C4FF">
                  <wp:extent cx="1080000" cy="759862"/>
                  <wp:effectExtent l="0" t="0" r="6350" b="2540"/>
                  <wp:docPr id="4" name="Picture 4" descr="كلمة &quot;خط عريض&quot; و &quot;خط غير عريض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كلمة &quot;خط عريض&quot; و &quot;خط غير عريض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759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AF4C507" w14:textId="77777777" w:rsidR="00E05DD1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لقد كتبنا بعض الكلمات </w:t>
            </w: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بالخط العريض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.</w:t>
            </w:r>
          </w:p>
          <w:p w14:paraId="2B378B04" w14:textId="77777777" w:rsidR="00E05DD1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هذا يعني أن الحروف أكثر سمكا وأغمق لوناً.</w:t>
            </w:r>
          </w:p>
        </w:tc>
      </w:tr>
      <w:tr w:rsidR="00A23C80" w:rsidRPr="00EE1182" w14:paraId="3AA5EC38" w14:textId="77777777" w:rsidTr="00B428CF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FB3022D" w14:textId="77777777" w:rsidR="009D031E" w:rsidRPr="00EE1182" w:rsidRDefault="00A8310A" w:rsidP="007C0981">
            <w:pPr>
              <w:pStyle w:val="Image"/>
              <w:spacing w:before="60" w:after="60"/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411A7B27" wp14:editId="47488558">
                  <wp:extent cx="1080000" cy="1080000"/>
                  <wp:effectExtent l="0" t="0" r="6350" b="6350"/>
                  <wp:docPr id="10" name="Picture 10" descr="أيقونة قائمة المفرد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أيقونة قائمة المفرد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6735A3" w14:textId="77777777" w:rsidR="00C32E35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نفسر ما تعنيه هذه الكلمات.</w:t>
            </w:r>
          </w:p>
          <w:p w14:paraId="4F819E62" w14:textId="77777777" w:rsidR="009D031E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توجد قائمة بهذه الكلمات في الصفحة </w:t>
            </w:r>
            <w:r w:rsidRPr="00EB199C">
              <w:rPr>
                <w:rFonts w:cs="FS Me"/>
                <w:szCs w:val="28"/>
                <w:rtl/>
                <w:lang w:val="ar"/>
              </w:rPr>
              <w:t>14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. </w:t>
            </w:r>
          </w:p>
        </w:tc>
      </w:tr>
      <w:tr w:rsidR="00A23C80" w:rsidRPr="00EE1182" w14:paraId="36CCB817" w14:textId="77777777" w:rsidTr="00B428CF">
        <w:trPr>
          <w:trHeight w:val="1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A63F94A" w14:textId="77777777" w:rsidR="009D031E" w:rsidRPr="00EE1182" w:rsidRDefault="00A8310A" w:rsidP="007C0981">
            <w:pPr>
              <w:pStyle w:val="Image"/>
              <w:spacing w:before="60" w:after="60"/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26CEFC0C" wp14:editId="0DE4CB34">
                  <wp:extent cx="1080000" cy="1080000"/>
                  <wp:effectExtent l="0" t="0" r="6350" b="6350"/>
                  <wp:docPr id="11" name="Picture 11" descr="أيقونة الملخص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أيقونة الملخص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85F304C" w14:textId="1E9E204C" w:rsidR="00641C3E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ورقة الحقائق سهلة القراءة هي ملخص لورقة حقائق</w:t>
            </w:r>
            <w:r w:rsidR="00846203">
              <w:rPr>
                <w:rFonts w:ascii="Tahoma" w:hAnsi="Tahoma"/>
                <w:szCs w:val="28"/>
                <w:lang w:val="ar"/>
              </w:rPr>
              <w:t> 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أخرى.</w:t>
            </w:r>
          </w:p>
        </w:tc>
      </w:tr>
      <w:tr w:rsidR="00A23C80" w:rsidRPr="00EE1182" w14:paraId="7DCBF3A3" w14:textId="77777777" w:rsidTr="00B428CF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6BF1415" w14:textId="37D601AD" w:rsidR="007E7EF9" w:rsidRPr="00EE1182" w:rsidRDefault="00A8310A" w:rsidP="007C0981">
            <w:pPr>
              <w:pStyle w:val="Image"/>
              <w:spacing w:before="60" w:after="60"/>
              <w:rPr>
                <w:rFonts w:ascii="Tahoma" w:hAnsi="Tahoma"/>
                <w:szCs w:val="28"/>
                <w:lang w:val="ar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65E01FA0" wp14:editId="435015FE">
                  <wp:extent cx="1080000" cy="1080000"/>
                  <wp:effectExtent l="0" t="0" r="6350" b="6350"/>
                  <wp:docPr id="12" name="Picture 12" descr="أيقونة موقع الكتروني يبداً ب &quot;.www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أيقونة موقع الكتروني يبداً ب &quot;.www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B725FA4" w14:textId="39DDFEFA" w:rsidR="008E7C07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bCs/>
                <w:color w:val="6B2976"/>
                <w:szCs w:val="28"/>
                <w:lang w:val="ar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يمكنك العثور على ورقة الحقائق الأخرى في موقعنا الإلكتروني على </w:t>
            </w:r>
            <w:hyperlink r:id="rId15" w:history="1">
              <w:r w:rsidR="00202A4A" w:rsidRPr="00EB199C">
                <w:rPr>
                  <w:rStyle w:val="Hyperlink"/>
                  <w:rFonts w:cs="FS Me"/>
                  <w:b w:val="0"/>
                  <w:bCs/>
                  <w:szCs w:val="28"/>
                  <w:rtl/>
                  <w:lang w:val="ar"/>
                </w:rPr>
                <w:t>www.ndis.gov.au</w:t>
              </w:r>
            </w:hyperlink>
          </w:p>
        </w:tc>
      </w:tr>
      <w:tr w:rsidR="00A23C80" w:rsidRPr="00EE1182" w14:paraId="5901DE47" w14:textId="77777777" w:rsidTr="00B428CF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44EA4FC" w14:textId="77777777" w:rsidR="00E05DD1" w:rsidRPr="00EE1182" w:rsidRDefault="00A8310A" w:rsidP="007C0981">
            <w:pPr>
              <w:pStyle w:val="Image"/>
              <w:spacing w:before="60" w:after="60"/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0449CD33" wp14:editId="31515654">
                  <wp:extent cx="1260000" cy="1122882"/>
                  <wp:effectExtent l="0" t="0" r="8890" b="6985"/>
                  <wp:docPr id="56" name="Picture 56" descr="امرأة تساعد رجلاً في قراءة مستن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امرأة تساعد رجلاً في قراءة مستند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1C1943" w14:textId="77777777" w:rsidR="00E05DD1" w:rsidRPr="00EE1182" w:rsidRDefault="00A8310A" w:rsidP="007C0981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bidi/>
              <w:spacing w:before="60" w:after="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يمكنك طلب المساعدة لقراءة ورقة الحقائق هذه. 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br/>
              <w:t>قد يكون صديقاً أو فرداً من العائلة أو شخصاً يقدم لك الدعم قادراً على مساعدتك.</w:t>
            </w:r>
          </w:p>
        </w:tc>
      </w:tr>
    </w:tbl>
    <w:p w14:paraId="37B939D0" w14:textId="77777777" w:rsidR="00D01D6C" w:rsidRPr="00EE1182" w:rsidRDefault="00A8310A" w:rsidP="001C03A6">
      <w:pPr>
        <w:pStyle w:val="Heading2"/>
        <w:bidi/>
        <w:spacing w:before="240" w:after="240"/>
        <w:rPr>
          <w:rFonts w:ascii="Tahoma" w:hAnsi="Tahoma" w:cs="Tahoma"/>
          <w:szCs w:val="40"/>
        </w:rPr>
      </w:pPr>
      <w:bookmarkStart w:id="60" w:name="_Toc43391446"/>
      <w:bookmarkStart w:id="61" w:name="_Toc43391495"/>
      <w:bookmarkStart w:id="62" w:name="_Toc92809904"/>
      <w:bookmarkStart w:id="63" w:name="_Toc6390577"/>
      <w:bookmarkStart w:id="64" w:name="_Toc12634028"/>
      <w:bookmarkEnd w:id="0"/>
      <w:r w:rsidRPr="00EE1182">
        <w:rPr>
          <w:rFonts w:ascii="Tahoma" w:hAnsi="Tahoma" w:cs="Tahoma"/>
          <w:szCs w:val="40"/>
          <w:rtl/>
          <w:lang w:val="ar"/>
        </w:rPr>
        <w:lastRenderedPageBreak/>
        <w:t xml:space="preserve">ما الذي تتحدث عنه </w:t>
      </w:r>
      <w:bookmarkEnd w:id="60"/>
      <w:bookmarkEnd w:id="61"/>
      <w:r w:rsidRPr="00EE1182">
        <w:rPr>
          <w:rFonts w:ascii="Tahoma" w:hAnsi="Tahoma" w:cs="Tahoma"/>
          <w:szCs w:val="40"/>
          <w:rtl/>
          <w:lang w:val="ar"/>
        </w:rPr>
        <w:t>ورقة الحقائق هذه؟</w:t>
      </w:r>
      <w:bookmarkEnd w:id="62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23C80" w:rsidRPr="00EE1182" w14:paraId="7A464649" w14:textId="77777777" w:rsidTr="007E7EF9">
        <w:trPr>
          <w:trHeight w:val="1134"/>
        </w:trPr>
        <w:tc>
          <w:tcPr>
            <w:tcW w:w="2551" w:type="dxa"/>
            <w:vAlign w:val="center"/>
          </w:tcPr>
          <w:p w14:paraId="57EBA93E" w14:textId="77777777" w:rsidR="00BB54AC" w:rsidRPr="00EE1182" w:rsidRDefault="00A8310A" w:rsidP="00A03CEC">
            <w:pPr>
              <w:pStyle w:val="Image"/>
              <w:spacing w:before="480" w:after="480"/>
              <w:rPr>
                <w:rFonts w:ascii="Tahoma" w:hAnsi="Tahoma"/>
                <w:sz w:val="20"/>
                <w:szCs w:val="20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42D4B028" wp14:editId="575973D4">
                  <wp:extent cx="1440000" cy="1080000"/>
                  <wp:effectExtent l="0" t="0" r="8255" b="6350"/>
                  <wp:docPr id="53" name="Picture 53" descr="امرأة تحاول الإمساك بصبي يتسلق كرسي. هناك امرأة أخرى تحمل ملف أوراق تراقب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امرأة تحاول الإمساك بصبي يتسلق كرسي. هناك امرأة أخرى تحمل ملف أوراق تراقبه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1" r="4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C890B6" w14:textId="77777777" w:rsidR="00AA3630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يمكنك الحصول على دعم لطفلك إذا: </w:t>
            </w:r>
          </w:p>
          <w:p w14:paraId="576439C8" w14:textId="2F16E4DA" w:rsidR="00AA3630" w:rsidRPr="00EE1182" w:rsidRDefault="00A8310A" w:rsidP="007E7EF9">
            <w:pPr>
              <w:pStyle w:val="ListParagraph"/>
              <w:numPr>
                <w:ilvl w:val="0"/>
                <w:numId w:val="49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كان عمره أصغر من </w:t>
            </w:r>
            <w:r w:rsidR="00A22839">
              <w:rPr>
                <w:rFonts w:cs="FS Me" w:hint="cs"/>
                <w:szCs w:val="28"/>
                <w:lang w:val="ar"/>
              </w:rPr>
              <w:t>9</w:t>
            </w: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 سنوات</w:t>
            </w:r>
          </w:p>
          <w:p w14:paraId="3B09992E" w14:textId="77777777" w:rsidR="00BB54AC" w:rsidRPr="00EE1182" w:rsidRDefault="00A8310A" w:rsidP="007E7EF9">
            <w:pPr>
              <w:pStyle w:val="ListParagraph"/>
              <w:numPr>
                <w:ilvl w:val="0"/>
                <w:numId w:val="49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تشعر بالقلق بشأن كيفية نموه.</w:t>
            </w:r>
          </w:p>
        </w:tc>
      </w:tr>
      <w:tr w:rsidR="00A23C80" w:rsidRPr="00EE1182" w14:paraId="5A2E15DB" w14:textId="77777777" w:rsidTr="007E7EF9">
        <w:trPr>
          <w:trHeight w:val="1134"/>
        </w:trPr>
        <w:tc>
          <w:tcPr>
            <w:tcW w:w="2551" w:type="dxa"/>
            <w:vAlign w:val="bottom"/>
          </w:tcPr>
          <w:p w14:paraId="750350C8" w14:textId="77777777" w:rsidR="00BB54AC" w:rsidRPr="00EE1182" w:rsidRDefault="00A8310A" w:rsidP="00A03CEC">
            <w:pPr>
              <w:pStyle w:val="Image"/>
              <w:spacing w:after="720"/>
              <w:rPr>
                <w:rFonts w:ascii="Tahoma" w:hAnsi="Tahoma"/>
                <w:sz w:val="20"/>
                <w:szCs w:val="20"/>
              </w:rPr>
            </w:pPr>
            <w:r w:rsidRPr="00EE1182">
              <w:rPr>
                <w:rFonts w:ascii="Tahoma" w:hAnsi="Tahoma"/>
                <w:noProof/>
                <w:sz w:val="20"/>
                <w:szCs w:val="20"/>
              </w:rPr>
              <w:t xml:space="preserve"> </w:t>
            </w:r>
            <w:r w:rsidR="00747879" w:rsidRPr="00EE1182">
              <w:rPr>
                <w:rFonts w:ascii="Tahoma" w:hAnsi="Tahoma"/>
                <w:noProof/>
                <w:sz w:val="20"/>
                <w:szCs w:val="20"/>
              </w:rPr>
              <w:drawing>
                <wp:inline distT="0" distB="0" distL="0" distR="0" wp14:anchorId="0D3F272F" wp14:editId="1470E7A1">
                  <wp:extent cx="1440000" cy="1080001"/>
                  <wp:effectExtent l="0" t="0" r="8255" b="6350"/>
                  <wp:docPr id="54" name="Picture 54" descr="مجموعة من ثلاثة أطفال يلعبون معاً على طاولة. هناك فتاة تجلس بعيداً عن المجموعة. تبدو حزين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مجموعة من ثلاثة أطفال يلعبون معاً على طاولة. هناك فتاة تجلس بعيداً عن المجموعة. تبدو حزين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0" r="2258" b="67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3F0903" w14:textId="068AF89D" w:rsidR="00BB54AC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على سبيل المثال، قد تقلق بشأن كيفية قيام طفلك بما</w:t>
            </w:r>
            <w:r w:rsidR="00846203">
              <w:rPr>
                <w:rFonts w:ascii="Tahoma" w:hAnsi="Tahoma"/>
                <w:szCs w:val="28"/>
                <w:lang w:val="ar"/>
              </w:rPr>
              <w:t> 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يلي:</w:t>
            </w:r>
          </w:p>
          <w:p w14:paraId="5C497169" w14:textId="77777777" w:rsidR="00BB54AC" w:rsidRPr="00EE1182" w:rsidRDefault="00A8310A" w:rsidP="007E7EF9">
            <w:pPr>
              <w:pStyle w:val="ListParagraph"/>
              <w:numPr>
                <w:ilvl w:val="0"/>
                <w:numId w:val="39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اللعب والحركة</w:t>
            </w:r>
          </w:p>
          <w:p w14:paraId="0890A144" w14:textId="77777777" w:rsidR="00BB54AC" w:rsidRPr="00EE1182" w:rsidRDefault="00A8310A" w:rsidP="007E7EF9">
            <w:pPr>
              <w:pStyle w:val="ListParagraph"/>
              <w:numPr>
                <w:ilvl w:val="0"/>
                <w:numId w:val="39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الاعتناء بنفسه</w:t>
            </w:r>
          </w:p>
          <w:p w14:paraId="2F875232" w14:textId="77777777" w:rsidR="00BB54AC" w:rsidRPr="00EE1182" w:rsidRDefault="00A8310A" w:rsidP="007E7EF9">
            <w:pPr>
              <w:pStyle w:val="ListParagraph"/>
              <w:numPr>
                <w:ilvl w:val="0"/>
                <w:numId w:val="39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اللعب مع أطفال آخرين</w:t>
            </w:r>
          </w:p>
          <w:p w14:paraId="75690D3F" w14:textId="77777777" w:rsidR="00BB54AC" w:rsidRPr="00EE1182" w:rsidRDefault="00A8310A" w:rsidP="007E7EF9">
            <w:pPr>
              <w:pStyle w:val="ListParagraph"/>
              <w:numPr>
                <w:ilvl w:val="0"/>
                <w:numId w:val="39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طلب الأشياء التي يريدها.</w:t>
            </w:r>
          </w:p>
        </w:tc>
      </w:tr>
      <w:tr w:rsidR="00A23C80" w:rsidRPr="00EE1182" w14:paraId="62B4D931" w14:textId="77777777" w:rsidTr="007E7EF9">
        <w:trPr>
          <w:trHeight w:val="1134"/>
        </w:trPr>
        <w:tc>
          <w:tcPr>
            <w:tcW w:w="2551" w:type="dxa"/>
            <w:vAlign w:val="center"/>
          </w:tcPr>
          <w:p w14:paraId="35096905" w14:textId="77777777" w:rsidR="00F60BB8" w:rsidRPr="00EE1182" w:rsidRDefault="00A8310A" w:rsidP="00750049">
            <w:pPr>
              <w:pStyle w:val="Image"/>
              <w:spacing w:before="480" w:after="480"/>
              <w:rPr>
                <w:rFonts w:ascii="Tahoma" w:hAnsi="Tahoma"/>
                <w:noProof/>
                <w:sz w:val="20"/>
                <w:szCs w:val="20"/>
              </w:rPr>
            </w:pPr>
            <w:r w:rsidRPr="00EE1182">
              <w:rPr>
                <w:rFonts w:ascii="Tahoma" w:hAnsi="Tahoma"/>
                <w:noProof/>
                <w:sz w:val="20"/>
                <w:szCs w:val="20"/>
              </w:rPr>
              <w:drawing>
                <wp:inline distT="0" distB="0" distL="0" distR="0" wp14:anchorId="01F074B9" wp14:editId="67F07E9B">
                  <wp:extent cx="1439544" cy="1079658"/>
                  <wp:effectExtent l="0" t="0" r="8890" b="6350"/>
                  <wp:docPr id="37" name="Picture 37" descr="طفل سعيد في الملعب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طفل سعيد في الملعب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" b="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0EC553" w14:textId="77777777" w:rsidR="00F60BB8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قد يعاني طفلك من</w:t>
            </w: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 xml:space="preserve"> تأخر في النمو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.</w:t>
            </w:r>
          </w:p>
        </w:tc>
      </w:tr>
      <w:tr w:rsidR="00A23C80" w:rsidRPr="00EE1182" w14:paraId="26FE6DB2" w14:textId="77777777" w:rsidTr="007E7EF9">
        <w:trPr>
          <w:trHeight w:val="1134"/>
        </w:trPr>
        <w:tc>
          <w:tcPr>
            <w:tcW w:w="2551" w:type="dxa"/>
            <w:vAlign w:val="center"/>
          </w:tcPr>
          <w:p w14:paraId="4EFD170C" w14:textId="77777777" w:rsidR="00F60BB8" w:rsidRPr="00EE1182" w:rsidRDefault="00A8310A" w:rsidP="00750049">
            <w:pPr>
              <w:pStyle w:val="Image"/>
              <w:spacing w:before="480" w:after="480"/>
              <w:rPr>
                <w:rFonts w:ascii="Tahoma" w:hAnsi="Tahoma"/>
                <w:noProof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0EFA2A83" wp14:editId="09D66B54">
                  <wp:extent cx="1439332" cy="1079499"/>
                  <wp:effectExtent l="0" t="0" r="8890" b="6985"/>
                  <wp:docPr id="62" name="Picture 62" descr="فتاة صغيرة تقوم بنشاط في الفصل مع أطفال آخرين. لديها بعض المشاك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فتاة صغيرة تقوم بنشاط في الفصل مع أطفال آخرين. لديها بعض المشاك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5" r="5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6A16ED" w14:textId="77777777" w:rsidR="00910CAD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عندما يعاني الطفل من تأخر في النمو، فقد لا ينمو بنفس وتيرة نمو الأطفال الآخرين في نفس العمر.</w:t>
            </w:r>
          </w:p>
        </w:tc>
      </w:tr>
      <w:tr w:rsidR="00A23C80" w:rsidRPr="00EE1182" w14:paraId="65E25016" w14:textId="77777777" w:rsidTr="007E7EF9">
        <w:trPr>
          <w:trHeight w:val="1134"/>
        </w:trPr>
        <w:tc>
          <w:tcPr>
            <w:tcW w:w="2551" w:type="dxa"/>
            <w:vAlign w:val="center"/>
          </w:tcPr>
          <w:p w14:paraId="09C31936" w14:textId="77777777" w:rsidR="00B8798F" w:rsidRPr="00EE1182" w:rsidRDefault="00A8310A" w:rsidP="00B8798F">
            <w:pPr>
              <w:pStyle w:val="Image"/>
              <w:spacing w:before="480" w:after="480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lastRenderedPageBreak/>
              <w:drawing>
                <wp:inline distT="0" distB="0" distL="0" distR="0" wp14:anchorId="0D5D0DE7" wp14:editId="74C57B57">
                  <wp:extent cx="1473835" cy="982345"/>
                  <wp:effectExtent l="0" t="0" r="0" b="8255"/>
                  <wp:docPr id="29" name="Picture 29" descr="رجل يساعد طفلاً في وضع الأطباق في غسالة الصحو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رجل يساعد طفلاً في وضع الأطباق في غسالة الصحو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AAF467" w14:textId="77777777" w:rsidR="00B8798F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هذا يعني أنهم قد يحتاجون إلى الكثير من المساعدة الإضافية للقيام بالمهام اليومية. </w:t>
            </w:r>
          </w:p>
          <w:p w14:paraId="656EC757" w14:textId="77777777" w:rsidR="00B8798F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قد يحتاجون إلى هذه المساعدة لفترة طويلة.</w:t>
            </w:r>
          </w:p>
        </w:tc>
      </w:tr>
      <w:tr w:rsidR="00A23C80" w:rsidRPr="00EE1182" w14:paraId="70AFDEDE" w14:textId="77777777" w:rsidTr="007E7EF9">
        <w:trPr>
          <w:trHeight w:val="1134"/>
        </w:trPr>
        <w:tc>
          <w:tcPr>
            <w:tcW w:w="2551" w:type="dxa"/>
            <w:vAlign w:val="center"/>
          </w:tcPr>
          <w:p w14:paraId="36274305" w14:textId="77777777" w:rsidR="00F60BB8" w:rsidRPr="00EE1182" w:rsidRDefault="00A8310A" w:rsidP="00B8798F">
            <w:pPr>
              <w:pStyle w:val="Image"/>
              <w:spacing w:before="240" w:after="240"/>
              <w:rPr>
                <w:rFonts w:ascii="Tahoma" w:hAnsi="Tahoma"/>
                <w:noProof/>
                <w:sz w:val="20"/>
                <w:szCs w:val="20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671F9DA9" wp14:editId="678626E1">
                  <wp:extent cx="1440000" cy="1688531"/>
                  <wp:effectExtent l="0" t="0" r="8255" b="6985"/>
                  <wp:docPr id="41" name="Picture 41" descr="طفل رضيع يجلس على الأرض. فوقه أيقونات للمشي والحديث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طفل رضيع يجلس على الأرض. فوقه أيقونات للمشي والحديث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8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42E74B" w14:textId="77777777" w:rsidR="00F60BB8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على سبيل المثال، قد يمشون أو يتحدثون للمرة الأولى بوقت متأخر عن الأطفال الآخرين في سنهم.</w:t>
            </w:r>
          </w:p>
        </w:tc>
      </w:tr>
      <w:tr w:rsidR="00A23C80" w:rsidRPr="00EE1182" w14:paraId="3D4536BB" w14:textId="77777777" w:rsidTr="007E7EF9">
        <w:trPr>
          <w:trHeight w:val="1134"/>
        </w:trPr>
        <w:tc>
          <w:tcPr>
            <w:tcW w:w="2551" w:type="dxa"/>
            <w:vAlign w:val="center"/>
          </w:tcPr>
          <w:p w14:paraId="2605D473" w14:textId="77777777" w:rsidR="00F60BB8" w:rsidRPr="00EE1182" w:rsidRDefault="00A8310A" w:rsidP="00A03CEC">
            <w:pPr>
              <w:pStyle w:val="Image"/>
              <w:spacing w:before="480" w:after="480"/>
              <w:rPr>
                <w:rFonts w:ascii="Tahoma" w:hAnsi="Tahoma"/>
                <w:noProof/>
                <w:sz w:val="20"/>
                <w:szCs w:val="20"/>
              </w:rPr>
            </w:pPr>
            <w:r w:rsidRPr="00EE1182">
              <w:rPr>
                <w:rFonts w:ascii="Tahoma" w:hAnsi="Tahoma"/>
                <w:noProof/>
                <w:sz w:val="20"/>
                <w:szCs w:val="20"/>
              </w:rPr>
              <w:drawing>
                <wp:inline distT="0" distB="0" distL="0" distR="0" wp14:anchorId="17122E4E" wp14:editId="3D77CF0D">
                  <wp:extent cx="1440000" cy="1080000"/>
                  <wp:effectExtent l="0" t="0" r="8255" b="6350"/>
                  <wp:docPr id="51" name="Picture 51" descr="هناك طفل ذو اعاقة يستخدم جهاز لوحي رقم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هناك طفل ذو اعاقة يستخدم جهاز لوحي رقم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B40589" w14:textId="77777777" w:rsidR="00F60BB8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أو قد يعاني طفلك من إعاقة.</w:t>
            </w:r>
          </w:p>
        </w:tc>
      </w:tr>
      <w:tr w:rsidR="00A23C80" w:rsidRPr="00EE1182" w14:paraId="540A53CC" w14:textId="77777777" w:rsidTr="007E7EF9">
        <w:trPr>
          <w:trHeight w:val="1134"/>
        </w:trPr>
        <w:tc>
          <w:tcPr>
            <w:tcW w:w="2551" w:type="dxa"/>
            <w:vAlign w:val="center"/>
          </w:tcPr>
          <w:p w14:paraId="2351753C" w14:textId="77777777" w:rsidR="00F60BB8" w:rsidRPr="00EE1182" w:rsidRDefault="00A8310A" w:rsidP="00A03CEC">
            <w:pPr>
              <w:pStyle w:val="Image"/>
              <w:spacing w:before="480" w:after="480"/>
              <w:rPr>
                <w:rFonts w:ascii="Tahoma" w:hAnsi="Tahoma"/>
                <w:noProof/>
                <w:sz w:val="20"/>
                <w:szCs w:val="20"/>
              </w:rPr>
            </w:pPr>
            <w:r w:rsidRPr="00EE1182">
              <w:rPr>
                <w:rFonts w:ascii="Tahoma" w:hAnsi="Tahoma"/>
                <w:noProof/>
                <w:sz w:val="20"/>
                <w:szCs w:val="20"/>
              </w:rPr>
              <w:drawing>
                <wp:inline distT="0" distB="0" distL="0" distR="0" wp14:anchorId="6D88ABA3" wp14:editId="3EC08581">
                  <wp:extent cx="1440000" cy="1440000"/>
                  <wp:effectExtent l="0" t="0" r="8255" b="8255"/>
                  <wp:docPr id="38" name="Picture 38" descr="طفل يشير بإبهاميه لأعلى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طفل يشير بإبهاميه لأعلى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0B3559" w14:textId="77777777" w:rsidR="00F60BB8" w:rsidRPr="00EE1182" w:rsidRDefault="00A8310A" w:rsidP="007E7EF9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يمكن لنهج الطفولة المبكرة لدينا أن يدعمك حتى يحصل طفلك على بداية جيدة لحياته.</w:t>
            </w:r>
          </w:p>
        </w:tc>
      </w:tr>
    </w:tbl>
    <w:p w14:paraId="2B3DA95B" w14:textId="77777777" w:rsidR="00C93463" w:rsidRPr="00EE1182" w:rsidRDefault="00A8310A" w:rsidP="001C03A6">
      <w:pPr>
        <w:spacing w:before="240" w:after="240"/>
        <w:rPr>
          <w:rFonts w:ascii="Tahoma" w:hAnsi="Tahoma"/>
        </w:rPr>
      </w:pPr>
      <w:r w:rsidRPr="00EE1182">
        <w:rPr>
          <w:rFonts w:ascii="Tahoma" w:hAnsi="Tahoma"/>
        </w:rPr>
        <w:br w:type="page"/>
      </w:r>
    </w:p>
    <w:p w14:paraId="7796BF47" w14:textId="77777777" w:rsidR="00C93463" w:rsidRPr="00EE1182" w:rsidRDefault="00A8310A" w:rsidP="001C03A6">
      <w:pPr>
        <w:pStyle w:val="Heading2"/>
        <w:bidi/>
        <w:spacing w:before="240" w:after="240"/>
        <w:rPr>
          <w:rFonts w:ascii="Tahoma" w:hAnsi="Tahoma" w:cs="Tahoma"/>
          <w:szCs w:val="40"/>
        </w:rPr>
      </w:pPr>
      <w:bookmarkStart w:id="65" w:name="_Toc92809905"/>
      <w:r w:rsidRPr="00EE1182">
        <w:rPr>
          <w:rFonts w:ascii="Tahoma" w:hAnsi="Tahoma" w:cs="Tahoma"/>
          <w:szCs w:val="40"/>
          <w:rtl/>
          <w:lang w:val="ar"/>
        </w:rPr>
        <w:lastRenderedPageBreak/>
        <w:t>ما هو نهج الطفولة المبكر؟</w:t>
      </w:r>
      <w:bookmarkEnd w:id="65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23C80" w:rsidRPr="00EE1182" w14:paraId="1174977E" w14:textId="77777777" w:rsidTr="008F1F8C">
        <w:trPr>
          <w:trHeight w:val="1134"/>
        </w:trPr>
        <w:tc>
          <w:tcPr>
            <w:tcW w:w="2551" w:type="dxa"/>
            <w:vAlign w:val="center"/>
          </w:tcPr>
          <w:p w14:paraId="6D3501F9" w14:textId="77777777" w:rsidR="006B6E62" w:rsidRPr="00EE1182" w:rsidRDefault="00A8310A" w:rsidP="008F1F8C">
            <w:pPr>
              <w:pStyle w:val="Image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7E9F3700" wp14:editId="785F606C">
                  <wp:extent cx="1440000" cy="1500449"/>
                  <wp:effectExtent l="0" t="0" r="8255" b="5080"/>
                  <wp:docPr id="30" name="Picture 30" descr="امرأة تحمل طفلاً، يوجد بجانبها مستند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امرأة تحمل طفلاً، يوجد بجانبها مستند NDI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50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999EFA" w14:textId="77777777" w:rsidR="006B6E62" w:rsidRPr="00EE1182" w:rsidRDefault="00A8310A" w:rsidP="008F1F8C">
            <w:pPr>
              <w:bidi/>
              <w:spacing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نهج الطفولة المبكرة هو جزء من</w:t>
            </w: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 xml:space="preserve"> الخطة الوطنية للتأمين ضد الإعاقة (</w:t>
            </w:r>
            <w:r w:rsidRPr="00846203">
              <w:rPr>
                <w:rStyle w:val="Strong"/>
                <w:rFonts w:cs="FS Me"/>
                <w:szCs w:val="28"/>
                <w:rtl/>
                <w:lang w:val="ar"/>
              </w:rPr>
              <w:t>NDIS</w:t>
            </w: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)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.</w:t>
            </w:r>
          </w:p>
        </w:tc>
      </w:tr>
      <w:tr w:rsidR="00A23C80" w:rsidRPr="00EE1182" w14:paraId="7971808C" w14:textId="77777777" w:rsidTr="008F1F8C">
        <w:trPr>
          <w:trHeight w:val="1134"/>
        </w:trPr>
        <w:tc>
          <w:tcPr>
            <w:tcW w:w="2551" w:type="dxa"/>
            <w:vAlign w:val="center"/>
          </w:tcPr>
          <w:p w14:paraId="40E478DE" w14:textId="77777777" w:rsidR="006B6E62" w:rsidRPr="00EE1182" w:rsidRDefault="00A8310A" w:rsidP="008F1F8C">
            <w:pPr>
              <w:pStyle w:val="Image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5C22EEF2" wp14:editId="6324BA06">
                  <wp:extent cx="1440000" cy="1440000"/>
                  <wp:effectExtent l="0" t="0" r="8255" b="8255"/>
                  <wp:docPr id="21" name="Picture 21" descr="مجموعة من الأشخاص ذوي أنواع مختلفة من الإعاق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مجموعة من الأشخاص ذوي أنواع مختلفة من الإعاق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FDAA0D" w14:textId="77777777" w:rsidR="006B6E62" w:rsidRPr="00EE1182" w:rsidRDefault="00A8310A" w:rsidP="008F1F8C">
            <w:pPr>
              <w:bidi/>
              <w:spacing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تقدم </w:t>
            </w:r>
            <w:r w:rsidRPr="00846203">
              <w:rPr>
                <w:rFonts w:cs="FS Me"/>
                <w:szCs w:val="28"/>
                <w:rtl/>
                <w:lang w:val="ar"/>
              </w:rPr>
              <w:t>NDIS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 الدعم والخدمات للأشخاص ذوي الإعاقة في جميع أنحاء أستراليا.</w:t>
            </w:r>
          </w:p>
        </w:tc>
      </w:tr>
      <w:tr w:rsidR="00A23C80" w:rsidRPr="00EE1182" w14:paraId="46A82104" w14:textId="77777777" w:rsidTr="008F1F8C">
        <w:trPr>
          <w:trHeight w:val="1134"/>
        </w:trPr>
        <w:tc>
          <w:tcPr>
            <w:tcW w:w="2551" w:type="dxa"/>
            <w:vAlign w:val="center"/>
          </w:tcPr>
          <w:p w14:paraId="125D742C" w14:textId="77777777" w:rsidR="006B6E62" w:rsidRPr="00EE1182" w:rsidRDefault="00A8310A" w:rsidP="008F1F8C">
            <w:pPr>
              <w:pStyle w:val="Image"/>
              <w:rPr>
                <w:rFonts w:ascii="Tahoma" w:hAnsi="Tahoma"/>
                <w:sz w:val="20"/>
                <w:szCs w:val="20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79A8C253" wp14:editId="2D9E06A8">
                  <wp:extent cx="1440000" cy="1440000"/>
                  <wp:effectExtent l="0" t="0" r="8255" b="8255"/>
                  <wp:docPr id="59" name="Picture 59" descr="سهم يشير من طفل إلى رضي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سهم يشير من طفل إلى رضي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3E7276" w14:textId="35131D6E" w:rsidR="006B6E62" w:rsidRPr="00EE1182" w:rsidRDefault="00A8310A" w:rsidP="008F1F8C">
            <w:pPr>
              <w:bidi/>
              <w:spacing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نستخدم نهج الطفولة المبكرة لدعم الأطفال الذين تقل أعمارهم عن </w:t>
            </w:r>
            <w:r w:rsidR="00A22839">
              <w:rPr>
                <w:rFonts w:cs="FS Me" w:hint="cs"/>
                <w:szCs w:val="28"/>
                <w:lang w:val="ar"/>
              </w:rPr>
              <w:t>9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 سنوات ولديهم:</w:t>
            </w:r>
          </w:p>
          <w:p w14:paraId="44B9CE5E" w14:textId="77777777" w:rsidR="006C608B" w:rsidRPr="00EE1182" w:rsidRDefault="00A8310A" w:rsidP="008F1F8C">
            <w:pPr>
              <w:pStyle w:val="ListParagraph"/>
              <w:numPr>
                <w:ilvl w:val="0"/>
                <w:numId w:val="44"/>
              </w:numPr>
              <w:bidi/>
              <w:spacing w:before="120" w:after="120"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إعاقة</w:t>
            </w:r>
          </w:p>
          <w:p w14:paraId="272EBA27" w14:textId="77777777" w:rsidR="006B6E62" w:rsidRPr="00EE1182" w:rsidRDefault="00A8310A" w:rsidP="008F1F8C">
            <w:pPr>
              <w:pStyle w:val="ListParagraph"/>
              <w:numPr>
                <w:ilvl w:val="0"/>
                <w:numId w:val="44"/>
              </w:numPr>
              <w:bidi/>
              <w:spacing w:before="120" w:after="120"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تأخر في النمو.</w:t>
            </w:r>
          </w:p>
        </w:tc>
      </w:tr>
      <w:tr w:rsidR="00A23C80" w:rsidRPr="00EE1182" w14:paraId="4E07D0F2" w14:textId="77777777" w:rsidTr="008F1F8C">
        <w:trPr>
          <w:trHeight w:val="1134"/>
        </w:trPr>
        <w:tc>
          <w:tcPr>
            <w:tcW w:w="2551" w:type="dxa"/>
            <w:vAlign w:val="center"/>
          </w:tcPr>
          <w:p w14:paraId="3B076ECB" w14:textId="77777777" w:rsidR="006B6E62" w:rsidRPr="00EE1182" w:rsidRDefault="00A8310A" w:rsidP="008F1F8C">
            <w:pPr>
              <w:pStyle w:val="Image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1464DA3A" wp14:editId="5B39E548">
                  <wp:extent cx="1440000" cy="1076635"/>
                  <wp:effectExtent l="0" t="0" r="8255" b="0"/>
                  <wp:docPr id="24" name="Picture 24" descr="مجموعة من 4 أشخاص ينظرون معاً إلى مجلد على طاول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مجموعة من 4 أشخاص ينظرون معاً إلى مجلد على طاول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324182" w14:textId="77777777" w:rsidR="006B6E62" w:rsidRPr="00EE1182" w:rsidRDefault="00A8310A" w:rsidP="008F1F8C">
            <w:pPr>
              <w:bidi/>
              <w:spacing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نحن نعمل مع </w:t>
            </w: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مزودي خدمات الطفولة المبكرة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 لتقديم نهج الطفولة المبكرة.</w:t>
            </w:r>
          </w:p>
        </w:tc>
      </w:tr>
      <w:tr w:rsidR="00A23C80" w:rsidRPr="00EE1182" w14:paraId="0FBB3003" w14:textId="77777777" w:rsidTr="008F1F8C">
        <w:trPr>
          <w:trHeight w:val="1134"/>
        </w:trPr>
        <w:tc>
          <w:tcPr>
            <w:tcW w:w="2551" w:type="dxa"/>
            <w:vAlign w:val="bottom"/>
          </w:tcPr>
          <w:p w14:paraId="1CE7C103" w14:textId="77777777" w:rsidR="006B6E62" w:rsidRPr="00EE1182" w:rsidRDefault="00A8310A" w:rsidP="008F1F8C">
            <w:pPr>
              <w:pStyle w:val="Image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3C3C71E7" wp14:editId="0EF0672A">
                  <wp:extent cx="1440000" cy="1080000"/>
                  <wp:effectExtent l="0" t="0" r="8255" b="6350"/>
                  <wp:docPr id="32" name="Picture 32" descr="طفل يجلس مع 3 بالغين على طاولة. يمسك أحد البالغين بقطعة من الورق ويشرح شيئاً ما لشخص بالغ آخ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طفل يجلس مع 3 بالغين على طاولة. يمسك أحد البالغين بقطعة من الورق ويشرح شيئاً ما لشخص بالغ آخ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E4558D" w14:textId="77777777" w:rsidR="006B6E62" w:rsidRPr="00EE1182" w:rsidRDefault="00A8310A" w:rsidP="008F1F8C">
            <w:pPr>
              <w:bidi/>
              <w:spacing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يدعم مزودي خدمات الطفولة المبكرة: </w:t>
            </w:r>
          </w:p>
          <w:p w14:paraId="2FB2C450" w14:textId="77777777" w:rsidR="006B6E62" w:rsidRPr="00EE1182" w:rsidRDefault="00A8310A" w:rsidP="008F1F8C">
            <w:pPr>
              <w:pStyle w:val="ListParagraph"/>
              <w:numPr>
                <w:ilvl w:val="0"/>
                <w:numId w:val="44"/>
              </w:numPr>
              <w:bidi/>
              <w:spacing w:before="120" w:after="120"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الأطفال الذين يعانون من تأخر في النمو</w:t>
            </w:r>
          </w:p>
          <w:p w14:paraId="7821EC7B" w14:textId="77777777" w:rsidR="006B6E62" w:rsidRPr="00EE1182" w:rsidRDefault="00A8310A" w:rsidP="008F1F8C">
            <w:pPr>
              <w:pStyle w:val="ListParagraph"/>
              <w:numPr>
                <w:ilvl w:val="0"/>
                <w:numId w:val="44"/>
              </w:numPr>
              <w:bidi/>
              <w:spacing w:before="120" w:after="120"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الأطفال ذوي الإعاقة </w:t>
            </w:r>
          </w:p>
          <w:p w14:paraId="487A1D19" w14:textId="77777777" w:rsidR="006B6E62" w:rsidRPr="00EE1182" w:rsidRDefault="00A8310A" w:rsidP="008F1F8C">
            <w:pPr>
              <w:pStyle w:val="ListParagraph"/>
              <w:numPr>
                <w:ilvl w:val="0"/>
                <w:numId w:val="44"/>
              </w:numPr>
              <w:bidi/>
              <w:spacing w:before="120" w:after="120"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عائلاتهم.</w:t>
            </w:r>
          </w:p>
        </w:tc>
      </w:tr>
      <w:tr w:rsidR="00A23C80" w:rsidRPr="00EE1182" w14:paraId="0004CEE7" w14:textId="77777777" w:rsidTr="008F1F8C">
        <w:trPr>
          <w:trHeight w:val="3970"/>
        </w:trPr>
        <w:tc>
          <w:tcPr>
            <w:tcW w:w="2551" w:type="dxa"/>
            <w:vAlign w:val="center"/>
          </w:tcPr>
          <w:p w14:paraId="1B2D9418" w14:textId="77777777" w:rsidR="009344E4" w:rsidRPr="00EE1182" w:rsidRDefault="00A8310A" w:rsidP="00045B03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lang w:eastAsia="en-AU"/>
              </w:rPr>
              <w:lastRenderedPageBreak/>
              <w:drawing>
                <wp:inline distT="0" distB="0" distL="0" distR="0" wp14:anchorId="419A90A6" wp14:editId="06A5A7B3">
                  <wp:extent cx="1440000" cy="1486452"/>
                  <wp:effectExtent l="0" t="0" r="8255" b="0"/>
                  <wp:docPr id="25" name="Picture 25" descr="يوجد مونتاج مع صورتين. الأيقونة الأولى لطفل رضيع. تُظهر الأيقونة الثانية رضيعاً وفتاة صغيرة بينهما س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يوجد مونتاج مع صورتين. الأيقونة الأولى لطفل رضيع. تُظهر الأيقونة الثانية رضيعاً وفتاة صغيرة بينهما سه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86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972E9E" w14:textId="77777777" w:rsidR="00AA3630" w:rsidRPr="00EE1182" w:rsidRDefault="00A8310A" w:rsidP="00045B03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نرى أنه من الأفضل أن يحصل الأطفال على الدعم:</w:t>
            </w:r>
          </w:p>
          <w:p w14:paraId="48E42B54" w14:textId="77777777" w:rsidR="009344E4" w:rsidRPr="00EE1182" w:rsidRDefault="00A8310A" w:rsidP="00045B03">
            <w:pPr>
              <w:pStyle w:val="ListParagraph"/>
              <w:numPr>
                <w:ilvl w:val="0"/>
                <w:numId w:val="38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في المراحل الأولى من حياتهم باقرب وقت ممكن</w:t>
            </w:r>
          </w:p>
          <w:p w14:paraId="745F1DBD" w14:textId="77777777" w:rsidR="009344E4" w:rsidRPr="00EE1182" w:rsidRDefault="00A8310A" w:rsidP="00045B03">
            <w:pPr>
              <w:pStyle w:val="ListParagraph"/>
              <w:numPr>
                <w:ilvl w:val="0"/>
                <w:numId w:val="46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بينما ينمون ويتطورون.</w:t>
            </w:r>
          </w:p>
        </w:tc>
      </w:tr>
      <w:tr w:rsidR="00A23C80" w:rsidRPr="00EE1182" w14:paraId="572BDD7B" w14:textId="77777777" w:rsidTr="008F1F8C">
        <w:trPr>
          <w:trHeight w:val="567"/>
        </w:trPr>
        <w:tc>
          <w:tcPr>
            <w:tcW w:w="2551" w:type="dxa"/>
            <w:vAlign w:val="center"/>
          </w:tcPr>
          <w:p w14:paraId="5382357B" w14:textId="77777777" w:rsidR="00AA3630" w:rsidRPr="00EE1182" w:rsidRDefault="00AA3630" w:rsidP="00045B03">
            <w:pPr>
              <w:spacing w:before="240" w:after="240"/>
              <w:rPr>
                <w:rFonts w:ascii="Tahoma" w:hAnsi="Tahoma"/>
              </w:rPr>
            </w:pPr>
          </w:p>
        </w:tc>
        <w:tc>
          <w:tcPr>
            <w:tcW w:w="6576" w:type="dxa"/>
            <w:vAlign w:val="center"/>
          </w:tcPr>
          <w:p w14:paraId="454A870D" w14:textId="77777777" w:rsidR="00AA3630" w:rsidRPr="00EE1182" w:rsidRDefault="00A8310A" w:rsidP="00045B03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هذا يساعد الأطفال على:</w:t>
            </w:r>
          </w:p>
        </w:tc>
      </w:tr>
      <w:tr w:rsidR="00A23C80" w:rsidRPr="00EE1182" w14:paraId="3AADB16F" w14:textId="77777777" w:rsidTr="008F1F8C">
        <w:trPr>
          <w:trHeight w:val="1134"/>
        </w:trPr>
        <w:tc>
          <w:tcPr>
            <w:tcW w:w="2551" w:type="dxa"/>
            <w:vAlign w:val="center"/>
          </w:tcPr>
          <w:p w14:paraId="48DC96C4" w14:textId="77777777" w:rsidR="006B6E62" w:rsidRPr="00EE1182" w:rsidRDefault="00A8310A" w:rsidP="00045B03">
            <w:pPr>
              <w:spacing w:before="240" w:after="240"/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1EA98F27" wp14:editId="65D8BF49">
                  <wp:extent cx="1440000" cy="1178350"/>
                  <wp:effectExtent l="0" t="0" r="8255" b="3175"/>
                  <wp:docPr id="83" name="Picture 83" descr="امرأة تساعد صبياً صغيراً على القيام بنشاط 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 descr="امرأة تساعد صبياً صغيراً على القيام بنشاط م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83" b="31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7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90CA4C" w14:textId="77777777" w:rsidR="006B6E62" w:rsidRPr="00EE1182" w:rsidRDefault="00A8310A" w:rsidP="00045B03">
            <w:pPr>
              <w:pStyle w:val="ListParagraph"/>
              <w:numPr>
                <w:ilvl w:val="0"/>
                <w:numId w:val="48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تعلم مهارات جديدة</w:t>
            </w:r>
          </w:p>
        </w:tc>
      </w:tr>
      <w:tr w:rsidR="00A23C80" w:rsidRPr="00EE1182" w14:paraId="07776184" w14:textId="77777777" w:rsidTr="008F1F8C">
        <w:trPr>
          <w:trHeight w:val="1134"/>
        </w:trPr>
        <w:tc>
          <w:tcPr>
            <w:tcW w:w="2551" w:type="dxa"/>
            <w:vAlign w:val="center"/>
          </w:tcPr>
          <w:p w14:paraId="347CB169" w14:textId="77777777" w:rsidR="006B6E62" w:rsidRPr="00EE1182" w:rsidRDefault="00A8310A" w:rsidP="00045B03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25FE7D2F" wp14:editId="69CD1FAB">
                  <wp:extent cx="1440000" cy="1080000"/>
                  <wp:effectExtent l="0" t="0" r="8255" b="6350"/>
                  <wp:docPr id="84" name="Picture 84" descr="طفل يلعب لعبة. عائلته خلف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طفل يلعب لعبة. عائلته خلف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60" t="12500" r="16660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AEEAED" w14:textId="77777777" w:rsidR="006B6E62" w:rsidRPr="00EE1182" w:rsidRDefault="00A8310A" w:rsidP="00045B03">
            <w:pPr>
              <w:pStyle w:val="ListParagraph"/>
              <w:numPr>
                <w:ilvl w:val="0"/>
                <w:numId w:val="42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المشاركة في الحياة الأسرية والمتطلبات اليومية</w:t>
            </w:r>
          </w:p>
        </w:tc>
      </w:tr>
      <w:tr w:rsidR="00A23C80" w:rsidRPr="00EE1182" w14:paraId="56882F8B" w14:textId="77777777" w:rsidTr="008F1F8C">
        <w:trPr>
          <w:trHeight w:val="1134"/>
        </w:trPr>
        <w:tc>
          <w:tcPr>
            <w:tcW w:w="2551" w:type="dxa"/>
            <w:vAlign w:val="center"/>
          </w:tcPr>
          <w:p w14:paraId="09E4A926" w14:textId="77777777" w:rsidR="006B6E62" w:rsidRPr="00EE1182" w:rsidRDefault="00A8310A" w:rsidP="00045B03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59B21CDC" wp14:editId="69B24E23">
                  <wp:extent cx="1439544" cy="1079658"/>
                  <wp:effectExtent l="0" t="0" r="8890" b="6350"/>
                  <wp:docPr id="31" name="Picture 31" descr="طفل يبتسم وينظر إلى شيء ما على جهاز لوحي رقمي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طفل يبتسم وينظر إلى شيء ما على جهاز لوحي رقمي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15" t="12500" r="22877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39C004" w14:textId="60CDE7A4" w:rsidR="006B6E62" w:rsidRPr="00EE1182" w:rsidRDefault="00D3406F" w:rsidP="00045B03">
            <w:pPr>
              <w:pStyle w:val="ListParagraph"/>
              <w:numPr>
                <w:ilvl w:val="0"/>
                <w:numId w:val="42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أن يفعلوا</w:t>
            </w:r>
            <w:r w:rsidR="00A8310A"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 أشياء لأنفسهم مع تقدمهم في السن.</w:t>
            </w:r>
          </w:p>
        </w:tc>
      </w:tr>
    </w:tbl>
    <w:p w14:paraId="4194DC62" w14:textId="77777777" w:rsidR="007F4962" w:rsidRPr="00EE1182" w:rsidRDefault="00A8310A" w:rsidP="001C03A6">
      <w:pPr>
        <w:pStyle w:val="Heading2"/>
        <w:bidi/>
        <w:spacing w:before="240" w:after="240"/>
        <w:rPr>
          <w:rFonts w:ascii="Tahoma" w:hAnsi="Tahoma" w:cs="Tahoma"/>
          <w:szCs w:val="40"/>
          <w:lang w:val="en-US"/>
        </w:rPr>
      </w:pPr>
      <w:bookmarkStart w:id="66" w:name="_Toc92809906"/>
      <w:r w:rsidRPr="00EE1182">
        <w:rPr>
          <w:rFonts w:ascii="Tahoma" w:hAnsi="Tahoma" w:cs="Tahoma"/>
          <w:szCs w:val="40"/>
          <w:rtl/>
          <w:lang w:val="ar"/>
        </w:rPr>
        <w:lastRenderedPageBreak/>
        <w:t>من يمكنه مساعدة طفلك؟</w:t>
      </w:r>
      <w:bookmarkEnd w:id="66"/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23C80" w:rsidRPr="00EE1182" w14:paraId="5D9F4B7A" w14:textId="77777777" w:rsidTr="000736EF">
        <w:trPr>
          <w:trHeight w:val="1134"/>
        </w:trPr>
        <w:tc>
          <w:tcPr>
            <w:tcW w:w="2551" w:type="dxa"/>
            <w:vAlign w:val="center"/>
          </w:tcPr>
          <w:p w14:paraId="06D7833B" w14:textId="77777777" w:rsidR="00BB54AC" w:rsidRPr="00EE1182" w:rsidRDefault="00A8310A" w:rsidP="001C03A6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1816AAFB" wp14:editId="7E810956">
                  <wp:extent cx="1440000" cy="1080000"/>
                  <wp:effectExtent l="0" t="0" r="8255" b="6350"/>
                  <wp:docPr id="2" name="Picture 2" descr="امرأة تحمل طفلاً وتبتسم. تجلس مع امرأة اختصاصية تحمل ملف أوراق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امرأة تحمل طفلاً وتبتسم. تجلس مع امرأة اختصاصية تحمل ملف أوراق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D229EE" w14:textId="77777777" w:rsidR="00BB54AC" w:rsidRPr="00EE1182" w:rsidRDefault="00A8310A" w:rsidP="000736EF">
            <w:pPr>
              <w:bidi/>
              <w:spacing w:before="240" w:after="2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إذا كنت تعتقد أن طفلك قد يحتاج إلى الدعم، يجب أن تبدأ بالتحدث إلى شخص يعرف طفلك جيداً.</w:t>
            </w:r>
          </w:p>
        </w:tc>
      </w:tr>
      <w:tr w:rsidR="00A23C80" w:rsidRPr="00EE1182" w14:paraId="0CB4033D" w14:textId="77777777" w:rsidTr="000736EF">
        <w:trPr>
          <w:trHeight w:val="1134"/>
        </w:trPr>
        <w:tc>
          <w:tcPr>
            <w:tcW w:w="2551" w:type="dxa"/>
            <w:vAlign w:val="bottom"/>
          </w:tcPr>
          <w:p w14:paraId="431F741E" w14:textId="77777777" w:rsidR="00BB54AC" w:rsidRPr="00EE1182" w:rsidRDefault="00A8310A" w:rsidP="00A03CEC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6F0535CA" wp14:editId="6DB6BBB2">
                  <wp:extent cx="1440000" cy="2067693"/>
                  <wp:effectExtent l="0" t="0" r="8255" b="8890"/>
                  <wp:docPr id="28" name="Picture 28" descr="يوجد مونتاج من 3 صور. الصورة الأولى تظهر طبيباً. في الصورة الثانية امرأة مبتسمة تلعب مع طفل. في الصورة الثالثة يوجد ممرض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يوجد مونتاج من 3 صور. الصورة الأولى تظهر طبيباً. في الصورة الثانية امرأة مبتسمة تلعب مع طفل. في الصورة الثالثة يوجد ممرض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67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B672D9" w14:textId="77777777" w:rsidR="00BB54AC" w:rsidRPr="00EE1182" w:rsidRDefault="00A8310A" w:rsidP="000736EF">
            <w:pPr>
              <w:bidi/>
              <w:spacing w:before="240" w:after="60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على سبيل المثال:</w:t>
            </w:r>
          </w:p>
          <w:p w14:paraId="7A60C166" w14:textId="77777777" w:rsidR="00BB54AC" w:rsidRPr="00EE1182" w:rsidRDefault="00A8310A" w:rsidP="000736EF">
            <w:pPr>
              <w:pStyle w:val="ListParagraph"/>
              <w:numPr>
                <w:ilvl w:val="0"/>
                <w:numId w:val="36"/>
              </w:numPr>
              <w:bidi/>
              <w:spacing w:before="600" w:after="60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طبيب طفلك</w:t>
            </w:r>
          </w:p>
          <w:p w14:paraId="6CE86CB3" w14:textId="77777777" w:rsidR="00BB54AC" w:rsidRPr="00EE1182" w:rsidRDefault="00A8310A" w:rsidP="000736EF">
            <w:pPr>
              <w:pStyle w:val="ListParagraph"/>
              <w:numPr>
                <w:ilvl w:val="0"/>
                <w:numId w:val="36"/>
              </w:numPr>
              <w:bidi/>
              <w:spacing w:before="600" w:after="60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مقدم رعاية الطفل </w:t>
            </w:r>
            <w:r w:rsidRPr="00846203">
              <w:rPr>
                <w:rFonts w:cs="FS Me"/>
                <w:szCs w:val="28"/>
                <w:rtl/>
                <w:lang w:val="ar"/>
              </w:rPr>
              <w:t>childcare</w:t>
            </w:r>
          </w:p>
          <w:p w14:paraId="2B9EF89A" w14:textId="77777777" w:rsidR="00BB54AC" w:rsidRPr="00EE1182" w:rsidRDefault="00A8310A" w:rsidP="000736EF">
            <w:pPr>
              <w:pStyle w:val="ListParagraph"/>
              <w:numPr>
                <w:ilvl w:val="0"/>
                <w:numId w:val="36"/>
              </w:numPr>
              <w:bidi/>
              <w:spacing w:before="600" w:after="60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ممرضة صحة الطفل.</w:t>
            </w:r>
          </w:p>
        </w:tc>
      </w:tr>
      <w:tr w:rsidR="00A23C80" w:rsidRPr="00EE1182" w14:paraId="7ABEB9B4" w14:textId="77777777" w:rsidTr="000736EF">
        <w:trPr>
          <w:trHeight w:val="1134"/>
        </w:trPr>
        <w:tc>
          <w:tcPr>
            <w:tcW w:w="2551" w:type="dxa"/>
            <w:vAlign w:val="center"/>
          </w:tcPr>
          <w:p w14:paraId="70ED0616" w14:textId="77777777" w:rsidR="00CC6E01" w:rsidRPr="00EE1182" w:rsidRDefault="00A8310A" w:rsidP="001C03A6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71DE566E" wp14:editId="6913783B">
                  <wp:extent cx="1440000" cy="1440000"/>
                  <wp:effectExtent l="0" t="0" r="8255" b="8255"/>
                  <wp:docPr id="39" name="Picture 39" descr="طفل يكبر ويعلوه رمز تغي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طفل يكبر ويعلوه رمز تغيي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0F6C68" w14:textId="77777777" w:rsidR="00CC6E01" w:rsidRPr="00EE1182" w:rsidRDefault="00A8310A" w:rsidP="000736EF">
            <w:pPr>
              <w:bidi/>
              <w:spacing w:before="240" w:after="2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ينمو الأطفال ويتطورون بسرعة كبيرة.</w:t>
            </w:r>
          </w:p>
        </w:tc>
      </w:tr>
      <w:tr w:rsidR="00A23C80" w:rsidRPr="00EE1182" w14:paraId="731678A9" w14:textId="77777777" w:rsidTr="000736EF">
        <w:trPr>
          <w:trHeight w:val="1134"/>
        </w:trPr>
        <w:tc>
          <w:tcPr>
            <w:tcW w:w="2551" w:type="dxa"/>
            <w:vAlign w:val="center"/>
          </w:tcPr>
          <w:p w14:paraId="01E72C20" w14:textId="77777777" w:rsidR="00CC6E01" w:rsidRPr="00EE1182" w:rsidRDefault="00A8310A" w:rsidP="001C03A6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09E22A39" wp14:editId="33DCDFAA">
                  <wp:extent cx="1440000" cy="1440000"/>
                  <wp:effectExtent l="0" t="0" r="8255" b="8255"/>
                  <wp:docPr id="40" name="Picture 40" descr="موظف دعم وطفل رضي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موظف دعم وطفل رضي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947350" w14:textId="77777777" w:rsidR="00CC6E01" w:rsidRPr="00EE1182" w:rsidRDefault="00A8310A" w:rsidP="000736EF">
            <w:pPr>
              <w:bidi/>
              <w:spacing w:before="240" w:after="2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من المهم الحصول على الدعم لهم بمجرد حاجتهم إليه.</w:t>
            </w:r>
          </w:p>
          <w:p w14:paraId="06187393" w14:textId="77777777" w:rsidR="00CC6E01" w:rsidRPr="00EE1182" w:rsidRDefault="00A8310A" w:rsidP="000736EF">
            <w:pPr>
              <w:bidi/>
              <w:spacing w:before="240" w:after="2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حتى لو كانوا بحاجة إليه لفترة قصيرة فقط.</w:t>
            </w:r>
          </w:p>
        </w:tc>
      </w:tr>
    </w:tbl>
    <w:p w14:paraId="206DC30F" w14:textId="77777777" w:rsidR="00E656F0" w:rsidRPr="00EE1182" w:rsidRDefault="00A8310A" w:rsidP="00E656F0">
      <w:pPr>
        <w:pStyle w:val="Heading3"/>
        <w:bidi/>
        <w:rPr>
          <w:rFonts w:ascii="Tahoma" w:hAnsi="Tahoma" w:cs="Tahoma"/>
          <w:szCs w:val="32"/>
        </w:rPr>
      </w:pPr>
      <w:r w:rsidRPr="00EE1182">
        <w:rPr>
          <w:rFonts w:ascii="Tahoma" w:hAnsi="Tahoma" w:cs="Tahoma"/>
          <w:szCs w:val="32"/>
          <w:rtl/>
          <w:lang w:val="ar"/>
        </w:rPr>
        <w:lastRenderedPageBreak/>
        <w:t>هل يحتاج طفلك إلى تشخيص للحصول على الدعم؟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23C80" w:rsidRPr="00EE1182" w14:paraId="12AB9905" w14:textId="77777777" w:rsidTr="000736EF">
        <w:trPr>
          <w:trHeight w:val="1134"/>
        </w:trPr>
        <w:tc>
          <w:tcPr>
            <w:tcW w:w="2551" w:type="dxa"/>
            <w:vAlign w:val="center"/>
          </w:tcPr>
          <w:p w14:paraId="2DE0E3ED" w14:textId="77777777" w:rsidR="00680E77" w:rsidRPr="00EE1182" w:rsidRDefault="00A8310A" w:rsidP="0093661B">
            <w:pPr>
              <w:pStyle w:val="Image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289A7382" wp14:editId="50D4FA68">
                  <wp:extent cx="1439544" cy="1079658"/>
                  <wp:effectExtent l="0" t="0" r="8890" b="6350"/>
                  <wp:docPr id="66" name="Picture 66" descr="طبيب يتحدث إلى أم وابنتها، ويريهما ملفاً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طبيب يتحدث إلى أم وابنتها، ويريهما ملفاً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8" r="5774" b="2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107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94CDE5" w14:textId="77777777" w:rsidR="00680E77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عندما يتم </w:t>
            </w: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تشخيص طفلك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، يخبرك الطبيب أن طفلك يعاني من إعاقة.</w:t>
            </w:r>
          </w:p>
        </w:tc>
      </w:tr>
      <w:tr w:rsidR="00A23C80" w:rsidRPr="00EE1182" w14:paraId="7973A1F2" w14:textId="77777777" w:rsidTr="000736EF">
        <w:trPr>
          <w:trHeight w:val="1134"/>
        </w:trPr>
        <w:tc>
          <w:tcPr>
            <w:tcW w:w="2551" w:type="dxa"/>
            <w:vAlign w:val="center"/>
          </w:tcPr>
          <w:p w14:paraId="5C1A0B96" w14:textId="77777777" w:rsidR="009F018C" w:rsidRPr="00EE1182" w:rsidRDefault="00A8310A" w:rsidP="009F018C">
            <w:pPr>
              <w:pStyle w:val="Image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76FC50D4" wp14:editId="76324BE3">
                  <wp:extent cx="1440000" cy="1440000"/>
                  <wp:effectExtent l="0" t="0" r="8255" b="8255"/>
                  <wp:docPr id="98" name="Picture 98" descr="صبي صغير يشير إلى أيقونة. يوجد في الأيقونة صبي عمره أقل من 6 سنوات وطبيب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صبي صغير يشير إلى أيقونة. يوجد في الأيقونة صبي عمره أقل من 6 سنوات وطبيب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3B713A" w14:textId="77777777" w:rsidR="009F018C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لا يحتاج طفلك إلى تشخيص للحصول على الدعم إذا كان عمره يقل عن </w:t>
            </w:r>
            <w:r w:rsidRPr="00846203">
              <w:rPr>
                <w:rFonts w:cs="FS Me"/>
                <w:szCs w:val="28"/>
                <w:rtl/>
                <w:lang w:val="ar"/>
              </w:rPr>
              <w:t>6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 سنوات.</w:t>
            </w:r>
          </w:p>
        </w:tc>
      </w:tr>
      <w:tr w:rsidR="00A23C80" w:rsidRPr="00EE1182" w14:paraId="4D638015" w14:textId="77777777" w:rsidTr="000736EF">
        <w:trPr>
          <w:trHeight w:val="1134"/>
        </w:trPr>
        <w:tc>
          <w:tcPr>
            <w:tcW w:w="2551" w:type="dxa"/>
            <w:vAlign w:val="center"/>
          </w:tcPr>
          <w:p w14:paraId="6418C60F" w14:textId="77777777" w:rsidR="009F018C" w:rsidRPr="00EE1182" w:rsidRDefault="00A8310A" w:rsidP="0093661B">
            <w:pPr>
              <w:pStyle w:val="Image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018B2510" wp14:editId="293111BF">
                  <wp:extent cx="1440000" cy="1144172"/>
                  <wp:effectExtent l="0" t="0" r="8255" b="0"/>
                  <wp:docPr id="55" name="Picture 55" descr="طبيب يشرح شيئًا ما لرج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طبيب يشرح شيئًا ما لرج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94" r="39316" b="12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73251D" w14:textId="77777777" w:rsidR="009F018C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قد يكون لدى طفلك تشخيص.</w:t>
            </w:r>
          </w:p>
        </w:tc>
      </w:tr>
      <w:tr w:rsidR="00A23C80" w:rsidRPr="00EE1182" w14:paraId="477ADD1F" w14:textId="77777777" w:rsidTr="000736EF">
        <w:trPr>
          <w:trHeight w:val="1134"/>
        </w:trPr>
        <w:tc>
          <w:tcPr>
            <w:tcW w:w="2551" w:type="dxa"/>
            <w:vAlign w:val="center"/>
          </w:tcPr>
          <w:p w14:paraId="7D358875" w14:textId="77777777" w:rsidR="009F018C" w:rsidRPr="00EE1182" w:rsidRDefault="00A8310A" w:rsidP="0093661B">
            <w:pPr>
              <w:pStyle w:val="Image"/>
              <w:spacing w:before="360" w:after="36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378AB9B0" wp14:editId="173E45DF">
                  <wp:extent cx="1440000" cy="1080000"/>
                  <wp:effectExtent l="0" t="0" r="8255" b="6350"/>
                  <wp:docPr id="65" name="Picture 65" descr="فتاة تواجه مشاكل مع نشاط في الفص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فتاة تواجه مشاكل مع نشاط في الفص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665" b="6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C0E0C0" w14:textId="77777777" w:rsidR="009F018C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أو قد يعاني طفلك من تأخر في النمو.</w:t>
            </w:r>
          </w:p>
        </w:tc>
      </w:tr>
      <w:tr w:rsidR="00A23C80" w:rsidRPr="00EE1182" w14:paraId="55CF3ED5" w14:textId="77777777" w:rsidTr="000736EF">
        <w:trPr>
          <w:trHeight w:val="1134"/>
        </w:trPr>
        <w:tc>
          <w:tcPr>
            <w:tcW w:w="2551" w:type="dxa"/>
            <w:vAlign w:val="center"/>
          </w:tcPr>
          <w:p w14:paraId="4F81D104" w14:textId="77777777" w:rsidR="009F018C" w:rsidRPr="00EE1182" w:rsidRDefault="00A8310A" w:rsidP="009F018C">
            <w:pPr>
              <w:pStyle w:val="Image"/>
              <w:spacing w:before="240" w:after="240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578BE389" wp14:editId="757B8002">
                  <wp:extent cx="1440000" cy="1079846"/>
                  <wp:effectExtent l="0" t="0" r="8255" b="6350"/>
                  <wp:docPr id="35" name="Picture 35" descr="طبيب يشرح شيئًا ما لزوجين. يجلسون في مكتب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طبيب يشرح شيئًا ما لزوجين. يجلسون في مكتب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9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3C6FBA" w14:textId="77777777" w:rsidR="009F018C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يمكنك التحدث مع طبيبك عما يلي:</w:t>
            </w:r>
          </w:p>
          <w:p w14:paraId="23971447" w14:textId="77777777" w:rsidR="0093661B" w:rsidRPr="00EE1182" w:rsidRDefault="00A8310A" w:rsidP="000736EF">
            <w:pPr>
              <w:pStyle w:val="ListParagraph"/>
              <w:numPr>
                <w:ilvl w:val="0"/>
                <w:numId w:val="36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تأخر في النمو</w:t>
            </w:r>
          </w:p>
          <w:p w14:paraId="75F1BC3C" w14:textId="77777777" w:rsidR="0093661B" w:rsidRPr="00EE1182" w:rsidRDefault="00A8310A" w:rsidP="000736EF">
            <w:pPr>
              <w:pStyle w:val="ListParagraph"/>
              <w:numPr>
                <w:ilvl w:val="0"/>
                <w:numId w:val="36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إعاقة.</w:t>
            </w:r>
          </w:p>
        </w:tc>
      </w:tr>
      <w:tr w:rsidR="00A23C80" w:rsidRPr="00EE1182" w14:paraId="642BD32B" w14:textId="77777777" w:rsidTr="000736EF">
        <w:trPr>
          <w:trHeight w:val="2268"/>
        </w:trPr>
        <w:tc>
          <w:tcPr>
            <w:tcW w:w="2551" w:type="dxa"/>
            <w:vAlign w:val="center"/>
          </w:tcPr>
          <w:p w14:paraId="0AAA6718" w14:textId="77777777" w:rsidR="009F018C" w:rsidRPr="00EE1182" w:rsidRDefault="00A8310A" w:rsidP="009F018C">
            <w:pPr>
              <w:pStyle w:val="Image"/>
              <w:spacing w:before="360" w:after="36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lastRenderedPageBreak/>
              <w:drawing>
                <wp:inline distT="0" distB="0" distL="0" distR="0" wp14:anchorId="4ABAAE7B" wp14:editId="366A5C04">
                  <wp:extent cx="1440000" cy="1080000"/>
                  <wp:effectExtent l="0" t="0" r="8255" b="6350"/>
                  <wp:docPr id="68" name="Picture 68" descr="امرأة جالسة مع صبي وهو يرس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امرأة جالسة مع صبي وهو يرس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41C4E8" w14:textId="77777777" w:rsidR="009F018C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يحتاج الأطفال الأكبر من </w:t>
            </w:r>
            <w:r w:rsidRPr="00846203">
              <w:rPr>
                <w:rFonts w:cs="FS Me"/>
                <w:szCs w:val="28"/>
                <w:rtl/>
                <w:lang w:val="ar"/>
              </w:rPr>
              <w:t>6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 سنوات أحياناً إلى تشخيص للحصول على بعض دعم الطفولة المبكرة من </w:t>
            </w:r>
            <w:r w:rsidRPr="00846203">
              <w:rPr>
                <w:rFonts w:cs="FS Me"/>
                <w:szCs w:val="28"/>
                <w:rtl/>
                <w:lang w:val="ar"/>
              </w:rPr>
              <w:t>NDIS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.</w:t>
            </w:r>
          </w:p>
        </w:tc>
      </w:tr>
      <w:tr w:rsidR="00A23C80" w:rsidRPr="00EE1182" w14:paraId="58E9F10B" w14:textId="77777777" w:rsidTr="000736EF">
        <w:trPr>
          <w:trHeight w:val="2268"/>
        </w:trPr>
        <w:tc>
          <w:tcPr>
            <w:tcW w:w="2551" w:type="dxa"/>
            <w:vAlign w:val="center"/>
          </w:tcPr>
          <w:p w14:paraId="0050FF21" w14:textId="77777777" w:rsidR="009F018C" w:rsidRPr="00EE1182" w:rsidRDefault="00A8310A" w:rsidP="009F018C">
            <w:pPr>
              <w:pStyle w:val="Image"/>
              <w:spacing w:before="360" w:after="360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6DA95028" wp14:editId="02727DDB">
                  <wp:extent cx="1478915" cy="982345"/>
                  <wp:effectExtent l="0" t="0" r="6985" b="8255"/>
                  <wp:docPr id="96" name="Picture 96" descr="امرأة تمسك بيد صبي على كرسي متحرك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 descr="امرأة تمسك بيد صبي على كرسي متحرك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915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5834AF" w14:textId="77777777" w:rsidR="009F018C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يمكن لطبيبك مساعدتك في ذلك الأمر.</w:t>
            </w:r>
          </w:p>
        </w:tc>
      </w:tr>
      <w:tr w:rsidR="00A23C80" w:rsidRPr="00EE1182" w14:paraId="5CE0AA71" w14:textId="77777777" w:rsidTr="000736EF">
        <w:trPr>
          <w:trHeight w:val="2268"/>
        </w:trPr>
        <w:tc>
          <w:tcPr>
            <w:tcW w:w="2551" w:type="dxa"/>
            <w:vAlign w:val="center"/>
          </w:tcPr>
          <w:p w14:paraId="21D12890" w14:textId="77777777" w:rsidR="009F018C" w:rsidRPr="00EE1182" w:rsidRDefault="00A8310A" w:rsidP="009F018C">
            <w:pPr>
              <w:pStyle w:val="Image"/>
              <w:spacing w:before="360" w:after="360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0A4AB080" wp14:editId="4741EA92">
                  <wp:extent cx="1440000" cy="1080000"/>
                  <wp:effectExtent l="0" t="0" r="8255" b="6350"/>
                  <wp:docPr id="26" name="Picture 26" descr="امرأة مع صبي يجلس في حجرها. يتحدث الصبي عن رسمة. هناك امرأة تراقبه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امرأة مع صبي يجلس في حجرها. يتحدث الصبي عن رسمة. هناك امرأة تراقبه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0DCF90" w14:textId="1D442E5F" w:rsidR="009F018C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قد يستغرق الأمر وقتاً لتحديد نوع الدعم الذي يحتاجه</w:t>
            </w:r>
            <w:r w:rsidR="00846203">
              <w:rPr>
                <w:rFonts w:ascii="Tahoma" w:hAnsi="Tahoma"/>
                <w:szCs w:val="28"/>
                <w:lang w:val="ar"/>
              </w:rPr>
              <w:t> 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طفلك.</w:t>
            </w:r>
          </w:p>
        </w:tc>
      </w:tr>
      <w:tr w:rsidR="00A23C80" w:rsidRPr="00EE1182" w14:paraId="575520E1" w14:textId="77777777" w:rsidTr="000736EF">
        <w:trPr>
          <w:trHeight w:val="2268"/>
        </w:trPr>
        <w:tc>
          <w:tcPr>
            <w:tcW w:w="2551" w:type="dxa"/>
            <w:vAlign w:val="center"/>
          </w:tcPr>
          <w:p w14:paraId="31F796E1" w14:textId="77777777" w:rsidR="009F018C" w:rsidRPr="00EE1182" w:rsidRDefault="00A8310A" w:rsidP="009F018C">
            <w:pPr>
              <w:pStyle w:val="Image"/>
              <w:spacing w:before="360" w:after="360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389EE28E" wp14:editId="749AEA51">
                  <wp:extent cx="1486800" cy="1446566"/>
                  <wp:effectExtent l="0" t="0" r="0" b="1270"/>
                  <wp:docPr id="27" name="Picture 27" descr="امرأة تنظر إلى مجلد، بجانبها أيقونة لمدرسة مع صبي أمامه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امرأة تنظر إلى مجلد، بجانبها أيقونة لمدرسة مع صبي أمامه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0" r="2305" b="10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800" cy="1446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6409D0" w14:textId="58A6E268" w:rsidR="009F018C" w:rsidRPr="00EE1182" w:rsidRDefault="00A8310A" w:rsidP="000736EF">
            <w:pPr>
              <w:bidi/>
              <w:spacing w:before="240" w:after="240" w:line="600" w:lineRule="exac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للتأكد من حصول طفلك على الدعم المناسب، فإننا ننظر</w:t>
            </w:r>
            <w:r w:rsidR="00846203">
              <w:rPr>
                <w:rFonts w:ascii="Tahoma" w:hAnsi="Tahoma"/>
                <w:szCs w:val="28"/>
                <w:lang w:val="ar"/>
              </w:rPr>
              <w:t> 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إلى:</w:t>
            </w:r>
          </w:p>
          <w:p w14:paraId="52D91C65" w14:textId="77777777" w:rsidR="009F018C" w:rsidRPr="00EE1182" w:rsidRDefault="00A8310A" w:rsidP="000736EF">
            <w:pPr>
              <w:pStyle w:val="ListParagraph"/>
              <w:numPr>
                <w:ilvl w:val="0"/>
                <w:numId w:val="36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الطريقة التي ينمو بها طفلك</w:t>
            </w:r>
          </w:p>
          <w:p w14:paraId="6E23327F" w14:textId="77777777" w:rsidR="009F018C" w:rsidRPr="00EE1182" w:rsidRDefault="00A8310A" w:rsidP="000736EF">
            <w:pPr>
              <w:pStyle w:val="ListParagraph"/>
              <w:numPr>
                <w:ilvl w:val="0"/>
                <w:numId w:val="36"/>
              </w:numPr>
              <w:bidi/>
              <w:spacing w:line="600" w:lineRule="exac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حياته اليومية.</w:t>
            </w:r>
          </w:p>
        </w:tc>
      </w:tr>
    </w:tbl>
    <w:p w14:paraId="77DB438F" w14:textId="77777777" w:rsidR="009F018C" w:rsidRPr="00EE1182" w:rsidRDefault="00A8310A">
      <w:pPr>
        <w:spacing w:before="0" w:after="0" w:line="240" w:lineRule="auto"/>
        <w:rPr>
          <w:rFonts w:ascii="Tahoma" w:hAnsi="Tahoma"/>
          <w:b/>
          <w:bCs/>
          <w:sz w:val="32"/>
          <w:szCs w:val="26"/>
        </w:rPr>
      </w:pPr>
      <w:r w:rsidRPr="00EE1182">
        <w:rPr>
          <w:rFonts w:ascii="Tahoma" w:hAnsi="Tahoma"/>
        </w:rPr>
        <w:br w:type="page"/>
      </w:r>
    </w:p>
    <w:p w14:paraId="31BBAD67" w14:textId="77777777" w:rsidR="00951793" w:rsidRPr="00EE1182" w:rsidRDefault="00A8310A" w:rsidP="001C03A6">
      <w:pPr>
        <w:pStyle w:val="Heading3"/>
        <w:bidi/>
        <w:spacing w:before="240" w:after="240"/>
        <w:rPr>
          <w:rFonts w:ascii="Tahoma" w:hAnsi="Tahoma" w:cs="Tahoma"/>
          <w:szCs w:val="32"/>
        </w:rPr>
      </w:pPr>
      <w:r w:rsidRPr="00EE1182">
        <w:rPr>
          <w:rFonts w:ascii="Tahoma" w:hAnsi="Tahoma" w:cs="Tahoma"/>
          <w:szCs w:val="32"/>
          <w:rtl/>
          <w:lang w:val="ar"/>
        </w:rPr>
        <w:lastRenderedPageBreak/>
        <w:t>مزودي خدمات الطفولة المبكرة</w:t>
      </w:r>
    </w:p>
    <w:tbl>
      <w:tblPr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23C80" w:rsidRPr="00EE1182" w14:paraId="1B1110DE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07F803FD" w14:textId="77777777" w:rsidR="00680E77" w:rsidRPr="00EE1182" w:rsidRDefault="00A8310A" w:rsidP="005B26B7">
            <w:pPr>
              <w:pStyle w:val="Image"/>
              <w:spacing w:before="40" w:after="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6616E0DF" wp14:editId="6D75D2E3">
                  <wp:extent cx="1440000" cy="1080000"/>
                  <wp:effectExtent l="0" t="0" r="8255" b="6350"/>
                  <wp:docPr id="60" name="Picture 60" descr="والدان يجلسان مع طفل على الأريكة. يتحدثان إلى امرأة تجلس على أريكة أخرى بجانبهم معها ملف أوراق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والدان يجلسان مع طفل على الأريكة. يتحدثان إلى امرأة تجلس على أريكة أخرى بجانبهم معها ملف أوراق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17" t="15144" r="52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BDC3E5" w14:textId="77777777" w:rsidR="00680E77" w:rsidRPr="00EE1182" w:rsidRDefault="00A8310A" w:rsidP="005B26B7">
            <w:pPr>
              <w:bidi/>
              <w:spacing w:before="40" w:after="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بعد أن تتحدث إلى الشخص الذي يعرف طفلك جيداً، يمكنك التحدث إلى مزود خدمات الطفولة المبكرة.</w:t>
            </w:r>
          </w:p>
        </w:tc>
      </w:tr>
      <w:tr w:rsidR="00A23C80" w:rsidRPr="00EE1182" w14:paraId="3671A229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78C0E4F8" w14:textId="77777777" w:rsidR="00680E77" w:rsidRPr="00EE1182" w:rsidRDefault="00A8310A" w:rsidP="005B26B7">
            <w:pPr>
              <w:pStyle w:val="Image"/>
              <w:spacing w:before="40" w:after="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08FEDC1B" wp14:editId="001E2B11">
                  <wp:extent cx="1440000" cy="1644339"/>
                  <wp:effectExtent l="0" t="0" r="8255" b="0"/>
                  <wp:docPr id="298" name="Picture 298" descr="امرأتان تنظران إلى مستند معاً، وفوقهما توجد أيقونة لأحد الوالدين وطفل مع عدسة مكبرة فوق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Picture 298" descr="امرأتان تنظران إلى مستند معاً، وفوقهما توجد أيقونة لأحد الوالدين وطفل مع عدسة مكبرة فوق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82" t="4676" r="12139" b="5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44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1CF382" w14:textId="77777777" w:rsidR="00863968" w:rsidRPr="00EE1182" w:rsidRDefault="00A8310A" w:rsidP="005B26B7">
            <w:pPr>
              <w:bidi/>
              <w:spacing w:before="40" w:after="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يمكنه مساعدتك في العثور على الدعم والخدمات المناسبة لطفلك.</w:t>
            </w:r>
          </w:p>
          <w:p w14:paraId="40B68DFB" w14:textId="77777777" w:rsidR="00863968" w:rsidRPr="00EE1182" w:rsidRDefault="00A8310A" w:rsidP="005B26B7">
            <w:pPr>
              <w:bidi/>
              <w:spacing w:before="40" w:after="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نسمي هذا</w:t>
            </w: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 xml:space="preserve"> التواصل للكشف المبكر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.</w:t>
            </w:r>
          </w:p>
        </w:tc>
      </w:tr>
      <w:tr w:rsidR="00A23C80" w:rsidRPr="00EE1182" w14:paraId="32B66635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4066DFC7" w14:textId="77777777" w:rsidR="00BB54AC" w:rsidRPr="00EE1182" w:rsidRDefault="00BB54AC" w:rsidP="005B26B7">
            <w:pPr>
              <w:pStyle w:val="Image"/>
              <w:spacing w:before="40" w:after="40"/>
              <w:rPr>
                <w:rFonts w:ascii="Tahoma" w:hAnsi="Tahoma"/>
                <w:lang w:eastAsia="en-AU"/>
              </w:rPr>
            </w:pPr>
          </w:p>
        </w:tc>
        <w:tc>
          <w:tcPr>
            <w:tcW w:w="6576" w:type="dxa"/>
            <w:vAlign w:val="center"/>
          </w:tcPr>
          <w:p w14:paraId="45A3A9D0" w14:textId="77777777" w:rsidR="00BB54AC" w:rsidRPr="00EE1182" w:rsidRDefault="00A8310A" w:rsidP="005B26B7">
            <w:pPr>
              <w:bidi/>
              <w:spacing w:before="40" w:after="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لفهم ما يحتاجه طفلك، يتعامل مزودي خدمات الطفولة المبكرة مع:</w:t>
            </w:r>
          </w:p>
        </w:tc>
      </w:tr>
      <w:tr w:rsidR="00A23C80" w:rsidRPr="00EE1182" w14:paraId="25113C42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1A7BCA56" w14:textId="77777777" w:rsidR="00C44CEA" w:rsidRPr="00EE1182" w:rsidRDefault="00A8310A" w:rsidP="005B26B7">
            <w:pPr>
              <w:pStyle w:val="Image"/>
              <w:spacing w:before="40" w:after="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49F99696" wp14:editId="01C29132">
                  <wp:extent cx="1368000" cy="1368000"/>
                  <wp:effectExtent l="0" t="0" r="3810" b="3810"/>
                  <wp:docPr id="44" name="Picture 44" descr="رجل مبتسم يلف ذراعيه حول ابنه الصغ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رجل مبتسم يلف ذراعيه حول ابنه الصغي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9" b="34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0DF8DF" w14:textId="77777777" w:rsidR="00C44CEA" w:rsidRPr="00EE1182" w:rsidRDefault="00A8310A" w:rsidP="005B26B7">
            <w:pPr>
              <w:pStyle w:val="ListParagraph"/>
              <w:numPr>
                <w:ilvl w:val="0"/>
                <w:numId w:val="36"/>
              </w:numPr>
              <w:bidi/>
              <w:spacing w:before="40" w:after="4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أنت وطفلك</w:t>
            </w:r>
          </w:p>
        </w:tc>
      </w:tr>
      <w:tr w:rsidR="00A23C80" w:rsidRPr="00EE1182" w14:paraId="451013A8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21418120" w14:textId="77777777" w:rsidR="00C44CEA" w:rsidRPr="00EE1182" w:rsidRDefault="00A8310A" w:rsidP="005B26B7">
            <w:pPr>
              <w:pStyle w:val="Image"/>
              <w:spacing w:before="40" w:after="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79244CA6" wp14:editId="08DF2B85">
                  <wp:extent cx="1483995" cy="1483995"/>
                  <wp:effectExtent l="0" t="0" r="1905" b="1905"/>
                  <wp:docPr id="45" name="Picture 45" descr="شخصان يرفعان أيديهما. هناك فقاعة كلام فوقهم بداخلها وجه ط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شخصان يرفعان أيديهما. هناك فقاعة كلام فوقهم بداخلها وجه طف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99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037799" w14:textId="77777777" w:rsidR="00C44CEA" w:rsidRPr="00EE1182" w:rsidRDefault="00A8310A" w:rsidP="005B26B7">
            <w:pPr>
              <w:pStyle w:val="ListParagraph"/>
              <w:numPr>
                <w:ilvl w:val="0"/>
                <w:numId w:val="43"/>
              </w:numPr>
              <w:bidi/>
              <w:spacing w:before="40" w:after="4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الأشخاص الذين يعرفون طفلك.</w:t>
            </w:r>
          </w:p>
        </w:tc>
      </w:tr>
      <w:tr w:rsidR="00A23C80" w:rsidRPr="00EE1182" w14:paraId="36F5B659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14CEDD2A" w14:textId="77777777" w:rsidR="0093661B" w:rsidRPr="00EE1182" w:rsidRDefault="00A8310A" w:rsidP="005B26B7">
            <w:pPr>
              <w:pStyle w:val="Image"/>
              <w:spacing w:before="40" w:after="40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355991FE" wp14:editId="60737B79">
                  <wp:extent cx="1485900" cy="1485900"/>
                  <wp:effectExtent l="0" t="0" r="0" b="0"/>
                  <wp:docPr id="17" name="Picture 17" descr="رجل مع ابنه. وفوقهم رمز يدل على التعل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رجل مع ابنه. وفوقهم رمز يدل على التعل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075286" w14:textId="77777777" w:rsidR="0093661B" w:rsidRPr="00EE1182" w:rsidRDefault="00A8310A" w:rsidP="005B26B7">
            <w:pPr>
              <w:bidi/>
              <w:spacing w:before="40" w:after="40"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قد يساعدك في تعلم مهارات جديدة حتى تتمكنين من دعم طفلك.</w:t>
            </w:r>
          </w:p>
        </w:tc>
      </w:tr>
      <w:tr w:rsidR="00A23C80" w:rsidRPr="00EE1182" w14:paraId="531BA851" w14:textId="77777777" w:rsidTr="005B26B7">
        <w:trPr>
          <w:trHeight w:val="567"/>
        </w:trPr>
        <w:tc>
          <w:tcPr>
            <w:tcW w:w="2551" w:type="dxa"/>
            <w:vAlign w:val="center"/>
          </w:tcPr>
          <w:p w14:paraId="0B613BBE" w14:textId="77777777" w:rsidR="00BB54AC" w:rsidRPr="00EE1182" w:rsidRDefault="00BB54AC" w:rsidP="00435C11">
            <w:pPr>
              <w:pStyle w:val="Image"/>
              <w:rPr>
                <w:rFonts w:ascii="Tahoma" w:hAnsi="Tahoma"/>
                <w:lang w:eastAsia="en-AU"/>
              </w:rPr>
            </w:pPr>
          </w:p>
        </w:tc>
        <w:tc>
          <w:tcPr>
            <w:tcW w:w="6576" w:type="dxa"/>
            <w:vAlign w:val="center"/>
          </w:tcPr>
          <w:p w14:paraId="2C3D9F79" w14:textId="77777777" w:rsidR="00BB54AC" w:rsidRPr="00EE1182" w:rsidRDefault="00A8310A" w:rsidP="00435C11">
            <w:pPr>
              <w:bidi/>
              <w:spacing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قد يقوم بما يلي:</w:t>
            </w:r>
          </w:p>
        </w:tc>
      </w:tr>
      <w:tr w:rsidR="00A23C80" w:rsidRPr="00EE1182" w14:paraId="177D58C2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67151094" w14:textId="77777777" w:rsidR="00EA3AD7" w:rsidRPr="00EE1182" w:rsidRDefault="00A8310A" w:rsidP="00435C11">
            <w:pPr>
              <w:pStyle w:val="Image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3A0B9A7B" wp14:editId="0099A219">
                  <wp:extent cx="1368000" cy="1270916"/>
                  <wp:effectExtent l="0" t="0" r="3810" b="5715"/>
                  <wp:docPr id="33" name="Picture 33" descr="رجل يعطي مستنداً لامرأ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رجل يعطي مستنداً لامرأ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70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29DFD9" w14:textId="77777777" w:rsidR="00EA3AD7" w:rsidRPr="00EE1182" w:rsidRDefault="00A8310A" w:rsidP="00435C11">
            <w:pPr>
              <w:pStyle w:val="ListParagraph"/>
              <w:numPr>
                <w:ilvl w:val="0"/>
                <w:numId w:val="36"/>
              </w:numPr>
              <w:bidi/>
              <w:spacing w:before="120" w:after="12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اعطاءك المعلومات</w:t>
            </w:r>
          </w:p>
        </w:tc>
      </w:tr>
      <w:tr w:rsidR="00A23C80" w:rsidRPr="00EE1182" w14:paraId="48393BD5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3EC2C48C" w14:textId="77777777" w:rsidR="00EA3AD7" w:rsidRPr="00EE1182" w:rsidRDefault="00A8310A" w:rsidP="00435C11">
            <w:pPr>
              <w:pStyle w:val="Image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246093D4" wp14:editId="00CFF8A1">
                  <wp:extent cx="1404000" cy="1053000"/>
                  <wp:effectExtent l="0" t="0" r="5715" b="0"/>
                  <wp:docPr id="303" name="Picture 303" descr="مجموعة من الأهالي مع أطفالهم. إنهم في دائرة، يستمعون إلى امرأة تشرح شيئاً ما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Picture 303" descr="مجموعة من الأهالي مع أطفالهم. إنهم في دائرة، يستمعون إلى امرأة تشرح شيئاً ما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" r="8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FAFFEE" w14:textId="7128A600" w:rsidR="00EA3AD7" w:rsidRPr="00EE1182" w:rsidRDefault="00E167D6" w:rsidP="00435C11">
            <w:pPr>
              <w:pStyle w:val="ListParagraph"/>
              <w:numPr>
                <w:ilvl w:val="0"/>
                <w:numId w:val="36"/>
              </w:numPr>
              <w:bidi/>
              <w:spacing w:before="120" w:after="120" w:line="600" w:lineRule="atLeast"/>
              <w:rPr>
                <w:rFonts w:ascii="Tahoma" w:hAnsi="Tahoma" w:cs="Tahoma"/>
                <w:szCs w:val="28"/>
              </w:rPr>
            </w:pPr>
            <w:r w:rsidRPr="00E167D6">
              <w:rPr>
                <w:rFonts w:ascii="Tahoma" w:hAnsi="Tahoma" w:cs="Tahoma" w:hint="eastAsia"/>
                <w:szCs w:val="28"/>
                <w:rtl/>
                <w:lang w:val="ar"/>
              </w:rPr>
              <w:t>تسهيل</w:t>
            </w:r>
            <w:r w:rsidRPr="00E167D6">
              <w:rPr>
                <w:rFonts w:ascii="Tahoma" w:hAnsi="Tahoma" w:cs="Tahoma"/>
                <w:szCs w:val="28"/>
                <w:rtl/>
                <w:lang w:val="ar"/>
              </w:rPr>
              <w:t xml:space="preserve"> </w:t>
            </w:r>
            <w:r w:rsidRPr="00E167D6">
              <w:rPr>
                <w:rFonts w:ascii="Tahoma" w:hAnsi="Tahoma" w:cs="Tahoma" w:hint="eastAsia"/>
                <w:szCs w:val="28"/>
                <w:rtl/>
                <w:lang w:val="ar"/>
              </w:rPr>
              <w:t>تواصلك</w:t>
            </w:r>
            <w:r w:rsidRPr="00E167D6">
              <w:rPr>
                <w:rFonts w:ascii="Tahoma" w:hAnsi="Tahoma" w:cs="Tahoma"/>
                <w:szCs w:val="28"/>
                <w:rtl/>
                <w:lang w:val="ar"/>
              </w:rPr>
              <w:t xml:space="preserve"> </w:t>
            </w:r>
            <w:r w:rsidRPr="00E167D6">
              <w:rPr>
                <w:rFonts w:ascii="Tahoma" w:hAnsi="Tahoma" w:cs="Tahoma" w:hint="eastAsia"/>
                <w:szCs w:val="28"/>
                <w:rtl/>
                <w:lang w:val="ar"/>
              </w:rPr>
              <w:t>مع</w:t>
            </w:r>
            <w:r w:rsidRPr="00E167D6">
              <w:rPr>
                <w:rFonts w:ascii="Tahoma" w:hAnsi="Tahoma" w:cs="Tahoma"/>
                <w:szCs w:val="28"/>
                <w:rtl/>
                <w:lang w:val="ar"/>
              </w:rPr>
              <w:t xml:space="preserve"> </w:t>
            </w:r>
            <w:r w:rsidRPr="00E167D6">
              <w:rPr>
                <w:rFonts w:ascii="Tahoma" w:hAnsi="Tahoma" w:cs="Tahoma" w:hint="eastAsia"/>
                <w:szCs w:val="28"/>
                <w:rtl/>
                <w:lang w:val="ar"/>
              </w:rPr>
              <w:t>الدعم</w:t>
            </w:r>
            <w:r>
              <w:rPr>
                <w:rFonts w:ascii="Tahoma" w:hAnsi="Tahoma" w:cs="Tahoma" w:hint="cs"/>
                <w:szCs w:val="28"/>
                <w:lang w:val="ar"/>
              </w:rPr>
              <w:t xml:space="preserve"> </w:t>
            </w:r>
            <w:r w:rsidR="00A8310A" w:rsidRPr="00EE1182">
              <w:rPr>
                <w:rFonts w:ascii="Tahoma" w:hAnsi="Tahoma" w:cs="Tahoma"/>
                <w:szCs w:val="28"/>
                <w:rtl/>
                <w:lang w:val="ar"/>
              </w:rPr>
              <w:t>في المجتمع المحلي</w:t>
            </w:r>
          </w:p>
        </w:tc>
      </w:tr>
      <w:tr w:rsidR="00A23C80" w:rsidRPr="00EE1182" w14:paraId="6E23FFA9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56B92335" w14:textId="77777777" w:rsidR="00EA3AD7" w:rsidRPr="00EE1182" w:rsidRDefault="00A8310A" w:rsidP="00435C11">
            <w:pPr>
              <w:pStyle w:val="Image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1EC20751" wp14:editId="696F7E70">
                  <wp:extent cx="1404000" cy="1269001"/>
                  <wp:effectExtent l="0" t="0" r="5715" b="7620"/>
                  <wp:docPr id="34" name="Picture 34" descr="ينظر شخصان إلى مستند ما معاً. فقاعة كلام فوقهم تقول &quot;NDIS&quot;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ينظر شخصان إلى مستند ما معاً. فقاعة كلام فوقهم تقول &quot;NDIS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269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889760" w14:textId="77777777" w:rsidR="00EA3AD7" w:rsidRPr="00EE1182" w:rsidRDefault="00A8310A" w:rsidP="00435C11">
            <w:pPr>
              <w:pStyle w:val="ListParagraph"/>
              <w:numPr>
                <w:ilvl w:val="0"/>
                <w:numId w:val="36"/>
              </w:numPr>
              <w:bidi/>
              <w:spacing w:before="120" w:after="12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مساعدتك في التقدم بطلب للحصول على </w:t>
            </w:r>
            <w:r w:rsidRPr="00846203">
              <w:rPr>
                <w:rFonts w:cs="FS Me"/>
                <w:szCs w:val="28"/>
                <w:rtl/>
                <w:lang w:val="ar"/>
              </w:rPr>
              <w:t>NDIS</w:t>
            </w: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 إذا كان هذا هو الدعم المناسب لطفلك.</w:t>
            </w:r>
          </w:p>
        </w:tc>
      </w:tr>
      <w:tr w:rsidR="00A23C80" w:rsidRPr="00EE1182" w14:paraId="14EE026C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7613E2AA" w14:textId="77777777" w:rsidR="0093661B" w:rsidRPr="00EE1182" w:rsidRDefault="00A8310A" w:rsidP="00435C11">
            <w:pPr>
              <w:pStyle w:val="Image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43E5B0C9" wp14:editId="3C39595F">
                  <wp:extent cx="1482090" cy="1482090"/>
                  <wp:effectExtent l="0" t="0" r="3810" b="3810"/>
                  <wp:docPr id="52" name="Picture 52" descr="صبي يلعب بلعبة قطار . بجانبه يوجد الرقم &quot;6&quot; مع سهم يشير لأسف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صبي يلعب بلعبة قطار . بجانبه يوجد الرقم &quot;6&quot; مع سهم يشير لأسف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EB7FBA" w14:textId="4DD44939" w:rsidR="0093661B" w:rsidRPr="00EE1182" w:rsidRDefault="00A8310A" w:rsidP="00435C11">
            <w:pPr>
              <w:bidi/>
              <w:spacing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قد يقدم أيضاً </w:t>
            </w:r>
            <w:r w:rsidR="00E167D6" w:rsidRPr="00E167D6">
              <w:rPr>
                <w:rFonts w:ascii="Tahoma" w:hAnsi="Tahoma" w:hint="eastAsia"/>
                <w:szCs w:val="28"/>
                <w:rtl/>
                <w:lang w:val="ar"/>
              </w:rPr>
              <w:t>دعماً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 مبكراً لك ولطفلك إذا:</w:t>
            </w:r>
          </w:p>
          <w:p w14:paraId="2C8FF909" w14:textId="77777777" w:rsidR="0093661B" w:rsidRPr="00EE1182" w:rsidRDefault="00A8310A" w:rsidP="00435C11">
            <w:pPr>
              <w:pStyle w:val="ListParagraph"/>
              <w:numPr>
                <w:ilvl w:val="0"/>
                <w:numId w:val="36"/>
              </w:numPr>
              <w:bidi/>
              <w:spacing w:before="120" w:after="12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كان أصغر من </w:t>
            </w:r>
            <w:r w:rsidRPr="00846203">
              <w:rPr>
                <w:rFonts w:cs="FS Me"/>
                <w:szCs w:val="28"/>
                <w:rtl/>
                <w:lang w:val="ar"/>
              </w:rPr>
              <w:t>6</w:t>
            </w: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 سنوات</w:t>
            </w:r>
          </w:p>
          <w:p w14:paraId="2A51887E" w14:textId="77777777" w:rsidR="0093661B" w:rsidRPr="00EE1182" w:rsidRDefault="00A8310A" w:rsidP="00435C11">
            <w:pPr>
              <w:pStyle w:val="ListParagraph"/>
              <w:numPr>
                <w:ilvl w:val="0"/>
                <w:numId w:val="36"/>
              </w:numPr>
              <w:bidi/>
              <w:spacing w:before="120" w:after="120" w:line="600" w:lineRule="atLeast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لديك</w:t>
            </w:r>
            <w:r w:rsidRPr="00EE1182">
              <w:rPr>
                <w:rStyle w:val="Strong"/>
                <w:rFonts w:ascii="Tahoma" w:hAnsi="Tahoma" w:cs="Tahoma"/>
                <w:szCs w:val="28"/>
                <w:rtl/>
                <w:lang w:val="ar"/>
              </w:rPr>
              <w:t xml:space="preserve"> مخاوف بشأن النمو</w:t>
            </w: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.</w:t>
            </w:r>
          </w:p>
        </w:tc>
      </w:tr>
      <w:tr w:rsidR="00A23C80" w:rsidRPr="00EE1182" w14:paraId="08DEDC6A" w14:textId="77777777" w:rsidTr="005B26B7">
        <w:trPr>
          <w:trHeight w:val="1134"/>
        </w:trPr>
        <w:tc>
          <w:tcPr>
            <w:tcW w:w="2551" w:type="dxa"/>
            <w:vAlign w:val="center"/>
          </w:tcPr>
          <w:p w14:paraId="09DFA901" w14:textId="77777777" w:rsidR="0093661B" w:rsidRPr="00EE1182" w:rsidRDefault="00A8310A" w:rsidP="00435C11">
            <w:pPr>
              <w:pStyle w:val="Image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0C42F8B6" wp14:editId="0D894440">
                  <wp:extent cx="1440000" cy="1198635"/>
                  <wp:effectExtent l="0" t="0" r="8255" b="1905"/>
                  <wp:docPr id="73" name="Picture 73" descr="امرأة تقرأ كتاباً مع فتاة صغير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امرأة تقرأ كتاباً مع فتاة صغير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7" t="1039" r="15706" b="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632E94" w14:textId="640A0126" w:rsidR="00B8798F" w:rsidRPr="00EE1182" w:rsidRDefault="00A8310A" w:rsidP="00435C11">
            <w:pPr>
              <w:bidi/>
              <w:spacing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عندما يعاني الطفل من مخاوف بشأن النمو، فقد لا ينمو بنفس وتيرة نمو الأطفال الآخرين في نفس العمر.</w:t>
            </w:r>
          </w:p>
          <w:p w14:paraId="4BFECBD7" w14:textId="77777777" w:rsidR="0093661B" w:rsidRPr="00EE1182" w:rsidRDefault="00A8310A" w:rsidP="00435C11">
            <w:pPr>
              <w:bidi/>
              <w:spacing w:line="600" w:lineRule="atLeast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لكنهم قد لا يحتاجون إلى نفس القدر من المساعدة مثل الأطفال الذين يعانون من تأخر في النمو.</w:t>
            </w:r>
          </w:p>
        </w:tc>
      </w:tr>
    </w:tbl>
    <w:p w14:paraId="68BA71CC" w14:textId="77777777" w:rsidR="00191E79" w:rsidRPr="00EE1182" w:rsidRDefault="00A8310A" w:rsidP="001C03A6">
      <w:pPr>
        <w:spacing w:before="240" w:after="240" w:line="240" w:lineRule="auto"/>
        <w:rPr>
          <w:rFonts w:ascii="Tahoma" w:hAnsi="Tahoma"/>
          <w:b/>
          <w:bCs/>
          <w:color w:val="6B2976"/>
          <w:sz w:val="40"/>
          <w:szCs w:val="26"/>
          <w:lang w:val="x-none" w:eastAsia="x-none"/>
        </w:rPr>
      </w:pPr>
      <w:bookmarkStart w:id="67" w:name="_Toc12634029"/>
      <w:bookmarkStart w:id="68" w:name="_Toc12636487"/>
      <w:bookmarkStart w:id="69" w:name="_Toc43391451"/>
      <w:bookmarkStart w:id="70" w:name="_Toc43391513"/>
      <w:bookmarkStart w:id="71" w:name="_Toc92809907"/>
      <w:r w:rsidRPr="00EE1182">
        <w:rPr>
          <w:rFonts w:ascii="Tahoma" w:hAnsi="Tahoma"/>
        </w:rPr>
        <w:br w:type="page"/>
      </w:r>
    </w:p>
    <w:p w14:paraId="53AC8E27" w14:textId="77777777" w:rsidR="00493D5D" w:rsidRPr="00EE1182" w:rsidRDefault="00A8310A" w:rsidP="00DD389A">
      <w:pPr>
        <w:pStyle w:val="Heading2"/>
        <w:bidi/>
        <w:rPr>
          <w:rFonts w:ascii="Tahoma" w:hAnsi="Tahoma" w:cs="Tahoma"/>
          <w:szCs w:val="40"/>
        </w:rPr>
      </w:pPr>
      <w:r w:rsidRPr="00EE1182">
        <w:rPr>
          <w:rFonts w:ascii="Tahoma" w:hAnsi="Tahoma" w:cs="Tahoma"/>
          <w:szCs w:val="40"/>
          <w:rtl/>
          <w:lang w:val="ar"/>
        </w:rPr>
        <w:lastRenderedPageBreak/>
        <w:t>المزيد من المعلومات</w:t>
      </w:r>
      <w:bookmarkEnd w:id="67"/>
      <w:bookmarkEnd w:id="68"/>
      <w:bookmarkEnd w:id="69"/>
      <w:bookmarkEnd w:id="70"/>
      <w:bookmarkEnd w:id="71"/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23C80" w:rsidRPr="00EE1182" w14:paraId="70AF19BA" w14:textId="77777777" w:rsidTr="00435C1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D64F5A" w14:textId="77777777" w:rsidR="00493D5D" w:rsidRPr="00EE1182" w:rsidRDefault="00493D5D" w:rsidP="00463A40">
            <w:pPr>
              <w:pStyle w:val="Image"/>
              <w:rPr>
                <w:rFonts w:ascii="Tahoma" w:hAnsi="Tahoma"/>
                <w:lang w:eastAsia="en-AU"/>
              </w:rPr>
            </w:pPr>
          </w:p>
        </w:tc>
        <w:tc>
          <w:tcPr>
            <w:tcW w:w="6576" w:type="dxa"/>
          </w:tcPr>
          <w:p w14:paraId="41AEF9BA" w14:textId="77777777" w:rsidR="00493D5D" w:rsidRPr="00EE1182" w:rsidRDefault="00A8310A" w:rsidP="00435C11">
            <w:pPr>
              <w:bidi/>
              <w:spacing w:line="600" w:lineRule="exact"/>
              <w:ind w:right="23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Tahoma" w:hAnsi="Tahoma"/>
                <w:b w:val="0"/>
                <w:color w:val="auto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للمزيد من المعلومات حول ورقة الحقائق هذه، يرجى التواصل معنا.</w:t>
            </w:r>
          </w:p>
        </w:tc>
      </w:tr>
      <w:tr w:rsidR="00A23C80" w:rsidRPr="00EE1182" w14:paraId="0425736F" w14:textId="77777777" w:rsidTr="00435C11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87AE784" w14:textId="77777777" w:rsidR="00493D5D" w:rsidRPr="00EE1182" w:rsidRDefault="00A8310A" w:rsidP="00463A40">
            <w:pPr>
              <w:pStyle w:val="Image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00B36CC0" wp14:editId="0F4E81F5">
                  <wp:extent cx="1440000" cy="1440000"/>
                  <wp:effectExtent l="0" t="0" r="8255" b="8255"/>
                  <wp:docPr id="3" name="Picture 3" descr="أيقونة موقع الكتروني يبداً ب &quot;.www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أيقونة موقع الكتروني يبداً ب &quot;.www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1058A4" w14:textId="77777777" w:rsidR="00493D5D" w:rsidRPr="00846203" w:rsidRDefault="008F0322" w:rsidP="00435C11">
            <w:pPr>
              <w:bidi/>
              <w:spacing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"/>
                <w:b w:val="0"/>
                <w:bCs/>
                <w:szCs w:val="28"/>
              </w:rPr>
            </w:pPr>
            <w:hyperlink r:id="rId58" w:history="1">
              <w:r w:rsidR="00A8310A" w:rsidRPr="00846203">
                <w:rPr>
                  <w:rStyle w:val="IntenseEmphasis1"/>
                  <w:rFonts w:cs="FS Me"/>
                  <w:b w:val="0"/>
                  <w:bCs/>
                  <w:szCs w:val="28"/>
                  <w:rtl/>
                  <w:lang w:val="ar"/>
                </w:rPr>
                <w:t>www.ndis.gov.au</w:t>
              </w:r>
            </w:hyperlink>
          </w:p>
        </w:tc>
      </w:tr>
      <w:tr w:rsidR="00A23C80" w:rsidRPr="00EE1182" w14:paraId="02A03865" w14:textId="77777777" w:rsidTr="00435C11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CA1383" w14:textId="77777777" w:rsidR="00493D5D" w:rsidRPr="00EE1182" w:rsidRDefault="00A8310A" w:rsidP="00463A40">
            <w:pPr>
              <w:pStyle w:val="Image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36E3C732" wp14:editId="7E1764CC">
                  <wp:extent cx="1440000" cy="1440000"/>
                  <wp:effectExtent l="0" t="0" r="8255" b="8255"/>
                  <wp:docPr id="36" name="Picture 36" descr="أيقونة هاتف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أيقونة هاتف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25B462F" w14:textId="77777777" w:rsidR="00493D5D" w:rsidRPr="00EE1182" w:rsidRDefault="00A8310A" w:rsidP="00435C11">
            <w:pPr>
              <w:bidi/>
              <w:spacing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Tahoma" w:hAnsi="Tahoma"/>
                <w:bCs/>
                <w:szCs w:val="28"/>
              </w:rPr>
            </w:pPr>
            <w:r w:rsidRPr="00846203">
              <w:rPr>
                <w:rStyle w:val="IntenseEmphasis1"/>
                <w:rFonts w:cs="FS Me"/>
                <w:bCs/>
                <w:szCs w:val="28"/>
                <w:rtl/>
                <w:lang w:val="ar"/>
              </w:rPr>
              <w:t>110 800 1800</w:t>
            </w:r>
          </w:p>
        </w:tc>
      </w:tr>
      <w:tr w:rsidR="00A23C80" w:rsidRPr="00EE1182" w14:paraId="15F660F4" w14:textId="77777777" w:rsidTr="00435C11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7A01A76" w14:textId="77777777" w:rsidR="00CD310C" w:rsidRPr="00EE1182" w:rsidRDefault="00A8310A" w:rsidP="00463A40">
            <w:pPr>
              <w:pStyle w:val="Image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32B629DD" wp14:editId="3F1150C7">
                  <wp:extent cx="792000" cy="792000"/>
                  <wp:effectExtent l="0" t="0" r="8255" b="8255"/>
                  <wp:docPr id="15" name="Picture 15" descr="شعار فيسبوك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شعار فيسبوك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424124E" w14:textId="77777777" w:rsidR="00CD310C" w:rsidRPr="00EE1182" w:rsidRDefault="00A8310A" w:rsidP="00435C11">
            <w:pPr>
              <w:bidi/>
              <w:spacing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تابعنا على فيسبوك.</w:t>
            </w:r>
          </w:p>
          <w:p w14:paraId="66DF0CAE" w14:textId="77777777" w:rsidR="00CD310C" w:rsidRPr="00846203" w:rsidRDefault="008F0322" w:rsidP="00435C11">
            <w:pPr>
              <w:bidi/>
              <w:spacing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"/>
                <w:b w:val="0"/>
                <w:bCs/>
                <w:szCs w:val="28"/>
              </w:rPr>
            </w:pPr>
            <w:hyperlink r:id="rId61" w:history="1">
              <w:r w:rsidR="00DE6B8B" w:rsidRPr="00846203">
                <w:rPr>
                  <w:rStyle w:val="Hyperlink"/>
                  <w:rFonts w:cs="FS Me"/>
                  <w:b w:val="0"/>
                  <w:bCs/>
                  <w:szCs w:val="28"/>
                  <w:rtl/>
                  <w:lang w:val="ar"/>
                </w:rPr>
                <w:t>www.facebook.com/NDISAus</w:t>
              </w:r>
            </w:hyperlink>
          </w:p>
        </w:tc>
      </w:tr>
      <w:tr w:rsidR="00A23C80" w:rsidRPr="00EE1182" w14:paraId="48568C05" w14:textId="77777777" w:rsidTr="00435C11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7F24024" w14:textId="77777777" w:rsidR="00CD310C" w:rsidRPr="00EE1182" w:rsidRDefault="00A8310A" w:rsidP="00463A40">
            <w:pPr>
              <w:pStyle w:val="Image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3019BABB" wp14:editId="74B4F5CF">
                  <wp:extent cx="792000" cy="792000"/>
                  <wp:effectExtent l="0" t="0" r="8255" b="8255"/>
                  <wp:docPr id="16" name="Picture 16" descr="شعار تويتي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شعار تويتي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3937435" w14:textId="77777777" w:rsidR="00CD310C" w:rsidRPr="00EE1182" w:rsidRDefault="00A8310A" w:rsidP="00435C11">
            <w:pPr>
              <w:bidi/>
              <w:spacing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تابعنا على تويتر. </w:t>
            </w:r>
          </w:p>
          <w:p w14:paraId="1ADDC18A" w14:textId="77777777" w:rsidR="00CD310C" w:rsidRPr="00846203" w:rsidRDefault="00A8310A" w:rsidP="00435C11">
            <w:pPr>
              <w:bidi/>
              <w:spacing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"/>
                <w:bCs/>
                <w:szCs w:val="28"/>
              </w:rPr>
            </w:pPr>
            <w:r w:rsidRPr="00846203">
              <w:rPr>
                <w:rStyle w:val="IntenseEmphasis1"/>
                <w:rFonts w:cs="FS Me"/>
                <w:bCs/>
                <w:szCs w:val="28"/>
                <w:rtl/>
                <w:lang w:val="ar"/>
              </w:rPr>
              <w:t>NDIS@</w:t>
            </w:r>
          </w:p>
        </w:tc>
      </w:tr>
    </w:tbl>
    <w:p w14:paraId="1AD72BCA" w14:textId="77777777" w:rsidR="00CD310C" w:rsidRPr="00EE1182" w:rsidRDefault="00A8310A" w:rsidP="004E7316">
      <w:pPr>
        <w:pStyle w:val="Heading3"/>
        <w:bidi/>
        <w:spacing w:line="600" w:lineRule="exact"/>
        <w:rPr>
          <w:rFonts w:ascii="Tahoma" w:hAnsi="Tahoma" w:cs="Tahoma"/>
          <w:szCs w:val="32"/>
        </w:rPr>
      </w:pPr>
      <w:bookmarkStart w:id="72" w:name="_Toc43391514"/>
      <w:r w:rsidRPr="00EE1182">
        <w:rPr>
          <w:rFonts w:ascii="Tahoma" w:hAnsi="Tahoma" w:cs="Tahoma"/>
          <w:szCs w:val="32"/>
          <w:rtl/>
          <w:lang w:val="ar"/>
        </w:rPr>
        <w:lastRenderedPageBreak/>
        <w:t>تواصل معنا لتلقي الدعم</w:t>
      </w:r>
      <w:bookmarkEnd w:id="72"/>
    </w:p>
    <w:tbl>
      <w:tblPr>
        <w:tblStyle w:val="Style1"/>
        <w:bidiVisual/>
        <w:tblW w:w="9109" w:type="dxa"/>
        <w:tblLayout w:type="fixed"/>
        <w:tblLook w:val="04A0" w:firstRow="1" w:lastRow="0" w:firstColumn="1" w:lastColumn="0" w:noHBand="0" w:noVBand="1"/>
      </w:tblPr>
      <w:tblGrid>
        <w:gridCol w:w="2546"/>
        <w:gridCol w:w="6563"/>
      </w:tblGrid>
      <w:tr w:rsidR="00A23C80" w:rsidRPr="00EE1182" w14:paraId="29B28121" w14:textId="77777777" w:rsidTr="004E7316">
        <w:trPr>
          <w:trHeight w:val="9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6" w:type="dxa"/>
          </w:tcPr>
          <w:p w14:paraId="4BB7A8F1" w14:textId="77777777" w:rsidR="00C545F9" w:rsidRPr="00EE1182" w:rsidRDefault="00A8310A" w:rsidP="00435C11">
            <w:pPr>
              <w:pStyle w:val="Image"/>
              <w:spacing w:before="0" w:after="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</w:rPr>
              <w:drawing>
                <wp:inline distT="0" distB="0" distL="0" distR="0" wp14:anchorId="12690D31" wp14:editId="15BF7A36">
                  <wp:extent cx="1440000" cy="1440000"/>
                  <wp:effectExtent l="0" t="0" r="8255" b="8255"/>
                  <wp:docPr id="23" name="Picture 23" descr="أيقونة الدردشة الإلكترون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أيقونة الدردشة الإلكترون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3" w:type="dxa"/>
          </w:tcPr>
          <w:p w14:paraId="5FD9071B" w14:textId="77777777" w:rsidR="00C545F9" w:rsidRPr="00EE1182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يمكنك التحدث إلينا عبر الإنترنت باستخدام ميزة الدردشة عبر الإنترنت </w:t>
            </w:r>
            <w:r w:rsidRPr="00846203">
              <w:rPr>
                <w:rFonts w:cs="FS Me"/>
                <w:szCs w:val="28"/>
                <w:rtl/>
                <w:lang w:val="ar"/>
              </w:rPr>
              <w:t xml:space="preserve">webchat 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المتوفرة لدينا في الجزء العلوي من موقعنا الإلكتروني. </w:t>
            </w:r>
          </w:p>
          <w:p w14:paraId="23F283AE" w14:textId="77777777" w:rsidR="00C545F9" w:rsidRPr="00846203" w:rsidRDefault="008F0322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"/>
                <w:b/>
                <w:bCs/>
                <w:color w:val="6B2976"/>
                <w:szCs w:val="28"/>
              </w:rPr>
            </w:pPr>
            <w:hyperlink r:id="rId64" w:history="1">
              <w:r w:rsidR="00A8310A" w:rsidRPr="00846203">
                <w:rPr>
                  <w:rStyle w:val="Hyperlink"/>
                  <w:rFonts w:cs="FS Me"/>
                  <w:b w:val="0"/>
                  <w:bCs/>
                  <w:szCs w:val="28"/>
                  <w:rtl/>
                  <w:lang w:val="ar"/>
                </w:rPr>
                <w:t>www.ndis.gov.au</w:t>
              </w:r>
            </w:hyperlink>
          </w:p>
        </w:tc>
      </w:tr>
      <w:tr w:rsidR="00A23C80" w:rsidRPr="00EE1182" w14:paraId="0FEABFF3" w14:textId="77777777" w:rsidTr="004E7316">
        <w:trPr>
          <w:trHeight w:val="9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6" w:type="dxa"/>
          </w:tcPr>
          <w:p w14:paraId="40109D70" w14:textId="77777777" w:rsidR="00CD310C" w:rsidRPr="00EE1182" w:rsidRDefault="00CD310C" w:rsidP="00435C11">
            <w:pPr>
              <w:pStyle w:val="Image"/>
              <w:spacing w:before="0" w:after="0"/>
              <w:rPr>
                <w:rFonts w:ascii="Tahoma" w:hAnsi="Tahoma"/>
                <w:lang w:eastAsia="en-AU"/>
              </w:rPr>
            </w:pPr>
          </w:p>
        </w:tc>
        <w:tc>
          <w:tcPr>
            <w:tcW w:w="6563" w:type="dxa"/>
          </w:tcPr>
          <w:p w14:paraId="5874B258" w14:textId="77777777" w:rsidR="00CD310C" w:rsidRPr="00EE1182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إذا كنت تتحدث لغة أخرى غير الإنجليزية، 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br/>
              <w:t>يمكنك الاتصال بـ:</w:t>
            </w:r>
          </w:p>
        </w:tc>
      </w:tr>
      <w:tr w:rsidR="00A23C80" w:rsidRPr="00EE1182" w14:paraId="0871AD7A" w14:textId="77777777" w:rsidTr="004E7316">
        <w:trPr>
          <w:trHeight w:val="9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6" w:type="dxa"/>
          </w:tcPr>
          <w:p w14:paraId="3BD288EC" w14:textId="77777777" w:rsidR="00493D5D" w:rsidRPr="00EE1182" w:rsidRDefault="00A8310A" w:rsidP="00435C11">
            <w:pPr>
              <w:pStyle w:val="Image"/>
              <w:spacing w:before="0" w:after="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21DEE06A" wp14:editId="2F1CA571">
                  <wp:extent cx="1440000" cy="1440000"/>
                  <wp:effectExtent l="0" t="0" r="8255" b="8255"/>
                  <wp:docPr id="13" name="Picture 13" descr="أيقونة خدمة الترجمة التحريرية والشفه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أيقونة خدمة الترجمة التحريرية والشفه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3" w:type="dxa"/>
          </w:tcPr>
          <w:p w14:paraId="16DB8FB1" w14:textId="77777777" w:rsidR="00092D2F" w:rsidRPr="00EE1182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خدمة الترجمة التحريرية والشفهية (</w:t>
            </w:r>
            <w:r w:rsidRPr="00846203">
              <w:rPr>
                <w:rFonts w:cs="FS Me"/>
                <w:szCs w:val="28"/>
                <w:rtl/>
                <w:lang w:val="ar"/>
              </w:rPr>
              <w:t>TIS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)</w:t>
            </w:r>
          </w:p>
          <w:p w14:paraId="0024377F" w14:textId="77777777" w:rsidR="00493D5D" w:rsidRPr="00EE1182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Tahoma" w:hAnsi="Tahoma"/>
                <w:bCs/>
                <w:szCs w:val="28"/>
              </w:rPr>
            </w:pPr>
            <w:r w:rsidRPr="00846203">
              <w:rPr>
                <w:rStyle w:val="IntenseEmphasis1"/>
                <w:rFonts w:cs="FS Me"/>
                <w:bCs/>
                <w:szCs w:val="28"/>
                <w:rtl/>
                <w:lang w:val="ar"/>
              </w:rPr>
              <w:t>450 131</w:t>
            </w:r>
          </w:p>
        </w:tc>
      </w:tr>
      <w:tr w:rsidR="00A23C80" w:rsidRPr="00EE1182" w14:paraId="2640C71E" w14:textId="77777777" w:rsidTr="004E7316">
        <w:trPr>
          <w:trHeight w:val="9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6" w:type="dxa"/>
          </w:tcPr>
          <w:p w14:paraId="0C18C67D" w14:textId="77777777" w:rsidR="00CD310C" w:rsidRPr="00EE1182" w:rsidRDefault="00CD310C" w:rsidP="00435C11">
            <w:pPr>
              <w:pStyle w:val="Image"/>
              <w:spacing w:before="0" w:after="0"/>
              <w:rPr>
                <w:rFonts w:ascii="Tahoma" w:hAnsi="Tahoma"/>
                <w:lang w:eastAsia="en-AU"/>
              </w:rPr>
            </w:pPr>
          </w:p>
        </w:tc>
        <w:tc>
          <w:tcPr>
            <w:tcW w:w="6563" w:type="dxa"/>
          </w:tcPr>
          <w:p w14:paraId="2D836EDC" w14:textId="7AA93A1A" w:rsidR="00CD310C" w:rsidRPr="00EE1182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إذا كنت تعاني من ضعف في </w:t>
            </w:r>
            <w:r w:rsidR="00E167D6" w:rsidRPr="00E167D6">
              <w:rPr>
                <w:rFonts w:ascii="Tahoma" w:hAnsi="Tahoma" w:hint="eastAsia"/>
                <w:szCs w:val="28"/>
                <w:rtl/>
                <w:lang w:val="ar"/>
              </w:rPr>
              <w:t>النطق</w:t>
            </w:r>
            <w:r w:rsidR="00E167D6">
              <w:rPr>
                <w:rFonts w:ascii="Tahoma" w:hAnsi="Tahoma" w:hint="cs"/>
                <w:szCs w:val="28"/>
                <w:lang w:val="ar"/>
              </w:rPr>
              <w:t xml:space="preserve"> 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أو السمع، 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br/>
              <w:t>يمكنك الاتصال بـ:</w:t>
            </w:r>
          </w:p>
        </w:tc>
      </w:tr>
      <w:tr w:rsidR="00A23C80" w:rsidRPr="00EE1182" w14:paraId="44B5225D" w14:textId="77777777" w:rsidTr="004E7316">
        <w:trPr>
          <w:trHeight w:val="2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6" w:type="dxa"/>
          </w:tcPr>
          <w:p w14:paraId="1E238AA4" w14:textId="77777777" w:rsidR="00493D5D" w:rsidRPr="00EE1182" w:rsidRDefault="00A8310A" w:rsidP="00435C11">
            <w:pPr>
              <w:pStyle w:val="Image"/>
              <w:spacing w:before="0" w:after="0"/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78C2772D" wp14:editId="69FD0489">
                  <wp:extent cx="1440000" cy="1440000"/>
                  <wp:effectExtent l="0" t="0" r="8255" b="8255"/>
                  <wp:docPr id="9" name="Picture 9" descr="أيقونة T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أيقونة TT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E1182">
              <w:rPr>
                <w:rFonts w:ascii="Tahoma" w:hAnsi="Tahoma"/>
              </w:rPr>
              <w:t xml:space="preserve"> </w:t>
            </w:r>
          </w:p>
        </w:tc>
        <w:tc>
          <w:tcPr>
            <w:tcW w:w="6563" w:type="dxa"/>
          </w:tcPr>
          <w:p w14:paraId="548A66A8" w14:textId="77777777" w:rsidR="00CD310C" w:rsidRPr="00EE1182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الهاتف النصي (</w:t>
            </w:r>
            <w:r w:rsidRPr="00846203">
              <w:rPr>
                <w:rFonts w:cs="FS Me"/>
                <w:szCs w:val="28"/>
                <w:rtl/>
                <w:lang w:val="ar"/>
              </w:rPr>
              <w:t>TTY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)</w:t>
            </w:r>
          </w:p>
          <w:p w14:paraId="5C9113E5" w14:textId="77777777" w:rsidR="00493D5D" w:rsidRPr="00EE1182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Tahoma" w:hAnsi="Tahoma"/>
                <w:bCs/>
                <w:szCs w:val="28"/>
              </w:rPr>
            </w:pPr>
            <w:r w:rsidRPr="00846203">
              <w:rPr>
                <w:rStyle w:val="IntenseEmphasis1"/>
                <w:rFonts w:cs="FS Me"/>
                <w:bCs/>
                <w:szCs w:val="28"/>
                <w:rtl/>
                <w:lang w:val="ar"/>
              </w:rPr>
              <w:t>677 555 1800</w:t>
            </w:r>
          </w:p>
        </w:tc>
      </w:tr>
      <w:tr w:rsidR="00A23C80" w:rsidRPr="00EE1182" w14:paraId="3C63859E" w14:textId="77777777" w:rsidTr="004E7316">
        <w:trPr>
          <w:trHeight w:val="2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6" w:type="dxa"/>
          </w:tcPr>
          <w:p w14:paraId="73F43262" w14:textId="77777777" w:rsidR="00493D5D" w:rsidRPr="00EE1182" w:rsidRDefault="00A8310A" w:rsidP="00435C11">
            <w:pPr>
              <w:pStyle w:val="Image"/>
              <w:spacing w:before="0" w:after="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0C42DA01" wp14:editId="7F25E68A">
                  <wp:extent cx="1440000" cy="1440000"/>
                  <wp:effectExtent l="0" t="0" r="8255" b="8255"/>
                  <wp:docPr id="14" name="Picture 14" descr="أيقونة فقاعة الكلام وأذ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أيقونة فقاعة الكلام وأذ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3" w:type="dxa"/>
          </w:tcPr>
          <w:p w14:paraId="7A3DC951" w14:textId="77777777" w:rsidR="00CD310C" w:rsidRPr="00846203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"/>
                <w:szCs w:val="28"/>
              </w:rPr>
            </w:pPr>
            <w:r w:rsidRPr="00846203">
              <w:rPr>
                <w:rFonts w:cs="FS Me"/>
                <w:szCs w:val="28"/>
                <w:rtl/>
                <w:lang w:val="ar"/>
              </w:rPr>
              <w:t>Speak and Listen</w:t>
            </w:r>
          </w:p>
          <w:p w14:paraId="2F612209" w14:textId="77777777" w:rsidR="00493D5D" w:rsidRPr="00846203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"/>
                <w:bCs/>
                <w:szCs w:val="28"/>
              </w:rPr>
            </w:pPr>
            <w:r w:rsidRPr="00846203">
              <w:rPr>
                <w:rStyle w:val="IntenseEmphasis1"/>
                <w:rFonts w:cs="FS Me"/>
                <w:bCs/>
                <w:szCs w:val="28"/>
                <w:rtl/>
                <w:lang w:val="ar"/>
              </w:rPr>
              <w:t>727 555 1800</w:t>
            </w:r>
          </w:p>
        </w:tc>
      </w:tr>
      <w:tr w:rsidR="00A23C80" w:rsidRPr="00EE1182" w14:paraId="1E3C0549" w14:textId="77777777" w:rsidTr="004E7316">
        <w:trPr>
          <w:trHeight w:val="2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6" w:type="dxa"/>
          </w:tcPr>
          <w:p w14:paraId="5109C9C7" w14:textId="77777777" w:rsidR="00CD310C" w:rsidRPr="00EE1182" w:rsidRDefault="00A8310A" w:rsidP="00435C11">
            <w:pPr>
              <w:pStyle w:val="Image"/>
              <w:spacing w:before="0" w:after="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7BC18324" wp14:editId="4A3E3AC1">
                  <wp:extent cx="1260000" cy="1017642"/>
                  <wp:effectExtent l="0" t="0" r="0" b="0"/>
                  <wp:docPr id="58" name="Picture 58" descr="شعار خدمات ريلاي للصم والبكم National Relay Serv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شعار خدمات ريلاي للصم والبكم National Relay Servi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63" w:type="dxa"/>
          </w:tcPr>
          <w:p w14:paraId="7F8EA6CA" w14:textId="77777777" w:rsidR="00CD310C" w:rsidRPr="00EE1182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خدمات ريلاي للصم والبكم </w:t>
            </w:r>
            <w:r w:rsidRPr="00846203">
              <w:rPr>
                <w:rFonts w:cs="FS Me"/>
                <w:szCs w:val="28"/>
                <w:rtl/>
                <w:lang w:val="ar"/>
              </w:rPr>
              <w:t>National Relay Service</w:t>
            </w:r>
          </w:p>
          <w:p w14:paraId="1EA188DF" w14:textId="77777777" w:rsidR="00CD310C" w:rsidRPr="00846203" w:rsidRDefault="00A8310A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"/>
                <w:bCs/>
                <w:szCs w:val="28"/>
              </w:rPr>
            </w:pPr>
            <w:r w:rsidRPr="00846203">
              <w:rPr>
                <w:rStyle w:val="IntenseEmphasis1"/>
                <w:rFonts w:cs="FS Me"/>
                <w:bCs/>
                <w:szCs w:val="28"/>
                <w:rtl/>
                <w:lang w:val="ar"/>
              </w:rPr>
              <w:t>677 133</w:t>
            </w:r>
          </w:p>
          <w:p w14:paraId="360CA5A9" w14:textId="77777777" w:rsidR="00CD310C" w:rsidRPr="00846203" w:rsidRDefault="008F0322" w:rsidP="00435C11">
            <w:pPr>
              <w:bidi/>
              <w:spacing w:before="0" w:after="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"/>
                <w:szCs w:val="28"/>
              </w:rPr>
            </w:pPr>
            <w:hyperlink r:id="rId69" w:history="1">
              <w:r w:rsidR="00A8310A" w:rsidRPr="00846203">
                <w:rPr>
                  <w:rStyle w:val="Hyperlink"/>
                  <w:rFonts w:cs="FS Me"/>
                  <w:bCs/>
                  <w:szCs w:val="28"/>
                  <w:rtl/>
                  <w:lang w:val="ar"/>
                </w:rPr>
                <w:t>www.relayservice.gov.au</w:t>
              </w:r>
            </w:hyperlink>
            <w:r w:rsidR="00C201D9" w:rsidRPr="00846203">
              <w:rPr>
                <w:rStyle w:val="Hyperlink"/>
                <w:rFonts w:cs="FS Me"/>
                <w:szCs w:val="28"/>
                <w:rtl/>
                <w:lang w:val="ar"/>
              </w:rPr>
              <w:t xml:space="preserve"> </w:t>
            </w:r>
          </w:p>
        </w:tc>
      </w:tr>
    </w:tbl>
    <w:p w14:paraId="7FA38088" w14:textId="77777777" w:rsidR="008928D5" w:rsidRPr="00EE1182" w:rsidRDefault="00A8310A" w:rsidP="00DD389A">
      <w:pPr>
        <w:pStyle w:val="Heading2"/>
        <w:bidi/>
        <w:rPr>
          <w:rFonts w:ascii="Tahoma" w:hAnsi="Tahoma" w:cs="Tahoma"/>
          <w:szCs w:val="40"/>
        </w:rPr>
      </w:pPr>
      <w:bookmarkStart w:id="73" w:name="_Toc43391452"/>
      <w:bookmarkStart w:id="74" w:name="_Toc43391515"/>
      <w:bookmarkStart w:id="75" w:name="_Toc92809908"/>
      <w:r w:rsidRPr="00EE1182">
        <w:rPr>
          <w:rFonts w:ascii="Tahoma" w:hAnsi="Tahoma" w:cs="Tahoma"/>
          <w:szCs w:val="40"/>
          <w:rtl/>
          <w:lang w:val="ar"/>
        </w:rPr>
        <w:lastRenderedPageBreak/>
        <w:t>قائمة المفردات</w:t>
      </w:r>
      <w:bookmarkEnd w:id="73"/>
      <w:bookmarkEnd w:id="74"/>
      <w:bookmarkEnd w:id="75"/>
    </w:p>
    <w:tbl>
      <w:tblPr>
        <w:tblStyle w:val="Style1"/>
        <w:bidiVisual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23C80" w:rsidRPr="00EE1182" w14:paraId="41617D7B" w14:textId="77777777" w:rsidTr="004E7316">
        <w:trPr>
          <w:trHeight w:val="4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E86D865" w14:textId="77777777" w:rsidR="00BD161A" w:rsidRPr="00EE1182" w:rsidRDefault="00A8310A" w:rsidP="00BD161A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480" w:after="48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lang w:eastAsia="en-AU"/>
              </w:rPr>
              <w:drawing>
                <wp:inline distT="0" distB="0" distL="0" distR="0" wp14:anchorId="6FDE79BF" wp14:editId="4772F7D4">
                  <wp:extent cx="1440000" cy="1080000"/>
                  <wp:effectExtent l="0" t="0" r="8255" b="6350"/>
                  <wp:docPr id="101" name="Picture 101" descr="مجموعة من 4 أطفال يجلسون على طاولة في فصل دراسي. إنهم يرسمون بأقلام تلوين شمعي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1" descr="مجموعة من 4 أطفال يجلسون على طاولة في فصل دراسي. إنهم يرسمون بأقلام تلوين شمعي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7" r="7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285F40" w14:textId="77777777" w:rsidR="00BD161A" w:rsidRPr="00EE1182" w:rsidRDefault="00A8310A" w:rsidP="00BD161A">
            <w:pPr>
              <w:pStyle w:val="Image"/>
              <w:spacing w:before="240" w:after="240"/>
              <w:rPr>
                <w:rFonts w:ascii="Tahoma" w:hAnsi="Tahoma"/>
                <w:noProof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02D596EB" wp14:editId="55DF0CBB">
                  <wp:extent cx="1477645" cy="988695"/>
                  <wp:effectExtent l="0" t="0" r="8255" b="1905"/>
                  <wp:docPr id="104" name="Picture 104" descr="رجل يساعد طفلاً في وضع الأطباق في غسالة الصحون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 descr="رجل يساعد طفلاً في وضع الأطباق في غسالة الصحون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645" cy="988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DAFBCE" w14:textId="77777777" w:rsidR="00BD161A" w:rsidRPr="00EE1182" w:rsidRDefault="00A8310A" w:rsidP="004E7316">
            <w:pPr>
              <w:bidi/>
              <w:spacing w:before="240" w:after="24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b/>
                <w:bCs/>
                <w:szCs w:val="28"/>
              </w:rPr>
            </w:pPr>
            <w:r w:rsidRPr="00EE1182">
              <w:rPr>
                <w:rFonts w:ascii="Tahoma" w:hAnsi="Tahoma"/>
                <w:b/>
                <w:bCs/>
                <w:szCs w:val="28"/>
                <w:rtl/>
                <w:lang w:val="ar"/>
              </w:rPr>
              <w:t>تأخر في النمو</w:t>
            </w:r>
          </w:p>
          <w:p w14:paraId="1CFAFAB6" w14:textId="77777777" w:rsidR="00BD161A" w:rsidRPr="00EE1182" w:rsidRDefault="00A8310A" w:rsidP="004E7316">
            <w:pPr>
              <w:bidi/>
              <w:spacing w:before="240" w:after="24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عندما يعاني الطفل من تأخر في النمو، فهذا يعني أنه قد لا ينمو بنفس الوتيرة التي ينمو بها الأطفال الآخرون في نفس العمر.</w:t>
            </w:r>
          </w:p>
          <w:p w14:paraId="6370C8AB" w14:textId="77777777" w:rsidR="00BD161A" w:rsidRPr="00EE1182" w:rsidRDefault="00A8310A" w:rsidP="004E7316">
            <w:pPr>
              <w:bidi/>
              <w:spacing w:before="240" w:after="24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هذا يعني أنهم قد يحتاجون إلى الكثير من المساعدة الإضافية للقيام بالمهام اليومية. </w:t>
            </w:r>
          </w:p>
          <w:p w14:paraId="78CF3CEE" w14:textId="77777777" w:rsidR="00BD161A" w:rsidRPr="00EE1182" w:rsidRDefault="00A8310A" w:rsidP="004E7316">
            <w:p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b/>
                <w:bCs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قد يحتاجون إلى هذه المساعدة لفترة طويلة.</w:t>
            </w:r>
          </w:p>
        </w:tc>
      </w:tr>
      <w:tr w:rsidR="00A23C80" w:rsidRPr="00EE1182" w14:paraId="12E31F9D" w14:textId="77777777" w:rsidTr="004E7316">
        <w:trPr>
          <w:trHeight w:val="4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417BDCF" w14:textId="77777777" w:rsidR="00BD161A" w:rsidRPr="00EE1182" w:rsidRDefault="00A8310A" w:rsidP="00BD161A">
            <w:pPr>
              <w:pStyle w:val="Image"/>
              <w:spacing w:before="36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6D8B29F1" wp14:editId="1AB46299">
                  <wp:extent cx="1440000" cy="1198635"/>
                  <wp:effectExtent l="0" t="0" r="8255" b="1905"/>
                  <wp:docPr id="57" name="Picture 57" descr="امرأة تقرأ كتاباً مع فتاة صغيرة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امرأة تقرأ كتاباً مع فتاة صغيرة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7" t="1039" r="15706" b="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DD99E25" w14:textId="77777777" w:rsidR="00BD161A" w:rsidRPr="00EE1182" w:rsidRDefault="00A8310A" w:rsidP="004E7316">
            <w:p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Tahoma" w:hAnsi="Tahoma"/>
                <w:szCs w:val="28"/>
              </w:rPr>
            </w:pP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مخاوف بشأن النمو</w:t>
            </w:r>
          </w:p>
          <w:p w14:paraId="1094B328" w14:textId="4926EC42" w:rsidR="00BD161A" w:rsidRPr="00EE1182" w:rsidRDefault="00A8310A" w:rsidP="004E7316">
            <w:pPr>
              <w:bidi/>
              <w:spacing w:before="240" w:after="24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عندما يعاني الطفل من مخاوف بشأن النمو، فقد لا ينمو بنفس وتيرة نمو الأطفال الآخرين في نفس العمر.</w:t>
            </w:r>
          </w:p>
          <w:p w14:paraId="33A9C479" w14:textId="77777777" w:rsidR="00BD161A" w:rsidRPr="00EE1182" w:rsidRDefault="00A8310A" w:rsidP="004E7316">
            <w:pPr>
              <w:bidi/>
              <w:spacing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لكنهم قد لا يحتاجون إلى نفس القدر من المساعدة مثل الأطفال الذين يعانون من تأخر في النمو. </w:t>
            </w:r>
          </w:p>
        </w:tc>
      </w:tr>
      <w:tr w:rsidR="00A23C80" w:rsidRPr="00EE1182" w14:paraId="5BD3B08A" w14:textId="77777777" w:rsidTr="004E7316">
        <w:trPr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E4092B8" w14:textId="77777777" w:rsidR="002419BC" w:rsidRPr="00EE1182" w:rsidRDefault="00A8310A" w:rsidP="001D2B7E">
            <w:pPr>
              <w:pStyle w:val="Image"/>
              <w:spacing w:before="36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1A031874" wp14:editId="6DBEFC2E">
                  <wp:extent cx="1440000" cy="1221719"/>
                  <wp:effectExtent l="0" t="0" r="8255" b="0"/>
                  <wp:docPr id="47" name="Picture 47" descr="طبيب يتحدث إلى أم وابنتها، ويريهما ملفاً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طبيب يتحدث إلى أم وابنتها، ويريهما ملفاً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8" t="-1" r="4614" b="15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21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E4957A9" w14:textId="77777777" w:rsidR="002419BC" w:rsidRPr="00EE1182" w:rsidRDefault="00A8310A" w:rsidP="004E7316">
            <w:pPr>
              <w:bidi/>
              <w:spacing w:before="36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b/>
                <w:bCs/>
                <w:szCs w:val="28"/>
              </w:rPr>
            </w:pPr>
            <w:r w:rsidRPr="00EE1182">
              <w:rPr>
                <w:rFonts w:ascii="Tahoma" w:hAnsi="Tahoma"/>
                <w:b/>
                <w:bCs/>
                <w:szCs w:val="28"/>
                <w:rtl/>
                <w:lang w:val="ar"/>
              </w:rPr>
              <w:t>التشخيص</w:t>
            </w:r>
          </w:p>
          <w:p w14:paraId="5EB4DEC9" w14:textId="77777777" w:rsidR="002419BC" w:rsidRPr="00EE1182" w:rsidRDefault="00A8310A" w:rsidP="004E7316">
            <w:pPr>
              <w:bidi/>
              <w:spacing w:before="180" w:after="36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عندما يتم تشخيص طفلك، يخبرك الطبيب أن طفلك يعاني من إعاقة.</w:t>
            </w:r>
          </w:p>
        </w:tc>
      </w:tr>
    </w:tbl>
    <w:p w14:paraId="63289112" w14:textId="77777777" w:rsidR="00750049" w:rsidRPr="00EE1182" w:rsidRDefault="00A8310A">
      <w:pPr>
        <w:rPr>
          <w:rFonts w:ascii="Tahoma" w:hAnsi="Tahoma"/>
        </w:rPr>
      </w:pPr>
      <w:r w:rsidRPr="00EE1182">
        <w:rPr>
          <w:rFonts w:ascii="Tahoma" w:hAnsi="Tahoma"/>
        </w:rPr>
        <w:br w:type="page"/>
      </w:r>
    </w:p>
    <w:tbl>
      <w:tblPr>
        <w:tblStyle w:val="Style1"/>
        <w:bidiVisual/>
        <w:tblW w:w="9140" w:type="dxa"/>
        <w:tblLayout w:type="fixed"/>
        <w:tblLook w:val="04A0" w:firstRow="1" w:lastRow="0" w:firstColumn="1" w:lastColumn="0" w:noHBand="0" w:noVBand="1"/>
      </w:tblPr>
      <w:tblGrid>
        <w:gridCol w:w="2554"/>
        <w:gridCol w:w="6586"/>
      </w:tblGrid>
      <w:tr w:rsidR="00A23C80" w:rsidRPr="00EE1182" w14:paraId="104B2513" w14:textId="77777777" w:rsidTr="00FC0022">
        <w:trPr>
          <w:trHeight w:val="31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4" w:type="dxa"/>
            <w:vAlign w:val="bottom"/>
          </w:tcPr>
          <w:p w14:paraId="265251CE" w14:textId="77777777" w:rsidR="002419BC" w:rsidRPr="00EE1182" w:rsidRDefault="00A8310A" w:rsidP="001D2B7E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lastRenderedPageBreak/>
              <w:drawing>
                <wp:inline distT="0" distB="0" distL="0" distR="0" wp14:anchorId="0AB7882B" wp14:editId="04090C2E">
                  <wp:extent cx="1440000" cy="1080000"/>
                  <wp:effectExtent l="0" t="0" r="8255" b="6350"/>
                  <wp:docPr id="48" name="Picture 48" descr="طفل يجلس مع 3 بالغين على طاولة. يمسك أحد البالغين بقطعة من الورق ويشرح شيئاً ما لشخص بالغ آخ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طفل يجلس مع 3 بالغين على طاولة. يمسك أحد البالغين بقطعة من الورق ويشرح شيئاً ما لشخص بالغ آخ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6" w:type="dxa"/>
          </w:tcPr>
          <w:p w14:paraId="3F1925C0" w14:textId="77777777" w:rsidR="002419BC" w:rsidRPr="00EE1182" w:rsidRDefault="00A8310A" w:rsidP="004E7316">
            <w:p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Tahoma" w:hAnsi="Tahoma"/>
                <w:szCs w:val="28"/>
              </w:rPr>
            </w:pP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مزودي خدمات الطفولة المبكرة</w:t>
            </w:r>
          </w:p>
          <w:p w14:paraId="42CA0F64" w14:textId="77777777" w:rsidR="002419BC" w:rsidRPr="00EE1182" w:rsidRDefault="00A8310A" w:rsidP="004E7316">
            <w:p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يدعم مزودي خدمات الطفولة المبكرة: </w:t>
            </w:r>
          </w:p>
          <w:p w14:paraId="5CBD4498" w14:textId="77777777" w:rsidR="002419BC" w:rsidRPr="00EE1182" w:rsidRDefault="00A8310A" w:rsidP="004E7316">
            <w:pPr>
              <w:pStyle w:val="ListParagraph"/>
              <w:numPr>
                <w:ilvl w:val="0"/>
                <w:numId w:val="47"/>
              </w:num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الأطفال الذين يعانون من تأخر في النمو</w:t>
            </w:r>
          </w:p>
          <w:p w14:paraId="63FD702E" w14:textId="77777777" w:rsidR="002419BC" w:rsidRPr="00EE1182" w:rsidRDefault="00A8310A" w:rsidP="004E7316">
            <w:pPr>
              <w:pStyle w:val="ListParagraph"/>
              <w:numPr>
                <w:ilvl w:val="0"/>
                <w:numId w:val="47"/>
              </w:num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 xml:space="preserve">الأطفال ذوي الإعاقة </w:t>
            </w:r>
          </w:p>
          <w:p w14:paraId="0CC5834F" w14:textId="77777777" w:rsidR="002419BC" w:rsidRPr="00EE1182" w:rsidRDefault="00A8310A" w:rsidP="004E7316">
            <w:pPr>
              <w:pStyle w:val="ListParagraph"/>
              <w:numPr>
                <w:ilvl w:val="0"/>
                <w:numId w:val="47"/>
              </w:num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Cs w:val="28"/>
              </w:rPr>
            </w:pPr>
            <w:r w:rsidRPr="00EE1182">
              <w:rPr>
                <w:rFonts w:ascii="Tahoma" w:hAnsi="Tahoma" w:cs="Tahoma"/>
                <w:szCs w:val="28"/>
                <w:rtl/>
                <w:lang w:val="ar"/>
              </w:rPr>
              <w:t>عائلاتهم.</w:t>
            </w:r>
          </w:p>
        </w:tc>
      </w:tr>
      <w:tr w:rsidR="00A23C80" w:rsidRPr="00EE1182" w14:paraId="74CF3E9F" w14:textId="77777777" w:rsidTr="00FC0022">
        <w:trPr>
          <w:trHeight w:val="31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4" w:type="dxa"/>
          </w:tcPr>
          <w:p w14:paraId="2DDA064C" w14:textId="77777777" w:rsidR="002419BC" w:rsidRPr="00EE1182" w:rsidRDefault="00A8310A" w:rsidP="001D2B7E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28BA38A1" wp14:editId="0A5B11D6">
                  <wp:extent cx="1440000" cy="1644339"/>
                  <wp:effectExtent l="0" t="0" r="8255" b="0"/>
                  <wp:docPr id="49" name="Picture 49" descr="امرأتان تنظران إلى مستند معاً، وفوقهما توجد أيقونة لأحد الوالدين وطفل مع عدسة مكبرة فوقه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امرأتان تنظران إلى مستند معاً، وفوقهما توجد أيقونة لأحد الوالدين وطفل مع عدسة مكبرة فوقه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82" t="4676" r="12139" b="5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44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6" w:type="dxa"/>
          </w:tcPr>
          <w:p w14:paraId="20305486" w14:textId="77777777" w:rsidR="002419BC" w:rsidRPr="00EE1182" w:rsidRDefault="00A8310A" w:rsidP="004E7316">
            <w:p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Tahoma" w:hAnsi="Tahoma"/>
                <w:szCs w:val="28"/>
              </w:rPr>
            </w:pP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التواصل للكشف المبكر</w:t>
            </w:r>
          </w:p>
          <w:p w14:paraId="79275405" w14:textId="77777777" w:rsidR="002419BC" w:rsidRPr="00EE1182" w:rsidRDefault="00A8310A" w:rsidP="004E7316">
            <w:p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>عندما يساعدك مزود خدمات الطفولة المبكرة في العثور على الدعم والخدمات المناسبة لطفلك، فإننا نسمي ذلك التواصل للكشف المبكر.</w:t>
            </w:r>
          </w:p>
        </w:tc>
      </w:tr>
      <w:tr w:rsidR="00A23C80" w:rsidRPr="00EE1182" w14:paraId="715F014E" w14:textId="77777777" w:rsidTr="00FC0022">
        <w:trPr>
          <w:trHeight w:val="31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4" w:type="dxa"/>
          </w:tcPr>
          <w:p w14:paraId="4DA24EE0" w14:textId="77777777" w:rsidR="002419BC" w:rsidRPr="00EE1182" w:rsidRDefault="00A8310A" w:rsidP="001D2B7E">
            <w:pPr>
              <w:pStyle w:val="Image"/>
              <w:spacing w:before="240" w:after="240"/>
              <w:rPr>
                <w:rFonts w:ascii="Tahoma" w:hAnsi="Tahoma"/>
                <w:lang w:eastAsia="en-AU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2E697DC6" wp14:editId="19397E98">
                  <wp:extent cx="1476000" cy="1617804"/>
                  <wp:effectExtent l="0" t="0" r="0" b="1905"/>
                  <wp:docPr id="50" name="Picture 50" descr="مجموعة من الناس ذوي الاعاقة. بجانبهم أيقونة مستند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مجموعة من الناس ذوي الاعاقة. بجانبهم أيقونة مستند NDI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617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6" w:type="dxa"/>
          </w:tcPr>
          <w:p w14:paraId="66B8BD9E" w14:textId="77777777" w:rsidR="002419BC" w:rsidRPr="00EE1182" w:rsidRDefault="00A8310A" w:rsidP="004E7316">
            <w:p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Tahoma" w:hAnsi="Tahoma"/>
                <w:szCs w:val="28"/>
              </w:rPr>
            </w:pP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الخطة الوطنية للتأمين ضد الإعاقة (</w:t>
            </w:r>
            <w:r w:rsidRPr="00846203">
              <w:rPr>
                <w:rStyle w:val="Strong"/>
                <w:rFonts w:cs="FS Me"/>
                <w:szCs w:val="28"/>
                <w:rtl/>
                <w:lang w:val="ar"/>
              </w:rPr>
              <w:t>NDIS</w:t>
            </w:r>
            <w:r w:rsidRPr="00EE1182">
              <w:rPr>
                <w:rStyle w:val="Strong"/>
                <w:rFonts w:ascii="Tahoma" w:hAnsi="Tahoma"/>
                <w:szCs w:val="28"/>
                <w:rtl/>
                <w:lang w:val="ar"/>
              </w:rPr>
              <w:t>)</w:t>
            </w:r>
          </w:p>
          <w:p w14:paraId="584F32DC" w14:textId="77777777" w:rsidR="002419BC" w:rsidRPr="00EE1182" w:rsidRDefault="00A8310A" w:rsidP="004E7316">
            <w:pPr>
              <w:bidi/>
              <w:spacing w:before="180" w:after="180"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Cs w:val="28"/>
              </w:rPr>
            </w:pPr>
            <w:r w:rsidRPr="00EE1182">
              <w:rPr>
                <w:rFonts w:ascii="Tahoma" w:hAnsi="Tahoma"/>
                <w:szCs w:val="28"/>
                <w:rtl/>
                <w:lang w:val="ar"/>
              </w:rPr>
              <w:t xml:space="preserve">تقدم </w:t>
            </w:r>
            <w:r w:rsidRPr="00846203">
              <w:rPr>
                <w:rFonts w:cs="FS Me"/>
                <w:szCs w:val="28"/>
                <w:rtl/>
                <w:lang w:val="ar"/>
              </w:rPr>
              <w:t xml:space="preserve">NDIS </w:t>
            </w:r>
            <w:r w:rsidRPr="00EE1182">
              <w:rPr>
                <w:rFonts w:ascii="Tahoma" w:hAnsi="Tahoma"/>
                <w:szCs w:val="28"/>
                <w:rtl/>
                <w:lang w:val="ar"/>
              </w:rPr>
              <w:t>الدعم والخدمات للأشخاص ذوي الإعاقة في جميع أنحاء أستراليا.</w:t>
            </w:r>
          </w:p>
        </w:tc>
      </w:tr>
    </w:tbl>
    <w:p w14:paraId="64C1EFF1" w14:textId="77777777" w:rsidR="00463A40" w:rsidRPr="00EE1182" w:rsidRDefault="00463A40" w:rsidP="00FC0022">
      <w:pPr>
        <w:spacing w:before="800"/>
        <w:rPr>
          <w:rFonts w:ascii="Tahoma" w:hAnsi="Tahoma"/>
        </w:rPr>
      </w:pPr>
    </w:p>
    <w:tbl>
      <w:tblPr>
        <w:tblStyle w:val="Style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A23C80" w:rsidRPr="00EE1182" w14:paraId="72898F5A" w14:textId="77777777" w:rsidTr="00FC002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7F1ECBE3" w14:textId="77777777" w:rsidR="000E4E3C" w:rsidRPr="00EE1182" w:rsidRDefault="00A8310A" w:rsidP="001E538A">
            <w:pPr>
              <w:rPr>
                <w:rFonts w:ascii="Tahoma" w:hAnsi="Tahoma"/>
              </w:rPr>
            </w:pPr>
            <w:r w:rsidRPr="00EE1182">
              <w:rPr>
                <w:rFonts w:ascii="Tahoma" w:hAnsi="Tahoma"/>
                <w:noProof/>
                <w:lang w:eastAsia="en-AU"/>
              </w:rPr>
              <w:drawing>
                <wp:inline distT="0" distB="0" distL="0" distR="0" wp14:anchorId="59CDE2E8" wp14:editId="6F3FC66A">
                  <wp:extent cx="900000" cy="900000"/>
                  <wp:effectExtent l="0" t="0" r="0" b="0"/>
                  <wp:docPr id="1" name="Picture 1" descr="أيقونة المعلومات من شعار مجموعة الوصول إلى المعلومات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أيقونة المعلومات من شعار مجموعة الوصول إلى المعلومات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5B80AD69" w14:textId="77777777" w:rsidR="000E4E3C" w:rsidRPr="00EE1182" w:rsidRDefault="00A8310A" w:rsidP="00FC0022">
            <w:pPr>
              <w:bidi/>
              <w:spacing w:line="60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sz w:val="24"/>
                <w:szCs w:val="24"/>
              </w:rPr>
            </w:pPr>
            <w:r w:rsidRPr="00EE1182">
              <w:rPr>
                <w:rFonts w:ascii="Tahoma" w:hAnsi="Tahoma"/>
                <w:sz w:val="24"/>
                <w:szCs w:val="24"/>
                <w:rtl/>
                <w:lang w:val="ar"/>
              </w:rPr>
              <w:t xml:space="preserve">أعدت مجموعة توفير المعلومات </w:t>
            </w:r>
            <w:r w:rsidRPr="00846203">
              <w:rPr>
                <w:rFonts w:cs="FS Me"/>
                <w:sz w:val="24"/>
                <w:szCs w:val="24"/>
                <w:rtl/>
                <w:lang w:val="ar"/>
              </w:rPr>
              <w:t xml:space="preserve">Information Access Group </w:t>
            </w:r>
            <w:r w:rsidRPr="00EE1182">
              <w:rPr>
                <w:rFonts w:ascii="Tahoma" w:hAnsi="Tahoma"/>
                <w:sz w:val="24"/>
                <w:szCs w:val="24"/>
                <w:rtl/>
                <w:lang w:val="ar"/>
              </w:rPr>
              <w:t xml:space="preserve">هذه الوثيقة سهلة القراءة باستخدام الصور الفوتوغرافية والصور المعدة خصيصاً. لا يجوز إعادة استخدام الصور دون إذن. لأية استفسارات حول الصور، يرجى زيارة </w:t>
            </w:r>
            <w:hyperlink r:id="rId73" w:history="1">
              <w:r w:rsidRPr="00846203">
                <w:rPr>
                  <w:rStyle w:val="Hyperlink"/>
                  <w:rFonts w:cs="FS Me"/>
                  <w:b w:val="0"/>
                  <w:bCs/>
                  <w:sz w:val="24"/>
                  <w:szCs w:val="24"/>
                  <w:rtl/>
                  <w:lang w:val="ar"/>
                </w:rPr>
                <w:t>www.informationaccessgroup.com</w:t>
              </w:r>
            </w:hyperlink>
            <w:r w:rsidRPr="00EE1182">
              <w:rPr>
                <w:rFonts w:ascii="Tahoma" w:hAnsi="Tahoma"/>
                <w:sz w:val="24"/>
                <w:szCs w:val="24"/>
                <w:rtl/>
                <w:lang w:val="ar"/>
              </w:rPr>
              <w:t xml:space="preserve">. أذكر رمز الخدمة </w:t>
            </w:r>
            <w:r w:rsidRPr="00846203">
              <w:rPr>
                <w:rFonts w:cs="FS Me"/>
                <w:sz w:val="24"/>
                <w:szCs w:val="24"/>
                <w:rtl/>
                <w:lang w:val="ar"/>
              </w:rPr>
              <w:t>4508</w:t>
            </w:r>
            <w:r w:rsidRPr="00EE1182">
              <w:rPr>
                <w:rFonts w:ascii="Tahoma" w:hAnsi="Tahoma"/>
                <w:sz w:val="24"/>
                <w:szCs w:val="24"/>
                <w:rtl/>
                <w:lang w:val="ar"/>
              </w:rPr>
              <w:t>.</w:t>
            </w:r>
          </w:p>
        </w:tc>
      </w:tr>
      <w:bookmarkEnd w:id="63"/>
      <w:bookmarkEnd w:id="64"/>
    </w:tbl>
    <w:p w14:paraId="224D535A" w14:textId="77777777" w:rsidR="006A3B43" w:rsidRPr="00EE1182" w:rsidRDefault="006A3B43" w:rsidP="00463A40">
      <w:pPr>
        <w:pStyle w:val="Tablespacerrow"/>
        <w:rPr>
          <w:rFonts w:ascii="Tahoma" w:hAnsi="Tahoma"/>
        </w:rPr>
        <w:sectPr w:rsidR="006A3B43" w:rsidRPr="00EE1182" w:rsidSect="00AC2055">
          <w:footerReference w:type="default" r:id="rId74"/>
          <w:headerReference w:type="first" r:id="rId75"/>
          <w:footerReference w:type="first" r:id="rId76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0B836DA7" w14:textId="77777777" w:rsidR="00EC31C6" w:rsidRPr="00EE1182" w:rsidRDefault="00EC31C6" w:rsidP="00D25C78">
      <w:pPr>
        <w:rPr>
          <w:rFonts w:ascii="Tahoma" w:hAnsi="Tahoma"/>
          <w:lang w:val="en-US"/>
        </w:rPr>
      </w:pPr>
    </w:p>
    <w:sectPr w:rsidR="00EC31C6" w:rsidRPr="00EE1182" w:rsidSect="00E310D5">
      <w:footerReference w:type="default" r:id="rId77"/>
      <w:headerReference w:type="first" r:id="rId78"/>
      <w:footerReference w:type="first" r:id="rId79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C4AA06" w14:textId="77777777" w:rsidR="008F0322" w:rsidRDefault="008F0322">
      <w:pPr>
        <w:spacing w:before="0" w:after="0" w:line="240" w:lineRule="auto"/>
      </w:pPr>
      <w:r>
        <w:separator/>
      </w:r>
    </w:p>
  </w:endnote>
  <w:endnote w:type="continuationSeparator" w:id="0">
    <w:p w14:paraId="45471932" w14:textId="77777777" w:rsidR="008F0322" w:rsidRDefault="008F032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D72F40AE-5C12-4D2D-AA94-F4693747142B}"/>
    <w:embedBold r:id="rId2" w:fontKey="{6C236DB4-14F9-43C8-9A1D-520C490E413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6E78DBC9-FEE4-423E-9437-D1BCD8C23388}"/>
    <w:embedBold r:id="rId4" w:fontKey="{F22EFEA4-8E88-48E3-82C8-9DAB8E074B5E}"/>
  </w:font>
  <w:font w:name="FS Me">
    <w:altName w:val="Calibri"/>
    <w:panose1 w:val="02000506040000020004"/>
    <w:charset w:val="00"/>
    <w:family w:val="auto"/>
    <w:pitch w:val="variable"/>
    <w:sig w:usb0="800000AF" w:usb1="4000204A" w:usb2="00000000" w:usb3="00000000" w:csb0="0000009B" w:csb1="00000000"/>
    <w:embedRegular r:id="rId5" w:fontKey="{D97C2FF6-340A-46BF-A60A-6F18FBDEA613}"/>
    <w:embedBold r:id="rId6" w:fontKey="{669F25C6-BACF-41A3-8AD1-6D67BC501AB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361C9C15-1822-4A24-B0E7-C0C896434A9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E8C0E5" w14:textId="77777777" w:rsidR="00986198" w:rsidRDefault="00A8310A" w:rsidP="00EE1182">
    <w:pPr>
      <w:pStyle w:val="Footer"/>
      <w:bidi/>
    </w:pPr>
    <w:r w:rsidRPr="00EE1182">
      <w:rPr>
        <w:rFonts w:ascii="Tahoma" w:hAnsi="Tahoma" w:cs="Tahoma"/>
      </w:rPr>
      <w:drawing>
        <wp:anchor distT="0" distB="0" distL="114300" distR="114300" simplePos="0" relativeHeight="251661312" behindDoc="1" locked="1" layoutInCell="1" allowOverlap="1" wp14:anchorId="0E928160" wp14:editId="72510A61">
          <wp:simplePos x="0" y="0"/>
          <wp:positionH relativeFrom="page">
            <wp:posOffset>-180975</wp:posOffset>
          </wp:positionH>
          <wp:positionV relativeFrom="bottomMargin">
            <wp:posOffset>-593090</wp:posOffset>
          </wp:positionV>
          <wp:extent cx="7808595" cy="1122045"/>
          <wp:effectExtent l="0" t="0" r="1905" b="1905"/>
          <wp:wrapNone/>
          <wp:docPr id="46" name="Picture 4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E1182">
      <w:rPr>
        <w:rFonts w:ascii="Tahoma" w:hAnsi="Tahoma" w:cs="Tahoma"/>
        <w:rtl/>
        <w:lang w:val="ar"/>
      </w:rPr>
      <w:t>صفحة</w:t>
    </w:r>
    <w:r w:rsidRPr="000749C5">
      <w:rPr>
        <w:rtl/>
        <w:lang w:val="ar"/>
      </w:rPr>
      <w:t xml:space="preserve"> </w:t>
    </w:r>
    <w:r w:rsidRPr="008E7C07">
      <w:rPr>
        <w:rFonts w:cs="FS Me"/>
      </w:rPr>
      <w:fldChar w:fldCharType="begin"/>
    </w:r>
    <w:r w:rsidRPr="008E7C07">
      <w:rPr>
        <w:rFonts w:cs="FS Me"/>
        <w:rtl/>
        <w:lang w:val="ar"/>
      </w:rPr>
      <w:instrText xml:space="preserve"> PAGE   \* MERGEFORMAT </w:instrText>
    </w:r>
    <w:r w:rsidRPr="008E7C07">
      <w:rPr>
        <w:rFonts w:cs="FS Me"/>
      </w:rPr>
      <w:fldChar w:fldCharType="separate"/>
    </w:r>
    <w:r w:rsidRPr="008E7C07">
      <w:rPr>
        <w:rFonts w:cs="FS Me"/>
        <w:rtl/>
        <w:lang w:val="ar"/>
      </w:rPr>
      <w:t>15</w:t>
    </w:r>
    <w:r w:rsidRPr="008E7C07">
      <w:rPr>
        <w:rFonts w:cs="FS Me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59E1C" w14:textId="77777777" w:rsidR="00EC34F7" w:rsidRPr="00DF204C" w:rsidRDefault="00A8310A" w:rsidP="00EC34F7">
    <w:pPr>
      <w:pStyle w:val="Footerfrontpage"/>
      <w:bidi/>
      <w:rPr>
        <w:rFonts w:cs="FS Me"/>
        <w:szCs w:val="32"/>
      </w:rPr>
    </w:pPr>
    <w:r w:rsidRPr="00DF204C">
      <w:rPr>
        <w:rFonts w:cs="FS Me"/>
        <w:noProof/>
        <w:szCs w:val="32"/>
      </w:rPr>
      <w:drawing>
        <wp:inline distT="0" distB="0" distL="0" distR="0" wp14:anchorId="332DA4B6" wp14:editId="3B2DDD52">
          <wp:extent cx="1260000" cy="624393"/>
          <wp:effectExtent l="0" t="0" r="0" b="4445"/>
          <wp:docPr id="63" name="Picture 63" descr="شعار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شعار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DF204C">
      <w:rPr>
        <w:rFonts w:cs="FS Me"/>
        <w:szCs w:val="32"/>
        <w:rtl/>
        <w:lang w:val="ar"/>
      </w:rPr>
      <w:tab/>
    </w:r>
    <w:r w:rsidRPr="00DF204C">
      <w:rPr>
        <w:rFonts w:cs="FS Me"/>
        <w:szCs w:val="32"/>
        <w:rtl/>
        <w:lang w:val="ar"/>
      </w:rPr>
      <w:tab/>
    </w:r>
    <w:r w:rsidRPr="00DF204C">
      <w:rPr>
        <w:rFonts w:cs="FS Me"/>
        <w:szCs w:val="32"/>
        <w:rtl/>
        <w:lang w:val="ar"/>
      </w:rPr>
      <w:tab/>
    </w:r>
    <w:r w:rsidRPr="00DF204C">
      <w:rPr>
        <w:rFonts w:cs="FS Me"/>
        <w:szCs w:val="32"/>
        <w:rtl/>
        <w:lang w:val="ar"/>
      </w:rPr>
      <w:tab/>
    </w:r>
    <w:r w:rsidRPr="00DF204C">
      <w:rPr>
        <w:rFonts w:cs="FS Me"/>
        <w:szCs w:val="32"/>
        <w:rtl/>
        <w:lang w:val="ar"/>
      </w:rPr>
      <w:tab/>
    </w:r>
    <w:r w:rsidRPr="00DF204C">
      <w:rPr>
        <w:rFonts w:cs="FS Me"/>
        <w:szCs w:val="32"/>
        <w:rtl/>
        <w:lang w:val="ar"/>
      </w:rPr>
      <w:tab/>
    </w:r>
    <w:r w:rsidRPr="00DF204C">
      <w:rPr>
        <w:rFonts w:cs="FS Me"/>
        <w:szCs w:val="32"/>
        <w:rtl/>
        <w:lang w:val="ar"/>
      </w:rPr>
      <w:tab/>
    </w:r>
    <w:r w:rsidRPr="00DF204C">
      <w:rPr>
        <w:rFonts w:cs="FS Me"/>
        <w:szCs w:val="32"/>
        <w:rtl/>
        <w:lang w:val="ar"/>
      </w:rPr>
      <w:tab/>
      <w:t xml:space="preserve"> ndis.gov.au</w:t>
    </w:r>
  </w:p>
  <w:p w14:paraId="76CF84E4" w14:textId="77777777" w:rsidR="00EC34F7" w:rsidRPr="00BE3FC7" w:rsidRDefault="00A8310A" w:rsidP="00EC34F7">
    <w:pPr>
      <w:pStyle w:val="Tablespacerrow"/>
    </w:pPr>
    <w:r>
      <w:br/>
    </w:r>
  </w:p>
  <w:p w14:paraId="122A0E2D" w14:textId="77777777" w:rsidR="00384C4C" w:rsidRPr="00C36784" w:rsidRDefault="00384C4C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EA8080" w14:textId="77777777" w:rsidR="00384C4C" w:rsidRPr="001A07DF" w:rsidRDefault="00A8310A" w:rsidP="000749C5">
    <w:pPr>
      <w:pStyle w:val="Footer"/>
      <w:bidi/>
    </w:pPr>
    <w:r w:rsidRPr="00AD2EFB">
      <w:rPr>
        <w:rStyle w:val="IntenseEmphasis1"/>
        <w:rtl/>
        <w:lang w:val="ar"/>
      </w:rPr>
      <w:t>ndis.gov.au</w:t>
    </w:r>
    <w:r w:rsidRPr="00AD2EFB">
      <w:rPr>
        <w:rStyle w:val="IntenseEmphasis1"/>
        <w:rtl/>
        <w:lang w:val="ar"/>
      </w:rPr>
      <w:tab/>
    </w:r>
    <w:sdt>
      <w:sdtPr>
        <w:rPr>
          <w:rtl/>
        </w:rPr>
        <w:alias w:val="Title"/>
        <w:id w:val="1915375907"/>
        <w:placeholder>
          <w:docPart w:val="C8AF070C59DD47158C2925BD077AA994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>
          <w:t>The early childhood approach</w:t>
        </w:r>
      </w:sdtContent>
    </w:sdt>
    <w:r>
      <w:rPr>
        <w:rtl/>
        <w:lang w:val="ar"/>
      </w:rPr>
      <w:t xml:space="preserve">| </w:t>
    </w:r>
    <w:sdt>
      <w:sdtPr>
        <w:rPr>
          <w:rtl/>
        </w:rPr>
        <w:id w:val="1489024664"/>
        <w:placeholder>
          <w:docPart w:val="BE51B5D9AB5C4231932CB682F98F9C56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EndPr/>
      <w:sdtContent>
        <w:r w:rsidRPr="003C132E">
          <w:rPr>
            <w:rStyle w:val="PlaceholderText"/>
            <w:rtl/>
            <w:lang w:val="ar"/>
          </w:rPr>
          <w:t>Click or tap to enter a date.</w:t>
        </w:r>
      </w:sdtContent>
    </w:sdt>
    <w:r w:rsidRPr="00AD2EFB">
      <w:rPr>
        <w:rStyle w:val="IntenseEmphasis1"/>
        <w:rtl/>
        <w:lang w:val="ar"/>
      </w:rPr>
      <w:tab/>
    </w:r>
    <w:sdt>
      <w:sdtPr>
        <w:rPr>
          <w:rtl/>
        </w:rPr>
        <w:id w:val="1354440634"/>
        <w:docPartObj>
          <w:docPartGallery w:val="Page Numbers (Bottom of Page)"/>
          <w:docPartUnique/>
        </w:docPartObj>
      </w:sdtPr>
      <w:sdtEndPr/>
      <w:sdtContent>
        <w:r w:rsidRPr="001A07DF">
          <w:rPr>
            <w:rtl/>
            <w:lang w:val="ar"/>
          </w:rPr>
          <w:t xml:space="preserve">صفحة </w:t>
        </w:r>
        <w:r w:rsidRPr="001A07DF">
          <w:fldChar w:fldCharType="begin"/>
        </w:r>
        <w:r w:rsidRPr="001A07DF">
          <w:rPr>
            <w:rtl/>
            <w:lang w:val="ar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tl/>
            <w:lang w:val="ar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76EA80" w14:textId="77777777" w:rsidR="00C65783" w:rsidRDefault="00A8310A" w:rsidP="002D3746">
    <w:pPr>
      <w:jc w:val="right"/>
      <w:rPr>
        <w:lang w:val="en-US"/>
      </w:rPr>
    </w:pPr>
    <w:r>
      <w:rPr>
        <w:noProof/>
        <w:lang w:val="en-US"/>
      </w:rPr>
      <w:drawing>
        <wp:inline distT="0" distB="0" distL="0" distR="0" wp14:anchorId="7F3C355A" wp14:editId="6BB7B0B9">
          <wp:extent cx="1620000" cy="919733"/>
          <wp:effectExtent l="0" t="0" r="0" b="0"/>
          <wp:docPr id="7" name="Picture 7" descr="شعار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شعار NDIS.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310EDCB5" w14:textId="77777777" w:rsidR="00CB3B8E" w:rsidRDefault="00CB3B8E" w:rsidP="00CB3B8E"/>
  <w:p w14:paraId="2235EC0A" w14:textId="77777777" w:rsidR="00C65783" w:rsidRPr="002D3746" w:rsidRDefault="00A8310A" w:rsidP="002D3746">
    <w:pPr>
      <w:pStyle w:val="Backpagetext"/>
      <w:jc w:val="right"/>
      <w:rPr>
        <w:rFonts w:cs="FS Me"/>
        <w:szCs w:val="44"/>
      </w:rPr>
    </w:pPr>
    <w:r w:rsidRPr="002D3746">
      <w:rPr>
        <w:rFonts w:cs="FS Me"/>
        <w:szCs w:val="44"/>
        <w:rtl/>
        <w:lang w:val="ar"/>
      </w:rPr>
      <w:t>ndis.gov.au</w:t>
    </w:r>
  </w:p>
  <w:p w14:paraId="09ACFEC6" w14:textId="77777777" w:rsidR="00C65783" w:rsidRDefault="00C65783" w:rsidP="00CB3B8E">
    <w:pPr>
      <w:pStyle w:val="Backpagetext"/>
    </w:pPr>
  </w:p>
  <w:p w14:paraId="4CB69BD0" w14:textId="77777777" w:rsidR="00CB3B8E" w:rsidRPr="00C65783" w:rsidRDefault="00CB3B8E" w:rsidP="00CB3B8E">
    <w:pPr>
      <w:pStyle w:val="Backpagetext"/>
    </w:pPr>
  </w:p>
  <w:p w14:paraId="14846903" w14:textId="1AB538CC" w:rsidR="00384C4C" w:rsidRPr="00212E5F" w:rsidRDefault="00212E5F" w:rsidP="002D3746">
    <w:pPr>
      <w:pStyle w:val="ProductCode"/>
      <w:jc w:val="right"/>
      <w:rPr>
        <w:rFonts w:cs="FS Me"/>
        <w:bCs w:val="0"/>
        <w:szCs w:val="24"/>
      </w:rPr>
    </w:pPr>
    <w:r w:rsidRPr="00212E5F">
      <w:rPr>
        <w:rFonts w:cs="FS Me" w:hint="cs"/>
        <w:bCs w:val="0"/>
        <w:szCs w:val="24"/>
        <w:lang w:val="ar"/>
      </w:rPr>
      <w:t xml:space="preserve">DA0616 </w:t>
    </w:r>
    <w:r w:rsidRPr="00212E5F">
      <w:rPr>
        <w:rFonts w:cs="FS Me"/>
        <w:bCs w:val="0"/>
        <w:szCs w:val="24"/>
        <w:lang w:val="ar"/>
      </w:rPr>
      <w:t>–</w:t>
    </w:r>
    <w:r w:rsidRPr="00212E5F">
      <w:rPr>
        <w:rFonts w:cs="FS Me" w:hint="cs"/>
        <w:bCs w:val="0"/>
        <w:szCs w:val="24"/>
        <w:lang w:val="ar"/>
      </w:rPr>
      <w:t xml:space="preserve"> Help for child under </w:t>
    </w:r>
    <w:r w:rsidR="00A22839">
      <w:rPr>
        <w:rFonts w:cs="FS Me" w:hint="cs"/>
        <w:bCs w:val="0"/>
        <w:szCs w:val="24"/>
        <w:lang w:val="ar"/>
      </w:rPr>
      <w:t>9</w:t>
    </w:r>
    <w:r w:rsidRPr="00212E5F">
      <w:rPr>
        <w:rFonts w:cs="FS Me" w:hint="cs"/>
        <w:bCs w:val="0"/>
        <w:szCs w:val="24"/>
        <w:lang w:val="ar"/>
      </w:rPr>
      <w:t xml:space="preserve"> years old </w:t>
    </w:r>
    <w:r w:rsidRPr="00212E5F">
      <w:rPr>
        <w:rFonts w:cs="FS Me"/>
        <w:bCs w:val="0"/>
        <w:szCs w:val="24"/>
        <w:lang w:val="ar"/>
      </w:rPr>
      <w:t>–</w:t>
    </w:r>
    <w:r w:rsidRPr="00212E5F">
      <w:rPr>
        <w:rFonts w:cs="FS Me" w:hint="cs"/>
        <w:bCs w:val="0"/>
        <w:szCs w:val="24"/>
        <w:lang w:val="ar"/>
      </w:rPr>
      <w:t xml:space="preserve"> </w:t>
    </w:r>
    <w:r w:rsidR="00A22839">
      <w:rPr>
        <w:rFonts w:cs="FS Me" w:hint="cs"/>
        <w:bCs w:val="0"/>
        <w:szCs w:val="24"/>
        <w:lang w:val="ar"/>
      </w:rPr>
      <w:t>July 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F4B766" w14:textId="77777777" w:rsidR="008F0322" w:rsidRDefault="008F0322">
      <w:pPr>
        <w:spacing w:before="0" w:after="0" w:line="240" w:lineRule="auto"/>
      </w:pPr>
      <w:r>
        <w:separator/>
      </w:r>
    </w:p>
  </w:footnote>
  <w:footnote w:type="continuationSeparator" w:id="0">
    <w:p w14:paraId="0C46E298" w14:textId="77777777" w:rsidR="008F0322" w:rsidRDefault="008F032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25C56" w14:textId="77777777" w:rsidR="00384C4C" w:rsidRDefault="00A8310A">
    <w:pPr>
      <w:pStyle w:val="Header"/>
    </w:pPr>
    <w:r>
      <w:drawing>
        <wp:anchor distT="0" distB="0" distL="114300" distR="114300" simplePos="0" relativeHeight="251658240" behindDoc="1" locked="0" layoutInCell="1" allowOverlap="1" wp14:anchorId="54B59BA1" wp14:editId="75432D0B">
          <wp:simplePos x="0" y="0"/>
          <wp:positionH relativeFrom="margin">
            <wp:posOffset>-1034716</wp:posOffset>
          </wp:positionH>
          <wp:positionV relativeFrom="margin">
            <wp:posOffset>-746349</wp:posOffset>
          </wp:positionV>
          <wp:extent cx="7775575" cy="10907742"/>
          <wp:effectExtent l="0" t="0" r="0" b="8255"/>
          <wp:wrapNone/>
          <wp:docPr id="61" name="Picture 6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3186092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H="1">
                    <a:off x="0" y="0"/>
                    <a:ext cx="7775575" cy="109077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74F25A" w14:textId="77777777" w:rsidR="00384C4C" w:rsidRPr="00C65783" w:rsidRDefault="00A8310A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26A259B5" wp14:editId="3D584AD9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2049" alt="&quot;&quot;" style="width:612.3pt;height:850.4pt;margin-top:-17.75pt;margin-left:-8.4pt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56192" fillcolor="#6b2976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F84453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4E3CB45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6BA426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386090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00A3E6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26A825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CB6ED0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DA7A6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E1EE3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3E06BD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0301BE"/>
    <w:multiLevelType w:val="hybridMultilevel"/>
    <w:tmpl w:val="09B60D16"/>
    <w:lvl w:ilvl="0" w:tplc="CFEAE6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E6B9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9EA44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D487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342D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D00C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DCF8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FE35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8E6D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5A12AED"/>
    <w:multiLevelType w:val="hybridMultilevel"/>
    <w:tmpl w:val="0614A24E"/>
    <w:lvl w:ilvl="0" w:tplc="8E361D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F844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6E0C6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7E67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38EA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4B251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5EAE4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3D859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A40C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E959A6"/>
    <w:multiLevelType w:val="hybridMultilevel"/>
    <w:tmpl w:val="04EC2E14"/>
    <w:lvl w:ilvl="0" w:tplc="EF484E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544EA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B086F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A65F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D486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8CAA2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5F44C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1A8F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A8CA0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9FC42F5"/>
    <w:multiLevelType w:val="hybridMultilevel"/>
    <w:tmpl w:val="F1EEC7D8"/>
    <w:lvl w:ilvl="0" w:tplc="BF0499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14AD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15675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53E35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EE0E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61276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5497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FAF3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A46AE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BB5403D"/>
    <w:multiLevelType w:val="hybridMultilevel"/>
    <w:tmpl w:val="36E44BE4"/>
    <w:lvl w:ilvl="0" w:tplc="1CA065D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3F9A86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E72CF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9ECF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3C2D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AE0A2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27C60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D647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3E278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8C0E70"/>
    <w:multiLevelType w:val="hybridMultilevel"/>
    <w:tmpl w:val="5EC640A2"/>
    <w:lvl w:ilvl="0" w:tplc="2B70F214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7BC24F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5E8A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7CC5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702F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08E7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92F5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80F6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CE1F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6A74BA2"/>
    <w:multiLevelType w:val="hybridMultilevel"/>
    <w:tmpl w:val="305480C0"/>
    <w:lvl w:ilvl="0" w:tplc="94527464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8782F82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E566A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641F6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DA0656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61E3D5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7638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10014F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228AF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86562B"/>
    <w:multiLevelType w:val="hybridMultilevel"/>
    <w:tmpl w:val="13ACFA3C"/>
    <w:lvl w:ilvl="0" w:tplc="6C542D2A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319A69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CEF2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B463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1456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B4BD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1D850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74EB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1299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04653A8"/>
    <w:multiLevelType w:val="hybridMultilevel"/>
    <w:tmpl w:val="41DE5A88"/>
    <w:lvl w:ilvl="0" w:tplc="71A416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10CF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C8619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E22B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3280A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630E8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E6DC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676A5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782B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586E5F"/>
    <w:multiLevelType w:val="hybridMultilevel"/>
    <w:tmpl w:val="29DE8C3A"/>
    <w:lvl w:ilvl="0" w:tplc="7B2A94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57049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10D0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C06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1C8D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D028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F2C9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A0C2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A2E90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1" w15:restartNumberingAfterBreak="0">
    <w:nsid w:val="2C091B55"/>
    <w:multiLevelType w:val="hybridMultilevel"/>
    <w:tmpl w:val="5FF6BE72"/>
    <w:lvl w:ilvl="0" w:tplc="3C282C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76FA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54F1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989E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E8CD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EAE58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0087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40D3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9FCCE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C167A3F"/>
    <w:multiLevelType w:val="hybridMultilevel"/>
    <w:tmpl w:val="27A8ACE6"/>
    <w:lvl w:ilvl="0" w:tplc="53600F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DC68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52EBF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6095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37480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7EBD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FC604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98A9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62D0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F660E48"/>
    <w:multiLevelType w:val="hybridMultilevel"/>
    <w:tmpl w:val="0E02BF52"/>
    <w:lvl w:ilvl="0" w:tplc="DE54CE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94CE6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F9E5B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4A80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1B479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0E9F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D2838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F7EAA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ED0D0B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27C6F40"/>
    <w:multiLevelType w:val="hybridMultilevel"/>
    <w:tmpl w:val="73C81ABE"/>
    <w:lvl w:ilvl="0" w:tplc="A57039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AF219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87605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3DA78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B62A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D543A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60F6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B4C9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02BE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4705FC6"/>
    <w:multiLevelType w:val="hybridMultilevel"/>
    <w:tmpl w:val="EC22707E"/>
    <w:lvl w:ilvl="0" w:tplc="8382A0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488C2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0A05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0C7A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1482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D186C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5AF1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D00F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7CAE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6023678"/>
    <w:multiLevelType w:val="hybridMultilevel"/>
    <w:tmpl w:val="CE1EF950"/>
    <w:lvl w:ilvl="0" w:tplc="E6284B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A848D2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2C97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92C1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5A86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28217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6616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E893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49EFC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88B67BD"/>
    <w:multiLevelType w:val="hybridMultilevel"/>
    <w:tmpl w:val="F3324496"/>
    <w:lvl w:ilvl="0" w:tplc="9356F6C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C07A93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C6C82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600E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5844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F25B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F43D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0884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58A3C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9B63D78"/>
    <w:multiLevelType w:val="hybridMultilevel"/>
    <w:tmpl w:val="EF0ADDE4"/>
    <w:lvl w:ilvl="0" w:tplc="24E257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B26DA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B809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548D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A805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5EE52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4028B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CE3A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7436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2757DC"/>
    <w:multiLevelType w:val="hybridMultilevel"/>
    <w:tmpl w:val="A6E8A5A0"/>
    <w:lvl w:ilvl="0" w:tplc="B9CC76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A8A75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EA59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2E2E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1E77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3E3B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95ED0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FC90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946E4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3705996"/>
    <w:multiLevelType w:val="hybridMultilevel"/>
    <w:tmpl w:val="19FACBBE"/>
    <w:lvl w:ilvl="0" w:tplc="9F84F1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BE444C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EF2BD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2245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E2B8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F180DD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CA07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B4CD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B281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5785D34"/>
    <w:multiLevelType w:val="hybridMultilevel"/>
    <w:tmpl w:val="AF9458EE"/>
    <w:lvl w:ilvl="0" w:tplc="777C73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DEA2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84F2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CEBF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B6BF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B34A1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B854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22A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5431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8B04E2A"/>
    <w:multiLevelType w:val="hybridMultilevel"/>
    <w:tmpl w:val="F27647FA"/>
    <w:lvl w:ilvl="0" w:tplc="7E2A826E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5284FC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9C11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526F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9E3E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ED408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607A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20AC7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99299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9864CD7"/>
    <w:multiLevelType w:val="hybridMultilevel"/>
    <w:tmpl w:val="D7E88DBE"/>
    <w:lvl w:ilvl="0" w:tplc="10D898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08F20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B9652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0A61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7EA2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EE53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F46A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44E9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B04E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A3D3CEF"/>
    <w:multiLevelType w:val="hybridMultilevel"/>
    <w:tmpl w:val="9A18225E"/>
    <w:lvl w:ilvl="0" w:tplc="9BC440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498B1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401B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FED0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7C97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8C71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50AD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CC4B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F92D0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AF25942"/>
    <w:multiLevelType w:val="hybridMultilevel"/>
    <w:tmpl w:val="E1CE4300"/>
    <w:lvl w:ilvl="0" w:tplc="95C067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46231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DAED5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5C0D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4A7A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E436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7C83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083C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0CBF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BF37302"/>
    <w:multiLevelType w:val="hybridMultilevel"/>
    <w:tmpl w:val="D8EA111A"/>
    <w:lvl w:ilvl="0" w:tplc="9AE6D8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A457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AA55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E884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3496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3629E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E3C44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FB0BC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7AA2B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044064A"/>
    <w:multiLevelType w:val="hybridMultilevel"/>
    <w:tmpl w:val="D6200C60"/>
    <w:lvl w:ilvl="0" w:tplc="1F324732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A9B064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884B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EE204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3241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F461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1E9F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D4CE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5C06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4883249"/>
    <w:multiLevelType w:val="hybridMultilevel"/>
    <w:tmpl w:val="B52A9AAE"/>
    <w:lvl w:ilvl="0" w:tplc="C712A4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25466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3AA91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767F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DA25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3C82E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D4C5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941E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6E685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4DA72B4"/>
    <w:multiLevelType w:val="hybridMultilevel"/>
    <w:tmpl w:val="58FE7A62"/>
    <w:lvl w:ilvl="0" w:tplc="867002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3EEFA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8A86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8CFC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7210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70449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1219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78705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4E84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55D15E9"/>
    <w:multiLevelType w:val="hybridMultilevel"/>
    <w:tmpl w:val="680059AC"/>
    <w:lvl w:ilvl="0" w:tplc="1ED2BDF6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126AB858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9A14835A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9642F036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F5B27096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C704A04E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443AD928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5BD45DE2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2C60CB7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1" w15:restartNumberingAfterBreak="0">
    <w:nsid w:val="650371D6"/>
    <w:multiLevelType w:val="hybridMultilevel"/>
    <w:tmpl w:val="D47C3F98"/>
    <w:lvl w:ilvl="0" w:tplc="B5342082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75B299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3CCC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6822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54EF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88E78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421F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3CC83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44A6E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7B02960"/>
    <w:multiLevelType w:val="hybridMultilevel"/>
    <w:tmpl w:val="E9308CDC"/>
    <w:lvl w:ilvl="0" w:tplc="EF2ABFDC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1196E9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30691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D0D2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F846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CCF5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D60C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D8FC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5AC6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4328C8"/>
    <w:multiLevelType w:val="hybridMultilevel"/>
    <w:tmpl w:val="90C8C9F6"/>
    <w:lvl w:ilvl="0" w:tplc="0A1A0746">
      <w:start w:val="1"/>
      <w:numFmt w:val="decimal"/>
      <w:lvlText w:val="%1."/>
      <w:lvlJc w:val="left"/>
      <w:pPr>
        <w:ind w:left="720" w:hanging="360"/>
      </w:pPr>
    </w:lvl>
    <w:lvl w:ilvl="1" w:tplc="7B063764" w:tentative="1">
      <w:start w:val="1"/>
      <w:numFmt w:val="lowerLetter"/>
      <w:lvlText w:val="%2."/>
      <w:lvlJc w:val="left"/>
      <w:pPr>
        <w:ind w:left="1440" w:hanging="360"/>
      </w:pPr>
    </w:lvl>
    <w:lvl w:ilvl="2" w:tplc="446091E6" w:tentative="1">
      <w:start w:val="1"/>
      <w:numFmt w:val="lowerRoman"/>
      <w:lvlText w:val="%3."/>
      <w:lvlJc w:val="right"/>
      <w:pPr>
        <w:ind w:left="2160" w:hanging="180"/>
      </w:pPr>
    </w:lvl>
    <w:lvl w:ilvl="3" w:tplc="AC4A0FA0" w:tentative="1">
      <w:start w:val="1"/>
      <w:numFmt w:val="decimal"/>
      <w:lvlText w:val="%4."/>
      <w:lvlJc w:val="left"/>
      <w:pPr>
        <w:ind w:left="2880" w:hanging="360"/>
      </w:pPr>
    </w:lvl>
    <w:lvl w:ilvl="4" w:tplc="AACAB99C" w:tentative="1">
      <w:start w:val="1"/>
      <w:numFmt w:val="lowerLetter"/>
      <w:lvlText w:val="%5."/>
      <w:lvlJc w:val="left"/>
      <w:pPr>
        <w:ind w:left="3600" w:hanging="360"/>
      </w:pPr>
    </w:lvl>
    <w:lvl w:ilvl="5" w:tplc="09B02654" w:tentative="1">
      <w:start w:val="1"/>
      <w:numFmt w:val="lowerRoman"/>
      <w:lvlText w:val="%6."/>
      <w:lvlJc w:val="right"/>
      <w:pPr>
        <w:ind w:left="4320" w:hanging="180"/>
      </w:pPr>
    </w:lvl>
    <w:lvl w:ilvl="6" w:tplc="E0223540" w:tentative="1">
      <w:start w:val="1"/>
      <w:numFmt w:val="decimal"/>
      <w:lvlText w:val="%7."/>
      <w:lvlJc w:val="left"/>
      <w:pPr>
        <w:ind w:left="5040" w:hanging="360"/>
      </w:pPr>
    </w:lvl>
    <w:lvl w:ilvl="7" w:tplc="5540DA0E" w:tentative="1">
      <w:start w:val="1"/>
      <w:numFmt w:val="lowerLetter"/>
      <w:lvlText w:val="%8."/>
      <w:lvlJc w:val="left"/>
      <w:pPr>
        <w:ind w:left="5760" w:hanging="360"/>
      </w:pPr>
    </w:lvl>
    <w:lvl w:ilvl="8" w:tplc="DEF265E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173255A"/>
    <w:multiLevelType w:val="hybridMultilevel"/>
    <w:tmpl w:val="AC001DE4"/>
    <w:lvl w:ilvl="0" w:tplc="8C4CA614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F87E83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990CB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5685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D181B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3C6EE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B8A7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F699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37EA9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6B251A"/>
    <w:multiLevelType w:val="hybridMultilevel"/>
    <w:tmpl w:val="077EED54"/>
    <w:lvl w:ilvl="0" w:tplc="F0D22F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81244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C08F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A0D4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EC4AF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ADCF2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2C68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3EB9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AF250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AE920AE"/>
    <w:multiLevelType w:val="hybridMultilevel"/>
    <w:tmpl w:val="745C75A0"/>
    <w:lvl w:ilvl="0" w:tplc="83FE24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984D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AE6E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D6D3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023B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5673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6446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9A99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06BA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042361"/>
    <w:multiLevelType w:val="hybridMultilevel"/>
    <w:tmpl w:val="934C5B7A"/>
    <w:lvl w:ilvl="0" w:tplc="ADF63B66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</w:rPr>
    </w:lvl>
    <w:lvl w:ilvl="1" w:tplc="114E40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54469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E0BB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EEA6A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FB81E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36D8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94F7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706A9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00493212">
    <w:abstractNumId w:val="20"/>
    <w:lvlOverride w:ilvl="0">
      <w:lvl w:ilvl="0">
        <w:start w:val="1"/>
        <w:numFmt w:val="decimal"/>
        <w:lvlText w:val="%1."/>
        <w:lvlJc w:val="left"/>
        <w:pPr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"/>
        <w:lvlJc w:val="left"/>
        <w:pPr>
          <w:ind w:left="1702" w:hanging="567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851" w:hanging="851"/>
        </w:pPr>
        <w:rPr>
          <w:rFonts w:hint="default"/>
        </w:rPr>
      </w:lvl>
    </w:lvlOverride>
    <w:lvlOverride w:ilvl="3">
      <w:lvl w:ilvl="3">
        <w:start w:val="1"/>
        <w:numFmt w:val="decimal"/>
        <w:lvlText w:val="(%4)"/>
        <w:lvlJc w:val="left"/>
        <w:pPr>
          <w:ind w:left="216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(%5)"/>
        <w:lvlJc w:val="left"/>
        <w:pPr>
          <w:ind w:left="252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(%6)"/>
        <w:lvlJc w:val="left"/>
        <w:pPr>
          <w:ind w:left="2880" w:hanging="36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32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360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left"/>
        <w:pPr>
          <w:ind w:left="3960" w:hanging="360"/>
        </w:pPr>
        <w:rPr>
          <w:rFonts w:hint="default"/>
        </w:rPr>
      </w:lvl>
    </w:lvlOverride>
  </w:num>
  <w:num w:numId="2" w16cid:durableId="445850282">
    <w:abstractNumId w:val="20"/>
  </w:num>
  <w:num w:numId="3" w16cid:durableId="1674721968">
    <w:abstractNumId w:val="25"/>
  </w:num>
  <w:num w:numId="4" w16cid:durableId="1918900029">
    <w:abstractNumId w:val="31"/>
  </w:num>
  <w:num w:numId="5" w16cid:durableId="1912612820">
    <w:abstractNumId w:val="33"/>
  </w:num>
  <w:num w:numId="6" w16cid:durableId="1725063620">
    <w:abstractNumId w:val="13"/>
  </w:num>
  <w:num w:numId="7" w16cid:durableId="967124993">
    <w:abstractNumId w:val="12"/>
  </w:num>
  <w:num w:numId="8" w16cid:durableId="516582406">
    <w:abstractNumId w:val="38"/>
  </w:num>
  <w:num w:numId="9" w16cid:durableId="1367677992">
    <w:abstractNumId w:val="35"/>
  </w:num>
  <w:num w:numId="10" w16cid:durableId="1614703820">
    <w:abstractNumId w:val="26"/>
  </w:num>
  <w:num w:numId="11" w16cid:durableId="986395283">
    <w:abstractNumId w:val="34"/>
  </w:num>
  <w:num w:numId="12" w16cid:durableId="1524241490">
    <w:abstractNumId w:val="29"/>
  </w:num>
  <w:num w:numId="13" w16cid:durableId="695237301">
    <w:abstractNumId w:val="24"/>
  </w:num>
  <w:num w:numId="14" w16cid:durableId="1304887405">
    <w:abstractNumId w:val="36"/>
  </w:num>
  <w:num w:numId="15" w16cid:durableId="828715227">
    <w:abstractNumId w:val="39"/>
  </w:num>
  <w:num w:numId="16" w16cid:durableId="763185038">
    <w:abstractNumId w:val="18"/>
  </w:num>
  <w:num w:numId="17" w16cid:durableId="1973830396">
    <w:abstractNumId w:val="40"/>
  </w:num>
  <w:num w:numId="18" w16cid:durableId="286157218">
    <w:abstractNumId w:val="9"/>
  </w:num>
  <w:num w:numId="19" w16cid:durableId="258493572">
    <w:abstractNumId w:val="7"/>
  </w:num>
  <w:num w:numId="20" w16cid:durableId="1724718202">
    <w:abstractNumId w:val="6"/>
  </w:num>
  <w:num w:numId="21" w16cid:durableId="843592243">
    <w:abstractNumId w:val="5"/>
  </w:num>
  <w:num w:numId="22" w16cid:durableId="1098139564">
    <w:abstractNumId w:val="4"/>
  </w:num>
  <w:num w:numId="23" w16cid:durableId="1033918977">
    <w:abstractNumId w:val="8"/>
  </w:num>
  <w:num w:numId="24" w16cid:durableId="589849810">
    <w:abstractNumId w:val="3"/>
  </w:num>
  <w:num w:numId="25" w16cid:durableId="1808469997">
    <w:abstractNumId w:val="2"/>
  </w:num>
  <w:num w:numId="26" w16cid:durableId="596400973">
    <w:abstractNumId w:val="1"/>
  </w:num>
  <w:num w:numId="27" w16cid:durableId="1529835602">
    <w:abstractNumId w:val="0"/>
  </w:num>
  <w:num w:numId="28" w16cid:durableId="1550651968">
    <w:abstractNumId w:val="28"/>
  </w:num>
  <w:num w:numId="29" w16cid:durableId="246305614">
    <w:abstractNumId w:val="43"/>
  </w:num>
  <w:num w:numId="30" w16cid:durableId="337971217">
    <w:abstractNumId w:val="22"/>
  </w:num>
  <w:num w:numId="31" w16cid:durableId="826287302">
    <w:abstractNumId w:val="21"/>
  </w:num>
  <w:num w:numId="32" w16cid:durableId="497767959">
    <w:abstractNumId w:val="30"/>
  </w:num>
  <w:num w:numId="33" w16cid:durableId="1117483313">
    <w:abstractNumId w:val="46"/>
  </w:num>
  <w:num w:numId="34" w16cid:durableId="686373659">
    <w:abstractNumId w:val="10"/>
  </w:num>
  <w:num w:numId="35" w16cid:durableId="1948534850">
    <w:abstractNumId w:val="15"/>
  </w:num>
  <w:num w:numId="36" w16cid:durableId="955647061">
    <w:abstractNumId w:val="44"/>
  </w:num>
  <w:num w:numId="37" w16cid:durableId="1400440086">
    <w:abstractNumId w:val="14"/>
  </w:num>
  <w:num w:numId="38" w16cid:durableId="1114709670">
    <w:abstractNumId w:val="42"/>
  </w:num>
  <w:num w:numId="39" w16cid:durableId="1408065361">
    <w:abstractNumId w:val="47"/>
  </w:num>
  <w:num w:numId="40" w16cid:durableId="1444038673">
    <w:abstractNumId w:val="37"/>
  </w:num>
  <w:num w:numId="41" w16cid:durableId="1068263035">
    <w:abstractNumId w:val="17"/>
  </w:num>
  <w:num w:numId="42" w16cid:durableId="484854787">
    <w:abstractNumId w:val="27"/>
  </w:num>
  <w:num w:numId="43" w16cid:durableId="1001157653">
    <w:abstractNumId w:val="45"/>
  </w:num>
  <w:num w:numId="44" w16cid:durableId="2134057063">
    <w:abstractNumId w:val="16"/>
  </w:num>
  <w:num w:numId="45" w16cid:durableId="518740158">
    <w:abstractNumId w:val="16"/>
  </w:num>
  <w:num w:numId="46" w16cid:durableId="2132284916">
    <w:abstractNumId w:val="41"/>
  </w:num>
  <w:num w:numId="47" w16cid:durableId="1969775674">
    <w:abstractNumId w:val="19"/>
  </w:num>
  <w:num w:numId="48" w16cid:durableId="1417705108">
    <w:abstractNumId w:val="11"/>
  </w:num>
  <w:num w:numId="49" w16cid:durableId="934898051">
    <w:abstractNumId w:val="32"/>
  </w:num>
  <w:num w:numId="50" w16cid:durableId="2081052561">
    <w:abstractNumId w:val="2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BA33D3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31A3"/>
    <w:rsid w:val="000132BF"/>
    <w:rsid w:val="00013C0A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F06"/>
    <w:rsid w:val="000236B5"/>
    <w:rsid w:val="00025085"/>
    <w:rsid w:val="00026D9B"/>
    <w:rsid w:val="00026E8E"/>
    <w:rsid w:val="000275CF"/>
    <w:rsid w:val="000276DA"/>
    <w:rsid w:val="0003212C"/>
    <w:rsid w:val="000326CA"/>
    <w:rsid w:val="00032C87"/>
    <w:rsid w:val="00033014"/>
    <w:rsid w:val="00034C79"/>
    <w:rsid w:val="00035CE8"/>
    <w:rsid w:val="00035D95"/>
    <w:rsid w:val="00036E23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5B03"/>
    <w:rsid w:val="00046373"/>
    <w:rsid w:val="000464C1"/>
    <w:rsid w:val="00046C00"/>
    <w:rsid w:val="00047818"/>
    <w:rsid w:val="0005049B"/>
    <w:rsid w:val="0005158E"/>
    <w:rsid w:val="00051741"/>
    <w:rsid w:val="00052332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5EB"/>
    <w:rsid w:val="0006339E"/>
    <w:rsid w:val="000638F0"/>
    <w:rsid w:val="00064806"/>
    <w:rsid w:val="00064DDA"/>
    <w:rsid w:val="00065443"/>
    <w:rsid w:val="00067033"/>
    <w:rsid w:val="00067268"/>
    <w:rsid w:val="000676E6"/>
    <w:rsid w:val="000714B9"/>
    <w:rsid w:val="0007213A"/>
    <w:rsid w:val="00073579"/>
    <w:rsid w:val="000736EF"/>
    <w:rsid w:val="000741EF"/>
    <w:rsid w:val="000749C5"/>
    <w:rsid w:val="00074F07"/>
    <w:rsid w:val="0007564C"/>
    <w:rsid w:val="00076426"/>
    <w:rsid w:val="000765B7"/>
    <w:rsid w:val="00076E7A"/>
    <w:rsid w:val="00076FDD"/>
    <w:rsid w:val="00077149"/>
    <w:rsid w:val="00080002"/>
    <w:rsid w:val="000802BB"/>
    <w:rsid w:val="00081281"/>
    <w:rsid w:val="00081601"/>
    <w:rsid w:val="00081C15"/>
    <w:rsid w:val="00081CF6"/>
    <w:rsid w:val="00082231"/>
    <w:rsid w:val="0008232C"/>
    <w:rsid w:val="00082456"/>
    <w:rsid w:val="00082485"/>
    <w:rsid w:val="00082754"/>
    <w:rsid w:val="00083A0D"/>
    <w:rsid w:val="00085103"/>
    <w:rsid w:val="00085203"/>
    <w:rsid w:val="00085D87"/>
    <w:rsid w:val="00086352"/>
    <w:rsid w:val="00086457"/>
    <w:rsid w:val="0008678B"/>
    <w:rsid w:val="00086E0D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7C02"/>
    <w:rsid w:val="000A0B89"/>
    <w:rsid w:val="000A12ED"/>
    <w:rsid w:val="000A1AC3"/>
    <w:rsid w:val="000A1DB3"/>
    <w:rsid w:val="000A1E49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AB2"/>
    <w:rsid w:val="000B438B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375"/>
    <w:rsid w:val="000C6865"/>
    <w:rsid w:val="000C73B6"/>
    <w:rsid w:val="000C78D3"/>
    <w:rsid w:val="000C7997"/>
    <w:rsid w:val="000C7C5A"/>
    <w:rsid w:val="000D02F3"/>
    <w:rsid w:val="000D07D6"/>
    <w:rsid w:val="000D0A69"/>
    <w:rsid w:val="000D0F07"/>
    <w:rsid w:val="000D1622"/>
    <w:rsid w:val="000D2072"/>
    <w:rsid w:val="000D2127"/>
    <w:rsid w:val="000D24DE"/>
    <w:rsid w:val="000D26AA"/>
    <w:rsid w:val="000D282A"/>
    <w:rsid w:val="000D2C19"/>
    <w:rsid w:val="000D2CA4"/>
    <w:rsid w:val="000D4A13"/>
    <w:rsid w:val="000D57A2"/>
    <w:rsid w:val="000D5D65"/>
    <w:rsid w:val="000D5DB2"/>
    <w:rsid w:val="000D7347"/>
    <w:rsid w:val="000D78AF"/>
    <w:rsid w:val="000D7998"/>
    <w:rsid w:val="000D7DE3"/>
    <w:rsid w:val="000D7F04"/>
    <w:rsid w:val="000E042D"/>
    <w:rsid w:val="000E1147"/>
    <w:rsid w:val="000E203E"/>
    <w:rsid w:val="000E3E4A"/>
    <w:rsid w:val="000E4C48"/>
    <w:rsid w:val="000E4E3C"/>
    <w:rsid w:val="000E4E4C"/>
    <w:rsid w:val="000E55B2"/>
    <w:rsid w:val="000E5E0E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B81"/>
    <w:rsid w:val="000F4FCC"/>
    <w:rsid w:val="000F52F4"/>
    <w:rsid w:val="000F6E4B"/>
    <w:rsid w:val="00100247"/>
    <w:rsid w:val="00101DC6"/>
    <w:rsid w:val="0010205D"/>
    <w:rsid w:val="00104C96"/>
    <w:rsid w:val="00104CF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4898"/>
    <w:rsid w:val="0011532A"/>
    <w:rsid w:val="00115336"/>
    <w:rsid w:val="001156E7"/>
    <w:rsid w:val="00115BCF"/>
    <w:rsid w:val="00116B28"/>
    <w:rsid w:val="001179C2"/>
    <w:rsid w:val="00117AEC"/>
    <w:rsid w:val="001207BF"/>
    <w:rsid w:val="00120A79"/>
    <w:rsid w:val="00120C33"/>
    <w:rsid w:val="00120EEC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635"/>
    <w:rsid w:val="00132D00"/>
    <w:rsid w:val="00132FC1"/>
    <w:rsid w:val="00134CC3"/>
    <w:rsid w:val="0013535A"/>
    <w:rsid w:val="00135D22"/>
    <w:rsid w:val="001362E9"/>
    <w:rsid w:val="00136333"/>
    <w:rsid w:val="00136373"/>
    <w:rsid w:val="00136C01"/>
    <w:rsid w:val="00136C22"/>
    <w:rsid w:val="00137370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7C2C"/>
    <w:rsid w:val="00150649"/>
    <w:rsid w:val="001513F4"/>
    <w:rsid w:val="00151618"/>
    <w:rsid w:val="00151817"/>
    <w:rsid w:val="00151B51"/>
    <w:rsid w:val="0015329D"/>
    <w:rsid w:val="00153E51"/>
    <w:rsid w:val="0015569B"/>
    <w:rsid w:val="001600B3"/>
    <w:rsid w:val="00160B29"/>
    <w:rsid w:val="001619E4"/>
    <w:rsid w:val="00162701"/>
    <w:rsid w:val="00164186"/>
    <w:rsid w:val="00165099"/>
    <w:rsid w:val="0016570E"/>
    <w:rsid w:val="00165863"/>
    <w:rsid w:val="00165DF8"/>
    <w:rsid w:val="00166280"/>
    <w:rsid w:val="001663A3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69AE"/>
    <w:rsid w:val="00187383"/>
    <w:rsid w:val="001875A1"/>
    <w:rsid w:val="0019031B"/>
    <w:rsid w:val="00190B04"/>
    <w:rsid w:val="00190D93"/>
    <w:rsid w:val="001913A3"/>
    <w:rsid w:val="001917D9"/>
    <w:rsid w:val="00191E79"/>
    <w:rsid w:val="00193854"/>
    <w:rsid w:val="0019560B"/>
    <w:rsid w:val="00195E2B"/>
    <w:rsid w:val="0019630A"/>
    <w:rsid w:val="0019631C"/>
    <w:rsid w:val="00197B5D"/>
    <w:rsid w:val="001A07DF"/>
    <w:rsid w:val="001A089E"/>
    <w:rsid w:val="001A20D1"/>
    <w:rsid w:val="001A2138"/>
    <w:rsid w:val="001A28B4"/>
    <w:rsid w:val="001A2E5E"/>
    <w:rsid w:val="001A2FB3"/>
    <w:rsid w:val="001A375B"/>
    <w:rsid w:val="001A4B24"/>
    <w:rsid w:val="001A4B9E"/>
    <w:rsid w:val="001A4D0F"/>
    <w:rsid w:val="001A5C7B"/>
    <w:rsid w:val="001A712D"/>
    <w:rsid w:val="001B1575"/>
    <w:rsid w:val="001B2CCF"/>
    <w:rsid w:val="001B30A8"/>
    <w:rsid w:val="001B30D8"/>
    <w:rsid w:val="001B4580"/>
    <w:rsid w:val="001B4DFE"/>
    <w:rsid w:val="001B610D"/>
    <w:rsid w:val="001B7021"/>
    <w:rsid w:val="001B7988"/>
    <w:rsid w:val="001C03A6"/>
    <w:rsid w:val="001C03B4"/>
    <w:rsid w:val="001C0AF6"/>
    <w:rsid w:val="001C0D3C"/>
    <w:rsid w:val="001C0FAF"/>
    <w:rsid w:val="001C28AC"/>
    <w:rsid w:val="001C30A1"/>
    <w:rsid w:val="001C326A"/>
    <w:rsid w:val="001C37F1"/>
    <w:rsid w:val="001C38D3"/>
    <w:rsid w:val="001C3CDE"/>
    <w:rsid w:val="001C6408"/>
    <w:rsid w:val="001C6C2E"/>
    <w:rsid w:val="001C738D"/>
    <w:rsid w:val="001D0158"/>
    <w:rsid w:val="001D0608"/>
    <w:rsid w:val="001D0846"/>
    <w:rsid w:val="001D086E"/>
    <w:rsid w:val="001D116F"/>
    <w:rsid w:val="001D2337"/>
    <w:rsid w:val="001D2758"/>
    <w:rsid w:val="001D2B7E"/>
    <w:rsid w:val="001D3FF9"/>
    <w:rsid w:val="001D41D6"/>
    <w:rsid w:val="001D47D5"/>
    <w:rsid w:val="001D5475"/>
    <w:rsid w:val="001D5B7A"/>
    <w:rsid w:val="001E0ADC"/>
    <w:rsid w:val="001E0B48"/>
    <w:rsid w:val="001E0D92"/>
    <w:rsid w:val="001E0FAE"/>
    <w:rsid w:val="001E12A1"/>
    <w:rsid w:val="001E1359"/>
    <w:rsid w:val="001E291A"/>
    <w:rsid w:val="001E29FF"/>
    <w:rsid w:val="001E3790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8D7"/>
    <w:rsid w:val="001F46AA"/>
    <w:rsid w:val="001F6A2E"/>
    <w:rsid w:val="001F7D75"/>
    <w:rsid w:val="002003AE"/>
    <w:rsid w:val="002007BC"/>
    <w:rsid w:val="00201F45"/>
    <w:rsid w:val="002021AA"/>
    <w:rsid w:val="00202A4A"/>
    <w:rsid w:val="002033EA"/>
    <w:rsid w:val="00203FDC"/>
    <w:rsid w:val="00204022"/>
    <w:rsid w:val="002063BC"/>
    <w:rsid w:val="0021037A"/>
    <w:rsid w:val="002107E9"/>
    <w:rsid w:val="0021290A"/>
    <w:rsid w:val="00212A6D"/>
    <w:rsid w:val="00212E5F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B97"/>
    <w:rsid w:val="00222DD4"/>
    <w:rsid w:val="002240BC"/>
    <w:rsid w:val="0022452E"/>
    <w:rsid w:val="00226311"/>
    <w:rsid w:val="00230100"/>
    <w:rsid w:val="00230213"/>
    <w:rsid w:val="00231385"/>
    <w:rsid w:val="0023217A"/>
    <w:rsid w:val="0023245A"/>
    <w:rsid w:val="00232BA5"/>
    <w:rsid w:val="00233061"/>
    <w:rsid w:val="00233F70"/>
    <w:rsid w:val="00234A9F"/>
    <w:rsid w:val="00234B6C"/>
    <w:rsid w:val="002355D4"/>
    <w:rsid w:val="00235D23"/>
    <w:rsid w:val="00236622"/>
    <w:rsid w:val="00236EC0"/>
    <w:rsid w:val="00236F23"/>
    <w:rsid w:val="002419BC"/>
    <w:rsid w:val="00241A33"/>
    <w:rsid w:val="00242F94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273"/>
    <w:rsid w:val="0025430D"/>
    <w:rsid w:val="00255E68"/>
    <w:rsid w:val="00256E86"/>
    <w:rsid w:val="00257CF8"/>
    <w:rsid w:val="002601B5"/>
    <w:rsid w:val="002605C8"/>
    <w:rsid w:val="002611B8"/>
    <w:rsid w:val="00261363"/>
    <w:rsid w:val="00261C3A"/>
    <w:rsid w:val="0026225B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2FD6"/>
    <w:rsid w:val="00273114"/>
    <w:rsid w:val="00275E53"/>
    <w:rsid w:val="0027620F"/>
    <w:rsid w:val="002763DB"/>
    <w:rsid w:val="00276A75"/>
    <w:rsid w:val="00276E27"/>
    <w:rsid w:val="0027723A"/>
    <w:rsid w:val="00280401"/>
    <w:rsid w:val="00281080"/>
    <w:rsid w:val="00281094"/>
    <w:rsid w:val="002810CB"/>
    <w:rsid w:val="00281194"/>
    <w:rsid w:val="00281643"/>
    <w:rsid w:val="00282113"/>
    <w:rsid w:val="00282503"/>
    <w:rsid w:val="002825FB"/>
    <w:rsid w:val="0028370E"/>
    <w:rsid w:val="00283D52"/>
    <w:rsid w:val="0028416F"/>
    <w:rsid w:val="00284DB2"/>
    <w:rsid w:val="00285AEA"/>
    <w:rsid w:val="00285BC5"/>
    <w:rsid w:val="0028641E"/>
    <w:rsid w:val="0028667F"/>
    <w:rsid w:val="00286AA5"/>
    <w:rsid w:val="0028749A"/>
    <w:rsid w:val="002875DD"/>
    <w:rsid w:val="00287F44"/>
    <w:rsid w:val="0029060F"/>
    <w:rsid w:val="00290F99"/>
    <w:rsid w:val="00290FDA"/>
    <w:rsid w:val="0029207F"/>
    <w:rsid w:val="002920B3"/>
    <w:rsid w:val="00294267"/>
    <w:rsid w:val="00294E65"/>
    <w:rsid w:val="00295BFF"/>
    <w:rsid w:val="00296078"/>
    <w:rsid w:val="0029625C"/>
    <w:rsid w:val="0029735F"/>
    <w:rsid w:val="00297660"/>
    <w:rsid w:val="002A02BB"/>
    <w:rsid w:val="002A2EFB"/>
    <w:rsid w:val="002A3384"/>
    <w:rsid w:val="002A37A2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E95"/>
    <w:rsid w:val="002B48B8"/>
    <w:rsid w:val="002B5FC1"/>
    <w:rsid w:val="002B78FD"/>
    <w:rsid w:val="002B7929"/>
    <w:rsid w:val="002C3091"/>
    <w:rsid w:val="002C4196"/>
    <w:rsid w:val="002C55A6"/>
    <w:rsid w:val="002C5B50"/>
    <w:rsid w:val="002C6664"/>
    <w:rsid w:val="002C706E"/>
    <w:rsid w:val="002C75B6"/>
    <w:rsid w:val="002C79AC"/>
    <w:rsid w:val="002D080A"/>
    <w:rsid w:val="002D220D"/>
    <w:rsid w:val="002D3746"/>
    <w:rsid w:val="002D4144"/>
    <w:rsid w:val="002D552C"/>
    <w:rsid w:val="002D55B1"/>
    <w:rsid w:val="002D5F7E"/>
    <w:rsid w:val="002D6314"/>
    <w:rsid w:val="002D6EC8"/>
    <w:rsid w:val="002E0A8A"/>
    <w:rsid w:val="002E0C4C"/>
    <w:rsid w:val="002E100F"/>
    <w:rsid w:val="002E199D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7283"/>
    <w:rsid w:val="002F79D1"/>
    <w:rsid w:val="002F7AA8"/>
    <w:rsid w:val="00300FF6"/>
    <w:rsid w:val="00302BF8"/>
    <w:rsid w:val="00302D64"/>
    <w:rsid w:val="00302E6C"/>
    <w:rsid w:val="0030594A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794B"/>
    <w:rsid w:val="00331243"/>
    <w:rsid w:val="00331C1F"/>
    <w:rsid w:val="0033269A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A0"/>
    <w:rsid w:val="00343869"/>
    <w:rsid w:val="00343CB8"/>
    <w:rsid w:val="00344601"/>
    <w:rsid w:val="00344D04"/>
    <w:rsid w:val="00345859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67D6"/>
    <w:rsid w:val="00356A05"/>
    <w:rsid w:val="00357305"/>
    <w:rsid w:val="0035746F"/>
    <w:rsid w:val="00360317"/>
    <w:rsid w:val="003619B1"/>
    <w:rsid w:val="00362BA7"/>
    <w:rsid w:val="00362F00"/>
    <w:rsid w:val="0036372B"/>
    <w:rsid w:val="00364E77"/>
    <w:rsid w:val="00365437"/>
    <w:rsid w:val="00365F18"/>
    <w:rsid w:val="00366A3D"/>
    <w:rsid w:val="00366D0C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DE8"/>
    <w:rsid w:val="00392562"/>
    <w:rsid w:val="0039312B"/>
    <w:rsid w:val="003932E2"/>
    <w:rsid w:val="003955F4"/>
    <w:rsid w:val="0039574C"/>
    <w:rsid w:val="003962D0"/>
    <w:rsid w:val="00397314"/>
    <w:rsid w:val="00397682"/>
    <w:rsid w:val="003978EE"/>
    <w:rsid w:val="00397B11"/>
    <w:rsid w:val="00397C9A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F39"/>
    <w:rsid w:val="003B4BA1"/>
    <w:rsid w:val="003B5252"/>
    <w:rsid w:val="003B5FD8"/>
    <w:rsid w:val="003B63EC"/>
    <w:rsid w:val="003B6F09"/>
    <w:rsid w:val="003B77FF"/>
    <w:rsid w:val="003B7A55"/>
    <w:rsid w:val="003C063F"/>
    <w:rsid w:val="003C0691"/>
    <w:rsid w:val="003C0CDC"/>
    <w:rsid w:val="003C132E"/>
    <w:rsid w:val="003C1FCE"/>
    <w:rsid w:val="003C25FD"/>
    <w:rsid w:val="003C3145"/>
    <w:rsid w:val="003C3CA2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1D6"/>
    <w:rsid w:val="003D6622"/>
    <w:rsid w:val="003D7355"/>
    <w:rsid w:val="003E0E59"/>
    <w:rsid w:val="003E1DAD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F1E"/>
    <w:rsid w:val="003F5ED6"/>
    <w:rsid w:val="004008C7"/>
    <w:rsid w:val="004019A6"/>
    <w:rsid w:val="00401BD0"/>
    <w:rsid w:val="0040210F"/>
    <w:rsid w:val="004027C9"/>
    <w:rsid w:val="004029A2"/>
    <w:rsid w:val="004047B9"/>
    <w:rsid w:val="0040525D"/>
    <w:rsid w:val="004052C5"/>
    <w:rsid w:val="00406799"/>
    <w:rsid w:val="004077C4"/>
    <w:rsid w:val="0041265F"/>
    <w:rsid w:val="00412774"/>
    <w:rsid w:val="00412B90"/>
    <w:rsid w:val="004139D8"/>
    <w:rsid w:val="00413CD9"/>
    <w:rsid w:val="00415C29"/>
    <w:rsid w:val="004161AC"/>
    <w:rsid w:val="004161B0"/>
    <w:rsid w:val="004163DD"/>
    <w:rsid w:val="004167DD"/>
    <w:rsid w:val="004200D8"/>
    <w:rsid w:val="00421FCB"/>
    <w:rsid w:val="00422D96"/>
    <w:rsid w:val="00422F20"/>
    <w:rsid w:val="00425227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5C11"/>
    <w:rsid w:val="00436C51"/>
    <w:rsid w:val="0044021C"/>
    <w:rsid w:val="004408DA"/>
    <w:rsid w:val="00440DA1"/>
    <w:rsid w:val="00441B81"/>
    <w:rsid w:val="004428D8"/>
    <w:rsid w:val="00442C08"/>
    <w:rsid w:val="00443E4B"/>
    <w:rsid w:val="00443F68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CDB"/>
    <w:rsid w:val="0046140A"/>
    <w:rsid w:val="00461B6A"/>
    <w:rsid w:val="00462395"/>
    <w:rsid w:val="00463323"/>
    <w:rsid w:val="00463A40"/>
    <w:rsid w:val="0046428D"/>
    <w:rsid w:val="00464AC2"/>
    <w:rsid w:val="00464BCD"/>
    <w:rsid w:val="0046573B"/>
    <w:rsid w:val="004663DB"/>
    <w:rsid w:val="00467F78"/>
    <w:rsid w:val="00470848"/>
    <w:rsid w:val="00470A3B"/>
    <w:rsid w:val="00470A4D"/>
    <w:rsid w:val="0047130E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1078"/>
    <w:rsid w:val="00482C02"/>
    <w:rsid w:val="00483E32"/>
    <w:rsid w:val="004854B6"/>
    <w:rsid w:val="00485751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C4F"/>
    <w:rsid w:val="0049616A"/>
    <w:rsid w:val="0049693A"/>
    <w:rsid w:val="004A176E"/>
    <w:rsid w:val="004A225F"/>
    <w:rsid w:val="004A257D"/>
    <w:rsid w:val="004A2627"/>
    <w:rsid w:val="004A3013"/>
    <w:rsid w:val="004A318E"/>
    <w:rsid w:val="004A32EF"/>
    <w:rsid w:val="004A32F5"/>
    <w:rsid w:val="004A37D1"/>
    <w:rsid w:val="004A3952"/>
    <w:rsid w:val="004A4E4C"/>
    <w:rsid w:val="004A4E7F"/>
    <w:rsid w:val="004A52BB"/>
    <w:rsid w:val="004A6361"/>
    <w:rsid w:val="004A6B7F"/>
    <w:rsid w:val="004A6C0D"/>
    <w:rsid w:val="004A7118"/>
    <w:rsid w:val="004A7134"/>
    <w:rsid w:val="004A776E"/>
    <w:rsid w:val="004A77D7"/>
    <w:rsid w:val="004B0454"/>
    <w:rsid w:val="004B0465"/>
    <w:rsid w:val="004B14E6"/>
    <w:rsid w:val="004B270D"/>
    <w:rsid w:val="004B3BDF"/>
    <w:rsid w:val="004B49BD"/>
    <w:rsid w:val="004B5CA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316"/>
    <w:rsid w:val="004E797A"/>
    <w:rsid w:val="004F1EAF"/>
    <w:rsid w:val="004F2D9B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9F2"/>
    <w:rsid w:val="005122B6"/>
    <w:rsid w:val="00513BDC"/>
    <w:rsid w:val="00513F80"/>
    <w:rsid w:val="00514105"/>
    <w:rsid w:val="00514301"/>
    <w:rsid w:val="00514EF1"/>
    <w:rsid w:val="00515070"/>
    <w:rsid w:val="0051657E"/>
    <w:rsid w:val="00516FB7"/>
    <w:rsid w:val="00520927"/>
    <w:rsid w:val="00521622"/>
    <w:rsid w:val="00521681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235E"/>
    <w:rsid w:val="00552A6A"/>
    <w:rsid w:val="00552E16"/>
    <w:rsid w:val="00552F20"/>
    <w:rsid w:val="0055311F"/>
    <w:rsid w:val="005537E1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35A"/>
    <w:rsid w:val="00561713"/>
    <w:rsid w:val="00562E4E"/>
    <w:rsid w:val="00563892"/>
    <w:rsid w:val="00563FCE"/>
    <w:rsid w:val="005641E3"/>
    <w:rsid w:val="00565E00"/>
    <w:rsid w:val="00566767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5A9E"/>
    <w:rsid w:val="00595BF6"/>
    <w:rsid w:val="00596775"/>
    <w:rsid w:val="00596C0C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824"/>
    <w:rsid w:val="005B0852"/>
    <w:rsid w:val="005B26B7"/>
    <w:rsid w:val="005B30A8"/>
    <w:rsid w:val="005B342B"/>
    <w:rsid w:val="005B35AA"/>
    <w:rsid w:val="005B3A19"/>
    <w:rsid w:val="005B47B8"/>
    <w:rsid w:val="005B4CA3"/>
    <w:rsid w:val="005B4F1E"/>
    <w:rsid w:val="005B583C"/>
    <w:rsid w:val="005B6E92"/>
    <w:rsid w:val="005C0434"/>
    <w:rsid w:val="005C14D8"/>
    <w:rsid w:val="005C2896"/>
    <w:rsid w:val="005C2C45"/>
    <w:rsid w:val="005C3A36"/>
    <w:rsid w:val="005C48A1"/>
    <w:rsid w:val="005C568E"/>
    <w:rsid w:val="005C593D"/>
    <w:rsid w:val="005C5E7C"/>
    <w:rsid w:val="005D013E"/>
    <w:rsid w:val="005D3860"/>
    <w:rsid w:val="005D4403"/>
    <w:rsid w:val="005D52DF"/>
    <w:rsid w:val="005D5F72"/>
    <w:rsid w:val="005D609F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06E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6DE"/>
    <w:rsid w:val="005F6711"/>
    <w:rsid w:val="005F7A9E"/>
    <w:rsid w:val="005F7D66"/>
    <w:rsid w:val="00600010"/>
    <w:rsid w:val="00600914"/>
    <w:rsid w:val="00601714"/>
    <w:rsid w:val="00602ED0"/>
    <w:rsid w:val="006032BB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F13"/>
    <w:rsid w:val="00617AA0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3BEB"/>
    <w:rsid w:val="0063474E"/>
    <w:rsid w:val="00634A87"/>
    <w:rsid w:val="00634CBD"/>
    <w:rsid w:val="006355FB"/>
    <w:rsid w:val="00636F9D"/>
    <w:rsid w:val="00636FFA"/>
    <w:rsid w:val="006400F3"/>
    <w:rsid w:val="0064043A"/>
    <w:rsid w:val="00640D52"/>
    <w:rsid w:val="00641269"/>
    <w:rsid w:val="00641C3E"/>
    <w:rsid w:val="006427A8"/>
    <w:rsid w:val="0064398A"/>
    <w:rsid w:val="00644449"/>
    <w:rsid w:val="00644964"/>
    <w:rsid w:val="00644C39"/>
    <w:rsid w:val="0064762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C3D"/>
    <w:rsid w:val="00660C93"/>
    <w:rsid w:val="00661F97"/>
    <w:rsid w:val="0066341E"/>
    <w:rsid w:val="0066369C"/>
    <w:rsid w:val="006639EF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AB7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0E77"/>
    <w:rsid w:val="00681077"/>
    <w:rsid w:val="00681663"/>
    <w:rsid w:val="00681D9F"/>
    <w:rsid w:val="00683057"/>
    <w:rsid w:val="00684693"/>
    <w:rsid w:val="00684B21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620B"/>
    <w:rsid w:val="006B6E62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6077"/>
    <w:rsid w:val="006C608B"/>
    <w:rsid w:val="006D0D00"/>
    <w:rsid w:val="006D170C"/>
    <w:rsid w:val="006D1CF7"/>
    <w:rsid w:val="006D3380"/>
    <w:rsid w:val="006D34D7"/>
    <w:rsid w:val="006D3EA5"/>
    <w:rsid w:val="006D42D3"/>
    <w:rsid w:val="006D5177"/>
    <w:rsid w:val="006D6D4C"/>
    <w:rsid w:val="006D762F"/>
    <w:rsid w:val="006E06C4"/>
    <w:rsid w:val="006E08C3"/>
    <w:rsid w:val="006E142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112D7"/>
    <w:rsid w:val="00711A25"/>
    <w:rsid w:val="00712417"/>
    <w:rsid w:val="007126B8"/>
    <w:rsid w:val="00712830"/>
    <w:rsid w:val="00713B9C"/>
    <w:rsid w:val="00713D13"/>
    <w:rsid w:val="007141F0"/>
    <w:rsid w:val="007147F3"/>
    <w:rsid w:val="00714AF3"/>
    <w:rsid w:val="00715DD6"/>
    <w:rsid w:val="007162A8"/>
    <w:rsid w:val="00716B39"/>
    <w:rsid w:val="007175EB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9A9"/>
    <w:rsid w:val="00725E3E"/>
    <w:rsid w:val="007260F5"/>
    <w:rsid w:val="007263C8"/>
    <w:rsid w:val="00726490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802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879"/>
    <w:rsid w:val="00747E39"/>
    <w:rsid w:val="00747E59"/>
    <w:rsid w:val="00750034"/>
    <w:rsid w:val="00750049"/>
    <w:rsid w:val="00750693"/>
    <w:rsid w:val="007507FD"/>
    <w:rsid w:val="00750D2C"/>
    <w:rsid w:val="00752829"/>
    <w:rsid w:val="00752C9B"/>
    <w:rsid w:val="00752F3F"/>
    <w:rsid w:val="00754389"/>
    <w:rsid w:val="00754A62"/>
    <w:rsid w:val="00755DA7"/>
    <w:rsid w:val="0075623E"/>
    <w:rsid w:val="007563AD"/>
    <w:rsid w:val="00757065"/>
    <w:rsid w:val="007603D9"/>
    <w:rsid w:val="00761AE0"/>
    <w:rsid w:val="00761FAD"/>
    <w:rsid w:val="00763076"/>
    <w:rsid w:val="007645DD"/>
    <w:rsid w:val="00764FE7"/>
    <w:rsid w:val="00765D11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FE7"/>
    <w:rsid w:val="00774412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FE2"/>
    <w:rsid w:val="007861AA"/>
    <w:rsid w:val="00786260"/>
    <w:rsid w:val="0078648E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307D"/>
    <w:rsid w:val="007B3150"/>
    <w:rsid w:val="007B4532"/>
    <w:rsid w:val="007B527C"/>
    <w:rsid w:val="007B55E1"/>
    <w:rsid w:val="007B6649"/>
    <w:rsid w:val="007B6D36"/>
    <w:rsid w:val="007B7087"/>
    <w:rsid w:val="007B72C6"/>
    <w:rsid w:val="007C0092"/>
    <w:rsid w:val="007C0981"/>
    <w:rsid w:val="007C3343"/>
    <w:rsid w:val="007C360D"/>
    <w:rsid w:val="007C4EE4"/>
    <w:rsid w:val="007C53A6"/>
    <w:rsid w:val="007C5556"/>
    <w:rsid w:val="007D2116"/>
    <w:rsid w:val="007D330C"/>
    <w:rsid w:val="007D3F8F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858"/>
    <w:rsid w:val="007E39E2"/>
    <w:rsid w:val="007E42B9"/>
    <w:rsid w:val="007E5055"/>
    <w:rsid w:val="007E51D2"/>
    <w:rsid w:val="007E64FB"/>
    <w:rsid w:val="007E7B5E"/>
    <w:rsid w:val="007E7EF9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4875"/>
    <w:rsid w:val="007F4962"/>
    <w:rsid w:val="007F4CDB"/>
    <w:rsid w:val="007F4CF8"/>
    <w:rsid w:val="007F5F71"/>
    <w:rsid w:val="007F6129"/>
    <w:rsid w:val="007F637A"/>
    <w:rsid w:val="007F6B5E"/>
    <w:rsid w:val="007F7BF4"/>
    <w:rsid w:val="00800787"/>
    <w:rsid w:val="008007C3"/>
    <w:rsid w:val="00801124"/>
    <w:rsid w:val="00801D66"/>
    <w:rsid w:val="0080223E"/>
    <w:rsid w:val="008022AF"/>
    <w:rsid w:val="00802864"/>
    <w:rsid w:val="00802B4D"/>
    <w:rsid w:val="00802F46"/>
    <w:rsid w:val="008040A2"/>
    <w:rsid w:val="00804B76"/>
    <w:rsid w:val="008068B2"/>
    <w:rsid w:val="00806C69"/>
    <w:rsid w:val="00807ABD"/>
    <w:rsid w:val="00810159"/>
    <w:rsid w:val="0081027F"/>
    <w:rsid w:val="00810468"/>
    <w:rsid w:val="00810F0F"/>
    <w:rsid w:val="0081128E"/>
    <w:rsid w:val="00811FC6"/>
    <w:rsid w:val="00814F54"/>
    <w:rsid w:val="008152B5"/>
    <w:rsid w:val="00815653"/>
    <w:rsid w:val="00815CED"/>
    <w:rsid w:val="008176E0"/>
    <w:rsid w:val="00817C1E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3045"/>
    <w:rsid w:val="00834DBC"/>
    <w:rsid w:val="008354D5"/>
    <w:rsid w:val="00835508"/>
    <w:rsid w:val="008357FD"/>
    <w:rsid w:val="00835FBA"/>
    <w:rsid w:val="00836145"/>
    <w:rsid w:val="00836DF0"/>
    <w:rsid w:val="00841959"/>
    <w:rsid w:val="008436E7"/>
    <w:rsid w:val="00843AB9"/>
    <w:rsid w:val="00843DA2"/>
    <w:rsid w:val="00844AA2"/>
    <w:rsid w:val="00845D8F"/>
    <w:rsid w:val="00846203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C02"/>
    <w:rsid w:val="00856F7A"/>
    <w:rsid w:val="00857436"/>
    <w:rsid w:val="0085761A"/>
    <w:rsid w:val="00857E74"/>
    <w:rsid w:val="00860179"/>
    <w:rsid w:val="008603EA"/>
    <w:rsid w:val="00861888"/>
    <w:rsid w:val="008618FC"/>
    <w:rsid w:val="00862D3D"/>
    <w:rsid w:val="00863968"/>
    <w:rsid w:val="00864565"/>
    <w:rsid w:val="00864BAE"/>
    <w:rsid w:val="00864C77"/>
    <w:rsid w:val="00865716"/>
    <w:rsid w:val="00866612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B42"/>
    <w:rsid w:val="0088421A"/>
    <w:rsid w:val="00884790"/>
    <w:rsid w:val="0088624E"/>
    <w:rsid w:val="00886974"/>
    <w:rsid w:val="00886CF8"/>
    <w:rsid w:val="008870F5"/>
    <w:rsid w:val="0088775E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C5F"/>
    <w:rsid w:val="008A0810"/>
    <w:rsid w:val="008A17E1"/>
    <w:rsid w:val="008A210E"/>
    <w:rsid w:val="008A2EEF"/>
    <w:rsid w:val="008A43AE"/>
    <w:rsid w:val="008A4FAA"/>
    <w:rsid w:val="008A5679"/>
    <w:rsid w:val="008A57A7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6A8F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1A96"/>
    <w:rsid w:val="008E2429"/>
    <w:rsid w:val="008E280A"/>
    <w:rsid w:val="008E32B5"/>
    <w:rsid w:val="008E5A05"/>
    <w:rsid w:val="008E5CF3"/>
    <w:rsid w:val="008E77E2"/>
    <w:rsid w:val="008E7C07"/>
    <w:rsid w:val="008F0322"/>
    <w:rsid w:val="008F0F52"/>
    <w:rsid w:val="008F19A9"/>
    <w:rsid w:val="008F19AC"/>
    <w:rsid w:val="008F1F8C"/>
    <w:rsid w:val="008F21F0"/>
    <w:rsid w:val="008F2A2C"/>
    <w:rsid w:val="008F2C27"/>
    <w:rsid w:val="008F4D67"/>
    <w:rsid w:val="008F5EDD"/>
    <w:rsid w:val="008F652E"/>
    <w:rsid w:val="008F6E21"/>
    <w:rsid w:val="008F7C50"/>
    <w:rsid w:val="009002CF"/>
    <w:rsid w:val="00901AED"/>
    <w:rsid w:val="00903A25"/>
    <w:rsid w:val="00904FF4"/>
    <w:rsid w:val="009056FF"/>
    <w:rsid w:val="00906890"/>
    <w:rsid w:val="00906FF7"/>
    <w:rsid w:val="00907324"/>
    <w:rsid w:val="00907AE0"/>
    <w:rsid w:val="00910950"/>
    <w:rsid w:val="00910CAD"/>
    <w:rsid w:val="00911623"/>
    <w:rsid w:val="00911FEC"/>
    <w:rsid w:val="00912546"/>
    <w:rsid w:val="00913354"/>
    <w:rsid w:val="00913788"/>
    <w:rsid w:val="00914600"/>
    <w:rsid w:val="00914CE4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920"/>
    <w:rsid w:val="00920F18"/>
    <w:rsid w:val="0092177C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3070E"/>
    <w:rsid w:val="009311FC"/>
    <w:rsid w:val="00931B29"/>
    <w:rsid w:val="00931CB8"/>
    <w:rsid w:val="00932505"/>
    <w:rsid w:val="00932B2D"/>
    <w:rsid w:val="00932BF3"/>
    <w:rsid w:val="00932C7F"/>
    <w:rsid w:val="009334A4"/>
    <w:rsid w:val="00933955"/>
    <w:rsid w:val="00933972"/>
    <w:rsid w:val="00933AB7"/>
    <w:rsid w:val="009344E4"/>
    <w:rsid w:val="00934D22"/>
    <w:rsid w:val="00934D33"/>
    <w:rsid w:val="009360E2"/>
    <w:rsid w:val="0093661B"/>
    <w:rsid w:val="00936990"/>
    <w:rsid w:val="00937061"/>
    <w:rsid w:val="009377D7"/>
    <w:rsid w:val="009402B2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5087C"/>
    <w:rsid w:val="00951202"/>
    <w:rsid w:val="00951793"/>
    <w:rsid w:val="00951ED8"/>
    <w:rsid w:val="00951FD9"/>
    <w:rsid w:val="00951FDA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B6F"/>
    <w:rsid w:val="00970061"/>
    <w:rsid w:val="00970AB5"/>
    <w:rsid w:val="0097127B"/>
    <w:rsid w:val="00971900"/>
    <w:rsid w:val="00971FDB"/>
    <w:rsid w:val="00974BE4"/>
    <w:rsid w:val="00974C57"/>
    <w:rsid w:val="0097523B"/>
    <w:rsid w:val="00976097"/>
    <w:rsid w:val="00976F33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5889"/>
    <w:rsid w:val="00986198"/>
    <w:rsid w:val="009870D3"/>
    <w:rsid w:val="009873D1"/>
    <w:rsid w:val="00987921"/>
    <w:rsid w:val="00990310"/>
    <w:rsid w:val="00990AA1"/>
    <w:rsid w:val="00990E37"/>
    <w:rsid w:val="0099131F"/>
    <w:rsid w:val="00991F0A"/>
    <w:rsid w:val="009947BE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B78"/>
    <w:rsid w:val="009E1C65"/>
    <w:rsid w:val="009E2138"/>
    <w:rsid w:val="009E2C7C"/>
    <w:rsid w:val="009E30AA"/>
    <w:rsid w:val="009E3FBF"/>
    <w:rsid w:val="009E4241"/>
    <w:rsid w:val="009E6D91"/>
    <w:rsid w:val="009F018C"/>
    <w:rsid w:val="009F0214"/>
    <w:rsid w:val="009F0728"/>
    <w:rsid w:val="009F08A4"/>
    <w:rsid w:val="009F0A48"/>
    <w:rsid w:val="009F1282"/>
    <w:rsid w:val="009F26B1"/>
    <w:rsid w:val="009F2AEE"/>
    <w:rsid w:val="009F3783"/>
    <w:rsid w:val="009F3EA5"/>
    <w:rsid w:val="009F4B56"/>
    <w:rsid w:val="009F4E5B"/>
    <w:rsid w:val="009F7C3B"/>
    <w:rsid w:val="00A0258A"/>
    <w:rsid w:val="00A03CEC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457C"/>
    <w:rsid w:val="00A145F2"/>
    <w:rsid w:val="00A1485A"/>
    <w:rsid w:val="00A15079"/>
    <w:rsid w:val="00A15641"/>
    <w:rsid w:val="00A17A35"/>
    <w:rsid w:val="00A2185F"/>
    <w:rsid w:val="00A22839"/>
    <w:rsid w:val="00A2374A"/>
    <w:rsid w:val="00A23C2C"/>
    <w:rsid w:val="00A23C80"/>
    <w:rsid w:val="00A2403B"/>
    <w:rsid w:val="00A24596"/>
    <w:rsid w:val="00A24C2C"/>
    <w:rsid w:val="00A24F0B"/>
    <w:rsid w:val="00A252DB"/>
    <w:rsid w:val="00A25E34"/>
    <w:rsid w:val="00A25F4B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2B60"/>
    <w:rsid w:val="00A43618"/>
    <w:rsid w:val="00A43AE7"/>
    <w:rsid w:val="00A4405B"/>
    <w:rsid w:val="00A44B53"/>
    <w:rsid w:val="00A44C2C"/>
    <w:rsid w:val="00A45A07"/>
    <w:rsid w:val="00A47051"/>
    <w:rsid w:val="00A474BD"/>
    <w:rsid w:val="00A47539"/>
    <w:rsid w:val="00A478ED"/>
    <w:rsid w:val="00A47E20"/>
    <w:rsid w:val="00A5056E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75D6"/>
    <w:rsid w:val="00A57F4A"/>
    <w:rsid w:val="00A612A7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2B89"/>
    <w:rsid w:val="00A72D15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10A"/>
    <w:rsid w:val="00A83B6A"/>
    <w:rsid w:val="00A8445A"/>
    <w:rsid w:val="00A84EF9"/>
    <w:rsid w:val="00A85973"/>
    <w:rsid w:val="00A85C74"/>
    <w:rsid w:val="00A85CA2"/>
    <w:rsid w:val="00A85CB0"/>
    <w:rsid w:val="00A8686B"/>
    <w:rsid w:val="00A8707E"/>
    <w:rsid w:val="00A872ED"/>
    <w:rsid w:val="00A87B15"/>
    <w:rsid w:val="00A90E03"/>
    <w:rsid w:val="00A9232D"/>
    <w:rsid w:val="00A92415"/>
    <w:rsid w:val="00A925AA"/>
    <w:rsid w:val="00A93A15"/>
    <w:rsid w:val="00A9449E"/>
    <w:rsid w:val="00A948B1"/>
    <w:rsid w:val="00A957A0"/>
    <w:rsid w:val="00A9604D"/>
    <w:rsid w:val="00A967BC"/>
    <w:rsid w:val="00A96E74"/>
    <w:rsid w:val="00A97743"/>
    <w:rsid w:val="00A97979"/>
    <w:rsid w:val="00A97B9B"/>
    <w:rsid w:val="00AA046E"/>
    <w:rsid w:val="00AA09F2"/>
    <w:rsid w:val="00AA0A0E"/>
    <w:rsid w:val="00AA2531"/>
    <w:rsid w:val="00AA2B31"/>
    <w:rsid w:val="00AA2E40"/>
    <w:rsid w:val="00AA363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4DC9"/>
    <w:rsid w:val="00AC58A1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236B"/>
    <w:rsid w:val="00AF298F"/>
    <w:rsid w:val="00AF4CF0"/>
    <w:rsid w:val="00AF65E8"/>
    <w:rsid w:val="00AF6844"/>
    <w:rsid w:val="00AF70DE"/>
    <w:rsid w:val="00AF7FE2"/>
    <w:rsid w:val="00B0006E"/>
    <w:rsid w:val="00B00801"/>
    <w:rsid w:val="00B01A0A"/>
    <w:rsid w:val="00B01D10"/>
    <w:rsid w:val="00B01DB4"/>
    <w:rsid w:val="00B027D8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180B"/>
    <w:rsid w:val="00B22F30"/>
    <w:rsid w:val="00B23321"/>
    <w:rsid w:val="00B23DEB"/>
    <w:rsid w:val="00B247D7"/>
    <w:rsid w:val="00B24B9D"/>
    <w:rsid w:val="00B25FC5"/>
    <w:rsid w:val="00B26876"/>
    <w:rsid w:val="00B271F2"/>
    <w:rsid w:val="00B30DAC"/>
    <w:rsid w:val="00B316EE"/>
    <w:rsid w:val="00B31B59"/>
    <w:rsid w:val="00B3234D"/>
    <w:rsid w:val="00B3258F"/>
    <w:rsid w:val="00B3292E"/>
    <w:rsid w:val="00B340CE"/>
    <w:rsid w:val="00B341F0"/>
    <w:rsid w:val="00B34CBE"/>
    <w:rsid w:val="00B356FD"/>
    <w:rsid w:val="00B36888"/>
    <w:rsid w:val="00B3786C"/>
    <w:rsid w:val="00B406B8"/>
    <w:rsid w:val="00B42304"/>
    <w:rsid w:val="00B428CF"/>
    <w:rsid w:val="00B43697"/>
    <w:rsid w:val="00B439FF"/>
    <w:rsid w:val="00B450C5"/>
    <w:rsid w:val="00B463A7"/>
    <w:rsid w:val="00B46E1F"/>
    <w:rsid w:val="00B46E2A"/>
    <w:rsid w:val="00B50330"/>
    <w:rsid w:val="00B52120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717C"/>
    <w:rsid w:val="00B67CBD"/>
    <w:rsid w:val="00B67E4E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619E"/>
    <w:rsid w:val="00B876AA"/>
    <w:rsid w:val="00B8798F"/>
    <w:rsid w:val="00B87CBF"/>
    <w:rsid w:val="00B90127"/>
    <w:rsid w:val="00B90EB8"/>
    <w:rsid w:val="00B90F5E"/>
    <w:rsid w:val="00B91A90"/>
    <w:rsid w:val="00B92A4F"/>
    <w:rsid w:val="00B92EA6"/>
    <w:rsid w:val="00B939C1"/>
    <w:rsid w:val="00B93A1B"/>
    <w:rsid w:val="00B948BC"/>
    <w:rsid w:val="00B9514E"/>
    <w:rsid w:val="00B957C3"/>
    <w:rsid w:val="00B96B22"/>
    <w:rsid w:val="00B973F2"/>
    <w:rsid w:val="00B97CC6"/>
    <w:rsid w:val="00BA0C6D"/>
    <w:rsid w:val="00BA155C"/>
    <w:rsid w:val="00BA186A"/>
    <w:rsid w:val="00BA1926"/>
    <w:rsid w:val="00BA21F3"/>
    <w:rsid w:val="00BA33D3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FDE"/>
    <w:rsid w:val="00BB2CBA"/>
    <w:rsid w:val="00BB54AC"/>
    <w:rsid w:val="00BB5B75"/>
    <w:rsid w:val="00BB6196"/>
    <w:rsid w:val="00BB648F"/>
    <w:rsid w:val="00BB698C"/>
    <w:rsid w:val="00BB6BAD"/>
    <w:rsid w:val="00BB77F6"/>
    <w:rsid w:val="00BB7810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61A"/>
    <w:rsid w:val="00BD210F"/>
    <w:rsid w:val="00BD2E5A"/>
    <w:rsid w:val="00BD382D"/>
    <w:rsid w:val="00BD4B7C"/>
    <w:rsid w:val="00BD6442"/>
    <w:rsid w:val="00BD6BA3"/>
    <w:rsid w:val="00BD722E"/>
    <w:rsid w:val="00BE10F0"/>
    <w:rsid w:val="00BE1255"/>
    <w:rsid w:val="00BE1C27"/>
    <w:rsid w:val="00BE1F51"/>
    <w:rsid w:val="00BE2452"/>
    <w:rsid w:val="00BE3FC7"/>
    <w:rsid w:val="00BE4C01"/>
    <w:rsid w:val="00BE59FC"/>
    <w:rsid w:val="00BE78D4"/>
    <w:rsid w:val="00BE7FFC"/>
    <w:rsid w:val="00BF1FB1"/>
    <w:rsid w:val="00BF3F20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70C7"/>
    <w:rsid w:val="00C07429"/>
    <w:rsid w:val="00C10068"/>
    <w:rsid w:val="00C102E8"/>
    <w:rsid w:val="00C10BFC"/>
    <w:rsid w:val="00C11420"/>
    <w:rsid w:val="00C122C9"/>
    <w:rsid w:val="00C1248F"/>
    <w:rsid w:val="00C12C01"/>
    <w:rsid w:val="00C14B83"/>
    <w:rsid w:val="00C14E56"/>
    <w:rsid w:val="00C157B9"/>
    <w:rsid w:val="00C201D9"/>
    <w:rsid w:val="00C20DF2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894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16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C97"/>
    <w:rsid w:val="00C44CEA"/>
    <w:rsid w:val="00C458C8"/>
    <w:rsid w:val="00C46131"/>
    <w:rsid w:val="00C47669"/>
    <w:rsid w:val="00C502CF"/>
    <w:rsid w:val="00C5092D"/>
    <w:rsid w:val="00C510AC"/>
    <w:rsid w:val="00C52C2E"/>
    <w:rsid w:val="00C52CBA"/>
    <w:rsid w:val="00C534C6"/>
    <w:rsid w:val="00C5354A"/>
    <w:rsid w:val="00C5387F"/>
    <w:rsid w:val="00C545F9"/>
    <w:rsid w:val="00C549B7"/>
    <w:rsid w:val="00C55638"/>
    <w:rsid w:val="00C5563A"/>
    <w:rsid w:val="00C55894"/>
    <w:rsid w:val="00C567AC"/>
    <w:rsid w:val="00C56890"/>
    <w:rsid w:val="00C57D1B"/>
    <w:rsid w:val="00C61160"/>
    <w:rsid w:val="00C61BE3"/>
    <w:rsid w:val="00C62FD1"/>
    <w:rsid w:val="00C64F8F"/>
    <w:rsid w:val="00C65783"/>
    <w:rsid w:val="00C65AF5"/>
    <w:rsid w:val="00C65B7F"/>
    <w:rsid w:val="00C66382"/>
    <w:rsid w:val="00C66628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2FC2"/>
    <w:rsid w:val="00C93463"/>
    <w:rsid w:val="00C93D40"/>
    <w:rsid w:val="00C94F8F"/>
    <w:rsid w:val="00C9543C"/>
    <w:rsid w:val="00C96642"/>
    <w:rsid w:val="00C973C5"/>
    <w:rsid w:val="00CA093D"/>
    <w:rsid w:val="00CA0D1E"/>
    <w:rsid w:val="00CA1F4B"/>
    <w:rsid w:val="00CA2ADB"/>
    <w:rsid w:val="00CA33C2"/>
    <w:rsid w:val="00CA4248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476"/>
    <w:rsid w:val="00CB47C9"/>
    <w:rsid w:val="00CB4AD7"/>
    <w:rsid w:val="00CB4E58"/>
    <w:rsid w:val="00CB5C2F"/>
    <w:rsid w:val="00CB6DD2"/>
    <w:rsid w:val="00CB6EF1"/>
    <w:rsid w:val="00CB76E4"/>
    <w:rsid w:val="00CB7D2F"/>
    <w:rsid w:val="00CC0618"/>
    <w:rsid w:val="00CC126C"/>
    <w:rsid w:val="00CC248A"/>
    <w:rsid w:val="00CC3E7F"/>
    <w:rsid w:val="00CC518C"/>
    <w:rsid w:val="00CC5B38"/>
    <w:rsid w:val="00CC5E2D"/>
    <w:rsid w:val="00CC6E01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72BE"/>
    <w:rsid w:val="00CE065D"/>
    <w:rsid w:val="00CE0786"/>
    <w:rsid w:val="00CE3BA9"/>
    <w:rsid w:val="00CE3E40"/>
    <w:rsid w:val="00CE3EA5"/>
    <w:rsid w:val="00CE3FF4"/>
    <w:rsid w:val="00CE44DD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6EA"/>
    <w:rsid w:val="00CF2845"/>
    <w:rsid w:val="00CF3AE5"/>
    <w:rsid w:val="00CF3CEE"/>
    <w:rsid w:val="00CF4E8B"/>
    <w:rsid w:val="00CF54B4"/>
    <w:rsid w:val="00CF6A0B"/>
    <w:rsid w:val="00CF6BDA"/>
    <w:rsid w:val="00CF7BBA"/>
    <w:rsid w:val="00CF7E0E"/>
    <w:rsid w:val="00D00823"/>
    <w:rsid w:val="00D0092D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708F"/>
    <w:rsid w:val="00D07180"/>
    <w:rsid w:val="00D07945"/>
    <w:rsid w:val="00D07DF7"/>
    <w:rsid w:val="00D10A12"/>
    <w:rsid w:val="00D11D5E"/>
    <w:rsid w:val="00D1201A"/>
    <w:rsid w:val="00D136C9"/>
    <w:rsid w:val="00D140AD"/>
    <w:rsid w:val="00D1670F"/>
    <w:rsid w:val="00D179E8"/>
    <w:rsid w:val="00D20FB6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82C"/>
    <w:rsid w:val="00D3321D"/>
    <w:rsid w:val="00D3406F"/>
    <w:rsid w:val="00D34A2A"/>
    <w:rsid w:val="00D34DED"/>
    <w:rsid w:val="00D34F47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66219"/>
    <w:rsid w:val="00D70C69"/>
    <w:rsid w:val="00D712F2"/>
    <w:rsid w:val="00D71C9A"/>
    <w:rsid w:val="00D720A3"/>
    <w:rsid w:val="00D720EB"/>
    <w:rsid w:val="00D72FD4"/>
    <w:rsid w:val="00D74140"/>
    <w:rsid w:val="00D748B0"/>
    <w:rsid w:val="00D75EC3"/>
    <w:rsid w:val="00D8040C"/>
    <w:rsid w:val="00D809FB"/>
    <w:rsid w:val="00D819EC"/>
    <w:rsid w:val="00D81F31"/>
    <w:rsid w:val="00D82628"/>
    <w:rsid w:val="00D83DD1"/>
    <w:rsid w:val="00D84205"/>
    <w:rsid w:val="00D8577E"/>
    <w:rsid w:val="00D858F7"/>
    <w:rsid w:val="00D85FBF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1730"/>
    <w:rsid w:val="00DA1994"/>
    <w:rsid w:val="00DA1DBA"/>
    <w:rsid w:val="00DA283A"/>
    <w:rsid w:val="00DA2C2D"/>
    <w:rsid w:val="00DA45D0"/>
    <w:rsid w:val="00DA4FE5"/>
    <w:rsid w:val="00DA5C41"/>
    <w:rsid w:val="00DA61A2"/>
    <w:rsid w:val="00DA6504"/>
    <w:rsid w:val="00DA7FC1"/>
    <w:rsid w:val="00DB0295"/>
    <w:rsid w:val="00DB12BD"/>
    <w:rsid w:val="00DB1355"/>
    <w:rsid w:val="00DB35E1"/>
    <w:rsid w:val="00DB3C1C"/>
    <w:rsid w:val="00DB3CAF"/>
    <w:rsid w:val="00DB4541"/>
    <w:rsid w:val="00DB675D"/>
    <w:rsid w:val="00DB6C61"/>
    <w:rsid w:val="00DC176E"/>
    <w:rsid w:val="00DC1E15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696D"/>
    <w:rsid w:val="00DD738D"/>
    <w:rsid w:val="00DD7AAC"/>
    <w:rsid w:val="00DD7DC0"/>
    <w:rsid w:val="00DD7F02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04C"/>
    <w:rsid w:val="00DF2F7D"/>
    <w:rsid w:val="00DF3B83"/>
    <w:rsid w:val="00DF4144"/>
    <w:rsid w:val="00DF45D8"/>
    <w:rsid w:val="00DF558D"/>
    <w:rsid w:val="00DF5CC0"/>
    <w:rsid w:val="00DF5D9A"/>
    <w:rsid w:val="00DF6A47"/>
    <w:rsid w:val="00DF74B5"/>
    <w:rsid w:val="00DF7F6B"/>
    <w:rsid w:val="00E01311"/>
    <w:rsid w:val="00E0142A"/>
    <w:rsid w:val="00E01687"/>
    <w:rsid w:val="00E01EB4"/>
    <w:rsid w:val="00E02129"/>
    <w:rsid w:val="00E027A2"/>
    <w:rsid w:val="00E0360D"/>
    <w:rsid w:val="00E0402B"/>
    <w:rsid w:val="00E04562"/>
    <w:rsid w:val="00E04A76"/>
    <w:rsid w:val="00E04EBE"/>
    <w:rsid w:val="00E05057"/>
    <w:rsid w:val="00E05BE6"/>
    <w:rsid w:val="00E05D67"/>
    <w:rsid w:val="00E05DD1"/>
    <w:rsid w:val="00E05ECA"/>
    <w:rsid w:val="00E0659F"/>
    <w:rsid w:val="00E06791"/>
    <w:rsid w:val="00E0681B"/>
    <w:rsid w:val="00E0684A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67D6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DDB"/>
    <w:rsid w:val="00E25323"/>
    <w:rsid w:val="00E255AB"/>
    <w:rsid w:val="00E25720"/>
    <w:rsid w:val="00E26856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890"/>
    <w:rsid w:val="00E43A0B"/>
    <w:rsid w:val="00E44C33"/>
    <w:rsid w:val="00E4611C"/>
    <w:rsid w:val="00E46122"/>
    <w:rsid w:val="00E50343"/>
    <w:rsid w:val="00E507D8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608EB"/>
    <w:rsid w:val="00E626EC"/>
    <w:rsid w:val="00E62893"/>
    <w:rsid w:val="00E63AA5"/>
    <w:rsid w:val="00E64494"/>
    <w:rsid w:val="00E648F4"/>
    <w:rsid w:val="00E65441"/>
    <w:rsid w:val="00E656F0"/>
    <w:rsid w:val="00E65F37"/>
    <w:rsid w:val="00E66D2B"/>
    <w:rsid w:val="00E6776F"/>
    <w:rsid w:val="00E72D79"/>
    <w:rsid w:val="00E72E77"/>
    <w:rsid w:val="00E74522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3F0C"/>
    <w:rsid w:val="00E8446E"/>
    <w:rsid w:val="00E84FB3"/>
    <w:rsid w:val="00E85081"/>
    <w:rsid w:val="00E86888"/>
    <w:rsid w:val="00E86EB9"/>
    <w:rsid w:val="00E87783"/>
    <w:rsid w:val="00E9016B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76B1"/>
    <w:rsid w:val="00E97A84"/>
    <w:rsid w:val="00EA0A22"/>
    <w:rsid w:val="00EA198D"/>
    <w:rsid w:val="00EA231C"/>
    <w:rsid w:val="00EA2CAD"/>
    <w:rsid w:val="00EA3AD7"/>
    <w:rsid w:val="00EA4C99"/>
    <w:rsid w:val="00EA5522"/>
    <w:rsid w:val="00EA652B"/>
    <w:rsid w:val="00EA671B"/>
    <w:rsid w:val="00EA6D70"/>
    <w:rsid w:val="00EA6E2A"/>
    <w:rsid w:val="00EA76BA"/>
    <w:rsid w:val="00EA781B"/>
    <w:rsid w:val="00EB0784"/>
    <w:rsid w:val="00EB07E5"/>
    <w:rsid w:val="00EB0832"/>
    <w:rsid w:val="00EB0EBF"/>
    <w:rsid w:val="00EB199C"/>
    <w:rsid w:val="00EB2AF1"/>
    <w:rsid w:val="00EB2BAB"/>
    <w:rsid w:val="00EB2E85"/>
    <w:rsid w:val="00EB34A6"/>
    <w:rsid w:val="00EB3545"/>
    <w:rsid w:val="00EB44FB"/>
    <w:rsid w:val="00EB4883"/>
    <w:rsid w:val="00EB54B7"/>
    <w:rsid w:val="00EB5A2E"/>
    <w:rsid w:val="00EB78A0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9D0"/>
    <w:rsid w:val="00EC4D2E"/>
    <w:rsid w:val="00EC5DED"/>
    <w:rsid w:val="00EC6040"/>
    <w:rsid w:val="00EC609A"/>
    <w:rsid w:val="00EC667E"/>
    <w:rsid w:val="00EC6977"/>
    <w:rsid w:val="00EC6B23"/>
    <w:rsid w:val="00EC6F8E"/>
    <w:rsid w:val="00EC7244"/>
    <w:rsid w:val="00ED0302"/>
    <w:rsid w:val="00ED03C3"/>
    <w:rsid w:val="00ED0C9A"/>
    <w:rsid w:val="00ED1819"/>
    <w:rsid w:val="00ED1A38"/>
    <w:rsid w:val="00ED1B48"/>
    <w:rsid w:val="00ED1E52"/>
    <w:rsid w:val="00ED2186"/>
    <w:rsid w:val="00ED33EA"/>
    <w:rsid w:val="00ED6FCA"/>
    <w:rsid w:val="00EE0267"/>
    <w:rsid w:val="00EE1182"/>
    <w:rsid w:val="00EE263C"/>
    <w:rsid w:val="00EE3087"/>
    <w:rsid w:val="00EE3B6B"/>
    <w:rsid w:val="00EE5670"/>
    <w:rsid w:val="00EE56DD"/>
    <w:rsid w:val="00EE66C2"/>
    <w:rsid w:val="00EE67E1"/>
    <w:rsid w:val="00EE7006"/>
    <w:rsid w:val="00EF1701"/>
    <w:rsid w:val="00EF2111"/>
    <w:rsid w:val="00EF3133"/>
    <w:rsid w:val="00EF31D3"/>
    <w:rsid w:val="00EF3C9C"/>
    <w:rsid w:val="00EF3E44"/>
    <w:rsid w:val="00EF5406"/>
    <w:rsid w:val="00EF69D8"/>
    <w:rsid w:val="00EF70A1"/>
    <w:rsid w:val="00EF7501"/>
    <w:rsid w:val="00EF7F54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58F3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01"/>
    <w:rsid w:val="00F3309F"/>
    <w:rsid w:val="00F3319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BB8"/>
    <w:rsid w:val="00F619ED"/>
    <w:rsid w:val="00F627B6"/>
    <w:rsid w:val="00F63238"/>
    <w:rsid w:val="00F632B1"/>
    <w:rsid w:val="00F63497"/>
    <w:rsid w:val="00F63982"/>
    <w:rsid w:val="00F6445B"/>
    <w:rsid w:val="00F64870"/>
    <w:rsid w:val="00F65BCE"/>
    <w:rsid w:val="00F664B0"/>
    <w:rsid w:val="00F677EA"/>
    <w:rsid w:val="00F708BA"/>
    <w:rsid w:val="00F72B08"/>
    <w:rsid w:val="00F73058"/>
    <w:rsid w:val="00F730C0"/>
    <w:rsid w:val="00F744E5"/>
    <w:rsid w:val="00F7566F"/>
    <w:rsid w:val="00F76573"/>
    <w:rsid w:val="00F76C6A"/>
    <w:rsid w:val="00F80132"/>
    <w:rsid w:val="00F81713"/>
    <w:rsid w:val="00F8184A"/>
    <w:rsid w:val="00F81F27"/>
    <w:rsid w:val="00F839CC"/>
    <w:rsid w:val="00F83A3A"/>
    <w:rsid w:val="00F84588"/>
    <w:rsid w:val="00F84877"/>
    <w:rsid w:val="00F84993"/>
    <w:rsid w:val="00F85D03"/>
    <w:rsid w:val="00F8659E"/>
    <w:rsid w:val="00F90983"/>
    <w:rsid w:val="00F91A79"/>
    <w:rsid w:val="00F9222B"/>
    <w:rsid w:val="00F942A7"/>
    <w:rsid w:val="00F94C76"/>
    <w:rsid w:val="00FA02B9"/>
    <w:rsid w:val="00FA06A7"/>
    <w:rsid w:val="00FA0A62"/>
    <w:rsid w:val="00FA0C09"/>
    <w:rsid w:val="00FA0C97"/>
    <w:rsid w:val="00FA0D35"/>
    <w:rsid w:val="00FA1199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B0C21"/>
    <w:rsid w:val="00FB1298"/>
    <w:rsid w:val="00FB2631"/>
    <w:rsid w:val="00FB27CE"/>
    <w:rsid w:val="00FB2CBC"/>
    <w:rsid w:val="00FB3503"/>
    <w:rsid w:val="00FB4D19"/>
    <w:rsid w:val="00FB564C"/>
    <w:rsid w:val="00FB5A6C"/>
    <w:rsid w:val="00FB5E75"/>
    <w:rsid w:val="00FB653D"/>
    <w:rsid w:val="00FB6A6A"/>
    <w:rsid w:val="00FB7005"/>
    <w:rsid w:val="00FC0022"/>
    <w:rsid w:val="00FC13BF"/>
    <w:rsid w:val="00FC1622"/>
    <w:rsid w:val="00FC1F95"/>
    <w:rsid w:val="00FC1FAF"/>
    <w:rsid w:val="00FC2079"/>
    <w:rsid w:val="00FC3171"/>
    <w:rsid w:val="00FC5016"/>
    <w:rsid w:val="00FC5717"/>
    <w:rsid w:val="00FC5F8E"/>
    <w:rsid w:val="00FC6C4E"/>
    <w:rsid w:val="00FC74B2"/>
    <w:rsid w:val="00FD0FC9"/>
    <w:rsid w:val="00FD215F"/>
    <w:rsid w:val="00FD25FA"/>
    <w:rsid w:val="00FD30CA"/>
    <w:rsid w:val="00FD3B60"/>
    <w:rsid w:val="00FD3F9F"/>
    <w:rsid w:val="00FD4046"/>
    <w:rsid w:val="00FD45F6"/>
    <w:rsid w:val="00FD6321"/>
    <w:rsid w:val="00FD6E11"/>
    <w:rsid w:val="00FD721F"/>
    <w:rsid w:val="00FD771E"/>
    <w:rsid w:val="00FE1B72"/>
    <w:rsid w:val="00FE1CD9"/>
    <w:rsid w:val="00FE2DA5"/>
    <w:rsid w:val="00FE3077"/>
    <w:rsid w:val="00FE3AA0"/>
    <w:rsid w:val="00FE49BE"/>
    <w:rsid w:val="00FE5057"/>
    <w:rsid w:val="00FE7766"/>
    <w:rsid w:val="00FE7AB4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0A47036"/>
  <w15:docId w15:val="{CF8498CC-D389-4E58-95BF-F13D6AC9E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C03A6"/>
    <w:pPr>
      <w:spacing w:before="120" w:after="120" w:line="360" w:lineRule="auto"/>
    </w:pPr>
    <w:rPr>
      <w:rFonts w:ascii="FS Me" w:hAnsi="FS Me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2531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D389A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AA574A"/>
    <w:pPr>
      <w:keepNext/>
      <w:spacing w:after="0"/>
      <w:outlineLvl w:val="2"/>
    </w:pPr>
    <w:rPr>
      <w:rFonts w:cs="Times New Roman"/>
      <w:b/>
      <w:bCs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D389A"/>
    <w:rPr>
      <w:rFonts w:ascii="FS Me" w:hAnsi="FS Me"/>
      <w:b/>
      <w:bCs/>
      <w:color w:val="6B2976"/>
      <w:sz w:val="40"/>
      <w:szCs w:val="26"/>
      <w:lang w:val="x-none" w:eastAsia="x-none"/>
    </w:rPr>
  </w:style>
  <w:style w:type="character" w:styleId="Strong">
    <w:name w:val="Strong"/>
    <w:uiPriority w:val="22"/>
    <w:qFormat/>
    <w:rsid w:val="0051657E"/>
    <w:rPr>
      <w:rFonts w:ascii="FS Me" w:hAnsi="FS Me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E13F9E"/>
    <w:rPr>
      <w:rFonts w:ascii="FS Me" w:hAnsi="FS Me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C201D9"/>
    <w:rPr>
      <w:rFonts w:ascii="FS Me" w:hAnsi="FS Me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AA574A"/>
    <w:rPr>
      <w:rFonts w:ascii="FS Me" w:hAnsi="FS Me"/>
      <w:b/>
      <w:bCs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0749C5"/>
    <w:pPr>
      <w:tabs>
        <w:tab w:val="center" w:pos="4513"/>
        <w:tab w:val="center" w:pos="8222"/>
      </w:tabs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0749C5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28641E"/>
    <w:pPr>
      <w:tabs>
        <w:tab w:val="right" w:pos="9323"/>
      </w:tabs>
      <w:spacing w:before="600" w:after="60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spacing w:before="240" w:after="240"/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2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szCs w:val="28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3.jpeg"/><Relationship Id="rId68" Type="http://schemas.openxmlformats.org/officeDocument/2006/relationships/image" Target="media/image57.png"/><Relationship Id="rId84" Type="http://schemas.openxmlformats.org/officeDocument/2006/relationships/customXml" Target="../customXml/item3.xml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hyperlink" Target="http://www.ndis.gov.au" TargetMode="External"/><Relationship Id="rId74" Type="http://schemas.openxmlformats.org/officeDocument/2006/relationships/footer" Target="footer1.xml"/><Relationship Id="rId79" Type="http://schemas.openxmlformats.org/officeDocument/2006/relationships/footer" Target="footer4.xml"/><Relationship Id="rId5" Type="http://schemas.openxmlformats.org/officeDocument/2006/relationships/webSettings" Target="webSettings.xm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hyperlink" Target="https://www.facebook.com/NDISAus" TargetMode="External"/><Relationship Id="rId69" Type="http://schemas.openxmlformats.org/officeDocument/2006/relationships/hyperlink" Target="http://www.ndis.gov.au" TargetMode="External"/><Relationship Id="rId77" Type="http://schemas.openxmlformats.org/officeDocument/2006/relationships/footer" Target="footer3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85" Type="http://schemas.openxmlformats.org/officeDocument/2006/relationships/customXml" Target="../customXml/item4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2.jpeg"/><Relationship Id="rId70" Type="http://schemas.openxmlformats.org/officeDocument/2006/relationships/image" Target="media/image58.jpeg"/><Relationship Id="rId75" Type="http://schemas.openxmlformats.org/officeDocument/2006/relationships/header" Target="header1.xml"/><Relationship Id="rId83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relayservice.gov.au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1.png"/><Relationship Id="rId65" Type="http://schemas.openxmlformats.org/officeDocument/2006/relationships/image" Target="media/image54.jpeg"/><Relationship Id="rId73" Type="http://schemas.openxmlformats.org/officeDocument/2006/relationships/hyperlink" Target="https://www.ndis.gov.au/" TargetMode="External"/><Relationship Id="rId78" Type="http://schemas.openxmlformats.org/officeDocument/2006/relationships/header" Target="header2.xml"/><Relationship Id="rId81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5.jpeg"/><Relationship Id="rId61" Type="http://schemas.openxmlformats.org/officeDocument/2006/relationships/hyperlink" Target="http://www.informationaccessgroup.com" TargetMode="External"/><Relationship Id="rId8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1%20Nov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C8AF070C59DD47158C2925BD077AA99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8A48AFA-2751-4FB3-852D-574F7E706E42}"/>
      </w:docPartPr>
      <w:docPartBody>
        <w:p w:rsidR="00684693" w:rsidRDefault="00C63F5E">
          <w:pPr>
            <w:pStyle w:val="C8AF070C59DD47158C2925BD077AA994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BE51B5D9AB5C4231932CB682F98F9C5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65FF130-79CF-4BCC-B293-048B70A5EB36}"/>
      </w:docPartPr>
      <w:docPartBody>
        <w:p w:rsidR="00684693" w:rsidRDefault="00C63F5E">
          <w:pPr>
            <w:pStyle w:val="BE51B5D9AB5C4231932CB682F98F9C56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Me">
    <w:altName w:val="Calibri"/>
    <w:panose1 w:val="02000506040000020004"/>
    <w:charset w:val="00"/>
    <w:family w:val="auto"/>
    <w:pitch w:val="variable"/>
    <w:sig w:usb0="800000AF" w:usb1="4000204A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4693"/>
    <w:rsid w:val="0017045E"/>
    <w:rsid w:val="00193B16"/>
    <w:rsid w:val="005A34B5"/>
    <w:rsid w:val="00684693"/>
    <w:rsid w:val="0099314D"/>
    <w:rsid w:val="009D01F0"/>
    <w:rsid w:val="009D173D"/>
    <w:rsid w:val="00C63F5E"/>
    <w:rsid w:val="00D530B8"/>
    <w:rsid w:val="00FC44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C8AF070C59DD47158C2925BD077AA994">
    <w:name w:val="C8AF070C59DD47158C2925BD077AA994"/>
  </w:style>
  <w:style w:type="paragraph" w:customStyle="1" w:styleId="BE51B5D9AB5C4231932CB682F98F9C56">
    <w:name w:val="BE51B5D9AB5C4231932CB682F98F9C5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3D09C9489BCF4CBDCB69CB74A9833E" ma:contentTypeVersion="18" ma:contentTypeDescription="Create a new document." ma:contentTypeScope="" ma:versionID="da86ce77111d8007aa8ebfb8cee2e027">
  <xsd:schema xmlns:xsd="http://www.w3.org/2001/XMLSchema" xmlns:xs="http://www.w3.org/2001/XMLSchema" xmlns:p="http://schemas.microsoft.com/office/2006/metadata/properties" xmlns:ns2="62e6d7e0-8f69-4736-9de7-41af03e42ea2" xmlns:ns3="a2598ba4-4db0-4ba6-86e6-e93586821996" targetNamespace="http://schemas.microsoft.com/office/2006/metadata/properties" ma:root="true" ma:fieldsID="b2df2b5da75538d7f9da3166813b1d9e" ns2:_="" ns3:_="">
    <xsd:import namespace="62e6d7e0-8f69-4736-9de7-41af03e42ea2"/>
    <xsd:import namespace="a2598ba4-4db0-4ba6-86e6-e935868219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CESharePointMigr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e6d7e0-8f69-4736-9de7-41af03e42ea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CESharePointMigration" ma:index="25" nillable="true" ma:displayName="CESharePointMigration" ma:format="Dropdown" ma:internalName="CESharePointMigration">
      <xsd:simpleType>
        <xsd:restriction base="dms:Choice">
          <xsd:enumeration value="Archive"/>
          <xsd:enumeration value="Update file name"/>
          <xsd:enumeration value="Transition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598ba4-4db0-4ba6-86e6-e93586821996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9ba5086f-3640-4ec4-81ef-ef346b269593}" ma:internalName="TaxCatchAll" ma:showField="CatchAllData" ma:web="a2598ba4-4db0-4ba6-86e6-e9358682199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2e6d7e0-8f69-4736-9de7-41af03e42ea2">
      <Terms xmlns="http://schemas.microsoft.com/office/infopath/2007/PartnerControls"/>
    </lcf76f155ced4ddcb4097134ff3c332f>
    <TaxCatchAll xmlns="a2598ba4-4db0-4ba6-86e6-e93586821996" xsi:nil="true"/>
    <CESharePointMigration xmlns="62e6d7e0-8f69-4736-9de7-41af03e42ea2" xsi:nil="true"/>
  </documentManagement>
</p:properties>
</file>

<file path=customXml/itemProps1.xml><?xml version="1.0" encoding="utf-8"?>
<ds:datastoreItem xmlns:ds="http://schemas.openxmlformats.org/officeDocument/2006/customXml" ds:itemID="{57B6D9C1-F9DC-40D6-B714-49155731408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9E414E4-BFB0-4529-9AED-975BFA53A980}"/>
</file>

<file path=customXml/itemProps3.xml><?xml version="1.0" encoding="utf-8"?>
<ds:datastoreItem xmlns:ds="http://schemas.openxmlformats.org/officeDocument/2006/customXml" ds:itemID="{80E032AA-64D0-4330-9CA9-AB730E978FD8}"/>
</file>

<file path=customXml/itemProps4.xml><?xml version="1.0" encoding="utf-8"?>
<ds:datastoreItem xmlns:ds="http://schemas.openxmlformats.org/officeDocument/2006/customXml" ds:itemID="{882F3851-C103-4C7A-B7EF-D90C1E17CB9F}"/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- 2021 Nov.dotx</Template>
  <TotalTime>4</TotalTime>
  <Pages>16</Pages>
  <Words>906</Words>
  <Characters>5169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early childhood approach</vt:lpstr>
    </vt:vector>
  </TitlesOfParts>
  <Company>Hewlett-Packard</Company>
  <LinksUpToDate>false</LinksUpToDate>
  <CharactersWithSpaces>6063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early childhood approach</dc:title>
  <dc:creator>Cassandra</dc:creator>
  <cp:lastModifiedBy>thomas@ethnolink.com.au</cp:lastModifiedBy>
  <cp:revision>3</cp:revision>
  <cp:lastPrinted>2022-06-02T02:57:00Z</cp:lastPrinted>
  <dcterms:created xsi:type="dcterms:W3CDTF">2022-06-02T09:37:00Z</dcterms:created>
  <dcterms:modified xsi:type="dcterms:W3CDTF">2022-06-16T00:32:00Z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0x010100DD3D09C9489BCF4CBDCB69CB74A9833E</vt:lpwstr>
  </property>
</Properties>
</file>