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glossary/settings.xml" ContentType="application/vnd.openxmlformats-officedocument.wordprocessingml.setting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glossary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59FE0D" w14:textId="7FD8AEF6" w:rsidR="00F3744E" w:rsidRDefault="00E43574" w:rsidP="00150C2E">
      <w:pPr>
        <w:pStyle w:val="Heading1"/>
        <w:spacing w:line="240" w:lineRule="auto"/>
        <w:rPr>
          <w:lang w:val="id"/>
        </w:rPr>
      </w:pPr>
      <w:bookmarkStart w:id="0" w:name="_Toc349720821"/>
      <w:r w:rsidRPr="000A1DB3">
        <w:rPr>
          <w:lang w:val="id"/>
        </w:rPr>
        <w:t>Pendekatan untuk anak usia dini</w:t>
      </w:r>
    </w:p>
    <w:p w14:paraId="36BD0675" w14:textId="2F17C808" w:rsidR="00150C2E" w:rsidRPr="00150C2E" w:rsidRDefault="00150C2E" w:rsidP="00150C2E">
      <w:pPr>
        <w:spacing w:before="0"/>
        <w:rPr>
          <w:lang w:val="id" w:eastAsia="x-none"/>
        </w:rPr>
      </w:pPr>
      <w:r w:rsidRPr="00284A44">
        <w:rPr>
          <w:color w:val="FFFFFF" w:themeColor="background1"/>
          <w:lang w:val="id"/>
        </w:rPr>
        <w:t>Indonesian | Bahasa Indonesia</w:t>
      </w:r>
    </w:p>
    <w:p w14:paraId="237425AC" w14:textId="77777777" w:rsidR="00FE1CD9" w:rsidRDefault="00E43574" w:rsidP="00CC6E01">
      <w:pPr>
        <w:pStyle w:val="Subtitle"/>
        <w:spacing w:before="120" w:after="240"/>
      </w:pPr>
      <w:r>
        <w:rPr>
          <w:lang w:val="id"/>
        </w:rPr>
        <w:t>Membantu anak-anak di bawah usia 7 tahun</w:t>
      </w:r>
    </w:p>
    <w:p w14:paraId="39D5EF28" w14:textId="77777777" w:rsidR="00F3744E" w:rsidRPr="00CC6E01" w:rsidRDefault="00E43574" w:rsidP="00CC6E01">
      <w:pPr>
        <w:pStyle w:val="Heading3"/>
        <w:rPr>
          <w:color w:val="FFFFFF" w:themeColor="background1"/>
        </w:rPr>
      </w:pPr>
      <w:r w:rsidRPr="00CC6E01">
        <w:rPr>
          <w:color w:val="FFFFFF" w:themeColor="background1"/>
          <w:lang w:val="id"/>
        </w:rPr>
        <w:t>Informasi bagi orang tua dan keluarga</w:t>
      </w:r>
    </w:p>
    <w:p w14:paraId="5F44A9CC" w14:textId="77777777" w:rsidR="00B60B5F" w:rsidRDefault="00E43574" w:rsidP="00CC6E01">
      <w:pPr>
        <w:spacing w:before="480"/>
        <w:rPr>
          <w:color w:val="FFFFFF" w:themeColor="background1"/>
        </w:rPr>
      </w:pPr>
      <w:bookmarkStart w:id="1" w:name="_Toc43391490"/>
      <w:bookmarkStart w:id="2" w:name="_Hlk41920175"/>
      <w:bookmarkStart w:id="3" w:name="_Toc349720822"/>
      <w:bookmarkStart w:id="4" w:name="_Toc436041083"/>
      <w:bookmarkStart w:id="5" w:name="_Toc436041104"/>
      <w:bookmarkStart w:id="6" w:name="_Toc436042092"/>
      <w:bookmarkStart w:id="7" w:name="_Toc436045528"/>
      <w:bookmarkStart w:id="8" w:name="_Toc436047507"/>
      <w:bookmarkStart w:id="9" w:name="_Toc436404418"/>
      <w:bookmarkStart w:id="10" w:name="_Toc436405278"/>
      <w:bookmarkStart w:id="11" w:name="_Toc436408280"/>
      <w:bookmarkStart w:id="12" w:name="_Toc436413472"/>
      <w:bookmarkStart w:id="13" w:name="_Toc436919461"/>
      <w:bookmarkStart w:id="14" w:name="_Toc456265824"/>
      <w:bookmarkStart w:id="15" w:name="_Toc456356067"/>
      <w:bookmarkStart w:id="16" w:name="_Toc456361565"/>
      <w:bookmarkStart w:id="17" w:name="_Toc456689002"/>
      <w:bookmarkStart w:id="18" w:name="_Toc457399254"/>
      <w:bookmarkStart w:id="19" w:name="_Toc457998488"/>
      <w:bookmarkStart w:id="20" w:name="_Toc458078844"/>
      <w:bookmarkStart w:id="21" w:name="_Toc459970016"/>
      <w:bookmarkStart w:id="22" w:name="_Toc461529570"/>
      <w:bookmarkStart w:id="23" w:name="_Toc462754404"/>
      <w:bookmarkStart w:id="24" w:name="_Toc465164043"/>
      <w:bookmarkStart w:id="25" w:name="_Toc476219418"/>
      <w:bookmarkStart w:id="26" w:name="_Toc476231074"/>
      <w:bookmarkStart w:id="27" w:name="_Toc476235959"/>
      <w:bookmarkStart w:id="28" w:name="_Toc476306061"/>
      <w:bookmarkStart w:id="29" w:name="_Toc497142653"/>
      <w:bookmarkStart w:id="30" w:name="_Toc497209780"/>
      <w:bookmarkStart w:id="31" w:name="_Toc497212948"/>
      <w:bookmarkStart w:id="32" w:name="_Toc497215532"/>
      <w:bookmarkStart w:id="33" w:name="_Toc497302119"/>
      <w:bookmarkStart w:id="34" w:name="_Toc498339416"/>
      <w:bookmarkStart w:id="35" w:name="_Toc527635162"/>
      <w:bookmarkStart w:id="36" w:name="_Toc527644811"/>
      <w:bookmarkStart w:id="37" w:name="_Toc527704574"/>
      <w:bookmarkStart w:id="38" w:name="_Toc529882154"/>
      <w:bookmarkStart w:id="39" w:name="_Toc533076399"/>
      <w:bookmarkStart w:id="40" w:name="_Toc533077009"/>
      <w:bookmarkStart w:id="41" w:name="_Toc533079087"/>
      <w:bookmarkStart w:id="42" w:name="_Toc533084357"/>
      <w:bookmarkStart w:id="43" w:name="_Toc5878085"/>
      <w:bookmarkStart w:id="44" w:name="_Toc5975100"/>
      <w:bookmarkStart w:id="45" w:name="_Toc5979654"/>
      <w:bookmarkStart w:id="46" w:name="_Toc6302388"/>
      <w:bookmarkStart w:id="47" w:name="_Toc6305501"/>
      <w:bookmarkStart w:id="48" w:name="_Toc6306673"/>
      <w:bookmarkStart w:id="49" w:name="_Toc6390563"/>
      <w:r w:rsidRPr="001A07DF">
        <w:rPr>
          <w:color w:val="FFFFFF" w:themeColor="background1"/>
          <w:lang w:val="id"/>
        </w:rPr>
        <w:t xml:space="preserve">Versi Teks Bacaan Mudah </w:t>
      </w:r>
      <w:r w:rsidRPr="00DA453E">
        <w:rPr>
          <w:i/>
          <w:iCs/>
          <w:color w:val="FFFFFF" w:themeColor="background1"/>
          <w:lang w:val="id"/>
        </w:rPr>
        <w:t>(Easy Read)</w:t>
      </w:r>
      <w:bookmarkEnd w:id="1"/>
    </w:p>
    <w:p w14:paraId="6832CFE6" w14:textId="5597A5C8" w:rsidR="007C5556" w:rsidRDefault="00E43574" w:rsidP="0028641E">
      <w:r w:rsidRPr="00272CDB">
        <w:rPr>
          <w:noProof/>
          <w:lang w:val="en-US" w:eastAsia="zh-CN"/>
        </w:rPr>
        <w:drawing>
          <wp:inline distT="0" distB="0" distL="0" distR="0" wp14:anchorId="27E66A88" wp14:editId="11737487">
            <wp:extent cx="720000" cy="683296"/>
            <wp:effectExtent l="0" t="0" r="4445" b="2540"/>
            <wp:docPr id="18" name="Picture 18" descr="Logo Easy Read atau Teks Bacaan Muda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Logo Easy Read atau Teks Bacaan Mudah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8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005E8DC4" w14:textId="77777777" w:rsidR="00F3744E" w:rsidRPr="00DD389A" w:rsidRDefault="00E43574" w:rsidP="00DD389A">
      <w:pPr>
        <w:pStyle w:val="TOCHeading"/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2"/>
      <w:r w:rsidRPr="00DD389A">
        <w:rPr>
          <w:lang w:val="id"/>
        </w:rPr>
        <w:lastRenderedPageBreak/>
        <w:t>Cara menggunakan lembar fakta ini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r w:rsidRPr="00DD389A">
        <w:rPr>
          <w:lang w:val="id"/>
        </w:rPr>
        <w:t xml:space="preserve"> </w:t>
      </w: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:rsidRPr="00EB579B" w14:paraId="26F6F14F" w14:textId="77777777" w:rsidTr="0008232C">
        <w:trPr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6713833" w14:textId="77777777" w:rsidR="00665419" w:rsidRPr="0019560B" w:rsidRDefault="00E43574" w:rsidP="00150C2E">
            <w:pPr>
              <w:pStyle w:val="Image"/>
              <w:spacing w:before="80" w:after="80"/>
            </w:pPr>
            <w:r w:rsidRPr="0019560B">
              <w:rPr>
                <w:noProof/>
                <w:lang w:val="en-US" w:eastAsia="zh-CN"/>
              </w:rPr>
              <w:drawing>
                <wp:inline distT="0" distB="0" distL="0" distR="0" wp14:anchorId="66D47C92" wp14:editId="1F10A3C5">
                  <wp:extent cx="1440000" cy="1112135"/>
                  <wp:effectExtent l="0" t="0" r="8255" b="0"/>
                  <wp:docPr id="95" name="Picture 95" descr="Sekelompok orang. Ada perempuan di bagian depan kelompok ini, dia memegang sebuah kartu bertuliskan &quot;we&quot;atau &quot;kami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Sekelompok orang. Ada perempuan di bagian depan kelompok ini, dia memegang sebuah kartu bertuliskan &quot;we&quot;atau &quot;kami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085C583" w14:textId="77777777" w:rsidR="00665419" w:rsidRPr="00DA453E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d"/>
              </w:rPr>
            </w:pPr>
            <w:r>
              <w:rPr>
                <w:lang w:val="id"/>
              </w:rPr>
              <w:t xml:space="preserve">National Disability Insurance Agency (NDIA) adalah lembaga yang membuat lembar fakta ini. Ketika Anda melihat kata "kami", kata itu mengacu pada NDIA. </w:t>
            </w:r>
          </w:p>
        </w:tc>
      </w:tr>
      <w:tr w:rsidR="007A0CEB" w14:paraId="59303C88" w14:textId="77777777" w:rsidTr="0008232C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941873" w14:textId="77777777" w:rsidR="00665419" w:rsidRPr="0019560B" w:rsidRDefault="00E43574" w:rsidP="00150C2E">
            <w:pPr>
              <w:pStyle w:val="Image"/>
              <w:spacing w:before="80" w:after="80"/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2D168FB" wp14:editId="093C10E9">
                  <wp:extent cx="1080000" cy="1080000"/>
                  <wp:effectExtent l="0" t="0" r="6350" b="6350"/>
                  <wp:docPr id="6" name="Picture 6" descr="Ikon dokumen yang Mudah Dibaca dengan tanda centa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Ikon dokumen yang Mudah Dibaca dengan tanda centa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7AD452" w14:textId="77777777" w:rsidR="00665419" w:rsidRPr="0052434D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016B">
              <w:rPr>
                <w:lang w:val="id"/>
              </w:rPr>
              <w:t xml:space="preserve">Lembar fakta ini ditulis khusus supaya mudah dibaca. </w:t>
            </w:r>
            <w:r w:rsidRPr="00E9016B">
              <w:rPr>
                <w:lang w:val="id"/>
              </w:rPr>
              <w:br/>
              <w:t xml:space="preserve">Kami menggunakan gambar untuk menjelaskan beberapa konsep. </w:t>
            </w:r>
          </w:p>
        </w:tc>
      </w:tr>
      <w:tr w:rsidR="007A0CEB" w14:paraId="66812816" w14:textId="77777777" w:rsidTr="0008232C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A8F1914" w14:textId="77777777" w:rsidR="00E05DD1" w:rsidRPr="0019560B" w:rsidRDefault="00E43574" w:rsidP="00150C2E">
            <w:pPr>
              <w:pStyle w:val="Image"/>
              <w:spacing w:before="80" w:after="80"/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4AF6A41" wp14:editId="15432781">
                  <wp:extent cx="1080000" cy="759862"/>
                  <wp:effectExtent l="0" t="0" r="6350" b="2540"/>
                  <wp:docPr id="4" name="Picture 4" descr="Kata &quot;Huruf Tebal&quot; dan &quot;Bukan Huruf Tebal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Kata &quot;Huruf Tebal&quot; dan &quot;Bukan Huruf Tebal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C1EEC7" w14:textId="77777777" w:rsidR="00E05DD1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Kami menuliskan beberapa kata dengan </w:t>
            </w:r>
            <w:r w:rsidRPr="001C28AC">
              <w:rPr>
                <w:rStyle w:val="Strong"/>
                <w:lang w:val="id"/>
              </w:rPr>
              <w:t>huruf tebal</w:t>
            </w:r>
            <w:r>
              <w:rPr>
                <w:lang w:val="id"/>
              </w:rPr>
              <w:t>.</w:t>
            </w:r>
          </w:p>
          <w:p w14:paraId="00F23252" w14:textId="77777777" w:rsidR="00E05DD1" w:rsidRPr="00E9016B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32BA5">
              <w:rPr>
                <w:lang w:val="id"/>
              </w:rPr>
              <w:t>Ini artinya huruf-hurufnya lebih tebal dan gelap.</w:t>
            </w:r>
          </w:p>
        </w:tc>
      </w:tr>
      <w:tr w:rsidR="007A0CEB" w:rsidRPr="00EB579B" w14:paraId="6210438B" w14:textId="77777777" w:rsidTr="0008232C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EBCBF5" w14:textId="77777777" w:rsidR="009D031E" w:rsidRPr="0019560B" w:rsidRDefault="00E43574" w:rsidP="00150C2E">
            <w:pPr>
              <w:pStyle w:val="Image"/>
              <w:spacing w:before="80" w:after="80"/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EAB6BFE" wp14:editId="182EC2B9">
                  <wp:extent cx="1080000" cy="1080000"/>
                  <wp:effectExtent l="0" t="0" r="6350" b="6350"/>
                  <wp:docPr id="10" name="Picture 10" descr="Ikon daftar kat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Ikon daftar kat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7FC2D88" w14:textId="77777777" w:rsidR="00C32E35" w:rsidRPr="00DA453E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fr-FR"/>
              </w:rPr>
            </w:pPr>
            <w:r>
              <w:rPr>
                <w:lang w:val="id"/>
              </w:rPr>
              <w:t>Kami menjelaskan apa arti dari kata-kata ini.</w:t>
            </w:r>
          </w:p>
          <w:p w14:paraId="706B5E5F" w14:textId="77777777" w:rsidR="009D031E" w:rsidRPr="00DA453E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fr-FR"/>
              </w:rPr>
            </w:pPr>
            <w:r>
              <w:rPr>
                <w:lang w:val="id"/>
              </w:rPr>
              <w:t xml:space="preserve">Daftar kata-kata ini ada pada halaman 14. </w:t>
            </w:r>
          </w:p>
        </w:tc>
      </w:tr>
      <w:tr w:rsidR="007A0CEB" w14:paraId="10B736B8" w14:textId="77777777" w:rsidTr="0008232C">
        <w:trPr>
          <w:trHeight w:val="1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4FC0E07" w14:textId="77777777" w:rsidR="009D031E" w:rsidRPr="0019560B" w:rsidRDefault="00E43574" w:rsidP="00150C2E">
            <w:pPr>
              <w:pStyle w:val="Image"/>
              <w:spacing w:before="80" w:after="80"/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0E58E375" wp14:editId="3D46A5C6">
                  <wp:extent cx="1080000" cy="1080000"/>
                  <wp:effectExtent l="0" t="0" r="6350" b="6350"/>
                  <wp:docPr id="11" name="Picture 11" descr="Ikon ringkas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Ikon ringkas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4B2F6E9" w14:textId="77777777" w:rsidR="00641C3E" w:rsidRPr="00FC5016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F6E4B">
              <w:rPr>
                <w:lang w:val="id"/>
              </w:rPr>
              <w:t xml:space="preserve">Lembar fakta Teks Bacaan Mudah </w:t>
            </w:r>
            <w:r w:rsidRPr="00DA453E">
              <w:rPr>
                <w:i/>
                <w:iCs/>
                <w:lang w:val="id"/>
              </w:rPr>
              <w:t>(Easy Read)</w:t>
            </w:r>
            <w:r w:rsidRPr="000F6E4B">
              <w:rPr>
                <w:lang w:val="id"/>
              </w:rPr>
              <w:t xml:space="preserve"> ini merupakan ringkasan lembar fakta yang lain.</w:t>
            </w:r>
          </w:p>
        </w:tc>
      </w:tr>
      <w:tr w:rsidR="007A0CEB" w14:paraId="61A8C8A8" w14:textId="77777777" w:rsidTr="0008232C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FBADDE0" w14:textId="77777777" w:rsidR="009D031E" w:rsidRPr="0019560B" w:rsidRDefault="00E43574" w:rsidP="00150C2E">
            <w:pPr>
              <w:pStyle w:val="Image"/>
              <w:spacing w:before="80" w:after="80"/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48A4AC0" wp14:editId="29FC25B9">
                  <wp:extent cx="1080000" cy="1080000"/>
                  <wp:effectExtent l="0" t="0" r="6350" b="6350"/>
                  <wp:docPr id="12" name="Picture 12" descr="Ikon situs web dengan tulisan &quot;www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Ikon situs web dengan tulisan &quot;www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EDEBA96" w14:textId="77777777" w:rsidR="00723993" w:rsidRPr="000F6E4B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Anda dapat menemukan lembar fakta lain tersebut di situs web kami di </w:t>
            </w:r>
            <w:hyperlink r:id="rId15" w:history="1">
              <w:r w:rsidR="00202A4A">
                <w:rPr>
                  <w:rStyle w:val="Hyperlink"/>
                  <w:lang w:val="id"/>
                </w:rPr>
                <w:t>www.ndis.gov.au</w:t>
              </w:r>
            </w:hyperlink>
            <w:r>
              <w:rPr>
                <w:lang w:val="id"/>
              </w:rPr>
              <w:t>.</w:t>
            </w:r>
          </w:p>
        </w:tc>
      </w:tr>
      <w:tr w:rsidR="007A0CEB" w14:paraId="6C6F12F6" w14:textId="77777777" w:rsidTr="0008232C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26CFC4" w14:textId="77777777" w:rsidR="00E05DD1" w:rsidRPr="0019560B" w:rsidRDefault="00E43574" w:rsidP="00150C2E">
            <w:pPr>
              <w:pStyle w:val="Image"/>
              <w:spacing w:before="80" w:after="80"/>
            </w:pPr>
            <w:r w:rsidRPr="0019560B">
              <w:rPr>
                <w:noProof/>
                <w:lang w:val="en-US" w:eastAsia="zh-CN"/>
              </w:rPr>
              <w:drawing>
                <wp:inline distT="0" distB="0" distL="0" distR="0" wp14:anchorId="36A66FDF" wp14:editId="32B80DC8">
                  <wp:extent cx="1260000" cy="1122882"/>
                  <wp:effectExtent l="0" t="0" r="0" b="1270"/>
                  <wp:docPr id="56" name="Picture 56" descr="Seorang wanita sedang membantu seorang pria membaca sebuah dokum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Seorang wanita sedang membantu seorang pria membaca sebuah dokum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2FD59E9" w14:textId="77777777" w:rsidR="00E05DD1" w:rsidRPr="000F6E4B" w:rsidRDefault="00E43574" w:rsidP="00150C2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80" w:after="80" w:line="48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F6E4B">
              <w:rPr>
                <w:lang w:val="id"/>
              </w:rPr>
              <w:t xml:space="preserve">Anda dapat meminta bantuan untuk bisa membaca lembar fakta ini. </w:t>
            </w:r>
            <w:r w:rsidRPr="000F6E4B">
              <w:rPr>
                <w:lang w:val="id"/>
              </w:rPr>
              <w:br/>
              <w:t xml:space="preserve">Teman, anggota keluarga atau pendamping </w:t>
            </w:r>
            <w:r w:rsidRPr="00DA453E">
              <w:rPr>
                <w:i/>
                <w:iCs/>
                <w:lang w:val="id"/>
              </w:rPr>
              <w:t>(support person)</w:t>
            </w:r>
            <w:r w:rsidRPr="000F6E4B">
              <w:rPr>
                <w:lang w:val="id"/>
              </w:rPr>
              <w:t xml:space="preserve"> Anda dapat membantu Anda.</w:t>
            </w:r>
          </w:p>
        </w:tc>
      </w:tr>
    </w:tbl>
    <w:p w14:paraId="7C3766F7" w14:textId="52E5F455" w:rsidR="00D01D6C" w:rsidRPr="007B0E1F" w:rsidRDefault="00E43574" w:rsidP="001C03A6">
      <w:pPr>
        <w:pStyle w:val="Heading2"/>
        <w:spacing w:before="240" w:after="240"/>
      </w:pPr>
      <w:bookmarkStart w:id="60" w:name="_Toc43391446"/>
      <w:bookmarkStart w:id="61" w:name="_Toc43391495"/>
      <w:bookmarkStart w:id="62" w:name="_Toc92809904"/>
      <w:bookmarkStart w:id="63" w:name="_Toc6390577"/>
      <w:bookmarkStart w:id="64" w:name="_Toc12634028"/>
      <w:bookmarkEnd w:id="0"/>
      <w:r w:rsidRPr="00DD389A">
        <w:rPr>
          <w:lang w:val="id"/>
        </w:rPr>
        <w:lastRenderedPageBreak/>
        <w:t>Berisi apakah</w:t>
      </w:r>
      <w:bookmarkEnd w:id="60"/>
      <w:bookmarkEnd w:id="61"/>
      <w:r w:rsidR="00DA453E">
        <w:rPr>
          <w:lang w:val="en-AU"/>
        </w:rPr>
        <w:t>-</w:t>
      </w:r>
      <w:r w:rsidRPr="00DD389A">
        <w:rPr>
          <w:lang w:val="id"/>
        </w:rPr>
        <w:t>lembar fakta ini?</w:t>
      </w:r>
      <w:bookmarkEnd w:id="62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38F66940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74761ED1" w14:textId="77777777" w:rsidR="00BB54AC" w:rsidRPr="00785FE2" w:rsidRDefault="00E43574" w:rsidP="00A03CEC">
            <w:pPr>
              <w:pStyle w:val="Image"/>
              <w:spacing w:before="480" w:after="480"/>
              <w:rPr>
                <w:sz w:val="20"/>
                <w:szCs w:val="20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71194A5C" wp14:editId="39C1F228">
                  <wp:extent cx="1440000" cy="1080000"/>
                  <wp:effectExtent l="0" t="0" r="8255" b="6350"/>
                  <wp:docPr id="53" name="Picture 53" descr="Seorang wanita sedang berusaha memegang seorang anak laki-laki yang sedang naik ke kursi. Ada seorang wanita lain yang memegang papan klip sambil mengamati merek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Seorang wanita sedang berusaha memegang seorang anak laki-laki yang sedang naik ke kursi. Ada seorang wanita lain yang memegang papan klip sambil mengamati merek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1" r="4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893953" w14:textId="77777777" w:rsidR="00AA3630" w:rsidRDefault="00E43574" w:rsidP="001C03A6">
            <w:pPr>
              <w:spacing w:before="240" w:after="240"/>
            </w:pPr>
            <w:r>
              <w:rPr>
                <w:lang w:val="id"/>
              </w:rPr>
              <w:t xml:space="preserve">Anda bisa mendapat bantuan untuk anak Anda jika: </w:t>
            </w:r>
          </w:p>
          <w:p w14:paraId="156919AB" w14:textId="77777777" w:rsidR="00AA3630" w:rsidRDefault="00E43574" w:rsidP="00AA3630">
            <w:pPr>
              <w:pStyle w:val="ListParagraph"/>
              <w:numPr>
                <w:ilvl w:val="0"/>
                <w:numId w:val="49"/>
              </w:numPr>
            </w:pPr>
            <w:r>
              <w:rPr>
                <w:lang w:val="id"/>
              </w:rPr>
              <w:t>anak Anda berusia di bawah 7 tahun</w:t>
            </w:r>
          </w:p>
          <w:p w14:paraId="7C0A79FA" w14:textId="77777777" w:rsidR="00BB54AC" w:rsidRDefault="00E43574" w:rsidP="00AA3630">
            <w:pPr>
              <w:pStyle w:val="ListParagraph"/>
              <w:numPr>
                <w:ilvl w:val="0"/>
                <w:numId w:val="49"/>
              </w:numPr>
            </w:pPr>
            <w:r>
              <w:rPr>
                <w:lang w:val="id"/>
              </w:rPr>
              <w:t>Anda merasa khawatir akan perkembangannya.</w:t>
            </w:r>
          </w:p>
        </w:tc>
      </w:tr>
      <w:tr w:rsidR="007A0CEB" w14:paraId="276545ED" w14:textId="77777777" w:rsidTr="00A03CEC">
        <w:trPr>
          <w:trHeight w:val="1134"/>
        </w:trPr>
        <w:tc>
          <w:tcPr>
            <w:tcW w:w="2551" w:type="dxa"/>
            <w:vAlign w:val="bottom"/>
          </w:tcPr>
          <w:p w14:paraId="603098C9" w14:textId="77777777" w:rsidR="00BB54AC" w:rsidRPr="00785FE2" w:rsidRDefault="00E43574" w:rsidP="00A03CEC">
            <w:pPr>
              <w:pStyle w:val="Image"/>
              <w:spacing w:after="72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 </w:t>
            </w:r>
            <w:r w:rsidR="00747879">
              <w:rPr>
                <w:noProof/>
                <w:sz w:val="20"/>
                <w:szCs w:val="20"/>
                <w:lang w:val="en-US" w:eastAsia="zh-CN"/>
              </w:rPr>
              <w:drawing>
                <wp:inline distT="0" distB="0" distL="0" distR="0" wp14:anchorId="1875B604" wp14:editId="5433C556">
                  <wp:extent cx="1440000" cy="1080001"/>
                  <wp:effectExtent l="0" t="0" r="8255" b="6350"/>
                  <wp:docPr id="54" name="Picture 54" descr="Tiga anak sedang bermain bersama di meja. Ada anak perempuan yang sedang duduk agak jauh dari tiga anak itu. Anak perempuan itu terlihat sed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Tiga anak sedang bermain bersama di meja. Ada anak perempuan yang sedang duduk agak jauh dari tiga anak itu. Anak perempuan itu terlihat sedi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0" r="2258" b="67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623D5F" w14:textId="77777777" w:rsidR="00BB54AC" w:rsidRDefault="00E43574" w:rsidP="001C03A6">
            <w:pPr>
              <w:spacing w:before="240" w:after="240"/>
            </w:pPr>
            <w:r>
              <w:rPr>
                <w:lang w:val="id"/>
              </w:rPr>
              <w:t>Misalnya, Anda mungkin khawatir tentang cara anak Anda:</w:t>
            </w:r>
          </w:p>
          <w:p w14:paraId="2AD943FF" w14:textId="77777777" w:rsidR="00BB54AC" w:rsidRDefault="00E43574" w:rsidP="001C03A6">
            <w:pPr>
              <w:pStyle w:val="ListParagraph"/>
              <w:numPr>
                <w:ilvl w:val="0"/>
                <w:numId w:val="39"/>
              </w:numPr>
            </w:pPr>
            <w:r>
              <w:rPr>
                <w:lang w:val="id"/>
              </w:rPr>
              <w:t>bermain dan bergerak</w:t>
            </w:r>
          </w:p>
          <w:p w14:paraId="6C126959" w14:textId="77777777" w:rsidR="00BB54AC" w:rsidRDefault="00E43574" w:rsidP="001C03A6">
            <w:pPr>
              <w:pStyle w:val="ListParagraph"/>
              <w:numPr>
                <w:ilvl w:val="0"/>
                <w:numId w:val="39"/>
              </w:numPr>
            </w:pPr>
            <w:r>
              <w:rPr>
                <w:lang w:val="id"/>
              </w:rPr>
              <w:t>mengurus dirinya sendiri</w:t>
            </w:r>
          </w:p>
          <w:p w14:paraId="196061C3" w14:textId="77777777" w:rsidR="00BB54AC" w:rsidRDefault="00E43574" w:rsidP="001C03A6">
            <w:pPr>
              <w:pStyle w:val="ListParagraph"/>
              <w:numPr>
                <w:ilvl w:val="0"/>
                <w:numId w:val="39"/>
              </w:numPr>
            </w:pPr>
            <w:r>
              <w:rPr>
                <w:lang w:val="id"/>
              </w:rPr>
              <w:t>bermain dengan anak-anak lain</w:t>
            </w:r>
          </w:p>
          <w:p w14:paraId="21933502" w14:textId="77777777" w:rsidR="00BB54AC" w:rsidRDefault="00E43574" w:rsidP="001C03A6">
            <w:pPr>
              <w:pStyle w:val="ListParagraph"/>
              <w:numPr>
                <w:ilvl w:val="0"/>
                <w:numId w:val="39"/>
              </w:numPr>
            </w:pPr>
            <w:r>
              <w:rPr>
                <w:lang w:val="id"/>
              </w:rPr>
              <w:t>meminta hal-hal yang mereka inginkan.</w:t>
            </w:r>
          </w:p>
        </w:tc>
      </w:tr>
      <w:tr w:rsidR="007A0CEB" w:rsidRPr="00DA453E" w14:paraId="33BBDE64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7338516A" w14:textId="77777777" w:rsidR="00F60BB8" w:rsidRDefault="00E43574" w:rsidP="00750049">
            <w:pPr>
              <w:pStyle w:val="Image"/>
              <w:spacing w:before="480" w:after="48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 w:eastAsia="zh-CN"/>
              </w:rPr>
              <w:drawing>
                <wp:inline distT="0" distB="0" distL="0" distR="0" wp14:anchorId="4ECEF5DB" wp14:editId="192623EB">
                  <wp:extent cx="1439544" cy="1079658"/>
                  <wp:effectExtent l="0" t="0" r="8890" b="6350"/>
                  <wp:docPr id="37" name="Picture 37" descr="Seorang anak yang gembira di taman berma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Seorang anak yang gembira di taman bermai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" b="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9831D0" w14:textId="44743934" w:rsidR="00F60BB8" w:rsidRPr="00DA453E" w:rsidRDefault="00E43574" w:rsidP="001C03A6">
            <w:pPr>
              <w:spacing w:before="240" w:after="240"/>
              <w:rPr>
                <w:lang w:val="fr-FR"/>
              </w:rPr>
            </w:pPr>
            <w:r>
              <w:rPr>
                <w:lang w:val="id"/>
              </w:rPr>
              <w:t xml:space="preserve">Anak Anda mungkin mengalami </w:t>
            </w:r>
            <w:r w:rsidRPr="00932505">
              <w:rPr>
                <w:rStyle w:val="Strong"/>
                <w:lang w:val="id"/>
              </w:rPr>
              <w:t>keterlambatan perkembangan</w:t>
            </w:r>
            <w:r w:rsidR="00DA453E" w:rsidRPr="00DA453E">
              <w:rPr>
                <w:rStyle w:val="Strong"/>
                <w:lang w:val="fr-FR"/>
              </w:rPr>
              <w:t xml:space="preserve"> </w:t>
            </w:r>
            <w:r w:rsidR="00DA453E" w:rsidRPr="00DA453E">
              <w:rPr>
                <w:rStyle w:val="Strong"/>
                <w:i/>
                <w:iCs/>
                <w:lang w:val="fr-FR"/>
              </w:rPr>
              <w:t>(developmental delay)</w:t>
            </w:r>
            <w:r w:rsidRPr="00DA453E">
              <w:rPr>
                <w:i/>
                <w:iCs/>
                <w:lang w:val="id"/>
              </w:rPr>
              <w:t>.</w:t>
            </w:r>
          </w:p>
        </w:tc>
      </w:tr>
      <w:tr w:rsidR="007A0CEB" w14:paraId="63CFF00D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494F7666" w14:textId="77777777" w:rsidR="00F60BB8" w:rsidRDefault="00E43574" w:rsidP="00750049">
            <w:pPr>
              <w:pStyle w:val="Image"/>
              <w:spacing w:before="480" w:after="480"/>
              <w:rPr>
                <w:noProof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9210EF8" wp14:editId="1FA06AE6">
                  <wp:extent cx="1439332" cy="1079499"/>
                  <wp:effectExtent l="0" t="0" r="8890" b="6985"/>
                  <wp:docPr id="62" name="Picture 62" descr="Seorang anak perempuan sedang mengerjakan kegiatan di kelas dengan anak-anak lainnya. Dia sedang menghadapi masala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Seorang anak perempuan sedang mengerjakan kegiatan di kelas dengan anak-anak lainnya. Dia sedang menghadapi masala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5" r="5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7DF941" w14:textId="77777777" w:rsidR="00910CAD" w:rsidRDefault="00E43574" w:rsidP="00750049">
            <w:pPr>
              <w:spacing w:before="240" w:after="240"/>
            </w:pPr>
            <w:r>
              <w:rPr>
                <w:lang w:val="id"/>
              </w:rPr>
              <w:t>Ketika seorang anak mengalami keterlambatan perkembangan, mereka mungkin tidak akan berkembang dengan kecepatan yang sama seperti anak-anak lain yang seusianya.</w:t>
            </w:r>
          </w:p>
        </w:tc>
      </w:tr>
      <w:tr w:rsidR="007A0CEB" w14:paraId="2A924C8E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3B3920D4" w14:textId="77777777" w:rsidR="00B8798F" w:rsidRDefault="00E43574" w:rsidP="00B8798F">
            <w:pPr>
              <w:pStyle w:val="Image"/>
              <w:spacing w:before="480" w:after="48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lastRenderedPageBreak/>
              <w:drawing>
                <wp:inline distT="0" distB="0" distL="0" distR="0" wp14:anchorId="1A7CD581" wp14:editId="56434C82">
                  <wp:extent cx="1473835" cy="982345"/>
                  <wp:effectExtent l="0" t="0" r="0" b="8255"/>
                  <wp:docPr id="29" name="Picture 29" descr="Seorang pria sedang membantu seorang anak untuk memasukkan piring ke mesin pencuci pi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Seorang pria sedang membantu seorang anak untuk memasukkan piring ke mesin pencuci pir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AD3365" w14:textId="77777777" w:rsidR="00B8798F" w:rsidRDefault="00E43574" w:rsidP="00B8798F">
            <w:pPr>
              <w:spacing w:before="240" w:after="240"/>
            </w:pPr>
            <w:r w:rsidRPr="00633BEB">
              <w:rPr>
                <w:lang w:val="id"/>
              </w:rPr>
              <w:t xml:space="preserve">Artinya mereka mungkin akan memerlukan banyak bantuan tambahan untuk melakukan kegiatan sehari-hari. </w:t>
            </w:r>
          </w:p>
          <w:p w14:paraId="24995D05" w14:textId="77777777" w:rsidR="00B8798F" w:rsidRDefault="00E43574" w:rsidP="00B8798F">
            <w:pPr>
              <w:spacing w:before="240" w:after="240"/>
            </w:pPr>
            <w:r w:rsidRPr="00B8798F">
              <w:rPr>
                <w:lang w:val="id"/>
              </w:rPr>
              <w:t>Anak tersebut mungkin membutuhkan bantuan ini untuk jangka panjang.</w:t>
            </w:r>
          </w:p>
        </w:tc>
      </w:tr>
      <w:tr w:rsidR="007A0CEB" w14:paraId="6BA3FD10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498F9EDB" w14:textId="77777777" w:rsidR="00F60BB8" w:rsidRPr="00BF3F20" w:rsidRDefault="00E43574" w:rsidP="00B8798F">
            <w:pPr>
              <w:pStyle w:val="Image"/>
              <w:spacing w:before="240" w:after="240"/>
              <w:rPr>
                <w:noProof/>
                <w:sz w:val="20"/>
                <w:szCs w:val="20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16ACC63B" wp14:editId="5F453785">
                  <wp:extent cx="1440000" cy="1688531"/>
                  <wp:effectExtent l="0" t="0" r="8255" b="6985"/>
                  <wp:docPr id="41" name="Picture 41" descr="Seorang bayi laki-laki sedang duduk di lantai. Di atasnya ada ikon untuk berjalan dan berbica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Seorang bayi laki-laki sedang duduk di lantai. Di atasnya ada ikon untuk berjalan dan berbicar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8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CE0509" w14:textId="77777777" w:rsidR="00F60BB8" w:rsidRDefault="00E43574" w:rsidP="001C03A6">
            <w:pPr>
              <w:spacing w:before="240" w:after="240"/>
            </w:pPr>
            <w:r>
              <w:rPr>
                <w:lang w:val="id"/>
              </w:rPr>
              <w:t>Misalnya, waktu mereka mulai bisa berjalan atau berbicara pertama kali akan menjadi lebih terlambat dibandingkan anak-anak lain seusia mereka.</w:t>
            </w:r>
          </w:p>
        </w:tc>
      </w:tr>
      <w:tr w:rsidR="007A0CEB" w:rsidRPr="00EB579B" w14:paraId="10A5BD17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0D304401" w14:textId="77777777" w:rsidR="00F60BB8" w:rsidRDefault="00E43574" w:rsidP="00A03CEC">
            <w:pPr>
              <w:pStyle w:val="Image"/>
              <w:spacing w:before="480" w:after="48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 w:eastAsia="zh-CN"/>
              </w:rPr>
              <w:drawing>
                <wp:inline distT="0" distB="0" distL="0" distR="0" wp14:anchorId="39ECD8F9" wp14:editId="46958510">
                  <wp:extent cx="1440000" cy="1080000"/>
                  <wp:effectExtent l="0" t="0" r="8255" b="6350"/>
                  <wp:docPr id="51" name="Picture 51" descr="Ada anak penyandang disabilitas yang sedang menggunakan tablet digit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da anak penyandang disabilitas yang sedang menggunakan tablet digita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AD9124" w14:textId="77777777" w:rsidR="00F60BB8" w:rsidRPr="00DA453E" w:rsidRDefault="00E43574" w:rsidP="001C03A6">
            <w:pPr>
              <w:spacing w:before="240" w:after="240"/>
              <w:rPr>
                <w:lang w:val="fr-FR"/>
              </w:rPr>
            </w:pPr>
            <w:r>
              <w:rPr>
                <w:lang w:val="id"/>
              </w:rPr>
              <w:t>Atau mungkin anak Anda memiliki disabilitas.</w:t>
            </w:r>
          </w:p>
        </w:tc>
      </w:tr>
      <w:tr w:rsidR="007A0CEB" w14:paraId="331BA076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4153D8DF" w14:textId="77777777" w:rsidR="00F60BB8" w:rsidRDefault="00E43574" w:rsidP="00A03CEC">
            <w:pPr>
              <w:pStyle w:val="Image"/>
              <w:spacing w:before="480" w:after="48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 w:eastAsia="zh-CN"/>
              </w:rPr>
              <w:drawing>
                <wp:inline distT="0" distB="0" distL="0" distR="0" wp14:anchorId="6C2C1897" wp14:editId="3A83C0A7">
                  <wp:extent cx="1440000" cy="1440000"/>
                  <wp:effectExtent l="0" t="0" r="8255" b="8255"/>
                  <wp:docPr id="38" name="Picture 38" descr="Seorang anak sedang mengacungkan 2 jemp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Seorang anak sedang mengacungkan 2 jempo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B3C1B9" w14:textId="77777777" w:rsidR="00F60BB8" w:rsidRDefault="00E43574" w:rsidP="001C03A6">
            <w:pPr>
              <w:spacing w:before="240" w:after="240"/>
            </w:pPr>
            <w:r>
              <w:rPr>
                <w:lang w:val="id"/>
              </w:rPr>
              <w:t>Pendekatan untuk anak usia dini kami bisa membantu Anda supaya anak Anda menjalani awal kehidupannya dengan baik.</w:t>
            </w:r>
          </w:p>
        </w:tc>
      </w:tr>
    </w:tbl>
    <w:p w14:paraId="45E7A8EE" w14:textId="77777777" w:rsidR="00C93463" w:rsidRDefault="00E43574" w:rsidP="001C03A6">
      <w:pPr>
        <w:spacing w:before="240" w:after="240"/>
      </w:pPr>
      <w:r>
        <w:br w:type="page"/>
      </w:r>
    </w:p>
    <w:p w14:paraId="63489909" w14:textId="77777777" w:rsidR="00C93463" w:rsidRPr="00150C2E" w:rsidRDefault="00E43574" w:rsidP="001C03A6">
      <w:pPr>
        <w:pStyle w:val="Heading2"/>
        <w:spacing w:before="240" w:after="240"/>
        <w:rPr>
          <w:sz w:val="38"/>
          <w:szCs w:val="38"/>
        </w:rPr>
      </w:pPr>
      <w:bookmarkStart w:id="65" w:name="_Toc92809905"/>
      <w:r w:rsidRPr="00150C2E">
        <w:rPr>
          <w:sz w:val="38"/>
          <w:szCs w:val="38"/>
          <w:lang w:val="id"/>
        </w:rPr>
        <w:lastRenderedPageBreak/>
        <w:t>Apakah pendekatan untuk anak-anak usia dini itu?</w:t>
      </w:r>
      <w:bookmarkEnd w:id="6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645863A6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7323E1A8" w14:textId="77777777" w:rsidR="006B6E62" w:rsidRDefault="00E43574" w:rsidP="00150C2E">
            <w:pPr>
              <w:pStyle w:val="Image"/>
              <w:spacing w:before="100" w:after="10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3A53890" wp14:editId="0E68607D">
                  <wp:extent cx="1440000" cy="1500449"/>
                  <wp:effectExtent l="0" t="0" r="8255" b="5080"/>
                  <wp:docPr id="30" name="Picture 30" descr="Seorang perempuan sedang menggendong bayi, di sebelahnya ada dokumen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Seorang perempuan sedang menggendong bayi, di sebelahnya ada dokumen NDI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50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94DFBE" w14:textId="0B3CCD44" w:rsidR="006B6E62" w:rsidRDefault="00E43574" w:rsidP="00150C2E">
            <w:pPr>
              <w:spacing w:before="100" w:after="100"/>
            </w:pPr>
            <w:r>
              <w:rPr>
                <w:lang w:val="id"/>
              </w:rPr>
              <w:t xml:space="preserve">Pendekatan untuk anak-anak usia dini merupakan bagian dari </w:t>
            </w:r>
            <w:r w:rsidRPr="00F83A3A">
              <w:rPr>
                <w:rStyle w:val="Strong"/>
                <w:lang w:val="id"/>
              </w:rPr>
              <w:t>National Disability Insurance Scheme (NDIS)</w:t>
            </w:r>
            <w:r w:rsidR="00150C2E">
              <w:rPr>
                <w:rStyle w:val="Strong"/>
              </w:rPr>
              <w:t xml:space="preserve"> </w:t>
            </w:r>
            <w:r w:rsidRPr="00F83A3A">
              <w:rPr>
                <w:rStyle w:val="Strong"/>
                <w:lang w:val="id"/>
              </w:rPr>
              <w:t>/</w:t>
            </w:r>
            <w:r w:rsidR="00150C2E">
              <w:rPr>
                <w:rStyle w:val="Strong"/>
              </w:rPr>
              <w:t xml:space="preserve"> </w:t>
            </w:r>
            <w:r w:rsidRPr="00F83A3A">
              <w:rPr>
                <w:rStyle w:val="Strong"/>
                <w:lang w:val="id"/>
              </w:rPr>
              <w:t>Skema Asuransi Disabilitas Nasional</w:t>
            </w:r>
            <w:r>
              <w:rPr>
                <w:lang w:val="id"/>
              </w:rPr>
              <w:t>.</w:t>
            </w:r>
          </w:p>
        </w:tc>
      </w:tr>
      <w:tr w:rsidR="007A0CEB" w14:paraId="4EFC363A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2DF3B92A" w14:textId="77777777" w:rsidR="006B6E62" w:rsidRDefault="00E43574" w:rsidP="00150C2E">
            <w:pPr>
              <w:pStyle w:val="Image"/>
              <w:spacing w:before="100" w:after="10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EAC7DDC" wp14:editId="1CE9C159">
                  <wp:extent cx="1440000" cy="1440000"/>
                  <wp:effectExtent l="0" t="0" r="8255" b="8255"/>
                  <wp:docPr id="21" name="Picture 21" descr="Sekelompok orang dengan berbagai jenis disabili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Sekelompok orang dengan berbagai jenis disabili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133C46" w14:textId="77777777" w:rsidR="006B6E62" w:rsidRDefault="00E43574" w:rsidP="00150C2E">
            <w:pPr>
              <w:spacing w:before="100" w:after="100"/>
            </w:pPr>
            <w:r>
              <w:rPr>
                <w:lang w:val="id"/>
              </w:rPr>
              <w:t>NDIS menyediakan bantuan dan layanan bagi siapa saja yang memiliki disabilitas di seluruh Australia.</w:t>
            </w:r>
          </w:p>
        </w:tc>
      </w:tr>
      <w:tr w:rsidR="007A0CEB" w14:paraId="31A56737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3CB91F05" w14:textId="77777777" w:rsidR="006B6E62" w:rsidRPr="00785FE2" w:rsidRDefault="00E43574" w:rsidP="00150C2E">
            <w:pPr>
              <w:pStyle w:val="Image"/>
              <w:spacing w:before="100" w:after="100"/>
              <w:rPr>
                <w:sz w:val="20"/>
                <w:szCs w:val="20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BD376C0" wp14:editId="1A77BCC8">
                  <wp:extent cx="1440000" cy="1440000"/>
                  <wp:effectExtent l="0" t="0" r="8255" b="8255"/>
                  <wp:docPr id="59" name="Picture 59" descr="Sebuah anak panah mengarah dari anak ke bay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Sebuah anak panah mengarah dari anak ke bay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E7D564" w14:textId="77777777" w:rsidR="006B6E62" w:rsidRDefault="00E43574" w:rsidP="00150C2E">
            <w:pPr>
              <w:spacing w:before="100" w:after="100"/>
            </w:pPr>
            <w:r>
              <w:rPr>
                <w:lang w:val="id"/>
              </w:rPr>
              <w:t>Kami menggunakan pendekatan terhadap anak-anak usia dini untuk membantu anak yang berusia di bawah 7 tahun yang memiliki:</w:t>
            </w:r>
          </w:p>
          <w:p w14:paraId="6CF2173F" w14:textId="77777777" w:rsidR="006C608B" w:rsidRDefault="00E43574" w:rsidP="00150C2E">
            <w:pPr>
              <w:pStyle w:val="ListParagraph"/>
              <w:numPr>
                <w:ilvl w:val="0"/>
                <w:numId w:val="44"/>
              </w:numPr>
              <w:spacing w:before="100" w:after="100"/>
            </w:pPr>
            <w:r>
              <w:rPr>
                <w:lang w:val="id"/>
              </w:rPr>
              <w:t>disabilitas</w:t>
            </w:r>
          </w:p>
          <w:p w14:paraId="1E72B563" w14:textId="77777777" w:rsidR="006B6E62" w:rsidRPr="000C6375" w:rsidRDefault="00E43574" w:rsidP="00150C2E">
            <w:pPr>
              <w:pStyle w:val="ListParagraph"/>
              <w:numPr>
                <w:ilvl w:val="0"/>
                <w:numId w:val="44"/>
              </w:numPr>
              <w:spacing w:before="100" w:after="100"/>
            </w:pPr>
            <w:r w:rsidRPr="00EA3AD7">
              <w:rPr>
                <w:lang w:val="id"/>
              </w:rPr>
              <w:t>keterlambatan perkembangan.</w:t>
            </w:r>
          </w:p>
        </w:tc>
      </w:tr>
      <w:tr w:rsidR="007A0CEB" w14:paraId="0A2B45AC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31757110" w14:textId="77777777" w:rsidR="006B6E62" w:rsidRDefault="00E43574" w:rsidP="00150C2E">
            <w:pPr>
              <w:pStyle w:val="Image"/>
              <w:spacing w:before="100" w:after="10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5D4349E" wp14:editId="44DCD480">
                  <wp:extent cx="1440000" cy="1076635"/>
                  <wp:effectExtent l="0" t="0" r="8255" b="0"/>
                  <wp:docPr id="24" name="Picture 24" descr="4 orang sedang bersama-sama melihat ke arah folder di mej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4 orang sedang bersama-sama melihat ke arah folder di mej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7F429E" w14:textId="1DA6B304" w:rsidR="006B6E62" w:rsidRDefault="00E43574" w:rsidP="00150C2E">
            <w:pPr>
              <w:spacing w:before="100" w:after="100"/>
            </w:pPr>
            <w:r>
              <w:rPr>
                <w:lang w:val="id"/>
              </w:rPr>
              <w:t xml:space="preserve">Kami bekerja sama dengan </w:t>
            </w:r>
            <w:r w:rsidRPr="006B6E62">
              <w:rPr>
                <w:rStyle w:val="Strong"/>
                <w:lang w:val="id"/>
              </w:rPr>
              <w:t>mitra layanan untuk anak-anak usia dini</w:t>
            </w:r>
            <w:r w:rsidR="00DA453E">
              <w:rPr>
                <w:rStyle w:val="Strong"/>
              </w:rPr>
              <w:t xml:space="preserve"> </w:t>
            </w:r>
            <w:r w:rsidR="00DA453E" w:rsidRPr="00DA453E">
              <w:rPr>
                <w:rStyle w:val="Strong"/>
                <w:i/>
                <w:iCs/>
              </w:rPr>
              <w:t>(early childhood partner)</w:t>
            </w:r>
            <w:r>
              <w:rPr>
                <w:lang w:val="id"/>
              </w:rPr>
              <w:t xml:space="preserve"> dalam menjalankan pendekatan untuk anak-anak usia dini.</w:t>
            </w:r>
          </w:p>
        </w:tc>
      </w:tr>
      <w:tr w:rsidR="007A0CEB" w14:paraId="421F7799" w14:textId="77777777" w:rsidTr="00A03CEC">
        <w:trPr>
          <w:trHeight w:val="1134"/>
        </w:trPr>
        <w:tc>
          <w:tcPr>
            <w:tcW w:w="2551" w:type="dxa"/>
            <w:vAlign w:val="bottom"/>
          </w:tcPr>
          <w:p w14:paraId="391C99A6" w14:textId="77777777" w:rsidR="006B6E62" w:rsidRDefault="00E43574" w:rsidP="00150C2E">
            <w:pPr>
              <w:pStyle w:val="Image"/>
              <w:spacing w:before="100" w:after="10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1C68E037" wp14:editId="7DDBAB60">
                  <wp:extent cx="1440000" cy="1080000"/>
                  <wp:effectExtent l="0" t="0" r="8255" b="6350"/>
                  <wp:docPr id="32" name="Picture 32" descr="Seorang anak sedang duduk bersama dengan 3 orang dewasa mengelilingi meja. Seorang dewasa sedang memegang selembar kertas dan menjelaskan sesuatu kepada orang dewasa lainny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Seorang anak sedang duduk bersama dengan 3 orang dewasa mengelilingi meja. Seorang dewasa sedang memegang selembar kertas dan menjelaskan sesuatu kepada orang dewasa lainny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3F4332" w14:textId="77777777" w:rsidR="006B6E62" w:rsidRDefault="00E43574" w:rsidP="00150C2E">
            <w:pPr>
              <w:spacing w:before="100" w:after="100"/>
            </w:pPr>
            <w:r w:rsidRPr="006B6E62">
              <w:rPr>
                <w:lang w:val="id"/>
              </w:rPr>
              <w:t xml:space="preserve">Mitra layanan untuk anak usia dini dapat membantu: </w:t>
            </w:r>
          </w:p>
          <w:p w14:paraId="2B0194B4" w14:textId="77777777" w:rsidR="006B6E62" w:rsidRDefault="00E43574" w:rsidP="00150C2E">
            <w:pPr>
              <w:pStyle w:val="ListParagraph"/>
              <w:numPr>
                <w:ilvl w:val="0"/>
                <w:numId w:val="44"/>
              </w:numPr>
              <w:spacing w:before="100" w:after="100"/>
            </w:pPr>
            <w:r w:rsidRPr="006B6E62">
              <w:rPr>
                <w:lang w:val="id"/>
              </w:rPr>
              <w:t>anak-anak dengan keterlambatan perkembangan</w:t>
            </w:r>
          </w:p>
          <w:p w14:paraId="76B2986D" w14:textId="77777777" w:rsidR="006B6E62" w:rsidRDefault="00E43574" w:rsidP="00150C2E">
            <w:pPr>
              <w:pStyle w:val="ListParagraph"/>
              <w:numPr>
                <w:ilvl w:val="0"/>
                <w:numId w:val="44"/>
              </w:numPr>
              <w:spacing w:before="100" w:after="100"/>
            </w:pPr>
            <w:r>
              <w:rPr>
                <w:lang w:val="id"/>
              </w:rPr>
              <w:t xml:space="preserve">anak-anak penyandang disabilitas </w:t>
            </w:r>
          </w:p>
          <w:p w14:paraId="3C8E8209" w14:textId="77777777" w:rsidR="006B6E62" w:rsidRDefault="00E43574" w:rsidP="00150C2E">
            <w:pPr>
              <w:pStyle w:val="ListParagraph"/>
              <w:numPr>
                <w:ilvl w:val="0"/>
                <w:numId w:val="44"/>
              </w:numPr>
              <w:spacing w:before="100" w:after="100"/>
            </w:pPr>
            <w:r w:rsidRPr="006B6E62">
              <w:rPr>
                <w:lang w:val="id"/>
              </w:rPr>
              <w:t>keluarga mereka.</w:t>
            </w:r>
          </w:p>
        </w:tc>
      </w:tr>
      <w:tr w:rsidR="007A0CEB" w14:paraId="05891ED5" w14:textId="77777777" w:rsidTr="00747879">
        <w:trPr>
          <w:trHeight w:val="3970"/>
        </w:trPr>
        <w:tc>
          <w:tcPr>
            <w:tcW w:w="2551" w:type="dxa"/>
            <w:vAlign w:val="center"/>
          </w:tcPr>
          <w:p w14:paraId="4C3C0ABD" w14:textId="77777777" w:rsidR="009344E4" w:rsidRDefault="00E43574" w:rsidP="00747879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lang w:eastAsia="en-AU"/>
              </w:rPr>
            </w:pPr>
            <w:r>
              <w:rPr>
                <w:lang w:val="en-US" w:eastAsia="zh-CN"/>
              </w:rPr>
              <w:lastRenderedPageBreak/>
              <w:drawing>
                <wp:inline distT="0" distB="0" distL="0" distR="0" wp14:anchorId="6BC169F2" wp14:editId="19084408">
                  <wp:extent cx="1440000" cy="1486452"/>
                  <wp:effectExtent l="0" t="0" r="8255" b="0"/>
                  <wp:docPr id="25" name="Picture 25" descr="Ada bagian yang berisi dua gambar. Ikon pertama menunjukkan bayi. Ikon kedua menunjukkan seorang bayi dan anak perempuan dengan panah di antara merek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da bagian yang berisi dua gambar. Ikon pertama menunjukkan bayi. Ikon kedua menunjukkan seorang bayi dan anak perempuan dengan panah di antara merek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86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74CC8D" w14:textId="77777777" w:rsidR="00AA3630" w:rsidRDefault="00E43574" w:rsidP="00AA3630">
            <w:pPr>
              <w:spacing w:after="360"/>
            </w:pPr>
            <w:r>
              <w:rPr>
                <w:lang w:val="id"/>
              </w:rPr>
              <w:t>Kami rasa anak-anak lebih baik mendapat bantuan:</w:t>
            </w:r>
          </w:p>
          <w:p w14:paraId="39D81989" w14:textId="77777777" w:rsidR="009344E4" w:rsidRDefault="00E43574" w:rsidP="00DF74B5">
            <w:pPr>
              <w:pStyle w:val="ListParagraph"/>
              <w:numPr>
                <w:ilvl w:val="0"/>
                <w:numId w:val="38"/>
              </w:numPr>
              <w:spacing w:after="600"/>
            </w:pPr>
            <w:r w:rsidRPr="00D07DF7">
              <w:rPr>
                <w:lang w:val="id"/>
              </w:rPr>
              <w:t>seawal mungkin dalam hidup mereka</w:t>
            </w:r>
          </w:p>
          <w:p w14:paraId="32586E38" w14:textId="77777777" w:rsidR="009344E4" w:rsidRDefault="00E43574" w:rsidP="00A03CEC">
            <w:pPr>
              <w:pStyle w:val="ListParagraph"/>
              <w:numPr>
                <w:ilvl w:val="0"/>
                <w:numId w:val="46"/>
              </w:numPr>
              <w:spacing w:before="600" w:after="600"/>
            </w:pPr>
            <w:r w:rsidRPr="00D07DF7">
              <w:rPr>
                <w:lang w:val="id"/>
              </w:rPr>
              <w:t>selagi mereka bertumbuh dan berkembang.</w:t>
            </w:r>
          </w:p>
        </w:tc>
      </w:tr>
      <w:tr w:rsidR="007A0CEB" w14:paraId="2D67AEBB" w14:textId="77777777" w:rsidTr="00AA3630">
        <w:trPr>
          <w:trHeight w:val="567"/>
        </w:trPr>
        <w:tc>
          <w:tcPr>
            <w:tcW w:w="2551" w:type="dxa"/>
            <w:vAlign w:val="center"/>
          </w:tcPr>
          <w:p w14:paraId="7870859A" w14:textId="77777777" w:rsidR="00AA3630" w:rsidRPr="00AA3630" w:rsidRDefault="00AA3630" w:rsidP="00750049">
            <w:pPr>
              <w:spacing w:after="0"/>
            </w:pPr>
          </w:p>
        </w:tc>
        <w:tc>
          <w:tcPr>
            <w:tcW w:w="6576" w:type="dxa"/>
            <w:vAlign w:val="center"/>
          </w:tcPr>
          <w:p w14:paraId="0FC255F1" w14:textId="77777777" w:rsidR="00AA3630" w:rsidRPr="00AA3630" w:rsidRDefault="00E43574" w:rsidP="00750049">
            <w:pPr>
              <w:spacing w:before="240" w:after="0"/>
            </w:pPr>
            <w:r w:rsidRPr="00AA3630">
              <w:rPr>
                <w:lang w:val="id"/>
              </w:rPr>
              <w:t>Bantuan ini akan membantu anak-anak:</w:t>
            </w:r>
          </w:p>
        </w:tc>
      </w:tr>
      <w:tr w:rsidR="007A0CEB" w14:paraId="3AF064E4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7DA70DE7" w14:textId="77777777" w:rsidR="006B6E62" w:rsidRPr="00AA3630" w:rsidRDefault="00E43574" w:rsidP="00747879">
            <w:pPr>
              <w:spacing w:before="360" w:after="360"/>
            </w:pPr>
            <w:r w:rsidRPr="00AA3630">
              <w:rPr>
                <w:noProof/>
                <w:lang w:val="en-US" w:eastAsia="zh-CN"/>
              </w:rPr>
              <w:drawing>
                <wp:inline distT="0" distB="0" distL="0" distR="0" wp14:anchorId="06C608CA" wp14:editId="7F1F9AB3">
                  <wp:extent cx="1440000" cy="1178350"/>
                  <wp:effectExtent l="0" t="0" r="8255" b="3175"/>
                  <wp:docPr id="83" name="Picture 83" descr="Seorang wanita sedang membantu anak laki-laki mengerjakan kegiat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 descr="Seorang wanita sedang membantu anak laki-laki mengerjakan kegiat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83" b="31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7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CD4C2F" w14:textId="77777777" w:rsidR="006B6E62" w:rsidRPr="00AA3630" w:rsidRDefault="00E43574" w:rsidP="00AA3630">
            <w:pPr>
              <w:pStyle w:val="ListParagraph"/>
              <w:numPr>
                <w:ilvl w:val="0"/>
                <w:numId w:val="48"/>
              </w:numPr>
            </w:pPr>
            <w:r w:rsidRPr="00AA3630">
              <w:rPr>
                <w:lang w:val="id"/>
              </w:rPr>
              <w:t>mempelajari keterampilan baru</w:t>
            </w:r>
          </w:p>
        </w:tc>
      </w:tr>
      <w:tr w:rsidR="007A0CEB" w14:paraId="48F76456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335B530C" w14:textId="77777777" w:rsidR="006B6E62" w:rsidRDefault="00E43574" w:rsidP="00747879">
            <w:pPr>
              <w:pStyle w:val="Image"/>
              <w:spacing w:before="360" w:after="36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5865A4F0" wp14:editId="69F4561D">
                  <wp:extent cx="1440000" cy="1080000"/>
                  <wp:effectExtent l="0" t="0" r="8255" b="6350"/>
                  <wp:docPr id="84" name="Picture 84" descr="Seorang anak bermain. Keluarganya berada di belakangny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Seorang anak bermain. Keluarganya berada di belakangny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0" t="12500" r="16660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8DD37E" w14:textId="77777777" w:rsidR="006B6E62" w:rsidRPr="00D07DF7" w:rsidRDefault="00E43574" w:rsidP="001C03A6">
            <w:pPr>
              <w:pStyle w:val="ListParagraph"/>
              <w:numPr>
                <w:ilvl w:val="0"/>
                <w:numId w:val="42"/>
              </w:numPr>
            </w:pPr>
            <w:r w:rsidRPr="00D07DF7">
              <w:rPr>
                <w:lang w:val="id"/>
              </w:rPr>
              <w:t>ikut berpartisipasi dalam kehidupan keluarga dan kehidupan sehari-hari</w:t>
            </w:r>
          </w:p>
        </w:tc>
      </w:tr>
      <w:tr w:rsidR="007A0CEB" w14:paraId="774F0554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55D10FBB" w14:textId="77777777" w:rsidR="006B6E62" w:rsidRDefault="00E43574" w:rsidP="00747879">
            <w:pPr>
              <w:pStyle w:val="Image"/>
              <w:spacing w:before="360" w:after="36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096986F1" wp14:editId="3E43CBB7">
                  <wp:extent cx="1439544" cy="1079658"/>
                  <wp:effectExtent l="0" t="0" r="8890" b="6350"/>
                  <wp:docPr id="31" name="Picture 31" descr="Seorang anak sedang tersenyum sambil melihat sesuatu di tablet digit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Seorang anak sedang tersenyum sambil melihat sesuatu di tablet digita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15" t="12500" r="22877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5566A1" w14:textId="77777777" w:rsidR="006B6E62" w:rsidRPr="00D07DF7" w:rsidRDefault="00E43574" w:rsidP="001C03A6">
            <w:pPr>
              <w:pStyle w:val="ListParagraph"/>
              <w:numPr>
                <w:ilvl w:val="0"/>
                <w:numId w:val="42"/>
              </w:numPr>
            </w:pPr>
            <w:r w:rsidRPr="00D07DF7">
              <w:rPr>
                <w:lang w:val="id"/>
              </w:rPr>
              <w:t>melakukan kegiatan untuk diri sendiri seiring bertambahnya usia.</w:t>
            </w:r>
          </w:p>
        </w:tc>
      </w:tr>
    </w:tbl>
    <w:p w14:paraId="2D8C555D" w14:textId="77777777" w:rsidR="007F4962" w:rsidRPr="000C6375" w:rsidRDefault="00E43574" w:rsidP="001C03A6">
      <w:pPr>
        <w:pStyle w:val="Heading2"/>
        <w:spacing w:before="240" w:after="240"/>
        <w:rPr>
          <w:lang w:val="en-US"/>
        </w:rPr>
      </w:pPr>
      <w:bookmarkStart w:id="66" w:name="_Toc92809906"/>
      <w:r>
        <w:rPr>
          <w:lang w:val="id"/>
        </w:rPr>
        <w:lastRenderedPageBreak/>
        <w:t>Siapa yang dapat membantu anak Anda?</w:t>
      </w:r>
      <w:bookmarkEnd w:id="66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3C1F1473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7BB38F59" w14:textId="77777777" w:rsidR="00BB54AC" w:rsidRDefault="00E43574" w:rsidP="001C03A6">
            <w:pPr>
              <w:pStyle w:val="Image"/>
              <w:spacing w:before="240" w:after="24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013EB9B8" wp14:editId="5A4E9468">
                  <wp:extent cx="1440000" cy="1080000"/>
                  <wp:effectExtent l="0" t="0" r="8255" b="6350"/>
                  <wp:docPr id="2" name="Picture 2" descr="Seorang wanita sedang memegang seorang bayi dan tersenyum. Dia sedang duduk bersama pekerja profesional perempuan yang memegang papan kli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Seorang wanita sedang memegang seorang bayi dan tersenyum. Dia sedang duduk bersama pekerja profesional perempuan yang memegang papan kli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8F3CDF" w14:textId="77777777" w:rsidR="00BB54AC" w:rsidRDefault="00E43574" w:rsidP="001C03A6">
            <w:pPr>
              <w:spacing w:before="240" w:after="240"/>
            </w:pPr>
            <w:r>
              <w:rPr>
                <w:lang w:val="id"/>
              </w:rPr>
              <w:t>Jika Anda merasa anak Anda membutuhkan bantuan, Anda sebaiknya mulai berdiskusi dengan seseorang yang mengenal anak Anda dengan baik.</w:t>
            </w:r>
          </w:p>
        </w:tc>
      </w:tr>
      <w:tr w:rsidR="007A0CEB" w14:paraId="55B2EC07" w14:textId="77777777" w:rsidTr="00A03CEC">
        <w:trPr>
          <w:trHeight w:val="1134"/>
        </w:trPr>
        <w:tc>
          <w:tcPr>
            <w:tcW w:w="2551" w:type="dxa"/>
            <w:vAlign w:val="bottom"/>
          </w:tcPr>
          <w:p w14:paraId="0F6046AA" w14:textId="77777777" w:rsidR="00BB54AC" w:rsidRDefault="00E43574" w:rsidP="00A03CEC">
            <w:pPr>
              <w:pStyle w:val="Image"/>
              <w:spacing w:before="240" w:after="24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18E5A80" wp14:editId="03F4ABEC">
                  <wp:extent cx="1440000" cy="2067693"/>
                  <wp:effectExtent l="0" t="0" r="8255" b="8890"/>
                  <wp:docPr id="28" name="Picture 28" descr="Ada kumpulan 3 gambar. Gambar pertama menampilkan dokter. Dalam gambar kedua, ada wanita tersenyum sambil bermain dengan seorang anak. Di gambar ketiga, ada peraw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da kumpulan 3 gambar. Gambar pertama menampilkan dokter. Dalam gambar kedua, ada wanita tersenyum sambil bermain dengan seorang anak. Di gambar ketiga, ada peraw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67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8394C9" w14:textId="77777777" w:rsidR="00BB54AC" w:rsidRDefault="00E43574" w:rsidP="00A03CEC">
            <w:pPr>
              <w:spacing w:before="240" w:after="600"/>
            </w:pPr>
            <w:r>
              <w:rPr>
                <w:lang w:val="id"/>
              </w:rPr>
              <w:t>Misalnya:</w:t>
            </w:r>
          </w:p>
          <w:p w14:paraId="01EFE998" w14:textId="77777777" w:rsidR="00BB54AC" w:rsidRDefault="00E43574" w:rsidP="00A03CEC">
            <w:pPr>
              <w:pStyle w:val="ListParagraph"/>
              <w:numPr>
                <w:ilvl w:val="0"/>
                <w:numId w:val="36"/>
              </w:numPr>
              <w:spacing w:before="600" w:after="600"/>
            </w:pPr>
            <w:r>
              <w:rPr>
                <w:lang w:val="id"/>
              </w:rPr>
              <w:t>dokter anak Anda</w:t>
            </w:r>
          </w:p>
          <w:p w14:paraId="6BE12862" w14:textId="77777777" w:rsidR="00BB54AC" w:rsidRDefault="00E43574" w:rsidP="00A03CEC">
            <w:pPr>
              <w:pStyle w:val="ListParagraph"/>
              <w:numPr>
                <w:ilvl w:val="0"/>
                <w:numId w:val="36"/>
              </w:numPr>
              <w:spacing w:before="600" w:after="600"/>
            </w:pPr>
            <w:r>
              <w:rPr>
                <w:lang w:val="id"/>
              </w:rPr>
              <w:t>penyedia jasa penitipan anak Anda</w:t>
            </w:r>
          </w:p>
          <w:p w14:paraId="37D73256" w14:textId="77777777" w:rsidR="00BB54AC" w:rsidRDefault="00E43574" w:rsidP="00A03CEC">
            <w:pPr>
              <w:pStyle w:val="ListParagraph"/>
              <w:numPr>
                <w:ilvl w:val="0"/>
                <w:numId w:val="36"/>
              </w:numPr>
              <w:spacing w:before="600" w:after="600"/>
            </w:pPr>
            <w:r>
              <w:rPr>
                <w:lang w:val="id"/>
              </w:rPr>
              <w:t>perawat kesehatan anak Anda.</w:t>
            </w:r>
          </w:p>
        </w:tc>
      </w:tr>
      <w:tr w:rsidR="007A0CEB" w14:paraId="132FD465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4C1599C4" w14:textId="77777777" w:rsidR="00CC6E01" w:rsidRDefault="00E43574" w:rsidP="001C03A6">
            <w:pPr>
              <w:pStyle w:val="Image"/>
              <w:spacing w:before="240" w:after="24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6BE1A745" wp14:editId="6DE0B684">
                  <wp:extent cx="1440000" cy="1440000"/>
                  <wp:effectExtent l="0" t="0" r="8255" b="8255"/>
                  <wp:docPr id="39" name="Picture 39" descr="Seorang anak bertumbuh dan ada simbol yang perubahan di atas merek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Seorang anak bertumbuh dan ada simbol yang perubahan di atas merek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B8CA25" w14:textId="77777777" w:rsidR="00CC6E01" w:rsidRDefault="00E43574" w:rsidP="001C03A6">
            <w:pPr>
              <w:spacing w:before="240" w:after="240"/>
            </w:pPr>
            <w:r>
              <w:rPr>
                <w:lang w:val="id"/>
              </w:rPr>
              <w:t>Anak-anak tumbuh dan berkembang dengan sangat cepat.</w:t>
            </w:r>
          </w:p>
        </w:tc>
      </w:tr>
      <w:tr w:rsidR="007A0CEB" w14:paraId="5F0FD275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2CF3F059" w14:textId="77777777" w:rsidR="00CC6E01" w:rsidRDefault="00E43574" w:rsidP="001C03A6">
            <w:pPr>
              <w:pStyle w:val="Image"/>
              <w:spacing w:before="240" w:after="24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C88DE8B" wp14:editId="453F8EE8">
                  <wp:extent cx="1440000" cy="1440000"/>
                  <wp:effectExtent l="0" t="0" r="8255" b="8255"/>
                  <wp:docPr id="40" name="Picture 40" descr="Seorang pekerja pendamping atau support worker dan bay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Seorang pekerja pendamping atau support worker dan bay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584F04" w14:textId="77777777" w:rsidR="00CC6E01" w:rsidRDefault="00E43574" w:rsidP="001C03A6">
            <w:pPr>
              <w:spacing w:before="240" w:after="240"/>
            </w:pPr>
            <w:r>
              <w:rPr>
                <w:lang w:val="id"/>
              </w:rPr>
              <w:t>Anda harus mencari bantuan untuk mereka begitu mereka membutuhkannya.</w:t>
            </w:r>
          </w:p>
          <w:p w14:paraId="47DC0746" w14:textId="77777777" w:rsidR="00CC6E01" w:rsidRDefault="00E43574" w:rsidP="001C03A6">
            <w:pPr>
              <w:spacing w:before="240" w:after="240"/>
            </w:pPr>
            <w:r>
              <w:rPr>
                <w:lang w:val="id"/>
              </w:rPr>
              <w:t>Meski mereka hanya memerlukannya sebentar saja.</w:t>
            </w:r>
          </w:p>
        </w:tc>
      </w:tr>
    </w:tbl>
    <w:p w14:paraId="7D09BE06" w14:textId="77777777" w:rsidR="001C03A6" w:rsidRDefault="00E43574">
      <w:r>
        <w:br w:type="page"/>
      </w:r>
    </w:p>
    <w:p w14:paraId="79CBDF1E" w14:textId="77777777" w:rsidR="00E656F0" w:rsidRDefault="00E43574" w:rsidP="00E656F0">
      <w:pPr>
        <w:pStyle w:val="Heading3"/>
      </w:pPr>
      <w:r>
        <w:rPr>
          <w:lang w:val="id"/>
        </w:rPr>
        <w:lastRenderedPageBreak/>
        <w:t>Apakah anak Anda harus didiagnosis agar mendapat bantuan?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0967A948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1D3B7451" w14:textId="77777777" w:rsidR="00680E77" w:rsidRDefault="00E43574" w:rsidP="0093661B">
            <w:pPr>
              <w:pStyle w:val="Image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C01D35B" wp14:editId="47079808">
                  <wp:extent cx="1439544" cy="1079658"/>
                  <wp:effectExtent l="0" t="0" r="8890" b="6350"/>
                  <wp:docPr id="66" name="Picture 66" descr="Seorang dokter sedang berbicara dengan ibu dan putrinya, sambil menunjukkan fo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Seorang dokter sedang berbicara dengan ibu dan putrinya, sambil menunjukkan fo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8" r="5774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EA08FE" w14:textId="77777777" w:rsidR="00680E77" w:rsidRDefault="00E43574" w:rsidP="00C545F9">
            <w:pPr>
              <w:spacing w:before="240" w:after="240"/>
            </w:pPr>
            <w:r>
              <w:rPr>
                <w:lang w:val="id"/>
              </w:rPr>
              <w:t xml:space="preserve">Ketika anak Anda mendapat </w:t>
            </w:r>
            <w:r w:rsidRPr="001C03A6">
              <w:rPr>
                <w:rStyle w:val="Strong"/>
                <w:lang w:val="id"/>
              </w:rPr>
              <w:t>diagnosis</w:t>
            </w:r>
            <w:r>
              <w:rPr>
                <w:lang w:val="id"/>
              </w:rPr>
              <w:t>, dokter akan memberi tahu bahwa anak Anda memiliki disabilitas.</w:t>
            </w:r>
          </w:p>
        </w:tc>
      </w:tr>
      <w:tr w:rsidR="007A0CEB" w14:paraId="25CB3FA9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68D5DAB0" w14:textId="77777777" w:rsidR="009F018C" w:rsidRDefault="00E43574" w:rsidP="009F018C">
            <w:pPr>
              <w:pStyle w:val="Image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1CB8A00" wp14:editId="4E22FA95">
                  <wp:extent cx="1440000" cy="1440000"/>
                  <wp:effectExtent l="0" t="0" r="8255" b="8255"/>
                  <wp:docPr id="98" name="Picture 98" descr="Seorang anak laki-laki menunjuk ke sebuah ikon. Pada ikon tersebut ada anak laki-laki berusia di bawah 6 tahun dan seorang dok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Seorang anak laki-laki menunjuk ke sebuah ikon. Pada ikon tersebut ada anak laki-laki berusia di bawah 6 tahun dan seorang dokt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33803B" w14:textId="77777777" w:rsidR="009F018C" w:rsidRDefault="00E43574" w:rsidP="009F018C">
            <w:pPr>
              <w:spacing w:before="240" w:after="240"/>
            </w:pPr>
            <w:r>
              <w:rPr>
                <w:lang w:val="id"/>
              </w:rPr>
              <w:t>Anak Anda tidak harus didiagnosis untuk mendapat bantuan jika mereka berusia di bawah 6 tahun.</w:t>
            </w:r>
          </w:p>
        </w:tc>
      </w:tr>
      <w:tr w:rsidR="007A0CEB" w:rsidRPr="00EB579B" w14:paraId="1DD872CB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0156035A" w14:textId="77777777" w:rsidR="009F018C" w:rsidRDefault="00E43574" w:rsidP="0093661B">
            <w:pPr>
              <w:pStyle w:val="Image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8F06D99" wp14:editId="63562BC1">
                  <wp:extent cx="1440000" cy="1144172"/>
                  <wp:effectExtent l="0" t="0" r="8255" b="0"/>
                  <wp:docPr id="55" name="Picture 55" descr="Seorang dokter sedang menjelaskan sesuatu kepada seorang pr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Seorang dokter sedang menjelaskan sesuatu kepada seorang pr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94" r="39316" b="12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CB35B6" w14:textId="77777777" w:rsidR="009F018C" w:rsidRPr="00DA453E" w:rsidRDefault="00E43574" w:rsidP="009F018C">
            <w:pPr>
              <w:spacing w:before="240" w:after="240"/>
              <w:rPr>
                <w:lang w:val="fr-FR"/>
              </w:rPr>
            </w:pPr>
            <w:r>
              <w:rPr>
                <w:lang w:val="id"/>
              </w:rPr>
              <w:t>Anak Anda mungkin sudah mendapat diagnosis.</w:t>
            </w:r>
          </w:p>
        </w:tc>
      </w:tr>
      <w:tr w:rsidR="007A0CEB" w:rsidRPr="00EB579B" w14:paraId="561D61EA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13B8955D" w14:textId="77777777" w:rsidR="009F018C" w:rsidRDefault="00E43574" w:rsidP="0093661B">
            <w:pPr>
              <w:pStyle w:val="Image"/>
              <w:spacing w:before="360" w:after="36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5085AE27" wp14:editId="5F250940">
                  <wp:extent cx="1440000" cy="1080000"/>
                  <wp:effectExtent l="0" t="0" r="8255" b="6350"/>
                  <wp:docPr id="65" name="Picture 65" descr="Seorang anak perempuan menghadapi masalah dalam aktivitas di kel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Seorang anak perempuan menghadapi masalah dalam aktivitas di kel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665" b="6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46CC6E" w14:textId="77777777" w:rsidR="009F018C" w:rsidRPr="00DA453E" w:rsidRDefault="00E43574" w:rsidP="0093661B">
            <w:pPr>
              <w:spacing w:before="240" w:after="240"/>
              <w:rPr>
                <w:lang w:val="fr-FR"/>
              </w:rPr>
            </w:pPr>
            <w:r>
              <w:rPr>
                <w:lang w:val="id"/>
              </w:rPr>
              <w:t>Atau anak Anda mungkin mengalami keterlambatan perkembangan.</w:t>
            </w:r>
          </w:p>
        </w:tc>
      </w:tr>
      <w:tr w:rsidR="007A0CEB" w14:paraId="27D773A0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40423290" w14:textId="77777777" w:rsidR="009F018C" w:rsidRDefault="00E43574" w:rsidP="009F018C">
            <w:pPr>
              <w:pStyle w:val="Image"/>
              <w:spacing w:before="240" w:after="24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7610CAFA" wp14:editId="0A8558B8">
                  <wp:extent cx="1440000" cy="1079846"/>
                  <wp:effectExtent l="0" t="0" r="8255" b="6350"/>
                  <wp:docPr id="35" name="Picture 35" descr="Seorang dokter sedang menjelaskan sesuatu kepada suami istri. Mereka sedang duduk di dalam kanto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eorang dokter sedang menjelaskan sesuatu kepada suami istri. Mereka sedang duduk di dalam kanto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9A8F03" w14:textId="77777777" w:rsidR="009F018C" w:rsidRDefault="00E43574" w:rsidP="009F018C">
            <w:pPr>
              <w:spacing w:before="240" w:after="240"/>
            </w:pPr>
            <w:r>
              <w:rPr>
                <w:lang w:val="id"/>
              </w:rPr>
              <w:t>Anda dapat membicarakan hal-hal berikut dengan dokter Anda:</w:t>
            </w:r>
          </w:p>
          <w:p w14:paraId="326D319E" w14:textId="77777777" w:rsidR="0093661B" w:rsidRDefault="00E43574" w:rsidP="0093661B">
            <w:pPr>
              <w:pStyle w:val="ListParagraph"/>
              <w:numPr>
                <w:ilvl w:val="0"/>
                <w:numId w:val="36"/>
              </w:numPr>
            </w:pPr>
            <w:r>
              <w:rPr>
                <w:lang w:val="id"/>
              </w:rPr>
              <w:t>keterlambatan perkembangan anak Anda</w:t>
            </w:r>
          </w:p>
          <w:p w14:paraId="221557D6" w14:textId="77777777" w:rsidR="0093661B" w:rsidRDefault="00E43574" w:rsidP="0093661B">
            <w:pPr>
              <w:pStyle w:val="ListParagraph"/>
              <w:numPr>
                <w:ilvl w:val="0"/>
                <w:numId w:val="36"/>
              </w:numPr>
            </w:pPr>
            <w:r>
              <w:rPr>
                <w:lang w:val="id"/>
              </w:rPr>
              <w:t>disabilitas anak Anda.</w:t>
            </w:r>
          </w:p>
        </w:tc>
      </w:tr>
      <w:tr w:rsidR="007A0CEB" w14:paraId="24EB0136" w14:textId="77777777" w:rsidTr="00987921">
        <w:trPr>
          <w:trHeight w:val="2268"/>
        </w:trPr>
        <w:tc>
          <w:tcPr>
            <w:tcW w:w="2551" w:type="dxa"/>
            <w:vAlign w:val="center"/>
          </w:tcPr>
          <w:p w14:paraId="0F7B9486" w14:textId="77777777" w:rsidR="009F018C" w:rsidRDefault="00E43574" w:rsidP="009F018C">
            <w:pPr>
              <w:pStyle w:val="Image"/>
              <w:spacing w:before="360" w:after="36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lastRenderedPageBreak/>
              <w:drawing>
                <wp:inline distT="0" distB="0" distL="0" distR="0" wp14:anchorId="4999BEB3" wp14:editId="513E50A6">
                  <wp:extent cx="1440000" cy="1080000"/>
                  <wp:effectExtent l="0" t="0" r="8255" b="6350"/>
                  <wp:docPr id="68" name="Picture 68" descr="Seorang wanita sedang duduk dengan seorang anak laki-laki selagi anak itu menggamb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Seorang wanita sedang duduk dengan seorang anak laki-laki selagi anak itu menggamb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FD9287" w14:textId="77777777" w:rsidR="009F018C" w:rsidRDefault="00E43574" w:rsidP="009F018C">
            <w:pPr>
              <w:spacing w:before="240" w:after="240"/>
            </w:pPr>
            <w:r>
              <w:rPr>
                <w:lang w:val="id"/>
              </w:rPr>
              <w:t>Anak-anak berusia di atas 6 tahun terkadang harus didiagnosis dulu untuk mendapat bantuan untuk anak-anak usia dini dari NDIS.</w:t>
            </w:r>
          </w:p>
        </w:tc>
      </w:tr>
      <w:tr w:rsidR="007A0CEB" w14:paraId="311F55B8" w14:textId="77777777" w:rsidTr="00987921">
        <w:trPr>
          <w:trHeight w:val="2268"/>
        </w:trPr>
        <w:tc>
          <w:tcPr>
            <w:tcW w:w="2551" w:type="dxa"/>
            <w:vAlign w:val="center"/>
          </w:tcPr>
          <w:p w14:paraId="669A48FC" w14:textId="77777777" w:rsidR="009F018C" w:rsidRDefault="00E43574" w:rsidP="009F018C">
            <w:pPr>
              <w:pStyle w:val="Image"/>
              <w:spacing w:before="360" w:after="3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6B26E8C8" wp14:editId="0C823D91">
                  <wp:extent cx="1478915" cy="982345"/>
                  <wp:effectExtent l="0" t="0" r="6985" b="8255"/>
                  <wp:docPr id="96" name="Picture 96" descr="Seorang wanita sedang berpegangan tangan dengan anak laki-laki yang duduk di kursi rod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 descr="Seorang wanita sedang berpegangan tangan dengan anak laki-laki yang duduk di kursi rod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915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EED99E" w14:textId="77777777" w:rsidR="009F018C" w:rsidRDefault="00E43574" w:rsidP="009F018C">
            <w:pPr>
              <w:spacing w:before="240" w:after="240"/>
            </w:pPr>
            <w:r>
              <w:rPr>
                <w:lang w:val="id"/>
              </w:rPr>
              <w:t>Dokter Anda dapat membantu untuk hal ini.</w:t>
            </w:r>
          </w:p>
        </w:tc>
      </w:tr>
      <w:tr w:rsidR="007A0CEB" w14:paraId="0F316F27" w14:textId="77777777" w:rsidTr="00987921">
        <w:trPr>
          <w:trHeight w:val="2268"/>
        </w:trPr>
        <w:tc>
          <w:tcPr>
            <w:tcW w:w="2551" w:type="dxa"/>
            <w:vAlign w:val="center"/>
          </w:tcPr>
          <w:p w14:paraId="1A284D16" w14:textId="77777777" w:rsidR="009F018C" w:rsidRDefault="00E43574" w:rsidP="009F018C">
            <w:pPr>
              <w:pStyle w:val="Image"/>
              <w:spacing w:before="360" w:after="3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A322EEA" wp14:editId="0D78D8C2">
                  <wp:extent cx="1440000" cy="1080000"/>
                  <wp:effectExtent l="0" t="0" r="8255" b="6350"/>
                  <wp:docPr id="26" name="Picture 26" descr="Seorang wanita dengan anak laki-laki yang sedang duduk di pangkuannya. Anak laki-laki itu sedang berbicara tentang sebuah gambar. Ada seorang wanita yang sedang mengamati merek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Seorang wanita dengan anak laki-laki yang sedang duduk di pangkuannya. Anak laki-laki itu sedang berbicara tentang sebuah gambar. Ada seorang wanita yang sedang mengamati merek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220549" w14:textId="77777777" w:rsidR="009F018C" w:rsidRDefault="00E43574" w:rsidP="009F018C">
            <w:pPr>
              <w:spacing w:before="240" w:after="240"/>
            </w:pPr>
            <w:r>
              <w:rPr>
                <w:lang w:val="id"/>
              </w:rPr>
              <w:t>Mengetahui bantuan apa yang diperlukan anak Anda dapat memakan waktu.</w:t>
            </w:r>
          </w:p>
        </w:tc>
      </w:tr>
      <w:tr w:rsidR="007A0CEB" w14:paraId="63837023" w14:textId="77777777" w:rsidTr="00987921">
        <w:trPr>
          <w:trHeight w:val="2268"/>
        </w:trPr>
        <w:tc>
          <w:tcPr>
            <w:tcW w:w="2551" w:type="dxa"/>
            <w:vAlign w:val="center"/>
          </w:tcPr>
          <w:p w14:paraId="7681F665" w14:textId="77777777" w:rsidR="009F018C" w:rsidRDefault="00E43574" w:rsidP="009F018C">
            <w:pPr>
              <w:pStyle w:val="Image"/>
              <w:spacing w:before="360" w:after="3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84B8F64" wp14:editId="23036823">
                  <wp:extent cx="1486800" cy="1446566"/>
                  <wp:effectExtent l="0" t="0" r="0" b="1270"/>
                  <wp:docPr id="27" name="Picture 27" descr="Seorang wanita sedang melihat folder, di sebelahnya ada ikon sekolah dengan anak laki-laki di depanny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Seorang wanita sedang melihat folder, di sebelahnya ada ikon sekolah dengan anak laki-laki di depanny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0" r="2305" b="10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800" cy="1446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D6689D" w14:textId="77777777" w:rsidR="009F018C" w:rsidRDefault="00E43574" w:rsidP="009F018C">
            <w:pPr>
              <w:spacing w:before="240" w:after="240"/>
            </w:pPr>
            <w:r>
              <w:rPr>
                <w:lang w:val="id"/>
              </w:rPr>
              <w:t>Untuk memastikan anak Anda mendapatkan bantuan yang tepat, kami akan melihat:</w:t>
            </w:r>
          </w:p>
          <w:p w14:paraId="26784CD7" w14:textId="77777777" w:rsidR="009F018C" w:rsidRDefault="00E43574" w:rsidP="009F018C">
            <w:pPr>
              <w:pStyle w:val="ListParagraph"/>
              <w:numPr>
                <w:ilvl w:val="0"/>
                <w:numId w:val="36"/>
              </w:numPr>
            </w:pPr>
            <w:r>
              <w:rPr>
                <w:lang w:val="id"/>
              </w:rPr>
              <w:t>cara pertumbuhan anak Anda</w:t>
            </w:r>
          </w:p>
          <w:p w14:paraId="7028AD0B" w14:textId="77777777" w:rsidR="009F018C" w:rsidRDefault="00E43574" w:rsidP="009F018C">
            <w:pPr>
              <w:pStyle w:val="ListParagraph"/>
              <w:numPr>
                <w:ilvl w:val="0"/>
                <w:numId w:val="36"/>
              </w:numPr>
            </w:pPr>
            <w:r>
              <w:rPr>
                <w:lang w:val="id"/>
              </w:rPr>
              <w:t>kehidupan sehari-harinya.</w:t>
            </w:r>
          </w:p>
        </w:tc>
      </w:tr>
    </w:tbl>
    <w:p w14:paraId="4471D358" w14:textId="77777777" w:rsidR="009F018C" w:rsidRDefault="00E43574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5DC5AEA2" w14:textId="77777777" w:rsidR="00951793" w:rsidRDefault="00E43574" w:rsidP="001C03A6">
      <w:pPr>
        <w:pStyle w:val="Heading3"/>
        <w:spacing w:before="240" w:after="240"/>
      </w:pPr>
      <w:r>
        <w:rPr>
          <w:lang w:val="id"/>
        </w:rPr>
        <w:lastRenderedPageBreak/>
        <w:t>Mitra layanan untuk anak-anak usia dini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2C2351C4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03C96AA0" w14:textId="77777777" w:rsidR="00680E77" w:rsidRDefault="00E43574" w:rsidP="00150C2E">
            <w:pPr>
              <w:pStyle w:val="Image"/>
              <w:spacing w:before="80" w:after="8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35039FE" wp14:editId="386C0843">
                  <wp:extent cx="1440000" cy="1080000"/>
                  <wp:effectExtent l="0" t="0" r="8255" b="6350"/>
                  <wp:docPr id="60" name="Picture 60" descr="Orang tua sedang duduk dengan anak di sofa. Mereka sedang berbicara dengan seorang wanita yang sedang memegang papan klip dan duduk di sofa lainnya di sebelah merek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Orang tua sedang duduk dengan anak di sofa. Mereka sedang berbicara dengan seorang wanita yang sedang memegang papan klip dan duduk di sofa lainnya di sebelah merek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17" t="15144" r="52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0C3392" w14:textId="77777777" w:rsidR="00680E77" w:rsidRDefault="00E43574" w:rsidP="00150C2E">
            <w:pPr>
              <w:spacing w:before="80" w:after="80" w:line="460" w:lineRule="exact"/>
            </w:pPr>
            <w:r>
              <w:rPr>
                <w:lang w:val="id"/>
              </w:rPr>
              <w:t>Setelah Anda berdiskusi dengan orang yang sangat memahami anak Anda, Anda dapat berdiskusi dengan seorang mitra layanan untuk anak usia dini.</w:t>
            </w:r>
          </w:p>
        </w:tc>
      </w:tr>
      <w:tr w:rsidR="007A0CEB" w14:paraId="1A70F89E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62048AFE" w14:textId="77777777" w:rsidR="00680E77" w:rsidRDefault="00E43574" w:rsidP="00150C2E">
            <w:pPr>
              <w:pStyle w:val="Image"/>
              <w:spacing w:before="80" w:after="8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85D9630" wp14:editId="5BCC36DA">
                  <wp:extent cx="1440000" cy="1644339"/>
                  <wp:effectExtent l="0" t="0" r="8255" b="0"/>
                  <wp:docPr id="298" name="Picture 298" descr="Dua wanita sedang melihat sebuah dokumen bersama-sama, di atasnya ada ikon orang tua dan anak dengan kaca pembes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Picture 298" descr="Dua wanita sedang melihat sebuah dokumen bersama-sama, di atasnya ada ikon orang tua dan anak dengan kaca pembes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82" t="4676" r="12139" b="5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4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55145A" w14:textId="77777777" w:rsidR="00863968" w:rsidRDefault="00E43574" w:rsidP="00150C2E">
            <w:pPr>
              <w:spacing w:before="80" w:after="80" w:line="460" w:lineRule="exact"/>
            </w:pPr>
            <w:r>
              <w:rPr>
                <w:lang w:val="id"/>
              </w:rPr>
              <w:t>Mereka dapat membantu Anda mencari bantuan dan layanan yang tepat bagi anak Anda.</w:t>
            </w:r>
          </w:p>
          <w:p w14:paraId="51FAB7FB" w14:textId="7E94B143" w:rsidR="00863968" w:rsidRDefault="00E43574" w:rsidP="00150C2E">
            <w:pPr>
              <w:spacing w:before="80" w:after="80" w:line="460" w:lineRule="exact"/>
            </w:pPr>
            <w:r>
              <w:rPr>
                <w:lang w:val="id"/>
              </w:rPr>
              <w:t>Kami menyebut hal ini</w:t>
            </w:r>
            <w:r w:rsidRPr="00DB1355">
              <w:rPr>
                <w:rStyle w:val="Strong"/>
                <w:lang w:val="id"/>
              </w:rPr>
              <w:t xml:space="preserve"> hubungan awal</w:t>
            </w:r>
            <w:r w:rsidR="00DA453E">
              <w:rPr>
                <w:rStyle w:val="Strong"/>
              </w:rPr>
              <w:t xml:space="preserve"> </w:t>
            </w:r>
            <w:r w:rsidR="00DA453E" w:rsidRPr="00DA453E">
              <w:rPr>
                <w:rStyle w:val="Strong"/>
                <w:i/>
                <w:iCs/>
              </w:rPr>
              <w:t>(early connections)</w:t>
            </w:r>
            <w:r w:rsidRPr="00DA453E">
              <w:rPr>
                <w:i/>
                <w:iCs/>
                <w:lang w:val="id"/>
              </w:rPr>
              <w:t>.</w:t>
            </w:r>
          </w:p>
        </w:tc>
      </w:tr>
      <w:tr w:rsidR="007A0CEB" w14:paraId="7CA437A2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7AFE9678" w14:textId="77777777" w:rsidR="00BB54AC" w:rsidRDefault="00BB54AC" w:rsidP="00150C2E">
            <w:pPr>
              <w:pStyle w:val="Image"/>
              <w:spacing w:before="80" w:after="80"/>
              <w:rPr>
                <w:lang w:eastAsia="en-AU"/>
              </w:rPr>
            </w:pPr>
          </w:p>
        </w:tc>
        <w:tc>
          <w:tcPr>
            <w:tcW w:w="6576" w:type="dxa"/>
            <w:vAlign w:val="center"/>
          </w:tcPr>
          <w:p w14:paraId="13DF67F7" w14:textId="77777777" w:rsidR="00BB54AC" w:rsidRDefault="00E43574" w:rsidP="00150C2E">
            <w:pPr>
              <w:spacing w:before="80" w:after="80" w:line="460" w:lineRule="exact"/>
            </w:pPr>
            <w:r>
              <w:rPr>
                <w:lang w:val="id"/>
              </w:rPr>
              <w:t>Untuk memahami kebutuhan anak Anda, mitra layanan untuk anak usia dini akan bekerja sama dengan:</w:t>
            </w:r>
          </w:p>
        </w:tc>
      </w:tr>
      <w:tr w:rsidR="007A0CEB" w14:paraId="5D0BE8A0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42F737F0" w14:textId="77777777" w:rsidR="00C44CEA" w:rsidRDefault="00E43574" w:rsidP="00150C2E">
            <w:pPr>
              <w:pStyle w:val="Image"/>
              <w:spacing w:before="80" w:after="8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1D76C343" wp14:editId="5F27CF51">
                  <wp:extent cx="1368000" cy="1368000"/>
                  <wp:effectExtent l="0" t="0" r="3810" b="3810"/>
                  <wp:docPr id="44" name="Picture 44" descr="Seorang pria tersenyum sambil merangkul putranya dengan lenganny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Seorang pria tersenyum sambil merangkul putranya dengan lenganny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9" b="34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29D638" w14:textId="77777777" w:rsidR="00C44CEA" w:rsidRDefault="00E43574" w:rsidP="00150C2E">
            <w:pPr>
              <w:pStyle w:val="ListParagraph"/>
              <w:numPr>
                <w:ilvl w:val="0"/>
                <w:numId w:val="36"/>
              </w:numPr>
              <w:spacing w:before="80" w:after="80" w:line="460" w:lineRule="exact"/>
            </w:pPr>
            <w:r>
              <w:rPr>
                <w:lang w:val="id"/>
              </w:rPr>
              <w:t>Anda dan anak Anda</w:t>
            </w:r>
          </w:p>
        </w:tc>
      </w:tr>
      <w:tr w:rsidR="007A0CEB" w14:paraId="365D1B99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2CE82A80" w14:textId="77777777" w:rsidR="00C44CEA" w:rsidRDefault="00E43574" w:rsidP="00150C2E">
            <w:pPr>
              <w:pStyle w:val="Image"/>
              <w:spacing w:before="80" w:after="8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1621433" wp14:editId="36CA0FFA">
                  <wp:extent cx="1483995" cy="1483995"/>
                  <wp:effectExtent l="0" t="0" r="1905" b="1905"/>
                  <wp:docPr id="45" name="Picture 45" descr="Dua orang sedang mengangkat tangan. Ada gelembung di atas mereka dengan gambar wajah seorang anak di dalamny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Dua orang sedang mengangkat tangan. Ada gelembung di atas mereka dengan gambar wajah seorang anak di dalamny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99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B34B50" w14:textId="77777777" w:rsidR="00C44CEA" w:rsidRDefault="00E43574" w:rsidP="00150C2E">
            <w:pPr>
              <w:pStyle w:val="ListParagraph"/>
              <w:numPr>
                <w:ilvl w:val="0"/>
                <w:numId w:val="43"/>
              </w:numPr>
              <w:spacing w:before="80" w:after="80" w:line="460" w:lineRule="exact"/>
            </w:pPr>
            <w:r>
              <w:rPr>
                <w:lang w:val="id"/>
              </w:rPr>
              <w:t>orang-orang yang memahami anak Anda.</w:t>
            </w:r>
          </w:p>
        </w:tc>
      </w:tr>
      <w:tr w:rsidR="007A0CEB" w14:paraId="7B27F085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2CF886C3" w14:textId="77777777" w:rsidR="0093661B" w:rsidRDefault="00E43574" w:rsidP="00150C2E">
            <w:pPr>
              <w:pStyle w:val="Image"/>
              <w:spacing w:before="80" w:after="8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064E6A1A" wp14:editId="53A7A2DD">
                  <wp:extent cx="1485900" cy="1485900"/>
                  <wp:effectExtent l="0" t="0" r="0" b="0"/>
                  <wp:docPr id="17" name="Picture 17" descr="Seorang pria dan putranya. Di atas mereka ada ikon yang berarti belaj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Seorang pria dan putranya. Di atas mereka ada ikon yang berarti belaj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56B9EF" w14:textId="77777777" w:rsidR="0093661B" w:rsidRDefault="00E43574" w:rsidP="00150C2E">
            <w:pPr>
              <w:spacing w:before="80" w:after="80" w:line="460" w:lineRule="exact"/>
            </w:pPr>
            <w:r>
              <w:rPr>
                <w:lang w:val="id"/>
              </w:rPr>
              <w:t>Mereka dapat membantu Anda belajar keterampilan baru supaya Anda dapat membantu anak Anda pula.</w:t>
            </w:r>
          </w:p>
        </w:tc>
      </w:tr>
      <w:tr w:rsidR="007A0CEB" w14:paraId="1BE4C76B" w14:textId="77777777" w:rsidTr="0093661B">
        <w:trPr>
          <w:trHeight w:val="567"/>
        </w:trPr>
        <w:tc>
          <w:tcPr>
            <w:tcW w:w="2551" w:type="dxa"/>
            <w:vAlign w:val="center"/>
          </w:tcPr>
          <w:p w14:paraId="46431155" w14:textId="77777777" w:rsidR="00BB54AC" w:rsidRDefault="00BB54AC" w:rsidP="00150C2E">
            <w:pPr>
              <w:pStyle w:val="Image"/>
              <w:spacing w:before="160" w:after="160"/>
              <w:rPr>
                <w:lang w:eastAsia="en-AU"/>
              </w:rPr>
            </w:pPr>
          </w:p>
        </w:tc>
        <w:tc>
          <w:tcPr>
            <w:tcW w:w="6576" w:type="dxa"/>
            <w:vAlign w:val="center"/>
          </w:tcPr>
          <w:p w14:paraId="15FCBCD4" w14:textId="77777777" w:rsidR="00BB54AC" w:rsidRDefault="00E43574" w:rsidP="00150C2E">
            <w:pPr>
              <w:spacing w:before="160" w:after="160"/>
            </w:pPr>
            <w:r>
              <w:rPr>
                <w:lang w:val="id"/>
              </w:rPr>
              <w:t>Mereka mungkin akan:</w:t>
            </w:r>
          </w:p>
        </w:tc>
      </w:tr>
      <w:tr w:rsidR="007A0CEB" w14:paraId="77A1B9F7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32C30267" w14:textId="77777777" w:rsidR="00EA3AD7" w:rsidRDefault="00E43574" w:rsidP="00150C2E">
            <w:pPr>
              <w:pStyle w:val="Image"/>
              <w:spacing w:before="160" w:after="1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53D16A75" wp14:editId="1E09248A">
                  <wp:extent cx="1368000" cy="1270916"/>
                  <wp:effectExtent l="0" t="0" r="3810" b="5715"/>
                  <wp:docPr id="33" name="Picture 33" descr="Seorang pria sedang memberi dokumen kepada seorang wanit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Seorang pria sedang memberi dokumen kepada seorang wanit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7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3FFB89" w14:textId="77777777" w:rsidR="00EA3AD7" w:rsidRDefault="00E43574" w:rsidP="00150C2E">
            <w:pPr>
              <w:pStyle w:val="ListParagraph"/>
              <w:numPr>
                <w:ilvl w:val="0"/>
                <w:numId w:val="36"/>
              </w:numPr>
              <w:spacing w:before="160" w:after="160"/>
            </w:pPr>
            <w:r>
              <w:rPr>
                <w:lang w:val="id"/>
              </w:rPr>
              <w:t>menyediakan informasi untuk Anda</w:t>
            </w:r>
          </w:p>
        </w:tc>
      </w:tr>
      <w:tr w:rsidR="007A0CEB" w14:paraId="70B92855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12683B09" w14:textId="77777777" w:rsidR="00EA3AD7" w:rsidRDefault="00E43574" w:rsidP="00150C2E">
            <w:pPr>
              <w:pStyle w:val="Image"/>
              <w:spacing w:before="160" w:after="1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7B493403" wp14:editId="1B3515CE">
                  <wp:extent cx="1404000" cy="1053000"/>
                  <wp:effectExtent l="0" t="0" r="5715" b="0"/>
                  <wp:docPr id="303" name="Picture 303" descr="Sekelompok orang tua dengan anak-anak mereka. Mereka duduk melingkar, sambil mendengarkan seorang wanita menjelaskan sesuatu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Picture 303" descr="Sekelompok orang tua dengan anak-anak mereka. Mereka duduk melingkar, sambil mendengarkan seorang wanita menjelaskan sesuatu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" r="8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AD76F3" w14:textId="77777777" w:rsidR="00EA3AD7" w:rsidRDefault="00E43574" w:rsidP="00150C2E">
            <w:pPr>
              <w:pStyle w:val="ListParagraph"/>
              <w:numPr>
                <w:ilvl w:val="0"/>
                <w:numId w:val="36"/>
              </w:numPr>
              <w:spacing w:before="160" w:after="160"/>
            </w:pPr>
            <w:r>
              <w:rPr>
                <w:lang w:val="id"/>
              </w:rPr>
              <w:t>menghubungkan Anda dengan bantuan yang ada di masyarakat</w:t>
            </w:r>
          </w:p>
        </w:tc>
      </w:tr>
      <w:tr w:rsidR="007A0CEB" w14:paraId="44ED36E3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0A4D3FD7" w14:textId="77777777" w:rsidR="00EA3AD7" w:rsidRDefault="00E43574" w:rsidP="00150C2E">
            <w:pPr>
              <w:pStyle w:val="Image"/>
              <w:spacing w:before="160" w:after="1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1240E61E" wp14:editId="29F273CC">
                  <wp:extent cx="1404000" cy="1269001"/>
                  <wp:effectExtent l="0" t="0" r="5715" b="7620"/>
                  <wp:docPr id="34" name="Picture 34" descr="Dua orang sedang melihat sebuah dokumen bersama. Ada gelembung di atas mereka yang berisi kata 'NDI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Dua orang sedang melihat sebuah dokumen bersama. Ada gelembung di atas mereka yang berisi kata 'NDIS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269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96D16E" w14:textId="77777777" w:rsidR="00EA3AD7" w:rsidRDefault="00E43574" w:rsidP="00150C2E">
            <w:pPr>
              <w:pStyle w:val="ListParagraph"/>
              <w:numPr>
                <w:ilvl w:val="0"/>
                <w:numId w:val="36"/>
              </w:numPr>
              <w:spacing w:before="160" w:after="160"/>
            </w:pPr>
            <w:r>
              <w:rPr>
                <w:lang w:val="id"/>
              </w:rPr>
              <w:t>membantu Anda mengajukan permohonan ke NDIS jika itu adalah bantuan yang tepat bagi anak Anda.</w:t>
            </w:r>
          </w:p>
        </w:tc>
      </w:tr>
      <w:tr w:rsidR="007A0CEB" w14:paraId="66E6AA89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5B5F78B5" w14:textId="77777777" w:rsidR="0093661B" w:rsidRDefault="00E43574" w:rsidP="00150C2E">
            <w:pPr>
              <w:pStyle w:val="Image"/>
              <w:spacing w:before="160" w:after="1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563B580A" wp14:editId="23876F35">
                  <wp:extent cx="1482090" cy="1482090"/>
                  <wp:effectExtent l="0" t="0" r="3810" b="3810"/>
                  <wp:docPr id="52" name="Picture 52" descr="Seorang anak laki-laki sedang bermain dengan mainan kereta. Di sebelahnya ada angka '6' dengan anak panah yang mengarah ke bawa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Seorang anak laki-laki sedang bermain dengan mainan kereta. Di sebelahnya ada angka '6' dengan anak panah yang mengarah ke bawa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A69436" w14:textId="77777777" w:rsidR="0093661B" w:rsidRDefault="00E43574" w:rsidP="00150C2E">
            <w:pPr>
              <w:spacing w:before="160" w:after="160"/>
            </w:pPr>
            <w:r>
              <w:rPr>
                <w:lang w:val="id"/>
              </w:rPr>
              <w:t>Mereka mungkin pula menawarkan bantuan awal kepada Anda dan anak Anda jika mereka:</w:t>
            </w:r>
          </w:p>
          <w:p w14:paraId="2990E15E" w14:textId="77777777" w:rsidR="0093661B" w:rsidRDefault="00E43574" w:rsidP="00150C2E">
            <w:pPr>
              <w:pStyle w:val="ListParagraph"/>
              <w:numPr>
                <w:ilvl w:val="0"/>
                <w:numId w:val="36"/>
              </w:numPr>
              <w:spacing w:before="160" w:after="160"/>
            </w:pPr>
            <w:r>
              <w:rPr>
                <w:lang w:val="id"/>
              </w:rPr>
              <w:t>berusia di bawah usia 6 tahun</w:t>
            </w:r>
          </w:p>
          <w:p w14:paraId="36228F77" w14:textId="1F9BE284" w:rsidR="0093661B" w:rsidRDefault="00E43574" w:rsidP="00150C2E">
            <w:pPr>
              <w:pStyle w:val="ListParagraph"/>
              <w:numPr>
                <w:ilvl w:val="0"/>
                <w:numId w:val="36"/>
              </w:numPr>
              <w:spacing w:before="160" w:after="160"/>
            </w:pPr>
            <w:r>
              <w:rPr>
                <w:lang w:val="id"/>
              </w:rPr>
              <w:t>memiliki</w:t>
            </w:r>
            <w:r w:rsidRPr="0093661B">
              <w:rPr>
                <w:rStyle w:val="Strong"/>
                <w:lang w:val="id"/>
              </w:rPr>
              <w:t xml:space="preserve"> gangguan perkembangan</w:t>
            </w:r>
            <w:r w:rsidR="00DA453E">
              <w:rPr>
                <w:rStyle w:val="Strong"/>
              </w:rPr>
              <w:t xml:space="preserve"> </w:t>
            </w:r>
            <w:r w:rsidR="00DA453E" w:rsidRPr="00DA453E">
              <w:rPr>
                <w:rStyle w:val="Strong"/>
                <w:i/>
                <w:iCs/>
              </w:rPr>
              <w:t>(developmental concerns)</w:t>
            </w:r>
            <w:r w:rsidRPr="00DA453E">
              <w:rPr>
                <w:i/>
                <w:iCs/>
                <w:lang w:val="id"/>
              </w:rPr>
              <w:t>.</w:t>
            </w:r>
          </w:p>
        </w:tc>
      </w:tr>
      <w:tr w:rsidR="007A0CEB" w14:paraId="5612EE17" w14:textId="77777777" w:rsidTr="001C03A6">
        <w:trPr>
          <w:trHeight w:val="1134"/>
        </w:trPr>
        <w:tc>
          <w:tcPr>
            <w:tcW w:w="2551" w:type="dxa"/>
            <w:vAlign w:val="center"/>
          </w:tcPr>
          <w:p w14:paraId="3A292F99" w14:textId="77777777" w:rsidR="0093661B" w:rsidRDefault="00E43574" w:rsidP="00150C2E">
            <w:pPr>
              <w:pStyle w:val="Image"/>
              <w:spacing w:before="160" w:after="16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C778800" wp14:editId="36C221AA">
                  <wp:extent cx="1440000" cy="1198635"/>
                  <wp:effectExtent l="0" t="0" r="8255" b="1905"/>
                  <wp:docPr id="73" name="Picture 73" descr="Seorang wanita sedang membaca buku dengan seorang anak perempu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Seorang wanita sedang membaca buku dengan seorang anak perempu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7" t="1039" r="15706" b="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13D4A6" w14:textId="77777777" w:rsidR="00B8798F" w:rsidRDefault="00E43574" w:rsidP="00150C2E">
            <w:pPr>
              <w:spacing w:before="160" w:after="160"/>
            </w:pPr>
            <w:r>
              <w:rPr>
                <w:lang w:val="id"/>
              </w:rPr>
              <w:t>Ketika anak mengalami gangguan perkembangan, anak itu mungkin tidak berkembang dengan kecepatan yang sama seperti anak-anak lain seusianya.</w:t>
            </w:r>
          </w:p>
          <w:p w14:paraId="68D1DCDD" w14:textId="77777777" w:rsidR="0093661B" w:rsidRPr="0093661B" w:rsidRDefault="00E43574" w:rsidP="00150C2E">
            <w:pPr>
              <w:spacing w:before="160" w:after="160"/>
            </w:pPr>
            <w:r>
              <w:rPr>
                <w:lang w:val="id"/>
              </w:rPr>
              <w:t>Tetapi ia mungkin tidak membutuhkan bantuan sebanyak anak yang mengalami keterlambatan perkembangan.</w:t>
            </w:r>
          </w:p>
        </w:tc>
      </w:tr>
    </w:tbl>
    <w:p w14:paraId="7B8A4D74" w14:textId="77777777" w:rsidR="00493D5D" w:rsidRDefault="00E43574" w:rsidP="00DD389A">
      <w:pPr>
        <w:pStyle w:val="Heading2"/>
      </w:pPr>
      <w:bookmarkStart w:id="67" w:name="_Toc12634029"/>
      <w:bookmarkStart w:id="68" w:name="_Toc12636487"/>
      <w:bookmarkStart w:id="69" w:name="_Toc43391451"/>
      <w:bookmarkStart w:id="70" w:name="_Toc43391513"/>
      <w:bookmarkStart w:id="71" w:name="_Toc92809907"/>
      <w:r>
        <w:rPr>
          <w:lang w:val="id"/>
        </w:rPr>
        <w:lastRenderedPageBreak/>
        <w:t>Informasi lebih lanjut</w:t>
      </w:r>
      <w:bookmarkEnd w:id="67"/>
      <w:bookmarkEnd w:id="68"/>
      <w:bookmarkEnd w:id="69"/>
      <w:bookmarkEnd w:id="70"/>
      <w:bookmarkEnd w:id="71"/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3744490F" w14:textId="77777777" w:rsidTr="000823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CA5B32" w14:textId="77777777" w:rsidR="00493D5D" w:rsidRDefault="00493D5D" w:rsidP="00463A40">
            <w:pPr>
              <w:pStyle w:val="Image"/>
              <w:rPr>
                <w:lang w:eastAsia="en-AU"/>
              </w:rPr>
            </w:pPr>
          </w:p>
        </w:tc>
        <w:tc>
          <w:tcPr>
            <w:tcW w:w="6576" w:type="dxa"/>
          </w:tcPr>
          <w:p w14:paraId="051950FA" w14:textId="77777777" w:rsidR="00493D5D" w:rsidRPr="008A43AE" w:rsidRDefault="00E43574" w:rsidP="00843AB9">
            <w:pPr>
              <w:ind w:right="23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b w:val="0"/>
                <w:color w:val="auto"/>
              </w:rPr>
            </w:pPr>
            <w:r>
              <w:rPr>
                <w:lang w:val="id"/>
              </w:rPr>
              <w:t>Untuk informasi lebih lanjut tentang lembar fakta ini, silakan hubungi kami.</w:t>
            </w:r>
          </w:p>
        </w:tc>
      </w:tr>
      <w:tr w:rsidR="007A0CEB" w14:paraId="5E6B7707" w14:textId="77777777" w:rsidTr="003A60F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B38DCE" w14:textId="77777777" w:rsidR="00493D5D" w:rsidRDefault="00E43574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08F37F69" wp14:editId="17AF34D1">
                  <wp:extent cx="1440000" cy="1440000"/>
                  <wp:effectExtent l="0" t="0" r="8255" b="8255"/>
                  <wp:docPr id="3" name="Picture 3" descr="Ikon situs web dengan tulisan &quot;www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Ikon situs web dengan tulisan &quot;www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53EB01" w14:textId="77777777" w:rsidR="00493D5D" w:rsidRPr="00C201D9" w:rsidRDefault="00F16310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hyperlink r:id="rId58" w:history="1">
              <w:r w:rsidR="00E43574" w:rsidRPr="00C201D9">
                <w:rPr>
                  <w:rStyle w:val="IntenseEmphasis1"/>
                  <w:lang w:val="id"/>
                </w:rPr>
                <w:t>www.ndis.gov.au</w:t>
              </w:r>
            </w:hyperlink>
          </w:p>
        </w:tc>
      </w:tr>
      <w:tr w:rsidR="007A0CEB" w14:paraId="7F94C1FC" w14:textId="77777777" w:rsidTr="003A60F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BC23683" w14:textId="77777777" w:rsidR="00493D5D" w:rsidRDefault="00E43574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91E585C" wp14:editId="4449DDDF">
                  <wp:extent cx="1440000" cy="1440000"/>
                  <wp:effectExtent l="0" t="0" r="8255" b="8255"/>
                  <wp:docPr id="36" name="Picture 36" descr="Ikon telep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Ikon telep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4B219CE" w14:textId="77777777" w:rsidR="00493D5D" w:rsidRPr="00C201D9" w:rsidRDefault="00E43574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  <w:lang w:val="id"/>
              </w:rPr>
              <w:t>1800 800 110</w:t>
            </w:r>
          </w:p>
        </w:tc>
      </w:tr>
      <w:tr w:rsidR="007A0CEB" w14:paraId="3E3A6A4E" w14:textId="77777777" w:rsidTr="003A60F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8E2CBB3" w14:textId="77777777" w:rsidR="00CD310C" w:rsidRDefault="00E43574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4C4EBE2E" wp14:editId="5FD1B1AC">
                  <wp:extent cx="792000" cy="792000"/>
                  <wp:effectExtent l="0" t="0" r="8255" b="8255"/>
                  <wp:docPr id="15" name="Picture 15" descr="Logo Faceboo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Logo Faceboo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FAD3BE9" w14:textId="77777777" w:rsidR="00CD310C" w:rsidRDefault="00E43574" w:rsidP="00CD31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Ikuti kami di Facebook.</w:t>
            </w:r>
          </w:p>
          <w:p w14:paraId="33E04817" w14:textId="77777777" w:rsidR="00CD310C" w:rsidRPr="00985889" w:rsidRDefault="00F16310" w:rsidP="00CD31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</w:rPr>
            </w:pPr>
            <w:hyperlink r:id="rId61" w:history="1">
              <w:r w:rsidR="00DE6B8B" w:rsidRPr="00672AB7">
                <w:rPr>
                  <w:rStyle w:val="Hyperlink"/>
                  <w:lang w:val="id"/>
                </w:rPr>
                <w:t>www.facebook.com/NDISAus</w:t>
              </w:r>
            </w:hyperlink>
          </w:p>
        </w:tc>
      </w:tr>
      <w:tr w:rsidR="007A0CEB" w14:paraId="571E3CCF" w14:textId="77777777" w:rsidTr="003A60F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20D04E8" w14:textId="77777777" w:rsidR="00CD310C" w:rsidRDefault="00E43574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C36B6EF" wp14:editId="4EADF543">
                  <wp:extent cx="792000" cy="792000"/>
                  <wp:effectExtent l="0" t="0" r="8255" b="8255"/>
                  <wp:docPr id="16" name="Picture 16" descr="Logo Twit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Logo Twitt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821891" w14:textId="77777777" w:rsidR="00CD310C" w:rsidRDefault="00E43574" w:rsidP="00CD31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Ikuti kami di Twitter. </w:t>
            </w:r>
          </w:p>
          <w:p w14:paraId="21F535D0" w14:textId="77777777" w:rsidR="00CD310C" w:rsidRPr="00C201D9" w:rsidRDefault="00E43574" w:rsidP="00CD31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  <w:lang w:val="id"/>
              </w:rPr>
              <w:t>@NDIS</w:t>
            </w:r>
          </w:p>
        </w:tc>
      </w:tr>
    </w:tbl>
    <w:p w14:paraId="3E0FBFA5" w14:textId="77777777" w:rsidR="00AE2123" w:rsidRDefault="00E43574" w:rsidP="00AE2123">
      <w:pPr>
        <w:rPr>
          <w:rFonts w:cs="Times New Roman"/>
          <w:sz w:val="32"/>
          <w:szCs w:val="26"/>
        </w:rPr>
      </w:pPr>
      <w:bookmarkStart w:id="72" w:name="_Toc43391514"/>
      <w:r>
        <w:br w:type="page"/>
      </w:r>
    </w:p>
    <w:p w14:paraId="7D37ECBD" w14:textId="77777777" w:rsidR="00CD310C" w:rsidRPr="00AA574A" w:rsidRDefault="00E43574" w:rsidP="00AA574A">
      <w:pPr>
        <w:pStyle w:val="Heading3"/>
      </w:pPr>
      <w:r w:rsidRPr="00AA574A">
        <w:rPr>
          <w:lang w:val="id"/>
        </w:rPr>
        <w:lastRenderedPageBreak/>
        <w:t>Bantuan untuk berbicara dengan kami</w:t>
      </w:r>
      <w:bookmarkEnd w:id="72"/>
    </w:p>
    <w:tbl>
      <w:tblPr>
        <w:tblStyle w:val="Style1"/>
        <w:tblW w:w="9314" w:type="dxa"/>
        <w:tblLayout w:type="fixed"/>
        <w:tblLook w:val="04A0" w:firstRow="1" w:lastRow="0" w:firstColumn="1" w:lastColumn="0" w:noHBand="0" w:noVBand="1"/>
      </w:tblPr>
      <w:tblGrid>
        <w:gridCol w:w="2603"/>
        <w:gridCol w:w="6711"/>
      </w:tblGrid>
      <w:tr w:rsidR="007A0CEB" w14:paraId="641E8488" w14:textId="77777777" w:rsidTr="00150C2E">
        <w:trPr>
          <w:trHeight w:val="8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3" w:type="dxa"/>
          </w:tcPr>
          <w:p w14:paraId="6581F9A8" w14:textId="77777777" w:rsidR="00C545F9" w:rsidRDefault="00E43574" w:rsidP="00150C2E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16696137" wp14:editId="59D22EF0">
                  <wp:extent cx="1440000" cy="1440000"/>
                  <wp:effectExtent l="0" t="0" r="8255" b="8255"/>
                  <wp:docPr id="23" name="Picture 23" descr="Ikon chat di situs we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Ikon chat di situs we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1" w:type="dxa"/>
          </w:tcPr>
          <w:p w14:paraId="46538A8E" w14:textId="77777777" w:rsidR="00C545F9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Anda dapat berbicara dengan kami secara online melalui fitur chat di situs web kami di bagian teratas situs web kami. </w:t>
            </w:r>
          </w:p>
          <w:p w14:paraId="0DF75257" w14:textId="77777777" w:rsidR="00C545F9" w:rsidRPr="00AA574A" w:rsidRDefault="00F16310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6B2976"/>
              </w:rPr>
            </w:pPr>
            <w:hyperlink r:id="rId64" w:history="1">
              <w:r w:rsidR="00E43574" w:rsidRPr="00C545F9">
                <w:rPr>
                  <w:rStyle w:val="Hyperlink"/>
                  <w:lang w:val="id"/>
                </w:rPr>
                <w:t>www.ndis.gov.au</w:t>
              </w:r>
            </w:hyperlink>
          </w:p>
        </w:tc>
      </w:tr>
      <w:tr w:rsidR="007A0CEB" w14:paraId="067AA01F" w14:textId="77777777" w:rsidTr="00150C2E">
        <w:trPr>
          <w:trHeight w:val="8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3" w:type="dxa"/>
          </w:tcPr>
          <w:p w14:paraId="01CF46B4" w14:textId="77777777" w:rsidR="00CD310C" w:rsidRDefault="00CD310C" w:rsidP="00150C2E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711" w:type="dxa"/>
          </w:tcPr>
          <w:p w14:paraId="07D80D15" w14:textId="77777777" w:rsidR="00CD310C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Jika Anda berbicara dalam bahasa yang bukan bahasa Inggris, </w:t>
            </w:r>
            <w:r>
              <w:rPr>
                <w:lang w:val="id"/>
              </w:rPr>
              <w:br/>
              <w:t>Anda dapat menelepon:</w:t>
            </w:r>
          </w:p>
        </w:tc>
      </w:tr>
      <w:tr w:rsidR="007A0CEB" w14:paraId="0FA6C5F4" w14:textId="77777777" w:rsidTr="00150C2E">
        <w:trPr>
          <w:trHeight w:val="8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3" w:type="dxa"/>
          </w:tcPr>
          <w:p w14:paraId="295D864B" w14:textId="77777777" w:rsidR="00493D5D" w:rsidRPr="00397B11" w:rsidRDefault="00E43574" w:rsidP="00150C2E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51F10F24" wp14:editId="42BCF2D3">
                  <wp:extent cx="1440000" cy="1440000"/>
                  <wp:effectExtent l="0" t="0" r="8255" b="8255"/>
                  <wp:docPr id="13" name="Picture 13" descr="Ikon Layanan Penerjemahan dan Juru Bahas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Ikon Layanan Penerjemahan dan Juru Bahas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1" w:type="dxa"/>
          </w:tcPr>
          <w:p w14:paraId="03F5A8F2" w14:textId="77777777" w:rsidR="00092D2F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Layanan Penerjemahan dan Juru Bahasa (Translating and Interpreting Service) (TIS)</w:t>
            </w:r>
          </w:p>
          <w:p w14:paraId="025EF341" w14:textId="77777777" w:rsidR="00493D5D" w:rsidRPr="00C201D9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  <w:lang w:val="id"/>
              </w:rPr>
              <w:t>131 450</w:t>
            </w:r>
          </w:p>
        </w:tc>
      </w:tr>
      <w:tr w:rsidR="007A0CEB" w:rsidRPr="00EB579B" w14:paraId="18CE39DC" w14:textId="77777777" w:rsidTr="00150C2E">
        <w:trPr>
          <w:trHeight w:val="8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3" w:type="dxa"/>
          </w:tcPr>
          <w:p w14:paraId="0C04E41C" w14:textId="77777777" w:rsidR="00CD310C" w:rsidRDefault="00CD310C" w:rsidP="00150C2E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711" w:type="dxa"/>
          </w:tcPr>
          <w:p w14:paraId="32AFAEB6" w14:textId="77777777" w:rsidR="00CD310C" w:rsidRPr="00DA453E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fr-FR"/>
              </w:rPr>
            </w:pPr>
            <w:r>
              <w:rPr>
                <w:lang w:val="id"/>
              </w:rPr>
              <w:t xml:space="preserve">Jika Anda memiliki gangguan bicara atau pendengaran, </w:t>
            </w:r>
            <w:r>
              <w:rPr>
                <w:lang w:val="id"/>
              </w:rPr>
              <w:br/>
              <w:t>Anda dapat menelepon:</w:t>
            </w:r>
          </w:p>
        </w:tc>
      </w:tr>
      <w:tr w:rsidR="007A0CEB" w14:paraId="60E29358" w14:textId="77777777" w:rsidTr="00150C2E">
        <w:trPr>
          <w:trHeight w:val="18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3" w:type="dxa"/>
          </w:tcPr>
          <w:p w14:paraId="3A8E7A2C" w14:textId="77777777" w:rsidR="00493D5D" w:rsidRDefault="00E43574" w:rsidP="00150C2E">
            <w:pPr>
              <w:pStyle w:val="Image"/>
              <w:spacing w:before="0" w:after="0"/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61A0D82" wp14:editId="07604A58">
                  <wp:extent cx="1440000" cy="1440000"/>
                  <wp:effectExtent l="0" t="0" r="8255" b="8255"/>
                  <wp:docPr id="9" name="Picture 9" descr="Ikon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Ikon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167DD">
              <w:t xml:space="preserve"> </w:t>
            </w:r>
          </w:p>
        </w:tc>
        <w:tc>
          <w:tcPr>
            <w:tcW w:w="6711" w:type="dxa"/>
          </w:tcPr>
          <w:p w14:paraId="06F1CE3E" w14:textId="77777777" w:rsidR="00CD310C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0DF2">
              <w:rPr>
                <w:lang w:val="id"/>
              </w:rPr>
              <w:t>TTY</w:t>
            </w:r>
          </w:p>
          <w:p w14:paraId="0581D55A" w14:textId="77777777" w:rsidR="00493D5D" w:rsidRPr="00C201D9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  <w:lang w:val="id"/>
              </w:rPr>
              <w:t>1800 555 677</w:t>
            </w:r>
          </w:p>
        </w:tc>
      </w:tr>
      <w:tr w:rsidR="007A0CEB" w14:paraId="7D73AD0F" w14:textId="77777777" w:rsidTr="00150C2E">
        <w:trPr>
          <w:trHeight w:val="18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3" w:type="dxa"/>
          </w:tcPr>
          <w:p w14:paraId="6F3B72E7" w14:textId="77777777" w:rsidR="00493D5D" w:rsidRDefault="00E43574" w:rsidP="00150C2E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1AE3FA93" wp14:editId="64CF1CED">
                  <wp:extent cx="1440000" cy="1440000"/>
                  <wp:effectExtent l="0" t="0" r="8255" b="8255"/>
                  <wp:docPr id="14" name="Picture 14" descr="Ikon gelembung bicara dan sebuah teling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Ikon gelembung bicara dan sebuah teling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1" w:type="dxa"/>
          </w:tcPr>
          <w:p w14:paraId="56B40340" w14:textId="77777777" w:rsidR="00CD310C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0DF2">
              <w:rPr>
                <w:lang w:val="id"/>
              </w:rPr>
              <w:t>Speak and Listen</w:t>
            </w:r>
          </w:p>
          <w:p w14:paraId="52ED877D" w14:textId="77777777" w:rsidR="00493D5D" w:rsidRPr="00C201D9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  <w:lang w:val="id"/>
              </w:rPr>
              <w:t>1800 555 727</w:t>
            </w:r>
          </w:p>
        </w:tc>
      </w:tr>
      <w:tr w:rsidR="007A0CEB" w14:paraId="76315175" w14:textId="77777777" w:rsidTr="00150C2E">
        <w:trPr>
          <w:trHeight w:val="18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3" w:type="dxa"/>
          </w:tcPr>
          <w:p w14:paraId="59C312CE" w14:textId="77777777" w:rsidR="00CD310C" w:rsidRDefault="00E43574" w:rsidP="00150C2E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14467F64" wp14:editId="1E51F169">
                  <wp:extent cx="1260000" cy="1017642"/>
                  <wp:effectExtent l="0" t="0" r="0" b="0"/>
                  <wp:docPr id="58" name="Picture 58" descr="Logo National Relay Serv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Logo National Relay Servic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1" w:type="dxa"/>
          </w:tcPr>
          <w:p w14:paraId="2BB55A81" w14:textId="77777777" w:rsidR="00CD310C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National Relay Service</w:t>
            </w:r>
          </w:p>
          <w:p w14:paraId="675DCF64" w14:textId="77777777" w:rsidR="00CD310C" w:rsidRPr="00C201D9" w:rsidRDefault="00E43574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  <w:lang w:val="id"/>
              </w:rPr>
              <w:t>133 677</w:t>
            </w:r>
          </w:p>
          <w:p w14:paraId="14EA28F1" w14:textId="77777777" w:rsidR="00CD310C" w:rsidRPr="00CD310C" w:rsidRDefault="00F16310" w:rsidP="00150C2E">
            <w:pPr>
              <w:spacing w:before="0" w:after="0" w:line="4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69" w:history="1">
              <w:r w:rsidR="00E43574" w:rsidRPr="00021F06">
                <w:rPr>
                  <w:rStyle w:val="Hyperlink"/>
                  <w:lang w:val="id"/>
                </w:rPr>
                <w:t>www.relayservice.gov.au</w:t>
              </w:r>
            </w:hyperlink>
            <w:r w:rsidR="00C201D9">
              <w:rPr>
                <w:rStyle w:val="Hyperlink"/>
                <w:lang w:val="id"/>
              </w:rPr>
              <w:t xml:space="preserve"> </w:t>
            </w:r>
          </w:p>
        </w:tc>
      </w:tr>
    </w:tbl>
    <w:p w14:paraId="5D0EE046" w14:textId="77777777" w:rsidR="008928D5" w:rsidRPr="00222B97" w:rsidRDefault="00E43574" w:rsidP="00DD389A">
      <w:pPr>
        <w:pStyle w:val="Heading2"/>
      </w:pPr>
      <w:bookmarkStart w:id="73" w:name="_Toc43391452"/>
      <w:bookmarkStart w:id="74" w:name="_Toc43391515"/>
      <w:bookmarkStart w:id="75" w:name="_Toc92809908"/>
      <w:r>
        <w:rPr>
          <w:lang w:val="id"/>
        </w:rPr>
        <w:lastRenderedPageBreak/>
        <w:t>Daftar kata</w:t>
      </w:r>
      <w:bookmarkEnd w:id="73"/>
      <w:bookmarkEnd w:id="74"/>
      <w:bookmarkEnd w:id="7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110EC067" w14:textId="77777777" w:rsidTr="006639EF">
        <w:trPr>
          <w:trHeight w:val="4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BED77D" w14:textId="77777777" w:rsidR="00BD161A" w:rsidRDefault="00E43574" w:rsidP="00BD161A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480" w:after="480"/>
              <w:rPr>
                <w:lang w:eastAsia="en-AU"/>
              </w:rPr>
            </w:pPr>
            <w:r>
              <w:rPr>
                <w:lang w:val="en-US" w:eastAsia="zh-CN"/>
              </w:rPr>
              <w:drawing>
                <wp:inline distT="0" distB="0" distL="0" distR="0" wp14:anchorId="4AA6DF9C" wp14:editId="4B4719A3">
                  <wp:extent cx="1440000" cy="1080000"/>
                  <wp:effectExtent l="0" t="0" r="8255" b="6350"/>
                  <wp:docPr id="101" name="Picture 101" descr="4 anak sedang duduk bersama di meja di kelas. Mereka sedang menggambar dengan kray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1" descr="4 anak sedang duduk bersama di meja di kelas. Mereka sedang menggambar dengan kray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7" r="7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5DAC21" w14:textId="77777777" w:rsidR="00BD161A" w:rsidRDefault="00E43574" w:rsidP="00BD161A">
            <w:pPr>
              <w:pStyle w:val="Image"/>
              <w:spacing w:before="240" w:after="240"/>
              <w:rPr>
                <w:noProof/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0688338B" wp14:editId="40B30804">
                  <wp:extent cx="1477645" cy="988695"/>
                  <wp:effectExtent l="0" t="0" r="8255" b="1905"/>
                  <wp:docPr id="104" name="Picture 104" descr="Seorang pria sedang membantu seorang anak untuk memasukkan piring ke mesin pencuci pi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 descr="Seorang pria sedang membantu seorang anak untuk memasukkan piring ke mesin pencuci pir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45" cy="98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A1400A" w14:textId="77777777" w:rsidR="00BD161A" w:rsidRDefault="00E43574" w:rsidP="00BD161A">
            <w:pPr>
              <w:spacing w:before="240" w:after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  <w:lang w:val="id"/>
              </w:rPr>
              <w:t>Keterlambatan perkembangan</w:t>
            </w:r>
          </w:p>
          <w:p w14:paraId="43226F23" w14:textId="77777777" w:rsidR="00BD161A" w:rsidRDefault="00E43574" w:rsidP="00BD161A">
            <w:pPr>
              <w:spacing w:before="240" w:after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Ketika seorang anak mengalami keterlambatan perkembangan, artinya ia mungkin tidak akan berkembang dengan kecepatan yang sama seperti anak-anak lain yang seusianya.</w:t>
            </w:r>
          </w:p>
          <w:p w14:paraId="1B0E71B3" w14:textId="77777777" w:rsidR="00BD161A" w:rsidRDefault="00E43574" w:rsidP="00BD161A">
            <w:pPr>
              <w:spacing w:before="240" w:after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Artinya mereka mungkin akan memerlukan banyak bantuan tambahan untuk melakukan kegiatan sehari-hari. </w:t>
            </w:r>
          </w:p>
          <w:p w14:paraId="142CADA8" w14:textId="77777777" w:rsidR="00BD161A" w:rsidRDefault="00E43574" w:rsidP="00BD161A">
            <w:pPr>
              <w:spacing w:before="180" w:after="1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lang w:val="id"/>
              </w:rPr>
              <w:t>Anak tersebut mungkin membutuhkan bantuan ini untuk jangka panjang.</w:t>
            </w:r>
          </w:p>
        </w:tc>
      </w:tr>
      <w:tr w:rsidR="007A0CEB" w14:paraId="039B9FA5" w14:textId="77777777" w:rsidTr="006639EF">
        <w:trPr>
          <w:trHeight w:val="4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F7F5FF" w14:textId="77777777" w:rsidR="00BD161A" w:rsidRDefault="00E43574" w:rsidP="00BD161A">
            <w:pPr>
              <w:pStyle w:val="Image"/>
              <w:spacing w:before="360" w:after="24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2DE42267" wp14:editId="5E0AC5FE">
                  <wp:extent cx="1440000" cy="1198635"/>
                  <wp:effectExtent l="0" t="0" r="8255" b="1905"/>
                  <wp:docPr id="57" name="Picture 57" descr="Seorang wanita sedang membaca buku dengan seorang anak perempu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Seorang wanita sedang membaca buku dengan seorang anak perempu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7" t="1039" r="15706" b="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CA53BE3" w14:textId="77777777" w:rsidR="00BD161A" w:rsidRPr="002419BC" w:rsidRDefault="00E43574" w:rsidP="00BD161A">
            <w:pPr>
              <w:spacing w:before="180" w:after="1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2419BC">
              <w:rPr>
                <w:rStyle w:val="Strong"/>
                <w:lang w:val="id"/>
              </w:rPr>
              <w:t>Gangguan perkembangan</w:t>
            </w:r>
          </w:p>
          <w:p w14:paraId="59F73DDE" w14:textId="77777777" w:rsidR="00BD161A" w:rsidRDefault="00E43574" w:rsidP="00BD161A">
            <w:pPr>
              <w:spacing w:before="240" w:after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Ketika anak mengalami gangguan perkembangan, anak itu mungkin tidak berkembang dengan kecepatan yang sama seperti anak-anak lain seusianya.</w:t>
            </w:r>
          </w:p>
          <w:p w14:paraId="7D0D55A5" w14:textId="77777777" w:rsidR="00BD161A" w:rsidRPr="00CC6E01" w:rsidRDefault="00E43574" w:rsidP="00BD16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Tetapi ia mungkin tidak membutuhkan bantuan sebanyak anak yang mengalami keterlambatan perkembangan. </w:t>
            </w:r>
          </w:p>
        </w:tc>
      </w:tr>
      <w:tr w:rsidR="007A0CEB" w14:paraId="2DE8A540" w14:textId="77777777" w:rsidTr="006639EF">
        <w:trPr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448246F" w14:textId="77777777" w:rsidR="002419BC" w:rsidRDefault="00E43574" w:rsidP="001D2B7E">
            <w:pPr>
              <w:pStyle w:val="Image"/>
              <w:spacing w:before="360" w:after="24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7A15B086" wp14:editId="4FCD3DBC">
                  <wp:extent cx="1440000" cy="1221719"/>
                  <wp:effectExtent l="0" t="0" r="8255" b="0"/>
                  <wp:docPr id="47" name="Picture 47" descr="Seorang dokter sedang berbicara dengan ibu dan putrinya, sambil menunjukkan fo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Seorang dokter sedang berbicara dengan ibu dan putrinya, sambil menunjukkan fo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8" t="-1" r="4614" b="15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21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EAA5F3C" w14:textId="77777777" w:rsidR="002419BC" w:rsidRPr="00B90F5E" w:rsidRDefault="00E43574" w:rsidP="001D2B7E">
            <w:pPr>
              <w:spacing w:before="360" w:after="1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B90F5E">
              <w:rPr>
                <w:b/>
                <w:bCs/>
                <w:lang w:val="id"/>
              </w:rPr>
              <w:t>Diagnosis</w:t>
            </w:r>
          </w:p>
          <w:p w14:paraId="49146161" w14:textId="77777777" w:rsidR="002419BC" w:rsidRPr="001C03A6" w:rsidRDefault="00E43574" w:rsidP="000E3E4A">
            <w:pPr>
              <w:spacing w:before="180" w:after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Ketika anak Anda mendapat diagnosis, dokter akan memberi tahu bahwa anak Anda memiliki disabilitas.</w:t>
            </w:r>
          </w:p>
        </w:tc>
      </w:tr>
    </w:tbl>
    <w:p w14:paraId="51184803" w14:textId="77777777" w:rsidR="00750049" w:rsidRDefault="00E43574">
      <w: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A0CEB" w14:paraId="38664121" w14:textId="77777777" w:rsidTr="006639EF">
        <w:trPr>
          <w:trHeight w:val="3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  <w:vAlign w:val="bottom"/>
          </w:tcPr>
          <w:p w14:paraId="2B8F8B09" w14:textId="77777777" w:rsidR="002419BC" w:rsidRPr="000F6E4B" w:rsidRDefault="00E43574" w:rsidP="00150C2E">
            <w:pPr>
              <w:pStyle w:val="Image"/>
              <w:spacing w:before="60" w:after="6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lastRenderedPageBreak/>
              <w:drawing>
                <wp:inline distT="0" distB="0" distL="0" distR="0" wp14:anchorId="0E5895E2" wp14:editId="3F985412">
                  <wp:extent cx="1440000" cy="1080000"/>
                  <wp:effectExtent l="0" t="0" r="8255" b="6350"/>
                  <wp:docPr id="48" name="Picture 48" descr="Seorang anak sedang duduk bersama dengan 3 orang dewasa mengelilingi meja. Seorang dewasa sedang memegang selembar kertas dan menjelaskan sesuatu kepada orang dewasa lainny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Seorang anak sedang duduk bersama dengan 3 orang dewasa mengelilingi meja. Seorang dewasa sedang memegang selembar kertas dan menjelaskan sesuatu kepada orang dewasa lainny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CD599FB" w14:textId="3FCF2BC5" w:rsidR="002419BC" w:rsidRPr="00DA453E" w:rsidRDefault="00E43574" w:rsidP="00150C2E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A84EF9">
              <w:rPr>
                <w:rStyle w:val="Strong"/>
                <w:lang w:val="id"/>
              </w:rPr>
              <w:t>Mitra layanan untuk anak-anak usia dini</w:t>
            </w:r>
            <w:r w:rsidR="00DA453E">
              <w:rPr>
                <w:rStyle w:val="Strong"/>
              </w:rPr>
              <w:t xml:space="preserve"> </w:t>
            </w:r>
            <w:r w:rsidR="00DA453E" w:rsidRPr="00DA453E">
              <w:rPr>
                <w:rStyle w:val="Strong"/>
                <w:i/>
                <w:iCs/>
              </w:rPr>
              <w:t>(early childhood partner)</w:t>
            </w:r>
          </w:p>
          <w:p w14:paraId="6981177C" w14:textId="77777777" w:rsidR="002419BC" w:rsidRDefault="00E43574" w:rsidP="00150C2E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Mitra layanan untuk anak usia dini dapat membantu: </w:t>
            </w:r>
          </w:p>
          <w:p w14:paraId="186EE011" w14:textId="77777777" w:rsidR="002419BC" w:rsidRDefault="00E43574" w:rsidP="00150C2E">
            <w:pPr>
              <w:pStyle w:val="ListParagraph"/>
              <w:numPr>
                <w:ilvl w:val="0"/>
                <w:numId w:val="47"/>
              </w:num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anak-anak dengan keterlambatan perkembangan</w:t>
            </w:r>
          </w:p>
          <w:p w14:paraId="7096B4DB" w14:textId="77777777" w:rsidR="002419BC" w:rsidRDefault="00E43574" w:rsidP="00150C2E">
            <w:pPr>
              <w:pStyle w:val="ListParagraph"/>
              <w:numPr>
                <w:ilvl w:val="0"/>
                <w:numId w:val="47"/>
              </w:num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anak-anak penyandang disabilitas </w:t>
            </w:r>
          </w:p>
          <w:p w14:paraId="60A516BD" w14:textId="77777777" w:rsidR="002419BC" w:rsidRPr="00A47051" w:rsidRDefault="00E43574" w:rsidP="00150C2E">
            <w:pPr>
              <w:pStyle w:val="ListParagraph"/>
              <w:numPr>
                <w:ilvl w:val="0"/>
                <w:numId w:val="47"/>
              </w:num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>keluarga mereka.</w:t>
            </w:r>
          </w:p>
        </w:tc>
      </w:tr>
      <w:tr w:rsidR="007A0CEB" w14:paraId="289492A3" w14:textId="77777777" w:rsidTr="006639EF">
        <w:trPr>
          <w:trHeight w:val="3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DD5B1E" w14:textId="77777777" w:rsidR="002419BC" w:rsidRPr="000F6E4B" w:rsidRDefault="00E43574" w:rsidP="00150C2E">
            <w:pPr>
              <w:pStyle w:val="Image"/>
              <w:spacing w:before="60" w:after="6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3C6623CE" wp14:editId="4E441520">
                  <wp:extent cx="1440000" cy="1644339"/>
                  <wp:effectExtent l="0" t="0" r="8255" b="0"/>
                  <wp:docPr id="49" name="Picture 49" descr="Dua wanita sedang melihat sebuah dokumen bersama-sama, di atasnya ada ikon orang tua dan anak dengan kaca pembes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Dua wanita sedang melihat sebuah dokumen bersama-sama, di atasnya ada ikon orang tua dan anak dengan kaca pembes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82" t="4676" r="12139" b="5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4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FD565A" w14:textId="77777777" w:rsidR="002419BC" w:rsidRDefault="00E43574" w:rsidP="00150C2E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rPr>
                <w:rStyle w:val="Strong"/>
                <w:lang w:val="id"/>
              </w:rPr>
              <w:t xml:space="preserve">Hubungan awal </w:t>
            </w:r>
            <w:r w:rsidRPr="00DA453E">
              <w:rPr>
                <w:rStyle w:val="Strong"/>
                <w:i/>
                <w:iCs/>
                <w:lang w:val="id"/>
              </w:rPr>
              <w:t>(early connections)</w:t>
            </w:r>
          </w:p>
          <w:p w14:paraId="2CE6AD56" w14:textId="77777777" w:rsidR="002419BC" w:rsidRPr="001C03A6" w:rsidRDefault="00E43574" w:rsidP="00150C2E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id"/>
              </w:rPr>
              <w:t xml:space="preserve">Ketika mitra layanan anak usia dini membantu Anda untuk menemukan bantuan dan layanan yang tepat bagi anak Anda, kami menyebutnya hubungan awal </w:t>
            </w:r>
            <w:r w:rsidRPr="00DA453E">
              <w:rPr>
                <w:i/>
                <w:iCs/>
                <w:lang w:val="id"/>
              </w:rPr>
              <w:t>(early connections)</w:t>
            </w:r>
            <w:r>
              <w:rPr>
                <w:lang w:val="id"/>
              </w:rPr>
              <w:t>.</w:t>
            </w:r>
          </w:p>
        </w:tc>
      </w:tr>
      <w:tr w:rsidR="007A0CEB" w14:paraId="1E3E9605" w14:textId="77777777" w:rsidTr="006639EF">
        <w:trPr>
          <w:trHeight w:val="3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6CA3B3F" w14:textId="77777777" w:rsidR="002419BC" w:rsidRPr="000F6E4B" w:rsidRDefault="00E43574" w:rsidP="00150C2E">
            <w:pPr>
              <w:pStyle w:val="Image"/>
              <w:spacing w:before="60" w:after="60"/>
              <w:rPr>
                <w:lang w:eastAsia="en-AU"/>
              </w:rPr>
            </w:pPr>
            <w:r>
              <w:rPr>
                <w:noProof/>
                <w:lang w:val="en-US" w:eastAsia="zh-CN"/>
              </w:rPr>
              <w:drawing>
                <wp:inline distT="0" distB="0" distL="0" distR="0" wp14:anchorId="66D4635D" wp14:editId="73B59579">
                  <wp:extent cx="1476000" cy="1617804"/>
                  <wp:effectExtent l="0" t="0" r="0" b="1905"/>
                  <wp:docPr id="50" name="Picture 50" descr="Sekelompok orang penyandang disabilitas. Di sebelah mereka ada ikon dokumen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Sekelompok orang penyandang disabilitas. Di sebelah mereka ada ikon dokumen NDI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617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74FDD63" w14:textId="77777777" w:rsidR="002419BC" w:rsidRDefault="00E43574" w:rsidP="00150C2E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rPr>
                <w:rStyle w:val="Strong"/>
                <w:lang w:val="id"/>
              </w:rPr>
              <w:t>National Disability Insurance Scheme (NDIS)/Skema Asuransi Disabilitas Nasional</w:t>
            </w:r>
          </w:p>
          <w:p w14:paraId="4DED28AF" w14:textId="77777777" w:rsidR="002419BC" w:rsidRPr="00CC6E01" w:rsidRDefault="00E43574" w:rsidP="00150C2E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C6E01">
              <w:rPr>
                <w:lang w:val="id"/>
              </w:rPr>
              <w:t>NDIS menyediakan bantuan dan layanan bagi siapa saja yang memiliki disabilitas di seluruh Australia.</w:t>
            </w:r>
          </w:p>
        </w:tc>
      </w:tr>
    </w:tbl>
    <w:p w14:paraId="620E0C7D" w14:textId="77777777" w:rsidR="00463A40" w:rsidRPr="008A36C6" w:rsidRDefault="00463A40" w:rsidP="00150C2E">
      <w:pPr>
        <w:spacing w:before="500"/>
        <w:rPr>
          <w:sz w:val="22"/>
          <w:szCs w:val="20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7A0CEB" w14:paraId="36FC43AC" w14:textId="77777777" w:rsidTr="000823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50020CF9" w14:textId="77777777" w:rsidR="000E4E3C" w:rsidRDefault="00E43574" w:rsidP="001E538A">
            <w:r>
              <w:rPr>
                <w:noProof/>
                <w:lang w:val="en-US" w:eastAsia="zh-CN"/>
              </w:rPr>
              <w:drawing>
                <wp:inline distT="0" distB="0" distL="0" distR="0" wp14:anchorId="593A55FF" wp14:editId="2757B533">
                  <wp:extent cx="900000" cy="900000"/>
                  <wp:effectExtent l="0" t="0" r="0" b="0"/>
                  <wp:docPr id="1" name="Picture 1" descr="Ikon informasi dari logo Information Access Gro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Ikon informasi dari logo Information Access Gro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79B88611" w14:textId="77777777" w:rsidR="000E4E3C" w:rsidRPr="008A36C6" w:rsidRDefault="00E43574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4"/>
                <w:sz w:val="22"/>
              </w:rPr>
            </w:pPr>
            <w:r w:rsidRPr="008A36C6">
              <w:rPr>
                <w:spacing w:val="-4"/>
                <w:sz w:val="24"/>
                <w:szCs w:val="24"/>
                <w:lang w:val="id"/>
              </w:rPr>
              <w:t xml:space="preserve">Information Acces Group membuat dokumen Teks Bacaan Mudah (Easy Read) ini menggunakan fotografi stok (stock photography) dan gambar khusus. Gambar-gambar tersebut tidak boleh digunakan ulang tanpa izin. Untuk informasi tentang gambar-gambar tersebut, silakan kunjungi </w:t>
            </w:r>
            <w:hyperlink r:id="rId73" w:history="1">
              <w:r w:rsidRPr="008A36C6">
                <w:rPr>
                  <w:rStyle w:val="Hyperlink"/>
                  <w:spacing w:val="-4"/>
                  <w:sz w:val="24"/>
                  <w:szCs w:val="24"/>
                  <w:lang w:val="id"/>
                </w:rPr>
                <w:t>www.informationaccessgroup.com</w:t>
              </w:r>
            </w:hyperlink>
            <w:r w:rsidRPr="008A36C6">
              <w:rPr>
                <w:spacing w:val="-4"/>
                <w:sz w:val="24"/>
                <w:szCs w:val="24"/>
                <w:lang w:val="id"/>
              </w:rPr>
              <w:t>. Nomor proyek 4508.</w:t>
            </w:r>
          </w:p>
        </w:tc>
      </w:tr>
      <w:bookmarkEnd w:id="63"/>
      <w:bookmarkEnd w:id="64"/>
    </w:tbl>
    <w:p w14:paraId="06BCDCF4" w14:textId="77777777" w:rsidR="006A3B43" w:rsidRDefault="006A3B43" w:rsidP="00463A40">
      <w:pPr>
        <w:pStyle w:val="Tablespacerrow"/>
        <w:sectPr w:rsidR="006A3B43" w:rsidSect="00AC2055">
          <w:footerReference w:type="default" r:id="rId74"/>
          <w:headerReference w:type="first" r:id="rId75"/>
          <w:footerReference w:type="first" r:id="rId76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16752A5A" w14:textId="77777777" w:rsidR="00EC31C6" w:rsidRDefault="00EC31C6" w:rsidP="00D25C78">
      <w:pPr>
        <w:rPr>
          <w:lang w:val="en-US"/>
        </w:rPr>
      </w:pPr>
    </w:p>
    <w:sectPr w:rsidR="00EC31C6" w:rsidSect="00E310D5">
      <w:footerReference w:type="default" r:id="rId77"/>
      <w:headerReference w:type="first" r:id="rId78"/>
      <w:footerReference w:type="first" r:id="rId79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86E109" w14:textId="77777777" w:rsidR="00F16310" w:rsidRDefault="00F16310">
      <w:pPr>
        <w:spacing w:before="0" w:after="0" w:line="240" w:lineRule="auto"/>
      </w:pPr>
      <w:r>
        <w:separator/>
      </w:r>
    </w:p>
  </w:endnote>
  <w:endnote w:type="continuationSeparator" w:id="0">
    <w:p w14:paraId="2A4DAE28" w14:textId="77777777" w:rsidR="00F16310" w:rsidRDefault="00F16310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9B705CEC-7BFB-4AD4-82A2-4A768866F9A4}"/>
    <w:embedBold r:id="rId2" w:fontKey="{94D738AB-FA51-4D63-BC12-5C1A6A307B22}"/>
    <w:embedItalic r:id="rId3" w:fontKey="{8D22C9F7-A84F-47EA-8BC2-51690C8621EF}"/>
    <w:embedBoldItalic r:id="rId4" w:fontKey="{B63653CF-6E1B-408D-9CAA-8BBC699851B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8F5EFB23-819D-4D60-9C46-43C1D187C58A}"/>
    <w:embedBold r:id="rId6" w:fontKey="{D38374F5-3DC5-4FC4-B3DF-893FBBC3C7CD}"/>
    <w:embedItalic r:id="rId7" w:fontKey="{6BF8E27D-B4BA-4D48-B9AF-9E8D3B6398C9}"/>
    <w:embedBoldItalic r:id="rId8" w:fontKey="{BAD6B206-6F91-41B9-8436-A57DBD1287F4}"/>
  </w:font>
  <w:font w:name="FS Me">
    <w:altName w:val="Calibri"/>
    <w:panose1 w:val="02000506040000020004"/>
    <w:charset w:val="00"/>
    <w:family w:val="auto"/>
    <w:pitch w:val="variable"/>
    <w:sig w:usb0="800000AF" w:usb1="4000204A" w:usb2="00000000" w:usb3="00000000" w:csb0="0000009B" w:csb1="00000000"/>
    <w:embedRegular r:id="rId9" w:fontKey="{0B1A3A1D-2D9F-4A77-BAD8-1E3281956CC2}"/>
    <w:embedBold r:id="rId10" w:fontKey="{1485269B-D2B1-4060-8B20-469FDF0FE067}"/>
    <w:embedItalic r:id="rId11" w:fontKey="{5371AA59-79DC-4888-B1CA-B6BD448C6436}"/>
    <w:embedBoldItalic r:id="rId12" w:fontKey="{58F4279E-1736-4BBB-9303-3A20852CA0F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45B14C2E-69C2-4612-BE47-84F9823E7A5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A75588" w14:textId="481CD956" w:rsidR="00986198" w:rsidRDefault="00E43574" w:rsidP="00986198">
    <w:pPr>
      <w:pStyle w:val="Footer"/>
    </w:pPr>
    <w:r w:rsidRPr="000749C5">
      <w:rPr>
        <w:lang w:val="en-US" w:eastAsia="zh-CN"/>
      </w:rPr>
      <w:drawing>
        <wp:anchor distT="0" distB="0" distL="114300" distR="114300" simplePos="0" relativeHeight="251661312" behindDoc="1" locked="1" layoutInCell="1" allowOverlap="1" wp14:anchorId="065EA3BE" wp14:editId="77BC63B9">
          <wp:simplePos x="0" y="0"/>
          <wp:positionH relativeFrom="page">
            <wp:posOffset>-62230</wp:posOffset>
          </wp:positionH>
          <wp:positionV relativeFrom="bottomMargin">
            <wp:posOffset>-593090</wp:posOffset>
          </wp:positionV>
          <wp:extent cx="7808595" cy="1122045"/>
          <wp:effectExtent l="0" t="0" r="1905" b="1905"/>
          <wp:wrapNone/>
          <wp:docPr id="43" name="Picture 4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749C5">
      <w:rPr>
        <w:lang w:val="id"/>
      </w:rPr>
      <w:t xml:space="preserve">Halaman </w:t>
    </w:r>
    <w:r w:rsidRPr="000749C5">
      <w:fldChar w:fldCharType="begin"/>
    </w:r>
    <w:r w:rsidRPr="000749C5">
      <w:rPr>
        <w:lang w:val="id"/>
      </w:rPr>
      <w:instrText xml:space="preserve"> PAGE   \* MERGEFORMAT </w:instrText>
    </w:r>
    <w:r w:rsidRPr="000749C5">
      <w:fldChar w:fldCharType="separate"/>
    </w:r>
    <w:r w:rsidR="008A36C6">
      <w:rPr>
        <w:lang w:val="id"/>
      </w:rPr>
      <w:t>15</w:t>
    </w:r>
    <w:r w:rsidRPr="000749C5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2026A" w14:textId="77777777" w:rsidR="00EC34F7" w:rsidRDefault="00E43574" w:rsidP="00EC34F7">
    <w:pPr>
      <w:pStyle w:val="Footerfrontpage"/>
    </w:pPr>
    <w:r>
      <w:rPr>
        <w:noProof/>
        <w:lang w:val="en-US" w:eastAsia="zh-CN"/>
      </w:rPr>
      <w:drawing>
        <wp:inline distT="0" distB="0" distL="0" distR="0" wp14:anchorId="66FEFD94" wp14:editId="1A60E9A5">
          <wp:extent cx="1260000" cy="624393"/>
          <wp:effectExtent l="0" t="0" r="0" b="4445"/>
          <wp:docPr id="20" name="Picture 20" descr="Logo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Logo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lang w:val="id"/>
      </w:rPr>
      <w:tab/>
    </w:r>
    <w:r>
      <w:rPr>
        <w:lang w:val="id"/>
      </w:rPr>
      <w:tab/>
    </w:r>
    <w:r>
      <w:rPr>
        <w:lang w:val="id"/>
      </w:rPr>
      <w:tab/>
    </w:r>
    <w:r>
      <w:rPr>
        <w:lang w:val="id"/>
      </w:rPr>
      <w:tab/>
    </w:r>
    <w:r>
      <w:rPr>
        <w:lang w:val="id"/>
      </w:rPr>
      <w:tab/>
    </w:r>
    <w:r>
      <w:rPr>
        <w:lang w:val="id"/>
      </w:rPr>
      <w:tab/>
    </w:r>
    <w:r>
      <w:rPr>
        <w:lang w:val="id"/>
      </w:rPr>
      <w:tab/>
    </w:r>
    <w:r>
      <w:rPr>
        <w:lang w:val="id"/>
      </w:rPr>
      <w:tab/>
      <w:t xml:space="preserve"> ndis.gov.au</w:t>
    </w:r>
  </w:p>
  <w:p w14:paraId="35C385C8" w14:textId="77777777" w:rsidR="00EC34F7" w:rsidRPr="00BE3FC7" w:rsidRDefault="00E43574" w:rsidP="00EC34F7">
    <w:pPr>
      <w:pStyle w:val="Tablespacerrow"/>
    </w:pPr>
    <w:r>
      <w:br/>
    </w:r>
  </w:p>
  <w:p w14:paraId="28F02B5D" w14:textId="77777777" w:rsidR="00384C4C" w:rsidRPr="00C36784" w:rsidRDefault="00384C4C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79D1B" w14:textId="77777777" w:rsidR="00384C4C" w:rsidRPr="001A07DF" w:rsidRDefault="00E43574" w:rsidP="000749C5">
    <w:pPr>
      <w:pStyle w:val="Footer"/>
    </w:pPr>
    <w:r w:rsidRPr="00AD2EFB">
      <w:rPr>
        <w:rStyle w:val="IntenseEmphasis1"/>
        <w:lang w:val="id"/>
      </w:rPr>
      <w:t>ndis.gov.au</w:t>
    </w:r>
    <w:r w:rsidRPr="00AD2EFB">
      <w:rPr>
        <w:rStyle w:val="IntenseEmphasis1"/>
        <w:lang w:val="id"/>
      </w:rPr>
      <w:tab/>
    </w:r>
    <w:sdt>
      <w:sdtPr>
        <w:alias w:val="Title"/>
        <w:id w:val="1836596430"/>
        <w:placeholder>
          <w:docPart w:val="C8AF070C59DD47158C2925BD077AA994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>
          <w:t>The early childhood approach</w:t>
        </w:r>
      </w:sdtContent>
    </w:sdt>
    <w:r>
      <w:rPr>
        <w:lang w:val="id"/>
      </w:rPr>
      <w:t xml:space="preserve"> | </w:t>
    </w:r>
    <w:sdt>
      <w:sdtPr>
        <w:id w:val="321846472"/>
        <w:placeholder>
          <w:docPart w:val="BE51B5D9AB5C4231932CB682F98F9C56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EndPr/>
      <w:sdtContent>
        <w:r w:rsidRPr="003C132E">
          <w:rPr>
            <w:rStyle w:val="PlaceholderText"/>
            <w:lang w:val="id"/>
          </w:rPr>
          <w:t>Click or tap to enter a date.</w:t>
        </w:r>
      </w:sdtContent>
    </w:sdt>
    <w:r w:rsidRPr="00AD2EFB">
      <w:rPr>
        <w:rStyle w:val="IntenseEmphasis1"/>
        <w:lang w:val="id"/>
      </w:rPr>
      <w:tab/>
    </w:r>
    <w:sdt>
      <w:sdtPr>
        <w:id w:val="1061998679"/>
        <w:docPartObj>
          <w:docPartGallery w:val="Page Numbers (Bottom of Page)"/>
          <w:docPartUnique/>
        </w:docPartObj>
      </w:sdtPr>
      <w:sdtEndPr/>
      <w:sdtContent>
        <w:r w:rsidRPr="001A07DF">
          <w:rPr>
            <w:lang w:val="id"/>
          </w:rPr>
          <w:t xml:space="preserve">Halaman </w:t>
        </w:r>
        <w:r w:rsidRPr="001A07DF">
          <w:fldChar w:fldCharType="begin"/>
        </w:r>
        <w:r w:rsidRPr="001A07DF">
          <w:rPr>
            <w:lang w:val="id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lang w:val="id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E1E9C1" w14:textId="77777777" w:rsidR="00C65783" w:rsidRDefault="00E43574" w:rsidP="00C65783">
    <w:pPr>
      <w:rPr>
        <w:lang w:val="en-US"/>
      </w:rPr>
    </w:pPr>
    <w:r>
      <w:rPr>
        <w:noProof/>
        <w:lang w:val="en-US" w:eastAsia="zh-CN"/>
      </w:rPr>
      <w:drawing>
        <wp:inline distT="0" distB="0" distL="0" distR="0" wp14:anchorId="38AE2095" wp14:editId="6EC49A8D">
          <wp:extent cx="1620000" cy="919733"/>
          <wp:effectExtent l="0" t="0" r="0" b="0"/>
          <wp:docPr id="7" name="Picture 7" descr="Logo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Logo NDIS.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33D184F4" w14:textId="77777777" w:rsidR="00CB3B8E" w:rsidRDefault="00CB3B8E" w:rsidP="00CB3B8E"/>
  <w:p w14:paraId="07E65771" w14:textId="77777777" w:rsidR="00C65783" w:rsidRPr="00CB3B8E" w:rsidRDefault="00E43574" w:rsidP="00CB3B8E">
    <w:pPr>
      <w:pStyle w:val="Backpagetext"/>
    </w:pPr>
    <w:r w:rsidRPr="00CB3B8E">
      <w:rPr>
        <w:lang w:val="id"/>
      </w:rPr>
      <w:t>ndis.gov.au</w:t>
    </w:r>
  </w:p>
  <w:p w14:paraId="2AB53284" w14:textId="77777777" w:rsidR="00C65783" w:rsidRDefault="00C65783" w:rsidP="00CB3B8E">
    <w:pPr>
      <w:pStyle w:val="Backpagetext"/>
    </w:pPr>
  </w:p>
  <w:p w14:paraId="045FA8BB" w14:textId="77777777" w:rsidR="00CB3B8E" w:rsidRPr="00C65783" w:rsidRDefault="00CB3B8E" w:rsidP="00CB3B8E">
    <w:pPr>
      <w:pStyle w:val="Backpagetext"/>
    </w:pPr>
  </w:p>
  <w:p w14:paraId="64D8B8F1" w14:textId="79EF3E0E" w:rsidR="00384C4C" w:rsidRPr="00A622C4" w:rsidRDefault="00E43574" w:rsidP="00CB3B8E">
    <w:pPr>
      <w:pStyle w:val="ProductCode"/>
      <w:rPr>
        <w:lang w:val="en-AU"/>
      </w:rPr>
    </w:pPr>
    <w:r w:rsidRPr="00CB3B8E">
      <w:rPr>
        <w:lang w:val="id"/>
      </w:rPr>
      <w:t xml:space="preserve">DA0616 – </w:t>
    </w:r>
    <w:r w:rsidR="00150C2E">
      <w:rPr>
        <w:lang w:val="en-AU"/>
      </w:rPr>
      <w:t>Help for child under 7 years old</w:t>
    </w:r>
    <w:r w:rsidRPr="00CB3B8E">
      <w:rPr>
        <w:lang w:val="id"/>
      </w:rPr>
      <w:t xml:space="preserve"> – April 2022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F13447" w14:textId="77777777" w:rsidR="00F16310" w:rsidRDefault="00F16310">
      <w:pPr>
        <w:spacing w:before="0" w:after="0" w:line="240" w:lineRule="auto"/>
      </w:pPr>
      <w:r>
        <w:separator/>
      </w:r>
    </w:p>
  </w:footnote>
  <w:footnote w:type="continuationSeparator" w:id="0">
    <w:p w14:paraId="166C8A4B" w14:textId="77777777" w:rsidR="00F16310" w:rsidRDefault="00F16310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5E41F6" w14:textId="77777777" w:rsidR="00384C4C" w:rsidRDefault="00E43574">
    <w:pPr>
      <w:pStyle w:val="Header"/>
    </w:pPr>
    <w:r>
      <w:rPr>
        <w:lang w:val="en-US" w:eastAsia="zh-CN"/>
      </w:rPr>
      <w:drawing>
        <wp:anchor distT="0" distB="0" distL="114300" distR="114300" simplePos="0" relativeHeight="251658240" behindDoc="1" locked="0" layoutInCell="1" allowOverlap="1" wp14:anchorId="114A96C9" wp14:editId="75876A1E">
          <wp:simplePos x="0" y="0"/>
          <wp:positionH relativeFrom="margin">
            <wp:posOffset>-1034716</wp:posOffset>
          </wp:positionH>
          <wp:positionV relativeFrom="margin">
            <wp:posOffset>-746349</wp:posOffset>
          </wp:positionV>
          <wp:extent cx="7775575" cy="10907742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0403849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575" cy="109077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1B833" w14:textId="77777777" w:rsidR="00384C4C" w:rsidRPr="00C65783" w:rsidRDefault="00E43574" w:rsidP="00C65783">
    <w:pPr>
      <w:pStyle w:val="Header"/>
    </w:pPr>
    <w:r>
      <w:rPr>
        <w:lang w:val="en-US" w:eastAsia="zh-CN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D552B6E" wp14:editId="176FD795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2049" alt="&quot;&quot;" style="width:612.3pt;height:850.4pt;margin-top:-17.75pt;margin-left:-8.4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6192" fillcolor="#6b297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F84453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E3CB45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6BA426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386090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00A3E6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26A825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CB6ED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DA7A6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E1EE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3E06B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0301BE"/>
    <w:multiLevelType w:val="hybridMultilevel"/>
    <w:tmpl w:val="09B60D16"/>
    <w:lvl w:ilvl="0" w:tplc="E3AA8C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84BF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6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E84A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D2E2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1C266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A2D9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8E19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B610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5A12AED"/>
    <w:multiLevelType w:val="hybridMultilevel"/>
    <w:tmpl w:val="0614A24E"/>
    <w:lvl w:ilvl="0" w:tplc="F58ED6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684A6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D4293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501F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7D8E1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1666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08B3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E4EB5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AAA2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E959A6"/>
    <w:multiLevelType w:val="hybridMultilevel"/>
    <w:tmpl w:val="04EC2E14"/>
    <w:lvl w:ilvl="0" w:tplc="3F1C7F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B9EF3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8842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88EA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70A4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9AA8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2226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2A99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DC95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9FC42F5"/>
    <w:multiLevelType w:val="hybridMultilevel"/>
    <w:tmpl w:val="F1EEC7D8"/>
    <w:lvl w:ilvl="0" w:tplc="3D6CE9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44858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B5C5F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9C410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E6B9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4C45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3805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589B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5125A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BB5403D"/>
    <w:multiLevelType w:val="hybridMultilevel"/>
    <w:tmpl w:val="36E44BE4"/>
    <w:lvl w:ilvl="0" w:tplc="3618842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53C4DF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A2A8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DE88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2839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0293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D44A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FA4CF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00FC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8C0E70"/>
    <w:multiLevelType w:val="hybridMultilevel"/>
    <w:tmpl w:val="5EC640A2"/>
    <w:lvl w:ilvl="0" w:tplc="05D61C8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EFCC13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FC424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0023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72EB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F827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1822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F20F9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F437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6A74BA2"/>
    <w:multiLevelType w:val="hybridMultilevel"/>
    <w:tmpl w:val="305480C0"/>
    <w:lvl w:ilvl="0" w:tplc="EA68504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4E40531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1A32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4068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9A1D7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34EC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2C9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4C58C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E0EB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86562B"/>
    <w:multiLevelType w:val="hybridMultilevel"/>
    <w:tmpl w:val="13ACFA3C"/>
    <w:lvl w:ilvl="0" w:tplc="DF488E60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8FAC5A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25CB9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5272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6E62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398C0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D4F0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66BD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F0E3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04653A8"/>
    <w:multiLevelType w:val="hybridMultilevel"/>
    <w:tmpl w:val="41DE5A88"/>
    <w:lvl w:ilvl="0" w:tplc="0EBCC3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DA85B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505E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D8A1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AAE6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7B0BF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1474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9286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4278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586E5F"/>
    <w:multiLevelType w:val="hybridMultilevel"/>
    <w:tmpl w:val="29DE8C3A"/>
    <w:lvl w:ilvl="0" w:tplc="1F44F4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CCC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2284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702F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2EDA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A4BF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D2B2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326C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8184A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1" w15:restartNumberingAfterBreak="0">
    <w:nsid w:val="2C091B55"/>
    <w:multiLevelType w:val="hybridMultilevel"/>
    <w:tmpl w:val="5FF6BE72"/>
    <w:lvl w:ilvl="0" w:tplc="70DC1F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A067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80012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7004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76AD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1C76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169C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C6F1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2634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C167A3F"/>
    <w:multiLevelType w:val="hybridMultilevel"/>
    <w:tmpl w:val="27A8ACE6"/>
    <w:lvl w:ilvl="0" w:tplc="501A77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427E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8A3D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6C80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2008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0E41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10E3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56696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CEC4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F660E48"/>
    <w:multiLevelType w:val="hybridMultilevel"/>
    <w:tmpl w:val="0E02BF52"/>
    <w:lvl w:ilvl="0" w:tplc="97CE31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5BC7D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CC09C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E847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15440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BA91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C0B1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2C5C5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F101B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27C6F40"/>
    <w:multiLevelType w:val="hybridMultilevel"/>
    <w:tmpl w:val="73C81ABE"/>
    <w:lvl w:ilvl="0" w:tplc="D69EFD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00C2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BC83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EAA0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C429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6260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AA4B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1866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E2C6A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4705FC6"/>
    <w:multiLevelType w:val="hybridMultilevel"/>
    <w:tmpl w:val="EC22707E"/>
    <w:lvl w:ilvl="0" w:tplc="B4EE99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80D5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A0CF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E875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1AB4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A479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16F5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B665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74BA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023678"/>
    <w:multiLevelType w:val="hybridMultilevel"/>
    <w:tmpl w:val="CE1EF950"/>
    <w:lvl w:ilvl="0" w:tplc="44FA89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6EFDE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E607A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87410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B8E9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B4C38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06A1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F848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FE64F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88B67BD"/>
    <w:multiLevelType w:val="hybridMultilevel"/>
    <w:tmpl w:val="F3324496"/>
    <w:lvl w:ilvl="0" w:tplc="35D0BD4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E904F7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49AF7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DC1D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22F4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3CAFC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3AFA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28F4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8CA9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9B63D78"/>
    <w:multiLevelType w:val="hybridMultilevel"/>
    <w:tmpl w:val="EF0ADDE4"/>
    <w:lvl w:ilvl="0" w:tplc="8B4C4F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B38DA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8A8F9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6A2D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56E2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6202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5E13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B021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95254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2757DC"/>
    <w:multiLevelType w:val="hybridMultilevel"/>
    <w:tmpl w:val="A6E8A5A0"/>
    <w:lvl w:ilvl="0" w:tplc="DB3E5E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EAE0E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E3089F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72A3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7C64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E02E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5099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98F6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C008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3705996"/>
    <w:multiLevelType w:val="hybridMultilevel"/>
    <w:tmpl w:val="19FACBBE"/>
    <w:lvl w:ilvl="0" w:tplc="A20E64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37EB8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E061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6804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D254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D8857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1D069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982F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FEC0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5785D34"/>
    <w:multiLevelType w:val="hybridMultilevel"/>
    <w:tmpl w:val="AF9458EE"/>
    <w:lvl w:ilvl="0" w:tplc="245678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0BE88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3721E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D926C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B231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A23E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A4BD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8A496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85287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8B04E2A"/>
    <w:multiLevelType w:val="hybridMultilevel"/>
    <w:tmpl w:val="F27647FA"/>
    <w:lvl w:ilvl="0" w:tplc="7A86EBAA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6AEC78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2A1C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FE61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3264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62E2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E8BD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4A86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2812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9864CD7"/>
    <w:multiLevelType w:val="hybridMultilevel"/>
    <w:tmpl w:val="D7E88DBE"/>
    <w:lvl w:ilvl="0" w:tplc="1C8A4B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3E28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2C2A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5050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A826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7B258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5020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34B8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5612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A3D3CEF"/>
    <w:multiLevelType w:val="hybridMultilevel"/>
    <w:tmpl w:val="9A18225E"/>
    <w:lvl w:ilvl="0" w:tplc="633A32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6827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1B892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2CA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B295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9A83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ED3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FE93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8084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AF25942"/>
    <w:multiLevelType w:val="hybridMultilevel"/>
    <w:tmpl w:val="E1CE4300"/>
    <w:lvl w:ilvl="0" w:tplc="B6C4F5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AD47B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1E452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C808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166F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D304B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8ADD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20BF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6E013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BF37302"/>
    <w:multiLevelType w:val="hybridMultilevel"/>
    <w:tmpl w:val="D8EA111A"/>
    <w:lvl w:ilvl="0" w:tplc="BF800C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5B45C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DEE5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7B442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1A1D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E3863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FE01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FEF2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CE44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044064A"/>
    <w:multiLevelType w:val="hybridMultilevel"/>
    <w:tmpl w:val="D6200C60"/>
    <w:lvl w:ilvl="0" w:tplc="156AC41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285CDC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F44E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7CF5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F68B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166B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4C26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1606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32AA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4883249"/>
    <w:multiLevelType w:val="hybridMultilevel"/>
    <w:tmpl w:val="B52A9AAE"/>
    <w:lvl w:ilvl="0" w:tplc="4ED6BA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EC8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F70AA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C42C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4C04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44498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74BF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4A91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C60A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4DA72B4"/>
    <w:multiLevelType w:val="hybridMultilevel"/>
    <w:tmpl w:val="58FE7A62"/>
    <w:lvl w:ilvl="0" w:tplc="902EC1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3A3B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D4365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52D8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DCE4A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10CD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8DC25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10842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8D8C0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55D15E9"/>
    <w:multiLevelType w:val="hybridMultilevel"/>
    <w:tmpl w:val="680059AC"/>
    <w:lvl w:ilvl="0" w:tplc="6C9E685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5D52A7B0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8D742128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4CDC108C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EFAF1EE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C376080C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6BA1E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9A9E2448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25B86C7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1" w15:restartNumberingAfterBreak="0">
    <w:nsid w:val="650371D6"/>
    <w:multiLevelType w:val="hybridMultilevel"/>
    <w:tmpl w:val="D47C3F98"/>
    <w:lvl w:ilvl="0" w:tplc="1C46235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13807F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065F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820F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1D681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8087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1A1D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642E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1041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7B02960"/>
    <w:multiLevelType w:val="hybridMultilevel"/>
    <w:tmpl w:val="E9308CDC"/>
    <w:lvl w:ilvl="0" w:tplc="D76CF36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457645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763E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5415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746F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5C6F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123F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18DB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920D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4328C8"/>
    <w:multiLevelType w:val="hybridMultilevel"/>
    <w:tmpl w:val="90C8C9F6"/>
    <w:lvl w:ilvl="0" w:tplc="48542174">
      <w:start w:val="1"/>
      <w:numFmt w:val="decimal"/>
      <w:lvlText w:val="%1."/>
      <w:lvlJc w:val="left"/>
      <w:pPr>
        <w:ind w:left="720" w:hanging="360"/>
      </w:pPr>
    </w:lvl>
    <w:lvl w:ilvl="1" w:tplc="D16CBD7E" w:tentative="1">
      <w:start w:val="1"/>
      <w:numFmt w:val="lowerLetter"/>
      <w:lvlText w:val="%2."/>
      <w:lvlJc w:val="left"/>
      <w:pPr>
        <w:ind w:left="1440" w:hanging="360"/>
      </w:pPr>
    </w:lvl>
    <w:lvl w:ilvl="2" w:tplc="3C6A07AC" w:tentative="1">
      <w:start w:val="1"/>
      <w:numFmt w:val="lowerRoman"/>
      <w:lvlText w:val="%3."/>
      <w:lvlJc w:val="right"/>
      <w:pPr>
        <w:ind w:left="2160" w:hanging="180"/>
      </w:pPr>
    </w:lvl>
    <w:lvl w:ilvl="3" w:tplc="93DE3D64" w:tentative="1">
      <w:start w:val="1"/>
      <w:numFmt w:val="decimal"/>
      <w:lvlText w:val="%4."/>
      <w:lvlJc w:val="left"/>
      <w:pPr>
        <w:ind w:left="2880" w:hanging="360"/>
      </w:pPr>
    </w:lvl>
    <w:lvl w:ilvl="4" w:tplc="849A6EE2" w:tentative="1">
      <w:start w:val="1"/>
      <w:numFmt w:val="lowerLetter"/>
      <w:lvlText w:val="%5."/>
      <w:lvlJc w:val="left"/>
      <w:pPr>
        <w:ind w:left="3600" w:hanging="360"/>
      </w:pPr>
    </w:lvl>
    <w:lvl w:ilvl="5" w:tplc="320204B8" w:tentative="1">
      <w:start w:val="1"/>
      <w:numFmt w:val="lowerRoman"/>
      <w:lvlText w:val="%6."/>
      <w:lvlJc w:val="right"/>
      <w:pPr>
        <w:ind w:left="4320" w:hanging="180"/>
      </w:pPr>
    </w:lvl>
    <w:lvl w:ilvl="6" w:tplc="5EAA11DA" w:tentative="1">
      <w:start w:val="1"/>
      <w:numFmt w:val="decimal"/>
      <w:lvlText w:val="%7."/>
      <w:lvlJc w:val="left"/>
      <w:pPr>
        <w:ind w:left="5040" w:hanging="360"/>
      </w:pPr>
    </w:lvl>
    <w:lvl w:ilvl="7" w:tplc="2A7E6F00" w:tentative="1">
      <w:start w:val="1"/>
      <w:numFmt w:val="lowerLetter"/>
      <w:lvlText w:val="%8."/>
      <w:lvlJc w:val="left"/>
      <w:pPr>
        <w:ind w:left="5760" w:hanging="360"/>
      </w:pPr>
    </w:lvl>
    <w:lvl w:ilvl="8" w:tplc="CDCC8C1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173255A"/>
    <w:multiLevelType w:val="hybridMultilevel"/>
    <w:tmpl w:val="AC001DE4"/>
    <w:lvl w:ilvl="0" w:tplc="0EC88692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32DEDD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E2B7B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9EFC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0011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D21C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7E9A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44CF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C09C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6B251A"/>
    <w:multiLevelType w:val="hybridMultilevel"/>
    <w:tmpl w:val="077EED54"/>
    <w:lvl w:ilvl="0" w:tplc="28801C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C66F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6250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00AD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22A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9445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F686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9643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8642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AE920AE"/>
    <w:multiLevelType w:val="hybridMultilevel"/>
    <w:tmpl w:val="745C75A0"/>
    <w:lvl w:ilvl="0" w:tplc="6DF6D4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79A03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DEA7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1C9D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BC7E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744B2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66E2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94A9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0656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042361"/>
    <w:multiLevelType w:val="hybridMultilevel"/>
    <w:tmpl w:val="934C5B7A"/>
    <w:lvl w:ilvl="0" w:tplc="AF18A03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E904C3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8A01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4EED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2C54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3A3D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1008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844A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CEFD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7771976">
    <w:abstractNumId w:val="20"/>
    <w:lvlOverride w:ilvl="0">
      <w:lvl w:ilvl="0">
        <w:start w:val="1"/>
        <w:numFmt w:val="decimal"/>
        <w:lvlText w:val="%1."/>
        <w:lvlJc w:val="left"/>
        <w:pPr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ind w:left="1702" w:hanging="567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851" w:hanging="851"/>
        </w:pPr>
        <w:rPr>
          <w:rFonts w:hint="default"/>
        </w:rPr>
      </w:lvl>
    </w:lvlOverride>
    <w:lvlOverride w:ilvl="3">
      <w:lvl w:ilvl="3">
        <w:start w:val="1"/>
        <w:numFmt w:val="decimal"/>
        <w:lvlText w:val="(%4)"/>
        <w:lvlJc w:val="left"/>
        <w:pPr>
          <w:ind w:left="216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(%5)"/>
        <w:lvlJc w:val="left"/>
        <w:pPr>
          <w:ind w:left="252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2880" w:hanging="36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32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360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3960" w:hanging="360"/>
        </w:pPr>
        <w:rPr>
          <w:rFonts w:hint="default"/>
        </w:rPr>
      </w:lvl>
    </w:lvlOverride>
  </w:num>
  <w:num w:numId="2" w16cid:durableId="1434205997">
    <w:abstractNumId w:val="20"/>
  </w:num>
  <w:num w:numId="3" w16cid:durableId="630552311">
    <w:abstractNumId w:val="25"/>
  </w:num>
  <w:num w:numId="4" w16cid:durableId="689256260">
    <w:abstractNumId w:val="31"/>
  </w:num>
  <w:num w:numId="5" w16cid:durableId="950362119">
    <w:abstractNumId w:val="33"/>
  </w:num>
  <w:num w:numId="6" w16cid:durableId="582422303">
    <w:abstractNumId w:val="13"/>
  </w:num>
  <w:num w:numId="7" w16cid:durableId="1485506421">
    <w:abstractNumId w:val="12"/>
  </w:num>
  <w:num w:numId="8" w16cid:durableId="2117434794">
    <w:abstractNumId w:val="38"/>
  </w:num>
  <w:num w:numId="9" w16cid:durableId="756025571">
    <w:abstractNumId w:val="35"/>
  </w:num>
  <w:num w:numId="10" w16cid:durableId="1803496248">
    <w:abstractNumId w:val="26"/>
  </w:num>
  <w:num w:numId="11" w16cid:durableId="1261186682">
    <w:abstractNumId w:val="34"/>
  </w:num>
  <w:num w:numId="12" w16cid:durableId="2043287855">
    <w:abstractNumId w:val="29"/>
  </w:num>
  <w:num w:numId="13" w16cid:durableId="999961069">
    <w:abstractNumId w:val="24"/>
  </w:num>
  <w:num w:numId="14" w16cid:durableId="485323733">
    <w:abstractNumId w:val="36"/>
  </w:num>
  <w:num w:numId="15" w16cid:durableId="186219908">
    <w:abstractNumId w:val="39"/>
  </w:num>
  <w:num w:numId="16" w16cid:durableId="1851874178">
    <w:abstractNumId w:val="18"/>
  </w:num>
  <w:num w:numId="17" w16cid:durableId="1644382595">
    <w:abstractNumId w:val="40"/>
  </w:num>
  <w:num w:numId="18" w16cid:durableId="957223365">
    <w:abstractNumId w:val="9"/>
  </w:num>
  <w:num w:numId="19" w16cid:durableId="162089503">
    <w:abstractNumId w:val="7"/>
  </w:num>
  <w:num w:numId="20" w16cid:durableId="1873567061">
    <w:abstractNumId w:val="6"/>
  </w:num>
  <w:num w:numId="21" w16cid:durableId="1082872860">
    <w:abstractNumId w:val="5"/>
  </w:num>
  <w:num w:numId="22" w16cid:durableId="236745415">
    <w:abstractNumId w:val="4"/>
  </w:num>
  <w:num w:numId="23" w16cid:durableId="972445383">
    <w:abstractNumId w:val="8"/>
  </w:num>
  <w:num w:numId="24" w16cid:durableId="920215863">
    <w:abstractNumId w:val="3"/>
  </w:num>
  <w:num w:numId="25" w16cid:durableId="359278371">
    <w:abstractNumId w:val="2"/>
  </w:num>
  <w:num w:numId="26" w16cid:durableId="1435828297">
    <w:abstractNumId w:val="1"/>
  </w:num>
  <w:num w:numId="27" w16cid:durableId="772896916">
    <w:abstractNumId w:val="0"/>
  </w:num>
  <w:num w:numId="28" w16cid:durableId="500239575">
    <w:abstractNumId w:val="28"/>
  </w:num>
  <w:num w:numId="29" w16cid:durableId="1504733997">
    <w:abstractNumId w:val="43"/>
  </w:num>
  <w:num w:numId="30" w16cid:durableId="1580745404">
    <w:abstractNumId w:val="22"/>
  </w:num>
  <w:num w:numId="31" w16cid:durableId="249242488">
    <w:abstractNumId w:val="21"/>
  </w:num>
  <w:num w:numId="32" w16cid:durableId="1647854085">
    <w:abstractNumId w:val="30"/>
  </w:num>
  <w:num w:numId="33" w16cid:durableId="908345376">
    <w:abstractNumId w:val="46"/>
  </w:num>
  <w:num w:numId="34" w16cid:durableId="1279950313">
    <w:abstractNumId w:val="10"/>
  </w:num>
  <w:num w:numId="35" w16cid:durableId="1732997365">
    <w:abstractNumId w:val="15"/>
  </w:num>
  <w:num w:numId="36" w16cid:durableId="2078895502">
    <w:abstractNumId w:val="44"/>
  </w:num>
  <w:num w:numId="37" w16cid:durableId="1362049869">
    <w:abstractNumId w:val="14"/>
  </w:num>
  <w:num w:numId="38" w16cid:durableId="1498686900">
    <w:abstractNumId w:val="42"/>
  </w:num>
  <w:num w:numId="39" w16cid:durableId="479929455">
    <w:abstractNumId w:val="47"/>
  </w:num>
  <w:num w:numId="40" w16cid:durableId="1074207477">
    <w:abstractNumId w:val="37"/>
  </w:num>
  <w:num w:numId="41" w16cid:durableId="1100642483">
    <w:abstractNumId w:val="17"/>
  </w:num>
  <w:num w:numId="42" w16cid:durableId="1723098039">
    <w:abstractNumId w:val="27"/>
  </w:num>
  <w:num w:numId="43" w16cid:durableId="1369603988">
    <w:abstractNumId w:val="45"/>
  </w:num>
  <w:num w:numId="44" w16cid:durableId="1649704392">
    <w:abstractNumId w:val="16"/>
  </w:num>
  <w:num w:numId="45" w16cid:durableId="675499233">
    <w:abstractNumId w:val="16"/>
  </w:num>
  <w:num w:numId="46" w16cid:durableId="361592486">
    <w:abstractNumId w:val="41"/>
  </w:num>
  <w:num w:numId="47" w16cid:durableId="216549729">
    <w:abstractNumId w:val="19"/>
  </w:num>
  <w:num w:numId="48" w16cid:durableId="2145851674">
    <w:abstractNumId w:val="11"/>
  </w:num>
  <w:num w:numId="49" w16cid:durableId="2085256111">
    <w:abstractNumId w:val="32"/>
  </w:num>
  <w:num w:numId="50" w16cid:durableId="704326490">
    <w:abstractNumId w:val="2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BA33D3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31A3"/>
    <w:rsid w:val="000132BF"/>
    <w:rsid w:val="00013C0A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F06"/>
    <w:rsid w:val="000236B5"/>
    <w:rsid w:val="00025085"/>
    <w:rsid w:val="00026D9B"/>
    <w:rsid w:val="00026E8E"/>
    <w:rsid w:val="000275CF"/>
    <w:rsid w:val="000276DA"/>
    <w:rsid w:val="0003212C"/>
    <w:rsid w:val="000326CA"/>
    <w:rsid w:val="00032C87"/>
    <w:rsid w:val="00033014"/>
    <w:rsid w:val="00034C79"/>
    <w:rsid w:val="00035CE8"/>
    <w:rsid w:val="00035D95"/>
    <w:rsid w:val="00036E23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5049B"/>
    <w:rsid w:val="0005158E"/>
    <w:rsid w:val="00051741"/>
    <w:rsid w:val="00052332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5EB"/>
    <w:rsid w:val="0006339E"/>
    <w:rsid w:val="000638F0"/>
    <w:rsid w:val="00064806"/>
    <w:rsid w:val="00064DDA"/>
    <w:rsid w:val="00065443"/>
    <w:rsid w:val="00067033"/>
    <w:rsid w:val="00067268"/>
    <w:rsid w:val="000676E6"/>
    <w:rsid w:val="0007213A"/>
    <w:rsid w:val="00073579"/>
    <w:rsid w:val="000741EF"/>
    <w:rsid w:val="000749C5"/>
    <w:rsid w:val="00074F07"/>
    <w:rsid w:val="0007564C"/>
    <w:rsid w:val="00076426"/>
    <w:rsid w:val="000765B7"/>
    <w:rsid w:val="00076E7A"/>
    <w:rsid w:val="00076FDD"/>
    <w:rsid w:val="00077149"/>
    <w:rsid w:val="00080002"/>
    <w:rsid w:val="000802BB"/>
    <w:rsid w:val="00081281"/>
    <w:rsid w:val="00081601"/>
    <w:rsid w:val="00081C15"/>
    <w:rsid w:val="00081CF6"/>
    <w:rsid w:val="00082231"/>
    <w:rsid w:val="0008232C"/>
    <w:rsid w:val="00082456"/>
    <w:rsid w:val="00082485"/>
    <w:rsid w:val="00082754"/>
    <w:rsid w:val="00083A0D"/>
    <w:rsid w:val="00085103"/>
    <w:rsid w:val="00085203"/>
    <w:rsid w:val="00085D87"/>
    <w:rsid w:val="00086352"/>
    <w:rsid w:val="00086457"/>
    <w:rsid w:val="0008678B"/>
    <w:rsid w:val="00086E0D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7C02"/>
    <w:rsid w:val="000A0B89"/>
    <w:rsid w:val="000A12ED"/>
    <w:rsid w:val="000A1AC3"/>
    <w:rsid w:val="000A1DB3"/>
    <w:rsid w:val="000A1E49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AB2"/>
    <w:rsid w:val="000B438B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375"/>
    <w:rsid w:val="000C6865"/>
    <w:rsid w:val="000C73B6"/>
    <w:rsid w:val="000C78D3"/>
    <w:rsid w:val="000C7997"/>
    <w:rsid w:val="000C7C5A"/>
    <w:rsid w:val="000D02F3"/>
    <w:rsid w:val="000D07D6"/>
    <w:rsid w:val="000D0A69"/>
    <w:rsid w:val="000D0F07"/>
    <w:rsid w:val="000D1622"/>
    <w:rsid w:val="000D2072"/>
    <w:rsid w:val="000D2127"/>
    <w:rsid w:val="000D24DE"/>
    <w:rsid w:val="000D26AA"/>
    <w:rsid w:val="000D282A"/>
    <w:rsid w:val="000D2C19"/>
    <w:rsid w:val="000D2CA4"/>
    <w:rsid w:val="000D4A13"/>
    <w:rsid w:val="000D57A2"/>
    <w:rsid w:val="000D5D65"/>
    <w:rsid w:val="000D5DB2"/>
    <w:rsid w:val="000D7347"/>
    <w:rsid w:val="000D78AF"/>
    <w:rsid w:val="000D7998"/>
    <w:rsid w:val="000D7DE3"/>
    <w:rsid w:val="000D7F04"/>
    <w:rsid w:val="000E042D"/>
    <w:rsid w:val="000E1147"/>
    <w:rsid w:val="000E203E"/>
    <w:rsid w:val="000E3E4A"/>
    <w:rsid w:val="000E4C48"/>
    <w:rsid w:val="000E4E3C"/>
    <w:rsid w:val="000E4E4C"/>
    <w:rsid w:val="000E55B2"/>
    <w:rsid w:val="000E5E0E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B81"/>
    <w:rsid w:val="000F4FCC"/>
    <w:rsid w:val="000F52F4"/>
    <w:rsid w:val="000F6E4B"/>
    <w:rsid w:val="00100247"/>
    <w:rsid w:val="00101DC6"/>
    <w:rsid w:val="0010205D"/>
    <w:rsid w:val="00104C96"/>
    <w:rsid w:val="00104CF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4898"/>
    <w:rsid w:val="0011532A"/>
    <w:rsid w:val="00115336"/>
    <w:rsid w:val="001156E7"/>
    <w:rsid w:val="00115BCF"/>
    <w:rsid w:val="00116B28"/>
    <w:rsid w:val="001179C2"/>
    <w:rsid w:val="00117AEC"/>
    <w:rsid w:val="001207BF"/>
    <w:rsid w:val="00120A79"/>
    <w:rsid w:val="00120C33"/>
    <w:rsid w:val="00120EEC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635"/>
    <w:rsid w:val="00132D00"/>
    <w:rsid w:val="00132FC1"/>
    <w:rsid w:val="00134CC3"/>
    <w:rsid w:val="0013535A"/>
    <w:rsid w:val="00135D22"/>
    <w:rsid w:val="001362E9"/>
    <w:rsid w:val="00136333"/>
    <w:rsid w:val="00136373"/>
    <w:rsid w:val="00136C01"/>
    <w:rsid w:val="00136C22"/>
    <w:rsid w:val="00137370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7C2C"/>
    <w:rsid w:val="00150649"/>
    <w:rsid w:val="00150C2E"/>
    <w:rsid w:val="001513F4"/>
    <w:rsid w:val="00151618"/>
    <w:rsid w:val="00151817"/>
    <w:rsid w:val="00151B51"/>
    <w:rsid w:val="0015329D"/>
    <w:rsid w:val="00153E51"/>
    <w:rsid w:val="0015569B"/>
    <w:rsid w:val="001600B3"/>
    <w:rsid w:val="00160B29"/>
    <w:rsid w:val="001619E4"/>
    <w:rsid w:val="00162701"/>
    <w:rsid w:val="00164186"/>
    <w:rsid w:val="00165099"/>
    <w:rsid w:val="0016570E"/>
    <w:rsid w:val="00165863"/>
    <w:rsid w:val="00165DF8"/>
    <w:rsid w:val="00166280"/>
    <w:rsid w:val="001663A3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69AE"/>
    <w:rsid w:val="00187383"/>
    <w:rsid w:val="001875A1"/>
    <w:rsid w:val="0019031B"/>
    <w:rsid w:val="00190B04"/>
    <w:rsid w:val="00190D93"/>
    <w:rsid w:val="001913A3"/>
    <w:rsid w:val="001917D9"/>
    <w:rsid w:val="00191E79"/>
    <w:rsid w:val="00193854"/>
    <w:rsid w:val="0019560B"/>
    <w:rsid w:val="00195E2B"/>
    <w:rsid w:val="0019630A"/>
    <w:rsid w:val="0019631C"/>
    <w:rsid w:val="00197B5D"/>
    <w:rsid w:val="001A07DF"/>
    <w:rsid w:val="001A089E"/>
    <w:rsid w:val="001A20D1"/>
    <w:rsid w:val="001A2138"/>
    <w:rsid w:val="001A28B4"/>
    <w:rsid w:val="001A2E5E"/>
    <w:rsid w:val="001A2FB3"/>
    <w:rsid w:val="001A375B"/>
    <w:rsid w:val="001A4B24"/>
    <w:rsid w:val="001A4B9E"/>
    <w:rsid w:val="001A4D0F"/>
    <w:rsid w:val="001A5C7B"/>
    <w:rsid w:val="001A712D"/>
    <w:rsid w:val="001B1575"/>
    <w:rsid w:val="001B2CCF"/>
    <w:rsid w:val="001B30A8"/>
    <w:rsid w:val="001B30D8"/>
    <w:rsid w:val="001B4580"/>
    <w:rsid w:val="001B4DFE"/>
    <w:rsid w:val="001B610D"/>
    <w:rsid w:val="001B7021"/>
    <w:rsid w:val="001B7988"/>
    <w:rsid w:val="001C03A6"/>
    <w:rsid w:val="001C03B4"/>
    <w:rsid w:val="001C0AF6"/>
    <w:rsid w:val="001C0D3C"/>
    <w:rsid w:val="001C0FAF"/>
    <w:rsid w:val="001C28AC"/>
    <w:rsid w:val="001C30A1"/>
    <w:rsid w:val="001C326A"/>
    <w:rsid w:val="001C37F1"/>
    <w:rsid w:val="001C38D3"/>
    <w:rsid w:val="001C3CDE"/>
    <w:rsid w:val="001C6408"/>
    <w:rsid w:val="001C6C2E"/>
    <w:rsid w:val="001C738D"/>
    <w:rsid w:val="001D0158"/>
    <w:rsid w:val="001D0608"/>
    <w:rsid w:val="001D0846"/>
    <w:rsid w:val="001D086E"/>
    <w:rsid w:val="001D116F"/>
    <w:rsid w:val="001D2337"/>
    <w:rsid w:val="001D2758"/>
    <w:rsid w:val="001D2B7E"/>
    <w:rsid w:val="001D3FF9"/>
    <w:rsid w:val="001D41D6"/>
    <w:rsid w:val="001D47D5"/>
    <w:rsid w:val="001D5475"/>
    <w:rsid w:val="001D5B7A"/>
    <w:rsid w:val="001E0ADC"/>
    <w:rsid w:val="001E0B48"/>
    <w:rsid w:val="001E0D92"/>
    <w:rsid w:val="001E0FAE"/>
    <w:rsid w:val="001E12A1"/>
    <w:rsid w:val="001E1359"/>
    <w:rsid w:val="001E291A"/>
    <w:rsid w:val="001E29FF"/>
    <w:rsid w:val="001E3790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8D7"/>
    <w:rsid w:val="001F46AA"/>
    <w:rsid w:val="001F6A2E"/>
    <w:rsid w:val="001F7D75"/>
    <w:rsid w:val="002003AE"/>
    <w:rsid w:val="002007BC"/>
    <w:rsid w:val="00201F45"/>
    <w:rsid w:val="002021AA"/>
    <w:rsid w:val="00202A4A"/>
    <w:rsid w:val="002033EA"/>
    <w:rsid w:val="00203FDC"/>
    <w:rsid w:val="00204022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40BC"/>
    <w:rsid w:val="0022452E"/>
    <w:rsid w:val="00226311"/>
    <w:rsid w:val="00230100"/>
    <w:rsid w:val="00230213"/>
    <w:rsid w:val="00231385"/>
    <w:rsid w:val="0023217A"/>
    <w:rsid w:val="0023245A"/>
    <w:rsid w:val="00232BA5"/>
    <w:rsid w:val="00233061"/>
    <w:rsid w:val="00233F70"/>
    <w:rsid w:val="00234A9F"/>
    <w:rsid w:val="00234B6C"/>
    <w:rsid w:val="002355D4"/>
    <w:rsid w:val="00235D23"/>
    <w:rsid w:val="00236622"/>
    <w:rsid w:val="00236EC0"/>
    <w:rsid w:val="00236F23"/>
    <w:rsid w:val="002419BC"/>
    <w:rsid w:val="00241A33"/>
    <w:rsid w:val="00242F94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273"/>
    <w:rsid w:val="0025430D"/>
    <w:rsid w:val="00255E68"/>
    <w:rsid w:val="00256E86"/>
    <w:rsid w:val="00257CF8"/>
    <w:rsid w:val="002601B5"/>
    <w:rsid w:val="002605C8"/>
    <w:rsid w:val="002611B8"/>
    <w:rsid w:val="00261363"/>
    <w:rsid w:val="00261C3A"/>
    <w:rsid w:val="0026225B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2FD6"/>
    <w:rsid w:val="00273114"/>
    <w:rsid w:val="00275E53"/>
    <w:rsid w:val="0027620F"/>
    <w:rsid w:val="002763DB"/>
    <w:rsid w:val="00276A75"/>
    <w:rsid w:val="00276E27"/>
    <w:rsid w:val="0027723A"/>
    <w:rsid w:val="00280401"/>
    <w:rsid w:val="00281080"/>
    <w:rsid w:val="00281094"/>
    <w:rsid w:val="002810CB"/>
    <w:rsid w:val="00281194"/>
    <w:rsid w:val="00281643"/>
    <w:rsid w:val="00282113"/>
    <w:rsid w:val="00282503"/>
    <w:rsid w:val="002825FB"/>
    <w:rsid w:val="0028370E"/>
    <w:rsid w:val="00283D52"/>
    <w:rsid w:val="0028416F"/>
    <w:rsid w:val="00284DB2"/>
    <w:rsid w:val="00285AEA"/>
    <w:rsid w:val="00285BC5"/>
    <w:rsid w:val="0028641E"/>
    <w:rsid w:val="0028667F"/>
    <w:rsid w:val="00286AA5"/>
    <w:rsid w:val="0028749A"/>
    <w:rsid w:val="002875DD"/>
    <w:rsid w:val="00287F44"/>
    <w:rsid w:val="0029060F"/>
    <w:rsid w:val="00290F99"/>
    <w:rsid w:val="00290FDA"/>
    <w:rsid w:val="0029207F"/>
    <w:rsid w:val="002920B3"/>
    <w:rsid w:val="00294267"/>
    <w:rsid w:val="00294E65"/>
    <w:rsid w:val="00295BFF"/>
    <w:rsid w:val="00296078"/>
    <w:rsid w:val="0029625C"/>
    <w:rsid w:val="0029735F"/>
    <w:rsid w:val="00297660"/>
    <w:rsid w:val="002A02BB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E95"/>
    <w:rsid w:val="002B48B8"/>
    <w:rsid w:val="002B5FC1"/>
    <w:rsid w:val="002B78FD"/>
    <w:rsid w:val="002B7929"/>
    <w:rsid w:val="002C3091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52C"/>
    <w:rsid w:val="002D55B1"/>
    <w:rsid w:val="002D5F7E"/>
    <w:rsid w:val="002D6314"/>
    <w:rsid w:val="002D6EC8"/>
    <w:rsid w:val="002E0A8A"/>
    <w:rsid w:val="002E0C4C"/>
    <w:rsid w:val="002E100F"/>
    <w:rsid w:val="002E199D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7283"/>
    <w:rsid w:val="002F79D1"/>
    <w:rsid w:val="002F7AA8"/>
    <w:rsid w:val="00300FF6"/>
    <w:rsid w:val="00302BF8"/>
    <w:rsid w:val="00302D64"/>
    <w:rsid w:val="00302E6C"/>
    <w:rsid w:val="0030594A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794B"/>
    <w:rsid w:val="00331243"/>
    <w:rsid w:val="00331C1F"/>
    <w:rsid w:val="0033269A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A0"/>
    <w:rsid w:val="00343869"/>
    <w:rsid w:val="00343CB8"/>
    <w:rsid w:val="00344601"/>
    <w:rsid w:val="00344D04"/>
    <w:rsid w:val="00345859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67D6"/>
    <w:rsid w:val="00356A05"/>
    <w:rsid w:val="00357305"/>
    <w:rsid w:val="0035746F"/>
    <w:rsid w:val="00360317"/>
    <w:rsid w:val="003619B1"/>
    <w:rsid w:val="00362BA7"/>
    <w:rsid w:val="00362F00"/>
    <w:rsid w:val="0036372B"/>
    <w:rsid w:val="00364E77"/>
    <w:rsid w:val="00365437"/>
    <w:rsid w:val="00365F18"/>
    <w:rsid w:val="00366A3D"/>
    <w:rsid w:val="00366D0C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DE8"/>
    <w:rsid w:val="00392562"/>
    <w:rsid w:val="0039312B"/>
    <w:rsid w:val="003932E2"/>
    <w:rsid w:val="003955F4"/>
    <w:rsid w:val="0039574C"/>
    <w:rsid w:val="003962D0"/>
    <w:rsid w:val="00397314"/>
    <w:rsid w:val="00397682"/>
    <w:rsid w:val="003978EE"/>
    <w:rsid w:val="00397B11"/>
    <w:rsid w:val="00397C9A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B7A55"/>
    <w:rsid w:val="003C063F"/>
    <w:rsid w:val="003C0691"/>
    <w:rsid w:val="003C0CDC"/>
    <w:rsid w:val="003C132E"/>
    <w:rsid w:val="003C1FCE"/>
    <w:rsid w:val="003C25FD"/>
    <w:rsid w:val="003C3145"/>
    <w:rsid w:val="003C3CA2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1D6"/>
    <w:rsid w:val="003D6622"/>
    <w:rsid w:val="003D7355"/>
    <w:rsid w:val="003E0E59"/>
    <w:rsid w:val="003E1DAD"/>
    <w:rsid w:val="003E37CC"/>
    <w:rsid w:val="003E3989"/>
    <w:rsid w:val="003E3DB0"/>
    <w:rsid w:val="003E4FFB"/>
    <w:rsid w:val="003E6416"/>
    <w:rsid w:val="003F12F9"/>
    <w:rsid w:val="003F1C1D"/>
    <w:rsid w:val="003F1D62"/>
    <w:rsid w:val="003F204C"/>
    <w:rsid w:val="003F24C7"/>
    <w:rsid w:val="003F2984"/>
    <w:rsid w:val="003F3AEC"/>
    <w:rsid w:val="003F426C"/>
    <w:rsid w:val="003F437C"/>
    <w:rsid w:val="003F4F1E"/>
    <w:rsid w:val="003F5ED6"/>
    <w:rsid w:val="004008C7"/>
    <w:rsid w:val="004019A6"/>
    <w:rsid w:val="00401BD0"/>
    <w:rsid w:val="0040210F"/>
    <w:rsid w:val="004027C9"/>
    <w:rsid w:val="004029A2"/>
    <w:rsid w:val="004047B9"/>
    <w:rsid w:val="0040525D"/>
    <w:rsid w:val="004052C5"/>
    <w:rsid w:val="00406799"/>
    <w:rsid w:val="004077C4"/>
    <w:rsid w:val="0041265F"/>
    <w:rsid w:val="00412774"/>
    <w:rsid w:val="00412B90"/>
    <w:rsid w:val="004139D8"/>
    <w:rsid w:val="00413CD9"/>
    <w:rsid w:val="00415C29"/>
    <w:rsid w:val="004161AC"/>
    <w:rsid w:val="004161B0"/>
    <w:rsid w:val="004163DD"/>
    <w:rsid w:val="004167DD"/>
    <w:rsid w:val="004200D8"/>
    <w:rsid w:val="00421FCB"/>
    <w:rsid w:val="00422D96"/>
    <w:rsid w:val="00422F20"/>
    <w:rsid w:val="00425227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4021C"/>
    <w:rsid w:val="004408DA"/>
    <w:rsid w:val="00440DA1"/>
    <w:rsid w:val="00441B81"/>
    <w:rsid w:val="004428D8"/>
    <w:rsid w:val="00442C08"/>
    <w:rsid w:val="00442F81"/>
    <w:rsid w:val="00443E4B"/>
    <w:rsid w:val="00443F68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CDB"/>
    <w:rsid w:val="0046140A"/>
    <w:rsid w:val="00461B6A"/>
    <w:rsid w:val="00462395"/>
    <w:rsid w:val="00463323"/>
    <w:rsid w:val="00463A40"/>
    <w:rsid w:val="0046428D"/>
    <w:rsid w:val="00464AC2"/>
    <w:rsid w:val="00464BCD"/>
    <w:rsid w:val="0046573B"/>
    <w:rsid w:val="004663DB"/>
    <w:rsid w:val="00467F78"/>
    <w:rsid w:val="00470848"/>
    <w:rsid w:val="00470A3B"/>
    <w:rsid w:val="00470A4D"/>
    <w:rsid w:val="0047130E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1078"/>
    <w:rsid w:val="00482C02"/>
    <w:rsid w:val="00483E32"/>
    <w:rsid w:val="004854B6"/>
    <w:rsid w:val="00485751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C4F"/>
    <w:rsid w:val="0049616A"/>
    <w:rsid w:val="0049693A"/>
    <w:rsid w:val="004A176E"/>
    <w:rsid w:val="004A225F"/>
    <w:rsid w:val="004A257D"/>
    <w:rsid w:val="004A2627"/>
    <w:rsid w:val="004A3013"/>
    <w:rsid w:val="004A318E"/>
    <w:rsid w:val="004A32EF"/>
    <w:rsid w:val="004A32F5"/>
    <w:rsid w:val="004A37D1"/>
    <w:rsid w:val="004A3952"/>
    <w:rsid w:val="004A4E4C"/>
    <w:rsid w:val="004A4E7F"/>
    <w:rsid w:val="004A52BB"/>
    <w:rsid w:val="004A6361"/>
    <w:rsid w:val="004A6B7F"/>
    <w:rsid w:val="004A6C0D"/>
    <w:rsid w:val="004A7118"/>
    <w:rsid w:val="004A7134"/>
    <w:rsid w:val="004A776E"/>
    <w:rsid w:val="004A77D7"/>
    <w:rsid w:val="004B0454"/>
    <w:rsid w:val="004B0465"/>
    <w:rsid w:val="004B14E6"/>
    <w:rsid w:val="004B270D"/>
    <w:rsid w:val="004B3BDF"/>
    <w:rsid w:val="004B49BD"/>
    <w:rsid w:val="004B5CA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9F2"/>
    <w:rsid w:val="005122B6"/>
    <w:rsid w:val="00513BDC"/>
    <w:rsid w:val="00513F80"/>
    <w:rsid w:val="00514105"/>
    <w:rsid w:val="00514301"/>
    <w:rsid w:val="00514EF1"/>
    <w:rsid w:val="00515070"/>
    <w:rsid w:val="0051657E"/>
    <w:rsid w:val="00516FB7"/>
    <w:rsid w:val="00520927"/>
    <w:rsid w:val="00521622"/>
    <w:rsid w:val="00521681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235E"/>
    <w:rsid w:val="00552A6A"/>
    <w:rsid w:val="00552E16"/>
    <w:rsid w:val="00552F20"/>
    <w:rsid w:val="0055311F"/>
    <w:rsid w:val="005537E1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35A"/>
    <w:rsid w:val="00561713"/>
    <w:rsid w:val="00562E4E"/>
    <w:rsid w:val="00563892"/>
    <w:rsid w:val="00563FCE"/>
    <w:rsid w:val="005641E3"/>
    <w:rsid w:val="00565E00"/>
    <w:rsid w:val="00566767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5A9E"/>
    <w:rsid w:val="00595BF6"/>
    <w:rsid w:val="00596775"/>
    <w:rsid w:val="00596C0C"/>
    <w:rsid w:val="005A0C0E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824"/>
    <w:rsid w:val="005B0852"/>
    <w:rsid w:val="005B30A8"/>
    <w:rsid w:val="005B342B"/>
    <w:rsid w:val="005B3A19"/>
    <w:rsid w:val="005B47B8"/>
    <w:rsid w:val="005B4CA3"/>
    <w:rsid w:val="005B4F1E"/>
    <w:rsid w:val="005B583C"/>
    <w:rsid w:val="005B6E92"/>
    <w:rsid w:val="005C0434"/>
    <w:rsid w:val="005C14D8"/>
    <w:rsid w:val="005C2896"/>
    <w:rsid w:val="005C2C45"/>
    <w:rsid w:val="005C3A36"/>
    <w:rsid w:val="005C48A1"/>
    <w:rsid w:val="005C568E"/>
    <w:rsid w:val="005C593D"/>
    <w:rsid w:val="005C5E7C"/>
    <w:rsid w:val="005D013E"/>
    <w:rsid w:val="005D3860"/>
    <w:rsid w:val="005D4403"/>
    <w:rsid w:val="005D52DF"/>
    <w:rsid w:val="005D5F72"/>
    <w:rsid w:val="005D609F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06E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F13"/>
    <w:rsid w:val="00617AA0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3BEB"/>
    <w:rsid w:val="0063474E"/>
    <w:rsid w:val="00634A87"/>
    <w:rsid w:val="00634CBD"/>
    <w:rsid w:val="006355FB"/>
    <w:rsid w:val="00636F9D"/>
    <w:rsid w:val="00636FFA"/>
    <w:rsid w:val="006400F3"/>
    <w:rsid w:val="0064043A"/>
    <w:rsid w:val="00640D52"/>
    <w:rsid w:val="00641269"/>
    <w:rsid w:val="00641C3E"/>
    <w:rsid w:val="006427A8"/>
    <w:rsid w:val="0064398A"/>
    <w:rsid w:val="00644449"/>
    <w:rsid w:val="00644964"/>
    <w:rsid w:val="00644C39"/>
    <w:rsid w:val="0064762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C3D"/>
    <w:rsid w:val="00660C93"/>
    <w:rsid w:val="00661F97"/>
    <w:rsid w:val="0066341E"/>
    <w:rsid w:val="0066369C"/>
    <w:rsid w:val="006639EF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AB7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0E77"/>
    <w:rsid w:val="00681077"/>
    <w:rsid w:val="00681663"/>
    <w:rsid w:val="00681D9F"/>
    <w:rsid w:val="00683057"/>
    <w:rsid w:val="00684693"/>
    <w:rsid w:val="00684B21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620B"/>
    <w:rsid w:val="006B6E62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6077"/>
    <w:rsid w:val="006C608B"/>
    <w:rsid w:val="006D0D00"/>
    <w:rsid w:val="006D170C"/>
    <w:rsid w:val="006D1CF7"/>
    <w:rsid w:val="006D3380"/>
    <w:rsid w:val="006D34D7"/>
    <w:rsid w:val="006D3EA5"/>
    <w:rsid w:val="006D42D3"/>
    <w:rsid w:val="006D5177"/>
    <w:rsid w:val="006D6D4C"/>
    <w:rsid w:val="006D762F"/>
    <w:rsid w:val="006E06C4"/>
    <w:rsid w:val="006E08C3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112D7"/>
    <w:rsid w:val="00711A25"/>
    <w:rsid w:val="00712417"/>
    <w:rsid w:val="007126B8"/>
    <w:rsid w:val="00712830"/>
    <w:rsid w:val="00713B9C"/>
    <w:rsid w:val="00713D13"/>
    <w:rsid w:val="007141F0"/>
    <w:rsid w:val="007147F3"/>
    <w:rsid w:val="00714AF3"/>
    <w:rsid w:val="00715DD6"/>
    <w:rsid w:val="007162A8"/>
    <w:rsid w:val="00716B39"/>
    <w:rsid w:val="007175EB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9A9"/>
    <w:rsid w:val="00725E3E"/>
    <w:rsid w:val="007260F5"/>
    <w:rsid w:val="007263C8"/>
    <w:rsid w:val="00726490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802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879"/>
    <w:rsid w:val="00747E39"/>
    <w:rsid w:val="00747E59"/>
    <w:rsid w:val="00750034"/>
    <w:rsid w:val="00750049"/>
    <w:rsid w:val="00750693"/>
    <w:rsid w:val="007507FD"/>
    <w:rsid w:val="00750D2C"/>
    <w:rsid w:val="00752829"/>
    <w:rsid w:val="00752C9B"/>
    <w:rsid w:val="00752F3F"/>
    <w:rsid w:val="00754389"/>
    <w:rsid w:val="00754A62"/>
    <w:rsid w:val="00755DA7"/>
    <w:rsid w:val="0075623E"/>
    <w:rsid w:val="007563AD"/>
    <w:rsid w:val="00757065"/>
    <w:rsid w:val="007603D9"/>
    <w:rsid w:val="00761AE0"/>
    <w:rsid w:val="00761FAD"/>
    <w:rsid w:val="00763076"/>
    <w:rsid w:val="007645DD"/>
    <w:rsid w:val="00764FE7"/>
    <w:rsid w:val="00765D11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FE2"/>
    <w:rsid w:val="007861AA"/>
    <w:rsid w:val="00786260"/>
    <w:rsid w:val="0078648E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75"/>
    <w:rsid w:val="007A0CEB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307D"/>
    <w:rsid w:val="007B3150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3A6"/>
    <w:rsid w:val="007C5556"/>
    <w:rsid w:val="007D2116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858"/>
    <w:rsid w:val="007E39E2"/>
    <w:rsid w:val="007E42B9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4875"/>
    <w:rsid w:val="007F4962"/>
    <w:rsid w:val="007F4CDB"/>
    <w:rsid w:val="007F4CF8"/>
    <w:rsid w:val="007F5F71"/>
    <w:rsid w:val="007F6129"/>
    <w:rsid w:val="007F637A"/>
    <w:rsid w:val="007F6B5E"/>
    <w:rsid w:val="007F7BF4"/>
    <w:rsid w:val="00800787"/>
    <w:rsid w:val="008007C3"/>
    <w:rsid w:val="00801124"/>
    <w:rsid w:val="00801D66"/>
    <w:rsid w:val="0080223E"/>
    <w:rsid w:val="008022AF"/>
    <w:rsid w:val="00802864"/>
    <w:rsid w:val="00802B4D"/>
    <w:rsid w:val="00802F46"/>
    <w:rsid w:val="008040A2"/>
    <w:rsid w:val="00804B76"/>
    <w:rsid w:val="008068B2"/>
    <w:rsid w:val="00806C69"/>
    <w:rsid w:val="00807ABD"/>
    <w:rsid w:val="00810159"/>
    <w:rsid w:val="0081027F"/>
    <w:rsid w:val="00810468"/>
    <w:rsid w:val="00810F0F"/>
    <w:rsid w:val="0081128E"/>
    <w:rsid w:val="00811FC6"/>
    <w:rsid w:val="00814F54"/>
    <w:rsid w:val="008152B5"/>
    <w:rsid w:val="00815653"/>
    <w:rsid w:val="00815CED"/>
    <w:rsid w:val="008176E0"/>
    <w:rsid w:val="00817C1E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3045"/>
    <w:rsid w:val="00834DBC"/>
    <w:rsid w:val="008354D5"/>
    <w:rsid w:val="00835508"/>
    <w:rsid w:val="008357FD"/>
    <w:rsid w:val="00835FBA"/>
    <w:rsid w:val="00836145"/>
    <w:rsid w:val="00836DF0"/>
    <w:rsid w:val="00841959"/>
    <w:rsid w:val="008436E7"/>
    <w:rsid w:val="00843AB9"/>
    <w:rsid w:val="00843DA2"/>
    <w:rsid w:val="00844AA2"/>
    <w:rsid w:val="00845D8F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C02"/>
    <w:rsid w:val="00856F7A"/>
    <w:rsid w:val="00857436"/>
    <w:rsid w:val="0085761A"/>
    <w:rsid w:val="00857E74"/>
    <w:rsid w:val="00860179"/>
    <w:rsid w:val="008603EA"/>
    <w:rsid w:val="00861888"/>
    <w:rsid w:val="008618FC"/>
    <w:rsid w:val="00862D3D"/>
    <w:rsid w:val="00863968"/>
    <w:rsid w:val="00864565"/>
    <w:rsid w:val="00864BAE"/>
    <w:rsid w:val="00864C77"/>
    <w:rsid w:val="00865716"/>
    <w:rsid w:val="00866612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B42"/>
    <w:rsid w:val="0088421A"/>
    <w:rsid w:val="00884790"/>
    <w:rsid w:val="0088624E"/>
    <w:rsid w:val="00886974"/>
    <w:rsid w:val="00886CF8"/>
    <w:rsid w:val="008870F5"/>
    <w:rsid w:val="0088775E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C5F"/>
    <w:rsid w:val="008A0810"/>
    <w:rsid w:val="008A17E1"/>
    <w:rsid w:val="008A210E"/>
    <w:rsid w:val="008A2EEF"/>
    <w:rsid w:val="008A36C6"/>
    <w:rsid w:val="008A43AE"/>
    <w:rsid w:val="008A4FAA"/>
    <w:rsid w:val="008A5679"/>
    <w:rsid w:val="008A57A7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6A8F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1A96"/>
    <w:rsid w:val="008E2429"/>
    <w:rsid w:val="008E280A"/>
    <w:rsid w:val="008E2DE1"/>
    <w:rsid w:val="008E32B5"/>
    <w:rsid w:val="008E5A05"/>
    <w:rsid w:val="008E5CF3"/>
    <w:rsid w:val="008E77E2"/>
    <w:rsid w:val="008F0F52"/>
    <w:rsid w:val="008F19A9"/>
    <w:rsid w:val="008F19AC"/>
    <w:rsid w:val="008F21F0"/>
    <w:rsid w:val="008F2A2C"/>
    <w:rsid w:val="008F2C27"/>
    <w:rsid w:val="008F4D67"/>
    <w:rsid w:val="008F5EDD"/>
    <w:rsid w:val="008F652E"/>
    <w:rsid w:val="008F6E21"/>
    <w:rsid w:val="008F7C50"/>
    <w:rsid w:val="009002CF"/>
    <w:rsid w:val="00901AED"/>
    <w:rsid w:val="00903A25"/>
    <w:rsid w:val="00904FF4"/>
    <w:rsid w:val="009056FF"/>
    <w:rsid w:val="00906890"/>
    <w:rsid w:val="00906FF7"/>
    <w:rsid w:val="00907324"/>
    <w:rsid w:val="00907AE0"/>
    <w:rsid w:val="00910950"/>
    <w:rsid w:val="00910CAD"/>
    <w:rsid w:val="00911623"/>
    <w:rsid w:val="00911FEC"/>
    <w:rsid w:val="00912546"/>
    <w:rsid w:val="00913354"/>
    <w:rsid w:val="00913788"/>
    <w:rsid w:val="00914600"/>
    <w:rsid w:val="00914CE4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920"/>
    <w:rsid w:val="00920F18"/>
    <w:rsid w:val="0092177C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3070E"/>
    <w:rsid w:val="009311FC"/>
    <w:rsid w:val="00931B29"/>
    <w:rsid w:val="00931CB8"/>
    <w:rsid w:val="00932505"/>
    <w:rsid w:val="00932B2D"/>
    <w:rsid w:val="00932BF3"/>
    <w:rsid w:val="00932C7F"/>
    <w:rsid w:val="009334A4"/>
    <w:rsid w:val="00933955"/>
    <w:rsid w:val="00933972"/>
    <w:rsid w:val="00933AB7"/>
    <w:rsid w:val="009344E4"/>
    <w:rsid w:val="00934D22"/>
    <w:rsid w:val="00934D33"/>
    <w:rsid w:val="009360E2"/>
    <w:rsid w:val="0093661B"/>
    <w:rsid w:val="00936990"/>
    <w:rsid w:val="00937061"/>
    <w:rsid w:val="009377D7"/>
    <w:rsid w:val="009402B2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5087C"/>
    <w:rsid w:val="00951202"/>
    <w:rsid w:val="00951793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B6F"/>
    <w:rsid w:val="00970061"/>
    <w:rsid w:val="00970AB5"/>
    <w:rsid w:val="0097127B"/>
    <w:rsid w:val="00971900"/>
    <w:rsid w:val="00971FDB"/>
    <w:rsid w:val="00974BE4"/>
    <w:rsid w:val="00974C57"/>
    <w:rsid w:val="0097523B"/>
    <w:rsid w:val="00976097"/>
    <w:rsid w:val="00976F33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5889"/>
    <w:rsid w:val="00986198"/>
    <w:rsid w:val="009870D3"/>
    <w:rsid w:val="009873D1"/>
    <w:rsid w:val="00987921"/>
    <w:rsid w:val="00990310"/>
    <w:rsid w:val="00990AA1"/>
    <w:rsid w:val="00990E37"/>
    <w:rsid w:val="0099131F"/>
    <w:rsid w:val="00991F0A"/>
    <w:rsid w:val="009947BE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B78"/>
    <w:rsid w:val="009E1C65"/>
    <w:rsid w:val="009E2138"/>
    <w:rsid w:val="009E2C7C"/>
    <w:rsid w:val="009E30AA"/>
    <w:rsid w:val="009E3FBF"/>
    <w:rsid w:val="009E4241"/>
    <w:rsid w:val="009E6D91"/>
    <w:rsid w:val="009F018C"/>
    <w:rsid w:val="009F0214"/>
    <w:rsid w:val="009F0728"/>
    <w:rsid w:val="009F08A4"/>
    <w:rsid w:val="009F0A48"/>
    <w:rsid w:val="009F1282"/>
    <w:rsid w:val="009F26B1"/>
    <w:rsid w:val="009F2AEE"/>
    <w:rsid w:val="009F3783"/>
    <w:rsid w:val="009F3EA5"/>
    <w:rsid w:val="009F4B56"/>
    <w:rsid w:val="009F4E5B"/>
    <w:rsid w:val="009F7C3B"/>
    <w:rsid w:val="00A0258A"/>
    <w:rsid w:val="00A03CEC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457C"/>
    <w:rsid w:val="00A145F2"/>
    <w:rsid w:val="00A1485A"/>
    <w:rsid w:val="00A15079"/>
    <w:rsid w:val="00A15641"/>
    <w:rsid w:val="00A17A35"/>
    <w:rsid w:val="00A2185F"/>
    <w:rsid w:val="00A2374A"/>
    <w:rsid w:val="00A23C2C"/>
    <w:rsid w:val="00A2403B"/>
    <w:rsid w:val="00A24596"/>
    <w:rsid w:val="00A24C2C"/>
    <w:rsid w:val="00A24F0B"/>
    <w:rsid w:val="00A252DB"/>
    <w:rsid w:val="00A25E34"/>
    <w:rsid w:val="00A25F4B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2B60"/>
    <w:rsid w:val="00A43618"/>
    <w:rsid w:val="00A43AE7"/>
    <w:rsid w:val="00A4405B"/>
    <w:rsid w:val="00A44B53"/>
    <w:rsid w:val="00A44C2C"/>
    <w:rsid w:val="00A45A07"/>
    <w:rsid w:val="00A47051"/>
    <w:rsid w:val="00A474BD"/>
    <w:rsid w:val="00A47539"/>
    <w:rsid w:val="00A478ED"/>
    <w:rsid w:val="00A47E20"/>
    <w:rsid w:val="00A5056E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75D6"/>
    <w:rsid w:val="00A57F4A"/>
    <w:rsid w:val="00A612A7"/>
    <w:rsid w:val="00A61730"/>
    <w:rsid w:val="00A617B5"/>
    <w:rsid w:val="00A622C4"/>
    <w:rsid w:val="00A62558"/>
    <w:rsid w:val="00A645AF"/>
    <w:rsid w:val="00A646E2"/>
    <w:rsid w:val="00A6653F"/>
    <w:rsid w:val="00A674B2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4EF9"/>
    <w:rsid w:val="00A85973"/>
    <w:rsid w:val="00A85C74"/>
    <w:rsid w:val="00A85CA2"/>
    <w:rsid w:val="00A85CB0"/>
    <w:rsid w:val="00A8686B"/>
    <w:rsid w:val="00A8707E"/>
    <w:rsid w:val="00A872ED"/>
    <w:rsid w:val="00A87B15"/>
    <w:rsid w:val="00A90E03"/>
    <w:rsid w:val="00A9232D"/>
    <w:rsid w:val="00A92415"/>
    <w:rsid w:val="00A925AA"/>
    <w:rsid w:val="00A93A15"/>
    <w:rsid w:val="00A9449E"/>
    <w:rsid w:val="00A948B1"/>
    <w:rsid w:val="00A957A0"/>
    <w:rsid w:val="00A9604D"/>
    <w:rsid w:val="00A967BC"/>
    <w:rsid w:val="00A96E74"/>
    <w:rsid w:val="00A97743"/>
    <w:rsid w:val="00A97979"/>
    <w:rsid w:val="00A97B9B"/>
    <w:rsid w:val="00AA046E"/>
    <w:rsid w:val="00AA09F2"/>
    <w:rsid w:val="00AA0A0E"/>
    <w:rsid w:val="00AA2531"/>
    <w:rsid w:val="00AA2B31"/>
    <w:rsid w:val="00AA2E40"/>
    <w:rsid w:val="00AA363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4DC9"/>
    <w:rsid w:val="00AC58A1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236B"/>
    <w:rsid w:val="00AF298F"/>
    <w:rsid w:val="00AF4CF0"/>
    <w:rsid w:val="00AF65E8"/>
    <w:rsid w:val="00AF6844"/>
    <w:rsid w:val="00AF70DE"/>
    <w:rsid w:val="00AF7FE2"/>
    <w:rsid w:val="00B0006E"/>
    <w:rsid w:val="00B00801"/>
    <w:rsid w:val="00B01A0A"/>
    <w:rsid w:val="00B01D10"/>
    <w:rsid w:val="00B01DB4"/>
    <w:rsid w:val="00B027D8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00D"/>
    <w:rsid w:val="00B15539"/>
    <w:rsid w:val="00B16200"/>
    <w:rsid w:val="00B17021"/>
    <w:rsid w:val="00B17218"/>
    <w:rsid w:val="00B20619"/>
    <w:rsid w:val="00B20D5A"/>
    <w:rsid w:val="00B2180B"/>
    <w:rsid w:val="00B22F30"/>
    <w:rsid w:val="00B23321"/>
    <w:rsid w:val="00B23DEB"/>
    <w:rsid w:val="00B247D7"/>
    <w:rsid w:val="00B24B9D"/>
    <w:rsid w:val="00B25FC5"/>
    <w:rsid w:val="00B26876"/>
    <w:rsid w:val="00B271F2"/>
    <w:rsid w:val="00B30DAC"/>
    <w:rsid w:val="00B316EE"/>
    <w:rsid w:val="00B31B59"/>
    <w:rsid w:val="00B3234D"/>
    <w:rsid w:val="00B3258F"/>
    <w:rsid w:val="00B3292E"/>
    <w:rsid w:val="00B340CE"/>
    <w:rsid w:val="00B341F0"/>
    <w:rsid w:val="00B34CBE"/>
    <w:rsid w:val="00B356FD"/>
    <w:rsid w:val="00B36888"/>
    <w:rsid w:val="00B3786C"/>
    <w:rsid w:val="00B406B8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717C"/>
    <w:rsid w:val="00B67CBD"/>
    <w:rsid w:val="00B67E4E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619E"/>
    <w:rsid w:val="00B876AA"/>
    <w:rsid w:val="00B8798F"/>
    <w:rsid w:val="00B87CBF"/>
    <w:rsid w:val="00B90127"/>
    <w:rsid w:val="00B90EB8"/>
    <w:rsid w:val="00B90F5E"/>
    <w:rsid w:val="00B91A90"/>
    <w:rsid w:val="00B92A4F"/>
    <w:rsid w:val="00B92EA6"/>
    <w:rsid w:val="00B939C1"/>
    <w:rsid w:val="00B93A1B"/>
    <w:rsid w:val="00B948BC"/>
    <w:rsid w:val="00B9514E"/>
    <w:rsid w:val="00B957C3"/>
    <w:rsid w:val="00B96B22"/>
    <w:rsid w:val="00B973F2"/>
    <w:rsid w:val="00B97CC6"/>
    <w:rsid w:val="00BA0C6D"/>
    <w:rsid w:val="00BA155C"/>
    <w:rsid w:val="00BA186A"/>
    <w:rsid w:val="00BA1926"/>
    <w:rsid w:val="00BA21F3"/>
    <w:rsid w:val="00BA33D3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FDE"/>
    <w:rsid w:val="00BB2CBA"/>
    <w:rsid w:val="00BB54AC"/>
    <w:rsid w:val="00BB5B75"/>
    <w:rsid w:val="00BB6196"/>
    <w:rsid w:val="00BB648F"/>
    <w:rsid w:val="00BB698C"/>
    <w:rsid w:val="00BB6BAD"/>
    <w:rsid w:val="00BB77F6"/>
    <w:rsid w:val="00BB7810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61A"/>
    <w:rsid w:val="00BD210F"/>
    <w:rsid w:val="00BD2E5A"/>
    <w:rsid w:val="00BD382D"/>
    <w:rsid w:val="00BD4B7C"/>
    <w:rsid w:val="00BD6442"/>
    <w:rsid w:val="00BD6BA3"/>
    <w:rsid w:val="00BD722E"/>
    <w:rsid w:val="00BE10F0"/>
    <w:rsid w:val="00BE1255"/>
    <w:rsid w:val="00BE1C27"/>
    <w:rsid w:val="00BE1F51"/>
    <w:rsid w:val="00BE2452"/>
    <w:rsid w:val="00BE3FC7"/>
    <w:rsid w:val="00BE4C01"/>
    <w:rsid w:val="00BE59FC"/>
    <w:rsid w:val="00BE78D4"/>
    <w:rsid w:val="00BE7FFC"/>
    <w:rsid w:val="00BF1FB1"/>
    <w:rsid w:val="00BF3F20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70C7"/>
    <w:rsid w:val="00C07429"/>
    <w:rsid w:val="00C10068"/>
    <w:rsid w:val="00C102E8"/>
    <w:rsid w:val="00C10BFC"/>
    <w:rsid w:val="00C11420"/>
    <w:rsid w:val="00C122C9"/>
    <w:rsid w:val="00C1248F"/>
    <w:rsid w:val="00C12C01"/>
    <w:rsid w:val="00C14B83"/>
    <w:rsid w:val="00C14E56"/>
    <w:rsid w:val="00C157B9"/>
    <w:rsid w:val="00C201D9"/>
    <w:rsid w:val="00C20DF2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894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16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C97"/>
    <w:rsid w:val="00C44CEA"/>
    <w:rsid w:val="00C458C8"/>
    <w:rsid w:val="00C46131"/>
    <w:rsid w:val="00C47669"/>
    <w:rsid w:val="00C502CF"/>
    <w:rsid w:val="00C5092D"/>
    <w:rsid w:val="00C510AC"/>
    <w:rsid w:val="00C52C2E"/>
    <w:rsid w:val="00C52CBA"/>
    <w:rsid w:val="00C534C6"/>
    <w:rsid w:val="00C5354A"/>
    <w:rsid w:val="00C5387F"/>
    <w:rsid w:val="00C545F9"/>
    <w:rsid w:val="00C549B7"/>
    <w:rsid w:val="00C55638"/>
    <w:rsid w:val="00C5563A"/>
    <w:rsid w:val="00C55894"/>
    <w:rsid w:val="00C567AC"/>
    <w:rsid w:val="00C56890"/>
    <w:rsid w:val="00C57D1B"/>
    <w:rsid w:val="00C61160"/>
    <w:rsid w:val="00C61BE3"/>
    <w:rsid w:val="00C62FD1"/>
    <w:rsid w:val="00C64F8F"/>
    <w:rsid w:val="00C65783"/>
    <w:rsid w:val="00C65AF5"/>
    <w:rsid w:val="00C65B7F"/>
    <w:rsid w:val="00C66382"/>
    <w:rsid w:val="00C66628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2FC2"/>
    <w:rsid w:val="00C93463"/>
    <w:rsid w:val="00C93D40"/>
    <w:rsid w:val="00C94F8F"/>
    <w:rsid w:val="00C9543C"/>
    <w:rsid w:val="00C96642"/>
    <w:rsid w:val="00C973C5"/>
    <w:rsid w:val="00CA093D"/>
    <w:rsid w:val="00CA0D1E"/>
    <w:rsid w:val="00CA1F4B"/>
    <w:rsid w:val="00CA2ADB"/>
    <w:rsid w:val="00CA33C2"/>
    <w:rsid w:val="00CA4248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476"/>
    <w:rsid w:val="00CB47C9"/>
    <w:rsid w:val="00CB4AD7"/>
    <w:rsid w:val="00CB4E58"/>
    <w:rsid w:val="00CB5C2F"/>
    <w:rsid w:val="00CB6DD2"/>
    <w:rsid w:val="00CB6EF1"/>
    <w:rsid w:val="00CB76E4"/>
    <w:rsid w:val="00CB7D2F"/>
    <w:rsid w:val="00CC0618"/>
    <w:rsid w:val="00CC126C"/>
    <w:rsid w:val="00CC248A"/>
    <w:rsid w:val="00CC3E7F"/>
    <w:rsid w:val="00CC518C"/>
    <w:rsid w:val="00CC5B38"/>
    <w:rsid w:val="00CC5E2D"/>
    <w:rsid w:val="00CC6E01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72BE"/>
    <w:rsid w:val="00CE065D"/>
    <w:rsid w:val="00CE078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A0B"/>
    <w:rsid w:val="00CF6BDA"/>
    <w:rsid w:val="00CF7BBA"/>
    <w:rsid w:val="00CF7E0E"/>
    <w:rsid w:val="00D00823"/>
    <w:rsid w:val="00D0092D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708F"/>
    <w:rsid w:val="00D07180"/>
    <w:rsid w:val="00D07945"/>
    <w:rsid w:val="00D07DF7"/>
    <w:rsid w:val="00D10A12"/>
    <w:rsid w:val="00D11D5E"/>
    <w:rsid w:val="00D1201A"/>
    <w:rsid w:val="00D136C9"/>
    <w:rsid w:val="00D140AD"/>
    <w:rsid w:val="00D1670F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82C"/>
    <w:rsid w:val="00D3321D"/>
    <w:rsid w:val="00D34A2A"/>
    <w:rsid w:val="00D34DED"/>
    <w:rsid w:val="00D34F47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66219"/>
    <w:rsid w:val="00D70C69"/>
    <w:rsid w:val="00D712F2"/>
    <w:rsid w:val="00D71C9A"/>
    <w:rsid w:val="00D720A3"/>
    <w:rsid w:val="00D720EB"/>
    <w:rsid w:val="00D72FD4"/>
    <w:rsid w:val="00D74140"/>
    <w:rsid w:val="00D748B0"/>
    <w:rsid w:val="00D75EC3"/>
    <w:rsid w:val="00D8040C"/>
    <w:rsid w:val="00D809FB"/>
    <w:rsid w:val="00D819EC"/>
    <w:rsid w:val="00D81F31"/>
    <w:rsid w:val="00D82628"/>
    <w:rsid w:val="00D83DD1"/>
    <w:rsid w:val="00D84205"/>
    <w:rsid w:val="00D8577E"/>
    <w:rsid w:val="00D858F7"/>
    <w:rsid w:val="00D85FBF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1730"/>
    <w:rsid w:val="00DA1994"/>
    <w:rsid w:val="00DA1DBA"/>
    <w:rsid w:val="00DA283A"/>
    <w:rsid w:val="00DA2C2D"/>
    <w:rsid w:val="00DA453E"/>
    <w:rsid w:val="00DA45D0"/>
    <w:rsid w:val="00DA4FE5"/>
    <w:rsid w:val="00DA5C41"/>
    <w:rsid w:val="00DA61A2"/>
    <w:rsid w:val="00DA6504"/>
    <w:rsid w:val="00DA7FC1"/>
    <w:rsid w:val="00DB0295"/>
    <w:rsid w:val="00DB12BD"/>
    <w:rsid w:val="00DB1355"/>
    <w:rsid w:val="00DB35E1"/>
    <w:rsid w:val="00DB3C1C"/>
    <w:rsid w:val="00DB3CAF"/>
    <w:rsid w:val="00DB4541"/>
    <w:rsid w:val="00DB675D"/>
    <w:rsid w:val="00DB6C61"/>
    <w:rsid w:val="00DC176E"/>
    <w:rsid w:val="00DC1E15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A87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4144"/>
    <w:rsid w:val="00DF45D8"/>
    <w:rsid w:val="00DF558D"/>
    <w:rsid w:val="00DF5CC0"/>
    <w:rsid w:val="00DF5D9A"/>
    <w:rsid w:val="00DF6A47"/>
    <w:rsid w:val="00DF74B5"/>
    <w:rsid w:val="00DF7F6B"/>
    <w:rsid w:val="00E01311"/>
    <w:rsid w:val="00E0142A"/>
    <w:rsid w:val="00E01687"/>
    <w:rsid w:val="00E01EB4"/>
    <w:rsid w:val="00E02129"/>
    <w:rsid w:val="00E0360D"/>
    <w:rsid w:val="00E0402B"/>
    <w:rsid w:val="00E04562"/>
    <w:rsid w:val="00E04A76"/>
    <w:rsid w:val="00E04EBE"/>
    <w:rsid w:val="00E05057"/>
    <w:rsid w:val="00E05BE6"/>
    <w:rsid w:val="00E05D67"/>
    <w:rsid w:val="00E05DD1"/>
    <w:rsid w:val="00E05ECA"/>
    <w:rsid w:val="00E0659F"/>
    <w:rsid w:val="00E06791"/>
    <w:rsid w:val="00E0681B"/>
    <w:rsid w:val="00E0684A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DDB"/>
    <w:rsid w:val="00E25323"/>
    <w:rsid w:val="00E255AB"/>
    <w:rsid w:val="00E25720"/>
    <w:rsid w:val="00E26856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890"/>
    <w:rsid w:val="00E43574"/>
    <w:rsid w:val="00E43A0B"/>
    <w:rsid w:val="00E44C33"/>
    <w:rsid w:val="00E4611C"/>
    <w:rsid w:val="00E46122"/>
    <w:rsid w:val="00E50343"/>
    <w:rsid w:val="00E507D8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608EB"/>
    <w:rsid w:val="00E626EC"/>
    <w:rsid w:val="00E62893"/>
    <w:rsid w:val="00E63AA5"/>
    <w:rsid w:val="00E64494"/>
    <w:rsid w:val="00E648F4"/>
    <w:rsid w:val="00E65441"/>
    <w:rsid w:val="00E656F0"/>
    <w:rsid w:val="00E65F37"/>
    <w:rsid w:val="00E66D2B"/>
    <w:rsid w:val="00E6776F"/>
    <w:rsid w:val="00E72D79"/>
    <w:rsid w:val="00E72E77"/>
    <w:rsid w:val="00E74522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3F0C"/>
    <w:rsid w:val="00E8446E"/>
    <w:rsid w:val="00E84FB3"/>
    <w:rsid w:val="00E85081"/>
    <w:rsid w:val="00E86888"/>
    <w:rsid w:val="00E86EB9"/>
    <w:rsid w:val="00E87783"/>
    <w:rsid w:val="00E9016B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76B1"/>
    <w:rsid w:val="00E97A84"/>
    <w:rsid w:val="00EA0A22"/>
    <w:rsid w:val="00EA198D"/>
    <w:rsid w:val="00EA231C"/>
    <w:rsid w:val="00EA2CAD"/>
    <w:rsid w:val="00EA3AD7"/>
    <w:rsid w:val="00EA4C99"/>
    <w:rsid w:val="00EA5522"/>
    <w:rsid w:val="00EA652B"/>
    <w:rsid w:val="00EA671B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4B7"/>
    <w:rsid w:val="00EB579B"/>
    <w:rsid w:val="00EB5A2E"/>
    <w:rsid w:val="00EB78A0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9D0"/>
    <w:rsid w:val="00EC4D2E"/>
    <w:rsid w:val="00EC5DED"/>
    <w:rsid w:val="00EC6040"/>
    <w:rsid w:val="00EC609A"/>
    <w:rsid w:val="00EC667E"/>
    <w:rsid w:val="00EC6977"/>
    <w:rsid w:val="00EC6B23"/>
    <w:rsid w:val="00EC6F8E"/>
    <w:rsid w:val="00EC7244"/>
    <w:rsid w:val="00ED0302"/>
    <w:rsid w:val="00ED03C3"/>
    <w:rsid w:val="00ED0C9A"/>
    <w:rsid w:val="00ED1819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5670"/>
    <w:rsid w:val="00EE56DD"/>
    <w:rsid w:val="00EE66C2"/>
    <w:rsid w:val="00EE67E1"/>
    <w:rsid w:val="00EE7006"/>
    <w:rsid w:val="00EF1701"/>
    <w:rsid w:val="00EF2111"/>
    <w:rsid w:val="00EF3133"/>
    <w:rsid w:val="00EF31D3"/>
    <w:rsid w:val="00EF3C9C"/>
    <w:rsid w:val="00EF3E44"/>
    <w:rsid w:val="00EF5406"/>
    <w:rsid w:val="00EF69D8"/>
    <w:rsid w:val="00EF70A1"/>
    <w:rsid w:val="00EF7501"/>
    <w:rsid w:val="00EF7F54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58F3"/>
    <w:rsid w:val="00F16310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01"/>
    <w:rsid w:val="00F3309F"/>
    <w:rsid w:val="00F3319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BB8"/>
    <w:rsid w:val="00F619ED"/>
    <w:rsid w:val="00F627B6"/>
    <w:rsid w:val="00F63238"/>
    <w:rsid w:val="00F632B1"/>
    <w:rsid w:val="00F63497"/>
    <w:rsid w:val="00F63982"/>
    <w:rsid w:val="00F6445B"/>
    <w:rsid w:val="00F64870"/>
    <w:rsid w:val="00F65BCE"/>
    <w:rsid w:val="00F664B0"/>
    <w:rsid w:val="00F677EA"/>
    <w:rsid w:val="00F708BA"/>
    <w:rsid w:val="00F72B08"/>
    <w:rsid w:val="00F73058"/>
    <w:rsid w:val="00F730C0"/>
    <w:rsid w:val="00F744E5"/>
    <w:rsid w:val="00F7566F"/>
    <w:rsid w:val="00F76573"/>
    <w:rsid w:val="00F76C6A"/>
    <w:rsid w:val="00F80132"/>
    <w:rsid w:val="00F81713"/>
    <w:rsid w:val="00F8184A"/>
    <w:rsid w:val="00F81F27"/>
    <w:rsid w:val="00F839CC"/>
    <w:rsid w:val="00F83A3A"/>
    <w:rsid w:val="00F84588"/>
    <w:rsid w:val="00F84877"/>
    <w:rsid w:val="00F84993"/>
    <w:rsid w:val="00F85D03"/>
    <w:rsid w:val="00F8659E"/>
    <w:rsid w:val="00F90983"/>
    <w:rsid w:val="00F91A79"/>
    <w:rsid w:val="00F9222B"/>
    <w:rsid w:val="00F942A7"/>
    <w:rsid w:val="00F94C76"/>
    <w:rsid w:val="00FA02B9"/>
    <w:rsid w:val="00FA06A7"/>
    <w:rsid w:val="00FA0A62"/>
    <w:rsid w:val="00FA0C09"/>
    <w:rsid w:val="00FA0C97"/>
    <w:rsid w:val="00FA0D35"/>
    <w:rsid w:val="00FA1199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B0C21"/>
    <w:rsid w:val="00FB1298"/>
    <w:rsid w:val="00FB2631"/>
    <w:rsid w:val="00FB27CE"/>
    <w:rsid w:val="00FB2CBC"/>
    <w:rsid w:val="00FB350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717"/>
    <w:rsid w:val="00FC5F8E"/>
    <w:rsid w:val="00FC6C4E"/>
    <w:rsid w:val="00FC74B2"/>
    <w:rsid w:val="00FD0FC9"/>
    <w:rsid w:val="00FD215F"/>
    <w:rsid w:val="00FD25FA"/>
    <w:rsid w:val="00FD30CA"/>
    <w:rsid w:val="00FD3B60"/>
    <w:rsid w:val="00FD3F9F"/>
    <w:rsid w:val="00FD4046"/>
    <w:rsid w:val="00FD45F6"/>
    <w:rsid w:val="00FD6321"/>
    <w:rsid w:val="00FD6E11"/>
    <w:rsid w:val="00FD721F"/>
    <w:rsid w:val="00FD771E"/>
    <w:rsid w:val="00FE1B72"/>
    <w:rsid w:val="00FE1CD9"/>
    <w:rsid w:val="00FE2DA5"/>
    <w:rsid w:val="00FE3077"/>
    <w:rsid w:val="00FE3AA0"/>
    <w:rsid w:val="00FE5057"/>
    <w:rsid w:val="00FE7766"/>
    <w:rsid w:val="00FE7AB4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518B26"/>
  <w15:docId w15:val="{CF8498CC-D389-4E58-95BF-F13D6AC9E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03A6"/>
    <w:pPr>
      <w:spacing w:before="120" w:after="120" w:line="360" w:lineRule="auto"/>
    </w:pPr>
    <w:rPr>
      <w:rFonts w:ascii="FS Me" w:hAnsi="FS Me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2531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D389A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AA574A"/>
    <w:pPr>
      <w:keepNext/>
      <w:spacing w:after="0"/>
      <w:outlineLvl w:val="2"/>
    </w:pPr>
    <w:rPr>
      <w:rFonts w:cs="Times New Roman"/>
      <w:b/>
      <w:bCs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D389A"/>
    <w:rPr>
      <w:rFonts w:ascii="FS Me" w:hAnsi="FS Me"/>
      <w:b/>
      <w:bCs/>
      <w:color w:val="6B2976"/>
      <w:sz w:val="40"/>
      <w:szCs w:val="26"/>
      <w:lang w:val="x-none" w:eastAsia="x-none"/>
    </w:rPr>
  </w:style>
  <w:style w:type="character" w:styleId="Strong">
    <w:name w:val="Strong"/>
    <w:uiPriority w:val="22"/>
    <w:qFormat/>
    <w:rsid w:val="0051657E"/>
    <w:rPr>
      <w:rFonts w:ascii="FS Me" w:hAnsi="FS Me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E13F9E"/>
    <w:rPr>
      <w:rFonts w:ascii="FS Me" w:hAnsi="FS Me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C201D9"/>
    <w:rPr>
      <w:rFonts w:ascii="FS Me" w:hAnsi="FS Me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AA574A"/>
    <w:rPr>
      <w:rFonts w:ascii="FS Me" w:hAnsi="FS Me"/>
      <w:b/>
      <w:bCs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0749C5"/>
    <w:pPr>
      <w:tabs>
        <w:tab w:val="center" w:pos="4513"/>
        <w:tab w:val="center" w:pos="8222"/>
      </w:tabs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0749C5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28641E"/>
    <w:pPr>
      <w:tabs>
        <w:tab w:val="right" w:pos="9323"/>
      </w:tabs>
      <w:spacing w:before="600" w:after="60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spacing w:before="240" w:after="240"/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2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szCs w:val="28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3.jpeg"/><Relationship Id="rId68" Type="http://schemas.openxmlformats.org/officeDocument/2006/relationships/image" Target="media/image57.png"/><Relationship Id="rId84" Type="http://schemas.openxmlformats.org/officeDocument/2006/relationships/customXml" Target="../customXml/item3.xml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hyperlink" Target="http://www.ndis.gov.au" TargetMode="External"/><Relationship Id="rId74" Type="http://schemas.openxmlformats.org/officeDocument/2006/relationships/footer" Target="footer1.xml"/><Relationship Id="rId79" Type="http://schemas.openxmlformats.org/officeDocument/2006/relationships/footer" Target="footer4.xml"/><Relationship Id="rId5" Type="http://schemas.openxmlformats.org/officeDocument/2006/relationships/webSettings" Target="webSettings.xml"/><Relationship Id="rId61" Type="http://schemas.openxmlformats.org/officeDocument/2006/relationships/hyperlink" Target="https://www.facebook.com/NDISAus" TargetMode="External"/><Relationship Id="rId82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hyperlink" Target="http://www.ndis.gov.au" TargetMode="External"/><Relationship Id="rId69" Type="http://schemas.openxmlformats.org/officeDocument/2006/relationships/hyperlink" Target="http://www.relayservice.gov.au" TargetMode="External"/><Relationship Id="rId77" Type="http://schemas.openxmlformats.org/officeDocument/2006/relationships/footer" Target="footer3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75" Type="http://schemas.openxmlformats.org/officeDocument/2006/relationships/header" Target="header1.xml"/><Relationship Id="rId83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ndis.gov.au/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png"/><Relationship Id="rId65" Type="http://schemas.openxmlformats.org/officeDocument/2006/relationships/image" Target="media/image54.jpeg"/><Relationship Id="rId73" Type="http://schemas.openxmlformats.org/officeDocument/2006/relationships/hyperlink" Target="http://www.informationaccessgroup.com" TargetMode="External"/><Relationship Id="rId78" Type="http://schemas.openxmlformats.org/officeDocument/2006/relationships/header" Target="header2.xml"/><Relationship Id="rId81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1%20Nov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8AF070C59DD47158C2925BD077AA99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8A48AFA-2751-4FB3-852D-574F7E706E42}"/>
      </w:docPartPr>
      <w:docPartBody>
        <w:p w:rsidR="00684693" w:rsidRDefault="000B3A8C">
          <w:pPr>
            <w:pStyle w:val="C8AF070C59DD47158C2925BD077AA994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BE51B5D9AB5C4231932CB682F98F9C5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65FF130-79CF-4BCC-B293-048B70A5EB36}"/>
      </w:docPartPr>
      <w:docPartBody>
        <w:p w:rsidR="00684693" w:rsidRDefault="000B3A8C">
          <w:pPr>
            <w:pStyle w:val="BE51B5D9AB5C4231932CB682F98F9C56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Me">
    <w:altName w:val="Calibri"/>
    <w:panose1 w:val="02000506040000020004"/>
    <w:charset w:val="00"/>
    <w:family w:val="auto"/>
    <w:pitch w:val="variable"/>
    <w:sig w:usb0="800000AF" w:usb1="4000204A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4693"/>
    <w:rsid w:val="000B3A8C"/>
    <w:rsid w:val="001E1B3E"/>
    <w:rsid w:val="00573721"/>
    <w:rsid w:val="00674889"/>
    <w:rsid w:val="00684693"/>
    <w:rsid w:val="009E5D82"/>
    <w:rsid w:val="00D53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8AF070C59DD47158C2925BD077AA994">
    <w:name w:val="C8AF070C59DD47158C2925BD077AA994"/>
  </w:style>
  <w:style w:type="paragraph" w:customStyle="1" w:styleId="BE51B5D9AB5C4231932CB682F98F9C56">
    <w:name w:val="BE51B5D9AB5C4231932CB682F98F9C5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3D09C9489BCF4CBDCB69CB74A9833E" ma:contentTypeVersion="16" ma:contentTypeDescription="Create a new document." ma:contentTypeScope="" ma:versionID="440e5f8b67f2149047883321c522fd50">
  <xsd:schema xmlns:xsd="http://www.w3.org/2001/XMLSchema" xmlns:xs="http://www.w3.org/2001/XMLSchema" xmlns:p="http://schemas.microsoft.com/office/2006/metadata/properties" xmlns:ns2="62e6d7e0-8f69-4736-9de7-41af03e42ea2" xmlns:ns3="a2598ba4-4db0-4ba6-86e6-e93586821996" targetNamespace="http://schemas.microsoft.com/office/2006/metadata/properties" ma:root="true" ma:fieldsID="a2b1fd356120f7d5d1a459f652ed3566" ns2:_="" ns3:_="">
    <xsd:import namespace="62e6d7e0-8f69-4736-9de7-41af03e42ea2"/>
    <xsd:import namespace="a2598ba4-4db0-4ba6-86e6-e935868219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e6d7e0-8f69-4736-9de7-41af03e42ea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598ba4-4db0-4ba6-86e6-e93586821996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9ba5086f-3640-4ec4-81ef-ef346b269593}" ma:internalName="TaxCatchAll" ma:showField="CatchAllData" ma:web="a2598ba4-4db0-4ba6-86e6-e9358682199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1447D27-9641-4093-A439-90D52464466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9EA8BD4-54DA-4846-B99D-AA086BDB974A}"/>
</file>

<file path=customXml/itemProps3.xml><?xml version="1.0" encoding="utf-8"?>
<ds:datastoreItem xmlns:ds="http://schemas.openxmlformats.org/officeDocument/2006/customXml" ds:itemID="{C9E91205-45E0-4238-B4BC-7359E18D4586}"/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- 2021 Nov.dotx</Template>
  <TotalTime>32</TotalTime>
  <Pages>16</Pages>
  <Words>1261</Words>
  <Characters>7194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early childhood approach</vt:lpstr>
    </vt:vector>
  </TitlesOfParts>
  <Company>Hewlett-Packard</Company>
  <LinksUpToDate>false</LinksUpToDate>
  <CharactersWithSpaces>8439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early childhood approach</dc:title>
  <dc:creator>Cassandra</dc:creator>
  <cp:lastModifiedBy>thomas@ethnolink.com.au</cp:lastModifiedBy>
  <cp:revision>14</cp:revision>
  <cp:lastPrinted>2019-09-17T06:26:00Z</cp:lastPrinted>
  <dcterms:created xsi:type="dcterms:W3CDTF">2022-05-16T06:11:00Z</dcterms:created>
  <dcterms:modified xsi:type="dcterms:W3CDTF">2022-06-16T03:26:00Z</dcterms:modified>
</cp:coreProperties>
</file>