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9DFD1" w14:textId="2BD9C6C0" w:rsidR="00F3744E" w:rsidRPr="00816DED" w:rsidRDefault="00CB7ABA" w:rsidP="004D36FD">
      <w:pPr>
        <w:pStyle w:val="Heading1"/>
        <w:spacing w:line="240" w:lineRule="auto"/>
        <w:rPr>
          <w:rFonts w:asciiTheme="minorBidi" w:hAnsiTheme="minorBidi" w:cstheme="minorBidi"/>
          <w:lang w:val="tr"/>
        </w:rPr>
      </w:pPr>
      <w:bookmarkStart w:id="0" w:name="_Toc349720821"/>
      <w:r w:rsidRPr="00816DED">
        <w:rPr>
          <w:rFonts w:asciiTheme="minorBidi" w:hAnsiTheme="minorBidi" w:cstheme="minorBidi"/>
          <w:lang w:val="tr"/>
        </w:rPr>
        <w:t>Erken çocukluk yaklaşımı</w:t>
      </w:r>
    </w:p>
    <w:p w14:paraId="5CAA711D" w14:textId="11C25CAD" w:rsidR="004D36FD" w:rsidRPr="00816DED" w:rsidRDefault="004D36FD" w:rsidP="004D36FD">
      <w:pPr>
        <w:rPr>
          <w:rFonts w:asciiTheme="minorBidi" w:hAnsiTheme="minorBidi" w:cstheme="minorBidi"/>
          <w:lang w:val="tr" w:eastAsia="x-none"/>
        </w:rPr>
      </w:pPr>
      <w:r w:rsidRPr="00816DED">
        <w:rPr>
          <w:rFonts w:asciiTheme="minorBidi" w:hAnsiTheme="minorBidi" w:cstheme="minorBidi"/>
          <w:color w:val="FFFFFF" w:themeColor="background1"/>
        </w:rPr>
        <w:t>Turkish</w:t>
      </w:r>
      <w:r w:rsidRPr="00816DED">
        <w:rPr>
          <w:rFonts w:asciiTheme="minorBidi" w:hAnsiTheme="minorBidi" w:cstheme="minorBidi"/>
          <w:color w:val="FFFFFF" w:themeColor="background1"/>
          <w:lang w:val="id-ID"/>
        </w:rPr>
        <w:t xml:space="preserve"> | Türkçe</w:t>
      </w:r>
    </w:p>
    <w:p w14:paraId="6F3C4B89" w14:textId="2A2B55F5" w:rsidR="00FE1CD9" w:rsidRPr="00816DED" w:rsidRDefault="00DB1D06" w:rsidP="00CC6E01">
      <w:pPr>
        <w:pStyle w:val="Subtitle"/>
        <w:spacing w:before="120" w:after="240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lang w:val="tr"/>
        </w:rPr>
        <w:t>9</w:t>
      </w:r>
      <w:r w:rsidR="00CB7ABA" w:rsidRPr="00816DED">
        <w:rPr>
          <w:rFonts w:asciiTheme="minorBidi" w:hAnsiTheme="minorBidi" w:cstheme="minorBidi"/>
          <w:lang w:val="tr"/>
        </w:rPr>
        <w:t xml:space="preserve"> yaşından küçük çocuklara yardım etmek</w:t>
      </w:r>
    </w:p>
    <w:p w14:paraId="772AB536" w14:textId="77777777" w:rsidR="00F3744E" w:rsidRPr="00816DED" w:rsidRDefault="00CB7ABA" w:rsidP="00CC6E01">
      <w:pPr>
        <w:pStyle w:val="Heading3"/>
        <w:rPr>
          <w:rFonts w:asciiTheme="minorBidi" w:hAnsiTheme="minorBidi" w:cstheme="minorBidi"/>
          <w:color w:val="FFFFFF" w:themeColor="background1"/>
        </w:rPr>
      </w:pPr>
      <w:r w:rsidRPr="00816DED">
        <w:rPr>
          <w:rFonts w:asciiTheme="minorBidi" w:hAnsiTheme="minorBidi" w:cstheme="minorBidi"/>
          <w:color w:val="FFFFFF" w:themeColor="background1"/>
          <w:lang w:val="tr"/>
        </w:rPr>
        <w:t>Ebeveynler ve aileler için bilgilendirme</w:t>
      </w:r>
    </w:p>
    <w:p w14:paraId="3C76CEEE" w14:textId="77777777" w:rsidR="00B60B5F" w:rsidRPr="00816DED" w:rsidRDefault="00CB7ABA" w:rsidP="00CC6E01">
      <w:pPr>
        <w:spacing w:before="480"/>
        <w:rPr>
          <w:rFonts w:asciiTheme="minorBidi" w:hAnsiTheme="minorBidi" w:cstheme="minorBidi"/>
          <w:color w:val="FFFFFF" w:themeColor="background1"/>
        </w:rPr>
      </w:pP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  <w:r w:rsidRPr="00816DED">
        <w:rPr>
          <w:rFonts w:asciiTheme="minorBidi" w:hAnsiTheme="minorBidi" w:cstheme="minorBidi"/>
          <w:color w:val="FFFFFF" w:themeColor="background1"/>
          <w:lang w:val="tr"/>
        </w:rPr>
        <w:t>Kolay Okunan kopya</w:t>
      </w:r>
      <w:bookmarkEnd w:id="1"/>
    </w:p>
    <w:p w14:paraId="34ED531C" w14:textId="7EDD825E" w:rsidR="007C5556" w:rsidRPr="00816DED" w:rsidRDefault="00CB7ABA" w:rsidP="0028641E">
      <w:pPr>
        <w:rPr>
          <w:rFonts w:asciiTheme="minorBidi" w:hAnsiTheme="minorBidi" w:cstheme="minorBidi"/>
        </w:rPr>
      </w:pPr>
      <w:r w:rsidRPr="00816DED">
        <w:rPr>
          <w:rFonts w:asciiTheme="minorBidi" w:hAnsiTheme="minorBidi" w:cstheme="minorBidi"/>
          <w:noProof/>
          <w:lang w:eastAsia="en-AU"/>
        </w:rPr>
        <w:drawing>
          <wp:inline distT="0" distB="0" distL="0" distR="0" wp14:anchorId="4047B9E6" wp14:editId="78103205">
            <wp:extent cx="720000" cy="683296"/>
            <wp:effectExtent l="0" t="0" r="4445" b="2540"/>
            <wp:docPr id="18" name="Picture 18" descr="Kolay Okuma logo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Kolay Okuma logo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ED">
        <w:rPr>
          <w:rFonts w:asciiTheme="minorBidi" w:hAnsiTheme="minorBidi" w:cstheme="minorBidi"/>
        </w:rPr>
        <w:br w:type="page"/>
      </w:r>
    </w:p>
    <w:p w14:paraId="0F9A1A10" w14:textId="77777777" w:rsidR="00F3744E" w:rsidRPr="00816DED" w:rsidRDefault="00CB7ABA" w:rsidP="00DD389A">
      <w:pPr>
        <w:pStyle w:val="TOCHeading"/>
        <w:rPr>
          <w:rFonts w:asciiTheme="minorBidi" w:hAnsiTheme="minorBidi" w:cstheme="minorBidi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816DED">
        <w:rPr>
          <w:rFonts w:asciiTheme="minorBidi" w:hAnsiTheme="minorBidi" w:cstheme="minorBidi"/>
          <w:lang w:val="tr"/>
        </w:rPr>
        <w:lastRenderedPageBreak/>
        <w:t>Bu bilgilendirme belgesi nasıl kullanılır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816DED">
        <w:rPr>
          <w:rFonts w:asciiTheme="minorBidi" w:hAnsiTheme="minorBidi" w:cstheme="minorBidi"/>
          <w:lang w:val="tr"/>
        </w:rPr>
        <w:t xml:space="preserve"> </w:t>
      </w:r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013F3F24" w14:textId="77777777" w:rsidTr="0008232C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5E696D4" w14:textId="77777777" w:rsidR="00665419" w:rsidRPr="00816DED" w:rsidRDefault="00CB7ABA" w:rsidP="004D36FD">
            <w:pPr>
              <w:pStyle w:val="Image"/>
              <w:spacing w:before="100" w:after="10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720CDB52" wp14:editId="10029490">
                  <wp:extent cx="1440000" cy="1112135"/>
                  <wp:effectExtent l="0" t="0" r="8255" b="0"/>
                  <wp:docPr id="95" name="Picture 95" descr="Bir grup insan. Grubun önünde bir kadın var. Kadın, elinde &quot;biz&quot; yazan bir kart tutu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Bir grup insan. Grubun önünde bir kadın var. Kadın, elinde &quot;biz&quot; yazan bir kart tutu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A3513A4" w14:textId="77777777" w:rsidR="00665419" w:rsidRPr="00816DED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Ulusal Engellilik Sigortası Kurumu (NDIA) bu bilgilendirme belgesini yazmıştır. "Biz" derken NDIA'yı kastederiz. </w:t>
            </w:r>
          </w:p>
        </w:tc>
      </w:tr>
      <w:tr w:rsidR="006142AD" w:rsidRPr="00816DED" w14:paraId="45E58BB8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2660345" w14:textId="77777777" w:rsidR="00665419" w:rsidRPr="00816DED" w:rsidRDefault="00CB7ABA" w:rsidP="004D36FD">
            <w:pPr>
              <w:pStyle w:val="Image"/>
              <w:spacing w:before="100" w:after="10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21644C71" wp14:editId="71C97DAF">
                  <wp:extent cx="1080000" cy="1080000"/>
                  <wp:effectExtent l="0" t="0" r="6350" b="6350"/>
                  <wp:docPr id="6" name="Picture 6" descr="Onay işaretli Kolay Okunan belge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Onay işaretli Kolay Okunan belge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E985AF0" w14:textId="77777777" w:rsidR="00665419" w:rsidRPr="00816DED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Bu bilgilendirme belgesi, kolay okunacak bir şekilde yazılmıştır. </w:t>
            </w:r>
            <w:r w:rsidRPr="00816DED">
              <w:rPr>
                <w:rFonts w:asciiTheme="minorBidi" w:hAnsiTheme="minorBidi" w:cstheme="minorBidi"/>
                <w:lang w:val="tr"/>
              </w:rPr>
              <w:br/>
              <w:t xml:space="preserve">Bazı fikirleri açıklamak için resimler kullandık. </w:t>
            </w:r>
          </w:p>
        </w:tc>
      </w:tr>
      <w:tr w:rsidR="006142AD" w:rsidRPr="00816DED" w14:paraId="15ADAF38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22DE637" w14:textId="77777777" w:rsidR="00E05DD1" w:rsidRPr="00816DED" w:rsidRDefault="00CB7ABA" w:rsidP="004D36FD">
            <w:pPr>
              <w:pStyle w:val="Image"/>
              <w:spacing w:before="100" w:after="10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4D1FB6F" wp14:editId="227CCABC">
                  <wp:extent cx="1080000" cy="759862"/>
                  <wp:effectExtent l="0" t="0" r="6350" b="2540"/>
                  <wp:docPr id="4" name="Picture 4" descr="&quot;Kalın&quot; ve &quot;Kalın Değil&quot; sözcükler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&quot;Kalın&quot; ve &quot;Kalın Değil&quot; sözcükler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5E593B1" w14:textId="77777777" w:rsidR="00E05DD1" w:rsidRPr="00816DED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Bazı sözcükleri </w:t>
            </w: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kalın harflerle</w:t>
            </w:r>
            <w:r w:rsidRPr="00816DED">
              <w:rPr>
                <w:rFonts w:asciiTheme="minorBidi" w:hAnsiTheme="minorBidi" w:cstheme="minorBidi"/>
                <w:lang w:val="tr"/>
              </w:rPr>
              <w:t xml:space="preserve"> yazdık.</w:t>
            </w:r>
          </w:p>
          <w:p w14:paraId="535F9A42" w14:textId="77777777" w:rsidR="00E05DD1" w:rsidRPr="00816DED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Yani harfler daha kalın ve koyu gözükür.</w:t>
            </w:r>
          </w:p>
        </w:tc>
      </w:tr>
      <w:tr w:rsidR="006142AD" w:rsidRPr="00816DED" w14:paraId="7A77345F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327B7A2" w14:textId="77777777" w:rsidR="009D031E" w:rsidRPr="00816DED" w:rsidRDefault="00CB7ABA" w:rsidP="004D36FD">
            <w:pPr>
              <w:pStyle w:val="Image"/>
              <w:spacing w:before="100" w:after="10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3D1E50BC" wp14:editId="77989F50">
                  <wp:extent cx="1080000" cy="1080000"/>
                  <wp:effectExtent l="0" t="0" r="6350" b="6350"/>
                  <wp:docPr id="10" name="Picture 10" descr="Sözcük listesi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özcük listesi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5BC95D8" w14:textId="64EACA0B" w:rsidR="00C32E35" w:rsidRPr="0079116E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lang w:val="fr-FR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Bu sözcüklerin ne anlama </w:t>
            </w:r>
            <w:r w:rsidR="00816DED" w:rsidRPr="00816DED">
              <w:rPr>
                <w:rFonts w:asciiTheme="minorBidi" w:hAnsiTheme="minorBidi" w:cstheme="minorBidi"/>
                <w:lang w:val="tr"/>
              </w:rPr>
              <w:t>geldiğini</w:t>
            </w:r>
            <w:r w:rsidRPr="00816DED">
              <w:rPr>
                <w:rFonts w:asciiTheme="minorBidi" w:hAnsiTheme="minorBidi" w:cstheme="minorBidi"/>
                <w:lang w:val="tr"/>
              </w:rPr>
              <w:t xml:space="preserve"> açıklıyoruz.</w:t>
            </w:r>
          </w:p>
          <w:p w14:paraId="0ECD7110" w14:textId="77777777" w:rsidR="009D031E" w:rsidRPr="00816DED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14. sayfada bu sözcüklerin bir listesi bulunur. </w:t>
            </w:r>
          </w:p>
        </w:tc>
      </w:tr>
      <w:tr w:rsidR="006142AD" w:rsidRPr="00816DED" w14:paraId="437970E8" w14:textId="77777777" w:rsidTr="0008232C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A211E3E" w14:textId="77777777" w:rsidR="009D031E" w:rsidRPr="00816DED" w:rsidRDefault="00CB7ABA" w:rsidP="004D36FD">
            <w:pPr>
              <w:pStyle w:val="Image"/>
              <w:spacing w:before="100" w:after="10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1E5B0726" wp14:editId="5A0B4F40">
                  <wp:extent cx="1080000" cy="1080000"/>
                  <wp:effectExtent l="0" t="0" r="6350" b="6350"/>
                  <wp:docPr id="11" name="Picture 11" descr="Özet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Özet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3920291" w14:textId="77777777" w:rsidR="00641C3E" w:rsidRPr="00816DED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Kolay Okunan bilgilendirme belgesi, başka bir bilgilendirme belgesinin özetidir.</w:t>
            </w:r>
          </w:p>
        </w:tc>
      </w:tr>
      <w:tr w:rsidR="006142AD" w:rsidRPr="00116630" w14:paraId="1A0F8508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4ED546B" w14:textId="77777777" w:rsidR="009D031E" w:rsidRPr="00816DED" w:rsidRDefault="00CB7ABA" w:rsidP="004D36FD">
            <w:pPr>
              <w:pStyle w:val="Image"/>
              <w:spacing w:before="100" w:after="10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6E3F8DA3" wp14:editId="45B56691">
                  <wp:extent cx="1080000" cy="1080000"/>
                  <wp:effectExtent l="0" t="0" r="6350" b="6350"/>
                  <wp:docPr id="12" name="Picture 12" descr="&quot;www.&quot; ile başlayan bir internet sitesi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&quot;www.&quot; ile başlayan bir internet sitesi işaret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FCC4212" w14:textId="77777777" w:rsidR="00723993" w:rsidRPr="00816DED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lang w:val="fr-FR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Diğer bilgilendirme belgesini </w:t>
            </w:r>
            <w:hyperlink r:id="rId15" w:history="1">
              <w:r w:rsidR="00202A4A" w:rsidRPr="00816DED">
                <w:rPr>
                  <w:rStyle w:val="Hyperlink"/>
                  <w:rFonts w:asciiTheme="minorBidi" w:hAnsiTheme="minorBidi" w:cstheme="minorBidi"/>
                  <w:lang w:val="tr"/>
                </w:rPr>
                <w:t>www.ndis.gov.au</w:t>
              </w:r>
            </w:hyperlink>
            <w:r w:rsidRPr="00816DED">
              <w:rPr>
                <w:rFonts w:asciiTheme="minorBidi" w:hAnsiTheme="minorBidi" w:cstheme="minorBidi"/>
                <w:lang w:val="tr"/>
              </w:rPr>
              <w:t xml:space="preserve"> adresindeki internet sitemizde bulabilirsiniz.</w:t>
            </w:r>
          </w:p>
        </w:tc>
      </w:tr>
      <w:tr w:rsidR="006142AD" w:rsidRPr="00116630" w14:paraId="0C0BFFD9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06F4B3D" w14:textId="77777777" w:rsidR="00E05DD1" w:rsidRPr="00816DED" w:rsidRDefault="00CB7ABA" w:rsidP="004D36FD">
            <w:pPr>
              <w:pStyle w:val="Image"/>
              <w:spacing w:before="100" w:after="10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30F6CA3E" wp14:editId="5D32134B">
                  <wp:extent cx="1260000" cy="1122882"/>
                  <wp:effectExtent l="0" t="0" r="0" b="1270"/>
                  <wp:docPr id="56" name="Picture 56" descr="Bir kadın bir erkeğin bir belgeyi okumasına yardımcı olu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Bir kadın bir erkeğin bir belgeyi okumasına yardımcı olu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8A63A01" w14:textId="77777777" w:rsidR="00E05DD1" w:rsidRPr="00816DED" w:rsidRDefault="00CB7ABA" w:rsidP="004D36F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lang w:val="tr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Bu bilgilendirme belgesini okumak için yardım isteyebilirsiniz. </w:t>
            </w:r>
            <w:r w:rsidRPr="00816DED">
              <w:rPr>
                <w:rFonts w:asciiTheme="minorBidi" w:hAnsiTheme="minorBidi" w:cstheme="minorBidi"/>
                <w:lang w:val="tr"/>
              </w:rPr>
              <w:br/>
              <w:t>Arkadaşınız, ailenizden biri veya sizi destekleyen bir kişi size yardımcı olabilir.</w:t>
            </w:r>
          </w:p>
        </w:tc>
      </w:tr>
    </w:tbl>
    <w:p w14:paraId="4362E63F" w14:textId="77777777" w:rsidR="00D01D6C" w:rsidRPr="00816DED" w:rsidRDefault="00CB7ABA" w:rsidP="001C03A6">
      <w:pPr>
        <w:pStyle w:val="Heading2"/>
        <w:spacing w:before="240" w:after="240"/>
        <w:rPr>
          <w:rFonts w:asciiTheme="minorBidi" w:hAnsiTheme="minorBidi" w:cstheme="minorBidi"/>
        </w:rPr>
      </w:pPr>
      <w:bookmarkStart w:id="60" w:name="_Toc43391446"/>
      <w:bookmarkStart w:id="61" w:name="_Toc43391495"/>
      <w:bookmarkStart w:id="62" w:name="_Toc92809904"/>
      <w:bookmarkStart w:id="63" w:name="_Toc6390577"/>
      <w:bookmarkStart w:id="64" w:name="_Toc12634028"/>
      <w:bookmarkEnd w:id="0"/>
      <w:r w:rsidRPr="00816DED">
        <w:rPr>
          <w:rFonts w:asciiTheme="minorBidi" w:hAnsiTheme="minorBidi" w:cstheme="minorBidi"/>
          <w:lang w:val="tr"/>
        </w:rPr>
        <w:lastRenderedPageBreak/>
        <w:t>Bilgilendirme bilgisinin konusu nedir?</w:t>
      </w:r>
      <w:bookmarkEnd w:id="60"/>
      <w:bookmarkEnd w:id="61"/>
      <w:bookmarkEnd w:id="6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41F3297B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4427E47D" w14:textId="77777777" w:rsidR="00BB54AC" w:rsidRPr="00816DED" w:rsidRDefault="00CB7ABA" w:rsidP="00A03CEC">
            <w:pPr>
              <w:pStyle w:val="Image"/>
              <w:spacing w:before="480" w:after="480"/>
              <w:rPr>
                <w:rFonts w:asciiTheme="minorBidi" w:hAnsiTheme="minorBidi" w:cstheme="minorBidi"/>
                <w:sz w:val="20"/>
                <w:szCs w:val="20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16F708DD" wp14:editId="5855DADE">
                  <wp:extent cx="1440000" cy="1080000"/>
                  <wp:effectExtent l="0" t="0" r="8255" b="6350"/>
                  <wp:docPr id="53" name="Picture 53" descr="Bir kadın, sandalyeye tırmanan bir oğlan çocuğunu tutmaya çalışıyor. Başka bir kadın elinde not panosuyla onları izli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Bir kadın, sandalyeye tırmanan bir oğlan çocuğunu tutmaya çalışıyor. Başka bir kadın elinde not panosuyla onları izli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r="4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97574F0" w14:textId="77777777" w:rsidR="00AA3630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Çocuğunuz: </w:t>
            </w:r>
          </w:p>
          <w:p w14:paraId="3A13F9BF" w14:textId="59E29955" w:rsidR="00AA3630" w:rsidRPr="00816DED" w:rsidRDefault="00DB1D06" w:rsidP="00AA3630">
            <w:pPr>
              <w:pStyle w:val="ListParagraph"/>
              <w:numPr>
                <w:ilvl w:val="0"/>
                <w:numId w:val="49"/>
              </w:num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lang w:val="tr"/>
              </w:rPr>
              <w:t>9</w:t>
            </w:r>
            <w:r w:rsidR="00CB7ABA" w:rsidRPr="00816DED">
              <w:rPr>
                <w:rFonts w:asciiTheme="minorBidi" w:hAnsiTheme="minorBidi"/>
                <w:lang w:val="tr"/>
              </w:rPr>
              <w:t xml:space="preserve"> yaşından küçükse ve</w:t>
            </w:r>
          </w:p>
          <w:p w14:paraId="2B60F712" w14:textId="77777777" w:rsidR="00BB54AC" w:rsidRPr="00816DED" w:rsidRDefault="00CB7ABA" w:rsidP="00AA3630">
            <w:pPr>
              <w:pStyle w:val="ListParagraph"/>
              <w:numPr>
                <w:ilvl w:val="0"/>
                <w:numId w:val="49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çocuğunuzun gelişimiyle ilgili endişeniz varsa çocuğunuz için destek alabilirsiniz.</w:t>
            </w:r>
          </w:p>
        </w:tc>
      </w:tr>
      <w:tr w:rsidR="006142AD" w:rsidRPr="00816DED" w14:paraId="46CCDE0D" w14:textId="77777777" w:rsidTr="00A03CEC">
        <w:trPr>
          <w:trHeight w:val="1134"/>
        </w:trPr>
        <w:tc>
          <w:tcPr>
            <w:tcW w:w="2551" w:type="dxa"/>
            <w:vAlign w:val="bottom"/>
          </w:tcPr>
          <w:p w14:paraId="288B3983" w14:textId="77777777" w:rsidR="00BB54AC" w:rsidRPr="00816DED" w:rsidRDefault="00CB7ABA" w:rsidP="00A03CEC">
            <w:pPr>
              <w:pStyle w:val="Image"/>
              <w:spacing w:after="720"/>
              <w:rPr>
                <w:rFonts w:asciiTheme="minorBidi" w:hAnsiTheme="minorBidi" w:cstheme="minorBidi"/>
                <w:sz w:val="20"/>
                <w:szCs w:val="20"/>
              </w:rPr>
            </w:pPr>
            <w:r w:rsidRPr="00816DED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</w:t>
            </w:r>
            <w:r w:rsidR="00747879" w:rsidRPr="00816DED">
              <w:rPr>
                <w:rFonts w:asciiTheme="minorBidi" w:hAnsiTheme="minorBidi" w:cstheme="minorBidi"/>
                <w:noProof/>
                <w:sz w:val="20"/>
                <w:szCs w:val="20"/>
              </w:rPr>
              <w:drawing>
                <wp:inline distT="0" distB="0" distL="0" distR="0" wp14:anchorId="2BA07DC2" wp14:editId="3A9CAFD2">
                  <wp:extent cx="1440000" cy="1080001"/>
                  <wp:effectExtent l="0" t="0" r="8255" b="6350"/>
                  <wp:docPr id="54" name="Picture 54" descr="Üç çocuk birlikte masada oyun oynuyor. Gruptan ayrı oturan bir kız çocuğu var. Kız çocuğu üzgün görünü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Üç çocuk birlikte masada oyun oynuyor. Gruptan ayrı oturan bir kız çocuğu var. Kız çocuğu üzgün görünü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0" r="2258" b="6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02A2AAA" w14:textId="77777777" w:rsidR="00BB54AC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Örneğin, çocuğunuzun:</w:t>
            </w:r>
          </w:p>
          <w:p w14:paraId="6CB36797" w14:textId="70B75024" w:rsidR="00BB54AC" w:rsidRPr="00816DED" w:rsidRDefault="00CB7ABA" w:rsidP="001C03A6">
            <w:pPr>
              <w:pStyle w:val="ListParagraph"/>
              <w:numPr>
                <w:ilvl w:val="0"/>
                <w:numId w:val="39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 xml:space="preserve">oyun </w:t>
            </w:r>
            <w:r w:rsidR="0079116E" w:rsidRPr="0079116E">
              <w:rPr>
                <w:rFonts w:asciiTheme="minorBidi" w:hAnsiTheme="minorBidi"/>
                <w:lang w:val="tr"/>
              </w:rPr>
              <w:t>oynaması</w:t>
            </w:r>
            <w:r w:rsidRPr="00816DED">
              <w:rPr>
                <w:rFonts w:asciiTheme="minorBidi" w:hAnsiTheme="minorBidi"/>
                <w:lang w:val="tr"/>
              </w:rPr>
              <w:t xml:space="preserve"> ve hareket etmesi,</w:t>
            </w:r>
          </w:p>
          <w:p w14:paraId="3999EFAA" w14:textId="77777777" w:rsidR="00BB54AC" w:rsidRPr="00816DED" w:rsidRDefault="00CB7ABA" w:rsidP="001C03A6">
            <w:pPr>
              <w:pStyle w:val="ListParagraph"/>
              <w:numPr>
                <w:ilvl w:val="0"/>
                <w:numId w:val="39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kendine bakması,</w:t>
            </w:r>
          </w:p>
          <w:p w14:paraId="618C0C85" w14:textId="77777777" w:rsidR="00BB54AC" w:rsidRPr="00816DED" w:rsidRDefault="00CB7ABA" w:rsidP="001C03A6">
            <w:pPr>
              <w:pStyle w:val="ListParagraph"/>
              <w:numPr>
                <w:ilvl w:val="0"/>
                <w:numId w:val="39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başka çocuklarla oynaması,</w:t>
            </w:r>
          </w:p>
          <w:p w14:paraId="54C93A42" w14:textId="77777777" w:rsidR="00BB54AC" w:rsidRPr="00816DED" w:rsidRDefault="00CB7ABA" w:rsidP="001C03A6">
            <w:pPr>
              <w:pStyle w:val="ListParagraph"/>
              <w:numPr>
                <w:ilvl w:val="0"/>
                <w:numId w:val="39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istediği şeyleri sorması konusunda endişeleniyor olabilirsiniz.</w:t>
            </w:r>
          </w:p>
        </w:tc>
      </w:tr>
      <w:tr w:rsidR="006142AD" w:rsidRPr="00816DED" w14:paraId="426F1935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C6F7E07" w14:textId="77777777" w:rsidR="00F60BB8" w:rsidRPr="00816DED" w:rsidRDefault="00CB7ABA" w:rsidP="00750049">
            <w:pPr>
              <w:pStyle w:val="Image"/>
              <w:spacing w:before="480" w:after="48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816DED">
              <w:rPr>
                <w:rFonts w:asciiTheme="minorBidi" w:hAnsiTheme="minorBidi" w:cstheme="minorBidi"/>
                <w:noProof/>
                <w:sz w:val="20"/>
                <w:szCs w:val="20"/>
              </w:rPr>
              <w:drawing>
                <wp:inline distT="0" distB="0" distL="0" distR="0" wp14:anchorId="325EF955" wp14:editId="4E0F1D02">
                  <wp:extent cx="1439544" cy="1079658"/>
                  <wp:effectExtent l="0" t="0" r="8890" b="6350"/>
                  <wp:docPr id="37" name="Picture 37" descr="Oyun parkında mutlu bir çocu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Oyun parkında mutlu bir çoc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C429C33" w14:textId="77777777" w:rsidR="00F60BB8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Çocuğunuzda </w:t>
            </w: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gelişimsel gecikme</w:t>
            </w:r>
            <w:r w:rsidRPr="00816DED">
              <w:rPr>
                <w:rFonts w:asciiTheme="minorBidi" w:hAnsiTheme="minorBidi" w:cstheme="minorBidi"/>
                <w:lang w:val="tr"/>
              </w:rPr>
              <w:t xml:space="preserve"> olabilir.</w:t>
            </w:r>
          </w:p>
        </w:tc>
      </w:tr>
      <w:tr w:rsidR="006142AD" w:rsidRPr="00816DED" w14:paraId="5BA8C100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B26E770" w14:textId="77777777" w:rsidR="00F60BB8" w:rsidRPr="00816DED" w:rsidRDefault="00CB7ABA" w:rsidP="00750049">
            <w:pPr>
              <w:pStyle w:val="Image"/>
              <w:spacing w:before="480" w:after="480"/>
              <w:rPr>
                <w:rFonts w:asciiTheme="minorBidi" w:hAnsiTheme="minorBidi" w:cstheme="minorBidi"/>
                <w:noProof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2F3E591D" wp14:editId="7AB9BDFA">
                  <wp:extent cx="1439332" cy="1079499"/>
                  <wp:effectExtent l="0" t="0" r="8890" b="6985"/>
                  <wp:docPr id="62" name="Picture 62" descr="Küçük bir kız diğer çocuklarla birlikte sınıf faaliyeti yapıyor. Biraz zorlanı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Küçük bir kız diğer çocuklarla birlikte sınıf faaliyeti yapıyor. Biraz zorlanı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r="5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E897DB7" w14:textId="77777777" w:rsidR="00910CAD" w:rsidRPr="00816DED" w:rsidRDefault="00CB7ABA" w:rsidP="00750049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Çocuklarda gelişimsel gecikme olduğunda, yaşıtlarıyla aynı hızda gelişmeyebilirler.</w:t>
            </w:r>
          </w:p>
        </w:tc>
      </w:tr>
      <w:tr w:rsidR="006142AD" w:rsidRPr="00816DED" w14:paraId="331ED999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4010FF0" w14:textId="77777777" w:rsidR="00B8798F" w:rsidRPr="00816DED" w:rsidRDefault="00CB7ABA" w:rsidP="00B8798F">
            <w:pPr>
              <w:pStyle w:val="Image"/>
              <w:spacing w:before="480" w:after="48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lastRenderedPageBreak/>
              <w:drawing>
                <wp:inline distT="0" distB="0" distL="0" distR="0" wp14:anchorId="0404EFD6" wp14:editId="7AFDC5D1">
                  <wp:extent cx="1473835" cy="982345"/>
                  <wp:effectExtent l="0" t="0" r="0" b="8255"/>
                  <wp:docPr id="29" name="Picture 29" descr="Bir adam, çocuğun bulaşık makinesine bulaşıkları yerleştirmesine yardım edi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Bir adam, çocuğun bulaşık makinesine bulaşıkları yerleştirmesine yardım edi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7CD5C73" w14:textId="77777777" w:rsidR="00B8798F" w:rsidRPr="00816DED" w:rsidRDefault="00CB7ABA" w:rsidP="00B8798F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Yani günlük eylemlerde fazladan yardıma ihtiyaçları olabilir. </w:t>
            </w:r>
          </w:p>
          <w:p w14:paraId="4C60A821" w14:textId="77777777" w:rsidR="00B8798F" w:rsidRPr="00816DED" w:rsidRDefault="00CB7ABA" w:rsidP="00B8798F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Bu yardıma uzun süre ihtiyaçları olabilir.</w:t>
            </w:r>
          </w:p>
        </w:tc>
      </w:tr>
      <w:tr w:rsidR="006142AD" w:rsidRPr="00816DED" w14:paraId="70F51E5A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418E93BB" w14:textId="77777777" w:rsidR="00F60BB8" w:rsidRPr="00816DED" w:rsidRDefault="00CB7ABA" w:rsidP="00B8798F">
            <w:pPr>
              <w:pStyle w:val="Image"/>
              <w:spacing w:before="240" w:after="24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3EE4C731" wp14:editId="75C8D224">
                  <wp:extent cx="1440000" cy="1688531"/>
                  <wp:effectExtent l="0" t="0" r="8255" b="6985"/>
                  <wp:docPr id="41" name="Picture 41" descr="Küçük bir erkek bebek yerde oturuyor. Üstünde yürüme ve konuşma simgeler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Küçük bir erkek bebek yerde oturuyor. Üstünde yürüme ve konuşma simgeler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8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5C63BE9" w14:textId="77777777" w:rsidR="00F60BB8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Örneğin, aynı yaştaki diğer çocuklardan daha geç yürüyebilir veya konuşabilirler.</w:t>
            </w:r>
          </w:p>
        </w:tc>
      </w:tr>
      <w:tr w:rsidR="006142AD" w:rsidRPr="00116630" w14:paraId="3853C3D8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69A5231" w14:textId="77777777" w:rsidR="00F60BB8" w:rsidRPr="00816DED" w:rsidRDefault="00CB7ABA" w:rsidP="00A03CEC">
            <w:pPr>
              <w:pStyle w:val="Image"/>
              <w:spacing w:before="480" w:after="48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816DED">
              <w:rPr>
                <w:rFonts w:asciiTheme="minorBidi" w:hAnsiTheme="minorBidi" w:cstheme="minorBidi"/>
                <w:noProof/>
                <w:sz w:val="20"/>
                <w:szCs w:val="20"/>
              </w:rPr>
              <w:drawing>
                <wp:inline distT="0" distB="0" distL="0" distR="0" wp14:anchorId="2F97B06B" wp14:editId="1861248F">
                  <wp:extent cx="1440000" cy="1080000"/>
                  <wp:effectExtent l="0" t="0" r="8255" b="6350"/>
                  <wp:docPr id="51" name="Picture 51" descr="Dijital tablet kullanan engelli bir çocu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Dijital tablet kullanan engelli bir çoc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94FE010" w14:textId="77777777" w:rsidR="00F60BB8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  <w:lang w:val="fr-FR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Ya da çocuğunuzun bir engeli olabilir.</w:t>
            </w:r>
          </w:p>
        </w:tc>
      </w:tr>
      <w:tr w:rsidR="006142AD" w:rsidRPr="00816DED" w14:paraId="682A23CC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08CFCE1" w14:textId="77777777" w:rsidR="00F60BB8" w:rsidRPr="00816DED" w:rsidRDefault="00CB7ABA" w:rsidP="00A03CEC">
            <w:pPr>
              <w:pStyle w:val="Image"/>
              <w:spacing w:before="480" w:after="48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816DED">
              <w:rPr>
                <w:rFonts w:asciiTheme="minorBidi" w:hAnsiTheme="minorBidi" w:cstheme="minorBidi"/>
                <w:noProof/>
                <w:sz w:val="20"/>
                <w:szCs w:val="20"/>
              </w:rPr>
              <w:drawing>
                <wp:inline distT="0" distB="0" distL="0" distR="0" wp14:anchorId="688649EF" wp14:editId="4292621E">
                  <wp:extent cx="1440000" cy="1440000"/>
                  <wp:effectExtent l="0" t="0" r="8255" b="8255"/>
                  <wp:docPr id="38" name="Picture 38" descr="İki başparmağını kaldıran çocu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İki başparmağını kaldıran çoc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BCDFB30" w14:textId="77777777" w:rsidR="00F60BB8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Erken çocukluk yaklaşımımız sayesinde çocuğunuzun hayata iyi bir başlangıç yapabilmesi için sizi destekleriz.</w:t>
            </w:r>
          </w:p>
        </w:tc>
      </w:tr>
    </w:tbl>
    <w:p w14:paraId="33AC39BA" w14:textId="77777777" w:rsidR="00C93463" w:rsidRPr="00816DED" w:rsidRDefault="00CB7ABA" w:rsidP="001C03A6">
      <w:pPr>
        <w:spacing w:before="240" w:after="240"/>
        <w:rPr>
          <w:rFonts w:asciiTheme="minorBidi" w:hAnsiTheme="minorBidi" w:cstheme="minorBidi"/>
        </w:rPr>
      </w:pPr>
      <w:r w:rsidRPr="00816DED">
        <w:rPr>
          <w:rFonts w:asciiTheme="minorBidi" w:hAnsiTheme="minorBidi" w:cstheme="minorBidi"/>
        </w:rPr>
        <w:br w:type="page"/>
      </w:r>
    </w:p>
    <w:p w14:paraId="712F6EA2" w14:textId="77777777" w:rsidR="00C93463" w:rsidRPr="00816DED" w:rsidRDefault="00CB7ABA" w:rsidP="001C03A6">
      <w:pPr>
        <w:pStyle w:val="Heading2"/>
        <w:spacing w:before="240" w:after="240"/>
        <w:rPr>
          <w:rFonts w:asciiTheme="minorBidi" w:hAnsiTheme="minorBidi" w:cstheme="minorBidi"/>
        </w:rPr>
      </w:pPr>
      <w:bookmarkStart w:id="65" w:name="_Toc92809905"/>
      <w:r w:rsidRPr="00816DED">
        <w:rPr>
          <w:rFonts w:asciiTheme="minorBidi" w:hAnsiTheme="minorBidi" w:cstheme="minorBidi"/>
          <w:lang w:val="tr"/>
        </w:rPr>
        <w:lastRenderedPageBreak/>
        <w:t>Erken çocukluk yaklaşımımız nedir?</w:t>
      </w:r>
      <w:bookmarkEnd w:id="65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10CF3C22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43B4236E" w14:textId="77777777" w:rsidR="006B6E62" w:rsidRPr="00816DED" w:rsidRDefault="00CB7ABA" w:rsidP="004D36FD">
            <w:pPr>
              <w:pStyle w:val="Image"/>
              <w:spacing w:before="140" w:after="14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65BCCC61" wp14:editId="7A86DA8B">
                  <wp:extent cx="1440000" cy="1500449"/>
                  <wp:effectExtent l="0" t="0" r="8255" b="5080"/>
                  <wp:docPr id="30" name="Picture 30" descr="Kucağında bebek olan bir kadın, yanında NDIS belges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Kucağında bebek olan bir kadın, yanında NDIS belges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C0000F" w14:textId="77777777" w:rsidR="006B6E62" w:rsidRPr="00816DED" w:rsidRDefault="00CB7ABA" w:rsidP="004D36FD">
            <w:pPr>
              <w:spacing w:before="140" w:after="1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Erken çocukluk yaklaşımı, </w:t>
            </w: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Ulusal Engellilik Sigortası Planının (NDIS)</w:t>
            </w:r>
            <w:r w:rsidRPr="00816DED">
              <w:rPr>
                <w:rFonts w:asciiTheme="minorBidi" w:hAnsiTheme="minorBidi" w:cstheme="minorBidi"/>
                <w:lang w:val="tr"/>
              </w:rPr>
              <w:t xml:space="preserve"> bir parçasıdır.</w:t>
            </w:r>
          </w:p>
        </w:tc>
      </w:tr>
      <w:tr w:rsidR="006142AD" w:rsidRPr="00816DED" w14:paraId="4396387B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942A16A" w14:textId="77777777" w:rsidR="006B6E62" w:rsidRPr="00816DED" w:rsidRDefault="00CB7ABA" w:rsidP="004D36FD">
            <w:pPr>
              <w:pStyle w:val="Image"/>
              <w:spacing w:before="140" w:after="14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7EF14F64" wp14:editId="622A9077">
                  <wp:extent cx="1440000" cy="1440000"/>
                  <wp:effectExtent l="0" t="0" r="8255" b="8255"/>
                  <wp:docPr id="21" name="Picture 21" descr="Farklı engellere sahip bir grup ins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Farklı engellere sahip bir grup ins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376123" w14:textId="77777777" w:rsidR="006B6E62" w:rsidRPr="00816DED" w:rsidRDefault="00CB7ABA" w:rsidP="004D36FD">
            <w:pPr>
              <w:spacing w:before="140" w:after="1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NDIS, Avustralya genelinde engelli kişilere destek ve hizmetler sunar.</w:t>
            </w:r>
          </w:p>
        </w:tc>
      </w:tr>
      <w:tr w:rsidR="006142AD" w:rsidRPr="00816DED" w14:paraId="3E2A73A8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501AC6F" w14:textId="77777777" w:rsidR="006B6E62" w:rsidRPr="00816DED" w:rsidRDefault="00CB7ABA" w:rsidP="004D36FD">
            <w:pPr>
              <w:pStyle w:val="Image"/>
              <w:spacing w:before="140" w:after="140"/>
              <w:rPr>
                <w:rFonts w:asciiTheme="minorBidi" w:hAnsiTheme="minorBidi" w:cstheme="minorBidi"/>
                <w:sz w:val="20"/>
                <w:szCs w:val="20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5EC00EB0" wp14:editId="72A24A71">
                  <wp:extent cx="1440000" cy="1440000"/>
                  <wp:effectExtent l="0" t="0" r="8255" b="8255"/>
                  <wp:docPr id="59" name="Picture 59" descr="Bir çocuktan bir bebeğe doğru işaret eden bir 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Bir çocuktan bir bebeğe doğru işaret eden bir o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C4111CA" w14:textId="46ECE89E" w:rsidR="006B6E62" w:rsidRPr="00816DED" w:rsidRDefault="00CB7ABA" w:rsidP="004D36FD">
            <w:pPr>
              <w:spacing w:before="140" w:after="1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Erken çocukluk yaklaşımını </w:t>
            </w:r>
            <w:r w:rsidR="00DB1D06">
              <w:rPr>
                <w:rFonts w:asciiTheme="minorBidi" w:hAnsiTheme="minorBidi" w:cstheme="minorBidi"/>
                <w:lang w:val="tr"/>
              </w:rPr>
              <w:t>9</w:t>
            </w:r>
            <w:r w:rsidRPr="00816DED">
              <w:rPr>
                <w:rFonts w:asciiTheme="minorBidi" w:hAnsiTheme="minorBidi" w:cstheme="minorBidi"/>
                <w:lang w:val="tr"/>
              </w:rPr>
              <w:t xml:space="preserve"> yaşından küçük olan ve aşağıdaki durumları olan çocukları desteklemek için kullanıyoruz:</w:t>
            </w:r>
          </w:p>
          <w:p w14:paraId="475448C6" w14:textId="77777777" w:rsidR="006C608B" w:rsidRPr="00816DED" w:rsidRDefault="00CB7ABA" w:rsidP="004D36FD">
            <w:pPr>
              <w:pStyle w:val="ListParagraph"/>
              <w:numPr>
                <w:ilvl w:val="0"/>
                <w:numId w:val="44"/>
              </w:numPr>
              <w:spacing w:before="140" w:after="14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bir engel</w:t>
            </w:r>
          </w:p>
          <w:p w14:paraId="0778BE55" w14:textId="77777777" w:rsidR="006B6E62" w:rsidRPr="00816DED" w:rsidRDefault="00CB7ABA" w:rsidP="004D36FD">
            <w:pPr>
              <w:pStyle w:val="ListParagraph"/>
              <w:numPr>
                <w:ilvl w:val="0"/>
                <w:numId w:val="44"/>
              </w:numPr>
              <w:spacing w:before="140" w:after="14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gelişimsel gecikme.</w:t>
            </w:r>
          </w:p>
        </w:tc>
      </w:tr>
      <w:tr w:rsidR="006142AD" w:rsidRPr="00816DED" w14:paraId="13BE5C28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DA3D762" w14:textId="77777777" w:rsidR="006B6E62" w:rsidRPr="00816DED" w:rsidRDefault="00CB7ABA" w:rsidP="004D36FD">
            <w:pPr>
              <w:pStyle w:val="Image"/>
              <w:spacing w:before="140" w:after="1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6D7FA5C3" wp14:editId="6C9E71E1">
                  <wp:extent cx="1440000" cy="1076635"/>
                  <wp:effectExtent l="0" t="0" r="8255" b="0"/>
                  <wp:docPr id="24" name="Picture 24" descr="4 kişiden oluşan bir grup birlikte masadaki dosyaya bakıyorl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4 kişiden oluşan bir grup birlikte masadaki dosyaya bakıyorl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8AC543" w14:textId="77777777" w:rsidR="006B6E62" w:rsidRPr="00816DED" w:rsidRDefault="00CB7ABA" w:rsidP="004D36FD">
            <w:pPr>
              <w:spacing w:before="140" w:after="1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Erken çocukluk yaklaşımımızı sunmak için </w:t>
            </w: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erken çocukluk ortaklarımızla</w:t>
            </w:r>
            <w:r w:rsidRPr="00816DED">
              <w:rPr>
                <w:rFonts w:asciiTheme="minorBidi" w:hAnsiTheme="minorBidi" w:cstheme="minorBidi"/>
                <w:lang w:val="tr"/>
              </w:rPr>
              <w:t xml:space="preserve"> birlikte çalışırız.</w:t>
            </w:r>
          </w:p>
        </w:tc>
      </w:tr>
      <w:tr w:rsidR="006142AD" w:rsidRPr="00816DED" w14:paraId="4C780605" w14:textId="77777777" w:rsidTr="00A03CEC">
        <w:trPr>
          <w:trHeight w:val="1134"/>
        </w:trPr>
        <w:tc>
          <w:tcPr>
            <w:tcW w:w="2551" w:type="dxa"/>
            <w:vAlign w:val="bottom"/>
          </w:tcPr>
          <w:p w14:paraId="08E22295" w14:textId="77777777" w:rsidR="006B6E62" w:rsidRPr="00816DED" w:rsidRDefault="00CB7ABA" w:rsidP="004D36FD">
            <w:pPr>
              <w:pStyle w:val="Image"/>
              <w:spacing w:before="140" w:after="1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0D2CED9C" wp14:editId="7ABCC827">
                  <wp:extent cx="1440000" cy="1080000"/>
                  <wp:effectExtent l="0" t="0" r="8255" b="6350"/>
                  <wp:docPr id="32" name="Picture 32" descr="Masada 3 yetişkin ve bir çocuk oturuyor. Bir yetişkinin elinde bir parça kâğıt var ve diğer yetişkine bir şeyler anlatı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Masada 3 yetişkin ve bir çocuk oturuyor. Bir yetişkinin elinde bir parça kâğıt var ve diğer yetişkine bir şeyler anlatı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555C82" w14:textId="77777777" w:rsidR="006B6E62" w:rsidRPr="00816DED" w:rsidRDefault="00CB7ABA" w:rsidP="004D36FD">
            <w:pPr>
              <w:spacing w:before="140" w:after="1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Erken çocukluk ortakları: </w:t>
            </w:r>
          </w:p>
          <w:p w14:paraId="73CAD1C6" w14:textId="77777777" w:rsidR="006B6E62" w:rsidRPr="00816DED" w:rsidRDefault="00CB7ABA" w:rsidP="004D36FD">
            <w:pPr>
              <w:pStyle w:val="ListParagraph"/>
              <w:numPr>
                <w:ilvl w:val="0"/>
                <w:numId w:val="44"/>
              </w:numPr>
              <w:spacing w:before="140" w:after="14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gelişimsel gecikmesi olan çocukları</w:t>
            </w:r>
          </w:p>
          <w:p w14:paraId="46DE7E02" w14:textId="77777777" w:rsidR="006B6E62" w:rsidRPr="00816DED" w:rsidRDefault="00CB7ABA" w:rsidP="004D36FD">
            <w:pPr>
              <w:pStyle w:val="ListParagraph"/>
              <w:numPr>
                <w:ilvl w:val="0"/>
                <w:numId w:val="44"/>
              </w:numPr>
              <w:spacing w:before="140" w:after="14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 xml:space="preserve">engelli çocukları </w:t>
            </w:r>
          </w:p>
          <w:p w14:paraId="6094EDEA" w14:textId="77777777" w:rsidR="006B6E62" w:rsidRPr="00816DED" w:rsidRDefault="00CB7ABA" w:rsidP="004D36FD">
            <w:pPr>
              <w:pStyle w:val="ListParagraph"/>
              <w:numPr>
                <w:ilvl w:val="0"/>
                <w:numId w:val="44"/>
              </w:numPr>
              <w:spacing w:before="140" w:after="14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ailelerini destekler.</w:t>
            </w:r>
          </w:p>
        </w:tc>
      </w:tr>
      <w:tr w:rsidR="006142AD" w:rsidRPr="00816DED" w14:paraId="355E7530" w14:textId="77777777" w:rsidTr="00747879">
        <w:trPr>
          <w:trHeight w:val="3970"/>
        </w:trPr>
        <w:tc>
          <w:tcPr>
            <w:tcW w:w="2551" w:type="dxa"/>
            <w:vAlign w:val="center"/>
          </w:tcPr>
          <w:p w14:paraId="338BC9C1" w14:textId="77777777" w:rsidR="009344E4" w:rsidRPr="00816DED" w:rsidRDefault="00CB7ABA" w:rsidP="0074787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lang w:eastAsia="en-AU"/>
              </w:rPr>
              <w:lastRenderedPageBreak/>
              <w:drawing>
                <wp:inline distT="0" distB="0" distL="0" distR="0" wp14:anchorId="272B8A93" wp14:editId="34C498BD">
                  <wp:extent cx="1440000" cy="1486452"/>
                  <wp:effectExtent l="0" t="0" r="8255" b="0"/>
                  <wp:docPr id="25" name="Picture 25" descr="İki simge var. İlk simge bebeğe ait. İkinci simgede bir bebek ve küçük bir kız ve aralarında ok işaret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İki simge var. İlk simge bebeğe ait. İkinci simgede bir bebek ve küçük bir kız ve aralarında ok işaret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4C7C616" w14:textId="77777777" w:rsidR="00AA3630" w:rsidRPr="00816DED" w:rsidRDefault="00CB7ABA" w:rsidP="00AA3630">
            <w:pPr>
              <w:spacing w:after="36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Bize göre çocuklar:</w:t>
            </w:r>
          </w:p>
          <w:p w14:paraId="4F06ECB8" w14:textId="77777777" w:rsidR="009344E4" w:rsidRPr="00816DED" w:rsidRDefault="00CB7ABA" w:rsidP="00DF74B5">
            <w:pPr>
              <w:pStyle w:val="ListParagraph"/>
              <w:numPr>
                <w:ilvl w:val="0"/>
                <w:numId w:val="38"/>
              </w:numPr>
              <w:spacing w:after="60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büyürken ve gelişirken</w:t>
            </w:r>
          </w:p>
          <w:p w14:paraId="57B4278F" w14:textId="77777777" w:rsidR="009344E4" w:rsidRPr="00816DED" w:rsidRDefault="00CB7ABA" w:rsidP="00A03CEC">
            <w:pPr>
              <w:pStyle w:val="ListParagraph"/>
              <w:numPr>
                <w:ilvl w:val="0"/>
                <w:numId w:val="46"/>
              </w:numPr>
              <w:spacing w:before="600" w:after="60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hayatlarının mümkün olan en erken döneminde destek almalıdır.</w:t>
            </w:r>
          </w:p>
        </w:tc>
      </w:tr>
      <w:tr w:rsidR="006142AD" w:rsidRPr="00816DED" w14:paraId="28BB5009" w14:textId="77777777" w:rsidTr="00AA3630">
        <w:trPr>
          <w:trHeight w:val="567"/>
        </w:trPr>
        <w:tc>
          <w:tcPr>
            <w:tcW w:w="2551" w:type="dxa"/>
            <w:vAlign w:val="center"/>
          </w:tcPr>
          <w:p w14:paraId="03C27CEC" w14:textId="77777777" w:rsidR="00AA3630" w:rsidRPr="00816DED" w:rsidRDefault="00AA3630" w:rsidP="00750049">
            <w:pPr>
              <w:spacing w:after="0"/>
              <w:rPr>
                <w:rFonts w:asciiTheme="minorBidi" w:hAnsiTheme="minorBidi" w:cstheme="minorBidi"/>
              </w:rPr>
            </w:pPr>
          </w:p>
        </w:tc>
        <w:tc>
          <w:tcPr>
            <w:tcW w:w="6576" w:type="dxa"/>
            <w:vAlign w:val="center"/>
          </w:tcPr>
          <w:p w14:paraId="573F0BFA" w14:textId="77777777" w:rsidR="00AA3630" w:rsidRPr="00816DED" w:rsidRDefault="00CB7ABA" w:rsidP="00750049">
            <w:pPr>
              <w:spacing w:before="240" w:after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Bu destek, çocukların:</w:t>
            </w:r>
          </w:p>
        </w:tc>
      </w:tr>
      <w:tr w:rsidR="006142AD" w:rsidRPr="00816DED" w14:paraId="1CDA62EB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4FA376C" w14:textId="77777777" w:rsidR="006B6E62" w:rsidRPr="00816DED" w:rsidRDefault="00CB7ABA" w:rsidP="00747879">
            <w:pPr>
              <w:spacing w:before="360" w:after="36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7E7BA73D" wp14:editId="0CCF1B1A">
                  <wp:extent cx="1440000" cy="1178350"/>
                  <wp:effectExtent l="0" t="0" r="8255" b="3175"/>
                  <wp:docPr id="83" name="Picture 83" descr="Bir kadın, küçük bir oğlan çocuğuna faaliyetinde yardım edi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Bir kadın, küçük bir oğlan çocuğuna faaliyetinde yardım edi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3" b="3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7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E2CEF04" w14:textId="77777777" w:rsidR="006B6E62" w:rsidRPr="00816DED" w:rsidRDefault="00CB7ABA" w:rsidP="00AA3630">
            <w:pPr>
              <w:pStyle w:val="ListParagraph"/>
              <w:numPr>
                <w:ilvl w:val="0"/>
                <w:numId w:val="48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yeni beceriler edinmelerine</w:t>
            </w:r>
          </w:p>
        </w:tc>
      </w:tr>
      <w:tr w:rsidR="006142AD" w:rsidRPr="00816DED" w14:paraId="3B524A6A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1118B98" w14:textId="77777777" w:rsidR="006B6E62" w:rsidRPr="00816DED" w:rsidRDefault="00CB7ABA" w:rsidP="00747879">
            <w:pPr>
              <w:pStyle w:val="Image"/>
              <w:spacing w:before="360" w:after="36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6BCB2C88" wp14:editId="032FC4F1">
                  <wp:extent cx="1440000" cy="1080000"/>
                  <wp:effectExtent l="0" t="0" r="8255" b="6350"/>
                  <wp:docPr id="84" name="Picture 84" descr="Bir çocuk oyun oynuyor. Arkasında ailes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Bir çocuk oyun oynuyor. Arkasında ailes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0" t="12500" r="1666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924FEDE" w14:textId="77777777" w:rsidR="006B6E62" w:rsidRPr="00816DED" w:rsidRDefault="00CB7ABA" w:rsidP="001C03A6">
            <w:pPr>
              <w:pStyle w:val="ListParagraph"/>
              <w:numPr>
                <w:ilvl w:val="0"/>
                <w:numId w:val="42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aile hayatına ve günlük hayata katılmalarına</w:t>
            </w:r>
          </w:p>
        </w:tc>
      </w:tr>
      <w:tr w:rsidR="006142AD" w:rsidRPr="00816DED" w14:paraId="2FCBE1C3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5EFD9996" w14:textId="77777777" w:rsidR="006B6E62" w:rsidRPr="00816DED" w:rsidRDefault="00CB7ABA" w:rsidP="00747879">
            <w:pPr>
              <w:pStyle w:val="Image"/>
              <w:spacing w:before="360" w:after="36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5C36CED6" wp14:editId="3BEAB33E">
                  <wp:extent cx="1439544" cy="1079658"/>
                  <wp:effectExtent l="0" t="0" r="8890" b="6350"/>
                  <wp:docPr id="31" name="Picture 31" descr="Bir çocuk gülümsüyor ve dijital tablette bir şeye bakı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Bir çocuk gülümsüyor ve dijital tablette bir şeye bakı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12500" r="22877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1FA062E" w14:textId="77777777" w:rsidR="006B6E62" w:rsidRPr="00816DED" w:rsidRDefault="00CB7ABA" w:rsidP="001C03A6">
            <w:pPr>
              <w:pStyle w:val="ListParagraph"/>
              <w:numPr>
                <w:ilvl w:val="0"/>
                <w:numId w:val="42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büyüdükçe kendileri için bir şeyler yapmalarına yardımcı olur.</w:t>
            </w:r>
          </w:p>
        </w:tc>
      </w:tr>
    </w:tbl>
    <w:p w14:paraId="3BA0C185" w14:textId="77777777" w:rsidR="007F4962" w:rsidRPr="00816DED" w:rsidRDefault="00CB7ABA" w:rsidP="001C03A6">
      <w:pPr>
        <w:pStyle w:val="Heading2"/>
        <w:spacing w:before="240" w:after="240"/>
        <w:rPr>
          <w:rFonts w:asciiTheme="minorBidi" w:hAnsiTheme="minorBidi" w:cstheme="minorBidi"/>
          <w:lang w:val="en-US"/>
        </w:rPr>
      </w:pPr>
      <w:bookmarkStart w:id="66" w:name="_Toc92809906"/>
      <w:r w:rsidRPr="00816DED">
        <w:rPr>
          <w:rFonts w:asciiTheme="minorBidi" w:hAnsiTheme="minorBidi" w:cstheme="minorBidi"/>
          <w:lang w:val="tr"/>
        </w:rPr>
        <w:lastRenderedPageBreak/>
        <w:t>Çocuğunuza kim yardım edebilir?</w:t>
      </w:r>
      <w:bookmarkEnd w:id="66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07A403AE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212CD054" w14:textId="77777777" w:rsidR="00BB54AC" w:rsidRPr="00816DED" w:rsidRDefault="00CB7ABA" w:rsidP="001C03A6">
            <w:pPr>
              <w:pStyle w:val="Image"/>
              <w:spacing w:before="24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347442CD" wp14:editId="1B7AEE7C">
                  <wp:extent cx="1440000" cy="1080000"/>
                  <wp:effectExtent l="0" t="0" r="8255" b="6350"/>
                  <wp:docPr id="2" name="Picture 2" descr="Bir kadının kucağında bebek var ve gülümsüyor. Yanında, not panosu olan uzman bir kadın oturu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Bir kadının kucağında bebek var ve gülümsüyor. Yanında, not panosu olan uzman bir kadın oturu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40E528" w14:textId="77777777" w:rsidR="00BB54AC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Çocuğunuzun desteğe ihtiyacı olabileceğini düşünüyorsanız, çocuğunuzu iyi tanıyan biriyle konuşmakla başlayabilirsiniz.</w:t>
            </w:r>
          </w:p>
        </w:tc>
      </w:tr>
      <w:tr w:rsidR="006142AD" w:rsidRPr="00816DED" w14:paraId="3AA716C9" w14:textId="77777777" w:rsidTr="00A03CEC">
        <w:trPr>
          <w:trHeight w:val="1134"/>
        </w:trPr>
        <w:tc>
          <w:tcPr>
            <w:tcW w:w="2551" w:type="dxa"/>
            <w:vAlign w:val="bottom"/>
          </w:tcPr>
          <w:p w14:paraId="3A2DDD03" w14:textId="77777777" w:rsidR="00BB54AC" w:rsidRPr="00816DED" w:rsidRDefault="00CB7ABA" w:rsidP="00A03CEC">
            <w:pPr>
              <w:pStyle w:val="Image"/>
              <w:spacing w:before="24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33896B83" wp14:editId="01BC489B">
                  <wp:extent cx="1440000" cy="2067693"/>
                  <wp:effectExtent l="0" t="0" r="8255" b="8890"/>
                  <wp:docPr id="28" name="Picture 28" descr="3 resim var. İlk resimde bir doktor var. İkinci resimde gülümseyen ve bir çocukla oynayan bir kadın var. Üçüncü resimde bir hemşire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3 resim var. İlk resimde bir doktor var. İkinci resimde gülümseyen ve bir çocukla oynayan bir kadın var. Üçüncü resimde bir hemşire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6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849BC7" w14:textId="77777777" w:rsidR="00BB54AC" w:rsidRPr="00816DED" w:rsidRDefault="00CB7ABA" w:rsidP="00A03CEC">
            <w:pPr>
              <w:spacing w:before="240" w:after="60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Örneğin çocuğunuzun:</w:t>
            </w:r>
          </w:p>
          <w:p w14:paraId="5658D30B" w14:textId="77777777" w:rsidR="00BB54AC" w:rsidRPr="00816DED" w:rsidRDefault="00CB7ABA" w:rsidP="00A03CEC">
            <w:pPr>
              <w:pStyle w:val="ListParagraph"/>
              <w:numPr>
                <w:ilvl w:val="0"/>
                <w:numId w:val="36"/>
              </w:numPr>
              <w:spacing w:before="600" w:after="60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doktoru</w:t>
            </w:r>
          </w:p>
          <w:p w14:paraId="28A53E37" w14:textId="77777777" w:rsidR="00BB54AC" w:rsidRPr="00816DED" w:rsidRDefault="00CB7ABA" w:rsidP="00A03CEC">
            <w:pPr>
              <w:pStyle w:val="ListParagraph"/>
              <w:numPr>
                <w:ilvl w:val="0"/>
                <w:numId w:val="36"/>
              </w:numPr>
              <w:spacing w:before="600" w:after="60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çocuk bakımı sağlayıcısı</w:t>
            </w:r>
          </w:p>
          <w:p w14:paraId="66508910" w14:textId="77777777" w:rsidR="00BB54AC" w:rsidRPr="00816DED" w:rsidRDefault="00CB7ABA" w:rsidP="00A03CEC">
            <w:pPr>
              <w:pStyle w:val="ListParagraph"/>
              <w:numPr>
                <w:ilvl w:val="0"/>
                <w:numId w:val="36"/>
              </w:numPr>
              <w:spacing w:before="600" w:after="60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çocuk sağlığı hemşiresiyle konuşabilirsiniz.</w:t>
            </w:r>
          </w:p>
        </w:tc>
      </w:tr>
      <w:tr w:rsidR="006142AD" w:rsidRPr="00816DED" w14:paraId="3EDB9BEF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721ED0B" w14:textId="77777777" w:rsidR="00CC6E01" w:rsidRPr="00816DED" w:rsidRDefault="00CB7ABA" w:rsidP="001C03A6">
            <w:pPr>
              <w:pStyle w:val="Image"/>
              <w:spacing w:before="24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05F397F3" wp14:editId="61A7BA19">
                  <wp:extent cx="1440000" cy="1440000"/>
                  <wp:effectExtent l="0" t="0" r="8255" b="8255"/>
                  <wp:docPr id="39" name="Picture 39" descr="Bir çocuk büyüyor ve yukarıda değişim simges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Bir çocuk büyüyor ve yukarıda değişim simges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B8F9889" w14:textId="77777777" w:rsidR="00CC6E01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Çocuklar çok hızlı büyür ve gelişir.</w:t>
            </w:r>
          </w:p>
        </w:tc>
      </w:tr>
      <w:tr w:rsidR="006142AD" w:rsidRPr="00816DED" w14:paraId="3B648F7F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9F9E357" w14:textId="77777777" w:rsidR="00CC6E01" w:rsidRPr="00816DED" w:rsidRDefault="00CB7ABA" w:rsidP="001C03A6">
            <w:pPr>
              <w:pStyle w:val="Image"/>
              <w:spacing w:before="24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731A09A0" wp14:editId="3111CBA5">
                  <wp:extent cx="1440000" cy="1440000"/>
                  <wp:effectExtent l="0" t="0" r="8255" b="8255"/>
                  <wp:docPr id="40" name="Picture 40" descr="Bir destek çalışanı ve bir beb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Bir destek çalışanı ve bir beb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29326F8" w14:textId="77777777" w:rsidR="00CC6E01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Desteğe kısa bir süreliğine bile ihtiyaç duysalar,</w:t>
            </w:r>
          </w:p>
          <w:p w14:paraId="724AD1EE" w14:textId="77777777" w:rsidR="00CC6E01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Desteğe ihtiyaç duyar duymaz onlara destek olmak önemlidir.</w:t>
            </w:r>
          </w:p>
        </w:tc>
      </w:tr>
    </w:tbl>
    <w:p w14:paraId="1BE1D4AE" w14:textId="77777777" w:rsidR="001C03A6" w:rsidRPr="00816DED" w:rsidRDefault="00CB7ABA">
      <w:pPr>
        <w:rPr>
          <w:rFonts w:asciiTheme="minorBidi" w:hAnsiTheme="minorBidi" w:cstheme="minorBidi"/>
        </w:rPr>
      </w:pPr>
      <w:r w:rsidRPr="00816DED">
        <w:rPr>
          <w:rFonts w:asciiTheme="minorBidi" w:hAnsiTheme="minorBidi" w:cstheme="minorBidi"/>
        </w:rPr>
        <w:br w:type="page"/>
      </w:r>
    </w:p>
    <w:p w14:paraId="41A8CD02" w14:textId="77777777" w:rsidR="00E656F0" w:rsidRPr="00816DED" w:rsidRDefault="00CB7ABA" w:rsidP="00E656F0">
      <w:pPr>
        <w:pStyle w:val="Heading3"/>
        <w:rPr>
          <w:rFonts w:asciiTheme="minorBidi" w:hAnsiTheme="minorBidi" w:cstheme="minorBidi"/>
        </w:rPr>
      </w:pPr>
      <w:r w:rsidRPr="00816DED">
        <w:rPr>
          <w:rFonts w:asciiTheme="minorBidi" w:hAnsiTheme="minorBidi" w:cstheme="minorBidi"/>
          <w:lang w:val="tr"/>
        </w:rPr>
        <w:lastRenderedPageBreak/>
        <w:t>Çocuğunuzun destek almak için teşhise ihtiyacı var mı?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32206753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3CDAF9B" w14:textId="77777777" w:rsidR="00680E77" w:rsidRPr="00816DED" w:rsidRDefault="00CB7ABA" w:rsidP="0093661B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43195281" wp14:editId="2852AD29">
                  <wp:extent cx="1439544" cy="1079658"/>
                  <wp:effectExtent l="0" t="0" r="8890" b="6350"/>
                  <wp:docPr id="66" name="Picture 66" descr="Doktor anne ve kızıyla konuşuyor, onlara bir dosya gösteri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Doktor anne ve kızıyla konuşuyor, onlara bir dosya gösteri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r="5774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4D673AD" w14:textId="77777777" w:rsidR="00680E77" w:rsidRPr="00816DED" w:rsidRDefault="00CB7ABA" w:rsidP="00C545F9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Çocuğunuza </w:t>
            </w: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teşhis</w:t>
            </w:r>
            <w:r w:rsidRPr="00816DED">
              <w:rPr>
                <w:rFonts w:asciiTheme="minorBidi" w:hAnsiTheme="minorBidi" w:cstheme="minorBidi"/>
                <w:lang w:val="tr"/>
              </w:rPr>
              <w:t xml:space="preserve"> konduğunda, doktor size çocuğunuzun engeli olduğunu söyler.</w:t>
            </w:r>
          </w:p>
        </w:tc>
      </w:tr>
      <w:tr w:rsidR="006142AD" w:rsidRPr="00816DED" w14:paraId="2EF11839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2028ACD4" w14:textId="77777777" w:rsidR="009F018C" w:rsidRPr="00816DED" w:rsidRDefault="00CB7ABA" w:rsidP="009F018C">
            <w:pPr>
              <w:pStyle w:val="Image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4C28F6C7" wp14:editId="062CF294">
                  <wp:extent cx="1440000" cy="1440000"/>
                  <wp:effectExtent l="0" t="0" r="8255" b="8255"/>
                  <wp:docPr id="98" name="Picture 98" descr="Küçük bir oğlan çocuğu bir simgeye işaret ediyor. Simgede 6 yaşından küçük bir oğlan ve bir doktor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Küçük bir oğlan çocuğu bir simgeye işaret ediyor. Simgede 6 yaşından küçük bir oğlan ve bir doktor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37AF40A" w14:textId="77777777" w:rsidR="009F018C" w:rsidRPr="00816DED" w:rsidRDefault="00CB7ABA" w:rsidP="009F018C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 6 yaşından küçükse destek almak için teşhise ihtiyacı yoktur.</w:t>
            </w:r>
          </w:p>
        </w:tc>
      </w:tr>
      <w:tr w:rsidR="006142AD" w:rsidRPr="00816DED" w14:paraId="370F8F80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23B0E75" w14:textId="77777777" w:rsidR="009F018C" w:rsidRPr="00816DED" w:rsidRDefault="00CB7ABA" w:rsidP="0093661B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61A27A60" wp14:editId="3B974A20">
                  <wp:extent cx="1440000" cy="1144172"/>
                  <wp:effectExtent l="0" t="0" r="8255" b="0"/>
                  <wp:docPr id="55" name="Picture 55" descr="Doktor, bir adama bir şeyler anlatı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Doktor, bir adama bir şeyler anlatı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4" r="39316" b="12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EA690D8" w14:textId="77777777" w:rsidR="009F018C" w:rsidRPr="00816DED" w:rsidRDefault="00CB7ABA" w:rsidP="009F018C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Çocuğunuza teşhis konmuş olabilir.</w:t>
            </w:r>
          </w:p>
        </w:tc>
      </w:tr>
      <w:tr w:rsidR="006142AD" w:rsidRPr="00816DED" w14:paraId="55B3B0AF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6B0103F4" w14:textId="77777777" w:rsidR="009F018C" w:rsidRPr="00816DED" w:rsidRDefault="00CB7ABA" w:rsidP="0093661B">
            <w:pPr>
              <w:pStyle w:val="Image"/>
              <w:spacing w:before="360" w:after="36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26D737C2" wp14:editId="3F56FE94">
                  <wp:extent cx="1440000" cy="1080000"/>
                  <wp:effectExtent l="0" t="0" r="8255" b="6350"/>
                  <wp:docPr id="65" name="Picture 65" descr="Bir kız sınıf faaliyetinde zorlanı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Bir kız sınıf faaliyetinde zorlanı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65" b="6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1019B68" w14:textId="77777777" w:rsidR="009F018C" w:rsidRPr="00816DED" w:rsidRDefault="00CB7ABA" w:rsidP="0093661B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Ya da çocuğunuzda gelişimsel gecikme olabilir.</w:t>
            </w:r>
          </w:p>
        </w:tc>
      </w:tr>
      <w:tr w:rsidR="006142AD" w:rsidRPr="00816DED" w14:paraId="0985959C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698E037C" w14:textId="77777777" w:rsidR="009F018C" w:rsidRPr="00816DED" w:rsidRDefault="00CB7ABA" w:rsidP="009F018C">
            <w:pPr>
              <w:pStyle w:val="Image"/>
              <w:spacing w:before="240" w:after="24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1CEB4BDE" wp14:editId="1DF2250E">
                  <wp:extent cx="1440000" cy="1079846"/>
                  <wp:effectExtent l="0" t="0" r="8255" b="6350"/>
                  <wp:docPr id="35" name="Picture 35" descr="Doktor, bir çifte bir şeyler anlatıyor. Bir ofiste oturuyorl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oktor, bir çifte bir şeyler anlatıyor. Bir ofiste oturuyorl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828AB0E" w14:textId="77777777" w:rsidR="009F018C" w:rsidRPr="00816DED" w:rsidRDefault="00CB7ABA" w:rsidP="009F018C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Çocuğunuzun:</w:t>
            </w:r>
          </w:p>
          <w:p w14:paraId="1B36E6FE" w14:textId="77777777" w:rsidR="0093661B" w:rsidRPr="00816DED" w:rsidRDefault="00CB7ABA" w:rsidP="0093661B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gelişimsel gecikme</w:t>
            </w:r>
          </w:p>
          <w:p w14:paraId="24486CE0" w14:textId="77777777" w:rsidR="0093661B" w:rsidRPr="00816DED" w:rsidRDefault="00CB7ABA" w:rsidP="0093661B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veya engeliyle ilgili doktorunuzla konuşabilirsiniz.</w:t>
            </w:r>
          </w:p>
        </w:tc>
      </w:tr>
      <w:tr w:rsidR="006142AD" w:rsidRPr="00816DED" w14:paraId="4FB3D806" w14:textId="77777777" w:rsidTr="00987921">
        <w:trPr>
          <w:trHeight w:val="2268"/>
        </w:trPr>
        <w:tc>
          <w:tcPr>
            <w:tcW w:w="2551" w:type="dxa"/>
            <w:vAlign w:val="center"/>
          </w:tcPr>
          <w:p w14:paraId="64C9390B" w14:textId="77777777" w:rsidR="009F018C" w:rsidRPr="00816DED" w:rsidRDefault="00CB7ABA" w:rsidP="009F018C">
            <w:pPr>
              <w:pStyle w:val="Image"/>
              <w:spacing w:before="360" w:after="36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lastRenderedPageBreak/>
              <w:drawing>
                <wp:inline distT="0" distB="0" distL="0" distR="0" wp14:anchorId="321585BB" wp14:editId="08D82558">
                  <wp:extent cx="1440000" cy="1080000"/>
                  <wp:effectExtent l="0" t="0" r="8255" b="6350"/>
                  <wp:docPr id="68" name="Picture 68" descr="Bir kadın, resim yapan bir oğlan çocuğuyla oturu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Bir kadın, resim yapan bir oğlan çocuğuyla oturu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9E3DC1" w14:textId="77777777" w:rsidR="009F018C" w:rsidRPr="00816DED" w:rsidRDefault="00CB7ABA" w:rsidP="009F018C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6 yaşından büyük çocuklar NDIS'ten erken çocukluk desteği almak için kimi zaman teşhise ihtiyaç duyarlar.</w:t>
            </w:r>
          </w:p>
        </w:tc>
      </w:tr>
      <w:tr w:rsidR="006142AD" w:rsidRPr="00816DED" w14:paraId="6943A851" w14:textId="77777777" w:rsidTr="00987921">
        <w:trPr>
          <w:trHeight w:val="2268"/>
        </w:trPr>
        <w:tc>
          <w:tcPr>
            <w:tcW w:w="2551" w:type="dxa"/>
            <w:vAlign w:val="center"/>
          </w:tcPr>
          <w:p w14:paraId="41733FE3" w14:textId="77777777" w:rsidR="009F018C" w:rsidRPr="00816DED" w:rsidRDefault="00CB7ABA" w:rsidP="009F018C">
            <w:pPr>
              <w:pStyle w:val="Image"/>
              <w:spacing w:before="360" w:after="36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7B1FCE81" wp14:editId="6D87D0B3">
                  <wp:extent cx="1478915" cy="982345"/>
                  <wp:effectExtent l="0" t="0" r="6985" b="8255"/>
                  <wp:docPr id="96" name="Picture 96" descr="Kadın, tekerlekli sandalyedeki bir oğlan çocuğuyla el ele tutuşu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Kadın, tekerlekli sandalyedeki bir oğlan çocuğuyla el ele tutuşu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66BBE8" w14:textId="77777777" w:rsidR="009F018C" w:rsidRPr="00816DED" w:rsidRDefault="00CB7ABA" w:rsidP="009F018C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Doktorunuz bu konuda size yardımcı olabilir.</w:t>
            </w:r>
          </w:p>
        </w:tc>
      </w:tr>
      <w:tr w:rsidR="006142AD" w:rsidRPr="00816DED" w14:paraId="790EC297" w14:textId="77777777" w:rsidTr="00987921">
        <w:trPr>
          <w:trHeight w:val="2268"/>
        </w:trPr>
        <w:tc>
          <w:tcPr>
            <w:tcW w:w="2551" w:type="dxa"/>
            <w:vAlign w:val="center"/>
          </w:tcPr>
          <w:p w14:paraId="639D2123" w14:textId="77777777" w:rsidR="009F018C" w:rsidRPr="00816DED" w:rsidRDefault="00CB7ABA" w:rsidP="009F018C">
            <w:pPr>
              <w:pStyle w:val="Image"/>
              <w:spacing w:before="360" w:after="36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19FF8DFF" wp14:editId="567EDB44">
                  <wp:extent cx="1440000" cy="1080000"/>
                  <wp:effectExtent l="0" t="0" r="8255" b="6350"/>
                  <wp:docPr id="26" name="Picture 26" descr="Bir kadının kucağında bir oğlan oturuyor. Oğlan çocuğu bir resimle ilgili konuşuyor. Bir kadın onları izli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Bir kadının kucağında bir oğlan oturuyor. Oğlan çocuğu bir resimle ilgili konuşuyor. Bir kadın onları izli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E0D2345" w14:textId="77777777" w:rsidR="009F018C" w:rsidRPr="00816DED" w:rsidRDefault="00CB7ABA" w:rsidP="009F018C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Çocuğunuzun nasıl bir desteğe ihtiyaç duyduğunu anlamak uzun sürebilir.</w:t>
            </w:r>
          </w:p>
        </w:tc>
      </w:tr>
      <w:tr w:rsidR="006142AD" w:rsidRPr="00816DED" w14:paraId="133E9F33" w14:textId="77777777" w:rsidTr="00987921">
        <w:trPr>
          <w:trHeight w:val="2268"/>
        </w:trPr>
        <w:tc>
          <w:tcPr>
            <w:tcW w:w="2551" w:type="dxa"/>
            <w:vAlign w:val="center"/>
          </w:tcPr>
          <w:p w14:paraId="464C015B" w14:textId="77777777" w:rsidR="009F018C" w:rsidRPr="00816DED" w:rsidRDefault="00CB7ABA" w:rsidP="009F018C">
            <w:pPr>
              <w:pStyle w:val="Image"/>
              <w:spacing w:before="360" w:after="36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550D6A0F" wp14:editId="54C69559">
                  <wp:extent cx="1486800" cy="1446566"/>
                  <wp:effectExtent l="0" t="0" r="0" b="1270"/>
                  <wp:docPr id="27" name="Picture 27" descr="Bir kadın dosyaya bakıyor, yanında önünde bir oğlan çocuğu olan okul simges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Bir kadın dosyaya bakıyor, yanında önünde bir oğlan çocuğu olan okul simges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r="2305" b="1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44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CDCEC7A" w14:textId="77777777" w:rsidR="009F018C" w:rsidRPr="00816DED" w:rsidRDefault="00CB7ABA" w:rsidP="009F018C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Çocuğunuzun doğru desteğe ulaşabilmesi için:</w:t>
            </w:r>
          </w:p>
          <w:p w14:paraId="7268FE27" w14:textId="77777777" w:rsidR="009F018C" w:rsidRPr="00816DED" w:rsidRDefault="00CB7ABA" w:rsidP="009F018C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çocuğunuzun nasıl büyüdüğüne ve</w:t>
            </w:r>
          </w:p>
          <w:p w14:paraId="40EB057F" w14:textId="77777777" w:rsidR="009F018C" w:rsidRPr="00816DED" w:rsidRDefault="00CB7ABA" w:rsidP="009F018C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günlük hayatına bakarız.</w:t>
            </w:r>
          </w:p>
        </w:tc>
      </w:tr>
    </w:tbl>
    <w:p w14:paraId="646E14A2" w14:textId="77777777" w:rsidR="009F018C" w:rsidRPr="00816DED" w:rsidRDefault="00CB7ABA">
      <w:pPr>
        <w:spacing w:before="0" w:after="0" w:line="240" w:lineRule="auto"/>
        <w:rPr>
          <w:rFonts w:asciiTheme="minorBidi" w:hAnsiTheme="minorBidi" w:cstheme="minorBidi"/>
          <w:b/>
          <w:bCs/>
          <w:sz w:val="32"/>
          <w:szCs w:val="26"/>
        </w:rPr>
      </w:pPr>
      <w:r w:rsidRPr="00816DED">
        <w:rPr>
          <w:rFonts w:asciiTheme="minorBidi" w:hAnsiTheme="minorBidi" w:cstheme="minorBidi"/>
        </w:rPr>
        <w:br w:type="page"/>
      </w:r>
    </w:p>
    <w:p w14:paraId="6E1A7206" w14:textId="77777777" w:rsidR="00951793" w:rsidRPr="00816DED" w:rsidRDefault="00CB7ABA" w:rsidP="001C03A6">
      <w:pPr>
        <w:pStyle w:val="Heading3"/>
        <w:spacing w:before="240" w:after="240"/>
        <w:rPr>
          <w:rFonts w:asciiTheme="minorBidi" w:hAnsiTheme="minorBidi" w:cstheme="minorBidi"/>
        </w:rPr>
      </w:pPr>
      <w:r w:rsidRPr="00816DED">
        <w:rPr>
          <w:rFonts w:asciiTheme="minorBidi" w:hAnsiTheme="minorBidi" w:cstheme="minorBidi"/>
          <w:lang w:val="tr"/>
        </w:rPr>
        <w:lastRenderedPageBreak/>
        <w:t>Erken çocukluk ortakları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304E3F27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79554F5" w14:textId="77777777" w:rsidR="00680E77" w:rsidRPr="00816DED" w:rsidRDefault="00CB7ABA" w:rsidP="0093661B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70B58754" wp14:editId="2E85EC71">
                  <wp:extent cx="1440000" cy="1080000"/>
                  <wp:effectExtent l="0" t="0" r="8255" b="6350"/>
                  <wp:docPr id="60" name="Picture 60" descr="Ebeveynler koltukta çocuklarıyla oturuyor. Yanlarındaki başka bir koltukta elinde not panosuyla oturan bir kadınla konuşuyorl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Ebeveynler koltukta çocuklarıyla oturuyor. Yanlarındaki başka bir koltukta elinde not panosuyla oturan bir kadınla konuşuyorl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7" t="15144" r="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6E8E963" w14:textId="77777777" w:rsidR="00680E77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Çocuğunuzu yakından tanıyan biriyle konuştuktan sonra, bir erken çocukluk ortağıyla da konuşabilirsiniz.</w:t>
            </w:r>
          </w:p>
        </w:tc>
      </w:tr>
      <w:tr w:rsidR="006142AD" w:rsidRPr="00816DED" w14:paraId="69934B3C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44D979E2" w14:textId="77777777" w:rsidR="00680E77" w:rsidRPr="00816DED" w:rsidRDefault="00CB7ABA" w:rsidP="0093661B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7C73DB61" wp14:editId="5835F17A">
                  <wp:extent cx="1440000" cy="1644339"/>
                  <wp:effectExtent l="0" t="0" r="8255" b="0"/>
                  <wp:docPr id="298" name="Picture 298" descr="İki kadın birlikte bir belgeye bakıyor; üzerlerinde bir ebeveyn, çocuğu ve büyüteç simges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8" descr="İki kadın birlikte bir belgeye bakıyor; üzerlerinde bir ebeveyn, çocuğu ve büyüteç simges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2" t="4676" r="12139" b="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4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25AE36" w14:textId="77777777" w:rsidR="00863968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Onlar sizin çocuğunuz için doğru desteklere ve hizmetlere ulaşmanıza yardımcı olabilir.</w:t>
            </w:r>
          </w:p>
          <w:p w14:paraId="4E994906" w14:textId="77777777" w:rsidR="00863968" w:rsidRPr="00816DED" w:rsidRDefault="00CB7ABA" w:rsidP="001C03A6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Buna </w:t>
            </w: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erken bağlantılar</w:t>
            </w:r>
            <w:r w:rsidRPr="00816DED">
              <w:rPr>
                <w:rFonts w:asciiTheme="minorBidi" w:hAnsiTheme="minorBidi" w:cstheme="minorBidi"/>
                <w:lang w:val="tr"/>
              </w:rPr>
              <w:t xml:space="preserve"> diyoruz.</w:t>
            </w:r>
          </w:p>
        </w:tc>
      </w:tr>
      <w:tr w:rsidR="006142AD" w:rsidRPr="00816DED" w14:paraId="24D67D88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52BA37C1" w14:textId="77777777" w:rsidR="00BB54AC" w:rsidRPr="00816DED" w:rsidRDefault="00BB54AC" w:rsidP="001C03A6">
            <w:pPr>
              <w:pStyle w:val="Image"/>
              <w:spacing w:before="240" w:after="240"/>
              <w:rPr>
                <w:rFonts w:asciiTheme="minorBidi" w:hAnsiTheme="minorBidi" w:cstheme="minorBidi"/>
                <w:lang w:eastAsia="en-AU"/>
              </w:rPr>
            </w:pPr>
          </w:p>
        </w:tc>
        <w:tc>
          <w:tcPr>
            <w:tcW w:w="6576" w:type="dxa"/>
            <w:vAlign w:val="center"/>
          </w:tcPr>
          <w:p w14:paraId="4CF9C3B9" w14:textId="77777777" w:rsidR="00BB54AC" w:rsidRPr="00816DED" w:rsidRDefault="00CB7ABA" w:rsidP="0093661B">
            <w:pPr>
              <w:spacing w:after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Erken çocukluk ortakları, çocuğunuzun neye ihtiyacı olduğunu anlamak için:</w:t>
            </w:r>
          </w:p>
        </w:tc>
      </w:tr>
      <w:tr w:rsidR="006142AD" w:rsidRPr="00816DED" w14:paraId="629C228D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539A7E68" w14:textId="77777777" w:rsidR="00C44CEA" w:rsidRPr="00816DED" w:rsidRDefault="00CB7ABA" w:rsidP="0093661B">
            <w:pPr>
              <w:pStyle w:val="Image"/>
              <w:spacing w:before="6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2F3177C4" wp14:editId="7AE61058">
                  <wp:extent cx="1368000" cy="1368000"/>
                  <wp:effectExtent l="0" t="0" r="3810" b="3810"/>
                  <wp:docPr id="44" name="Picture 44" descr="Kolunu küçük oğlunun omzuna atmış gülümseyen bir ada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Kolunu küçük oğlunun omzuna atmış gülümseyen bir ada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" b="3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8F037DE" w14:textId="77777777" w:rsidR="00C44CEA" w:rsidRPr="00816DED" w:rsidRDefault="00CB7ABA" w:rsidP="001C03A6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sizinle ve çocuğunuzla,</w:t>
            </w:r>
          </w:p>
        </w:tc>
      </w:tr>
      <w:tr w:rsidR="006142AD" w:rsidRPr="00816DED" w14:paraId="243C4B94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1AE67270" w14:textId="77777777" w:rsidR="00C44CEA" w:rsidRPr="00816DED" w:rsidRDefault="00CB7ABA" w:rsidP="0093661B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1595E953" wp14:editId="1F65C6F1">
                  <wp:extent cx="1483995" cy="1483995"/>
                  <wp:effectExtent l="0" t="0" r="1905" b="1905"/>
                  <wp:docPr id="45" name="Picture 45" descr="Ellerini kaldırmış iki kişi. Üzerlerinde, içinde bir çocuğun yüzü olan bir düşünce balonu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Ellerini kaldırmış iki kişi. Üzerlerinde, içinde bir çocuğun yüzü olan bir düşünce balonu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5C0E5CB" w14:textId="77777777" w:rsidR="00C44CEA" w:rsidRPr="00816DED" w:rsidRDefault="00CB7ABA" w:rsidP="001C03A6">
            <w:pPr>
              <w:pStyle w:val="ListParagraph"/>
              <w:numPr>
                <w:ilvl w:val="0"/>
                <w:numId w:val="43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çocuğunuzu tanıyan insanlarla birlikte çalışır.</w:t>
            </w:r>
          </w:p>
        </w:tc>
      </w:tr>
      <w:tr w:rsidR="006142AD" w:rsidRPr="00816DED" w14:paraId="2886E825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82C3466" w14:textId="77777777" w:rsidR="0093661B" w:rsidRPr="00816DED" w:rsidRDefault="00CB7ABA" w:rsidP="0093661B">
            <w:pPr>
              <w:pStyle w:val="Image"/>
              <w:spacing w:before="180" w:after="6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24AA803E" wp14:editId="431C30B8">
                  <wp:extent cx="1485900" cy="1485900"/>
                  <wp:effectExtent l="0" t="0" r="0" b="0"/>
                  <wp:docPr id="17" name="Picture 17" descr="Bir adam ve oğlu. Üzerlerinde, öğrenme anlamına gelen bir simge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Bir adam ve oğlu. Üzerlerinde, öğrenme anlamına gelen bir simge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2E2F969" w14:textId="77777777" w:rsidR="0093661B" w:rsidRPr="00816DED" w:rsidRDefault="00CB7ABA" w:rsidP="0093661B">
            <w:pPr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Çocuğunuzu destekleyebilmeniz için yeni beceriler öğrenmenize de yardımcı olabilirler.</w:t>
            </w:r>
          </w:p>
        </w:tc>
      </w:tr>
      <w:tr w:rsidR="006142AD" w:rsidRPr="00816DED" w14:paraId="017BA43D" w14:textId="77777777" w:rsidTr="0093661B">
        <w:trPr>
          <w:trHeight w:val="567"/>
        </w:trPr>
        <w:tc>
          <w:tcPr>
            <w:tcW w:w="2551" w:type="dxa"/>
            <w:vAlign w:val="center"/>
          </w:tcPr>
          <w:p w14:paraId="5A84935B" w14:textId="77777777" w:rsidR="00BB54AC" w:rsidRPr="00816DED" w:rsidRDefault="00BB54AC" w:rsidP="008E280A">
            <w:pPr>
              <w:pStyle w:val="Image"/>
              <w:spacing w:before="0" w:after="0"/>
              <w:rPr>
                <w:rFonts w:asciiTheme="minorBidi" w:hAnsiTheme="minorBidi" w:cstheme="minorBidi"/>
                <w:lang w:eastAsia="en-AU"/>
              </w:rPr>
            </w:pPr>
          </w:p>
        </w:tc>
        <w:tc>
          <w:tcPr>
            <w:tcW w:w="6576" w:type="dxa"/>
            <w:vAlign w:val="center"/>
          </w:tcPr>
          <w:p w14:paraId="2B15E194" w14:textId="77777777" w:rsidR="00BB54AC" w:rsidRPr="00816DED" w:rsidRDefault="00CB7ABA" w:rsidP="0093661B">
            <w:pPr>
              <w:spacing w:before="240" w:after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Size:</w:t>
            </w:r>
          </w:p>
        </w:tc>
      </w:tr>
      <w:tr w:rsidR="006142AD" w:rsidRPr="00816DED" w14:paraId="4E2ADEA5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F5877D8" w14:textId="77777777" w:rsidR="00EA3AD7" w:rsidRPr="00816DED" w:rsidRDefault="00CB7ABA" w:rsidP="0093661B">
            <w:pPr>
              <w:pStyle w:val="Image"/>
              <w:spacing w:before="6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60533537" wp14:editId="47BDEAC6">
                  <wp:extent cx="1368000" cy="1270916"/>
                  <wp:effectExtent l="0" t="0" r="3810" b="5715"/>
                  <wp:docPr id="33" name="Picture 33" descr="Bir erkek bir kadına belge veri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Bir erkek bir kadına belge veri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27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FFAA8CE" w14:textId="07A20A26" w:rsidR="00EA3AD7" w:rsidRPr="00816DED" w:rsidRDefault="00CB7ABA" w:rsidP="001C03A6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bilgi verebilirler</w:t>
            </w:r>
          </w:p>
        </w:tc>
      </w:tr>
      <w:tr w:rsidR="006142AD" w:rsidRPr="00816DED" w14:paraId="43A4E1FA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5DAC4ADD" w14:textId="77777777" w:rsidR="00EA3AD7" w:rsidRPr="00816DED" w:rsidRDefault="00CB7ABA" w:rsidP="0093661B">
            <w:pPr>
              <w:pStyle w:val="Image"/>
              <w:spacing w:before="24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2D67A574" wp14:editId="6A6CF466">
                  <wp:extent cx="1404000" cy="1053000"/>
                  <wp:effectExtent l="0" t="0" r="5715" b="0"/>
                  <wp:docPr id="303" name="Picture 303" descr="Çocuklarıyla bir grup ebeveyn. Daire şeklinde oturmuş, bir şey anlatan bir kadını dinliyorl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 descr="Çocuklarıyla bir grup ebeveyn. Daire şeklinde oturmuş, bir şey anlatan bir kadını dinliyorl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" r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C0E1D8" w14:textId="6E6C0D92" w:rsidR="00EA3AD7" w:rsidRPr="00816DED" w:rsidRDefault="00CB7ABA" w:rsidP="001C03A6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toplumdaki desteklerle bağlantı kurmanıza yardımcı olabilirler</w:t>
            </w:r>
          </w:p>
        </w:tc>
      </w:tr>
      <w:tr w:rsidR="006142AD" w:rsidRPr="00816DED" w14:paraId="193FE9D5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277E0ABD" w14:textId="77777777" w:rsidR="00EA3AD7" w:rsidRPr="00816DED" w:rsidRDefault="00CB7ABA" w:rsidP="0093661B">
            <w:pPr>
              <w:pStyle w:val="Image"/>
              <w:spacing w:after="24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37807219" wp14:editId="2FFA5025">
                  <wp:extent cx="1404000" cy="1269001"/>
                  <wp:effectExtent l="0" t="0" r="5715" b="7620"/>
                  <wp:docPr id="34" name="Picture 34" descr="İki kişi bir belgeye bakıyor. Üzerlerindeki konuşma balonunda &quot;NDIS&quot; yazı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İki kişi bir belgeye bakıyor. Üzerlerindeki konuşma balonunda &quot;NDIS&quot; yazı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26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6EC31D" w14:textId="77777777" w:rsidR="00EA3AD7" w:rsidRPr="00816DED" w:rsidRDefault="00CB7ABA" w:rsidP="001C03A6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çocuğunuz için en doğru destek NDIS ise, NDIS başvurusu yapmanıza yardımcı olabilirler.</w:t>
            </w:r>
          </w:p>
        </w:tc>
      </w:tr>
      <w:tr w:rsidR="006142AD" w:rsidRPr="00816DED" w14:paraId="739DFB23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43FA4FFE" w14:textId="77777777" w:rsidR="0093661B" w:rsidRPr="00816DED" w:rsidRDefault="00CB7ABA" w:rsidP="0093661B">
            <w:pPr>
              <w:pStyle w:val="Image"/>
              <w:spacing w:before="240" w:after="24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5CD668E3" wp14:editId="5349293E">
                  <wp:extent cx="1482090" cy="1482090"/>
                  <wp:effectExtent l="0" t="0" r="3810" b="3810"/>
                  <wp:docPr id="52" name="Picture 52" descr="Bir oğlan çocuğu bir oyuncak trenle oynuyor. Yanında, aşağı işaret eden bir okla &quot;6&quot; işaret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Bir oğlan çocuğu bir oyuncak trenle oynuyor. Yanında, aşağı işaret eden bir okla &quot;6&quot; işaret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4DBA547" w14:textId="77777777" w:rsidR="0093661B" w:rsidRPr="00816DED" w:rsidRDefault="00CB7ABA" w:rsidP="003C3CA2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Ayrıca çocuğunuz:</w:t>
            </w:r>
          </w:p>
          <w:p w14:paraId="2960851D" w14:textId="77777777" w:rsidR="0093661B" w:rsidRPr="00816DED" w:rsidRDefault="00CB7ABA" w:rsidP="003C3CA2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6 yaşından küçükse</w:t>
            </w:r>
          </w:p>
          <w:p w14:paraId="76DF67CC" w14:textId="438A7116" w:rsidR="0093661B" w:rsidRPr="00816DED" w:rsidRDefault="00CB7ABA" w:rsidP="003C3CA2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</w:rPr>
            </w:pPr>
            <w:r w:rsidRPr="00816DED">
              <w:rPr>
                <w:rStyle w:val="Strong"/>
                <w:rFonts w:asciiTheme="minorBidi" w:hAnsiTheme="minorBidi"/>
                <w:lang w:val="tr"/>
              </w:rPr>
              <w:t>çocuğunuzla ilgili gelişimsel gecikme endişesi varsa</w:t>
            </w:r>
            <w:r w:rsidRPr="00816DED">
              <w:rPr>
                <w:rFonts w:asciiTheme="minorBidi" w:hAnsiTheme="minorBidi"/>
                <w:lang w:val="tr"/>
              </w:rPr>
              <w:t xml:space="preserve"> size ve çocuğunuza erken destek sunabilirler.</w:t>
            </w:r>
          </w:p>
        </w:tc>
      </w:tr>
      <w:tr w:rsidR="006142AD" w:rsidRPr="00816DED" w14:paraId="1BE1F19C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EB85BA3" w14:textId="77777777" w:rsidR="0093661B" w:rsidRPr="00816DED" w:rsidRDefault="00CB7ABA" w:rsidP="00750049">
            <w:pPr>
              <w:pStyle w:val="Image"/>
              <w:spacing w:before="480" w:after="24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3A68EB05" wp14:editId="3BEEB28B">
                  <wp:extent cx="1440000" cy="1198635"/>
                  <wp:effectExtent l="0" t="0" r="8255" b="1905"/>
                  <wp:docPr id="73" name="Picture 73" descr="Bir kadın yanında küçük bir kızla kitap oku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Bir kadın yanında küçük bir kızla kitap oku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1039" r="15706" b="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1A041AC" w14:textId="77777777" w:rsidR="00B8798F" w:rsidRPr="00816DED" w:rsidRDefault="00CB7ABA" w:rsidP="00B8798F">
            <w:pPr>
              <w:spacing w:before="48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Gelişimiyle ilgili endişe duyulan çocuklar, yaşıtlarıyla aynı hızda gelişmeyebilirler.</w:t>
            </w:r>
          </w:p>
          <w:p w14:paraId="0C044BF0" w14:textId="77777777" w:rsidR="0093661B" w:rsidRPr="00816DED" w:rsidRDefault="00CB7ABA" w:rsidP="00B8798F">
            <w:pPr>
              <w:spacing w:before="240" w:after="24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Ancak bu çocuklar, gelişimsel gecikme yaşayan çocuklar kadar yardıma ihtiyaç duymayabilir.</w:t>
            </w:r>
          </w:p>
        </w:tc>
      </w:tr>
    </w:tbl>
    <w:p w14:paraId="45FEA2B9" w14:textId="77777777" w:rsidR="00191E79" w:rsidRPr="00816DED" w:rsidRDefault="00CB7ABA" w:rsidP="001C03A6">
      <w:pPr>
        <w:spacing w:before="240" w:after="240" w:line="240" w:lineRule="auto"/>
        <w:rPr>
          <w:rFonts w:asciiTheme="minorBidi" w:hAnsiTheme="minorBidi" w:cstheme="minorBidi"/>
          <w:b/>
          <w:bCs/>
          <w:color w:val="6B2976"/>
          <w:sz w:val="40"/>
          <w:szCs w:val="26"/>
          <w:lang w:val="x-none" w:eastAsia="x-none"/>
        </w:rPr>
      </w:pPr>
      <w:bookmarkStart w:id="67" w:name="_Toc12634029"/>
      <w:bookmarkStart w:id="68" w:name="_Toc12636487"/>
      <w:bookmarkStart w:id="69" w:name="_Toc43391451"/>
      <w:bookmarkStart w:id="70" w:name="_Toc43391513"/>
      <w:bookmarkStart w:id="71" w:name="_Toc92809907"/>
      <w:r w:rsidRPr="00816DED">
        <w:rPr>
          <w:rFonts w:asciiTheme="minorBidi" w:hAnsiTheme="minorBidi" w:cstheme="minorBidi"/>
        </w:rPr>
        <w:br w:type="page"/>
      </w:r>
    </w:p>
    <w:p w14:paraId="54B55DC2" w14:textId="77777777" w:rsidR="00493D5D" w:rsidRPr="00816DED" w:rsidRDefault="00CB7ABA" w:rsidP="00DD389A">
      <w:pPr>
        <w:pStyle w:val="Heading2"/>
        <w:rPr>
          <w:rFonts w:asciiTheme="minorBidi" w:hAnsiTheme="minorBidi" w:cstheme="minorBidi"/>
        </w:rPr>
      </w:pPr>
      <w:r w:rsidRPr="00816DED">
        <w:rPr>
          <w:rFonts w:asciiTheme="minorBidi" w:hAnsiTheme="minorBidi" w:cstheme="minorBidi"/>
          <w:lang w:val="tr"/>
        </w:rPr>
        <w:lastRenderedPageBreak/>
        <w:t>Daha fazla bilgi</w:t>
      </w:r>
      <w:bookmarkEnd w:id="67"/>
      <w:bookmarkEnd w:id="68"/>
      <w:bookmarkEnd w:id="69"/>
      <w:bookmarkEnd w:id="70"/>
      <w:bookmarkEnd w:id="71"/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0AFDD379" w14:textId="77777777" w:rsidTr="000823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CDAD16A" w14:textId="77777777" w:rsidR="00493D5D" w:rsidRPr="00816DED" w:rsidRDefault="00493D5D" w:rsidP="00463A40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</w:p>
        </w:tc>
        <w:tc>
          <w:tcPr>
            <w:tcW w:w="6576" w:type="dxa"/>
          </w:tcPr>
          <w:p w14:paraId="01A0A59B" w14:textId="77777777" w:rsidR="00493D5D" w:rsidRPr="00816DED" w:rsidRDefault="00CB7ABA" w:rsidP="00843AB9">
            <w:pPr>
              <w:ind w:right="2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Theme="minorBidi" w:hAnsiTheme="minorBidi" w:cstheme="minorBidi"/>
                <w:b w:val="0"/>
                <w:color w:val="auto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Bu bilgilendirme belgesiyle ilgili daha fazla bilgi almak için lütfen bizimle iletişime geçin.</w:t>
            </w:r>
          </w:p>
        </w:tc>
      </w:tr>
      <w:tr w:rsidR="006142AD" w:rsidRPr="00816DED" w14:paraId="7E908B04" w14:textId="77777777" w:rsidTr="003A60F0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6A68A38" w14:textId="77777777" w:rsidR="00493D5D" w:rsidRPr="00816DED" w:rsidRDefault="00CB7ABA" w:rsidP="00463A40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1C33051E" wp14:editId="08CD51A5">
                  <wp:extent cx="1440000" cy="1440000"/>
                  <wp:effectExtent l="0" t="0" r="8255" b="8255"/>
                  <wp:docPr id="3" name="Picture 3" descr="&quot;www.&quot; ile başlayan bir internet sitesi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&quot;www.&quot; ile başlayan bir internet sitesi işaret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E1173B3" w14:textId="77777777" w:rsidR="00493D5D" w:rsidRPr="00816DED" w:rsidRDefault="00115BF5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Bidi" w:hAnsiTheme="minorBidi" w:cstheme="minorBidi"/>
              </w:rPr>
            </w:pPr>
            <w:hyperlink r:id="rId58" w:history="1">
              <w:r w:rsidR="00CB7ABA" w:rsidRPr="00816DED">
                <w:rPr>
                  <w:rStyle w:val="IntenseEmphasis1"/>
                  <w:rFonts w:asciiTheme="minorBidi" w:hAnsiTheme="minorBidi" w:cstheme="minorBidi"/>
                  <w:lang w:val="tr"/>
                </w:rPr>
                <w:t>www.ndis.gov.au</w:t>
              </w:r>
            </w:hyperlink>
          </w:p>
        </w:tc>
      </w:tr>
      <w:tr w:rsidR="006142AD" w:rsidRPr="00816DED" w14:paraId="0C9E9D77" w14:textId="77777777" w:rsidTr="003A60F0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A32155D" w14:textId="77777777" w:rsidR="00493D5D" w:rsidRPr="00816DED" w:rsidRDefault="00CB7ABA" w:rsidP="00463A40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09B3F276" wp14:editId="75BF2BB1">
                  <wp:extent cx="1440000" cy="1440000"/>
                  <wp:effectExtent l="0" t="0" r="8255" b="8255"/>
                  <wp:docPr id="36" name="Picture 36" descr="Telefon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lefon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E6A3C78" w14:textId="77777777" w:rsidR="00493D5D" w:rsidRPr="00816DED" w:rsidRDefault="00CB7ABA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Bidi" w:hAnsiTheme="minorBidi" w:cstheme="minorBidi"/>
              </w:rPr>
            </w:pPr>
            <w:r w:rsidRPr="00816DED">
              <w:rPr>
                <w:rStyle w:val="IntenseEmphasis1"/>
                <w:rFonts w:asciiTheme="minorBidi" w:hAnsiTheme="minorBidi" w:cstheme="minorBidi"/>
                <w:lang w:val="tr"/>
              </w:rPr>
              <w:t>1800 800 110</w:t>
            </w:r>
          </w:p>
        </w:tc>
      </w:tr>
      <w:tr w:rsidR="006142AD" w:rsidRPr="00816DED" w14:paraId="2EDD2CC3" w14:textId="77777777" w:rsidTr="003A60F0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C0B97DA" w14:textId="77777777" w:rsidR="00CD310C" w:rsidRPr="00816DED" w:rsidRDefault="00CB7ABA" w:rsidP="00463A40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7E7D13CF" wp14:editId="7F82AB44">
                  <wp:extent cx="792000" cy="792000"/>
                  <wp:effectExtent l="0" t="0" r="8255" b="8255"/>
                  <wp:docPr id="15" name="Picture 15" descr="Facebook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Facebook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3CD53D3" w14:textId="77777777" w:rsidR="00CD310C" w:rsidRPr="00816DED" w:rsidRDefault="00CB7ABA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Bizi Facebook'ta takip edin.</w:t>
            </w:r>
          </w:p>
          <w:p w14:paraId="17158006" w14:textId="77777777" w:rsidR="00CD310C" w:rsidRPr="00816DED" w:rsidRDefault="00115BF5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Theme="minorBidi" w:hAnsiTheme="minorBidi" w:cstheme="minorBidi"/>
              </w:rPr>
            </w:pPr>
            <w:hyperlink r:id="rId61" w:history="1">
              <w:r w:rsidR="00DE6B8B" w:rsidRPr="00816DED">
                <w:rPr>
                  <w:rStyle w:val="Hyperlink"/>
                  <w:rFonts w:asciiTheme="minorBidi" w:hAnsiTheme="minorBidi" w:cstheme="minorBidi"/>
                  <w:lang w:val="tr"/>
                </w:rPr>
                <w:t>www.facebook.com/NDISAus</w:t>
              </w:r>
            </w:hyperlink>
          </w:p>
        </w:tc>
      </w:tr>
      <w:tr w:rsidR="006142AD" w:rsidRPr="00816DED" w14:paraId="3B5F5FF3" w14:textId="77777777" w:rsidTr="003A60F0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60B12B9" w14:textId="77777777" w:rsidR="00CD310C" w:rsidRPr="00816DED" w:rsidRDefault="00CB7ABA" w:rsidP="00463A40">
            <w:pPr>
              <w:pStyle w:val="Image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561048CE" wp14:editId="0BB08A58">
                  <wp:extent cx="792000" cy="792000"/>
                  <wp:effectExtent l="0" t="0" r="8255" b="8255"/>
                  <wp:docPr id="16" name="Picture 16" descr="Twitter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witter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1DA33E7" w14:textId="77777777" w:rsidR="00CD310C" w:rsidRPr="00816DED" w:rsidRDefault="00CB7ABA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Bizi Twitter'da takip edin. </w:t>
            </w:r>
          </w:p>
          <w:p w14:paraId="4B05DF96" w14:textId="77777777" w:rsidR="00CD310C" w:rsidRPr="00816DED" w:rsidRDefault="00CB7ABA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Bidi" w:hAnsiTheme="minorBidi" w:cstheme="minorBidi"/>
              </w:rPr>
            </w:pPr>
            <w:r w:rsidRPr="00816DED">
              <w:rPr>
                <w:rStyle w:val="IntenseEmphasis1"/>
                <w:rFonts w:asciiTheme="minorBidi" w:hAnsiTheme="minorBidi" w:cstheme="minorBidi"/>
                <w:lang w:val="tr"/>
              </w:rPr>
              <w:t>@NDIS</w:t>
            </w:r>
          </w:p>
        </w:tc>
      </w:tr>
    </w:tbl>
    <w:p w14:paraId="54F0BAAD" w14:textId="77777777" w:rsidR="00AE2123" w:rsidRPr="00816DED" w:rsidRDefault="00CB7ABA" w:rsidP="00AE2123">
      <w:pPr>
        <w:rPr>
          <w:rFonts w:asciiTheme="minorBidi" w:hAnsiTheme="minorBidi" w:cstheme="minorBidi"/>
          <w:sz w:val="32"/>
          <w:szCs w:val="26"/>
        </w:rPr>
      </w:pPr>
      <w:bookmarkStart w:id="72" w:name="_Toc43391514"/>
      <w:r w:rsidRPr="00816DED">
        <w:rPr>
          <w:rFonts w:asciiTheme="minorBidi" w:hAnsiTheme="minorBidi" w:cstheme="minorBidi"/>
        </w:rPr>
        <w:br w:type="page"/>
      </w:r>
    </w:p>
    <w:p w14:paraId="3236710A" w14:textId="77777777" w:rsidR="00CD310C" w:rsidRPr="00816DED" w:rsidRDefault="00CB7ABA" w:rsidP="00AA574A">
      <w:pPr>
        <w:pStyle w:val="Heading3"/>
        <w:rPr>
          <w:rFonts w:asciiTheme="minorBidi" w:hAnsiTheme="minorBidi" w:cstheme="minorBidi"/>
        </w:rPr>
      </w:pPr>
      <w:r w:rsidRPr="00816DED">
        <w:rPr>
          <w:rFonts w:asciiTheme="minorBidi" w:hAnsiTheme="minorBidi" w:cstheme="minorBidi"/>
          <w:lang w:val="tr"/>
        </w:rPr>
        <w:lastRenderedPageBreak/>
        <w:t>Bizimle konuşmak için destek</w:t>
      </w:r>
      <w:bookmarkEnd w:id="72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5498B120" w14:textId="77777777" w:rsidTr="00C545F9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D9B5F93" w14:textId="77777777" w:rsidR="00C545F9" w:rsidRPr="00816DED" w:rsidRDefault="00CB7ABA" w:rsidP="00C545F9">
            <w:pPr>
              <w:pStyle w:val="Image"/>
              <w:spacing w:before="0" w:after="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465A8941" wp14:editId="44795ACD">
                  <wp:extent cx="1440000" cy="1440000"/>
                  <wp:effectExtent l="0" t="0" r="8255" b="8255"/>
                  <wp:docPr id="23" name="Picture 23" descr="İnternet sohbeti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İnternet sohbeti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CAE8D86" w14:textId="77777777" w:rsidR="00C545F9" w:rsidRPr="00816DED" w:rsidRDefault="00CB7ABA" w:rsidP="00C545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İnternet sitemizin üst kısmındaki çevrimiçi sohbet özelliğini kullanarak bizimle internetten konuşabilirsiniz. </w:t>
            </w:r>
          </w:p>
          <w:p w14:paraId="4F784916" w14:textId="77777777" w:rsidR="00C545F9" w:rsidRPr="00816DED" w:rsidRDefault="00115BF5" w:rsidP="00C545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color w:val="6B2976"/>
              </w:rPr>
            </w:pPr>
            <w:hyperlink r:id="rId64" w:history="1">
              <w:r w:rsidR="00CB7ABA" w:rsidRPr="00816DED">
                <w:rPr>
                  <w:rStyle w:val="Hyperlink"/>
                  <w:rFonts w:asciiTheme="minorBidi" w:hAnsiTheme="minorBidi" w:cstheme="minorBidi"/>
                  <w:lang w:val="tr"/>
                </w:rPr>
                <w:t>www.ndis.gov.au</w:t>
              </w:r>
            </w:hyperlink>
          </w:p>
        </w:tc>
      </w:tr>
      <w:tr w:rsidR="006142AD" w:rsidRPr="00816DED" w14:paraId="21384ACC" w14:textId="77777777" w:rsidTr="00C545F9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0CFF431" w14:textId="77777777" w:rsidR="00CD310C" w:rsidRPr="00816DED" w:rsidRDefault="00CD310C" w:rsidP="00DA5C41">
            <w:pPr>
              <w:pStyle w:val="Image"/>
              <w:spacing w:before="0" w:after="0"/>
              <w:rPr>
                <w:rFonts w:asciiTheme="minorBidi" w:hAnsiTheme="minorBidi" w:cstheme="minorBidi"/>
                <w:lang w:eastAsia="en-AU"/>
              </w:rPr>
            </w:pPr>
          </w:p>
        </w:tc>
        <w:tc>
          <w:tcPr>
            <w:tcW w:w="6576" w:type="dxa"/>
          </w:tcPr>
          <w:p w14:paraId="44D7ADEE" w14:textId="13C7B742" w:rsidR="00CD310C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İngilizce dışında bir dil konuşuyorsanız aşağıdaki hattı arayabilirsiniz:</w:t>
            </w:r>
          </w:p>
        </w:tc>
      </w:tr>
      <w:tr w:rsidR="006142AD" w:rsidRPr="00816DED" w14:paraId="086E9872" w14:textId="77777777" w:rsidTr="00C545F9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79A300E" w14:textId="77777777" w:rsidR="00493D5D" w:rsidRPr="00816DED" w:rsidRDefault="00CB7ABA" w:rsidP="00DA5C41">
            <w:pPr>
              <w:pStyle w:val="Image"/>
              <w:spacing w:before="0" w:after="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176AC627" wp14:editId="73B9D291">
                  <wp:extent cx="1440000" cy="1440000"/>
                  <wp:effectExtent l="0" t="0" r="8255" b="8255"/>
                  <wp:docPr id="13" name="Picture 13" descr="Sözlü ve Yazılı Çeviri Hizmetleri (TIS)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özlü ve Yazılı Çeviri Hizmetleri (TIS)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132488D" w14:textId="77777777" w:rsidR="00092D2F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Sözlü ve Yazılı Çeviri Hizmetleri (TIS)</w:t>
            </w:r>
          </w:p>
          <w:p w14:paraId="41161D4B" w14:textId="77777777" w:rsidR="00493D5D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Bidi" w:hAnsiTheme="minorBidi" w:cstheme="minorBidi"/>
              </w:rPr>
            </w:pPr>
            <w:r w:rsidRPr="00816DED">
              <w:rPr>
                <w:rStyle w:val="IntenseEmphasis1"/>
                <w:rFonts w:asciiTheme="minorBidi" w:hAnsiTheme="minorBidi" w:cstheme="minorBidi"/>
                <w:lang w:val="tr"/>
              </w:rPr>
              <w:t>131 450</w:t>
            </w:r>
          </w:p>
        </w:tc>
      </w:tr>
      <w:tr w:rsidR="006142AD" w:rsidRPr="00816DED" w14:paraId="1721975A" w14:textId="77777777" w:rsidTr="00C545F9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5DB0ADC" w14:textId="77777777" w:rsidR="00CD310C" w:rsidRPr="00816DED" w:rsidRDefault="00CD310C" w:rsidP="00DA5C41">
            <w:pPr>
              <w:pStyle w:val="Image"/>
              <w:spacing w:before="0" w:after="0"/>
              <w:rPr>
                <w:rFonts w:asciiTheme="minorBidi" w:hAnsiTheme="minorBidi" w:cstheme="minorBidi"/>
                <w:lang w:eastAsia="en-AU"/>
              </w:rPr>
            </w:pPr>
          </w:p>
        </w:tc>
        <w:tc>
          <w:tcPr>
            <w:tcW w:w="6576" w:type="dxa"/>
          </w:tcPr>
          <w:p w14:paraId="0F3C4B4E" w14:textId="5961B0C7" w:rsidR="00CD310C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Konuşma veya işitme bozukluğunuz varsa</w:t>
            </w:r>
            <w:r w:rsidR="004D36FD" w:rsidRPr="00816DED">
              <w:rPr>
                <w:rFonts w:asciiTheme="minorBidi" w:hAnsiTheme="minorBidi" w:cstheme="minorBidi"/>
                <w:lang w:val="tr"/>
              </w:rPr>
              <w:t xml:space="preserve"> </w:t>
            </w:r>
            <w:r w:rsidRPr="00816DED">
              <w:rPr>
                <w:rFonts w:asciiTheme="minorBidi" w:hAnsiTheme="minorBidi" w:cstheme="minorBidi"/>
                <w:lang w:val="tr"/>
              </w:rPr>
              <w:t>aşağıdaki hattı arayabilirsiniz:</w:t>
            </w:r>
          </w:p>
        </w:tc>
      </w:tr>
      <w:tr w:rsidR="006142AD" w:rsidRPr="00816DED" w14:paraId="572B3321" w14:textId="77777777" w:rsidTr="00C545F9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EB80B05" w14:textId="77777777" w:rsidR="00493D5D" w:rsidRPr="00816DED" w:rsidRDefault="00CB7ABA" w:rsidP="00DA5C41">
            <w:pPr>
              <w:pStyle w:val="Image"/>
              <w:spacing w:before="0" w:after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23FA4FEF" wp14:editId="56D41A74">
                  <wp:extent cx="1440000" cy="1440000"/>
                  <wp:effectExtent l="0" t="0" r="8255" b="8255"/>
                  <wp:docPr id="9" name="Picture 9" descr="Teleyazıcı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leyazıcı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6DED">
              <w:rPr>
                <w:rFonts w:asciiTheme="minorBidi" w:hAnsiTheme="minorBidi" w:cstheme="minorBidi"/>
              </w:rPr>
              <w:t xml:space="preserve"> </w:t>
            </w:r>
          </w:p>
        </w:tc>
        <w:tc>
          <w:tcPr>
            <w:tcW w:w="6576" w:type="dxa"/>
          </w:tcPr>
          <w:p w14:paraId="758BA8E9" w14:textId="77777777" w:rsidR="00CD310C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Teleyazıcı</w:t>
            </w:r>
          </w:p>
          <w:p w14:paraId="09DBFAA5" w14:textId="77777777" w:rsidR="00493D5D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Bidi" w:hAnsiTheme="minorBidi" w:cstheme="minorBidi"/>
              </w:rPr>
            </w:pPr>
            <w:r w:rsidRPr="00816DED">
              <w:rPr>
                <w:rStyle w:val="IntenseEmphasis1"/>
                <w:rFonts w:asciiTheme="minorBidi" w:hAnsiTheme="minorBidi" w:cstheme="minorBidi"/>
                <w:lang w:val="tr"/>
              </w:rPr>
              <w:t>1800 555 677</w:t>
            </w:r>
          </w:p>
        </w:tc>
      </w:tr>
      <w:tr w:rsidR="006142AD" w:rsidRPr="00816DED" w14:paraId="1CFD298A" w14:textId="77777777" w:rsidTr="00C545F9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F5552C1" w14:textId="77777777" w:rsidR="00493D5D" w:rsidRPr="00816DED" w:rsidRDefault="00CB7ABA" w:rsidP="00DA5C41">
            <w:pPr>
              <w:pStyle w:val="Image"/>
              <w:spacing w:before="0" w:after="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2CEECDDA" wp14:editId="1D005878">
                  <wp:extent cx="1440000" cy="1440000"/>
                  <wp:effectExtent l="0" t="0" r="8255" b="8255"/>
                  <wp:docPr id="14" name="Picture 14" descr="Konuşma balonu ve kulak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Konuşma balonu ve kulak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75480D0" w14:textId="77777777" w:rsidR="00CD310C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Konuş ve Dinle</w:t>
            </w:r>
          </w:p>
          <w:p w14:paraId="7FDEAF6F" w14:textId="77777777" w:rsidR="00493D5D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Bidi" w:hAnsiTheme="minorBidi" w:cstheme="minorBidi"/>
              </w:rPr>
            </w:pPr>
            <w:r w:rsidRPr="00816DED">
              <w:rPr>
                <w:rStyle w:val="IntenseEmphasis1"/>
                <w:rFonts w:asciiTheme="minorBidi" w:hAnsiTheme="minorBidi" w:cstheme="minorBidi"/>
                <w:lang w:val="tr"/>
              </w:rPr>
              <w:t>1800 555 727</w:t>
            </w:r>
          </w:p>
        </w:tc>
      </w:tr>
      <w:tr w:rsidR="006142AD" w:rsidRPr="00816DED" w14:paraId="168EAD54" w14:textId="77777777" w:rsidTr="00C545F9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72F627C" w14:textId="77777777" w:rsidR="00CD310C" w:rsidRPr="00816DED" w:rsidRDefault="00CB7ABA" w:rsidP="00DA5C41">
            <w:pPr>
              <w:pStyle w:val="Image"/>
              <w:spacing w:before="0" w:after="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425BC5E4" wp14:editId="329A01A2">
                  <wp:extent cx="1260000" cy="1017642"/>
                  <wp:effectExtent l="0" t="0" r="0" b="0"/>
                  <wp:docPr id="58" name="Picture 58" descr="Ulusal Aktarma Hizmeti logos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Ulusal Aktarma Hizmeti logos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FE1F03C" w14:textId="77777777" w:rsidR="00CD310C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Ulusal Aktarma Hizmetleri</w:t>
            </w:r>
          </w:p>
          <w:p w14:paraId="09CA08B0" w14:textId="77777777" w:rsidR="00CD310C" w:rsidRPr="00816DED" w:rsidRDefault="00CB7ABA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Theme="minorBidi" w:hAnsiTheme="minorBidi" w:cstheme="minorBidi"/>
              </w:rPr>
            </w:pPr>
            <w:r w:rsidRPr="00816DED">
              <w:rPr>
                <w:rStyle w:val="IntenseEmphasis1"/>
                <w:rFonts w:asciiTheme="minorBidi" w:hAnsiTheme="minorBidi" w:cstheme="minorBidi"/>
                <w:lang w:val="tr"/>
              </w:rPr>
              <w:t>133 677</w:t>
            </w:r>
          </w:p>
          <w:p w14:paraId="26BC0814" w14:textId="77777777" w:rsidR="00CD310C" w:rsidRPr="00816DED" w:rsidRDefault="00115BF5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Theme="minorBidi" w:hAnsiTheme="minorBidi" w:cstheme="minorBidi"/>
              </w:rPr>
            </w:pPr>
            <w:hyperlink r:id="rId69" w:history="1">
              <w:r w:rsidR="00CB7ABA" w:rsidRPr="00816DED">
                <w:rPr>
                  <w:rStyle w:val="Hyperlink"/>
                  <w:rFonts w:asciiTheme="minorBidi" w:hAnsiTheme="minorBidi" w:cstheme="minorBidi"/>
                  <w:lang w:val="tr"/>
                </w:rPr>
                <w:t>www.relayservice.gov.au</w:t>
              </w:r>
            </w:hyperlink>
            <w:r w:rsidR="00C201D9" w:rsidRPr="00816DED">
              <w:rPr>
                <w:rStyle w:val="Hyperlink"/>
                <w:rFonts w:asciiTheme="minorBidi" w:hAnsiTheme="minorBidi" w:cstheme="minorBidi"/>
                <w:lang w:val="tr"/>
              </w:rPr>
              <w:t xml:space="preserve"> </w:t>
            </w:r>
          </w:p>
        </w:tc>
      </w:tr>
    </w:tbl>
    <w:p w14:paraId="7A9C1C9F" w14:textId="77777777" w:rsidR="008928D5" w:rsidRPr="00816DED" w:rsidRDefault="00CB7ABA" w:rsidP="00DD389A">
      <w:pPr>
        <w:pStyle w:val="Heading2"/>
        <w:rPr>
          <w:rFonts w:asciiTheme="minorBidi" w:hAnsiTheme="minorBidi" w:cstheme="minorBidi"/>
        </w:rPr>
      </w:pPr>
      <w:bookmarkStart w:id="73" w:name="_Toc43391452"/>
      <w:bookmarkStart w:id="74" w:name="_Toc43391515"/>
      <w:bookmarkStart w:id="75" w:name="_Toc92809908"/>
      <w:r w:rsidRPr="00816DED">
        <w:rPr>
          <w:rFonts w:asciiTheme="minorBidi" w:hAnsiTheme="minorBidi" w:cstheme="minorBidi"/>
          <w:lang w:val="tr"/>
        </w:rPr>
        <w:lastRenderedPageBreak/>
        <w:t>Sözcük listesi</w:t>
      </w:r>
      <w:bookmarkEnd w:id="73"/>
      <w:bookmarkEnd w:id="74"/>
      <w:bookmarkEnd w:id="75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20C3066E" w14:textId="77777777" w:rsidTr="006639EF">
        <w:trPr>
          <w:trHeight w:val="4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202E6F0" w14:textId="77777777" w:rsidR="00BD161A" w:rsidRPr="00816DED" w:rsidRDefault="00CB7ABA" w:rsidP="00BD161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80" w:after="48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lang w:eastAsia="en-AU"/>
              </w:rPr>
              <w:drawing>
                <wp:inline distT="0" distB="0" distL="0" distR="0" wp14:anchorId="4D9078ED" wp14:editId="255F743E">
                  <wp:extent cx="1440000" cy="1080000"/>
                  <wp:effectExtent l="0" t="0" r="8255" b="6350"/>
                  <wp:docPr id="101" name="Picture 101" descr="4 çocuktan oluşan bir grup sınıfta masada oturuyor. Boya kalemleriyle resim yapıyorl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4 çocuktan oluşan bir grup sınıfta masada oturuyor. Boya kalemleriyle resim yapıyorl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7" r="7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6263AC" w14:textId="77777777" w:rsidR="00BD161A" w:rsidRPr="00816DED" w:rsidRDefault="00CB7ABA" w:rsidP="00BD161A">
            <w:pPr>
              <w:pStyle w:val="Image"/>
              <w:spacing w:before="240" w:after="240"/>
              <w:rPr>
                <w:rFonts w:asciiTheme="minorBidi" w:hAnsiTheme="minorBidi" w:cstheme="minorBidi"/>
                <w:noProof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437C687E" wp14:editId="180B49D9">
                  <wp:extent cx="1477645" cy="988695"/>
                  <wp:effectExtent l="0" t="0" r="8255" b="1905"/>
                  <wp:docPr id="104" name="Picture 104" descr="Bir adam, çocuğun bulaşık makinesine bulaşıkları yerleştirmesine yardım edi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Bir adam, çocuğun bulaşık makinesine bulaşıkları yerleştirmesine yardım edi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D969932" w14:textId="77777777" w:rsidR="00BD161A" w:rsidRPr="00816DED" w:rsidRDefault="00CB7ABA" w:rsidP="00BD161A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</w:rPr>
            </w:pPr>
            <w:r w:rsidRPr="00816DED">
              <w:rPr>
                <w:rFonts w:asciiTheme="minorBidi" w:hAnsiTheme="minorBidi" w:cstheme="minorBidi"/>
                <w:b/>
                <w:bCs/>
                <w:lang w:val="tr"/>
              </w:rPr>
              <w:t>Gelişimsel gecikme</w:t>
            </w:r>
          </w:p>
          <w:p w14:paraId="757FF997" w14:textId="77777777" w:rsidR="00BD161A" w:rsidRPr="00816DED" w:rsidRDefault="00CB7ABA" w:rsidP="00BD161A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Çocuklarda gelişimsel gecikme olması, bu çocukların aynı yaştaki diğer çocuklarla aynı hızda gelişmeyebileceği anlamına gelir.</w:t>
            </w:r>
          </w:p>
          <w:p w14:paraId="4996FB4F" w14:textId="77777777" w:rsidR="00BD161A" w:rsidRPr="00816DED" w:rsidRDefault="00CB7ABA" w:rsidP="00BD161A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Yani günlük eylemlerde fazladan yardıma ihtiyaçları olabilir. </w:t>
            </w:r>
          </w:p>
          <w:p w14:paraId="4033DD71" w14:textId="77777777" w:rsidR="00BD161A" w:rsidRPr="00816DED" w:rsidRDefault="00CB7ABA" w:rsidP="00BD161A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Bu yardıma uzun süre ihtiyaçları olabilir.</w:t>
            </w:r>
          </w:p>
        </w:tc>
      </w:tr>
      <w:tr w:rsidR="006142AD" w:rsidRPr="00816DED" w14:paraId="3AF3D845" w14:textId="77777777" w:rsidTr="006639EF">
        <w:trPr>
          <w:trHeight w:val="4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4DA5D49" w14:textId="77777777" w:rsidR="00BD161A" w:rsidRPr="00816DED" w:rsidRDefault="00CB7ABA" w:rsidP="00BD161A">
            <w:pPr>
              <w:pStyle w:val="Image"/>
              <w:spacing w:before="36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1A755D9B" wp14:editId="5F605CCF">
                  <wp:extent cx="1440000" cy="1198635"/>
                  <wp:effectExtent l="0" t="0" r="8255" b="1905"/>
                  <wp:docPr id="57" name="Picture 57" descr="Bir kadın yanında küçük bir kızla kitap oku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Bir kadın yanında küçük bir kızla kitap oku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1039" r="15706" b="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839A39D" w14:textId="77777777" w:rsidR="00BD161A" w:rsidRPr="00816DED" w:rsidRDefault="00CB7ABA" w:rsidP="00BD161A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Bidi" w:hAnsiTheme="minorBidi" w:cstheme="minorBidi"/>
              </w:rPr>
            </w:pP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Gelişimsel endişeler</w:t>
            </w:r>
          </w:p>
          <w:p w14:paraId="5646C607" w14:textId="77777777" w:rsidR="00BD161A" w:rsidRPr="00816DED" w:rsidRDefault="00CB7ABA" w:rsidP="00BD161A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Gelişimiyle ilgili endişe duyulan çocuklar, yaşıtlarıyla aynı hızda gelişmeyebilirler.</w:t>
            </w:r>
          </w:p>
          <w:p w14:paraId="7427EE74" w14:textId="77777777" w:rsidR="00BD161A" w:rsidRPr="00816DED" w:rsidRDefault="00CB7ABA" w:rsidP="00BD1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Ancak bu çocuklar, gelişimsel gecikme yaşayan çocuklar kadar yardıma ihtiyaç duymayabilir. </w:t>
            </w:r>
          </w:p>
        </w:tc>
      </w:tr>
      <w:tr w:rsidR="006142AD" w:rsidRPr="00816DED" w14:paraId="546B1F94" w14:textId="77777777" w:rsidTr="006639EF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7BC99EC" w14:textId="77777777" w:rsidR="002419BC" w:rsidRPr="00816DED" w:rsidRDefault="00CB7ABA" w:rsidP="001D2B7E">
            <w:pPr>
              <w:pStyle w:val="Image"/>
              <w:spacing w:before="36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1AEA520E" wp14:editId="27257663">
                  <wp:extent cx="1440000" cy="1221719"/>
                  <wp:effectExtent l="0" t="0" r="8255" b="0"/>
                  <wp:docPr id="47" name="Picture 47" descr="Doktor anne ve kızıyla konuşuyor, onlara bir dosya gösteri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Doktor anne ve kızıyla konuşuyor, onlara bir dosya gösteri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8" t="-1" r="4614" b="15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2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969B7D1" w14:textId="77777777" w:rsidR="002419BC" w:rsidRPr="00816DED" w:rsidRDefault="00CB7ABA" w:rsidP="001D2B7E">
            <w:pPr>
              <w:spacing w:before="36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</w:rPr>
            </w:pPr>
            <w:r w:rsidRPr="00816DED">
              <w:rPr>
                <w:rFonts w:asciiTheme="minorBidi" w:hAnsiTheme="minorBidi" w:cstheme="minorBidi"/>
                <w:b/>
                <w:bCs/>
                <w:lang w:val="tr"/>
              </w:rPr>
              <w:t>Teşhis</w:t>
            </w:r>
          </w:p>
          <w:p w14:paraId="47BDB8E6" w14:textId="77777777" w:rsidR="002419BC" w:rsidRPr="00816DED" w:rsidRDefault="00CB7ABA" w:rsidP="000E3E4A">
            <w:pPr>
              <w:spacing w:before="180"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Çocuğunuza teşhis konduğunda, doktor size çocuğunuzun bir engeli olduğunu söyler.</w:t>
            </w:r>
          </w:p>
        </w:tc>
      </w:tr>
    </w:tbl>
    <w:p w14:paraId="2CA74A4E" w14:textId="77777777" w:rsidR="00750049" w:rsidRPr="00816DED" w:rsidRDefault="00CB7ABA">
      <w:pPr>
        <w:rPr>
          <w:rFonts w:asciiTheme="minorBidi" w:hAnsiTheme="minorBidi" w:cstheme="minorBidi"/>
        </w:rPr>
      </w:pPr>
      <w:r w:rsidRPr="00816DED">
        <w:rPr>
          <w:rFonts w:asciiTheme="minorBidi" w:hAnsiTheme="minorBidi" w:cstheme="minorBidi"/>
        </w:rPr>
        <w:br w:type="page"/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6142AD" w:rsidRPr="00816DED" w14:paraId="17F62D3F" w14:textId="77777777" w:rsidTr="006639EF">
        <w:trPr>
          <w:trHeight w:val="3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Align w:val="bottom"/>
          </w:tcPr>
          <w:p w14:paraId="28DA6E80" w14:textId="77777777" w:rsidR="002419BC" w:rsidRPr="00816DED" w:rsidRDefault="00CB7ABA" w:rsidP="001D2B7E">
            <w:pPr>
              <w:pStyle w:val="Image"/>
              <w:spacing w:before="24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lastRenderedPageBreak/>
              <w:drawing>
                <wp:inline distT="0" distB="0" distL="0" distR="0" wp14:anchorId="74CCB040" wp14:editId="524BCDA5">
                  <wp:extent cx="1440000" cy="1080000"/>
                  <wp:effectExtent l="0" t="0" r="8255" b="6350"/>
                  <wp:docPr id="48" name="Picture 48" descr="Masada 3 yetişkin ve bir çocuk oturuyor. Bir yetişkinin elinde bir parça kâğıt var ve diğer yetişkine bir şeyler anlatı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Masada 3 yetişkin ve bir çocuk oturuyor. Bir yetişkinin elinde bir parça kâğıt var ve diğer yetişkine bir şeyler anlatıy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ECDE802" w14:textId="77777777" w:rsidR="002419BC" w:rsidRPr="00816DED" w:rsidRDefault="00CB7ABA" w:rsidP="001D2B7E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Bidi" w:hAnsiTheme="minorBidi" w:cstheme="minorBidi"/>
              </w:rPr>
            </w:pP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Erken çocukluk ortakları</w:t>
            </w:r>
          </w:p>
          <w:p w14:paraId="1C4A87D2" w14:textId="77777777" w:rsidR="002419BC" w:rsidRPr="00816DED" w:rsidRDefault="00CB7ABA" w:rsidP="001D2B7E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 xml:space="preserve">Erken çocukluk ortakları: </w:t>
            </w:r>
          </w:p>
          <w:p w14:paraId="724936C3" w14:textId="77777777" w:rsidR="002419BC" w:rsidRPr="00816DED" w:rsidRDefault="00CB7ABA" w:rsidP="001D2B7E">
            <w:pPr>
              <w:pStyle w:val="ListParagraph"/>
              <w:numPr>
                <w:ilvl w:val="0"/>
                <w:numId w:val="4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gelişimsel gecikmesi olan çocukları</w:t>
            </w:r>
          </w:p>
          <w:p w14:paraId="7DC6CEDF" w14:textId="77777777" w:rsidR="002419BC" w:rsidRPr="00816DED" w:rsidRDefault="00CB7ABA" w:rsidP="001D2B7E">
            <w:pPr>
              <w:pStyle w:val="ListParagraph"/>
              <w:numPr>
                <w:ilvl w:val="0"/>
                <w:numId w:val="4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 xml:space="preserve">engelli çocukları </w:t>
            </w:r>
          </w:p>
          <w:p w14:paraId="4EFB40EA" w14:textId="77777777" w:rsidR="002419BC" w:rsidRPr="00816DED" w:rsidRDefault="00CB7ABA" w:rsidP="001D2B7E">
            <w:pPr>
              <w:pStyle w:val="ListParagraph"/>
              <w:numPr>
                <w:ilvl w:val="0"/>
                <w:numId w:val="47"/>
              </w:num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16DED">
              <w:rPr>
                <w:rFonts w:asciiTheme="minorBidi" w:hAnsiTheme="minorBidi"/>
                <w:lang w:val="tr"/>
              </w:rPr>
              <w:t>ailelerini destekler.</w:t>
            </w:r>
          </w:p>
        </w:tc>
      </w:tr>
      <w:tr w:rsidR="006142AD" w:rsidRPr="00816DED" w14:paraId="2F4584AB" w14:textId="77777777" w:rsidTr="006639EF">
        <w:trPr>
          <w:trHeight w:val="3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A32945D" w14:textId="77777777" w:rsidR="002419BC" w:rsidRPr="00816DED" w:rsidRDefault="00CB7ABA" w:rsidP="001D2B7E">
            <w:pPr>
              <w:pStyle w:val="Image"/>
              <w:spacing w:before="24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6F7FFD97" wp14:editId="141B33D6">
                  <wp:extent cx="1440000" cy="1644339"/>
                  <wp:effectExtent l="0" t="0" r="8255" b="0"/>
                  <wp:docPr id="49" name="Picture 49" descr="İki kadın birlikte bir belgeye bakıyor; üzerlerinde bir ebeveyn, çocuğu ve büyüteç simges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İki kadın birlikte bir belgeye bakıyor; üzerlerinde bir ebeveyn, çocuğu ve büyüteç simges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2" t="4676" r="12139" b="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4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172A2C1" w14:textId="77777777" w:rsidR="002419BC" w:rsidRPr="00816DED" w:rsidRDefault="00CB7ABA" w:rsidP="001D2B7E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Bidi" w:hAnsiTheme="minorBidi" w:cstheme="minorBidi"/>
              </w:rPr>
            </w:pP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Erken bağlantılar</w:t>
            </w:r>
          </w:p>
          <w:p w14:paraId="05DAA055" w14:textId="77777777" w:rsidR="002419BC" w:rsidRPr="00816DED" w:rsidRDefault="00CB7ABA" w:rsidP="001D2B7E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Erken çocukluk ortağı, çocuğunuz için doğru destek ve hizmetleri bulmanıza yardım ettiğinde, buna erken bağlantılar adını veririz.</w:t>
            </w:r>
          </w:p>
        </w:tc>
      </w:tr>
      <w:tr w:rsidR="006142AD" w:rsidRPr="00816DED" w14:paraId="6C10886D" w14:textId="77777777" w:rsidTr="006639EF">
        <w:trPr>
          <w:trHeight w:val="3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8FF58E8" w14:textId="77777777" w:rsidR="002419BC" w:rsidRPr="00816DED" w:rsidRDefault="00CB7ABA" w:rsidP="001D2B7E">
            <w:pPr>
              <w:pStyle w:val="Image"/>
              <w:spacing w:before="240" w:after="240"/>
              <w:rPr>
                <w:rFonts w:asciiTheme="minorBidi" w:hAnsiTheme="minorBidi" w:cstheme="minorBidi"/>
                <w:lang w:eastAsia="en-AU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0DBCECBC" wp14:editId="0E338881">
                  <wp:extent cx="1476000" cy="1617804"/>
                  <wp:effectExtent l="0" t="0" r="0" b="1905"/>
                  <wp:docPr id="50" name="Picture 50" descr="Engelli bir grup insan. Yanlarında NDIS belgesi işareti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Engelli bir grup insan. Yanlarında NDIS belgesi işareti v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61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7028C62" w14:textId="77777777" w:rsidR="002419BC" w:rsidRPr="00816DED" w:rsidRDefault="00CB7ABA" w:rsidP="001D2B7E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Bidi" w:hAnsiTheme="minorBidi" w:cstheme="minorBidi"/>
              </w:rPr>
            </w:pPr>
            <w:r w:rsidRPr="00816DED">
              <w:rPr>
                <w:rStyle w:val="Strong"/>
                <w:rFonts w:asciiTheme="minorBidi" w:hAnsiTheme="minorBidi" w:cstheme="minorBidi"/>
                <w:lang w:val="tr"/>
              </w:rPr>
              <w:t>Ulusal Engellilik Sigortası Planı (NDIS)</w:t>
            </w:r>
          </w:p>
          <w:p w14:paraId="57D045BF" w14:textId="77777777" w:rsidR="002419BC" w:rsidRPr="00816DED" w:rsidRDefault="00CB7ABA" w:rsidP="001D2B7E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lang w:val="tr"/>
              </w:rPr>
              <w:t>NDIS, Avustralya genelinde engelli kişilere destek ve hizmetler sunar.</w:t>
            </w:r>
          </w:p>
        </w:tc>
      </w:tr>
    </w:tbl>
    <w:p w14:paraId="514EA7D8" w14:textId="77777777" w:rsidR="00463A40" w:rsidRPr="00816DED" w:rsidRDefault="00463A40" w:rsidP="004D36FD">
      <w:pPr>
        <w:spacing w:before="1000"/>
        <w:rPr>
          <w:rFonts w:asciiTheme="minorBidi" w:hAnsiTheme="minorBidi" w:cstheme="minorBidi"/>
        </w:rPr>
      </w:pPr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6142AD" w:rsidRPr="00816DED" w14:paraId="132B20FA" w14:textId="77777777" w:rsidTr="000823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5189F930" w14:textId="77777777" w:rsidR="000E4E3C" w:rsidRPr="00816DED" w:rsidRDefault="00CB7ABA" w:rsidP="001E538A">
            <w:pPr>
              <w:rPr>
                <w:rFonts w:asciiTheme="minorBidi" w:hAnsiTheme="minorBidi" w:cstheme="minorBidi"/>
              </w:rPr>
            </w:pPr>
            <w:r w:rsidRPr="00816DED">
              <w:rPr>
                <w:rFonts w:asciiTheme="minorBidi" w:hAnsiTheme="minorBidi" w:cstheme="minorBidi"/>
                <w:noProof/>
                <w:lang w:eastAsia="en-AU"/>
              </w:rPr>
              <w:drawing>
                <wp:inline distT="0" distB="0" distL="0" distR="0" wp14:anchorId="6086B9EC" wp14:editId="63B5E9A7">
                  <wp:extent cx="900000" cy="900000"/>
                  <wp:effectExtent l="0" t="0" r="0" b="0"/>
                  <wp:docPr id="1" name="Picture 1" descr="Bilgi Erişim Grubu logosundan bilgilendirme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ilgi Erişim Grubu logosundan bilgilendirme simge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3529799C" w14:textId="77777777" w:rsidR="000E4E3C" w:rsidRPr="00816DED" w:rsidRDefault="00CB7ABA" w:rsidP="001E5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2"/>
              </w:rPr>
            </w:pPr>
            <w:r w:rsidRPr="00816DED">
              <w:rPr>
                <w:rFonts w:asciiTheme="minorBidi" w:hAnsiTheme="minorBidi" w:cstheme="minorBidi"/>
                <w:sz w:val="24"/>
                <w:szCs w:val="24"/>
                <w:lang w:val="tr"/>
              </w:rPr>
              <w:t xml:space="preserve">Bilgi Erişim Grubu, bu Kolay Okunan belgeyi stok fotoğrafları ve özel resimler kullanarak hazırlamıştır. Resimler izinsiz yeniden kullanılamaz. Resimlerle ilgili sorularınız için lütfen </w:t>
            </w:r>
            <w:hyperlink r:id="rId73" w:history="1">
              <w:r w:rsidRPr="00816DED">
                <w:rPr>
                  <w:rStyle w:val="Hyperlink"/>
                  <w:rFonts w:asciiTheme="minorBidi" w:hAnsiTheme="minorBidi" w:cstheme="minorBidi"/>
                  <w:sz w:val="24"/>
                  <w:szCs w:val="24"/>
                  <w:lang w:val="tr"/>
                </w:rPr>
                <w:t>www.informationaccessgroup.com</w:t>
              </w:r>
            </w:hyperlink>
            <w:r w:rsidRPr="00816DED">
              <w:rPr>
                <w:rFonts w:asciiTheme="minorBidi" w:hAnsiTheme="minorBidi" w:cstheme="minorBidi"/>
                <w:sz w:val="24"/>
                <w:szCs w:val="24"/>
                <w:lang w:val="tr"/>
              </w:rPr>
              <w:t xml:space="preserve"> adresini ziyaret edin. İş numarası olarak 4508'i verin.</w:t>
            </w:r>
          </w:p>
        </w:tc>
      </w:tr>
      <w:bookmarkEnd w:id="63"/>
      <w:bookmarkEnd w:id="64"/>
    </w:tbl>
    <w:p w14:paraId="789CDF59" w14:textId="77777777" w:rsidR="006A3B43" w:rsidRPr="00816DED" w:rsidRDefault="006A3B43" w:rsidP="00463A40">
      <w:pPr>
        <w:pStyle w:val="Tablespacerrow"/>
        <w:rPr>
          <w:rFonts w:asciiTheme="minorBidi" w:hAnsiTheme="minorBidi" w:cstheme="minorBidi"/>
        </w:rPr>
        <w:sectPr w:rsidR="006A3B43" w:rsidRPr="00816DED" w:rsidSect="00AC2055">
          <w:footerReference w:type="default" r:id="rId74"/>
          <w:headerReference w:type="first" r:id="rId75"/>
          <w:footerReference w:type="first" r:id="rId76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353152F1" w14:textId="77777777" w:rsidR="00EC31C6" w:rsidRPr="00816DED" w:rsidRDefault="00EC31C6" w:rsidP="00D25C78">
      <w:pPr>
        <w:rPr>
          <w:rFonts w:asciiTheme="minorBidi" w:hAnsiTheme="minorBidi" w:cstheme="minorBidi"/>
          <w:lang w:val="en-US"/>
        </w:rPr>
      </w:pPr>
    </w:p>
    <w:sectPr w:rsidR="00EC31C6" w:rsidRPr="00816DED" w:rsidSect="00E310D5">
      <w:footerReference w:type="default" r:id="rId77"/>
      <w:headerReference w:type="first" r:id="rId78"/>
      <w:footerReference w:type="first" r:id="rId79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EB2D7" w14:textId="77777777" w:rsidR="00115BF5" w:rsidRDefault="00115BF5">
      <w:pPr>
        <w:spacing w:before="0" w:after="0" w:line="240" w:lineRule="auto"/>
      </w:pPr>
      <w:r>
        <w:separator/>
      </w:r>
    </w:p>
  </w:endnote>
  <w:endnote w:type="continuationSeparator" w:id="0">
    <w:p w14:paraId="0E574400" w14:textId="77777777" w:rsidR="00115BF5" w:rsidRDefault="00115B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auto"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1817D" w14:textId="77777777" w:rsidR="00986198" w:rsidRDefault="00CB7ABA" w:rsidP="00986198">
    <w:pPr>
      <w:pStyle w:val="Footer"/>
    </w:pPr>
    <w:r w:rsidRPr="000749C5">
      <w:drawing>
        <wp:anchor distT="0" distB="0" distL="114300" distR="114300" simplePos="0" relativeHeight="251661312" behindDoc="1" locked="1" layoutInCell="1" allowOverlap="1" wp14:anchorId="7EB0C76C" wp14:editId="5EDF6E5F">
          <wp:simplePos x="0" y="0"/>
          <wp:positionH relativeFrom="page">
            <wp:posOffset>-62230</wp:posOffset>
          </wp:positionH>
          <wp:positionV relativeFrom="bottomMargin">
            <wp:posOffset>-593090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9C5">
      <w:rPr>
        <w:lang w:val="tr"/>
      </w:rPr>
      <w:t xml:space="preserve">Sayfa </w:t>
    </w:r>
    <w:r w:rsidRPr="000749C5">
      <w:fldChar w:fldCharType="begin"/>
    </w:r>
    <w:r w:rsidRPr="000749C5">
      <w:rPr>
        <w:lang w:val="tr"/>
      </w:rPr>
      <w:instrText xml:space="preserve"> PAGE   \* MERGEFORMAT </w:instrText>
    </w:r>
    <w:r w:rsidRPr="000749C5">
      <w:fldChar w:fldCharType="separate"/>
    </w:r>
    <w:r>
      <w:rPr>
        <w:lang w:val="tr"/>
      </w:rPr>
      <w:t>21</w:t>
    </w:r>
    <w:r w:rsidRPr="000749C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D2349" w14:textId="77777777" w:rsidR="00EC34F7" w:rsidRDefault="00CB7ABA" w:rsidP="00EC34F7">
    <w:pPr>
      <w:pStyle w:val="Footerfrontpage"/>
    </w:pPr>
    <w:r>
      <w:rPr>
        <w:noProof/>
      </w:rPr>
      <w:drawing>
        <wp:inline distT="0" distB="0" distL="0" distR="0" wp14:anchorId="3C1082ED" wp14:editId="64F2020D">
          <wp:extent cx="1260000" cy="624393"/>
          <wp:effectExtent l="0" t="0" r="0" b="4445"/>
          <wp:docPr id="20" name="Picture 20" descr="NDIS logos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NDIS logos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lang w:val="tr"/>
      </w:rPr>
      <w:tab/>
    </w:r>
    <w:r>
      <w:rPr>
        <w:lang w:val="tr"/>
      </w:rPr>
      <w:tab/>
    </w:r>
    <w:r>
      <w:rPr>
        <w:lang w:val="tr"/>
      </w:rPr>
      <w:tab/>
    </w:r>
    <w:r>
      <w:rPr>
        <w:lang w:val="tr"/>
      </w:rPr>
      <w:tab/>
    </w:r>
    <w:r>
      <w:rPr>
        <w:lang w:val="tr"/>
      </w:rPr>
      <w:tab/>
    </w:r>
    <w:r>
      <w:rPr>
        <w:lang w:val="tr"/>
      </w:rPr>
      <w:tab/>
    </w:r>
    <w:r>
      <w:rPr>
        <w:lang w:val="tr"/>
      </w:rPr>
      <w:tab/>
    </w:r>
    <w:r>
      <w:rPr>
        <w:lang w:val="tr"/>
      </w:rPr>
      <w:tab/>
      <w:t xml:space="preserve"> ndis.gov.au</w:t>
    </w:r>
  </w:p>
  <w:p w14:paraId="103F827C" w14:textId="77777777" w:rsidR="00EC34F7" w:rsidRPr="00BE3FC7" w:rsidRDefault="00CB7ABA" w:rsidP="00EC34F7">
    <w:pPr>
      <w:pStyle w:val="Tablespacerrow"/>
    </w:pPr>
    <w:r>
      <w:br/>
    </w:r>
  </w:p>
  <w:p w14:paraId="6F7D9627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5570" w14:textId="77777777" w:rsidR="00384C4C" w:rsidRPr="001A07DF" w:rsidRDefault="00CB7ABA" w:rsidP="000749C5">
    <w:pPr>
      <w:pStyle w:val="Footer"/>
    </w:pPr>
    <w:r w:rsidRPr="00AD2EFB">
      <w:rPr>
        <w:rStyle w:val="IntenseEmphasis1"/>
        <w:lang w:val="tr"/>
      </w:rPr>
      <w:t>ndis.gov.au</w:t>
    </w:r>
    <w:r w:rsidRPr="00AD2EFB">
      <w:rPr>
        <w:rStyle w:val="IntenseEmphasis1"/>
        <w:lang w:val="tr"/>
      </w:rPr>
      <w:tab/>
    </w:r>
    <w:sdt>
      <w:sdtPr>
        <w:alias w:val="Title"/>
        <w:id w:val="509971375"/>
        <w:placeholder>
          <w:docPart w:val="C8AF070C59DD47158C2925BD077AA99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The early childhood approach</w:t>
        </w:r>
      </w:sdtContent>
    </w:sdt>
    <w:r w:rsidRPr="00AD2EFB">
      <w:rPr>
        <w:rStyle w:val="IntenseEmphasis1"/>
        <w:lang w:val="tr"/>
      </w:rPr>
      <w:t>Erken çocukluk yaklaşımı</w:t>
    </w:r>
    <w:r>
      <w:rPr>
        <w:lang w:val="tr"/>
      </w:rPr>
      <w:t xml:space="preserve">| </w:t>
    </w:r>
    <w:sdt>
      <w:sdtPr>
        <w:id w:val="678821262"/>
        <w:placeholder>
          <w:docPart w:val="BE51B5D9AB5C4231932CB682F98F9C56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EndPr/>
      <w:sdtContent>
        <w:r w:rsidRPr="003C132E">
          <w:rPr>
            <w:rStyle w:val="PlaceholderText"/>
            <w:lang w:val="tr"/>
          </w:rPr>
          <w:t>Click or tap to enter a date.</w:t>
        </w:r>
      </w:sdtContent>
    </w:sdt>
    <w:r w:rsidRPr="00AD2EFB">
      <w:rPr>
        <w:rStyle w:val="IntenseEmphasis1"/>
        <w:lang w:val="tr"/>
      </w:rPr>
      <w:tab/>
    </w:r>
    <w:sdt>
      <w:sdtPr>
        <w:id w:val="898757870"/>
        <w:docPartObj>
          <w:docPartGallery w:val="Page Numbers (Bottom of Page)"/>
          <w:docPartUnique/>
        </w:docPartObj>
      </w:sdtPr>
      <w:sdtEndPr/>
      <w:sdtContent>
        <w:r w:rsidRPr="001A07DF">
          <w:rPr>
            <w:lang w:val="tr"/>
          </w:rPr>
          <w:t xml:space="preserve">Sayfa </w:t>
        </w:r>
        <w:r w:rsidRPr="001A07DF">
          <w:fldChar w:fldCharType="begin"/>
        </w:r>
        <w:r w:rsidRPr="001A07DF">
          <w:rPr>
            <w:lang w:val="tr"/>
          </w:rPr>
          <w:instrText xml:space="preserve"> PAGE   \* MERGEFORMAT </w:instrText>
        </w:r>
        <w:r w:rsidRPr="001A07DF">
          <w:fldChar w:fldCharType="separate"/>
        </w:r>
        <w:r w:rsidRPr="001A07DF">
          <w:rPr>
            <w:lang w:val="tr"/>
          </w:rPr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4FCD" w14:textId="77777777" w:rsidR="00C65783" w:rsidRDefault="00CB7ABA" w:rsidP="00C65783">
    <w:pPr>
      <w:rPr>
        <w:lang w:val="en-US"/>
      </w:rPr>
    </w:pPr>
    <w:r>
      <w:rPr>
        <w:noProof/>
        <w:lang w:val="en-US"/>
      </w:rPr>
      <w:drawing>
        <wp:inline distT="0" distB="0" distL="0" distR="0" wp14:anchorId="05A7D890" wp14:editId="562982D6">
          <wp:extent cx="1620000" cy="919733"/>
          <wp:effectExtent l="0" t="0" r="0" b="0"/>
          <wp:docPr id="7" name="Picture 7" descr="NDIS logos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NDIS logosu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58E3640" w14:textId="77777777" w:rsidR="00CB3B8E" w:rsidRDefault="00CB3B8E" w:rsidP="00CB3B8E"/>
  <w:p w14:paraId="7BC419BA" w14:textId="77777777" w:rsidR="00C65783" w:rsidRPr="00CB3B8E" w:rsidRDefault="00CB7ABA" w:rsidP="00CB3B8E">
    <w:pPr>
      <w:pStyle w:val="Backpagetext"/>
    </w:pPr>
    <w:r w:rsidRPr="00CB3B8E">
      <w:rPr>
        <w:lang w:val="tr"/>
      </w:rPr>
      <w:t>ndis.gov.au</w:t>
    </w:r>
  </w:p>
  <w:p w14:paraId="2D1BE4AA" w14:textId="77777777" w:rsidR="00C65783" w:rsidRDefault="00C65783" w:rsidP="00CB3B8E">
    <w:pPr>
      <w:pStyle w:val="Backpagetext"/>
    </w:pPr>
  </w:p>
  <w:p w14:paraId="22201D69" w14:textId="77777777" w:rsidR="00CB3B8E" w:rsidRPr="00C65783" w:rsidRDefault="00CB3B8E" w:rsidP="00CB3B8E">
    <w:pPr>
      <w:pStyle w:val="Backpagetext"/>
    </w:pPr>
  </w:p>
  <w:p w14:paraId="4514FBD8" w14:textId="3966F1C0" w:rsidR="00384C4C" w:rsidRPr="00CB3B8E" w:rsidRDefault="00CB7ABA" w:rsidP="00CB3B8E">
    <w:pPr>
      <w:pStyle w:val="ProductCode"/>
    </w:pPr>
    <w:r w:rsidRPr="00CB3B8E">
      <w:rPr>
        <w:lang w:val="tr"/>
      </w:rPr>
      <w:t xml:space="preserve">DA0616 – </w:t>
    </w:r>
    <w:r w:rsidR="004D36FD">
      <w:rPr>
        <w:lang w:val="tr"/>
      </w:rPr>
      <w:t xml:space="preserve">Help for child under </w:t>
    </w:r>
    <w:r w:rsidR="00DB1D06">
      <w:rPr>
        <w:lang w:val="tr"/>
      </w:rPr>
      <w:t>9</w:t>
    </w:r>
    <w:r w:rsidR="004D36FD">
      <w:rPr>
        <w:lang w:val="tr"/>
      </w:rPr>
      <w:t xml:space="preserve"> years old – </w:t>
    </w:r>
    <w:r w:rsidR="00DB1D06">
      <w:rPr>
        <w:lang w:val="tr"/>
      </w:rPr>
      <w:t>July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4DC79" w14:textId="77777777" w:rsidR="00115BF5" w:rsidRDefault="00115BF5">
      <w:pPr>
        <w:spacing w:before="0" w:after="0" w:line="240" w:lineRule="auto"/>
      </w:pPr>
      <w:r>
        <w:separator/>
      </w:r>
    </w:p>
  </w:footnote>
  <w:footnote w:type="continuationSeparator" w:id="0">
    <w:p w14:paraId="736B18DE" w14:textId="77777777" w:rsidR="00115BF5" w:rsidRDefault="00115BF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D425" w14:textId="77777777" w:rsidR="00384C4C" w:rsidRDefault="00CB7ABA">
    <w:pPr>
      <w:pStyle w:val="Header"/>
    </w:pPr>
    <w:r>
      <w:drawing>
        <wp:anchor distT="0" distB="0" distL="114300" distR="114300" simplePos="0" relativeHeight="251658240" behindDoc="1" locked="0" layoutInCell="1" allowOverlap="1" wp14:anchorId="3C9A2155" wp14:editId="7FFD8627">
          <wp:simplePos x="0" y="0"/>
          <wp:positionH relativeFrom="margin">
            <wp:posOffset>-1034716</wp:posOffset>
          </wp:positionH>
          <wp:positionV relativeFrom="margin">
            <wp:posOffset>-746349</wp:posOffset>
          </wp:positionV>
          <wp:extent cx="7775575" cy="10907742"/>
          <wp:effectExtent l="0" t="0" r="0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0722599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C32C7" w14:textId="77777777" w:rsidR="00384C4C" w:rsidRPr="00C65783" w:rsidRDefault="00CB7ABA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7D3F095C" wp14:editId="76571404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2049" alt="&quot;&quot;" style="width:612.3pt;height:850.4pt;margin-top:-17.75pt;margin-left:-8.4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-251656192" fillcolor="#6b297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844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3CB4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A42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38609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0A3E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6A82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B6E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DA7A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1EE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E06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301BE"/>
    <w:multiLevelType w:val="hybridMultilevel"/>
    <w:tmpl w:val="09B60D16"/>
    <w:lvl w:ilvl="0" w:tplc="22800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3615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005E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E0A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60E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B88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61E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FC27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E4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A12AED"/>
    <w:multiLevelType w:val="hybridMultilevel"/>
    <w:tmpl w:val="0614A24E"/>
    <w:lvl w:ilvl="0" w:tplc="41665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A81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8CAA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6EEA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84EC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8A04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944A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94F8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C8BE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959A6"/>
    <w:multiLevelType w:val="hybridMultilevel"/>
    <w:tmpl w:val="04EC2E14"/>
    <w:lvl w:ilvl="0" w:tplc="7E7A8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B6FE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1C6E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B062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C8F8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68F8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D4EF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724F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7209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C42F5"/>
    <w:multiLevelType w:val="hybridMultilevel"/>
    <w:tmpl w:val="F1EEC7D8"/>
    <w:lvl w:ilvl="0" w:tplc="45B24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02DF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0C55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66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435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6C33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65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D08A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420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5403D"/>
    <w:multiLevelType w:val="hybridMultilevel"/>
    <w:tmpl w:val="36E44BE4"/>
    <w:lvl w:ilvl="0" w:tplc="1AEE60A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3CC1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32D6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217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14C7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529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B870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C4C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0AB2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8C0E70"/>
    <w:multiLevelType w:val="hybridMultilevel"/>
    <w:tmpl w:val="5EC640A2"/>
    <w:lvl w:ilvl="0" w:tplc="F086D9E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B462C9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C800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F69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64E5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88AD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4CA5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5CC0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1484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74BA2"/>
    <w:multiLevelType w:val="hybridMultilevel"/>
    <w:tmpl w:val="305480C0"/>
    <w:lvl w:ilvl="0" w:tplc="91D0753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831C4D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E6BB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D44C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4A45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742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5006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BE86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10F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86562B"/>
    <w:multiLevelType w:val="hybridMultilevel"/>
    <w:tmpl w:val="13ACFA3C"/>
    <w:lvl w:ilvl="0" w:tplc="B392894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1D1625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7801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627E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4A0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1257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4A33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E246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0C01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4653A8"/>
    <w:multiLevelType w:val="hybridMultilevel"/>
    <w:tmpl w:val="41DE5A88"/>
    <w:lvl w:ilvl="0" w:tplc="A9D49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F4D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1E4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681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0AC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D60E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FCD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4869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4A6F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86E5F"/>
    <w:multiLevelType w:val="hybridMultilevel"/>
    <w:tmpl w:val="29DE8C3A"/>
    <w:lvl w:ilvl="0" w:tplc="3574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3AAA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CA8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07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06E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AA0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98B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32E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2698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1" w15:restartNumberingAfterBreak="0">
    <w:nsid w:val="2C091B55"/>
    <w:multiLevelType w:val="hybridMultilevel"/>
    <w:tmpl w:val="5FF6BE72"/>
    <w:lvl w:ilvl="0" w:tplc="BFEC6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99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CEA3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76D0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7E3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4C66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7E73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627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442D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167A3F"/>
    <w:multiLevelType w:val="hybridMultilevel"/>
    <w:tmpl w:val="27A8ACE6"/>
    <w:lvl w:ilvl="0" w:tplc="8360A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F89C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4223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249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C0D1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4280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6F7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86E9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24FA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660E48"/>
    <w:multiLevelType w:val="hybridMultilevel"/>
    <w:tmpl w:val="0E02BF52"/>
    <w:lvl w:ilvl="0" w:tplc="A47A6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6E12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F005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482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9617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92B6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58F2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E82E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AEEB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7C6F40"/>
    <w:multiLevelType w:val="hybridMultilevel"/>
    <w:tmpl w:val="73C81ABE"/>
    <w:lvl w:ilvl="0" w:tplc="FB30F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8403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9AAC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28F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EDC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568A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2434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826F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F210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705FC6"/>
    <w:multiLevelType w:val="hybridMultilevel"/>
    <w:tmpl w:val="EC22707E"/>
    <w:lvl w:ilvl="0" w:tplc="8D22B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6028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A44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652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B004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CA74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7EE7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226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74AC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023678"/>
    <w:multiLevelType w:val="hybridMultilevel"/>
    <w:tmpl w:val="CE1EF950"/>
    <w:lvl w:ilvl="0" w:tplc="C14CF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3645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248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92F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9217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4AC5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AE4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8CCC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90BA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8B67BD"/>
    <w:multiLevelType w:val="hybridMultilevel"/>
    <w:tmpl w:val="F3324496"/>
    <w:lvl w:ilvl="0" w:tplc="7D349C5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CEC054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DEC4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64DE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C03C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0428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F27F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DAF1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0A5C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B63D78"/>
    <w:multiLevelType w:val="hybridMultilevel"/>
    <w:tmpl w:val="EF0ADDE4"/>
    <w:lvl w:ilvl="0" w:tplc="C980D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8E2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D43C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A639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4D7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D8D0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8C5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928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22F3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2757DC"/>
    <w:multiLevelType w:val="hybridMultilevel"/>
    <w:tmpl w:val="A6E8A5A0"/>
    <w:lvl w:ilvl="0" w:tplc="80502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1E41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2857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2C6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B44E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807C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6613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1641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640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705996"/>
    <w:multiLevelType w:val="hybridMultilevel"/>
    <w:tmpl w:val="19FACBBE"/>
    <w:lvl w:ilvl="0" w:tplc="4D4A9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BE3E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D6B8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826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3C9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F6CD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825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30BB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EC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785D34"/>
    <w:multiLevelType w:val="hybridMultilevel"/>
    <w:tmpl w:val="AF9458EE"/>
    <w:lvl w:ilvl="0" w:tplc="4CEC4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6A67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1C6B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105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CC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4C71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E4FB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0D8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B2E2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B04E2A"/>
    <w:multiLevelType w:val="hybridMultilevel"/>
    <w:tmpl w:val="F27647FA"/>
    <w:lvl w:ilvl="0" w:tplc="0E34580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87820F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40D5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F6B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0AA1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16B9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6E36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6EA3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7C23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864CD7"/>
    <w:multiLevelType w:val="hybridMultilevel"/>
    <w:tmpl w:val="D7E88DBE"/>
    <w:lvl w:ilvl="0" w:tplc="20B2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B6D3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64A7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E68C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28A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C63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6ED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0066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1CDD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3D3CEF"/>
    <w:multiLevelType w:val="hybridMultilevel"/>
    <w:tmpl w:val="9A18225E"/>
    <w:lvl w:ilvl="0" w:tplc="98709C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8EAA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EC7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678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5210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5CC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E80C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274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DCF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25942"/>
    <w:multiLevelType w:val="hybridMultilevel"/>
    <w:tmpl w:val="E1CE4300"/>
    <w:lvl w:ilvl="0" w:tplc="66AA1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EEA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C6DB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FC66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DC6C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DECB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8EF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386E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F8B4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F37302"/>
    <w:multiLevelType w:val="hybridMultilevel"/>
    <w:tmpl w:val="D8EA111A"/>
    <w:lvl w:ilvl="0" w:tplc="B8DC4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AC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B2EF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847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F417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F2F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CD8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9A8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057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44064A"/>
    <w:multiLevelType w:val="hybridMultilevel"/>
    <w:tmpl w:val="D6200C60"/>
    <w:lvl w:ilvl="0" w:tplc="720810A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10C01C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E617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521C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B6E8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4621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E46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271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AAC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883249"/>
    <w:multiLevelType w:val="hybridMultilevel"/>
    <w:tmpl w:val="B52A9AAE"/>
    <w:lvl w:ilvl="0" w:tplc="97E24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1640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C03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C47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CE48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44E5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4A79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3A8B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A4F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DA72B4"/>
    <w:multiLevelType w:val="hybridMultilevel"/>
    <w:tmpl w:val="58FE7A62"/>
    <w:lvl w:ilvl="0" w:tplc="E334E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9C75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9027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0EF7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EE1C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1CB5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36AB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DC7E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E0B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5D15E9"/>
    <w:multiLevelType w:val="hybridMultilevel"/>
    <w:tmpl w:val="680059AC"/>
    <w:lvl w:ilvl="0" w:tplc="D622873C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9746D23E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15C296C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8BC2FEE2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EAB84AC0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C9E0874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C9A20206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E810380A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C26FE68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 w15:restartNumberingAfterBreak="0">
    <w:nsid w:val="650371D6"/>
    <w:multiLevelType w:val="hybridMultilevel"/>
    <w:tmpl w:val="D47C3F98"/>
    <w:lvl w:ilvl="0" w:tplc="84DEB2D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D20008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8C80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050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AD6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1CD9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475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F49E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3C90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B02960"/>
    <w:multiLevelType w:val="hybridMultilevel"/>
    <w:tmpl w:val="E9308CDC"/>
    <w:lvl w:ilvl="0" w:tplc="A55EA5A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AA04D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C048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A9A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6EF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9A1C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BE9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495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4A25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4328C8"/>
    <w:multiLevelType w:val="hybridMultilevel"/>
    <w:tmpl w:val="90C8C9F6"/>
    <w:lvl w:ilvl="0" w:tplc="C3D0A13E">
      <w:start w:val="1"/>
      <w:numFmt w:val="decimal"/>
      <w:lvlText w:val="%1."/>
      <w:lvlJc w:val="left"/>
      <w:pPr>
        <w:ind w:left="720" w:hanging="360"/>
      </w:pPr>
    </w:lvl>
    <w:lvl w:ilvl="1" w:tplc="44363976" w:tentative="1">
      <w:start w:val="1"/>
      <w:numFmt w:val="lowerLetter"/>
      <w:lvlText w:val="%2."/>
      <w:lvlJc w:val="left"/>
      <w:pPr>
        <w:ind w:left="1440" w:hanging="360"/>
      </w:pPr>
    </w:lvl>
    <w:lvl w:ilvl="2" w:tplc="E6003B14" w:tentative="1">
      <w:start w:val="1"/>
      <w:numFmt w:val="lowerRoman"/>
      <w:lvlText w:val="%3."/>
      <w:lvlJc w:val="right"/>
      <w:pPr>
        <w:ind w:left="2160" w:hanging="180"/>
      </w:pPr>
    </w:lvl>
    <w:lvl w:ilvl="3" w:tplc="BB60EABE" w:tentative="1">
      <w:start w:val="1"/>
      <w:numFmt w:val="decimal"/>
      <w:lvlText w:val="%4."/>
      <w:lvlJc w:val="left"/>
      <w:pPr>
        <w:ind w:left="2880" w:hanging="360"/>
      </w:pPr>
    </w:lvl>
    <w:lvl w:ilvl="4" w:tplc="3DE26686" w:tentative="1">
      <w:start w:val="1"/>
      <w:numFmt w:val="lowerLetter"/>
      <w:lvlText w:val="%5."/>
      <w:lvlJc w:val="left"/>
      <w:pPr>
        <w:ind w:left="3600" w:hanging="360"/>
      </w:pPr>
    </w:lvl>
    <w:lvl w:ilvl="5" w:tplc="8CA2C4E6" w:tentative="1">
      <w:start w:val="1"/>
      <w:numFmt w:val="lowerRoman"/>
      <w:lvlText w:val="%6."/>
      <w:lvlJc w:val="right"/>
      <w:pPr>
        <w:ind w:left="4320" w:hanging="180"/>
      </w:pPr>
    </w:lvl>
    <w:lvl w:ilvl="6" w:tplc="383CDF5A" w:tentative="1">
      <w:start w:val="1"/>
      <w:numFmt w:val="decimal"/>
      <w:lvlText w:val="%7."/>
      <w:lvlJc w:val="left"/>
      <w:pPr>
        <w:ind w:left="5040" w:hanging="360"/>
      </w:pPr>
    </w:lvl>
    <w:lvl w:ilvl="7" w:tplc="1FB24458" w:tentative="1">
      <w:start w:val="1"/>
      <w:numFmt w:val="lowerLetter"/>
      <w:lvlText w:val="%8."/>
      <w:lvlJc w:val="left"/>
      <w:pPr>
        <w:ind w:left="5760" w:hanging="360"/>
      </w:pPr>
    </w:lvl>
    <w:lvl w:ilvl="8" w:tplc="61AEA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73255A"/>
    <w:multiLevelType w:val="hybridMultilevel"/>
    <w:tmpl w:val="AC001DE4"/>
    <w:lvl w:ilvl="0" w:tplc="0BFC2D7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B9603F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CC83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944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4C3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602C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AC05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6E0D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CCF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B251A"/>
    <w:multiLevelType w:val="hybridMultilevel"/>
    <w:tmpl w:val="077EED54"/>
    <w:lvl w:ilvl="0" w:tplc="E33C0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F2DE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8247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2428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6BD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B6AA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427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25B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FC58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E920AE"/>
    <w:multiLevelType w:val="hybridMultilevel"/>
    <w:tmpl w:val="745C75A0"/>
    <w:lvl w:ilvl="0" w:tplc="6D827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D66D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C21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8A05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45E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38E7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86E3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BEFF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4C6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042361"/>
    <w:multiLevelType w:val="hybridMultilevel"/>
    <w:tmpl w:val="934C5B7A"/>
    <w:lvl w:ilvl="0" w:tplc="FFAE68B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DB8AEA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661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90BB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DA92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30FD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6403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9C0B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E05C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585733">
    <w:abstractNumId w:val="20"/>
    <w:lvlOverride w:ilvl="0">
      <w:lvl w:ilvl="0">
        <w:start w:val="1"/>
        <w:numFmt w:val="decimal"/>
        <w:lvlText w:val="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702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216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5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88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2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6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960" w:hanging="360"/>
        </w:pPr>
        <w:rPr>
          <w:rFonts w:hint="default"/>
        </w:rPr>
      </w:lvl>
    </w:lvlOverride>
  </w:num>
  <w:num w:numId="2" w16cid:durableId="1255283435">
    <w:abstractNumId w:val="20"/>
  </w:num>
  <w:num w:numId="3" w16cid:durableId="203717322">
    <w:abstractNumId w:val="25"/>
  </w:num>
  <w:num w:numId="4" w16cid:durableId="1054890626">
    <w:abstractNumId w:val="31"/>
  </w:num>
  <w:num w:numId="5" w16cid:durableId="1797986548">
    <w:abstractNumId w:val="33"/>
  </w:num>
  <w:num w:numId="6" w16cid:durableId="1515682765">
    <w:abstractNumId w:val="13"/>
  </w:num>
  <w:num w:numId="7" w16cid:durableId="106434646">
    <w:abstractNumId w:val="12"/>
  </w:num>
  <w:num w:numId="8" w16cid:durableId="328993810">
    <w:abstractNumId w:val="38"/>
  </w:num>
  <w:num w:numId="9" w16cid:durableId="2147233388">
    <w:abstractNumId w:val="35"/>
  </w:num>
  <w:num w:numId="10" w16cid:durableId="1988708458">
    <w:abstractNumId w:val="26"/>
  </w:num>
  <w:num w:numId="11" w16cid:durableId="1415709862">
    <w:abstractNumId w:val="34"/>
  </w:num>
  <w:num w:numId="12" w16cid:durableId="2022511967">
    <w:abstractNumId w:val="29"/>
  </w:num>
  <w:num w:numId="13" w16cid:durableId="565796820">
    <w:abstractNumId w:val="24"/>
  </w:num>
  <w:num w:numId="14" w16cid:durableId="213465012">
    <w:abstractNumId w:val="36"/>
  </w:num>
  <w:num w:numId="15" w16cid:durableId="982589298">
    <w:abstractNumId w:val="39"/>
  </w:num>
  <w:num w:numId="16" w16cid:durableId="1011105421">
    <w:abstractNumId w:val="18"/>
  </w:num>
  <w:num w:numId="17" w16cid:durableId="1478914642">
    <w:abstractNumId w:val="40"/>
  </w:num>
  <w:num w:numId="18" w16cid:durableId="1787310555">
    <w:abstractNumId w:val="9"/>
  </w:num>
  <w:num w:numId="19" w16cid:durableId="706485252">
    <w:abstractNumId w:val="7"/>
  </w:num>
  <w:num w:numId="20" w16cid:durableId="1278105707">
    <w:abstractNumId w:val="6"/>
  </w:num>
  <w:num w:numId="21" w16cid:durableId="2029870808">
    <w:abstractNumId w:val="5"/>
  </w:num>
  <w:num w:numId="22" w16cid:durableId="795952984">
    <w:abstractNumId w:val="4"/>
  </w:num>
  <w:num w:numId="23" w16cid:durableId="902712527">
    <w:abstractNumId w:val="8"/>
  </w:num>
  <w:num w:numId="24" w16cid:durableId="304048813">
    <w:abstractNumId w:val="3"/>
  </w:num>
  <w:num w:numId="25" w16cid:durableId="2136945360">
    <w:abstractNumId w:val="2"/>
  </w:num>
  <w:num w:numId="26" w16cid:durableId="2053268064">
    <w:abstractNumId w:val="1"/>
  </w:num>
  <w:num w:numId="27" w16cid:durableId="515849921">
    <w:abstractNumId w:val="0"/>
  </w:num>
  <w:num w:numId="28" w16cid:durableId="286089283">
    <w:abstractNumId w:val="28"/>
  </w:num>
  <w:num w:numId="29" w16cid:durableId="1123962609">
    <w:abstractNumId w:val="43"/>
  </w:num>
  <w:num w:numId="30" w16cid:durableId="383407710">
    <w:abstractNumId w:val="22"/>
  </w:num>
  <w:num w:numId="31" w16cid:durableId="1852792499">
    <w:abstractNumId w:val="21"/>
  </w:num>
  <w:num w:numId="32" w16cid:durableId="1033266281">
    <w:abstractNumId w:val="30"/>
  </w:num>
  <w:num w:numId="33" w16cid:durableId="420181559">
    <w:abstractNumId w:val="46"/>
  </w:num>
  <w:num w:numId="34" w16cid:durableId="632054200">
    <w:abstractNumId w:val="10"/>
  </w:num>
  <w:num w:numId="35" w16cid:durableId="309293269">
    <w:abstractNumId w:val="15"/>
  </w:num>
  <w:num w:numId="36" w16cid:durableId="461002321">
    <w:abstractNumId w:val="44"/>
  </w:num>
  <w:num w:numId="37" w16cid:durableId="2002350346">
    <w:abstractNumId w:val="14"/>
  </w:num>
  <w:num w:numId="38" w16cid:durableId="1696999035">
    <w:abstractNumId w:val="42"/>
  </w:num>
  <w:num w:numId="39" w16cid:durableId="1361660196">
    <w:abstractNumId w:val="47"/>
  </w:num>
  <w:num w:numId="40" w16cid:durableId="583564527">
    <w:abstractNumId w:val="37"/>
  </w:num>
  <w:num w:numId="41" w16cid:durableId="786776603">
    <w:abstractNumId w:val="17"/>
  </w:num>
  <w:num w:numId="42" w16cid:durableId="858159096">
    <w:abstractNumId w:val="27"/>
  </w:num>
  <w:num w:numId="43" w16cid:durableId="742720762">
    <w:abstractNumId w:val="45"/>
  </w:num>
  <w:num w:numId="44" w16cid:durableId="103622559">
    <w:abstractNumId w:val="16"/>
  </w:num>
  <w:num w:numId="45" w16cid:durableId="1470781547">
    <w:abstractNumId w:val="16"/>
  </w:num>
  <w:num w:numId="46" w16cid:durableId="407699468">
    <w:abstractNumId w:val="41"/>
  </w:num>
  <w:num w:numId="47" w16cid:durableId="311057058">
    <w:abstractNumId w:val="19"/>
  </w:num>
  <w:num w:numId="48" w16cid:durableId="877206184">
    <w:abstractNumId w:val="11"/>
  </w:num>
  <w:num w:numId="49" w16cid:durableId="538736595">
    <w:abstractNumId w:val="32"/>
  </w:num>
  <w:num w:numId="50" w16cid:durableId="237249299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BA33D3"/>
    <w:rsid w:val="000008AA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5CF"/>
    <w:rsid w:val="000276DA"/>
    <w:rsid w:val="0003212C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4DDA"/>
    <w:rsid w:val="00065443"/>
    <w:rsid w:val="00067033"/>
    <w:rsid w:val="00067268"/>
    <w:rsid w:val="000676E6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15"/>
    <w:rsid w:val="00081CF6"/>
    <w:rsid w:val="00082231"/>
    <w:rsid w:val="0008232C"/>
    <w:rsid w:val="00082456"/>
    <w:rsid w:val="00082485"/>
    <w:rsid w:val="00082754"/>
    <w:rsid w:val="00083A0D"/>
    <w:rsid w:val="00085103"/>
    <w:rsid w:val="00085203"/>
    <w:rsid w:val="00085D87"/>
    <w:rsid w:val="00086352"/>
    <w:rsid w:val="00086457"/>
    <w:rsid w:val="0008678B"/>
    <w:rsid w:val="00086E0D"/>
    <w:rsid w:val="000872DF"/>
    <w:rsid w:val="00090531"/>
    <w:rsid w:val="000906AA"/>
    <w:rsid w:val="0009121A"/>
    <w:rsid w:val="000912A4"/>
    <w:rsid w:val="0009172A"/>
    <w:rsid w:val="00092D2F"/>
    <w:rsid w:val="000932ED"/>
    <w:rsid w:val="000955BD"/>
    <w:rsid w:val="00097C02"/>
    <w:rsid w:val="000A0B89"/>
    <w:rsid w:val="000A12ED"/>
    <w:rsid w:val="000A1AC3"/>
    <w:rsid w:val="000A1DB3"/>
    <w:rsid w:val="000A1E49"/>
    <w:rsid w:val="000A2CA7"/>
    <w:rsid w:val="000A31E6"/>
    <w:rsid w:val="000A5D45"/>
    <w:rsid w:val="000A6160"/>
    <w:rsid w:val="000A6221"/>
    <w:rsid w:val="000A627C"/>
    <w:rsid w:val="000A6AC9"/>
    <w:rsid w:val="000A7480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375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6AA"/>
    <w:rsid w:val="000D282A"/>
    <w:rsid w:val="000D2C19"/>
    <w:rsid w:val="000D2CA4"/>
    <w:rsid w:val="000D4A13"/>
    <w:rsid w:val="000D57A2"/>
    <w:rsid w:val="000D5D65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3E4A"/>
    <w:rsid w:val="000E4C48"/>
    <w:rsid w:val="000E4E3C"/>
    <w:rsid w:val="000E4E4C"/>
    <w:rsid w:val="000E55B2"/>
    <w:rsid w:val="000E5E0E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BC2"/>
    <w:rsid w:val="00112A4D"/>
    <w:rsid w:val="001131E0"/>
    <w:rsid w:val="001135BF"/>
    <w:rsid w:val="00113808"/>
    <w:rsid w:val="00114898"/>
    <w:rsid w:val="0011532A"/>
    <w:rsid w:val="00115336"/>
    <w:rsid w:val="001156E7"/>
    <w:rsid w:val="00115BCF"/>
    <w:rsid w:val="00115BF5"/>
    <w:rsid w:val="00116630"/>
    <w:rsid w:val="00116B28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1635"/>
    <w:rsid w:val="00132D00"/>
    <w:rsid w:val="00132FC1"/>
    <w:rsid w:val="00134CC3"/>
    <w:rsid w:val="0013535A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280"/>
    <w:rsid w:val="001663A3"/>
    <w:rsid w:val="00167927"/>
    <w:rsid w:val="001711FF"/>
    <w:rsid w:val="00172FC5"/>
    <w:rsid w:val="00173B3A"/>
    <w:rsid w:val="00173F69"/>
    <w:rsid w:val="00174829"/>
    <w:rsid w:val="00174B02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31B"/>
    <w:rsid w:val="00190B04"/>
    <w:rsid w:val="00190D93"/>
    <w:rsid w:val="001913A3"/>
    <w:rsid w:val="001917D9"/>
    <w:rsid w:val="00191E79"/>
    <w:rsid w:val="00193854"/>
    <w:rsid w:val="0019560B"/>
    <w:rsid w:val="00195E2B"/>
    <w:rsid w:val="0019630A"/>
    <w:rsid w:val="0019631C"/>
    <w:rsid w:val="00197B5D"/>
    <w:rsid w:val="001A07DF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A6"/>
    <w:rsid w:val="001C03B4"/>
    <w:rsid w:val="001C0AF6"/>
    <w:rsid w:val="001C0D3C"/>
    <w:rsid w:val="001C0FAF"/>
    <w:rsid w:val="001C28AC"/>
    <w:rsid w:val="001C30A1"/>
    <w:rsid w:val="001C326A"/>
    <w:rsid w:val="001C37F1"/>
    <w:rsid w:val="001C38D3"/>
    <w:rsid w:val="001C3CDE"/>
    <w:rsid w:val="001C6408"/>
    <w:rsid w:val="001C6C2E"/>
    <w:rsid w:val="001C738D"/>
    <w:rsid w:val="001D0158"/>
    <w:rsid w:val="001D0608"/>
    <w:rsid w:val="001D0846"/>
    <w:rsid w:val="001D086E"/>
    <w:rsid w:val="001D116F"/>
    <w:rsid w:val="001D2337"/>
    <w:rsid w:val="001D2758"/>
    <w:rsid w:val="001D2B7E"/>
    <w:rsid w:val="001D3FF9"/>
    <w:rsid w:val="001D41D6"/>
    <w:rsid w:val="001D47D5"/>
    <w:rsid w:val="001D5475"/>
    <w:rsid w:val="001D5B7A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3AE"/>
    <w:rsid w:val="002007BC"/>
    <w:rsid w:val="00201F45"/>
    <w:rsid w:val="002021AA"/>
    <w:rsid w:val="00202A4A"/>
    <w:rsid w:val="002033EA"/>
    <w:rsid w:val="00203FDC"/>
    <w:rsid w:val="00204022"/>
    <w:rsid w:val="002063BC"/>
    <w:rsid w:val="0021037A"/>
    <w:rsid w:val="002107E9"/>
    <w:rsid w:val="0021290A"/>
    <w:rsid w:val="00212A6D"/>
    <w:rsid w:val="002130F6"/>
    <w:rsid w:val="0021361E"/>
    <w:rsid w:val="00213A0A"/>
    <w:rsid w:val="00214388"/>
    <w:rsid w:val="00214480"/>
    <w:rsid w:val="00214662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B97"/>
    <w:rsid w:val="00222DD4"/>
    <w:rsid w:val="002240BC"/>
    <w:rsid w:val="0022452E"/>
    <w:rsid w:val="00226311"/>
    <w:rsid w:val="00230100"/>
    <w:rsid w:val="00230213"/>
    <w:rsid w:val="00231385"/>
    <w:rsid w:val="0023217A"/>
    <w:rsid w:val="0023245A"/>
    <w:rsid w:val="00232BA5"/>
    <w:rsid w:val="00233061"/>
    <w:rsid w:val="00233F70"/>
    <w:rsid w:val="00234A9F"/>
    <w:rsid w:val="00234B6C"/>
    <w:rsid w:val="002355D4"/>
    <w:rsid w:val="00235D23"/>
    <w:rsid w:val="00236622"/>
    <w:rsid w:val="00236EC0"/>
    <w:rsid w:val="00236F23"/>
    <w:rsid w:val="002419BC"/>
    <w:rsid w:val="00241A33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3273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2CDB"/>
    <w:rsid w:val="00272FD6"/>
    <w:rsid w:val="00273114"/>
    <w:rsid w:val="00275E53"/>
    <w:rsid w:val="0027620F"/>
    <w:rsid w:val="002763DB"/>
    <w:rsid w:val="00276A75"/>
    <w:rsid w:val="00276E27"/>
    <w:rsid w:val="0027723A"/>
    <w:rsid w:val="00280401"/>
    <w:rsid w:val="00281080"/>
    <w:rsid w:val="00281094"/>
    <w:rsid w:val="002810CB"/>
    <w:rsid w:val="00281194"/>
    <w:rsid w:val="00281643"/>
    <w:rsid w:val="00282113"/>
    <w:rsid w:val="00282503"/>
    <w:rsid w:val="002825FB"/>
    <w:rsid w:val="0028370E"/>
    <w:rsid w:val="00283D52"/>
    <w:rsid w:val="0028416F"/>
    <w:rsid w:val="00284DB2"/>
    <w:rsid w:val="00285AEA"/>
    <w:rsid w:val="00285BC5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4267"/>
    <w:rsid w:val="00294E65"/>
    <w:rsid w:val="00295BFF"/>
    <w:rsid w:val="00296078"/>
    <w:rsid w:val="0029625C"/>
    <w:rsid w:val="0029735F"/>
    <w:rsid w:val="00297660"/>
    <w:rsid w:val="002A02BB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B0820"/>
    <w:rsid w:val="002B15C9"/>
    <w:rsid w:val="002B1E87"/>
    <w:rsid w:val="002B20DB"/>
    <w:rsid w:val="002B349B"/>
    <w:rsid w:val="002B3706"/>
    <w:rsid w:val="002B37D2"/>
    <w:rsid w:val="002B3E95"/>
    <w:rsid w:val="002B48B8"/>
    <w:rsid w:val="002B5FC1"/>
    <w:rsid w:val="002B78FD"/>
    <w:rsid w:val="002B7929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E0A8A"/>
    <w:rsid w:val="002E0C4C"/>
    <w:rsid w:val="002E100F"/>
    <w:rsid w:val="002E199D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4C5"/>
    <w:rsid w:val="00316697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461D"/>
    <w:rsid w:val="003547FD"/>
    <w:rsid w:val="00354C00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F18"/>
    <w:rsid w:val="00366A3D"/>
    <w:rsid w:val="00366D0C"/>
    <w:rsid w:val="00367F2B"/>
    <w:rsid w:val="00370A3B"/>
    <w:rsid w:val="00370B82"/>
    <w:rsid w:val="003741D2"/>
    <w:rsid w:val="0037449D"/>
    <w:rsid w:val="0037458D"/>
    <w:rsid w:val="00374CB3"/>
    <w:rsid w:val="003763EE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B11"/>
    <w:rsid w:val="00397C9A"/>
    <w:rsid w:val="003A0025"/>
    <w:rsid w:val="003A29BA"/>
    <w:rsid w:val="003A4128"/>
    <w:rsid w:val="003A5211"/>
    <w:rsid w:val="003A52BE"/>
    <w:rsid w:val="003A60F0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B7A55"/>
    <w:rsid w:val="003C063F"/>
    <w:rsid w:val="003C0691"/>
    <w:rsid w:val="003C0CDC"/>
    <w:rsid w:val="003C132E"/>
    <w:rsid w:val="003C1FCE"/>
    <w:rsid w:val="003C25FD"/>
    <w:rsid w:val="003C3145"/>
    <w:rsid w:val="003C3CA2"/>
    <w:rsid w:val="003C451A"/>
    <w:rsid w:val="003C4A3D"/>
    <w:rsid w:val="003C55F6"/>
    <w:rsid w:val="003C57C9"/>
    <w:rsid w:val="003C5B88"/>
    <w:rsid w:val="003C5D2C"/>
    <w:rsid w:val="003C61B2"/>
    <w:rsid w:val="003C7928"/>
    <w:rsid w:val="003D19FA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3AEC"/>
    <w:rsid w:val="003F426C"/>
    <w:rsid w:val="003F437C"/>
    <w:rsid w:val="003F4F1E"/>
    <w:rsid w:val="003F5ED6"/>
    <w:rsid w:val="004008C7"/>
    <w:rsid w:val="004019A6"/>
    <w:rsid w:val="00401BD0"/>
    <w:rsid w:val="0040210F"/>
    <w:rsid w:val="004027C9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9D8"/>
    <w:rsid w:val="00413CD9"/>
    <w:rsid w:val="00415C29"/>
    <w:rsid w:val="004161AC"/>
    <w:rsid w:val="004161B0"/>
    <w:rsid w:val="004163DD"/>
    <w:rsid w:val="004167DD"/>
    <w:rsid w:val="004200D8"/>
    <w:rsid w:val="00421FCB"/>
    <w:rsid w:val="00422D96"/>
    <w:rsid w:val="00422F20"/>
    <w:rsid w:val="00425227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E4B"/>
    <w:rsid w:val="00443F68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4BCD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806A4"/>
    <w:rsid w:val="00481078"/>
    <w:rsid w:val="00482C02"/>
    <w:rsid w:val="00483E32"/>
    <w:rsid w:val="004854B6"/>
    <w:rsid w:val="00485751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52BB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F2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6FD"/>
    <w:rsid w:val="004D37CE"/>
    <w:rsid w:val="004D3BD3"/>
    <w:rsid w:val="004D3D8C"/>
    <w:rsid w:val="004D4BD8"/>
    <w:rsid w:val="004D53C7"/>
    <w:rsid w:val="004D5972"/>
    <w:rsid w:val="004D5A4E"/>
    <w:rsid w:val="004D732F"/>
    <w:rsid w:val="004E01BD"/>
    <w:rsid w:val="004E0C16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9F2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622"/>
    <w:rsid w:val="00521681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5D3D"/>
    <w:rsid w:val="00535D98"/>
    <w:rsid w:val="00542512"/>
    <w:rsid w:val="00542789"/>
    <w:rsid w:val="00542C13"/>
    <w:rsid w:val="005434E9"/>
    <w:rsid w:val="0054406D"/>
    <w:rsid w:val="0054416C"/>
    <w:rsid w:val="005451D3"/>
    <w:rsid w:val="00545CF4"/>
    <w:rsid w:val="00546E1F"/>
    <w:rsid w:val="0054733D"/>
    <w:rsid w:val="00550080"/>
    <w:rsid w:val="005512D2"/>
    <w:rsid w:val="0055235E"/>
    <w:rsid w:val="00552A6A"/>
    <w:rsid w:val="00552E16"/>
    <w:rsid w:val="00552F20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35A"/>
    <w:rsid w:val="00561713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47B8"/>
    <w:rsid w:val="005B4CA3"/>
    <w:rsid w:val="005B4F1E"/>
    <w:rsid w:val="005B583C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D013E"/>
    <w:rsid w:val="005D3860"/>
    <w:rsid w:val="005D4403"/>
    <w:rsid w:val="005D52DF"/>
    <w:rsid w:val="005D5F72"/>
    <w:rsid w:val="005D609F"/>
    <w:rsid w:val="005D784B"/>
    <w:rsid w:val="005D788A"/>
    <w:rsid w:val="005E1DEF"/>
    <w:rsid w:val="005E1F80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06E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C17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2AD"/>
    <w:rsid w:val="006147DB"/>
    <w:rsid w:val="00614E40"/>
    <w:rsid w:val="006154A9"/>
    <w:rsid w:val="00615F13"/>
    <w:rsid w:val="00617AA0"/>
    <w:rsid w:val="0062090B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3BEB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623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60C3D"/>
    <w:rsid w:val="00660C93"/>
    <w:rsid w:val="00661F97"/>
    <w:rsid w:val="0066341E"/>
    <w:rsid w:val="0066369C"/>
    <w:rsid w:val="006639EF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4568"/>
    <w:rsid w:val="006750D4"/>
    <w:rsid w:val="006752A2"/>
    <w:rsid w:val="00675E81"/>
    <w:rsid w:val="0067723D"/>
    <w:rsid w:val="00677907"/>
    <w:rsid w:val="00677D3B"/>
    <w:rsid w:val="00677E67"/>
    <w:rsid w:val="006809F2"/>
    <w:rsid w:val="00680D13"/>
    <w:rsid w:val="00680E77"/>
    <w:rsid w:val="00681077"/>
    <w:rsid w:val="00681663"/>
    <w:rsid w:val="00681D9F"/>
    <w:rsid w:val="00683057"/>
    <w:rsid w:val="00684693"/>
    <w:rsid w:val="00684B21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20B"/>
    <w:rsid w:val="006B6E62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3210"/>
    <w:rsid w:val="006C3813"/>
    <w:rsid w:val="006C43B9"/>
    <w:rsid w:val="006C4F2A"/>
    <w:rsid w:val="006C6077"/>
    <w:rsid w:val="006C608B"/>
    <w:rsid w:val="006D0D00"/>
    <w:rsid w:val="006D170C"/>
    <w:rsid w:val="006D1CF7"/>
    <w:rsid w:val="006D3380"/>
    <w:rsid w:val="006D34D7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6184"/>
    <w:rsid w:val="006F028F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A02"/>
    <w:rsid w:val="007112D7"/>
    <w:rsid w:val="00711A25"/>
    <w:rsid w:val="00712417"/>
    <w:rsid w:val="007126B8"/>
    <w:rsid w:val="00712830"/>
    <w:rsid w:val="00713B9C"/>
    <w:rsid w:val="00713D13"/>
    <w:rsid w:val="007141F0"/>
    <w:rsid w:val="007147F3"/>
    <w:rsid w:val="00714AF3"/>
    <w:rsid w:val="00715DD6"/>
    <w:rsid w:val="007162A8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879"/>
    <w:rsid w:val="00747E39"/>
    <w:rsid w:val="00747E59"/>
    <w:rsid w:val="00750034"/>
    <w:rsid w:val="00750049"/>
    <w:rsid w:val="00750693"/>
    <w:rsid w:val="007507FD"/>
    <w:rsid w:val="00750D2C"/>
    <w:rsid w:val="00752829"/>
    <w:rsid w:val="00752C9B"/>
    <w:rsid w:val="00752F3F"/>
    <w:rsid w:val="00754389"/>
    <w:rsid w:val="00754A62"/>
    <w:rsid w:val="00755DA7"/>
    <w:rsid w:val="0075623E"/>
    <w:rsid w:val="007563AD"/>
    <w:rsid w:val="00757065"/>
    <w:rsid w:val="007603D9"/>
    <w:rsid w:val="00761AE0"/>
    <w:rsid w:val="00761FAD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A7E"/>
    <w:rsid w:val="00771DF5"/>
    <w:rsid w:val="0077223E"/>
    <w:rsid w:val="00773FE7"/>
    <w:rsid w:val="00774412"/>
    <w:rsid w:val="00776E94"/>
    <w:rsid w:val="00777314"/>
    <w:rsid w:val="007778FA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16E"/>
    <w:rsid w:val="00791498"/>
    <w:rsid w:val="007914E8"/>
    <w:rsid w:val="00791A92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DDD"/>
    <w:rsid w:val="007A35E8"/>
    <w:rsid w:val="007A3878"/>
    <w:rsid w:val="007A3F46"/>
    <w:rsid w:val="007A3FE1"/>
    <w:rsid w:val="007A4444"/>
    <w:rsid w:val="007A5C97"/>
    <w:rsid w:val="007A7923"/>
    <w:rsid w:val="007A7BE5"/>
    <w:rsid w:val="007B0A37"/>
    <w:rsid w:val="007B0E1F"/>
    <w:rsid w:val="007B1389"/>
    <w:rsid w:val="007B258C"/>
    <w:rsid w:val="007B307D"/>
    <w:rsid w:val="007B3150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2116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858"/>
    <w:rsid w:val="007E39E2"/>
    <w:rsid w:val="007E42B9"/>
    <w:rsid w:val="007E5055"/>
    <w:rsid w:val="007E51D2"/>
    <w:rsid w:val="007E64FB"/>
    <w:rsid w:val="007E7B5E"/>
    <w:rsid w:val="007F0583"/>
    <w:rsid w:val="007F09A3"/>
    <w:rsid w:val="007F12AB"/>
    <w:rsid w:val="007F1DE7"/>
    <w:rsid w:val="007F238F"/>
    <w:rsid w:val="007F24D8"/>
    <w:rsid w:val="007F2AE3"/>
    <w:rsid w:val="007F37A6"/>
    <w:rsid w:val="007F3873"/>
    <w:rsid w:val="007F3B2D"/>
    <w:rsid w:val="007F4875"/>
    <w:rsid w:val="007F4962"/>
    <w:rsid w:val="007F4CDB"/>
    <w:rsid w:val="007F4CF8"/>
    <w:rsid w:val="007F5F71"/>
    <w:rsid w:val="007F6129"/>
    <w:rsid w:val="007F637A"/>
    <w:rsid w:val="007F6B5E"/>
    <w:rsid w:val="007F7BF4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40A2"/>
    <w:rsid w:val="00804B76"/>
    <w:rsid w:val="008068B2"/>
    <w:rsid w:val="00806C69"/>
    <w:rsid w:val="00807ABD"/>
    <w:rsid w:val="00810159"/>
    <w:rsid w:val="0081027F"/>
    <w:rsid w:val="00810468"/>
    <w:rsid w:val="00810F0F"/>
    <w:rsid w:val="0081128E"/>
    <w:rsid w:val="00811FC6"/>
    <w:rsid w:val="00814F54"/>
    <w:rsid w:val="008152B5"/>
    <w:rsid w:val="00815653"/>
    <w:rsid w:val="00815CED"/>
    <w:rsid w:val="00816DED"/>
    <w:rsid w:val="008176E0"/>
    <w:rsid w:val="00817C1E"/>
    <w:rsid w:val="00821035"/>
    <w:rsid w:val="008210C2"/>
    <w:rsid w:val="008212FE"/>
    <w:rsid w:val="008213F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3045"/>
    <w:rsid w:val="00834DBC"/>
    <w:rsid w:val="008354D5"/>
    <w:rsid w:val="00835508"/>
    <w:rsid w:val="008357FD"/>
    <w:rsid w:val="00835FBA"/>
    <w:rsid w:val="00836145"/>
    <w:rsid w:val="00836DF0"/>
    <w:rsid w:val="00841959"/>
    <w:rsid w:val="008436E7"/>
    <w:rsid w:val="00843AB9"/>
    <w:rsid w:val="00843DA2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179"/>
    <w:rsid w:val="008603EA"/>
    <w:rsid w:val="00861888"/>
    <w:rsid w:val="008618FC"/>
    <w:rsid w:val="00862D3D"/>
    <w:rsid w:val="00863968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8775E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43AE"/>
    <w:rsid w:val="008A4FAA"/>
    <w:rsid w:val="008A5679"/>
    <w:rsid w:val="008A57A7"/>
    <w:rsid w:val="008A677D"/>
    <w:rsid w:val="008A6B5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6A8F"/>
    <w:rsid w:val="008B71B3"/>
    <w:rsid w:val="008B751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1A96"/>
    <w:rsid w:val="008E2429"/>
    <w:rsid w:val="008E280A"/>
    <w:rsid w:val="008E32B5"/>
    <w:rsid w:val="008E5A05"/>
    <w:rsid w:val="008E5CF3"/>
    <w:rsid w:val="008E77E2"/>
    <w:rsid w:val="008F0F52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950"/>
    <w:rsid w:val="00910CAD"/>
    <w:rsid w:val="00911623"/>
    <w:rsid w:val="00911FEC"/>
    <w:rsid w:val="00912546"/>
    <w:rsid w:val="00913354"/>
    <w:rsid w:val="00913788"/>
    <w:rsid w:val="00914600"/>
    <w:rsid w:val="00914CE4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77C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3070E"/>
    <w:rsid w:val="009311FC"/>
    <w:rsid w:val="00931B29"/>
    <w:rsid w:val="00931CB8"/>
    <w:rsid w:val="00932505"/>
    <w:rsid w:val="00932B2D"/>
    <w:rsid w:val="00932BF3"/>
    <w:rsid w:val="00932C7F"/>
    <w:rsid w:val="009334A4"/>
    <w:rsid w:val="00933955"/>
    <w:rsid w:val="00933972"/>
    <w:rsid w:val="00933AB7"/>
    <w:rsid w:val="009344E4"/>
    <w:rsid w:val="00934D22"/>
    <w:rsid w:val="00934D33"/>
    <w:rsid w:val="009360E2"/>
    <w:rsid w:val="0093661B"/>
    <w:rsid w:val="00936990"/>
    <w:rsid w:val="00937061"/>
    <w:rsid w:val="009377D7"/>
    <w:rsid w:val="009402B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793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2E17"/>
    <w:rsid w:val="009632BD"/>
    <w:rsid w:val="009632DE"/>
    <w:rsid w:val="00964834"/>
    <w:rsid w:val="009648DF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80F0D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70D3"/>
    <w:rsid w:val="009873D1"/>
    <w:rsid w:val="00987921"/>
    <w:rsid w:val="00990310"/>
    <w:rsid w:val="00990AA1"/>
    <w:rsid w:val="00990E37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474C"/>
    <w:rsid w:val="009A5071"/>
    <w:rsid w:val="009A72C5"/>
    <w:rsid w:val="009B005A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B78"/>
    <w:rsid w:val="009E1C65"/>
    <w:rsid w:val="009E2138"/>
    <w:rsid w:val="009E2C7C"/>
    <w:rsid w:val="009E30AA"/>
    <w:rsid w:val="009E3FBF"/>
    <w:rsid w:val="009E4241"/>
    <w:rsid w:val="009E6D91"/>
    <w:rsid w:val="009F018C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3CEC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056E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653F"/>
    <w:rsid w:val="00A674B2"/>
    <w:rsid w:val="00A7121A"/>
    <w:rsid w:val="00A7132A"/>
    <w:rsid w:val="00A713FF"/>
    <w:rsid w:val="00A72B89"/>
    <w:rsid w:val="00A72D15"/>
    <w:rsid w:val="00A732D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7D8"/>
    <w:rsid w:val="00A80C80"/>
    <w:rsid w:val="00A81087"/>
    <w:rsid w:val="00A8112D"/>
    <w:rsid w:val="00A811E3"/>
    <w:rsid w:val="00A83B6A"/>
    <w:rsid w:val="00A8445A"/>
    <w:rsid w:val="00A84EF9"/>
    <w:rsid w:val="00A85973"/>
    <w:rsid w:val="00A85C74"/>
    <w:rsid w:val="00A85CA2"/>
    <w:rsid w:val="00A85CB0"/>
    <w:rsid w:val="00A8686B"/>
    <w:rsid w:val="00A8707E"/>
    <w:rsid w:val="00A872ED"/>
    <w:rsid w:val="00A87B15"/>
    <w:rsid w:val="00A90E03"/>
    <w:rsid w:val="00A9232D"/>
    <w:rsid w:val="00A92415"/>
    <w:rsid w:val="00A925AA"/>
    <w:rsid w:val="00A93A15"/>
    <w:rsid w:val="00A9449E"/>
    <w:rsid w:val="00A948B1"/>
    <w:rsid w:val="00A957A0"/>
    <w:rsid w:val="00A9604D"/>
    <w:rsid w:val="00A967BC"/>
    <w:rsid w:val="00A96E74"/>
    <w:rsid w:val="00A97743"/>
    <w:rsid w:val="00A97979"/>
    <w:rsid w:val="00A97B9B"/>
    <w:rsid w:val="00AA046E"/>
    <w:rsid w:val="00AA09F2"/>
    <w:rsid w:val="00AA0A0E"/>
    <w:rsid w:val="00AA2531"/>
    <w:rsid w:val="00AA2B31"/>
    <w:rsid w:val="00AA2E40"/>
    <w:rsid w:val="00AA3630"/>
    <w:rsid w:val="00AA3C63"/>
    <w:rsid w:val="00AA4746"/>
    <w:rsid w:val="00AA50D4"/>
    <w:rsid w:val="00AA52F9"/>
    <w:rsid w:val="00AA574A"/>
    <w:rsid w:val="00AA64F4"/>
    <w:rsid w:val="00AA6D01"/>
    <w:rsid w:val="00AB085B"/>
    <w:rsid w:val="00AB0DF1"/>
    <w:rsid w:val="00AB1AB8"/>
    <w:rsid w:val="00AB2E57"/>
    <w:rsid w:val="00AB44CE"/>
    <w:rsid w:val="00AB522D"/>
    <w:rsid w:val="00AB7182"/>
    <w:rsid w:val="00AC0315"/>
    <w:rsid w:val="00AC0924"/>
    <w:rsid w:val="00AC0E9C"/>
    <w:rsid w:val="00AC186C"/>
    <w:rsid w:val="00AC18E6"/>
    <w:rsid w:val="00AC2055"/>
    <w:rsid w:val="00AC2490"/>
    <w:rsid w:val="00AC4DC9"/>
    <w:rsid w:val="00AC58A1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5E0"/>
    <w:rsid w:val="00AD28BB"/>
    <w:rsid w:val="00AD2924"/>
    <w:rsid w:val="00AD2EFB"/>
    <w:rsid w:val="00AD3642"/>
    <w:rsid w:val="00AD383A"/>
    <w:rsid w:val="00AD3B58"/>
    <w:rsid w:val="00AD3B62"/>
    <w:rsid w:val="00AD5A64"/>
    <w:rsid w:val="00AD6448"/>
    <w:rsid w:val="00AD6E3F"/>
    <w:rsid w:val="00AE008F"/>
    <w:rsid w:val="00AE0555"/>
    <w:rsid w:val="00AE0630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44"/>
    <w:rsid w:val="00AF70DE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180B"/>
    <w:rsid w:val="00B22F30"/>
    <w:rsid w:val="00B23321"/>
    <w:rsid w:val="00B23DEB"/>
    <w:rsid w:val="00B247D7"/>
    <w:rsid w:val="00B24B9D"/>
    <w:rsid w:val="00B25FC5"/>
    <w:rsid w:val="00B26876"/>
    <w:rsid w:val="00B271F2"/>
    <w:rsid w:val="00B30DAC"/>
    <w:rsid w:val="00B316EE"/>
    <w:rsid w:val="00B31B59"/>
    <w:rsid w:val="00B3234D"/>
    <w:rsid w:val="00B3258F"/>
    <w:rsid w:val="00B3292E"/>
    <w:rsid w:val="00B340CE"/>
    <w:rsid w:val="00B341F0"/>
    <w:rsid w:val="00B34CBE"/>
    <w:rsid w:val="00B356FD"/>
    <w:rsid w:val="00B36888"/>
    <w:rsid w:val="00B3786C"/>
    <w:rsid w:val="00B406B8"/>
    <w:rsid w:val="00B42304"/>
    <w:rsid w:val="00B43697"/>
    <w:rsid w:val="00B439FF"/>
    <w:rsid w:val="00B450C5"/>
    <w:rsid w:val="00B463A7"/>
    <w:rsid w:val="00B46E1F"/>
    <w:rsid w:val="00B46E2A"/>
    <w:rsid w:val="00B50330"/>
    <w:rsid w:val="00B52120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F0D"/>
    <w:rsid w:val="00B62904"/>
    <w:rsid w:val="00B62A2A"/>
    <w:rsid w:val="00B63AAD"/>
    <w:rsid w:val="00B64927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FFE"/>
    <w:rsid w:val="00B82062"/>
    <w:rsid w:val="00B82728"/>
    <w:rsid w:val="00B8325E"/>
    <w:rsid w:val="00B839DD"/>
    <w:rsid w:val="00B84AD2"/>
    <w:rsid w:val="00B8619E"/>
    <w:rsid w:val="00B876AA"/>
    <w:rsid w:val="00B8798F"/>
    <w:rsid w:val="00B87CBF"/>
    <w:rsid w:val="00B90127"/>
    <w:rsid w:val="00B90EB8"/>
    <w:rsid w:val="00B90F5E"/>
    <w:rsid w:val="00B91A90"/>
    <w:rsid w:val="00B92A4F"/>
    <w:rsid w:val="00B92EA6"/>
    <w:rsid w:val="00B939C1"/>
    <w:rsid w:val="00B93A1B"/>
    <w:rsid w:val="00B948BC"/>
    <w:rsid w:val="00B9514E"/>
    <w:rsid w:val="00B957C3"/>
    <w:rsid w:val="00B96B22"/>
    <w:rsid w:val="00B973F2"/>
    <w:rsid w:val="00B97CC6"/>
    <w:rsid w:val="00BA0C6D"/>
    <w:rsid w:val="00BA155C"/>
    <w:rsid w:val="00BA186A"/>
    <w:rsid w:val="00BA1926"/>
    <w:rsid w:val="00BA21F3"/>
    <w:rsid w:val="00BA33D3"/>
    <w:rsid w:val="00BA377E"/>
    <w:rsid w:val="00BA4443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54AC"/>
    <w:rsid w:val="00BB5B75"/>
    <w:rsid w:val="00BB6196"/>
    <w:rsid w:val="00BB648F"/>
    <w:rsid w:val="00BB698C"/>
    <w:rsid w:val="00BB6BAD"/>
    <w:rsid w:val="00BB77F6"/>
    <w:rsid w:val="00BB7810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161A"/>
    <w:rsid w:val="00BD210F"/>
    <w:rsid w:val="00BD2E5A"/>
    <w:rsid w:val="00BD382D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FC7"/>
    <w:rsid w:val="00BE4C01"/>
    <w:rsid w:val="00BE59FC"/>
    <w:rsid w:val="00BE78D4"/>
    <w:rsid w:val="00BE7FFC"/>
    <w:rsid w:val="00BF1FB1"/>
    <w:rsid w:val="00BF3F20"/>
    <w:rsid w:val="00BF44A8"/>
    <w:rsid w:val="00BF4C02"/>
    <w:rsid w:val="00BF60AC"/>
    <w:rsid w:val="00BF6450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068"/>
    <w:rsid w:val="00C102E8"/>
    <w:rsid w:val="00C10BFC"/>
    <w:rsid w:val="00C11420"/>
    <w:rsid w:val="00C122C9"/>
    <w:rsid w:val="00C1248F"/>
    <w:rsid w:val="00C12C01"/>
    <w:rsid w:val="00C14B83"/>
    <w:rsid w:val="00C14E56"/>
    <w:rsid w:val="00C157B9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62A5"/>
    <w:rsid w:val="00C27205"/>
    <w:rsid w:val="00C27345"/>
    <w:rsid w:val="00C2747F"/>
    <w:rsid w:val="00C27A00"/>
    <w:rsid w:val="00C30894"/>
    <w:rsid w:val="00C30A04"/>
    <w:rsid w:val="00C30C57"/>
    <w:rsid w:val="00C318DA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16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4CEA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5F9"/>
    <w:rsid w:val="00C549B7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783"/>
    <w:rsid w:val="00C65AF5"/>
    <w:rsid w:val="00C65B7F"/>
    <w:rsid w:val="00C66382"/>
    <w:rsid w:val="00C66628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2FC2"/>
    <w:rsid w:val="00C93463"/>
    <w:rsid w:val="00C93D40"/>
    <w:rsid w:val="00C94F8F"/>
    <w:rsid w:val="00C9543C"/>
    <w:rsid w:val="00C96642"/>
    <w:rsid w:val="00C973C5"/>
    <w:rsid w:val="00CA093D"/>
    <w:rsid w:val="00CA0D1E"/>
    <w:rsid w:val="00CA1F4B"/>
    <w:rsid w:val="00CA2AD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B8E"/>
    <w:rsid w:val="00CB4476"/>
    <w:rsid w:val="00CB47C9"/>
    <w:rsid w:val="00CB4AD7"/>
    <w:rsid w:val="00CB4E58"/>
    <w:rsid w:val="00CB5C2F"/>
    <w:rsid w:val="00CB6DD2"/>
    <w:rsid w:val="00CB6EF1"/>
    <w:rsid w:val="00CB76E4"/>
    <w:rsid w:val="00CB7ABA"/>
    <w:rsid w:val="00CB7D2F"/>
    <w:rsid w:val="00CC0618"/>
    <w:rsid w:val="00CC126C"/>
    <w:rsid w:val="00CC248A"/>
    <w:rsid w:val="00CC3E7F"/>
    <w:rsid w:val="00CC518C"/>
    <w:rsid w:val="00CC5B38"/>
    <w:rsid w:val="00CC5E2D"/>
    <w:rsid w:val="00CC6E01"/>
    <w:rsid w:val="00CD06F4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07DF7"/>
    <w:rsid w:val="00D10A12"/>
    <w:rsid w:val="00D11D5E"/>
    <w:rsid w:val="00D1201A"/>
    <w:rsid w:val="00D136C9"/>
    <w:rsid w:val="00D140AD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C78"/>
    <w:rsid w:val="00D25E9E"/>
    <w:rsid w:val="00D26167"/>
    <w:rsid w:val="00D26653"/>
    <w:rsid w:val="00D2757D"/>
    <w:rsid w:val="00D2782C"/>
    <w:rsid w:val="00D3321D"/>
    <w:rsid w:val="00D34A2A"/>
    <w:rsid w:val="00D34DED"/>
    <w:rsid w:val="00D34F47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65BE"/>
    <w:rsid w:val="00D47423"/>
    <w:rsid w:val="00D4794F"/>
    <w:rsid w:val="00D47FE6"/>
    <w:rsid w:val="00D50A87"/>
    <w:rsid w:val="00D50DC7"/>
    <w:rsid w:val="00D5206A"/>
    <w:rsid w:val="00D52764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219"/>
    <w:rsid w:val="00D70C69"/>
    <w:rsid w:val="00D712F2"/>
    <w:rsid w:val="00D71C9A"/>
    <w:rsid w:val="00D720A3"/>
    <w:rsid w:val="00D720EB"/>
    <w:rsid w:val="00D72FD4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5D0"/>
    <w:rsid w:val="00DA4FE5"/>
    <w:rsid w:val="00DA5C41"/>
    <w:rsid w:val="00DA61A2"/>
    <w:rsid w:val="00DA6504"/>
    <w:rsid w:val="00DA7FC1"/>
    <w:rsid w:val="00DB0295"/>
    <w:rsid w:val="00DB12BD"/>
    <w:rsid w:val="00DB1355"/>
    <w:rsid w:val="00DB1D06"/>
    <w:rsid w:val="00DB35E1"/>
    <w:rsid w:val="00DB3C1C"/>
    <w:rsid w:val="00DB3CAF"/>
    <w:rsid w:val="00DB4541"/>
    <w:rsid w:val="00DB675D"/>
    <w:rsid w:val="00DB6C61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389A"/>
    <w:rsid w:val="00DD45EF"/>
    <w:rsid w:val="00DD4C62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B8B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6A47"/>
    <w:rsid w:val="00DF74B5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A76"/>
    <w:rsid w:val="00E04EBE"/>
    <w:rsid w:val="00E05057"/>
    <w:rsid w:val="00E05BE6"/>
    <w:rsid w:val="00E05D67"/>
    <w:rsid w:val="00E05DD1"/>
    <w:rsid w:val="00E05ECA"/>
    <w:rsid w:val="00E0659F"/>
    <w:rsid w:val="00E06791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60F8"/>
    <w:rsid w:val="00E161AD"/>
    <w:rsid w:val="00E16509"/>
    <w:rsid w:val="00E175FF"/>
    <w:rsid w:val="00E20134"/>
    <w:rsid w:val="00E206ED"/>
    <w:rsid w:val="00E212B6"/>
    <w:rsid w:val="00E21946"/>
    <w:rsid w:val="00E21AB9"/>
    <w:rsid w:val="00E22251"/>
    <w:rsid w:val="00E2228B"/>
    <w:rsid w:val="00E22B92"/>
    <w:rsid w:val="00E22E59"/>
    <w:rsid w:val="00E23085"/>
    <w:rsid w:val="00E24DDB"/>
    <w:rsid w:val="00E25323"/>
    <w:rsid w:val="00E255AB"/>
    <w:rsid w:val="00E25720"/>
    <w:rsid w:val="00E26856"/>
    <w:rsid w:val="00E310D5"/>
    <w:rsid w:val="00E331A7"/>
    <w:rsid w:val="00E33560"/>
    <w:rsid w:val="00E33CED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611C"/>
    <w:rsid w:val="00E46122"/>
    <w:rsid w:val="00E50343"/>
    <w:rsid w:val="00E507D8"/>
    <w:rsid w:val="00E51E57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8F4"/>
    <w:rsid w:val="00E65441"/>
    <w:rsid w:val="00E656F0"/>
    <w:rsid w:val="00E65F37"/>
    <w:rsid w:val="00E66D2B"/>
    <w:rsid w:val="00E6776F"/>
    <w:rsid w:val="00E72D79"/>
    <w:rsid w:val="00E72E77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3F0C"/>
    <w:rsid w:val="00E8446E"/>
    <w:rsid w:val="00E84FB3"/>
    <w:rsid w:val="00E85081"/>
    <w:rsid w:val="00E86888"/>
    <w:rsid w:val="00E86EB9"/>
    <w:rsid w:val="00E87783"/>
    <w:rsid w:val="00E9016B"/>
    <w:rsid w:val="00E907A7"/>
    <w:rsid w:val="00E90D1E"/>
    <w:rsid w:val="00E90F97"/>
    <w:rsid w:val="00E91A01"/>
    <w:rsid w:val="00E92AB8"/>
    <w:rsid w:val="00E93D9D"/>
    <w:rsid w:val="00E93E47"/>
    <w:rsid w:val="00E94BB8"/>
    <w:rsid w:val="00E95911"/>
    <w:rsid w:val="00E95C9F"/>
    <w:rsid w:val="00E9616A"/>
    <w:rsid w:val="00E976B1"/>
    <w:rsid w:val="00E97A84"/>
    <w:rsid w:val="00EA0A22"/>
    <w:rsid w:val="00EA198D"/>
    <w:rsid w:val="00EA231C"/>
    <w:rsid w:val="00EA2CAD"/>
    <w:rsid w:val="00EA3AD7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C0AA4"/>
    <w:rsid w:val="00EC1011"/>
    <w:rsid w:val="00EC2642"/>
    <w:rsid w:val="00EC2E8A"/>
    <w:rsid w:val="00EC31C6"/>
    <w:rsid w:val="00EC34F7"/>
    <w:rsid w:val="00EC3D63"/>
    <w:rsid w:val="00EC4061"/>
    <w:rsid w:val="00EC486D"/>
    <w:rsid w:val="00EC49D0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819"/>
    <w:rsid w:val="00ED1A38"/>
    <w:rsid w:val="00ED1B48"/>
    <w:rsid w:val="00ED1E52"/>
    <w:rsid w:val="00ED2186"/>
    <w:rsid w:val="00ED33EA"/>
    <w:rsid w:val="00ED6FCA"/>
    <w:rsid w:val="00EE0267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111"/>
    <w:rsid w:val="00EF3133"/>
    <w:rsid w:val="00EF31D3"/>
    <w:rsid w:val="00EF3C9C"/>
    <w:rsid w:val="00EF3E44"/>
    <w:rsid w:val="00EF5406"/>
    <w:rsid w:val="00EF69D8"/>
    <w:rsid w:val="00EF70A1"/>
    <w:rsid w:val="00EF7501"/>
    <w:rsid w:val="00EF7F54"/>
    <w:rsid w:val="00F01983"/>
    <w:rsid w:val="00F01DC1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50C9"/>
    <w:rsid w:val="00F158B9"/>
    <w:rsid w:val="00F158F3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F07"/>
    <w:rsid w:val="00F22506"/>
    <w:rsid w:val="00F23897"/>
    <w:rsid w:val="00F23C02"/>
    <w:rsid w:val="00F24197"/>
    <w:rsid w:val="00F25414"/>
    <w:rsid w:val="00F25E91"/>
    <w:rsid w:val="00F26E00"/>
    <w:rsid w:val="00F273F1"/>
    <w:rsid w:val="00F27975"/>
    <w:rsid w:val="00F3000A"/>
    <w:rsid w:val="00F3017A"/>
    <w:rsid w:val="00F305B4"/>
    <w:rsid w:val="00F3071D"/>
    <w:rsid w:val="00F31CF5"/>
    <w:rsid w:val="00F33001"/>
    <w:rsid w:val="00F3309F"/>
    <w:rsid w:val="00F33196"/>
    <w:rsid w:val="00F356E5"/>
    <w:rsid w:val="00F3587E"/>
    <w:rsid w:val="00F36194"/>
    <w:rsid w:val="00F3744E"/>
    <w:rsid w:val="00F40E4F"/>
    <w:rsid w:val="00F419C3"/>
    <w:rsid w:val="00F42D48"/>
    <w:rsid w:val="00F42D6D"/>
    <w:rsid w:val="00F439BF"/>
    <w:rsid w:val="00F43E49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657D"/>
    <w:rsid w:val="00F608D7"/>
    <w:rsid w:val="00F60BB8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573"/>
    <w:rsid w:val="00F76C6A"/>
    <w:rsid w:val="00F80132"/>
    <w:rsid w:val="00F81713"/>
    <w:rsid w:val="00F8184A"/>
    <w:rsid w:val="00F81F27"/>
    <w:rsid w:val="00F839CC"/>
    <w:rsid w:val="00F83A3A"/>
    <w:rsid w:val="00F84588"/>
    <w:rsid w:val="00F84877"/>
    <w:rsid w:val="00F84993"/>
    <w:rsid w:val="00F85D03"/>
    <w:rsid w:val="00F8659E"/>
    <w:rsid w:val="00F90983"/>
    <w:rsid w:val="00F91A79"/>
    <w:rsid w:val="00F9222B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5EF7"/>
    <w:rsid w:val="00FA6388"/>
    <w:rsid w:val="00FA65EE"/>
    <w:rsid w:val="00FA6DF6"/>
    <w:rsid w:val="00FB0C21"/>
    <w:rsid w:val="00FB1298"/>
    <w:rsid w:val="00FB2631"/>
    <w:rsid w:val="00FB27CE"/>
    <w:rsid w:val="00FB2CBC"/>
    <w:rsid w:val="00FB3503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1FAF"/>
    <w:rsid w:val="00FC2079"/>
    <w:rsid w:val="00FC5016"/>
    <w:rsid w:val="00FC5717"/>
    <w:rsid w:val="00FC5F8E"/>
    <w:rsid w:val="00FC6C4E"/>
    <w:rsid w:val="00FC74B2"/>
    <w:rsid w:val="00FD0FC9"/>
    <w:rsid w:val="00FD215F"/>
    <w:rsid w:val="00FD25FA"/>
    <w:rsid w:val="00FD30CA"/>
    <w:rsid w:val="00FD3B60"/>
    <w:rsid w:val="00FD3F9F"/>
    <w:rsid w:val="00FD4046"/>
    <w:rsid w:val="00FD45F6"/>
    <w:rsid w:val="00FD6321"/>
    <w:rsid w:val="00FD6E11"/>
    <w:rsid w:val="00FD721F"/>
    <w:rsid w:val="00FD771E"/>
    <w:rsid w:val="00FE1B72"/>
    <w:rsid w:val="00FE1CD9"/>
    <w:rsid w:val="00FE2DA5"/>
    <w:rsid w:val="00FE3077"/>
    <w:rsid w:val="00FE3AA0"/>
    <w:rsid w:val="00FE5057"/>
    <w:rsid w:val="00FE7766"/>
    <w:rsid w:val="00FE7AB4"/>
    <w:rsid w:val="00FF1088"/>
    <w:rsid w:val="00FF16DD"/>
    <w:rsid w:val="00FF274C"/>
    <w:rsid w:val="00FF3882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18EBFC"/>
  <w15:docId w15:val="{CF8498CC-D389-4E58-95BF-F13D6AC9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3A6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51657E"/>
    <w:rPr>
      <w:rFonts w:ascii="FS Me" w:hAnsi="FS Me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8641E"/>
    <w:pPr>
      <w:tabs>
        <w:tab w:val="right" w:pos="9323"/>
      </w:tabs>
      <w:spacing w:before="600" w:after="6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7.png"/><Relationship Id="rId84" Type="http://schemas.openxmlformats.org/officeDocument/2006/relationships/customXml" Target="../customXml/item3.xml"/><Relationship Id="rId16" Type="http://schemas.openxmlformats.org/officeDocument/2006/relationships/image" Target="media/image8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hyperlink" Target="http://www.ndis.gov.au" TargetMode="External"/><Relationship Id="rId74" Type="http://schemas.openxmlformats.org/officeDocument/2006/relationships/footer" Target="footer1.xml"/><Relationship Id="rId79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NDISAus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://www.ndis.gov.au" TargetMode="External"/><Relationship Id="rId69" Type="http://schemas.openxmlformats.org/officeDocument/2006/relationships/hyperlink" Target="http://www.relayservice.gov.au" TargetMode="External"/><Relationship Id="rId77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0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2.jpeg"/><Relationship Id="rId70" Type="http://schemas.openxmlformats.org/officeDocument/2006/relationships/image" Target="media/image58.jpeg"/><Relationship Id="rId75" Type="http://schemas.openxmlformats.org/officeDocument/2006/relationships/header" Target="header1.xml"/><Relationship Id="rId83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ndis.gov.au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image" Target="media/image54.jpeg"/><Relationship Id="rId73" Type="http://schemas.openxmlformats.org/officeDocument/2006/relationships/hyperlink" Target="http://www.informationaccessgroup.com" TargetMode="External"/><Relationship Id="rId78" Type="http://schemas.openxmlformats.org/officeDocument/2006/relationships/header" Target="header2.xml"/><Relationship Id="rId8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1%20No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AF070C59DD47158C2925BD077AA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48AFA-2751-4FB3-852D-574F7E706E42}"/>
      </w:docPartPr>
      <w:docPartBody>
        <w:p w:rsidR="00684693" w:rsidRDefault="00B03BE4">
          <w:pPr>
            <w:pStyle w:val="C8AF070C59DD47158C2925BD077AA994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BE51B5D9AB5C4231932CB682F98F9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FF130-79CF-4BCC-B293-048B70A5EB36}"/>
      </w:docPartPr>
      <w:docPartBody>
        <w:p w:rsidR="00684693" w:rsidRDefault="00B03BE4">
          <w:pPr>
            <w:pStyle w:val="BE51B5D9AB5C4231932CB682F98F9C56"/>
          </w:pPr>
          <w:r w:rsidRPr="003C132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auto"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693"/>
    <w:rsid w:val="00684693"/>
    <w:rsid w:val="00B03BE4"/>
    <w:rsid w:val="00B13070"/>
    <w:rsid w:val="00D530B8"/>
    <w:rsid w:val="00D7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8AF070C59DD47158C2925BD077AA994">
    <w:name w:val="C8AF070C59DD47158C2925BD077AA994"/>
  </w:style>
  <w:style w:type="paragraph" w:customStyle="1" w:styleId="BE51B5D9AB5C4231932CB682F98F9C56">
    <w:name w:val="BE51B5D9AB5C4231932CB682F98F9C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7" ma:contentTypeDescription="Create a new document." ma:contentTypeScope="" ma:versionID="9cc5f48586910a97ab953d5895e5cc20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4947a5ec2174c23a47391fa3cdf5aba1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5086f-3640-4ec4-81ef-ef346b269593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C5C272-A7AE-4863-A7AF-4171F2248EA0}"/>
</file>

<file path=customXml/itemProps3.xml><?xml version="1.0" encoding="utf-8"?>
<ds:datastoreItem xmlns:ds="http://schemas.openxmlformats.org/officeDocument/2006/customXml" ds:itemID="{3264BA85-05F7-4B5D-BFF3-09B5EDC183D2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- 2021 Nov.dotx</Template>
  <TotalTime>1</TotalTime>
  <Pages>16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early childhood approach</vt:lpstr>
    </vt:vector>
  </TitlesOfParts>
  <Company>Hewlett-Packard</Company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early childhood approach</dc:title>
  <dc:creator>Cassandra</dc:creator>
  <cp:lastModifiedBy>thomas@ethnolink.com.au</cp:lastModifiedBy>
  <cp:revision>2</cp:revision>
  <cp:lastPrinted>2019-09-17T06:26:00Z</cp:lastPrinted>
  <dcterms:created xsi:type="dcterms:W3CDTF">2022-06-16T04:32:00Z</dcterms:created>
  <dcterms:modified xsi:type="dcterms:W3CDTF">2022-06-16T04:32:00Z</dcterms:modified>
</cp:coreProperties>
</file>