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5A914" w14:textId="6CB5A515" w:rsidR="000B071D" w:rsidRPr="00B50760" w:rsidRDefault="00E02B5F" w:rsidP="0018601A">
      <w:pPr>
        <w:pStyle w:val="Subtitle"/>
        <w:bidi/>
        <w:spacing w:before="8000" w:after="120" w:line="240" w:lineRule="auto"/>
        <w:rPr>
          <w:rFonts w:ascii="Dubai" w:hAnsi="Dubai" w:cs="Dubai"/>
          <w:sz w:val="56"/>
          <w:szCs w:val="56"/>
        </w:rPr>
      </w:pPr>
      <w:bookmarkStart w:id="0" w:name="_Toc349720821"/>
      <w:r w:rsidRPr="00E02B5F">
        <w:rPr>
          <w:rFonts w:ascii="Dubai" w:hAnsi="Dubai" w:cs="Dubai" w:hint="cs"/>
          <w:sz w:val="56"/>
          <w:szCs w:val="56"/>
          <w:rtl/>
          <w:lang w:val="fa-IR" w:bidi="fa-IR"/>
        </w:rPr>
        <w:t>استراتژی</w:t>
      </w:r>
      <w:r w:rsidRPr="00E02B5F">
        <w:rPr>
          <w:rFonts w:ascii="Dubai" w:hAnsi="Dubai" w:cs="Dubai"/>
          <w:sz w:val="56"/>
          <w:szCs w:val="56"/>
          <w:rtl/>
          <w:lang w:val="fa-IR" w:bidi="fa-IR"/>
        </w:rPr>
        <w:t xml:space="preserve"> </w:t>
      </w:r>
      <w:r w:rsidRPr="00E02B5F">
        <w:rPr>
          <w:rFonts w:ascii="Dubai" w:hAnsi="Dubai" w:cs="Dubai" w:hint="cs"/>
          <w:sz w:val="56"/>
          <w:szCs w:val="56"/>
          <w:rtl/>
          <w:lang w:val="fa-IR" w:bidi="fa-IR"/>
        </w:rPr>
        <w:t>تنوع</w:t>
      </w:r>
      <w:r w:rsidRPr="00E02B5F">
        <w:rPr>
          <w:rFonts w:ascii="Dubai" w:hAnsi="Dubai" w:cs="Dubai"/>
          <w:sz w:val="56"/>
          <w:szCs w:val="56"/>
          <w:rtl/>
          <w:lang w:val="fa-IR" w:bidi="fa-IR"/>
        </w:rPr>
        <w:t xml:space="preserve"> </w:t>
      </w:r>
      <w:r w:rsidRPr="00E02B5F">
        <w:rPr>
          <w:rFonts w:ascii="Dubai" w:hAnsi="Dubai" w:cs="Dubai" w:hint="cs"/>
          <w:sz w:val="56"/>
          <w:szCs w:val="56"/>
          <w:rtl/>
          <w:lang w:val="fa-IR" w:bidi="fa-IR"/>
        </w:rPr>
        <w:t>فرهنگی</w:t>
      </w:r>
      <w:r w:rsidRPr="00E02B5F">
        <w:rPr>
          <w:rFonts w:ascii="Dubai" w:hAnsi="Dubai" w:cs="Dubai"/>
          <w:sz w:val="56"/>
          <w:szCs w:val="56"/>
          <w:rtl/>
          <w:lang w:val="fa-IR" w:bidi="fa-IR"/>
        </w:rPr>
        <w:t xml:space="preserve"> </w:t>
      </w:r>
      <w:r w:rsidRPr="00E02B5F">
        <w:rPr>
          <w:rFonts w:ascii="Dubai" w:hAnsi="Dubai" w:cs="Dubai" w:hint="cs"/>
          <w:sz w:val="56"/>
          <w:szCs w:val="56"/>
          <w:rtl/>
          <w:lang w:val="fa-IR" w:bidi="fa-IR"/>
        </w:rPr>
        <w:t>و</w:t>
      </w:r>
      <w:r w:rsidRPr="00E02B5F">
        <w:rPr>
          <w:rFonts w:ascii="Dubai" w:hAnsi="Dubai" w:cs="Dubai"/>
          <w:sz w:val="56"/>
          <w:szCs w:val="56"/>
          <w:rtl/>
          <w:lang w:val="fa-IR" w:bidi="fa-IR"/>
        </w:rPr>
        <w:t xml:space="preserve"> </w:t>
      </w:r>
      <w:r w:rsidRPr="00E02B5F">
        <w:rPr>
          <w:rFonts w:ascii="Dubai" w:hAnsi="Dubai" w:cs="Dubai" w:hint="cs"/>
          <w:sz w:val="56"/>
          <w:szCs w:val="56"/>
          <w:rtl/>
          <w:lang w:val="fa-IR" w:bidi="fa-IR"/>
        </w:rPr>
        <w:t>زبانی</w:t>
      </w:r>
      <w:r>
        <w:rPr>
          <w:rFonts w:ascii="Dubai" w:hAnsi="Dubai" w:cs="Dubai"/>
          <w:sz w:val="56"/>
          <w:szCs w:val="56"/>
          <w:lang w:val="fa-IR"/>
        </w:rPr>
        <w:br/>
      </w:r>
      <w:r w:rsidR="00155E6C" w:rsidRPr="00B50760">
        <w:rPr>
          <w:rFonts w:ascii="Dubai" w:hAnsi="Dubai" w:cs="Dubai"/>
          <w:sz w:val="56"/>
          <w:szCs w:val="56"/>
          <w:rtl/>
          <w:lang w:val="fa-IR" w:bidi="fa-IR"/>
        </w:rPr>
        <w:t xml:space="preserve">از سال </w:t>
      </w:r>
      <w:r w:rsidR="00155E6C" w:rsidRPr="00B50760">
        <w:rPr>
          <w:rFonts w:ascii="Arial" w:hAnsi="Arial" w:cs="Arial"/>
          <w:sz w:val="56"/>
          <w:szCs w:val="56"/>
          <w:rtl/>
          <w:lang w:val="fa-IR"/>
        </w:rPr>
        <w:t>2023</w:t>
      </w:r>
      <w:r w:rsidR="00155E6C" w:rsidRPr="00B50760">
        <w:rPr>
          <w:rFonts w:ascii="Dubai" w:hAnsi="Dubai" w:cs="Dubai"/>
          <w:sz w:val="56"/>
          <w:szCs w:val="56"/>
          <w:rtl/>
          <w:lang w:val="fa-IR"/>
        </w:rPr>
        <w:t xml:space="preserve"> </w:t>
      </w:r>
      <w:r w:rsidR="00155E6C" w:rsidRPr="00B50760">
        <w:rPr>
          <w:rFonts w:ascii="Dubai" w:hAnsi="Dubai" w:cs="Dubai"/>
          <w:sz w:val="56"/>
          <w:szCs w:val="56"/>
          <w:rtl/>
          <w:lang w:val="fa-IR" w:bidi="fa-IR"/>
        </w:rPr>
        <w:t>تا</w:t>
      </w:r>
      <w:r>
        <w:rPr>
          <w:rFonts w:ascii="Dubai" w:hAnsi="Dubai" w:cs="Dubai" w:hint="cs"/>
          <w:sz w:val="56"/>
          <w:szCs w:val="56"/>
          <w:lang w:val="fa-IR" w:bidi="fa-IR"/>
        </w:rPr>
        <w:t xml:space="preserve"> </w:t>
      </w:r>
      <w:r w:rsidR="00155E6C" w:rsidRPr="00B50760">
        <w:rPr>
          <w:rFonts w:ascii="Dubai" w:hAnsi="Dubai" w:cs="Dubai"/>
          <w:sz w:val="56"/>
          <w:szCs w:val="56"/>
          <w:rtl/>
          <w:lang w:val="fa-IR" w:bidi="fa-IR"/>
        </w:rPr>
        <w:t xml:space="preserve">سال </w:t>
      </w:r>
      <w:r w:rsidR="00155E6C" w:rsidRPr="00B50760">
        <w:rPr>
          <w:rFonts w:ascii="Arial" w:hAnsi="Arial" w:cs="Arial"/>
          <w:sz w:val="56"/>
          <w:szCs w:val="56"/>
          <w:rtl/>
          <w:lang w:val="fa-IR"/>
        </w:rPr>
        <w:t>2027</w:t>
      </w:r>
    </w:p>
    <w:p w14:paraId="0004817D" w14:textId="1E12A98E" w:rsidR="001A07DF" w:rsidRPr="00B50760" w:rsidRDefault="00155E6C" w:rsidP="00B66A55">
      <w:pPr>
        <w:pStyle w:val="Subtitle"/>
        <w:bidi/>
        <w:spacing w:before="500" w:after="120"/>
        <w:rPr>
          <w:rFonts w:ascii="Dubai" w:hAnsi="Dubai" w:cs="Dubai"/>
          <w:szCs w:val="40"/>
        </w:rPr>
      </w:pPr>
      <w:r w:rsidRPr="00B50760">
        <w:rPr>
          <w:rFonts w:ascii="Dubai" w:hAnsi="Dubai" w:cs="Dubai"/>
          <w:szCs w:val="40"/>
          <w:rtl/>
          <w:lang w:val="fa-IR" w:bidi="fa-IR"/>
        </w:rPr>
        <w:t>آنچه که قبلا به انجام رسانیده ایم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47E84897" w14:textId="74B0C1CE" w:rsidR="00B60B5F" w:rsidRPr="00B50760" w:rsidRDefault="00155E6C" w:rsidP="00B66A55">
      <w:pPr>
        <w:bidi/>
        <w:spacing w:before="500"/>
        <w:rPr>
          <w:rFonts w:ascii="Dubai" w:hAnsi="Dubai" w:cs="Dubai"/>
          <w:color w:val="FFFFFF" w:themeColor="background1"/>
          <w:szCs w:val="28"/>
          <w:lang w:val="fa-IR" w:bidi="fa-IR"/>
        </w:rPr>
      </w:pPr>
      <w:r w:rsidRPr="00B50760">
        <w:rPr>
          <w:rFonts w:ascii="Dubai" w:hAnsi="Dubai" w:cs="Dubai"/>
          <w:color w:val="FFFFFF" w:themeColor="background1"/>
          <w:szCs w:val="28"/>
          <w:rtl/>
          <w:lang w:val="fa-IR" w:bidi="fa-IR"/>
        </w:rPr>
        <w:t xml:space="preserve">مطالعه </w:t>
      </w:r>
      <w:bookmarkEnd w:id="1"/>
      <w:r w:rsidR="00E734B6" w:rsidRPr="00B50760">
        <w:rPr>
          <w:rFonts w:ascii="Dubai" w:hAnsi="Dubai" w:cs="Dubai" w:hint="cs"/>
          <w:color w:val="FFFFFF" w:themeColor="background1"/>
          <w:szCs w:val="28"/>
          <w:rtl/>
          <w:lang w:val="fa-IR" w:bidi="fa-IR"/>
        </w:rPr>
        <w:t>آسان خلاصه مطلب</w:t>
      </w:r>
    </w:p>
    <w:p w14:paraId="3C07F84B" w14:textId="14BA2369" w:rsidR="00B50760" w:rsidRDefault="00B50760" w:rsidP="00B50760">
      <w:pPr>
        <w:spacing w:before="240"/>
        <w:jc w:val="right"/>
        <w:rPr>
          <w:rFonts w:ascii="Arial" w:hAnsi="Arial" w:cs="Arial"/>
          <w:color w:val="FFFFFF" w:themeColor="background1"/>
        </w:rPr>
      </w:pPr>
      <w:r w:rsidRPr="00B50760">
        <w:rPr>
          <w:rFonts w:ascii="Arial" w:hAnsi="Arial" w:cs="Arial"/>
          <w:color w:val="FFFFFF" w:themeColor="background1"/>
        </w:rPr>
        <w:t>Farsi |</w:t>
      </w:r>
      <w:r w:rsidRPr="00B50760">
        <w:rPr>
          <w:color w:val="FFFFFF" w:themeColor="background1"/>
        </w:rPr>
        <w:t xml:space="preserve"> </w:t>
      </w:r>
      <w:r w:rsidRPr="00B50760">
        <w:rPr>
          <w:rFonts w:ascii="Dubai" w:hAnsi="Dubai" w:cs="Dubai"/>
          <w:color w:val="FFFFFF" w:themeColor="background1"/>
          <w:sz w:val="36"/>
          <w:szCs w:val="28"/>
          <w:rtl/>
        </w:rPr>
        <w:t>فارسی</w:t>
      </w:r>
    </w:p>
    <w:p w14:paraId="43ED3322" w14:textId="4B5290EB" w:rsidR="009B79AE" w:rsidRPr="009B79AE" w:rsidRDefault="009B79AE" w:rsidP="007B2DE2">
      <w:pPr>
        <w:tabs>
          <w:tab w:val="left" w:pos="5430"/>
          <w:tab w:val="left" w:pos="8328"/>
        </w:tabs>
        <w:rPr>
          <w:rFonts w:ascii="Dubai" w:hAnsi="Dubai" w:cs="Dubai"/>
        </w:rPr>
      </w:pPr>
      <w:r>
        <w:rPr>
          <w:rFonts w:ascii="Dubai" w:hAnsi="Dubai" w:cs="Dubai"/>
        </w:rPr>
        <w:tab/>
      </w:r>
      <w:r w:rsidR="007B2DE2">
        <w:rPr>
          <w:rFonts w:ascii="Dubai" w:hAnsi="Dubai" w:cs="Dubai"/>
        </w:rPr>
        <w:tab/>
      </w:r>
    </w:p>
    <w:p w14:paraId="35359AD4" w14:textId="77777777" w:rsidR="00F3744E" w:rsidRPr="009177E9" w:rsidRDefault="00155E6C" w:rsidP="00155675">
      <w:pPr>
        <w:pStyle w:val="TOCHeading"/>
        <w:bidi/>
        <w:rPr>
          <w:rFonts w:ascii="Dubai" w:hAnsi="Dubai" w:cs="Dubai"/>
          <w:szCs w:val="40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روش استفاده از این گزارش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9177E9">
        <w:rPr>
          <w:rFonts w:ascii="Dubai" w:hAnsi="Dubai" w:cs="Dubai"/>
          <w:szCs w:val="40"/>
          <w:rtl/>
          <w:lang w:val="fa-IR" w:bidi="fa-IR"/>
        </w:rPr>
        <w:t xml:space="preserve"> 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9177E9" w14:paraId="0EA01990" w14:textId="77777777" w:rsidTr="009177E9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48193C6" w14:textId="77777777" w:rsidR="00665419" w:rsidRPr="009177E9" w:rsidRDefault="00155E6C" w:rsidP="00B61187">
            <w:pPr>
              <w:pStyle w:val="Image"/>
              <w:spacing w:before="60" w:after="6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11A11DEF" wp14:editId="6D0613E4">
                  <wp:extent cx="1440000" cy="1112135"/>
                  <wp:effectExtent l="0" t="0" r="8255" b="0"/>
                  <wp:docPr id="95" name="Picture 95" descr="گروهی از مردم. زنی پیشاپیش گروه است، پلاکارتی در دست دارد که بر روی آن نوشته شده است «ما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گروهی از مردم. زنی پیشاپیش گروه است، پلاکارتی در دست دارد که بر روی آن نوشته شده است «ما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A0F0E2F" w14:textId="7E50D3DE" w:rsidR="00665419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آژانس ملی بیمه معلولیت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(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National Disability Insurance Agency, NDIA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)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گزارش را نوشته است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وقتی واژه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"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"</w:t>
            </w:r>
            <w:r w:rsidR="00DA1147">
              <w:rPr>
                <w:rFonts w:ascii="Dubai" w:hAnsi="Dubai" w:cs="Dubai" w:hint="cs"/>
                <w:szCs w:val="28"/>
                <w:lang w:val="fa-IR"/>
              </w:rPr>
              <w:t xml:space="preserve"> </w:t>
            </w:r>
            <w:r w:rsidR="00DA1147" w:rsidRPr="009177E9">
              <w:rPr>
                <w:rFonts w:ascii="Dubai" w:hAnsi="Dubai" w:cs="Dubai"/>
                <w:szCs w:val="28"/>
                <w:rtl/>
                <w:lang w:val="fa-IR"/>
              </w:rPr>
              <w:t>(</w:t>
            </w:r>
            <w:r w:rsidR="00DA1147" w:rsidRPr="00DA1147">
              <w:rPr>
                <w:rFonts w:ascii="Arial" w:hAnsi="Arial" w:cs="Arial"/>
                <w:szCs w:val="28"/>
                <w:rtl/>
                <w:lang w:val="fa-IR"/>
              </w:rPr>
              <w:t>we</w:t>
            </w:r>
            <w:r w:rsidR="00DA1147" w:rsidRPr="009177E9">
              <w:rPr>
                <w:rFonts w:ascii="Dubai" w:hAnsi="Dubai" w:cs="Dubai"/>
                <w:szCs w:val="28"/>
                <w:rtl/>
                <w:lang w:val="fa-IR"/>
              </w:rPr>
              <w:t>)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را می بینید، به معنای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 xml:space="preserve">NDIA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</w:tc>
      </w:tr>
      <w:tr w:rsidR="00AF6C82" w:rsidRPr="009177E9" w14:paraId="481C63A8" w14:textId="77777777" w:rsidTr="009177E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015FC9" w14:textId="77777777" w:rsidR="00665419" w:rsidRPr="009177E9" w:rsidRDefault="00155E6C" w:rsidP="00F03057">
            <w:pPr>
              <w:pStyle w:val="Image"/>
              <w:spacing w:after="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1D360944" wp14:editId="7DE8C5FE">
                  <wp:extent cx="914400" cy="914400"/>
                  <wp:effectExtent l="0" t="0" r="0" b="0"/>
                  <wp:docPr id="6" name="Picture 6" descr="نماد سند مطالعه آسان با یک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نماد سند مطالعه آسان با یک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824" cy="914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2C47DE1" w14:textId="10FE1835" w:rsidR="00115682" w:rsidRPr="009177E9" w:rsidRDefault="00155E6C" w:rsidP="00A616C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این گزارش را به </w:t>
            </w:r>
            <w:r w:rsidR="00E734B6">
              <w:rPr>
                <w:rFonts w:ascii="Dubai" w:hAnsi="Dubai" w:cs="Dubai" w:hint="cs"/>
                <w:szCs w:val="28"/>
                <w:rtl/>
                <w:lang w:val="fa-IR" w:bidi="fa-IR"/>
              </w:rPr>
              <w:t>زبان ساده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 نوشتیم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  <w:p w14:paraId="271E151B" w14:textId="77777777" w:rsidR="00665419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برای توضیح برخی از ایده ها، از تصاویر استفاده می کنیم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</w:tc>
      </w:tr>
      <w:tr w:rsidR="00AF6C82" w:rsidRPr="009177E9" w14:paraId="1A2224E7" w14:textId="77777777" w:rsidTr="009177E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27FC60" w14:textId="77777777" w:rsidR="00E05DD1" w:rsidRPr="009177E9" w:rsidRDefault="00155E6C" w:rsidP="00B61187">
            <w:pPr>
              <w:pStyle w:val="Image"/>
              <w:spacing w:before="180" w:after="18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6667F7B0" wp14:editId="6BB3F260">
                  <wp:extent cx="961197" cy="676275"/>
                  <wp:effectExtent l="0" t="0" r="0" b="0"/>
                  <wp:docPr id="4" name="Picture 4" descr="واژه های &quot;پررنگ&quot; و &quot;پر رنگ نبودن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واژه های &quot;پررنگ&quot; و &quot;پر رنگ نبودن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531" cy="68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D09A846" w14:textId="77777777" w:rsidR="00E05DD1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چند واژه مهم را به صورت </w:t>
            </w:r>
            <w:r w:rsidRPr="009177E9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پررنگ </w:t>
            </w:r>
            <w:r w:rsidRPr="009177E9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>(</w:t>
            </w:r>
            <w:r w:rsidRPr="00DA1147">
              <w:rPr>
                <w:rStyle w:val="Strong"/>
                <w:rFonts w:ascii="Arial" w:hAnsi="Arial" w:cs="Arial"/>
                <w:szCs w:val="28"/>
                <w:rtl/>
                <w:lang w:val="fa-IR"/>
              </w:rPr>
              <w:t>bold</w:t>
            </w:r>
            <w:r w:rsidRPr="009177E9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>)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 نوشتیم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6893E26" w14:textId="77777777" w:rsidR="00E05DD1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بدان معنی است که حروف ضخیم تر و تیره تر هستند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51D64F3C" w14:textId="77777777" w:rsidTr="009177E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AEE7761" w14:textId="77777777" w:rsidR="009D031E" w:rsidRPr="009177E9" w:rsidRDefault="00155E6C" w:rsidP="00F03057">
            <w:pPr>
              <w:pStyle w:val="Image"/>
              <w:spacing w:before="0" w:after="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3ED07176" wp14:editId="76AD9689">
                  <wp:extent cx="885825" cy="885825"/>
                  <wp:effectExtent l="0" t="0" r="9525" b="9525"/>
                  <wp:docPr id="10" name="Picture 10" descr="نمادِ فهرست واژگ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نمادِ فهرست واژگا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37" cy="886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668654" w14:textId="77777777" w:rsidR="00C32E35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معنی این واژگان را توضیح خواهیم داد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0D3BFFF0" w14:textId="77777777" w:rsidR="009D031E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فهرستی از این واژگان در صفحه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 xml:space="preserve">30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قرار دارد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</w:tc>
      </w:tr>
      <w:tr w:rsidR="00AF6C82" w:rsidRPr="009177E9" w14:paraId="1C6A242E" w14:textId="77777777" w:rsidTr="009177E9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AAA1B7" w14:textId="77777777" w:rsidR="009D031E" w:rsidRPr="009177E9" w:rsidRDefault="00155E6C" w:rsidP="00B61187">
            <w:pPr>
              <w:pStyle w:val="Image"/>
              <w:spacing w:before="180" w:after="18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0339FEC6" wp14:editId="41877207">
                  <wp:extent cx="990600" cy="990600"/>
                  <wp:effectExtent l="0" t="0" r="0" b="0"/>
                  <wp:docPr id="11" name="Picture 11" descr="نمادِ اختص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نمادِ اختصار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58" cy="99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E0AB90F" w14:textId="05134904" w:rsidR="000E4C08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گزارش مطالعه آسان شده خلاصه ای، از یک</w:t>
            </w:r>
            <w:r w:rsidR="00DA1147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گزارش دیگر است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بدان معنی است فقط مهمترین ایده ها را در بر میگیرد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69C531BC" w14:textId="77777777" w:rsidTr="009177E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EFAC73D" w14:textId="77777777" w:rsidR="009D031E" w:rsidRPr="009177E9" w:rsidRDefault="00155E6C" w:rsidP="00236EF1">
            <w:pPr>
              <w:pStyle w:val="Image"/>
              <w:spacing w:before="0" w:after="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1CB52EF6" wp14:editId="08B7BAEF">
                  <wp:extent cx="866775" cy="866775"/>
                  <wp:effectExtent l="0" t="0" r="9525" b="9525"/>
                  <wp:docPr id="12" name="Picture 12" descr="نماد تارنما با &quot;.www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نماد تارنما با &quot;.www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180" cy="8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BA306C" w14:textId="77777777" w:rsidR="000E4C08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گزارش دیگر را می توانید در تارنمای ما بیابید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2E08118" w14:textId="77777777" w:rsidR="00723993" w:rsidRPr="00DA1147" w:rsidRDefault="00000000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28"/>
              </w:rPr>
            </w:pPr>
            <w:hyperlink r:id="rId14" w:history="1">
              <w:r w:rsidR="00202A4A" w:rsidRPr="00DA1147">
                <w:rPr>
                  <w:rStyle w:val="Hyperlink"/>
                  <w:rFonts w:ascii="Arial" w:hAnsi="Arial" w:cs="Arial"/>
                  <w:b w:val="0"/>
                  <w:bCs/>
                  <w:szCs w:val="28"/>
                  <w:rtl/>
                  <w:lang w:val="fa-IR"/>
                </w:rPr>
                <w:t>www.ndis.gov.au</w:t>
              </w:r>
            </w:hyperlink>
            <w:r w:rsidR="009D031E" w:rsidRPr="00DA1147">
              <w:rPr>
                <w:rFonts w:ascii="Arial" w:hAnsi="Arial" w:cs="Arial"/>
                <w:b/>
                <w:bCs/>
                <w:szCs w:val="28"/>
                <w:rtl/>
                <w:lang w:val="fa-IR"/>
              </w:rPr>
              <w:t xml:space="preserve"> </w:t>
            </w:r>
          </w:p>
        </w:tc>
      </w:tr>
      <w:tr w:rsidR="00AF6C82" w:rsidRPr="009177E9" w14:paraId="3367D0B1" w14:textId="77777777" w:rsidTr="009177E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11E618" w14:textId="77777777" w:rsidR="00E05DD1" w:rsidRPr="009177E9" w:rsidRDefault="00155E6C" w:rsidP="00236EF1">
            <w:pPr>
              <w:pStyle w:val="Image"/>
              <w:spacing w:before="0" w:after="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7860ABA5" wp14:editId="78B2E264">
                  <wp:extent cx="1314450" cy="1171407"/>
                  <wp:effectExtent l="0" t="0" r="0" b="0"/>
                  <wp:docPr id="56" name="Picture 56" descr="زنی در حال کمک کردن به مرد در خواندن یک سند می باش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زنی در حال کمک کردن به مرد در خواندن یک سند می باش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547" cy="11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B4F6AB" w14:textId="77777777" w:rsidR="00E05DD1" w:rsidRPr="009177E9" w:rsidRDefault="00155E6C" w:rsidP="00324101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برای مطالعه این گزارش، می توانید در خواست کمک بدهید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br/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یک دوست، یکی از اعضای خانواده یا یک فرد پشتیبان ممکن است بتواند به شما کمک کند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30BDF696" w14:textId="77777777" w:rsidR="00155675" w:rsidRPr="009177E9" w:rsidRDefault="00155E6C" w:rsidP="00155675">
      <w:pPr>
        <w:pStyle w:val="TOCHeading"/>
        <w:bidi/>
        <w:rPr>
          <w:rFonts w:ascii="Dubai" w:hAnsi="Dubai" w:cs="Dubai"/>
          <w:szCs w:val="40"/>
        </w:rPr>
      </w:pPr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محتوی این گزارش چه می باشد</w:t>
      </w:r>
    </w:p>
    <w:bookmarkStart w:id="60" w:name="_Toc41661250"/>
    <w:bookmarkStart w:id="61" w:name="_Toc41655088"/>
    <w:bookmarkStart w:id="62" w:name="_Toc12636473"/>
    <w:bookmarkStart w:id="63" w:name="_Toc12634015"/>
    <w:bookmarkStart w:id="64" w:name="_Toc6390564"/>
    <w:bookmarkStart w:id="65" w:name="_Toc6306674"/>
    <w:bookmarkStart w:id="66" w:name="_Toc6305502"/>
    <w:bookmarkStart w:id="67" w:name="_Toc6302389"/>
    <w:bookmarkStart w:id="68" w:name="_Toc5979655"/>
    <w:bookmarkStart w:id="69" w:name="_Toc5975101"/>
    <w:bookmarkStart w:id="70" w:name="_Toc5878086"/>
    <w:bookmarkStart w:id="71" w:name="_Toc533084358"/>
    <w:bookmarkStart w:id="72" w:name="_Toc533079088"/>
    <w:bookmarkStart w:id="73" w:name="_Toc533077010"/>
    <w:bookmarkStart w:id="74" w:name="_Toc533076400"/>
    <w:bookmarkStart w:id="75" w:name="_Toc529882155"/>
    <w:bookmarkStart w:id="76" w:name="_Toc527644812"/>
    <w:bookmarkStart w:id="77" w:name="_Toc527635163"/>
    <w:bookmarkStart w:id="78" w:name="_Toc498339417"/>
    <w:bookmarkStart w:id="79" w:name="_Toc497302120"/>
    <w:bookmarkStart w:id="80" w:name="_Toc497215533"/>
    <w:bookmarkStart w:id="81" w:name="_Toc497212949"/>
    <w:bookmarkStart w:id="82" w:name="_Toc497209781"/>
    <w:bookmarkStart w:id="83" w:name="_Toc497142654"/>
    <w:bookmarkStart w:id="84" w:name="_Hlk42013068"/>
    <w:bookmarkStart w:id="85" w:name="_Hlk41661236"/>
    <w:bookmarkStart w:id="86" w:name="_Toc42093324"/>
    <w:bookmarkStart w:id="87" w:name="_Toc42086742"/>
    <w:p w14:paraId="33506046" w14:textId="29A6CF0E" w:rsidR="00F7617E" w:rsidRPr="002F7535" w:rsidRDefault="00F7617E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r w:rsidRPr="002F7535">
        <w:rPr>
          <w:rFonts w:ascii="Dubai" w:hAnsi="Dubai" w:cs="Dubai"/>
          <w:b/>
          <w:bCs/>
        </w:rPr>
        <w:fldChar w:fldCharType="begin"/>
      </w:r>
      <w:r w:rsidRPr="002F7535">
        <w:rPr>
          <w:rFonts w:ascii="Dubai" w:hAnsi="Dubai" w:cs="Dubai"/>
          <w:b/>
          <w:bCs/>
        </w:rPr>
        <w:instrText xml:space="preserve"> TOC \h \z \u \t "</w:instrText>
      </w:r>
      <w:r w:rsidRPr="002F7535">
        <w:rPr>
          <w:rFonts w:ascii="Dubai" w:hAnsi="Dubai" w:cs="Dubai"/>
          <w:b/>
          <w:bCs/>
        </w:rPr>
        <w:instrText>标题</w:instrText>
      </w:r>
      <w:r w:rsidRPr="002F7535">
        <w:rPr>
          <w:rFonts w:ascii="Dubai" w:hAnsi="Dubai" w:cs="Dubai"/>
          <w:b/>
          <w:bCs/>
        </w:rPr>
        <w:instrText xml:space="preserve"> 2,1,Title,1" </w:instrText>
      </w:r>
      <w:r w:rsidRPr="002F7535">
        <w:rPr>
          <w:rFonts w:ascii="Dubai" w:hAnsi="Dubai" w:cs="Dubai"/>
          <w:b/>
          <w:bCs/>
        </w:rPr>
        <w:fldChar w:fldCharType="separate"/>
      </w:r>
      <w:hyperlink w:anchor="_Toc115788083" w:history="1">
        <w:r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این گزارش درباره چیست؟</w:t>
        </w:r>
        <w:r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Pr="002F7535">
          <w:rPr>
            <w:rFonts w:ascii="Dubai" w:hAnsi="Dubai" w:cs="Dubai"/>
            <w:webHidden/>
            <w:szCs w:val="28"/>
          </w:rPr>
          <w:fldChar w:fldCharType="begin"/>
        </w:r>
        <w:r w:rsidRPr="002F7535">
          <w:rPr>
            <w:rFonts w:ascii="Dubai" w:hAnsi="Dubai" w:cs="Dubai"/>
            <w:webHidden/>
            <w:szCs w:val="28"/>
          </w:rPr>
          <w:instrText xml:space="preserve"> PAGEREF _Toc115788083 \h </w:instrText>
        </w:r>
        <w:r w:rsidRPr="002F7535">
          <w:rPr>
            <w:rFonts w:ascii="Dubai" w:hAnsi="Dubai" w:cs="Dubai"/>
            <w:webHidden/>
            <w:szCs w:val="28"/>
          </w:rPr>
        </w:r>
        <w:r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4</w:t>
        </w:r>
        <w:r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2D8A2CA1" w14:textId="1DCC97A9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4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از طراحی مشترک استفاده میکنیم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_Toc115788084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6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28DEF61B" w14:textId="69CD9146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5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چگونه با جامعه تعامل داشته ایم؟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_Toc115788085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7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0C942694" w14:textId="690DB193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6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جامعه به ما چه گفت؟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_Toc115788086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9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2A98BB28" w14:textId="770807E0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7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موضوعات و اهداف ما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_Toc115788087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12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4050BAA2" w14:textId="6262CB96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8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/>
          </w:rPr>
          <w:t xml:space="preserve">1. </w:t>
        </w:r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تمرکز بر شرکت کنندگان CALD درهنگام کار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_Toc115788088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14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7414AF2B" w14:textId="31AD76EF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89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/>
          </w:rPr>
          <w:t xml:space="preserve">2. </w:t>
        </w:r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اطمینان حاصل کنیم که کارکنان ما مهارت های  مناسبی دارند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_Toc115788089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17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5890E80D" w14:textId="3A229447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90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/>
          </w:rPr>
          <w:t xml:space="preserve">3. </w:t>
        </w:r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ما چگونه اطلاعات را به اشتراک می گذاریم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_Toc115788090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19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4A23160F" w14:textId="737701B4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91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/>
          </w:rPr>
          <w:t xml:space="preserve">4. </w:t>
        </w:r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انتخاب و کنترل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_Toc115788091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21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3F122766" w14:textId="0A8EEA3F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92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/>
          </w:rPr>
          <w:t xml:space="preserve">5. </w:t>
        </w:r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داده های مربوط به شرکت کنندگان CALD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_Toc115788092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23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367E47C0" w14:textId="5DDBA8A5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93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بعد از این چه خواهد شد؟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_Toc115788093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26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25936678" w14:textId="6C980A9F" w:rsidR="00F7617E" w:rsidRPr="002F7535" w:rsidRDefault="00000000" w:rsidP="00F7617E">
      <w:pPr>
        <w:pStyle w:val="TOC1"/>
        <w:bidi/>
        <w:spacing w:before="200" w:after="200"/>
        <w:rPr>
          <w:rFonts w:ascii="Dubai" w:eastAsiaTheme="minorEastAsia" w:hAnsi="Dubai" w:cs="Dubai"/>
          <w:b/>
          <w:bCs/>
          <w:szCs w:val="28"/>
          <w:lang w:eastAsia="zh-CN"/>
        </w:rPr>
      </w:pPr>
      <w:hyperlink w:anchor="_Toc115788094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اطلاعات بیشتر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_Toc115788094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28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22CEDBA4" w14:textId="465AC624" w:rsidR="00F7617E" w:rsidRPr="002F7535" w:rsidRDefault="00000000" w:rsidP="00F7617E">
      <w:pPr>
        <w:pStyle w:val="TOC1"/>
        <w:bidi/>
        <w:spacing w:before="200" w:after="200"/>
        <w:rPr>
          <w:rFonts w:asciiTheme="minorHAnsi" w:eastAsiaTheme="minorEastAsia" w:hAnsiTheme="minorHAnsi" w:cstheme="minorBidi"/>
          <w:b/>
          <w:bCs/>
          <w:sz w:val="22"/>
          <w:lang w:eastAsia="zh-CN"/>
        </w:rPr>
      </w:pPr>
      <w:hyperlink w:anchor="_Toc115788095" w:history="1">
        <w:r w:rsidR="00F7617E" w:rsidRPr="002F7535">
          <w:rPr>
            <w:rStyle w:val="Hyperlink"/>
            <w:rFonts w:ascii="Dubai" w:hAnsi="Dubai" w:cs="Dubai"/>
            <w:b w:val="0"/>
            <w:bCs/>
            <w:szCs w:val="28"/>
            <w:rtl/>
            <w:lang w:val="fa-IR" w:bidi="fa-IR"/>
          </w:rPr>
          <w:t>فهرست واژ گان</w:t>
        </w:r>
        <w:r w:rsidR="00F7617E" w:rsidRPr="002F7535">
          <w:rPr>
            <w:rFonts w:ascii="Dubai" w:hAnsi="Dubai" w:cs="Dubai"/>
            <w:b/>
            <w:bCs/>
            <w:webHidden/>
            <w:szCs w:val="28"/>
          </w:rPr>
          <w:tab/>
        </w:r>
        <w:r w:rsidR="00F7617E" w:rsidRPr="002F7535">
          <w:rPr>
            <w:rFonts w:ascii="Dubai" w:hAnsi="Dubai" w:cs="Dubai"/>
            <w:webHidden/>
            <w:szCs w:val="28"/>
          </w:rPr>
          <w:fldChar w:fldCharType="begin"/>
        </w:r>
        <w:r w:rsidR="00F7617E" w:rsidRPr="002F7535">
          <w:rPr>
            <w:rFonts w:ascii="Dubai" w:hAnsi="Dubai" w:cs="Dubai"/>
            <w:webHidden/>
            <w:szCs w:val="28"/>
          </w:rPr>
          <w:instrText xml:space="preserve"> PAGEREF _Toc115788095 \h </w:instrText>
        </w:r>
        <w:r w:rsidR="00F7617E" w:rsidRPr="002F7535">
          <w:rPr>
            <w:rFonts w:ascii="Dubai" w:hAnsi="Dubai" w:cs="Dubai"/>
            <w:webHidden/>
            <w:szCs w:val="28"/>
          </w:rPr>
        </w:r>
        <w:r w:rsidR="00F7617E" w:rsidRPr="002F7535">
          <w:rPr>
            <w:rFonts w:ascii="Dubai" w:hAnsi="Dubai" w:cs="Dubai"/>
            <w:webHidden/>
            <w:szCs w:val="28"/>
          </w:rPr>
          <w:fldChar w:fldCharType="separate"/>
        </w:r>
        <w:r w:rsidR="002F7535">
          <w:rPr>
            <w:rFonts w:ascii="Dubai" w:hAnsi="Dubai" w:cs="Dubai"/>
            <w:webHidden/>
            <w:szCs w:val="28"/>
            <w:rtl/>
          </w:rPr>
          <w:t>30</w:t>
        </w:r>
        <w:r w:rsidR="00F7617E" w:rsidRPr="002F7535">
          <w:rPr>
            <w:rFonts w:ascii="Dubai" w:hAnsi="Dubai" w:cs="Dubai"/>
            <w:webHidden/>
            <w:szCs w:val="28"/>
          </w:rPr>
          <w:fldChar w:fldCharType="end"/>
        </w:r>
      </w:hyperlink>
    </w:p>
    <w:p w14:paraId="3FC43FBD" w14:textId="284A92FC" w:rsidR="00D01D6C" w:rsidRPr="009177E9" w:rsidRDefault="00F7617E" w:rsidP="00F35337">
      <w:pPr>
        <w:pStyle w:val="TOCHeading"/>
        <w:bidi/>
        <w:rPr>
          <w:rFonts w:ascii="Dubai" w:hAnsi="Dubai" w:cs="Dubai"/>
          <w:szCs w:val="40"/>
        </w:rPr>
      </w:pPr>
      <w:r w:rsidRPr="002F7535">
        <w:rPr>
          <w:rFonts w:ascii="Dubai" w:hAnsi="Dubai" w:cs="Dubai"/>
          <w:b w:val="0"/>
          <w:bCs w:val="0"/>
        </w:rPr>
        <w:fldChar w:fldCharType="end"/>
      </w:r>
      <w:r w:rsidR="00E05DD1" w:rsidRPr="009177E9">
        <w:rPr>
          <w:rFonts w:ascii="Dubai" w:hAnsi="Dubai" w:cs="Dubai"/>
          <w:szCs w:val="40"/>
          <w:rtl/>
          <w:lang w:val="fa-IR" w:bidi="fa-IR"/>
        </w:rPr>
        <w:br w:type="page"/>
      </w:r>
      <w:bookmarkStart w:id="88" w:name="_Toc43391446"/>
      <w:bookmarkStart w:id="89" w:name="_Toc43391495"/>
      <w:bookmarkStart w:id="90" w:name="_Toc113455970"/>
      <w:bookmarkStart w:id="91" w:name="_Toc115788083"/>
      <w:bookmarkStart w:id="92" w:name="_Toc6390577"/>
      <w:bookmarkStart w:id="93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E05DD1" w:rsidRPr="009177E9">
        <w:rPr>
          <w:rFonts w:ascii="Dubai" w:hAnsi="Dubai" w:cs="Dubai"/>
          <w:szCs w:val="40"/>
          <w:rtl/>
          <w:lang w:val="fa-IR" w:bidi="fa-IR"/>
        </w:rPr>
        <w:lastRenderedPageBreak/>
        <w:t>این</w:t>
      </w:r>
      <w:bookmarkEnd w:id="88"/>
      <w:bookmarkEnd w:id="89"/>
      <w:r w:rsidR="00E05DD1" w:rsidRPr="009177E9">
        <w:rPr>
          <w:rFonts w:ascii="Dubai" w:hAnsi="Dubai" w:cs="Dubai"/>
          <w:szCs w:val="40"/>
          <w:rtl/>
          <w:lang w:val="fa-IR" w:bidi="fa-IR"/>
        </w:rPr>
        <w:t xml:space="preserve"> گزارش درباره چیست؟</w:t>
      </w:r>
      <w:bookmarkEnd w:id="90"/>
      <w:bookmarkEnd w:id="91"/>
    </w:p>
    <w:tbl>
      <w:tblPr>
        <w:bidiVisual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746"/>
      </w:tblGrid>
      <w:tr w:rsidR="00AF6C82" w:rsidRPr="009177E9" w14:paraId="4B9A457A" w14:textId="77777777" w:rsidTr="009177E9">
        <w:tc>
          <w:tcPr>
            <w:tcW w:w="2551" w:type="dxa"/>
            <w:vAlign w:val="center"/>
          </w:tcPr>
          <w:p w14:paraId="66CDFDBE" w14:textId="77777777" w:rsidR="005A2D9C" w:rsidRPr="009177E9" w:rsidRDefault="00155E6C" w:rsidP="00AE070F">
            <w:pPr>
              <w:pStyle w:val="Image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06660AC4" wp14:editId="13B7A493">
                  <wp:extent cx="1440000" cy="1440000"/>
                  <wp:effectExtent l="0" t="0" r="8255" b="8255"/>
                  <wp:docPr id="18" name="Picture 18" descr="کلیپ‌بوردی که «استراتژی تنوع فرهنگی و زبانی»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کلیپ‌بوردی که «استراتژی تنوع فرهنگی و زبانی» را نشان می‌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78C48D4" w14:textId="77777777" w:rsidR="00CE54A5" w:rsidRPr="009177E9" w:rsidRDefault="00155E6C" w:rsidP="00B61187">
            <w:pPr>
              <w:bidi/>
              <w:spacing w:before="240" w:after="240"/>
              <w:rPr>
                <w:rStyle w:val="Emphasis"/>
                <w:rFonts w:ascii="Dubai" w:hAnsi="Dubai" w:cs="Dubai"/>
                <w:i w:val="0"/>
                <w:iCs w:val="0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استراتژی تنوع فرهنگی و زبانی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(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Cultural and Linguistic Diversity Strategy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)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را نوشتیم</w:t>
            </w:r>
            <w:r w:rsidRPr="009177E9">
              <w:rPr>
                <w:rStyle w:val="Emphasis"/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2BD2A896" w14:textId="77777777" w:rsidR="005A2D9C" w:rsidRPr="009177E9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Style w:val="Emphasis"/>
                <w:rFonts w:ascii="Dubai" w:hAnsi="Dubai" w:cs="Dubai"/>
                <w:i w:val="0"/>
                <w:iCs w:val="0"/>
                <w:szCs w:val="28"/>
                <w:rtl/>
                <w:lang w:val="fa-IR" w:bidi="fa-IR"/>
              </w:rPr>
              <w:t>ما آن را استراتژی می نامیم</w:t>
            </w:r>
            <w:r w:rsidRPr="009177E9">
              <w:rPr>
                <w:rStyle w:val="Emphasis"/>
                <w:rFonts w:ascii="Dubai" w:hAnsi="Dubai" w:cs="Dubai"/>
                <w:i w:val="0"/>
                <w:iCs w:val="0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4C02253B" w14:textId="77777777" w:rsidTr="009177E9">
        <w:tc>
          <w:tcPr>
            <w:tcW w:w="2551" w:type="dxa"/>
            <w:vAlign w:val="center"/>
          </w:tcPr>
          <w:p w14:paraId="786841FE" w14:textId="4957A025" w:rsidR="005A2D9C" w:rsidRPr="009177E9" w:rsidRDefault="00896628" w:rsidP="00AE070F">
            <w:pPr>
              <w:pStyle w:val="Image"/>
              <w:rPr>
                <w:rFonts w:ascii="Dubai" w:hAnsi="Dubai" w:cs="Dubai"/>
                <w:noProof/>
              </w:rPr>
            </w:pPr>
            <w:r>
              <w:rPr>
                <w:noProof/>
              </w:rPr>
              <w:drawing>
                <wp:inline distT="0" distB="0" distL="0" distR="0" wp14:anchorId="41A79670" wp14:editId="55432F36">
                  <wp:extent cx="1440000" cy="1440000"/>
                  <wp:effectExtent l="0" t="0" r="8255" b="8255"/>
                  <wp:docPr id="5" name="Picture 5" descr="گروهی از افراد جامعه، 3 تَن از آنان حباب های فکری با زبانهای گوناگون بالای سر خود دا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گروهی از افراد جامعه، 3 تَن از آنان حباب های فکری با زبانهای گوناگون بالای سر خود دا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52B8A3F6" w14:textId="77777777" w:rsidR="005A2D9C" w:rsidRPr="009177E9" w:rsidRDefault="00155E6C" w:rsidP="00B61187">
            <w:pPr>
              <w:bidi/>
              <w:spacing w:before="240" w:after="240"/>
              <w:rPr>
                <w:rFonts w:ascii="Dubai" w:hAnsi="Dubai" w:cs="Dubai"/>
                <w:spacing w:val="-2"/>
                <w:szCs w:val="28"/>
              </w:rPr>
            </w:pPr>
            <w:r w:rsidRPr="009177E9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افراد</w:t>
            </w:r>
            <w:r w:rsidRPr="009177E9">
              <w:rPr>
                <w:rStyle w:val="Strong"/>
                <w:rFonts w:ascii="Dubai" w:hAnsi="Dubai" w:cs="Dubai"/>
                <w:spacing w:val="-2"/>
                <w:szCs w:val="28"/>
                <w:rtl/>
                <w:lang w:val="fa-IR" w:bidi="fa-IR"/>
              </w:rPr>
              <w:t xml:space="preserve"> دارای تنوع فرهنگی و زبانی </w:t>
            </w:r>
            <w:r w:rsidRPr="009177E9">
              <w:rPr>
                <w:rStyle w:val="Strong"/>
                <w:rFonts w:ascii="Dubai" w:hAnsi="Dubai" w:cs="Dubai"/>
                <w:spacing w:val="-2"/>
                <w:szCs w:val="28"/>
                <w:rtl/>
                <w:lang w:val="fa-IR"/>
              </w:rPr>
              <w:t>(</w:t>
            </w:r>
            <w:r w:rsidRPr="00DA1147">
              <w:rPr>
                <w:rStyle w:val="Strong"/>
                <w:rFonts w:ascii="Arial" w:hAnsi="Arial" w:cs="Arial"/>
                <w:spacing w:val="-2"/>
                <w:szCs w:val="28"/>
                <w:rtl/>
                <w:lang w:val="fa-IR"/>
              </w:rPr>
              <w:t>CALD</w:t>
            </w:r>
            <w:r w:rsidRPr="009177E9">
              <w:rPr>
                <w:rStyle w:val="Strong"/>
                <w:rFonts w:ascii="Dubai" w:hAnsi="Dubai" w:cs="Dubai"/>
                <w:spacing w:val="-2"/>
                <w:szCs w:val="28"/>
                <w:rtl/>
                <w:lang w:val="fa-IR"/>
              </w:rPr>
              <w:t>):</w:t>
            </w:r>
          </w:p>
          <w:p w14:paraId="1076E36B" w14:textId="77777777" w:rsidR="005A2D9C" w:rsidRPr="009177E9" w:rsidRDefault="00155E6C" w:rsidP="00B61187">
            <w:pPr>
              <w:pStyle w:val="ListParagraph"/>
              <w:numPr>
                <w:ilvl w:val="0"/>
                <w:numId w:val="19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از پیشینه های گوناگونی می آیند</w:t>
            </w:r>
          </w:p>
          <w:p w14:paraId="3BFF4B8D" w14:textId="4FE4D334" w:rsidR="005A2D9C" w:rsidRPr="009177E9" w:rsidRDefault="00155E6C" w:rsidP="00B61187">
            <w:pPr>
              <w:pStyle w:val="ListParagraph"/>
              <w:numPr>
                <w:ilvl w:val="0"/>
                <w:numId w:val="19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به زبان هایی غیر از انگلیسی صحبت می کنند</w:t>
            </w:r>
            <w:r w:rsidR="00DA1147">
              <w:rPr>
                <w:rFonts w:ascii="Dubai" w:hAnsi="Dubai" w:cs="Dubai" w:hint="cs"/>
                <w:szCs w:val="28"/>
                <w:lang w:val="fa-IR" w:bidi="fa-IR"/>
              </w:rPr>
              <w:t>.</w:t>
            </w:r>
          </w:p>
        </w:tc>
      </w:tr>
      <w:tr w:rsidR="00AF6C82" w:rsidRPr="009177E9" w14:paraId="15E5C58C" w14:textId="77777777" w:rsidTr="009177E9">
        <w:tc>
          <w:tcPr>
            <w:tcW w:w="2551" w:type="dxa"/>
            <w:vAlign w:val="center"/>
          </w:tcPr>
          <w:p w14:paraId="095B2D71" w14:textId="77777777" w:rsidR="0069656E" w:rsidRPr="009177E9" w:rsidRDefault="00155E6C" w:rsidP="00AE070F">
            <w:pPr>
              <w:pStyle w:val="Image"/>
              <w:rPr>
                <w:rFonts w:ascii="Dubai" w:hAnsi="Dubai" w:cs="Dubai"/>
                <w:noProof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0C3E5768" wp14:editId="4EABF26B">
                  <wp:extent cx="1440000" cy="1440000"/>
                  <wp:effectExtent l="0" t="0" r="0" b="8255"/>
                  <wp:docPr id="2" name="Picture 2" descr="گروهی از افراد دارای معلول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گروهی از افراد دارای معلول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09EAF5D6" w14:textId="77777777" w:rsidR="0069656E" w:rsidRPr="009177E9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</w:t>
            </w:r>
            <w:r w:rsidRPr="009177E9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شرکت کنندگان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افراد دارای معلولیتی هستند که در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حضور دارند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28FF08DF" w14:textId="77777777" w:rsidTr="009177E9">
        <w:tc>
          <w:tcPr>
            <w:tcW w:w="2551" w:type="dxa"/>
            <w:vAlign w:val="center"/>
          </w:tcPr>
          <w:p w14:paraId="2AD8452E" w14:textId="77777777" w:rsidR="005A2D9C" w:rsidRPr="009177E9" w:rsidRDefault="00155E6C" w:rsidP="00AE070F">
            <w:pPr>
              <w:pStyle w:val="Image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357FD135" wp14:editId="57725716">
                  <wp:extent cx="1258570" cy="1258570"/>
                  <wp:effectExtent l="0" t="0" r="0" b="0"/>
                  <wp:docPr id="24" name="Picture 24" descr="شخصی به همراه ارائه دهنده خدمات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شخصی به همراه ارائه دهنده خدمات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967" cy="1258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45E2CDD4" w14:textId="5883C3D4" w:rsidR="009177E9" w:rsidRPr="00324101" w:rsidRDefault="00155E6C" w:rsidP="00324101">
            <w:pPr>
              <w:bidi/>
              <w:spacing w:before="240" w:after="240"/>
              <w:rPr>
                <w:rFonts w:ascii="Dubai" w:hAnsi="Dubai" w:cs="Dubai"/>
                <w:szCs w:val="28"/>
                <w:rtl/>
                <w:lang w:val="fa-IR" w:bidi="fa-IR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استراتژی توضیح می دهد که چگونه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می توانند پشتیبانی و خدمات مورد نیاز خود را دریافت کنند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47AE2253" w14:textId="77777777" w:rsidTr="009177E9">
        <w:tc>
          <w:tcPr>
            <w:tcW w:w="2551" w:type="dxa"/>
            <w:vAlign w:val="center"/>
          </w:tcPr>
          <w:p w14:paraId="5B041818" w14:textId="77777777" w:rsidR="008B1B68" w:rsidRPr="009177E9" w:rsidRDefault="00155E6C" w:rsidP="00AE070F">
            <w:pPr>
              <w:pStyle w:val="Image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53997736" wp14:editId="417F3752">
                  <wp:extent cx="1440000" cy="1440000"/>
                  <wp:effectExtent l="0" t="0" r="8255" b="8255"/>
                  <wp:docPr id="21" name="Picture 21" descr="نماد تقویمی که 2022 رانشان میدهد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نماد تقویمی که 2022 رانشان میدهد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471D3CB1" w14:textId="77777777" w:rsidR="004546F4" w:rsidRPr="009177E9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این استراتژی در سال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2022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به پایان می رسد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4B805E7E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7E67A3B0" w14:textId="77777777" w:rsidR="00CC6116" w:rsidRPr="009177E9" w:rsidRDefault="00155E6C" w:rsidP="00F414FD">
            <w:pPr>
              <w:pStyle w:val="Image"/>
              <w:rPr>
                <w:rFonts w:ascii="Dubai" w:hAnsi="Dubai" w:cs="Dubai"/>
                <w:noProof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lastRenderedPageBreak/>
              <w:drawing>
                <wp:inline distT="0" distB="0" distL="0" distR="0" wp14:anchorId="487A236C" wp14:editId="10ADCFE3">
                  <wp:extent cx="1440000" cy="1440000"/>
                  <wp:effectExtent l="0" t="0" r="8255" b="8255"/>
                  <wp:docPr id="28" name="Picture 28" descr="کلیپ‌ب وردی که «استراتژی» را با نشان «جدید» بر روی آن، نشان می‌ده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کلیپ‌ب وردی که «استراتژی» را با نشان «جدید» بر روی آن، نشان می‌ده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68FF9976" w14:textId="77777777" w:rsidR="00CC6116" w:rsidRPr="009177E9" w:rsidRDefault="00155E6C" w:rsidP="00324101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 در حال تهیه یک استراتژی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(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Strategy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)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جدید هستیم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0AF2DE4" w14:textId="77777777" w:rsidR="00CC6116" w:rsidRPr="009177E9" w:rsidRDefault="00155E6C" w:rsidP="00324101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که در سال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2023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آغاز خواهد شد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75151A2B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16B5D960" w14:textId="77777777" w:rsidR="00D72779" w:rsidRPr="009177E9" w:rsidRDefault="00155E6C" w:rsidP="00F414FD">
            <w:pPr>
              <w:pStyle w:val="Image"/>
              <w:rPr>
                <w:rFonts w:ascii="Dubai" w:hAnsi="Dubai" w:cs="Dubai"/>
                <w:noProof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770CEF49" wp14:editId="4644A9B9">
                  <wp:extent cx="1440000" cy="1440000"/>
                  <wp:effectExtent l="0" t="0" r="8255" b="8255"/>
                  <wp:docPr id="25" name="Picture 25" descr="گروه متنوعی از افراد دارای معلولیت، و شستی به سم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گروه متنوعی از افراد دارای معلولیت، و شستی به سمت بال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5960E3EE" w14:textId="18B91EE3" w:rsidR="00D72779" w:rsidRPr="009177E9" w:rsidRDefault="00155E6C" w:rsidP="00324101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 xml:space="preserve">ما می خواهیم با جامعه تعامل نماییم تا مطمئن شویم که استراتژی جدید برای شرکت کنندگان </w:t>
            </w:r>
            <w:r w:rsidRPr="00DA1147">
              <w:rPr>
                <w:rFonts w:ascii="Arial" w:hAnsi="Arial" w:cs="Arial"/>
                <w:spacing w:val="-2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pacing w:val="-2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به خوبی عمل</w:t>
            </w:r>
            <w:r w:rsidR="00DA1147">
              <w:rPr>
                <w:rFonts w:ascii="Dubai" w:hAnsi="Dubai" w:cs="Dubai"/>
                <w:spacing w:val="-2"/>
                <w:szCs w:val="28"/>
                <w:lang w:val="fa-IR" w:bidi="fa-IR"/>
              </w:rPr>
              <w:br/>
            </w:r>
            <w:r w:rsidRPr="009177E9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می نماید</w:t>
            </w:r>
            <w:r w:rsidRPr="009177E9">
              <w:rPr>
                <w:rFonts w:ascii="Dubai" w:hAnsi="Dubai" w:cs="Dubai"/>
                <w:spacing w:val="-2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10D77527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4599D55D" w14:textId="77777777" w:rsidR="004A5FE9" w:rsidRPr="009177E9" w:rsidRDefault="00155E6C" w:rsidP="00B61187">
            <w:pPr>
              <w:pStyle w:val="Image"/>
              <w:spacing w:before="240" w:after="240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532FEEC1" wp14:editId="70E74611">
                  <wp:extent cx="1440000" cy="1080000"/>
                  <wp:effectExtent l="0" t="0" r="8255" b="6350"/>
                  <wp:docPr id="26" name="Picture 26" descr="2 مرد بر روی مبلی نشسته اند و با هم در مورد یک سند گفتگو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2 مرد بر روی مبلی نشسته اند و با هم در مورد یک سند گفتگو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1" r="5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99B206F" w14:textId="77777777" w:rsidR="00FD4880" w:rsidRPr="009177E9" w:rsidRDefault="00155E6C" w:rsidP="00324101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گزارش توضیح می دهد که چگونه با جامعه تعامل خواهیم نمود تا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0F381F63" w14:textId="77777777" w:rsidR="00FD4880" w:rsidRPr="009177E9" w:rsidRDefault="00155E6C" w:rsidP="00324101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استراتژی جدید مان را تهیه کنیم</w:t>
            </w:r>
          </w:p>
          <w:p w14:paraId="7718E35E" w14:textId="77777777" w:rsidR="00EF0699" w:rsidRPr="009177E9" w:rsidRDefault="00155E6C" w:rsidP="00324101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درباره اینکه چگونه در جهت اهدافمان کار کنیم، برنامه ریزی کنیم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20B61CDE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34B61124" w14:textId="77777777" w:rsidR="00B06D41" w:rsidRPr="009177E9" w:rsidRDefault="00B06D41" w:rsidP="00B61187">
            <w:pPr>
              <w:pStyle w:val="Image"/>
              <w:spacing w:before="240" w:after="0"/>
              <w:rPr>
                <w:rFonts w:ascii="Dubai" w:hAnsi="Dubai" w:cs="Dubai"/>
              </w:rPr>
            </w:pPr>
          </w:p>
        </w:tc>
        <w:tc>
          <w:tcPr>
            <w:tcW w:w="6746" w:type="dxa"/>
            <w:vAlign w:val="center"/>
          </w:tcPr>
          <w:p w14:paraId="47BC5FDB" w14:textId="77777777" w:rsidR="00B06D41" w:rsidRPr="009177E9" w:rsidRDefault="00155E6C" w:rsidP="00324101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این شامل مواردی است که ما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9177E9" w14:paraId="504C8425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057E2EFE" w14:textId="77777777" w:rsidR="00C31D50" w:rsidRPr="009177E9" w:rsidRDefault="00155E6C" w:rsidP="00B61187">
            <w:pPr>
              <w:pStyle w:val="Image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7377DFDA" wp14:editId="76D65F1C">
                  <wp:extent cx="1209675" cy="1209675"/>
                  <wp:effectExtent l="0" t="0" r="9525" b="9525"/>
                  <wp:docPr id="123" name="Picture 123" descr="کلیپ‌بوردی که «استراتژی» را، با علامت‌هایی در کنار برخی موارد به نمایش می گذ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 descr="کلیپ‌بوردی که «استراتژی» را، با علامت‌هایی در کنار برخی موارد به نمایش می گذ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058" cy="1210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54DD7E8B" w14:textId="77777777" w:rsidR="00C31D50" w:rsidRPr="009177E9" w:rsidRDefault="00155E6C" w:rsidP="00324101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قبلا به انجام رسانده ایم</w:t>
            </w:r>
          </w:p>
        </w:tc>
      </w:tr>
      <w:tr w:rsidR="00AF6C82" w:rsidRPr="009177E9" w14:paraId="4556CC10" w14:textId="77777777" w:rsidTr="009177E9">
        <w:trPr>
          <w:trHeight w:val="567"/>
        </w:trPr>
        <w:tc>
          <w:tcPr>
            <w:tcW w:w="2551" w:type="dxa"/>
            <w:vAlign w:val="center"/>
          </w:tcPr>
          <w:p w14:paraId="22765DA1" w14:textId="77777777" w:rsidR="00C31D50" w:rsidRPr="009177E9" w:rsidRDefault="00155E6C" w:rsidP="00B61187">
            <w:pPr>
              <w:pStyle w:val="Image"/>
              <w:rPr>
                <w:rFonts w:ascii="Dubai" w:hAnsi="Dubai" w:cs="Dubai"/>
              </w:rPr>
            </w:pPr>
            <w:r w:rsidRPr="009177E9">
              <w:rPr>
                <w:rFonts w:ascii="Dubai" w:hAnsi="Dubai" w:cs="Dubai"/>
                <w:noProof/>
                <w:lang w:eastAsia="en-AU"/>
              </w:rPr>
              <w:drawing>
                <wp:inline distT="0" distB="0" distL="0" distR="0" wp14:anchorId="48E532AF" wp14:editId="08A65BFA">
                  <wp:extent cx="1363345" cy="1363345"/>
                  <wp:effectExtent l="0" t="0" r="8255" b="8255"/>
                  <wp:docPr id="27" name="Picture 27" descr="نماد تقویم 3 بار تکرار ش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نماد تقویم 3 بار تکرار شد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776" cy="1363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vAlign w:val="center"/>
          </w:tcPr>
          <w:p w14:paraId="31F2A954" w14:textId="77777777" w:rsidR="00C31D50" w:rsidRPr="009177E9" w:rsidRDefault="00155E6C" w:rsidP="00324101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در حال برنامه ریزی برای انجام آن هستیم</w:t>
            </w:r>
          </w:p>
        </w:tc>
      </w:tr>
    </w:tbl>
    <w:p w14:paraId="6E4FF5E1" w14:textId="77777777" w:rsidR="0069656E" w:rsidRPr="009177E9" w:rsidRDefault="00155E6C" w:rsidP="0069656E">
      <w:pPr>
        <w:pStyle w:val="Heading2"/>
        <w:bidi/>
        <w:rPr>
          <w:rFonts w:ascii="Dubai" w:hAnsi="Dubai" w:cs="Dubai"/>
          <w:szCs w:val="40"/>
          <w:lang w:val="en-AU"/>
        </w:rPr>
      </w:pPr>
      <w:bookmarkStart w:id="94" w:name="_Toc113455971"/>
      <w:bookmarkStart w:id="95" w:name="_Toc115788084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از طراحی مشترک استفاده میکنیم</w:t>
      </w:r>
      <w:bookmarkEnd w:id="94"/>
      <w:bookmarkEnd w:id="95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9177E9" w14:paraId="3CE1BAFB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0C98A53D" w14:textId="77777777" w:rsidR="0069656E" w:rsidRPr="009177E9" w:rsidRDefault="00155E6C" w:rsidP="00F14801">
            <w:pPr>
              <w:pStyle w:val="Image"/>
              <w:spacing w:before="60" w:after="6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6CDA85D" wp14:editId="1AC09F80">
                  <wp:extent cx="1440000" cy="1440000"/>
                  <wp:effectExtent l="0" t="0" r="8255" b="8255"/>
                  <wp:docPr id="124" name="Picture 124" descr="دیواری است که کاغذهای گوناگونی به آن چسبانده شده. بر روی کاغذ یادداشت هایی وجود دارد. سه نفر به یادداشت ها نگاه می کنند و به آن اشاره می کنن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 descr="دیواری است که کاغذهای گوناگونی به آن چسبانده شده. بر روی کاغذ یادداشت هایی وجود دارد. سه نفر به یادداشت ها نگاه می کنند و به آن اشاره می کنن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07C93C" w14:textId="77777777" w:rsidR="0069656E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طراحی مشترک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زمانی روی میدهد که افراد برای برنامه ریزی موردی جدید با یکدیگر همکاری می کنند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60BFE5DA" w14:textId="77777777" w:rsidR="00F414FD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ما می خواهیم از طراحی مشترک در ایجاد استراتژی جدید استفاده کنیم</w:t>
            </w:r>
            <w:r w:rsidRPr="009177E9">
              <w:rPr>
                <w:rFonts w:ascii="Dubai" w:hAnsi="Dubai" w:cs="Dubai"/>
                <w:spacing w:val="-2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2BE47F29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3ACF0068" w14:textId="77777777" w:rsidR="0069656E" w:rsidRPr="009177E9" w:rsidRDefault="0069656E" w:rsidP="00F14801">
            <w:pPr>
              <w:pStyle w:val="Image"/>
              <w:spacing w:before="60" w:after="60"/>
              <w:rPr>
                <w:rFonts w:ascii="Dubai" w:hAnsi="Dubai" w:cs="Dubai"/>
                <w:noProof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324F6BBA" w14:textId="77777777" w:rsidR="0069656E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 می خواهیم راجع به موارد زیر کسب اطلاعات کنیم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9177E9" w14:paraId="7BCBA951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77EF1165" w14:textId="77777777" w:rsidR="0069656E" w:rsidRPr="009177E9" w:rsidRDefault="00155E6C" w:rsidP="00F14801">
            <w:pPr>
              <w:pStyle w:val="Image"/>
              <w:spacing w:before="60" w:after="0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AB3AF50" wp14:editId="0A598AA6">
                  <wp:extent cx="1368000" cy="1368000"/>
                  <wp:effectExtent l="0" t="0" r="3810" b="3810"/>
                  <wp:docPr id="32" name="Picture 32" descr="گروه متنوعی از افراد دارای معلولیت، و نمادی از چال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گروه متنوعی از افراد دارای معلولیت، و نمادی از چال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7B572A" w14:textId="77777777" w:rsidR="0069656E" w:rsidRPr="009177E9" w:rsidRDefault="00155E6C" w:rsidP="0093620E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CALD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با چه چالش هایی روبرو هستند</w:t>
            </w:r>
          </w:p>
        </w:tc>
      </w:tr>
      <w:tr w:rsidR="00AF6C82" w:rsidRPr="009177E9" w14:paraId="053D0631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4F2B7811" w14:textId="77777777" w:rsidR="0069656E" w:rsidRPr="009177E9" w:rsidRDefault="00155E6C" w:rsidP="00F14801">
            <w:pPr>
              <w:pStyle w:val="Image"/>
              <w:spacing w:before="60" w:after="0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828BC14" wp14:editId="3DC40077">
                  <wp:extent cx="1368000" cy="1368000"/>
                  <wp:effectExtent l="0" t="0" r="3810" b="3810"/>
                  <wp:docPr id="17" name="Picture 17" descr="یک نماد از مشکل و یک دایره با یک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یک نماد از مشکل و یک دایره با یک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AA16E4" w14:textId="77777777" w:rsidR="0069656E" w:rsidRPr="009177E9" w:rsidRDefault="00155E6C" w:rsidP="0093620E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چگونه استراتژی جدید می تواند به رفع این مشکلات کمک کند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0ACD4A12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112345B8" w14:textId="77777777" w:rsidR="0069656E" w:rsidRPr="009177E9" w:rsidRDefault="00155E6C" w:rsidP="00597970">
            <w:pPr>
              <w:pStyle w:val="Image"/>
              <w:spacing w:before="0" w:after="60"/>
              <w:rPr>
                <w:rFonts w:ascii="Dubai" w:hAnsi="Dubai" w:cs="Dubai"/>
                <w:noProof/>
                <w:szCs w:val="28"/>
                <w:lang w:val="en-US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352ADB9" wp14:editId="35DF598A">
                  <wp:extent cx="1440000" cy="1080000"/>
                  <wp:effectExtent l="0" t="0" r="8255" b="6350"/>
                  <wp:docPr id="34" name="Picture 34" descr="زنی که یک جلسه اجتماع را پیش میب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زنی که یک جلسه اجتماع را پیش میب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365500" w14:textId="77777777" w:rsidR="0069656E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 همچنین می خواهیم با جامعه تعامل نماییم تا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6C679A78" w14:textId="77777777" w:rsidR="0069656E" w:rsidRPr="009177E9" w:rsidRDefault="00155E6C" w:rsidP="0093620E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استراتژی جدید را به اشتراک بگذارند</w:t>
            </w:r>
          </w:p>
          <w:p w14:paraId="5D9DD3A5" w14:textId="77777777" w:rsidR="0069656E" w:rsidRPr="009177E9" w:rsidRDefault="00155E6C" w:rsidP="0093620E">
            <w:pPr>
              <w:pStyle w:val="ListParagraph"/>
              <w:numPr>
                <w:ilvl w:val="0"/>
                <w:numId w:val="2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از عملکرد آن اطمینان حاصل کنند</w:t>
            </w:r>
          </w:p>
        </w:tc>
      </w:tr>
      <w:tr w:rsidR="00AF6C82" w:rsidRPr="009177E9" w14:paraId="55C38ADF" w14:textId="77777777" w:rsidTr="009177E9">
        <w:trPr>
          <w:trHeight w:val="172"/>
        </w:trPr>
        <w:tc>
          <w:tcPr>
            <w:tcW w:w="2551" w:type="dxa"/>
            <w:vAlign w:val="center"/>
          </w:tcPr>
          <w:p w14:paraId="009F41F3" w14:textId="77777777" w:rsidR="003421C7" w:rsidRPr="009177E9" w:rsidRDefault="00155E6C" w:rsidP="00B61187">
            <w:pPr>
              <w:pStyle w:val="Image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47AD9F9" wp14:editId="0809134E">
                  <wp:extent cx="1440000" cy="1440000"/>
                  <wp:effectExtent l="0" t="0" r="8255" b="8255"/>
                  <wp:docPr id="33" name="Picture 33" descr="یک سند «گزارش» که نمادی از چالش‌ها را به نمایش می گذار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یک سند «گزارش» که نمادی از چالش‌ها را به نمایش می گذار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B1BD99" w14:textId="77777777" w:rsidR="003421C7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این گزارش در مورد چالش هایی است که افراد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CALD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با آن روبرو هستند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</w:tc>
      </w:tr>
    </w:tbl>
    <w:p w14:paraId="49B36ECB" w14:textId="77777777" w:rsidR="007F4962" w:rsidRPr="009177E9" w:rsidRDefault="00155E6C" w:rsidP="007F4962">
      <w:pPr>
        <w:pStyle w:val="Heading2"/>
        <w:bidi/>
        <w:rPr>
          <w:rFonts w:ascii="Dubai" w:hAnsi="Dubai" w:cs="Dubai"/>
          <w:szCs w:val="40"/>
          <w:lang w:val="en-AU"/>
        </w:rPr>
      </w:pPr>
      <w:bookmarkStart w:id="96" w:name="_Toc113455972"/>
      <w:bookmarkStart w:id="97" w:name="_Toc115788085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چگونه با جامعه تعامل داشته ایم؟</w:t>
      </w:r>
      <w:bookmarkEnd w:id="96"/>
      <w:bookmarkEnd w:id="97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9177E9" w14:paraId="4A4FC35A" w14:textId="77777777" w:rsidTr="009177E9">
        <w:tc>
          <w:tcPr>
            <w:tcW w:w="2551" w:type="dxa"/>
            <w:vAlign w:val="center"/>
          </w:tcPr>
          <w:p w14:paraId="03AE3D2A" w14:textId="77777777" w:rsidR="007F4962" w:rsidRPr="009177E9" w:rsidRDefault="00155E6C" w:rsidP="00A67B49">
            <w:pPr>
              <w:spacing w:line="240" w:lineRule="auto"/>
              <w:jc w:val="center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F3655C0" wp14:editId="42848C5A">
                  <wp:extent cx="1440000" cy="1440000"/>
                  <wp:effectExtent l="0" t="0" r="8255" b="8255"/>
                  <wp:docPr id="38" name="Picture 38" descr="تقویمی که «اکتبر-دسامبر»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تقویمی که «اکتبر-دسامبر» را نشان می‌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6D1873" w14:textId="77777777" w:rsidR="004A26FB" w:rsidRPr="009177E9" w:rsidRDefault="00155E6C" w:rsidP="000542D6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از اکتبر تا دسامبر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2021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، ما با جامعه تعامل کردیم تا دربیابیم که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با چه چالش هایی روبرو هستند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3FC2C3E8" w14:textId="77777777" w:rsidTr="009177E9">
        <w:tc>
          <w:tcPr>
            <w:tcW w:w="2551" w:type="dxa"/>
            <w:vAlign w:val="center"/>
          </w:tcPr>
          <w:p w14:paraId="710629C9" w14:textId="77777777" w:rsidR="000030EB" w:rsidRPr="009177E9" w:rsidRDefault="000030EB" w:rsidP="00A67B49">
            <w:pPr>
              <w:spacing w:line="240" w:lineRule="auto"/>
              <w:jc w:val="center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147DF8E9" w14:textId="77777777" w:rsidR="000030EB" w:rsidRPr="009177E9" w:rsidRDefault="00155E6C" w:rsidP="008D1637">
            <w:pPr>
              <w:bidi/>
              <w:spacing w:before="36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 با موارد زیر کار کردیم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9177E9" w14:paraId="21A9A784" w14:textId="77777777" w:rsidTr="009177E9">
        <w:tc>
          <w:tcPr>
            <w:tcW w:w="2551" w:type="dxa"/>
            <w:vAlign w:val="center"/>
          </w:tcPr>
          <w:p w14:paraId="2DE27D24" w14:textId="77777777" w:rsidR="000030EB" w:rsidRPr="009177E9" w:rsidRDefault="00155E6C" w:rsidP="00A67B49">
            <w:pPr>
              <w:spacing w:line="240" w:lineRule="auto"/>
              <w:jc w:val="center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2093E38" wp14:editId="67A4EF44">
                  <wp:extent cx="1440000" cy="1440000"/>
                  <wp:effectExtent l="0" t="0" r="8255" b="8255"/>
                  <wp:docPr id="19" name="Picture 19" descr="گروهی از افراد دارای معلولیت با تنوع فرهنگی و زبا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گروهی از افراد دارای معلولیت با تنوع فرهنگی و زبا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E78A18" w14:textId="77777777" w:rsidR="000030EB" w:rsidRPr="009177E9" w:rsidRDefault="00155E6C" w:rsidP="000030EB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</w:tc>
      </w:tr>
      <w:tr w:rsidR="00AF6C82" w:rsidRPr="009177E9" w14:paraId="62D51DB1" w14:textId="77777777" w:rsidTr="009177E9">
        <w:tc>
          <w:tcPr>
            <w:tcW w:w="2551" w:type="dxa"/>
            <w:vAlign w:val="center"/>
          </w:tcPr>
          <w:p w14:paraId="048C42E8" w14:textId="77777777" w:rsidR="000030EB" w:rsidRPr="009177E9" w:rsidRDefault="00155E6C" w:rsidP="00A67B49">
            <w:pPr>
              <w:spacing w:line="240" w:lineRule="auto"/>
              <w:jc w:val="center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D7BE689" wp14:editId="5547DFA6">
                  <wp:extent cx="1440000" cy="1440000"/>
                  <wp:effectExtent l="0" t="0" r="8255" b="8255"/>
                  <wp:docPr id="35" name="Picture 35" descr="خانواده ای متشکل از 2 بزرگسال و 2 کود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خانواده ای متشکل از 2 بزرگسال و 2 کود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EF6A7E" w14:textId="77777777" w:rsidR="000030EB" w:rsidRPr="009177E9" w:rsidRDefault="00155E6C" w:rsidP="000030EB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خانواده و مراقبان آنها</w:t>
            </w:r>
          </w:p>
        </w:tc>
      </w:tr>
      <w:tr w:rsidR="00AF6C82" w:rsidRPr="009177E9" w14:paraId="03E3A14B" w14:textId="77777777" w:rsidTr="009177E9">
        <w:tc>
          <w:tcPr>
            <w:tcW w:w="2551" w:type="dxa"/>
            <w:vAlign w:val="center"/>
          </w:tcPr>
          <w:p w14:paraId="24E0F8CD" w14:textId="77777777" w:rsidR="000030EB" w:rsidRPr="009177E9" w:rsidRDefault="00155E6C" w:rsidP="00A67B49">
            <w:pPr>
              <w:spacing w:line="240" w:lineRule="auto"/>
              <w:jc w:val="center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15BC0E4" wp14:editId="7803BFA5">
                  <wp:extent cx="1440000" cy="1440000"/>
                  <wp:effectExtent l="0" t="0" r="8255" b="8255"/>
                  <wp:docPr id="126" name="Picture 126" descr="3 فرد متفاوت جلوی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3 فرد متفاوت جلوی یک ساختمان ادار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B5A0B8" w14:textId="77777777" w:rsidR="000030EB" w:rsidRPr="009177E9" w:rsidRDefault="00155E6C" w:rsidP="000030EB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سازمان هایی که با افراد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کار می کنند </w:t>
            </w:r>
          </w:p>
        </w:tc>
      </w:tr>
      <w:tr w:rsidR="00AF6C82" w:rsidRPr="009177E9" w14:paraId="62BEDAC7" w14:textId="77777777" w:rsidTr="009177E9">
        <w:tc>
          <w:tcPr>
            <w:tcW w:w="2551" w:type="dxa"/>
            <w:vAlign w:val="center"/>
          </w:tcPr>
          <w:p w14:paraId="4EAF63AE" w14:textId="77777777" w:rsidR="000030EB" w:rsidRPr="009177E9" w:rsidRDefault="00155E6C" w:rsidP="00A67B49">
            <w:pPr>
              <w:spacing w:line="240" w:lineRule="auto"/>
              <w:jc w:val="center"/>
              <w:rPr>
                <w:rFonts w:ascii="Dubai" w:hAnsi="Dubai" w:cs="Dubai"/>
                <w:noProof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2DC0E75" wp14:editId="0F237F8A">
                  <wp:extent cx="1440000" cy="1440000"/>
                  <wp:effectExtent l="0" t="0" r="8255" b="8255"/>
                  <wp:docPr id="37" name="Picture 37" descr="یک گروه سه نفره با ساختمانی در پس زمینه. نمادی از معلولیت نیز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یک گروه سه نفره با ساختمانی در پس زمینه. نمادی از معلولیت نیز وجود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8FF536" w14:textId="77777777" w:rsidR="000030EB" w:rsidRPr="009177E9" w:rsidRDefault="00155E6C" w:rsidP="000030EB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سازمان های معلولین</w:t>
            </w:r>
          </w:p>
        </w:tc>
      </w:tr>
      <w:tr w:rsidR="00AF6C82" w:rsidRPr="009177E9" w14:paraId="645B7A9D" w14:textId="77777777" w:rsidTr="009177E9">
        <w:tc>
          <w:tcPr>
            <w:tcW w:w="2551" w:type="dxa"/>
            <w:vAlign w:val="center"/>
          </w:tcPr>
          <w:p w14:paraId="66219649" w14:textId="77777777" w:rsidR="00FD4880" w:rsidRPr="009177E9" w:rsidRDefault="00155E6C" w:rsidP="009177E9">
            <w:pPr>
              <w:pStyle w:val="Image"/>
              <w:bidi/>
              <w:spacing w:before="360" w:after="360"/>
              <w:rPr>
                <w:rFonts w:ascii="Dubai" w:hAnsi="Dubai" w:cs="Dubai"/>
                <w:szCs w:val="28"/>
              </w:rPr>
            </w:pPr>
            <w:bookmarkStart w:id="98" w:name="_Hlk112852946"/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5FE08D39" wp14:editId="4496B779">
                  <wp:extent cx="1440000" cy="960206"/>
                  <wp:effectExtent l="0" t="0" r="8255" b="0"/>
                  <wp:docPr id="39" name="Picture 39" descr="گروهی از افراد که در تیمی متمرکز، پشت میز نشسته ا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گروهی از افراد که در تیمی متمرکز، پشت میز نشسته ا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8F5FD0" w14:textId="77777777" w:rsidR="00190018" w:rsidRPr="009177E9" w:rsidRDefault="00155E6C" w:rsidP="009177E9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ما گروه هایی را راه اندازی کردیم که در آن افراد می توانستند در مورد ایده های خود تبادل نظر نمایند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bookmarkEnd w:id="98"/>
      <w:tr w:rsidR="00AF6C82" w:rsidRPr="009177E9" w14:paraId="3092B84E" w14:textId="77777777" w:rsidTr="009177E9">
        <w:tc>
          <w:tcPr>
            <w:tcW w:w="2551" w:type="dxa"/>
            <w:vAlign w:val="center"/>
          </w:tcPr>
          <w:p w14:paraId="247BC0E3" w14:textId="77777777" w:rsidR="00FD4880" w:rsidRPr="009177E9" w:rsidRDefault="00155E6C" w:rsidP="009177E9">
            <w:pPr>
              <w:pStyle w:val="Image"/>
              <w:bidi/>
              <w:spacing w:before="360" w:after="36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50968C8" wp14:editId="3505B9F7">
                  <wp:extent cx="1482725" cy="1482725"/>
                  <wp:effectExtent l="0" t="0" r="3175" b="3175"/>
                  <wp:docPr id="40" name="Picture 40" descr="2 مرد در حال بحث در مورد چیزی درداخلِ یک پوش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2 مرد در حال بحث در مورد چیزی درداخلِ یک پوش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A394DD" w14:textId="77777777" w:rsidR="00190018" w:rsidRPr="009177E9" w:rsidRDefault="00155E6C" w:rsidP="009177E9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وما یک به یک با افراد گفتگو کردیم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07B54FE5" w14:textId="77777777" w:rsidR="004832E2" w:rsidRPr="009177E9" w:rsidRDefault="00155E6C">
      <w:pPr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p w14:paraId="51C6C993" w14:textId="77777777" w:rsidR="00263959" w:rsidRPr="009177E9" w:rsidRDefault="00155E6C" w:rsidP="00263959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99" w:name="_Toc113455973"/>
      <w:bookmarkStart w:id="100" w:name="_Toc115788086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جامعه به ما چه گفت؟</w:t>
      </w:r>
      <w:bookmarkEnd w:id="99"/>
      <w:bookmarkEnd w:id="100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9177E9" w14:paraId="28BC4A67" w14:textId="77777777" w:rsidTr="009177E9">
        <w:tc>
          <w:tcPr>
            <w:tcW w:w="2551" w:type="dxa"/>
            <w:vAlign w:val="center"/>
          </w:tcPr>
          <w:p w14:paraId="522FEDE2" w14:textId="77777777" w:rsidR="00263959" w:rsidRPr="009177E9" w:rsidRDefault="00155E6C" w:rsidP="00B61187">
            <w:pPr>
              <w:pStyle w:val="Image"/>
              <w:spacing w:before="60" w:after="6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7BC157E" wp14:editId="459157AB">
                  <wp:extent cx="1440000" cy="1440000"/>
                  <wp:effectExtent l="0" t="0" r="8255" b="8255"/>
                  <wp:docPr id="41" name="Picture 41" descr="مردی که فکر می کند و گیج به نظر می آی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مردی که فکر می کند و گیج به نظر می آی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C5DD02" w14:textId="77777777" w:rsidR="00263959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مردم اینکه درکِ نحوه عملکرد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دشوار است را با ما به اشتراک گذاشتند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35AC4CDC" w14:textId="77777777" w:rsidTr="009177E9">
        <w:tc>
          <w:tcPr>
            <w:tcW w:w="2551" w:type="dxa"/>
            <w:vAlign w:val="center"/>
          </w:tcPr>
          <w:p w14:paraId="5A7F1F7E" w14:textId="745BE8C9" w:rsidR="00263959" w:rsidRPr="009177E9" w:rsidRDefault="00896628" w:rsidP="00DF09CD">
            <w:pPr>
              <w:pStyle w:val="Image"/>
              <w:rPr>
                <w:rFonts w:ascii="Dubai" w:hAnsi="Dubai" w:cs="Dubai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FE49C7" wp14:editId="480C0129">
                  <wp:extent cx="1295400" cy="1295400"/>
                  <wp:effectExtent l="0" t="0" r="0" b="0"/>
                  <wp:docPr id="29" name="Picture 29" descr="زنی در حال خواندن از روی یک پوشه، و 3 حباب گفتار که 3 زبان گوناگون را نمایش می 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زنی در حال خواندن از روی یک پوشه، و 3 حباب گفتار که 3 زبان گوناگون را نمایش می 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E808F4" w14:textId="77777777" w:rsidR="00263959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به ما گفتند که استفاده از اطلاعات به زبان های دیگر برای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همیشه آسان نیست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3B7DBAC0" w14:textId="77777777" w:rsidTr="009177E9">
        <w:tc>
          <w:tcPr>
            <w:tcW w:w="2551" w:type="dxa"/>
            <w:vAlign w:val="center"/>
          </w:tcPr>
          <w:p w14:paraId="2E0D740E" w14:textId="77777777" w:rsidR="007417E3" w:rsidRPr="009177E9" w:rsidRDefault="00155E6C" w:rsidP="00DF09CD">
            <w:pPr>
              <w:pStyle w:val="Image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A19055D" wp14:editId="4CEF6F64">
                  <wp:extent cx="1440000" cy="1440000"/>
                  <wp:effectExtent l="0" t="0" r="8255" b="8255"/>
                  <wp:docPr id="44" name="Picture 44" descr="گروهی از افراد گوناگون دارای معلولیت و یک فِلش که در اطراف آنها خمی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گروهی از افراد گوناگون دارای معلولیت و یک فِلش که در اطراف آنها خمید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2A18A6" w14:textId="77777777" w:rsidR="007417E3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آنها به ما گفتند که نحوه عملکرد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برای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="007D13B3" w:rsidRPr="009177E9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فراگیر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نیست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B0070CB" w14:textId="77777777" w:rsidR="007417E3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وقتی چیزی فراگیر باشد، همه می توانند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6AF40970" w14:textId="77777777" w:rsidR="007417E3" w:rsidRPr="009177E9" w:rsidRDefault="00155E6C" w:rsidP="00DA1147">
            <w:pPr>
              <w:pStyle w:val="ListParagraph"/>
              <w:numPr>
                <w:ilvl w:val="0"/>
                <w:numId w:val="38"/>
              </w:numPr>
              <w:bidi/>
              <w:spacing w:before="10" w:after="12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اطلاعات را بیابند و مورد استفاده قرار بدهند</w:t>
            </w:r>
          </w:p>
          <w:p w14:paraId="2F1B0AE5" w14:textId="77777777" w:rsidR="007417E3" w:rsidRPr="009177E9" w:rsidRDefault="00155E6C" w:rsidP="00DA1147">
            <w:pPr>
              <w:pStyle w:val="ListParagraph"/>
              <w:numPr>
                <w:ilvl w:val="0"/>
                <w:numId w:val="38"/>
              </w:numPr>
              <w:bidi/>
              <w:spacing w:before="10" w:after="12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در تصمیم گیری شرکت کنند</w:t>
            </w:r>
          </w:p>
        </w:tc>
      </w:tr>
      <w:tr w:rsidR="00AF6C82" w:rsidRPr="009177E9" w14:paraId="00AC0B49" w14:textId="77777777" w:rsidTr="009177E9">
        <w:tc>
          <w:tcPr>
            <w:tcW w:w="2551" w:type="dxa"/>
            <w:vAlign w:val="center"/>
          </w:tcPr>
          <w:p w14:paraId="61721D22" w14:textId="77777777" w:rsidR="007D13B3" w:rsidRPr="009177E9" w:rsidRDefault="00155E6C" w:rsidP="00B61187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8913F6C" wp14:editId="173AE1E3">
                  <wp:extent cx="1440000" cy="965140"/>
                  <wp:effectExtent l="0" t="0" r="8255" b="6985"/>
                  <wp:docPr id="127" name="Picture 127" descr="زنی که شانه هایش را بالا انداخته و گیج به نظر می آی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 descr="زنی که شانه هایش را بالا انداخته و گیج به نظر می آی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96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D482D5" w14:textId="77777777" w:rsidR="007D13B3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مردم اینکه کارکنان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همیشه نمی دانند که چگونه از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حمایت کنند را با ما به اشتراک گذاشتند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471373CE" w14:textId="77777777" w:rsidTr="009177E9">
        <w:tc>
          <w:tcPr>
            <w:tcW w:w="2551" w:type="dxa"/>
            <w:vAlign w:val="center"/>
          </w:tcPr>
          <w:p w14:paraId="6339A431" w14:textId="77777777" w:rsidR="007D13B3" w:rsidRPr="009177E9" w:rsidRDefault="00155E6C" w:rsidP="00DF09CD">
            <w:pPr>
              <w:pStyle w:val="Image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8F8782A" wp14:editId="38B16395">
                  <wp:extent cx="1081377" cy="1081377"/>
                  <wp:effectExtent l="0" t="0" r="5080" b="5080"/>
                  <wp:docPr id="128" name="Picture 128" descr="زنی که شانه هایش را بالا انداخته و تصویری از یک ارائه دهنده خدم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زنی که شانه هایش را بالا انداخته و تصویری از یک ارائه دهنده خدم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15" cy="108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5CE03E" w14:textId="77777777" w:rsidR="007D13B3" w:rsidRPr="009177E9" w:rsidRDefault="00155E6C" w:rsidP="00DA1147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آنها همچنین به ما گفتند یافتن و استفاده از خدماتی که مطابق با آنچه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نیاز دارند، دشوار است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14BD3C9C" w14:textId="77777777" w:rsidTr="009177E9">
        <w:tc>
          <w:tcPr>
            <w:tcW w:w="2551" w:type="dxa"/>
            <w:vAlign w:val="center"/>
          </w:tcPr>
          <w:p w14:paraId="504E720A" w14:textId="77777777" w:rsidR="007D13B3" w:rsidRPr="009177E9" w:rsidRDefault="00155E6C" w:rsidP="00590A2A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09E11466" wp14:editId="47DCB09D">
                  <wp:extent cx="1192695" cy="1192695"/>
                  <wp:effectExtent l="0" t="0" r="7620" b="7620"/>
                  <wp:docPr id="45" name="Picture 45" descr="مردی با یک صلیب در بالای سرش و 2 نفر با تیک در بالای سرشا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مردی با یک صلیب در بالای سرش و 2 نفر با تیک در بالای سرشا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199" cy="1196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79B90E" w14:textId="66A363B0" w:rsidR="007D13B3" w:rsidRPr="009177E9" w:rsidRDefault="00155E6C" w:rsidP="0093620E">
            <w:pPr>
              <w:bidi/>
              <w:spacing w:before="1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مردم در این باره که روشی که ما 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«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»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را توضیح می‌دهیم شامل همه افراد دارای پیشینه های</w:t>
            </w:r>
            <w:r w:rsidR="00DA1147"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نمی‌شود را با ما به اشتراک گذاشتند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9177E9" w14:paraId="05F40D16" w14:textId="77777777" w:rsidTr="009177E9">
        <w:tc>
          <w:tcPr>
            <w:tcW w:w="2551" w:type="dxa"/>
            <w:vAlign w:val="center"/>
          </w:tcPr>
          <w:p w14:paraId="3ACADD27" w14:textId="77777777" w:rsidR="007D13B3" w:rsidRPr="009177E9" w:rsidRDefault="00155E6C" w:rsidP="00590A2A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5DCEB51" wp14:editId="78D3C9BA">
                  <wp:extent cx="1216908" cy="1216908"/>
                  <wp:effectExtent l="0" t="0" r="2540" b="2540"/>
                  <wp:docPr id="47" name="Picture 47" descr="مردی با نمادی از اطلاعات که شانه بالا انداخت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مردی با نمادی از اطلاعات که شانه بالا انداخت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142" cy="1222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92E8A7" w14:textId="77777777" w:rsidR="007D13B3" w:rsidRPr="009177E9" w:rsidRDefault="00155E6C" w:rsidP="0093620E">
            <w:pPr>
              <w:bidi/>
              <w:spacing w:before="1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آنها به ما گفتند که یافتن اطلاعات از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در مورد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دشوار است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7EA6C43A" w14:textId="77777777" w:rsidR="00D66A31" w:rsidRPr="0093620E" w:rsidRDefault="00155E6C" w:rsidP="00590A2A">
      <w:pPr>
        <w:pStyle w:val="Heading3"/>
        <w:bidi/>
        <w:spacing w:before="720"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t>آنچه که باید روی آن تمرکز کنیم</w:t>
      </w:r>
    </w:p>
    <w:tbl>
      <w:tblPr>
        <w:bidiVisual/>
        <w:tblW w:w="9639" w:type="dxa"/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AF6C82" w:rsidRPr="009177E9" w14:paraId="4044A5A6" w14:textId="77777777" w:rsidTr="00324101">
        <w:tc>
          <w:tcPr>
            <w:tcW w:w="2410" w:type="dxa"/>
            <w:vAlign w:val="center"/>
          </w:tcPr>
          <w:p w14:paraId="5EC2F0F6" w14:textId="77777777" w:rsidR="00D66A31" w:rsidRPr="009177E9" w:rsidRDefault="00D66A31" w:rsidP="00DF09CD">
            <w:pPr>
              <w:pStyle w:val="Image"/>
              <w:rPr>
                <w:rFonts w:ascii="Dubai" w:hAnsi="Dubai" w:cs="Dubai"/>
                <w:szCs w:val="28"/>
              </w:rPr>
            </w:pPr>
          </w:p>
        </w:tc>
        <w:tc>
          <w:tcPr>
            <w:tcW w:w="7229" w:type="dxa"/>
            <w:vAlign w:val="center"/>
          </w:tcPr>
          <w:p w14:paraId="77A2EC00" w14:textId="77777777" w:rsidR="00D66A31" w:rsidRPr="009177E9" w:rsidRDefault="00155E6C" w:rsidP="0093620E">
            <w:pPr>
              <w:bidi/>
              <w:spacing w:before="10" w:after="10"/>
              <w:rPr>
                <w:rFonts w:ascii="Dubai" w:hAnsi="Dubai" w:cs="Dubai"/>
                <w:spacing w:val="-4"/>
                <w:szCs w:val="28"/>
              </w:rPr>
            </w:pPr>
            <w:r w:rsidRPr="009177E9">
              <w:rPr>
                <w:rFonts w:ascii="Dubai" w:hAnsi="Dubai" w:cs="Dubai"/>
                <w:spacing w:val="-4"/>
                <w:szCs w:val="28"/>
                <w:rtl/>
                <w:lang w:val="fa-IR" w:bidi="fa-IR"/>
              </w:rPr>
              <w:t>مردم به ما گفتند که باید روی درک چگونگی موارد زیر تمرکز کنیم</w:t>
            </w:r>
            <w:r w:rsidRPr="009177E9">
              <w:rPr>
                <w:rFonts w:ascii="Dubai" w:hAnsi="Dubai" w:cs="Dubai"/>
                <w:spacing w:val="-4"/>
                <w:szCs w:val="28"/>
                <w:rtl/>
                <w:lang w:val="fa-IR"/>
              </w:rPr>
              <w:t>:</w:t>
            </w:r>
          </w:p>
        </w:tc>
      </w:tr>
      <w:tr w:rsidR="00AF6C82" w:rsidRPr="009177E9" w14:paraId="553C0F5D" w14:textId="77777777" w:rsidTr="00324101">
        <w:tc>
          <w:tcPr>
            <w:tcW w:w="2410" w:type="dxa"/>
            <w:vAlign w:val="center"/>
          </w:tcPr>
          <w:p w14:paraId="2493AFA4" w14:textId="77777777" w:rsidR="00D66A31" w:rsidRPr="009177E9" w:rsidRDefault="00155E6C" w:rsidP="00590A2A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4CB8A80" wp14:editId="7EFE6296">
                  <wp:extent cx="1407381" cy="1407381"/>
                  <wp:effectExtent l="0" t="0" r="2540" b="2540"/>
                  <wp:docPr id="129" name="Picture 129" descr="2 نفر با حرکات دست در حال صحبت کردن و یک نماد که از زبان اشاره استفاد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 descr="2 نفر با حرکات دست در حال صحبت کردن و یک نماد که از زبان اشاره استفاد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422" cy="142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50C5F45A" w14:textId="41FFE4D7" w:rsidR="00D66A31" w:rsidRPr="009177E9" w:rsidRDefault="00155E6C" w:rsidP="0093620E">
            <w:pPr>
              <w:pStyle w:val="ListParagraph"/>
              <w:numPr>
                <w:ilvl w:val="0"/>
                <w:numId w:val="38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از ما می خواهند که با آنها ارتباط</w:t>
            </w:r>
            <w:r w:rsidR="00DA1147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برقرار کنیم</w:t>
            </w:r>
          </w:p>
        </w:tc>
      </w:tr>
      <w:tr w:rsidR="00AF6C82" w:rsidRPr="009177E9" w14:paraId="5BDE40B8" w14:textId="77777777" w:rsidTr="00324101">
        <w:tc>
          <w:tcPr>
            <w:tcW w:w="2410" w:type="dxa"/>
            <w:vAlign w:val="center"/>
          </w:tcPr>
          <w:p w14:paraId="7C26477C" w14:textId="77777777" w:rsidR="00D66A31" w:rsidRPr="009177E9" w:rsidRDefault="00155E6C" w:rsidP="00590A2A">
            <w:pPr>
              <w:pStyle w:val="Image"/>
              <w:spacing w:before="0" w:after="24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1A1AB30" wp14:editId="175B9C09">
                  <wp:extent cx="1423283" cy="1423283"/>
                  <wp:effectExtent l="0" t="0" r="5715" b="5715"/>
                  <wp:docPr id="90" name="Picture 90" descr="3 سند به 3 زبان و یک نماد اطلاعات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3 سند به 3 زبان و یک نماد اطلاعات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395" cy="143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391650B" w14:textId="77777777" w:rsidR="00D66A31" w:rsidRPr="009177E9" w:rsidRDefault="00155E6C" w:rsidP="0093620E">
            <w:pPr>
              <w:pStyle w:val="ListParagraph"/>
              <w:numPr>
                <w:ilvl w:val="0"/>
                <w:numId w:val="38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9177E9">
              <w:rPr>
                <w:rFonts w:ascii="Dubai" w:hAnsi="Dubai" w:cs="Dubai"/>
                <w:szCs w:val="28"/>
                <w:rtl/>
                <w:lang w:val="fa-IR" w:bidi="fa-IR"/>
              </w:rPr>
              <w:t>اطلاعات به زبان های دیگر به خوبی کار می کنند</w:t>
            </w:r>
            <w:r w:rsidRPr="009177E9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7865B7FE" w14:textId="77777777" w:rsidR="00590A2A" w:rsidRPr="009177E9" w:rsidRDefault="00155E6C">
      <w:pPr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5824943B" w14:textId="77777777" w:rsidTr="00324101">
        <w:tc>
          <w:tcPr>
            <w:tcW w:w="2551" w:type="dxa"/>
            <w:vAlign w:val="bottom"/>
          </w:tcPr>
          <w:p w14:paraId="715093B7" w14:textId="77777777" w:rsidR="00D66A31" w:rsidRPr="00324101" w:rsidRDefault="00155E6C" w:rsidP="0071466B">
            <w:pPr>
              <w:pStyle w:val="Image"/>
              <w:spacing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73E4CF50" wp14:editId="2BF238BC">
                  <wp:extent cx="1440000" cy="1440000"/>
                  <wp:effectExtent l="0" t="0" r="8255" b="8255"/>
                  <wp:docPr id="130" name="Picture 130" descr="مردی که از تبلت دیجیتال استفاده می کند و در عین حال به افراد CALD فکر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 descr="مردی که از تبلت دیجیتال استفاده می کند و در عین حال به افراد CALD فکر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3FCAD8" w14:textId="77777777" w:rsidR="00D66A3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آنها این که ما در زمانهای زیر باید در مورد آنچه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نیاز دارند فکر کنیم را با ما به اشتراک گذاشتند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19558196" w14:textId="77777777" w:rsidR="00D66A31" w:rsidRPr="00324101" w:rsidRDefault="00155E6C" w:rsidP="00B61187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اجرای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</w:p>
          <w:p w14:paraId="0059050E" w14:textId="77777777" w:rsidR="00D66A31" w:rsidRPr="00324101" w:rsidRDefault="00155E6C" w:rsidP="00B61187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نوشتن برنامه ها</w:t>
            </w:r>
          </w:p>
          <w:p w14:paraId="722387FB" w14:textId="77777777" w:rsidR="00D66A31" w:rsidRPr="00324101" w:rsidRDefault="00155E6C" w:rsidP="00B61187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اخذ تصمیمات</w:t>
            </w:r>
          </w:p>
        </w:tc>
      </w:tr>
      <w:tr w:rsidR="00AF6C82" w:rsidRPr="00324101" w14:paraId="5DAA01FF" w14:textId="77777777" w:rsidTr="00324101">
        <w:tc>
          <w:tcPr>
            <w:tcW w:w="2551" w:type="dxa"/>
            <w:vAlign w:val="center"/>
          </w:tcPr>
          <w:p w14:paraId="0E5780D1" w14:textId="77777777" w:rsidR="00D66A31" w:rsidRPr="00324101" w:rsidRDefault="00155E6C" w:rsidP="0071466B">
            <w:pPr>
              <w:pStyle w:val="Image"/>
              <w:spacing w:before="48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67743C4" wp14:editId="286F63E9">
                  <wp:extent cx="1440000" cy="1080000"/>
                  <wp:effectExtent l="0" t="0" r="8255" b="6350"/>
                  <wp:docPr id="49" name="Picture 49" descr="دو زن با هم به یک لپ تاپ نگاه می کنن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دو زن با هم به یک لپ تاپ نگاه می کنن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4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F57C2F" w14:textId="77777777" w:rsidR="00D66A3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مردم به ما گفتند که باید از کارکنان خود پشتیبانی کنیم تا به یادگیری روش کار با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ادامه دهند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78B2E66" w14:textId="77777777" w:rsidTr="00324101">
        <w:tc>
          <w:tcPr>
            <w:tcW w:w="2551" w:type="dxa"/>
            <w:vAlign w:val="center"/>
          </w:tcPr>
          <w:p w14:paraId="5E1B7531" w14:textId="77777777" w:rsidR="00D66A31" w:rsidRPr="00324101" w:rsidRDefault="00155E6C" w:rsidP="0071466B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458B3D7" wp14:editId="69F822E8">
                  <wp:extent cx="1440000" cy="1440000"/>
                  <wp:effectExtent l="0" t="0" r="8255" b="8255"/>
                  <wp:docPr id="51" name="Picture 51" descr="انتخاب نماد دست بین سه گزینه: A B یا 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انتخاب نماد دست بین سه گزینه: A B یا 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6BC5AC" w14:textId="77777777" w:rsidR="00D66A3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آنها این که ما باید به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حق انتخاب و کنترل بیشتری بدهیم را با ما به اشتراک گذاشتند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0347617F" w14:textId="77777777" w:rsidTr="00324101">
        <w:tc>
          <w:tcPr>
            <w:tcW w:w="2551" w:type="dxa"/>
            <w:vAlign w:val="center"/>
          </w:tcPr>
          <w:p w14:paraId="617FF3DE" w14:textId="77777777" w:rsidR="006A5E1E" w:rsidRPr="00324101" w:rsidRDefault="00155E6C" w:rsidP="0071466B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F601C62" wp14:editId="552DD057">
                  <wp:extent cx="1440000" cy="1440000"/>
                  <wp:effectExtent l="0" t="0" r="8255" b="8255"/>
                  <wp:docPr id="53" name="Picture 53" descr="گروهی از افراد دارای معلولیت با تنوع فرهنگی و زبا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گروهی از افراد دارای معلولیت با تنوع فرهنگی و زبا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BB6C4F" w14:textId="77777777" w:rsidR="006A5E1E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اینکه ما باید اطلاعات بیشتری راجع به موارد زیر کسب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2536D251" w14:textId="77777777" w:rsidR="006A5E1E" w:rsidRPr="00324101" w:rsidRDefault="00155E6C" w:rsidP="00B61187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  <w:p w14:paraId="432F2912" w14:textId="77777777" w:rsidR="006A5E1E" w:rsidRPr="00324101" w:rsidRDefault="00155E6C" w:rsidP="00B61187">
            <w:pPr>
              <w:pStyle w:val="ListParagraph"/>
              <w:numPr>
                <w:ilvl w:val="0"/>
                <w:numId w:val="3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آنها به چه پشتبانی نیاز دارند</w:t>
            </w:r>
          </w:p>
        </w:tc>
      </w:tr>
    </w:tbl>
    <w:p w14:paraId="64740353" w14:textId="77777777" w:rsidR="00263959" w:rsidRPr="009177E9" w:rsidRDefault="00155E6C">
      <w:pPr>
        <w:spacing w:before="0" w:after="0" w:line="240" w:lineRule="auto"/>
        <w:rPr>
          <w:rFonts w:ascii="Dubai" w:hAnsi="Dubai" w:cs="Dubai"/>
          <w:b/>
          <w:bCs/>
          <w:color w:val="6B2976"/>
          <w:sz w:val="40"/>
          <w:szCs w:val="26"/>
          <w:lang w:val="x-none" w:eastAsia="x-none"/>
        </w:rPr>
      </w:pPr>
      <w:r w:rsidRPr="009177E9">
        <w:rPr>
          <w:rFonts w:ascii="Dubai" w:hAnsi="Dubai" w:cs="Dubai"/>
        </w:rPr>
        <w:br w:type="page"/>
      </w:r>
    </w:p>
    <w:p w14:paraId="51B07E37" w14:textId="77777777" w:rsidR="004832E2" w:rsidRPr="009177E9" w:rsidRDefault="00155E6C" w:rsidP="00092AB7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01" w:name="_Toc113455974"/>
      <w:bookmarkStart w:id="102" w:name="_Toc115788087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موضوعات و اهداف ما</w:t>
      </w:r>
      <w:bookmarkEnd w:id="101"/>
      <w:bookmarkEnd w:id="102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0ABD4FBB" w14:textId="77777777" w:rsidTr="00324101">
        <w:tc>
          <w:tcPr>
            <w:tcW w:w="2551" w:type="dxa"/>
            <w:vAlign w:val="center"/>
          </w:tcPr>
          <w:p w14:paraId="7AE6E682" w14:textId="77777777" w:rsidR="00190018" w:rsidRPr="00324101" w:rsidRDefault="00155E6C" w:rsidP="001B5704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99E7371" wp14:editId="2EBFAE16">
                  <wp:extent cx="1440000" cy="1080000"/>
                  <wp:effectExtent l="0" t="0" r="8255" b="6350"/>
                  <wp:docPr id="54" name="Picture 54" descr="گروهی دور میزی نشسته اند و گفتگو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گروهی دور میزی نشسته اند و گفتگو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2603F7" w14:textId="77777777" w:rsidR="00190018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میزگردی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در فوریه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2022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برگزار کردیم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5872BC39" w14:textId="77777777" w:rsidR="00190018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میز گرد به معنی گروهی از افراد است که در مورد یک موضوع گفتگو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4ABB7F7" w14:textId="77777777" w:rsidR="00190018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هر شخصی در مورد موضوع، نظری دارد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10A9165B" w14:textId="77777777" w:rsidTr="00324101">
        <w:tc>
          <w:tcPr>
            <w:tcW w:w="2551" w:type="dxa"/>
            <w:vAlign w:val="center"/>
          </w:tcPr>
          <w:p w14:paraId="1BA879F9" w14:textId="77777777" w:rsidR="000030EB" w:rsidRPr="00324101" w:rsidRDefault="00155E6C" w:rsidP="001B5704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A865B63" wp14:editId="5F6C8CD3">
                  <wp:extent cx="1440000" cy="1440000"/>
                  <wp:effectExtent l="0" t="0" r="8255" b="8255"/>
                  <wp:docPr id="55" name="Picture 55" descr="گروه متنوعی از افراد دارای معلولیت، و تابلویی که «30+»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گروه متنوعی از افراد دارای معلولیت، و تابلویی که «30+» را نشان می‌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5C1269" w14:textId="77777777" w:rsidR="000030EB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بیش از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30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نفر در این میزگرد حضور داشتند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C3B0E86" w14:textId="77777777" w:rsidR="00603662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آنها در مورد آنچه که جامعه به ما میگویند، سخن گفتند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2FCABC1A" w14:textId="77777777" w:rsidTr="00324101">
        <w:tc>
          <w:tcPr>
            <w:tcW w:w="2551" w:type="dxa"/>
            <w:vAlign w:val="center"/>
          </w:tcPr>
          <w:p w14:paraId="41CB5535" w14:textId="77777777" w:rsidR="00535FA0" w:rsidRPr="00324101" w:rsidRDefault="00155E6C" w:rsidP="001B5704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2636CC4" wp14:editId="1B508D8C">
                  <wp:extent cx="1440000" cy="1440000"/>
                  <wp:effectExtent l="0" t="0" r="8255" b="8255"/>
                  <wp:docPr id="57" name="Picture 57" descr="کلیپ‌بوردی که «موضوعی» را با یک لامپ نشان داده و نمادی به معنای مهم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کلیپ‌بوردی که «موضوعی» را با یک لامپ نشان داده و نمادی به معنای مهم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90BC47" w14:textId="77777777" w:rsidR="00535FA0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میزگرد از این ایده ها برای ایجاد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مضامین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>(</w:t>
            </w:r>
            <w:r w:rsidRPr="00DA1147">
              <w:rPr>
                <w:rStyle w:val="Strong"/>
                <w:rFonts w:ascii="Arial" w:hAnsi="Arial" w:cs="Arial"/>
                <w:szCs w:val="28"/>
                <w:rtl/>
                <w:lang w:val="fa-IR"/>
              </w:rPr>
              <w:t>themes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>)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و اهداف در راستای استراتژی جدید ما استفاده کرد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B93CA75" w14:textId="77777777" w:rsidR="00603662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مضامین ایده های مهمی هستند که در زمینه های گوناگون کار و زندگی ما مطرح می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7C177F3" w14:textId="77777777" w:rsidTr="00324101">
        <w:tc>
          <w:tcPr>
            <w:tcW w:w="2551" w:type="dxa"/>
            <w:vAlign w:val="center"/>
          </w:tcPr>
          <w:p w14:paraId="0F9F03DF" w14:textId="77777777" w:rsidR="00647EA2" w:rsidRPr="00324101" w:rsidRDefault="00155E6C" w:rsidP="001B5704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C52EE60" wp14:editId="148FD3C3">
                  <wp:extent cx="1440000" cy="1440000"/>
                  <wp:effectExtent l="0" t="0" r="8255" b="8255"/>
                  <wp:docPr id="59" name="Picture 59" descr="یک نماد مضمون، یک نماد اهداف و یک علامت شست رو به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یک نماد مضمون، یک نماد اهداف و یک علامت شست رو به بال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642DFE" w14:textId="77777777" w:rsidR="00647EA2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در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24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می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2022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میزگرد دیگری برگزار کردیم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8455B04" w14:textId="77777777" w:rsidR="00647EA2" w:rsidRPr="00324101" w:rsidRDefault="00155E6C" w:rsidP="00190018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در این میزگرد، همگی در مورد موضوعات و اهدافی که باید برای رسیدن به آن تلاش کنیم، اتفاق نظر داشتند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34239AC4" w14:textId="77777777" w:rsidR="00115682" w:rsidRPr="0093620E" w:rsidRDefault="00155E6C" w:rsidP="00E45672">
      <w:pPr>
        <w:pStyle w:val="Heading3"/>
        <w:bidi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lastRenderedPageBreak/>
        <w:t>مضامین ما کدام است؟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4A0A9759" w14:textId="77777777" w:rsidTr="00324101">
        <w:tc>
          <w:tcPr>
            <w:tcW w:w="2551" w:type="dxa"/>
            <w:vAlign w:val="center"/>
          </w:tcPr>
          <w:p w14:paraId="54F523D9" w14:textId="77777777" w:rsidR="0051385B" w:rsidRPr="00324101" w:rsidRDefault="00155E6C" w:rsidP="00F67B6A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CBB8F1E" wp14:editId="726E6356">
                  <wp:extent cx="1440000" cy="1440000"/>
                  <wp:effectExtent l="0" t="0" r="8255" b="8255"/>
                  <wp:docPr id="60" name="Picture 60" descr="کلیپ‌بوردی که «مضامین» و عدد 5 را نشان می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کلیپ‌بوردی که «مضامین» و عدد 5 را نشان می‌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6D2315" w14:textId="77777777" w:rsidR="0051385B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در این میزگرد درباره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5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موضوع تصمیم گیری 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04E7C203" w14:textId="77777777" w:rsidR="00531CBF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هر موضوع فهرستی از اهداف را شامل میشود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23AC1D7E" w14:textId="77777777" w:rsidTr="00324101">
        <w:tc>
          <w:tcPr>
            <w:tcW w:w="2551" w:type="dxa"/>
            <w:vAlign w:val="center"/>
          </w:tcPr>
          <w:p w14:paraId="135D1C42" w14:textId="77777777" w:rsidR="007F4962" w:rsidRPr="00324101" w:rsidRDefault="00155E6C" w:rsidP="00F67B6A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FE5DABF" wp14:editId="000598A6">
                  <wp:extent cx="1440000" cy="1079682"/>
                  <wp:effectExtent l="0" t="0" r="8255" b="6350"/>
                  <wp:docPr id="61" name="Picture 61" descr="گروهی از مردم در مورد یک سند گفتگو می کنن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گروهی از مردم در مورد یک سند گفتگو می کنن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11CB2B" w14:textId="77777777" w:rsidR="0096147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از طراحی مشترک استفاده خواهیم نمود تا اطمینان حاصل کنیم موضوعات و اهداف ما برای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خوبی عمل می نماید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299B85DA" w14:textId="77777777" w:rsidTr="00324101">
        <w:tc>
          <w:tcPr>
            <w:tcW w:w="2551" w:type="dxa"/>
            <w:vAlign w:val="center"/>
          </w:tcPr>
          <w:p w14:paraId="1CF441C5" w14:textId="77777777" w:rsidR="0091595D" w:rsidRPr="00324101" w:rsidRDefault="00155E6C" w:rsidP="00F67B6A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1BDC1D0" wp14:editId="17C13A88">
                  <wp:extent cx="1440000" cy="1440000"/>
                  <wp:effectExtent l="0" t="0" r="8255" b="8255"/>
                  <wp:docPr id="62" name="Picture 62" descr="مردی که از مرد دیگری پشتیبانی می‌کند، و فلشی که به سمت بالا اشاره می‌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مردی که از مرد دیگری پشتیبانی می‌کند، و فلشی که به سمت بالا اشاره می‌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8BD19F" w14:textId="77777777" w:rsidR="00B06D4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این به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در موارد زیر کمک می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: </w:t>
            </w:r>
          </w:p>
          <w:p w14:paraId="4BF59D4C" w14:textId="77777777" w:rsidR="00B06D41" w:rsidRPr="00324101" w:rsidRDefault="00155E6C" w:rsidP="00B61187">
            <w:pPr>
              <w:pStyle w:val="ListParagraph"/>
              <w:numPr>
                <w:ilvl w:val="0"/>
                <w:numId w:val="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تجربه بهتری با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داشته باشند</w:t>
            </w:r>
          </w:p>
          <w:p w14:paraId="28A052F7" w14:textId="77777777" w:rsidR="0091595D" w:rsidRPr="00324101" w:rsidRDefault="00155E6C" w:rsidP="00B61187">
            <w:pPr>
              <w:pStyle w:val="ListParagraph"/>
              <w:numPr>
                <w:ilvl w:val="0"/>
                <w:numId w:val="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پشتیبانی مورد نیاز شان را دریافت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A529634" w14:textId="77777777" w:rsidTr="00324101">
        <w:tc>
          <w:tcPr>
            <w:tcW w:w="2551" w:type="dxa"/>
            <w:vAlign w:val="center"/>
          </w:tcPr>
          <w:p w14:paraId="4E6AD7E8" w14:textId="77777777" w:rsidR="002119C9" w:rsidRPr="00324101" w:rsidRDefault="00155E6C" w:rsidP="00F67B6A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AEF3F4E" wp14:editId="775C939C">
                  <wp:extent cx="1440000" cy="1438767"/>
                  <wp:effectExtent l="0" t="0" r="8255" b="9525"/>
                  <wp:docPr id="63" name="Picture 63" descr="زنی در حال خواندن یک پوش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زنی در حال خواندن یک پوش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9C5B5" w14:textId="77AE9755" w:rsidR="002119C9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هر موضوع را با جزئیات بیشتری در صفحات بعدی توضیح</w:t>
            </w:r>
            <w:r w:rsidR="00DA1147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 دهیم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</w:tc>
      </w:tr>
    </w:tbl>
    <w:p w14:paraId="7D5946FE" w14:textId="77777777" w:rsidR="00A0701F" w:rsidRPr="009177E9" w:rsidRDefault="00155E6C">
      <w:pPr>
        <w:spacing w:before="0" w:after="0" w:line="240" w:lineRule="auto"/>
        <w:rPr>
          <w:rFonts w:ascii="Dubai" w:hAnsi="Dubai" w:cs="Dubai"/>
          <w:b/>
          <w:bCs/>
          <w:color w:val="6B2976"/>
          <w:sz w:val="40"/>
          <w:szCs w:val="26"/>
          <w:lang w:eastAsia="x-none"/>
        </w:rPr>
      </w:pPr>
      <w:r w:rsidRPr="009177E9">
        <w:rPr>
          <w:rFonts w:ascii="Dubai" w:hAnsi="Dubai" w:cs="Dubai"/>
        </w:rPr>
        <w:br w:type="page"/>
      </w:r>
    </w:p>
    <w:p w14:paraId="65057303" w14:textId="77777777" w:rsidR="00A0701F" w:rsidRPr="009177E9" w:rsidRDefault="00155E6C" w:rsidP="009177E9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03" w:name="_Toc113455975"/>
      <w:bookmarkStart w:id="104" w:name="_Toc115788088"/>
      <w:r w:rsidRPr="009177E9">
        <w:rPr>
          <w:rFonts w:ascii="Dubai" w:hAnsi="Dubai" w:cs="Dubai"/>
          <w:szCs w:val="40"/>
          <w:rtl/>
          <w:lang w:val="fa-IR"/>
        </w:rPr>
        <w:lastRenderedPageBreak/>
        <w:t xml:space="preserve">1. </w:t>
      </w:r>
      <w:r w:rsidRPr="009177E9">
        <w:rPr>
          <w:rFonts w:ascii="Dubai" w:hAnsi="Dubai" w:cs="Dubai"/>
          <w:szCs w:val="40"/>
          <w:rtl/>
          <w:lang w:val="fa-IR" w:bidi="fa-IR"/>
        </w:rPr>
        <w:t xml:space="preserve">تمرکز بر شرکت کنندگان </w:t>
      </w:r>
      <w:r w:rsidRPr="00DA1147">
        <w:rPr>
          <w:rFonts w:ascii="Arial" w:hAnsi="Arial" w:cs="Arial"/>
          <w:szCs w:val="40"/>
          <w:rtl/>
          <w:lang w:val="fa-IR"/>
        </w:rPr>
        <w:t>CALD</w:t>
      </w:r>
      <w:r w:rsidRPr="009177E9">
        <w:rPr>
          <w:rFonts w:ascii="Dubai" w:hAnsi="Dubai" w:cs="Dubai"/>
          <w:szCs w:val="40"/>
          <w:rtl/>
          <w:lang w:val="fa-IR"/>
        </w:rPr>
        <w:t xml:space="preserve"> </w:t>
      </w:r>
      <w:r w:rsidRPr="009177E9">
        <w:rPr>
          <w:rFonts w:ascii="Dubai" w:hAnsi="Dubai" w:cs="Dubai"/>
          <w:szCs w:val="40"/>
          <w:rtl/>
          <w:lang w:val="fa-IR" w:bidi="fa-IR"/>
        </w:rPr>
        <w:t>درهنگام کار</w:t>
      </w:r>
      <w:bookmarkEnd w:id="103"/>
      <w:bookmarkEnd w:id="104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6EE73057" w14:textId="77777777" w:rsidTr="00324101">
        <w:tc>
          <w:tcPr>
            <w:tcW w:w="2551" w:type="dxa"/>
            <w:vAlign w:val="center"/>
          </w:tcPr>
          <w:p w14:paraId="1D1A13EE" w14:textId="77777777" w:rsidR="006A5E1E" w:rsidRPr="00324101" w:rsidRDefault="00155E6C" w:rsidP="00433E5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597C6AD" wp14:editId="1AADB032">
                  <wp:extent cx="1440000" cy="1440000"/>
                  <wp:effectExtent l="0" t="0" r="8255" b="8255"/>
                  <wp:docPr id="64" name="Picture 64" descr="مردی که از تبلت دیجیتال استفاده می کند و در عین حال به افراد CALD فکر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مردی که از تبلت دیجیتال استفاده می کند و در عین حال به افراد CALD فکر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7B6323" w14:textId="77777777" w:rsidR="006A5E1E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در زمانهای زیر ما باید مطمئن شویم که در مورد آنچه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نیاز دارند فکر می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7496E8BD" w14:textId="77777777" w:rsidR="006A5E1E" w:rsidRPr="00324101" w:rsidRDefault="00155E6C" w:rsidP="00B61187">
            <w:pPr>
              <w:pStyle w:val="ListParagraph"/>
              <w:numPr>
                <w:ilvl w:val="0"/>
                <w:numId w:val="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اجرای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</w:p>
          <w:p w14:paraId="5C6B8F3F" w14:textId="77777777" w:rsidR="006A5E1E" w:rsidRPr="00324101" w:rsidRDefault="00155E6C" w:rsidP="00B61187">
            <w:pPr>
              <w:pStyle w:val="ListParagraph"/>
              <w:numPr>
                <w:ilvl w:val="0"/>
                <w:numId w:val="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نوشتن برنامه ها</w:t>
            </w:r>
          </w:p>
          <w:p w14:paraId="25635601" w14:textId="77777777" w:rsidR="006A5E1E" w:rsidRPr="00324101" w:rsidRDefault="00155E6C" w:rsidP="00B61187">
            <w:pPr>
              <w:pStyle w:val="ListParagraph"/>
              <w:numPr>
                <w:ilvl w:val="0"/>
                <w:numId w:val="8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اخذ تصمیمات</w:t>
            </w:r>
          </w:p>
        </w:tc>
      </w:tr>
      <w:tr w:rsidR="00AF6C82" w:rsidRPr="00324101" w14:paraId="7C02FCF9" w14:textId="77777777" w:rsidTr="00324101">
        <w:tc>
          <w:tcPr>
            <w:tcW w:w="2551" w:type="dxa"/>
            <w:vAlign w:val="center"/>
          </w:tcPr>
          <w:p w14:paraId="36365A7D" w14:textId="77777777" w:rsidR="006A5E1E" w:rsidRPr="00324101" w:rsidRDefault="00155E6C" w:rsidP="00B61187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44D1D5F" wp14:editId="6D6C899E">
                  <wp:extent cx="1404000" cy="1404000"/>
                  <wp:effectExtent l="0" t="0" r="5715" b="5715"/>
                  <wp:docPr id="65" name="Picture 65" descr="مردی با دست دیگرش که آن را بالا گرفته، به خودش اشار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مردی با دست دیگرش که آن را بالا گرفته، به خودش اشار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3A4201" w14:textId="77777777" w:rsidR="006A5E1E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باید روی نیازهای هر فرد تمرکز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89B35FD" w14:textId="77777777" w:rsidTr="00324101">
        <w:tc>
          <w:tcPr>
            <w:tcW w:w="2551" w:type="dxa"/>
            <w:vAlign w:val="center"/>
          </w:tcPr>
          <w:p w14:paraId="19AFC9C8" w14:textId="77777777" w:rsidR="006A5E1E" w:rsidRPr="00324101" w:rsidRDefault="00155E6C" w:rsidP="00433E5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7E876DE" wp14:editId="2C25283F">
                  <wp:extent cx="1440000" cy="1440000"/>
                  <wp:effectExtent l="0" t="0" r="8255" b="8255"/>
                  <wp:docPr id="66" name="Picture 66" descr="گروه متنوعی از افراد دارای معلولیت، و شستی به سم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گروه متنوعی از افراد دارای معلولیت، و شستی به سمت بال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DCB1BC" w14:textId="77777777" w:rsidR="006A5E1E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ما باید مطمئن شویم که روش انجام کارها برای افراد با پیشینه های گوناگون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خوبی عمل می نماید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710C5468" w14:textId="77777777" w:rsidTr="00324101">
        <w:tc>
          <w:tcPr>
            <w:tcW w:w="2551" w:type="dxa"/>
            <w:vAlign w:val="center"/>
          </w:tcPr>
          <w:p w14:paraId="357309B2" w14:textId="779C352D" w:rsidR="00B41968" w:rsidRPr="00324101" w:rsidRDefault="00896628" w:rsidP="00433E5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EB0FA75" wp14:editId="26851EC4">
                  <wp:extent cx="1440000" cy="1440000"/>
                  <wp:effectExtent l="0" t="0" r="8255" b="8255"/>
                  <wp:docPr id="86" name="Picture 86" descr="یک صفحه کامپیوتر که یک نظرسنجی را نشان می‌دهد، یک حباب گفتاری که زبان دیگری را نشان می‌دهد، و یک انگشت شست رو به پایی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یک صفحه کامپیوتر که یک نظرسنجی را نشان می‌دهد، یک حباب گفتاری که زبان دیگری را نشان می‌دهد، و یک انگشت شست رو به پایی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47C2E4" w14:textId="77777777" w:rsidR="00B41968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برای مثال، تارنمایی که برای انجام نظرسنجی استفاده می‌کنیم برای زبان‌های گوناگون کار نمی‌کند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75375A52" w14:textId="77777777" w:rsidTr="00324101">
        <w:tc>
          <w:tcPr>
            <w:tcW w:w="2551" w:type="dxa"/>
            <w:vAlign w:val="center"/>
          </w:tcPr>
          <w:p w14:paraId="010F00BD" w14:textId="77777777" w:rsidR="00B41968" w:rsidRPr="00324101" w:rsidRDefault="00155E6C" w:rsidP="00CC544D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038C325A" wp14:editId="34745B72">
                  <wp:extent cx="1440000" cy="1440000"/>
                  <wp:effectExtent l="0" t="0" r="8255" b="8255"/>
                  <wp:docPr id="69" name="Picture 69" descr="فردی که از یک شرکت کننده NDIS حمایت می کند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فردی که از یک شرکت کننده NDIS حمایت می کند و یک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9BF5F4" w14:textId="77777777" w:rsidR="00B41968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همچنین به برنامه ای نیاز داریم تا مطمئن شویم خدمات و پشتیبانی ها برای هر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فرهنگی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ایمن هستند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1672482A" w14:textId="77777777" w:rsidTr="00324101">
        <w:tc>
          <w:tcPr>
            <w:tcW w:w="2551" w:type="dxa"/>
            <w:vAlign w:val="center"/>
          </w:tcPr>
          <w:p w14:paraId="6790E86F" w14:textId="77777777" w:rsidR="00B41968" w:rsidRPr="00324101" w:rsidRDefault="00155E6C" w:rsidP="00CC544D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EE4F975" wp14:editId="6142DD8F">
                  <wp:extent cx="1440000" cy="1068129"/>
                  <wp:effectExtent l="0" t="0" r="8255" b="0"/>
                  <wp:docPr id="68" name="Picture 68" descr="گروهی از مردم در یک جشنواره آفریقای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گروهی از مردم در یک جشنواره آفریقایی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31D2DA" w14:textId="77777777" w:rsidR="00B41968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فرهنگ شما موارد زیر را شامل میشود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3B72B795" w14:textId="77777777" w:rsidR="00B41968" w:rsidRPr="00324101" w:rsidRDefault="00155E6C" w:rsidP="00B61187">
            <w:pPr>
              <w:pStyle w:val="ListParagraph"/>
              <w:numPr>
                <w:ilvl w:val="0"/>
                <w:numId w:val="22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روش زندگی شما</w:t>
            </w:r>
          </w:p>
          <w:p w14:paraId="3AF9A66C" w14:textId="77777777" w:rsidR="00B41968" w:rsidRPr="00324101" w:rsidRDefault="00155E6C" w:rsidP="00B61187">
            <w:pPr>
              <w:pStyle w:val="ListParagraph"/>
              <w:numPr>
                <w:ilvl w:val="0"/>
                <w:numId w:val="22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آنچه برای شما مهم است</w:t>
            </w:r>
          </w:p>
        </w:tc>
      </w:tr>
    </w:tbl>
    <w:p w14:paraId="39473F50" w14:textId="77777777" w:rsidR="00625A32" w:rsidRPr="0093620E" w:rsidRDefault="00155E6C" w:rsidP="00CC544D">
      <w:pPr>
        <w:pStyle w:val="Heading3"/>
        <w:bidi/>
        <w:spacing w:before="480"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t>اهداف ما چیست؟</w:t>
      </w:r>
    </w:p>
    <w:tbl>
      <w:tblPr>
        <w:bidiVisual/>
        <w:tblW w:w="9128" w:type="dxa"/>
        <w:tblLayout w:type="fixed"/>
        <w:tblLook w:val="04A0" w:firstRow="1" w:lastRow="0" w:firstColumn="1" w:lastColumn="0" w:noHBand="0" w:noVBand="1"/>
      </w:tblPr>
      <w:tblGrid>
        <w:gridCol w:w="2551"/>
        <w:gridCol w:w="6577"/>
      </w:tblGrid>
      <w:tr w:rsidR="00AF6C82" w:rsidRPr="00324101" w14:paraId="018E9FDC" w14:textId="77777777" w:rsidTr="0093620E">
        <w:tc>
          <w:tcPr>
            <w:tcW w:w="2551" w:type="dxa"/>
            <w:vAlign w:val="center"/>
          </w:tcPr>
          <w:p w14:paraId="7D54A18C" w14:textId="77777777" w:rsidR="00DA4FC6" w:rsidRPr="00324101" w:rsidRDefault="00155E6C" w:rsidP="00CC544D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D3AB20E" wp14:editId="2FCDADA3">
                  <wp:extent cx="1440000" cy="1314810"/>
                  <wp:effectExtent l="0" t="0" r="8255" b="0"/>
                  <wp:docPr id="70" name="Picture 70" descr="2 نفر یک پوشه را به اشتراک می گذا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2 نفر یک پوشه را به اشتراک می گذا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1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C66E9F" w14:textId="77777777" w:rsidR="00DA4FC6" w:rsidRPr="00324101" w:rsidRDefault="00155E6C" w:rsidP="0093620E">
            <w:pPr>
              <w:bidi/>
              <w:spacing w:before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می‌خواهیم اطمینان حاصل نماییم که هر شرکت‌کننده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می‌تواند در تصمیم‌گیری راجع به پشتیبانی هایش، مشارکت داشته باشد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D3E8995" w14:textId="77777777" w:rsidTr="0093620E">
        <w:tc>
          <w:tcPr>
            <w:tcW w:w="2551" w:type="dxa"/>
            <w:vAlign w:val="center"/>
          </w:tcPr>
          <w:p w14:paraId="57976315" w14:textId="77777777" w:rsidR="00B41968" w:rsidRPr="00324101" w:rsidRDefault="00155E6C" w:rsidP="00CC544D">
            <w:pPr>
              <w:pStyle w:val="Image"/>
              <w:spacing w:before="60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08B04EF" wp14:editId="7048F992">
                  <wp:extent cx="1440000" cy="1440000"/>
                  <wp:effectExtent l="0" t="0" r="8255" b="8255"/>
                  <wp:docPr id="73" name="Picture 73" descr="زنی که به علامت سبز رنگ در دایره ای بنفش اشاره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زنی که به علامت سبز رنگ در دایره ای بنفش اشاره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C10441" w14:textId="77777777" w:rsidR="00B41968" w:rsidRPr="00324101" w:rsidRDefault="00155E6C" w:rsidP="0093620E">
            <w:pPr>
              <w:bidi/>
              <w:spacing w:before="1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این شامل زمانی است که آنها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38CD1EEF" w14:textId="77777777" w:rsidR="00B41968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بپیوندند</w:t>
            </w:r>
          </w:p>
          <w:p w14:paraId="30289130" w14:textId="77777777" w:rsidR="00B41968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پشتیبانی های خود را برنامه ریزی کنند</w:t>
            </w:r>
          </w:p>
          <w:p w14:paraId="1F56BA87" w14:textId="77777777" w:rsidR="00B41968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پشتیبانی هایشان بهره ببرند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33689ED" w14:textId="77777777" w:rsidTr="0093620E">
        <w:tc>
          <w:tcPr>
            <w:tcW w:w="2551" w:type="dxa"/>
            <w:vAlign w:val="center"/>
          </w:tcPr>
          <w:p w14:paraId="4C4CB312" w14:textId="77777777" w:rsidR="00B41968" w:rsidRPr="00324101" w:rsidRDefault="00155E6C" w:rsidP="00CC544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3A9B5173" wp14:editId="73906E15">
                  <wp:extent cx="1440000" cy="1440000"/>
                  <wp:effectExtent l="0" t="0" r="8255" b="8255"/>
                  <wp:docPr id="72" name="Picture 72" descr="دو زن با هم به اطلاعاتی بر روی تبلت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دو زن با هم به اطلاعاتی بر روی تبلت نگاه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7E8EBC" w14:textId="77777777" w:rsidR="00B41968" w:rsidRPr="00324101" w:rsidRDefault="00155E6C" w:rsidP="009A6EDF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این بدان معنی است که ما باید در مورد نحوه پشتیبانی از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در هنگام انجام این کار فکر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3A27F29" w14:textId="77777777" w:rsidTr="0093620E">
        <w:tc>
          <w:tcPr>
            <w:tcW w:w="2551" w:type="dxa"/>
            <w:vAlign w:val="center"/>
          </w:tcPr>
          <w:p w14:paraId="6E563BCF" w14:textId="77777777" w:rsidR="00625A32" w:rsidRPr="00324101" w:rsidRDefault="00155E6C" w:rsidP="00CC544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6DC1C82" wp14:editId="453E6AE3">
                  <wp:extent cx="1440000" cy="1079846"/>
                  <wp:effectExtent l="0" t="0" r="8255" b="6350"/>
                  <wp:docPr id="71" name="Picture 71" descr="زنی که مورد پشتیبانی قرار گرفته و لبخند می ز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زنی که مورد پشتیبانی قرار گرفته و لبخند می ز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7" w:type="dxa"/>
            <w:vAlign w:val="center"/>
          </w:tcPr>
          <w:p w14:paraId="7D4177EB" w14:textId="77777777" w:rsidR="00625A32" w:rsidRPr="00324101" w:rsidRDefault="00155E6C" w:rsidP="009A6EDF">
            <w:pPr>
              <w:bidi/>
              <w:rPr>
                <w:rFonts w:ascii="Dubai" w:hAnsi="Dubai" w:cs="Dubai"/>
                <w:spacing w:val="-2"/>
                <w:szCs w:val="28"/>
              </w:rPr>
            </w:pPr>
            <w:r w:rsidRPr="00324101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ما می خواهیم خدمات خود را ایمن و خوشایند کنیم</w:t>
            </w:r>
            <w:r w:rsidRPr="00324101">
              <w:rPr>
                <w:rFonts w:ascii="Dubai" w:hAnsi="Dubai" w:cs="Dubai"/>
                <w:spacing w:val="-2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4D605C6D" w14:textId="77777777" w:rsidTr="0093620E">
        <w:tc>
          <w:tcPr>
            <w:tcW w:w="2551" w:type="dxa"/>
            <w:vAlign w:val="center"/>
          </w:tcPr>
          <w:p w14:paraId="1BF52D6D" w14:textId="77777777" w:rsidR="00587F1B" w:rsidRPr="00324101" w:rsidRDefault="00155E6C" w:rsidP="00CC544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6976122" wp14:editId="78760095">
                  <wp:extent cx="1440000" cy="1440000"/>
                  <wp:effectExtent l="0" t="0" r="8255" b="8255"/>
                  <wp:docPr id="75" name="Picture 75" descr="گروه متنوعی از افراد دارای معلولیت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گروه متنوعی از افراد دارای معلولیت و یک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7" w:type="dxa"/>
            <w:vAlign w:val="center"/>
          </w:tcPr>
          <w:p w14:paraId="27DC66CC" w14:textId="77777777" w:rsidR="00587F1B" w:rsidRPr="00324101" w:rsidRDefault="00155E6C" w:rsidP="009A6EDF">
            <w:pPr>
              <w:bidi/>
              <w:rPr>
                <w:rFonts w:ascii="Dubai" w:hAnsi="Dubai" w:cs="Dubai"/>
                <w:spacing w:val="-4"/>
                <w:szCs w:val="28"/>
              </w:rPr>
            </w:pPr>
            <w:r w:rsidRPr="00324101">
              <w:rPr>
                <w:rFonts w:ascii="Dubai" w:hAnsi="Dubai" w:cs="Dubai"/>
                <w:spacing w:val="-4"/>
                <w:szCs w:val="28"/>
                <w:rtl/>
                <w:lang w:val="fa-IR" w:bidi="fa-IR"/>
              </w:rPr>
              <w:t>ما می خواهیم با جامعه تعامل داشته باشیم تا بفهمیم چگونه خدمات می توانند برای همه فرهنگ ها ایمن باشند</w:t>
            </w:r>
            <w:r w:rsidRPr="00324101">
              <w:rPr>
                <w:rFonts w:ascii="Dubai" w:hAnsi="Dubai" w:cs="Dubai"/>
                <w:spacing w:val="-4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0C2B0576" w14:textId="77777777" w:rsidTr="0093620E">
        <w:tc>
          <w:tcPr>
            <w:tcW w:w="2551" w:type="dxa"/>
            <w:vAlign w:val="center"/>
          </w:tcPr>
          <w:p w14:paraId="04C6A3E8" w14:textId="77777777" w:rsidR="00625A32" w:rsidRPr="00324101" w:rsidRDefault="00155E6C" w:rsidP="00CC544D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2014CE9" wp14:editId="66F07F5A">
                  <wp:extent cx="1440000" cy="1440000"/>
                  <wp:effectExtent l="0" t="0" r="8255" b="8255"/>
                  <wp:docPr id="76" name="Picture 76" descr="یک نفر در حال پشتیبانی از یک زن، 2 نفر در حال دست دادن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یک نفر در حال پشتیبانی از یک زن، 2 نفر در حال دست دادن و یک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8ABABF" w14:textId="77777777" w:rsidR="00625A32" w:rsidRPr="00324101" w:rsidRDefault="00155E6C" w:rsidP="009A6EDF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این شامل توافق در معنای ایمن بودن یک خدمت است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697D2BB3" w14:textId="77777777" w:rsidR="000A4F01" w:rsidRPr="009177E9" w:rsidRDefault="00155E6C">
      <w:pPr>
        <w:spacing w:before="0" w:after="0" w:line="240" w:lineRule="auto"/>
        <w:rPr>
          <w:rFonts w:ascii="Dubai" w:hAnsi="Dubai" w:cs="Dubai"/>
          <w:b/>
          <w:bCs/>
          <w:sz w:val="32"/>
          <w:szCs w:val="26"/>
        </w:rPr>
      </w:pPr>
      <w:r w:rsidRPr="009177E9">
        <w:rPr>
          <w:rFonts w:ascii="Dubai" w:hAnsi="Dubai" w:cs="Dubai"/>
        </w:rPr>
        <w:br w:type="page"/>
      </w:r>
    </w:p>
    <w:p w14:paraId="020255D6" w14:textId="240F6C3E" w:rsidR="00A0701F" w:rsidRPr="009177E9" w:rsidRDefault="00155E6C" w:rsidP="00DA1147">
      <w:pPr>
        <w:pStyle w:val="Heading2"/>
        <w:bidi/>
        <w:spacing w:line="240" w:lineRule="auto"/>
        <w:rPr>
          <w:rFonts w:ascii="Dubai" w:hAnsi="Dubai" w:cs="Dubai"/>
          <w:szCs w:val="40"/>
          <w:rtl/>
          <w:lang w:val="fa-IR" w:bidi="fa-IR"/>
        </w:rPr>
      </w:pPr>
      <w:bookmarkStart w:id="105" w:name="_Toc113455976"/>
      <w:bookmarkStart w:id="106" w:name="_Toc115788089"/>
      <w:r w:rsidRPr="009177E9">
        <w:rPr>
          <w:rFonts w:ascii="Dubai" w:hAnsi="Dubai" w:cs="Dubai"/>
          <w:szCs w:val="40"/>
          <w:rtl/>
          <w:lang w:val="fa-IR"/>
        </w:rPr>
        <w:lastRenderedPageBreak/>
        <w:t xml:space="preserve">2. </w:t>
      </w:r>
      <w:r w:rsidRPr="009177E9">
        <w:rPr>
          <w:rFonts w:ascii="Dubai" w:hAnsi="Dubai" w:cs="Dubai"/>
          <w:szCs w:val="40"/>
          <w:rtl/>
          <w:lang w:val="fa-IR" w:bidi="fa-IR"/>
        </w:rPr>
        <w:t xml:space="preserve">اطمینان حاصل کنیم که کارکنان ما مهارت های </w:t>
      </w:r>
      <w:r w:rsidR="00B8614E">
        <w:rPr>
          <w:rFonts w:ascii="Dubai" w:hAnsi="Dubai" w:cs="Dubai"/>
          <w:szCs w:val="40"/>
          <w:rtl/>
          <w:lang w:val="fa-IR" w:bidi="fa-IR"/>
        </w:rPr>
        <w:br/>
      </w:r>
      <w:r w:rsidRPr="009177E9">
        <w:rPr>
          <w:rFonts w:ascii="Dubai" w:hAnsi="Dubai" w:cs="Dubai"/>
          <w:szCs w:val="40"/>
          <w:rtl/>
          <w:lang w:val="fa-IR" w:bidi="fa-IR"/>
        </w:rPr>
        <w:t>مناسبی دارند</w:t>
      </w:r>
      <w:bookmarkEnd w:id="105"/>
      <w:bookmarkEnd w:id="106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33A8F885" w14:textId="77777777" w:rsidTr="00324101">
        <w:tc>
          <w:tcPr>
            <w:tcW w:w="2551" w:type="dxa"/>
            <w:vAlign w:val="center"/>
          </w:tcPr>
          <w:p w14:paraId="2EA3A41F" w14:textId="77777777" w:rsidR="00B774BE" w:rsidRPr="00324101" w:rsidRDefault="00155E6C" w:rsidP="00B61187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3529170" wp14:editId="01A24531">
                  <wp:extent cx="1440000" cy="1440000"/>
                  <wp:effectExtent l="0" t="0" r="8255" b="8255"/>
                  <wp:docPr id="77" name="Picture 77" descr="2 نفر به خدمات فکر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2 نفر به خدمات فکر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DC07A3" w14:textId="77777777" w:rsidR="00614C0E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کارکنان ما باید موارد زیر را درک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521DE8E8" w14:textId="77777777" w:rsidR="00614C0E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روش کار با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  <w:p w14:paraId="607CED50" w14:textId="77777777" w:rsidR="00B774BE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آنها به چه پشتیبانی نیاز دارند</w:t>
            </w:r>
          </w:p>
        </w:tc>
      </w:tr>
      <w:tr w:rsidR="00AF6C82" w:rsidRPr="00324101" w14:paraId="5E936A6E" w14:textId="77777777" w:rsidTr="00324101">
        <w:tc>
          <w:tcPr>
            <w:tcW w:w="2551" w:type="dxa"/>
            <w:vAlign w:val="center"/>
          </w:tcPr>
          <w:p w14:paraId="7452D3B7" w14:textId="77777777" w:rsidR="00A0701F" w:rsidRPr="00324101" w:rsidRDefault="00A0701F" w:rsidP="00CC544D">
            <w:pPr>
              <w:pStyle w:val="Image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289105AC" w14:textId="77777777" w:rsidR="00A0701F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آنها همچنین باید بدانند که چگونه خدماتی را ارائه دهند که موارد زیر را شامل میشود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: </w:t>
            </w:r>
          </w:p>
        </w:tc>
      </w:tr>
      <w:tr w:rsidR="00AF6C82" w:rsidRPr="00324101" w14:paraId="7B937790" w14:textId="77777777" w:rsidTr="00324101">
        <w:tc>
          <w:tcPr>
            <w:tcW w:w="2551" w:type="dxa"/>
            <w:vAlign w:val="center"/>
          </w:tcPr>
          <w:p w14:paraId="5866DAB9" w14:textId="77777777" w:rsidR="005D75D0" w:rsidRPr="00324101" w:rsidRDefault="00155E6C" w:rsidP="00CC544D">
            <w:pPr>
              <w:pStyle w:val="Image"/>
              <w:rPr>
                <w:rFonts w:ascii="Dubai" w:hAnsi="Dubai" w:cs="Dubai"/>
                <w:noProof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9451190" wp14:editId="4F912101">
                  <wp:extent cx="1304373" cy="1304373"/>
                  <wp:effectExtent l="0" t="0" r="0" b="0"/>
                  <wp:docPr id="79" name="Picture 79" descr="گروهی از افراد گوناگون دارای معلولیت و یک فِلش که در اطراف آنها خمی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گروهی از افراد گوناگون دارای معلولیت و یک فِلش که در اطراف آنها خمید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54" cy="1305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E1C019" w14:textId="77777777" w:rsidR="005D75D0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فراگیر</w:t>
            </w:r>
          </w:p>
        </w:tc>
      </w:tr>
      <w:tr w:rsidR="00AF6C82" w:rsidRPr="00324101" w14:paraId="7CF95B02" w14:textId="77777777" w:rsidTr="00324101">
        <w:tc>
          <w:tcPr>
            <w:tcW w:w="2551" w:type="dxa"/>
            <w:vAlign w:val="center"/>
          </w:tcPr>
          <w:p w14:paraId="635ED283" w14:textId="77777777" w:rsidR="005D75D0" w:rsidRPr="00324101" w:rsidRDefault="00155E6C" w:rsidP="00CC544D">
            <w:pPr>
              <w:pStyle w:val="Image"/>
              <w:rPr>
                <w:rFonts w:ascii="Dubai" w:hAnsi="Dubai" w:cs="Dubai"/>
                <w:noProof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59C10B8" wp14:editId="5883DFF2">
                  <wp:extent cx="1304373" cy="1304373"/>
                  <wp:effectExtent l="0" t="0" r="0" b="0"/>
                  <wp:docPr id="80" name="Picture 80" descr="گروه متنوعی از افراد دارای معلولیت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گروه متنوعی از افراد دارای معلولیت و یک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07" cy="1306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BEC787" w14:textId="77777777" w:rsidR="005D75D0" w:rsidRPr="00324101" w:rsidRDefault="00155E6C" w:rsidP="0093620E">
            <w:pPr>
              <w:pStyle w:val="ListParagraph"/>
              <w:numPr>
                <w:ilvl w:val="0"/>
                <w:numId w:val="2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ایمن برای تمامی فرهنگ ها</w:t>
            </w:r>
          </w:p>
        </w:tc>
      </w:tr>
      <w:tr w:rsidR="00AF6C82" w:rsidRPr="00324101" w14:paraId="62DD2DB4" w14:textId="77777777" w:rsidTr="00324101">
        <w:tc>
          <w:tcPr>
            <w:tcW w:w="2551" w:type="dxa"/>
            <w:vAlign w:val="center"/>
          </w:tcPr>
          <w:p w14:paraId="05255B2F" w14:textId="77777777" w:rsidR="00614C0E" w:rsidRPr="00324101" w:rsidRDefault="00155E6C" w:rsidP="00B61187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8C0D10A" wp14:editId="28204008">
                  <wp:extent cx="1440000" cy="1440000"/>
                  <wp:effectExtent l="0" t="0" r="8255" b="8255"/>
                  <wp:docPr id="105" name="Picture 105" descr="مردی دارای برچسب نام که از مردی دیگر پشتیبانی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مردی دارای برچسب نام که از مردی دیگر پشتیبانی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27CC81" w14:textId="77777777" w:rsidR="00614C0E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زمانی که در مورد کارکنان خود گفتگو می کنیم، شامل افرادی می شود که با شرکت کنندگان کار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B6723D9" w14:textId="77777777" w:rsidTr="00324101">
        <w:tc>
          <w:tcPr>
            <w:tcW w:w="2551" w:type="dxa"/>
            <w:vAlign w:val="center"/>
          </w:tcPr>
          <w:p w14:paraId="61950483" w14:textId="77777777" w:rsidR="00437017" w:rsidRPr="00324101" w:rsidRDefault="00437017" w:rsidP="00437017">
            <w:pPr>
              <w:pStyle w:val="Image"/>
              <w:spacing w:before="60" w:after="60" w:line="240" w:lineRule="auto"/>
              <w:rPr>
                <w:rFonts w:ascii="Dubai" w:hAnsi="Dubai" w:cs="Dubai"/>
                <w:noProof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2CDB12A6" w14:textId="77777777" w:rsidR="00437017" w:rsidRPr="00324101" w:rsidRDefault="00155E6C" w:rsidP="00B61187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کارکنان ما همچنین شامل افراد زیر می باشند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757550E0" w14:textId="77777777" w:rsidTr="00324101">
        <w:tc>
          <w:tcPr>
            <w:tcW w:w="2551" w:type="dxa"/>
            <w:vAlign w:val="center"/>
          </w:tcPr>
          <w:p w14:paraId="6ED728DA" w14:textId="77777777" w:rsidR="00820E07" w:rsidRPr="00324101" w:rsidRDefault="00155E6C" w:rsidP="00B61187">
            <w:pPr>
              <w:pStyle w:val="Image"/>
              <w:spacing w:before="60" w:after="60" w:line="240" w:lineRule="auto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8452CBF" wp14:editId="10D2A449">
                  <wp:extent cx="1440000" cy="1440000"/>
                  <wp:effectExtent l="0" t="0" r="8255" b="8255"/>
                  <wp:docPr id="81" name="Picture 81" descr="یک زن حرفه ای پشت میزش، در حال استفاده از تلف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یک زن حرفه ای پشت میزش، در حال استفاده از تلف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471820" w14:textId="77777777" w:rsidR="00820E07" w:rsidRPr="00324101" w:rsidRDefault="00155E6C" w:rsidP="00CC544D">
            <w:pPr>
              <w:pStyle w:val="ListParagraph"/>
              <w:numPr>
                <w:ilvl w:val="0"/>
                <w:numId w:val="22"/>
              </w:numPr>
              <w:bidi/>
              <w:spacing w:before="120" w:after="12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کسانی که در دفاتر ما کار می کنند</w:t>
            </w:r>
          </w:p>
        </w:tc>
      </w:tr>
      <w:tr w:rsidR="00AF6C82" w:rsidRPr="00324101" w14:paraId="4583249A" w14:textId="77777777" w:rsidTr="00324101">
        <w:tc>
          <w:tcPr>
            <w:tcW w:w="2551" w:type="dxa"/>
            <w:vAlign w:val="center"/>
          </w:tcPr>
          <w:p w14:paraId="30AC85A1" w14:textId="77777777" w:rsidR="00820E07" w:rsidRPr="00324101" w:rsidRDefault="00155E6C" w:rsidP="00B61187">
            <w:pPr>
              <w:pStyle w:val="Image"/>
              <w:spacing w:before="60" w:after="60" w:line="240" w:lineRule="auto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BF53299" wp14:editId="08A30CA0">
                  <wp:extent cx="1440000" cy="1440000"/>
                  <wp:effectExtent l="0" t="0" r="8255" b="8255"/>
                  <wp:docPr id="85" name="Picture 85" descr="زنی که کلیپ بورد و واژه &quot;NDIA&quot;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زنی که کلیپ بورد و واژه &quot;NDIA&quot; را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8F4CD3" w14:textId="77777777" w:rsidR="00820E07" w:rsidRPr="00324101" w:rsidRDefault="00155E6C" w:rsidP="00820E07">
            <w:pPr>
              <w:pStyle w:val="ListParagraph"/>
              <w:numPr>
                <w:ilvl w:val="0"/>
                <w:numId w:val="22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کسانی که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را اجرا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531FFBA4" w14:textId="77777777" w:rsidR="00625A32" w:rsidRPr="0093620E" w:rsidRDefault="00155E6C" w:rsidP="00B61187">
      <w:pPr>
        <w:pStyle w:val="Heading3"/>
        <w:bidi/>
        <w:spacing w:before="720" w:after="120"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t>اهداف ما چیست؟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3448A68A" w14:textId="77777777" w:rsidTr="00324101">
        <w:tc>
          <w:tcPr>
            <w:tcW w:w="2551" w:type="dxa"/>
            <w:vAlign w:val="center"/>
          </w:tcPr>
          <w:p w14:paraId="0D05984D" w14:textId="77777777" w:rsidR="00A0701F" w:rsidRPr="00324101" w:rsidRDefault="00155E6C" w:rsidP="00B61187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227FF1C" wp14:editId="0372BCBA">
                  <wp:extent cx="1440000" cy="1440000"/>
                  <wp:effectExtent l="0" t="0" r="8255" b="8255"/>
                  <wp:docPr id="87" name="Picture 87" descr="مردی که از تبلت دیجیتال استفاده می کند و در عین حال به افراد CALD فکر می 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مردی که از تبلت دیجیتال استفاده می کند و در عین حال به افراد CALD فکر می 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B06DA8" w14:textId="77777777" w:rsidR="00A0701F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 خواهیم که کارکنان ما درک نمایند که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چه چیزی نیاز دارند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D6B9BE6" w14:textId="77777777" w:rsidR="004C11A9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ما از کارکنان خود می خواهیم که از آنها پشتیبانی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1697F634" w14:textId="77777777" w:rsidTr="00324101">
        <w:tc>
          <w:tcPr>
            <w:tcW w:w="2551" w:type="dxa"/>
            <w:vAlign w:val="center"/>
          </w:tcPr>
          <w:p w14:paraId="6229C9C2" w14:textId="77777777" w:rsidR="004C11A9" w:rsidRPr="00324101" w:rsidRDefault="00155E6C" w:rsidP="00B61187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3BEE03E" wp14:editId="2CAD9EF7">
                  <wp:extent cx="1440000" cy="1440000"/>
                  <wp:effectExtent l="0" t="0" r="8255" b="8255"/>
                  <wp:docPr id="83" name="Picture 83" descr="گروه متنوعی از افراد دارای معلولیت و یک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گروه متنوعی از افراد دارای معلولیت و یک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2DF835" w14:textId="77777777" w:rsidR="004C11A9" w:rsidRPr="00324101" w:rsidRDefault="00155E6C" w:rsidP="00CC544D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همچنین می خواهیم عملکردمان برای تمامی فرهنگ ها، ایمن باشد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5ECCE090" w14:textId="77777777" w:rsidR="00A0701F" w:rsidRPr="009177E9" w:rsidRDefault="00155E6C" w:rsidP="00CF3645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07" w:name="_Toc113455977"/>
      <w:bookmarkStart w:id="108" w:name="_Toc115788090"/>
      <w:r w:rsidRPr="009177E9">
        <w:rPr>
          <w:rFonts w:ascii="Dubai" w:hAnsi="Dubai" w:cs="Dubai"/>
          <w:szCs w:val="40"/>
          <w:rtl/>
          <w:lang w:val="fa-IR"/>
        </w:rPr>
        <w:lastRenderedPageBreak/>
        <w:t xml:space="preserve">3. </w:t>
      </w:r>
      <w:r w:rsidRPr="009177E9">
        <w:rPr>
          <w:rFonts w:ascii="Dubai" w:hAnsi="Dubai" w:cs="Dubai"/>
          <w:szCs w:val="40"/>
          <w:rtl/>
          <w:lang w:val="fa-IR" w:bidi="fa-IR"/>
        </w:rPr>
        <w:t>ما چگونه اطلاعات را به اشتراک می گذاریم</w:t>
      </w:r>
      <w:bookmarkEnd w:id="107"/>
      <w:bookmarkEnd w:id="108"/>
    </w:p>
    <w:tbl>
      <w:tblPr>
        <w:bidiVisual/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803"/>
      </w:tblGrid>
      <w:tr w:rsidR="00AF6C82" w:rsidRPr="00324101" w14:paraId="703005F9" w14:textId="77777777" w:rsidTr="00324101">
        <w:tc>
          <w:tcPr>
            <w:tcW w:w="2551" w:type="dxa"/>
            <w:vAlign w:val="center"/>
          </w:tcPr>
          <w:p w14:paraId="74CFCC93" w14:textId="77777777" w:rsidR="00275097" w:rsidRPr="00324101" w:rsidRDefault="00155E6C" w:rsidP="0093620E">
            <w:pPr>
              <w:pStyle w:val="Image"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BB8278D" wp14:editId="02D1FA15">
                  <wp:extent cx="1440000" cy="1440000"/>
                  <wp:effectExtent l="0" t="0" r="8255" b="8255"/>
                  <wp:docPr id="84" name="Picture 84" descr="زنی در حال لبخند زدن و خواندن یک سند. علامت تیکی در کنار او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زنی در حال لبخند زدن و خواندن یک سند. علامت تیکی در کنار او وجود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vAlign w:val="center"/>
          </w:tcPr>
          <w:p w14:paraId="62E8228E" w14:textId="77777777" w:rsidR="00275097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pacing w:val="-4"/>
                <w:szCs w:val="28"/>
              </w:rPr>
            </w:pPr>
            <w:r w:rsidRPr="00324101">
              <w:rPr>
                <w:rFonts w:ascii="Dubai" w:hAnsi="Dubai" w:cs="Dubai"/>
                <w:spacing w:val="-4"/>
                <w:szCs w:val="28"/>
                <w:rtl/>
                <w:lang w:val="fa-IR" w:bidi="fa-IR"/>
              </w:rPr>
              <w:t>اطلاعاتی که ما به اشتراک می گذاریم باید به راحتی قابل درک باشد</w:t>
            </w:r>
            <w:r w:rsidRPr="00324101">
              <w:rPr>
                <w:rFonts w:ascii="Dubai" w:hAnsi="Dubai" w:cs="Dubai"/>
                <w:spacing w:val="-4"/>
                <w:szCs w:val="28"/>
                <w:rtl/>
                <w:lang w:val="fa-IR"/>
              </w:rPr>
              <w:t>.</w:t>
            </w:r>
          </w:p>
          <w:p w14:paraId="7E8284DD" w14:textId="77777777" w:rsidR="00BB479F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pacing w:val="-4"/>
                <w:szCs w:val="28"/>
              </w:rPr>
            </w:pPr>
            <w:r w:rsidRPr="00324101">
              <w:rPr>
                <w:rFonts w:ascii="Dubai" w:hAnsi="Dubai" w:cs="Dubai"/>
                <w:spacing w:val="-4"/>
                <w:szCs w:val="28"/>
                <w:rtl/>
                <w:lang w:val="fa-IR" w:bidi="fa-IR"/>
              </w:rPr>
              <w:t>این شامل بر زمانی است که ما آن را به زبان های گوناگون به اشتراک می گذاریم</w:t>
            </w:r>
            <w:r w:rsidRPr="00324101">
              <w:rPr>
                <w:rFonts w:ascii="Dubai" w:hAnsi="Dubai" w:cs="Dubai"/>
                <w:spacing w:val="-4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0C43F373" w14:textId="77777777" w:rsidTr="0093620E">
        <w:tc>
          <w:tcPr>
            <w:tcW w:w="2551" w:type="dxa"/>
            <w:vAlign w:val="center"/>
          </w:tcPr>
          <w:p w14:paraId="7D620CAD" w14:textId="77777777" w:rsidR="00BB479F" w:rsidRPr="00324101" w:rsidRDefault="00155E6C" w:rsidP="0093620E">
            <w:pPr>
              <w:pStyle w:val="Image"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C73B166" wp14:editId="0D69719F">
                  <wp:extent cx="1440000" cy="1440000"/>
                  <wp:effectExtent l="0" t="0" r="8255" b="8255"/>
                  <wp:docPr id="88" name="Picture 88" descr="مردی که سندی را می خواند وبه فکر فرو رفته است. یک دایره در بر گیرنده &quot;واژگان&quot; روی آن در کنار او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مردی که سندی را می خواند وبه فکر فرو رفته است. یک دایره در بر گیرنده &quot;واژگان&quot; روی آن در کنار او وجود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vAlign w:val="center"/>
          </w:tcPr>
          <w:p w14:paraId="358D465A" w14:textId="77777777" w:rsidR="00BB479F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باید به موارد زیر فکر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07D0CE21" w14:textId="77777777" w:rsidR="00BB479F" w:rsidRPr="00324101" w:rsidRDefault="00155E6C" w:rsidP="0093620E">
            <w:pPr>
              <w:pStyle w:val="ListParagraph"/>
              <w:numPr>
                <w:ilvl w:val="0"/>
                <w:numId w:val="23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چه واژگانی استفاده می کنیم</w:t>
            </w:r>
          </w:p>
          <w:p w14:paraId="70807CE3" w14:textId="77777777" w:rsidR="00BB479F" w:rsidRPr="00324101" w:rsidRDefault="00155E6C" w:rsidP="0093620E">
            <w:pPr>
              <w:pStyle w:val="ListParagraph"/>
              <w:numPr>
                <w:ilvl w:val="0"/>
                <w:numId w:val="23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چگونه فرهنگ های گوناگون آنها را درک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2EB0C10B" w14:textId="77777777" w:rsidTr="0093620E">
        <w:tc>
          <w:tcPr>
            <w:tcW w:w="2551" w:type="dxa"/>
            <w:vAlign w:val="center"/>
          </w:tcPr>
          <w:p w14:paraId="25DF344F" w14:textId="77777777" w:rsidR="00BB479F" w:rsidRPr="00324101" w:rsidRDefault="00155E6C" w:rsidP="0093620E">
            <w:pPr>
              <w:pStyle w:val="Image"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138A9E5" wp14:editId="15DA7476">
                  <wp:extent cx="1440000" cy="1440000"/>
                  <wp:effectExtent l="0" t="0" r="8255" b="8255"/>
                  <wp:docPr id="812829646" name="Picture 89" descr="3 سند به 3 زبان و یک نماد اطلاعات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829646" name="Picture 89" descr="3 سند به 3 زبان و یک نماد اطلاعات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vAlign w:val="center"/>
          </w:tcPr>
          <w:p w14:paraId="7EE670A5" w14:textId="77777777" w:rsidR="00BB479F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باید روش به اشتراک گذاری اطلاعات بیشتر را بررسی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697C61C0" w14:textId="77777777" w:rsidR="00BB479F" w:rsidRPr="00324101" w:rsidRDefault="00155E6C" w:rsidP="0093620E">
            <w:pPr>
              <w:pStyle w:val="ListParagraph"/>
              <w:numPr>
                <w:ilvl w:val="0"/>
                <w:numId w:val="23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که به راحتی قابل درک باشند</w:t>
            </w:r>
          </w:p>
          <w:p w14:paraId="63BEEDAC" w14:textId="77777777" w:rsidR="00BB479F" w:rsidRPr="00324101" w:rsidRDefault="00155E6C" w:rsidP="0093620E">
            <w:pPr>
              <w:pStyle w:val="ListParagraph"/>
              <w:numPr>
                <w:ilvl w:val="0"/>
                <w:numId w:val="23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های گوناگون</w:t>
            </w:r>
          </w:p>
        </w:tc>
      </w:tr>
      <w:tr w:rsidR="00AF6C82" w:rsidRPr="00324101" w14:paraId="5F6E914B" w14:textId="77777777" w:rsidTr="0093620E">
        <w:tc>
          <w:tcPr>
            <w:tcW w:w="2551" w:type="dxa"/>
            <w:vAlign w:val="center"/>
          </w:tcPr>
          <w:p w14:paraId="4DEA8981" w14:textId="77777777" w:rsidR="00A0701F" w:rsidRPr="00324101" w:rsidRDefault="00155E6C" w:rsidP="0093620E">
            <w:pPr>
              <w:pStyle w:val="Image"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8B2842B" wp14:editId="73855363">
                  <wp:extent cx="1440000" cy="1080000"/>
                  <wp:effectExtent l="0" t="0" r="8255" b="6350"/>
                  <wp:docPr id="91" name="Picture 91" descr="دو زن که در حال گفتگو ه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دو زن که در حال گفتگو هست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vAlign w:val="center"/>
          </w:tcPr>
          <w:p w14:paraId="39A9F0C8" w14:textId="77777777" w:rsidR="00A0701F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باید </w:t>
            </w:r>
            <w:r w:rsidR="00A64C65"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مترجمان شفاهی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بیشتری داشته باشیم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4786F71B" w14:textId="77777777" w:rsidR="00BB479F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ما باید از آنها پشتیبانی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1FC2A778" w14:textId="77777777" w:rsidR="00143D44" w:rsidRPr="00324101" w:rsidRDefault="00155E6C" w:rsidP="0093620E">
            <w:p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مترجم شفاهی کسی است که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099F6636" w14:textId="77777777" w:rsidR="00143D44" w:rsidRPr="00324101" w:rsidRDefault="00155E6C" w:rsidP="0093620E">
            <w:pPr>
              <w:pStyle w:val="ListParagraph"/>
              <w:numPr>
                <w:ilvl w:val="0"/>
                <w:numId w:val="24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شما سخن می گوید</w:t>
            </w:r>
          </w:p>
          <w:p w14:paraId="4320E143" w14:textId="77777777" w:rsidR="00143D44" w:rsidRPr="00324101" w:rsidRDefault="00155E6C" w:rsidP="0093620E">
            <w:pPr>
              <w:pStyle w:val="ListParagraph"/>
              <w:numPr>
                <w:ilvl w:val="0"/>
                <w:numId w:val="24"/>
              </w:numPr>
              <w:bidi/>
              <w:spacing w:before="100" w:after="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شما در فهم سخن دیگران کمک می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2FC8CECD" w14:textId="77777777" w:rsidR="0071466B" w:rsidRPr="009177E9" w:rsidRDefault="00155E6C">
      <w:pPr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1C0D0D07" w14:textId="77777777" w:rsidTr="00324101">
        <w:tc>
          <w:tcPr>
            <w:tcW w:w="2551" w:type="dxa"/>
            <w:vAlign w:val="center"/>
          </w:tcPr>
          <w:p w14:paraId="45B25F2C" w14:textId="77777777" w:rsidR="00BB479F" w:rsidRPr="00324101" w:rsidRDefault="00155E6C" w:rsidP="00BD7979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5CDD0136" wp14:editId="7ABABA2A">
                  <wp:extent cx="1272208" cy="1272208"/>
                  <wp:effectExtent l="0" t="0" r="4445" b="4445"/>
                  <wp:docPr id="131" name="Picture 131" descr="مردی که 2 انگشت شست را روبه بالا نشان می دهد و یک نماد اطلاع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 descr="مردی که 2 انگشت شست را روبه بالا نشان می دهد و یک نماد اطلاع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708" cy="127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F9E683" w14:textId="498A9EBC" w:rsidR="00BB479F" w:rsidRPr="00324101" w:rsidRDefault="00155E6C" w:rsidP="00BD7979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باید اطمینان حاصل نماییم که جوامع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 توانند اطلاعاتی را که ما به اشتراک می گذاریم، پیدا کرده و</w:t>
            </w:r>
            <w:r w:rsidR="00DA1147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استفاده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8ACA537" w14:textId="77777777" w:rsidTr="00324101">
        <w:tc>
          <w:tcPr>
            <w:tcW w:w="2551" w:type="dxa"/>
            <w:vAlign w:val="center"/>
          </w:tcPr>
          <w:p w14:paraId="3BB98C6D" w14:textId="77777777" w:rsidR="00BB479F" w:rsidRPr="00324101" w:rsidRDefault="00155E6C" w:rsidP="00BD7979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332489A" wp14:editId="7A27C7A2">
                  <wp:extent cx="1440000" cy="1440000"/>
                  <wp:effectExtent l="0" t="0" r="8255" b="8255"/>
                  <wp:docPr id="92" name="Picture 92" descr="3 نفر در یک مکان دور افتاده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3 نفر در یک مکان دور افتاده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4D04FE" w14:textId="77777777" w:rsidR="00BB479F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باید به این فکر کنیم که چگونه اطلاعات را با جوامعی که دسترسی به آنها مشکل است، به اشتراک بگذاریم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1DC5647C" w14:textId="77777777" w:rsidR="00BB479F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pacing w:val="-2"/>
                <w:szCs w:val="28"/>
                <w:rtl/>
                <w:lang w:val="fa-IR" w:bidi="fa-IR"/>
              </w:rPr>
              <w:t>به عنوان مثال، به اشتراک گذاری اطلاعات به روش های گوناگون، مانند حضوری</w:t>
            </w:r>
            <w:r w:rsidRPr="00324101">
              <w:rPr>
                <w:rFonts w:ascii="Dubai" w:hAnsi="Dubai" w:cs="Dubai"/>
                <w:spacing w:val="-2"/>
                <w:szCs w:val="28"/>
                <w:rtl/>
                <w:lang w:val="fa-IR"/>
              </w:rPr>
              <w:t>.</w:t>
            </w:r>
          </w:p>
        </w:tc>
      </w:tr>
    </w:tbl>
    <w:p w14:paraId="524B0359" w14:textId="77777777" w:rsidR="00143D44" w:rsidRPr="0093620E" w:rsidRDefault="00155E6C" w:rsidP="00B61187">
      <w:pPr>
        <w:pStyle w:val="Heading3"/>
        <w:bidi/>
        <w:spacing w:before="480"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t>اهداف ما چیست؟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3CDB98E6" w14:textId="77777777" w:rsidTr="00324101">
        <w:tc>
          <w:tcPr>
            <w:tcW w:w="2551" w:type="dxa"/>
            <w:vAlign w:val="center"/>
          </w:tcPr>
          <w:p w14:paraId="22CC5B67" w14:textId="77777777" w:rsidR="00A0701F" w:rsidRPr="00324101" w:rsidRDefault="00155E6C" w:rsidP="0071466B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6B509F0" wp14:editId="0B0ECF4C">
                  <wp:extent cx="1224888" cy="1160890"/>
                  <wp:effectExtent l="0" t="0" r="0" b="1270"/>
                  <wp:docPr id="93" name="Picture 93" descr="زن و مردی که در حال دست دادن ه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 descr="زن و مردی که در حال دست دادن هست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04" cy="118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DB51BE" w14:textId="77777777" w:rsidR="00A0701F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 خواهیم راه های بهتری برای ارتباط با جوامع و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پیدا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558653E" w14:textId="77777777" w:rsidTr="00324101">
        <w:tc>
          <w:tcPr>
            <w:tcW w:w="2551" w:type="dxa"/>
            <w:vAlign w:val="center"/>
          </w:tcPr>
          <w:p w14:paraId="4F859635" w14:textId="77777777" w:rsidR="00DA4C91" w:rsidRPr="00324101" w:rsidRDefault="00155E6C" w:rsidP="00B61187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5387CB1" wp14:editId="6B870070">
                  <wp:extent cx="1280519" cy="1280519"/>
                  <wp:effectExtent l="0" t="0" r="0" b="0"/>
                  <wp:docPr id="94" name="Picture 94" descr="زنی که با مردی صحبت می کند و یک علامت دلار با یک صلیب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 descr="زنی که با مردی صحبت می کند و یک علامت دلار با یک صلیب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469" cy="128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E0433F" w14:textId="77777777" w:rsidR="00DA4C91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 خواهیم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بیشتری از خدمات مترجم شفاهی رایگانی که داریم، مطلع باشند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0080B97B" w14:textId="77777777" w:rsidR="00413F71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ما می خواهیم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بیشتری از این خدمات استفاده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ABCB344" w14:textId="77777777" w:rsidTr="00324101">
        <w:tc>
          <w:tcPr>
            <w:tcW w:w="2551" w:type="dxa"/>
            <w:vAlign w:val="center"/>
          </w:tcPr>
          <w:p w14:paraId="0B30F942" w14:textId="77777777" w:rsidR="00DE4C9B" w:rsidRPr="00324101" w:rsidRDefault="00155E6C" w:rsidP="0071466B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23D6A78" wp14:editId="2D25177B">
                  <wp:extent cx="1264478" cy="1264478"/>
                  <wp:effectExtent l="0" t="0" r="0" b="0"/>
                  <wp:docPr id="96" name="Picture 96" descr="زنی در حال خواندن یک پوشه و یک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 descr="زنی در حال خواندن یک پوشه و یک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681" cy="1269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D70FF9" w14:textId="77777777" w:rsidR="00413F71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می خواهیم اطلاعات بیشتری را به اشتراک بگذاریم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: </w:t>
            </w:r>
          </w:p>
          <w:p w14:paraId="058CA9BD" w14:textId="77777777" w:rsidR="00413F71" w:rsidRPr="00324101" w:rsidRDefault="00155E6C" w:rsidP="0093620E">
            <w:pPr>
              <w:pStyle w:val="ListParagraph"/>
              <w:numPr>
                <w:ilvl w:val="0"/>
                <w:numId w:val="2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که به راحتی قابل درک باشند</w:t>
            </w:r>
          </w:p>
          <w:p w14:paraId="005868E4" w14:textId="77777777" w:rsidR="00DE4C9B" w:rsidRPr="00324101" w:rsidRDefault="00155E6C" w:rsidP="0093620E">
            <w:pPr>
              <w:pStyle w:val="ListParagraph"/>
              <w:numPr>
                <w:ilvl w:val="0"/>
                <w:numId w:val="2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های گوناگون</w:t>
            </w:r>
          </w:p>
        </w:tc>
      </w:tr>
    </w:tbl>
    <w:p w14:paraId="143619A4" w14:textId="77777777" w:rsidR="00A0701F" w:rsidRPr="009177E9" w:rsidRDefault="00155E6C" w:rsidP="00433D01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09" w:name="_Toc113455978"/>
      <w:bookmarkStart w:id="110" w:name="_Toc115788091"/>
      <w:r w:rsidRPr="009177E9">
        <w:rPr>
          <w:rFonts w:ascii="Dubai" w:hAnsi="Dubai" w:cs="Dubai"/>
          <w:szCs w:val="40"/>
          <w:rtl/>
          <w:lang w:val="fa-IR"/>
        </w:rPr>
        <w:lastRenderedPageBreak/>
        <w:t xml:space="preserve">4. </w:t>
      </w:r>
      <w:r w:rsidRPr="009177E9">
        <w:rPr>
          <w:rFonts w:ascii="Dubai" w:hAnsi="Dubai" w:cs="Dubai"/>
          <w:szCs w:val="40"/>
          <w:rtl/>
          <w:lang w:val="fa-IR" w:bidi="fa-IR"/>
        </w:rPr>
        <w:t>انتخاب و کنترل</w:t>
      </w:r>
      <w:bookmarkEnd w:id="109"/>
      <w:bookmarkEnd w:id="110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0B826C4D" w14:textId="77777777" w:rsidTr="00324101">
        <w:tc>
          <w:tcPr>
            <w:tcW w:w="2551" w:type="dxa"/>
            <w:vAlign w:val="center"/>
          </w:tcPr>
          <w:p w14:paraId="7A825395" w14:textId="77777777" w:rsidR="00A0701F" w:rsidRPr="00324101" w:rsidRDefault="00155E6C" w:rsidP="00FD6D5C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ED54519" wp14:editId="46C89F5B">
                  <wp:extent cx="1440000" cy="1137816"/>
                  <wp:effectExtent l="0" t="0" r="8255" b="5715"/>
                  <wp:docPr id="52" name="Picture 52" descr="3 زن CALD، دو نفر در حالی که دست دیگرشان را بالا آورده و به خودشان اشاره می کنند و نفر دیگر 2 شست را به سمت بالا نشان میده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3 زن CALD، دو نفر در حالی که دست دیگرشان را بالا آورده و به خودشان اشاره می کنند و نفر دیگر 2 شست را به سمت بالا نشان میده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3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D855E" w14:textId="77777777" w:rsidR="00A0701F" w:rsidRPr="00324101" w:rsidRDefault="00155E6C" w:rsidP="006A730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باید پشتیبانی ها و خدمات بیشتری وجود داشته باشد که نیازهای شرکت کنندگان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را برآورده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E63BBCE" w14:textId="77777777" w:rsidTr="00324101">
        <w:tc>
          <w:tcPr>
            <w:tcW w:w="2551" w:type="dxa"/>
            <w:vAlign w:val="center"/>
          </w:tcPr>
          <w:p w14:paraId="258170E9" w14:textId="77777777" w:rsidR="00413F71" w:rsidRPr="00324101" w:rsidRDefault="00155E6C" w:rsidP="00FD6D5C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99646A5" wp14:editId="3520E097">
                  <wp:extent cx="1440000" cy="1440000"/>
                  <wp:effectExtent l="0" t="0" r="8255" b="8255"/>
                  <wp:docPr id="97" name="Picture 97" descr="شخصی به همراه یک ارائه دهنده خدمات، که کلیپ بوردی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 descr="شخصی به همراه یک ارائه دهنده خدمات، که کلیپ بوردی را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D55131" w14:textId="77777777" w:rsidR="00413F71" w:rsidRPr="00324101" w:rsidRDefault="00155E6C" w:rsidP="00413F7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F255A1"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  <w:rtl/>
                <w:lang w:val="fa-IR" w:bidi="fa-IR"/>
              </w:rPr>
              <w:t xml:space="preserve">شرکت کنندگان </w:t>
            </w:r>
            <w:r w:rsidRPr="00F255A1">
              <w:rPr>
                <w:rStyle w:val="Strong"/>
                <w:rFonts w:ascii="Arial" w:hAnsi="Arial" w:cs="Arial"/>
                <w:b w:val="0"/>
                <w:bCs w:val="0"/>
                <w:color w:val="auto"/>
                <w:szCs w:val="28"/>
                <w:rtl/>
                <w:lang w:val="fa-IR"/>
              </w:rPr>
              <w:t>CALD</w:t>
            </w:r>
            <w:r w:rsidRPr="00F255A1"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  <w:rtl/>
                <w:lang w:val="fa-IR"/>
              </w:rPr>
              <w:t xml:space="preserve"> </w:t>
            </w:r>
            <w:r w:rsidRPr="00F255A1"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  <w:rtl/>
                <w:lang w:val="fa-IR" w:bidi="fa-IR"/>
              </w:rPr>
              <w:t>باید برای یافتن و استفاده از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 ارائه دهندگان </w:t>
            </w:r>
            <w:r w:rsidRPr="00F255A1"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  <w:rtl/>
                <w:lang w:val="fa-IR" w:bidi="fa-IR"/>
              </w:rPr>
              <w:t>متناسب با نیازهایشان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، پشتیبانی دریافت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1F98A7A2" w14:textId="77777777" w:rsidR="00413F71" w:rsidRPr="00324101" w:rsidRDefault="00155E6C" w:rsidP="00413F7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ارائه دهندگان با ارائه خدمات از افراد دیگر حمایت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78F31311" w14:textId="77777777" w:rsidTr="00324101">
        <w:tc>
          <w:tcPr>
            <w:tcW w:w="2551" w:type="dxa"/>
            <w:vAlign w:val="center"/>
          </w:tcPr>
          <w:p w14:paraId="1328B265" w14:textId="77777777" w:rsidR="00413F71" w:rsidRPr="00324101" w:rsidRDefault="00155E6C" w:rsidP="00B61187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954C09F" wp14:editId="536E5D57">
                  <wp:extent cx="1440000" cy="1079846"/>
                  <wp:effectExtent l="0" t="0" r="8255" b="6350"/>
                  <wp:docPr id="48" name="Picture 48" descr="2 نفر، 1 نفر از آنها روی ویلچرنشسته، پشت میزی با تعدادی صفحه نمایش که درباره آنچه روی صفحه است بحث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2 نفر، 1 نفر از آنها روی ویلچرنشسته، پشت میزی با تعدادی صفحه نمایش که درباره آنچه روی صفحه است بحث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7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507707" w14:textId="77777777" w:rsidR="00413F71" w:rsidRPr="00324101" w:rsidRDefault="00155E6C" w:rsidP="00413F7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ارائه دهندگان همچنین باید برای یادگیری روش ارائه خدمات به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پشتیبانی بیشتری برخوردار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4ADA7BA8" w14:textId="77777777" w:rsidTr="00324101">
        <w:tc>
          <w:tcPr>
            <w:tcW w:w="2551" w:type="dxa"/>
            <w:vAlign w:val="center"/>
          </w:tcPr>
          <w:p w14:paraId="202F76FA" w14:textId="77777777" w:rsidR="00413F71" w:rsidRPr="00324101" w:rsidRDefault="00155E6C" w:rsidP="00FD6D5C">
            <w:pPr>
              <w:pStyle w:val="Image"/>
              <w:spacing w:before="360" w:after="36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BFFBAAE" wp14:editId="2CA98A84">
                  <wp:extent cx="1440000" cy="1440000"/>
                  <wp:effectExtent l="0" t="0" r="8255" b="8255"/>
                  <wp:docPr id="50" name="Picture 50" descr="فردی با ذره بینی روی صورتش که توسط یک ارائه دهنده خدمات پشتیبانی می شود، همراه با تی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 descr="فردی با ذره بینی روی صورتش که توسط یک ارائه دهنده خدمات پشتیبانی می شود، همراه با تی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7F41BC7" w14:textId="77777777" w:rsidR="00413F71" w:rsidRPr="00324101" w:rsidRDefault="00155E6C" w:rsidP="00413F7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ارائه دهندگان همچنین باید برای یادگیری نحوه ارائه خدمات به شرکت کنندگان </w:t>
            </w:r>
            <w:r w:rsidRPr="00DA1147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پشتیبانی بیشتری برخوردار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3AC6B81E" w14:textId="77777777" w:rsidR="00FD6D5C" w:rsidRPr="009177E9" w:rsidRDefault="00155E6C">
      <w:pPr>
        <w:spacing w:before="0" w:after="0" w:line="240" w:lineRule="auto"/>
        <w:rPr>
          <w:rFonts w:ascii="Dubai" w:hAnsi="Dubai" w:cs="Dubai"/>
          <w:b/>
          <w:bCs/>
          <w:sz w:val="32"/>
          <w:szCs w:val="26"/>
        </w:rPr>
      </w:pPr>
      <w:r w:rsidRPr="009177E9">
        <w:rPr>
          <w:rFonts w:ascii="Dubai" w:hAnsi="Dubai" w:cs="Dubai"/>
        </w:rPr>
        <w:br w:type="page"/>
      </w:r>
    </w:p>
    <w:p w14:paraId="749239CD" w14:textId="77777777" w:rsidR="006A7301" w:rsidRPr="0093620E" w:rsidRDefault="00155E6C" w:rsidP="00433D01">
      <w:pPr>
        <w:pStyle w:val="Heading3"/>
        <w:bidi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lastRenderedPageBreak/>
        <w:t>اهداف ما چیست؟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69F79FB2" w14:textId="77777777" w:rsidTr="00324101">
        <w:tc>
          <w:tcPr>
            <w:tcW w:w="2551" w:type="dxa"/>
            <w:vAlign w:val="center"/>
          </w:tcPr>
          <w:p w14:paraId="28C064AF" w14:textId="77777777" w:rsidR="00A0701F" w:rsidRPr="00324101" w:rsidRDefault="00155E6C" w:rsidP="00143D44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F33B39B" wp14:editId="7D7E3059">
                  <wp:extent cx="1440000" cy="1440000"/>
                  <wp:effectExtent l="0" t="0" r="8255" b="8255"/>
                  <wp:docPr id="46" name="Picture 46" descr="دو زن با هم به یک پوشه نگاه می کنند. همچنین یک نماد ایمنی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دو زن با هم به یک پوشه نگاه می کنند. همچنین یک نماد ایمنی وجود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E3671C" w14:textId="77777777" w:rsidR="00A0701F" w:rsidRPr="00324101" w:rsidRDefault="00155E6C" w:rsidP="00143D44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 خواهیم از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برای یافتن و استفاده از خدماتی که برای فرهنگ آنها ایمن است، حمایت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E559B1C" w14:textId="77777777" w:rsidTr="00324101">
        <w:tc>
          <w:tcPr>
            <w:tcW w:w="2551" w:type="dxa"/>
            <w:vAlign w:val="bottom"/>
          </w:tcPr>
          <w:p w14:paraId="5BB659B0" w14:textId="77777777" w:rsidR="007A77A9" w:rsidRPr="00324101" w:rsidRDefault="00155E6C" w:rsidP="00143D44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D11CE06" wp14:editId="5F19BA95">
                  <wp:extent cx="1440000" cy="1440000"/>
                  <wp:effectExtent l="0" t="0" r="8255" b="8255"/>
                  <wp:docPr id="30" name="Picture 30" descr="گروه متنوعی از افراد دارای معلولیت، و شستی به سم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گروه متنوعی از افراد دارای معلولیت، و شستی به سمت بال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9B8F99" w14:textId="77777777" w:rsidR="007A77A9" w:rsidRPr="00324101" w:rsidRDefault="00155E6C" w:rsidP="00143D44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همچنین می خواهیم ارائه دهندگان بیشتر، خدمات بهتری ارائه دهند که موارد زیر را در بر داشته باشد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53E0D88B" w14:textId="77777777" w:rsidR="00EA20BA" w:rsidRPr="00324101" w:rsidRDefault="00155E6C" w:rsidP="00EA20BA">
            <w:pPr>
              <w:pStyle w:val="ListParagraph"/>
              <w:numPr>
                <w:ilvl w:val="0"/>
                <w:numId w:val="24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تمامی فرهنگ ها احترام بگذارد</w:t>
            </w:r>
          </w:p>
          <w:p w14:paraId="73E01EFD" w14:textId="77777777" w:rsidR="00EA20BA" w:rsidRPr="00324101" w:rsidRDefault="00155E6C" w:rsidP="00EA20BA">
            <w:pPr>
              <w:pStyle w:val="ListParagraph"/>
              <w:numPr>
                <w:ilvl w:val="0"/>
                <w:numId w:val="24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برای شرکت کنندگان 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CALD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خوبی عمل نماید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7811CF96" w14:textId="77777777" w:rsidR="00EA20BA" w:rsidRPr="00324101" w:rsidRDefault="00155E6C" w:rsidP="00433D01">
            <w:pPr>
              <w:pStyle w:val="ListParagraph"/>
              <w:numPr>
                <w:ilvl w:val="0"/>
                <w:numId w:val="24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برای تمامی فرهنگ ها ایمن باشد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152C777D" w14:textId="77777777" w:rsidR="00207145" w:rsidRPr="009177E9" w:rsidRDefault="00155E6C">
      <w:pPr>
        <w:spacing w:before="0" w:after="0" w:line="240" w:lineRule="auto"/>
        <w:rPr>
          <w:rFonts w:ascii="Dubai" w:hAnsi="Dubai" w:cs="Dubai"/>
          <w:b/>
          <w:bCs/>
          <w:color w:val="6B2976"/>
          <w:sz w:val="40"/>
          <w:szCs w:val="26"/>
          <w:highlight w:val="lightGray"/>
          <w:lang w:eastAsia="x-none"/>
        </w:rPr>
      </w:pPr>
      <w:r w:rsidRPr="009177E9">
        <w:rPr>
          <w:rFonts w:ascii="Dubai" w:hAnsi="Dubai" w:cs="Dubai"/>
          <w:highlight w:val="lightGray"/>
        </w:rPr>
        <w:br w:type="page"/>
      </w:r>
    </w:p>
    <w:p w14:paraId="65F0A29E" w14:textId="77777777" w:rsidR="00A0701F" w:rsidRPr="009177E9" w:rsidRDefault="00155E6C" w:rsidP="00433D01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11" w:name="_Toc113455979"/>
      <w:bookmarkStart w:id="112" w:name="_Toc115788092"/>
      <w:r w:rsidRPr="009177E9">
        <w:rPr>
          <w:rFonts w:ascii="Dubai" w:hAnsi="Dubai" w:cs="Dubai"/>
          <w:szCs w:val="40"/>
          <w:rtl/>
          <w:lang w:val="fa-IR"/>
        </w:rPr>
        <w:lastRenderedPageBreak/>
        <w:t xml:space="preserve">5. </w:t>
      </w:r>
      <w:r w:rsidRPr="009177E9">
        <w:rPr>
          <w:rFonts w:ascii="Dubai" w:hAnsi="Dubai" w:cs="Dubai"/>
          <w:szCs w:val="40"/>
          <w:rtl/>
          <w:lang w:val="fa-IR" w:bidi="fa-IR"/>
        </w:rPr>
        <w:t xml:space="preserve">داده های مربوط به شرکت کنندگان </w:t>
      </w:r>
      <w:r w:rsidRPr="00F255A1">
        <w:rPr>
          <w:rFonts w:ascii="Arial" w:hAnsi="Arial" w:cs="Arial"/>
          <w:szCs w:val="40"/>
          <w:rtl/>
          <w:lang w:val="fa-IR"/>
        </w:rPr>
        <w:t>CALD</w:t>
      </w:r>
      <w:bookmarkEnd w:id="111"/>
      <w:bookmarkEnd w:id="112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1CB4AA53" w14:textId="77777777" w:rsidTr="00324101">
        <w:tc>
          <w:tcPr>
            <w:tcW w:w="2551" w:type="dxa"/>
            <w:vAlign w:val="center"/>
          </w:tcPr>
          <w:p w14:paraId="5B9B67AE" w14:textId="77777777" w:rsidR="00A0701F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917D073" wp14:editId="21A4C251">
                  <wp:extent cx="1440000" cy="1440000"/>
                  <wp:effectExtent l="0" t="0" r="8255" b="8255"/>
                  <wp:docPr id="98" name="Picture 98" descr="اطلاعات، نمودار و نماد ثبت س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اطلاعات، نمودار و نماد ثبت س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567B5" w14:textId="1D59519E" w:rsidR="00A0701F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وقتی در مورد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داده ها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گفتگو می کنیم، منظورمان</w:t>
            </w:r>
            <w:r w:rsidR="00F255A1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موارد زیراست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42C8815E" w14:textId="77777777" w:rsidR="00C91F77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حقایق</w:t>
            </w:r>
          </w:p>
          <w:p w14:paraId="2117BB4E" w14:textId="77777777" w:rsidR="00C91F77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اطلاعات</w:t>
            </w:r>
          </w:p>
          <w:p w14:paraId="2679761B" w14:textId="77777777" w:rsidR="006E5A82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سوابق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A38670D" w14:textId="77777777" w:rsidTr="00324101">
        <w:tc>
          <w:tcPr>
            <w:tcW w:w="2551" w:type="dxa"/>
            <w:vAlign w:val="center"/>
          </w:tcPr>
          <w:p w14:paraId="59F6F4B0" w14:textId="77777777" w:rsidR="00EA20BA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8BF5EB0" wp14:editId="70A067CB">
                  <wp:extent cx="1440000" cy="1440000"/>
                  <wp:effectExtent l="0" t="0" r="8255" b="8255"/>
                  <wp:docPr id="99" name="Picture 99" descr="گروهی از افراد دارای معلولیت با تنوع فرهنگی و زبا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گروهی از افراد دارای معلولیت با تنوع فرهنگی و زبا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15E92A" w14:textId="77777777" w:rsidR="00EA20BA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برای داشتن درک بهتر به داده های زیر نیاز داریم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4D9ED94F" w14:textId="77777777" w:rsidR="00EA20BA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  <w:p w14:paraId="620378A6" w14:textId="77777777" w:rsidR="00EA20BA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آنها به چه پشتیبانی نیاز دارند</w:t>
            </w:r>
          </w:p>
        </w:tc>
      </w:tr>
      <w:tr w:rsidR="00AF6C82" w:rsidRPr="00324101" w14:paraId="021E26E6" w14:textId="77777777" w:rsidTr="00324101">
        <w:tc>
          <w:tcPr>
            <w:tcW w:w="2551" w:type="dxa"/>
            <w:vAlign w:val="center"/>
          </w:tcPr>
          <w:p w14:paraId="20D62309" w14:textId="77777777" w:rsidR="00A0701F" w:rsidRPr="00324101" w:rsidRDefault="00A0701F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520AC46B" w14:textId="4B0B3F98" w:rsidR="00AB0495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به داده های بیشتری در مورد مردمان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در موارد زیر</w:t>
            </w:r>
            <w:r w:rsidR="00F255A1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نیاز داریم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6AE79FF4" w14:textId="77777777" w:rsidTr="00324101">
        <w:tc>
          <w:tcPr>
            <w:tcW w:w="2551" w:type="dxa"/>
            <w:vAlign w:val="center"/>
          </w:tcPr>
          <w:p w14:paraId="59C6F9DA" w14:textId="77777777" w:rsidR="00296F22" w:rsidRPr="00324101" w:rsidRDefault="00155E6C" w:rsidP="0093620E">
            <w:pPr>
              <w:pStyle w:val="Image"/>
              <w:spacing w:before="10" w:after="10" w:line="240" w:lineRule="auto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4BAB920" wp14:editId="1A5CED80">
                  <wp:extent cx="1440000" cy="1068129"/>
                  <wp:effectExtent l="0" t="0" r="8255" b="0"/>
                  <wp:docPr id="103" name="Picture 103" descr="گروهی از مردم در یک جشنواره آفریقای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 descr="گروهی از مردم در یک جشنواره آفریقایی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6C1828" w14:textId="77777777" w:rsidR="00296F22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کسانی که از فرهنگ های گوناگون آمده اند</w:t>
            </w:r>
          </w:p>
        </w:tc>
      </w:tr>
      <w:tr w:rsidR="00AF6C82" w:rsidRPr="00324101" w14:paraId="75D12F5F" w14:textId="77777777" w:rsidTr="00324101">
        <w:tc>
          <w:tcPr>
            <w:tcW w:w="2551" w:type="dxa"/>
            <w:vAlign w:val="center"/>
          </w:tcPr>
          <w:p w14:paraId="52F04348" w14:textId="0AA8D339" w:rsidR="00296F22" w:rsidRPr="00324101" w:rsidRDefault="00896628" w:rsidP="0093620E">
            <w:pPr>
              <w:pStyle w:val="Image"/>
              <w:spacing w:before="10" w:after="10" w:line="240" w:lineRule="auto"/>
              <w:rPr>
                <w:rFonts w:ascii="Dubai" w:hAnsi="Dubai" w:cs="Dubai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BBE0D7" wp14:editId="07AD5540">
                  <wp:extent cx="1440000" cy="1440000"/>
                  <wp:effectExtent l="0" t="0" r="8255" b="8255"/>
                  <wp:docPr id="111" name="Picture 111" descr="نمادهایی برای زبان های دی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 descr="نمادهایی برای زبان های دی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5213DF" w14:textId="77777777" w:rsidR="00296F22" w:rsidRPr="00324101" w:rsidRDefault="00155E6C" w:rsidP="0093620E">
            <w:pPr>
              <w:pStyle w:val="ListParagraph"/>
              <w:numPr>
                <w:ilvl w:val="0"/>
                <w:numId w:val="14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زبانهای گوناگون صحبت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05390056" w14:textId="77777777" w:rsidTr="00324101">
        <w:tc>
          <w:tcPr>
            <w:tcW w:w="2551" w:type="dxa"/>
            <w:vAlign w:val="center"/>
          </w:tcPr>
          <w:p w14:paraId="751335C9" w14:textId="77777777" w:rsidR="00AB0495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E770B80" wp14:editId="48011A72">
                  <wp:extent cx="1440000" cy="1440000"/>
                  <wp:effectExtent l="0" t="0" r="8255" b="8255"/>
                  <wp:docPr id="104" name="Picture 104" descr="علامت سوال در حباب گفتار ویک تی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 descr="علامت سوال در حباب گفتار ویک تی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035DF8" w14:textId="77777777" w:rsidR="00AB0495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این بدان معنی است که ما باید سوالات درستی بپرسیم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2264942" w14:textId="77777777" w:rsidTr="00324101">
        <w:tc>
          <w:tcPr>
            <w:tcW w:w="2551" w:type="dxa"/>
            <w:vAlign w:val="center"/>
          </w:tcPr>
          <w:p w14:paraId="76CEA5DA" w14:textId="77777777" w:rsidR="00A0701F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6D60654C" wp14:editId="261B054E">
                  <wp:extent cx="1440000" cy="1440000"/>
                  <wp:effectExtent l="0" t="0" r="8255" b="8255"/>
                  <wp:docPr id="82" name="Picture 82" descr="مردی خندان در حال استفاده از گوشی هوشمند و نماد نمودا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مردی خندان در حال استفاده از گوشی هوشمند و نماد نمودا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BD8864" w14:textId="77777777" w:rsidR="007E09B7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  <w:lang w:val="en-US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پیدا کردن و استفاده از داده های مربوط به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باید برای همه گان ساده باشد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4953D258" w14:textId="77777777" w:rsidTr="00324101">
        <w:tc>
          <w:tcPr>
            <w:tcW w:w="2551" w:type="dxa"/>
            <w:vAlign w:val="center"/>
          </w:tcPr>
          <w:p w14:paraId="01D5363B" w14:textId="77777777" w:rsidR="00AB0495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5A73C00" wp14:editId="2BB5D4D2">
                  <wp:extent cx="1440000" cy="1440000"/>
                  <wp:effectExtent l="0" t="0" r="8255" b="8255"/>
                  <wp:docPr id="100" name="Picture 100" descr="مردی که به یک زن کمک می کند تا سندی را بخواند. آنها روی کاناپه نشسته ان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 descr="مردی که به یک زن کمک می کند تا سندی را بخواند. آنها روی کاناپه نشسته ان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B8E3352" w14:textId="77777777" w:rsidR="00AB0495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افراد باید برای یافتن و استفاده از این داده ها حمایت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116B7309" w14:textId="77777777" w:rsidTr="00324101">
        <w:tc>
          <w:tcPr>
            <w:tcW w:w="2551" w:type="dxa"/>
            <w:vAlign w:val="center"/>
          </w:tcPr>
          <w:p w14:paraId="2FB9469F" w14:textId="77777777" w:rsidR="00AB0495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9B249D6" wp14:editId="47C796DF">
                  <wp:extent cx="1440000" cy="1440000"/>
                  <wp:effectExtent l="0" t="0" r="8255" b="8255"/>
                  <wp:docPr id="106" name="Picture 106" descr="یک سند قوانین با نماد ایم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 descr="یک سند قوانین با نماد ایم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D714A1" w14:textId="77777777" w:rsidR="00AB0495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همچنین باید به پیروی از قوانین در مورد نحوه جمع آوری و به اشتراک گذاری داده ها ادامه دهیم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633F60A5" w14:textId="77777777" w:rsidR="00AB0495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این قوانین به ایمن نگه داشتن افراد کمک می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6228D29F" w14:textId="77777777" w:rsidR="006A7301" w:rsidRPr="0093620E" w:rsidRDefault="00155E6C" w:rsidP="003F6A3D">
      <w:pPr>
        <w:pStyle w:val="Heading3"/>
        <w:bidi/>
        <w:spacing w:before="480"/>
        <w:rPr>
          <w:rFonts w:ascii="Dubai" w:hAnsi="Dubai" w:cs="Dubai"/>
          <w:szCs w:val="32"/>
        </w:rPr>
      </w:pPr>
      <w:r w:rsidRPr="0093620E">
        <w:rPr>
          <w:rFonts w:ascii="Dubai" w:hAnsi="Dubai" w:cs="Dubai"/>
          <w:szCs w:val="32"/>
          <w:rtl/>
          <w:lang w:val="fa-IR" w:bidi="fa-IR"/>
        </w:rPr>
        <w:t>اهداف ما چیست؟</w:t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6F5AE349" w14:textId="77777777" w:rsidTr="00324101">
        <w:tc>
          <w:tcPr>
            <w:tcW w:w="2551" w:type="dxa"/>
            <w:vAlign w:val="center"/>
          </w:tcPr>
          <w:p w14:paraId="5324F9FF" w14:textId="77777777" w:rsidR="00A0701F" w:rsidRPr="00324101" w:rsidRDefault="00155E6C" w:rsidP="006A78A5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EF3B3DD" wp14:editId="764810BB">
                  <wp:extent cx="1440000" cy="1440000"/>
                  <wp:effectExtent l="0" t="0" r="8255" b="8255"/>
                  <wp:docPr id="102" name="Picture 102" descr="یک گروه 3 نفره متنوع، و واژه &quot;CALD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 descr="یک گروه 3 نفره متنوع، و واژه &quot;CALD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979C7A" w14:textId="77777777" w:rsidR="00A0701F" w:rsidRPr="00324101" w:rsidRDefault="00155E6C" w:rsidP="006A78A5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می خواهیم از راهی برای توضیح 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"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"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استفاده کنیم که شامل همه افراد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بشود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DDEA394" w14:textId="77777777" w:rsidTr="00324101">
        <w:tc>
          <w:tcPr>
            <w:tcW w:w="2551" w:type="dxa"/>
            <w:vAlign w:val="center"/>
          </w:tcPr>
          <w:p w14:paraId="0CCE681A" w14:textId="77777777" w:rsidR="0042186E" w:rsidRPr="00324101" w:rsidRDefault="00155E6C" w:rsidP="006A78A5">
            <w:pPr>
              <w:pStyle w:val="Image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5B6C1E8" wp14:editId="0F39B162">
                  <wp:extent cx="1440000" cy="1440000"/>
                  <wp:effectExtent l="0" t="0" r="8255" b="8255"/>
                  <wp:docPr id="116" name="Picture 116" descr="مردی که 2 شست را به سوی بالا نشان می دهد و یک نماد نمودا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 descr="مردی که 2 شست را به سوی بالا نشان می دهد و یک نماد نمودا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7C553B" w14:textId="77777777" w:rsidR="0042186E" w:rsidRPr="00324101" w:rsidRDefault="00155E6C" w:rsidP="006A78A5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این می تواند به ما در جمع آوری داده های بهتر، کمک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11365B3B" w14:textId="77777777" w:rsidR="003F6A3D" w:rsidRPr="009177E9" w:rsidRDefault="00155E6C">
      <w:pPr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450CA3FA" w14:textId="77777777" w:rsidTr="00324101">
        <w:tc>
          <w:tcPr>
            <w:tcW w:w="2551" w:type="dxa"/>
            <w:vAlign w:val="center"/>
          </w:tcPr>
          <w:p w14:paraId="6D56A0A7" w14:textId="77777777" w:rsidR="00B83F5F" w:rsidRPr="00324101" w:rsidRDefault="00B83F5F" w:rsidP="006A78A5">
            <w:pPr>
              <w:pStyle w:val="Image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2F5E05AE" w14:textId="77777777" w:rsidR="00416B80" w:rsidRPr="00324101" w:rsidRDefault="00155E6C" w:rsidP="006A78A5">
            <w:p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می خواهیم از این داده ها در موارد زیر استفاده کنیم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: </w:t>
            </w:r>
          </w:p>
        </w:tc>
      </w:tr>
      <w:tr w:rsidR="00AF6C82" w:rsidRPr="00324101" w14:paraId="68E1134A" w14:textId="77777777" w:rsidTr="00324101">
        <w:tc>
          <w:tcPr>
            <w:tcW w:w="2551" w:type="dxa"/>
            <w:vAlign w:val="center"/>
          </w:tcPr>
          <w:p w14:paraId="10FB7767" w14:textId="77777777" w:rsidR="00416B80" w:rsidRPr="00324101" w:rsidRDefault="00155E6C" w:rsidP="00D07278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356B6BF" wp14:editId="20AD956E">
                  <wp:extent cx="1440000" cy="1440000"/>
                  <wp:effectExtent l="0" t="0" r="8255" b="8255"/>
                  <wp:docPr id="117" name="Picture 117" descr="مردی که از مرد دیگری پشتیبانی می‌کند، و فلشی که به سمت بالا اشاره می‌ک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 descr="مردی که از مرد دیگری پشتیبانی می‌کند، و فلشی که به سمت بالا اشاره می‌ک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206C22" w14:textId="77777777" w:rsidR="00416B80" w:rsidRPr="00324101" w:rsidRDefault="00155E6C" w:rsidP="006A78A5">
            <w:pPr>
              <w:pStyle w:val="ListParagraph"/>
              <w:numPr>
                <w:ilvl w:val="0"/>
                <w:numId w:val="15"/>
              </w:numPr>
              <w:bidi/>
              <w:spacing w:before="120" w:after="12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ارائه خدمات بهتر به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</w:tc>
      </w:tr>
      <w:tr w:rsidR="00AF6C82" w:rsidRPr="00324101" w14:paraId="0D07F1C4" w14:textId="77777777" w:rsidTr="00324101">
        <w:tc>
          <w:tcPr>
            <w:tcW w:w="2551" w:type="dxa"/>
            <w:vAlign w:val="center"/>
          </w:tcPr>
          <w:p w14:paraId="1DADEDE7" w14:textId="77777777" w:rsidR="00E151BD" w:rsidRPr="00324101" w:rsidRDefault="00155E6C" w:rsidP="00D07278">
            <w:pPr>
              <w:pStyle w:val="Image"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E4A60D9" wp14:editId="46722E09">
                  <wp:extent cx="1440000" cy="1440000"/>
                  <wp:effectExtent l="0" t="0" r="8255" b="8255"/>
                  <wp:docPr id="118" name="Picture 118" descr="انتخاب دستی بین 3 گزینه و یک شست به سوی بالا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 descr="انتخاب دستی بین 3 گزینه و یک شست به سوی بالا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8C7F99" w14:textId="77777777" w:rsidR="00E151BD" w:rsidRPr="00324101" w:rsidRDefault="00155E6C" w:rsidP="006A78A5">
            <w:pPr>
              <w:pStyle w:val="ListParagraph"/>
              <w:numPr>
                <w:ilvl w:val="0"/>
                <w:numId w:val="15"/>
              </w:numPr>
              <w:bidi/>
              <w:spacing w:before="120" w:after="12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اخذ تصمیمات خوب</w:t>
            </w:r>
          </w:p>
        </w:tc>
      </w:tr>
      <w:tr w:rsidR="00AF6C82" w:rsidRPr="00324101" w14:paraId="50B3E394" w14:textId="77777777" w:rsidTr="00324101">
        <w:tc>
          <w:tcPr>
            <w:tcW w:w="2551" w:type="dxa"/>
            <w:vAlign w:val="center"/>
          </w:tcPr>
          <w:p w14:paraId="04D2B63C" w14:textId="77777777" w:rsidR="00AB0495" w:rsidRPr="00324101" w:rsidRDefault="00155E6C" w:rsidP="00B61187">
            <w:pPr>
              <w:pStyle w:val="Image"/>
              <w:spacing w:before="8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55CFADE" wp14:editId="7B10EA31">
                  <wp:extent cx="1440000" cy="1081696"/>
                  <wp:effectExtent l="0" t="0" r="8255" b="4445"/>
                  <wp:docPr id="119" name="Picture 119" descr="گروه متنوعی از مردم که در کنار هم نشسته ویا ایستاده اند. همه آنها یک شست را به سمت بالا نشان می ده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 descr="گروه متنوعی از مردم که در کنار هم نشسته ویا ایستاده اند. همه آنها یک شست را به سمت بالا نشان می ده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2A5E0F5" w14:textId="77777777" w:rsidR="00AB0495" w:rsidRPr="00324101" w:rsidRDefault="00155E6C" w:rsidP="00B61187">
            <w:pPr>
              <w:bidi/>
              <w:spacing w:before="8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 ما می خواهیم افراد بیشتری داده ها را در مورد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پیدا نموده و مورد استفاده قرار بدهند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202E9709" w14:textId="77777777" w:rsidR="00A0701F" w:rsidRPr="009177E9" w:rsidRDefault="00155E6C" w:rsidP="00A0701F">
      <w:pPr>
        <w:pStyle w:val="Heading2"/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p w14:paraId="3664E7D2" w14:textId="77777777" w:rsidR="00282ABC" w:rsidRPr="009177E9" w:rsidRDefault="00155E6C" w:rsidP="00282ABC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13" w:name="_Toc113455980"/>
      <w:bookmarkStart w:id="114" w:name="_Toc115788093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بعد از این چه خواهد شد؟</w:t>
      </w:r>
      <w:bookmarkEnd w:id="113"/>
      <w:bookmarkEnd w:id="114"/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34EC4A89" w14:textId="77777777" w:rsidTr="00324101">
        <w:tc>
          <w:tcPr>
            <w:tcW w:w="2551" w:type="dxa"/>
            <w:vAlign w:val="center"/>
          </w:tcPr>
          <w:p w14:paraId="581E3BEE" w14:textId="77777777" w:rsidR="00282ABC" w:rsidRPr="00324101" w:rsidRDefault="00155E6C" w:rsidP="00B61187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2F547F2" wp14:editId="26D5E95B">
                  <wp:extent cx="1440000" cy="1440000"/>
                  <wp:effectExtent l="0" t="0" r="8255" b="8255"/>
                  <wp:docPr id="120" name="Picture 120" descr="گروه متنوعی از افراد دارای معلولیت، و شستی به سمت بالا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 descr="گروه متنوعی از افراد دارای معلولیت، و شستی به سمت بالا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EDEEBB" w14:textId="77777777" w:rsidR="00282ABC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با جامعه تعامل خواهیم نمود تا به روشهای بهتری برای حمایت از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دست بیابیم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164DB16A" w14:textId="77777777" w:rsidTr="00324101">
        <w:trPr>
          <w:trHeight w:val="4535"/>
        </w:trPr>
        <w:tc>
          <w:tcPr>
            <w:tcW w:w="2551" w:type="dxa"/>
            <w:vAlign w:val="center"/>
          </w:tcPr>
          <w:p w14:paraId="67F43200" w14:textId="77777777" w:rsidR="00282ABC" w:rsidRPr="00324101" w:rsidRDefault="00155E6C" w:rsidP="00B61187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76604BF" wp14:editId="1FD11889">
                  <wp:extent cx="1439544" cy="1079658"/>
                  <wp:effectExtent l="0" t="0" r="8890" b="6350"/>
                  <wp:docPr id="121" name="Picture 121" descr="گروهی از مردم که در دایره ای نشسته اند و به برخی از اسناد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 descr="گروهی از مردم که در دایره ای نشسته اند و به برخی از اسناد نگاه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E2F07BD" w14:textId="77777777" w:rsidR="006A730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افراد را برای یک </w:t>
            </w:r>
            <w:r w:rsidR="00450BBA"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گروه مشورتی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انتخاب خواهیم نمود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0D489A0E" w14:textId="77777777" w:rsidR="006A7301" w:rsidRPr="00324101" w:rsidRDefault="00155E6C" w:rsidP="00B61187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یک گروه مشورتی متشکل از افرادی هستند که با ما همکاری می کنند تا به هم بگوییم</w:t>
            </w:r>
          </w:p>
          <w:p w14:paraId="354ACDFF" w14:textId="77777777" w:rsidR="006A7301" w:rsidRPr="00324101" w:rsidRDefault="00155E6C" w:rsidP="00B61187">
            <w:pPr>
              <w:pStyle w:val="ListParagraph"/>
              <w:numPr>
                <w:ilvl w:val="0"/>
                <w:numId w:val="13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چه کاری نتیجه مطلوب می دهد</w:t>
            </w:r>
          </w:p>
          <w:p w14:paraId="11CD9159" w14:textId="77777777" w:rsidR="00240285" w:rsidRPr="00324101" w:rsidRDefault="00155E6C" w:rsidP="00B61187">
            <w:pPr>
              <w:pStyle w:val="ListParagraph"/>
              <w:numPr>
                <w:ilvl w:val="0"/>
                <w:numId w:val="13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چه چیز نیاز نیاز به بهتر شدن دارد</w:t>
            </w:r>
          </w:p>
        </w:tc>
      </w:tr>
      <w:tr w:rsidR="00AF6C82" w:rsidRPr="00324101" w14:paraId="087D6575" w14:textId="77777777" w:rsidTr="00324101">
        <w:tc>
          <w:tcPr>
            <w:tcW w:w="2551" w:type="dxa"/>
            <w:vAlign w:val="center"/>
          </w:tcPr>
          <w:p w14:paraId="3D9BFE2F" w14:textId="77777777" w:rsidR="00D177E5" w:rsidRPr="00324101" w:rsidRDefault="00155E6C" w:rsidP="00B61187">
            <w:pPr>
              <w:pStyle w:val="Image"/>
              <w:spacing w:before="480" w:after="48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3A71111" wp14:editId="2B469617">
                  <wp:extent cx="1440000" cy="1080000"/>
                  <wp:effectExtent l="0" t="0" r="8255" b="6350"/>
                  <wp:docPr id="122" name="Picture 122" descr="مردی که برای گروهی از اشخاص، مطلبی را ارائه می ده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 descr="مردی که برای گروهی از اشخاص، مطلبی را ارائه می ده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3" t="5039" r="3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D88CE0" w14:textId="77777777" w:rsidR="00F255A1" w:rsidRDefault="00F255A1" w:rsidP="00B61187">
            <w:pPr>
              <w:bidi/>
              <w:spacing w:before="240" w:after="240"/>
              <w:rPr>
                <w:rFonts w:ascii="Dubai" w:hAnsi="Dubai" w:cs="Dubai"/>
                <w:szCs w:val="28"/>
                <w:lang w:val="fa-IR" w:bidi="fa-IR"/>
              </w:rPr>
            </w:pPr>
          </w:p>
          <w:p w14:paraId="24732047" w14:textId="7B6697C0" w:rsidR="00D177E5" w:rsidRPr="00324101" w:rsidRDefault="00155E6C" w:rsidP="00F255A1">
            <w:pPr>
              <w:bidi/>
              <w:spacing w:before="240" w:after="24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گروه مشورتی موارد زیر را انجام خواهند داد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6FA9F70B" w14:textId="77777777" w:rsidR="00D177E5" w:rsidRPr="00324101" w:rsidRDefault="00155E6C" w:rsidP="00B61187">
            <w:pPr>
              <w:pStyle w:val="ListParagraph"/>
              <w:numPr>
                <w:ilvl w:val="0"/>
                <w:numId w:val="13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به ما کمک میکنند تا با جوامع 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CALD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کار کنیم</w:t>
            </w:r>
          </w:p>
          <w:p w14:paraId="66774420" w14:textId="081715A1" w:rsidR="00D177E5" w:rsidRPr="00324101" w:rsidRDefault="00155E6C" w:rsidP="00B61187">
            <w:pPr>
              <w:pStyle w:val="ListParagraph"/>
              <w:numPr>
                <w:ilvl w:val="0"/>
                <w:numId w:val="13"/>
              </w:numPr>
              <w:bidi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مطمئن می شوند که استراتژی جدید به خوبی کار</w:t>
            </w:r>
            <w:r w:rsidR="00F255A1">
              <w:rPr>
                <w:rFonts w:ascii="Dubai" w:hAnsi="Dubai" w:cs="Dubai"/>
                <w:szCs w:val="28"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4DA9E736" w14:textId="77777777" w:rsidR="00737BE3" w:rsidRPr="009177E9" w:rsidRDefault="00155E6C">
      <w:pPr>
        <w:rPr>
          <w:rFonts w:ascii="Dubai" w:hAnsi="Dubai" w:cs="Dubai"/>
        </w:rPr>
      </w:pPr>
      <w:r w:rsidRPr="009177E9">
        <w:rPr>
          <w:rFonts w:ascii="Dubai" w:hAnsi="Dubai" w:cs="Dubai"/>
        </w:rPr>
        <w:br w:type="page"/>
      </w:r>
    </w:p>
    <w:tbl>
      <w:tblPr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348FD4E4" w14:textId="77777777" w:rsidTr="00324101">
        <w:tc>
          <w:tcPr>
            <w:tcW w:w="2551" w:type="dxa"/>
            <w:vAlign w:val="center"/>
          </w:tcPr>
          <w:p w14:paraId="0A17D4D1" w14:textId="77777777" w:rsidR="006A7301" w:rsidRPr="00324101" w:rsidRDefault="006A7301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4F4C135E" w14:textId="77777777" w:rsidR="006A7301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می خواهیم گروه مشورتی، موارد زیررا شامل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6F2050DD" w14:textId="77777777" w:rsidTr="00324101">
        <w:tc>
          <w:tcPr>
            <w:tcW w:w="2551" w:type="dxa"/>
            <w:vAlign w:val="center"/>
          </w:tcPr>
          <w:p w14:paraId="0CE6FD35" w14:textId="77777777" w:rsidR="00282ABC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DF8ACD2" wp14:editId="580AE488">
                  <wp:extent cx="1440000" cy="1440000"/>
                  <wp:effectExtent l="0" t="0" r="8255" b="8255"/>
                  <wp:docPr id="108" name="Picture 108" descr="گروهی از افراد دارای معلولیت با تنوع فرهنگی و زبان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 descr="گروهی از افراد دارای معلولیت با تنوع فرهنگی و زبان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8C8D95" w14:textId="77777777" w:rsidR="002C59F3" w:rsidRPr="00324101" w:rsidRDefault="00155E6C" w:rsidP="0093620E">
            <w:pPr>
              <w:pStyle w:val="ListParagraph"/>
              <w:numPr>
                <w:ilvl w:val="0"/>
                <w:numId w:val="1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</w:tc>
      </w:tr>
      <w:tr w:rsidR="00AF6C82" w:rsidRPr="00324101" w14:paraId="03BB7281" w14:textId="77777777" w:rsidTr="00324101">
        <w:tc>
          <w:tcPr>
            <w:tcW w:w="2551" w:type="dxa"/>
            <w:vAlign w:val="center"/>
          </w:tcPr>
          <w:p w14:paraId="45CB0FEB" w14:textId="77777777" w:rsidR="00282ABC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4EE12FE" wp14:editId="2C5B6F18">
                  <wp:extent cx="1440000" cy="1440000"/>
                  <wp:effectExtent l="0" t="0" r="8255" b="8255"/>
                  <wp:docPr id="107" name="Picture 107" descr="یک گروه سه نفره با ساختمانی در پس زمینه. نمادی از معلولیت نیز وجود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 descr="یک گروه سه نفره با ساختمانی در پس زمینه. نمادی از معلولیت نیز وجود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2E77ED" w14:textId="77777777" w:rsidR="00282ABC" w:rsidRPr="00324101" w:rsidRDefault="00155E6C" w:rsidP="0093620E">
            <w:pPr>
              <w:pStyle w:val="ListParagraph"/>
              <w:numPr>
                <w:ilvl w:val="0"/>
                <w:numId w:val="1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سازمان های معلولین</w:t>
            </w:r>
          </w:p>
        </w:tc>
      </w:tr>
      <w:tr w:rsidR="00AF6C82" w:rsidRPr="00324101" w14:paraId="2A360045" w14:textId="77777777" w:rsidTr="00324101">
        <w:tc>
          <w:tcPr>
            <w:tcW w:w="2551" w:type="dxa"/>
            <w:vAlign w:val="center"/>
          </w:tcPr>
          <w:p w14:paraId="49246334" w14:textId="77777777" w:rsidR="004C6CC8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AC1B6DF" wp14:editId="049169F9">
                  <wp:extent cx="1440000" cy="1440000"/>
                  <wp:effectExtent l="0" t="0" r="8255" b="8255"/>
                  <wp:docPr id="112" name="Picture 112" descr="3 فرد متفاوت جلوی یک ساختمان ادار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 descr="3 فرد متفاوت جلوی یک ساختمان ادار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FE9F67" w14:textId="77777777" w:rsidR="004C6CC8" w:rsidRPr="00324101" w:rsidRDefault="00155E6C" w:rsidP="0093620E">
            <w:pPr>
              <w:pStyle w:val="ListParagraph"/>
              <w:numPr>
                <w:ilvl w:val="0"/>
                <w:numId w:val="11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سازمان های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</w:p>
        </w:tc>
      </w:tr>
      <w:tr w:rsidR="00AF6C82" w:rsidRPr="00324101" w14:paraId="0582E887" w14:textId="77777777" w:rsidTr="00324101">
        <w:tc>
          <w:tcPr>
            <w:tcW w:w="2551" w:type="dxa"/>
            <w:vAlign w:val="center"/>
          </w:tcPr>
          <w:p w14:paraId="74B52656" w14:textId="77777777" w:rsidR="004552F0" w:rsidRPr="00324101" w:rsidRDefault="004552F0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</w:p>
        </w:tc>
        <w:tc>
          <w:tcPr>
            <w:tcW w:w="6576" w:type="dxa"/>
            <w:vAlign w:val="center"/>
          </w:tcPr>
          <w:p w14:paraId="648CB830" w14:textId="77777777" w:rsidR="004552F0" w:rsidRPr="00324101" w:rsidRDefault="00155E6C" w:rsidP="0093620E">
            <w:p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ما همچنین با شرکت کنندگان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 خانواده هایی که موارد زیر را دارند، کار خواهیم کرد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41AE122E" w14:textId="77777777" w:rsidTr="00324101">
        <w:tc>
          <w:tcPr>
            <w:tcW w:w="2551" w:type="dxa"/>
            <w:vAlign w:val="center"/>
          </w:tcPr>
          <w:p w14:paraId="0A1F236A" w14:textId="6F4E1494" w:rsidR="00A73641" w:rsidRPr="00324101" w:rsidRDefault="00896628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1785DD0" wp14:editId="21B3CBB5">
                  <wp:extent cx="1440000" cy="1440000"/>
                  <wp:effectExtent l="0" t="0" r="8255" b="8255"/>
                  <wp:docPr id="1" name="Picture 1" descr="نمادهایی برای زبان های دی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نمادهایی برای زبان های دی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9E5EF7" w14:textId="77777777" w:rsidR="00A73641" w:rsidRPr="00324101" w:rsidRDefault="00155E6C" w:rsidP="0093620E">
            <w:pPr>
              <w:pStyle w:val="ListParagraph"/>
              <w:numPr>
                <w:ilvl w:val="0"/>
                <w:numId w:val="1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هایی غیر از انگلیسی صحبت می کنند</w:t>
            </w:r>
          </w:p>
        </w:tc>
      </w:tr>
      <w:tr w:rsidR="00AF6C82" w:rsidRPr="00324101" w14:paraId="5DD474FD" w14:textId="77777777" w:rsidTr="00324101">
        <w:tc>
          <w:tcPr>
            <w:tcW w:w="2551" w:type="dxa"/>
            <w:vAlign w:val="center"/>
          </w:tcPr>
          <w:p w14:paraId="4DFC507E" w14:textId="281FFEFC" w:rsidR="00A73641" w:rsidRPr="00324101" w:rsidRDefault="00896628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85BEAB" wp14:editId="1BF09E02">
                  <wp:extent cx="1482724" cy="1112043"/>
                  <wp:effectExtent l="0" t="0" r="3810" b="0"/>
                  <wp:docPr id="31" name="Picture 31" descr="زنی در حال استفاده از بلندگوی دست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زنی در حال استفاده از بلندگوی دست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4" cy="111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A8CD2F" w14:textId="77777777" w:rsidR="00A73641" w:rsidRPr="00324101" w:rsidRDefault="00155E6C" w:rsidP="0093620E">
            <w:pPr>
              <w:pStyle w:val="ListParagraph"/>
              <w:numPr>
                <w:ilvl w:val="0"/>
                <w:numId w:val="12"/>
              </w:numPr>
              <w:bidi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فرصتی برای ابراز نظر خود نمی یابند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3A9903D9" w14:textId="77777777" w:rsidR="00D177E5" w:rsidRPr="009177E9" w:rsidRDefault="00155E6C">
      <w:pPr>
        <w:spacing w:before="0" w:after="0" w:line="240" w:lineRule="auto"/>
        <w:rPr>
          <w:rFonts w:ascii="Dubai" w:hAnsi="Dubai" w:cs="Dubai"/>
          <w:b/>
          <w:bCs/>
          <w:color w:val="6B2976"/>
          <w:sz w:val="40"/>
          <w:szCs w:val="26"/>
          <w:lang w:val="x-none" w:eastAsia="x-none"/>
        </w:rPr>
      </w:pPr>
      <w:bookmarkStart w:id="115" w:name="_Toc12634029"/>
      <w:bookmarkStart w:id="116" w:name="_Toc12636487"/>
      <w:bookmarkStart w:id="117" w:name="_Toc43391451"/>
      <w:bookmarkStart w:id="118" w:name="_Toc43391513"/>
      <w:r w:rsidRPr="009177E9">
        <w:rPr>
          <w:rFonts w:ascii="Dubai" w:hAnsi="Dubai" w:cs="Dubai"/>
        </w:rPr>
        <w:br w:type="page"/>
      </w:r>
    </w:p>
    <w:p w14:paraId="1B3571ED" w14:textId="77777777" w:rsidR="00493D5D" w:rsidRPr="009177E9" w:rsidRDefault="00155E6C" w:rsidP="00DD389A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19" w:name="_Toc113455981"/>
      <w:bookmarkStart w:id="120" w:name="_Toc115788094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اطلاعات بیشتر</w:t>
      </w:r>
      <w:bookmarkEnd w:id="115"/>
      <w:bookmarkEnd w:id="116"/>
      <w:bookmarkEnd w:id="117"/>
      <w:bookmarkEnd w:id="118"/>
      <w:bookmarkEnd w:id="119"/>
      <w:bookmarkEnd w:id="120"/>
    </w:p>
    <w:p w14:paraId="6C605F9F" w14:textId="77777777" w:rsidR="008A5DB9" w:rsidRPr="00324101" w:rsidRDefault="00155E6C" w:rsidP="008A5DB9">
      <w:pPr>
        <w:bidi/>
        <w:rPr>
          <w:rFonts w:ascii="Dubai" w:hAnsi="Dubai" w:cs="Dubai"/>
          <w:szCs w:val="28"/>
          <w:lang w:val="x-none" w:eastAsia="x-none"/>
        </w:rPr>
      </w:pPr>
      <w:r w:rsidRPr="00324101">
        <w:rPr>
          <w:rFonts w:ascii="Dubai" w:hAnsi="Dubai" w:cs="Dubai"/>
          <w:szCs w:val="28"/>
          <w:rtl/>
          <w:lang w:val="fa-IR" w:bidi="fa-IR"/>
        </w:rPr>
        <w:t>برای کسب اطلاعات بیشتر در مورد این گزارش با ما تماس بگیرید</w:t>
      </w:r>
      <w:r w:rsidRPr="00324101">
        <w:rPr>
          <w:rFonts w:ascii="Dubai" w:hAnsi="Dubai" w:cs="Dubai"/>
          <w:szCs w:val="28"/>
          <w:rtl/>
          <w:lang w:val="fa-IR"/>
        </w:rPr>
        <w:t>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41798DCF" w14:textId="77777777" w:rsidTr="00324101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8413E63" w14:textId="77777777" w:rsidR="00493D5D" w:rsidRPr="00324101" w:rsidRDefault="00155E6C" w:rsidP="00463A40">
            <w:pPr>
              <w:pStyle w:val="Image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44AB6516" wp14:editId="7E51DDF2">
                  <wp:extent cx="1440000" cy="1440000"/>
                  <wp:effectExtent l="0" t="0" r="8255" b="8255"/>
                  <wp:docPr id="3" name="Picture 3" descr="نماد تارنما با &quot;.www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نماد تارنما با &quot;.www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033DE6" w14:textId="77777777" w:rsidR="00A73641" w:rsidRPr="00324101" w:rsidRDefault="00155E6C" w:rsidP="003865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 توانید به تارنمای ما مراجعه کنید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96A638B" w14:textId="77777777" w:rsidR="00493D5D" w:rsidRPr="00F255A1" w:rsidRDefault="00000000" w:rsidP="003865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 w:val="0"/>
                <w:bCs/>
                <w:szCs w:val="28"/>
              </w:rPr>
            </w:pPr>
            <w:hyperlink r:id="rId101" w:history="1">
              <w:r w:rsidR="00A73641" w:rsidRPr="00F255A1">
                <w:rPr>
                  <w:rStyle w:val="Hyperlink"/>
                  <w:rFonts w:ascii="Arial" w:hAnsi="Arial" w:cs="Arial"/>
                  <w:b w:val="0"/>
                  <w:bCs/>
                  <w:szCs w:val="28"/>
                  <w:rtl/>
                  <w:lang w:val="fa-IR"/>
                </w:rPr>
                <w:t>www.ndis.gov.au</w:t>
              </w:r>
            </w:hyperlink>
          </w:p>
        </w:tc>
      </w:tr>
      <w:tr w:rsidR="00AF6C82" w:rsidRPr="00324101" w14:paraId="4AA499EA" w14:textId="77777777" w:rsidTr="00324101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420E85" w14:textId="77777777" w:rsidR="00493D5D" w:rsidRPr="00324101" w:rsidRDefault="00155E6C" w:rsidP="00463A40">
            <w:pPr>
              <w:pStyle w:val="Image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5BC8EC4" wp14:editId="4DBDC6CD">
                  <wp:extent cx="1440000" cy="1440000"/>
                  <wp:effectExtent l="0" t="0" r="8255" b="8255"/>
                  <wp:docPr id="36" name="Picture 36" descr="نماد تلف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نماد تلف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33F9BA" w14:textId="77777777" w:rsidR="00A73641" w:rsidRPr="00324101" w:rsidRDefault="00155E6C" w:rsidP="00A7364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 توانید به ما تلفن بزنید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690046AF" w14:textId="77777777" w:rsidR="00493D5D" w:rsidRPr="00F255A1" w:rsidRDefault="00155E6C" w:rsidP="0038658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 w:val="0"/>
                <w:bCs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110 800 1800</w:t>
            </w:r>
          </w:p>
        </w:tc>
      </w:tr>
      <w:tr w:rsidR="00AF6C82" w:rsidRPr="00324101" w14:paraId="0A66B5E7" w14:textId="77777777" w:rsidTr="00324101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7B186E4" w14:textId="77777777" w:rsidR="00CD310C" w:rsidRPr="00324101" w:rsidRDefault="00155E6C" w:rsidP="00463A40">
            <w:pPr>
              <w:pStyle w:val="Image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48078E6" wp14:editId="4FAABB89">
                  <wp:extent cx="972000" cy="972000"/>
                  <wp:effectExtent l="0" t="0" r="0" b="0"/>
                  <wp:docPr id="15" name="Picture 15" descr="لوگوی فیس بوک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لوگوی فیس بوک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90AD58" w14:textId="77777777" w:rsidR="00CD310C" w:rsidRPr="00324101" w:rsidRDefault="00155E6C" w:rsidP="00CD31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را در فیسبوک دنبال کنید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295704FA" w14:textId="77777777" w:rsidR="00CD310C" w:rsidRPr="00F255A1" w:rsidRDefault="00000000" w:rsidP="00CD31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b w:val="0"/>
                <w:bCs/>
                <w:szCs w:val="28"/>
              </w:rPr>
            </w:pPr>
            <w:hyperlink r:id="rId104" w:history="1">
              <w:r w:rsidR="00DE6B8B" w:rsidRPr="00F255A1">
                <w:rPr>
                  <w:rStyle w:val="Hyperlink"/>
                  <w:rFonts w:ascii="Arial" w:hAnsi="Arial" w:cs="Arial"/>
                  <w:b w:val="0"/>
                  <w:bCs/>
                  <w:szCs w:val="28"/>
                  <w:rtl/>
                  <w:lang w:val="fa-IR"/>
                </w:rPr>
                <w:t>www.facebook.com/NDISAus</w:t>
              </w:r>
            </w:hyperlink>
          </w:p>
        </w:tc>
      </w:tr>
      <w:tr w:rsidR="00AF6C82" w:rsidRPr="00324101" w14:paraId="1F351FFB" w14:textId="77777777" w:rsidTr="00324101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5D128C" w14:textId="77777777" w:rsidR="00CD310C" w:rsidRPr="00324101" w:rsidRDefault="00155E6C" w:rsidP="00463A40">
            <w:pPr>
              <w:pStyle w:val="Image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3E96882" wp14:editId="0C5B3918">
                  <wp:extent cx="972000" cy="972000"/>
                  <wp:effectExtent l="0" t="0" r="0" b="0"/>
                  <wp:docPr id="16" name="Picture 16" descr="لوگوی توییت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لوگوی توییت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9D3E1C" w14:textId="77777777" w:rsidR="00CD310C" w:rsidRPr="00324101" w:rsidRDefault="00155E6C" w:rsidP="00CD31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ما را در توییتر دنبال کنید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  <w:p w14:paraId="4D6462F5" w14:textId="77777777" w:rsidR="00CD310C" w:rsidRPr="00F255A1" w:rsidRDefault="00155E6C" w:rsidP="00CD310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NDIS@</w:t>
            </w:r>
          </w:p>
        </w:tc>
      </w:tr>
    </w:tbl>
    <w:p w14:paraId="5418A4E4" w14:textId="77777777" w:rsidR="00AE2123" w:rsidRPr="009177E9" w:rsidRDefault="00155E6C" w:rsidP="00AE2123">
      <w:pPr>
        <w:rPr>
          <w:rFonts w:ascii="Dubai" w:hAnsi="Dubai" w:cs="Dubai"/>
          <w:sz w:val="32"/>
          <w:szCs w:val="26"/>
        </w:rPr>
      </w:pPr>
      <w:bookmarkStart w:id="121" w:name="_Toc43391514"/>
      <w:r w:rsidRPr="009177E9">
        <w:rPr>
          <w:rFonts w:ascii="Dubai" w:hAnsi="Dubai" w:cs="Dubai"/>
        </w:rPr>
        <w:br w:type="page"/>
      </w:r>
    </w:p>
    <w:p w14:paraId="507AAE52" w14:textId="77777777" w:rsidR="00CD310C" w:rsidRPr="00B8614E" w:rsidRDefault="00155E6C" w:rsidP="00AA574A">
      <w:pPr>
        <w:pStyle w:val="Heading3"/>
        <w:bidi/>
        <w:rPr>
          <w:rFonts w:ascii="Dubai" w:hAnsi="Dubai" w:cs="Dubai"/>
          <w:szCs w:val="32"/>
        </w:rPr>
      </w:pPr>
      <w:r w:rsidRPr="00B8614E">
        <w:rPr>
          <w:rFonts w:ascii="Dubai" w:hAnsi="Dubai" w:cs="Dubai"/>
          <w:szCs w:val="32"/>
          <w:rtl/>
          <w:lang w:val="fa-IR" w:bidi="fa-IR"/>
        </w:rPr>
        <w:lastRenderedPageBreak/>
        <w:t>پشتیبانی برای گفتگو با ما</w:t>
      </w:r>
      <w:bookmarkEnd w:id="121"/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164AE0F2" w14:textId="77777777" w:rsidTr="0032410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7E646C" w14:textId="77777777" w:rsidR="00115682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22A9F67B" wp14:editId="48CA21D3">
                  <wp:extent cx="1192696" cy="1192696"/>
                  <wp:effectExtent l="0" t="0" r="7620" b="7620"/>
                  <wp:docPr id="23" name="Picture 23" descr="نماد گفتگوی خودمانی اینترنت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نماد گفتگوی خودمانی اینترنت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75" cy="12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4DF348A" w14:textId="77777777" w:rsidR="00115682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شما می توانید با استفاده از ویژگی گفتگوی اینترنتی ما در قسمتِ بالای تارنما یمان، به صورت آنلاین با ما گفتگو کنید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</w:p>
          <w:p w14:paraId="41EF598A" w14:textId="77777777" w:rsidR="00115682" w:rsidRPr="00F255A1" w:rsidRDefault="00000000" w:rsidP="00F255A1">
            <w:pPr>
              <w:pStyle w:val="Body"/>
              <w:bidi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6B2976"/>
              </w:rPr>
            </w:pPr>
            <w:hyperlink r:id="rId107" w:history="1">
              <w:r w:rsidR="00155E6C" w:rsidRPr="00F255A1">
                <w:rPr>
                  <w:rStyle w:val="Hyperlink"/>
                  <w:rFonts w:ascii="Arial" w:hAnsi="Arial" w:cs="Arial"/>
                  <w:b w:val="0"/>
                  <w:bCs/>
                  <w:rtl/>
                  <w:lang w:val="fa-IR"/>
                </w:rPr>
                <w:t>www.ndis.gov.au</w:t>
              </w:r>
            </w:hyperlink>
          </w:p>
        </w:tc>
      </w:tr>
      <w:tr w:rsidR="00AF6C82" w:rsidRPr="00324101" w14:paraId="3E4DAF36" w14:textId="77777777" w:rsidTr="0032410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A46746" w14:textId="77777777" w:rsidR="00CD310C" w:rsidRPr="00324101" w:rsidRDefault="00CD310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</w:p>
        </w:tc>
        <w:tc>
          <w:tcPr>
            <w:tcW w:w="6576" w:type="dxa"/>
          </w:tcPr>
          <w:p w14:paraId="2B1ACD96" w14:textId="77777777" w:rsidR="00CD310C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اگر به زبانی غیر از انگلیسی صحبت می کنید، می توانید باموارد زیر تماس بگیرید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3003F1C2" w14:textId="77777777" w:rsidTr="0032410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477B8A" w14:textId="77777777" w:rsidR="00493D5D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52A40C4" wp14:editId="5D28790D">
                  <wp:extent cx="1104181" cy="1104181"/>
                  <wp:effectExtent l="0" t="0" r="1270" b="1270"/>
                  <wp:docPr id="13" name="Picture 13" descr="نماد خدمات ترجمه کتبی و شفاه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نماد خدمات ترجمه کتبی و شفاه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736" cy="111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25B3D90" w14:textId="77777777" w:rsidR="00092D2F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خدمات ترجمه شفاهی و ترجمه کتبی 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(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TIS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)</w:t>
            </w:r>
          </w:p>
          <w:p w14:paraId="6155B4BF" w14:textId="77777777" w:rsidR="00493D5D" w:rsidRPr="00F255A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450 131</w:t>
            </w:r>
          </w:p>
        </w:tc>
      </w:tr>
      <w:tr w:rsidR="00AF6C82" w:rsidRPr="00324101" w14:paraId="6191B54A" w14:textId="77777777" w:rsidTr="00324101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25E684F" w14:textId="77777777" w:rsidR="00CD310C" w:rsidRPr="00324101" w:rsidRDefault="00CD310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</w:p>
        </w:tc>
        <w:tc>
          <w:tcPr>
            <w:tcW w:w="6576" w:type="dxa"/>
          </w:tcPr>
          <w:p w14:paraId="1AD46775" w14:textId="77777777" w:rsidR="00CD310C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چنانچه درگفتار یا شنوایی دچار مشکلی هستید، می توانید با شماره زیر تماس بگیرید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</w:tc>
      </w:tr>
      <w:tr w:rsidR="00AF6C82" w:rsidRPr="00324101" w14:paraId="394D4E18" w14:textId="77777777" w:rsidTr="00324101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DE4C428" w14:textId="77777777" w:rsidR="00493D5D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F07D87F" wp14:editId="2E58DE34">
                  <wp:extent cx="1337094" cy="1337094"/>
                  <wp:effectExtent l="0" t="0" r="0" b="0"/>
                  <wp:docPr id="9" name="Picture 9" descr="نماد T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نماد T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92" cy="1357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101">
              <w:rPr>
                <w:rFonts w:ascii="Dubai" w:hAnsi="Dubai" w:cs="Dubai"/>
                <w:szCs w:val="28"/>
              </w:rPr>
              <w:t xml:space="preserve"> </w:t>
            </w:r>
          </w:p>
        </w:tc>
        <w:tc>
          <w:tcPr>
            <w:tcW w:w="6576" w:type="dxa"/>
          </w:tcPr>
          <w:p w14:paraId="3C45F811" w14:textId="77777777" w:rsidR="00CD310C" w:rsidRPr="00F255A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8"/>
              </w:rPr>
            </w:pP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TTY</w:t>
            </w:r>
          </w:p>
          <w:p w14:paraId="634A6D3B" w14:textId="77777777" w:rsidR="00493D5D" w:rsidRPr="00F255A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677 555 1800</w:t>
            </w:r>
          </w:p>
        </w:tc>
      </w:tr>
      <w:tr w:rsidR="00AF6C82" w:rsidRPr="00324101" w14:paraId="4F1B03AA" w14:textId="77777777" w:rsidTr="00324101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5B9CA81" w14:textId="77777777" w:rsidR="00493D5D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C611072" wp14:editId="7657AE1C">
                  <wp:extent cx="1285335" cy="1285335"/>
                  <wp:effectExtent l="0" t="0" r="0" b="0"/>
                  <wp:docPr id="14" name="Picture 14" descr="نماد یک حباب گفتار و یک گو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نماد یک حباب گفتار و یک گو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605" cy="130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39AA443" w14:textId="77777777" w:rsidR="00CD310C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صحبت کردن و گوش دادن 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(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Speak and Listen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)</w:t>
            </w:r>
          </w:p>
          <w:p w14:paraId="7E9C594E" w14:textId="77777777" w:rsidR="00493D5D" w:rsidRPr="00F35337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Dubai" w:hAnsi="Dubai" w:cs="Dubai"/>
                <w:b w:val="0"/>
                <w:bCs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727 555 1800</w:t>
            </w:r>
          </w:p>
        </w:tc>
      </w:tr>
      <w:tr w:rsidR="00AF6C82" w:rsidRPr="00324101" w14:paraId="3A8573B6" w14:textId="77777777" w:rsidTr="00324101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687430" w14:textId="77777777" w:rsidR="00CD310C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941DDAC" wp14:editId="1FD1A2FA">
                  <wp:extent cx="1367349" cy="1104342"/>
                  <wp:effectExtent l="0" t="0" r="4445" b="635"/>
                  <wp:docPr id="58" name="Picture 58" descr="لوگوی خدمات رله مل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لوگوی خدمات رله مل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610" cy="111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43E30B3" w14:textId="77777777" w:rsidR="00CD310C" w:rsidRPr="0032410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خدمات رله ملی</w:t>
            </w:r>
          </w:p>
          <w:p w14:paraId="10DF2603" w14:textId="77777777" w:rsidR="00CD310C" w:rsidRPr="00F255A1" w:rsidRDefault="00155E6C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ascii="Arial" w:hAnsi="Arial" w:cs="Arial"/>
                <w:b w:val="0"/>
                <w:bCs/>
                <w:szCs w:val="28"/>
              </w:rPr>
            </w:pPr>
            <w:r w:rsidRPr="00F255A1">
              <w:rPr>
                <w:rStyle w:val="IntenseEmphasis1"/>
                <w:rFonts w:ascii="Arial" w:hAnsi="Arial" w:cs="Arial"/>
                <w:b w:val="0"/>
                <w:bCs/>
                <w:szCs w:val="28"/>
                <w:rtl/>
                <w:lang w:val="fa-IR"/>
              </w:rPr>
              <w:t>677 133</w:t>
            </w:r>
          </w:p>
          <w:p w14:paraId="5BC1F29E" w14:textId="77777777" w:rsidR="00CD310C" w:rsidRPr="00F255A1" w:rsidRDefault="00000000" w:rsidP="0093620E">
            <w:pPr>
              <w:bidi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ascii="Arial" w:hAnsi="Arial" w:cs="Arial"/>
                <w:szCs w:val="28"/>
              </w:rPr>
            </w:pPr>
            <w:hyperlink r:id="rId112" w:history="1">
              <w:r w:rsidR="00155E6C" w:rsidRPr="00F255A1">
                <w:rPr>
                  <w:rStyle w:val="Hyperlink"/>
                  <w:rFonts w:ascii="Arial" w:hAnsi="Arial" w:cs="Arial"/>
                  <w:b w:val="0"/>
                  <w:bCs/>
                  <w:szCs w:val="28"/>
                  <w:rtl/>
                  <w:lang w:val="fa-IR"/>
                </w:rPr>
                <w:t>www.relayservice.gov.au</w:t>
              </w:r>
            </w:hyperlink>
            <w:r w:rsidR="00C201D9" w:rsidRPr="00F255A1">
              <w:rPr>
                <w:rStyle w:val="Hyperlink"/>
                <w:rFonts w:ascii="Arial" w:hAnsi="Arial" w:cs="Arial"/>
                <w:szCs w:val="28"/>
                <w:rtl/>
                <w:lang w:val="fa-IR"/>
              </w:rPr>
              <w:t xml:space="preserve"> </w:t>
            </w:r>
          </w:p>
        </w:tc>
      </w:tr>
    </w:tbl>
    <w:p w14:paraId="2CB4DE91" w14:textId="77777777" w:rsidR="008928D5" w:rsidRPr="009177E9" w:rsidRDefault="00155E6C" w:rsidP="00DD389A">
      <w:pPr>
        <w:pStyle w:val="Heading2"/>
        <w:bidi/>
        <w:rPr>
          <w:rFonts w:ascii="Dubai" w:hAnsi="Dubai" w:cs="Dubai"/>
          <w:szCs w:val="40"/>
          <w:rtl/>
          <w:lang w:val="fa-IR" w:bidi="fa-IR"/>
        </w:rPr>
      </w:pPr>
      <w:bookmarkStart w:id="122" w:name="_Toc43391452"/>
      <w:bookmarkStart w:id="123" w:name="_Toc43391515"/>
      <w:bookmarkStart w:id="124" w:name="_Toc113455982"/>
      <w:bookmarkStart w:id="125" w:name="_Toc115788095"/>
      <w:r w:rsidRPr="009177E9">
        <w:rPr>
          <w:rFonts w:ascii="Dubai" w:hAnsi="Dubai" w:cs="Dubai"/>
          <w:szCs w:val="40"/>
          <w:rtl/>
          <w:lang w:val="fa-IR" w:bidi="fa-IR"/>
        </w:rPr>
        <w:lastRenderedPageBreak/>
        <w:t>فهرست واژ گان</w:t>
      </w:r>
      <w:bookmarkEnd w:id="122"/>
      <w:bookmarkEnd w:id="123"/>
      <w:bookmarkEnd w:id="124"/>
      <w:bookmarkEnd w:id="125"/>
    </w:p>
    <w:p w14:paraId="31CB2529" w14:textId="77777777" w:rsidR="00115682" w:rsidRPr="00324101" w:rsidRDefault="00155E6C" w:rsidP="00115682">
      <w:pPr>
        <w:bidi/>
        <w:rPr>
          <w:rFonts w:ascii="Dubai" w:hAnsi="Dubai" w:cs="Dubai"/>
          <w:szCs w:val="28"/>
          <w:lang w:val="x-none" w:eastAsia="x-none"/>
        </w:rPr>
      </w:pPr>
      <w:r w:rsidRPr="00324101">
        <w:rPr>
          <w:rFonts w:ascii="Dubai" w:hAnsi="Dubai" w:cs="Dubai"/>
          <w:szCs w:val="28"/>
          <w:rtl/>
          <w:lang w:val="fa-IR" w:eastAsia="x-none" w:bidi="fa-IR"/>
        </w:rPr>
        <w:t xml:space="preserve">این فهرست معنی واژگان </w:t>
      </w:r>
      <w:r w:rsidRPr="00F35337">
        <w:rPr>
          <w:rStyle w:val="Strong"/>
          <w:rFonts w:ascii="Dubai" w:hAnsi="Dubai" w:cs="Dubai"/>
          <w:szCs w:val="28"/>
          <w:rtl/>
          <w:lang w:val="fa-IR" w:eastAsia="x-none" w:bidi="fa-IR"/>
        </w:rPr>
        <w:t>پررنگ</w:t>
      </w:r>
      <w:r w:rsidRPr="00324101">
        <w:rPr>
          <w:rFonts w:ascii="Dubai" w:hAnsi="Dubai" w:cs="Dubai"/>
          <w:szCs w:val="28"/>
          <w:rtl/>
          <w:lang w:val="fa-IR" w:eastAsia="x-none" w:bidi="fa-IR"/>
        </w:rPr>
        <w:t xml:space="preserve"> شده در این سند را توضیح می دهد</w:t>
      </w:r>
      <w:r w:rsidRPr="00324101">
        <w:rPr>
          <w:rFonts w:ascii="Dubai" w:hAnsi="Dubai" w:cs="Dubai"/>
          <w:szCs w:val="28"/>
          <w:rtl/>
          <w:lang w:val="fa-IR" w:eastAsia="x-none"/>
        </w:rPr>
        <w:t>.</w:t>
      </w:r>
    </w:p>
    <w:tbl>
      <w:tblPr>
        <w:tblStyle w:val="Style1"/>
        <w:bidiVisual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AF6C82" w:rsidRPr="00324101" w14:paraId="26F77D02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5D707B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05E74A35" wp14:editId="15168502">
                  <wp:extent cx="1439544" cy="1079658"/>
                  <wp:effectExtent l="0" t="0" r="8890" b="6350"/>
                  <wp:docPr id="132" name="Picture 132" descr="گروهی از مردم که در دایره ای نشسته اند و به برخی از اسناد نگاه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 descr="گروهی از مردم که در دایره ای نشسته اند و به برخی از اسناد نگاه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4" b="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999" cy="107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B10FAC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گروه مشورتی</w:t>
            </w:r>
          </w:p>
          <w:p w14:paraId="53B33664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یک گروه مشورتی متشکل از افرادی هستند که با ما همکاری می کنند تا به هم بگوییم</w:t>
            </w:r>
          </w:p>
          <w:p w14:paraId="1D3A6C61" w14:textId="77777777" w:rsidR="00B6657E" w:rsidRPr="00324101" w:rsidRDefault="00155E6C" w:rsidP="0093620E">
            <w:pPr>
              <w:pStyle w:val="ListParagraph"/>
              <w:numPr>
                <w:ilvl w:val="0"/>
                <w:numId w:val="13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چه کاری نتیجه مطلوب می دهد</w:t>
            </w:r>
          </w:p>
          <w:p w14:paraId="655C74BE" w14:textId="77777777" w:rsidR="00B6657E" w:rsidRPr="00324101" w:rsidRDefault="00155E6C" w:rsidP="0093620E">
            <w:pPr>
              <w:pStyle w:val="ListParagraph"/>
              <w:numPr>
                <w:ilvl w:val="0"/>
                <w:numId w:val="13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نیاز به بهتر شدن</w:t>
            </w:r>
          </w:p>
        </w:tc>
      </w:tr>
      <w:tr w:rsidR="00AF6C82" w:rsidRPr="00324101" w14:paraId="22D72054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838359" w14:textId="77777777" w:rsidR="00BA0B4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BF96895" wp14:editId="4A2DE136">
                  <wp:extent cx="1440000" cy="1440000"/>
                  <wp:effectExtent l="0" t="0" r="8255" b="8255"/>
                  <wp:docPr id="505904474" name="Picture 78" descr="دیواری است که کاغذهای گوناگونی به آن چسبانده شده. بر روی کاغذ یادداشت هایی وجود دارد. سه نفر به یادداشت ها نگاه می کنند و به آن اشاره می کنند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904474" name="Picture 78" descr="دیواری است که کاغذهای گوناگونی به آن چسبانده شده. بر روی کاغذ یادداشت هایی وجود دارد. سه نفر به یادداشت ها نگاه می کنند و به آن اشاره می کنند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352F46D" w14:textId="77777777" w:rsidR="00BA0B4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طراحی مشترک</w:t>
            </w:r>
          </w:p>
          <w:p w14:paraId="5077E69E" w14:textId="77777777" w:rsidR="00BA0B4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طراحی مشترک زمانی است که افراد برای برنامه ریزی موردی جدید با یکدیگر همکاری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20C5C237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20003B1" w14:textId="3E722D7E" w:rsidR="008928D5" w:rsidRPr="00324101" w:rsidRDefault="00896628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>
              <w:rPr>
                <w:noProof/>
              </w:rPr>
              <w:drawing>
                <wp:inline distT="0" distB="0" distL="0" distR="0" wp14:anchorId="3D480D6B" wp14:editId="1037A920">
                  <wp:extent cx="1440000" cy="1440000"/>
                  <wp:effectExtent l="0" t="0" r="8255" b="8255"/>
                  <wp:docPr id="140" name="Picture 140" descr="گروهی از افراد جامعه، 3 تَن از آنان حباب های فکری با زبانهای گوناگون بالای سر خود دار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گروهی از افراد جامعه، 3 تَن از آنان حباب های فکری با زبانهای گوناگون بالای سر خود دار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59A7A96" w14:textId="77777777" w:rsidR="00326C89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تنوع فرهنگی و زبانی 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>(</w:t>
            </w:r>
            <w:r w:rsidRPr="00F255A1">
              <w:rPr>
                <w:rStyle w:val="Strong"/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Style w:val="Strong"/>
                <w:rFonts w:ascii="Dubai" w:hAnsi="Dubai" w:cs="Dubai"/>
                <w:szCs w:val="28"/>
                <w:rtl/>
                <w:lang w:val="fa-IR"/>
              </w:rPr>
              <w:t xml:space="preserve">) </w:t>
            </w:r>
          </w:p>
          <w:p w14:paraId="525DABCD" w14:textId="77777777" w:rsidR="00326C89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افراد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CALD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6E94B31C" w14:textId="77777777" w:rsidR="00326C89" w:rsidRPr="00324101" w:rsidRDefault="00155E6C" w:rsidP="0093620E">
            <w:pPr>
              <w:numPr>
                <w:ilvl w:val="0"/>
                <w:numId w:val="3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پیشینه های گوناگونی می آیند</w:t>
            </w:r>
          </w:p>
          <w:p w14:paraId="59A818A1" w14:textId="77777777" w:rsidR="008928D5" w:rsidRPr="00324101" w:rsidRDefault="00155E6C" w:rsidP="0093620E">
            <w:pPr>
              <w:numPr>
                <w:ilvl w:val="0"/>
                <w:numId w:val="3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هایی غیر از انگلیسی صحبت می کنند</w:t>
            </w:r>
          </w:p>
        </w:tc>
      </w:tr>
      <w:tr w:rsidR="00AF6C82" w:rsidRPr="00324101" w14:paraId="02D8D333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B876C5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B120146" wp14:editId="7CC7DCF4">
                  <wp:extent cx="1440000" cy="1068129"/>
                  <wp:effectExtent l="0" t="0" r="8255" b="0"/>
                  <wp:docPr id="115" name="Picture 115" descr="گروهی از مردم در یک جشنواره آفریقای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 descr="گروهی از مردم در یک جشنواره آفریقایی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8B145A7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فرهنگ</w:t>
            </w:r>
          </w:p>
          <w:p w14:paraId="13C9C23B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فرهنگ شما موارد زیر را شامل میشود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3E2D0B81" w14:textId="77777777" w:rsidR="00B6657E" w:rsidRPr="00324101" w:rsidRDefault="00155E6C" w:rsidP="0093620E">
            <w:pPr>
              <w:pStyle w:val="ListParagraph"/>
              <w:numPr>
                <w:ilvl w:val="0"/>
                <w:numId w:val="16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روش زندگی شما </w:t>
            </w:r>
          </w:p>
          <w:p w14:paraId="611F24EF" w14:textId="77777777" w:rsidR="0036791B" w:rsidRPr="00324101" w:rsidRDefault="00155E6C" w:rsidP="0093620E">
            <w:pPr>
              <w:pStyle w:val="ListParagraph"/>
              <w:numPr>
                <w:ilvl w:val="0"/>
                <w:numId w:val="16"/>
              </w:num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آنچه برای شما مهم است</w:t>
            </w:r>
          </w:p>
        </w:tc>
      </w:tr>
      <w:tr w:rsidR="00AF6C82" w:rsidRPr="00324101" w14:paraId="5137A290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2AEDFE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1A7466AB" wp14:editId="7E93627E">
                  <wp:extent cx="1440000" cy="1440000"/>
                  <wp:effectExtent l="0" t="0" r="8255" b="8255"/>
                  <wp:docPr id="133" name="Picture 133" descr="اطلاعات، نمودار و نماد ثبت س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 descr="اطلاعات، نمودار و نماد ثبت س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F91865" w14:textId="77777777" w:rsidR="00B6657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داده ها </w:t>
            </w:r>
          </w:p>
          <w:p w14:paraId="5F29B37B" w14:textId="77777777" w:rsidR="00B6657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وقتی در مورد داده ها گفتگو می کنیم، منظورمان موارد زیراست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5DD758E3" w14:textId="77777777" w:rsidR="00B6657E" w:rsidRPr="00324101" w:rsidRDefault="00155E6C" w:rsidP="00F255A1">
            <w:pPr>
              <w:pStyle w:val="ListParagraph"/>
              <w:numPr>
                <w:ilvl w:val="0"/>
                <w:numId w:val="14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حقایق</w:t>
            </w:r>
          </w:p>
          <w:p w14:paraId="2979E930" w14:textId="77777777" w:rsidR="00B6657E" w:rsidRPr="00324101" w:rsidRDefault="00155E6C" w:rsidP="00F255A1">
            <w:pPr>
              <w:pStyle w:val="ListParagraph"/>
              <w:numPr>
                <w:ilvl w:val="0"/>
                <w:numId w:val="14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اطلاعات</w:t>
            </w:r>
          </w:p>
          <w:p w14:paraId="44F39F6B" w14:textId="77777777" w:rsidR="00B6657E" w:rsidRPr="00324101" w:rsidRDefault="00155E6C" w:rsidP="00F255A1">
            <w:pPr>
              <w:pStyle w:val="ListParagraph"/>
              <w:numPr>
                <w:ilvl w:val="0"/>
                <w:numId w:val="14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سوابق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3F0F7067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644E38" w14:textId="77777777" w:rsidR="006C211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77367AB3" wp14:editId="000E19D8">
                  <wp:extent cx="1440000" cy="1440000"/>
                  <wp:effectExtent l="0" t="0" r="8255" b="8255"/>
                  <wp:docPr id="134" name="Picture 134" descr="گروهی از افراد گوناگون دارای معلولیت و یک فِلش که در اطراف آنها خمیده اس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 descr="گروهی از افراد گوناگون دارای معلولیت و یک فِلش که در اطراف آنها خمیده اس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919A75D" w14:textId="77777777" w:rsidR="006C211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فراگیر</w:t>
            </w:r>
          </w:p>
          <w:p w14:paraId="78367FA3" w14:textId="77777777" w:rsidR="00D177E5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وقتی چیزی فراگیر باشد، همه می توانند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5DCB7CC9" w14:textId="77777777" w:rsidR="00D177E5" w:rsidRPr="00324101" w:rsidRDefault="00155E6C" w:rsidP="00F255A1">
            <w:pPr>
              <w:pStyle w:val="ListParagraph"/>
              <w:numPr>
                <w:ilvl w:val="0"/>
                <w:numId w:val="38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اطلاعات را بیابند و مورد استفاده قرار بدهند</w:t>
            </w:r>
          </w:p>
          <w:p w14:paraId="627F0C80" w14:textId="77777777" w:rsidR="006C211E" w:rsidRPr="00324101" w:rsidRDefault="00155E6C" w:rsidP="00F255A1">
            <w:pPr>
              <w:pStyle w:val="ListParagraph"/>
              <w:numPr>
                <w:ilvl w:val="0"/>
                <w:numId w:val="38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در تصمیم گیری شرکت کنند</w:t>
            </w:r>
          </w:p>
        </w:tc>
      </w:tr>
      <w:tr w:rsidR="00AF6C82" w:rsidRPr="00324101" w14:paraId="331A5D9C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57FA75" w14:textId="77777777" w:rsidR="006C211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38022DD7" wp14:editId="46A557B0">
                  <wp:extent cx="1440000" cy="1080000"/>
                  <wp:effectExtent l="0" t="0" r="8255" b="6350"/>
                  <wp:docPr id="135" name="Picture 135" descr="دو زن که در حال گفتگو هست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 descr="دو زن که در حال گفتگو هست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5" r="3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0302895" w14:textId="77777777" w:rsidR="006C211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مترجم شفاهی</w:t>
            </w:r>
          </w:p>
          <w:p w14:paraId="729199F1" w14:textId="77777777" w:rsidR="006C211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مترجم شفاهی کسی است که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:</w:t>
            </w:r>
          </w:p>
          <w:p w14:paraId="56CBAD22" w14:textId="77777777" w:rsidR="006C211E" w:rsidRPr="00324101" w:rsidRDefault="00155E6C" w:rsidP="00F255A1">
            <w:pPr>
              <w:pStyle w:val="ListParagraph"/>
              <w:numPr>
                <w:ilvl w:val="0"/>
                <w:numId w:val="24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زبان شما سخن می گوید</w:t>
            </w:r>
          </w:p>
          <w:p w14:paraId="5EBDD17C" w14:textId="77777777" w:rsidR="006C211E" w:rsidRPr="00324101" w:rsidRDefault="00155E6C" w:rsidP="00F255A1">
            <w:pPr>
              <w:pStyle w:val="ListParagraph"/>
              <w:numPr>
                <w:ilvl w:val="0"/>
                <w:numId w:val="24"/>
              </w:num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b w:val="0"/>
                <w:bCs w:val="0"/>
                <w:color w:val="auto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به شما در فهم سخن دیگران کمک می کند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42250182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86022A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5021E675" wp14:editId="3F930972">
                  <wp:extent cx="1440000" cy="1440000"/>
                  <wp:effectExtent l="0" t="0" r="0" b="8255"/>
                  <wp:docPr id="110" name="Picture 110" descr="گروهی از افراد دارای معلولی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 descr="گروهی از افراد دارای معلولی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10DCC97" w14:textId="77777777" w:rsidR="00B6657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شرکت کننده </w:t>
            </w:r>
          </w:p>
          <w:p w14:paraId="196E93B3" w14:textId="77777777" w:rsidR="00B6657E" w:rsidRPr="00324101" w:rsidRDefault="00155E6C" w:rsidP="00F255A1">
            <w:pPr>
              <w:bidi/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شرکت کنندگان افراد دارای معلولیتی هستند که در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NDIS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شرکت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6E69BB89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B7BD02" w14:textId="77777777" w:rsidR="00732055" w:rsidRPr="00324101" w:rsidRDefault="00155E6C" w:rsidP="0093620E">
            <w:pPr>
              <w:pStyle w:val="Image"/>
              <w:keepNext/>
              <w:keepLines/>
              <w:spacing w:before="10" w:after="10"/>
              <w:rPr>
                <w:rFonts w:ascii="Dubai" w:hAnsi="Dubai" w:cs="Dubai"/>
                <w:noProof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lastRenderedPageBreak/>
              <w:drawing>
                <wp:inline distT="0" distB="0" distL="0" distR="0" wp14:anchorId="06DE2652" wp14:editId="1370CB58">
                  <wp:extent cx="1440000" cy="1440000"/>
                  <wp:effectExtent l="0" t="0" r="8255" b="8255"/>
                  <wp:docPr id="136" name="Picture 136" descr="شخصی به همراه یک ارائه دهنده خدمات، که کلیپ بوردی را در دست دار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شخصی به همراه یک ارائه دهنده خدمات، که کلیپ بوردی را در دست دار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3DAB4F7" w14:textId="77777777" w:rsidR="00732055" w:rsidRPr="00324101" w:rsidRDefault="00155E6C" w:rsidP="0093620E">
            <w:pPr>
              <w:keepNext/>
              <w:keepLines/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 xml:space="preserve">ارائه دهنده </w:t>
            </w:r>
          </w:p>
          <w:p w14:paraId="385D4D42" w14:textId="77777777" w:rsidR="00732055" w:rsidRPr="00324101" w:rsidRDefault="00155E6C" w:rsidP="0093620E">
            <w:pPr>
              <w:keepNext/>
              <w:keepLines/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ارائه دهندگان با ارائه خدمات از افراد دیگر حمایت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5F0077CD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4C5973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935A13E" wp14:editId="4977C328">
                  <wp:extent cx="1440000" cy="1080000"/>
                  <wp:effectExtent l="0" t="0" r="8255" b="6350"/>
                  <wp:docPr id="137" name="Picture 137" descr="گروهی دور میزی نشسته اند و گفتگو می کنند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گروهی دور میزی نشسته اند و گفتگو می کنند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61" r="3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1107329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میزگرد</w:t>
            </w:r>
          </w:p>
          <w:p w14:paraId="5F1EB253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میز گرد به معنی گروهی از افراد است که در مورد یک موضوع گفتگو می کنند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  <w:p w14:paraId="37AC1077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هر شخصی در مورد موضوع، نظری دارد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tr w:rsidR="00AF6C82" w:rsidRPr="00324101" w14:paraId="7B2AAF99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000D3C2" w14:textId="77777777" w:rsidR="00B6657E" w:rsidRPr="00324101" w:rsidRDefault="00155E6C" w:rsidP="0093620E">
            <w:pPr>
              <w:pStyle w:val="Image"/>
              <w:spacing w:before="10" w:after="10"/>
              <w:rPr>
                <w:rFonts w:ascii="Dubai" w:hAnsi="Dubai" w:cs="Dubai"/>
                <w:szCs w:val="28"/>
                <w:lang w:eastAsia="en-AU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1286A422" wp14:editId="52537495">
                  <wp:extent cx="1440000" cy="1440000"/>
                  <wp:effectExtent l="0" t="0" r="8255" b="8255"/>
                  <wp:docPr id="138" name="Picture 138" descr="کلیپ‌بوردی که «موضوعی» را با یک لامپ نشان داده و نمادی به معنای مهم 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کلیپ‌بوردی که «موضوعی» را با یک لامپ نشان داده و نمادی به معنای مهم 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C87C9D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Style w:val="Strong"/>
                <w:rFonts w:ascii="Dubai" w:hAnsi="Dubai" w:cs="Dubai"/>
                <w:szCs w:val="28"/>
                <w:rtl/>
                <w:lang w:val="fa-IR" w:bidi="fa-IR"/>
              </w:rPr>
              <w:t>مضامین</w:t>
            </w:r>
          </w:p>
          <w:p w14:paraId="68616348" w14:textId="77777777" w:rsidR="00B6657E" w:rsidRPr="00324101" w:rsidRDefault="00155E6C" w:rsidP="0093620E">
            <w:pPr>
              <w:bidi/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مضامین ایده های مهمی هستند که در زمینه های گوناگون کار و زندگی ما مطرح می شوند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</w:tbl>
    <w:p w14:paraId="77C7A8E0" w14:textId="77777777" w:rsidR="00AA5D0A" w:rsidRPr="009177E9" w:rsidRDefault="00AA5D0A" w:rsidP="0071466B">
      <w:pPr>
        <w:pStyle w:val="NoSpacing"/>
        <w:spacing w:before="3120"/>
        <w:rPr>
          <w:rFonts w:ascii="Dubai" w:hAnsi="Dubai" w:cs="Dubai"/>
        </w:rPr>
      </w:pPr>
    </w:p>
    <w:tbl>
      <w:tblPr>
        <w:tblStyle w:val="Style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AF6C82" w:rsidRPr="00324101" w14:paraId="0F18E68E" w14:textId="77777777" w:rsidTr="003241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46438236" w14:textId="77777777" w:rsidR="000E4E3C" w:rsidRPr="00324101" w:rsidRDefault="00155E6C" w:rsidP="00BD367D">
            <w:pPr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noProof/>
                <w:szCs w:val="28"/>
                <w:lang w:eastAsia="en-AU"/>
              </w:rPr>
              <w:drawing>
                <wp:inline distT="0" distB="0" distL="0" distR="0" wp14:anchorId="66AC55DD" wp14:editId="7C66E20A">
                  <wp:extent cx="864000" cy="864000"/>
                  <wp:effectExtent l="0" t="0" r="0" b="0"/>
                  <wp:docPr id="74" name="Picture 74" descr="لوگوی گروه دسترسی به اطلاعات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لوگوی گروه دسترسی به اطلاعات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26E7363F" w14:textId="08BFAD19" w:rsidR="000E4E3C" w:rsidRPr="00324101" w:rsidRDefault="00155E6C" w:rsidP="00AA5D0A">
            <w:pPr>
              <w:bidi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ubai" w:hAnsi="Dubai" w:cs="Dubai"/>
                <w:szCs w:val="28"/>
              </w:rPr>
            </w:pP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گروه دسترسی به اطلاعات این سند مطالعه ساده را با استفاده از عکاسی استوک و تصاویر سفارشی ایجاد کرده است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>از تصاویر نمی توان بدون کسب اجازه دو باره استفاده کرد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برای هرگونه سؤال در مورد تصاویر، لطفاً به </w:t>
            </w:r>
            <w:hyperlink r:id="rId114" w:history="1">
              <w:r w:rsidRPr="00F255A1">
                <w:rPr>
                  <w:rStyle w:val="Hyperlink"/>
                  <w:rFonts w:ascii="Arial" w:hAnsi="Arial" w:cs="Arial"/>
                  <w:b w:val="0"/>
                  <w:bCs/>
                  <w:szCs w:val="28"/>
                  <w:rtl/>
                  <w:lang w:val="fa-IR"/>
                </w:rPr>
                <w:t>www.informationaccessgroup.com</w:t>
              </w:r>
            </w:hyperlink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 مراجعه کنید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 xml:space="preserve">. </w:t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به نقل از </w:t>
            </w:r>
            <w:r w:rsidR="00AA5D0A">
              <w:rPr>
                <w:rFonts w:ascii="Dubai" w:hAnsi="Dubai" w:cs="Dubai"/>
                <w:szCs w:val="28"/>
                <w:rtl/>
                <w:lang w:val="fa-IR" w:bidi="fa-IR"/>
              </w:rPr>
              <w:br/>
            </w:r>
            <w:r w:rsidRPr="00324101">
              <w:rPr>
                <w:rFonts w:ascii="Dubai" w:hAnsi="Dubai" w:cs="Dubai"/>
                <w:szCs w:val="28"/>
                <w:rtl/>
                <w:lang w:val="fa-IR" w:bidi="fa-IR"/>
              </w:rPr>
              <w:t xml:space="preserve">وظیفه شماره </w:t>
            </w:r>
            <w:r w:rsidRPr="00F255A1">
              <w:rPr>
                <w:rFonts w:ascii="Arial" w:hAnsi="Arial" w:cs="Arial"/>
                <w:szCs w:val="28"/>
                <w:rtl/>
                <w:lang w:val="fa-IR"/>
              </w:rPr>
              <w:t>4978</w:t>
            </w:r>
            <w:r w:rsidRPr="00324101">
              <w:rPr>
                <w:rFonts w:ascii="Dubai" w:hAnsi="Dubai" w:cs="Dubai"/>
                <w:szCs w:val="28"/>
                <w:rtl/>
                <w:lang w:val="fa-IR"/>
              </w:rPr>
              <w:t>.</w:t>
            </w:r>
          </w:p>
        </w:tc>
      </w:tr>
      <w:bookmarkEnd w:id="92"/>
      <w:bookmarkEnd w:id="93"/>
    </w:tbl>
    <w:p w14:paraId="49519CFE" w14:textId="77777777" w:rsidR="006A3B43" w:rsidRPr="009177E9" w:rsidRDefault="006A3B43" w:rsidP="00463A40">
      <w:pPr>
        <w:pStyle w:val="Tablespacerrow"/>
        <w:rPr>
          <w:rFonts w:ascii="Dubai" w:hAnsi="Dubai" w:cs="Dubai"/>
        </w:rPr>
        <w:sectPr w:rsidR="006A3B43" w:rsidRPr="009177E9" w:rsidSect="00AC2055">
          <w:footerReference w:type="default" r:id="rId115"/>
          <w:headerReference w:type="first" r:id="rId116"/>
          <w:footerReference w:type="first" r:id="rId11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5B009A15" w14:textId="77777777" w:rsidR="00EC31C6" w:rsidRPr="009177E9" w:rsidRDefault="00EC31C6" w:rsidP="00D25C78">
      <w:pPr>
        <w:rPr>
          <w:rFonts w:ascii="Dubai" w:hAnsi="Dubai" w:cs="Dubai"/>
          <w:lang w:val="en-US"/>
        </w:rPr>
      </w:pPr>
    </w:p>
    <w:p w14:paraId="4124015A" w14:textId="77777777" w:rsidR="00ED647D" w:rsidRPr="009177E9" w:rsidRDefault="00ED647D" w:rsidP="00ED647D">
      <w:pPr>
        <w:rPr>
          <w:rFonts w:ascii="Dubai" w:hAnsi="Dubai" w:cs="Dubai"/>
          <w:lang w:val="en-US"/>
        </w:rPr>
      </w:pPr>
    </w:p>
    <w:p w14:paraId="1D54BEDA" w14:textId="77777777" w:rsidR="00ED647D" w:rsidRPr="009177E9" w:rsidRDefault="00ED647D" w:rsidP="00ED647D">
      <w:pPr>
        <w:rPr>
          <w:rFonts w:ascii="Dubai" w:hAnsi="Dubai" w:cs="Dubai"/>
          <w:lang w:val="en-US"/>
        </w:rPr>
      </w:pPr>
    </w:p>
    <w:p w14:paraId="572A6CE9" w14:textId="77777777" w:rsidR="00ED647D" w:rsidRPr="009177E9" w:rsidRDefault="00ED647D" w:rsidP="00ED647D">
      <w:pPr>
        <w:tabs>
          <w:tab w:val="left" w:pos="6900"/>
        </w:tabs>
        <w:rPr>
          <w:rFonts w:ascii="Dubai" w:hAnsi="Dubai" w:cs="Dubai"/>
          <w:lang w:val="en-US"/>
        </w:rPr>
      </w:pPr>
    </w:p>
    <w:sectPr w:rsidR="00ED647D" w:rsidRPr="009177E9" w:rsidSect="00E310D5">
      <w:footerReference w:type="default" r:id="rId118"/>
      <w:headerReference w:type="first" r:id="rId119"/>
      <w:footerReference w:type="first" r:id="rId12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C210E" w14:textId="77777777" w:rsidR="00810A90" w:rsidRDefault="00810A90">
      <w:pPr>
        <w:spacing w:before="0" w:after="0" w:line="240" w:lineRule="auto"/>
      </w:pPr>
      <w:r>
        <w:separator/>
      </w:r>
    </w:p>
  </w:endnote>
  <w:endnote w:type="continuationSeparator" w:id="0">
    <w:p w14:paraId="2CC1BFFE" w14:textId="77777777" w:rsidR="00810A90" w:rsidRDefault="00810A9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C8812A0-7D9B-4D2A-869B-922448126BF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2" w:subsetted="1" w:fontKey="{7429A2BE-E922-4CB2-AE9D-4D3A9657FF59}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D7D0AD9-6240-4385-A7B9-C607087E8C1A}"/>
    <w:embedBold r:id="rId4" w:fontKey="{4C98A35F-9584-4FE2-A457-9C295ECDA75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  <w:embedRegular r:id="rId5" w:fontKey="{FFD9405D-F190-496C-B34D-BE9919DF9B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6" w:fontKey="{CD50084E-40FC-41C4-B927-305D7912D2E6}"/>
    <w:embedBold r:id="rId7" w:fontKey="{918E50FD-FEB4-4F34-A19A-46D5B37A3A20}"/>
    <w:embedItalic r:id="rId8" w:fontKey="{8ED55CF5-1F02-42C0-979F-E2B042E00F4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  <w:embedRegular r:id="rId9" w:fontKey="{A1702F8C-27C3-40B5-B5D7-0D40331DD2A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5C8F" w14:textId="6695F0FF" w:rsidR="00986198" w:rsidRPr="009177E9" w:rsidRDefault="00B50760" w:rsidP="00B50760">
    <w:pPr>
      <w:pStyle w:val="Footer"/>
      <w:bidi/>
      <w:spacing w:before="0" w:after="200" w:line="240" w:lineRule="auto"/>
      <w:rPr>
        <w:rFonts w:ascii="Dubai" w:hAnsi="Dubai" w:cs="Dubai"/>
      </w:rPr>
    </w:pPr>
    <w:r w:rsidRPr="00C911D4">
      <w:rPr>
        <w:rFonts w:ascii="Noto Sans Khmer" w:hAnsi="Noto Sans Khmer" w:cs="Noto Sans Khmer"/>
      </w:rPr>
      <w:drawing>
        <wp:anchor distT="0" distB="0" distL="114300" distR="114300" simplePos="0" relativeHeight="251661312" behindDoc="1" locked="1" layoutInCell="1" allowOverlap="1" wp14:anchorId="214B498B" wp14:editId="1C1DB655">
          <wp:simplePos x="0" y="0"/>
          <wp:positionH relativeFrom="page">
            <wp:posOffset>-57150</wp:posOffset>
          </wp:positionH>
          <wp:positionV relativeFrom="page">
            <wp:posOffset>9549130</wp:posOffset>
          </wp:positionV>
          <wp:extent cx="7808595" cy="1122045"/>
          <wp:effectExtent l="0" t="0" r="1905" b="1905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5E6C" w:rsidRPr="009177E9">
      <w:rPr>
        <w:rFonts w:ascii="Dubai" w:hAnsi="Dubai" w:cs="Dubai"/>
        <w:rtl/>
        <w:lang w:val="fa-IR" w:bidi="fa-IR"/>
      </w:rPr>
      <w:t>صفحه</w:t>
    </w:r>
    <w:r w:rsidR="009177E9">
      <w:rPr>
        <w:rFonts w:ascii="Dubai" w:hAnsi="Dubai" w:cs="Dubai" w:hint="cs"/>
        <w:rtl/>
        <w:lang w:val="fa-IR"/>
      </w:rPr>
      <w:t xml:space="preserve"> </w:t>
    </w:r>
    <w:r w:rsidR="00155E6C" w:rsidRPr="00B50760">
      <w:rPr>
        <w:rFonts w:ascii="Arial" w:hAnsi="Arial" w:cs="Arial"/>
      </w:rPr>
      <w:fldChar w:fldCharType="begin"/>
    </w:r>
    <w:r w:rsidR="00155E6C" w:rsidRPr="00B50760">
      <w:rPr>
        <w:rFonts w:ascii="Arial" w:hAnsi="Arial" w:cs="Arial"/>
        <w:rtl/>
        <w:lang w:val="fa-IR"/>
      </w:rPr>
      <w:instrText xml:space="preserve"> PAGE   \* MERGEFORMAT </w:instrText>
    </w:r>
    <w:r w:rsidR="00155E6C" w:rsidRPr="00B50760">
      <w:rPr>
        <w:rFonts w:ascii="Arial" w:hAnsi="Arial" w:cs="Arial"/>
      </w:rPr>
      <w:fldChar w:fldCharType="separate"/>
    </w:r>
    <w:r w:rsidR="00E734B6" w:rsidRPr="00B50760">
      <w:rPr>
        <w:rFonts w:ascii="Arial" w:hAnsi="Arial" w:cs="Arial"/>
        <w:lang w:val="fa-IR"/>
      </w:rPr>
      <w:t>32</w:t>
    </w:r>
    <w:r w:rsidR="00155E6C" w:rsidRPr="00B50760">
      <w:rPr>
        <w:rFonts w:ascii="Arial" w:hAnsi="Arial" w:cs="Arial"/>
      </w:rPr>
      <w:fldChar w:fldCharType="end"/>
    </w:r>
    <w:r w:rsidR="00155E6C" w:rsidRPr="009177E9">
      <w:rPr>
        <w:rFonts w:ascii="Dubai" w:hAnsi="Dubai" w:cs="Dubai"/>
        <w:rtl/>
        <w:lang w:val="fa-IR" w:bidi="fa-IR"/>
      </w:rPr>
      <w:t xml:space="preserve"> از </w:t>
    </w:r>
    <w:r w:rsidR="007258BD" w:rsidRPr="00B50760">
      <w:rPr>
        <w:rFonts w:ascii="Arial" w:hAnsi="Arial" w:cs="Arial"/>
      </w:rPr>
      <w:fldChar w:fldCharType="begin"/>
    </w:r>
    <w:r w:rsidR="00155E6C" w:rsidRPr="00B50760">
      <w:rPr>
        <w:rFonts w:ascii="Arial" w:hAnsi="Arial" w:cs="Arial"/>
        <w:rtl/>
        <w:lang w:val="fa-IR"/>
      </w:rPr>
      <w:instrText xml:space="preserve"> NUMPAGES   \* MERGEFORMAT </w:instrText>
    </w:r>
    <w:r w:rsidR="007258BD" w:rsidRPr="00B50760">
      <w:rPr>
        <w:rFonts w:ascii="Arial" w:hAnsi="Arial" w:cs="Arial"/>
      </w:rPr>
      <w:fldChar w:fldCharType="separate"/>
    </w:r>
    <w:r w:rsidR="00E734B6" w:rsidRPr="00B50760">
      <w:rPr>
        <w:rFonts w:ascii="Arial" w:hAnsi="Arial" w:cs="Arial"/>
        <w:lang w:val="fa-IR"/>
      </w:rPr>
      <w:t>33</w:t>
    </w:r>
    <w:r w:rsidR="007258BD" w:rsidRPr="00B50760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1150" w14:textId="77777777" w:rsidR="009B79AE" w:rsidRPr="009F6711" w:rsidRDefault="009B79AE" w:rsidP="009B79AE">
    <w:pPr>
      <w:pStyle w:val="Footerfrontpage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49E1C2D" wp14:editId="62863C64">
          <wp:simplePos x="0" y="0"/>
          <wp:positionH relativeFrom="margin">
            <wp:align>right</wp:align>
          </wp:positionH>
          <wp:positionV relativeFrom="paragraph">
            <wp:posOffset>-301625</wp:posOffset>
          </wp:positionV>
          <wp:extent cx="1260000" cy="624393"/>
          <wp:effectExtent l="0" t="0" r="0" b="4445"/>
          <wp:wrapNone/>
          <wp:docPr id="20" name="Picture 20" descr="لوگوی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لوگوی ND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26340">
      <w:rPr>
        <w:rFonts w:ascii="Arial" w:eastAsia="Arial Unicode MS" w:hAnsi="Arial" w:cs="Arial"/>
        <w:lang w:val="hi"/>
      </w:rPr>
      <w:t>ndis.gov.au</w:t>
    </w:r>
  </w:p>
  <w:p w14:paraId="75BC343A" w14:textId="77777777" w:rsidR="00EC34F7" w:rsidRPr="00BE3FC7" w:rsidRDefault="00155E6C" w:rsidP="00EC34F7">
    <w:pPr>
      <w:pStyle w:val="Tablespacerrow"/>
    </w:pPr>
    <w:r>
      <w:br/>
    </w:r>
  </w:p>
  <w:p w14:paraId="502C7906" w14:textId="77777777" w:rsidR="00384C4C" w:rsidRPr="00C36784" w:rsidRDefault="00384C4C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83DCD" w14:textId="77777777" w:rsidR="00384C4C" w:rsidRPr="001A07DF" w:rsidRDefault="00155E6C" w:rsidP="000749C5">
    <w:pPr>
      <w:pStyle w:val="Footer"/>
      <w:bidi/>
    </w:pPr>
    <w:r w:rsidRPr="00AD2EFB">
      <w:rPr>
        <w:rStyle w:val="IntenseEmphasis1"/>
        <w:rtl/>
        <w:lang w:val="fa-IR"/>
      </w:rPr>
      <w:t>ndis.gov.au</w:t>
    </w:r>
    <w:r w:rsidRPr="00AD2EFB">
      <w:rPr>
        <w:rStyle w:val="IntenseEmphasis1"/>
        <w:rtl/>
        <w:lang w:val="fa-IR"/>
      </w:rPr>
      <w:tab/>
    </w:r>
    <w:sdt>
      <w:sdtPr>
        <w:rPr>
          <w:rtl/>
        </w:rPr>
        <w:alias w:val="Title"/>
        <w:id w:val="974924871"/>
        <w:placeholder>
          <w:docPart w:val="65C6E61603FD4C2FA24E3870E02F47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CALD Strategy 2023–2027</w:t>
        </w:r>
      </w:sdtContent>
    </w:sdt>
    <w:r>
      <w:rPr>
        <w:rtl/>
        <w:lang w:val="fa-IR"/>
      </w:rPr>
      <w:t xml:space="preserve"> </w:t>
    </w:r>
    <w:sdt>
      <w:sdtPr>
        <w:rPr>
          <w:rtl/>
        </w:rPr>
        <w:id w:val="500064096"/>
        <w:placeholder>
          <w:docPart w:val="18BF3FB3801A4A7C9611AD37263CE530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tl/>
            <w:lang w:val="fa-IR"/>
          </w:rPr>
          <w:t>Click or tap to enter a date.</w:t>
        </w:r>
      </w:sdtContent>
    </w:sdt>
    <w:r w:rsidRPr="00AD2EFB">
      <w:rPr>
        <w:rStyle w:val="IntenseEmphasis1"/>
        <w:rtl/>
        <w:lang w:val="fa-IR"/>
      </w:rPr>
      <w:tab/>
    </w:r>
    <w:sdt>
      <w:sdtPr>
        <w:rPr>
          <w:rtl/>
        </w:rPr>
        <w:id w:val="1144348272"/>
        <w:docPartObj>
          <w:docPartGallery w:val="Page Numbers (Bottom of Page)"/>
          <w:docPartUnique/>
        </w:docPartObj>
      </w:sdtPr>
      <w:sdtContent>
        <w:r w:rsidRPr="001A07DF">
          <w:rPr>
            <w:rtl/>
            <w:lang w:val="fa-IR" w:bidi="fa-IR"/>
          </w:rPr>
          <w:t xml:space="preserve">صفحه </w:t>
        </w:r>
        <w:r w:rsidRPr="001A07DF">
          <w:fldChar w:fldCharType="begin"/>
        </w:r>
        <w:r w:rsidRPr="001A07DF">
          <w:rPr>
            <w:rtl/>
            <w:lang w:val="fa-IR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tl/>
            <w:lang w:val="fa-IR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207AA" w14:textId="77777777" w:rsidR="00C65783" w:rsidRDefault="00155E6C" w:rsidP="00C65783">
    <w:pPr>
      <w:rPr>
        <w:lang w:val="en-US"/>
      </w:rPr>
    </w:pPr>
    <w:r>
      <w:rPr>
        <w:noProof/>
        <w:lang w:eastAsia="en-AU"/>
      </w:rPr>
      <w:drawing>
        <wp:inline distT="0" distB="0" distL="0" distR="0" wp14:anchorId="5AD1FD1A" wp14:editId="54CF61CD">
          <wp:extent cx="1620000" cy="919733"/>
          <wp:effectExtent l="0" t="0" r="0" b="0"/>
          <wp:docPr id="7" name="Picture 7" descr="لوگوی N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لوگوی ND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BCDE98" w14:textId="77777777" w:rsidR="00CB3B8E" w:rsidRDefault="00CB3B8E" w:rsidP="00CB3B8E"/>
  <w:p w14:paraId="7F9D4826" w14:textId="5305E565" w:rsidR="00C65783" w:rsidRPr="00F255A1" w:rsidRDefault="00896628" w:rsidP="00896628">
    <w:pPr>
      <w:pStyle w:val="Backpagetext"/>
      <w:rPr>
        <w:rFonts w:ascii="Arial" w:hAnsi="Arial" w:cs="Arial"/>
      </w:rPr>
    </w:pPr>
    <w:r w:rsidRPr="00F255A1">
      <w:rPr>
        <w:rFonts w:ascii="Arial" w:hAnsi="Arial" w:cs="Arial"/>
      </w:rPr>
      <w:t>ndis.gov.au</w:t>
    </w:r>
  </w:p>
  <w:p w14:paraId="4FE5DC54" w14:textId="2C5579C6" w:rsidR="00CB3B8E" w:rsidRPr="00F255A1" w:rsidRDefault="00CB3B8E" w:rsidP="00CB3B8E">
    <w:pPr>
      <w:pStyle w:val="Backpagetext"/>
      <w:rPr>
        <w:rFonts w:ascii="Arial" w:hAnsi="Arial" w:cs="Arial"/>
      </w:rPr>
    </w:pPr>
  </w:p>
  <w:p w14:paraId="662D72E6" w14:textId="77777777" w:rsidR="00896628" w:rsidRPr="00F255A1" w:rsidRDefault="00896628" w:rsidP="00CB3B8E">
    <w:pPr>
      <w:pStyle w:val="Backpagetext"/>
      <w:rPr>
        <w:rFonts w:ascii="Arial" w:hAnsi="Arial" w:cs="Arial"/>
      </w:rPr>
    </w:pPr>
  </w:p>
  <w:p w14:paraId="40426C8A" w14:textId="5D4CE715" w:rsidR="00384C4C" w:rsidRPr="00F255A1" w:rsidRDefault="00896628" w:rsidP="00896628">
    <w:pPr>
      <w:pStyle w:val="ProductCode"/>
      <w:rPr>
        <w:rFonts w:ascii="Arial" w:hAnsi="Arial" w:cs="Arial"/>
      </w:rPr>
    </w:pPr>
    <w:r w:rsidRPr="00F255A1">
      <w:rPr>
        <w:rFonts w:ascii="Arial" w:hAnsi="Arial" w:cs="Arial"/>
      </w:rPr>
      <w:t xml:space="preserve">DA0629 - </w:t>
    </w:r>
    <w:sdt>
      <w:sdtPr>
        <w:rPr>
          <w:rFonts w:ascii="Arial" w:hAnsi="Arial" w:cs="Arial"/>
        </w:rPr>
        <w:alias w:val="Title"/>
        <w:tag w:val=""/>
        <w:id w:val="-1290358025"/>
        <w:placeholder>
          <w:docPart w:val="76ED85ADFF9C41AE9F7A0EFD7EF9E0D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F255A1">
          <w:rPr>
            <w:rFonts w:ascii="Arial" w:hAnsi="Arial" w:cs="Arial"/>
          </w:rPr>
          <w:t>CALD Strategy 2023–2027</w:t>
        </w:r>
      </w:sdtContent>
    </w:sdt>
    <w:r w:rsidRPr="00F255A1">
      <w:rPr>
        <w:rFonts w:ascii="Arial" w:hAnsi="Arial" w:cs="Arial"/>
      </w:rPr>
      <w:t xml:space="preserve"> –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9B2C" w14:textId="77777777" w:rsidR="00810A90" w:rsidRDefault="00810A90">
      <w:pPr>
        <w:spacing w:before="0" w:after="0" w:line="240" w:lineRule="auto"/>
      </w:pPr>
      <w:r>
        <w:separator/>
      </w:r>
    </w:p>
  </w:footnote>
  <w:footnote w:type="continuationSeparator" w:id="0">
    <w:p w14:paraId="18E5241E" w14:textId="77777777" w:rsidR="00810A90" w:rsidRDefault="00810A9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B15C7" w14:textId="77777777" w:rsidR="00384C4C" w:rsidRDefault="00155E6C">
    <w:pPr>
      <w:pStyle w:val="Header"/>
    </w:pPr>
    <w:r>
      <w:drawing>
        <wp:anchor distT="0" distB="0" distL="114300" distR="114300" simplePos="0" relativeHeight="251658240" behindDoc="1" locked="0" layoutInCell="1" allowOverlap="1" wp14:anchorId="0DC0D40C" wp14:editId="399396CB">
          <wp:simplePos x="0" y="0"/>
          <wp:positionH relativeFrom="margin">
            <wp:posOffset>-1037788</wp:posOffset>
          </wp:positionH>
          <wp:positionV relativeFrom="margin">
            <wp:posOffset>-745490</wp:posOffset>
          </wp:positionV>
          <wp:extent cx="7774699" cy="10907742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24780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4699" cy="10907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CD24" w14:textId="77777777" w:rsidR="00384C4C" w:rsidRPr="00C65783" w:rsidRDefault="00155E6C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28DB423B" wp14:editId="7E88A294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83501A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0B1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AC8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120C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6E76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C036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20E1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06B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4E63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F6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68A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42954"/>
    <w:multiLevelType w:val="hybridMultilevel"/>
    <w:tmpl w:val="54D857AC"/>
    <w:lvl w:ilvl="0" w:tplc="3808F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1AB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05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885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00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908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C3F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2B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C6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21AA"/>
    <w:multiLevelType w:val="hybridMultilevel"/>
    <w:tmpl w:val="0F2A26F8"/>
    <w:lvl w:ilvl="0" w:tplc="C0D09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1E4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26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2B7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494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6C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CE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4C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F44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ED6D28"/>
    <w:multiLevelType w:val="hybridMultilevel"/>
    <w:tmpl w:val="CA42FDFC"/>
    <w:lvl w:ilvl="0" w:tplc="CEC05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78F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03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888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C7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F6F9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87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0D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0D3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CE4282"/>
    <w:multiLevelType w:val="hybridMultilevel"/>
    <w:tmpl w:val="4C2CBEBA"/>
    <w:lvl w:ilvl="0" w:tplc="9E86E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2E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68C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48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C2D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62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63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6D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E47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D54540"/>
    <w:multiLevelType w:val="hybridMultilevel"/>
    <w:tmpl w:val="BAD043D2"/>
    <w:lvl w:ilvl="0" w:tplc="1B749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C98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0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47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28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A9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CF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A4A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92B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044B20"/>
    <w:multiLevelType w:val="hybridMultilevel"/>
    <w:tmpl w:val="38B62F00"/>
    <w:lvl w:ilvl="0" w:tplc="F03CBA28">
      <w:start w:val="1"/>
      <w:numFmt w:val="decimal"/>
      <w:lvlText w:val="%1."/>
      <w:lvlJc w:val="left"/>
      <w:pPr>
        <w:ind w:left="720" w:hanging="360"/>
      </w:pPr>
    </w:lvl>
    <w:lvl w:ilvl="1" w:tplc="3D8A6184">
      <w:start w:val="1"/>
      <w:numFmt w:val="lowerLetter"/>
      <w:lvlText w:val="%2."/>
      <w:lvlJc w:val="left"/>
      <w:pPr>
        <w:ind w:left="1440" w:hanging="360"/>
      </w:pPr>
    </w:lvl>
    <w:lvl w:ilvl="2" w:tplc="8CFE8A7C">
      <w:start w:val="1"/>
      <w:numFmt w:val="lowerRoman"/>
      <w:lvlText w:val="%3."/>
      <w:lvlJc w:val="right"/>
      <w:pPr>
        <w:ind w:left="2160" w:hanging="180"/>
      </w:pPr>
    </w:lvl>
    <w:lvl w:ilvl="3" w:tplc="29228212">
      <w:start w:val="1"/>
      <w:numFmt w:val="decimal"/>
      <w:lvlText w:val="%4."/>
      <w:lvlJc w:val="left"/>
      <w:pPr>
        <w:ind w:left="2880" w:hanging="360"/>
      </w:pPr>
    </w:lvl>
    <w:lvl w:ilvl="4" w:tplc="7B086936">
      <w:start w:val="1"/>
      <w:numFmt w:val="lowerLetter"/>
      <w:lvlText w:val="%5."/>
      <w:lvlJc w:val="left"/>
      <w:pPr>
        <w:ind w:left="3600" w:hanging="360"/>
      </w:pPr>
    </w:lvl>
    <w:lvl w:ilvl="5" w:tplc="C9069844">
      <w:start w:val="1"/>
      <w:numFmt w:val="lowerRoman"/>
      <w:lvlText w:val="%6."/>
      <w:lvlJc w:val="right"/>
      <w:pPr>
        <w:ind w:left="4320" w:hanging="180"/>
      </w:pPr>
    </w:lvl>
    <w:lvl w:ilvl="6" w:tplc="E13A30F0">
      <w:start w:val="1"/>
      <w:numFmt w:val="decimal"/>
      <w:lvlText w:val="%7."/>
      <w:lvlJc w:val="left"/>
      <w:pPr>
        <w:ind w:left="5040" w:hanging="360"/>
      </w:pPr>
    </w:lvl>
    <w:lvl w:ilvl="7" w:tplc="D96E05BE">
      <w:start w:val="1"/>
      <w:numFmt w:val="lowerLetter"/>
      <w:lvlText w:val="%8."/>
      <w:lvlJc w:val="left"/>
      <w:pPr>
        <w:ind w:left="5760" w:hanging="360"/>
      </w:pPr>
    </w:lvl>
    <w:lvl w:ilvl="8" w:tplc="AA68C93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762C1"/>
    <w:multiLevelType w:val="hybridMultilevel"/>
    <w:tmpl w:val="9E22291C"/>
    <w:lvl w:ilvl="0" w:tplc="1C229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08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0C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CEE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9C8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FE8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0DE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0F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A8F7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FA4B58"/>
    <w:multiLevelType w:val="hybridMultilevel"/>
    <w:tmpl w:val="84A2B3DA"/>
    <w:lvl w:ilvl="0" w:tplc="18C81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3AF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8CE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E2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2EE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07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8A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5A4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F191B"/>
    <w:multiLevelType w:val="hybridMultilevel"/>
    <w:tmpl w:val="808051FA"/>
    <w:lvl w:ilvl="0" w:tplc="0D967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50A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80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4A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4E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6AC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0BB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C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C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421BA"/>
    <w:multiLevelType w:val="hybridMultilevel"/>
    <w:tmpl w:val="2CE6BF28"/>
    <w:lvl w:ilvl="0" w:tplc="DE10C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3B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0E1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83A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B07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27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49C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C68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741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767D1"/>
    <w:multiLevelType w:val="hybridMultilevel"/>
    <w:tmpl w:val="95BCECB8"/>
    <w:lvl w:ilvl="0" w:tplc="DA1AD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E4DAE0" w:tentative="1">
      <w:start w:val="1"/>
      <w:numFmt w:val="lowerLetter"/>
      <w:lvlText w:val="%2."/>
      <w:lvlJc w:val="left"/>
      <w:pPr>
        <w:ind w:left="1440" w:hanging="360"/>
      </w:pPr>
    </w:lvl>
    <w:lvl w:ilvl="2" w:tplc="4DCE5978" w:tentative="1">
      <w:start w:val="1"/>
      <w:numFmt w:val="lowerRoman"/>
      <w:lvlText w:val="%3."/>
      <w:lvlJc w:val="right"/>
      <w:pPr>
        <w:ind w:left="2160" w:hanging="180"/>
      </w:pPr>
    </w:lvl>
    <w:lvl w:ilvl="3" w:tplc="A5040DE2" w:tentative="1">
      <w:start w:val="1"/>
      <w:numFmt w:val="decimal"/>
      <w:lvlText w:val="%4."/>
      <w:lvlJc w:val="left"/>
      <w:pPr>
        <w:ind w:left="2880" w:hanging="360"/>
      </w:pPr>
    </w:lvl>
    <w:lvl w:ilvl="4" w:tplc="130C2DBC" w:tentative="1">
      <w:start w:val="1"/>
      <w:numFmt w:val="lowerLetter"/>
      <w:lvlText w:val="%5."/>
      <w:lvlJc w:val="left"/>
      <w:pPr>
        <w:ind w:left="3600" w:hanging="360"/>
      </w:pPr>
    </w:lvl>
    <w:lvl w:ilvl="5" w:tplc="0C3E1B9E" w:tentative="1">
      <w:start w:val="1"/>
      <w:numFmt w:val="lowerRoman"/>
      <w:lvlText w:val="%6."/>
      <w:lvlJc w:val="right"/>
      <w:pPr>
        <w:ind w:left="4320" w:hanging="180"/>
      </w:pPr>
    </w:lvl>
    <w:lvl w:ilvl="6" w:tplc="E9D4E688" w:tentative="1">
      <w:start w:val="1"/>
      <w:numFmt w:val="decimal"/>
      <w:lvlText w:val="%7."/>
      <w:lvlJc w:val="left"/>
      <w:pPr>
        <w:ind w:left="5040" w:hanging="360"/>
      </w:pPr>
    </w:lvl>
    <w:lvl w:ilvl="7" w:tplc="914A36CC" w:tentative="1">
      <w:start w:val="1"/>
      <w:numFmt w:val="lowerLetter"/>
      <w:lvlText w:val="%8."/>
      <w:lvlJc w:val="left"/>
      <w:pPr>
        <w:ind w:left="5760" w:hanging="360"/>
      </w:pPr>
    </w:lvl>
    <w:lvl w:ilvl="8" w:tplc="AC4EA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2" w15:restartNumberingAfterBreak="0">
    <w:nsid w:val="361D43F4"/>
    <w:multiLevelType w:val="hybridMultilevel"/>
    <w:tmpl w:val="4DE85488"/>
    <w:lvl w:ilvl="0" w:tplc="D38AD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823E24" w:tentative="1">
      <w:start w:val="1"/>
      <w:numFmt w:val="lowerLetter"/>
      <w:lvlText w:val="%2."/>
      <w:lvlJc w:val="left"/>
      <w:pPr>
        <w:ind w:left="1440" w:hanging="360"/>
      </w:pPr>
    </w:lvl>
    <w:lvl w:ilvl="2" w:tplc="785AA4DC" w:tentative="1">
      <w:start w:val="1"/>
      <w:numFmt w:val="lowerRoman"/>
      <w:lvlText w:val="%3."/>
      <w:lvlJc w:val="right"/>
      <w:pPr>
        <w:ind w:left="2160" w:hanging="180"/>
      </w:pPr>
    </w:lvl>
    <w:lvl w:ilvl="3" w:tplc="3966531A" w:tentative="1">
      <w:start w:val="1"/>
      <w:numFmt w:val="decimal"/>
      <w:lvlText w:val="%4."/>
      <w:lvlJc w:val="left"/>
      <w:pPr>
        <w:ind w:left="2880" w:hanging="360"/>
      </w:pPr>
    </w:lvl>
    <w:lvl w:ilvl="4" w:tplc="95A46396" w:tentative="1">
      <w:start w:val="1"/>
      <w:numFmt w:val="lowerLetter"/>
      <w:lvlText w:val="%5."/>
      <w:lvlJc w:val="left"/>
      <w:pPr>
        <w:ind w:left="3600" w:hanging="360"/>
      </w:pPr>
    </w:lvl>
    <w:lvl w:ilvl="5" w:tplc="0DC452FA" w:tentative="1">
      <w:start w:val="1"/>
      <w:numFmt w:val="lowerRoman"/>
      <w:lvlText w:val="%6."/>
      <w:lvlJc w:val="right"/>
      <w:pPr>
        <w:ind w:left="4320" w:hanging="180"/>
      </w:pPr>
    </w:lvl>
    <w:lvl w:ilvl="6" w:tplc="B5841056" w:tentative="1">
      <w:start w:val="1"/>
      <w:numFmt w:val="decimal"/>
      <w:lvlText w:val="%7."/>
      <w:lvlJc w:val="left"/>
      <w:pPr>
        <w:ind w:left="5040" w:hanging="360"/>
      </w:pPr>
    </w:lvl>
    <w:lvl w:ilvl="7" w:tplc="21B80656" w:tentative="1">
      <w:start w:val="1"/>
      <w:numFmt w:val="lowerLetter"/>
      <w:lvlText w:val="%8."/>
      <w:lvlJc w:val="left"/>
      <w:pPr>
        <w:ind w:left="5760" w:hanging="360"/>
      </w:pPr>
    </w:lvl>
    <w:lvl w:ilvl="8" w:tplc="816C9A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16336"/>
    <w:multiLevelType w:val="hybridMultilevel"/>
    <w:tmpl w:val="291C707E"/>
    <w:lvl w:ilvl="0" w:tplc="F4505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62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4EA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E9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AD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C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4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2C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EF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017B7"/>
    <w:multiLevelType w:val="hybridMultilevel"/>
    <w:tmpl w:val="EFC4B046"/>
    <w:lvl w:ilvl="0" w:tplc="66148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E7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8E11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8B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21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3CB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4D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41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E6EC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D47DED"/>
    <w:multiLevelType w:val="hybridMultilevel"/>
    <w:tmpl w:val="D3807E82"/>
    <w:lvl w:ilvl="0" w:tplc="BF3AB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C3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4ED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AA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88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00E6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460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C228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FCD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14E90"/>
    <w:multiLevelType w:val="hybridMultilevel"/>
    <w:tmpl w:val="5A5A807A"/>
    <w:lvl w:ilvl="0" w:tplc="DD5C9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448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A49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8AC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6C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09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403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ED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6AE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240B5"/>
    <w:multiLevelType w:val="hybridMultilevel"/>
    <w:tmpl w:val="4C74698E"/>
    <w:lvl w:ilvl="0" w:tplc="4FD4F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9AB2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C82A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AB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A8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40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7C3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14AB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29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462BA5"/>
    <w:multiLevelType w:val="hybridMultilevel"/>
    <w:tmpl w:val="2CDA25BA"/>
    <w:lvl w:ilvl="0" w:tplc="DF86A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6C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66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431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08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6AB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CD3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523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4A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3812"/>
    <w:multiLevelType w:val="hybridMultilevel"/>
    <w:tmpl w:val="F6F6ECA6"/>
    <w:lvl w:ilvl="0" w:tplc="74205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00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545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A0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A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9C1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AA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4CB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386C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96A6E"/>
    <w:multiLevelType w:val="hybridMultilevel"/>
    <w:tmpl w:val="78E8F93E"/>
    <w:lvl w:ilvl="0" w:tplc="B0F2A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26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CC3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8A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3CA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DCE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AF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160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25021"/>
    <w:multiLevelType w:val="hybridMultilevel"/>
    <w:tmpl w:val="6B0AD7E8"/>
    <w:lvl w:ilvl="0" w:tplc="538EF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86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EA6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C4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481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40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844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C7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EA4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86227"/>
    <w:multiLevelType w:val="hybridMultilevel"/>
    <w:tmpl w:val="9F2E2E86"/>
    <w:lvl w:ilvl="0" w:tplc="1D42F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2E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4CE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8F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023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A9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23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A1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B0F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4328C8"/>
    <w:multiLevelType w:val="hybridMultilevel"/>
    <w:tmpl w:val="90C8C9F6"/>
    <w:lvl w:ilvl="0" w:tplc="D25801F0">
      <w:start w:val="1"/>
      <w:numFmt w:val="decimal"/>
      <w:lvlText w:val="%1."/>
      <w:lvlJc w:val="left"/>
      <w:pPr>
        <w:ind w:left="720" w:hanging="360"/>
      </w:pPr>
    </w:lvl>
    <w:lvl w:ilvl="1" w:tplc="D51E90B6" w:tentative="1">
      <w:start w:val="1"/>
      <w:numFmt w:val="lowerLetter"/>
      <w:lvlText w:val="%2."/>
      <w:lvlJc w:val="left"/>
      <w:pPr>
        <w:ind w:left="1440" w:hanging="360"/>
      </w:pPr>
    </w:lvl>
    <w:lvl w:ilvl="2" w:tplc="073CD1D0" w:tentative="1">
      <w:start w:val="1"/>
      <w:numFmt w:val="lowerRoman"/>
      <w:lvlText w:val="%3."/>
      <w:lvlJc w:val="right"/>
      <w:pPr>
        <w:ind w:left="2160" w:hanging="180"/>
      </w:pPr>
    </w:lvl>
    <w:lvl w:ilvl="3" w:tplc="A6662D66" w:tentative="1">
      <w:start w:val="1"/>
      <w:numFmt w:val="decimal"/>
      <w:lvlText w:val="%4."/>
      <w:lvlJc w:val="left"/>
      <w:pPr>
        <w:ind w:left="2880" w:hanging="360"/>
      </w:pPr>
    </w:lvl>
    <w:lvl w:ilvl="4" w:tplc="F67C941A" w:tentative="1">
      <w:start w:val="1"/>
      <w:numFmt w:val="lowerLetter"/>
      <w:lvlText w:val="%5."/>
      <w:lvlJc w:val="left"/>
      <w:pPr>
        <w:ind w:left="3600" w:hanging="360"/>
      </w:pPr>
    </w:lvl>
    <w:lvl w:ilvl="5" w:tplc="5400FCA6" w:tentative="1">
      <w:start w:val="1"/>
      <w:numFmt w:val="lowerRoman"/>
      <w:lvlText w:val="%6."/>
      <w:lvlJc w:val="right"/>
      <w:pPr>
        <w:ind w:left="4320" w:hanging="180"/>
      </w:pPr>
    </w:lvl>
    <w:lvl w:ilvl="6" w:tplc="2342FC1E" w:tentative="1">
      <w:start w:val="1"/>
      <w:numFmt w:val="decimal"/>
      <w:lvlText w:val="%7."/>
      <w:lvlJc w:val="left"/>
      <w:pPr>
        <w:ind w:left="5040" w:hanging="360"/>
      </w:pPr>
    </w:lvl>
    <w:lvl w:ilvl="7" w:tplc="CB66B08E" w:tentative="1">
      <w:start w:val="1"/>
      <w:numFmt w:val="lowerLetter"/>
      <w:lvlText w:val="%8."/>
      <w:lvlJc w:val="left"/>
      <w:pPr>
        <w:ind w:left="5760" w:hanging="360"/>
      </w:pPr>
    </w:lvl>
    <w:lvl w:ilvl="8" w:tplc="C6842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23E5A"/>
    <w:multiLevelType w:val="hybridMultilevel"/>
    <w:tmpl w:val="7D2A1FB8"/>
    <w:lvl w:ilvl="0" w:tplc="A9BC3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6E9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A1B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C6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C51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02F2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A0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60D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4C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E1FC6"/>
    <w:multiLevelType w:val="hybridMultilevel"/>
    <w:tmpl w:val="6F9A06CC"/>
    <w:lvl w:ilvl="0" w:tplc="F5126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00BFB0" w:tentative="1">
      <w:start w:val="1"/>
      <w:numFmt w:val="lowerLetter"/>
      <w:lvlText w:val="%2."/>
      <w:lvlJc w:val="left"/>
      <w:pPr>
        <w:ind w:left="1440" w:hanging="360"/>
      </w:pPr>
    </w:lvl>
    <w:lvl w:ilvl="2" w:tplc="70504968" w:tentative="1">
      <w:start w:val="1"/>
      <w:numFmt w:val="lowerRoman"/>
      <w:lvlText w:val="%3."/>
      <w:lvlJc w:val="right"/>
      <w:pPr>
        <w:ind w:left="2160" w:hanging="180"/>
      </w:pPr>
    </w:lvl>
    <w:lvl w:ilvl="3" w:tplc="A0D8F4E0" w:tentative="1">
      <w:start w:val="1"/>
      <w:numFmt w:val="decimal"/>
      <w:lvlText w:val="%4."/>
      <w:lvlJc w:val="left"/>
      <w:pPr>
        <w:ind w:left="2880" w:hanging="360"/>
      </w:pPr>
    </w:lvl>
    <w:lvl w:ilvl="4" w:tplc="F9B66D8C" w:tentative="1">
      <w:start w:val="1"/>
      <w:numFmt w:val="lowerLetter"/>
      <w:lvlText w:val="%5."/>
      <w:lvlJc w:val="left"/>
      <w:pPr>
        <w:ind w:left="3600" w:hanging="360"/>
      </w:pPr>
    </w:lvl>
    <w:lvl w:ilvl="5" w:tplc="31304BAC" w:tentative="1">
      <w:start w:val="1"/>
      <w:numFmt w:val="lowerRoman"/>
      <w:lvlText w:val="%6."/>
      <w:lvlJc w:val="right"/>
      <w:pPr>
        <w:ind w:left="4320" w:hanging="180"/>
      </w:pPr>
    </w:lvl>
    <w:lvl w:ilvl="6" w:tplc="6332DF04" w:tentative="1">
      <w:start w:val="1"/>
      <w:numFmt w:val="decimal"/>
      <w:lvlText w:val="%7."/>
      <w:lvlJc w:val="left"/>
      <w:pPr>
        <w:ind w:left="5040" w:hanging="360"/>
      </w:pPr>
    </w:lvl>
    <w:lvl w:ilvl="7" w:tplc="3E244D44" w:tentative="1">
      <w:start w:val="1"/>
      <w:numFmt w:val="lowerLetter"/>
      <w:lvlText w:val="%8."/>
      <w:lvlJc w:val="left"/>
      <w:pPr>
        <w:ind w:left="5760" w:hanging="360"/>
      </w:pPr>
    </w:lvl>
    <w:lvl w:ilvl="8" w:tplc="818C5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2166B"/>
    <w:multiLevelType w:val="hybridMultilevel"/>
    <w:tmpl w:val="744A9ABE"/>
    <w:lvl w:ilvl="0" w:tplc="82963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64EB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0D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C6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08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04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2D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EA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A6068"/>
    <w:multiLevelType w:val="hybridMultilevel"/>
    <w:tmpl w:val="63180BA2"/>
    <w:lvl w:ilvl="0" w:tplc="8320C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96F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C3E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64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8B9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B867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8E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69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C0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771017">
    <w:abstractNumId w:val="21"/>
  </w:num>
  <w:num w:numId="2" w16cid:durableId="1735394842">
    <w:abstractNumId w:val="33"/>
  </w:num>
  <w:num w:numId="3" w16cid:durableId="1220627162">
    <w:abstractNumId w:val="30"/>
  </w:num>
  <w:num w:numId="4" w16cid:durableId="85347989">
    <w:abstractNumId w:val="35"/>
  </w:num>
  <w:num w:numId="5" w16cid:durableId="1826437767">
    <w:abstractNumId w:val="12"/>
  </w:num>
  <w:num w:numId="6" w16cid:durableId="1910310212">
    <w:abstractNumId w:val="27"/>
  </w:num>
  <w:num w:numId="7" w16cid:durableId="1207449222">
    <w:abstractNumId w:val="36"/>
  </w:num>
  <w:num w:numId="8" w16cid:durableId="1362827164">
    <w:abstractNumId w:val="29"/>
  </w:num>
  <w:num w:numId="9" w16cid:durableId="2147090462">
    <w:abstractNumId w:val="10"/>
  </w:num>
  <w:num w:numId="10" w16cid:durableId="95490331">
    <w:abstractNumId w:val="20"/>
  </w:num>
  <w:num w:numId="11" w16cid:durableId="1388605132">
    <w:abstractNumId w:val="18"/>
  </w:num>
  <w:num w:numId="12" w16cid:durableId="268392702">
    <w:abstractNumId w:val="11"/>
  </w:num>
  <w:num w:numId="13" w16cid:durableId="475420852">
    <w:abstractNumId w:val="28"/>
  </w:num>
  <w:num w:numId="14" w16cid:durableId="1826311107">
    <w:abstractNumId w:val="31"/>
  </w:num>
  <w:num w:numId="15" w16cid:durableId="100883197">
    <w:abstractNumId w:val="26"/>
  </w:num>
  <w:num w:numId="16" w16cid:durableId="596057623">
    <w:abstractNumId w:val="17"/>
  </w:num>
  <w:num w:numId="17" w16cid:durableId="1174420923">
    <w:abstractNumId w:val="22"/>
  </w:num>
  <w:num w:numId="18" w16cid:durableId="1811634580">
    <w:abstractNumId w:val="25"/>
  </w:num>
  <w:num w:numId="19" w16cid:durableId="502280302">
    <w:abstractNumId w:val="19"/>
  </w:num>
  <w:num w:numId="20" w16cid:durableId="1939948994">
    <w:abstractNumId w:val="37"/>
  </w:num>
  <w:num w:numId="21" w16cid:durableId="1241332648">
    <w:abstractNumId w:val="13"/>
  </w:num>
  <w:num w:numId="22" w16cid:durableId="1204945507">
    <w:abstractNumId w:val="23"/>
  </w:num>
  <w:num w:numId="23" w16cid:durableId="899246429">
    <w:abstractNumId w:val="32"/>
  </w:num>
  <w:num w:numId="24" w16cid:durableId="1800879613">
    <w:abstractNumId w:val="16"/>
  </w:num>
  <w:num w:numId="25" w16cid:durableId="986321342">
    <w:abstractNumId w:val="9"/>
  </w:num>
  <w:num w:numId="26" w16cid:durableId="974528600">
    <w:abstractNumId w:val="7"/>
  </w:num>
  <w:num w:numId="27" w16cid:durableId="59981575">
    <w:abstractNumId w:val="6"/>
  </w:num>
  <w:num w:numId="28" w16cid:durableId="1753040000">
    <w:abstractNumId w:val="5"/>
  </w:num>
  <w:num w:numId="29" w16cid:durableId="107354891">
    <w:abstractNumId w:val="4"/>
  </w:num>
  <w:num w:numId="30" w16cid:durableId="899091705">
    <w:abstractNumId w:val="8"/>
  </w:num>
  <w:num w:numId="31" w16cid:durableId="964853433">
    <w:abstractNumId w:val="3"/>
  </w:num>
  <w:num w:numId="32" w16cid:durableId="1237940505">
    <w:abstractNumId w:val="2"/>
  </w:num>
  <w:num w:numId="33" w16cid:durableId="984050464">
    <w:abstractNumId w:val="1"/>
  </w:num>
  <w:num w:numId="34" w16cid:durableId="528881021">
    <w:abstractNumId w:val="0"/>
  </w:num>
  <w:num w:numId="35" w16cid:durableId="16091930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3867705">
    <w:abstractNumId w:val="34"/>
  </w:num>
  <w:num w:numId="37" w16cid:durableId="735125713">
    <w:abstractNumId w:val="15"/>
  </w:num>
  <w:num w:numId="38" w16cid:durableId="2147116177">
    <w:abstractNumId w:val="24"/>
  </w:num>
  <w:num w:numId="39" w16cid:durableId="809245622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5A2A51"/>
    <w:rsid w:val="000008AA"/>
    <w:rsid w:val="000025E2"/>
    <w:rsid w:val="000030EB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062C"/>
    <w:rsid w:val="0001112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F06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376A"/>
    <w:rsid w:val="00034C79"/>
    <w:rsid w:val="00035CE8"/>
    <w:rsid w:val="00035D95"/>
    <w:rsid w:val="00036E23"/>
    <w:rsid w:val="00037534"/>
    <w:rsid w:val="0004057F"/>
    <w:rsid w:val="000407F8"/>
    <w:rsid w:val="00040894"/>
    <w:rsid w:val="00040994"/>
    <w:rsid w:val="000409A2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42D6"/>
    <w:rsid w:val="00055CA9"/>
    <w:rsid w:val="00056735"/>
    <w:rsid w:val="00056EB9"/>
    <w:rsid w:val="0005720B"/>
    <w:rsid w:val="00057E76"/>
    <w:rsid w:val="00060614"/>
    <w:rsid w:val="0006074B"/>
    <w:rsid w:val="00060E3E"/>
    <w:rsid w:val="00061BEA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03B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35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4C1"/>
    <w:rsid w:val="0009172A"/>
    <w:rsid w:val="00092AB7"/>
    <w:rsid w:val="00092D2F"/>
    <w:rsid w:val="000932ED"/>
    <w:rsid w:val="000955BD"/>
    <w:rsid w:val="00097C02"/>
    <w:rsid w:val="000A0B89"/>
    <w:rsid w:val="000A0DB5"/>
    <w:rsid w:val="000A12ED"/>
    <w:rsid w:val="000A1AC3"/>
    <w:rsid w:val="000A2CA7"/>
    <w:rsid w:val="000A31E6"/>
    <w:rsid w:val="000A4F01"/>
    <w:rsid w:val="000A5D45"/>
    <w:rsid w:val="000A6160"/>
    <w:rsid w:val="000A6221"/>
    <w:rsid w:val="000A627C"/>
    <w:rsid w:val="000A6AC9"/>
    <w:rsid w:val="000A7480"/>
    <w:rsid w:val="000A767E"/>
    <w:rsid w:val="000B071D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45F"/>
    <w:rsid w:val="000D4A13"/>
    <w:rsid w:val="000D5532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08"/>
    <w:rsid w:val="000E4C48"/>
    <w:rsid w:val="000E4E3C"/>
    <w:rsid w:val="000E55B2"/>
    <w:rsid w:val="000E5E0E"/>
    <w:rsid w:val="000F0C76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E4B"/>
    <w:rsid w:val="000F7255"/>
    <w:rsid w:val="000F772C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793"/>
    <w:rsid w:val="00111BC2"/>
    <w:rsid w:val="00112A4D"/>
    <w:rsid w:val="001131E0"/>
    <w:rsid w:val="00113548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070"/>
    <w:rsid w:val="00127D2C"/>
    <w:rsid w:val="00131635"/>
    <w:rsid w:val="00132D00"/>
    <w:rsid w:val="00132E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D44"/>
    <w:rsid w:val="00144000"/>
    <w:rsid w:val="0014402F"/>
    <w:rsid w:val="00144613"/>
    <w:rsid w:val="001448DE"/>
    <w:rsid w:val="00144EB7"/>
    <w:rsid w:val="001450FC"/>
    <w:rsid w:val="0014599A"/>
    <w:rsid w:val="00147C2C"/>
    <w:rsid w:val="00150649"/>
    <w:rsid w:val="001513F4"/>
    <w:rsid w:val="00151618"/>
    <w:rsid w:val="00151817"/>
    <w:rsid w:val="00151B51"/>
    <w:rsid w:val="0015329D"/>
    <w:rsid w:val="00153E51"/>
    <w:rsid w:val="00155675"/>
    <w:rsid w:val="0015569B"/>
    <w:rsid w:val="00155E6C"/>
    <w:rsid w:val="0015616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A1E"/>
    <w:rsid w:val="00173B3A"/>
    <w:rsid w:val="00173F69"/>
    <w:rsid w:val="00174829"/>
    <w:rsid w:val="00174B02"/>
    <w:rsid w:val="00174D44"/>
    <w:rsid w:val="001754E8"/>
    <w:rsid w:val="00175592"/>
    <w:rsid w:val="00175609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01A"/>
    <w:rsid w:val="001869AE"/>
    <w:rsid w:val="00187383"/>
    <w:rsid w:val="001875A1"/>
    <w:rsid w:val="00190018"/>
    <w:rsid w:val="0019031B"/>
    <w:rsid w:val="00190B04"/>
    <w:rsid w:val="00190D93"/>
    <w:rsid w:val="001913A3"/>
    <w:rsid w:val="001917D9"/>
    <w:rsid w:val="00192849"/>
    <w:rsid w:val="00193854"/>
    <w:rsid w:val="0019560B"/>
    <w:rsid w:val="00195E2B"/>
    <w:rsid w:val="0019630A"/>
    <w:rsid w:val="0019631C"/>
    <w:rsid w:val="00197B5D"/>
    <w:rsid w:val="001A07DF"/>
    <w:rsid w:val="001A089E"/>
    <w:rsid w:val="001A17C6"/>
    <w:rsid w:val="001A20D1"/>
    <w:rsid w:val="001A2138"/>
    <w:rsid w:val="001A2254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5E9"/>
    <w:rsid w:val="001B2CCF"/>
    <w:rsid w:val="001B30A8"/>
    <w:rsid w:val="001B30D8"/>
    <w:rsid w:val="001B4580"/>
    <w:rsid w:val="001B4DFE"/>
    <w:rsid w:val="001B5704"/>
    <w:rsid w:val="001B610D"/>
    <w:rsid w:val="001B6345"/>
    <w:rsid w:val="001B7021"/>
    <w:rsid w:val="001B7516"/>
    <w:rsid w:val="001B7988"/>
    <w:rsid w:val="001C03B4"/>
    <w:rsid w:val="001C0AF6"/>
    <w:rsid w:val="001C0D3C"/>
    <w:rsid w:val="001C0FAF"/>
    <w:rsid w:val="001C28AC"/>
    <w:rsid w:val="001C29F3"/>
    <w:rsid w:val="001C2F78"/>
    <w:rsid w:val="001C30A1"/>
    <w:rsid w:val="001C326A"/>
    <w:rsid w:val="001C37F1"/>
    <w:rsid w:val="001C38D3"/>
    <w:rsid w:val="001C3CDE"/>
    <w:rsid w:val="001C6408"/>
    <w:rsid w:val="001C6C2E"/>
    <w:rsid w:val="001D0158"/>
    <w:rsid w:val="001D024F"/>
    <w:rsid w:val="001D0608"/>
    <w:rsid w:val="001D0846"/>
    <w:rsid w:val="001D086E"/>
    <w:rsid w:val="001D0CB0"/>
    <w:rsid w:val="001D116F"/>
    <w:rsid w:val="001D2337"/>
    <w:rsid w:val="001D2758"/>
    <w:rsid w:val="001D278B"/>
    <w:rsid w:val="001D3FF9"/>
    <w:rsid w:val="001D41D6"/>
    <w:rsid w:val="001D47D5"/>
    <w:rsid w:val="001D5475"/>
    <w:rsid w:val="001D58EE"/>
    <w:rsid w:val="001D5B7A"/>
    <w:rsid w:val="001D69E7"/>
    <w:rsid w:val="001E02F7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ABC"/>
    <w:rsid w:val="001F23DC"/>
    <w:rsid w:val="001F2C8E"/>
    <w:rsid w:val="001F2ED6"/>
    <w:rsid w:val="001F38D7"/>
    <w:rsid w:val="001F46AA"/>
    <w:rsid w:val="001F6A2E"/>
    <w:rsid w:val="001F7B4C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07145"/>
    <w:rsid w:val="00210274"/>
    <w:rsid w:val="0021037A"/>
    <w:rsid w:val="002107E9"/>
    <w:rsid w:val="002119C9"/>
    <w:rsid w:val="0021290A"/>
    <w:rsid w:val="00212A6D"/>
    <w:rsid w:val="002130F6"/>
    <w:rsid w:val="0021361E"/>
    <w:rsid w:val="00213A0A"/>
    <w:rsid w:val="00214388"/>
    <w:rsid w:val="00214480"/>
    <w:rsid w:val="00214662"/>
    <w:rsid w:val="00216540"/>
    <w:rsid w:val="00217241"/>
    <w:rsid w:val="002173D7"/>
    <w:rsid w:val="00217CB2"/>
    <w:rsid w:val="00220DA5"/>
    <w:rsid w:val="00220DEF"/>
    <w:rsid w:val="0022125E"/>
    <w:rsid w:val="002212B6"/>
    <w:rsid w:val="00221CED"/>
    <w:rsid w:val="002224BE"/>
    <w:rsid w:val="00222640"/>
    <w:rsid w:val="00222B97"/>
    <w:rsid w:val="00222DD4"/>
    <w:rsid w:val="0022452E"/>
    <w:rsid w:val="00224D55"/>
    <w:rsid w:val="00226311"/>
    <w:rsid w:val="00226368"/>
    <w:rsid w:val="00230100"/>
    <w:rsid w:val="00230213"/>
    <w:rsid w:val="00231385"/>
    <w:rsid w:val="0023217A"/>
    <w:rsid w:val="0023245A"/>
    <w:rsid w:val="00232481"/>
    <w:rsid w:val="00232BA5"/>
    <w:rsid w:val="00233061"/>
    <w:rsid w:val="00233F70"/>
    <w:rsid w:val="00234A9F"/>
    <w:rsid w:val="00234B6C"/>
    <w:rsid w:val="002355D4"/>
    <w:rsid w:val="00235BDF"/>
    <w:rsid w:val="00235D23"/>
    <w:rsid w:val="00236622"/>
    <w:rsid w:val="0023697A"/>
    <w:rsid w:val="00236EC0"/>
    <w:rsid w:val="00236EF1"/>
    <w:rsid w:val="00236F23"/>
    <w:rsid w:val="00237EB2"/>
    <w:rsid w:val="00240285"/>
    <w:rsid w:val="0024191D"/>
    <w:rsid w:val="00241A33"/>
    <w:rsid w:val="002424EE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28F0"/>
    <w:rsid w:val="00263959"/>
    <w:rsid w:val="00263C17"/>
    <w:rsid w:val="0026461A"/>
    <w:rsid w:val="00265D26"/>
    <w:rsid w:val="00266304"/>
    <w:rsid w:val="00266FB3"/>
    <w:rsid w:val="00270553"/>
    <w:rsid w:val="002705A3"/>
    <w:rsid w:val="002705CF"/>
    <w:rsid w:val="00270AB5"/>
    <w:rsid w:val="0027147A"/>
    <w:rsid w:val="00271DEF"/>
    <w:rsid w:val="00272714"/>
    <w:rsid w:val="00272876"/>
    <w:rsid w:val="00272CDB"/>
    <w:rsid w:val="00273114"/>
    <w:rsid w:val="00275097"/>
    <w:rsid w:val="0027620F"/>
    <w:rsid w:val="002763DB"/>
    <w:rsid w:val="00276A75"/>
    <w:rsid w:val="00276E27"/>
    <w:rsid w:val="002774F5"/>
    <w:rsid w:val="00280401"/>
    <w:rsid w:val="002807B2"/>
    <w:rsid w:val="00281080"/>
    <w:rsid w:val="00281094"/>
    <w:rsid w:val="002810CB"/>
    <w:rsid w:val="00281194"/>
    <w:rsid w:val="00281643"/>
    <w:rsid w:val="00282503"/>
    <w:rsid w:val="00282ABC"/>
    <w:rsid w:val="00283022"/>
    <w:rsid w:val="0028370E"/>
    <w:rsid w:val="00283D52"/>
    <w:rsid w:val="0028416F"/>
    <w:rsid w:val="00284DB2"/>
    <w:rsid w:val="00285AEA"/>
    <w:rsid w:val="00285BC5"/>
    <w:rsid w:val="00285DE4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2DD4"/>
    <w:rsid w:val="00293ED2"/>
    <w:rsid w:val="00294267"/>
    <w:rsid w:val="00294E65"/>
    <w:rsid w:val="00295BFF"/>
    <w:rsid w:val="00296078"/>
    <w:rsid w:val="0029625C"/>
    <w:rsid w:val="00296848"/>
    <w:rsid w:val="00296F22"/>
    <w:rsid w:val="0029735F"/>
    <w:rsid w:val="00297660"/>
    <w:rsid w:val="002A02BB"/>
    <w:rsid w:val="002A096A"/>
    <w:rsid w:val="002A0B05"/>
    <w:rsid w:val="002A1F91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5F2A"/>
    <w:rsid w:val="002A656F"/>
    <w:rsid w:val="002A774B"/>
    <w:rsid w:val="002A79E5"/>
    <w:rsid w:val="002A7CD5"/>
    <w:rsid w:val="002B0820"/>
    <w:rsid w:val="002B15C9"/>
    <w:rsid w:val="002B17DE"/>
    <w:rsid w:val="002B1E87"/>
    <w:rsid w:val="002B20DB"/>
    <w:rsid w:val="002B349B"/>
    <w:rsid w:val="002B3706"/>
    <w:rsid w:val="002B37D2"/>
    <w:rsid w:val="002B3E95"/>
    <w:rsid w:val="002B6E05"/>
    <w:rsid w:val="002B78FD"/>
    <w:rsid w:val="002B7929"/>
    <w:rsid w:val="002C1AD0"/>
    <w:rsid w:val="002C3091"/>
    <w:rsid w:val="002C4196"/>
    <w:rsid w:val="002C55A6"/>
    <w:rsid w:val="002C575B"/>
    <w:rsid w:val="002C59F3"/>
    <w:rsid w:val="002C5B50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D7AD6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56A8"/>
    <w:rsid w:val="002F637F"/>
    <w:rsid w:val="002F7283"/>
    <w:rsid w:val="002F7535"/>
    <w:rsid w:val="002F79D1"/>
    <w:rsid w:val="002F7AA8"/>
    <w:rsid w:val="00300FF6"/>
    <w:rsid w:val="003024C4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20F"/>
    <w:rsid w:val="003154C5"/>
    <w:rsid w:val="00316697"/>
    <w:rsid w:val="00316D5B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101"/>
    <w:rsid w:val="00324C35"/>
    <w:rsid w:val="0032599D"/>
    <w:rsid w:val="00325A64"/>
    <w:rsid w:val="00325DF4"/>
    <w:rsid w:val="00326364"/>
    <w:rsid w:val="00326C89"/>
    <w:rsid w:val="0032794B"/>
    <w:rsid w:val="003279D1"/>
    <w:rsid w:val="00330721"/>
    <w:rsid w:val="00331243"/>
    <w:rsid w:val="00331C1F"/>
    <w:rsid w:val="00332268"/>
    <w:rsid w:val="0033269A"/>
    <w:rsid w:val="0033281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1C7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3269"/>
    <w:rsid w:val="0035461D"/>
    <w:rsid w:val="003547FD"/>
    <w:rsid w:val="00354C00"/>
    <w:rsid w:val="00354FB1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355"/>
    <w:rsid w:val="0036372B"/>
    <w:rsid w:val="00363F12"/>
    <w:rsid w:val="00364E77"/>
    <w:rsid w:val="00365437"/>
    <w:rsid w:val="00365F18"/>
    <w:rsid w:val="00366A3D"/>
    <w:rsid w:val="00366D0C"/>
    <w:rsid w:val="0036791B"/>
    <w:rsid w:val="00367F2B"/>
    <w:rsid w:val="00370A3B"/>
    <w:rsid w:val="00370B82"/>
    <w:rsid w:val="0037199F"/>
    <w:rsid w:val="00372AC1"/>
    <w:rsid w:val="003740E2"/>
    <w:rsid w:val="003741D2"/>
    <w:rsid w:val="0037449D"/>
    <w:rsid w:val="0037458D"/>
    <w:rsid w:val="00374CB3"/>
    <w:rsid w:val="00374D54"/>
    <w:rsid w:val="003763EE"/>
    <w:rsid w:val="003766DC"/>
    <w:rsid w:val="00376BB0"/>
    <w:rsid w:val="00377BAF"/>
    <w:rsid w:val="00377BCD"/>
    <w:rsid w:val="003809AE"/>
    <w:rsid w:val="00380C8D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81D"/>
    <w:rsid w:val="00390979"/>
    <w:rsid w:val="003910E7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979D1"/>
    <w:rsid w:val="00397B11"/>
    <w:rsid w:val="003A0025"/>
    <w:rsid w:val="003A29BA"/>
    <w:rsid w:val="003A4128"/>
    <w:rsid w:val="003A4807"/>
    <w:rsid w:val="003A5211"/>
    <w:rsid w:val="003A52BE"/>
    <w:rsid w:val="003A599A"/>
    <w:rsid w:val="003A60F0"/>
    <w:rsid w:val="003A6339"/>
    <w:rsid w:val="003A7128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BB"/>
    <w:rsid w:val="003B77FF"/>
    <w:rsid w:val="003C063F"/>
    <w:rsid w:val="003C0691"/>
    <w:rsid w:val="003C0CDC"/>
    <w:rsid w:val="003C132E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6503"/>
    <w:rsid w:val="003C6D08"/>
    <w:rsid w:val="003C7928"/>
    <w:rsid w:val="003D19FA"/>
    <w:rsid w:val="003D2677"/>
    <w:rsid w:val="003D2B61"/>
    <w:rsid w:val="003D3182"/>
    <w:rsid w:val="003D31FE"/>
    <w:rsid w:val="003D369B"/>
    <w:rsid w:val="003D3777"/>
    <w:rsid w:val="003D4A40"/>
    <w:rsid w:val="003D4B1A"/>
    <w:rsid w:val="003D4B35"/>
    <w:rsid w:val="003D528A"/>
    <w:rsid w:val="003D5BA1"/>
    <w:rsid w:val="003D5C7D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228"/>
    <w:rsid w:val="003E6416"/>
    <w:rsid w:val="003F12F9"/>
    <w:rsid w:val="003F1C1D"/>
    <w:rsid w:val="003F204C"/>
    <w:rsid w:val="003F22B4"/>
    <w:rsid w:val="003F24C7"/>
    <w:rsid w:val="003F2984"/>
    <w:rsid w:val="003F3AEC"/>
    <w:rsid w:val="003F3BAC"/>
    <w:rsid w:val="003F426C"/>
    <w:rsid w:val="003F437C"/>
    <w:rsid w:val="003F5ED6"/>
    <w:rsid w:val="003F6A3D"/>
    <w:rsid w:val="003F74D2"/>
    <w:rsid w:val="004008C7"/>
    <w:rsid w:val="004019A6"/>
    <w:rsid w:val="00401BD0"/>
    <w:rsid w:val="0040210F"/>
    <w:rsid w:val="004027C9"/>
    <w:rsid w:val="00402980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420"/>
    <w:rsid w:val="004139D8"/>
    <w:rsid w:val="00413CD9"/>
    <w:rsid w:val="00413F71"/>
    <w:rsid w:val="00415C29"/>
    <w:rsid w:val="004161AC"/>
    <w:rsid w:val="004161B0"/>
    <w:rsid w:val="004163DD"/>
    <w:rsid w:val="004167DD"/>
    <w:rsid w:val="00416B80"/>
    <w:rsid w:val="004200D8"/>
    <w:rsid w:val="0042186E"/>
    <w:rsid w:val="00421FCB"/>
    <w:rsid w:val="00422D96"/>
    <w:rsid w:val="00422F20"/>
    <w:rsid w:val="004245F9"/>
    <w:rsid w:val="00425227"/>
    <w:rsid w:val="00427142"/>
    <w:rsid w:val="004273B8"/>
    <w:rsid w:val="0043055A"/>
    <w:rsid w:val="004308B7"/>
    <w:rsid w:val="00430A88"/>
    <w:rsid w:val="00431449"/>
    <w:rsid w:val="004317FD"/>
    <w:rsid w:val="004318DF"/>
    <w:rsid w:val="004321BF"/>
    <w:rsid w:val="004330C2"/>
    <w:rsid w:val="00433180"/>
    <w:rsid w:val="004333A1"/>
    <w:rsid w:val="00433D01"/>
    <w:rsid w:val="00433D3C"/>
    <w:rsid w:val="00433E5D"/>
    <w:rsid w:val="00433F9E"/>
    <w:rsid w:val="00436C51"/>
    <w:rsid w:val="00437017"/>
    <w:rsid w:val="0044021C"/>
    <w:rsid w:val="004403E4"/>
    <w:rsid w:val="004408DA"/>
    <w:rsid w:val="00440DA1"/>
    <w:rsid w:val="00441B81"/>
    <w:rsid w:val="00442774"/>
    <w:rsid w:val="004428D8"/>
    <w:rsid w:val="00442C08"/>
    <w:rsid w:val="00443E4B"/>
    <w:rsid w:val="0044684A"/>
    <w:rsid w:val="0044720B"/>
    <w:rsid w:val="00447301"/>
    <w:rsid w:val="00447FED"/>
    <w:rsid w:val="00450036"/>
    <w:rsid w:val="00450BBA"/>
    <w:rsid w:val="00452016"/>
    <w:rsid w:val="00452057"/>
    <w:rsid w:val="0045208A"/>
    <w:rsid w:val="004530D3"/>
    <w:rsid w:val="00454052"/>
    <w:rsid w:val="00454413"/>
    <w:rsid w:val="004546F4"/>
    <w:rsid w:val="004549AD"/>
    <w:rsid w:val="00454C4F"/>
    <w:rsid w:val="004552F0"/>
    <w:rsid w:val="00455BC7"/>
    <w:rsid w:val="00455D52"/>
    <w:rsid w:val="0045681A"/>
    <w:rsid w:val="00456F69"/>
    <w:rsid w:val="004577E3"/>
    <w:rsid w:val="00457CDB"/>
    <w:rsid w:val="00460306"/>
    <w:rsid w:val="0046140A"/>
    <w:rsid w:val="00461B6A"/>
    <w:rsid w:val="00462395"/>
    <w:rsid w:val="00463323"/>
    <w:rsid w:val="00463A40"/>
    <w:rsid w:val="0046428D"/>
    <w:rsid w:val="00464AC2"/>
    <w:rsid w:val="0046537F"/>
    <w:rsid w:val="0046573B"/>
    <w:rsid w:val="004662CC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95E"/>
    <w:rsid w:val="00473952"/>
    <w:rsid w:val="004745BD"/>
    <w:rsid w:val="00474979"/>
    <w:rsid w:val="0047544B"/>
    <w:rsid w:val="00475A42"/>
    <w:rsid w:val="00475C46"/>
    <w:rsid w:val="004806A4"/>
    <w:rsid w:val="0048214F"/>
    <w:rsid w:val="00482C02"/>
    <w:rsid w:val="004832E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1D30"/>
    <w:rsid w:val="004A225F"/>
    <w:rsid w:val="004A257D"/>
    <w:rsid w:val="004A2627"/>
    <w:rsid w:val="004A26FB"/>
    <w:rsid w:val="004A3013"/>
    <w:rsid w:val="004A318E"/>
    <w:rsid w:val="004A32EF"/>
    <w:rsid w:val="004A32F5"/>
    <w:rsid w:val="004A37D1"/>
    <w:rsid w:val="004A3952"/>
    <w:rsid w:val="004A4E4C"/>
    <w:rsid w:val="004A4E7F"/>
    <w:rsid w:val="004A5FE9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FE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C8C"/>
    <w:rsid w:val="004C0F29"/>
    <w:rsid w:val="004C11A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6CC8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F62"/>
    <w:rsid w:val="004D6C30"/>
    <w:rsid w:val="004D732F"/>
    <w:rsid w:val="004E01BD"/>
    <w:rsid w:val="004E0C16"/>
    <w:rsid w:val="004E1912"/>
    <w:rsid w:val="004E1A93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75B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D0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85B"/>
    <w:rsid w:val="00513BDC"/>
    <w:rsid w:val="00513F80"/>
    <w:rsid w:val="00514105"/>
    <w:rsid w:val="00514301"/>
    <w:rsid w:val="00514EF1"/>
    <w:rsid w:val="00515070"/>
    <w:rsid w:val="0051657E"/>
    <w:rsid w:val="00516FB7"/>
    <w:rsid w:val="00520277"/>
    <w:rsid w:val="0052091F"/>
    <w:rsid w:val="00520927"/>
    <w:rsid w:val="00521622"/>
    <w:rsid w:val="00521681"/>
    <w:rsid w:val="005221BE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1CBF"/>
    <w:rsid w:val="00532AA7"/>
    <w:rsid w:val="0053311E"/>
    <w:rsid w:val="00535D3D"/>
    <w:rsid w:val="00535D98"/>
    <w:rsid w:val="00535FA0"/>
    <w:rsid w:val="00542512"/>
    <w:rsid w:val="00542789"/>
    <w:rsid w:val="00542C13"/>
    <w:rsid w:val="005434E9"/>
    <w:rsid w:val="0054406D"/>
    <w:rsid w:val="0054416C"/>
    <w:rsid w:val="005451D3"/>
    <w:rsid w:val="00545C27"/>
    <w:rsid w:val="00545CF4"/>
    <w:rsid w:val="00546E1F"/>
    <w:rsid w:val="0054733D"/>
    <w:rsid w:val="00550080"/>
    <w:rsid w:val="00550F8B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037"/>
    <w:rsid w:val="00563892"/>
    <w:rsid w:val="00563FCE"/>
    <w:rsid w:val="005641E3"/>
    <w:rsid w:val="00565E00"/>
    <w:rsid w:val="00566767"/>
    <w:rsid w:val="00566F05"/>
    <w:rsid w:val="00567387"/>
    <w:rsid w:val="005675E2"/>
    <w:rsid w:val="005679C0"/>
    <w:rsid w:val="00567AA7"/>
    <w:rsid w:val="00570B68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9EF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87F1B"/>
    <w:rsid w:val="00590115"/>
    <w:rsid w:val="0059050E"/>
    <w:rsid w:val="005907BC"/>
    <w:rsid w:val="0059094A"/>
    <w:rsid w:val="005909DA"/>
    <w:rsid w:val="00590A2A"/>
    <w:rsid w:val="00590B90"/>
    <w:rsid w:val="00590CA6"/>
    <w:rsid w:val="005912FB"/>
    <w:rsid w:val="00592746"/>
    <w:rsid w:val="0059275C"/>
    <w:rsid w:val="005935CA"/>
    <w:rsid w:val="005937F4"/>
    <w:rsid w:val="0059456B"/>
    <w:rsid w:val="00594D50"/>
    <w:rsid w:val="00595A9E"/>
    <w:rsid w:val="00595BF6"/>
    <w:rsid w:val="00595D61"/>
    <w:rsid w:val="00596775"/>
    <w:rsid w:val="00596C0C"/>
    <w:rsid w:val="00597970"/>
    <w:rsid w:val="005A0F26"/>
    <w:rsid w:val="005A1C6F"/>
    <w:rsid w:val="005A21AC"/>
    <w:rsid w:val="005A2A51"/>
    <w:rsid w:val="005A2D9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3B00"/>
    <w:rsid w:val="005B47B8"/>
    <w:rsid w:val="005B4CA3"/>
    <w:rsid w:val="005B4F1E"/>
    <w:rsid w:val="005B52E8"/>
    <w:rsid w:val="005B583C"/>
    <w:rsid w:val="005B6304"/>
    <w:rsid w:val="005B6751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8BB"/>
    <w:rsid w:val="005D013E"/>
    <w:rsid w:val="005D3860"/>
    <w:rsid w:val="005D4403"/>
    <w:rsid w:val="005D52DF"/>
    <w:rsid w:val="005D53B9"/>
    <w:rsid w:val="005D5E76"/>
    <w:rsid w:val="005D5F72"/>
    <w:rsid w:val="005D75D0"/>
    <w:rsid w:val="005D784B"/>
    <w:rsid w:val="005D788A"/>
    <w:rsid w:val="005E147E"/>
    <w:rsid w:val="005E1DEF"/>
    <w:rsid w:val="005E1F80"/>
    <w:rsid w:val="005E2083"/>
    <w:rsid w:val="005E2A9E"/>
    <w:rsid w:val="005E3984"/>
    <w:rsid w:val="005E3DC0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2C"/>
    <w:rsid w:val="005F3A6E"/>
    <w:rsid w:val="005F3D74"/>
    <w:rsid w:val="005F3E1A"/>
    <w:rsid w:val="005F3FAC"/>
    <w:rsid w:val="005F45F4"/>
    <w:rsid w:val="005F48EF"/>
    <w:rsid w:val="005F48FC"/>
    <w:rsid w:val="005F49AD"/>
    <w:rsid w:val="005F59BE"/>
    <w:rsid w:val="005F5D79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662"/>
    <w:rsid w:val="00603C17"/>
    <w:rsid w:val="006049BD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C0E"/>
    <w:rsid w:val="00614E40"/>
    <w:rsid w:val="006154A9"/>
    <w:rsid w:val="00615F13"/>
    <w:rsid w:val="00617A4F"/>
    <w:rsid w:val="00617AA0"/>
    <w:rsid w:val="0062090B"/>
    <w:rsid w:val="00621D33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A32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5"/>
    <w:rsid w:val="0063474E"/>
    <w:rsid w:val="00634A87"/>
    <w:rsid w:val="00634CBD"/>
    <w:rsid w:val="006355FB"/>
    <w:rsid w:val="00635D63"/>
    <w:rsid w:val="00636F9D"/>
    <w:rsid w:val="00636FFA"/>
    <w:rsid w:val="0063708F"/>
    <w:rsid w:val="00637F4D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32"/>
    <w:rsid w:val="00644C39"/>
    <w:rsid w:val="00647623"/>
    <w:rsid w:val="00647EA2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6B6"/>
    <w:rsid w:val="00660C3D"/>
    <w:rsid w:val="00660C93"/>
    <w:rsid w:val="00661D6F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AB7"/>
    <w:rsid w:val="00672DBB"/>
    <w:rsid w:val="00673B7C"/>
    <w:rsid w:val="00674568"/>
    <w:rsid w:val="006750D4"/>
    <w:rsid w:val="006752A2"/>
    <w:rsid w:val="00675E81"/>
    <w:rsid w:val="0067723D"/>
    <w:rsid w:val="00677907"/>
    <w:rsid w:val="00677D3B"/>
    <w:rsid w:val="00677E67"/>
    <w:rsid w:val="0068066D"/>
    <w:rsid w:val="006809F2"/>
    <w:rsid w:val="00680D13"/>
    <w:rsid w:val="00681077"/>
    <w:rsid w:val="00681663"/>
    <w:rsid w:val="00681D9F"/>
    <w:rsid w:val="00683057"/>
    <w:rsid w:val="00683FAA"/>
    <w:rsid w:val="00684D62"/>
    <w:rsid w:val="006852B7"/>
    <w:rsid w:val="0068590E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56E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C5C"/>
    <w:rsid w:val="006A5D18"/>
    <w:rsid w:val="006A5E1E"/>
    <w:rsid w:val="006A65AB"/>
    <w:rsid w:val="006A6B69"/>
    <w:rsid w:val="006A6DC9"/>
    <w:rsid w:val="006A7078"/>
    <w:rsid w:val="006A7301"/>
    <w:rsid w:val="006A74C9"/>
    <w:rsid w:val="006A78A5"/>
    <w:rsid w:val="006A7AC8"/>
    <w:rsid w:val="006A7B2F"/>
    <w:rsid w:val="006B0852"/>
    <w:rsid w:val="006B116B"/>
    <w:rsid w:val="006B1741"/>
    <w:rsid w:val="006B1888"/>
    <w:rsid w:val="006B191B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899"/>
    <w:rsid w:val="006B7AFC"/>
    <w:rsid w:val="006B7D83"/>
    <w:rsid w:val="006B7F7C"/>
    <w:rsid w:val="006C03D8"/>
    <w:rsid w:val="006C0EB1"/>
    <w:rsid w:val="006C1258"/>
    <w:rsid w:val="006C15C2"/>
    <w:rsid w:val="006C211E"/>
    <w:rsid w:val="006C22F3"/>
    <w:rsid w:val="006C2F73"/>
    <w:rsid w:val="006C31B3"/>
    <w:rsid w:val="006C3210"/>
    <w:rsid w:val="006C3813"/>
    <w:rsid w:val="006C43B9"/>
    <w:rsid w:val="006C4F2A"/>
    <w:rsid w:val="006C6077"/>
    <w:rsid w:val="006C7CDF"/>
    <w:rsid w:val="006D0D00"/>
    <w:rsid w:val="006D170C"/>
    <w:rsid w:val="006D1CF7"/>
    <w:rsid w:val="006D3380"/>
    <w:rsid w:val="006D34D7"/>
    <w:rsid w:val="006D3EA5"/>
    <w:rsid w:val="006D42D3"/>
    <w:rsid w:val="006D5177"/>
    <w:rsid w:val="006D6747"/>
    <w:rsid w:val="006D6D4C"/>
    <w:rsid w:val="006D762F"/>
    <w:rsid w:val="006E06C4"/>
    <w:rsid w:val="006E08C3"/>
    <w:rsid w:val="006E142A"/>
    <w:rsid w:val="006E14D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5A82"/>
    <w:rsid w:val="006E6184"/>
    <w:rsid w:val="006E6AE2"/>
    <w:rsid w:val="006F028F"/>
    <w:rsid w:val="006F05E5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3"/>
    <w:rsid w:val="006F586E"/>
    <w:rsid w:val="006F5A74"/>
    <w:rsid w:val="006F5C7F"/>
    <w:rsid w:val="006F6871"/>
    <w:rsid w:val="006F6D17"/>
    <w:rsid w:val="006F708E"/>
    <w:rsid w:val="006F785A"/>
    <w:rsid w:val="007001B1"/>
    <w:rsid w:val="007004C3"/>
    <w:rsid w:val="0070142C"/>
    <w:rsid w:val="0070149D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9EB"/>
    <w:rsid w:val="00705A02"/>
    <w:rsid w:val="00711A25"/>
    <w:rsid w:val="00712417"/>
    <w:rsid w:val="007125D2"/>
    <w:rsid w:val="007126B8"/>
    <w:rsid w:val="00712830"/>
    <w:rsid w:val="00713B9C"/>
    <w:rsid w:val="007141F0"/>
    <w:rsid w:val="0071466B"/>
    <w:rsid w:val="007147F3"/>
    <w:rsid w:val="00714AF3"/>
    <w:rsid w:val="00715DD6"/>
    <w:rsid w:val="007162A8"/>
    <w:rsid w:val="007163F5"/>
    <w:rsid w:val="007166BC"/>
    <w:rsid w:val="00716B39"/>
    <w:rsid w:val="007175EB"/>
    <w:rsid w:val="00720C90"/>
    <w:rsid w:val="00720DDD"/>
    <w:rsid w:val="0072183B"/>
    <w:rsid w:val="0072226D"/>
    <w:rsid w:val="00722348"/>
    <w:rsid w:val="00722592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055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4E57"/>
    <w:rsid w:val="007354AA"/>
    <w:rsid w:val="00735596"/>
    <w:rsid w:val="007361CD"/>
    <w:rsid w:val="007363F4"/>
    <w:rsid w:val="0073640F"/>
    <w:rsid w:val="00736869"/>
    <w:rsid w:val="00737409"/>
    <w:rsid w:val="00737802"/>
    <w:rsid w:val="00737BE3"/>
    <w:rsid w:val="007413E6"/>
    <w:rsid w:val="007415E6"/>
    <w:rsid w:val="007417E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853"/>
    <w:rsid w:val="00755DA7"/>
    <w:rsid w:val="0075623E"/>
    <w:rsid w:val="007563AD"/>
    <w:rsid w:val="00757065"/>
    <w:rsid w:val="007603D9"/>
    <w:rsid w:val="00761AE0"/>
    <w:rsid w:val="00761FAD"/>
    <w:rsid w:val="007622C6"/>
    <w:rsid w:val="00763076"/>
    <w:rsid w:val="0076311D"/>
    <w:rsid w:val="007645DD"/>
    <w:rsid w:val="00764FE7"/>
    <w:rsid w:val="00765D11"/>
    <w:rsid w:val="00765F4F"/>
    <w:rsid w:val="007667B4"/>
    <w:rsid w:val="00766C9E"/>
    <w:rsid w:val="007670E3"/>
    <w:rsid w:val="007675EA"/>
    <w:rsid w:val="007678B4"/>
    <w:rsid w:val="00767E69"/>
    <w:rsid w:val="00770007"/>
    <w:rsid w:val="00770057"/>
    <w:rsid w:val="00770726"/>
    <w:rsid w:val="00770965"/>
    <w:rsid w:val="007711E2"/>
    <w:rsid w:val="00771432"/>
    <w:rsid w:val="00771A7E"/>
    <w:rsid w:val="00771DF5"/>
    <w:rsid w:val="0077223E"/>
    <w:rsid w:val="00772D16"/>
    <w:rsid w:val="00773FE7"/>
    <w:rsid w:val="00774412"/>
    <w:rsid w:val="00776E94"/>
    <w:rsid w:val="00777314"/>
    <w:rsid w:val="007778FA"/>
    <w:rsid w:val="00777963"/>
    <w:rsid w:val="00777F08"/>
    <w:rsid w:val="007803DF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9E8"/>
    <w:rsid w:val="007901A8"/>
    <w:rsid w:val="00791498"/>
    <w:rsid w:val="007914E8"/>
    <w:rsid w:val="00791A92"/>
    <w:rsid w:val="007927FB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AA"/>
    <w:rsid w:val="007A2DDD"/>
    <w:rsid w:val="007A35E8"/>
    <w:rsid w:val="007A3878"/>
    <w:rsid w:val="007A3F46"/>
    <w:rsid w:val="007A3FE1"/>
    <w:rsid w:val="007A4444"/>
    <w:rsid w:val="007A4958"/>
    <w:rsid w:val="007A5C97"/>
    <w:rsid w:val="007A6F7D"/>
    <w:rsid w:val="007A77A9"/>
    <w:rsid w:val="007A7923"/>
    <w:rsid w:val="007A7BE5"/>
    <w:rsid w:val="007B0A37"/>
    <w:rsid w:val="007B0E1F"/>
    <w:rsid w:val="007B1389"/>
    <w:rsid w:val="007B258C"/>
    <w:rsid w:val="007B2DE2"/>
    <w:rsid w:val="007B307D"/>
    <w:rsid w:val="007B3150"/>
    <w:rsid w:val="007B360B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13B3"/>
    <w:rsid w:val="007D2116"/>
    <w:rsid w:val="007D330C"/>
    <w:rsid w:val="007D3F8F"/>
    <w:rsid w:val="007D4743"/>
    <w:rsid w:val="007D6CCC"/>
    <w:rsid w:val="007D73EB"/>
    <w:rsid w:val="007E02C0"/>
    <w:rsid w:val="007E075D"/>
    <w:rsid w:val="007E09B7"/>
    <w:rsid w:val="007E0B18"/>
    <w:rsid w:val="007E11C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6A33"/>
    <w:rsid w:val="007E7B5E"/>
    <w:rsid w:val="007F0583"/>
    <w:rsid w:val="007F09A3"/>
    <w:rsid w:val="007F12AB"/>
    <w:rsid w:val="007F1DE7"/>
    <w:rsid w:val="007F21BE"/>
    <w:rsid w:val="007F238F"/>
    <w:rsid w:val="007F24D8"/>
    <w:rsid w:val="007F2AE3"/>
    <w:rsid w:val="007F30CD"/>
    <w:rsid w:val="007F323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6F74"/>
    <w:rsid w:val="007F73FE"/>
    <w:rsid w:val="007F7BF4"/>
    <w:rsid w:val="00800787"/>
    <w:rsid w:val="008007C3"/>
    <w:rsid w:val="00800A35"/>
    <w:rsid w:val="00801124"/>
    <w:rsid w:val="00801D66"/>
    <w:rsid w:val="0080223E"/>
    <w:rsid w:val="0080225E"/>
    <w:rsid w:val="008022AF"/>
    <w:rsid w:val="00802864"/>
    <w:rsid w:val="00802B4D"/>
    <w:rsid w:val="00802E24"/>
    <w:rsid w:val="00802F46"/>
    <w:rsid w:val="00803BAF"/>
    <w:rsid w:val="008040A2"/>
    <w:rsid w:val="00804A4A"/>
    <w:rsid w:val="00804B76"/>
    <w:rsid w:val="008068B2"/>
    <w:rsid w:val="00806C69"/>
    <w:rsid w:val="00810159"/>
    <w:rsid w:val="0081027F"/>
    <w:rsid w:val="00810468"/>
    <w:rsid w:val="00810A90"/>
    <w:rsid w:val="00810F0F"/>
    <w:rsid w:val="0081128E"/>
    <w:rsid w:val="00811FC6"/>
    <w:rsid w:val="008122D8"/>
    <w:rsid w:val="00814F54"/>
    <w:rsid w:val="008152B5"/>
    <w:rsid w:val="00815653"/>
    <w:rsid w:val="00815CED"/>
    <w:rsid w:val="008176E0"/>
    <w:rsid w:val="00817C1E"/>
    <w:rsid w:val="00820E07"/>
    <w:rsid w:val="00821035"/>
    <w:rsid w:val="008210C2"/>
    <w:rsid w:val="008212FE"/>
    <w:rsid w:val="008213F1"/>
    <w:rsid w:val="008217FF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58E"/>
    <w:rsid w:val="00836DF0"/>
    <w:rsid w:val="00837DA0"/>
    <w:rsid w:val="008413E7"/>
    <w:rsid w:val="00841959"/>
    <w:rsid w:val="00841A45"/>
    <w:rsid w:val="008428FF"/>
    <w:rsid w:val="008436E7"/>
    <w:rsid w:val="00843DA2"/>
    <w:rsid w:val="00844AA2"/>
    <w:rsid w:val="00845D8F"/>
    <w:rsid w:val="0084628A"/>
    <w:rsid w:val="008465E1"/>
    <w:rsid w:val="00846E78"/>
    <w:rsid w:val="00847B14"/>
    <w:rsid w:val="00850665"/>
    <w:rsid w:val="00852DCF"/>
    <w:rsid w:val="00852E7F"/>
    <w:rsid w:val="00853ACB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3E31"/>
    <w:rsid w:val="00864565"/>
    <w:rsid w:val="00864BAE"/>
    <w:rsid w:val="00864C77"/>
    <w:rsid w:val="00865716"/>
    <w:rsid w:val="00866612"/>
    <w:rsid w:val="0087089D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5A4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6EE"/>
    <w:rsid w:val="00895DBE"/>
    <w:rsid w:val="00896606"/>
    <w:rsid w:val="00896628"/>
    <w:rsid w:val="00896644"/>
    <w:rsid w:val="0089670E"/>
    <w:rsid w:val="00897019"/>
    <w:rsid w:val="00897C5F"/>
    <w:rsid w:val="00897DDC"/>
    <w:rsid w:val="008A0810"/>
    <w:rsid w:val="008A17E1"/>
    <w:rsid w:val="008A210E"/>
    <w:rsid w:val="008A2EEF"/>
    <w:rsid w:val="008A34A3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B68"/>
    <w:rsid w:val="008B1E73"/>
    <w:rsid w:val="008B32F5"/>
    <w:rsid w:val="008B3A24"/>
    <w:rsid w:val="008B4330"/>
    <w:rsid w:val="008B543E"/>
    <w:rsid w:val="008B5448"/>
    <w:rsid w:val="008B5EF8"/>
    <w:rsid w:val="008B70A1"/>
    <w:rsid w:val="008B7114"/>
    <w:rsid w:val="008B71B3"/>
    <w:rsid w:val="008B7510"/>
    <w:rsid w:val="008B7BF2"/>
    <w:rsid w:val="008C07FF"/>
    <w:rsid w:val="008C0992"/>
    <w:rsid w:val="008C1D18"/>
    <w:rsid w:val="008C1FE7"/>
    <w:rsid w:val="008C21A1"/>
    <w:rsid w:val="008C292D"/>
    <w:rsid w:val="008C32A4"/>
    <w:rsid w:val="008C3619"/>
    <w:rsid w:val="008C416E"/>
    <w:rsid w:val="008C4454"/>
    <w:rsid w:val="008C4DF4"/>
    <w:rsid w:val="008C5C0E"/>
    <w:rsid w:val="008C67FE"/>
    <w:rsid w:val="008C6888"/>
    <w:rsid w:val="008C68B7"/>
    <w:rsid w:val="008C695E"/>
    <w:rsid w:val="008C6D3B"/>
    <w:rsid w:val="008C77DD"/>
    <w:rsid w:val="008D0770"/>
    <w:rsid w:val="008D0EFF"/>
    <w:rsid w:val="008D134A"/>
    <w:rsid w:val="008D1637"/>
    <w:rsid w:val="008D282D"/>
    <w:rsid w:val="008D2E51"/>
    <w:rsid w:val="008D385D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3558"/>
    <w:rsid w:val="008E5A05"/>
    <w:rsid w:val="008E5CF3"/>
    <w:rsid w:val="008E77E2"/>
    <w:rsid w:val="008F0F52"/>
    <w:rsid w:val="008F148C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2D58"/>
    <w:rsid w:val="00903A25"/>
    <w:rsid w:val="00904F94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1A4"/>
    <w:rsid w:val="00914600"/>
    <w:rsid w:val="00914F13"/>
    <w:rsid w:val="00915212"/>
    <w:rsid w:val="009153B4"/>
    <w:rsid w:val="0091553D"/>
    <w:rsid w:val="009158D0"/>
    <w:rsid w:val="0091595D"/>
    <w:rsid w:val="00915A88"/>
    <w:rsid w:val="009160B9"/>
    <w:rsid w:val="00916305"/>
    <w:rsid w:val="00916F9E"/>
    <w:rsid w:val="009177E9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0D7"/>
    <w:rsid w:val="0093070E"/>
    <w:rsid w:val="009311FC"/>
    <w:rsid w:val="00931B29"/>
    <w:rsid w:val="00931CB8"/>
    <w:rsid w:val="00932AEC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20E"/>
    <w:rsid w:val="0093630E"/>
    <w:rsid w:val="00936990"/>
    <w:rsid w:val="00937061"/>
    <w:rsid w:val="00937660"/>
    <w:rsid w:val="009377D7"/>
    <w:rsid w:val="009402B2"/>
    <w:rsid w:val="0094137F"/>
    <w:rsid w:val="00941718"/>
    <w:rsid w:val="0094218B"/>
    <w:rsid w:val="0094275C"/>
    <w:rsid w:val="00944122"/>
    <w:rsid w:val="00944126"/>
    <w:rsid w:val="0094486C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ABD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471"/>
    <w:rsid w:val="00962D43"/>
    <w:rsid w:val="00962E17"/>
    <w:rsid w:val="009632BD"/>
    <w:rsid w:val="009632DE"/>
    <w:rsid w:val="00964834"/>
    <w:rsid w:val="009648DF"/>
    <w:rsid w:val="009649D1"/>
    <w:rsid w:val="00967B6F"/>
    <w:rsid w:val="00970061"/>
    <w:rsid w:val="00970AB5"/>
    <w:rsid w:val="00970B27"/>
    <w:rsid w:val="0097127B"/>
    <w:rsid w:val="00971900"/>
    <w:rsid w:val="00971FDB"/>
    <w:rsid w:val="00974BE4"/>
    <w:rsid w:val="00974C57"/>
    <w:rsid w:val="0097523B"/>
    <w:rsid w:val="00976097"/>
    <w:rsid w:val="00976F33"/>
    <w:rsid w:val="00977EF4"/>
    <w:rsid w:val="00980F0D"/>
    <w:rsid w:val="00980F37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5889"/>
    <w:rsid w:val="00986198"/>
    <w:rsid w:val="00986B15"/>
    <w:rsid w:val="009870D3"/>
    <w:rsid w:val="009873D1"/>
    <w:rsid w:val="00990310"/>
    <w:rsid w:val="00990AA1"/>
    <w:rsid w:val="0099131F"/>
    <w:rsid w:val="00991F0A"/>
    <w:rsid w:val="00993D86"/>
    <w:rsid w:val="009947BE"/>
    <w:rsid w:val="009952E7"/>
    <w:rsid w:val="00996762"/>
    <w:rsid w:val="009969E3"/>
    <w:rsid w:val="00996FF9"/>
    <w:rsid w:val="00997385"/>
    <w:rsid w:val="009A051F"/>
    <w:rsid w:val="009A08D3"/>
    <w:rsid w:val="009A1A86"/>
    <w:rsid w:val="009A1E24"/>
    <w:rsid w:val="009A3779"/>
    <w:rsid w:val="009A3CCD"/>
    <w:rsid w:val="009A416E"/>
    <w:rsid w:val="009A44FE"/>
    <w:rsid w:val="009A474C"/>
    <w:rsid w:val="009A5071"/>
    <w:rsid w:val="009A552A"/>
    <w:rsid w:val="009A5D4E"/>
    <w:rsid w:val="009A69EB"/>
    <w:rsid w:val="009A6EDF"/>
    <w:rsid w:val="009A72C5"/>
    <w:rsid w:val="009B005A"/>
    <w:rsid w:val="009B2E1E"/>
    <w:rsid w:val="009B3499"/>
    <w:rsid w:val="009B3DBC"/>
    <w:rsid w:val="009B3E1B"/>
    <w:rsid w:val="009B3EEE"/>
    <w:rsid w:val="009B48DC"/>
    <w:rsid w:val="009B4C56"/>
    <w:rsid w:val="009B5861"/>
    <w:rsid w:val="009B6614"/>
    <w:rsid w:val="009B6711"/>
    <w:rsid w:val="009B6EB2"/>
    <w:rsid w:val="009B6F97"/>
    <w:rsid w:val="009B7026"/>
    <w:rsid w:val="009B72B9"/>
    <w:rsid w:val="009B77C2"/>
    <w:rsid w:val="009B79AE"/>
    <w:rsid w:val="009B7FCC"/>
    <w:rsid w:val="009C04B1"/>
    <w:rsid w:val="009C08E3"/>
    <w:rsid w:val="009C1095"/>
    <w:rsid w:val="009C1173"/>
    <w:rsid w:val="009C1952"/>
    <w:rsid w:val="009C21FB"/>
    <w:rsid w:val="009C2E12"/>
    <w:rsid w:val="009C3338"/>
    <w:rsid w:val="009C363B"/>
    <w:rsid w:val="009C4106"/>
    <w:rsid w:val="009C5D0B"/>
    <w:rsid w:val="009C6CC7"/>
    <w:rsid w:val="009C775F"/>
    <w:rsid w:val="009D031E"/>
    <w:rsid w:val="009D2974"/>
    <w:rsid w:val="009D4474"/>
    <w:rsid w:val="009D4B0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01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ADF"/>
    <w:rsid w:val="00A23C2C"/>
    <w:rsid w:val="00A2403B"/>
    <w:rsid w:val="00A24596"/>
    <w:rsid w:val="00A24C2C"/>
    <w:rsid w:val="00A24F0B"/>
    <w:rsid w:val="00A252DB"/>
    <w:rsid w:val="00A25E02"/>
    <w:rsid w:val="00A25E34"/>
    <w:rsid w:val="00A25F4B"/>
    <w:rsid w:val="00A264B0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726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D29"/>
    <w:rsid w:val="00A53F17"/>
    <w:rsid w:val="00A54FEA"/>
    <w:rsid w:val="00A575D6"/>
    <w:rsid w:val="00A57F4A"/>
    <w:rsid w:val="00A612A7"/>
    <w:rsid w:val="00A616C3"/>
    <w:rsid w:val="00A61730"/>
    <w:rsid w:val="00A617B5"/>
    <w:rsid w:val="00A62558"/>
    <w:rsid w:val="00A645AF"/>
    <w:rsid w:val="00A646E2"/>
    <w:rsid w:val="00A64C65"/>
    <w:rsid w:val="00A6653F"/>
    <w:rsid w:val="00A674B2"/>
    <w:rsid w:val="00A67B49"/>
    <w:rsid w:val="00A70E1B"/>
    <w:rsid w:val="00A7111F"/>
    <w:rsid w:val="00A7121A"/>
    <w:rsid w:val="00A7132A"/>
    <w:rsid w:val="00A713FF"/>
    <w:rsid w:val="00A72B89"/>
    <w:rsid w:val="00A72D15"/>
    <w:rsid w:val="00A732D1"/>
    <w:rsid w:val="00A7364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094"/>
    <w:rsid w:val="00A807D8"/>
    <w:rsid w:val="00A80C80"/>
    <w:rsid w:val="00A81087"/>
    <w:rsid w:val="00A8112D"/>
    <w:rsid w:val="00A811E3"/>
    <w:rsid w:val="00A83AC9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C9F"/>
    <w:rsid w:val="00AA2E40"/>
    <w:rsid w:val="00AA352F"/>
    <w:rsid w:val="00AA3C63"/>
    <w:rsid w:val="00AA4746"/>
    <w:rsid w:val="00AA50D4"/>
    <w:rsid w:val="00AA52F9"/>
    <w:rsid w:val="00AA574A"/>
    <w:rsid w:val="00AA5D0A"/>
    <w:rsid w:val="00AA64F4"/>
    <w:rsid w:val="00AA6D01"/>
    <w:rsid w:val="00AB0495"/>
    <w:rsid w:val="00AB085B"/>
    <w:rsid w:val="00AB0DF1"/>
    <w:rsid w:val="00AB1AB8"/>
    <w:rsid w:val="00AB2E57"/>
    <w:rsid w:val="00AB44CE"/>
    <w:rsid w:val="00AB522D"/>
    <w:rsid w:val="00AB5496"/>
    <w:rsid w:val="00AB56D4"/>
    <w:rsid w:val="00AB7182"/>
    <w:rsid w:val="00AC0315"/>
    <w:rsid w:val="00AC0924"/>
    <w:rsid w:val="00AC0E9C"/>
    <w:rsid w:val="00AC15FB"/>
    <w:rsid w:val="00AC186C"/>
    <w:rsid w:val="00AC18E6"/>
    <w:rsid w:val="00AC2055"/>
    <w:rsid w:val="00AC2490"/>
    <w:rsid w:val="00AC3F4F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3B4"/>
    <w:rsid w:val="00AD15E0"/>
    <w:rsid w:val="00AD28BB"/>
    <w:rsid w:val="00AD2924"/>
    <w:rsid w:val="00AD2EB9"/>
    <w:rsid w:val="00AD2EFB"/>
    <w:rsid w:val="00AD3642"/>
    <w:rsid w:val="00AD383A"/>
    <w:rsid w:val="00AD3B58"/>
    <w:rsid w:val="00AD3B62"/>
    <w:rsid w:val="00AD5A64"/>
    <w:rsid w:val="00AD6448"/>
    <w:rsid w:val="00AD65B5"/>
    <w:rsid w:val="00AD6E3F"/>
    <w:rsid w:val="00AE008F"/>
    <w:rsid w:val="00AE0555"/>
    <w:rsid w:val="00AE0630"/>
    <w:rsid w:val="00AE070F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6E05"/>
    <w:rsid w:val="00AE71A7"/>
    <w:rsid w:val="00AE737C"/>
    <w:rsid w:val="00AE7C3E"/>
    <w:rsid w:val="00AE7D44"/>
    <w:rsid w:val="00AF2116"/>
    <w:rsid w:val="00AF236B"/>
    <w:rsid w:val="00AF27FD"/>
    <w:rsid w:val="00AF28C8"/>
    <w:rsid w:val="00AF298F"/>
    <w:rsid w:val="00AF4CF0"/>
    <w:rsid w:val="00AF65E8"/>
    <w:rsid w:val="00AF6844"/>
    <w:rsid w:val="00AF6C82"/>
    <w:rsid w:val="00AF70DE"/>
    <w:rsid w:val="00AF79FE"/>
    <w:rsid w:val="00AF7FE2"/>
    <w:rsid w:val="00B0006E"/>
    <w:rsid w:val="00B00801"/>
    <w:rsid w:val="00B01A0A"/>
    <w:rsid w:val="00B01D10"/>
    <w:rsid w:val="00B01DB4"/>
    <w:rsid w:val="00B027D8"/>
    <w:rsid w:val="00B031DC"/>
    <w:rsid w:val="00B03804"/>
    <w:rsid w:val="00B04691"/>
    <w:rsid w:val="00B04DA4"/>
    <w:rsid w:val="00B05872"/>
    <w:rsid w:val="00B05934"/>
    <w:rsid w:val="00B069C4"/>
    <w:rsid w:val="00B06CAC"/>
    <w:rsid w:val="00B06D41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99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398"/>
    <w:rsid w:val="00B22F30"/>
    <w:rsid w:val="00B23321"/>
    <w:rsid w:val="00B23DEB"/>
    <w:rsid w:val="00B247D7"/>
    <w:rsid w:val="00B24B9D"/>
    <w:rsid w:val="00B25FC5"/>
    <w:rsid w:val="00B26876"/>
    <w:rsid w:val="00B271F2"/>
    <w:rsid w:val="00B30D2F"/>
    <w:rsid w:val="00B30DAC"/>
    <w:rsid w:val="00B316EE"/>
    <w:rsid w:val="00B31B59"/>
    <w:rsid w:val="00B3234D"/>
    <w:rsid w:val="00B32581"/>
    <w:rsid w:val="00B3258F"/>
    <w:rsid w:val="00B3292E"/>
    <w:rsid w:val="00B340CE"/>
    <w:rsid w:val="00B341F0"/>
    <w:rsid w:val="00B34CBE"/>
    <w:rsid w:val="00B356FD"/>
    <w:rsid w:val="00B36888"/>
    <w:rsid w:val="00B3786C"/>
    <w:rsid w:val="00B40042"/>
    <w:rsid w:val="00B406B8"/>
    <w:rsid w:val="00B41968"/>
    <w:rsid w:val="00B42304"/>
    <w:rsid w:val="00B43697"/>
    <w:rsid w:val="00B439FF"/>
    <w:rsid w:val="00B450C5"/>
    <w:rsid w:val="00B45640"/>
    <w:rsid w:val="00B463A7"/>
    <w:rsid w:val="00B46455"/>
    <w:rsid w:val="00B46E1F"/>
    <w:rsid w:val="00B46E2A"/>
    <w:rsid w:val="00B502EA"/>
    <w:rsid w:val="00B50330"/>
    <w:rsid w:val="00B506A9"/>
    <w:rsid w:val="00B50760"/>
    <w:rsid w:val="00B51744"/>
    <w:rsid w:val="00B5179D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187"/>
    <w:rsid w:val="00B61F0D"/>
    <w:rsid w:val="00B62578"/>
    <w:rsid w:val="00B62904"/>
    <w:rsid w:val="00B62A2A"/>
    <w:rsid w:val="00B6373A"/>
    <w:rsid w:val="00B63AAD"/>
    <w:rsid w:val="00B64927"/>
    <w:rsid w:val="00B6657E"/>
    <w:rsid w:val="00B66A55"/>
    <w:rsid w:val="00B6717C"/>
    <w:rsid w:val="00B67CBD"/>
    <w:rsid w:val="00B67E4E"/>
    <w:rsid w:val="00B7133C"/>
    <w:rsid w:val="00B71692"/>
    <w:rsid w:val="00B71791"/>
    <w:rsid w:val="00B71B6A"/>
    <w:rsid w:val="00B72016"/>
    <w:rsid w:val="00B721CF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6BAF"/>
    <w:rsid w:val="00B774BE"/>
    <w:rsid w:val="00B808DD"/>
    <w:rsid w:val="00B80CA6"/>
    <w:rsid w:val="00B81124"/>
    <w:rsid w:val="00B81C02"/>
    <w:rsid w:val="00B81FFE"/>
    <w:rsid w:val="00B82062"/>
    <w:rsid w:val="00B82728"/>
    <w:rsid w:val="00B8325E"/>
    <w:rsid w:val="00B839DD"/>
    <w:rsid w:val="00B83F5F"/>
    <w:rsid w:val="00B84AD2"/>
    <w:rsid w:val="00B8614E"/>
    <w:rsid w:val="00B8619E"/>
    <w:rsid w:val="00B876AA"/>
    <w:rsid w:val="00B87CBF"/>
    <w:rsid w:val="00B90127"/>
    <w:rsid w:val="00B90EB8"/>
    <w:rsid w:val="00B91A90"/>
    <w:rsid w:val="00B92A4F"/>
    <w:rsid w:val="00B92EA6"/>
    <w:rsid w:val="00B930A2"/>
    <w:rsid w:val="00B939C1"/>
    <w:rsid w:val="00B93A1B"/>
    <w:rsid w:val="00B948BC"/>
    <w:rsid w:val="00B9514E"/>
    <w:rsid w:val="00B957C3"/>
    <w:rsid w:val="00B95F34"/>
    <w:rsid w:val="00B96B22"/>
    <w:rsid w:val="00B97384"/>
    <w:rsid w:val="00B973F2"/>
    <w:rsid w:val="00B9796D"/>
    <w:rsid w:val="00B97CC6"/>
    <w:rsid w:val="00BA04B2"/>
    <w:rsid w:val="00BA0B4E"/>
    <w:rsid w:val="00BA0C6D"/>
    <w:rsid w:val="00BA155C"/>
    <w:rsid w:val="00BA186A"/>
    <w:rsid w:val="00BA1926"/>
    <w:rsid w:val="00BA21F3"/>
    <w:rsid w:val="00BA377E"/>
    <w:rsid w:val="00BA4443"/>
    <w:rsid w:val="00BA4D3B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479F"/>
    <w:rsid w:val="00BB5B75"/>
    <w:rsid w:val="00BB6196"/>
    <w:rsid w:val="00BB648F"/>
    <w:rsid w:val="00BB698C"/>
    <w:rsid w:val="00BB6BAD"/>
    <w:rsid w:val="00BB77F6"/>
    <w:rsid w:val="00BC0C36"/>
    <w:rsid w:val="00BC1163"/>
    <w:rsid w:val="00BC1A72"/>
    <w:rsid w:val="00BC345A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F0"/>
    <w:rsid w:val="00BD1044"/>
    <w:rsid w:val="00BD210F"/>
    <w:rsid w:val="00BD2E5A"/>
    <w:rsid w:val="00BD367D"/>
    <w:rsid w:val="00BD382D"/>
    <w:rsid w:val="00BD4B7C"/>
    <w:rsid w:val="00BD52A9"/>
    <w:rsid w:val="00BD6442"/>
    <w:rsid w:val="00BD6BA3"/>
    <w:rsid w:val="00BD722E"/>
    <w:rsid w:val="00BD7979"/>
    <w:rsid w:val="00BE10F0"/>
    <w:rsid w:val="00BE1255"/>
    <w:rsid w:val="00BE1C27"/>
    <w:rsid w:val="00BE1F51"/>
    <w:rsid w:val="00BE2452"/>
    <w:rsid w:val="00BE2ECE"/>
    <w:rsid w:val="00BE32EC"/>
    <w:rsid w:val="00BE3FC7"/>
    <w:rsid w:val="00BE4C01"/>
    <w:rsid w:val="00BE4CFB"/>
    <w:rsid w:val="00BE56FC"/>
    <w:rsid w:val="00BE59FC"/>
    <w:rsid w:val="00BE78D4"/>
    <w:rsid w:val="00BE7D10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87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0D"/>
    <w:rsid w:val="00C10BFC"/>
    <w:rsid w:val="00C10FBA"/>
    <w:rsid w:val="00C11420"/>
    <w:rsid w:val="00C122C9"/>
    <w:rsid w:val="00C1248F"/>
    <w:rsid w:val="00C12C01"/>
    <w:rsid w:val="00C14B83"/>
    <w:rsid w:val="00C14E56"/>
    <w:rsid w:val="00C157B9"/>
    <w:rsid w:val="00C16CFA"/>
    <w:rsid w:val="00C2019C"/>
    <w:rsid w:val="00C201D9"/>
    <w:rsid w:val="00C20DF2"/>
    <w:rsid w:val="00C20DFF"/>
    <w:rsid w:val="00C21068"/>
    <w:rsid w:val="00C21AB0"/>
    <w:rsid w:val="00C2290A"/>
    <w:rsid w:val="00C23C12"/>
    <w:rsid w:val="00C24966"/>
    <w:rsid w:val="00C24D4E"/>
    <w:rsid w:val="00C24FE0"/>
    <w:rsid w:val="00C25527"/>
    <w:rsid w:val="00C25614"/>
    <w:rsid w:val="00C262A5"/>
    <w:rsid w:val="00C27205"/>
    <w:rsid w:val="00C27345"/>
    <w:rsid w:val="00C2747F"/>
    <w:rsid w:val="00C27A00"/>
    <w:rsid w:val="00C27A7B"/>
    <w:rsid w:val="00C30A04"/>
    <w:rsid w:val="00C30C57"/>
    <w:rsid w:val="00C318DA"/>
    <w:rsid w:val="00C31D50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486"/>
    <w:rsid w:val="00C36784"/>
    <w:rsid w:val="00C3696A"/>
    <w:rsid w:val="00C36A93"/>
    <w:rsid w:val="00C36F59"/>
    <w:rsid w:val="00C40A0E"/>
    <w:rsid w:val="00C40F90"/>
    <w:rsid w:val="00C411E4"/>
    <w:rsid w:val="00C41D52"/>
    <w:rsid w:val="00C41EEB"/>
    <w:rsid w:val="00C425B6"/>
    <w:rsid w:val="00C429BD"/>
    <w:rsid w:val="00C43881"/>
    <w:rsid w:val="00C43C97"/>
    <w:rsid w:val="00C44BA5"/>
    <w:rsid w:val="00C458C8"/>
    <w:rsid w:val="00C458D8"/>
    <w:rsid w:val="00C46131"/>
    <w:rsid w:val="00C47669"/>
    <w:rsid w:val="00C502CF"/>
    <w:rsid w:val="00C5092D"/>
    <w:rsid w:val="00C510AC"/>
    <w:rsid w:val="00C52C2E"/>
    <w:rsid w:val="00C52CBA"/>
    <w:rsid w:val="00C5335B"/>
    <w:rsid w:val="00C534C6"/>
    <w:rsid w:val="00C5354A"/>
    <w:rsid w:val="00C5387F"/>
    <w:rsid w:val="00C549B7"/>
    <w:rsid w:val="00C54F71"/>
    <w:rsid w:val="00C55638"/>
    <w:rsid w:val="00C5563A"/>
    <w:rsid w:val="00C55894"/>
    <w:rsid w:val="00C567AC"/>
    <w:rsid w:val="00C56890"/>
    <w:rsid w:val="00C57D1B"/>
    <w:rsid w:val="00C61160"/>
    <w:rsid w:val="00C61BE3"/>
    <w:rsid w:val="00C6299B"/>
    <w:rsid w:val="00C62A1A"/>
    <w:rsid w:val="00C62FD1"/>
    <w:rsid w:val="00C63B1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D66"/>
    <w:rsid w:val="00C85047"/>
    <w:rsid w:val="00C85BE5"/>
    <w:rsid w:val="00C864AA"/>
    <w:rsid w:val="00C86A94"/>
    <w:rsid w:val="00C8738F"/>
    <w:rsid w:val="00C878CC"/>
    <w:rsid w:val="00C8791D"/>
    <w:rsid w:val="00C87A40"/>
    <w:rsid w:val="00C87A8F"/>
    <w:rsid w:val="00C901BA"/>
    <w:rsid w:val="00C908BC"/>
    <w:rsid w:val="00C90D0D"/>
    <w:rsid w:val="00C91F77"/>
    <w:rsid w:val="00C92FC2"/>
    <w:rsid w:val="00C92FF1"/>
    <w:rsid w:val="00C93D40"/>
    <w:rsid w:val="00C94D78"/>
    <w:rsid w:val="00C94F8F"/>
    <w:rsid w:val="00C9543C"/>
    <w:rsid w:val="00C96642"/>
    <w:rsid w:val="00C973C5"/>
    <w:rsid w:val="00CA093D"/>
    <w:rsid w:val="00CA0D1E"/>
    <w:rsid w:val="00CA1F4B"/>
    <w:rsid w:val="00CA2ADB"/>
    <w:rsid w:val="00CA32D1"/>
    <w:rsid w:val="00CA33C2"/>
    <w:rsid w:val="00CA4248"/>
    <w:rsid w:val="00CA42D7"/>
    <w:rsid w:val="00CA4E5A"/>
    <w:rsid w:val="00CA4FF6"/>
    <w:rsid w:val="00CA6848"/>
    <w:rsid w:val="00CA6D20"/>
    <w:rsid w:val="00CA6D51"/>
    <w:rsid w:val="00CA7450"/>
    <w:rsid w:val="00CA7E63"/>
    <w:rsid w:val="00CA7E85"/>
    <w:rsid w:val="00CB125E"/>
    <w:rsid w:val="00CB1B50"/>
    <w:rsid w:val="00CB2197"/>
    <w:rsid w:val="00CB2532"/>
    <w:rsid w:val="00CB39FD"/>
    <w:rsid w:val="00CB3B8E"/>
    <w:rsid w:val="00CB4476"/>
    <w:rsid w:val="00CB47C9"/>
    <w:rsid w:val="00CB4AD7"/>
    <w:rsid w:val="00CB4E58"/>
    <w:rsid w:val="00CB5C2F"/>
    <w:rsid w:val="00CB644C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44D"/>
    <w:rsid w:val="00CC5B38"/>
    <w:rsid w:val="00CC5E2D"/>
    <w:rsid w:val="00CC6116"/>
    <w:rsid w:val="00CD06F4"/>
    <w:rsid w:val="00CD1D9F"/>
    <w:rsid w:val="00CD1FDB"/>
    <w:rsid w:val="00CD275C"/>
    <w:rsid w:val="00CD277D"/>
    <w:rsid w:val="00CD2EA9"/>
    <w:rsid w:val="00CD310C"/>
    <w:rsid w:val="00CD34F6"/>
    <w:rsid w:val="00CD376A"/>
    <w:rsid w:val="00CD4480"/>
    <w:rsid w:val="00CD51DC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4A5"/>
    <w:rsid w:val="00CE5F1A"/>
    <w:rsid w:val="00CE7081"/>
    <w:rsid w:val="00CF0329"/>
    <w:rsid w:val="00CF0653"/>
    <w:rsid w:val="00CF0788"/>
    <w:rsid w:val="00CF1B91"/>
    <w:rsid w:val="00CF259A"/>
    <w:rsid w:val="00CF2845"/>
    <w:rsid w:val="00CF3645"/>
    <w:rsid w:val="00CF3AE5"/>
    <w:rsid w:val="00CF3CEE"/>
    <w:rsid w:val="00CF4E8B"/>
    <w:rsid w:val="00CF54B4"/>
    <w:rsid w:val="00CF5B70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278"/>
    <w:rsid w:val="00D07945"/>
    <w:rsid w:val="00D10A12"/>
    <w:rsid w:val="00D11D5E"/>
    <w:rsid w:val="00D1201A"/>
    <w:rsid w:val="00D136C9"/>
    <w:rsid w:val="00D140AD"/>
    <w:rsid w:val="00D1670F"/>
    <w:rsid w:val="00D170A4"/>
    <w:rsid w:val="00D177E5"/>
    <w:rsid w:val="00D179E8"/>
    <w:rsid w:val="00D20FB6"/>
    <w:rsid w:val="00D221E1"/>
    <w:rsid w:val="00D223F5"/>
    <w:rsid w:val="00D231C8"/>
    <w:rsid w:val="00D233BC"/>
    <w:rsid w:val="00D238CE"/>
    <w:rsid w:val="00D2465C"/>
    <w:rsid w:val="00D24CBC"/>
    <w:rsid w:val="00D24F67"/>
    <w:rsid w:val="00D259B0"/>
    <w:rsid w:val="00D25A24"/>
    <w:rsid w:val="00D25C78"/>
    <w:rsid w:val="00D25E9E"/>
    <w:rsid w:val="00D26167"/>
    <w:rsid w:val="00D26653"/>
    <w:rsid w:val="00D269F9"/>
    <w:rsid w:val="00D2757D"/>
    <w:rsid w:val="00D2782C"/>
    <w:rsid w:val="00D328AA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5D45"/>
    <w:rsid w:val="00D465BE"/>
    <w:rsid w:val="00D46A07"/>
    <w:rsid w:val="00D46B8A"/>
    <w:rsid w:val="00D47423"/>
    <w:rsid w:val="00D4794F"/>
    <w:rsid w:val="00D47FE6"/>
    <w:rsid w:val="00D50A87"/>
    <w:rsid w:val="00D50B83"/>
    <w:rsid w:val="00D50DC7"/>
    <w:rsid w:val="00D5206A"/>
    <w:rsid w:val="00D52764"/>
    <w:rsid w:val="00D54472"/>
    <w:rsid w:val="00D5451D"/>
    <w:rsid w:val="00D5586D"/>
    <w:rsid w:val="00D561F0"/>
    <w:rsid w:val="00D565F8"/>
    <w:rsid w:val="00D56AE9"/>
    <w:rsid w:val="00D56E36"/>
    <w:rsid w:val="00D57721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8B"/>
    <w:rsid w:val="00D647D5"/>
    <w:rsid w:val="00D64E17"/>
    <w:rsid w:val="00D653DA"/>
    <w:rsid w:val="00D65B87"/>
    <w:rsid w:val="00D65DD5"/>
    <w:rsid w:val="00D65DE8"/>
    <w:rsid w:val="00D66535"/>
    <w:rsid w:val="00D66A31"/>
    <w:rsid w:val="00D70C69"/>
    <w:rsid w:val="00D70FD5"/>
    <w:rsid w:val="00D712F2"/>
    <w:rsid w:val="00D71C9A"/>
    <w:rsid w:val="00D71E6F"/>
    <w:rsid w:val="00D720A3"/>
    <w:rsid w:val="00D720EB"/>
    <w:rsid w:val="00D72779"/>
    <w:rsid w:val="00D72FD4"/>
    <w:rsid w:val="00D74140"/>
    <w:rsid w:val="00D748B0"/>
    <w:rsid w:val="00D7518C"/>
    <w:rsid w:val="00D7597C"/>
    <w:rsid w:val="00D75EC3"/>
    <w:rsid w:val="00D76006"/>
    <w:rsid w:val="00D8040C"/>
    <w:rsid w:val="00D809FB"/>
    <w:rsid w:val="00D81946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760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147"/>
    <w:rsid w:val="00DA1730"/>
    <w:rsid w:val="00DA1994"/>
    <w:rsid w:val="00DA1DBA"/>
    <w:rsid w:val="00DA283A"/>
    <w:rsid w:val="00DA2C2D"/>
    <w:rsid w:val="00DA4C91"/>
    <w:rsid w:val="00DA4FC6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8AE"/>
    <w:rsid w:val="00DB6C61"/>
    <w:rsid w:val="00DB74BD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2F43"/>
    <w:rsid w:val="00DD389A"/>
    <w:rsid w:val="00DD45EF"/>
    <w:rsid w:val="00DD4C62"/>
    <w:rsid w:val="00DD5173"/>
    <w:rsid w:val="00DD552E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443D"/>
    <w:rsid w:val="00DE4C9B"/>
    <w:rsid w:val="00DE576C"/>
    <w:rsid w:val="00DE60C9"/>
    <w:rsid w:val="00DE62C2"/>
    <w:rsid w:val="00DE64A7"/>
    <w:rsid w:val="00DE6B8B"/>
    <w:rsid w:val="00DE73B8"/>
    <w:rsid w:val="00DE7811"/>
    <w:rsid w:val="00DE7B48"/>
    <w:rsid w:val="00DE7D36"/>
    <w:rsid w:val="00DF0407"/>
    <w:rsid w:val="00DF08B5"/>
    <w:rsid w:val="00DF09CD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5DBE"/>
    <w:rsid w:val="00DF7F6B"/>
    <w:rsid w:val="00E01311"/>
    <w:rsid w:val="00E0142A"/>
    <w:rsid w:val="00E01687"/>
    <w:rsid w:val="00E01EB4"/>
    <w:rsid w:val="00E02129"/>
    <w:rsid w:val="00E02B5F"/>
    <w:rsid w:val="00E0360D"/>
    <w:rsid w:val="00E0402B"/>
    <w:rsid w:val="00E04562"/>
    <w:rsid w:val="00E0466B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175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BD"/>
    <w:rsid w:val="00E160F8"/>
    <w:rsid w:val="00E161AD"/>
    <w:rsid w:val="00E16509"/>
    <w:rsid w:val="00E175FF"/>
    <w:rsid w:val="00E20134"/>
    <w:rsid w:val="00E206ED"/>
    <w:rsid w:val="00E20C11"/>
    <w:rsid w:val="00E212B6"/>
    <w:rsid w:val="00E21946"/>
    <w:rsid w:val="00E21AB9"/>
    <w:rsid w:val="00E21C71"/>
    <w:rsid w:val="00E22251"/>
    <w:rsid w:val="00E2228B"/>
    <w:rsid w:val="00E22E59"/>
    <w:rsid w:val="00E23085"/>
    <w:rsid w:val="00E24913"/>
    <w:rsid w:val="00E24B9E"/>
    <w:rsid w:val="00E24DDB"/>
    <w:rsid w:val="00E25323"/>
    <w:rsid w:val="00E25720"/>
    <w:rsid w:val="00E25928"/>
    <w:rsid w:val="00E26856"/>
    <w:rsid w:val="00E310D5"/>
    <w:rsid w:val="00E321EC"/>
    <w:rsid w:val="00E331A7"/>
    <w:rsid w:val="00E334EF"/>
    <w:rsid w:val="00E33560"/>
    <w:rsid w:val="00E33CED"/>
    <w:rsid w:val="00E344F1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672"/>
    <w:rsid w:val="00E4611C"/>
    <w:rsid w:val="00E46122"/>
    <w:rsid w:val="00E50343"/>
    <w:rsid w:val="00E51DC2"/>
    <w:rsid w:val="00E51E57"/>
    <w:rsid w:val="00E52879"/>
    <w:rsid w:val="00E52987"/>
    <w:rsid w:val="00E52E8E"/>
    <w:rsid w:val="00E533F4"/>
    <w:rsid w:val="00E536B8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5E0"/>
    <w:rsid w:val="00E648F4"/>
    <w:rsid w:val="00E65441"/>
    <w:rsid w:val="00E65F37"/>
    <w:rsid w:val="00E66D2B"/>
    <w:rsid w:val="00E6776F"/>
    <w:rsid w:val="00E67DC1"/>
    <w:rsid w:val="00E71446"/>
    <w:rsid w:val="00E72D79"/>
    <w:rsid w:val="00E72E77"/>
    <w:rsid w:val="00E734B6"/>
    <w:rsid w:val="00E7382D"/>
    <w:rsid w:val="00E74522"/>
    <w:rsid w:val="00E74BC8"/>
    <w:rsid w:val="00E74F2B"/>
    <w:rsid w:val="00E751E6"/>
    <w:rsid w:val="00E75C77"/>
    <w:rsid w:val="00E75F77"/>
    <w:rsid w:val="00E77353"/>
    <w:rsid w:val="00E7751F"/>
    <w:rsid w:val="00E7773E"/>
    <w:rsid w:val="00E800A5"/>
    <w:rsid w:val="00E80522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5892"/>
    <w:rsid w:val="00E86888"/>
    <w:rsid w:val="00E86EB9"/>
    <w:rsid w:val="00E87783"/>
    <w:rsid w:val="00E9016B"/>
    <w:rsid w:val="00E907A7"/>
    <w:rsid w:val="00E90D1E"/>
    <w:rsid w:val="00E90F97"/>
    <w:rsid w:val="00E9163B"/>
    <w:rsid w:val="00E91A01"/>
    <w:rsid w:val="00E92AB8"/>
    <w:rsid w:val="00E93D9D"/>
    <w:rsid w:val="00E93E47"/>
    <w:rsid w:val="00E94611"/>
    <w:rsid w:val="00E94BB8"/>
    <w:rsid w:val="00E95911"/>
    <w:rsid w:val="00E95AA7"/>
    <w:rsid w:val="00E95C9F"/>
    <w:rsid w:val="00E9616A"/>
    <w:rsid w:val="00E976B1"/>
    <w:rsid w:val="00E97A84"/>
    <w:rsid w:val="00EA0A22"/>
    <w:rsid w:val="00EA198D"/>
    <w:rsid w:val="00EA20BA"/>
    <w:rsid w:val="00EA231C"/>
    <w:rsid w:val="00EA2CAD"/>
    <w:rsid w:val="00EA4C99"/>
    <w:rsid w:val="00EA5522"/>
    <w:rsid w:val="00EA652B"/>
    <w:rsid w:val="00EA66F1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B7C17"/>
    <w:rsid w:val="00EC0AA4"/>
    <w:rsid w:val="00EC1011"/>
    <w:rsid w:val="00EC2642"/>
    <w:rsid w:val="00EC27AA"/>
    <w:rsid w:val="00EC2E8A"/>
    <w:rsid w:val="00EC31C6"/>
    <w:rsid w:val="00EC34F7"/>
    <w:rsid w:val="00EC38B5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D47"/>
    <w:rsid w:val="00ED0302"/>
    <w:rsid w:val="00ED03C3"/>
    <w:rsid w:val="00ED0C9A"/>
    <w:rsid w:val="00ED1A38"/>
    <w:rsid w:val="00ED1B48"/>
    <w:rsid w:val="00ED1E52"/>
    <w:rsid w:val="00ED2186"/>
    <w:rsid w:val="00ED33EA"/>
    <w:rsid w:val="00ED647D"/>
    <w:rsid w:val="00ED6FCA"/>
    <w:rsid w:val="00EE0267"/>
    <w:rsid w:val="00EE263C"/>
    <w:rsid w:val="00EE3087"/>
    <w:rsid w:val="00EE3B6B"/>
    <w:rsid w:val="00EE5670"/>
    <w:rsid w:val="00EE56DD"/>
    <w:rsid w:val="00EE5B67"/>
    <w:rsid w:val="00EE66C2"/>
    <w:rsid w:val="00EE67E1"/>
    <w:rsid w:val="00EE684E"/>
    <w:rsid w:val="00EE7006"/>
    <w:rsid w:val="00EF0699"/>
    <w:rsid w:val="00EF1701"/>
    <w:rsid w:val="00EF204F"/>
    <w:rsid w:val="00EF2111"/>
    <w:rsid w:val="00EF3133"/>
    <w:rsid w:val="00EF31D3"/>
    <w:rsid w:val="00EF3C9C"/>
    <w:rsid w:val="00EF3E44"/>
    <w:rsid w:val="00EF69D8"/>
    <w:rsid w:val="00EF70A1"/>
    <w:rsid w:val="00EF71E1"/>
    <w:rsid w:val="00EF7F54"/>
    <w:rsid w:val="00F01983"/>
    <w:rsid w:val="00F01DC1"/>
    <w:rsid w:val="00F02168"/>
    <w:rsid w:val="00F03057"/>
    <w:rsid w:val="00F030EA"/>
    <w:rsid w:val="00F03377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265"/>
    <w:rsid w:val="00F13187"/>
    <w:rsid w:val="00F13630"/>
    <w:rsid w:val="00F13D67"/>
    <w:rsid w:val="00F13DA0"/>
    <w:rsid w:val="00F1436B"/>
    <w:rsid w:val="00F14685"/>
    <w:rsid w:val="00F14720"/>
    <w:rsid w:val="00F147E3"/>
    <w:rsid w:val="00F14801"/>
    <w:rsid w:val="00F14C70"/>
    <w:rsid w:val="00F150C9"/>
    <w:rsid w:val="00F1572A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E18"/>
    <w:rsid w:val="00F21F07"/>
    <w:rsid w:val="00F22506"/>
    <w:rsid w:val="00F22EB1"/>
    <w:rsid w:val="00F23897"/>
    <w:rsid w:val="00F23C02"/>
    <w:rsid w:val="00F23F3F"/>
    <w:rsid w:val="00F24197"/>
    <w:rsid w:val="00F25414"/>
    <w:rsid w:val="00F255A1"/>
    <w:rsid w:val="00F25D30"/>
    <w:rsid w:val="00F25E91"/>
    <w:rsid w:val="00F26E00"/>
    <w:rsid w:val="00F273F1"/>
    <w:rsid w:val="00F27975"/>
    <w:rsid w:val="00F3000A"/>
    <w:rsid w:val="00F3005B"/>
    <w:rsid w:val="00F3017A"/>
    <w:rsid w:val="00F305B4"/>
    <w:rsid w:val="00F3071D"/>
    <w:rsid w:val="00F31CF5"/>
    <w:rsid w:val="00F3309F"/>
    <w:rsid w:val="00F33196"/>
    <w:rsid w:val="00F35337"/>
    <w:rsid w:val="00F356E5"/>
    <w:rsid w:val="00F3587E"/>
    <w:rsid w:val="00F36194"/>
    <w:rsid w:val="00F3744E"/>
    <w:rsid w:val="00F376C8"/>
    <w:rsid w:val="00F40E4F"/>
    <w:rsid w:val="00F414FD"/>
    <w:rsid w:val="00F419C3"/>
    <w:rsid w:val="00F42D48"/>
    <w:rsid w:val="00F42D6D"/>
    <w:rsid w:val="00F439BF"/>
    <w:rsid w:val="00F43E49"/>
    <w:rsid w:val="00F46DD2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4AB2"/>
    <w:rsid w:val="00F560D3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B6A"/>
    <w:rsid w:val="00F702FC"/>
    <w:rsid w:val="00F7048C"/>
    <w:rsid w:val="00F708BA"/>
    <w:rsid w:val="00F71057"/>
    <w:rsid w:val="00F71214"/>
    <w:rsid w:val="00F721DE"/>
    <w:rsid w:val="00F72B08"/>
    <w:rsid w:val="00F73058"/>
    <w:rsid w:val="00F730C0"/>
    <w:rsid w:val="00F743DB"/>
    <w:rsid w:val="00F744E5"/>
    <w:rsid w:val="00F7566F"/>
    <w:rsid w:val="00F7617E"/>
    <w:rsid w:val="00F76573"/>
    <w:rsid w:val="00F76C6A"/>
    <w:rsid w:val="00F80132"/>
    <w:rsid w:val="00F811D3"/>
    <w:rsid w:val="00F81713"/>
    <w:rsid w:val="00F8184A"/>
    <w:rsid w:val="00F81F27"/>
    <w:rsid w:val="00F839CC"/>
    <w:rsid w:val="00F84588"/>
    <w:rsid w:val="00F84877"/>
    <w:rsid w:val="00F848E3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66A"/>
    <w:rsid w:val="00FB0C21"/>
    <w:rsid w:val="00FB1298"/>
    <w:rsid w:val="00FB2631"/>
    <w:rsid w:val="00FB27CE"/>
    <w:rsid w:val="00FB2CBC"/>
    <w:rsid w:val="00FB3503"/>
    <w:rsid w:val="00FB3BCE"/>
    <w:rsid w:val="00FB4D19"/>
    <w:rsid w:val="00FB564C"/>
    <w:rsid w:val="00FB5A6C"/>
    <w:rsid w:val="00FB5E75"/>
    <w:rsid w:val="00FB653D"/>
    <w:rsid w:val="00FB6A6A"/>
    <w:rsid w:val="00FB7005"/>
    <w:rsid w:val="00FB71A3"/>
    <w:rsid w:val="00FC06B8"/>
    <w:rsid w:val="00FC1383"/>
    <w:rsid w:val="00FC13BF"/>
    <w:rsid w:val="00FC1622"/>
    <w:rsid w:val="00FC1F95"/>
    <w:rsid w:val="00FC1FAF"/>
    <w:rsid w:val="00FC2079"/>
    <w:rsid w:val="00FC319D"/>
    <w:rsid w:val="00FC5016"/>
    <w:rsid w:val="00FC5717"/>
    <w:rsid w:val="00FC6C4E"/>
    <w:rsid w:val="00FC74B2"/>
    <w:rsid w:val="00FD0FC9"/>
    <w:rsid w:val="00FD215F"/>
    <w:rsid w:val="00FD25FA"/>
    <w:rsid w:val="00FD2E26"/>
    <w:rsid w:val="00FD30CA"/>
    <w:rsid w:val="00FD3B60"/>
    <w:rsid w:val="00FD3F9F"/>
    <w:rsid w:val="00FD4046"/>
    <w:rsid w:val="00FD4880"/>
    <w:rsid w:val="00FD494C"/>
    <w:rsid w:val="00FD6321"/>
    <w:rsid w:val="00FD6A98"/>
    <w:rsid w:val="00FD6D5C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283"/>
    <w:rsid w:val="00FF274C"/>
    <w:rsid w:val="00FF3882"/>
    <w:rsid w:val="00FF47A7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C89D3"/>
  <w15:docId w15:val="{F4AE2844-A68C-44C9-83BC-5F37DB80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55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115682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904F94"/>
    <w:pPr>
      <w:pBdr>
        <w:between w:val="single" w:sz="4" w:space="3" w:color="6B2976"/>
      </w:pBdr>
      <w:tabs>
        <w:tab w:val="right" w:pos="9323"/>
      </w:tabs>
      <w:spacing w:before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1">
    <w:name w:val="未处理的提及1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72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footer" Target="footer2.xm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hyperlink" Target="http://www.relayservice.gov.au" TargetMode="External"/><Relationship Id="rId16" Type="http://schemas.openxmlformats.org/officeDocument/2006/relationships/image" Target="media/image8.jpeg"/><Relationship Id="rId107" Type="http://schemas.openxmlformats.org/officeDocument/2006/relationships/hyperlink" Target="http://www.ndis.gov.au" TargetMode="External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3.jpe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113" Type="http://schemas.openxmlformats.org/officeDocument/2006/relationships/image" Target="media/image101.png"/><Relationship Id="rId118" Type="http://schemas.openxmlformats.org/officeDocument/2006/relationships/footer" Target="footer3.xml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image" Target="media/image94.png"/><Relationship Id="rId108" Type="http://schemas.openxmlformats.org/officeDocument/2006/relationships/image" Target="media/image97.jpeg"/><Relationship Id="rId124" Type="http://schemas.openxmlformats.org/officeDocument/2006/relationships/customXml" Target="../customXml/item2.xml"/><Relationship Id="rId54" Type="http://schemas.openxmlformats.org/officeDocument/2006/relationships/image" Target="media/image46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41.jpeg"/><Relationship Id="rId114" Type="http://schemas.openxmlformats.org/officeDocument/2006/relationships/hyperlink" Target="http://www.informationaccessgroup.com" TargetMode="External"/><Relationship Id="rId119" Type="http://schemas.openxmlformats.org/officeDocument/2006/relationships/header" Target="header2.xml"/><Relationship Id="rId44" Type="http://schemas.openxmlformats.org/officeDocument/2006/relationships/image" Target="media/image36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9" Type="http://schemas.openxmlformats.org/officeDocument/2006/relationships/image" Target="media/image31.jpeg"/><Relationship Id="rId109" Type="http://schemas.openxmlformats.org/officeDocument/2006/relationships/image" Target="media/image98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6" Type="http://schemas.openxmlformats.org/officeDocument/2006/relationships/image" Target="media/image68.jpeg"/><Relationship Id="rId97" Type="http://schemas.openxmlformats.org/officeDocument/2006/relationships/image" Target="media/image89.jpeg"/><Relationship Id="rId104" Type="http://schemas.openxmlformats.org/officeDocument/2006/relationships/hyperlink" Target="https://www.facebook.com/NDISAus" TargetMode="External"/><Relationship Id="rId120" Type="http://schemas.openxmlformats.org/officeDocument/2006/relationships/footer" Target="footer4.xml"/><Relationship Id="rId125" Type="http://schemas.openxmlformats.org/officeDocument/2006/relationships/customXml" Target="../customXml/item3.xml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9.jpeg"/><Relationship Id="rId110" Type="http://schemas.openxmlformats.org/officeDocument/2006/relationships/image" Target="media/image99.jpeg"/><Relationship Id="rId115" Type="http://schemas.openxmlformats.org/officeDocument/2006/relationships/footer" Target="footer1.xml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hyperlink" Target="https://www.ndis.gov.au/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9.jpeg"/><Relationship Id="rId100" Type="http://schemas.openxmlformats.org/officeDocument/2006/relationships/image" Target="media/image92.jpeg"/><Relationship Id="rId105" Type="http://schemas.openxmlformats.org/officeDocument/2006/relationships/image" Target="media/image95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image" Target="media/image59.jpeg"/><Relationship Id="rId116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4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111" Type="http://schemas.openxmlformats.org/officeDocument/2006/relationships/image" Target="media/image100.png"/><Relationship Id="rId15" Type="http://schemas.openxmlformats.org/officeDocument/2006/relationships/image" Target="media/image7.jpeg"/><Relationship Id="rId36" Type="http://schemas.openxmlformats.org/officeDocument/2006/relationships/image" Target="media/image28.jpeg"/><Relationship Id="rId57" Type="http://schemas.openxmlformats.org/officeDocument/2006/relationships/image" Target="media/image49.jpeg"/><Relationship Id="rId106" Type="http://schemas.openxmlformats.org/officeDocument/2006/relationships/image" Target="media/image96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52" Type="http://schemas.openxmlformats.org/officeDocument/2006/relationships/image" Target="media/image44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hyperlink" Target="http://www.ndis.gov.au" TargetMode="External"/><Relationship Id="rId12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August%20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6E61603FD4C2FA24E3870E02F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0FF3-F673-49E9-8487-B10644619C29}"/>
      </w:docPartPr>
      <w:docPartBody>
        <w:p w:rsidR="008B7114" w:rsidRDefault="00E868C9">
          <w:pPr>
            <w:pStyle w:val="65C6E61603FD4C2FA24E3870E02F4797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8BF3FB3801A4A7C9611AD37263C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8D45-B0D5-4CE2-AD30-CEA2D71AEE1C}"/>
      </w:docPartPr>
      <w:docPartBody>
        <w:p w:rsidR="008B7114" w:rsidRDefault="00E868C9">
          <w:pPr>
            <w:pStyle w:val="18BF3FB3801A4A7C9611AD37263CE530"/>
          </w:pPr>
          <w:r w:rsidRPr="003C13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ED85ADFF9C41AE9F7A0EFD7EF9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28168-C1B4-49C1-A60D-35AB20FE82D2}"/>
      </w:docPartPr>
      <w:docPartBody>
        <w:p w:rsidR="00466C62" w:rsidRDefault="006567A3" w:rsidP="006567A3">
          <w:pPr>
            <w:pStyle w:val="76ED85ADFF9C41AE9F7A0EFD7EF9E0D7"/>
          </w:pPr>
          <w:r w:rsidRPr="00803BA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Khmer">
    <w:panose1 w:val="020B0502040504020204"/>
    <w:charset w:val="00"/>
    <w:family w:val="swiss"/>
    <w:pitch w:val="variable"/>
    <w:sig w:usb0="80000003" w:usb1="00002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14"/>
    <w:rsid w:val="000D03CC"/>
    <w:rsid w:val="0012697C"/>
    <w:rsid w:val="00136F52"/>
    <w:rsid w:val="001433F5"/>
    <w:rsid w:val="00194BA6"/>
    <w:rsid w:val="001C58B7"/>
    <w:rsid w:val="00260216"/>
    <w:rsid w:val="0040300F"/>
    <w:rsid w:val="00466C62"/>
    <w:rsid w:val="00561034"/>
    <w:rsid w:val="005D5993"/>
    <w:rsid w:val="006567A3"/>
    <w:rsid w:val="00665087"/>
    <w:rsid w:val="006E1CA1"/>
    <w:rsid w:val="00724875"/>
    <w:rsid w:val="00764252"/>
    <w:rsid w:val="007677ED"/>
    <w:rsid w:val="00822ECB"/>
    <w:rsid w:val="0083085C"/>
    <w:rsid w:val="00845D8E"/>
    <w:rsid w:val="008B7114"/>
    <w:rsid w:val="008E397D"/>
    <w:rsid w:val="0096317B"/>
    <w:rsid w:val="00985177"/>
    <w:rsid w:val="009E27D9"/>
    <w:rsid w:val="00A800A5"/>
    <w:rsid w:val="00B32C65"/>
    <w:rsid w:val="00C42F88"/>
    <w:rsid w:val="00D2206C"/>
    <w:rsid w:val="00E868C9"/>
    <w:rsid w:val="00EF399E"/>
    <w:rsid w:val="00F219F3"/>
    <w:rsid w:val="00F41F04"/>
    <w:rsid w:val="00F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67A3"/>
    <w:rPr>
      <w:color w:val="808080"/>
    </w:rPr>
  </w:style>
  <w:style w:type="paragraph" w:customStyle="1" w:styleId="65C6E61603FD4C2FA24E3870E02F4797">
    <w:name w:val="65C6E61603FD4C2FA24E3870E02F4797"/>
  </w:style>
  <w:style w:type="paragraph" w:customStyle="1" w:styleId="18BF3FB3801A4A7C9611AD37263CE530">
    <w:name w:val="18BF3FB3801A4A7C9611AD37263CE530"/>
  </w:style>
  <w:style w:type="paragraph" w:customStyle="1" w:styleId="76ED85ADFF9C41AE9F7A0EFD7EF9E0D7">
    <w:name w:val="76ED85ADFF9C41AE9F7A0EFD7EF9E0D7"/>
    <w:rsid w:val="006567A3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0bf4b627ef90abdd4d01d657704b70b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5831bbcf7298d999609c69e1ca2a8e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Edit_x0020_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Edit_x0020_Round" ma:index="25" nillable="true" ma:displayName="Edit Round" ma:internalName="Edit_x0020_Roun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E4640-4FED-4E9B-8042-02A44EFD1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9D113D-9A75-4E4D-9E9E-886D2A69FD48}"/>
</file>

<file path=customXml/itemProps3.xml><?xml version="1.0" encoding="utf-8"?>
<ds:datastoreItem xmlns:ds="http://schemas.openxmlformats.org/officeDocument/2006/customXml" ds:itemID="{83C9BA2D-A89B-4278-B5BC-EBAABAB22ED8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August 9.dotx</Template>
  <TotalTime>27</TotalTime>
  <Pages>33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CALD Strategy 2023–2027</vt:lpstr>
    </vt:vector>
  </TitlesOfParts>
  <Company>Hewlett-Packard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 Strategy 2023–2027</dc:title>
  <dc:creator>Melanie Page</dc:creator>
  <cp:lastModifiedBy>thomas@ethnolink.com.au</cp:lastModifiedBy>
  <cp:revision>12</cp:revision>
  <cp:lastPrinted>2019-09-17T06:26:00Z</cp:lastPrinted>
  <dcterms:created xsi:type="dcterms:W3CDTF">2022-10-06T23:16:00Z</dcterms:created>
  <dcterms:modified xsi:type="dcterms:W3CDTF">2022-10-20T12:23:00Z</dcterms:modified>
</cp:coreProperties>
</file>