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6F57B" w14:textId="6C32CAA7" w:rsidR="00875CE4" w:rsidRPr="006C0776" w:rsidRDefault="006C0776" w:rsidP="00FD2D74">
      <w:pPr>
        <w:pStyle w:val="Subtitle"/>
        <w:spacing w:before="8000" w:after="300" w:line="240" w:lineRule="auto"/>
        <w:rPr>
          <w:rFonts w:ascii="Myanmar Text" w:eastAsia="Zawgyi-One" w:hAnsi="Myanmar Text" w:cs="Myanmar Text"/>
          <w:sz w:val="160"/>
          <w:szCs w:val="56"/>
        </w:rPr>
      </w:pPr>
      <w:bookmarkStart w:id="0" w:name="_Toc349720821"/>
      <w:r w:rsidRPr="006C0776">
        <w:rPr>
          <w:rFonts w:ascii="Myanmar Text" w:eastAsia="Zawgyi-One" w:hAnsi="Myanmar Text" w:cs="Myanmar Text" w:hint="cs"/>
          <w:sz w:val="160"/>
          <w:szCs w:val="56"/>
          <w:cs/>
          <w:lang w:bidi="my-MM"/>
        </w:rPr>
        <w:t>ယဉ်ကျေးမှုမတူဘာသာစကားခြားများ</w:t>
      </w:r>
      <w:r w:rsidRPr="006C0776">
        <w:rPr>
          <w:rFonts w:ascii="Myanmar Text" w:eastAsia="Zawgyi-One" w:hAnsi="Myanmar Text" w:cs="Myanmar Text"/>
          <w:sz w:val="160"/>
          <w:szCs w:val="56"/>
          <w:lang w:bidi="my-MM"/>
        </w:rPr>
        <w:br/>
      </w:r>
      <w:r w:rsidRPr="006C0776">
        <w:rPr>
          <w:rFonts w:ascii="Myanmar Text" w:eastAsia="Zawgyi-One" w:hAnsi="Myanmar Text" w:cs="Myanmar Text" w:hint="cs"/>
          <w:sz w:val="160"/>
          <w:szCs w:val="56"/>
          <w:cs/>
          <w:lang w:bidi="my-MM"/>
        </w:rPr>
        <w:t>အတွက်</w:t>
      </w:r>
      <w:r w:rsidRPr="006C0776">
        <w:rPr>
          <w:rFonts w:ascii="Myanmar Text" w:eastAsia="Zawgyi-One" w:hAnsi="Myanmar Text" w:cs="Myanmar Text"/>
          <w:sz w:val="160"/>
          <w:szCs w:val="56"/>
          <w:cs/>
          <w:lang w:bidi="my-MM"/>
        </w:rPr>
        <w:t xml:space="preserve"> </w:t>
      </w:r>
      <w:r w:rsidRPr="006C0776">
        <w:rPr>
          <w:rFonts w:ascii="Myanmar Text" w:eastAsia="Zawgyi-One" w:hAnsi="Myanmar Text" w:cs="Myanmar Text" w:hint="cs"/>
          <w:sz w:val="160"/>
          <w:szCs w:val="56"/>
          <w:cs/>
          <w:lang w:bidi="my-MM"/>
        </w:rPr>
        <w:t>စီမံကိန်း</w:t>
      </w:r>
      <w:r w:rsidRPr="006C0776">
        <w:rPr>
          <w:rFonts w:ascii="Myanmar Text" w:eastAsia="Zawgyi-One" w:hAnsi="Myanmar Text" w:cs="Myanmar Text"/>
          <w:sz w:val="160"/>
          <w:szCs w:val="56"/>
          <w:cs/>
          <w:lang w:bidi="my-MM"/>
        </w:rPr>
        <w:t xml:space="preserve"> </w:t>
      </w:r>
      <w:r w:rsidRPr="006C0776">
        <w:rPr>
          <w:rFonts w:ascii="Myanmar Text" w:eastAsia="Zawgyi-One" w:hAnsi="Myanmar Text" w:cs="Myanmar Text" w:hint="cs"/>
          <w:sz w:val="160"/>
          <w:szCs w:val="56"/>
          <w:cs/>
          <w:lang w:bidi="my-MM"/>
        </w:rPr>
        <w:t>၂၀၂၃</w:t>
      </w:r>
      <w:r w:rsidRPr="006C0776">
        <w:rPr>
          <w:rFonts w:ascii="Myanmar Text" w:eastAsia="Zawgyi-One" w:hAnsi="Myanmar Text" w:cs="Myanmar Text"/>
          <w:sz w:val="160"/>
          <w:szCs w:val="56"/>
          <w:cs/>
          <w:lang w:bidi="my-MM"/>
        </w:rPr>
        <w:t>-</w:t>
      </w:r>
      <w:r w:rsidRPr="006C0776">
        <w:rPr>
          <w:rFonts w:ascii="Myanmar Text" w:eastAsia="Zawgyi-One" w:hAnsi="Myanmar Text" w:cs="Myanmar Text" w:hint="cs"/>
          <w:sz w:val="160"/>
          <w:szCs w:val="56"/>
          <w:cs/>
          <w:lang w:bidi="my-MM"/>
        </w:rPr>
        <w:t>၂၀၂၇</w:t>
      </w:r>
    </w:p>
    <w:p w14:paraId="19C4BEA8" w14:textId="083E4202" w:rsidR="001A07DF" w:rsidRDefault="00000000" w:rsidP="00FD2D74">
      <w:pPr>
        <w:pStyle w:val="Subtitle"/>
        <w:spacing w:before="0" w:after="240"/>
        <w:rPr>
          <w:rFonts w:ascii="Myanmar Text" w:eastAsia="Zawgyi-One" w:hAnsi="Myanmar Text" w:cs="Myanmar Text"/>
        </w:rPr>
      </w:pPr>
      <w:r w:rsidRPr="0034699B">
        <w:rPr>
          <w:rFonts w:ascii="Myanmar Text" w:eastAsia="Zawgyi-One" w:hAnsi="Myanmar Text" w:cs="Myanmar Text"/>
        </w:rPr>
        <w:t>ကျွန်တော်တို့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လုပ်ပြီးသည်များ</w:t>
      </w:r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</w:p>
    <w:p w14:paraId="168534DD" w14:textId="007F9C1C" w:rsidR="005D4214" w:rsidRPr="0034699B" w:rsidRDefault="00000000" w:rsidP="00875CE4">
      <w:pPr>
        <w:spacing w:before="240"/>
        <w:rPr>
          <w:rFonts w:ascii="Arial" w:eastAsia="Zawgyi-One" w:hAnsi="Arial" w:cs="Arial"/>
          <w:color w:val="FFFFFF" w:themeColor="background1"/>
          <w:szCs w:val="28"/>
        </w:rPr>
      </w:pPr>
      <w:r w:rsidRPr="0034699B">
        <w:rPr>
          <w:rFonts w:ascii="Myanmar Text" w:eastAsia="Zawgyi-One" w:hAnsi="Myanmar Text" w:cs="Myanmar Text"/>
          <w:color w:val="FFFFFF" w:themeColor="background1"/>
          <w:szCs w:val="28"/>
        </w:rPr>
        <w:t>နားလည်လွယ်သော</w:t>
      </w:r>
      <w:r w:rsidRPr="0034699B">
        <w:rPr>
          <w:rFonts w:ascii="Arial" w:eastAsia="Zawgyi-One" w:hAnsi="Arial" w:cs="Arial"/>
          <w:color w:val="FFFFFF" w:themeColor="background1"/>
          <w:szCs w:val="28"/>
        </w:rPr>
        <w:t xml:space="preserve"> </w:t>
      </w:r>
      <w:bookmarkEnd w:id="1"/>
      <w:r w:rsidRPr="0034699B">
        <w:rPr>
          <w:rFonts w:ascii="Myanmar Text" w:eastAsia="Zawgyi-One" w:hAnsi="Myanmar Text" w:cs="Myanmar Text"/>
          <w:color w:val="FFFFFF" w:themeColor="background1"/>
          <w:szCs w:val="28"/>
        </w:rPr>
        <w:t>အကျဉ်းချုပ်</w:t>
      </w:r>
    </w:p>
    <w:p w14:paraId="062220BD" w14:textId="2A367C27" w:rsidR="005D4214" w:rsidRDefault="005D4214" w:rsidP="00FD2D74">
      <w:pPr>
        <w:rPr>
          <w:rFonts w:ascii="Myanmar Text" w:eastAsia="Zawgyi-One" w:hAnsi="Myanmar Text" w:cs="Myanmar Text"/>
          <w:color w:val="FFFFFF" w:themeColor="background1"/>
          <w:lang w:bidi="my-MM"/>
        </w:rPr>
      </w:pPr>
      <w:r w:rsidRPr="0034699B">
        <w:rPr>
          <w:rFonts w:ascii="Arial" w:eastAsia="Zawgyi-One" w:hAnsi="Arial" w:cs="Arial"/>
          <w:color w:val="FFFFFF" w:themeColor="background1"/>
        </w:rPr>
        <w:t xml:space="preserve">Burmese | </w:t>
      </w:r>
      <w:r w:rsidRPr="006C0776">
        <w:rPr>
          <w:rFonts w:ascii="Myanmar Text" w:eastAsia="Zawgyi-One" w:hAnsi="Myanmar Text" w:cs="Myanmar Text" w:hint="cs"/>
          <w:color w:val="FFFFFF" w:themeColor="background1"/>
          <w:szCs w:val="28"/>
          <w:cs/>
          <w:lang w:bidi="my-MM"/>
        </w:rPr>
        <w:t>မြန်မာဘာသာ</w:t>
      </w:r>
    </w:p>
    <w:p w14:paraId="0745B0F9" w14:textId="0FA4DA21" w:rsidR="00FA3EAB" w:rsidRPr="00FA3EAB" w:rsidRDefault="00FA3EAB" w:rsidP="00FA3EAB">
      <w:pPr>
        <w:rPr>
          <w:rFonts w:ascii="Arial" w:eastAsia="Zawgyi-One" w:hAnsi="Arial" w:cs="Arial"/>
        </w:rPr>
      </w:pPr>
    </w:p>
    <w:p w14:paraId="5737BFFF" w14:textId="77777777" w:rsidR="00F3744E" w:rsidRPr="0034699B" w:rsidRDefault="00000000" w:rsidP="00155675">
      <w:pPr>
        <w:pStyle w:val="TOCHeading"/>
        <w:rPr>
          <w:rFonts w:ascii="Arial" w:hAnsi="Arial" w:cs="Arial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34699B">
        <w:rPr>
          <w:rFonts w:ascii="Myanmar Text" w:eastAsia="Zawgyi-One" w:hAnsi="Myanmar Text" w:cs="Myanmar Text"/>
        </w:rPr>
        <w:lastRenderedPageBreak/>
        <w:t>ဤအစီရင်ခံစာကို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အသုံးပြုပုံ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Pr="0034699B">
        <w:rPr>
          <w:rFonts w:ascii="Arial" w:eastAsia="Zawgyi-One" w:hAnsi="Arial" w:cs="Arial"/>
        </w:rPr>
        <w:t xml:space="preserve"> 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662FC994" w14:textId="77777777" w:rsidTr="00155675">
        <w:trPr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0CD8C35" w14:textId="77777777" w:rsidR="00665419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0208845" wp14:editId="71AE1F50">
                  <wp:extent cx="1354455" cy="1046067"/>
                  <wp:effectExtent l="0" t="0" r="0" b="1905"/>
                  <wp:docPr id="95" name="Picture 95" descr="လူတစ်စု ထိုလူစုရှေ့တွင် အမျိုးသမီးတစ်ဦးသည် &quot;we&quot; ဟုရေးထားသော ကတ်ပြားကို ကိုင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လူတစ်စု ထိုလူစုရှေ့တွင် အမျိုးသမီးတစ်ဦးသည် &quot;we&quot; ဟုရေးထားသော ကတ်ပြားကို ကိုင်ထား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109" cy="1055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8887651" w14:textId="1AB90662" w:rsidR="00665419" w:rsidRPr="0034699B" w:rsidRDefault="00000000" w:rsidP="0034699B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နိုင်ငံလုံးဆိုင်ရာ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မသန်စွမ်းမှု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အာမခံဌာန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(National Disability Insurance Agency</w:t>
            </w:r>
            <w:r w:rsidR="0034699B" w:rsidRPr="0034699B">
              <w:rPr>
                <w:rFonts w:ascii="Arial" w:eastAsia="Zawgyi-One" w:hAnsi="Arial" w:cs="Arial"/>
                <w:sz w:val="26"/>
                <w:szCs w:val="26"/>
              </w:rPr>
              <w:t>,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NDIA)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မှ</w:t>
            </w:r>
            <w:r w:rsidR="00BD2799" w:rsidRPr="0034699B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ဤအစီရင်ခံစာကို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ရေးသားခဲ့သည်။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'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>'</w:t>
            </w:r>
            <w:r w:rsidR="00994562">
              <w:rPr>
                <w:rFonts w:ascii="Arial" w:eastAsia="Zawgyi-One" w:hAnsi="Arial" w:cs="Arial"/>
                <w:sz w:val="26"/>
                <w:szCs w:val="26"/>
              </w:rPr>
              <w:t xml:space="preserve"> (we)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ဟူသော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စကားလုံးသည်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NDIA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ဆိုလိုသည်။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</w:tc>
      </w:tr>
      <w:tr w:rsidR="008517B4" w:rsidRPr="0034699B" w14:paraId="1CD82222" w14:textId="77777777" w:rsidTr="0015567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2552FE5" w14:textId="77777777" w:rsidR="00665419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D916134" wp14:editId="4530D5DA">
                  <wp:extent cx="1066800" cy="1066800"/>
                  <wp:effectExtent l="0" t="0" r="0" b="0"/>
                  <wp:docPr id="6" name="Picture 6" descr="နားလည်လွယ်သောစာရွက်စာတမ်းသင်္ကေတနှင့်အတူ အမှန်အမှတ်အသာ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နားလည်လွယ်သောစာရွက်စာတမ်းသင်္ကေတနှင့်အတူ အမှန်အမှတ်အသာ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293" cy="106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71BB414" w14:textId="7E64E0D0" w:rsidR="00665419" w:rsidRPr="0034699B" w:rsidRDefault="00000000" w:rsidP="0034699B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ဤအစီရင်ခံစာကို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အလွယ်တကူ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နားလည်နိုင်အောင်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ရေးသားခဲ့သည်။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အချို့အကြံပြုချက်များကို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ရှင်းပြရန်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ရုပ်ပုံများကို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အသုံးပြုထားသည်။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</w:tc>
      </w:tr>
      <w:tr w:rsidR="008517B4" w:rsidRPr="0034699B" w14:paraId="142531E8" w14:textId="77777777" w:rsidTr="0015567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AA2350A" w14:textId="77777777" w:rsidR="00E05DD1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179DE4A" wp14:editId="0F53CA9E">
                  <wp:extent cx="1268961" cy="892810"/>
                  <wp:effectExtent l="0" t="0" r="7620" b="2540"/>
                  <wp:docPr id="4" name="Picture 4" descr="&quot;Bold&quot; နှင့် &quot;Not Bold&quot; စကားလုံးမျာ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&quot;Bold&quot; နှင့် &quot;Not Bold&quot; စကားလုံးမျာ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878" cy="894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413BC21" w14:textId="7F118F82" w:rsidR="00E05DD1" w:rsidRPr="0034699B" w:rsidRDefault="00000000" w:rsidP="0034699B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အရေးကြီးသော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စကားလုံးအချို့ကို</w:t>
            </w:r>
            <w:r w:rsidRPr="0034699B">
              <w:rPr>
                <w:rStyle w:val="Strong"/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စာလုံးမည်းဖြင့်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ရေးသားခဲ့သည်။</w:t>
            </w:r>
            <w:r w:rsidR="00BD2799" w:rsidRPr="0034699B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ဆိုလိုသည်မှာ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ထိုစကားလုံးများသည်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ပိုထူပြီး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ပိုမည်းနေပါသည်။</w:t>
            </w:r>
          </w:p>
        </w:tc>
      </w:tr>
      <w:tr w:rsidR="008517B4" w:rsidRPr="0034699B" w14:paraId="465AB30F" w14:textId="77777777" w:rsidTr="0015567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1F844AE" w14:textId="77777777" w:rsidR="009D031E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3525169" wp14:editId="3F75F96B">
                  <wp:extent cx="1038225" cy="1038225"/>
                  <wp:effectExtent l="0" t="0" r="9525" b="9525"/>
                  <wp:docPr id="10" name="Picture 10" descr="ဝေါဟာရစာရင်း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ဝေါဟာရစာရင်း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705" cy="103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4FD5961" w14:textId="5FBB697B" w:rsidR="009D031E" w:rsidRPr="0034699B" w:rsidRDefault="00000000" w:rsidP="0034699B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ကျွန်တော်တို့သည်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ထိုစကားလုံးများ၏အဓိပ္ပါယ်ကို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ရှင်းပြထားပါသည်။</w:t>
            </w:r>
            <w:r w:rsidR="00BD2799" w:rsidRPr="0034699B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="00BD2799" w:rsidRPr="0034699B">
              <w:rPr>
                <w:rFonts w:ascii="Myanmar Text" w:eastAsia="Zawgyi-One" w:hAnsi="Myanmar Text" w:cs="Myanmar Text"/>
                <w:sz w:val="26"/>
                <w:szCs w:val="26"/>
              </w:rPr>
              <w:t>စာမျက်နှာ</w:t>
            </w:r>
            <w:r w:rsidR="00BD2799"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="00BD2799" w:rsidRPr="0034699B">
              <w:rPr>
                <w:rFonts w:ascii="Myanmar Text" w:eastAsia="Zawgyi-One" w:hAnsi="Myanmar Text" w:cs="Myanmar Text"/>
                <w:sz w:val="26"/>
                <w:szCs w:val="26"/>
              </w:rPr>
              <w:t>၃၀</w:t>
            </w:r>
            <w:r w:rsidR="00BD2799"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="00BD2799" w:rsidRPr="0034699B">
              <w:rPr>
                <w:rFonts w:ascii="Myanmar Text" w:eastAsia="Zawgyi-One" w:hAnsi="Myanmar Text" w:cs="Myanmar Text"/>
                <w:sz w:val="26"/>
                <w:szCs w:val="26"/>
              </w:rPr>
              <w:t>တွင်</w:t>
            </w:r>
            <w:r w:rsidR="00BD2799"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="00BD2799" w:rsidRPr="0034699B">
              <w:rPr>
                <w:rFonts w:ascii="Myanmar Text" w:eastAsia="Zawgyi-One" w:hAnsi="Myanmar Text" w:cs="Myanmar Text"/>
                <w:sz w:val="26"/>
                <w:szCs w:val="26"/>
              </w:rPr>
              <w:t>ထိုစကားလုံးများစာရင်း</w:t>
            </w:r>
            <w:r w:rsidR="00BD2799"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="00BD2799"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ရှိပါသည်။</w:t>
            </w:r>
            <w:r w:rsidR="00BD2799"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</w:tc>
      </w:tr>
      <w:tr w:rsidR="008517B4" w:rsidRPr="0034699B" w14:paraId="61457667" w14:textId="77777777" w:rsidTr="00155675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094119B" w14:textId="77777777" w:rsidR="009D031E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95407E7" wp14:editId="30DEB1CB">
                  <wp:extent cx="1114425" cy="1114425"/>
                  <wp:effectExtent l="0" t="0" r="9525" b="9525"/>
                  <wp:docPr id="11" name="Picture 11" descr="အကျဉ်းချုပ် 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အကျဉ်းချုပ် 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944" cy="1114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B7421E6" w14:textId="77777777" w:rsidR="000E4C08" w:rsidRPr="0034699B" w:rsidRDefault="00000000" w:rsidP="0034699B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ဤနားလည်လွယ်သော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အစီရင်ခံစာသည်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အခြားအစီရင်ခံစာတစ်ခု၏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အကျဉ်းချုပ်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ဖြစ်သည်။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ဆိုလိုသည်မှာ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ဤတွင်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အရေးကြီးဆုံး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အကြံပြုချက်များသာ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ပါဝင်သည်။</w:t>
            </w:r>
          </w:p>
        </w:tc>
      </w:tr>
      <w:tr w:rsidR="008517B4" w:rsidRPr="0034699B" w14:paraId="3A618167" w14:textId="77777777" w:rsidTr="0015567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0DC4561" w14:textId="77777777" w:rsidR="009D031E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13B847E" wp14:editId="4105D63E">
                  <wp:extent cx="1162050" cy="1162050"/>
                  <wp:effectExtent l="0" t="0" r="0" b="0"/>
                  <wp:docPr id="12" name="Picture 12" descr="&quot;www&quot; နှင့် ဝဘ်ဆိုက် 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&quot;www&quot; နှင့် ဝဘ်ဆိုက် 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590" cy="116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D5E6CA8" w14:textId="64601041" w:rsidR="000E4C08" w:rsidRPr="0034699B" w:rsidRDefault="00BD2799" w:rsidP="0034699B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 w:hint="cs"/>
                <w:sz w:val="26"/>
                <w:szCs w:val="26"/>
                <w:cs/>
                <w:lang w:bidi="my-MM"/>
              </w:rPr>
              <w:t>ထို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အစီရင်ခံစာကို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ကျွန်တော်တို့၏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ဝက်ဘ်ဆိုက်တွင်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တွေ့ရှိနိုင်သည်။</w:t>
            </w:r>
          </w:p>
          <w:p w14:paraId="0A7B61BF" w14:textId="77777777" w:rsidR="00723993" w:rsidRPr="0034699B" w:rsidRDefault="00000000" w:rsidP="0034699B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hyperlink r:id="rId14" w:history="1">
              <w:r w:rsidR="00202A4A" w:rsidRPr="0034699B">
                <w:rPr>
                  <w:rStyle w:val="Hyperlink"/>
                  <w:rFonts w:ascii="Arial" w:eastAsia="Zawgyi-One" w:hAnsi="Arial" w:cs="Arial"/>
                  <w:sz w:val="26"/>
                  <w:szCs w:val="26"/>
                </w:rPr>
                <w:t>www.ndis.gov.au</w:t>
              </w:r>
            </w:hyperlink>
            <w:r w:rsidR="009D031E"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</w:tc>
      </w:tr>
      <w:tr w:rsidR="008517B4" w:rsidRPr="0034699B" w14:paraId="25183BC9" w14:textId="77777777" w:rsidTr="0015567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9AE1BEB" w14:textId="77777777" w:rsidR="00E05DD1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BC7B7CF" wp14:editId="1F68F396">
                  <wp:extent cx="1259205" cy="1122174"/>
                  <wp:effectExtent l="0" t="0" r="0" b="1905"/>
                  <wp:docPr id="56" name="Picture 56" descr="အမျိုးသမီးက အမျိုးသားအား စာကူဖတ်ပေးနေ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အမျိုးသမီးက အမျိုးသားအား စာကူဖတ်ပေးနေ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982" cy="116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771D57F" w14:textId="18D65976" w:rsidR="001B497B" w:rsidRPr="0034699B" w:rsidRDefault="00000000" w:rsidP="0034699B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Zawgyi-One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ဤအစီရင်ခံစာကို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ဖတ်ရန်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အကူအညီ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တောင်းနိုင်ပါသည်။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br/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မိတ်ဆွေ၊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မိသားစုဝင်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သို့မဟုတ်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အကူပုဂ္ဂိုလ်တစ်ဦးမှ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သင့်အား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ကူညီပေးနိုင်သည်။</w:t>
            </w:r>
          </w:p>
        </w:tc>
      </w:tr>
    </w:tbl>
    <w:p w14:paraId="2DBA4EE9" w14:textId="77777777" w:rsidR="00155675" w:rsidRPr="0034699B" w:rsidRDefault="00000000" w:rsidP="00155675">
      <w:pPr>
        <w:pStyle w:val="TOCHeading"/>
        <w:rPr>
          <w:rFonts w:ascii="Arial" w:hAnsi="Arial" w:cs="Arial"/>
        </w:rPr>
      </w:pPr>
      <w:r w:rsidRPr="0034699B">
        <w:rPr>
          <w:rFonts w:ascii="Myanmar Text" w:eastAsia="Zawgyi-One" w:hAnsi="Myanmar Text" w:cs="Myanmar Text"/>
        </w:rPr>
        <w:lastRenderedPageBreak/>
        <w:t>ဤအစီရင်ခံစာမှာ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ဘာတွေပါသလဲ။</w:t>
      </w:r>
    </w:p>
    <w:bookmarkStart w:id="60" w:name="_Toc41661250"/>
    <w:bookmarkStart w:id="61" w:name="_Toc41655088"/>
    <w:bookmarkStart w:id="62" w:name="_Toc12636473"/>
    <w:bookmarkStart w:id="63" w:name="_Toc12634015"/>
    <w:bookmarkStart w:id="64" w:name="_Toc6390564"/>
    <w:bookmarkStart w:id="65" w:name="_Toc6306674"/>
    <w:bookmarkStart w:id="66" w:name="_Toc6305502"/>
    <w:bookmarkStart w:id="67" w:name="_Toc6302389"/>
    <w:bookmarkStart w:id="68" w:name="_Toc5979655"/>
    <w:bookmarkStart w:id="69" w:name="_Toc5975101"/>
    <w:bookmarkStart w:id="70" w:name="_Toc5878086"/>
    <w:bookmarkStart w:id="71" w:name="_Toc533084358"/>
    <w:bookmarkStart w:id="72" w:name="_Toc533079088"/>
    <w:bookmarkStart w:id="73" w:name="_Toc533077010"/>
    <w:bookmarkStart w:id="74" w:name="_Toc533076400"/>
    <w:bookmarkStart w:id="75" w:name="_Toc529882155"/>
    <w:bookmarkStart w:id="76" w:name="_Toc527644812"/>
    <w:bookmarkStart w:id="77" w:name="_Toc527635163"/>
    <w:bookmarkStart w:id="78" w:name="_Toc498339417"/>
    <w:bookmarkStart w:id="79" w:name="_Toc497302120"/>
    <w:bookmarkStart w:id="80" w:name="_Toc497215533"/>
    <w:bookmarkStart w:id="81" w:name="_Toc497212949"/>
    <w:bookmarkStart w:id="82" w:name="_Toc497209781"/>
    <w:bookmarkStart w:id="83" w:name="_Toc497142654"/>
    <w:bookmarkStart w:id="84" w:name="_Hlk42013068"/>
    <w:bookmarkStart w:id="85" w:name="_Hlk41661236"/>
    <w:bookmarkStart w:id="86" w:name="_Toc42093324"/>
    <w:bookmarkStart w:id="87" w:name="_Toc42086742"/>
    <w:p w14:paraId="5F71FFA8" w14:textId="1A6C9088" w:rsidR="008517B4" w:rsidRPr="0034699B" w:rsidRDefault="00000000" w:rsidP="00D76367">
      <w:pPr>
        <w:pStyle w:val="TOC1"/>
        <w:spacing w:line="240" w:lineRule="auto"/>
        <w:rPr>
          <w:rFonts w:ascii="Arial" w:hAnsi="Arial" w:cs="Arial"/>
          <w:sz w:val="26"/>
          <w:szCs w:val="26"/>
        </w:rPr>
      </w:pPr>
      <w:r w:rsidRPr="0034699B">
        <w:rPr>
          <w:rFonts w:ascii="Arial" w:hAnsi="Arial" w:cs="Arial"/>
          <w:sz w:val="26"/>
          <w:szCs w:val="26"/>
        </w:rPr>
        <w:fldChar w:fldCharType="begin"/>
      </w:r>
      <w:r w:rsidRPr="0034699B">
        <w:rPr>
          <w:rFonts w:ascii="Arial" w:hAnsi="Arial" w:cs="Arial"/>
          <w:sz w:val="26"/>
          <w:szCs w:val="26"/>
        </w:rPr>
        <w:instrText xml:space="preserve"> TOC \h \z \u \t "Heading 2,1,Title,1" </w:instrText>
      </w:r>
      <w:r w:rsidRPr="0034699B">
        <w:rPr>
          <w:rFonts w:ascii="Arial" w:hAnsi="Arial" w:cs="Arial"/>
          <w:sz w:val="26"/>
          <w:szCs w:val="26"/>
        </w:rPr>
        <w:fldChar w:fldCharType="separate"/>
      </w:r>
      <w:hyperlink w:anchor="_Toc256000000" w:history="1">
        <w:r w:rsidR="00E05DD1"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ဤအစီရင်ခံစာက</w:t>
        </w:r>
        <w:r w:rsidR="00E05DD1"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="00E05DD1"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ဘာအကြောင်းလဲ။</w:t>
        </w:r>
        <w:r w:rsidRPr="0034699B">
          <w:rPr>
            <w:rFonts w:ascii="Arial" w:hAnsi="Arial" w:cs="Arial"/>
            <w:sz w:val="26"/>
            <w:szCs w:val="26"/>
          </w:rPr>
          <w:tab/>
        </w:r>
        <w:r w:rsidRPr="0034699B">
          <w:rPr>
            <w:rFonts w:ascii="Arial" w:hAnsi="Arial" w:cs="Arial"/>
            <w:sz w:val="26"/>
            <w:szCs w:val="26"/>
          </w:rPr>
          <w:fldChar w:fldCharType="begin"/>
        </w:r>
        <w:r w:rsidRPr="0034699B">
          <w:rPr>
            <w:rFonts w:ascii="Arial" w:hAnsi="Arial" w:cs="Arial"/>
            <w:sz w:val="26"/>
            <w:szCs w:val="26"/>
          </w:rPr>
          <w:instrText xml:space="preserve"> PAGEREF _Toc256000000 \h </w:instrText>
        </w:r>
        <w:r w:rsidRPr="0034699B">
          <w:rPr>
            <w:rFonts w:ascii="Arial" w:hAnsi="Arial" w:cs="Arial"/>
            <w:sz w:val="26"/>
            <w:szCs w:val="26"/>
          </w:rPr>
        </w:r>
        <w:r w:rsidRPr="0034699B">
          <w:rPr>
            <w:rFonts w:ascii="Arial" w:hAnsi="Arial" w:cs="Arial"/>
            <w:sz w:val="26"/>
            <w:szCs w:val="26"/>
          </w:rPr>
          <w:fldChar w:fldCharType="separate"/>
        </w:r>
        <w:r w:rsidR="00BF4A96" w:rsidRPr="0034699B">
          <w:rPr>
            <w:rFonts w:ascii="Arial" w:hAnsi="Arial" w:cs="Arial"/>
            <w:sz w:val="26"/>
            <w:szCs w:val="26"/>
          </w:rPr>
          <w:t>4</w:t>
        </w:r>
        <w:r w:rsidRPr="0034699B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3369C705" w14:textId="7884E46B" w:rsidR="008517B4" w:rsidRPr="0034699B" w:rsidRDefault="00000000" w:rsidP="00D76367">
      <w:pPr>
        <w:pStyle w:val="TOC1"/>
        <w:spacing w:line="240" w:lineRule="auto"/>
        <w:rPr>
          <w:rFonts w:ascii="Arial" w:hAnsi="Arial" w:cs="Arial"/>
          <w:sz w:val="26"/>
          <w:szCs w:val="26"/>
        </w:rPr>
      </w:pPr>
      <w:hyperlink w:anchor="_Toc256000001" w:history="1"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ပူးတွဲဆောင်ရွက်ရေးပုံစံ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အသုံးပြုခြင်း</w:t>
        </w:r>
        <w:r w:rsidRPr="0034699B">
          <w:rPr>
            <w:rFonts w:ascii="Arial" w:hAnsi="Arial" w:cs="Arial"/>
            <w:sz w:val="26"/>
            <w:szCs w:val="26"/>
          </w:rPr>
          <w:tab/>
        </w:r>
        <w:r w:rsidRPr="0034699B">
          <w:rPr>
            <w:rFonts w:ascii="Arial" w:hAnsi="Arial" w:cs="Arial"/>
            <w:sz w:val="26"/>
            <w:szCs w:val="26"/>
          </w:rPr>
          <w:fldChar w:fldCharType="begin"/>
        </w:r>
        <w:r w:rsidRPr="0034699B">
          <w:rPr>
            <w:rFonts w:ascii="Arial" w:hAnsi="Arial" w:cs="Arial"/>
            <w:sz w:val="26"/>
            <w:szCs w:val="26"/>
          </w:rPr>
          <w:instrText xml:space="preserve"> PAGEREF _Toc256000001 \h </w:instrText>
        </w:r>
        <w:r w:rsidRPr="0034699B">
          <w:rPr>
            <w:rFonts w:ascii="Arial" w:hAnsi="Arial" w:cs="Arial"/>
            <w:sz w:val="26"/>
            <w:szCs w:val="26"/>
          </w:rPr>
        </w:r>
        <w:r w:rsidRPr="0034699B">
          <w:rPr>
            <w:rFonts w:ascii="Arial" w:hAnsi="Arial" w:cs="Arial"/>
            <w:sz w:val="26"/>
            <w:szCs w:val="26"/>
          </w:rPr>
          <w:fldChar w:fldCharType="separate"/>
        </w:r>
        <w:r w:rsidR="00BF4A96" w:rsidRPr="0034699B">
          <w:rPr>
            <w:rFonts w:ascii="Arial" w:hAnsi="Arial" w:cs="Arial"/>
            <w:sz w:val="26"/>
            <w:szCs w:val="26"/>
          </w:rPr>
          <w:t>6</w:t>
        </w:r>
        <w:r w:rsidRPr="0034699B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7C04CF5F" w14:textId="6C41A2F1" w:rsidR="008517B4" w:rsidRPr="0034699B" w:rsidRDefault="00000000" w:rsidP="00D76367">
      <w:pPr>
        <w:pStyle w:val="TOC1"/>
        <w:spacing w:line="240" w:lineRule="auto"/>
        <w:rPr>
          <w:rFonts w:ascii="Arial" w:hAnsi="Arial" w:cs="Arial"/>
          <w:sz w:val="26"/>
          <w:szCs w:val="26"/>
        </w:rPr>
      </w:pPr>
      <w:hyperlink w:anchor="_Toc256000002" w:history="1"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လူမျိုးစုအဖွဲ့များနှင့်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ကျွန်တော်တို့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မည်သို့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လုပ်ဆောင်ခဲ့သနည်း။</w:t>
        </w:r>
        <w:r w:rsidRPr="0034699B">
          <w:rPr>
            <w:rFonts w:ascii="Arial" w:hAnsi="Arial" w:cs="Arial"/>
            <w:sz w:val="26"/>
            <w:szCs w:val="26"/>
          </w:rPr>
          <w:tab/>
        </w:r>
        <w:r w:rsidRPr="0034699B">
          <w:rPr>
            <w:rFonts w:ascii="Arial" w:hAnsi="Arial" w:cs="Arial"/>
            <w:sz w:val="26"/>
            <w:szCs w:val="26"/>
          </w:rPr>
          <w:fldChar w:fldCharType="begin"/>
        </w:r>
        <w:r w:rsidRPr="0034699B">
          <w:rPr>
            <w:rFonts w:ascii="Arial" w:hAnsi="Arial" w:cs="Arial"/>
            <w:sz w:val="26"/>
            <w:szCs w:val="26"/>
          </w:rPr>
          <w:instrText xml:space="preserve"> PAGEREF _Toc256000002 \h </w:instrText>
        </w:r>
        <w:r w:rsidRPr="0034699B">
          <w:rPr>
            <w:rFonts w:ascii="Arial" w:hAnsi="Arial" w:cs="Arial"/>
            <w:sz w:val="26"/>
            <w:szCs w:val="26"/>
          </w:rPr>
        </w:r>
        <w:r w:rsidRPr="0034699B">
          <w:rPr>
            <w:rFonts w:ascii="Arial" w:hAnsi="Arial" w:cs="Arial"/>
            <w:sz w:val="26"/>
            <w:szCs w:val="26"/>
          </w:rPr>
          <w:fldChar w:fldCharType="separate"/>
        </w:r>
        <w:r w:rsidR="00BF4A96" w:rsidRPr="0034699B">
          <w:rPr>
            <w:rFonts w:ascii="Arial" w:hAnsi="Arial" w:cs="Arial"/>
            <w:sz w:val="26"/>
            <w:szCs w:val="26"/>
          </w:rPr>
          <w:t>7</w:t>
        </w:r>
        <w:r w:rsidRPr="0034699B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5F94776E" w14:textId="73DBD45E" w:rsidR="008517B4" w:rsidRPr="0034699B" w:rsidRDefault="00000000" w:rsidP="00D76367">
      <w:pPr>
        <w:pStyle w:val="TOC1"/>
        <w:spacing w:line="240" w:lineRule="auto"/>
        <w:rPr>
          <w:rFonts w:ascii="Arial" w:hAnsi="Arial" w:cs="Arial"/>
          <w:sz w:val="26"/>
          <w:szCs w:val="26"/>
        </w:rPr>
      </w:pPr>
      <w:hyperlink w:anchor="_Toc256000003" w:history="1"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လူမျိုးစုအဖွဲ့များ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ကျွန်တော်တို့အား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ဘာပြောခဲ့သနည်း။</w:t>
        </w:r>
        <w:r w:rsidRPr="0034699B">
          <w:rPr>
            <w:rFonts w:ascii="Arial" w:hAnsi="Arial" w:cs="Arial"/>
            <w:sz w:val="26"/>
            <w:szCs w:val="26"/>
          </w:rPr>
          <w:tab/>
        </w:r>
        <w:r w:rsidRPr="0034699B">
          <w:rPr>
            <w:rFonts w:ascii="Arial" w:hAnsi="Arial" w:cs="Arial"/>
            <w:sz w:val="26"/>
            <w:szCs w:val="26"/>
          </w:rPr>
          <w:fldChar w:fldCharType="begin"/>
        </w:r>
        <w:r w:rsidRPr="0034699B">
          <w:rPr>
            <w:rFonts w:ascii="Arial" w:hAnsi="Arial" w:cs="Arial"/>
            <w:sz w:val="26"/>
            <w:szCs w:val="26"/>
          </w:rPr>
          <w:instrText xml:space="preserve"> PAGEREF _Toc256000003 \h </w:instrText>
        </w:r>
        <w:r w:rsidRPr="0034699B">
          <w:rPr>
            <w:rFonts w:ascii="Arial" w:hAnsi="Arial" w:cs="Arial"/>
            <w:sz w:val="26"/>
            <w:szCs w:val="26"/>
          </w:rPr>
        </w:r>
        <w:r w:rsidRPr="0034699B">
          <w:rPr>
            <w:rFonts w:ascii="Arial" w:hAnsi="Arial" w:cs="Arial"/>
            <w:sz w:val="26"/>
            <w:szCs w:val="26"/>
          </w:rPr>
          <w:fldChar w:fldCharType="separate"/>
        </w:r>
        <w:r w:rsidR="00BF4A96" w:rsidRPr="0034699B">
          <w:rPr>
            <w:rFonts w:ascii="Arial" w:hAnsi="Arial" w:cs="Arial"/>
            <w:sz w:val="26"/>
            <w:szCs w:val="26"/>
          </w:rPr>
          <w:t>9</w:t>
        </w:r>
        <w:r w:rsidRPr="0034699B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5DB6A3FB" w14:textId="7EF96ED7" w:rsidR="008517B4" w:rsidRPr="0034699B" w:rsidRDefault="00000000" w:rsidP="00D76367">
      <w:pPr>
        <w:pStyle w:val="TOC1"/>
        <w:spacing w:line="240" w:lineRule="auto"/>
        <w:rPr>
          <w:rFonts w:ascii="Arial" w:hAnsi="Arial" w:cs="Arial"/>
          <w:sz w:val="26"/>
          <w:szCs w:val="26"/>
        </w:rPr>
      </w:pPr>
      <w:hyperlink w:anchor="_Toc256000004" w:history="1"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ကျွန်ုပ်တို့၏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ပဓါနအချက်များနှင့်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ရည်မှန်းချက်များ</w:t>
        </w:r>
        <w:r w:rsidRPr="0034699B">
          <w:rPr>
            <w:rFonts w:ascii="Arial" w:hAnsi="Arial" w:cs="Arial"/>
            <w:sz w:val="26"/>
            <w:szCs w:val="26"/>
          </w:rPr>
          <w:tab/>
        </w:r>
        <w:r w:rsidRPr="0034699B">
          <w:rPr>
            <w:rFonts w:ascii="Arial" w:hAnsi="Arial" w:cs="Arial"/>
            <w:sz w:val="26"/>
            <w:szCs w:val="26"/>
          </w:rPr>
          <w:fldChar w:fldCharType="begin"/>
        </w:r>
        <w:r w:rsidRPr="0034699B">
          <w:rPr>
            <w:rFonts w:ascii="Arial" w:hAnsi="Arial" w:cs="Arial"/>
            <w:sz w:val="26"/>
            <w:szCs w:val="26"/>
          </w:rPr>
          <w:instrText xml:space="preserve"> PAGEREF _Toc256000004 \h </w:instrText>
        </w:r>
        <w:r w:rsidRPr="0034699B">
          <w:rPr>
            <w:rFonts w:ascii="Arial" w:hAnsi="Arial" w:cs="Arial"/>
            <w:sz w:val="26"/>
            <w:szCs w:val="26"/>
          </w:rPr>
        </w:r>
        <w:r w:rsidRPr="0034699B">
          <w:rPr>
            <w:rFonts w:ascii="Arial" w:hAnsi="Arial" w:cs="Arial"/>
            <w:sz w:val="26"/>
            <w:szCs w:val="26"/>
          </w:rPr>
          <w:fldChar w:fldCharType="separate"/>
        </w:r>
        <w:r w:rsidR="00BF4A96" w:rsidRPr="0034699B">
          <w:rPr>
            <w:rFonts w:ascii="Arial" w:hAnsi="Arial" w:cs="Arial"/>
            <w:sz w:val="26"/>
            <w:szCs w:val="26"/>
          </w:rPr>
          <w:t>12</w:t>
        </w:r>
        <w:r w:rsidRPr="0034699B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42BDB90A" w14:textId="413763ED" w:rsidR="008517B4" w:rsidRPr="0034699B" w:rsidRDefault="00000000" w:rsidP="00D76367">
      <w:pPr>
        <w:pStyle w:val="TOC1"/>
        <w:spacing w:line="240" w:lineRule="auto"/>
        <w:rPr>
          <w:rFonts w:ascii="Arial" w:hAnsi="Arial" w:cs="Arial"/>
          <w:sz w:val="26"/>
          <w:szCs w:val="26"/>
        </w:rPr>
      </w:pPr>
      <w:hyperlink w:anchor="_Toc256000005" w:history="1"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၁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.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ကျွန်တော်တို့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အလုပ်လုပ်ပေးစဉ်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CALD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ပါဝင်သူများကို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အလေးထားခြင်း</w:t>
        </w:r>
        <w:r w:rsidRPr="0034699B">
          <w:rPr>
            <w:rFonts w:ascii="Arial" w:hAnsi="Arial" w:cs="Arial"/>
            <w:sz w:val="26"/>
            <w:szCs w:val="26"/>
          </w:rPr>
          <w:tab/>
        </w:r>
        <w:r w:rsidRPr="0034699B">
          <w:rPr>
            <w:rFonts w:ascii="Arial" w:hAnsi="Arial" w:cs="Arial"/>
            <w:sz w:val="26"/>
            <w:szCs w:val="26"/>
          </w:rPr>
          <w:fldChar w:fldCharType="begin"/>
        </w:r>
        <w:r w:rsidRPr="0034699B">
          <w:rPr>
            <w:rFonts w:ascii="Arial" w:hAnsi="Arial" w:cs="Arial"/>
            <w:sz w:val="26"/>
            <w:szCs w:val="26"/>
          </w:rPr>
          <w:instrText xml:space="preserve"> PAGEREF _Toc256000005 \h </w:instrText>
        </w:r>
        <w:r w:rsidRPr="0034699B">
          <w:rPr>
            <w:rFonts w:ascii="Arial" w:hAnsi="Arial" w:cs="Arial"/>
            <w:sz w:val="26"/>
            <w:szCs w:val="26"/>
          </w:rPr>
        </w:r>
        <w:r w:rsidRPr="0034699B">
          <w:rPr>
            <w:rFonts w:ascii="Arial" w:hAnsi="Arial" w:cs="Arial"/>
            <w:sz w:val="26"/>
            <w:szCs w:val="26"/>
          </w:rPr>
          <w:fldChar w:fldCharType="separate"/>
        </w:r>
        <w:r w:rsidR="00BF4A96" w:rsidRPr="0034699B">
          <w:rPr>
            <w:rFonts w:ascii="Arial" w:hAnsi="Arial" w:cs="Arial"/>
            <w:sz w:val="26"/>
            <w:szCs w:val="26"/>
          </w:rPr>
          <w:t>14</w:t>
        </w:r>
        <w:r w:rsidRPr="0034699B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03707AD8" w14:textId="0D73C112" w:rsidR="008517B4" w:rsidRPr="0034699B" w:rsidRDefault="00000000" w:rsidP="00D76367">
      <w:pPr>
        <w:pStyle w:val="TOC1"/>
        <w:spacing w:line="240" w:lineRule="auto"/>
        <w:rPr>
          <w:rFonts w:ascii="Arial" w:hAnsi="Arial" w:cs="Arial"/>
          <w:sz w:val="26"/>
          <w:szCs w:val="26"/>
        </w:rPr>
      </w:pPr>
      <w:hyperlink w:anchor="_Toc256000006" w:history="1"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၂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.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ကျွန်တော်တို့၏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ဝန်ထမ်းများတွင်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ထိုက်သင့်သော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အရည်အချင်းများ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ရှိကြောင်း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သေချာစေခြင်း</w:t>
        </w:r>
        <w:r w:rsidRPr="0034699B">
          <w:rPr>
            <w:rFonts w:ascii="Arial" w:hAnsi="Arial" w:cs="Arial"/>
            <w:sz w:val="26"/>
            <w:szCs w:val="26"/>
          </w:rPr>
          <w:tab/>
        </w:r>
        <w:r w:rsidRPr="0034699B">
          <w:rPr>
            <w:rFonts w:ascii="Arial" w:hAnsi="Arial" w:cs="Arial"/>
            <w:sz w:val="26"/>
            <w:szCs w:val="26"/>
          </w:rPr>
          <w:fldChar w:fldCharType="begin"/>
        </w:r>
        <w:r w:rsidRPr="0034699B">
          <w:rPr>
            <w:rFonts w:ascii="Arial" w:hAnsi="Arial" w:cs="Arial"/>
            <w:sz w:val="26"/>
            <w:szCs w:val="26"/>
          </w:rPr>
          <w:instrText xml:space="preserve"> PAGEREF _Toc256000006 \h </w:instrText>
        </w:r>
        <w:r w:rsidRPr="0034699B">
          <w:rPr>
            <w:rFonts w:ascii="Arial" w:hAnsi="Arial" w:cs="Arial"/>
            <w:sz w:val="26"/>
            <w:szCs w:val="26"/>
          </w:rPr>
        </w:r>
        <w:r w:rsidRPr="0034699B">
          <w:rPr>
            <w:rFonts w:ascii="Arial" w:hAnsi="Arial" w:cs="Arial"/>
            <w:sz w:val="26"/>
            <w:szCs w:val="26"/>
          </w:rPr>
          <w:fldChar w:fldCharType="separate"/>
        </w:r>
        <w:r w:rsidR="00BF4A96" w:rsidRPr="0034699B">
          <w:rPr>
            <w:rFonts w:ascii="Arial" w:hAnsi="Arial" w:cs="Arial"/>
            <w:sz w:val="26"/>
            <w:szCs w:val="26"/>
          </w:rPr>
          <w:t>17</w:t>
        </w:r>
        <w:r w:rsidRPr="0034699B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0D256B84" w14:textId="51D51CB6" w:rsidR="008517B4" w:rsidRPr="0034699B" w:rsidRDefault="00000000" w:rsidP="00D76367">
      <w:pPr>
        <w:pStyle w:val="TOC1"/>
        <w:spacing w:line="240" w:lineRule="auto"/>
        <w:rPr>
          <w:rFonts w:ascii="Arial" w:hAnsi="Arial" w:cs="Arial"/>
          <w:sz w:val="26"/>
          <w:szCs w:val="26"/>
        </w:rPr>
      </w:pPr>
      <w:hyperlink w:anchor="_Toc256000007" w:history="1"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၃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.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ကျွန်တော်တို့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အချက်အလက်များ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ပေးကမ်းပုံနည်းလမ်း</w:t>
        </w:r>
        <w:r w:rsidRPr="0034699B">
          <w:rPr>
            <w:rFonts w:ascii="Arial" w:hAnsi="Arial" w:cs="Arial"/>
            <w:sz w:val="26"/>
            <w:szCs w:val="26"/>
          </w:rPr>
          <w:tab/>
        </w:r>
        <w:r w:rsidRPr="0034699B">
          <w:rPr>
            <w:rFonts w:ascii="Arial" w:hAnsi="Arial" w:cs="Arial"/>
            <w:sz w:val="26"/>
            <w:szCs w:val="26"/>
          </w:rPr>
          <w:fldChar w:fldCharType="begin"/>
        </w:r>
        <w:r w:rsidRPr="0034699B">
          <w:rPr>
            <w:rFonts w:ascii="Arial" w:hAnsi="Arial" w:cs="Arial"/>
            <w:sz w:val="26"/>
            <w:szCs w:val="26"/>
          </w:rPr>
          <w:instrText xml:space="preserve"> PAGEREF _Toc256000007 \h </w:instrText>
        </w:r>
        <w:r w:rsidRPr="0034699B">
          <w:rPr>
            <w:rFonts w:ascii="Arial" w:hAnsi="Arial" w:cs="Arial"/>
            <w:sz w:val="26"/>
            <w:szCs w:val="26"/>
          </w:rPr>
        </w:r>
        <w:r w:rsidRPr="0034699B">
          <w:rPr>
            <w:rFonts w:ascii="Arial" w:hAnsi="Arial" w:cs="Arial"/>
            <w:sz w:val="26"/>
            <w:szCs w:val="26"/>
          </w:rPr>
          <w:fldChar w:fldCharType="separate"/>
        </w:r>
        <w:r w:rsidR="00BF4A96" w:rsidRPr="0034699B">
          <w:rPr>
            <w:rFonts w:ascii="Arial" w:hAnsi="Arial" w:cs="Arial"/>
            <w:sz w:val="26"/>
            <w:szCs w:val="26"/>
          </w:rPr>
          <w:t>19</w:t>
        </w:r>
        <w:r w:rsidRPr="0034699B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6F9A5F85" w14:textId="73A038B7" w:rsidR="008517B4" w:rsidRPr="0034699B" w:rsidRDefault="00000000" w:rsidP="00D76367">
      <w:pPr>
        <w:pStyle w:val="TOC1"/>
        <w:spacing w:line="240" w:lineRule="auto"/>
        <w:rPr>
          <w:rFonts w:ascii="Arial" w:hAnsi="Arial" w:cs="Arial"/>
          <w:sz w:val="26"/>
          <w:szCs w:val="26"/>
        </w:rPr>
      </w:pPr>
      <w:hyperlink w:anchor="_Toc256000008" w:history="1"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၄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.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ရွေးချယ်ခွင့်နှင့်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စီမံခန့်ခွဲခွင့်</w:t>
        </w:r>
        <w:r w:rsidRPr="0034699B">
          <w:rPr>
            <w:rFonts w:ascii="Arial" w:hAnsi="Arial" w:cs="Arial"/>
            <w:sz w:val="26"/>
            <w:szCs w:val="26"/>
          </w:rPr>
          <w:tab/>
        </w:r>
        <w:r w:rsidRPr="0034699B">
          <w:rPr>
            <w:rFonts w:ascii="Arial" w:hAnsi="Arial" w:cs="Arial"/>
            <w:sz w:val="26"/>
            <w:szCs w:val="26"/>
          </w:rPr>
          <w:fldChar w:fldCharType="begin"/>
        </w:r>
        <w:r w:rsidRPr="0034699B">
          <w:rPr>
            <w:rFonts w:ascii="Arial" w:hAnsi="Arial" w:cs="Arial"/>
            <w:sz w:val="26"/>
            <w:szCs w:val="26"/>
          </w:rPr>
          <w:instrText xml:space="preserve"> PAGEREF _Toc256000008 \h </w:instrText>
        </w:r>
        <w:r w:rsidRPr="0034699B">
          <w:rPr>
            <w:rFonts w:ascii="Arial" w:hAnsi="Arial" w:cs="Arial"/>
            <w:sz w:val="26"/>
            <w:szCs w:val="26"/>
          </w:rPr>
        </w:r>
        <w:r w:rsidRPr="0034699B">
          <w:rPr>
            <w:rFonts w:ascii="Arial" w:hAnsi="Arial" w:cs="Arial"/>
            <w:sz w:val="26"/>
            <w:szCs w:val="26"/>
          </w:rPr>
          <w:fldChar w:fldCharType="separate"/>
        </w:r>
        <w:r w:rsidR="00BF4A96" w:rsidRPr="0034699B">
          <w:rPr>
            <w:rFonts w:ascii="Arial" w:hAnsi="Arial" w:cs="Arial"/>
            <w:sz w:val="26"/>
            <w:szCs w:val="26"/>
          </w:rPr>
          <w:t>21</w:t>
        </w:r>
        <w:r w:rsidRPr="0034699B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104F76D8" w14:textId="7AC3C755" w:rsidR="008517B4" w:rsidRPr="0034699B" w:rsidRDefault="00000000" w:rsidP="00D76367">
      <w:pPr>
        <w:pStyle w:val="TOC1"/>
        <w:spacing w:line="240" w:lineRule="auto"/>
        <w:rPr>
          <w:rFonts w:ascii="Arial" w:hAnsi="Arial" w:cs="Arial"/>
          <w:sz w:val="26"/>
          <w:szCs w:val="26"/>
        </w:rPr>
      </w:pPr>
      <w:hyperlink w:anchor="_Toc256000009" w:history="1"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၅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.CALD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ပါဝင်သူများအတွက်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အချက်အလက်များ</w:t>
        </w:r>
        <w:r w:rsidRPr="0034699B">
          <w:rPr>
            <w:rFonts w:ascii="Arial" w:hAnsi="Arial" w:cs="Arial"/>
            <w:sz w:val="26"/>
            <w:szCs w:val="26"/>
          </w:rPr>
          <w:tab/>
        </w:r>
        <w:r w:rsidRPr="0034699B">
          <w:rPr>
            <w:rFonts w:ascii="Arial" w:hAnsi="Arial" w:cs="Arial"/>
            <w:sz w:val="26"/>
            <w:szCs w:val="26"/>
          </w:rPr>
          <w:fldChar w:fldCharType="begin"/>
        </w:r>
        <w:r w:rsidRPr="0034699B">
          <w:rPr>
            <w:rFonts w:ascii="Arial" w:hAnsi="Arial" w:cs="Arial"/>
            <w:sz w:val="26"/>
            <w:szCs w:val="26"/>
          </w:rPr>
          <w:instrText xml:space="preserve"> PAGEREF _Toc256000009 \h </w:instrText>
        </w:r>
        <w:r w:rsidRPr="0034699B">
          <w:rPr>
            <w:rFonts w:ascii="Arial" w:hAnsi="Arial" w:cs="Arial"/>
            <w:sz w:val="26"/>
            <w:szCs w:val="26"/>
          </w:rPr>
        </w:r>
        <w:r w:rsidRPr="0034699B">
          <w:rPr>
            <w:rFonts w:ascii="Arial" w:hAnsi="Arial" w:cs="Arial"/>
            <w:sz w:val="26"/>
            <w:szCs w:val="26"/>
          </w:rPr>
          <w:fldChar w:fldCharType="separate"/>
        </w:r>
        <w:r w:rsidR="00BF4A96" w:rsidRPr="0034699B">
          <w:rPr>
            <w:rFonts w:ascii="Arial" w:hAnsi="Arial" w:cs="Arial"/>
            <w:sz w:val="26"/>
            <w:szCs w:val="26"/>
          </w:rPr>
          <w:t>23</w:t>
        </w:r>
        <w:r w:rsidRPr="0034699B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538EE3F5" w14:textId="6E570C20" w:rsidR="008517B4" w:rsidRPr="0034699B" w:rsidRDefault="00000000" w:rsidP="00D76367">
      <w:pPr>
        <w:pStyle w:val="TOC1"/>
        <w:spacing w:line="240" w:lineRule="auto"/>
        <w:rPr>
          <w:rFonts w:ascii="Arial" w:hAnsi="Arial" w:cs="Arial"/>
          <w:sz w:val="26"/>
          <w:szCs w:val="26"/>
        </w:rPr>
      </w:pPr>
      <w:hyperlink w:anchor="_Toc256000011" w:history="1"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နောက်ထပ်</w:t>
        </w:r>
        <w:r w:rsidRPr="0034699B">
          <w:rPr>
            <w:rStyle w:val="Hyperlink"/>
            <w:rFonts w:ascii="Arial" w:eastAsia="Zawgyi-One" w:hAnsi="Arial" w:cs="Arial"/>
            <w:sz w:val="26"/>
            <w:szCs w:val="26"/>
          </w:rPr>
          <w:t xml:space="preserve"> </w:t>
        </w:r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ဘာဆက်ဖြစ်မည်နည်း။</w:t>
        </w:r>
        <w:r w:rsidRPr="0034699B">
          <w:rPr>
            <w:rFonts w:ascii="Arial" w:hAnsi="Arial" w:cs="Arial"/>
            <w:sz w:val="26"/>
            <w:szCs w:val="26"/>
          </w:rPr>
          <w:tab/>
        </w:r>
        <w:r w:rsidRPr="0034699B">
          <w:rPr>
            <w:rFonts w:ascii="Arial" w:hAnsi="Arial" w:cs="Arial"/>
            <w:sz w:val="26"/>
            <w:szCs w:val="26"/>
          </w:rPr>
          <w:fldChar w:fldCharType="begin"/>
        </w:r>
        <w:r w:rsidRPr="0034699B">
          <w:rPr>
            <w:rFonts w:ascii="Arial" w:hAnsi="Arial" w:cs="Arial"/>
            <w:sz w:val="26"/>
            <w:szCs w:val="26"/>
          </w:rPr>
          <w:instrText xml:space="preserve"> PAGEREF _Toc256000011 \h </w:instrText>
        </w:r>
        <w:r w:rsidRPr="0034699B">
          <w:rPr>
            <w:rFonts w:ascii="Arial" w:hAnsi="Arial" w:cs="Arial"/>
            <w:sz w:val="26"/>
            <w:szCs w:val="26"/>
          </w:rPr>
        </w:r>
        <w:r w:rsidRPr="0034699B">
          <w:rPr>
            <w:rFonts w:ascii="Arial" w:hAnsi="Arial" w:cs="Arial"/>
            <w:sz w:val="26"/>
            <w:szCs w:val="26"/>
          </w:rPr>
          <w:fldChar w:fldCharType="separate"/>
        </w:r>
        <w:r w:rsidR="00BF4A96" w:rsidRPr="0034699B">
          <w:rPr>
            <w:rFonts w:ascii="Arial" w:hAnsi="Arial" w:cs="Arial"/>
            <w:sz w:val="26"/>
            <w:szCs w:val="26"/>
          </w:rPr>
          <w:t>26</w:t>
        </w:r>
        <w:r w:rsidRPr="0034699B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2BCBFD48" w14:textId="00EE8EB1" w:rsidR="008517B4" w:rsidRPr="0034699B" w:rsidRDefault="00000000" w:rsidP="00D76367">
      <w:pPr>
        <w:pStyle w:val="TOC1"/>
        <w:spacing w:line="240" w:lineRule="auto"/>
        <w:rPr>
          <w:rFonts w:ascii="Arial" w:hAnsi="Arial" w:cs="Arial"/>
          <w:sz w:val="26"/>
          <w:szCs w:val="26"/>
        </w:rPr>
      </w:pPr>
      <w:hyperlink w:anchor="_Toc256000012" w:history="1"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ပိုမိုသိရှိရန်</w:t>
        </w:r>
        <w:r w:rsidRPr="0034699B">
          <w:rPr>
            <w:rFonts w:ascii="Arial" w:hAnsi="Arial" w:cs="Arial"/>
            <w:sz w:val="26"/>
            <w:szCs w:val="26"/>
          </w:rPr>
          <w:tab/>
        </w:r>
        <w:r w:rsidRPr="0034699B">
          <w:rPr>
            <w:rFonts w:ascii="Arial" w:hAnsi="Arial" w:cs="Arial"/>
            <w:sz w:val="26"/>
            <w:szCs w:val="26"/>
          </w:rPr>
          <w:fldChar w:fldCharType="begin"/>
        </w:r>
        <w:r w:rsidRPr="0034699B">
          <w:rPr>
            <w:rFonts w:ascii="Arial" w:hAnsi="Arial" w:cs="Arial"/>
            <w:sz w:val="26"/>
            <w:szCs w:val="26"/>
          </w:rPr>
          <w:instrText xml:space="preserve"> PAGEREF _Toc256000012 \h </w:instrText>
        </w:r>
        <w:r w:rsidRPr="0034699B">
          <w:rPr>
            <w:rFonts w:ascii="Arial" w:hAnsi="Arial" w:cs="Arial"/>
            <w:sz w:val="26"/>
            <w:szCs w:val="26"/>
          </w:rPr>
        </w:r>
        <w:r w:rsidRPr="0034699B">
          <w:rPr>
            <w:rFonts w:ascii="Arial" w:hAnsi="Arial" w:cs="Arial"/>
            <w:sz w:val="26"/>
            <w:szCs w:val="26"/>
          </w:rPr>
          <w:fldChar w:fldCharType="separate"/>
        </w:r>
        <w:r w:rsidR="00BF4A96" w:rsidRPr="0034699B">
          <w:rPr>
            <w:rFonts w:ascii="Arial" w:hAnsi="Arial" w:cs="Arial"/>
            <w:sz w:val="26"/>
            <w:szCs w:val="26"/>
          </w:rPr>
          <w:t>28</w:t>
        </w:r>
        <w:r w:rsidRPr="0034699B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4BC06D60" w14:textId="2290AFD8" w:rsidR="008517B4" w:rsidRPr="0034699B" w:rsidRDefault="00000000" w:rsidP="00D76367">
      <w:pPr>
        <w:pStyle w:val="TOC1"/>
        <w:spacing w:line="240" w:lineRule="auto"/>
        <w:rPr>
          <w:rFonts w:ascii="Arial" w:hAnsi="Arial" w:cs="Arial"/>
          <w:sz w:val="26"/>
          <w:szCs w:val="26"/>
        </w:rPr>
      </w:pPr>
      <w:hyperlink w:anchor="_Toc256000013" w:history="1">
        <w:r w:rsidRPr="0034699B">
          <w:rPr>
            <w:rStyle w:val="Hyperlink"/>
            <w:rFonts w:ascii="Myanmar Text" w:eastAsia="Zawgyi-One" w:hAnsi="Myanmar Text" w:cs="Myanmar Text"/>
            <w:sz w:val="26"/>
            <w:szCs w:val="26"/>
          </w:rPr>
          <w:t>ဝေါဟာရစာရင်း</w:t>
        </w:r>
        <w:r w:rsidRPr="0034699B">
          <w:rPr>
            <w:rFonts w:ascii="Arial" w:hAnsi="Arial" w:cs="Arial"/>
            <w:sz w:val="26"/>
            <w:szCs w:val="26"/>
          </w:rPr>
          <w:tab/>
        </w:r>
        <w:r w:rsidRPr="0034699B">
          <w:rPr>
            <w:rFonts w:ascii="Arial" w:hAnsi="Arial" w:cs="Arial"/>
            <w:sz w:val="26"/>
            <w:szCs w:val="26"/>
          </w:rPr>
          <w:fldChar w:fldCharType="begin"/>
        </w:r>
        <w:r w:rsidRPr="0034699B">
          <w:rPr>
            <w:rFonts w:ascii="Arial" w:hAnsi="Arial" w:cs="Arial"/>
            <w:sz w:val="26"/>
            <w:szCs w:val="26"/>
          </w:rPr>
          <w:instrText xml:space="preserve"> PAGEREF _Toc256000013 \h </w:instrText>
        </w:r>
        <w:r w:rsidRPr="0034699B">
          <w:rPr>
            <w:rFonts w:ascii="Arial" w:hAnsi="Arial" w:cs="Arial"/>
            <w:sz w:val="26"/>
            <w:szCs w:val="26"/>
          </w:rPr>
        </w:r>
        <w:r w:rsidRPr="0034699B">
          <w:rPr>
            <w:rFonts w:ascii="Arial" w:hAnsi="Arial" w:cs="Arial"/>
            <w:sz w:val="26"/>
            <w:szCs w:val="26"/>
          </w:rPr>
          <w:fldChar w:fldCharType="separate"/>
        </w:r>
        <w:r w:rsidR="00BF4A96" w:rsidRPr="0034699B">
          <w:rPr>
            <w:rFonts w:ascii="Arial" w:hAnsi="Arial" w:cs="Arial"/>
            <w:sz w:val="26"/>
            <w:szCs w:val="26"/>
          </w:rPr>
          <w:t>30</w:t>
        </w:r>
        <w:r w:rsidRPr="0034699B">
          <w:rPr>
            <w:rFonts w:ascii="Arial" w:hAnsi="Arial" w:cs="Arial"/>
            <w:sz w:val="26"/>
            <w:szCs w:val="26"/>
          </w:rPr>
          <w:fldChar w:fldCharType="end"/>
        </w:r>
      </w:hyperlink>
    </w:p>
    <w:p w14:paraId="3030DAE3" w14:textId="77777777" w:rsidR="00D01D6C" w:rsidRPr="0034699B" w:rsidRDefault="00000000" w:rsidP="00D76367">
      <w:pPr>
        <w:pStyle w:val="Heading2"/>
        <w:spacing w:line="240" w:lineRule="auto"/>
        <w:rPr>
          <w:rFonts w:ascii="Arial" w:hAnsi="Arial" w:cs="Arial"/>
        </w:rPr>
      </w:pPr>
      <w:r w:rsidRPr="0034699B">
        <w:rPr>
          <w:rFonts w:ascii="Arial" w:hAnsi="Arial" w:cs="Arial"/>
          <w:sz w:val="26"/>
        </w:rPr>
        <w:fldChar w:fldCharType="end"/>
      </w:r>
      <w:r w:rsidR="00E05DD1" w:rsidRPr="0034699B">
        <w:rPr>
          <w:rFonts w:ascii="Arial" w:eastAsia="Zawgyi-One" w:hAnsi="Arial" w:cs="Arial"/>
        </w:rPr>
        <w:br w:type="page"/>
      </w:r>
      <w:bookmarkStart w:id="88" w:name="_Toc43391446"/>
      <w:bookmarkStart w:id="89" w:name="_Toc43391495"/>
      <w:bookmarkStart w:id="90" w:name="_Toc256000000"/>
      <w:bookmarkStart w:id="91" w:name="_Toc113455970"/>
      <w:bookmarkStart w:id="92" w:name="_Toc6390577"/>
      <w:bookmarkStart w:id="93" w:name="_Toc12634028"/>
      <w:bookmarkEnd w:id="0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="00E05DD1" w:rsidRPr="0034699B">
        <w:rPr>
          <w:rFonts w:ascii="Myanmar Text" w:eastAsia="Zawgyi-One" w:hAnsi="Myanmar Text" w:cs="Myanmar Text"/>
        </w:rPr>
        <w:lastRenderedPageBreak/>
        <w:t>ဤအစီရင်ခံစာက</w:t>
      </w:r>
      <w:bookmarkEnd w:id="88"/>
      <w:bookmarkEnd w:id="89"/>
      <w:r w:rsidR="00E05DD1" w:rsidRPr="0034699B">
        <w:rPr>
          <w:rFonts w:ascii="Arial" w:eastAsia="Zawgyi-One" w:hAnsi="Arial" w:cs="Arial"/>
        </w:rPr>
        <w:t xml:space="preserve"> </w:t>
      </w:r>
      <w:r w:rsidR="00E05DD1" w:rsidRPr="0034699B">
        <w:rPr>
          <w:rFonts w:ascii="Myanmar Text" w:eastAsia="Zawgyi-One" w:hAnsi="Myanmar Text" w:cs="Myanmar Text"/>
        </w:rPr>
        <w:t>ဘာအကြောင်းလဲ။</w:t>
      </w:r>
      <w:bookmarkEnd w:id="90"/>
      <w:bookmarkEnd w:id="91"/>
    </w:p>
    <w:tbl>
      <w:tblPr>
        <w:tblW w:w="9297" w:type="dxa"/>
        <w:tblLayout w:type="fixed"/>
        <w:tblLook w:val="04A0" w:firstRow="1" w:lastRow="0" w:firstColumn="1" w:lastColumn="0" w:noHBand="0" w:noVBand="1"/>
      </w:tblPr>
      <w:tblGrid>
        <w:gridCol w:w="2551"/>
        <w:gridCol w:w="6746"/>
      </w:tblGrid>
      <w:tr w:rsidR="008517B4" w:rsidRPr="0034699B" w14:paraId="21E976A3" w14:textId="77777777" w:rsidTr="00CE54A5">
        <w:tc>
          <w:tcPr>
            <w:tcW w:w="2551" w:type="dxa"/>
            <w:vAlign w:val="center"/>
          </w:tcPr>
          <w:p w14:paraId="5D49F63A" w14:textId="77777777" w:rsidR="005A2D9C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5D17C86" wp14:editId="10A2F80D">
                  <wp:extent cx="1440000" cy="1440000"/>
                  <wp:effectExtent l="0" t="0" r="8255" b="8255"/>
                  <wp:docPr id="18" name="Picture 18" descr="'Cultural and Linguistic Diversity Strategy'' ကို ပြသထားသည့် ကလစ်ဘုတ်တစ်ခ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'Cultural and Linguistic Diversity Strategy'' ကို ပြသထားသည့် ကလစ်ဘုတ်တစ်ခ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7977FF03" w14:textId="55CD6B9B" w:rsidR="00CE54A5" w:rsidRPr="0034699B" w:rsidRDefault="00000000" w:rsidP="0034699B">
            <w:pPr>
              <w:spacing w:line="600" w:lineRule="exact"/>
              <w:rPr>
                <w:rStyle w:val="Emphasis"/>
                <w:rFonts w:ascii="Arial" w:hAnsi="Arial" w:cs="Arial"/>
                <w:i w:val="0"/>
                <w:iCs w:val="0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ယဉ်ကျေးမှုမတူ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ဘာသာစကားကွဲပြား</w:t>
            </w:r>
            <w:r w:rsidR="00BD2799" w:rsidRPr="0034699B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သူများအတွက်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စီမံကိန်း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(Cultural and Linguistic Diversity </w:t>
            </w:r>
            <w:proofErr w:type="gramStart"/>
            <w:r w:rsidRPr="0034699B">
              <w:rPr>
                <w:rFonts w:ascii="Arial" w:eastAsia="Zawgyi-One" w:hAnsi="Arial" w:cs="Arial"/>
                <w:sz w:val="26"/>
                <w:szCs w:val="26"/>
              </w:rPr>
              <w:t>Strategy)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ကို</w:t>
            </w:r>
            <w:proofErr w:type="gramEnd"/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ရေးခဲ့သည်</w:t>
            </w:r>
            <w:r w:rsidR="00BD2799" w:rsidRPr="0034699B">
              <w:rPr>
                <w:rFonts w:ascii="Myanmar Text" w:eastAsia="Zawgyi-One" w:hAnsi="Myanmar Text" w:cs="Myanmar Text" w:hint="cs"/>
                <w:sz w:val="26"/>
                <w:szCs w:val="26"/>
                <w:cs/>
                <w:lang w:bidi="my-MM"/>
              </w:rPr>
              <w:t>။</w:t>
            </w:r>
          </w:p>
          <w:p w14:paraId="0B7EFE2B" w14:textId="77777777" w:rsidR="005A2D9C" w:rsidRPr="0034699B" w:rsidRDefault="00000000" w:rsidP="0034699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Style w:val="Emphasis"/>
                <w:rFonts w:ascii="Myanmar Text" w:eastAsia="Zawgyi-One" w:hAnsi="Myanmar Text" w:cs="Myanmar Text"/>
                <w:i w:val="0"/>
                <w:iCs w:val="0"/>
                <w:sz w:val="26"/>
                <w:szCs w:val="26"/>
              </w:rPr>
              <w:t>၎င်းကို</w:t>
            </w:r>
            <w:r w:rsidRPr="0034699B">
              <w:rPr>
                <w:rStyle w:val="Emphasis"/>
                <w:rFonts w:ascii="Arial" w:eastAsia="Zawgyi-One" w:hAnsi="Arial" w:cs="Arial"/>
                <w:i w:val="0"/>
                <w:iCs w:val="0"/>
                <w:sz w:val="26"/>
                <w:szCs w:val="26"/>
              </w:rPr>
              <w:t xml:space="preserve"> </w:t>
            </w:r>
            <w:r w:rsidRPr="0034699B">
              <w:rPr>
                <w:rStyle w:val="Emphasis"/>
                <w:rFonts w:ascii="Myanmar Text" w:eastAsia="Zawgyi-One" w:hAnsi="Myanmar Text" w:cs="Myanmar Text"/>
                <w:i w:val="0"/>
                <w:iCs w:val="0"/>
                <w:sz w:val="26"/>
                <w:szCs w:val="26"/>
              </w:rPr>
              <w:t>စီမံကိန်းဟု</w:t>
            </w:r>
            <w:r w:rsidRPr="0034699B">
              <w:rPr>
                <w:rStyle w:val="Emphasis"/>
                <w:rFonts w:ascii="Arial" w:eastAsia="Zawgyi-One" w:hAnsi="Arial" w:cs="Arial"/>
                <w:i w:val="0"/>
                <w:iCs w:val="0"/>
                <w:sz w:val="26"/>
                <w:szCs w:val="26"/>
              </w:rPr>
              <w:t xml:space="preserve"> </w:t>
            </w:r>
            <w:r w:rsidRPr="0034699B">
              <w:rPr>
                <w:rStyle w:val="Emphasis"/>
                <w:rFonts w:ascii="Myanmar Text" w:eastAsia="Zawgyi-One" w:hAnsi="Myanmar Text" w:cs="Myanmar Text"/>
                <w:i w:val="0"/>
                <w:iCs w:val="0"/>
                <w:sz w:val="26"/>
                <w:szCs w:val="26"/>
              </w:rPr>
              <w:t>ခေါ်ပါမည်။</w:t>
            </w:r>
          </w:p>
        </w:tc>
      </w:tr>
      <w:tr w:rsidR="008517B4" w:rsidRPr="0034699B" w14:paraId="5E9CB6BD" w14:textId="77777777" w:rsidTr="00CE54A5">
        <w:tc>
          <w:tcPr>
            <w:tcW w:w="2551" w:type="dxa"/>
            <w:vAlign w:val="center"/>
          </w:tcPr>
          <w:p w14:paraId="14791BD7" w14:textId="6D2235D0" w:rsidR="005A2D9C" w:rsidRPr="0034699B" w:rsidRDefault="00BF4A96" w:rsidP="00CB3D54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47758FC" wp14:editId="019D8F19">
                  <wp:extent cx="1440000" cy="1440000"/>
                  <wp:effectExtent l="0" t="0" r="8255" b="8255"/>
                  <wp:docPr id="5" name="Picture 5" descr="ရပ်ကွက်ထဲမှ လူတစ်စု၊ ၎င်းတို့အထဲမှ ၃ဦးအပေါ်တွင် မတူညီသောစကားများပါသည့် စကားပြောကွက်များ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ရပ်ကွက်ထဲမှ လူတစ်စု၊ ၎င်းတို့အထဲမှ ၃ဦးအပေါ်တွင် မတူညီသောစကားများပါသည့် စကားပြောကွက်များ ရှိ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052DCBAB" w14:textId="44A5EA62" w:rsidR="005A2D9C" w:rsidRPr="0034699B" w:rsidRDefault="00000000" w:rsidP="0034699B">
            <w:pPr>
              <w:spacing w:line="600" w:lineRule="exact"/>
              <w:rPr>
                <w:rFonts w:ascii="Arial" w:hAnsi="Arial" w:cs="Arial"/>
                <w:spacing w:val="-2"/>
                <w:sz w:val="26"/>
                <w:szCs w:val="26"/>
              </w:rPr>
            </w:pPr>
            <w:r w:rsidRPr="0034699B">
              <w:rPr>
                <w:rStyle w:val="Strong"/>
                <w:rFonts w:ascii="Myanmar Text" w:eastAsia="Zawgyi-One" w:hAnsi="Myanmar Text" w:cs="Myanmar Text"/>
                <w:spacing w:val="-2"/>
                <w:sz w:val="26"/>
                <w:szCs w:val="26"/>
              </w:rPr>
              <w:t>ယဉ်ကျေးမှုမတူ</w:t>
            </w:r>
            <w:r w:rsidRPr="0034699B">
              <w:rPr>
                <w:rStyle w:val="Strong"/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proofErr w:type="gramStart"/>
            <w:r w:rsidRPr="0034699B">
              <w:rPr>
                <w:rStyle w:val="Strong"/>
                <w:rFonts w:ascii="Myanmar Text" w:eastAsia="Zawgyi-One" w:hAnsi="Myanmar Text" w:cs="Myanmar Text"/>
                <w:spacing w:val="-2"/>
                <w:sz w:val="26"/>
                <w:szCs w:val="26"/>
              </w:rPr>
              <w:t>ဘာသာစကားကွဲပြား</w:t>
            </w:r>
            <w:r w:rsidRPr="0034699B">
              <w:rPr>
                <w:rStyle w:val="Strong"/>
                <w:rFonts w:ascii="Arial" w:eastAsia="Zawgyi-One" w:hAnsi="Arial" w:cs="Arial"/>
                <w:spacing w:val="-2"/>
                <w:sz w:val="26"/>
                <w:szCs w:val="26"/>
              </w:rPr>
              <w:t>(</w:t>
            </w:r>
            <w:proofErr w:type="gramEnd"/>
            <w:r w:rsidRPr="0034699B">
              <w:rPr>
                <w:rStyle w:val="Strong"/>
                <w:rFonts w:ascii="Arial" w:eastAsia="Zawgyi-One" w:hAnsi="Arial" w:cs="Arial"/>
                <w:spacing w:val="-2"/>
                <w:sz w:val="26"/>
                <w:szCs w:val="26"/>
              </w:rPr>
              <w:t>CALD)</w:t>
            </w:r>
            <w:r w:rsidRPr="0034699B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သူများ</w:t>
            </w:r>
            <w:r w:rsidR="00BD2799" w:rsidRPr="0034699B">
              <w:rPr>
                <w:rFonts w:ascii="Myanmar Text" w:eastAsia="Zawgyi-One" w:hAnsi="Myanmar Text" w:cs="Myanmar Text" w:hint="cs"/>
                <w:spacing w:val="-2"/>
                <w:sz w:val="26"/>
                <w:szCs w:val="26"/>
                <w:cs/>
                <w:lang w:bidi="my-MM"/>
              </w:rPr>
              <w:t>သည်</w:t>
            </w:r>
          </w:p>
          <w:p w14:paraId="48EB1A50" w14:textId="01CF1E82" w:rsidR="005A2D9C" w:rsidRPr="0034699B" w:rsidRDefault="00000000" w:rsidP="0034699B">
            <w:pPr>
              <w:pStyle w:val="ListParagraph"/>
              <w:numPr>
                <w:ilvl w:val="0"/>
                <w:numId w:val="19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ဘဝပေါင်းစုံမှ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ဆင်းသက်လာသည်</w:t>
            </w:r>
          </w:p>
          <w:p w14:paraId="7E5D5BEE" w14:textId="77777777" w:rsidR="005A2D9C" w:rsidRPr="0034699B" w:rsidRDefault="00000000" w:rsidP="0034699B">
            <w:pPr>
              <w:pStyle w:val="ListParagraph"/>
              <w:numPr>
                <w:ilvl w:val="0"/>
                <w:numId w:val="19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အင်္ဂလိပ်စကားမဟုတ်သော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အခြားစကားများကို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ပြောသည်။</w:t>
            </w:r>
          </w:p>
        </w:tc>
      </w:tr>
      <w:tr w:rsidR="008517B4" w:rsidRPr="0034699B" w14:paraId="1EC77404" w14:textId="77777777" w:rsidTr="00CE54A5">
        <w:tc>
          <w:tcPr>
            <w:tcW w:w="2551" w:type="dxa"/>
            <w:vAlign w:val="center"/>
          </w:tcPr>
          <w:p w14:paraId="3D1B6579" w14:textId="77777777" w:rsidR="0069656E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7DCB182" wp14:editId="7892951A">
                  <wp:extent cx="1440000" cy="1440000"/>
                  <wp:effectExtent l="0" t="0" r="0" b="8255"/>
                  <wp:docPr id="2" name="Picture 2" descr="မသန်စွမ်းသ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မသန်စွမ်းသူတစ်စ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5F10B39D" w14:textId="11E398EF" w:rsidR="0069656E" w:rsidRPr="0034699B" w:rsidRDefault="00000000" w:rsidP="0034699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ထို့ပြင်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ပါဝင်သူများသည်</w:t>
            </w:r>
            <w:r w:rsidR="00BD2799" w:rsidRPr="0034699B">
              <w:rPr>
                <w:rStyle w:val="Strong"/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>NDIS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တွင်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စာရင်းသွင်းထားသည့်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မသန်စွမ်းသူများ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ဖြစ်ကြသည်။</w:t>
            </w:r>
          </w:p>
        </w:tc>
      </w:tr>
      <w:tr w:rsidR="008517B4" w:rsidRPr="0034699B" w14:paraId="6D2403D2" w14:textId="77777777" w:rsidTr="00CE54A5">
        <w:tc>
          <w:tcPr>
            <w:tcW w:w="2551" w:type="dxa"/>
            <w:vAlign w:val="center"/>
          </w:tcPr>
          <w:p w14:paraId="64BA7918" w14:textId="77777777" w:rsidR="005A2D9C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A6EEE39" wp14:editId="7CB5CA35">
                  <wp:extent cx="1440000" cy="1440000"/>
                  <wp:effectExtent l="0" t="0" r="8255" b="8255"/>
                  <wp:docPr id="24" name="Picture 24" descr="လူတစ်ဦးနှင့်အတူ ဝန်ဆောင်မှုပေးသ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လူတစ်ဦးနှင့်အတူ ဝန်ဆောင်မှုပေးသ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60C47E09" w14:textId="77777777" w:rsidR="005A2D9C" w:rsidRPr="0034699B" w:rsidRDefault="00000000" w:rsidP="0034699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ဤစီမံကိန်းတွင်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၎င်းတို့လိုအပ်သော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ပံ့ပိုးမှုများနှင့်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ဝန်ဆောင်မှုများ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ရရှိနိုင်ပုံကို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ရှင်းပြထားသည်။</w:t>
            </w:r>
          </w:p>
        </w:tc>
      </w:tr>
      <w:tr w:rsidR="008517B4" w:rsidRPr="0034699B" w14:paraId="0C36A604" w14:textId="77777777" w:rsidTr="00CE54A5">
        <w:tc>
          <w:tcPr>
            <w:tcW w:w="2551" w:type="dxa"/>
            <w:vAlign w:val="center"/>
          </w:tcPr>
          <w:p w14:paraId="19B3865A" w14:textId="77777777" w:rsidR="008B1B68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51B5AB9" wp14:editId="657454A1">
                  <wp:extent cx="1440000" cy="1440000"/>
                  <wp:effectExtent l="0" t="0" r="8255" b="8255"/>
                  <wp:docPr id="21" name="Picture 21" descr="၂၀၂၂ ခုနှစ် ပြက္ခဒိန် 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၂၀၂၂ ခုနှစ် ပြက္ခဒိန် 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1735F64D" w14:textId="77777777" w:rsidR="004546F4" w:rsidRPr="0034699B" w:rsidRDefault="00000000" w:rsidP="0034699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ဤစီမံကိန်းကို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၂၀၂၂ခုနှစ်တွင်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ပြီးဆုံးပါမည်။</w:t>
            </w:r>
          </w:p>
        </w:tc>
      </w:tr>
      <w:tr w:rsidR="008517B4" w:rsidRPr="0034699B" w14:paraId="27EB1B9D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278BAA37" w14:textId="77777777" w:rsidR="00CC6116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3ADF9422" wp14:editId="2E42A88E">
                  <wp:extent cx="1440000" cy="1440000"/>
                  <wp:effectExtent l="0" t="0" r="8255" b="8255"/>
                  <wp:docPr id="28" name="Picture 28" descr="'New' တံဆိပ်ပါသော 'Strategy' ပုံပြထားသည့် ကလစ်ဘုတ်တစ်ခု။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'New' တံဆိပ်ပါသော 'Strategy' ပုံပြထားသည့် ကလစ်ဘုတ်တစ်ခု။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340DD3C0" w14:textId="77777777" w:rsidR="00CC6116" w:rsidRPr="0034699B" w:rsidRDefault="00000000" w:rsidP="0034699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နောက်စီမံကိန်း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(Strategy)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အသစ်တစ်ခုကို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ရေးဆွဲနေပါသည်။</w:t>
            </w:r>
          </w:p>
          <w:p w14:paraId="11814971" w14:textId="77777777" w:rsidR="00CC6116" w:rsidRPr="0034699B" w:rsidRDefault="00000000" w:rsidP="0034699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၎င်းကို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၂၀၂၃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ခုနှစ်တွင်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စတင်ပါမည်။</w:t>
            </w:r>
          </w:p>
        </w:tc>
      </w:tr>
      <w:tr w:rsidR="008517B4" w:rsidRPr="0034699B" w14:paraId="3085A900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018F2C48" w14:textId="77777777" w:rsidR="00D72779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E491F02" wp14:editId="66377E3E">
                  <wp:extent cx="1440000" cy="1440000"/>
                  <wp:effectExtent l="0" t="0" r="8255" b="8255"/>
                  <wp:docPr id="25" name="Picture 25" descr="မတူကွဲပြားသော မသန်စွမ်းသူတစ်စု နှင့် လက်မထောင်အမှတ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မတူကွဲပြားသော မသန်စွမ်းသူတစ်စု နှင့် လက်မထောင်အမှတ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6CA27C41" w14:textId="77777777" w:rsidR="00D72779" w:rsidRPr="0034699B" w:rsidRDefault="00000000" w:rsidP="0034699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စီမံကိန်းအသစ်သည်</w:t>
            </w:r>
            <w:r w:rsidRPr="0034699B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CALD </w:t>
            </w:r>
            <w:r w:rsidRPr="0034699B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ပါဝင်သူများအတွက်</w:t>
            </w:r>
            <w:r w:rsidRPr="0034699B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အကျိုးရှိစေရန်</w:t>
            </w:r>
            <w:r w:rsidRPr="0034699B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လူမျိုးစုအဖွဲ့များနှင့်</w:t>
            </w:r>
            <w:r w:rsidRPr="0034699B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ကျွန်တော်တို့</w:t>
            </w:r>
            <w:r w:rsidRPr="0034699B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လက်တွဲလုပ်ကိုင်လိုပါသည်။</w:t>
            </w:r>
          </w:p>
        </w:tc>
      </w:tr>
      <w:tr w:rsidR="008517B4" w:rsidRPr="0034699B" w14:paraId="6AE734AA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12B12CDC" w14:textId="77777777" w:rsidR="004A5FE9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9F30DA7" wp14:editId="7C5FA68B">
                  <wp:extent cx="1440000" cy="1080000"/>
                  <wp:effectExtent l="0" t="0" r="8255" b="6350"/>
                  <wp:docPr id="26" name="Picture 26" descr="စာရွက်စာတမ်းတစ်ခုအကြောင်း အတူပြောနေသည့် ဆိုဖာပေါ် ထိုင်နေသော အမျိုးသား ၂ ဦ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စာရွက်စာတမ်းတစ်ခုအကြောင်း အတူပြောနေသည့် ဆိုဖာပေါ် ထိုင်နေသော အမျိုးသား ၂ ဦ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1" r="5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3212AED1" w14:textId="77777777" w:rsidR="00FD4880" w:rsidRPr="0034699B" w:rsidRDefault="00000000" w:rsidP="0034699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ဤအစီရင်ခံစာတွင်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လူမျိုးစုအဖွဲ့များနှင့်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အောက်ပါကိစ္စများ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လုပ်ကိုင်ပုံကို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ရှင်းပြထားပါသည်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11C958ED" w14:textId="77777777" w:rsidR="00FD4880" w:rsidRPr="0034699B" w:rsidRDefault="00000000" w:rsidP="0034699B">
            <w:pPr>
              <w:pStyle w:val="ListParagraph"/>
              <w:numPr>
                <w:ilvl w:val="0"/>
                <w:numId w:val="21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စီမံကိန်းအသစ်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ရေးဆွဲရန်</w:t>
            </w:r>
          </w:p>
          <w:p w14:paraId="74653D22" w14:textId="77777777" w:rsidR="00EF0699" w:rsidRPr="0034699B" w:rsidRDefault="00000000" w:rsidP="0034699B">
            <w:pPr>
              <w:pStyle w:val="ListParagraph"/>
              <w:numPr>
                <w:ilvl w:val="0"/>
                <w:numId w:val="21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ရည်မှန်းချက်များအောင်မြင်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>‌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ရေးအတွက်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စီစဉ်ရန်</w:t>
            </w:r>
          </w:p>
        </w:tc>
      </w:tr>
      <w:tr w:rsidR="008517B4" w:rsidRPr="0034699B" w14:paraId="7EF5DA41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42DC4C94" w14:textId="77777777" w:rsidR="00B06D41" w:rsidRPr="0034699B" w:rsidRDefault="00B06D41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746" w:type="dxa"/>
            <w:vAlign w:val="center"/>
          </w:tcPr>
          <w:p w14:paraId="1872961F" w14:textId="77777777" w:rsidR="00B06D41" w:rsidRPr="0034699B" w:rsidRDefault="00000000" w:rsidP="0034699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၎င်းတွင်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ပါဝင်သည်မှာ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ကျွန်ုပ်တို့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</w:tc>
      </w:tr>
      <w:tr w:rsidR="008517B4" w:rsidRPr="0034699B" w14:paraId="558AAEB1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38C2FC41" w14:textId="77777777" w:rsidR="00C31D50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C850B78" wp14:editId="1715E6DE">
                  <wp:extent cx="1440000" cy="1440000"/>
                  <wp:effectExtent l="0" t="0" r="8255" b="8255"/>
                  <wp:docPr id="123" name="Picture 123" descr="အမှန်ခြစ် အချို့ပါသည့် 'Strategy' ပြသထားသော ကလစ်ဘုတ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 descr="အမှန်ခြစ် အချို့ပါသည့် 'Strategy' ပြသထားသော ကလစ်ဘုတ်တစ်ခ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2B542135" w14:textId="77777777" w:rsidR="00C31D50" w:rsidRPr="0034699B" w:rsidRDefault="00000000" w:rsidP="0034699B">
            <w:pPr>
              <w:pStyle w:val="ListParagraph"/>
              <w:numPr>
                <w:ilvl w:val="0"/>
                <w:numId w:val="21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လုပ်ခဲ့ပြီးသည်များ</w:t>
            </w:r>
          </w:p>
        </w:tc>
      </w:tr>
      <w:tr w:rsidR="008517B4" w:rsidRPr="0034699B" w14:paraId="1BEFAF55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445C9E3B" w14:textId="77777777" w:rsidR="00C31D50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E469842" wp14:editId="354BEC00">
                  <wp:extent cx="1440000" cy="1440000"/>
                  <wp:effectExtent l="0" t="0" r="8255" b="8255"/>
                  <wp:docPr id="27" name="Picture 27" descr="ပြက္ခဒိန် သင်္ကေတ ၃ ခ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ပြက္ခဒိန် သင်္ကေတ ၃ ခ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302F26C9" w14:textId="77777777" w:rsidR="00C31D50" w:rsidRPr="0034699B" w:rsidRDefault="00000000" w:rsidP="0034699B">
            <w:pPr>
              <w:pStyle w:val="ListParagraph"/>
              <w:numPr>
                <w:ilvl w:val="0"/>
                <w:numId w:val="21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ရှေ့ဆက်လက်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လုပ်ဆောင်မည်များ</w:t>
            </w:r>
          </w:p>
        </w:tc>
      </w:tr>
    </w:tbl>
    <w:p w14:paraId="55262033" w14:textId="77777777" w:rsidR="007F4962" w:rsidRPr="0034699B" w:rsidRDefault="00000000">
      <w:pPr>
        <w:spacing w:before="0" w:after="0" w:line="240" w:lineRule="auto"/>
        <w:rPr>
          <w:rFonts w:ascii="Arial" w:hAnsi="Arial" w:cs="Arial"/>
        </w:rPr>
      </w:pPr>
      <w:r w:rsidRPr="0034699B">
        <w:rPr>
          <w:rFonts w:ascii="Arial" w:hAnsi="Arial" w:cs="Arial"/>
        </w:rPr>
        <w:br w:type="page"/>
      </w:r>
    </w:p>
    <w:p w14:paraId="32AE39F1" w14:textId="77777777" w:rsidR="0069656E" w:rsidRPr="0034699B" w:rsidRDefault="00000000" w:rsidP="0069656E">
      <w:pPr>
        <w:pStyle w:val="Heading2"/>
        <w:rPr>
          <w:rFonts w:ascii="Arial" w:hAnsi="Arial" w:cs="Arial"/>
          <w:lang w:val="en-AU"/>
        </w:rPr>
      </w:pPr>
      <w:bookmarkStart w:id="94" w:name="_Toc256000001"/>
      <w:bookmarkStart w:id="95" w:name="_Toc113455971"/>
      <w:r w:rsidRPr="0034699B">
        <w:rPr>
          <w:rFonts w:ascii="Myanmar Text" w:eastAsia="Zawgyi-One" w:hAnsi="Myanmar Text" w:cs="Myanmar Text"/>
        </w:rPr>
        <w:lastRenderedPageBreak/>
        <w:t>ပူးတွဲဆောင်ရွက်ရေးပုံစံ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အသုံးပြုခြင်း</w:t>
      </w:r>
      <w:bookmarkEnd w:id="94"/>
      <w:bookmarkEnd w:id="95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60A8833B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60F19E3A" w14:textId="77777777" w:rsidR="0069656E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CA9958A" wp14:editId="50DAAB4B">
                  <wp:extent cx="1440000" cy="1440000"/>
                  <wp:effectExtent l="0" t="0" r="8255" b="8255"/>
                  <wp:docPr id="124" name="Picture 124" descr="နံရံပေါ်တွင် စာရွက်အမျိုးမျိုး ကပ်ထားသည်။ စာရွက်ပေါ်တွင် မှတ်စုတိုများ ရှိသည်။ လူသုံးယောက် မှတ်စုတိုများကို ကြည့်ရင်း လက်ညှိုးထိုးပြနေသည်။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24" descr="နံရံပေါ်တွင် စာရွက်အမျိုးမျိုး ကပ်ထားသည်။ စာရွက်ပေါ်တွင် မှတ်စုတိုများ ရှိသည်။ လူသုံးယောက် မှတ်စုတိုများကို ကြည့်ရင်း လက်ညှိုးထိုးပြနေသည်။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500272" w14:textId="77777777" w:rsidR="0069656E" w:rsidRPr="0034699B" w:rsidRDefault="00000000" w:rsidP="0034699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ပူးတွဲဆောင်ရွက်ရေးပုံစံ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သည်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လုပ်ငန်းသစ်တစ်ခုကို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လူများ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အတူတကွ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စီစဉ်သည့်အခါကို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ဆိုလိုသည်။</w:t>
            </w:r>
          </w:p>
          <w:p w14:paraId="087A8E0F" w14:textId="77777777" w:rsidR="00F414FD" w:rsidRPr="0034699B" w:rsidRDefault="00000000" w:rsidP="0034699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စီမံကိန်းအသစ်</w:t>
            </w:r>
            <w:r w:rsidRPr="0034699B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ရေးဆွဲရန်</w:t>
            </w:r>
            <w:r w:rsidRPr="0034699B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ကျွန်တော်တို့</w:t>
            </w:r>
            <w:r w:rsidRPr="0034699B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ပူးတွဲဆောင်ရွက်ရေးပုံစံကို</w:t>
            </w:r>
            <w:r w:rsidRPr="0034699B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အသုံးချလိုပါသည်။</w:t>
            </w:r>
          </w:p>
        </w:tc>
      </w:tr>
      <w:tr w:rsidR="008517B4" w:rsidRPr="0034699B" w14:paraId="612040D1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3BBF4799" w14:textId="77777777" w:rsidR="0069656E" w:rsidRPr="0034699B" w:rsidRDefault="0069656E" w:rsidP="00CB3D54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</w:p>
        </w:tc>
        <w:tc>
          <w:tcPr>
            <w:tcW w:w="6576" w:type="dxa"/>
            <w:vAlign w:val="center"/>
          </w:tcPr>
          <w:p w14:paraId="342A9844" w14:textId="77777777" w:rsidR="0069656E" w:rsidRPr="0034699B" w:rsidRDefault="00000000" w:rsidP="0034699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အောက်ပါအချက်များ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သိရှိလိုသည်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</w:tc>
      </w:tr>
      <w:tr w:rsidR="008517B4" w:rsidRPr="0034699B" w14:paraId="0080EBA8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2D638325" w14:textId="77777777" w:rsidR="0069656E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FEA461E" wp14:editId="0990DFFE">
                  <wp:extent cx="1368000" cy="1368000"/>
                  <wp:effectExtent l="0" t="0" r="3810" b="3810"/>
                  <wp:docPr id="32" name="Picture 32" descr="မတူကွဲပြားသော မသန်စွမ်းသူတစ်စု နှင့် စိန်ခေါ်မှု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မတူကွဲပြားသော မသန်စွမ်းသူတစ်စု နှင့် စိန်ခေါ်မှု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AAE786" w14:textId="77777777" w:rsidR="0069656E" w:rsidRPr="0034699B" w:rsidRDefault="00000000" w:rsidP="0034699B">
            <w:pPr>
              <w:pStyle w:val="ListParagraph"/>
              <w:numPr>
                <w:ilvl w:val="0"/>
                <w:numId w:val="21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Arial" w:eastAsia="Zawgyi-One" w:hAnsi="Arial" w:cs="Arial"/>
                <w:sz w:val="26"/>
                <w:szCs w:val="26"/>
              </w:rPr>
              <w:t>CALD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ရင်ဆိုင်ရမည့်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အခက်အခဲများ</w:t>
            </w:r>
          </w:p>
        </w:tc>
      </w:tr>
      <w:tr w:rsidR="008517B4" w:rsidRPr="0034699B" w14:paraId="25643FE2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6CDD35B0" w14:textId="77777777" w:rsidR="0069656E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5EDC6C1" wp14:editId="5DEE856C">
                  <wp:extent cx="1368000" cy="1368000"/>
                  <wp:effectExtent l="0" t="0" r="3810" b="3810"/>
                  <wp:docPr id="17" name="Picture 17" descr="ပြဿနာသင်္ကေတတစ်ခုနှင့် အမှန်ခြစ်ပါ စက်ဝိုင်း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ပြဿနာသင်္ကေတတစ်ခုနှင့် အမှန်ခြစ်ပါ စက်ဝိုင်းတစ်ခ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61A0D6" w14:textId="77777777" w:rsidR="0069656E" w:rsidRPr="0034699B" w:rsidRDefault="00000000" w:rsidP="0034699B">
            <w:pPr>
              <w:pStyle w:val="ListParagraph"/>
              <w:numPr>
                <w:ilvl w:val="0"/>
                <w:numId w:val="21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ဤအခက်အခဲများကို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စီမံကိန်းအသစ်က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ဖြေရှင်းနိုင်စွမ်း</w:t>
            </w:r>
          </w:p>
        </w:tc>
      </w:tr>
      <w:tr w:rsidR="008517B4" w:rsidRPr="0034699B" w14:paraId="15355E03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11F38A9C" w14:textId="77777777" w:rsidR="0069656E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  <w:lang w:val="en-US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28159A0" wp14:editId="57581D59">
                  <wp:extent cx="1440000" cy="1080000"/>
                  <wp:effectExtent l="0" t="0" r="8255" b="6350"/>
                  <wp:docPr id="34" name="Picture 34" descr="ရပ်ရွာအစည်းအဝေးကို ဦးဆောင်နေသော အမျိုးသမီးတစ်ဦ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ရပ်ရွာအစည်းအဝေးကို ဦးဆောင်နေသော အမျိုးသမီးတစ်ဦ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193D6A" w14:textId="77777777" w:rsidR="0069656E" w:rsidRPr="0034699B" w:rsidRDefault="00000000" w:rsidP="0034699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လူမျိုးစုအဖွဲ့များနှင့်လည်း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ပူးတွဲလုပ်ဆောင်လိုသည်မှာ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-</w:t>
            </w:r>
          </w:p>
          <w:p w14:paraId="2E55F4EF" w14:textId="77777777" w:rsidR="0069656E" w:rsidRPr="0034699B" w:rsidRDefault="00000000" w:rsidP="0034699B">
            <w:pPr>
              <w:pStyle w:val="ListParagraph"/>
              <w:numPr>
                <w:ilvl w:val="0"/>
                <w:numId w:val="21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စီမံကိန်းအသစ်ကို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မျှဝေပေးရန်၊</w:t>
            </w:r>
          </w:p>
          <w:p w14:paraId="32A23E1B" w14:textId="77777777" w:rsidR="0069656E" w:rsidRPr="0034699B" w:rsidRDefault="00000000" w:rsidP="0034699B">
            <w:pPr>
              <w:pStyle w:val="ListParagraph"/>
              <w:numPr>
                <w:ilvl w:val="0"/>
                <w:numId w:val="21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စီမံကိန်းအသစ်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ကောင်းစွာ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အလုပ်ဖြစ်စေရန်။</w:t>
            </w:r>
          </w:p>
        </w:tc>
      </w:tr>
      <w:tr w:rsidR="008517B4" w:rsidRPr="0034699B" w14:paraId="25E300F1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3B646884" w14:textId="77777777" w:rsidR="003421C7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A6AD172" wp14:editId="1EF1F4C2">
                  <wp:extent cx="1440000" cy="1440000"/>
                  <wp:effectExtent l="0" t="0" r="8255" b="8255"/>
                  <wp:docPr id="33" name="Picture 33" descr="စိန်ခေါ်မှုသင်္ကေတကို ပြသနေသော 'Report' စာရွက်စာတမ်း။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စိန်ခေါ်မှုသင်္ကေတကို ပြသနေသော 'Report' စာရွက်စာတမ်း။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60A581D" w14:textId="77777777" w:rsidR="003421C7" w:rsidRPr="0034699B" w:rsidRDefault="00000000" w:rsidP="0034699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ဤအစီရင်ခံစာသည်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CALD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လူများ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ကြုံတွေ့နေရသော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အခက်အခဲများအကြောင်း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34699B">
              <w:rPr>
                <w:rFonts w:ascii="Myanmar Text" w:eastAsia="Zawgyi-One" w:hAnsi="Myanmar Text" w:cs="Myanmar Text"/>
                <w:sz w:val="26"/>
                <w:szCs w:val="26"/>
              </w:rPr>
              <w:t>ဖြစ်ပါသည်။</w:t>
            </w:r>
            <w:r w:rsidRPr="0034699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</w:tc>
      </w:tr>
    </w:tbl>
    <w:p w14:paraId="10A7DE11" w14:textId="77777777" w:rsidR="007F4962" w:rsidRPr="0034699B" w:rsidRDefault="00000000" w:rsidP="0034699B">
      <w:pPr>
        <w:pStyle w:val="Heading2"/>
        <w:spacing w:line="240" w:lineRule="auto"/>
        <w:rPr>
          <w:rFonts w:ascii="Arial" w:hAnsi="Arial" w:cs="Arial"/>
          <w:lang w:val="en-AU"/>
        </w:rPr>
      </w:pPr>
      <w:bookmarkStart w:id="96" w:name="_Toc256000002"/>
      <w:bookmarkStart w:id="97" w:name="_Toc113455972"/>
      <w:r w:rsidRPr="0034699B">
        <w:rPr>
          <w:rFonts w:ascii="Myanmar Text" w:eastAsia="Zawgyi-One" w:hAnsi="Myanmar Text" w:cs="Myanmar Text"/>
        </w:rPr>
        <w:lastRenderedPageBreak/>
        <w:t>လူမျိုးစုအဖွဲ့များနှင့်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ကျွန်တော်တို့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မည်သို့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လုပ်ဆောင်ခဲ့သနည်း။</w:t>
      </w:r>
      <w:bookmarkEnd w:id="96"/>
      <w:bookmarkEnd w:id="97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1F654C05" w14:textId="77777777" w:rsidTr="00F645C6">
        <w:tc>
          <w:tcPr>
            <w:tcW w:w="2551" w:type="dxa"/>
            <w:vAlign w:val="center"/>
          </w:tcPr>
          <w:p w14:paraId="12FEF4B7" w14:textId="77777777" w:rsidR="007F4962" w:rsidRPr="0034699B" w:rsidRDefault="00000000" w:rsidP="00CB3D54">
            <w:pPr>
              <w:spacing w:line="240" w:lineRule="auto"/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34770FF" wp14:editId="26C6BB28">
                  <wp:extent cx="1440000" cy="1440000"/>
                  <wp:effectExtent l="0" t="0" r="8255" b="8255"/>
                  <wp:docPr id="38" name="Picture 38" descr="'October-December' ‌ပြနေသော ပြက္ခဒိန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'October-December' ‌ပြနေသော ပြက္ခဒိန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FECF58" w14:textId="015C20C2" w:rsidR="004A26FB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၂၀၂၁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ခုနှစ်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အောက်တိုဘာလမှ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ဒီဇင်ဘာလအထိ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ကြုံတွေ့ရသည့်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အခက်အခဲများကို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သိရှိရန်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လူမျိုးစုအဖွဲ့များနှင့်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="00BD2799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ပူးပေါင်း</w:t>
            </w:r>
            <w:r w:rsidR="00BD2799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လုပ်ဆောင်ခဲ့သည်။</w:t>
            </w:r>
          </w:p>
        </w:tc>
      </w:tr>
      <w:tr w:rsidR="008517B4" w:rsidRPr="0034699B" w14:paraId="7AC9BCCD" w14:textId="77777777" w:rsidTr="00F645C6">
        <w:tc>
          <w:tcPr>
            <w:tcW w:w="2551" w:type="dxa"/>
            <w:vAlign w:val="center"/>
          </w:tcPr>
          <w:p w14:paraId="0C22289F" w14:textId="77777777" w:rsidR="000030EB" w:rsidRPr="0034699B" w:rsidRDefault="000030EB" w:rsidP="00CB3D54">
            <w:pPr>
              <w:spacing w:line="240" w:lineRule="auto"/>
              <w:jc w:val="center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576" w:type="dxa"/>
            <w:vAlign w:val="center"/>
          </w:tcPr>
          <w:p w14:paraId="157D1635" w14:textId="77777777" w:rsidR="000030EB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ကျွန်တော်တို့နှင့်အတူ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ပူးပေါင်းလုပ်ဆောင်ခဲ့သူများမှာ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</w:tc>
      </w:tr>
      <w:tr w:rsidR="008517B4" w:rsidRPr="0034699B" w14:paraId="2323478F" w14:textId="77777777" w:rsidTr="00F645C6">
        <w:tc>
          <w:tcPr>
            <w:tcW w:w="2551" w:type="dxa"/>
            <w:vAlign w:val="center"/>
          </w:tcPr>
          <w:p w14:paraId="285D049A" w14:textId="77777777" w:rsidR="000030EB" w:rsidRPr="0034699B" w:rsidRDefault="00000000" w:rsidP="00CB3D54">
            <w:pPr>
              <w:spacing w:line="240" w:lineRule="auto"/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106C32D" wp14:editId="252CE838">
                  <wp:extent cx="1200150" cy="1200150"/>
                  <wp:effectExtent l="0" t="0" r="0" b="0"/>
                  <wp:docPr id="19" name="Picture 19" descr="ယဉ်ကျေးမှုမတူ ဘာသာစကားခြားသော မသန်စွမ်းသူတစ်စ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ယဉ်ကျေးမှုမတူ ဘာသာစကားခြားသော မသန်စွမ်းသူတစ်စ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530" cy="120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8652CD" w14:textId="77777777" w:rsidR="000030EB" w:rsidRPr="00994562" w:rsidRDefault="00000000" w:rsidP="00994562">
            <w:pPr>
              <w:pStyle w:val="ListParagraph"/>
              <w:numPr>
                <w:ilvl w:val="0"/>
                <w:numId w:val="38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>CALD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</w:t>
            </w:r>
          </w:p>
        </w:tc>
      </w:tr>
      <w:tr w:rsidR="008517B4" w:rsidRPr="0034699B" w14:paraId="6A59C0FE" w14:textId="77777777" w:rsidTr="00F645C6">
        <w:tc>
          <w:tcPr>
            <w:tcW w:w="2551" w:type="dxa"/>
            <w:vAlign w:val="center"/>
          </w:tcPr>
          <w:p w14:paraId="1B7CFE8F" w14:textId="77777777" w:rsidR="000030EB" w:rsidRPr="0034699B" w:rsidRDefault="00000000" w:rsidP="00CB3D54">
            <w:pPr>
              <w:spacing w:line="240" w:lineRule="auto"/>
              <w:jc w:val="center"/>
              <w:rPr>
                <w:rFonts w:ascii="Arial" w:hAnsi="Arial" w:cs="Arial"/>
                <w:noProof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0D20F96" wp14:editId="458EE4E6">
                  <wp:extent cx="1306195" cy="1306195"/>
                  <wp:effectExtent l="0" t="0" r="8255" b="8255"/>
                  <wp:docPr id="35" name="Picture 35" descr="လူကြီး ၂ ယောက်နှင့် ကလေး ၂ ယောက်ရှိသော မိသားစုတစ်စ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လူကြီး ၂ ယောက်နှင့် ကလေး ၂ ယောက်ရှိသော မိသားစုတစ်စ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608" cy="1306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53E83F9" w14:textId="77777777" w:rsidR="000030EB" w:rsidRPr="00994562" w:rsidRDefault="00000000" w:rsidP="00994562">
            <w:pPr>
              <w:pStyle w:val="ListParagraph"/>
              <w:numPr>
                <w:ilvl w:val="0"/>
                <w:numId w:val="38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၎င်းတို့၏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မိသားစုများနှင့်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စောင့်ရှောက်သူများ</w:t>
            </w:r>
          </w:p>
        </w:tc>
      </w:tr>
      <w:tr w:rsidR="008517B4" w:rsidRPr="0034699B" w14:paraId="5D642146" w14:textId="77777777" w:rsidTr="00F645C6">
        <w:tc>
          <w:tcPr>
            <w:tcW w:w="2551" w:type="dxa"/>
            <w:vAlign w:val="center"/>
          </w:tcPr>
          <w:p w14:paraId="104DD2CD" w14:textId="77777777" w:rsidR="000030EB" w:rsidRPr="0034699B" w:rsidRDefault="00000000" w:rsidP="00CB3D54">
            <w:pPr>
              <w:spacing w:line="240" w:lineRule="auto"/>
              <w:jc w:val="center"/>
              <w:rPr>
                <w:rFonts w:ascii="Arial" w:hAnsi="Arial" w:cs="Arial"/>
                <w:noProof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1480F76" wp14:editId="1578918B">
                  <wp:extent cx="1323975" cy="1323975"/>
                  <wp:effectExtent l="0" t="0" r="9525" b="9525"/>
                  <wp:docPr id="126" name="Picture 126" descr="ရုံးအဆောက်အအုံတစ်ခုရှေ့ရှိ မတူကွဲပြားသော လူ ၃ ယောက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ရုံးအဆောက်အအုံတစ်ခုရှေ့ရှိ မတူကွဲပြားသော လူ ၃ ယောက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394" cy="1324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49CC5FC" w14:textId="77777777" w:rsidR="000030EB" w:rsidRPr="00994562" w:rsidRDefault="00000000" w:rsidP="00994562">
            <w:pPr>
              <w:pStyle w:val="ListParagraph"/>
              <w:numPr>
                <w:ilvl w:val="0"/>
                <w:numId w:val="38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>CALD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လူများနှင့်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အလုပ်လုပ်သော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အဖွဲ့အစည်းများ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</w:tc>
      </w:tr>
      <w:tr w:rsidR="008517B4" w:rsidRPr="0034699B" w14:paraId="0BCDA80E" w14:textId="77777777" w:rsidTr="00F645C6">
        <w:tc>
          <w:tcPr>
            <w:tcW w:w="2551" w:type="dxa"/>
            <w:vAlign w:val="center"/>
          </w:tcPr>
          <w:p w14:paraId="655D5444" w14:textId="77777777" w:rsidR="000030EB" w:rsidRPr="0034699B" w:rsidRDefault="00000000" w:rsidP="00CB3D54">
            <w:pPr>
              <w:spacing w:line="240" w:lineRule="auto"/>
              <w:jc w:val="center"/>
              <w:rPr>
                <w:rFonts w:ascii="Arial" w:hAnsi="Arial" w:cs="Arial"/>
                <w:noProof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696F826" wp14:editId="5A0648E6">
                  <wp:extent cx="1333500" cy="1333500"/>
                  <wp:effectExtent l="0" t="0" r="0" b="0"/>
                  <wp:docPr id="37" name="Picture 37" descr="အဆောက်အအုံတစ်ခု နောက်ခံထားနေသော လူသုံးယောက် အုပ်စု။ မသန်စွမ်း သင်္ကေတလည်း ရှိပါသည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အဆောက်အအုံတစ်ခု နောက်ခံထားနေသော လူသုံးယောက် အုပ်စု။ မသန်စွမ်း သင်္ကေတလည်း ရှိပါသည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922" cy="1333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76ACBD" w14:textId="77777777" w:rsidR="000030EB" w:rsidRPr="00994562" w:rsidRDefault="00000000" w:rsidP="00994562">
            <w:pPr>
              <w:pStyle w:val="ListParagraph"/>
              <w:numPr>
                <w:ilvl w:val="0"/>
                <w:numId w:val="38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မသန်စွမ်း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အဖွဲ့အစည်းများ</w:t>
            </w:r>
          </w:p>
        </w:tc>
      </w:tr>
      <w:tr w:rsidR="008517B4" w:rsidRPr="0034699B" w14:paraId="2A4432DB" w14:textId="77777777" w:rsidTr="00F645C6">
        <w:tc>
          <w:tcPr>
            <w:tcW w:w="2551" w:type="dxa"/>
            <w:vAlign w:val="center"/>
          </w:tcPr>
          <w:p w14:paraId="118DDE08" w14:textId="77777777" w:rsidR="00FD4880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bookmarkStart w:id="98" w:name="_Hlk112852946"/>
            <w:r w:rsidRPr="0034699B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2EEA9729" wp14:editId="78B5D5D6">
                  <wp:extent cx="1440000" cy="960206"/>
                  <wp:effectExtent l="0" t="0" r="8255" b="0"/>
                  <wp:docPr id="39" name="Picture 39" descr="စားပွဲတစ်ခု၌ ထိုင်နေသော ဦးတည်ချက်တူလူတစ်စ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စားပွဲတစ်ခု၌ ထိုင်နေသော ဦးတည်ချက်တူလူတစ်စ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960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A8BA4F6" w14:textId="77777777" w:rsidR="00190018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ထိုလူများအနေဖြင့်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အကြံပေးပြောဆိုနိုင်သည့်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အုပ်စုအဖွဲ့များကို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ဖွဲ့စည်းပေးခဲ့သည်။</w:t>
            </w:r>
          </w:p>
        </w:tc>
      </w:tr>
      <w:bookmarkEnd w:id="98"/>
      <w:tr w:rsidR="008517B4" w:rsidRPr="0034699B" w14:paraId="4D1149BC" w14:textId="77777777" w:rsidTr="00F645C6">
        <w:tc>
          <w:tcPr>
            <w:tcW w:w="2551" w:type="dxa"/>
            <w:vAlign w:val="center"/>
          </w:tcPr>
          <w:p w14:paraId="155FCBF6" w14:textId="77777777" w:rsidR="00FD4880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2D959B1" wp14:editId="1752CB52">
                  <wp:extent cx="1482725" cy="1482725"/>
                  <wp:effectExtent l="0" t="0" r="3175" b="3175"/>
                  <wp:docPr id="40" name="Picture 40" descr="ဖိုင်တွဲရှိ တစ်စုံတစ်ရာအကြောင်း ဆွေးနွေးနေသော အမျိုးသား ၂ ဦ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ဖိုင်တွဲရှိ တစ်စုံတစ်ရာအကြောင်း ဆွေးနွေးနေသော အမျိုးသား ၂ ဦ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7204C06" w14:textId="77777777" w:rsidR="00190018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ထို့ပြင်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တစ်ဦးချင်းကိုလည်း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တွေ့ဆုံပြောဆိုခဲ့သည်။</w:t>
            </w:r>
          </w:p>
        </w:tc>
      </w:tr>
    </w:tbl>
    <w:p w14:paraId="2B469D0C" w14:textId="77777777" w:rsidR="004832E2" w:rsidRPr="0034699B" w:rsidRDefault="00000000">
      <w:pPr>
        <w:rPr>
          <w:rFonts w:ascii="Arial" w:hAnsi="Arial" w:cs="Arial"/>
        </w:rPr>
      </w:pPr>
      <w:r w:rsidRPr="0034699B">
        <w:rPr>
          <w:rFonts w:ascii="Arial" w:hAnsi="Arial" w:cs="Arial"/>
        </w:rPr>
        <w:br w:type="page"/>
      </w:r>
    </w:p>
    <w:p w14:paraId="4F03907A" w14:textId="77777777" w:rsidR="00263959" w:rsidRPr="0034699B" w:rsidRDefault="00000000" w:rsidP="00263959">
      <w:pPr>
        <w:pStyle w:val="Heading2"/>
        <w:rPr>
          <w:rFonts w:ascii="Arial" w:hAnsi="Arial" w:cs="Arial"/>
        </w:rPr>
      </w:pPr>
      <w:bookmarkStart w:id="99" w:name="_Toc256000003"/>
      <w:bookmarkStart w:id="100" w:name="_Toc113455973"/>
      <w:r w:rsidRPr="0034699B">
        <w:rPr>
          <w:rFonts w:ascii="Myanmar Text" w:eastAsia="Zawgyi-One" w:hAnsi="Myanmar Text" w:cs="Myanmar Text"/>
        </w:rPr>
        <w:lastRenderedPageBreak/>
        <w:t>လူမျိုးစုအဖွဲ့များ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ကျွန်တော်တို့အား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ဘာပြောခဲ့သနည်း။</w:t>
      </w:r>
      <w:bookmarkEnd w:id="99"/>
      <w:bookmarkEnd w:id="100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44F00C76" w14:textId="77777777" w:rsidTr="00045828">
        <w:tc>
          <w:tcPr>
            <w:tcW w:w="2551" w:type="dxa"/>
            <w:vAlign w:val="center"/>
          </w:tcPr>
          <w:p w14:paraId="56CA7E39" w14:textId="77777777" w:rsidR="00263959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E4ED18B" wp14:editId="10C9A9A6">
                  <wp:extent cx="1440000" cy="1440000"/>
                  <wp:effectExtent l="0" t="0" r="8255" b="8255"/>
                  <wp:docPr id="41" name="Picture 41" descr="စဉ်းစားရင်း စိတ်ရှုပ်နေသောလူတစ်ယောက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စဉ်းစားရင်း စိတ်ရှုပ်နေသောလူတစ်ယောက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592BBF" w14:textId="77777777" w:rsidR="00263959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NDIS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၏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လုပ်ကိုင်ပုံကို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နားလည်ရန်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ခက်ခဲသည်ဟု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ထိုလူများက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ပြောဆိုခဲ့သည်။</w:t>
            </w:r>
          </w:p>
        </w:tc>
      </w:tr>
      <w:tr w:rsidR="008517B4" w:rsidRPr="0034699B" w14:paraId="6BCBD4E5" w14:textId="77777777" w:rsidTr="00045828">
        <w:tc>
          <w:tcPr>
            <w:tcW w:w="2551" w:type="dxa"/>
            <w:vAlign w:val="center"/>
          </w:tcPr>
          <w:p w14:paraId="481AEF0C" w14:textId="5FB64A52" w:rsidR="00263959" w:rsidRPr="0034699B" w:rsidRDefault="00BF4A96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F4E07A6" wp14:editId="1F885FAC">
                  <wp:extent cx="1483360" cy="1483360"/>
                  <wp:effectExtent l="0" t="0" r="2540" b="2540"/>
                  <wp:docPr id="29" name="Picture 29" descr="ဖိုင်တွဲ ဖတ်နေသည့် အမျိုးသမီးတစ်ဦးနှင့် ဘာသာစကား ၃ မျိုး စကားပြောကွက် ၃ ခ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ဖိုင်တွဲ ဖတ်နေသည့် အမျိုးသမီးတစ်ဦးနှင့် ဘာသာစကား ၃ မျိုး စကားပြောကွက် ၃ ခ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517394" w14:textId="39EC21AB" w:rsidR="00263959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ထို့ပြင်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အခြားဘာသာစကားများဖြင့်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ရေးထားသည့်</w:t>
            </w:r>
            <w:r w:rsidR="00BD2799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အချက်အလက်များမှာ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ပါဝင်သူများအဖို့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အသုံးပြုရန်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အမြဲ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မလွယ်ကူကြောင်း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ကျွန်တော်တို့အား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ပြောဆိုခဲ့သည်။</w:t>
            </w:r>
          </w:p>
        </w:tc>
      </w:tr>
      <w:tr w:rsidR="008517B4" w:rsidRPr="0034699B" w14:paraId="152FE119" w14:textId="77777777" w:rsidTr="00045828">
        <w:tc>
          <w:tcPr>
            <w:tcW w:w="2551" w:type="dxa"/>
            <w:vAlign w:val="center"/>
          </w:tcPr>
          <w:p w14:paraId="05B3571F" w14:textId="77777777" w:rsidR="007417E3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14A4B02" wp14:editId="0A2C6964">
                  <wp:extent cx="1440000" cy="1440000"/>
                  <wp:effectExtent l="0" t="0" r="8255" b="8255"/>
                  <wp:docPr id="44" name="Picture 44" descr="မတူကွဲပြားသော မသန်စွမ်းသူများအုပ်စုနှင့် သူတို့နဘေး ကွေးပြထားသောမြှာ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မတူကွဲပြားသော မသန်စွမ်းသူများအုပ်စုနှင့် သူတို့နဘေး ကွေးပြထားသောမြှာ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21F28A" w14:textId="77777777" w:rsidR="007417E3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NDIS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လုပ်ကိုင်ပုံနည်းလမ်းသည်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ပါဝင်သူများအဖို့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="007D13B3" w:rsidRPr="00994562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အသုံးမဝင်ကြောင်း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ကျွန်တော်တို့အား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ပြောဆိုခဲ့သည်။</w:t>
            </w:r>
          </w:p>
          <w:p w14:paraId="4D626D67" w14:textId="77777777" w:rsidR="007417E3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အားလုံးအတွက်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အသုံးဝင်လာချိန်တွင်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လူတိုင်းသည်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-</w:t>
            </w:r>
          </w:p>
          <w:p w14:paraId="540BD704" w14:textId="77777777" w:rsidR="007417E3" w:rsidRPr="00994562" w:rsidRDefault="00000000" w:rsidP="00994562">
            <w:pPr>
              <w:pStyle w:val="ListParagraph"/>
              <w:numPr>
                <w:ilvl w:val="0"/>
                <w:numId w:val="38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အချက်အလက်များကို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ရှာဖွေအသုံးပြုနိုင်သည်</w:t>
            </w:r>
          </w:p>
          <w:p w14:paraId="6544A30C" w14:textId="77777777" w:rsidR="007417E3" w:rsidRPr="00994562" w:rsidRDefault="00000000" w:rsidP="00994562">
            <w:pPr>
              <w:pStyle w:val="ListParagraph"/>
              <w:numPr>
                <w:ilvl w:val="0"/>
                <w:numId w:val="38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ဆုံးဖြတ်ချက်များ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ပါဝင်ချနိုင်သည်။</w:t>
            </w:r>
          </w:p>
        </w:tc>
      </w:tr>
      <w:tr w:rsidR="008517B4" w:rsidRPr="0034699B" w14:paraId="0575B025" w14:textId="77777777" w:rsidTr="00045828">
        <w:tc>
          <w:tcPr>
            <w:tcW w:w="2551" w:type="dxa"/>
            <w:vAlign w:val="center"/>
          </w:tcPr>
          <w:p w14:paraId="68DB3879" w14:textId="77777777" w:rsidR="007D13B3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4D3D6C0" wp14:editId="2DE27126">
                  <wp:extent cx="1440000" cy="965140"/>
                  <wp:effectExtent l="0" t="0" r="8255" b="6985"/>
                  <wp:docPr id="127" name="Picture 127" descr="ပခုံးတွန့်ပြီး စိတ်ရှုပ်နေပုံရသော အမျိုးသမီး တစ်ဦ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27" descr="ပခုံးတွန့်ပြီး စိတ်ရှုပ်နေပုံရသော အမျိုးသမီး တစ်ဦ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96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12633B" w14:textId="01D2039F" w:rsidR="007D13B3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NDIS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ဝန်ထမ်းများ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ပါဝင်သူများအား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မည်သို့ပံ့ပိုးရမည်ကို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နားလည်လေ့မရှိကြောင်း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လူများက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ပြောဆိုခဲ့ကြသည်။</w:t>
            </w:r>
          </w:p>
        </w:tc>
      </w:tr>
      <w:tr w:rsidR="008517B4" w:rsidRPr="0034699B" w14:paraId="30EF1A42" w14:textId="77777777" w:rsidTr="00045828">
        <w:tc>
          <w:tcPr>
            <w:tcW w:w="2551" w:type="dxa"/>
            <w:vAlign w:val="center"/>
          </w:tcPr>
          <w:p w14:paraId="0EF32987" w14:textId="77777777" w:rsidR="007D13B3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31B79C5" wp14:editId="301B78E6">
                  <wp:extent cx="1440000" cy="1440000"/>
                  <wp:effectExtent l="0" t="0" r="8255" b="8255"/>
                  <wp:docPr id="128" name="Picture 128" descr="ပခုံးတွန့်နေသော အမျိုးသမီးတစ်ဦး နှင့် ဝန်ဆောင်မှုပေးသူ၏ ပု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ပခုံးတွန့်နေသော အမျိုးသမီးတစ်ဦး နှင့် ဝန်ဆောင်မှုပေးသူ၏ ပု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18CC85B" w14:textId="77777777" w:rsidR="007D13B3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လိုအပ်ချက်ကို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ဖြည့်ဆည်းပေးမည့်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ဝန်ဆောင်မှုများကိုလည်း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ရှာဖွေအသုံးပြုရန်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ခက်ခဲသည်ဟု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ကျွန်တော်တို့အား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ပြောဆိုခဲ့သည်။</w:t>
            </w:r>
          </w:p>
        </w:tc>
      </w:tr>
      <w:tr w:rsidR="008517B4" w:rsidRPr="0034699B" w14:paraId="7CEA274C" w14:textId="77777777" w:rsidTr="00045828">
        <w:tc>
          <w:tcPr>
            <w:tcW w:w="2551" w:type="dxa"/>
            <w:vAlign w:val="center"/>
          </w:tcPr>
          <w:p w14:paraId="5FCF2F97" w14:textId="77777777" w:rsidR="007D13B3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28F9CC79" wp14:editId="12260B49">
                  <wp:extent cx="1440000" cy="1440000"/>
                  <wp:effectExtent l="0" t="0" r="8255" b="8255"/>
                  <wp:docPr id="45" name="Picture 45" descr="အမှားအမှတ်အသားအောက်တွင် ရှိသော လူတစ်ဦးနှင့် အမှန်အမှတ်အသားအောက်တွင် ရှိသောလူ ၂ဦ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 descr="အမှားအမှတ်အသားအောက်တွင် ရှိသော လူတစ်ဦးနှင့် အမှန်အမှတ်အသားအောက်တွင် ရှိသောလူ ၂ဦ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6196FD" w14:textId="77777777" w:rsidR="007D13B3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'CALD'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ရှင်းပြသည့်ပုံတွင်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နောက်ခံများမှ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လူတိုင်း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နားမလည်ကြောင်း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၎င်းတို့က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ပြောဆိုခဲ့ကြသည်။</w:t>
            </w:r>
          </w:p>
        </w:tc>
      </w:tr>
      <w:tr w:rsidR="008517B4" w:rsidRPr="0034699B" w14:paraId="6F26CCA4" w14:textId="77777777" w:rsidTr="00045828">
        <w:tc>
          <w:tcPr>
            <w:tcW w:w="2551" w:type="dxa"/>
            <w:vAlign w:val="center"/>
          </w:tcPr>
          <w:p w14:paraId="3DF28213" w14:textId="77777777" w:rsidR="007D13B3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88BB461" wp14:editId="0293C44F">
                  <wp:extent cx="1440000" cy="1440000"/>
                  <wp:effectExtent l="0" t="0" r="8255" b="8255"/>
                  <wp:docPr id="47" name="Picture 47" descr="ပခုံးတွန့်နေသော အမျိုးသားနှင့်အတူ သိသင့်သည်များ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ပခုံးတွန့်နေသော အမျိုးသားနှင့်အတူ သိသင့်သည်များ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B74E94C" w14:textId="77777777" w:rsidR="007D13B3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ထို့ပြင်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NDIS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ထံမှ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ပါဝင်သူများအကြောင်း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အချက်အလက်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ရှာဖွေရန်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ခက်ခဲသည်ဟု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ကျွန်တော်တို့အား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ပြောဆိုခဲ့သည်။</w:t>
            </w:r>
          </w:p>
        </w:tc>
      </w:tr>
    </w:tbl>
    <w:p w14:paraId="3E85AD15" w14:textId="77777777" w:rsidR="00D66A31" w:rsidRPr="0034699B" w:rsidRDefault="00000000" w:rsidP="00590A2A">
      <w:pPr>
        <w:pStyle w:val="Heading3"/>
        <w:spacing w:before="720"/>
        <w:rPr>
          <w:rFonts w:ascii="Arial" w:hAnsi="Arial" w:cs="Arial"/>
        </w:rPr>
      </w:pPr>
      <w:r w:rsidRPr="0034699B">
        <w:rPr>
          <w:rFonts w:ascii="Myanmar Text" w:eastAsia="Zawgyi-One" w:hAnsi="Myanmar Text" w:cs="Myanmar Text"/>
        </w:rPr>
        <w:t>ကျွန်တော်တို့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အလေးထားရမည့်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အရာများ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410"/>
        <w:gridCol w:w="7229"/>
      </w:tblGrid>
      <w:tr w:rsidR="008517B4" w:rsidRPr="0034699B" w14:paraId="39810D19" w14:textId="77777777" w:rsidTr="007879E8">
        <w:tc>
          <w:tcPr>
            <w:tcW w:w="2410" w:type="dxa"/>
            <w:vAlign w:val="center"/>
          </w:tcPr>
          <w:p w14:paraId="294DE20F" w14:textId="77777777" w:rsidR="00D66A31" w:rsidRPr="0034699B" w:rsidRDefault="00D66A31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7229" w:type="dxa"/>
            <w:vAlign w:val="center"/>
          </w:tcPr>
          <w:p w14:paraId="2BE634B7" w14:textId="77777777" w:rsidR="00D66A31" w:rsidRPr="00994562" w:rsidRDefault="00000000" w:rsidP="00994562">
            <w:pPr>
              <w:spacing w:line="600" w:lineRule="exact"/>
              <w:rPr>
                <w:rFonts w:ascii="Arial" w:hAnsi="Arial" w:cs="Arial"/>
                <w:spacing w:val="-4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အောက်ပါကိစ္စများ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နားလည်ရမည်ကို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အလေးထားရန်လိုသည်ဟု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လူများက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ပြောဆိုခဲ့သည်။</w:t>
            </w:r>
          </w:p>
        </w:tc>
      </w:tr>
      <w:tr w:rsidR="008517B4" w:rsidRPr="0034699B" w14:paraId="1216F020" w14:textId="77777777" w:rsidTr="007879E8">
        <w:tc>
          <w:tcPr>
            <w:tcW w:w="2410" w:type="dxa"/>
            <w:vAlign w:val="center"/>
          </w:tcPr>
          <w:p w14:paraId="26E04FE6" w14:textId="77777777" w:rsidR="00D66A31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9DEC0B8" wp14:editId="7194519F">
                  <wp:extent cx="1440000" cy="1440000"/>
                  <wp:effectExtent l="0" t="0" r="8255" b="8255"/>
                  <wp:docPr id="129" name="Picture 129" descr="လက်ဟန်အမူအရာများသုံး၍ စကားပြောနေသောလူ ၂ ဦးနှင့် လက်ဟန်ပြဘာသာစကား 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9" descr="လက်ဟန်အမူအရာများသုံး၍ စကားပြောနေသောလူ ၂ ဦးနှင့် လက်ဟန်ပြဘာသာစကား 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0665FFE7" w14:textId="77777777" w:rsidR="00D66A31" w:rsidRPr="00994562" w:rsidRDefault="00000000" w:rsidP="00994562">
            <w:pPr>
              <w:pStyle w:val="ListParagraph"/>
              <w:numPr>
                <w:ilvl w:val="0"/>
                <w:numId w:val="38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ပါဝင်သူများမှ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ကျွန်တော်တို့အား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သူတို့ကို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ပြောဆိုဆက်သွယ်စေလိုပုံ</w:t>
            </w:r>
          </w:p>
        </w:tc>
      </w:tr>
      <w:tr w:rsidR="008517B4" w:rsidRPr="0034699B" w14:paraId="0ED00E05" w14:textId="77777777" w:rsidTr="007879E8">
        <w:tc>
          <w:tcPr>
            <w:tcW w:w="2410" w:type="dxa"/>
            <w:vAlign w:val="center"/>
          </w:tcPr>
          <w:p w14:paraId="1506BFBD" w14:textId="77777777" w:rsidR="00D66A31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20C3E91" wp14:editId="0AC9199F">
                  <wp:extent cx="1440000" cy="1440000"/>
                  <wp:effectExtent l="0" t="0" r="8255" b="8255"/>
                  <wp:docPr id="90" name="Picture 90" descr="ဘာသာစကား ၃ မျိုးဖြင့် စာရွက်စာတမ်း ၃ ခုနှင့်အတူ သိသင့်သည်များသင်္ကေတ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 descr="ဘာသာစကား ၃ မျိုးဖြင့် စာရွက်စာတမ်း ၃ ခုနှင့်အတူ သိသင့်သည်များသင်္ကေတ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3EF66D68" w14:textId="70E1AC8C" w:rsidR="00D66A31" w:rsidRPr="00994562" w:rsidRDefault="00000000" w:rsidP="00994562">
            <w:pPr>
              <w:pStyle w:val="ListParagraph"/>
              <w:numPr>
                <w:ilvl w:val="0"/>
                <w:numId w:val="38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ဘာသာစကားပေါင်းစုံသုံး၍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အချက်အလက်ထားခြင်း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အကျိုးရှိပုံ။</w:t>
            </w:r>
          </w:p>
        </w:tc>
      </w:tr>
    </w:tbl>
    <w:p w14:paraId="5EB6841F" w14:textId="77777777" w:rsidR="00590A2A" w:rsidRPr="0034699B" w:rsidRDefault="00000000">
      <w:pPr>
        <w:rPr>
          <w:rFonts w:ascii="Arial" w:hAnsi="Arial" w:cs="Arial"/>
        </w:rPr>
      </w:pPr>
      <w:r w:rsidRPr="0034699B">
        <w:rPr>
          <w:rFonts w:ascii="Arial" w:hAnsi="Arial" w:cs="Arial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269295FD" w14:textId="77777777" w:rsidTr="0071466B">
        <w:tc>
          <w:tcPr>
            <w:tcW w:w="2551" w:type="dxa"/>
            <w:vAlign w:val="bottom"/>
          </w:tcPr>
          <w:p w14:paraId="1AF77CD8" w14:textId="77777777" w:rsidR="00D66A31" w:rsidRPr="0034699B" w:rsidRDefault="00000000" w:rsidP="00CB3D54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5FE88D2D" wp14:editId="04A96FE2">
                  <wp:extent cx="1409700" cy="1409700"/>
                  <wp:effectExtent l="0" t="0" r="0" b="0"/>
                  <wp:docPr id="130" name="Picture 130" descr="CALD လူများအကြောင်း စဉ်းစားနေရင်း လက်ကိုင်သုံးကွန်ပျူတာ အသုံးပြုနေသည့် အမျိုးသားတစ်ဦ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Picture 130" descr="CALD လူများအကြောင်း စဉ်းစားနေရင်း လက်ကိုင်သုံးကွန်ပျူတာ အသုံးပြုနေသည့် အမျိုးသားတစ်ဦ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146" cy="1410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7D2D4F" w14:textId="77777777" w:rsidR="00D66A31" w:rsidRPr="00994562" w:rsidRDefault="00000000" w:rsidP="00994562">
            <w:p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အောက်ပါတို့ကို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စီမံပေးချိန်တွင်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ပါဝင်သူများ၏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လိုအပ်ချက်ကို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စဥ်းစားပေးရန်လိုသည်ဟု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၎င်းတို့က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ပြောဆိုခဲ့သည်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143FE414" w14:textId="77777777" w:rsidR="00D66A31" w:rsidRPr="00994562" w:rsidRDefault="00000000" w:rsidP="00994562">
            <w:pPr>
              <w:pStyle w:val="ListParagraph"/>
              <w:numPr>
                <w:ilvl w:val="0"/>
                <w:numId w:val="38"/>
              </w:num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NDIS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စီမံပေးချိန်</w:t>
            </w:r>
          </w:p>
          <w:p w14:paraId="721D8577" w14:textId="77777777" w:rsidR="00D66A31" w:rsidRPr="00994562" w:rsidRDefault="00000000" w:rsidP="00994562">
            <w:pPr>
              <w:pStyle w:val="ListParagraph"/>
              <w:numPr>
                <w:ilvl w:val="0"/>
                <w:numId w:val="38"/>
              </w:num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အစီအစဉ်များ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ရေးဆွဲချိန်</w:t>
            </w:r>
          </w:p>
          <w:p w14:paraId="71961AE4" w14:textId="77777777" w:rsidR="00D66A31" w:rsidRPr="00994562" w:rsidRDefault="00000000" w:rsidP="00994562">
            <w:pPr>
              <w:pStyle w:val="ListParagraph"/>
              <w:numPr>
                <w:ilvl w:val="0"/>
                <w:numId w:val="38"/>
              </w:num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ဆုံးဖြတ်ချက်များ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ချမှတ်ချိန်</w:t>
            </w:r>
          </w:p>
        </w:tc>
      </w:tr>
      <w:tr w:rsidR="008517B4" w:rsidRPr="0034699B" w14:paraId="27918397" w14:textId="77777777" w:rsidTr="00590A2A">
        <w:tc>
          <w:tcPr>
            <w:tcW w:w="2551" w:type="dxa"/>
            <w:vAlign w:val="center"/>
          </w:tcPr>
          <w:p w14:paraId="6090D9CF" w14:textId="77777777" w:rsidR="00D66A31" w:rsidRPr="0034699B" w:rsidRDefault="00000000" w:rsidP="00CB3D54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C0A1DC0" wp14:editId="47DBD68B">
                  <wp:extent cx="1447800" cy="1085851"/>
                  <wp:effectExtent l="0" t="0" r="0" b="0"/>
                  <wp:docPr id="49" name="Picture 49" descr="လက်ဆွဲကွန်ပျူတာကို အတူ ကြည့်နေသောအမျိုးသမီးနှစ်ယောက်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လက်ဆွဲကွန်ပျူတာကို အတူ ကြည့်နေသောအမျိုးသမီးနှစ်ယောက်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49" r="3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000" cy="1095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00BE4E" w14:textId="4D6434C9" w:rsidR="00D66A31" w:rsidRPr="00994562" w:rsidRDefault="00000000" w:rsidP="00994562">
            <w:p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ပါဝင်သူများနှင့်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ဆက်ဆံဆောင်ရွက်နည်းကို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ဝန်ထမ်းများ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လေ့လာသင်ကြားခြင်းကို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ပံ့ပိုးပေးရန်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လိုသည်ဟု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လူများက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ပြောဆိုခဲ့ကြသည်။</w:t>
            </w:r>
          </w:p>
        </w:tc>
      </w:tr>
      <w:tr w:rsidR="008517B4" w:rsidRPr="0034699B" w14:paraId="1BAA926B" w14:textId="77777777" w:rsidTr="00590A2A">
        <w:tc>
          <w:tcPr>
            <w:tcW w:w="2551" w:type="dxa"/>
            <w:vAlign w:val="center"/>
          </w:tcPr>
          <w:p w14:paraId="1471F5C0" w14:textId="77777777" w:rsidR="00D66A31" w:rsidRPr="0034699B" w:rsidRDefault="00000000" w:rsidP="00CB3D54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DEF4E55" wp14:editId="0D3E3A72">
                  <wp:extent cx="1533525" cy="1533525"/>
                  <wp:effectExtent l="0" t="0" r="9525" b="9525"/>
                  <wp:docPr id="51" name="Picture 51" descr="အေ ဘီ သို့မဟုတ် စီ ရွေးချယ်စရာ သုံးခုကို ရွေးချယ်နေသော လက်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 descr="အေ ဘီ သို့မဟုတ် စီ ရွေးချယ်စရာ သုံးခုကို ရွေးချယ်နေသော လက်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010" cy="15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ED7B92" w14:textId="77777777" w:rsidR="00D66A31" w:rsidRPr="00994562" w:rsidRDefault="00000000" w:rsidP="00994562">
            <w:p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ပါဝင်သူများအား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ရွေးချယ်ခွင့်နှင့်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စီမံခန့်ခွဲခွင့်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ပိုမိုပေးရန်လိုသည်ဟု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၎င်းတို့က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ပြောဆိုခဲ့သည်။</w:t>
            </w:r>
          </w:p>
        </w:tc>
      </w:tr>
      <w:tr w:rsidR="008517B4" w:rsidRPr="0034699B" w14:paraId="14776E79" w14:textId="77777777" w:rsidTr="00590A2A">
        <w:tc>
          <w:tcPr>
            <w:tcW w:w="2551" w:type="dxa"/>
            <w:vAlign w:val="center"/>
          </w:tcPr>
          <w:p w14:paraId="79BFC871" w14:textId="77777777" w:rsidR="006A5E1E" w:rsidRPr="0034699B" w:rsidRDefault="00000000" w:rsidP="00CB3D54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CE7BAE6" wp14:editId="15C33E4F">
                  <wp:extent cx="1504950" cy="1504950"/>
                  <wp:effectExtent l="0" t="0" r="0" b="0"/>
                  <wp:docPr id="53" name="Picture 53" descr="ယဉ်ကျေးမှုမတူ ဘာသာစကားခြားသော မသန်စွမ်းသူတစ်စ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ယဉ်ကျေးမှုမတူ ဘာသာစကားခြားသော မသန်စွမ်းသူတစ်စ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426" cy="150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799262" w14:textId="77777777" w:rsidR="006A5E1E" w:rsidRPr="00994562" w:rsidRDefault="00000000" w:rsidP="00994562">
            <w:p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ထို့ပြင်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အောက်ပါကိစ္စများအကြောင်း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ပိုပြောဆိုရန်လိုသည်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-</w:t>
            </w:r>
          </w:p>
          <w:p w14:paraId="4BF192D7" w14:textId="77777777" w:rsidR="006A5E1E" w:rsidRPr="00994562" w:rsidRDefault="00000000" w:rsidP="00994562">
            <w:pPr>
              <w:pStyle w:val="ListParagraph"/>
              <w:numPr>
                <w:ilvl w:val="0"/>
                <w:numId w:val="38"/>
              </w:num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ပါဝင်သူများအကြောင်း</w:t>
            </w:r>
          </w:p>
          <w:p w14:paraId="0D9B28C3" w14:textId="77777777" w:rsidR="006A5E1E" w:rsidRPr="00994562" w:rsidRDefault="00000000" w:rsidP="00994562">
            <w:pPr>
              <w:pStyle w:val="ListParagraph"/>
              <w:numPr>
                <w:ilvl w:val="0"/>
                <w:numId w:val="38"/>
              </w:num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၎င်းတို့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လိုအပ်သည့်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ပံ့ပိုးမှုအကြောင်း</w:t>
            </w:r>
          </w:p>
        </w:tc>
      </w:tr>
    </w:tbl>
    <w:p w14:paraId="44D5E32F" w14:textId="77777777" w:rsidR="00263959" w:rsidRPr="0034699B" w:rsidRDefault="00000000">
      <w:pPr>
        <w:spacing w:before="0" w:after="0" w:line="240" w:lineRule="auto"/>
        <w:rPr>
          <w:rFonts w:ascii="Arial" w:hAnsi="Arial" w:cs="Arial"/>
          <w:b/>
          <w:bCs/>
          <w:color w:val="6B2976"/>
          <w:sz w:val="40"/>
          <w:szCs w:val="26"/>
          <w:lang w:val="x-none" w:eastAsia="x-none"/>
        </w:rPr>
      </w:pPr>
      <w:r w:rsidRPr="0034699B">
        <w:rPr>
          <w:rFonts w:ascii="Arial" w:hAnsi="Arial" w:cs="Arial"/>
        </w:rPr>
        <w:br w:type="page"/>
      </w:r>
    </w:p>
    <w:p w14:paraId="5C796A00" w14:textId="77777777" w:rsidR="004832E2" w:rsidRPr="0034699B" w:rsidRDefault="00000000" w:rsidP="00092AB7">
      <w:pPr>
        <w:pStyle w:val="Heading2"/>
        <w:rPr>
          <w:rFonts w:ascii="Arial" w:hAnsi="Arial" w:cs="Arial"/>
        </w:rPr>
      </w:pPr>
      <w:bookmarkStart w:id="101" w:name="_Toc256000004"/>
      <w:bookmarkStart w:id="102" w:name="_Toc113455974"/>
      <w:r w:rsidRPr="0034699B">
        <w:rPr>
          <w:rFonts w:ascii="Myanmar Text" w:eastAsia="Zawgyi-One" w:hAnsi="Myanmar Text" w:cs="Myanmar Text"/>
        </w:rPr>
        <w:lastRenderedPageBreak/>
        <w:t>ကျွန်ုပ်တို့၏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ပဓါနအချက်များနှင့်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ရည်မှန်းချက်များ</w:t>
      </w:r>
      <w:bookmarkEnd w:id="101"/>
      <w:bookmarkEnd w:id="102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275B070D" w14:textId="77777777" w:rsidTr="00F645C6">
        <w:tc>
          <w:tcPr>
            <w:tcW w:w="2551" w:type="dxa"/>
            <w:vAlign w:val="center"/>
          </w:tcPr>
          <w:p w14:paraId="38E4595E" w14:textId="77777777" w:rsidR="00190018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D05B1D5" wp14:editId="7E83F9A3">
                  <wp:extent cx="1440000" cy="1080000"/>
                  <wp:effectExtent l="0" t="0" r="8255" b="6350"/>
                  <wp:docPr id="54" name="Picture 54" descr="စားပွဲဝိုင်းမှာ ထိုင်လျက် စကားပြောနေသော လူတစ်စ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စားပွဲဝိုင်းမှာ ထိုင်လျက် စကားပြောနေသော လူတစ်စ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1" r="3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B453D0C" w14:textId="4569AF9B" w:rsidR="00190018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၂၀၂၂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ခုနှစ်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ဖေဖော်ဝါရီလတွင်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ဆွေးနွေးပွဲ</w:t>
            </w:r>
            <w:r w:rsidR="0007773E" w:rsidRPr="00994562">
              <w:rPr>
                <w:rStyle w:val="Strong"/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တစ်ခုကို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ကျင်းပခဲ့သည်။</w:t>
            </w:r>
          </w:p>
          <w:p w14:paraId="1A43BD4B" w14:textId="77777777" w:rsidR="00190018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ဆွေးနွေးပွဲဆိုသည်မှာ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အကြောင်းအရာတစ်ခုကို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လူတစ်စုမှ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ဆွေးနွေးခြင်းဖြစ်ပါသည်။</w:t>
            </w:r>
          </w:p>
          <w:p w14:paraId="33C1A81C" w14:textId="77777777" w:rsidR="00190018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လူတစ်ဦးစီတွင်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ထိုအကြောင်းအရာနှင့်ပတ်သက်၍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ပြောပိုင်ခွင့်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ရှိပါသည်။</w:t>
            </w:r>
          </w:p>
        </w:tc>
      </w:tr>
      <w:tr w:rsidR="008517B4" w:rsidRPr="0034699B" w14:paraId="35EB4F63" w14:textId="77777777" w:rsidTr="00F645C6">
        <w:tc>
          <w:tcPr>
            <w:tcW w:w="2551" w:type="dxa"/>
            <w:vAlign w:val="center"/>
          </w:tcPr>
          <w:p w14:paraId="6A2A3F22" w14:textId="77777777" w:rsidR="000030EB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80CEA70" wp14:editId="128A86DC">
                  <wp:extent cx="1440000" cy="1440000"/>
                  <wp:effectExtent l="0" t="0" r="8255" b="8255"/>
                  <wp:docPr id="55" name="Picture 55" descr="မတူကွဲပြားသော မသန်စွမ်းသူတစ်စု နှင့် '30+' ပြသသည့် အမှတ်အသား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မတူကွဲပြားသော မသန်စွမ်းသူတစ်စု နှင့် '30+' ပြသသည့် အမှတ်အသား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C4EB24" w14:textId="1CA57A22" w:rsidR="000030EB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ဆွေနွေးပွဲကို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၃၀ကျော်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တက်ရောက်ခဲ့သည်။</w:t>
            </w:r>
          </w:p>
          <w:p w14:paraId="2A7DC495" w14:textId="751A4B34" w:rsidR="00603662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ထို့ပြင်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လူမျိုးစုအဖွဲ့များ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ပြောသည့်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အကြောင်းကို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ပြန်ပြောပြခဲ့ပါသည်။</w:t>
            </w:r>
          </w:p>
        </w:tc>
      </w:tr>
      <w:tr w:rsidR="008517B4" w:rsidRPr="0034699B" w14:paraId="69196EA7" w14:textId="77777777" w:rsidTr="00F645C6">
        <w:tc>
          <w:tcPr>
            <w:tcW w:w="2551" w:type="dxa"/>
            <w:vAlign w:val="center"/>
          </w:tcPr>
          <w:p w14:paraId="1F5158D7" w14:textId="77777777" w:rsidR="00535FA0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76453ED" wp14:editId="0EF4992C">
                  <wp:extent cx="1440000" cy="1440000"/>
                  <wp:effectExtent l="0" t="0" r="8255" b="8255"/>
                  <wp:docPr id="57" name="Picture 57" descr="မီးသီးပါသော 'Theme' ကိုပြသသည့် ကလစ်ဘုတ်တစ်ခုနှင့် အရေးကြီးသည်ဟု အဓိပ္ပါယ်ရသော သင်္ကေတ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 descr="မီးသီးပါသော 'Theme' ကိုပြသသည့် ကလစ်ဘုတ်တစ်ခုနှင့် အရေးကြီးသည်ဟု အဓိပ္ပါယ်ရသော သင်္ကေတ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EC9FBB6" w14:textId="4CFA1878" w:rsidR="00535FA0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ထိုဆေးနွေးပွဲက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ဤကြံပြုချက်များကို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စီမံကိန်းအသစ်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အတွက်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ပဓာနအချက်များ</w:t>
            </w:r>
            <w:r w:rsidR="00994562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 xml:space="preserve"> (</w:t>
            </w:r>
            <w:r w:rsidR="00994562" w:rsidRPr="00994562">
              <w:rPr>
                <w:rStyle w:val="Strong"/>
                <w:rFonts w:ascii="Arial" w:eastAsia="Zawgyi-One" w:hAnsi="Arial" w:cs="Arial"/>
                <w:sz w:val="26"/>
                <w:szCs w:val="26"/>
              </w:rPr>
              <w:t>themes</w:t>
            </w:r>
            <w:r w:rsidR="00994562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)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နှင့်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ရည်မှန်းချက်များ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ဖန်တီးရန်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အသုံးချခဲ့သည်။</w:t>
            </w:r>
          </w:p>
          <w:p w14:paraId="75CA3328" w14:textId="3F82D538" w:rsidR="00603662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ပဓာနအချက်များသည်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ကျွန်တော်တို့၏အလုပ်နှင့်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ဘဝများတွင်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ပေါ်ပေါက်လာသော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အကြံဉာဏ်များ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ဖြစ်ပါသည်။</w:t>
            </w:r>
          </w:p>
        </w:tc>
      </w:tr>
      <w:tr w:rsidR="008517B4" w:rsidRPr="0034699B" w14:paraId="724253CE" w14:textId="77777777" w:rsidTr="00D76367">
        <w:trPr>
          <w:trHeight w:val="1560"/>
        </w:trPr>
        <w:tc>
          <w:tcPr>
            <w:tcW w:w="2551" w:type="dxa"/>
            <w:vAlign w:val="center"/>
          </w:tcPr>
          <w:p w14:paraId="0FB6F6E1" w14:textId="77777777" w:rsidR="00647EA2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8A4D9F1" wp14:editId="4749CBCA">
                  <wp:extent cx="1440000" cy="1440000"/>
                  <wp:effectExtent l="0" t="0" r="8255" b="8255"/>
                  <wp:docPr id="59" name="Picture 59" descr="ပဓာနအချက်သင်္ကေတ၊ ရည်မှန်းချက်သင်္ကေတနှင့် လက်မထောင်အမှတ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 descr="ပဓာနအချက်သင်္ကေတ၊ ရည်မှန်းချက်သင်္ကေတနှင့် လက်မထောင်အမှတ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0493C5E" w14:textId="77777777" w:rsidR="00D76367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၂၀၂၂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ခုနှစ်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မေလ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၂၄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ရက်နေ့တွင်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ဆွေးနွေးပွဲ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နောက်တစ်ခုကို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ကျင်းပခဲ့သည်။</w:t>
            </w:r>
          </w:p>
          <w:p w14:paraId="5491A3B6" w14:textId="24620965" w:rsidR="00647EA2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ထိုဆွေးနွေးပွဲတွင်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ရှေ့ဆက်လုပ်သင့်သည်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ပဓာန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အချက်များနှင့်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ရည်မှန်းချက်များကို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လူတိုင်းက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သဘောတူညီခဲ့ကြသည်။</w:t>
            </w:r>
          </w:p>
        </w:tc>
      </w:tr>
    </w:tbl>
    <w:p w14:paraId="75960C1B" w14:textId="77777777" w:rsidR="00115682" w:rsidRPr="0034699B" w:rsidRDefault="00000000" w:rsidP="00E45672">
      <w:pPr>
        <w:pStyle w:val="Heading3"/>
        <w:rPr>
          <w:rFonts w:ascii="Arial" w:hAnsi="Arial" w:cs="Arial"/>
        </w:rPr>
      </w:pPr>
      <w:r w:rsidRPr="0034699B">
        <w:rPr>
          <w:rFonts w:ascii="Myanmar Text" w:eastAsia="Zawgyi-One" w:hAnsi="Myanmar Text" w:cs="Myanmar Text"/>
        </w:rPr>
        <w:lastRenderedPageBreak/>
        <w:t>ကျွန်တော်တို့၏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ပဓာနအချက်များမှာ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မည်သည်နည်း။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39A7D1A5" w14:textId="77777777" w:rsidTr="00F645C6">
        <w:tc>
          <w:tcPr>
            <w:tcW w:w="2551" w:type="dxa"/>
            <w:vAlign w:val="center"/>
          </w:tcPr>
          <w:p w14:paraId="185B54D5" w14:textId="77777777" w:rsidR="0051385B" w:rsidRPr="0034699B" w:rsidRDefault="00000000" w:rsidP="00CB3D54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51BEB08" wp14:editId="4B148C44">
                  <wp:extent cx="1440000" cy="1440000"/>
                  <wp:effectExtent l="0" t="0" r="8255" b="8255"/>
                  <wp:docPr id="60" name="Picture 60" descr="'themes' နှင့် နံပါတ် ၅ ကိုပြသသည့် ကလစ်ဘုတ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'themes' နှင့် နံပါတ် ၅ ကိုပြသသည့် ကလစ်ဘုတ်တစ်ခ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2D22DF3" w14:textId="77777777" w:rsidR="0051385B" w:rsidRPr="00994562" w:rsidRDefault="00000000" w:rsidP="00994562">
            <w:p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ထိုဆွေးနွေးပွဲမှ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ပဓာနအချက်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၅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ချက်ကို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ဆုံးဖြတ်ခဲ့ပါသည်။</w:t>
            </w:r>
          </w:p>
          <w:p w14:paraId="54396A17" w14:textId="77777777" w:rsidR="00531CBF" w:rsidRPr="00994562" w:rsidRDefault="00000000" w:rsidP="00994562">
            <w:p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ပဓာနအချက်တစ်ခုစီတွင်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ရည်မှန်းချက်စာရင်းတစ်ခု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ရှိပါသည်။</w:t>
            </w:r>
          </w:p>
        </w:tc>
      </w:tr>
      <w:tr w:rsidR="008517B4" w:rsidRPr="0034699B" w14:paraId="30E8B87D" w14:textId="77777777" w:rsidTr="00F645C6">
        <w:tc>
          <w:tcPr>
            <w:tcW w:w="2551" w:type="dxa"/>
            <w:vAlign w:val="center"/>
          </w:tcPr>
          <w:p w14:paraId="762276E3" w14:textId="77777777" w:rsidR="007F4962" w:rsidRPr="0034699B" w:rsidRDefault="00000000" w:rsidP="00CB3D54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E55D801" wp14:editId="6E4C8D41">
                  <wp:extent cx="1440000" cy="1079682"/>
                  <wp:effectExtent l="0" t="0" r="8255" b="6350"/>
                  <wp:docPr id="61" name="Picture 61" descr="စာရွက်စာတမ်းတစ်ခုအကြောင်းပြောနေကြသော လူတစ်စ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 descr="စာရွက်စာတမ်းတစ်ခုအကြောင်းပြောနေကြသော လူတစ်စ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79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37DB67" w14:textId="6B8C1289" w:rsidR="00961471" w:rsidRPr="00994562" w:rsidRDefault="00000000" w:rsidP="00994562">
            <w:p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ပဓာနအချက်များနှင့်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ရည်မှန်းချက်များမှာ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ပါဝင်သူများအပေါ်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ကောင်းစွာ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အလုပ်ဖြစ်စေရန်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ပူးတွဲဆောင်ရွက်ရေးပုံစံကို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အသုံးချပါမည်။</w:t>
            </w:r>
          </w:p>
        </w:tc>
      </w:tr>
      <w:tr w:rsidR="008517B4" w:rsidRPr="0034699B" w14:paraId="67803BAA" w14:textId="77777777" w:rsidTr="00F645C6">
        <w:tc>
          <w:tcPr>
            <w:tcW w:w="2551" w:type="dxa"/>
            <w:vAlign w:val="center"/>
          </w:tcPr>
          <w:p w14:paraId="6AFA647B" w14:textId="77777777" w:rsidR="0091595D" w:rsidRPr="0034699B" w:rsidRDefault="00000000" w:rsidP="00CB3D54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9D3F03A" wp14:editId="22B38D0E">
                  <wp:extent cx="1440000" cy="1440000"/>
                  <wp:effectExtent l="0" t="0" r="8255" b="8255"/>
                  <wp:docPr id="62" name="Picture 62" descr="အမျိုးသားတစ်ဦးကို ထောက်ပံ့နေသော အခြားတစ်ဦး နှင့်အတူ လက်မထောင်အမှတ်ကို ပြနေသော မြှားတစ်စ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 descr="အမျိုးသားတစ်ဦးကို ထောက်ပံ့နေသော အခြားတစ်ဦး နှင့်အတူ လက်မထောင်အမှတ်ကို ပြနေသော မြှားတစ်စင်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EDB10E" w14:textId="64EB6C10" w:rsidR="00B06D41" w:rsidRPr="00994562" w:rsidRDefault="00000000" w:rsidP="00994562">
            <w:p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၎င်းအားဖြင့်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ပါဝင်သူများအား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အထောက်အကူ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ပြုမည်မှာ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- </w:t>
            </w:r>
          </w:p>
          <w:p w14:paraId="13AE2EFF" w14:textId="77777777" w:rsidR="00B06D41" w:rsidRPr="00994562" w:rsidRDefault="00000000" w:rsidP="00994562">
            <w:pPr>
              <w:pStyle w:val="ListParagraph"/>
              <w:numPr>
                <w:ilvl w:val="0"/>
                <w:numId w:val="8"/>
              </w:num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NDIS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နှင့်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ပိုမိုကောင်းမွန်သော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ဆက်ဆံရေးရှိစေရန်</w:t>
            </w:r>
          </w:p>
          <w:p w14:paraId="1C4D9600" w14:textId="77777777" w:rsidR="0091595D" w:rsidRPr="00994562" w:rsidRDefault="00000000" w:rsidP="00994562">
            <w:pPr>
              <w:pStyle w:val="ListParagraph"/>
              <w:numPr>
                <w:ilvl w:val="0"/>
                <w:numId w:val="8"/>
              </w:num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၎င်းတို့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လိုအပ်သည့်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ပံ့ပိုးမှုများ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ရရှိစေရန်</w:t>
            </w:r>
          </w:p>
        </w:tc>
      </w:tr>
      <w:tr w:rsidR="008517B4" w:rsidRPr="0034699B" w14:paraId="426E1E8F" w14:textId="77777777" w:rsidTr="00F645C6">
        <w:tc>
          <w:tcPr>
            <w:tcW w:w="2551" w:type="dxa"/>
            <w:vAlign w:val="center"/>
          </w:tcPr>
          <w:p w14:paraId="3D7DD568" w14:textId="77777777" w:rsidR="002119C9" w:rsidRPr="0034699B" w:rsidRDefault="00000000" w:rsidP="00CB3D54">
            <w:pPr>
              <w:pStyle w:val="Image"/>
              <w:spacing w:beforeLines="120" w:before="288" w:afterLines="120" w:after="288"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D371D76" wp14:editId="26722DBB">
                  <wp:extent cx="1440000" cy="1438767"/>
                  <wp:effectExtent l="0" t="0" r="8255" b="9525"/>
                  <wp:docPr id="63" name="Picture 63" descr="ဖိုင်တွဲတစ်ခု ဖတ်နေသော အမျိုးသမီး။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 descr="ဖိုင်တွဲတစ်ခု ဖတ်နေသော အမျိုးသမီး။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38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F70B8CC" w14:textId="2F1894C9" w:rsidR="002119C9" w:rsidRPr="00994562" w:rsidRDefault="00000000" w:rsidP="00994562">
            <w:pPr>
              <w:spacing w:beforeLines="120" w:before="288" w:afterLines="120" w:after="288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အောက်ပါစာမျက်နှာများတွင်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ပဓာနအချက်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တစ်ခုစီကို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ပိုမို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အသေးစိတ်ရှင်းပြထားသည်။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</w:tc>
      </w:tr>
    </w:tbl>
    <w:p w14:paraId="1597337C" w14:textId="77777777" w:rsidR="00A0701F" w:rsidRPr="0034699B" w:rsidRDefault="00000000">
      <w:pPr>
        <w:spacing w:before="0" w:after="0" w:line="240" w:lineRule="auto"/>
        <w:rPr>
          <w:rFonts w:ascii="Arial" w:hAnsi="Arial" w:cs="Arial"/>
          <w:b/>
          <w:bCs/>
          <w:color w:val="6B2976"/>
          <w:sz w:val="40"/>
          <w:szCs w:val="26"/>
          <w:lang w:eastAsia="x-none"/>
        </w:rPr>
      </w:pPr>
      <w:r w:rsidRPr="0034699B">
        <w:rPr>
          <w:rFonts w:ascii="Arial" w:hAnsi="Arial" w:cs="Arial"/>
        </w:rPr>
        <w:br w:type="page"/>
      </w:r>
    </w:p>
    <w:p w14:paraId="649EE639" w14:textId="77777777" w:rsidR="00A0701F" w:rsidRPr="0034699B" w:rsidRDefault="00000000" w:rsidP="00994562">
      <w:pPr>
        <w:pStyle w:val="Heading2"/>
        <w:spacing w:after="120" w:line="240" w:lineRule="auto"/>
        <w:rPr>
          <w:rFonts w:ascii="Arial" w:hAnsi="Arial" w:cs="Arial"/>
        </w:rPr>
      </w:pPr>
      <w:bookmarkStart w:id="103" w:name="_Toc256000005"/>
      <w:bookmarkStart w:id="104" w:name="_Toc113455975"/>
      <w:r w:rsidRPr="0034699B">
        <w:rPr>
          <w:rFonts w:ascii="Myanmar Text" w:eastAsia="Zawgyi-One" w:hAnsi="Myanmar Text" w:cs="Myanmar Text"/>
        </w:rPr>
        <w:lastRenderedPageBreak/>
        <w:t>၁</w:t>
      </w:r>
      <w:r w:rsidRPr="0034699B">
        <w:rPr>
          <w:rFonts w:ascii="Arial" w:eastAsia="Zawgyi-One" w:hAnsi="Arial" w:cs="Arial"/>
        </w:rPr>
        <w:t xml:space="preserve">. </w:t>
      </w:r>
      <w:r w:rsidRPr="0034699B">
        <w:rPr>
          <w:rFonts w:ascii="Myanmar Text" w:eastAsia="Zawgyi-One" w:hAnsi="Myanmar Text" w:cs="Myanmar Text"/>
        </w:rPr>
        <w:t>ကျွန်တော်တို့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အလုပ်လုပ်ပေးစဉ်</w:t>
      </w:r>
      <w:r w:rsidRPr="0034699B">
        <w:rPr>
          <w:rFonts w:ascii="Arial" w:eastAsia="Zawgyi-One" w:hAnsi="Arial" w:cs="Arial"/>
        </w:rPr>
        <w:t xml:space="preserve"> CALD </w:t>
      </w:r>
      <w:r w:rsidRPr="0034699B">
        <w:rPr>
          <w:rFonts w:ascii="Myanmar Text" w:eastAsia="Zawgyi-One" w:hAnsi="Myanmar Text" w:cs="Myanmar Text"/>
        </w:rPr>
        <w:t>ပါဝင်သူများကို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အလေးထားခြင်း</w:t>
      </w:r>
      <w:bookmarkEnd w:id="103"/>
      <w:bookmarkEnd w:id="104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4E1F9B22" w14:textId="77777777" w:rsidTr="00C91E9A">
        <w:tc>
          <w:tcPr>
            <w:tcW w:w="2551" w:type="dxa"/>
            <w:vAlign w:val="center"/>
          </w:tcPr>
          <w:p w14:paraId="3EF3122B" w14:textId="77777777" w:rsidR="006A5E1E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5512E10" wp14:editId="1660C819">
                  <wp:extent cx="1440000" cy="1440000"/>
                  <wp:effectExtent l="0" t="0" r="8255" b="8255"/>
                  <wp:docPr id="64" name="Picture 64" descr="CALD လူများအကြောင်း စဉ်းစားနေရင်း လက်ကိုင်သုံးကွန်ပျူတာ အသုံးပြုနေသည့် အမျိုးသားတစ်ဦ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CALD လူများအကြောင်း စဉ်းစားနေရင်း လက်ကိုင်သုံးကွန်ပျူတာ အသုံးပြုနေသည့် အမျိုးသားတစ်ဦ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E0CBFF6" w14:textId="3D1D8E1F" w:rsidR="006A5E1E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အောက်ပါကိစ္စများလုပ်ဆောင်စဉ်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လိုအပ်ချက်ကို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ထည့်သွင်းစဉ်းစား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ပေးရမည်ဖြစ်သည်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1A2CE6A8" w14:textId="77777777" w:rsidR="006A5E1E" w:rsidRPr="00994562" w:rsidRDefault="00000000" w:rsidP="00994562">
            <w:pPr>
              <w:pStyle w:val="ListParagraph"/>
              <w:numPr>
                <w:ilvl w:val="0"/>
                <w:numId w:val="8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NDIS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စီမံပေးချိန်</w:t>
            </w:r>
          </w:p>
          <w:p w14:paraId="47998DE7" w14:textId="77777777" w:rsidR="006A5E1E" w:rsidRPr="00994562" w:rsidRDefault="00000000" w:rsidP="00994562">
            <w:pPr>
              <w:pStyle w:val="ListParagraph"/>
              <w:numPr>
                <w:ilvl w:val="0"/>
                <w:numId w:val="8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အစီအစဉ်များ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ရေးဆွဲချိန်</w:t>
            </w:r>
          </w:p>
          <w:p w14:paraId="68E5ACB5" w14:textId="77777777" w:rsidR="006A5E1E" w:rsidRPr="00994562" w:rsidRDefault="00000000" w:rsidP="00994562">
            <w:pPr>
              <w:pStyle w:val="ListParagraph"/>
              <w:numPr>
                <w:ilvl w:val="0"/>
                <w:numId w:val="8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ဆုံးဖြတ်ချက်များ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ချမှတ်ချိန်</w:t>
            </w:r>
          </w:p>
        </w:tc>
      </w:tr>
      <w:tr w:rsidR="008517B4" w:rsidRPr="0034699B" w14:paraId="714A3D27" w14:textId="77777777" w:rsidTr="00C91E9A">
        <w:tc>
          <w:tcPr>
            <w:tcW w:w="2551" w:type="dxa"/>
            <w:vAlign w:val="center"/>
          </w:tcPr>
          <w:p w14:paraId="2D8F391A" w14:textId="77777777" w:rsidR="006A5E1E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9E927F9" wp14:editId="20AF3A79">
                  <wp:extent cx="1404000" cy="1404000"/>
                  <wp:effectExtent l="0" t="0" r="5715" b="5715"/>
                  <wp:docPr id="65" name="Picture 65" descr="လက်တစ်ဖက်ဖြင့် မိမိကိုယ်ကို ညွှန်ပြနေရင်း နောက်တစ်ဖက်ကို မြှောက်ထားသော အမျိုးသားတစ်ဦး။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 descr="လက်တစ်ဖက်ဖြင့် မိမိကိုယ်ကို ညွှန်ပြနေရင်း နောက်တစ်ဖက်ကို မြှောက်ထားသော အမျိုးသားတစ်ဦး။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8E5470" w14:textId="4881D83F" w:rsidR="006A5E1E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လူတစ်ဦးစီ၏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လိုအပ်ချက်များကို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အလေး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ထားပါမည်။</w:t>
            </w:r>
          </w:p>
        </w:tc>
      </w:tr>
      <w:tr w:rsidR="008517B4" w:rsidRPr="0034699B" w14:paraId="74051178" w14:textId="77777777" w:rsidTr="00C91E9A">
        <w:tc>
          <w:tcPr>
            <w:tcW w:w="2551" w:type="dxa"/>
            <w:vAlign w:val="center"/>
          </w:tcPr>
          <w:p w14:paraId="4818F3A9" w14:textId="77777777" w:rsidR="006A5E1E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D630494" wp14:editId="51C34FAE">
                  <wp:extent cx="1306195" cy="1306195"/>
                  <wp:effectExtent l="0" t="0" r="8255" b="8255"/>
                  <wp:docPr id="66" name="Picture 66" descr="မတူကွဲပြားသော မသန်စွမ်းသူတစ်စု နှင့် လက်မထောင်အမှတ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 descr="မတူကွဲပြားသော မသန်စွမ်းသူတစ်စု နှင့် လက်မထောင်အမှတ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608" cy="1306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04862DB" w14:textId="77777777" w:rsidR="006A5E1E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ထို့ပြင်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လုပ်ဆောင်သည့်နည်းလမ်းမှာ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ဘဝအမျိုးမျိုးမှလူများအတွက်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ကောင်းစွာအလုပ်ဖြစ်ရန်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သေချာစေလိုပါသည်။</w:t>
            </w:r>
          </w:p>
        </w:tc>
      </w:tr>
      <w:tr w:rsidR="008517B4" w:rsidRPr="0034699B" w14:paraId="4826F11E" w14:textId="77777777" w:rsidTr="00C91E9A">
        <w:tc>
          <w:tcPr>
            <w:tcW w:w="2551" w:type="dxa"/>
            <w:vAlign w:val="center"/>
          </w:tcPr>
          <w:p w14:paraId="017C255B" w14:textId="15CCA337" w:rsidR="00B41968" w:rsidRPr="0034699B" w:rsidRDefault="00BF4A96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69E2E13" wp14:editId="5D5A787A">
                  <wp:extent cx="1440000" cy="1440000"/>
                  <wp:effectExtent l="0" t="0" r="8255" b="8255"/>
                  <wp:docPr id="86" name="Picture 86" descr="စစ်တမ်းတစ်ခုပြသသည့် ကွန်ပျူတာမှန်သားပြင်၊ အခြားဘာသာစကားကိုပြသသည့် စကားပြောကွက်တစ်ခုနှင့် လက်မချအမှတ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စစ်တမ်းတစ်ခုပြသသည့် ကွန်ပျူတာမှန်သားပြင်၊ အခြားဘာသာစကားကိုပြသသည့် စကားပြောကွက်တစ်ခုနှင့် လက်မချအမှတ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B1C032" w14:textId="03F2F488" w:rsidR="00B41968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ဥပမာအားဖြင့်၊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စစ်တမ်းများ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ကောက်ယူရန်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အသုံးပြုသည့်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ဝဘ်ဆိုဒ်သည်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အခြားဘာသာစကား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သုံးသူများအတွက်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အဆင်မပြေပါ။</w:t>
            </w:r>
          </w:p>
        </w:tc>
      </w:tr>
      <w:tr w:rsidR="008517B4" w:rsidRPr="0034699B" w14:paraId="0E07D08A" w14:textId="77777777" w:rsidTr="00C91E9A">
        <w:tc>
          <w:tcPr>
            <w:tcW w:w="2551" w:type="dxa"/>
            <w:vAlign w:val="center"/>
          </w:tcPr>
          <w:p w14:paraId="18FCDEA9" w14:textId="77777777" w:rsidR="00B41968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573E95BF" wp14:editId="1703B594">
                  <wp:extent cx="1440000" cy="1440000"/>
                  <wp:effectExtent l="0" t="0" r="8255" b="8255"/>
                  <wp:docPr id="69" name="Picture 69" descr="NDIS ပါဝင်သူတစ်ဦးကို ထောက်ပံ့နေသော လူတစ်ဦး နှင့် ဘေးကင်းရေး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 descr="NDIS ပါဝင်သူတစ်ဦးကို ထောက်ပံ့နေသော လူတစ်ဦး နှင့် ဘေးကင်းရေး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7F6B197" w14:textId="276696DA" w:rsidR="00B41968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ဝန်ဆောင်မှုများနှင့်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ပံ့ပိုးမှုများသည်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ယဉ်ကျေးမှု</w:t>
            </w:r>
            <w:r w:rsidR="0007773E" w:rsidRPr="00994562">
              <w:rPr>
                <w:rStyle w:val="Strong"/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တစ်ခုစီအတွက်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ဘေးကင်းကြောင်း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သေချာစေရန်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အစီအစဉ်တစ်ခုလည်း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လိုပါသည်။</w:t>
            </w:r>
          </w:p>
        </w:tc>
      </w:tr>
      <w:tr w:rsidR="008517B4" w:rsidRPr="0034699B" w14:paraId="5D5563C1" w14:textId="77777777" w:rsidTr="00C91E9A">
        <w:tc>
          <w:tcPr>
            <w:tcW w:w="2551" w:type="dxa"/>
            <w:vAlign w:val="center"/>
          </w:tcPr>
          <w:p w14:paraId="5CD7FA13" w14:textId="77777777" w:rsidR="00B41968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459A58B" wp14:editId="7E307080">
                  <wp:extent cx="1440000" cy="1068129"/>
                  <wp:effectExtent l="0" t="0" r="8255" b="0"/>
                  <wp:docPr id="68" name="Picture 68" descr="အာဖရိကန်ပွဲတော်တစ်ခုမှ လူတစ်စု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 descr="အာဖရိကန်ပွဲတော်တစ်ခုမှ လူတစ်စု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4A190BA" w14:textId="77777777" w:rsidR="00B41968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သင့်ယဉ်ကျေးမှုသည်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253A2A01" w14:textId="77777777" w:rsidR="00B41968" w:rsidRPr="00994562" w:rsidRDefault="00000000" w:rsidP="00994562">
            <w:pPr>
              <w:pStyle w:val="ListParagraph"/>
              <w:numPr>
                <w:ilvl w:val="0"/>
                <w:numId w:val="22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သင်၏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နေထိုင်ပုံဖြစ်သည်</w:t>
            </w:r>
          </w:p>
          <w:p w14:paraId="436A3A8F" w14:textId="77777777" w:rsidR="00B41968" w:rsidRPr="00994562" w:rsidRDefault="00000000" w:rsidP="00994562">
            <w:pPr>
              <w:pStyle w:val="ListParagraph"/>
              <w:numPr>
                <w:ilvl w:val="0"/>
                <w:numId w:val="22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သင့်အတွက်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အရေးကြီးပါသည်။</w:t>
            </w:r>
          </w:p>
        </w:tc>
      </w:tr>
    </w:tbl>
    <w:p w14:paraId="2FE0BADB" w14:textId="77777777" w:rsidR="00625A32" w:rsidRPr="0034699B" w:rsidRDefault="00000000" w:rsidP="00CC544D">
      <w:pPr>
        <w:pStyle w:val="Heading3"/>
        <w:spacing w:before="480"/>
        <w:rPr>
          <w:rFonts w:ascii="Arial" w:hAnsi="Arial" w:cs="Arial"/>
        </w:rPr>
      </w:pPr>
      <w:r w:rsidRPr="0034699B">
        <w:rPr>
          <w:rFonts w:ascii="Myanmar Text" w:eastAsia="Zawgyi-One" w:hAnsi="Myanmar Text" w:cs="Myanmar Text"/>
        </w:rPr>
        <w:t>ကျွန်တော်တို့၏ရည်မှန်းချက်များကား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မည်သည်နည်း။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29F2C6B1" w14:textId="77777777" w:rsidTr="00CC544D">
        <w:tc>
          <w:tcPr>
            <w:tcW w:w="2551" w:type="dxa"/>
            <w:vAlign w:val="center"/>
          </w:tcPr>
          <w:p w14:paraId="5B6D31EF" w14:textId="77777777" w:rsidR="00DA4FC6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358E8BF" wp14:editId="24E59FCF">
                  <wp:extent cx="1440000" cy="1314810"/>
                  <wp:effectExtent l="0" t="0" r="8255" b="0"/>
                  <wp:docPr id="70" name="Picture 70" descr="ဖိုင်တွဲတစ်ခုကို အတူဖတ်နေသော လူ ၂ ဦ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 descr="ဖိုင်တွဲတစ်ခုကို အတူဖတ်နေသော လူ ၂ ဦ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1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217784" w14:textId="77777777" w:rsidR="00DA4FC6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ပါဝင်သူတိုင်း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ပံ့ပိုးမှုများနှင့်ပတ်သက်၍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ဆုံးဖြတ်ချက်များ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ချနိုင်စေရန်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လိုလားပါသည်။</w:t>
            </w:r>
          </w:p>
        </w:tc>
      </w:tr>
      <w:tr w:rsidR="008517B4" w:rsidRPr="0034699B" w14:paraId="3C7D1A95" w14:textId="77777777" w:rsidTr="00CC544D">
        <w:tc>
          <w:tcPr>
            <w:tcW w:w="2551" w:type="dxa"/>
            <w:vAlign w:val="center"/>
          </w:tcPr>
          <w:p w14:paraId="61BD2F91" w14:textId="77777777" w:rsidR="00B41968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830996D" wp14:editId="1B7A9A2E">
                  <wp:extent cx="1440000" cy="1440000"/>
                  <wp:effectExtent l="0" t="0" r="8255" b="8255"/>
                  <wp:docPr id="73" name="Picture 73" descr="ခရမ်းရောင်အဝိုင်းအတွင်းရှိ အစိမ်းရောင်အပေါင်းအမှတ်အသားကို ညွှန်ပြနေသည့် အမျိုးသမီ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 descr="ခရမ်းရောင်အဝိုင်းအတွင်းရှိ အစိမ်းရောင်အပေါင်းအမှတ်အသားကို ညွှန်ပြနေသည့် အမျိုးသမီ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D6C184" w14:textId="77777777" w:rsidR="00B41968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၎င်းတို့မှာ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16CAB7C0" w14:textId="77777777" w:rsidR="00B41968" w:rsidRPr="00994562" w:rsidRDefault="00000000" w:rsidP="00994562">
            <w:pPr>
              <w:pStyle w:val="ListParagraph"/>
              <w:numPr>
                <w:ilvl w:val="0"/>
                <w:numId w:val="22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NDIS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လာသည့်အချိန်</w:t>
            </w:r>
          </w:p>
          <w:p w14:paraId="79F80F92" w14:textId="77777777" w:rsidR="00B41968" w:rsidRPr="00994562" w:rsidRDefault="00000000" w:rsidP="00994562">
            <w:pPr>
              <w:pStyle w:val="ListParagraph"/>
              <w:numPr>
                <w:ilvl w:val="0"/>
                <w:numId w:val="22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ပံ့ပိုးမှုများအစီအစဉ်များ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ရေးဆွဲချိန်</w:t>
            </w:r>
          </w:p>
          <w:p w14:paraId="3C7A578A" w14:textId="77777777" w:rsidR="00B41968" w:rsidRPr="00994562" w:rsidRDefault="00000000" w:rsidP="00994562">
            <w:pPr>
              <w:pStyle w:val="ListParagraph"/>
              <w:numPr>
                <w:ilvl w:val="0"/>
                <w:numId w:val="22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ပံ့ပိုးမှုများကို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သုံးစွဲချိန်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တို့ဖြစ်ပါသည်။</w:t>
            </w:r>
          </w:p>
        </w:tc>
      </w:tr>
    </w:tbl>
    <w:p w14:paraId="26718A9E" w14:textId="77777777" w:rsidR="00CC544D" w:rsidRPr="0034699B" w:rsidRDefault="00000000">
      <w:pPr>
        <w:rPr>
          <w:rFonts w:ascii="Arial" w:hAnsi="Arial" w:cs="Arial"/>
        </w:rPr>
      </w:pPr>
      <w:r w:rsidRPr="0034699B">
        <w:rPr>
          <w:rFonts w:ascii="Arial" w:hAnsi="Arial" w:cs="Arial"/>
        </w:rPr>
        <w:br w:type="page"/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57"/>
      </w:tblGrid>
      <w:tr w:rsidR="008517B4" w:rsidRPr="0034699B" w14:paraId="28D1D1A8" w14:textId="77777777" w:rsidTr="00144613">
        <w:trPr>
          <w:gridAfter w:val="1"/>
          <w:wAfter w:w="57" w:type="dxa"/>
        </w:trPr>
        <w:tc>
          <w:tcPr>
            <w:tcW w:w="2551" w:type="dxa"/>
            <w:vAlign w:val="center"/>
          </w:tcPr>
          <w:p w14:paraId="6CDF839F" w14:textId="77777777" w:rsidR="00B41968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4979974D" wp14:editId="58AE2E7A">
                  <wp:extent cx="1440000" cy="1440000"/>
                  <wp:effectExtent l="0" t="0" r="8255" b="8255"/>
                  <wp:docPr id="72" name="Picture 72" descr="လက်ကိုင်သုံးကွန်ပျူတာရှိ အချက်အလက်များ ကြည့်နေသော အမျိုးသမီးနှစ်ယောက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 descr="လက်ကိုင်သုံးကွန်ပျူတာရှိ အချက်အလက်များ ကြည့်နေသော အမျိုးသမီးနှစ်ယောက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C95BC1" w14:textId="3F2E89C9" w:rsidR="00B41968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ဆိုလိုသည်မှာ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ဤကိစ္စကို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လုပ်ဆောင်ချိန်တွင်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မည်သို့ကူညီပေးရပုံကို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စဉ်းစားရမည်။</w:t>
            </w:r>
          </w:p>
        </w:tc>
      </w:tr>
      <w:tr w:rsidR="008517B4" w:rsidRPr="0034699B" w14:paraId="74A33B71" w14:textId="77777777" w:rsidTr="00144613">
        <w:tc>
          <w:tcPr>
            <w:tcW w:w="2551" w:type="dxa"/>
            <w:vAlign w:val="center"/>
          </w:tcPr>
          <w:p w14:paraId="1464EC01" w14:textId="77777777" w:rsidR="00625A32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D39DF6E" wp14:editId="203D4206">
                  <wp:extent cx="1440000" cy="1079846"/>
                  <wp:effectExtent l="0" t="0" r="8255" b="6350"/>
                  <wp:docPr id="71" name="Picture 71" descr="အထောက်အပံ့ရပြီးနောက် ပြုံးနေသော အမျိုးသမီ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 descr="အထောက်အပံ့ရပြီးနောက် ပြုံးနေသော အမျိုးသမီ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7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7EBEB142" w14:textId="77777777" w:rsidR="00625A32" w:rsidRPr="00994562" w:rsidRDefault="00000000" w:rsidP="00994562">
            <w:pPr>
              <w:spacing w:line="600" w:lineRule="exact"/>
              <w:rPr>
                <w:rFonts w:ascii="Arial" w:hAnsi="Arial" w:cs="Arial"/>
                <w:spacing w:val="-2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ကျွန်တော်တို့၏</w:t>
            </w:r>
            <w:r w:rsidRPr="00994562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ဝန်ဆောင်မှုများမှာ</w:t>
            </w:r>
            <w:r w:rsidRPr="00994562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ဘေးကင်းပြီး</w:t>
            </w:r>
            <w:r w:rsidRPr="00994562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လက်ခံကြသည်ကို</w:t>
            </w:r>
            <w:r w:rsidRPr="00994562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လိုလားပါသည်။</w:t>
            </w:r>
          </w:p>
        </w:tc>
      </w:tr>
      <w:tr w:rsidR="008517B4" w:rsidRPr="0034699B" w14:paraId="108CED27" w14:textId="77777777" w:rsidTr="00144613">
        <w:tc>
          <w:tcPr>
            <w:tcW w:w="2551" w:type="dxa"/>
            <w:vAlign w:val="center"/>
          </w:tcPr>
          <w:p w14:paraId="352C51AB" w14:textId="77777777" w:rsidR="00587F1B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91AA975" wp14:editId="3EE3E012">
                  <wp:extent cx="1440000" cy="1440000"/>
                  <wp:effectExtent l="0" t="0" r="8255" b="8255"/>
                  <wp:docPr id="75" name="Picture 75" descr="မတူကွဲပြားသော မသန်စွမ်းသူများအုပ်စုနှင့် အန္တရာယ်ကင်း 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 descr="မတူကွဲပြားသော မသန်စွမ်းသူများအုပ်စုနှင့် အန္တရာယ်ကင်း 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0045CB17" w14:textId="77777777" w:rsidR="00587F1B" w:rsidRPr="00994562" w:rsidRDefault="00000000" w:rsidP="00994562">
            <w:pPr>
              <w:spacing w:line="600" w:lineRule="exact"/>
              <w:rPr>
                <w:rFonts w:ascii="Arial" w:hAnsi="Arial" w:cs="Arial"/>
                <w:spacing w:val="-4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ဝန်ဆောင်မှုများမှာ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ယဉ်ကျေးမှုအားလုံးအတွက်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ဘေးကင်းနိုင်ပုံကို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နားလည်ရန်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လူမျိုးစုအဖွဲ့များးနှင့်အတူ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လုပ်ဆောင်လိုပါသည်။</w:t>
            </w:r>
          </w:p>
        </w:tc>
      </w:tr>
      <w:tr w:rsidR="008517B4" w:rsidRPr="0034699B" w14:paraId="43811178" w14:textId="77777777" w:rsidTr="00144613">
        <w:trPr>
          <w:gridAfter w:val="1"/>
          <w:wAfter w:w="57" w:type="dxa"/>
        </w:trPr>
        <w:tc>
          <w:tcPr>
            <w:tcW w:w="2551" w:type="dxa"/>
            <w:vAlign w:val="center"/>
          </w:tcPr>
          <w:p w14:paraId="0972A2B3" w14:textId="77777777" w:rsidR="00625A32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717E1F7" wp14:editId="7A4488E2">
                  <wp:extent cx="1440000" cy="1440000"/>
                  <wp:effectExtent l="0" t="0" r="8255" b="8255"/>
                  <wp:docPr id="76" name="Picture 76" descr="အမျိုးသမီးတစ်ဦးကို ပံ့ပိုးပေးနေသူတစ်ဦး၊ လက်ဆွဲနှုတ်ဆက်နေသော လူ ၂ ဦး နှင့် အန္တရာယ်ကင်း 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 descr="အမျိုးသမီးတစ်ဦးကို ပံ့ပိုးပေးနေသူတစ်ဦး၊ လက်ဆွဲနှုတ်ဆက်နေသော လူ ၂ ဦး နှင့် အန္တရာယ်ကင်း 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DD87159" w14:textId="77777777" w:rsidR="00625A32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၎င်းတွင်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ဝန်ဆောင်မှုတစ်ခု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ဘေးကင်းစေရန်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မည်သို့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ရှိရမည်ကို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လက်ခံသဘောတူခြင်း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ပါဝင်သည်။</w:t>
            </w:r>
          </w:p>
        </w:tc>
      </w:tr>
    </w:tbl>
    <w:p w14:paraId="49880616" w14:textId="77777777" w:rsidR="000A4F01" w:rsidRPr="0034699B" w:rsidRDefault="00000000">
      <w:pPr>
        <w:spacing w:before="0" w:after="0" w:line="240" w:lineRule="auto"/>
        <w:rPr>
          <w:rFonts w:ascii="Arial" w:hAnsi="Arial" w:cs="Arial"/>
          <w:b/>
          <w:bCs/>
          <w:sz w:val="32"/>
          <w:szCs w:val="26"/>
        </w:rPr>
      </w:pPr>
      <w:r w:rsidRPr="0034699B">
        <w:rPr>
          <w:rFonts w:ascii="Arial" w:hAnsi="Arial" w:cs="Arial"/>
        </w:rPr>
        <w:br w:type="page"/>
      </w:r>
    </w:p>
    <w:p w14:paraId="025E4FB7" w14:textId="77777777" w:rsidR="00A0701F" w:rsidRPr="0034699B" w:rsidRDefault="00000000" w:rsidP="00994562">
      <w:pPr>
        <w:pStyle w:val="Heading2"/>
        <w:spacing w:line="240" w:lineRule="auto"/>
        <w:rPr>
          <w:rFonts w:ascii="Arial" w:hAnsi="Arial" w:cs="Arial"/>
          <w:lang w:val="en-US"/>
        </w:rPr>
      </w:pPr>
      <w:bookmarkStart w:id="105" w:name="_Toc256000006"/>
      <w:bookmarkStart w:id="106" w:name="_Toc113455976"/>
      <w:r w:rsidRPr="0034699B">
        <w:rPr>
          <w:rFonts w:ascii="Myanmar Text" w:eastAsia="Zawgyi-One" w:hAnsi="Myanmar Text" w:cs="Myanmar Text"/>
        </w:rPr>
        <w:lastRenderedPageBreak/>
        <w:t>၂</w:t>
      </w:r>
      <w:r w:rsidRPr="0034699B">
        <w:rPr>
          <w:rFonts w:ascii="Arial" w:eastAsia="Zawgyi-One" w:hAnsi="Arial" w:cs="Arial"/>
        </w:rPr>
        <w:t xml:space="preserve">. </w:t>
      </w:r>
      <w:r w:rsidRPr="0034699B">
        <w:rPr>
          <w:rFonts w:ascii="Myanmar Text" w:eastAsia="Zawgyi-One" w:hAnsi="Myanmar Text" w:cs="Myanmar Text"/>
        </w:rPr>
        <w:t>ကျွန်တော်တို့၏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ဝန်ထမ်းများတွင်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ထိုက်သင့်သော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အရည်အချင်းများ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ရှိကြောင်း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သေချာစေခြင်း</w:t>
      </w:r>
      <w:bookmarkEnd w:id="105"/>
      <w:bookmarkEnd w:id="106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02C503AC" w14:textId="77777777" w:rsidTr="00C91E9A">
        <w:tc>
          <w:tcPr>
            <w:tcW w:w="2551" w:type="dxa"/>
            <w:vAlign w:val="center"/>
          </w:tcPr>
          <w:p w14:paraId="7724CB29" w14:textId="77777777" w:rsidR="00B774BE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244433C" wp14:editId="7FD41575">
                  <wp:extent cx="1440000" cy="1440000"/>
                  <wp:effectExtent l="0" t="0" r="8255" b="8255"/>
                  <wp:docPr id="77" name="Picture 77" descr="ဝန်ဆောင်မှုများအကြောင်း စဉ်းစားနေသူ ၂ ဦ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 descr="ဝန်ဆောင်မှုများအကြောင်း စဉ်းစားနေသူ ၂ ဦ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92E020" w14:textId="77777777" w:rsidR="00614C0E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ကျွန်ုပ်တို့၏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ဝန်ထမ်းများ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နားလည်သင့်သည်မှာ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-</w:t>
            </w:r>
          </w:p>
          <w:p w14:paraId="72AD22AF" w14:textId="77777777" w:rsidR="00614C0E" w:rsidRPr="00994562" w:rsidRDefault="00000000" w:rsidP="00994562">
            <w:pPr>
              <w:pStyle w:val="ListParagraph"/>
              <w:numPr>
                <w:ilvl w:val="0"/>
                <w:numId w:val="22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ပါဝင်သူများနှင့်အတူ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ဆက်ဆံဆောင်ရွက်ပုံ</w:t>
            </w:r>
          </w:p>
          <w:p w14:paraId="77188576" w14:textId="77777777" w:rsidR="00B774BE" w:rsidRPr="00994562" w:rsidRDefault="00000000" w:rsidP="00994562">
            <w:pPr>
              <w:pStyle w:val="ListParagraph"/>
              <w:numPr>
                <w:ilvl w:val="0"/>
                <w:numId w:val="22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၎င်းတို့လိုအပ်သည့်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ပံ့ပိုးမှု</w:t>
            </w:r>
          </w:p>
        </w:tc>
      </w:tr>
      <w:tr w:rsidR="008517B4" w:rsidRPr="0034699B" w14:paraId="3F7FD694" w14:textId="77777777" w:rsidTr="00C91E9A">
        <w:tc>
          <w:tcPr>
            <w:tcW w:w="2551" w:type="dxa"/>
            <w:vAlign w:val="center"/>
          </w:tcPr>
          <w:p w14:paraId="5B2A7E14" w14:textId="77777777" w:rsidR="00A0701F" w:rsidRPr="0034699B" w:rsidRDefault="00A0701F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576" w:type="dxa"/>
            <w:vAlign w:val="center"/>
          </w:tcPr>
          <w:p w14:paraId="08339FA3" w14:textId="77777777" w:rsidR="00A0701F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ဝန်ထမ်းများသည်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အောက်ပါအတိုင်း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ပံပိုးရမည်ကိုလည်း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သိသင့်သည်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- </w:t>
            </w:r>
          </w:p>
        </w:tc>
      </w:tr>
      <w:tr w:rsidR="008517B4" w:rsidRPr="0034699B" w14:paraId="33472293" w14:textId="77777777" w:rsidTr="00C91E9A">
        <w:tc>
          <w:tcPr>
            <w:tcW w:w="2551" w:type="dxa"/>
            <w:vAlign w:val="center"/>
          </w:tcPr>
          <w:p w14:paraId="2657C59B" w14:textId="77777777" w:rsidR="005D75D0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6482058" wp14:editId="180D86BE">
                  <wp:extent cx="1440000" cy="1440000"/>
                  <wp:effectExtent l="0" t="0" r="8255" b="8255"/>
                  <wp:docPr id="79" name="Picture 79" descr="မတူကွဲပြားသော မသန်စွမ်းသူများအုပ်စုနှင့် သူတို့နဘေး ကွေးပြထားသောမြှာ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 descr="မတူကွဲပြားသော မသန်စွမ်းသူများအုပ်စုနှင့် သူတို့နဘေး ကွေးပြထားသောမြှာ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449CFC" w14:textId="77777777" w:rsidR="005D75D0" w:rsidRPr="00994562" w:rsidRDefault="00000000" w:rsidP="00994562">
            <w:pPr>
              <w:pStyle w:val="ListParagraph"/>
              <w:numPr>
                <w:ilvl w:val="0"/>
                <w:numId w:val="22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အပြည့်အစုံပါရမည်</w:t>
            </w:r>
          </w:p>
        </w:tc>
      </w:tr>
      <w:tr w:rsidR="008517B4" w:rsidRPr="0034699B" w14:paraId="7C15B97F" w14:textId="77777777" w:rsidTr="00C91E9A">
        <w:tc>
          <w:tcPr>
            <w:tcW w:w="2551" w:type="dxa"/>
            <w:vAlign w:val="center"/>
          </w:tcPr>
          <w:p w14:paraId="4B062FA1" w14:textId="77777777" w:rsidR="005D75D0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9F6F865" wp14:editId="72A41E91">
                  <wp:extent cx="1440000" cy="1440000"/>
                  <wp:effectExtent l="0" t="0" r="8255" b="8255"/>
                  <wp:docPr id="80" name="Picture 80" descr="မတူကွဲပြားသော မသန်စွမ်းသူများအုပ်စုနှင့် အန္တရာယ်ကင်း 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 descr="မတူကွဲပြားသော မသန်စွမ်းသူများအုပ်စုနှင့် အန္တရာယ်ကင်း 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5DFF3E" w14:textId="77777777" w:rsidR="005D75D0" w:rsidRPr="00994562" w:rsidRDefault="00000000" w:rsidP="00994562">
            <w:pPr>
              <w:pStyle w:val="ListParagraph"/>
              <w:numPr>
                <w:ilvl w:val="0"/>
                <w:numId w:val="22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ယဉ်ကျေးမှုအားလုံးအတွက်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ဘေးကင်းရမည်။</w:t>
            </w:r>
          </w:p>
        </w:tc>
      </w:tr>
      <w:tr w:rsidR="008517B4" w:rsidRPr="0034699B" w14:paraId="11DEB2C7" w14:textId="77777777" w:rsidTr="00C91E9A">
        <w:tc>
          <w:tcPr>
            <w:tcW w:w="2551" w:type="dxa"/>
            <w:vAlign w:val="center"/>
          </w:tcPr>
          <w:p w14:paraId="687A4461" w14:textId="77777777" w:rsidR="00614C0E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D35A5C0" wp14:editId="2E248101">
                  <wp:extent cx="1440000" cy="1440000"/>
                  <wp:effectExtent l="0" t="0" r="8255" b="8255"/>
                  <wp:docPr id="105" name="Picture 105" descr="အခြားအမျိုးသားတစ်ဦးကို ပံ့ပိုးပေးနေသော နာမည်တံဆိပ် တပ်ထားသည့် အမျိုးသားတစ်ဦ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အခြားအမျိုးသားတစ်ဦးကို ပံ့ပိုးပေးနေသော နာမည်တံဆိပ် တပ်ထားသည့် အမျိုးသားတစ်ဦ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9E3832" w14:textId="765F4795" w:rsidR="00614C0E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ကျွန်တော်တို့၏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ဝန်ထမ်းများဟု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ဆိုရာတွင်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အတွက်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လုပ်ဆောင်ပေးသူများလည်း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ပါဝင်သည်။</w:t>
            </w:r>
          </w:p>
        </w:tc>
      </w:tr>
      <w:tr w:rsidR="008517B4" w:rsidRPr="0034699B" w14:paraId="5DD1872A" w14:textId="77777777" w:rsidTr="00C91E9A">
        <w:tc>
          <w:tcPr>
            <w:tcW w:w="2551" w:type="dxa"/>
            <w:vAlign w:val="center"/>
          </w:tcPr>
          <w:p w14:paraId="0B89C89E" w14:textId="77777777" w:rsidR="00437017" w:rsidRPr="0034699B" w:rsidRDefault="00437017" w:rsidP="00CB3D54">
            <w:pPr>
              <w:pStyle w:val="Image"/>
              <w:spacing w:line="240" w:lineRule="auto"/>
              <w:rPr>
                <w:rFonts w:ascii="Arial" w:hAnsi="Arial" w:cs="Arial"/>
                <w:noProof/>
                <w:sz w:val="25"/>
                <w:szCs w:val="25"/>
              </w:rPr>
            </w:pPr>
          </w:p>
        </w:tc>
        <w:tc>
          <w:tcPr>
            <w:tcW w:w="6576" w:type="dxa"/>
            <w:vAlign w:val="center"/>
          </w:tcPr>
          <w:p w14:paraId="6A39CA9A" w14:textId="77777777" w:rsidR="00994562" w:rsidRPr="00994562" w:rsidRDefault="00994562" w:rsidP="00994562">
            <w:pPr>
              <w:spacing w:line="600" w:lineRule="exact"/>
              <w:rPr>
                <w:rFonts w:ascii="Myanmar Text" w:eastAsia="Zawgyi-One" w:hAnsi="Myanmar Text" w:cs="Myanmar Text"/>
                <w:sz w:val="26"/>
                <w:szCs w:val="26"/>
              </w:rPr>
            </w:pPr>
          </w:p>
          <w:p w14:paraId="17939968" w14:textId="77777777" w:rsidR="00994562" w:rsidRPr="00994562" w:rsidRDefault="00994562" w:rsidP="00994562">
            <w:pPr>
              <w:spacing w:line="600" w:lineRule="exact"/>
              <w:rPr>
                <w:rFonts w:ascii="Myanmar Text" w:eastAsia="Zawgyi-One" w:hAnsi="Myanmar Text" w:cs="Myanmar Text"/>
                <w:sz w:val="26"/>
                <w:szCs w:val="26"/>
              </w:rPr>
            </w:pPr>
          </w:p>
          <w:p w14:paraId="3FE20B1F" w14:textId="461E6849" w:rsidR="00437017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lastRenderedPageBreak/>
              <w:t>ကျွန်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>‌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တော်တို့ဝန်ထမ်းများဟု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ဆိုရာတွင်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-</w:t>
            </w:r>
          </w:p>
        </w:tc>
      </w:tr>
      <w:tr w:rsidR="008517B4" w:rsidRPr="0034699B" w14:paraId="0C48EAA5" w14:textId="77777777" w:rsidTr="00C91E9A">
        <w:tc>
          <w:tcPr>
            <w:tcW w:w="2551" w:type="dxa"/>
            <w:vAlign w:val="center"/>
          </w:tcPr>
          <w:p w14:paraId="4A3B4D78" w14:textId="77777777" w:rsidR="00820E07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975DD6D" wp14:editId="49BC852D">
                  <wp:extent cx="1440000" cy="1440000"/>
                  <wp:effectExtent l="0" t="0" r="8255" b="8255"/>
                  <wp:docPr id="81" name="Picture 81" descr="အလုပ်စားပွဲ၌ ဖုန်းပြောနေသော ပညာရှင်အမျိုးသမီးတစ်ယောက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 descr="အလုပ်စားပွဲ၌ ဖုန်းပြောနေသော ပညာရှင်အမျိုးသမီးတစ်ယောက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17CE0E" w14:textId="134B1F54" w:rsidR="00820E07" w:rsidRPr="00994562" w:rsidRDefault="00000000" w:rsidP="00994562">
            <w:pPr>
              <w:pStyle w:val="ListParagraph"/>
              <w:numPr>
                <w:ilvl w:val="0"/>
                <w:numId w:val="22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ကျွန်ုပ်တို့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ရုံးများတွင်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အလုပ်လုပ်</w:t>
            </w:r>
            <w:r w:rsidRPr="00994562">
              <w:rPr>
                <w:rFonts w:ascii="Myanmar Text" w:eastAsia="Zawgyi-One" w:hAnsi="Myanmar Text" w:cs="Myanmar Text" w:hint="cs"/>
                <w:sz w:val="26"/>
                <w:szCs w:val="26"/>
                <w:cs/>
                <w:lang w:bidi="my-MM"/>
              </w:rPr>
              <w:t>နေ</w:t>
            </w:r>
            <w:r w:rsidR="0007773E" w:rsidRPr="00994562">
              <w:rPr>
                <w:rFonts w:ascii="Myanmar Text" w:eastAsia="Zawgyi-One" w:hAnsi="Myanmar Text" w:cs="Myanmar Text" w:hint="cs"/>
                <w:sz w:val="26"/>
                <w:szCs w:val="26"/>
                <w:cs/>
                <w:lang w:bidi="my-MM"/>
              </w:rPr>
              <w:t>သော</w:t>
            </w:r>
          </w:p>
        </w:tc>
      </w:tr>
      <w:tr w:rsidR="008517B4" w:rsidRPr="0034699B" w14:paraId="740E4B79" w14:textId="77777777" w:rsidTr="00C91E9A">
        <w:tc>
          <w:tcPr>
            <w:tcW w:w="2551" w:type="dxa"/>
            <w:vAlign w:val="center"/>
          </w:tcPr>
          <w:p w14:paraId="645E8392" w14:textId="77777777" w:rsidR="00820E07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04DDC5F" wp14:editId="260C1E3A">
                  <wp:extent cx="1440000" cy="1440000"/>
                  <wp:effectExtent l="0" t="0" r="8255" b="8255"/>
                  <wp:docPr id="85" name="Picture 85" descr="ကလစ်ဘုတ်ကိုင်ထားသော အမျိုးသမီးတစ်ဦးနှင့် 'NDIA' စကားလုံ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 descr="ကလစ်ဘုတ်ကိုင်ထားသော အမျိုးသမီးတစ်ဦးနှင့် 'NDIA' စကားလုံ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EA6AC2" w14:textId="77777777" w:rsidR="00820E07" w:rsidRPr="00994562" w:rsidRDefault="00000000" w:rsidP="00994562">
            <w:pPr>
              <w:pStyle w:val="ListParagraph"/>
              <w:numPr>
                <w:ilvl w:val="0"/>
                <w:numId w:val="22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NDIS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စီမံပေးသော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လူများလည်း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ပါဝင်သည်။</w:t>
            </w:r>
          </w:p>
        </w:tc>
      </w:tr>
    </w:tbl>
    <w:p w14:paraId="6372473B" w14:textId="77777777" w:rsidR="00625A32" w:rsidRPr="0034699B" w:rsidRDefault="00000000" w:rsidP="00B61187">
      <w:pPr>
        <w:pStyle w:val="Heading3"/>
        <w:spacing w:before="720" w:after="120"/>
        <w:rPr>
          <w:rFonts w:ascii="Arial" w:hAnsi="Arial" w:cs="Arial"/>
        </w:rPr>
      </w:pPr>
      <w:r w:rsidRPr="0034699B">
        <w:rPr>
          <w:rFonts w:ascii="Myanmar Text" w:eastAsia="Zawgyi-One" w:hAnsi="Myanmar Text" w:cs="Myanmar Text"/>
        </w:rPr>
        <w:t>ကျွန်တော်တို့၏ရည်မှန်းချက်များကား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မည်သည်နည်း။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75565AB3" w14:textId="77777777" w:rsidTr="00C91E9A">
        <w:tc>
          <w:tcPr>
            <w:tcW w:w="2551" w:type="dxa"/>
            <w:vAlign w:val="center"/>
          </w:tcPr>
          <w:p w14:paraId="3223A064" w14:textId="77777777" w:rsidR="00A0701F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9F05842" wp14:editId="5476B6DD">
                  <wp:extent cx="1440000" cy="1440000"/>
                  <wp:effectExtent l="0" t="0" r="8255" b="8255"/>
                  <wp:docPr id="87" name="Picture 87" descr="CALD လူများအကြောင်း စဉ်းစားနေရင်း လက်ကိုင်သုံးကွန်ပျူတာ အသုံးပြုနေသည့် အမျိုးသားတစ်ဦ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 descr="CALD လူများအကြောင်း စဉ်းစားနေရင်း လက်ကိုင်သုံးကွန်ပျူတာ အသုံးပြုနေသည့် အမျိုးသားတစ်ဦ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BCCDCC5" w14:textId="629CB862" w:rsidR="00A0701F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ပါဝင်သူများ၏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လိုအပ်ချက်ကို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ကျွန်တော်တို့၏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ဝန်ထမ်းများ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နားလည်စေလိုပါသည်။</w:t>
            </w:r>
          </w:p>
          <w:p w14:paraId="1D3E2D23" w14:textId="451FD0CC" w:rsidR="004C11A9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ထို့ပြင်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၎င်းတို့ကို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ကျွန်တော်တို့ဝန်ထမ်းများမှ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ပံ့ပိုးပေးစေ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လိုပါသည်။</w:t>
            </w:r>
          </w:p>
        </w:tc>
      </w:tr>
      <w:tr w:rsidR="008517B4" w:rsidRPr="0034699B" w14:paraId="7BB5B566" w14:textId="77777777" w:rsidTr="00C91E9A">
        <w:tc>
          <w:tcPr>
            <w:tcW w:w="2551" w:type="dxa"/>
            <w:vAlign w:val="center"/>
          </w:tcPr>
          <w:p w14:paraId="0CE26DB5" w14:textId="77777777" w:rsidR="004C11A9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95222C9" wp14:editId="0F0D6572">
                  <wp:extent cx="1440000" cy="1440000"/>
                  <wp:effectExtent l="0" t="0" r="8255" b="8255"/>
                  <wp:docPr id="83" name="Picture 83" descr="မတူကွဲပြားသော မသန်စွမ်းသူများအုပ်စုနှင့် အန္တရာယ်ကင်း 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 descr="မတူကွဲပြားသော မသန်စွမ်းသူများအုပ်စုနှင့် အန္တရာယ်ကင်း 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9762C9" w14:textId="13D50AB3" w:rsidR="004C11A9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ကျွန်တော်တို့၏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အလုပ်ကို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ယဉ်ကျေးမှုအားလုံး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အတွက်လည်း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ဘေးကင်းစေလိုပါသည်။</w:t>
            </w:r>
          </w:p>
        </w:tc>
      </w:tr>
    </w:tbl>
    <w:p w14:paraId="04FCF7FA" w14:textId="302821B5" w:rsidR="00A0701F" w:rsidRPr="0034699B" w:rsidRDefault="00000000" w:rsidP="00994562">
      <w:pPr>
        <w:pStyle w:val="Heading2"/>
        <w:spacing w:line="240" w:lineRule="auto"/>
        <w:rPr>
          <w:rFonts w:ascii="Arial" w:hAnsi="Arial" w:cs="Arial"/>
        </w:rPr>
      </w:pPr>
      <w:bookmarkStart w:id="107" w:name="_Toc256000007"/>
      <w:bookmarkStart w:id="108" w:name="_Toc113455977"/>
      <w:r w:rsidRPr="0034699B">
        <w:rPr>
          <w:rFonts w:ascii="Myanmar Text" w:eastAsia="Zawgyi-One" w:hAnsi="Myanmar Text" w:cs="Myanmar Text"/>
        </w:rPr>
        <w:lastRenderedPageBreak/>
        <w:t>၃</w:t>
      </w:r>
      <w:r w:rsidRPr="0034699B">
        <w:rPr>
          <w:rFonts w:ascii="Arial" w:eastAsia="Zawgyi-One" w:hAnsi="Arial" w:cs="Arial"/>
        </w:rPr>
        <w:t xml:space="preserve">. </w:t>
      </w:r>
      <w:r w:rsidRPr="0034699B">
        <w:rPr>
          <w:rFonts w:ascii="Myanmar Text" w:eastAsia="Zawgyi-One" w:hAnsi="Myanmar Text" w:cs="Myanmar Text"/>
        </w:rPr>
        <w:t>ကျွန်တော်တို့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အချက်အလက်များ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ပေးကမ်းပုံ</w:t>
      </w:r>
      <w:r w:rsidR="0007773E" w:rsidRPr="0034699B">
        <w:rPr>
          <w:rFonts w:ascii="Arial" w:eastAsia="Zawgyi-One" w:hAnsi="Arial" w:cs="Arial"/>
          <w:cs/>
          <w:lang w:bidi="my-MM"/>
        </w:rPr>
        <w:t xml:space="preserve"> </w:t>
      </w:r>
      <w:r w:rsidRPr="0034699B">
        <w:rPr>
          <w:rFonts w:ascii="Myanmar Text" w:eastAsia="Zawgyi-One" w:hAnsi="Myanmar Text" w:cs="Myanmar Text"/>
        </w:rPr>
        <w:t>နည်းလမ်း</w:t>
      </w:r>
      <w:bookmarkEnd w:id="107"/>
      <w:bookmarkEnd w:id="108"/>
    </w:p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227"/>
      </w:tblGrid>
      <w:tr w:rsidR="008517B4" w:rsidRPr="0034699B" w14:paraId="4D4F067D" w14:textId="77777777" w:rsidTr="00335B20">
        <w:tc>
          <w:tcPr>
            <w:tcW w:w="2551" w:type="dxa"/>
            <w:vAlign w:val="center"/>
          </w:tcPr>
          <w:p w14:paraId="77C1F747" w14:textId="77777777" w:rsidR="00275097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FF97386" wp14:editId="6FD19C7D">
                  <wp:extent cx="1440000" cy="1440000"/>
                  <wp:effectExtent l="0" t="0" r="8255" b="8255"/>
                  <wp:docPr id="84" name="Picture 84" descr="ပြုံးရင်း စာဖတ်နေသော အမျိုးသမီးတစ်ဦး သူမဘေးတွင် အမှန်အမှတ်အသား တစ်ခု ရှိသည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ပြုံးရင်း စာဖတ်နေသော အမျိုးသမီးတစ်ဦး သူမဘေးတွင် အမှန်အမှတ်အသား တစ်ခု ရှိသည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6738473E" w14:textId="77777777" w:rsidR="00275097" w:rsidRPr="00994562" w:rsidRDefault="00000000" w:rsidP="00994562">
            <w:pPr>
              <w:spacing w:line="600" w:lineRule="exact"/>
              <w:rPr>
                <w:rFonts w:ascii="Arial" w:hAnsi="Arial" w:cs="Arial"/>
                <w:spacing w:val="-4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ပေးကမ်းသည့်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အချက်အလက်များမှာ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နားလည်လွယ်ကူသင့်သည်။</w:t>
            </w:r>
          </w:p>
          <w:p w14:paraId="7511F774" w14:textId="77777777" w:rsidR="00BB479F" w:rsidRPr="00994562" w:rsidRDefault="00000000" w:rsidP="00994562">
            <w:pPr>
              <w:spacing w:line="600" w:lineRule="exact"/>
              <w:rPr>
                <w:rFonts w:ascii="Arial" w:hAnsi="Arial" w:cs="Arial"/>
                <w:spacing w:val="-4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အခြားဘာသာစကားများဖြင့်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ပေးကမ်းခြင်းတို့လည်း</w:t>
            </w:r>
            <w:r w:rsidRPr="00994562">
              <w:rPr>
                <w:rFonts w:ascii="Arial" w:eastAsia="Zawgyi-One" w:hAnsi="Arial" w:cs="Arial"/>
                <w:spacing w:val="-4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4"/>
                <w:sz w:val="26"/>
                <w:szCs w:val="26"/>
              </w:rPr>
              <w:t>အပါအဝင်ဖြစ်သည်။</w:t>
            </w:r>
          </w:p>
        </w:tc>
      </w:tr>
      <w:tr w:rsidR="008517B4" w:rsidRPr="0034699B" w14:paraId="7AEF8B86" w14:textId="77777777" w:rsidTr="00335B20">
        <w:trPr>
          <w:gridAfter w:val="1"/>
          <w:wAfter w:w="227" w:type="dxa"/>
        </w:trPr>
        <w:tc>
          <w:tcPr>
            <w:tcW w:w="2551" w:type="dxa"/>
            <w:vAlign w:val="center"/>
          </w:tcPr>
          <w:p w14:paraId="6BB8D23C" w14:textId="77777777" w:rsidR="00BB479F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76D6C2F" wp14:editId="1BDC1BD2">
                  <wp:extent cx="1440000" cy="1440000"/>
                  <wp:effectExtent l="0" t="0" r="8255" b="8255"/>
                  <wp:docPr id="88" name="Picture 88" descr="စာဖတ်ရင်း စဉ်းစားနေသည့် အမျိုးသားတစ်ဦး သူ့ဘေးမှာ ' words' ပါသော အဝိုင်း တစ်ခုရှိသည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 descr="စာဖတ်ရင်း စဉ်းစားနေသည့် အမျိုးသားတစ်ဦး သူ့ဘေးမှာ ' words' ပါသော အဝိုင်း တစ်ခုရှိသည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C66260F" w14:textId="77777777" w:rsidR="00BB479F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စဉ်းစားသင့်သည်မှာ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65CED468" w14:textId="77777777" w:rsidR="00BB479F" w:rsidRPr="00994562" w:rsidRDefault="00000000" w:rsidP="00994562">
            <w:pPr>
              <w:pStyle w:val="ListParagraph"/>
              <w:numPr>
                <w:ilvl w:val="0"/>
                <w:numId w:val="23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အသုံးပြုသည့်စကားလုံးများ</w:t>
            </w:r>
          </w:p>
          <w:p w14:paraId="4AB77425" w14:textId="43FD9D1A" w:rsidR="00BB479F" w:rsidRPr="00994562" w:rsidRDefault="00000000" w:rsidP="00994562">
            <w:pPr>
              <w:pStyle w:val="ListParagraph"/>
              <w:numPr>
                <w:ilvl w:val="0"/>
                <w:numId w:val="23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ယဉ်ကျေးမှုများအရ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နားလည်ပုံကွဲပြားခြင်းတို့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ဖြစ်သည်။</w:t>
            </w:r>
          </w:p>
        </w:tc>
      </w:tr>
      <w:tr w:rsidR="008517B4" w:rsidRPr="0034699B" w14:paraId="28E08399" w14:textId="77777777" w:rsidTr="00335B20">
        <w:trPr>
          <w:gridAfter w:val="1"/>
          <w:wAfter w:w="227" w:type="dxa"/>
        </w:trPr>
        <w:tc>
          <w:tcPr>
            <w:tcW w:w="2551" w:type="dxa"/>
            <w:vAlign w:val="center"/>
          </w:tcPr>
          <w:p w14:paraId="52C89CF3" w14:textId="77777777" w:rsidR="00BB479F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6240B79" wp14:editId="0FD9060A">
                  <wp:extent cx="1440000" cy="1440000"/>
                  <wp:effectExtent l="0" t="0" r="8255" b="8255"/>
                  <wp:docPr id="1428604708" name="Picture 89" descr="ဘာသာစကား ၃ မျိုးဖြင့် စာရွက်စာတမ်း ၃ ခုနှင့်အတူ သိသင့်သည်များသင်္ကေတ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604708" name="Picture 89" descr="ဘာသာစကား ၃ မျိုးဖြင့် စာရွက်စာတမ်း ၃ ခုနှင့်အတူ သိသင့်သည်များသင်္ကေတ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39E71F" w14:textId="77777777" w:rsidR="00BB479F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အချက်အလက်များ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ထပ်ဆောင်းပေးရာတွင်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လုပ်သင့်သည်မှာ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49649017" w14:textId="77777777" w:rsidR="00BB479F" w:rsidRPr="00994562" w:rsidRDefault="00000000" w:rsidP="00994562">
            <w:pPr>
              <w:pStyle w:val="ListParagraph"/>
              <w:numPr>
                <w:ilvl w:val="0"/>
                <w:numId w:val="23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အလွယ်တကူ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နားလည်စေရန်</w:t>
            </w:r>
          </w:p>
          <w:p w14:paraId="31F897B3" w14:textId="77777777" w:rsidR="00BB479F" w:rsidRPr="00994562" w:rsidRDefault="00000000" w:rsidP="00994562">
            <w:pPr>
              <w:pStyle w:val="ListParagraph"/>
              <w:numPr>
                <w:ilvl w:val="0"/>
                <w:numId w:val="23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အခြား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ဘာသာစကားစုံဖြင့်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ပေးနိုင်ရန်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ဖြစ်သည်။</w:t>
            </w:r>
          </w:p>
        </w:tc>
      </w:tr>
      <w:tr w:rsidR="008517B4" w:rsidRPr="0034699B" w14:paraId="44CB5400" w14:textId="77777777" w:rsidTr="00335B20">
        <w:trPr>
          <w:gridAfter w:val="1"/>
          <w:wAfter w:w="227" w:type="dxa"/>
        </w:trPr>
        <w:tc>
          <w:tcPr>
            <w:tcW w:w="2551" w:type="dxa"/>
            <w:vAlign w:val="center"/>
          </w:tcPr>
          <w:p w14:paraId="482548B1" w14:textId="77777777" w:rsidR="00A0701F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3C96263" wp14:editId="2FD01EA6">
                  <wp:extent cx="1440000" cy="1080000"/>
                  <wp:effectExtent l="0" t="0" r="8255" b="6350"/>
                  <wp:docPr id="91" name="Picture 91" descr="အမျိုးသမီးနှစ်ယောက် စကားပြောနေကြ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 descr="အမျိုးသမီးနှစ်ယောက် စကားပြောနေကြ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5" r="3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628C69" w14:textId="77777777" w:rsidR="00A0701F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ကျွန်တော်တို့တွင်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="00A64C65" w:rsidRPr="00994562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စကားပြန်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ပို၍များများ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ရှိသင့်သည်။</w:t>
            </w:r>
          </w:p>
          <w:p w14:paraId="34B17761" w14:textId="77777777" w:rsidR="00BB479F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ထို့အပြင်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၎င်းတို့ကို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ပံ့ပိုးပေးသင့်သည်။</w:t>
            </w:r>
          </w:p>
          <w:p w14:paraId="173D98E9" w14:textId="77777777" w:rsidR="00143D44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စကားပြန်ဆိုသည်မှာ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311FDFDD" w14:textId="77777777" w:rsidR="00143D44" w:rsidRPr="00994562" w:rsidRDefault="00000000" w:rsidP="00994562">
            <w:pPr>
              <w:pStyle w:val="ListParagraph"/>
              <w:numPr>
                <w:ilvl w:val="0"/>
                <w:numId w:val="24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သင်၏ဘာသာစကားကိုပြောတတ်သူ</w:t>
            </w:r>
          </w:p>
          <w:p w14:paraId="2EDBE41F" w14:textId="69EC7D3E" w:rsidR="00143D44" w:rsidRPr="00994562" w:rsidRDefault="00000000" w:rsidP="00994562">
            <w:pPr>
              <w:pStyle w:val="ListParagraph"/>
              <w:numPr>
                <w:ilvl w:val="0"/>
                <w:numId w:val="24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တစ်ယောက်ယောက်ပြောသည်ကို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သင်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နားလည်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အောင်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ကူညီပေးသူဖြစ်သည်။</w:t>
            </w:r>
          </w:p>
        </w:tc>
      </w:tr>
      <w:tr w:rsidR="008517B4" w:rsidRPr="0034699B" w14:paraId="488CB55A" w14:textId="77777777" w:rsidTr="00335B20">
        <w:trPr>
          <w:gridAfter w:val="1"/>
          <w:wAfter w:w="227" w:type="dxa"/>
        </w:trPr>
        <w:tc>
          <w:tcPr>
            <w:tcW w:w="2551" w:type="dxa"/>
            <w:vAlign w:val="center"/>
          </w:tcPr>
          <w:p w14:paraId="2385F4FA" w14:textId="77777777" w:rsidR="00BB479F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5E347FFF" wp14:editId="1F1F5499">
                  <wp:extent cx="1440000" cy="1440000"/>
                  <wp:effectExtent l="0" t="0" r="8255" b="8255"/>
                  <wp:docPr id="131" name="Picture 131" descr="လက်မ ၂ ခု ထောင်ပြနေသော အမျိုးသားနှင့် သိသင့်သည်များ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 descr="လက်မ ၂ ခု ထောင်ပြနေသော အမျိုးသားနှင့် သိသင့်သည်များ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13ED8A" w14:textId="1B6A3A89" w:rsidR="00BB479F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လူမျိုးစုအဖွဲ့များသည်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ပေးသည့်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အချက်အလက်များကို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ရှာဖွေပြီး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အသုံးပြုနိုင်ရမည်ကို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ဂရုစိုက်သင့်သည်။</w:t>
            </w:r>
          </w:p>
        </w:tc>
      </w:tr>
      <w:tr w:rsidR="008517B4" w:rsidRPr="0034699B" w14:paraId="6E6CBD59" w14:textId="77777777" w:rsidTr="00335B20">
        <w:trPr>
          <w:gridAfter w:val="1"/>
          <w:wAfter w:w="227" w:type="dxa"/>
        </w:trPr>
        <w:tc>
          <w:tcPr>
            <w:tcW w:w="2551" w:type="dxa"/>
            <w:vAlign w:val="center"/>
          </w:tcPr>
          <w:p w14:paraId="59161EF3" w14:textId="77777777" w:rsidR="00BB479F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FFD27D5" wp14:editId="7DEDDD55">
                  <wp:extent cx="1440000" cy="1440000"/>
                  <wp:effectExtent l="0" t="0" r="8255" b="8255"/>
                  <wp:docPr id="92" name="Picture 92" descr="ဝေးလံခေါင်သီသောအရပ်မှ လူ ၃ ယော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 descr="ဝေးလံခေါင်သီသောအရပ်မှ လူ ၃ ယောက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0AE47A3" w14:textId="4E5A75AC" w:rsidR="00BB479F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ဆက်သွယ်ရန်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ခက်ခဲသော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လူမျိုးစုအဖွဲ့များသို့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အချက်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အလက်များပေးကမ်းပုံနည်းလမ်းကို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ကျွန်ုပ်တို့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စဉ်းစား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သင့်သည်။</w:t>
            </w:r>
          </w:p>
          <w:p w14:paraId="78FF1F9D" w14:textId="731B13AA" w:rsidR="00BB479F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ဥပမာအားဖြင့်၊</w:t>
            </w:r>
            <w:r w:rsidRPr="00994562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လူကိုယ်တိုင်</w:t>
            </w:r>
            <w:r w:rsidRPr="00994562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ပေးကမ်းခြင်းကဲ့သို့</w:t>
            </w:r>
            <w:r w:rsidRPr="00994562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နည်းလမ်း</w:t>
            </w:r>
            <w:r w:rsidR="0007773E" w:rsidRPr="00994562">
              <w:rPr>
                <w:rFonts w:ascii="Arial" w:eastAsia="Zawgyi-One" w:hAnsi="Arial" w:cs="Arial"/>
                <w:spacing w:val="-2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မျိုးစုံဖြင့်</w:t>
            </w:r>
            <w:r w:rsidRPr="00994562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အချက်အလက်များ</w:t>
            </w:r>
            <w:r w:rsidRPr="00994562">
              <w:rPr>
                <w:rFonts w:ascii="Arial" w:eastAsia="Zawgyi-One" w:hAnsi="Arial" w:cs="Arial"/>
                <w:spacing w:val="-2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pacing w:val="-2"/>
                <w:sz w:val="26"/>
                <w:szCs w:val="26"/>
              </w:rPr>
              <w:t>ပေးကမ်းခြင်း။</w:t>
            </w:r>
          </w:p>
        </w:tc>
      </w:tr>
    </w:tbl>
    <w:p w14:paraId="5CA8EE26" w14:textId="77777777" w:rsidR="00143D44" w:rsidRPr="0034699B" w:rsidRDefault="00000000" w:rsidP="00B61187">
      <w:pPr>
        <w:pStyle w:val="Heading3"/>
        <w:spacing w:before="480"/>
        <w:rPr>
          <w:rFonts w:ascii="Arial" w:hAnsi="Arial" w:cs="Arial"/>
        </w:rPr>
      </w:pPr>
      <w:r w:rsidRPr="0034699B">
        <w:rPr>
          <w:rFonts w:ascii="Myanmar Text" w:eastAsia="Zawgyi-One" w:hAnsi="Myanmar Text" w:cs="Myanmar Text"/>
        </w:rPr>
        <w:t>ကျွန်တော်တို့၏ရည်မှန်းချက်များကား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မည်သည်နည်း။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2825FC20" w14:textId="77777777" w:rsidTr="00C91E9A">
        <w:tc>
          <w:tcPr>
            <w:tcW w:w="2551" w:type="dxa"/>
            <w:vAlign w:val="center"/>
          </w:tcPr>
          <w:p w14:paraId="57C51A85" w14:textId="77777777" w:rsidR="00A0701F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951069C" wp14:editId="2477448C">
                  <wp:extent cx="1440000" cy="1364762"/>
                  <wp:effectExtent l="0" t="0" r="8255" b="6985"/>
                  <wp:docPr id="93" name="Picture 93" descr="အမျိုးသားတစ်ဦးနှင့် အမျိုးသမီးတစ်ဦး လက်ဆွဲနှုတ်ဆက်နေကြ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 descr="အမျိုးသားတစ်ဦးနှင့် အမျိုးသမီးတစ်ဦး လက်ဆွဲနှုတ်ဆက်နေကြ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973DAD" w14:textId="20E92A52" w:rsidR="00A0701F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လူမျိုးစုအဖွဲ့များနှင့်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ဆက်သွယ်ရန်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ပိုမို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ကောင်းမွန်သောနည်းလမ်း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ရှာဖွေလိုပါသည်။</w:t>
            </w:r>
          </w:p>
        </w:tc>
      </w:tr>
      <w:tr w:rsidR="008517B4" w:rsidRPr="0034699B" w14:paraId="450874A3" w14:textId="77777777" w:rsidTr="00C91E9A">
        <w:tc>
          <w:tcPr>
            <w:tcW w:w="2551" w:type="dxa"/>
            <w:vAlign w:val="center"/>
          </w:tcPr>
          <w:p w14:paraId="54462F24" w14:textId="77777777" w:rsidR="00DA4C91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E8D7957" wp14:editId="6474C736">
                  <wp:extent cx="1440000" cy="1440000"/>
                  <wp:effectExtent l="0" t="0" r="8255" b="8255"/>
                  <wp:docPr id="94" name="Picture 94" descr="အမျိုးသားတစ်ဦးနှင့် စကားပြောနေသော အမျိုးသမီးတစ်ဦး၊ အမှားခြစ်ထားသော ဒေါ်လာအမှတ်အသာ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 descr="အမျိုးသားတစ်ဦးနှင့် စကားပြောနေသော အမျိုးသမီးတစ်ဦး၊ အမှားခြစ်ထားသော ဒေါ်လာအမှတ်အသာ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8B57EA" w14:textId="7A1D635F" w:rsidR="00DA4C91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ကျွန်ုပ်တို့တွင်ရှိသော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အခမဲ့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စကားပြန်ဝန်ဆောင်မှုများ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အကြောင်းကို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ပါဝင်သူများအား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ပိုမို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သိစေလို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ပါသည်။</w:t>
            </w:r>
          </w:p>
          <w:p w14:paraId="33B86BB3" w14:textId="3CF571C7" w:rsidR="00413F71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ထို့ပြင်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ဤဝန်ဆောင်မှုများကို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ပို၍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များများကလည်း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အသုံးပြုစေလိုပါသည်။</w:t>
            </w:r>
          </w:p>
        </w:tc>
      </w:tr>
      <w:tr w:rsidR="008517B4" w:rsidRPr="0034699B" w14:paraId="3E51ECCA" w14:textId="77777777" w:rsidTr="00C91E9A">
        <w:tc>
          <w:tcPr>
            <w:tcW w:w="2551" w:type="dxa"/>
            <w:vAlign w:val="center"/>
          </w:tcPr>
          <w:p w14:paraId="706F7D69" w14:textId="77777777" w:rsidR="00DE4C9B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F0B3CD4" wp14:editId="1D298588">
                  <wp:extent cx="1440000" cy="1440000"/>
                  <wp:effectExtent l="0" t="0" r="8255" b="8255"/>
                  <wp:docPr id="96" name="Picture 96" descr="ဖိုင်တွဲတစ်ခု ဖတ်နေသော အမျိုးသမီး နှင့် အမှန်အမှတ်အသာ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6" descr="ဖိုင်တွဲတစ်ခု ဖတ်နေသော အမျိုးသမီး နှင့် အမှန်အမှတ်အသာ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02B0A14" w14:textId="77777777" w:rsidR="00413F71" w:rsidRPr="00994562" w:rsidRDefault="00000000" w:rsidP="00994562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ပေးကမ်းလိုသည့်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အချက်အလက်များမှာ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- </w:t>
            </w:r>
          </w:p>
          <w:p w14:paraId="0E2E4828" w14:textId="77777777" w:rsidR="00413F71" w:rsidRPr="00994562" w:rsidRDefault="00000000" w:rsidP="00994562">
            <w:pPr>
              <w:pStyle w:val="ListParagraph"/>
              <w:numPr>
                <w:ilvl w:val="0"/>
                <w:numId w:val="24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အလွယ်တကူ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နားလည်စေရန်</w:t>
            </w:r>
          </w:p>
          <w:p w14:paraId="2092E46D" w14:textId="77777777" w:rsidR="00DE4C9B" w:rsidRPr="00994562" w:rsidRDefault="00000000" w:rsidP="00994562">
            <w:pPr>
              <w:pStyle w:val="ListParagraph"/>
              <w:numPr>
                <w:ilvl w:val="0"/>
                <w:numId w:val="24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အခြား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ဘာသာစကားစုံဖြင့်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ပေးနိုင်ရန်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ဖြစ်သည်။</w:t>
            </w:r>
          </w:p>
        </w:tc>
      </w:tr>
    </w:tbl>
    <w:p w14:paraId="67F5E077" w14:textId="77777777" w:rsidR="00A0701F" w:rsidRPr="0034699B" w:rsidRDefault="00000000" w:rsidP="00433D01">
      <w:pPr>
        <w:pStyle w:val="Heading2"/>
        <w:rPr>
          <w:rFonts w:ascii="Arial" w:hAnsi="Arial" w:cs="Arial"/>
        </w:rPr>
      </w:pPr>
      <w:bookmarkStart w:id="109" w:name="_Toc256000008"/>
      <w:bookmarkStart w:id="110" w:name="_Toc113455978"/>
      <w:r w:rsidRPr="0034699B">
        <w:rPr>
          <w:rFonts w:ascii="Myanmar Text" w:eastAsia="Zawgyi-One" w:hAnsi="Myanmar Text" w:cs="Myanmar Text"/>
        </w:rPr>
        <w:lastRenderedPageBreak/>
        <w:t>၄</w:t>
      </w:r>
      <w:r w:rsidRPr="0034699B">
        <w:rPr>
          <w:rFonts w:ascii="Arial" w:eastAsia="Zawgyi-One" w:hAnsi="Arial" w:cs="Arial"/>
        </w:rPr>
        <w:t xml:space="preserve">. </w:t>
      </w:r>
      <w:r w:rsidRPr="0034699B">
        <w:rPr>
          <w:rFonts w:ascii="Myanmar Text" w:eastAsia="Zawgyi-One" w:hAnsi="Myanmar Text" w:cs="Myanmar Text"/>
        </w:rPr>
        <w:t>ရွေးချယ်ခွင့်နှင့်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စီမံခန့်ခွဲခွင့်</w:t>
      </w:r>
      <w:bookmarkEnd w:id="109"/>
      <w:bookmarkEnd w:id="110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3417F9E8" w14:textId="77777777" w:rsidTr="00C91E9A">
        <w:tc>
          <w:tcPr>
            <w:tcW w:w="2551" w:type="dxa"/>
            <w:vAlign w:val="center"/>
          </w:tcPr>
          <w:p w14:paraId="5EB12253" w14:textId="77777777" w:rsidR="00A0701F" w:rsidRPr="0034699B" w:rsidRDefault="00000000" w:rsidP="00D76367">
            <w:pPr>
              <w:pStyle w:val="Image"/>
              <w:spacing w:before="360" w:after="360"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CF47744" wp14:editId="299042C6">
                  <wp:extent cx="1440000" cy="1137816"/>
                  <wp:effectExtent l="0" t="0" r="8255" b="5715"/>
                  <wp:docPr id="52" name="Picture 52" descr="CALD အမျိုးသမီး ၃ ယောက်၊ ၂ ယောက်သည် မိမိကိုယ်ကို လက်ညှိုးထိုးပြနေရင်း လက်နောက်တစ်ဖက်ကို မြှောက်ထားပြီး ကျန်တစ်ယောက်သည် လက်မ ၂ ချောင်းကို ထောင်ပြထားသည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CALD အမျိုးသမီး ၃ ယောက်၊ ၂ ယောက်သည် မိမိကိုယ်ကို လက်ညှိုးထိုးပြနေရင်း လက်နောက်တစ်ဖက်ကို မြှောက်ထားပြီး ကျန်တစ်ယောက်သည် လက်မ ၂ ချောင်းကို ထောင်ပြထားသည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37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7EB5F9" w14:textId="77777777" w:rsidR="00A0701F" w:rsidRPr="00994562" w:rsidRDefault="00000000" w:rsidP="00994562">
            <w:pPr>
              <w:spacing w:before="240" w:after="24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ပါဝင်သူများ၏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လိုအပ်ချက်များနှင့်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ကိုက်ညီသော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ပံ့ပိုးကူညီမှုများနှင့်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ပိုမိုရှိသင့်သည်။</w:t>
            </w:r>
          </w:p>
        </w:tc>
      </w:tr>
      <w:tr w:rsidR="008517B4" w:rsidRPr="0034699B" w14:paraId="038B08C7" w14:textId="77777777" w:rsidTr="00C91E9A">
        <w:tc>
          <w:tcPr>
            <w:tcW w:w="2551" w:type="dxa"/>
            <w:vAlign w:val="center"/>
          </w:tcPr>
          <w:p w14:paraId="16DB1B11" w14:textId="77777777" w:rsidR="00413F71" w:rsidRPr="0034699B" w:rsidRDefault="00000000" w:rsidP="00D76367">
            <w:pPr>
              <w:pStyle w:val="Image"/>
              <w:spacing w:before="360" w:after="360"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E5E5BF5" wp14:editId="24FA780F">
                  <wp:extent cx="1440000" cy="1440000"/>
                  <wp:effectExtent l="0" t="0" r="8255" b="8255"/>
                  <wp:docPr id="97" name="Picture 97" descr="ကလစ်ဘုတ်တစ်ခုကိုင်ဆောင်ထားသော ဝန်ဆောင်မှုပေးသူတစ်ဦးနှင့်အတူ လူတစ်ဦ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97" descr="ကလစ်ဘုတ်တစ်ခုကိုင်ဆောင်ထားသော ဝန်ဆောင်မှုပေးသူတစ်ဦးနှင့်အတူ လူတစ်ဦ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EAA1039" w14:textId="77777777" w:rsidR="00413F71" w:rsidRPr="00994562" w:rsidRDefault="00000000" w:rsidP="00994562">
            <w:pPr>
              <w:spacing w:before="240" w:after="24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၎င်းတို့၏လိုအပ်ချက်များနှင့်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ကိုက်ညီသော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ဝန်ဆောင်မှုပေးသူများ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ကိုရှာဖွေအသုံးပြုရန်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အကူအညီရသင့်ပါသည်။</w:t>
            </w:r>
          </w:p>
          <w:p w14:paraId="0D3D4BA1" w14:textId="77777777" w:rsidR="00413F71" w:rsidRPr="00994562" w:rsidRDefault="00000000" w:rsidP="00994562">
            <w:pPr>
              <w:spacing w:before="240" w:after="24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ဝန်ဆောင်မှုပေးသူများသည်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ဝန်ဆောင်မှုပေးခြင်းအားဖြင့်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အခြားလူများကို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ပံ့ပိုးပေးသည်။</w:t>
            </w:r>
          </w:p>
        </w:tc>
      </w:tr>
      <w:tr w:rsidR="008517B4" w:rsidRPr="0034699B" w14:paraId="03BFF6DA" w14:textId="77777777" w:rsidTr="00C91E9A">
        <w:tc>
          <w:tcPr>
            <w:tcW w:w="2551" w:type="dxa"/>
            <w:vAlign w:val="center"/>
          </w:tcPr>
          <w:p w14:paraId="07DC70FF" w14:textId="77777777" w:rsidR="00413F71" w:rsidRPr="0034699B" w:rsidRDefault="00000000" w:rsidP="00D76367">
            <w:pPr>
              <w:pStyle w:val="Image"/>
              <w:spacing w:before="480" w:after="480"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7DC97D0" wp14:editId="24B8E187">
                  <wp:extent cx="1440000" cy="1079846"/>
                  <wp:effectExtent l="0" t="0" r="8255" b="6350"/>
                  <wp:docPr id="48" name="Picture 48" descr="လူ ၂ ယောက်တွင် ၁ ယောက်သည်လဘီးတပ်ကုလားထိုင်ပေါ်မှာ ရှိပြီး၊ မှန်သားပြင်များစွာရှိသည့် စားပွဲတစ်ခုတွင် မျက်နှာပြင်ပေါ်ရှိအရာများကို ဆွေးနွေးနေကြ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လူ ၂ ယောက်တွင် ၁ ယောက်သည်လဘီးတပ်ကုလားထိုင်ပေါ်မှာ ရှိပြီး၊ မှန်သားပြင်များစွာရှိသည့် စားပွဲတစ်ခုတွင် မျက်နှာပြင်ပေါ်ရှိအရာများကို ဆွေးနွေးနေကြ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7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E78AAE" w14:textId="5C6F3E7D" w:rsidR="00413F71" w:rsidRPr="00994562" w:rsidRDefault="00000000" w:rsidP="00994562">
            <w:pPr>
              <w:spacing w:before="240" w:after="24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ပါဝင်သူများအား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ပံ့ပိုး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နည်းလမ်းများကို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လေ့လာရန်အတွက်လည်း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ပေးသူများသည်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အကူအညီ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ပိုမို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ရသင့်ပါသည်။</w:t>
            </w:r>
          </w:p>
        </w:tc>
      </w:tr>
      <w:tr w:rsidR="008517B4" w:rsidRPr="0034699B" w14:paraId="4F1D7D82" w14:textId="77777777" w:rsidTr="00C91E9A">
        <w:tc>
          <w:tcPr>
            <w:tcW w:w="2551" w:type="dxa"/>
            <w:vAlign w:val="center"/>
          </w:tcPr>
          <w:p w14:paraId="766DC12A" w14:textId="77777777" w:rsidR="00413F71" w:rsidRPr="0034699B" w:rsidRDefault="00000000" w:rsidP="00D76367">
            <w:pPr>
              <w:pStyle w:val="Image"/>
              <w:spacing w:before="360" w:after="360"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3B0BF26" wp14:editId="0EA1FD1C">
                  <wp:extent cx="1440000" cy="1440000"/>
                  <wp:effectExtent l="0" t="0" r="8255" b="8255"/>
                  <wp:docPr id="50" name="Picture 50" descr="ဝန်ဆောင်မှုပေးသူမှ ထောက်ပံ့ထားသော မျက်နှာပေါ်တွင် မှန်ဘီလူး အုပ်ထားသည့် လူတစ်ဦးနှင့်အတူ အမှန်အမှတ်အသာ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 descr="ဝန်ဆောင်မှုပေးသူမှ ထောက်ပံ့ထားသော မျက်နှာပေါ်တွင် မှန်ဘီလူး အုပ်ထားသည့် လူတစ်ဦးနှင့်အတူ အမှန်အမှတ်အသာ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B985C65" w14:textId="65761792" w:rsidR="00413F71" w:rsidRPr="00994562" w:rsidRDefault="00000000" w:rsidP="00994562">
            <w:pPr>
              <w:spacing w:before="240" w:after="24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ထို့ပြင်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ဘဝအခြေခံမှ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လူများအပေါ်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အလေး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ထားသည့်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ပံ့ပိုးသည့်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ပေးသူများ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ပိုမိုရှိသင့်သည်။</w:t>
            </w:r>
          </w:p>
        </w:tc>
      </w:tr>
    </w:tbl>
    <w:p w14:paraId="3964D6F1" w14:textId="77777777" w:rsidR="00FD6D5C" w:rsidRPr="0034699B" w:rsidRDefault="00000000">
      <w:pPr>
        <w:spacing w:before="0" w:after="0" w:line="240" w:lineRule="auto"/>
        <w:rPr>
          <w:rFonts w:ascii="Arial" w:hAnsi="Arial" w:cs="Arial"/>
          <w:b/>
          <w:bCs/>
          <w:sz w:val="32"/>
          <w:szCs w:val="26"/>
        </w:rPr>
      </w:pPr>
      <w:r w:rsidRPr="0034699B">
        <w:rPr>
          <w:rFonts w:ascii="Arial" w:hAnsi="Arial" w:cs="Arial"/>
        </w:rPr>
        <w:br w:type="page"/>
      </w:r>
    </w:p>
    <w:p w14:paraId="6C96B8E9" w14:textId="77777777" w:rsidR="006A7301" w:rsidRPr="0034699B" w:rsidRDefault="00000000" w:rsidP="00433D01">
      <w:pPr>
        <w:pStyle w:val="Heading3"/>
        <w:rPr>
          <w:rFonts w:ascii="Arial" w:hAnsi="Arial" w:cs="Arial"/>
        </w:rPr>
      </w:pPr>
      <w:r w:rsidRPr="0034699B">
        <w:rPr>
          <w:rFonts w:ascii="Myanmar Text" w:eastAsia="Zawgyi-One" w:hAnsi="Myanmar Text" w:cs="Myanmar Text"/>
        </w:rPr>
        <w:lastRenderedPageBreak/>
        <w:t>ကျွန်တော်တို့၏ရည်မှန်းချက်များကား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မည်သည်နည်း။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7F468006" w14:textId="77777777" w:rsidTr="00C91E9A">
        <w:tc>
          <w:tcPr>
            <w:tcW w:w="2551" w:type="dxa"/>
            <w:vAlign w:val="center"/>
          </w:tcPr>
          <w:p w14:paraId="6D40A8EB" w14:textId="77777777" w:rsidR="00A0701F" w:rsidRPr="0034699B" w:rsidRDefault="00000000" w:rsidP="00D76367">
            <w:pPr>
              <w:pStyle w:val="Image"/>
              <w:spacing w:before="240" w:after="240"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777C8A6" wp14:editId="49599253">
                  <wp:extent cx="1440000" cy="1440000"/>
                  <wp:effectExtent l="0" t="0" r="8255" b="8255"/>
                  <wp:docPr id="46" name="Picture 46" descr="ဖိုင်တွဲတစ်ခုကို အတူကြည့်နေသော အမျိုးသမီးနှစ်ယောက်။ အန္တရာယ်ကင်း သင်္ကေတလည်း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ဖိုင်တွဲတစ်ခုကို အတူကြည့်နေသော အမျိုးသမီးနှစ်ယောက်။ အန္တရာယ်ကင်း သင်္ကေတလည်း ရှိ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49D3D53" w14:textId="27321843" w:rsidR="00A0701F" w:rsidRPr="00994562" w:rsidRDefault="00000000" w:rsidP="00994562">
            <w:pPr>
              <w:spacing w:before="240" w:after="24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ပါဝင်သူများအနေဖြင့်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၎င်းတို့၏ယဉ်ကျေးမှုအရ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ဘေးကင်းသော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ရှာဖွေပြီး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အသုံးချ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နိုင်စေရန်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ကျွန်တေတို့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ပံ့ပိုးပေးလိုပါသည်။</w:t>
            </w:r>
          </w:p>
        </w:tc>
      </w:tr>
      <w:tr w:rsidR="008517B4" w:rsidRPr="0034699B" w14:paraId="01C011B6" w14:textId="77777777" w:rsidTr="00BC345A">
        <w:tc>
          <w:tcPr>
            <w:tcW w:w="2551" w:type="dxa"/>
            <w:vAlign w:val="bottom"/>
          </w:tcPr>
          <w:p w14:paraId="4EAA7571" w14:textId="77777777" w:rsidR="007A77A9" w:rsidRPr="0034699B" w:rsidRDefault="00000000" w:rsidP="00D76367">
            <w:pPr>
              <w:pStyle w:val="Image"/>
              <w:spacing w:before="240" w:after="240"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C4F441C" wp14:editId="57F4A45C">
                  <wp:extent cx="1440000" cy="1440000"/>
                  <wp:effectExtent l="0" t="0" r="8255" b="8255"/>
                  <wp:docPr id="30" name="Picture 30" descr="မတူကွဲပြားသော မသန်စွမ်းသူတစ်စု နှင့် လက်မထောင်အမှတ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မတူကွဲပြားသော မသန်စွမ်းသူတစ်စု နှင့် လက်မထောင်အမှတ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C685547" w14:textId="0926C089" w:rsidR="007A77A9" w:rsidRPr="00994562" w:rsidRDefault="00000000" w:rsidP="00994562">
            <w:pPr>
              <w:spacing w:before="240" w:after="240"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အောက်ဖော်ပြပါ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ဝန်ဆောင်မှုကောင်းပေးသူများကို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ရှိစေ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ချင်ပါသည်။</w:t>
            </w:r>
          </w:p>
          <w:p w14:paraId="499C6DD8" w14:textId="77777777" w:rsidR="00EA20BA" w:rsidRPr="00994562" w:rsidRDefault="00000000" w:rsidP="00994562">
            <w:pPr>
              <w:pStyle w:val="ListParagraph"/>
              <w:numPr>
                <w:ilvl w:val="0"/>
                <w:numId w:val="24"/>
              </w:num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ယဉ်ကျေးမှုအားလုံးကို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လေးစားရမည်</w:t>
            </w:r>
          </w:p>
          <w:p w14:paraId="112EC46C" w14:textId="0586CCFE" w:rsidR="00EA20BA" w:rsidRPr="00994562" w:rsidRDefault="00000000" w:rsidP="00994562">
            <w:pPr>
              <w:pStyle w:val="ListParagraph"/>
              <w:numPr>
                <w:ilvl w:val="0"/>
                <w:numId w:val="24"/>
              </w:num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ပါဝင်သူများအတွက်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ကောင်းမွန်စွာ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လုပ်ကိုင်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ပေးရမည်</w:t>
            </w:r>
          </w:p>
          <w:p w14:paraId="4A322B9D" w14:textId="2593BA02" w:rsidR="00EA20BA" w:rsidRPr="00994562" w:rsidRDefault="00000000" w:rsidP="00994562">
            <w:pPr>
              <w:pStyle w:val="ListParagraph"/>
              <w:numPr>
                <w:ilvl w:val="0"/>
                <w:numId w:val="24"/>
              </w:num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ယဉ်ကျေးမှုအားလုံးအရ</w:t>
            </w:r>
            <w:r w:rsidRPr="00994562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ဘေးကင်းရမည်</w:t>
            </w:r>
            <w:r w:rsidR="0007773E" w:rsidRPr="00994562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994562">
              <w:rPr>
                <w:rFonts w:ascii="Myanmar Text" w:eastAsia="Zawgyi-One" w:hAnsi="Myanmar Text" w:cs="Myanmar Text"/>
                <w:sz w:val="26"/>
                <w:szCs w:val="26"/>
              </w:rPr>
              <w:t>ဖြစ်ပါသည်။</w:t>
            </w:r>
          </w:p>
        </w:tc>
      </w:tr>
    </w:tbl>
    <w:p w14:paraId="40742745" w14:textId="77777777" w:rsidR="00207145" w:rsidRPr="0034699B" w:rsidRDefault="00000000">
      <w:pPr>
        <w:spacing w:before="0" w:after="0" w:line="240" w:lineRule="auto"/>
        <w:rPr>
          <w:rFonts w:ascii="Arial" w:hAnsi="Arial" w:cs="Arial"/>
          <w:b/>
          <w:bCs/>
          <w:color w:val="6B2976"/>
          <w:sz w:val="40"/>
          <w:szCs w:val="26"/>
          <w:highlight w:val="lightGray"/>
          <w:lang w:eastAsia="x-none"/>
        </w:rPr>
      </w:pPr>
      <w:r w:rsidRPr="0034699B">
        <w:rPr>
          <w:rFonts w:ascii="Arial" w:hAnsi="Arial" w:cs="Arial"/>
          <w:highlight w:val="lightGray"/>
        </w:rPr>
        <w:br w:type="page"/>
      </w:r>
    </w:p>
    <w:p w14:paraId="431345BB" w14:textId="77777777" w:rsidR="00A0701F" w:rsidRPr="0034699B" w:rsidRDefault="00000000" w:rsidP="00433D01">
      <w:pPr>
        <w:pStyle w:val="Heading2"/>
        <w:rPr>
          <w:rFonts w:ascii="Arial" w:hAnsi="Arial" w:cs="Arial"/>
          <w:lang w:val="en-US"/>
        </w:rPr>
      </w:pPr>
      <w:bookmarkStart w:id="111" w:name="_Toc256000009"/>
      <w:bookmarkStart w:id="112" w:name="_Toc113455979"/>
      <w:r w:rsidRPr="0034699B">
        <w:rPr>
          <w:rFonts w:ascii="Myanmar Text" w:eastAsia="Zawgyi-One" w:hAnsi="Myanmar Text" w:cs="Myanmar Text"/>
        </w:rPr>
        <w:lastRenderedPageBreak/>
        <w:t>၅</w:t>
      </w:r>
      <w:r w:rsidRPr="0034699B">
        <w:rPr>
          <w:rFonts w:ascii="Arial" w:eastAsia="Zawgyi-One" w:hAnsi="Arial" w:cs="Arial"/>
        </w:rPr>
        <w:t xml:space="preserve">.CALD </w:t>
      </w:r>
      <w:r w:rsidRPr="0034699B">
        <w:rPr>
          <w:rFonts w:ascii="Myanmar Text" w:eastAsia="Zawgyi-One" w:hAnsi="Myanmar Text" w:cs="Myanmar Text"/>
        </w:rPr>
        <w:t>ပါဝင်သူများအတွက်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အချက်အလက်များ</w:t>
      </w:r>
      <w:bookmarkEnd w:id="111"/>
      <w:bookmarkEnd w:id="112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158F9076" w14:textId="77777777" w:rsidTr="00C91E9A">
        <w:tc>
          <w:tcPr>
            <w:tcW w:w="2551" w:type="dxa"/>
            <w:vAlign w:val="center"/>
          </w:tcPr>
          <w:p w14:paraId="5566E23C" w14:textId="77777777" w:rsidR="00A0701F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F52547B" wp14:editId="747FE492">
                  <wp:extent cx="1440000" cy="1440000"/>
                  <wp:effectExtent l="0" t="0" r="8255" b="8255"/>
                  <wp:docPr id="98" name="Picture 98" descr="အချက်အလက်များ၊ ပုံပြမျဥ်းနှင့် မှတ်တမ်း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အချက်အလက်များ၊ ပုံပြမျဥ်းနှင့် မှတ်တမ်း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0206B0" w14:textId="77777777" w:rsidR="00A0701F" w:rsidRPr="00085FDB" w:rsidRDefault="00000000" w:rsidP="00085FDB">
            <w:pPr>
              <w:spacing w:before="60" w:after="6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အချက်အလက်များ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အကြောင်း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ပြောဆိုသည့်အခါ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ဆိုလိုသည်မှာ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-</w:t>
            </w:r>
          </w:p>
          <w:p w14:paraId="53C7878C" w14:textId="77777777" w:rsidR="00C91F77" w:rsidRPr="00085FDB" w:rsidRDefault="00000000" w:rsidP="00085FDB">
            <w:pPr>
              <w:pStyle w:val="ListParagraph"/>
              <w:numPr>
                <w:ilvl w:val="0"/>
                <w:numId w:val="14"/>
              </w:numPr>
              <w:spacing w:before="60" w:after="6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အချက်အလက်အမှန်များ</w:t>
            </w:r>
          </w:p>
          <w:p w14:paraId="28A7D822" w14:textId="77777777" w:rsidR="00C91F77" w:rsidRPr="00085FDB" w:rsidRDefault="00000000" w:rsidP="00085FDB">
            <w:pPr>
              <w:pStyle w:val="ListParagraph"/>
              <w:numPr>
                <w:ilvl w:val="0"/>
                <w:numId w:val="14"/>
              </w:numPr>
              <w:spacing w:before="60" w:after="6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သတင်း</w:t>
            </w:r>
          </w:p>
          <w:p w14:paraId="4A1B54C3" w14:textId="77777777" w:rsidR="006E5A82" w:rsidRPr="00085FDB" w:rsidRDefault="00000000" w:rsidP="00085FDB">
            <w:pPr>
              <w:pStyle w:val="ListParagraph"/>
              <w:numPr>
                <w:ilvl w:val="0"/>
                <w:numId w:val="14"/>
              </w:numPr>
              <w:spacing w:before="60" w:after="6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မှတ်တမ်းများကိုဆိုလိုသည်။</w:t>
            </w:r>
          </w:p>
        </w:tc>
      </w:tr>
      <w:tr w:rsidR="008517B4" w:rsidRPr="0034699B" w14:paraId="650E8ADB" w14:textId="77777777" w:rsidTr="00C91E9A">
        <w:tc>
          <w:tcPr>
            <w:tcW w:w="2551" w:type="dxa"/>
            <w:vAlign w:val="center"/>
          </w:tcPr>
          <w:p w14:paraId="3FA5CD9E" w14:textId="77777777" w:rsidR="00EA20BA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970B8D6" wp14:editId="246FD711">
                  <wp:extent cx="1440000" cy="1440000"/>
                  <wp:effectExtent l="0" t="0" r="8255" b="8255"/>
                  <wp:docPr id="99" name="Picture 99" descr="ယဉ်ကျေးမှုမတူ ဘာသာစကားခြားသော မသန်စွမ်းသူတစ်စ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ယဉ်ကျေးမှုမတူ ဘာသာစကားခြားသော မသန်စွမ်းသူတစ်စ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CDFC91" w14:textId="77777777" w:rsidR="00EA20BA" w:rsidRPr="00085FDB" w:rsidRDefault="00000000" w:rsidP="00085FDB">
            <w:pPr>
              <w:spacing w:before="60" w:after="6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အောက်ဖော်ပြပါများကို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နားလည်စေရန်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ပိုမိုကောင်းမွန်သော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အချက်အလက်များ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လိုအပ်ပါသည်။</w:t>
            </w:r>
          </w:p>
          <w:p w14:paraId="375F1C2B" w14:textId="77777777" w:rsidR="00EA20BA" w:rsidRPr="00085FDB" w:rsidRDefault="00000000" w:rsidP="00085FDB">
            <w:pPr>
              <w:pStyle w:val="ListParagraph"/>
              <w:numPr>
                <w:ilvl w:val="0"/>
                <w:numId w:val="14"/>
              </w:numPr>
              <w:spacing w:before="60" w:after="6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Arial" w:eastAsia="Zawgyi-One" w:hAnsi="Arial" w:cs="Arial"/>
                <w:sz w:val="26"/>
                <w:szCs w:val="26"/>
              </w:rPr>
              <w:t>CALD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</w:t>
            </w:r>
          </w:p>
          <w:p w14:paraId="56C88120" w14:textId="77777777" w:rsidR="00EA20BA" w:rsidRPr="00085FDB" w:rsidRDefault="00000000" w:rsidP="00085FDB">
            <w:pPr>
              <w:pStyle w:val="ListParagraph"/>
              <w:numPr>
                <w:ilvl w:val="0"/>
                <w:numId w:val="14"/>
              </w:numPr>
              <w:spacing w:before="60" w:after="6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၎င်းတို့လိုအပ်သည့်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ပံ့ပိုးမှု</w:t>
            </w:r>
          </w:p>
        </w:tc>
      </w:tr>
      <w:tr w:rsidR="008517B4" w:rsidRPr="0034699B" w14:paraId="32DAD6B6" w14:textId="77777777" w:rsidTr="00C91E9A">
        <w:tc>
          <w:tcPr>
            <w:tcW w:w="2551" w:type="dxa"/>
            <w:vAlign w:val="center"/>
          </w:tcPr>
          <w:p w14:paraId="79F1D26A" w14:textId="77777777" w:rsidR="00A0701F" w:rsidRPr="0034699B" w:rsidRDefault="00A0701F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576" w:type="dxa"/>
            <w:vAlign w:val="center"/>
          </w:tcPr>
          <w:p w14:paraId="4D222B10" w14:textId="77777777" w:rsidR="00AB0495" w:rsidRPr="00085FDB" w:rsidRDefault="00000000" w:rsidP="00085FDB">
            <w:pPr>
              <w:spacing w:before="60" w:after="6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အောက်ဖော်ပြပါ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လူများ၏အကြောင်းကို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ထပ်မံသိလိုပါသည်။</w:t>
            </w:r>
          </w:p>
        </w:tc>
      </w:tr>
      <w:tr w:rsidR="008517B4" w:rsidRPr="0034699B" w14:paraId="4C71D75E" w14:textId="77777777" w:rsidTr="00C91E9A">
        <w:tc>
          <w:tcPr>
            <w:tcW w:w="2551" w:type="dxa"/>
            <w:vAlign w:val="center"/>
          </w:tcPr>
          <w:p w14:paraId="106BCC0D" w14:textId="77777777" w:rsidR="00296F22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19A5B2C" wp14:editId="49A8A96F">
                  <wp:extent cx="1440000" cy="1068129"/>
                  <wp:effectExtent l="0" t="0" r="8255" b="0"/>
                  <wp:docPr id="103" name="Picture 103" descr="အာဖရိကန်ပွဲတော်တစ်ခုမှ လူတစ်စု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03" descr="အာဖရိကန်ပွဲတော်တစ်ခုမှ လူတစ်စု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7FD096" w14:textId="77777777" w:rsidR="00296F22" w:rsidRPr="00085FDB" w:rsidRDefault="00000000" w:rsidP="00085FDB">
            <w:pPr>
              <w:pStyle w:val="ListParagraph"/>
              <w:numPr>
                <w:ilvl w:val="0"/>
                <w:numId w:val="14"/>
              </w:numPr>
              <w:spacing w:before="60" w:after="6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ကွဲပြားသည့်ယဉ်ကျေးမှုများမှ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လာသူများ</w:t>
            </w:r>
          </w:p>
        </w:tc>
      </w:tr>
      <w:tr w:rsidR="008517B4" w:rsidRPr="0034699B" w14:paraId="4245E62F" w14:textId="77777777" w:rsidTr="00C91E9A">
        <w:tc>
          <w:tcPr>
            <w:tcW w:w="2551" w:type="dxa"/>
            <w:vAlign w:val="center"/>
          </w:tcPr>
          <w:p w14:paraId="466018ED" w14:textId="4A4B0243" w:rsidR="00296F22" w:rsidRPr="0034699B" w:rsidRDefault="00BF4A96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AA2A8E5" wp14:editId="2F06C08F">
                  <wp:extent cx="1306195" cy="1306195"/>
                  <wp:effectExtent l="0" t="0" r="8255" b="8255"/>
                  <wp:docPr id="111" name="Picture 111" descr="အခြားဘာသာစကားများအတွက် သင်္ကေတမျာ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1" descr="အခြားဘာသာစကားများအတွက် သင်္ကေတမျာ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608" cy="1306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FA90586" w14:textId="77777777" w:rsidR="00296F22" w:rsidRPr="00085FDB" w:rsidRDefault="00000000" w:rsidP="00085FDB">
            <w:pPr>
              <w:pStyle w:val="ListParagraph"/>
              <w:numPr>
                <w:ilvl w:val="0"/>
                <w:numId w:val="14"/>
              </w:numPr>
              <w:spacing w:before="60" w:after="6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ကွဲပြားသည့်ဘာသာစကားများကိုပြောဆိုသူများ</w:t>
            </w:r>
          </w:p>
        </w:tc>
      </w:tr>
      <w:tr w:rsidR="008517B4" w:rsidRPr="0034699B" w14:paraId="49E0F3B7" w14:textId="77777777" w:rsidTr="00C91E9A">
        <w:tc>
          <w:tcPr>
            <w:tcW w:w="2551" w:type="dxa"/>
            <w:vAlign w:val="center"/>
          </w:tcPr>
          <w:p w14:paraId="0E9C6056" w14:textId="77777777" w:rsidR="00AB0495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6DDCF82" wp14:editId="5BD01ED5">
                  <wp:extent cx="1257300" cy="1257300"/>
                  <wp:effectExtent l="0" t="0" r="0" b="0"/>
                  <wp:docPr id="104" name="Picture 104" descr="စကားပြောကွက်ထဲရှိ မေးခွန်းအမှတ်အသားနှင့် အမှန်အမှတ်အသာ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စကားပြောကွက်ထဲရှိ မေးခွန်းအမှတ်အသားနှင့် အမှန်အမှတ်အသာ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698" cy="1257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286CC1" w14:textId="5D4A9554" w:rsidR="00AB0495" w:rsidRPr="00085FDB" w:rsidRDefault="00000000" w:rsidP="00085FDB">
            <w:pPr>
              <w:spacing w:before="60" w:after="6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ဆိုလိုသည်မှာ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သင့်တော်မှန်ကန်သော</w:t>
            </w:r>
            <w:r w:rsidR="0007773E" w:rsidRPr="00085FDB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မေးခွန်းများကို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မေးရမည်ဖြစ်သည်။</w:t>
            </w:r>
          </w:p>
        </w:tc>
      </w:tr>
      <w:tr w:rsidR="008517B4" w:rsidRPr="0034699B" w14:paraId="2A915ED7" w14:textId="77777777" w:rsidTr="00C91E9A">
        <w:tc>
          <w:tcPr>
            <w:tcW w:w="2551" w:type="dxa"/>
            <w:vAlign w:val="center"/>
          </w:tcPr>
          <w:p w14:paraId="55F297E2" w14:textId="77777777" w:rsidR="00A0701F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3E82AB01" wp14:editId="35E72379">
                  <wp:extent cx="1440000" cy="1440000"/>
                  <wp:effectExtent l="0" t="0" r="8255" b="8255"/>
                  <wp:docPr id="82" name="Picture 82" descr="စမတ်ဖုန်းသုံးလျက် ပြုံးနေသော အမျိုးသားနှင့် ပုံပြမျဥ်းပါ 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 descr="စမတ်ဖုန်းသုံးလျက် ပြုံးနေသော အမျိုးသားနှင့် ပုံပြမျဥ်းပါ 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B9A23A" w14:textId="77777777" w:rsidR="007E09B7" w:rsidRPr="00085FDB" w:rsidRDefault="00000000" w:rsidP="00085FDB">
            <w:pPr>
              <w:spacing w:line="600" w:lineRule="exact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ပါဝင်သူများ၏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အကြောင်းအချက်အလက်ကို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လူတိုင်း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ရှာဖွေအသုံးပြုနိုင်ရန်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လွယ်ကူသင့်ပါသည်။</w:t>
            </w:r>
          </w:p>
        </w:tc>
      </w:tr>
      <w:tr w:rsidR="008517B4" w:rsidRPr="0034699B" w14:paraId="4EBFDBBA" w14:textId="77777777" w:rsidTr="00C91E9A">
        <w:tc>
          <w:tcPr>
            <w:tcW w:w="2551" w:type="dxa"/>
            <w:vAlign w:val="center"/>
          </w:tcPr>
          <w:p w14:paraId="25F03ACB" w14:textId="77777777" w:rsidR="00AB0495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F48B830" wp14:editId="23CF0479">
                  <wp:extent cx="1440000" cy="1440000"/>
                  <wp:effectExtent l="0" t="0" r="8255" b="8255"/>
                  <wp:docPr id="100" name="Picture 100" descr="အမျိုးသမီးတစ်ဦးအား စာကူဖတ်ပေးနေသည့် အမျိုးသားတစ်ဦး သူတို့ ဆိုဖာပေါ်မှာ ထိုင်နေကြသည်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100" descr="အမျိုးသမီးတစ်ဦးအား စာကူဖတ်ပေးနေသည့် အမျိုးသားတစ်ဦး သူတို့ ဆိုဖာပေါ်မှာ ထိုင်နေကြသည်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0C4BAD" w14:textId="77777777" w:rsidR="00AB0495" w:rsidRPr="00085FDB" w:rsidRDefault="00000000" w:rsidP="00085FD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လူများအနေဖြင့်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ဤအကြောင်းအချက်အလက်များကို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ရှာဖွေအသုံးပြုရန်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ပံ့ပိုးမှုရသင့်ပါသည်။</w:t>
            </w:r>
          </w:p>
        </w:tc>
      </w:tr>
      <w:tr w:rsidR="008517B4" w:rsidRPr="0034699B" w14:paraId="3B8BA4C0" w14:textId="77777777" w:rsidTr="00C91E9A">
        <w:tc>
          <w:tcPr>
            <w:tcW w:w="2551" w:type="dxa"/>
            <w:vAlign w:val="center"/>
          </w:tcPr>
          <w:p w14:paraId="315D4B08" w14:textId="77777777" w:rsidR="00AB0495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7EB5352" wp14:editId="79E867EC">
                  <wp:extent cx="1440000" cy="1440000"/>
                  <wp:effectExtent l="0" t="0" r="8255" b="8255"/>
                  <wp:docPr id="106" name="Picture 106" descr="အန္တရာယ်ကင်း သင်္ကေတပါ စည်းကမ်းချက်စာရွက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106" descr="အန္တရာယ်ကင်း သင်္ကေတပါ စည်းကမ်းချက်စာရွက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14514A" w14:textId="77777777" w:rsidR="00AB0495" w:rsidRPr="00085FDB" w:rsidRDefault="00000000" w:rsidP="00085FD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အချက်အလက်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စုဆောင်းပုံနှင့်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မျှဝေပုံဆိုင်ရာ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စည်းမျဉ်းများကိုလည်း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လိုက်နာရပါမည်။</w:t>
            </w:r>
          </w:p>
          <w:p w14:paraId="1D7F667E" w14:textId="4C49974A" w:rsidR="00AB0495" w:rsidRPr="00085FDB" w:rsidRDefault="00000000" w:rsidP="00085FD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ဤစည်းမျဉ်းများအားဖြင့်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လူများအား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အန္တရာယ်ကင်း</w:t>
            </w:r>
            <w:r w:rsidR="0007773E" w:rsidRPr="00085FDB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စေပါသည်။</w:t>
            </w:r>
          </w:p>
        </w:tc>
      </w:tr>
    </w:tbl>
    <w:p w14:paraId="773C1D55" w14:textId="77777777" w:rsidR="006A7301" w:rsidRPr="0034699B" w:rsidRDefault="00000000" w:rsidP="003F6A3D">
      <w:pPr>
        <w:pStyle w:val="Heading3"/>
        <w:spacing w:before="480"/>
        <w:rPr>
          <w:rFonts w:ascii="Arial" w:hAnsi="Arial" w:cs="Arial"/>
        </w:rPr>
      </w:pPr>
      <w:r w:rsidRPr="0034699B">
        <w:rPr>
          <w:rFonts w:ascii="Myanmar Text" w:eastAsia="Zawgyi-One" w:hAnsi="Myanmar Text" w:cs="Myanmar Text"/>
        </w:rPr>
        <w:t>ကျွန်တော်တို့၏ရည်မှန်းချက်များကား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မည်သည်နည်း။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78970932" w14:textId="77777777" w:rsidTr="00C91E9A">
        <w:tc>
          <w:tcPr>
            <w:tcW w:w="2551" w:type="dxa"/>
            <w:vAlign w:val="center"/>
          </w:tcPr>
          <w:p w14:paraId="583E3FF0" w14:textId="77777777" w:rsidR="00A0701F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3E7C198" wp14:editId="4CFABD9C">
                  <wp:extent cx="1440000" cy="1440000"/>
                  <wp:effectExtent l="0" t="0" r="8255" b="8255"/>
                  <wp:docPr id="102" name="Picture 102" descr="မတူကွဲပြားသော လူ ၃ ဦး နှင့် 'CALD' ဟူသော စကားလုံ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02" descr="မတူကွဲပြားသော လူ ၃ ဦး နှင့် 'CALD' ဟူသော စကားလုံ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27AFFA" w14:textId="0D7CBFAA" w:rsidR="00A0701F" w:rsidRPr="00085FDB" w:rsidRDefault="00000000" w:rsidP="00085FD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ကျွန်ုပ်တို့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'C</w:t>
            </w:r>
            <w:r w:rsidR="005D4214" w:rsidRPr="00085FDB">
              <w:rPr>
                <w:rFonts w:ascii="Arial" w:eastAsia="Zawgyi-One" w:hAnsi="Arial" w:cs="Arial"/>
                <w:sz w:val="26"/>
                <w:szCs w:val="26"/>
              </w:rPr>
              <w:t>AL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D'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ဆိုသည့်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စကားရပ်ကို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ရှင်းပြရာတွင်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လူပေါင်းစုံပါဝင်စေမည့်နည်းလမ်းတစ်ခုသာ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အသုံးပြုလိုပါသည်။</w:t>
            </w:r>
          </w:p>
        </w:tc>
      </w:tr>
      <w:tr w:rsidR="008517B4" w:rsidRPr="0034699B" w14:paraId="17A28B5C" w14:textId="77777777" w:rsidTr="00C91E9A">
        <w:tc>
          <w:tcPr>
            <w:tcW w:w="2551" w:type="dxa"/>
            <w:vAlign w:val="center"/>
          </w:tcPr>
          <w:p w14:paraId="5548BB46" w14:textId="77777777" w:rsidR="0042186E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A48D7E6" wp14:editId="678F5E4E">
                  <wp:extent cx="1440000" cy="1440000"/>
                  <wp:effectExtent l="0" t="0" r="8255" b="8255"/>
                  <wp:docPr id="116" name="Picture 116" descr="လက်မ ၂ ချောင်းထောင်ထားသောအမျိုးသားနှင့် ပုံပြမျဥ်း 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 descr="လက်မ ၂ ချောင်းထောင်ထားသောအမျိုးသားနှင့် ပုံပြမျဥ်း 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2454CDC" w14:textId="4EDDA1EF" w:rsidR="0042186E" w:rsidRPr="00085FDB" w:rsidRDefault="00000000" w:rsidP="00085FD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ဤသို့ဖြင့်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ပိုမိုကောင်းမွန်သော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အကြောင်း</w:t>
            </w:r>
            <w:r w:rsidR="0007773E" w:rsidRPr="00085FDB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အချက်အလက်များကို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စုဆောင်းစေနိုင်ပါသည်။</w:t>
            </w:r>
          </w:p>
        </w:tc>
      </w:tr>
    </w:tbl>
    <w:p w14:paraId="51C9106D" w14:textId="77777777" w:rsidR="003F6A3D" w:rsidRPr="0034699B" w:rsidRDefault="00000000">
      <w:pPr>
        <w:rPr>
          <w:rFonts w:ascii="Arial" w:hAnsi="Arial" w:cs="Arial"/>
        </w:rPr>
      </w:pPr>
      <w:r w:rsidRPr="0034699B">
        <w:rPr>
          <w:rFonts w:ascii="Arial" w:hAnsi="Arial" w:cs="Arial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6225AEA6" w14:textId="77777777" w:rsidTr="00C91E9A">
        <w:tc>
          <w:tcPr>
            <w:tcW w:w="2551" w:type="dxa"/>
            <w:vAlign w:val="center"/>
          </w:tcPr>
          <w:p w14:paraId="298814CB" w14:textId="77777777" w:rsidR="00B83F5F" w:rsidRPr="0034699B" w:rsidRDefault="00B83F5F" w:rsidP="006A78A5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576" w:type="dxa"/>
            <w:vAlign w:val="center"/>
          </w:tcPr>
          <w:p w14:paraId="64927880" w14:textId="77777777" w:rsidR="00416B80" w:rsidRPr="00085FDB" w:rsidRDefault="00000000" w:rsidP="00085FD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ဤအကြောင်းချက်အလက်များကို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အသုံးပြုလိုသည်မှာ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- </w:t>
            </w:r>
          </w:p>
        </w:tc>
      </w:tr>
      <w:tr w:rsidR="008517B4" w:rsidRPr="0034699B" w14:paraId="57D22C07" w14:textId="77777777" w:rsidTr="00C91E9A">
        <w:tc>
          <w:tcPr>
            <w:tcW w:w="2551" w:type="dxa"/>
            <w:vAlign w:val="center"/>
          </w:tcPr>
          <w:p w14:paraId="5AAA0293" w14:textId="77777777" w:rsidR="00416B80" w:rsidRPr="0034699B" w:rsidRDefault="00000000" w:rsidP="00D07278">
            <w:pPr>
              <w:pStyle w:val="Image"/>
              <w:spacing w:before="240" w:after="240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221C8AE" wp14:editId="651C75BA">
                  <wp:extent cx="1440000" cy="1440000"/>
                  <wp:effectExtent l="0" t="0" r="8255" b="8255"/>
                  <wp:docPr id="117" name="Picture 117" descr="အမျိုးသားတစ်ဦးကို ထောက်ပံ့နေသော အခြားတစ်ဦး နှင့်အတူ လက်မထောင်အမှတ်ကို ပြနေသော မြှားတစ်စ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 descr="အမျိုးသားတစ်ဦးကို ထောက်ပံ့နေသော အခြားတစ်ဦး နှင့်အတူ လက်မထောင်အမှတ်ကို ပြနေသော မြှားတစ်စင်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31AD4D" w14:textId="77777777" w:rsidR="00416B80" w:rsidRPr="00085FDB" w:rsidRDefault="00000000" w:rsidP="00085FDB">
            <w:pPr>
              <w:pStyle w:val="ListParagraph"/>
              <w:numPr>
                <w:ilvl w:val="0"/>
                <w:numId w:val="15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ပါဝင်သူမျာအား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ပိုမိုကောင်းမွန်သော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ဝန်ဆောင်မှုများ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ပို့ချပေးရန်</w:t>
            </w:r>
          </w:p>
        </w:tc>
      </w:tr>
      <w:tr w:rsidR="008517B4" w:rsidRPr="0034699B" w14:paraId="4974BE3E" w14:textId="77777777" w:rsidTr="00C91E9A">
        <w:tc>
          <w:tcPr>
            <w:tcW w:w="2551" w:type="dxa"/>
            <w:vAlign w:val="center"/>
          </w:tcPr>
          <w:p w14:paraId="34EFE634" w14:textId="77777777" w:rsidR="00E151BD" w:rsidRPr="0034699B" w:rsidRDefault="00000000" w:rsidP="00D07278">
            <w:pPr>
              <w:pStyle w:val="Image"/>
              <w:spacing w:before="240" w:after="240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0FDD5B75" wp14:editId="3A0A5DCA">
                  <wp:extent cx="1440000" cy="1440000"/>
                  <wp:effectExtent l="0" t="0" r="8255" b="8255"/>
                  <wp:docPr id="118" name="Picture 118" descr="ရွေးချယ်စရာ သုံးခုကို ရွေးချယ်နေသော လက် နှင့် နှင့် လက်မထောင်အမှတ်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8" descr="ရွေးချယ်စရာ သုံးခုကို ရွေးချယ်နေသော လက် နှင့် နှင့် လက်မထောင်အမှတ်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5F34AD" w14:textId="77777777" w:rsidR="00E151BD" w:rsidRPr="00085FDB" w:rsidRDefault="00000000" w:rsidP="00085FDB">
            <w:pPr>
              <w:pStyle w:val="ListParagraph"/>
              <w:numPr>
                <w:ilvl w:val="0"/>
                <w:numId w:val="15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ဆုံးဖြတ်ချက်ကောင်းများချရန်တို့ဖြစ်သည်။</w:t>
            </w:r>
          </w:p>
        </w:tc>
      </w:tr>
      <w:tr w:rsidR="008517B4" w:rsidRPr="0034699B" w14:paraId="36ABD5F6" w14:textId="77777777" w:rsidTr="00C91E9A">
        <w:tc>
          <w:tcPr>
            <w:tcW w:w="2551" w:type="dxa"/>
            <w:vAlign w:val="center"/>
          </w:tcPr>
          <w:p w14:paraId="1EB331DC" w14:textId="77777777" w:rsidR="00AB0495" w:rsidRPr="0034699B" w:rsidRDefault="00000000" w:rsidP="00B61187">
            <w:pPr>
              <w:pStyle w:val="Image"/>
              <w:spacing w:before="840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ABCD065" wp14:editId="78938D80">
                  <wp:extent cx="1440000" cy="1081696"/>
                  <wp:effectExtent l="0" t="0" r="8255" b="4445"/>
                  <wp:docPr id="119" name="Picture 119" descr="အတူ ထိုင်နေရပ်နေကြသော မတူကွဲပြားသော လူတစ်စု သူတို့အားလုံး လက်မထောင်ထားကြ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19" descr="အတူ ထိုင်နေရပ်နေကြသော မတူကွဲပြားသော လူတစ်စု သူတို့အားလုံး လက်မထောင်ထားကြ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8C7686" w14:textId="2AADCF25" w:rsidR="00AB0495" w:rsidRPr="00085FDB" w:rsidRDefault="00000000" w:rsidP="00085FDB">
            <w:pPr>
              <w:spacing w:before="84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ထို့ပြင်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အကြောင်းအချက်အလက်</w:t>
            </w:r>
            <w:r w:rsidR="0007773E" w:rsidRPr="00085FDB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များကို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လူများများ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ရှာဖွေအသုံးပြုနိုင်ရေးကို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လိုလားပါသည်။</w:t>
            </w:r>
          </w:p>
        </w:tc>
      </w:tr>
    </w:tbl>
    <w:p w14:paraId="793C0BB1" w14:textId="77777777" w:rsidR="00A0701F" w:rsidRPr="0034699B" w:rsidRDefault="00000000" w:rsidP="00A0701F">
      <w:pPr>
        <w:pStyle w:val="Heading2"/>
        <w:rPr>
          <w:rFonts w:ascii="Arial" w:hAnsi="Arial" w:cs="Arial"/>
        </w:rPr>
      </w:pPr>
      <w:r w:rsidRPr="0034699B">
        <w:rPr>
          <w:rFonts w:ascii="Arial" w:hAnsi="Arial" w:cs="Arial"/>
        </w:rPr>
        <w:br w:type="page"/>
      </w:r>
    </w:p>
    <w:p w14:paraId="0F997087" w14:textId="77777777" w:rsidR="00282ABC" w:rsidRPr="0034699B" w:rsidRDefault="00000000" w:rsidP="00282ABC">
      <w:pPr>
        <w:pStyle w:val="Heading2"/>
        <w:rPr>
          <w:rFonts w:ascii="Arial" w:hAnsi="Arial" w:cs="Arial"/>
          <w:lang w:val="en-AU"/>
        </w:rPr>
      </w:pPr>
      <w:bookmarkStart w:id="113" w:name="_Toc256000011"/>
      <w:bookmarkStart w:id="114" w:name="_Toc113455980"/>
      <w:r w:rsidRPr="0034699B">
        <w:rPr>
          <w:rFonts w:ascii="Myanmar Text" w:eastAsia="Zawgyi-One" w:hAnsi="Myanmar Text" w:cs="Myanmar Text"/>
        </w:rPr>
        <w:lastRenderedPageBreak/>
        <w:t>နောက်ထပ်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ဘာဆက်ဖြစ်မည်နည်း။</w:t>
      </w:r>
      <w:bookmarkEnd w:id="113"/>
      <w:bookmarkEnd w:id="114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7C9B503B" w14:textId="77777777" w:rsidTr="00C91E9A">
        <w:tc>
          <w:tcPr>
            <w:tcW w:w="2551" w:type="dxa"/>
            <w:vAlign w:val="center"/>
          </w:tcPr>
          <w:p w14:paraId="0C7E9BD3" w14:textId="77777777" w:rsidR="00282ABC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FA86D65" wp14:editId="0B79AC50">
                  <wp:extent cx="1440000" cy="1440000"/>
                  <wp:effectExtent l="0" t="0" r="8255" b="8255"/>
                  <wp:docPr id="120" name="Picture 120" descr="မတူကွဲပြားသော မသန်စွမ်းသူတစ်စု နှင့် လက်မထောင်အမှတ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20" descr="မတူကွဲပြားသော မသန်စွမ်းသူတစ်စု နှင့် လက်မထောင်အမှတ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2CAAA4" w14:textId="4DC6EBD9" w:rsidR="00282ABC" w:rsidRPr="00085FDB" w:rsidRDefault="00000000" w:rsidP="00085FD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ပါဝင်သူများအား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ပံ့ပိုးရန်အတွက်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ပိုမို</w:t>
            </w:r>
            <w:r w:rsidR="0007773E" w:rsidRPr="00085FDB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ကောင်းမွန်သော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နည်းလမ်းများရှာရန်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လူမျိုးစုအဖွဲ့များနှင့်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ဆက်လက်လုပ်ဆောင်သွားပါမည်။</w:t>
            </w:r>
          </w:p>
        </w:tc>
      </w:tr>
      <w:tr w:rsidR="008517B4" w:rsidRPr="0034699B" w14:paraId="3BECC7D3" w14:textId="77777777" w:rsidTr="00B61187">
        <w:trPr>
          <w:trHeight w:val="4535"/>
        </w:trPr>
        <w:tc>
          <w:tcPr>
            <w:tcW w:w="2551" w:type="dxa"/>
            <w:vAlign w:val="center"/>
          </w:tcPr>
          <w:p w14:paraId="6D61F4F8" w14:textId="77777777" w:rsidR="00282ABC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55D42CC3" wp14:editId="47C61B6B">
                  <wp:extent cx="1439544" cy="1079658"/>
                  <wp:effectExtent l="0" t="0" r="8890" b="6350"/>
                  <wp:docPr id="121" name="Picture 121" descr="ဝိုင်းထိုင်ရင်း စာရွက်စာတမ်းအချို့ကို ကြည့်နေသော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 descr="ဝိုင်းထိုင်ရင်း စာရွက်စာတမ်းအချို့ကို ကြည့်နေသော လူတစ်စ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4" b="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99" cy="107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FFD2F1" w14:textId="77777777" w:rsidR="006A7301" w:rsidRPr="00085FDB" w:rsidRDefault="00450BBA" w:rsidP="00085FD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အကြံပေးအဖွဲ့</w:t>
            </w:r>
            <w:r w:rsidRPr="00085FDB">
              <w:rPr>
                <w:rStyle w:val="Strong"/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တစ်ခုအတွက်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လူများကို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ရွေးချယ်ပါမည်။</w:t>
            </w:r>
          </w:p>
          <w:p w14:paraId="2E4C4357" w14:textId="77777777" w:rsidR="006A7301" w:rsidRPr="00085FDB" w:rsidRDefault="00000000" w:rsidP="00085FD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အကြံပေးအဖွဲ့သည်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ကျွန်ုပ်တို့နှင့်အတူ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လုပ်ကိုင်ကြသော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လူတစ်စုဖြစ်ပြီး</w:t>
            </w:r>
          </w:p>
          <w:p w14:paraId="3EC027A3" w14:textId="77777777" w:rsidR="006A7301" w:rsidRPr="00085FDB" w:rsidRDefault="00000000" w:rsidP="00085FDB">
            <w:pPr>
              <w:pStyle w:val="ListParagraph"/>
              <w:numPr>
                <w:ilvl w:val="0"/>
                <w:numId w:val="13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မည်သည်တို့က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အကျိုးရှိစေမည်</w:t>
            </w:r>
          </w:p>
          <w:p w14:paraId="6CBD798B" w14:textId="77777777" w:rsidR="00240285" w:rsidRPr="00085FDB" w:rsidRDefault="00000000" w:rsidP="00085FDB">
            <w:pPr>
              <w:pStyle w:val="ListParagraph"/>
              <w:numPr>
                <w:ilvl w:val="0"/>
                <w:numId w:val="13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မည်သည်တို့က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ပိုကောင်းစေမည်တို့ကို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မျှဝေဆွေးနွေးမည်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ဖြစ်သည်။</w:t>
            </w:r>
          </w:p>
        </w:tc>
      </w:tr>
      <w:tr w:rsidR="008517B4" w:rsidRPr="0034699B" w14:paraId="41A149CC" w14:textId="77777777" w:rsidTr="00C91E9A">
        <w:tc>
          <w:tcPr>
            <w:tcW w:w="2551" w:type="dxa"/>
            <w:vAlign w:val="center"/>
          </w:tcPr>
          <w:p w14:paraId="05BACD16" w14:textId="77777777" w:rsidR="00D177E5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616A4E6" wp14:editId="7DC0DAE6">
                  <wp:extent cx="1440000" cy="1080000"/>
                  <wp:effectExtent l="0" t="0" r="8255" b="6350"/>
                  <wp:docPr id="122" name="Picture 122" descr="လူတစ်စုကို ရှင်းလင်းပြသနေသော လူတစ်ယောက်။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 descr="လူတစ်စုကို ရှင်းလင်းပြသနေသော လူတစ်ယောက်။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53" t="5039" r="3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5A79E4" w14:textId="77777777" w:rsidR="00D177E5" w:rsidRPr="00085FDB" w:rsidRDefault="00000000" w:rsidP="00085FD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အကြံပေးအဖွဲ့သည်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2C0302CF" w14:textId="77777777" w:rsidR="00D177E5" w:rsidRPr="00085FDB" w:rsidRDefault="00000000" w:rsidP="00085FDB">
            <w:pPr>
              <w:pStyle w:val="ListParagraph"/>
              <w:numPr>
                <w:ilvl w:val="0"/>
                <w:numId w:val="13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ကျွန်တော်တို့အား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လူမျိုးစုအဖွဲ့များနှင့်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အတူလုပ်ဆောင်ရာတွင်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ကူညီပေးမည်၊</w:t>
            </w:r>
          </w:p>
          <w:p w14:paraId="0A8F9705" w14:textId="77777777" w:rsidR="00D177E5" w:rsidRPr="00085FDB" w:rsidRDefault="00000000" w:rsidP="00085FDB">
            <w:pPr>
              <w:pStyle w:val="ListParagraph"/>
              <w:numPr>
                <w:ilvl w:val="0"/>
                <w:numId w:val="13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စီမံကိန်းအသစ်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အကျိုးရှိစေရန်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ကူညီပေးမည်။</w:t>
            </w:r>
          </w:p>
        </w:tc>
      </w:tr>
    </w:tbl>
    <w:p w14:paraId="6398ECAD" w14:textId="77777777" w:rsidR="00737BE3" w:rsidRPr="0034699B" w:rsidRDefault="00000000">
      <w:pPr>
        <w:rPr>
          <w:rFonts w:ascii="Arial" w:hAnsi="Arial" w:cs="Arial"/>
        </w:rPr>
      </w:pPr>
      <w:r w:rsidRPr="0034699B">
        <w:rPr>
          <w:rFonts w:ascii="Arial" w:hAnsi="Arial" w:cs="Arial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04B2ECCB" w14:textId="77777777" w:rsidTr="00C91E9A">
        <w:tc>
          <w:tcPr>
            <w:tcW w:w="2551" w:type="dxa"/>
            <w:vAlign w:val="center"/>
          </w:tcPr>
          <w:p w14:paraId="7CBC9351" w14:textId="77777777" w:rsidR="006A7301" w:rsidRPr="0034699B" w:rsidRDefault="006A7301" w:rsidP="00CB3D54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576" w:type="dxa"/>
            <w:vAlign w:val="center"/>
          </w:tcPr>
          <w:p w14:paraId="696C8EE6" w14:textId="77777777" w:rsidR="006A7301" w:rsidRPr="00085FDB" w:rsidRDefault="00000000" w:rsidP="00085FD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အကြံပေးအဖွဲ့တွင်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ပါဝင်စေလိုသူများမှာ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</w:tc>
      </w:tr>
      <w:tr w:rsidR="008517B4" w:rsidRPr="0034699B" w14:paraId="1428372D" w14:textId="77777777" w:rsidTr="00C91E9A">
        <w:tc>
          <w:tcPr>
            <w:tcW w:w="2551" w:type="dxa"/>
            <w:vAlign w:val="center"/>
          </w:tcPr>
          <w:p w14:paraId="5F32D60D" w14:textId="77777777" w:rsidR="00282ABC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A9AB777" wp14:editId="4C7D51A2">
                  <wp:extent cx="1440000" cy="1440000"/>
                  <wp:effectExtent l="0" t="0" r="8255" b="8255"/>
                  <wp:docPr id="108" name="Picture 108" descr="ယဉ်ကျေးမှုမတူ ဘာသာစကားခြားသော မသန်စွမ်းသူတစ်စ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108" descr="ယဉ်ကျေးမှုမတူ ဘာသာစကားခြားသော မသန်စွမ်းသူတစ်စ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4A944E" w14:textId="77777777" w:rsidR="002C59F3" w:rsidRPr="00085FDB" w:rsidRDefault="00000000" w:rsidP="00085FDB">
            <w:pPr>
              <w:pStyle w:val="ListParagraph"/>
              <w:numPr>
                <w:ilvl w:val="0"/>
                <w:numId w:val="11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Arial" w:eastAsia="Zawgyi-One" w:hAnsi="Arial" w:cs="Arial"/>
                <w:sz w:val="26"/>
                <w:szCs w:val="26"/>
              </w:rPr>
              <w:t>CALD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</w:t>
            </w:r>
          </w:p>
        </w:tc>
      </w:tr>
      <w:tr w:rsidR="008517B4" w:rsidRPr="0034699B" w14:paraId="4E9CBC3B" w14:textId="77777777" w:rsidTr="00C91E9A">
        <w:tc>
          <w:tcPr>
            <w:tcW w:w="2551" w:type="dxa"/>
            <w:vAlign w:val="center"/>
          </w:tcPr>
          <w:p w14:paraId="65D96DB8" w14:textId="77777777" w:rsidR="00282ABC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EB181EC" wp14:editId="7AD24546">
                  <wp:extent cx="1440000" cy="1440000"/>
                  <wp:effectExtent l="0" t="0" r="8255" b="8255"/>
                  <wp:docPr id="107" name="Picture 107" descr="အဆောက်အအုံတစ်ခု နောက်ခံထားနေသော လူသုံးယောက် အုပ်စု။ မသန်စွမ်း သင်္ကေတလည်း ရှိပါသည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07" descr="အဆောက်အအုံတစ်ခု နောက်ခံထားနေသော လူသုံးယောက် အုပ်စု။ မသန်စွမ်း သင်္ကေတလည်း ရှိပါသည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532AC5" w14:textId="77777777" w:rsidR="00282ABC" w:rsidRPr="00085FDB" w:rsidRDefault="00000000" w:rsidP="00085FDB">
            <w:pPr>
              <w:pStyle w:val="ListParagraph"/>
              <w:numPr>
                <w:ilvl w:val="0"/>
                <w:numId w:val="11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မသန်စွမ်းအဖွဲ့အစည်းများ</w:t>
            </w:r>
          </w:p>
        </w:tc>
      </w:tr>
      <w:tr w:rsidR="008517B4" w:rsidRPr="0034699B" w14:paraId="42C5CB4C" w14:textId="77777777" w:rsidTr="00C91E9A">
        <w:tc>
          <w:tcPr>
            <w:tcW w:w="2551" w:type="dxa"/>
            <w:vAlign w:val="center"/>
          </w:tcPr>
          <w:p w14:paraId="6DEDF627" w14:textId="77777777" w:rsidR="004C6CC8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FB88916" wp14:editId="15D8E6AE">
                  <wp:extent cx="1339703" cy="1339703"/>
                  <wp:effectExtent l="0" t="0" r="0" b="0"/>
                  <wp:docPr id="112" name="Picture 112" descr="ရုံးအဆောက်အအုံတစ်ခုရှေ့ရှိ မတူကွဲပြားသော လူ ၃ ယောက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112" descr="ရုံးအဆောက်အအုံတစ်ခုရှေ့ရှိ မတူကွဲပြားသော လူ ၃ ယောက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444" cy="1342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092463" w14:textId="77777777" w:rsidR="004C6CC8" w:rsidRPr="00085FDB" w:rsidRDefault="00000000" w:rsidP="00085FDB">
            <w:pPr>
              <w:pStyle w:val="ListParagraph"/>
              <w:numPr>
                <w:ilvl w:val="0"/>
                <w:numId w:val="11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အဖွဲ့အစည်းများဖြစ်ကြပါသည်။</w:t>
            </w:r>
          </w:p>
        </w:tc>
      </w:tr>
      <w:tr w:rsidR="008517B4" w:rsidRPr="0034699B" w14:paraId="799C52E6" w14:textId="77777777" w:rsidTr="00C91E9A">
        <w:tc>
          <w:tcPr>
            <w:tcW w:w="2551" w:type="dxa"/>
            <w:vAlign w:val="center"/>
          </w:tcPr>
          <w:p w14:paraId="3914FA93" w14:textId="77777777" w:rsidR="004552F0" w:rsidRPr="0034699B" w:rsidRDefault="004552F0" w:rsidP="00CB3D54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576" w:type="dxa"/>
            <w:vAlign w:val="center"/>
          </w:tcPr>
          <w:p w14:paraId="74DDBCAE" w14:textId="2F9380D7" w:rsidR="004552F0" w:rsidRPr="00085FDB" w:rsidRDefault="00000000" w:rsidP="00085FDB">
            <w:pPr>
              <w:spacing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အောက်ပါ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CALD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ပါဝင်သူများ၊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မိသားစုများ</w:t>
            </w:r>
            <w:r w:rsidR="0007773E" w:rsidRPr="00085FDB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နှင့်အတူလည်း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ပူးတွဲ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>‌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လုပ်ဆောင်ပါမည်၊</w:t>
            </w:r>
          </w:p>
        </w:tc>
      </w:tr>
      <w:tr w:rsidR="008517B4" w:rsidRPr="0034699B" w14:paraId="565E76C1" w14:textId="77777777" w:rsidTr="00C91E9A">
        <w:tc>
          <w:tcPr>
            <w:tcW w:w="2551" w:type="dxa"/>
            <w:vAlign w:val="center"/>
          </w:tcPr>
          <w:p w14:paraId="7D252CC6" w14:textId="4ADAA860" w:rsidR="00A73641" w:rsidRPr="0034699B" w:rsidRDefault="00BF4A96" w:rsidP="00CB3D54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17A4EC1" wp14:editId="6E5B9988">
                  <wp:extent cx="1382233" cy="1382233"/>
                  <wp:effectExtent l="0" t="0" r="8890" b="8890"/>
                  <wp:docPr id="1" name="Picture 1" descr="အခြားဘာသာစကားများအတွက် သင်္ကေတမျာ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အခြားဘာသာစကားများအတွက် သင်္ကေတမျာ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300" cy="138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633A570" w14:textId="77777777" w:rsidR="00A73641" w:rsidRPr="00085FDB" w:rsidRDefault="00000000" w:rsidP="00085FDB">
            <w:pPr>
              <w:pStyle w:val="ListParagraph"/>
              <w:numPr>
                <w:ilvl w:val="0"/>
                <w:numId w:val="12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အင်္ဂလိပ်စကားမပြောဘဲ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အခြားစကားများကို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ပြောသူများ</w:t>
            </w:r>
          </w:p>
        </w:tc>
      </w:tr>
      <w:tr w:rsidR="008517B4" w:rsidRPr="0034699B" w14:paraId="63144760" w14:textId="77777777" w:rsidTr="00C91E9A">
        <w:tc>
          <w:tcPr>
            <w:tcW w:w="2551" w:type="dxa"/>
            <w:vAlign w:val="center"/>
          </w:tcPr>
          <w:p w14:paraId="00FEA561" w14:textId="18A1CC32" w:rsidR="00A73641" w:rsidRPr="0034699B" w:rsidRDefault="00BF4A96" w:rsidP="00CB3D54">
            <w:pPr>
              <w:pStyle w:val="Image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223470D" wp14:editId="6E6969A1">
                  <wp:extent cx="1482724" cy="1112043"/>
                  <wp:effectExtent l="0" t="0" r="3810" b="0"/>
                  <wp:docPr id="31" name="Picture 31" descr="အသံချဲ့အော်လန်သုံးနေသော အမျိုးသမီး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အသံချဲ့အော်လန်သုံးနေသော အမျိုးသမီးတစ်ဦ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4" cy="1112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41B36DB" w14:textId="77777777" w:rsidR="00A73641" w:rsidRPr="00085FDB" w:rsidRDefault="00000000" w:rsidP="00085FDB">
            <w:pPr>
              <w:pStyle w:val="ListParagraph"/>
              <w:numPr>
                <w:ilvl w:val="0"/>
                <w:numId w:val="12"/>
              </w:numPr>
              <w:spacing w:before="120" w:after="120" w:line="600" w:lineRule="exact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ပြောလိုသည်ကို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ပြောခွင့်မရသောသူများ</w:t>
            </w:r>
          </w:p>
        </w:tc>
      </w:tr>
    </w:tbl>
    <w:p w14:paraId="3C571D20" w14:textId="77777777" w:rsidR="00493D5D" w:rsidRPr="0034699B" w:rsidRDefault="00000000" w:rsidP="00DD389A">
      <w:pPr>
        <w:pStyle w:val="Heading2"/>
        <w:rPr>
          <w:rFonts w:ascii="Arial" w:hAnsi="Arial" w:cs="Arial"/>
        </w:rPr>
      </w:pPr>
      <w:bookmarkStart w:id="115" w:name="_Toc12634029"/>
      <w:bookmarkStart w:id="116" w:name="_Toc12636487"/>
      <w:bookmarkStart w:id="117" w:name="_Toc43391451"/>
      <w:bookmarkStart w:id="118" w:name="_Toc43391513"/>
      <w:bookmarkStart w:id="119" w:name="_Toc256000012"/>
      <w:bookmarkStart w:id="120" w:name="_Toc113455981"/>
      <w:r w:rsidRPr="0034699B">
        <w:rPr>
          <w:rFonts w:ascii="Myanmar Text" w:eastAsia="Zawgyi-One" w:hAnsi="Myanmar Text" w:cs="Myanmar Text"/>
        </w:rPr>
        <w:lastRenderedPageBreak/>
        <w:t>ပိုမိုသိရှိရန်</w:t>
      </w:r>
      <w:bookmarkEnd w:id="115"/>
      <w:bookmarkEnd w:id="116"/>
      <w:bookmarkEnd w:id="117"/>
      <w:bookmarkEnd w:id="118"/>
      <w:bookmarkEnd w:id="119"/>
      <w:bookmarkEnd w:id="120"/>
    </w:p>
    <w:p w14:paraId="75052E63" w14:textId="77777777" w:rsidR="008A5DB9" w:rsidRPr="00085FDB" w:rsidRDefault="00000000" w:rsidP="008A5DB9">
      <w:pPr>
        <w:rPr>
          <w:rFonts w:ascii="Arial" w:hAnsi="Arial" w:cs="Arial"/>
          <w:sz w:val="26"/>
          <w:szCs w:val="26"/>
          <w:lang w:val="x-none" w:eastAsia="x-none"/>
        </w:rPr>
      </w:pPr>
      <w:r w:rsidRPr="0034699B">
        <w:rPr>
          <w:rFonts w:ascii="Myanmar Text" w:eastAsia="Zawgyi-One" w:hAnsi="Myanmar Text" w:cs="Myanmar Text"/>
        </w:rPr>
        <w:t>ဤအစီရင်ခံစာအကြောင်း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ပိုမိုသိရှိရန်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ကျွန်တော်တို့</w:t>
      </w:r>
      <w:r w:rsidRPr="00085FDB">
        <w:rPr>
          <w:rFonts w:ascii="Myanmar Text" w:eastAsia="Zawgyi-One" w:hAnsi="Myanmar Text" w:cs="Myanmar Text"/>
          <w:sz w:val="26"/>
          <w:szCs w:val="26"/>
        </w:rPr>
        <w:t>ကို</w:t>
      </w:r>
      <w:r w:rsidRPr="00085FDB">
        <w:rPr>
          <w:rFonts w:ascii="Arial" w:eastAsia="Zawgyi-One" w:hAnsi="Arial" w:cs="Arial"/>
          <w:sz w:val="26"/>
          <w:szCs w:val="26"/>
        </w:rPr>
        <w:t xml:space="preserve"> </w:t>
      </w:r>
      <w:r w:rsidRPr="00085FDB">
        <w:rPr>
          <w:rFonts w:ascii="Myanmar Text" w:eastAsia="Zawgyi-One" w:hAnsi="Myanmar Text" w:cs="Myanmar Text"/>
          <w:sz w:val="26"/>
          <w:szCs w:val="26"/>
        </w:rPr>
        <w:t>ဆက်သွယ်ပါ။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085FDB" w14:paraId="5946B15F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2D17D08" w14:textId="77777777" w:rsidR="00493D5D" w:rsidRPr="00085FDB" w:rsidRDefault="00000000" w:rsidP="00463A40">
            <w:pPr>
              <w:pStyle w:val="Image"/>
              <w:rPr>
                <w:rFonts w:ascii="Arial" w:hAnsi="Arial" w:cs="Arial"/>
                <w:sz w:val="26"/>
                <w:szCs w:val="26"/>
                <w:lang w:eastAsia="en-AU"/>
              </w:rPr>
            </w:pPr>
            <w:r w:rsidRPr="00085FDB"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75EE250F" wp14:editId="4C10A530">
                  <wp:extent cx="1440000" cy="1440000"/>
                  <wp:effectExtent l="0" t="0" r="8255" b="8255"/>
                  <wp:docPr id="3" name="Picture 3" descr="&quot;www&quot; နှင့် ဝဘ်ဆိုက် 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&quot;www&quot; နှင့် ဝဘ်ဆိုက် 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9B6797F" w14:textId="77777777" w:rsidR="00A73641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ဝက်ဘ်ဆိုက်တွင်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ဖတ်ရှုနိုင်သည်။</w:t>
            </w:r>
          </w:p>
          <w:p w14:paraId="085FAB99" w14:textId="77777777" w:rsidR="00493D5D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 w:val="26"/>
                <w:szCs w:val="26"/>
              </w:rPr>
            </w:pPr>
            <w:hyperlink r:id="rId105" w:history="1">
              <w:r w:rsidR="00A73641" w:rsidRPr="00085FDB">
                <w:rPr>
                  <w:rStyle w:val="Hyperlink"/>
                  <w:rFonts w:ascii="Arial" w:eastAsia="Zawgyi-One" w:hAnsi="Arial" w:cs="Arial"/>
                  <w:sz w:val="26"/>
                  <w:szCs w:val="26"/>
                </w:rPr>
                <w:t>www.ndis.gov.au</w:t>
              </w:r>
            </w:hyperlink>
          </w:p>
        </w:tc>
      </w:tr>
      <w:tr w:rsidR="008517B4" w:rsidRPr="00085FDB" w14:paraId="58983F9F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80F6A79" w14:textId="77777777" w:rsidR="00493D5D" w:rsidRPr="00085FDB" w:rsidRDefault="00000000" w:rsidP="00463A40">
            <w:pPr>
              <w:pStyle w:val="Image"/>
              <w:rPr>
                <w:rFonts w:ascii="Arial" w:hAnsi="Arial" w:cs="Arial"/>
                <w:sz w:val="26"/>
                <w:szCs w:val="26"/>
                <w:lang w:eastAsia="en-AU"/>
              </w:rPr>
            </w:pPr>
            <w:r w:rsidRPr="00085FDB"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359DFC47" wp14:editId="08E40178">
                  <wp:extent cx="1440000" cy="1440000"/>
                  <wp:effectExtent l="0" t="0" r="8255" b="8255"/>
                  <wp:docPr id="36" name="Picture 36" descr="ဖုန်း 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ဖုန်း 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2745915" w14:textId="77777777" w:rsidR="00A73641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ဖုန်းခေါ်ဆိုနိုင်သည်။</w:t>
            </w:r>
          </w:p>
          <w:p w14:paraId="548A4C26" w14:textId="77777777" w:rsidR="00493D5D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IntenseEmphasis1"/>
                <w:rFonts w:ascii="Myanmar Text" w:eastAsia="Zawgyi-One" w:hAnsi="Myanmar Text" w:cs="Myanmar Text"/>
                <w:sz w:val="26"/>
                <w:szCs w:val="26"/>
              </w:rPr>
              <w:t>၁၈၀၀</w:t>
            </w:r>
            <w:r w:rsidRPr="00085FDB">
              <w:rPr>
                <w:rStyle w:val="IntenseEmphasis1"/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Style w:val="IntenseEmphasis1"/>
                <w:rFonts w:ascii="Myanmar Text" w:eastAsia="Zawgyi-One" w:hAnsi="Myanmar Text" w:cs="Myanmar Text"/>
                <w:sz w:val="26"/>
                <w:szCs w:val="26"/>
              </w:rPr>
              <w:t>၈၀၀</w:t>
            </w:r>
            <w:r w:rsidRPr="00085FDB">
              <w:rPr>
                <w:rStyle w:val="IntenseEmphasis1"/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Style w:val="IntenseEmphasis1"/>
                <w:rFonts w:ascii="Myanmar Text" w:eastAsia="Zawgyi-One" w:hAnsi="Myanmar Text" w:cs="Myanmar Text"/>
                <w:sz w:val="26"/>
                <w:szCs w:val="26"/>
              </w:rPr>
              <w:t>၁၁၀</w:t>
            </w:r>
          </w:p>
        </w:tc>
      </w:tr>
      <w:tr w:rsidR="008517B4" w:rsidRPr="00085FDB" w14:paraId="34AD457C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3CD8D3A" w14:textId="77777777" w:rsidR="00CD310C" w:rsidRPr="00085FDB" w:rsidRDefault="00000000" w:rsidP="00463A40">
            <w:pPr>
              <w:pStyle w:val="Image"/>
              <w:rPr>
                <w:rFonts w:ascii="Arial" w:hAnsi="Arial" w:cs="Arial"/>
                <w:sz w:val="26"/>
                <w:szCs w:val="26"/>
                <w:lang w:eastAsia="en-AU"/>
              </w:rPr>
            </w:pPr>
            <w:r w:rsidRPr="00085FDB">
              <w:rPr>
                <w:rFonts w:ascii="Arial" w:hAnsi="Arial" w:cs="Arial"/>
                <w:noProof/>
                <w:sz w:val="26"/>
                <w:szCs w:val="26"/>
                <w:lang w:eastAsia="en-AU"/>
              </w:rPr>
              <w:drawing>
                <wp:inline distT="0" distB="0" distL="0" distR="0" wp14:anchorId="2E190B9F" wp14:editId="11DFA0FD">
                  <wp:extent cx="972000" cy="972000"/>
                  <wp:effectExtent l="0" t="0" r="0" b="0"/>
                  <wp:docPr id="15" name="Picture 15" descr="Facebook တံဆိပ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Facebook တံဆိပ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FAFDB6F" w14:textId="77777777" w:rsidR="00CD310C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Facebook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တွင်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စောင့်ကြည့်ပါ။</w:t>
            </w:r>
          </w:p>
          <w:p w14:paraId="78822AB4" w14:textId="77777777" w:rsidR="00CD310C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sz w:val="26"/>
                <w:szCs w:val="26"/>
              </w:rPr>
            </w:pPr>
            <w:hyperlink r:id="rId108" w:history="1">
              <w:r w:rsidR="00DE6B8B" w:rsidRPr="00085FDB">
                <w:rPr>
                  <w:rStyle w:val="Hyperlink"/>
                  <w:rFonts w:ascii="Arial" w:eastAsia="Zawgyi-One" w:hAnsi="Arial" w:cs="Arial"/>
                  <w:sz w:val="26"/>
                  <w:szCs w:val="26"/>
                </w:rPr>
                <w:t>www.facebook.com/NDISAus</w:t>
              </w:r>
            </w:hyperlink>
          </w:p>
        </w:tc>
      </w:tr>
      <w:tr w:rsidR="008517B4" w:rsidRPr="00085FDB" w14:paraId="41FD3A71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64F76E4" w14:textId="77777777" w:rsidR="00CD310C" w:rsidRPr="00085FDB" w:rsidRDefault="00000000" w:rsidP="00463A40">
            <w:pPr>
              <w:pStyle w:val="Image"/>
              <w:rPr>
                <w:rFonts w:ascii="Arial" w:hAnsi="Arial" w:cs="Arial"/>
                <w:sz w:val="26"/>
                <w:szCs w:val="26"/>
                <w:lang w:eastAsia="en-AU"/>
              </w:rPr>
            </w:pPr>
            <w:r w:rsidRPr="00085FDB">
              <w:rPr>
                <w:rFonts w:ascii="Arial" w:hAnsi="Arial" w:cs="Arial"/>
                <w:noProof/>
                <w:sz w:val="26"/>
                <w:szCs w:val="26"/>
                <w:lang w:eastAsia="en-AU"/>
              </w:rPr>
              <w:drawing>
                <wp:inline distT="0" distB="0" distL="0" distR="0" wp14:anchorId="4B2FD5AA" wp14:editId="0524A6BD">
                  <wp:extent cx="972000" cy="972000"/>
                  <wp:effectExtent l="0" t="0" r="0" b="0"/>
                  <wp:docPr id="16" name="Picture 16" descr="Twitter တံဆိပ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Twitter တံဆိပ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19108A7" w14:textId="77777777" w:rsidR="00CD310C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Twitter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တွင်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စောင့်ကြည့်ပါ။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  <w:p w14:paraId="1405EA61" w14:textId="77777777" w:rsidR="00CD310C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IntenseEmphasis1"/>
                <w:rFonts w:ascii="Arial" w:eastAsia="Zawgyi-One" w:hAnsi="Arial" w:cs="Arial"/>
                <w:sz w:val="26"/>
                <w:szCs w:val="26"/>
              </w:rPr>
              <w:t>@NDIS</w:t>
            </w:r>
          </w:p>
        </w:tc>
      </w:tr>
    </w:tbl>
    <w:p w14:paraId="2AB7EB87" w14:textId="77777777" w:rsidR="00AE2123" w:rsidRPr="0034699B" w:rsidRDefault="00000000" w:rsidP="00AE2123">
      <w:pPr>
        <w:rPr>
          <w:rFonts w:ascii="Arial" w:hAnsi="Arial" w:cs="Arial"/>
          <w:sz w:val="32"/>
          <w:szCs w:val="26"/>
        </w:rPr>
      </w:pPr>
      <w:bookmarkStart w:id="121" w:name="_Toc43391514"/>
      <w:r w:rsidRPr="0034699B">
        <w:rPr>
          <w:rFonts w:ascii="Arial" w:hAnsi="Arial" w:cs="Arial"/>
        </w:rPr>
        <w:br w:type="page"/>
      </w:r>
    </w:p>
    <w:p w14:paraId="6CD351CA" w14:textId="77777777" w:rsidR="00CD310C" w:rsidRPr="0034699B" w:rsidRDefault="00000000" w:rsidP="00AA574A">
      <w:pPr>
        <w:pStyle w:val="Heading3"/>
        <w:rPr>
          <w:rFonts w:ascii="Arial" w:hAnsi="Arial" w:cs="Arial"/>
        </w:rPr>
      </w:pPr>
      <w:r w:rsidRPr="0034699B">
        <w:rPr>
          <w:rFonts w:ascii="Myanmar Text" w:eastAsia="Zawgyi-One" w:hAnsi="Myanmar Text" w:cs="Myanmar Text"/>
        </w:rPr>
        <w:lastRenderedPageBreak/>
        <w:t>ကျွန်တော်တို့နှင့်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ဆွေးနွေးရန်</w:t>
      </w:r>
      <w:r w:rsidRPr="0034699B">
        <w:rPr>
          <w:rFonts w:ascii="Arial" w:eastAsia="Zawgyi-One" w:hAnsi="Arial" w:cs="Arial"/>
        </w:rPr>
        <w:t xml:space="preserve"> </w:t>
      </w:r>
      <w:r w:rsidRPr="0034699B">
        <w:rPr>
          <w:rFonts w:ascii="Myanmar Text" w:eastAsia="Zawgyi-One" w:hAnsi="Myanmar Text" w:cs="Myanmar Text"/>
        </w:rPr>
        <w:t>အကူအညီ</w:t>
      </w:r>
      <w:bookmarkEnd w:id="121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8517B4" w:rsidRPr="0034699B" w14:paraId="503D9035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1F5919F" w14:textId="77777777" w:rsidR="00115682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A1D5B2D" wp14:editId="64005F56">
                  <wp:extent cx="1275907" cy="1275907"/>
                  <wp:effectExtent l="0" t="0" r="635" b="635"/>
                  <wp:docPr id="23" name="Picture 23" descr="Webchat သင်္ကေတ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Webchat သင်္ကေတ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162" cy="1282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4E02F24" w14:textId="77777777" w:rsidR="00115682" w:rsidRPr="00085FDB" w:rsidRDefault="00000000" w:rsidP="00085FDB">
            <w:pPr>
              <w:spacing w:before="0" w:after="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ဝဘ်ဆိုက်ထိပ်ပိုင်းရှိ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webchat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ကိုသုံး၍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အွန်လိုင်းဖြင့်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ကျွန်တော်တို့နှင့်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ဆက်သွယ်နိုင်သည်။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  <w:p w14:paraId="677D62A0" w14:textId="77777777" w:rsidR="00115682" w:rsidRPr="00085FDB" w:rsidRDefault="00000000" w:rsidP="00085FDB">
            <w:pPr>
              <w:pStyle w:val="Body"/>
              <w:spacing w:after="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6B2976"/>
                <w:sz w:val="26"/>
                <w:szCs w:val="26"/>
              </w:rPr>
            </w:pPr>
            <w:hyperlink r:id="rId111" w:history="1">
              <w:r w:rsidRPr="00085FDB">
                <w:rPr>
                  <w:rStyle w:val="Hyperlink"/>
                  <w:rFonts w:ascii="Arial" w:eastAsia="Zawgyi-One" w:hAnsi="Arial" w:cs="Arial"/>
                  <w:sz w:val="26"/>
                  <w:szCs w:val="26"/>
                </w:rPr>
                <w:t>www.ndis.gov.au</w:t>
              </w:r>
            </w:hyperlink>
          </w:p>
        </w:tc>
      </w:tr>
      <w:tr w:rsidR="008517B4" w:rsidRPr="0034699B" w14:paraId="7F198616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4D2134C" w14:textId="77777777" w:rsidR="00CD310C" w:rsidRPr="0034699B" w:rsidRDefault="00CD310C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  <w:lang w:eastAsia="en-AU"/>
              </w:rPr>
            </w:pPr>
          </w:p>
        </w:tc>
        <w:tc>
          <w:tcPr>
            <w:tcW w:w="6576" w:type="dxa"/>
          </w:tcPr>
          <w:p w14:paraId="6A3B46D7" w14:textId="77777777" w:rsidR="00CD310C" w:rsidRPr="00085FDB" w:rsidRDefault="00000000" w:rsidP="00085FDB">
            <w:pPr>
              <w:spacing w:before="0" w:after="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အင်္ဂလိပ်စကားမပြာဘဲ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အခြားစကားကို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ပြောသူဖြစ်ပါက၊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အောက်ပါဌာနသို့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ဖုန်းခေါ်ဆိုနိုင်သည်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</w:tc>
      </w:tr>
      <w:tr w:rsidR="008517B4" w:rsidRPr="0034699B" w14:paraId="6D651DAC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139EDFC" w14:textId="77777777" w:rsidR="00493D5D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  <w:lang w:eastAsia="en-AU"/>
              </w:rPr>
              <w:drawing>
                <wp:inline distT="0" distB="0" distL="0" distR="0" wp14:anchorId="40F15514" wp14:editId="0FC468E6">
                  <wp:extent cx="1190846" cy="1190846"/>
                  <wp:effectExtent l="0" t="0" r="9525" b="9525"/>
                  <wp:docPr id="13" name="Picture 13" descr="ဘာသာပြန်နှင့် စကားပြန် ဌာန သင်္ကေတ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ဘာသာပြန်နှင့် စကားပြန် ဌာန သင်္ကေတ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249" cy="1195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66B96EA" w14:textId="77777777" w:rsidR="00092D2F" w:rsidRPr="00085FDB" w:rsidRDefault="00000000" w:rsidP="00085FDB">
            <w:pPr>
              <w:spacing w:before="0" w:after="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ဘာသာပြန်နှင့်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စကားပြန်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ဌာန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(TIS)</w:t>
            </w:r>
          </w:p>
          <w:p w14:paraId="18897BF5" w14:textId="77777777" w:rsidR="00493D5D" w:rsidRPr="00085FDB" w:rsidRDefault="00000000" w:rsidP="00085FDB">
            <w:pPr>
              <w:spacing w:before="0" w:after="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IntenseEmphasis1"/>
                <w:rFonts w:ascii="Arial" w:eastAsia="Zawgyi-One" w:hAnsi="Arial" w:cs="Arial"/>
                <w:sz w:val="26"/>
                <w:szCs w:val="26"/>
              </w:rPr>
              <w:t>131 450</w:t>
            </w:r>
          </w:p>
        </w:tc>
      </w:tr>
      <w:tr w:rsidR="008517B4" w:rsidRPr="0034699B" w14:paraId="72271E19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B304E1D" w14:textId="77777777" w:rsidR="00CD310C" w:rsidRPr="0034699B" w:rsidRDefault="00CD310C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  <w:lang w:eastAsia="en-AU"/>
              </w:rPr>
            </w:pPr>
          </w:p>
        </w:tc>
        <w:tc>
          <w:tcPr>
            <w:tcW w:w="6576" w:type="dxa"/>
          </w:tcPr>
          <w:p w14:paraId="67318779" w14:textId="2C3BCE8F" w:rsidR="00CD310C" w:rsidRPr="00085FDB" w:rsidRDefault="00000000" w:rsidP="00085FDB">
            <w:pPr>
              <w:spacing w:before="0" w:after="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စကားပြော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နှင့်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နားအကြား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ချွတ်ယွင်းမှုရှိလျှင်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အောက်ပါ</w:t>
            </w:r>
            <w:r w:rsidR="0007773E" w:rsidRPr="00085FDB">
              <w:rPr>
                <w:rFonts w:ascii="Arial" w:eastAsia="Zawgyi-One" w:hAnsi="Arial" w:cs="Arial"/>
                <w:sz w:val="26"/>
                <w:szCs w:val="26"/>
                <w:cs/>
                <w:lang w:bidi="my-MM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ဌာနများသို့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ဖုန်းခေါ်ဆိုနိုင်သည်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</w:tc>
      </w:tr>
      <w:tr w:rsidR="008517B4" w:rsidRPr="0034699B" w14:paraId="6118FCE4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1BA898F" w14:textId="77777777" w:rsidR="00493D5D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  <w:lang w:eastAsia="en-AU"/>
              </w:rPr>
              <w:drawing>
                <wp:inline distT="0" distB="0" distL="0" distR="0" wp14:anchorId="5C0F3FF6" wp14:editId="06F6FA6E">
                  <wp:extent cx="1339703" cy="1339703"/>
                  <wp:effectExtent l="0" t="0" r="0" b="0"/>
                  <wp:docPr id="9" name="Picture 9" descr="TTY သင်္ကေတ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TY သင်္ကေတ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021" cy="134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699B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576" w:type="dxa"/>
          </w:tcPr>
          <w:p w14:paraId="4C3C231E" w14:textId="77777777" w:rsidR="00CD310C" w:rsidRPr="00085FDB" w:rsidRDefault="00000000" w:rsidP="00085FDB">
            <w:pPr>
              <w:spacing w:before="0" w:after="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Arial" w:eastAsia="Zawgyi-One" w:hAnsi="Arial" w:cs="Arial"/>
                <w:sz w:val="26"/>
                <w:szCs w:val="26"/>
              </w:rPr>
              <w:t>TTY</w:t>
            </w:r>
          </w:p>
          <w:p w14:paraId="3A1C0C84" w14:textId="77777777" w:rsidR="00493D5D" w:rsidRPr="00085FDB" w:rsidRDefault="00000000" w:rsidP="00085FDB">
            <w:pPr>
              <w:spacing w:before="0" w:after="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IntenseEmphasis1"/>
                <w:rFonts w:ascii="Myanmar Text" w:eastAsia="Zawgyi-One" w:hAnsi="Myanmar Text" w:cs="Myanmar Text"/>
                <w:sz w:val="26"/>
                <w:szCs w:val="26"/>
              </w:rPr>
              <w:t>၁၈၀၀</w:t>
            </w:r>
            <w:r w:rsidRPr="00085FDB">
              <w:rPr>
                <w:rStyle w:val="IntenseEmphasis1"/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Style w:val="IntenseEmphasis1"/>
                <w:rFonts w:ascii="Myanmar Text" w:eastAsia="Zawgyi-One" w:hAnsi="Myanmar Text" w:cs="Myanmar Text"/>
                <w:sz w:val="26"/>
                <w:szCs w:val="26"/>
              </w:rPr>
              <w:t>၅၅၅</w:t>
            </w:r>
            <w:r w:rsidRPr="00085FDB">
              <w:rPr>
                <w:rStyle w:val="IntenseEmphasis1"/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Style w:val="IntenseEmphasis1"/>
                <w:rFonts w:ascii="Myanmar Text" w:eastAsia="Zawgyi-One" w:hAnsi="Myanmar Text" w:cs="Myanmar Text"/>
                <w:sz w:val="26"/>
                <w:szCs w:val="26"/>
              </w:rPr>
              <w:t>၆၇၇</w:t>
            </w:r>
          </w:p>
        </w:tc>
      </w:tr>
      <w:tr w:rsidR="008517B4" w:rsidRPr="0034699B" w14:paraId="4B2E1600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6AAA7F9" w14:textId="77777777" w:rsidR="00493D5D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  <w:lang w:eastAsia="en-AU"/>
              </w:rPr>
              <w:drawing>
                <wp:inline distT="0" distB="0" distL="0" distR="0" wp14:anchorId="674B3A9D" wp14:editId="716B2EE1">
                  <wp:extent cx="1360968" cy="1360968"/>
                  <wp:effectExtent l="0" t="0" r="0" b="0"/>
                  <wp:docPr id="14" name="Picture 14" descr="စကားပြောကွက်နှင့် နား၏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စကားပြောကွက်နှင့် နား၏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560" cy="136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BFAB993" w14:textId="77777777" w:rsidR="00CD310C" w:rsidRPr="00085FDB" w:rsidRDefault="00000000" w:rsidP="00085FDB">
            <w:pPr>
              <w:spacing w:before="0" w:after="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Arial" w:eastAsia="Zawgyi-One" w:hAnsi="Arial" w:cs="Arial"/>
                <w:sz w:val="26"/>
                <w:szCs w:val="26"/>
              </w:rPr>
              <w:t>Speak and Listen</w:t>
            </w:r>
          </w:p>
          <w:p w14:paraId="4CAE0622" w14:textId="77777777" w:rsidR="00493D5D" w:rsidRPr="00085FDB" w:rsidRDefault="00000000" w:rsidP="00085FDB">
            <w:pPr>
              <w:spacing w:before="0" w:after="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IntenseEmphasis1"/>
                <w:rFonts w:ascii="Myanmar Text" w:eastAsia="Zawgyi-One" w:hAnsi="Myanmar Text" w:cs="Myanmar Text"/>
                <w:sz w:val="26"/>
                <w:szCs w:val="26"/>
              </w:rPr>
              <w:t>၁၈၀၀</w:t>
            </w:r>
            <w:r w:rsidRPr="00085FDB">
              <w:rPr>
                <w:rStyle w:val="IntenseEmphasis1"/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Style w:val="IntenseEmphasis1"/>
                <w:rFonts w:ascii="Myanmar Text" w:eastAsia="Zawgyi-One" w:hAnsi="Myanmar Text" w:cs="Myanmar Text"/>
                <w:sz w:val="26"/>
                <w:szCs w:val="26"/>
              </w:rPr>
              <w:t>၅၅၅</w:t>
            </w:r>
            <w:r w:rsidRPr="00085FDB">
              <w:rPr>
                <w:rStyle w:val="IntenseEmphasis1"/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Style w:val="IntenseEmphasis1"/>
                <w:rFonts w:ascii="Myanmar Text" w:eastAsia="Zawgyi-One" w:hAnsi="Myanmar Text" w:cs="Myanmar Text"/>
                <w:sz w:val="26"/>
                <w:szCs w:val="26"/>
              </w:rPr>
              <w:t>၇၂၇</w:t>
            </w:r>
          </w:p>
        </w:tc>
      </w:tr>
      <w:tr w:rsidR="008517B4" w:rsidRPr="0034699B" w14:paraId="32AE332B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20EDB10" w14:textId="77777777" w:rsidR="00CD310C" w:rsidRPr="0034699B" w:rsidRDefault="00000000" w:rsidP="00CB3D54">
            <w:pPr>
              <w:pStyle w:val="Image"/>
              <w:spacing w:line="240" w:lineRule="auto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  <w:lang w:eastAsia="en-AU"/>
              </w:rPr>
              <w:drawing>
                <wp:inline distT="0" distB="0" distL="0" distR="0" wp14:anchorId="4BA3DDB7" wp14:editId="687D82BB">
                  <wp:extent cx="1260000" cy="1017642"/>
                  <wp:effectExtent l="0" t="0" r="0" b="0"/>
                  <wp:docPr id="58" name="Picture 58" descr="National Relay Service တံဆိပ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National Relay Service တံဆိပ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1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EF6BF37" w14:textId="77777777" w:rsidR="00CD310C" w:rsidRPr="00085FDB" w:rsidRDefault="00000000" w:rsidP="00085FDB">
            <w:pPr>
              <w:spacing w:before="0" w:after="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Arial" w:eastAsia="Zawgyi-One" w:hAnsi="Arial" w:cs="Arial"/>
                <w:sz w:val="26"/>
                <w:szCs w:val="26"/>
              </w:rPr>
              <w:t>National Relay Service</w:t>
            </w:r>
          </w:p>
          <w:p w14:paraId="6B1288FB" w14:textId="77777777" w:rsidR="00CD310C" w:rsidRPr="00085FDB" w:rsidRDefault="00000000" w:rsidP="00085FDB">
            <w:pPr>
              <w:spacing w:before="0" w:after="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IntenseEmphasis1"/>
                <w:rFonts w:ascii="Myanmar Text" w:eastAsia="Zawgyi-One" w:hAnsi="Myanmar Text" w:cs="Myanmar Text"/>
                <w:sz w:val="26"/>
                <w:szCs w:val="26"/>
              </w:rPr>
              <w:t>၁၃၃</w:t>
            </w:r>
            <w:r w:rsidRPr="00085FDB">
              <w:rPr>
                <w:rStyle w:val="IntenseEmphasis1"/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Style w:val="IntenseEmphasis1"/>
                <w:rFonts w:ascii="Myanmar Text" w:eastAsia="Zawgyi-One" w:hAnsi="Myanmar Text" w:cs="Myanmar Text"/>
                <w:sz w:val="26"/>
                <w:szCs w:val="26"/>
              </w:rPr>
              <w:t>၆၇၇</w:t>
            </w:r>
          </w:p>
          <w:p w14:paraId="411DE385" w14:textId="77777777" w:rsidR="00CD310C" w:rsidRPr="00085FDB" w:rsidRDefault="00000000" w:rsidP="00085FDB">
            <w:pPr>
              <w:spacing w:before="0" w:after="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sz w:val="26"/>
                <w:szCs w:val="26"/>
              </w:rPr>
            </w:pPr>
            <w:hyperlink r:id="rId116" w:history="1">
              <w:r w:rsidRPr="00085FDB">
                <w:rPr>
                  <w:rStyle w:val="Hyperlink"/>
                  <w:rFonts w:ascii="Arial" w:eastAsia="Zawgyi-One" w:hAnsi="Arial" w:cs="Arial"/>
                  <w:sz w:val="26"/>
                  <w:szCs w:val="26"/>
                </w:rPr>
                <w:t>www.relayservice.gov.au</w:t>
              </w:r>
            </w:hyperlink>
            <w:r w:rsidR="00C201D9" w:rsidRPr="00085FDB">
              <w:rPr>
                <w:rStyle w:val="Hyperlink"/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</w:tc>
      </w:tr>
    </w:tbl>
    <w:p w14:paraId="5FEDC7E5" w14:textId="77777777" w:rsidR="008928D5" w:rsidRPr="0034699B" w:rsidRDefault="00000000" w:rsidP="00DD389A">
      <w:pPr>
        <w:pStyle w:val="Heading2"/>
        <w:rPr>
          <w:rFonts w:ascii="Arial" w:hAnsi="Arial" w:cs="Arial"/>
        </w:rPr>
      </w:pPr>
      <w:bookmarkStart w:id="122" w:name="_Toc256000013"/>
      <w:bookmarkStart w:id="123" w:name="_Toc43391452"/>
      <w:bookmarkStart w:id="124" w:name="_Toc43391515"/>
      <w:bookmarkStart w:id="125" w:name="_Toc113455982"/>
      <w:r w:rsidRPr="0034699B">
        <w:rPr>
          <w:rFonts w:ascii="Myanmar Text" w:eastAsia="Zawgyi-One" w:hAnsi="Myanmar Text" w:cs="Myanmar Text"/>
        </w:rPr>
        <w:lastRenderedPageBreak/>
        <w:t>ဝေါဟာရစာရင်း</w:t>
      </w:r>
      <w:bookmarkEnd w:id="122"/>
      <w:bookmarkEnd w:id="123"/>
      <w:bookmarkEnd w:id="124"/>
      <w:bookmarkEnd w:id="125"/>
    </w:p>
    <w:p w14:paraId="401A7CC6" w14:textId="77777777" w:rsidR="00115682" w:rsidRPr="0034699B" w:rsidRDefault="00000000" w:rsidP="00115682">
      <w:pPr>
        <w:rPr>
          <w:rFonts w:ascii="Arial" w:hAnsi="Arial" w:cs="Arial"/>
          <w:lang w:val="x-none" w:eastAsia="x-none"/>
        </w:rPr>
      </w:pPr>
      <w:r w:rsidRPr="0034699B">
        <w:rPr>
          <w:rFonts w:ascii="Myanmar Text" w:eastAsia="Zawgyi-One" w:hAnsi="Myanmar Text" w:cs="Myanmar Text"/>
          <w:lang w:eastAsia="x-none"/>
        </w:rPr>
        <w:t>ဤစာရင်းတွင်</w:t>
      </w:r>
      <w:r w:rsidRPr="0034699B">
        <w:rPr>
          <w:rFonts w:ascii="Arial" w:eastAsia="Zawgyi-One" w:hAnsi="Arial" w:cs="Arial"/>
          <w:lang w:eastAsia="x-none"/>
        </w:rPr>
        <w:t xml:space="preserve"> </w:t>
      </w:r>
      <w:r w:rsidRPr="0034699B">
        <w:rPr>
          <w:rFonts w:ascii="Myanmar Text" w:eastAsia="Zawgyi-One" w:hAnsi="Myanmar Text" w:cs="Myanmar Text"/>
          <w:lang w:eastAsia="x-none"/>
        </w:rPr>
        <w:t>ဤအစီရင်ခံစာရှိ</w:t>
      </w:r>
      <w:r w:rsidRPr="0034699B">
        <w:rPr>
          <w:rFonts w:ascii="Arial" w:eastAsia="Zawgyi-One" w:hAnsi="Arial" w:cs="Arial"/>
          <w:lang w:eastAsia="x-none"/>
        </w:rPr>
        <w:t xml:space="preserve"> </w:t>
      </w:r>
      <w:r w:rsidRPr="0034699B">
        <w:rPr>
          <w:rStyle w:val="Strong"/>
          <w:rFonts w:ascii="Myanmar Text" w:eastAsia="Zawgyi-One" w:hAnsi="Myanmar Text" w:cs="Myanmar Text"/>
          <w:lang w:eastAsia="x-none"/>
        </w:rPr>
        <w:t>စာလုံးမည်းများ</w:t>
      </w:r>
      <w:r w:rsidRPr="0034699B">
        <w:rPr>
          <w:rFonts w:ascii="Myanmar Text" w:eastAsia="Zawgyi-One" w:hAnsi="Myanmar Text" w:cs="Myanmar Text"/>
          <w:lang w:eastAsia="x-none"/>
        </w:rPr>
        <w:t>ကို</w:t>
      </w:r>
      <w:r w:rsidRPr="0034699B">
        <w:rPr>
          <w:rFonts w:ascii="Arial" w:eastAsia="Zawgyi-One" w:hAnsi="Arial" w:cs="Arial"/>
          <w:lang w:eastAsia="x-none"/>
        </w:rPr>
        <w:t xml:space="preserve"> </w:t>
      </w:r>
      <w:r w:rsidRPr="0034699B">
        <w:rPr>
          <w:rFonts w:ascii="Myanmar Text" w:eastAsia="Zawgyi-One" w:hAnsi="Myanmar Text" w:cs="Myanmar Text"/>
          <w:lang w:eastAsia="x-none"/>
        </w:rPr>
        <w:t>ရှင်းပြထားသည်။</w:t>
      </w:r>
    </w:p>
    <w:tbl>
      <w:tblPr>
        <w:tblStyle w:val="Style1"/>
        <w:tblW w:w="9639" w:type="dxa"/>
        <w:tblLayout w:type="fixed"/>
        <w:tblLook w:val="04A0" w:firstRow="1" w:lastRow="0" w:firstColumn="1" w:lastColumn="0" w:noHBand="0" w:noVBand="1"/>
      </w:tblPr>
      <w:tblGrid>
        <w:gridCol w:w="2694"/>
        <w:gridCol w:w="6945"/>
      </w:tblGrid>
      <w:tr w:rsidR="008517B4" w:rsidRPr="0034699B" w14:paraId="65C29CED" w14:textId="77777777" w:rsidTr="00CB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33196F0" w14:textId="77777777" w:rsidR="00B6657E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20D2430" wp14:editId="3D3220A0">
                  <wp:extent cx="1439544" cy="1079658"/>
                  <wp:effectExtent l="0" t="0" r="8890" b="6350"/>
                  <wp:docPr id="132" name="Picture 132" descr="ဝိုင်းထိုင်ရင်း စာရွက်စာတမ်းအချို့ကို ကြည့်နေသော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Picture 132" descr="ဝိုင်းထိုင်ရင်း စာရွက်စာတမ်းအချို့ကို ကြည့်နေသော လူတစ်စ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4" b="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99" cy="107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30785B51" w14:textId="77777777" w:rsidR="00B6657E" w:rsidRPr="00085FDB" w:rsidRDefault="00000000" w:rsidP="00085FDB">
            <w:pPr>
              <w:spacing w:before="60" w:after="6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အကြံပေးအဖွဲ့</w:t>
            </w:r>
          </w:p>
          <w:p w14:paraId="1453FC02" w14:textId="77777777" w:rsidR="00B6657E" w:rsidRPr="00085FDB" w:rsidRDefault="00000000" w:rsidP="00085FDB">
            <w:pPr>
              <w:spacing w:before="60" w:after="6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အကြံပေးအဖွဲ့သည်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ကျွန်ုပ်တို့နှင့်အတူ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လုပ်ကိုင်ကြသော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လူတစ်စုဖြစ်ပြီး</w:t>
            </w:r>
          </w:p>
          <w:p w14:paraId="74F79A70" w14:textId="77777777" w:rsidR="00B6657E" w:rsidRPr="00085FDB" w:rsidRDefault="00000000" w:rsidP="00085FDB">
            <w:pPr>
              <w:pStyle w:val="ListParagraph"/>
              <w:numPr>
                <w:ilvl w:val="0"/>
                <w:numId w:val="13"/>
              </w:numPr>
              <w:spacing w:before="60" w:after="6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မည်သည်တို့က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အကျိုးရှိစေမည်</w:t>
            </w:r>
          </w:p>
          <w:p w14:paraId="59EC9FFD" w14:textId="77777777" w:rsidR="00B6657E" w:rsidRPr="00085FDB" w:rsidRDefault="00000000" w:rsidP="00085FDB">
            <w:pPr>
              <w:pStyle w:val="ListParagraph"/>
              <w:numPr>
                <w:ilvl w:val="0"/>
                <w:numId w:val="13"/>
              </w:numPr>
              <w:spacing w:before="60" w:after="6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bCs w:val="0"/>
                <w:color w:val="auto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မည်သည်တို့က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ပိုကောင်းစေမည်တို့ကို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မျှဝေဆွေးနွေးမည်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ဖြစ်သည်။</w:t>
            </w:r>
          </w:p>
        </w:tc>
      </w:tr>
      <w:tr w:rsidR="008517B4" w:rsidRPr="0034699B" w14:paraId="5A57768A" w14:textId="77777777" w:rsidTr="00CB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60B1F23" w14:textId="77777777" w:rsidR="00BA0B4E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71A7623" wp14:editId="5D32F8A7">
                  <wp:extent cx="1440000" cy="1440000"/>
                  <wp:effectExtent l="0" t="0" r="8255" b="8255"/>
                  <wp:docPr id="196154427" name="Picture 78" descr="နံရံပေါ်တွင် စာရွက်အမျိုးမျိုး ကပ်ထားသည်။ စာရွက်ပေါ်တွင် မှတ်စုတိုများ ရှိသည်။ လူသုံးယောက် မှတ်စုတိုများကို ကြည့်ရင်း လက်ညှိုးထိုးပြနေသည်။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54427" name="Picture 78" descr="နံရံပေါ်တွင် စာရွက်အမျိုးမျိုး ကပ်ထားသည်။ စာရွက်ပေါ်တွင် မှတ်စုတိုများ ရှိသည်။ လူသုံးယောက် မှတ်စုတိုများကို ကြည့်ရင်း လက်ညှိုးထိုးပြနေသည်။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23B68943" w14:textId="77777777" w:rsidR="00BA0B4E" w:rsidRPr="00085FDB" w:rsidRDefault="00000000" w:rsidP="00085FDB">
            <w:pPr>
              <w:spacing w:before="60" w:after="6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ပူးတွဲဆောင်ရွက်ရေးပုံစံ</w:t>
            </w:r>
          </w:p>
          <w:p w14:paraId="2CBC9972" w14:textId="77777777" w:rsidR="00BA0B4E" w:rsidRPr="00085FDB" w:rsidRDefault="00000000" w:rsidP="00085FDB">
            <w:pPr>
              <w:spacing w:before="60" w:after="6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ပူးတွဲဆောင်ရွက်ရေးပုံစံသည်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လုပ်ငန်းသစ်တစ်ခုကို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လူများ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အတူတကွ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စီစဉ်သည့်အခါကို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ဆိုလိုသည်။</w:t>
            </w:r>
          </w:p>
        </w:tc>
      </w:tr>
      <w:tr w:rsidR="008517B4" w:rsidRPr="0034699B" w14:paraId="0E09D039" w14:textId="77777777" w:rsidTr="00CB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86B7AF3" w14:textId="73F9A9E3" w:rsidR="008928D5" w:rsidRPr="0034699B" w:rsidRDefault="00BF4A96" w:rsidP="00CB3D54">
            <w:pPr>
              <w:pStyle w:val="Image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4BF74C98" wp14:editId="6942490B">
                  <wp:extent cx="1440000" cy="1440000"/>
                  <wp:effectExtent l="0" t="0" r="8255" b="8255"/>
                  <wp:docPr id="140" name="Picture 140" descr="ရပ်ကွက်ထဲမှ လူတစ်စု၊ ၎င်းတို့အထဲမှ ၃ဦးအပေါ်တွင် မတူညီသောစကားများပါသည့် စကားပြောကွက်များ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 140" descr="ရပ်ကွက်ထဲမှ လူတစ်စု၊ ၎င်းတို့အထဲမှ ၃ဦးအပေါ်တွင် မတူညီသောစကားများပါသည့် စကားပြောကွက်များ ရှိ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7E58AEEA" w14:textId="77777777" w:rsidR="00326C89" w:rsidRPr="00085FDB" w:rsidRDefault="00000000" w:rsidP="00085FDB">
            <w:pPr>
              <w:spacing w:before="60" w:after="6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Strong"/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ယဉ်ကျေးမှုမတူ</w:t>
            </w:r>
            <w:r w:rsidRPr="00085FDB">
              <w:rPr>
                <w:rStyle w:val="Strong"/>
                <w:rFonts w:ascii="Arial" w:eastAsia="Zawgyi-One" w:hAnsi="Arial" w:cs="Arial"/>
                <w:sz w:val="26"/>
                <w:szCs w:val="26"/>
              </w:rPr>
              <w:t xml:space="preserve"> </w:t>
            </w:r>
            <w:proofErr w:type="gramStart"/>
            <w:r w:rsidRPr="00085FD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ဘာသာစကားကွဲပြား</w:t>
            </w:r>
            <w:r w:rsidRPr="00085FDB">
              <w:rPr>
                <w:rStyle w:val="Strong"/>
                <w:rFonts w:ascii="Arial" w:eastAsia="Zawgyi-One" w:hAnsi="Arial" w:cs="Arial"/>
                <w:sz w:val="26"/>
                <w:szCs w:val="26"/>
              </w:rPr>
              <w:t>(</w:t>
            </w:r>
            <w:proofErr w:type="gramEnd"/>
            <w:r w:rsidRPr="00085FDB">
              <w:rPr>
                <w:rStyle w:val="Strong"/>
                <w:rFonts w:ascii="Arial" w:eastAsia="Zawgyi-One" w:hAnsi="Arial" w:cs="Arial"/>
                <w:sz w:val="26"/>
                <w:szCs w:val="26"/>
              </w:rPr>
              <w:t xml:space="preserve">CALD)- </w:t>
            </w:r>
          </w:p>
          <w:p w14:paraId="2B3B43C4" w14:textId="77777777" w:rsidR="00326C89" w:rsidRPr="00085FDB" w:rsidRDefault="00000000" w:rsidP="00085FDB">
            <w:pPr>
              <w:spacing w:before="60" w:after="6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CALD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လူများ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1BA37A51" w14:textId="77777777" w:rsidR="00326C89" w:rsidRPr="00085FDB" w:rsidRDefault="00000000" w:rsidP="00085FDB">
            <w:pPr>
              <w:numPr>
                <w:ilvl w:val="0"/>
                <w:numId w:val="3"/>
              </w:numPr>
              <w:spacing w:before="60" w:after="6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သည်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ဘဝပေါင်းစုံမှ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ဆင်းသက်လာသည်</w:t>
            </w:r>
          </w:p>
          <w:p w14:paraId="69982D2C" w14:textId="77777777" w:rsidR="008928D5" w:rsidRPr="00085FDB" w:rsidRDefault="00000000" w:rsidP="00085FDB">
            <w:pPr>
              <w:numPr>
                <w:ilvl w:val="0"/>
                <w:numId w:val="3"/>
              </w:numPr>
              <w:spacing w:before="60" w:after="6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အင်္ဂလိပ်စကားမဟုတ်သော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အခြားစကားများကို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ပြောသည်။</w:t>
            </w:r>
          </w:p>
        </w:tc>
      </w:tr>
      <w:tr w:rsidR="008517B4" w:rsidRPr="0034699B" w14:paraId="21085220" w14:textId="77777777" w:rsidTr="00CB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985C904" w14:textId="77777777" w:rsidR="00B6657E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342DC20D" wp14:editId="5A7A48F5">
                  <wp:extent cx="1440000" cy="1068129"/>
                  <wp:effectExtent l="0" t="0" r="8255" b="0"/>
                  <wp:docPr id="115" name="Picture 115" descr="အာဖရိကန်ပွဲတော်တစ်ခုမှ လူတစ်စု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115" descr="အာဖရိကန်ပွဲတော်တစ်ခုမှ လူတစ်စု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0C7D5BAC" w14:textId="77777777" w:rsidR="00B6657E" w:rsidRPr="00085FDB" w:rsidRDefault="00000000" w:rsidP="00085FDB">
            <w:pPr>
              <w:spacing w:before="60" w:after="6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ယဉ်ကျေးမှု</w:t>
            </w:r>
          </w:p>
          <w:p w14:paraId="40329852" w14:textId="77777777" w:rsidR="00B6657E" w:rsidRPr="00085FDB" w:rsidRDefault="00000000" w:rsidP="00085FDB">
            <w:pPr>
              <w:spacing w:before="60" w:after="6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သင့်ယဉ်ကျေးမှုသည်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700A5C86" w14:textId="77777777" w:rsidR="00B6657E" w:rsidRPr="00085FDB" w:rsidRDefault="00000000" w:rsidP="00085FDB">
            <w:pPr>
              <w:pStyle w:val="ListParagraph"/>
              <w:numPr>
                <w:ilvl w:val="0"/>
                <w:numId w:val="16"/>
              </w:numPr>
              <w:spacing w:before="60" w:after="6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သင်၏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နေထိုင်ပုံဖြစ်သည်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  <w:p w14:paraId="588C7F9B" w14:textId="77777777" w:rsidR="0036791B" w:rsidRPr="00085FDB" w:rsidRDefault="00000000" w:rsidP="00085FDB">
            <w:pPr>
              <w:pStyle w:val="ListParagraph"/>
              <w:numPr>
                <w:ilvl w:val="0"/>
                <w:numId w:val="16"/>
              </w:numPr>
              <w:spacing w:before="60" w:after="6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သင့်အတွက်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အရေးကြီးပါသည်။</w:t>
            </w:r>
          </w:p>
        </w:tc>
      </w:tr>
      <w:tr w:rsidR="008517B4" w:rsidRPr="0034699B" w14:paraId="4FAC99EA" w14:textId="77777777" w:rsidTr="00CB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7434FEB" w14:textId="77777777" w:rsidR="00B6657E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204DCFD9" wp14:editId="642B8070">
                  <wp:extent cx="1440000" cy="1440000"/>
                  <wp:effectExtent l="0" t="0" r="8255" b="8255"/>
                  <wp:docPr id="133" name="Picture 133" descr="အချက်အလက်များ၊ ပုံပြမျဥ်းနှင့် မှတ်တမ်းသင်္ကေ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 133" descr="အချက်အလက်များ၊ ပုံပြမျဥ်းနှင့် မှတ်တမ်းသင်္ကေ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4C5DD059" w14:textId="77777777" w:rsidR="00B6657E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အချက်အလက်များ</w:t>
            </w:r>
            <w:r w:rsidRPr="00085FDB">
              <w:rPr>
                <w:rStyle w:val="Strong"/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  <w:p w14:paraId="460EC857" w14:textId="77777777" w:rsidR="00B6657E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အချက်အလက်များအကြောင်း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ပြောဆိုသည့်အခါ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ဆိုလိုသည်မှာ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-</w:t>
            </w:r>
          </w:p>
          <w:p w14:paraId="40287B8F" w14:textId="77777777" w:rsidR="00B6657E" w:rsidRPr="00085FDB" w:rsidRDefault="00000000" w:rsidP="00085FDB">
            <w:pPr>
              <w:pStyle w:val="ListParagraph"/>
              <w:numPr>
                <w:ilvl w:val="0"/>
                <w:numId w:val="14"/>
              </w:numPr>
              <w:spacing w:before="120" w:after="12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အချက်အလက်အမှန်များ</w:t>
            </w:r>
          </w:p>
          <w:p w14:paraId="6C190180" w14:textId="77777777" w:rsidR="00B6657E" w:rsidRPr="00085FDB" w:rsidRDefault="00000000" w:rsidP="00085FDB">
            <w:pPr>
              <w:pStyle w:val="ListParagraph"/>
              <w:numPr>
                <w:ilvl w:val="0"/>
                <w:numId w:val="14"/>
              </w:numPr>
              <w:spacing w:before="120" w:after="12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သတင်း</w:t>
            </w:r>
          </w:p>
          <w:p w14:paraId="165B8290" w14:textId="77777777" w:rsidR="00B6657E" w:rsidRPr="00085FDB" w:rsidRDefault="00000000" w:rsidP="00085FDB">
            <w:pPr>
              <w:pStyle w:val="ListParagraph"/>
              <w:numPr>
                <w:ilvl w:val="0"/>
                <w:numId w:val="14"/>
              </w:numPr>
              <w:spacing w:before="120" w:after="12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bCs w:val="0"/>
                <w:color w:val="auto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မှတ်တမ်းများကိုဆိုလိုသည်။</w:t>
            </w:r>
          </w:p>
        </w:tc>
      </w:tr>
      <w:tr w:rsidR="008517B4" w:rsidRPr="0034699B" w14:paraId="532B86B5" w14:textId="77777777" w:rsidTr="00CB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B998A6A" w14:textId="77777777" w:rsidR="006C211E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3EB22E6" wp14:editId="1EA6C612">
                  <wp:extent cx="1440000" cy="1440000"/>
                  <wp:effectExtent l="0" t="0" r="8255" b="8255"/>
                  <wp:docPr id="134" name="Picture 134" descr="မတူကွဲပြားသော မသန်စွမ်းသူများအုပ်စုနှင့် သူတို့နဘေး ကွေးပြထားသောမြှာ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134" descr="မတူကွဲပြားသော မသန်စွမ်းသူများအုပ်စုနှင့် သူတို့နဘေး ကွေးပြထားသောမြှာ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3C5FC745" w14:textId="77777777" w:rsidR="006C211E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အပြည့်အစုံပါရမည်</w:t>
            </w:r>
          </w:p>
          <w:p w14:paraId="416C75D6" w14:textId="77777777" w:rsidR="00D177E5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အားလုံးအတွက်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အသုံးဝင်လာချိန်တွင်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လူတိုင်းသည်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-</w:t>
            </w:r>
          </w:p>
          <w:p w14:paraId="78F16F6D" w14:textId="77777777" w:rsidR="00D177E5" w:rsidRPr="00085FDB" w:rsidRDefault="00000000" w:rsidP="00085FDB">
            <w:pPr>
              <w:pStyle w:val="ListParagraph"/>
              <w:numPr>
                <w:ilvl w:val="0"/>
                <w:numId w:val="38"/>
              </w:numPr>
              <w:spacing w:before="120" w:after="12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အချက်အလက်များကို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ရှာဖွေအသုံးပြုနိုင်သည်</w:t>
            </w:r>
          </w:p>
          <w:p w14:paraId="614C9CE2" w14:textId="77777777" w:rsidR="006C211E" w:rsidRPr="00085FDB" w:rsidRDefault="00000000" w:rsidP="00085FDB">
            <w:pPr>
              <w:pStyle w:val="ListParagraph"/>
              <w:numPr>
                <w:ilvl w:val="0"/>
                <w:numId w:val="38"/>
              </w:numPr>
              <w:spacing w:before="120" w:after="12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bCs w:val="0"/>
                <w:color w:val="auto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ဆုံးဖြတ်ချက်များ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ပါဝင်ချနိုင်သည်။</w:t>
            </w:r>
          </w:p>
        </w:tc>
      </w:tr>
      <w:tr w:rsidR="008517B4" w:rsidRPr="0034699B" w14:paraId="1A14F974" w14:textId="77777777" w:rsidTr="00CB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7DBAA37" w14:textId="77777777" w:rsidR="006C211E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7F096565" wp14:editId="2683D120">
                  <wp:extent cx="1440000" cy="1080000"/>
                  <wp:effectExtent l="0" t="0" r="8255" b="6350"/>
                  <wp:docPr id="135" name="Picture 135" descr="အမျိုးသမီးနှစ်ယောက် စကားပြောနေကြ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135" descr="အမျိုးသမီးနှစ်ယောက် စကားပြောနေကြ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5" r="3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511DDF5D" w14:textId="77777777" w:rsidR="006C211E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စကားပြန်</w:t>
            </w:r>
          </w:p>
          <w:p w14:paraId="020ED565" w14:textId="77777777" w:rsidR="006C211E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စကားပြန်ဆိုသည်မှာ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>-</w:t>
            </w:r>
          </w:p>
          <w:p w14:paraId="0E1D38AB" w14:textId="77777777" w:rsidR="006C211E" w:rsidRPr="00085FDB" w:rsidRDefault="00000000" w:rsidP="00085FDB">
            <w:pPr>
              <w:pStyle w:val="ListParagraph"/>
              <w:numPr>
                <w:ilvl w:val="0"/>
                <w:numId w:val="24"/>
              </w:numPr>
              <w:spacing w:before="120" w:after="12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သင်၏ဘာသာစကားကိုပြောတတ်သူ</w:t>
            </w:r>
          </w:p>
          <w:p w14:paraId="1213BBB6" w14:textId="77777777" w:rsidR="006C211E" w:rsidRPr="00085FDB" w:rsidRDefault="00000000" w:rsidP="00085FDB">
            <w:pPr>
              <w:pStyle w:val="ListParagraph"/>
              <w:numPr>
                <w:ilvl w:val="0"/>
                <w:numId w:val="24"/>
              </w:numPr>
              <w:spacing w:before="120" w:after="120"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bCs w:val="0"/>
                <w:color w:val="auto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တစ်ယောက်ယောက်ပြောသည်ကို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သင်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နားလည်အောင်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ကူညီပေးသူဖြစ်သည်။</w:t>
            </w:r>
          </w:p>
        </w:tc>
      </w:tr>
      <w:tr w:rsidR="008517B4" w:rsidRPr="0034699B" w14:paraId="4758A4D1" w14:textId="77777777" w:rsidTr="00CB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1B2A3CB" w14:textId="77777777" w:rsidR="00B6657E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29FA6ECD" wp14:editId="07796E77">
                  <wp:extent cx="1440000" cy="1440000"/>
                  <wp:effectExtent l="0" t="0" r="0" b="8255"/>
                  <wp:docPr id="110" name="Picture 110" descr="မသန်စွမ်းသ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 descr="မသန်စွမ်းသူတစ်စ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2D42759E" w14:textId="77777777" w:rsidR="00B6657E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ပါဝင်သူ</w:t>
            </w:r>
            <w:r w:rsidRPr="00085FDB">
              <w:rPr>
                <w:rStyle w:val="Strong"/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  <w:p w14:paraId="69A70430" w14:textId="39EBC273" w:rsidR="00AC34E7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Zawgyi-One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ပါဝင်သူများသည်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NDIS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တွင်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စာရင်းသွင်းထားသည့်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မသန်စွမ်းသူများ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ဖြစ်ပါသည်။</w:t>
            </w:r>
          </w:p>
        </w:tc>
      </w:tr>
      <w:tr w:rsidR="008517B4" w:rsidRPr="0034699B" w14:paraId="27EF4488" w14:textId="77777777" w:rsidTr="00CB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EB7B7AD" w14:textId="77777777" w:rsidR="00732055" w:rsidRPr="0034699B" w:rsidRDefault="00000000" w:rsidP="00CB3D54">
            <w:pPr>
              <w:pStyle w:val="Image"/>
              <w:keepNext/>
              <w:keepLines/>
              <w:rPr>
                <w:rFonts w:ascii="Arial" w:hAnsi="Arial" w:cs="Arial"/>
                <w:noProof/>
                <w:sz w:val="25"/>
                <w:szCs w:val="25"/>
                <w:lang w:eastAsia="en-AU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lastRenderedPageBreak/>
              <w:drawing>
                <wp:inline distT="0" distB="0" distL="0" distR="0" wp14:anchorId="588F835A" wp14:editId="14AEEF69">
                  <wp:extent cx="1440000" cy="1440000"/>
                  <wp:effectExtent l="0" t="0" r="8255" b="8255"/>
                  <wp:docPr id="136" name="Picture 136" descr="ကလစ်ဘုတ်တစ်ခုကိုင်ဆောင်ထားသော ဝန်ဆောင်မှုပေးသူတစ်ဦးနှင့်အတူ လူတစ်ဦ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Picture 136" descr="ကလစ်ဘုတ်တစ်ခုကိုင်ဆောင်ထားသော ဝန်ဆောင်မှုပေးသူတစ်ဦးနှင့်အတူ လူတစ်ဦ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590E21D7" w14:textId="77777777" w:rsidR="00732055" w:rsidRPr="00085FDB" w:rsidRDefault="00000000" w:rsidP="00085FDB">
            <w:pPr>
              <w:keepNext/>
              <w:keepLines/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ဝန်ဆောင်မှုပေးသူ</w:t>
            </w:r>
            <w:r w:rsidRPr="00085FDB">
              <w:rPr>
                <w:rStyle w:val="Strong"/>
                <w:rFonts w:ascii="Arial" w:eastAsia="Zawgyi-One" w:hAnsi="Arial" w:cs="Arial"/>
                <w:sz w:val="26"/>
                <w:szCs w:val="26"/>
              </w:rPr>
              <w:t xml:space="preserve"> </w:t>
            </w:r>
          </w:p>
          <w:p w14:paraId="0E352594" w14:textId="77777777" w:rsidR="00732055" w:rsidRPr="00085FDB" w:rsidRDefault="00000000" w:rsidP="00085FDB">
            <w:pPr>
              <w:keepNext/>
              <w:keepLines/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ဝန်ဆောင်မှုပေးသူများသည်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ဝန်ဆောင်မှုပေးခြင်းအားဖြင့်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အခြားလူများကို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ပံ့ပိုးပေးသည်။</w:t>
            </w:r>
          </w:p>
        </w:tc>
      </w:tr>
      <w:tr w:rsidR="008517B4" w:rsidRPr="0034699B" w14:paraId="795ACC85" w14:textId="77777777" w:rsidTr="00CB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124DDDD" w14:textId="77777777" w:rsidR="00B6657E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16234F36" wp14:editId="63A289B4">
                  <wp:extent cx="1440000" cy="1080000"/>
                  <wp:effectExtent l="0" t="0" r="8255" b="6350"/>
                  <wp:docPr id="137" name="Picture 137" descr="စားပွဲဝိုင်းမှာ ထိုင်လျက် စကားပြောနေသော လူတစ်စ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 137" descr="စားပွဲဝိုင်းမှာ ထိုင်လျက် စကားပြောနေသော လူတစ်စ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1" r="3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1E603391" w14:textId="77777777" w:rsidR="00B6657E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ဆွေးနွေးပွဲ</w:t>
            </w:r>
          </w:p>
          <w:p w14:paraId="6BA6F1B4" w14:textId="77777777" w:rsidR="00B6657E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ဆွေးနွေးပွဲဆိုသည်မှာ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အကြောင်းအရာတစ်ခုကို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လူတစ်စုမှ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ဆွေးနွေးခြင်းဖြစ်ပါသည်။</w:t>
            </w:r>
          </w:p>
          <w:p w14:paraId="7E9370C9" w14:textId="77777777" w:rsidR="00B6657E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လူတစ်ဦးစီတွင်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ထိုအကြောင်းအရာနှင့်ပတ်သက်၍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ပြောပိုင်ခွင့်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ရှိပါသည်။</w:t>
            </w:r>
          </w:p>
        </w:tc>
      </w:tr>
      <w:tr w:rsidR="008517B4" w:rsidRPr="0034699B" w14:paraId="1B6BDC0C" w14:textId="77777777" w:rsidTr="00CB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B65141C" w14:textId="77777777" w:rsidR="00B6657E" w:rsidRPr="0034699B" w:rsidRDefault="00000000" w:rsidP="00CB3D54">
            <w:pPr>
              <w:pStyle w:val="Image"/>
              <w:rPr>
                <w:rFonts w:ascii="Arial" w:hAnsi="Arial" w:cs="Arial"/>
                <w:sz w:val="25"/>
                <w:szCs w:val="25"/>
                <w:lang w:eastAsia="en-AU"/>
              </w:rPr>
            </w:pPr>
            <w:r w:rsidRPr="0034699B">
              <w:rPr>
                <w:rFonts w:ascii="Arial" w:hAnsi="Arial" w:cs="Arial"/>
                <w:noProof/>
                <w:sz w:val="25"/>
                <w:szCs w:val="25"/>
              </w:rPr>
              <w:drawing>
                <wp:inline distT="0" distB="0" distL="0" distR="0" wp14:anchorId="6D89BC58" wp14:editId="580B62C5">
                  <wp:extent cx="1440000" cy="1440000"/>
                  <wp:effectExtent l="0" t="0" r="8255" b="8255"/>
                  <wp:docPr id="138" name="Picture 138" descr="မီးသီးပါသော 'Theme' ကိုပြသသည့် ကလစ်ဘုတ်တစ်ခုနှင့် အရေးကြီးသည်ဟု အဓိပ္ပါယ်ရသော သင်္ကေတ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 descr="မီးသီးပါသော 'Theme' ကိုပြသသည့် ကလစ်ဘုတ်တစ်ခုနှင့် အရေးကြီးသည်ဟု အဓိပ္ပါယ်ရသော သင်္ကေတ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5FC15182" w14:textId="77777777" w:rsidR="00B6657E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085FDB">
              <w:rPr>
                <w:rStyle w:val="Strong"/>
                <w:rFonts w:ascii="Myanmar Text" w:eastAsia="Zawgyi-One" w:hAnsi="Myanmar Text" w:cs="Myanmar Text"/>
                <w:sz w:val="26"/>
                <w:szCs w:val="26"/>
              </w:rPr>
              <w:t>ပဓာနအချက်များ</w:t>
            </w:r>
            <w:r w:rsidRPr="00085FDB">
              <w:rPr>
                <w:rStyle w:val="Strong"/>
                <w:rFonts w:ascii="Arial" w:eastAsia="Zawgyi-One" w:hAnsi="Arial" w:cs="Arial"/>
                <w:sz w:val="26"/>
                <w:szCs w:val="26"/>
              </w:rPr>
              <w:t xml:space="preserve"> (Themes)</w:t>
            </w:r>
          </w:p>
          <w:p w14:paraId="1660D22E" w14:textId="77777777" w:rsidR="00B6657E" w:rsidRPr="00085FDB" w:rsidRDefault="00000000" w:rsidP="00085FDB">
            <w:pPr>
              <w:spacing w:line="6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sz w:val="26"/>
                <w:szCs w:val="26"/>
              </w:rPr>
            </w:pP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ပဓာနအချက်များသည်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ကျွန်တော်တို့၏အလုပ်နှင့်ဘဝများတွင်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ပေါ်ပေါက်လာသော</w:t>
            </w:r>
            <w:r w:rsidRPr="00085FDB">
              <w:rPr>
                <w:rFonts w:ascii="Arial" w:eastAsia="Zawgyi-One" w:hAnsi="Arial" w:cs="Arial"/>
                <w:sz w:val="26"/>
                <w:szCs w:val="26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6"/>
                <w:szCs w:val="26"/>
              </w:rPr>
              <w:t>အကြံဉာဏ်များဖြစ်ပါသည်။</w:t>
            </w:r>
          </w:p>
        </w:tc>
      </w:tr>
    </w:tbl>
    <w:tbl>
      <w:tblPr>
        <w:tblStyle w:val="Style1"/>
        <w:tblpPr w:leftFromText="180" w:rightFromText="180" w:vertAnchor="text" w:horzAnchor="margin" w:tblpY="4556"/>
        <w:tblW w:w="9639" w:type="dxa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AC34E7" w:rsidRPr="0034699B" w14:paraId="6B55C46E" w14:textId="77777777" w:rsidTr="00AC34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bookmarkEnd w:id="92"/>
          <w:bookmarkEnd w:id="93"/>
          <w:p w14:paraId="3F6019BC" w14:textId="77777777" w:rsidR="00AC34E7" w:rsidRPr="0034699B" w:rsidRDefault="00AC34E7" w:rsidP="00AC34E7">
            <w:pPr>
              <w:rPr>
                <w:rFonts w:ascii="Arial" w:hAnsi="Arial" w:cs="Arial"/>
              </w:rPr>
            </w:pPr>
            <w:r w:rsidRPr="0034699B">
              <w:rPr>
                <w:rFonts w:ascii="Arial" w:hAnsi="Arial" w:cs="Arial"/>
                <w:noProof/>
                <w:lang w:eastAsia="en-AU"/>
              </w:rPr>
              <w:drawing>
                <wp:inline distT="0" distB="0" distL="0" distR="0" wp14:anchorId="545D909E" wp14:editId="2481E387">
                  <wp:extent cx="864000" cy="864000"/>
                  <wp:effectExtent l="0" t="0" r="0" b="0"/>
                  <wp:docPr id="74" name="Picture 74" descr="Information Access Group အမှတ်တံဆိပ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Information Access Group အမှတ်တံဆိပ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64C81836" w14:textId="77777777" w:rsidR="00AC34E7" w:rsidRPr="00085FDB" w:rsidRDefault="00AC34E7" w:rsidP="00AC34E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085FDB">
              <w:rPr>
                <w:rFonts w:ascii="Arial" w:eastAsia="Zawgyi-One" w:hAnsi="Arial" w:cs="Arial"/>
                <w:sz w:val="22"/>
              </w:rPr>
              <w:t xml:space="preserve">Information Access Group </w:t>
            </w:r>
            <w:r w:rsidRPr="00085FDB">
              <w:rPr>
                <w:rFonts w:ascii="Myanmar Text" w:eastAsia="Zawgyi-One" w:hAnsi="Myanmar Text" w:cs="Myanmar Text"/>
                <w:sz w:val="22"/>
              </w:rPr>
              <w:t>သည်</w:t>
            </w:r>
            <w:r w:rsidRPr="00085FDB">
              <w:rPr>
                <w:rFonts w:ascii="Arial" w:eastAsia="Zawgyi-One" w:hAnsi="Arial" w:cs="Arial"/>
                <w:sz w:val="22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2"/>
              </w:rPr>
              <w:t>မူပိုင်ဓာတ်ပုံနှင့်</w:t>
            </w:r>
            <w:r w:rsidRPr="00085FDB">
              <w:rPr>
                <w:rFonts w:ascii="Arial" w:eastAsia="Zawgyi-One" w:hAnsi="Arial" w:cs="Arial"/>
                <w:sz w:val="22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2"/>
              </w:rPr>
              <w:t>အထူးပြုလုပ်ထားသည့်ပုံများကို</w:t>
            </w:r>
            <w:r w:rsidRPr="00085FDB">
              <w:rPr>
                <w:rFonts w:ascii="Arial" w:eastAsia="Zawgyi-One" w:hAnsi="Arial" w:cs="Arial"/>
                <w:sz w:val="22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2"/>
              </w:rPr>
              <w:t>အသုံးပြု၍</w:t>
            </w:r>
            <w:r w:rsidRPr="00085FDB">
              <w:rPr>
                <w:rFonts w:ascii="Arial" w:eastAsia="Zawgyi-One" w:hAnsi="Arial" w:cs="Arial"/>
                <w:sz w:val="22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2"/>
              </w:rPr>
              <w:t>အနားလည်လွယ်သောစာတမ်းကိုရေးသားထားသည်။</w:t>
            </w:r>
            <w:r w:rsidRPr="00085FDB">
              <w:rPr>
                <w:rFonts w:ascii="Arial" w:eastAsia="Zawgyi-One" w:hAnsi="Arial" w:cs="Arial"/>
                <w:sz w:val="22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2"/>
              </w:rPr>
              <w:t>ခွင့်ပြုချက်မရှိဘဲ</w:t>
            </w:r>
            <w:r w:rsidRPr="00085FDB">
              <w:rPr>
                <w:rFonts w:ascii="Arial" w:eastAsia="Zawgyi-One" w:hAnsi="Arial" w:cs="Arial"/>
                <w:sz w:val="22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2"/>
              </w:rPr>
              <w:t>ပုံများကို</w:t>
            </w:r>
            <w:r w:rsidRPr="00085FDB">
              <w:rPr>
                <w:rFonts w:ascii="Arial" w:eastAsia="Zawgyi-One" w:hAnsi="Arial" w:cs="Arial"/>
                <w:sz w:val="22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2"/>
              </w:rPr>
              <w:t>မသုံးရပါ။</w:t>
            </w:r>
            <w:r w:rsidRPr="00085FDB">
              <w:rPr>
                <w:rFonts w:ascii="Arial" w:eastAsia="Zawgyi-One" w:hAnsi="Arial" w:cs="Arial"/>
                <w:sz w:val="22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2"/>
              </w:rPr>
              <w:t>အဆိုပါပုံများနှင့်ပတ်သက်၍</w:t>
            </w:r>
            <w:r w:rsidRPr="00085FDB">
              <w:rPr>
                <w:rFonts w:ascii="Arial" w:eastAsia="Zawgyi-One" w:hAnsi="Arial" w:cs="Arial"/>
                <w:sz w:val="22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2"/>
              </w:rPr>
              <w:t>သိလိုသည်များကို</w:t>
            </w:r>
            <w:r w:rsidRPr="00085FDB">
              <w:rPr>
                <w:rFonts w:ascii="Arial" w:eastAsia="Zawgyi-One" w:hAnsi="Arial" w:cs="Arial"/>
                <w:sz w:val="22"/>
              </w:rPr>
              <w:t xml:space="preserve"> </w:t>
            </w:r>
            <w:hyperlink r:id="rId118" w:history="1">
              <w:r w:rsidRPr="00085FDB">
                <w:rPr>
                  <w:rStyle w:val="Hyperlink"/>
                  <w:rFonts w:ascii="Arial" w:eastAsia="Zawgyi-One" w:hAnsi="Arial" w:cs="Arial"/>
                  <w:sz w:val="22"/>
                </w:rPr>
                <w:t>www.informationaccessgroup.com</w:t>
              </w:r>
            </w:hyperlink>
            <w:r w:rsidRPr="00085FDB">
              <w:rPr>
                <w:rFonts w:ascii="Arial" w:eastAsia="Zawgyi-One" w:hAnsi="Arial" w:cs="Arial"/>
                <w:sz w:val="22"/>
              </w:rPr>
              <w:t xml:space="preserve"> </w:t>
            </w:r>
            <w:r w:rsidRPr="00085FDB">
              <w:rPr>
                <w:rFonts w:ascii="Myanmar Text" w:eastAsia="Zawgyi-One" w:hAnsi="Myanmar Text" w:cs="Myanmar Text"/>
                <w:sz w:val="22"/>
              </w:rPr>
              <w:t>တွင်ဖတ်ရှုပါ။</w:t>
            </w:r>
            <w:r w:rsidRPr="00085FDB">
              <w:rPr>
                <w:rFonts w:ascii="Arial" w:eastAsia="Zawgyi-One" w:hAnsi="Arial" w:cs="Arial"/>
                <w:sz w:val="22"/>
              </w:rPr>
              <w:t xml:space="preserve"> Quote job number 4978.</w:t>
            </w:r>
          </w:p>
        </w:tc>
      </w:tr>
    </w:tbl>
    <w:p w14:paraId="576D9244" w14:textId="77777777" w:rsidR="006A3B43" w:rsidRPr="0034699B" w:rsidRDefault="006A3B43" w:rsidP="00335B20">
      <w:pPr>
        <w:pStyle w:val="Tablespacerrow"/>
        <w:jc w:val="left"/>
        <w:rPr>
          <w:rFonts w:ascii="Arial" w:hAnsi="Arial" w:cs="Arial"/>
        </w:rPr>
        <w:sectPr w:rsidR="006A3B43" w:rsidRPr="0034699B" w:rsidSect="00AC2055">
          <w:footerReference w:type="default" r:id="rId119"/>
          <w:headerReference w:type="first" r:id="rId120"/>
          <w:footerReference w:type="first" r:id="rId121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219127A7" w14:textId="77777777" w:rsidR="00EC31C6" w:rsidRPr="0034699B" w:rsidRDefault="00EC31C6" w:rsidP="00D25C78">
      <w:pPr>
        <w:rPr>
          <w:rFonts w:ascii="Arial" w:hAnsi="Arial" w:cs="Arial"/>
          <w:lang w:val="en-US"/>
        </w:rPr>
      </w:pPr>
    </w:p>
    <w:p w14:paraId="58AAE930" w14:textId="77777777" w:rsidR="00ED647D" w:rsidRPr="0034699B" w:rsidRDefault="00ED647D" w:rsidP="00ED647D">
      <w:pPr>
        <w:rPr>
          <w:rFonts w:ascii="Arial" w:hAnsi="Arial" w:cs="Arial"/>
          <w:lang w:val="en-US"/>
        </w:rPr>
      </w:pPr>
    </w:p>
    <w:p w14:paraId="2FC0C722" w14:textId="77777777" w:rsidR="00ED647D" w:rsidRPr="0034699B" w:rsidRDefault="00ED647D" w:rsidP="00ED647D">
      <w:pPr>
        <w:rPr>
          <w:rFonts w:ascii="Arial" w:hAnsi="Arial" w:cs="Arial"/>
          <w:lang w:val="en-US"/>
        </w:rPr>
      </w:pPr>
    </w:p>
    <w:p w14:paraId="11A41E06" w14:textId="77777777" w:rsidR="00ED647D" w:rsidRPr="0034699B" w:rsidRDefault="00ED647D" w:rsidP="00ED647D">
      <w:pPr>
        <w:tabs>
          <w:tab w:val="left" w:pos="6900"/>
        </w:tabs>
        <w:rPr>
          <w:rFonts w:ascii="Arial" w:hAnsi="Arial" w:cs="Arial"/>
          <w:lang w:val="en-US"/>
        </w:rPr>
      </w:pPr>
    </w:p>
    <w:sectPr w:rsidR="00ED647D" w:rsidRPr="0034699B" w:rsidSect="00E310D5">
      <w:footerReference w:type="default" r:id="rId122"/>
      <w:headerReference w:type="first" r:id="rId123"/>
      <w:footerReference w:type="first" r:id="rId124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A29E8" w14:textId="77777777" w:rsidR="005408D2" w:rsidRDefault="005408D2">
      <w:pPr>
        <w:spacing w:before="0" w:after="0" w:line="240" w:lineRule="auto"/>
      </w:pPr>
      <w:r>
        <w:separator/>
      </w:r>
    </w:p>
  </w:endnote>
  <w:endnote w:type="continuationSeparator" w:id="0">
    <w:p w14:paraId="0AC56D6C" w14:textId="77777777" w:rsidR="005408D2" w:rsidRDefault="005408D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Zawgyi-One">
    <w:panose1 w:val="00000603000000000203"/>
    <w:charset w:val="80"/>
    <w:family w:val="auto"/>
    <w:pitch w:val="variable"/>
    <w:sig w:usb0="21002A87" w:usb1="190F0000" w:usb2="00000410" w:usb3="00000000" w:csb0="803F01FF" w:csb1="00000000"/>
  </w:font>
  <w:font w:name="Noto Sans Khmer">
    <w:panose1 w:val="020B0502040504020204"/>
    <w:charset w:val="00"/>
    <w:family w:val="swiss"/>
    <w:pitch w:val="variable"/>
    <w:sig w:usb0="80000003" w:usb1="00002000" w:usb2="0001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CB655" w14:textId="11C272D3" w:rsidR="00986198" w:rsidRDefault="001B497B" w:rsidP="001B497B">
    <w:pPr>
      <w:pStyle w:val="Footer"/>
      <w:spacing w:before="0" w:line="240" w:lineRule="auto"/>
    </w:pPr>
    <w:r w:rsidRPr="00C911D4">
      <w:rPr>
        <w:rFonts w:ascii="Noto Sans Khmer" w:hAnsi="Noto Sans Khmer" w:cs="Noto Sans Khmer"/>
      </w:rPr>
      <w:drawing>
        <wp:anchor distT="0" distB="0" distL="114300" distR="114300" simplePos="0" relativeHeight="251661312" behindDoc="1" locked="1" layoutInCell="1" allowOverlap="1" wp14:anchorId="3B9371BD" wp14:editId="5773450C">
          <wp:simplePos x="0" y="0"/>
          <wp:positionH relativeFrom="page">
            <wp:posOffset>-60960</wp:posOffset>
          </wp:positionH>
          <wp:positionV relativeFrom="page">
            <wp:posOffset>9583420</wp:posOffset>
          </wp:positionV>
          <wp:extent cx="7808595" cy="1122045"/>
          <wp:effectExtent l="0" t="0" r="1905" b="1905"/>
          <wp:wrapNone/>
          <wp:docPr id="43" name="Picture 4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34E7">
      <w:rPr>
        <w:rFonts w:ascii="Myanmar Text" w:eastAsia="Zawgyi-One" w:hAnsi="Myanmar Text" w:cs="Myanmar Text"/>
      </w:rPr>
      <w:t>စာမျက်နှာ</w:t>
    </w:r>
    <w:r w:rsidRPr="001B497B">
      <w:rPr>
        <w:rFonts w:ascii="Arial" w:eastAsia="Zawgyi-One" w:hAnsi="Arial" w:cs="Arial"/>
      </w:rPr>
      <w:t xml:space="preserve"> </w:t>
    </w:r>
    <w:r w:rsidRPr="001B497B">
      <w:rPr>
        <w:rFonts w:ascii="Arial" w:hAnsi="Arial" w:cs="Arial"/>
      </w:rPr>
      <w:fldChar w:fldCharType="begin"/>
    </w:r>
    <w:r w:rsidRPr="001B497B">
      <w:rPr>
        <w:rFonts w:ascii="Arial" w:eastAsia="Zawgyi-One" w:hAnsi="Arial" w:cs="Arial"/>
      </w:rPr>
      <w:instrText xml:space="preserve"> PAGE   \* MERGEFORMAT </w:instrText>
    </w:r>
    <w:r w:rsidRPr="001B497B">
      <w:rPr>
        <w:rFonts w:ascii="Arial" w:hAnsi="Arial" w:cs="Arial"/>
      </w:rPr>
      <w:fldChar w:fldCharType="separate"/>
    </w:r>
    <w:r w:rsidRPr="001B497B">
      <w:rPr>
        <w:rFonts w:ascii="Arial" w:eastAsia="Zawgyi-One" w:hAnsi="Arial" w:cs="Arial"/>
      </w:rPr>
      <w:t>43</w:t>
    </w:r>
    <w:r w:rsidRPr="001B497B">
      <w:rPr>
        <w:rFonts w:ascii="Arial" w:hAnsi="Arial" w:cs="Arial"/>
      </w:rPr>
      <w:fldChar w:fldCharType="end"/>
    </w:r>
    <w:r w:rsidRPr="001B497B">
      <w:rPr>
        <w:rFonts w:ascii="Arial" w:eastAsia="Zawgyi-One" w:hAnsi="Arial" w:cs="Arial"/>
      </w:rPr>
      <w:t>/</w:t>
    </w:r>
    <w:r w:rsidR="007258BD" w:rsidRPr="001B497B">
      <w:rPr>
        <w:rFonts w:ascii="Arial" w:hAnsi="Arial" w:cs="Arial"/>
      </w:rPr>
      <w:fldChar w:fldCharType="begin"/>
    </w:r>
    <w:r w:rsidRPr="001B497B">
      <w:rPr>
        <w:rFonts w:ascii="Arial" w:eastAsia="Zawgyi-One" w:hAnsi="Arial" w:cs="Arial"/>
      </w:rPr>
      <w:instrText xml:space="preserve"> NUMPAGES   \* MERGEFORMAT </w:instrText>
    </w:r>
    <w:r w:rsidR="007258BD" w:rsidRPr="001B497B">
      <w:rPr>
        <w:rFonts w:ascii="Arial" w:hAnsi="Arial" w:cs="Arial"/>
      </w:rPr>
      <w:fldChar w:fldCharType="separate"/>
    </w:r>
    <w:r w:rsidR="007258BD" w:rsidRPr="001B497B">
      <w:rPr>
        <w:rFonts w:ascii="Arial" w:eastAsia="Zawgyi-One" w:hAnsi="Arial" w:cs="Arial"/>
      </w:rPr>
      <w:t>44</w:t>
    </w:r>
    <w:r w:rsidR="007258BD" w:rsidRPr="001B497B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FB8C" w14:textId="59178B71" w:rsidR="00EC34F7" w:rsidRDefault="00000000" w:rsidP="0034699B">
    <w:pPr>
      <w:pStyle w:val="Footerfrontpage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8250B03" wp14:editId="4FFA51C3">
          <wp:simplePos x="0" y="0"/>
          <wp:positionH relativeFrom="margin">
            <wp:align>left</wp:align>
          </wp:positionH>
          <wp:positionV relativeFrom="paragraph">
            <wp:posOffset>-368300</wp:posOffset>
          </wp:positionV>
          <wp:extent cx="1260000" cy="624393"/>
          <wp:effectExtent l="0" t="0" r="0" b="4445"/>
          <wp:wrapNone/>
          <wp:docPr id="20" name="Picture 20" descr="NDIS တံဆိပ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NDIS တံဆိပ်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Zawgyi-One" w:eastAsia="Zawgyi-One" w:hAnsi="Zawgyi-One" w:cs="Zawgyi-One"/>
      </w:rPr>
      <w:tab/>
    </w:r>
    <w:r>
      <w:rPr>
        <w:rFonts w:ascii="Zawgyi-One" w:eastAsia="Zawgyi-One" w:hAnsi="Zawgyi-One" w:cs="Zawgyi-One"/>
      </w:rPr>
      <w:tab/>
    </w:r>
    <w:r>
      <w:rPr>
        <w:rFonts w:ascii="Zawgyi-One" w:eastAsia="Zawgyi-One" w:hAnsi="Zawgyi-One" w:cs="Zawgyi-One"/>
      </w:rPr>
      <w:tab/>
    </w:r>
    <w:r>
      <w:rPr>
        <w:rFonts w:ascii="Zawgyi-One" w:eastAsia="Zawgyi-One" w:hAnsi="Zawgyi-One" w:cs="Zawgyi-One"/>
      </w:rPr>
      <w:tab/>
    </w:r>
    <w:r>
      <w:rPr>
        <w:rFonts w:ascii="Zawgyi-One" w:eastAsia="Zawgyi-One" w:hAnsi="Zawgyi-One" w:cs="Zawgyi-One"/>
      </w:rPr>
      <w:tab/>
    </w:r>
    <w:r>
      <w:rPr>
        <w:rFonts w:ascii="Zawgyi-One" w:eastAsia="Zawgyi-One" w:hAnsi="Zawgyi-One" w:cs="Zawgyi-One"/>
      </w:rPr>
      <w:tab/>
    </w:r>
    <w:r>
      <w:rPr>
        <w:rFonts w:ascii="Zawgyi-One" w:eastAsia="Zawgyi-One" w:hAnsi="Zawgyi-One" w:cs="Zawgyi-One"/>
      </w:rPr>
      <w:tab/>
      <w:t xml:space="preserve"> </w:t>
    </w:r>
    <w:r w:rsidR="00FA3EAB" w:rsidRPr="00F26340">
      <w:rPr>
        <w:rFonts w:ascii="Arial" w:eastAsia="Arial Unicode MS" w:hAnsi="Arial" w:cs="Arial"/>
        <w:lang w:val="hi"/>
      </w:rPr>
      <w:t>ndis.gov.au</w:t>
    </w:r>
  </w:p>
  <w:p w14:paraId="2A05D47F" w14:textId="77777777" w:rsidR="00EC34F7" w:rsidRPr="00BE3FC7" w:rsidRDefault="00000000" w:rsidP="00EC34F7">
    <w:pPr>
      <w:pStyle w:val="Tablespacerrow"/>
    </w:pPr>
    <w:r>
      <w:br/>
    </w:r>
  </w:p>
  <w:p w14:paraId="3CB5CD2D" w14:textId="77777777" w:rsidR="00384C4C" w:rsidRPr="00C36784" w:rsidRDefault="00384C4C" w:rsidP="00C36784">
    <w:pPr>
      <w:pStyle w:val="Defaul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AC65B" w14:textId="77777777" w:rsidR="00384C4C" w:rsidRPr="001A07DF" w:rsidRDefault="00000000" w:rsidP="000749C5">
    <w:pPr>
      <w:pStyle w:val="Footer"/>
    </w:pPr>
    <w:r w:rsidRPr="00AD2EFB">
      <w:rPr>
        <w:rStyle w:val="IntenseEmphasis1"/>
        <w:rFonts w:ascii="Zawgyi-One" w:eastAsia="Zawgyi-One" w:hAnsi="Zawgyi-One" w:cs="Zawgyi-One"/>
      </w:rPr>
      <w:t>ndis.gov.au</w:t>
    </w:r>
    <w:r w:rsidRPr="00AD2EFB">
      <w:rPr>
        <w:rStyle w:val="IntenseEmphasis1"/>
        <w:rFonts w:ascii="Zawgyi-One" w:eastAsia="Zawgyi-One" w:hAnsi="Zawgyi-One" w:cs="Zawgyi-One"/>
      </w:rPr>
      <w:tab/>
    </w:r>
    <w:sdt>
      <w:sdtPr>
        <w:alias w:val="Title"/>
        <w:id w:val="1195351551"/>
        <w:placeholder>
          <w:docPart w:val="65C6E61603FD4C2FA24E3870E02F479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CALD Strategy 2023–2027</w:t>
        </w:r>
      </w:sdtContent>
    </w:sdt>
    <w:r>
      <w:rPr>
        <w:rFonts w:ascii="Zawgyi-One" w:eastAsia="Zawgyi-One" w:hAnsi="Zawgyi-One" w:cs="Zawgyi-One"/>
      </w:rPr>
      <w:t xml:space="preserve"> | </w:t>
    </w:r>
    <w:sdt>
      <w:sdtPr>
        <w:id w:val="840418501"/>
        <w:placeholder>
          <w:docPart w:val="18BF3FB3801A4A7C9611AD37263CE530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  <w:rFonts w:ascii="Zawgyi-One" w:eastAsia="Zawgyi-One" w:hAnsi="Zawgyi-One" w:cs="Zawgyi-One"/>
          </w:rPr>
          <w:t>Click or tap to enter a date.</w:t>
        </w:r>
      </w:sdtContent>
    </w:sdt>
    <w:r w:rsidRPr="00AD2EFB">
      <w:rPr>
        <w:rStyle w:val="IntenseEmphasis1"/>
        <w:rFonts w:ascii="Zawgyi-One" w:eastAsia="Zawgyi-One" w:hAnsi="Zawgyi-One" w:cs="Zawgyi-One"/>
      </w:rPr>
      <w:tab/>
    </w:r>
    <w:sdt>
      <w:sdtPr>
        <w:id w:val="717111704"/>
        <w:docPartObj>
          <w:docPartGallery w:val="Page Numbers (Bottom of Page)"/>
          <w:docPartUnique/>
        </w:docPartObj>
      </w:sdtPr>
      <w:sdtContent>
        <w:r w:rsidRPr="001A07DF">
          <w:rPr>
            <w:rFonts w:ascii="Zawgyi-One" w:eastAsia="Zawgyi-One" w:hAnsi="Zawgyi-One" w:cs="Zawgyi-One"/>
          </w:rPr>
          <w:t xml:space="preserve">စာမျက်နှာ </w:t>
        </w:r>
        <w:r w:rsidRPr="001A07DF">
          <w:fldChar w:fldCharType="begin"/>
        </w:r>
        <w:r w:rsidRPr="001A07DF">
          <w:rPr>
            <w:rFonts w:ascii="Zawgyi-One" w:eastAsia="Zawgyi-One" w:hAnsi="Zawgyi-One" w:cs="Zawgyi-One"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Fonts w:ascii="Zawgyi-One" w:eastAsia="Zawgyi-One" w:hAnsi="Zawgyi-One" w:cs="Zawgyi-One"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F2A9B" w14:textId="6D533DEC" w:rsidR="00C65783" w:rsidRDefault="00000000" w:rsidP="00BF4A96">
    <w:pPr>
      <w:tabs>
        <w:tab w:val="left" w:pos="3765"/>
      </w:tabs>
      <w:rPr>
        <w:lang w:val="en-US"/>
      </w:rPr>
    </w:pPr>
    <w:r>
      <w:rPr>
        <w:noProof/>
        <w:lang w:val="en-US"/>
      </w:rPr>
      <w:drawing>
        <wp:inline distT="0" distB="0" distL="0" distR="0" wp14:anchorId="7A69F28B" wp14:editId="3F8C123B">
          <wp:extent cx="1620000" cy="919733"/>
          <wp:effectExtent l="0" t="0" r="0" b="0"/>
          <wp:docPr id="7" name="Picture 7" descr="NDIS တံဆိပ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S တံဆိပ်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F4A96">
      <w:rPr>
        <w:lang w:val="en-US"/>
      </w:rPr>
      <w:tab/>
    </w:r>
  </w:p>
  <w:p w14:paraId="70927B3C" w14:textId="77777777" w:rsidR="00CB3B8E" w:rsidRDefault="00CB3B8E" w:rsidP="00CB3B8E"/>
  <w:p w14:paraId="3E8EA19C" w14:textId="77777777" w:rsidR="00C65783" w:rsidRPr="00085FDB" w:rsidRDefault="00000000" w:rsidP="00CB3B8E">
    <w:pPr>
      <w:pStyle w:val="Backpagetext"/>
      <w:rPr>
        <w:rFonts w:ascii="Arial" w:hAnsi="Arial" w:cs="Arial"/>
      </w:rPr>
    </w:pPr>
    <w:r w:rsidRPr="00085FDB">
      <w:rPr>
        <w:rFonts w:ascii="Arial" w:eastAsia="Zawgyi-One" w:hAnsi="Arial" w:cs="Arial"/>
      </w:rPr>
      <w:t>ndis.gov.au</w:t>
    </w:r>
  </w:p>
  <w:p w14:paraId="00DABE69" w14:textId="77777777" w:rsidR="00C65783" w:rsidRPr="00085FDB" w:rsidRDefault="00C65783" w:rsidP="00CB3B8E">
    <w:pPr>
      <w:pStyle w:val="Backpagetext"/>
      <w:rPr>
        <w:rFonts w:ascii="Arial" w:hAnsi="Arial" w:cs="Arial"/>
      </w:rPr>
    </w:pPr>
  </w:p>
  <w:p w14:paraId="62C7625D" w14:textId="77777777" w:rsidR="00CB3B8E" w:rsidRPr="00085FDB" w:rsidRDefault="00CB3B8E" w:rsidP="00CB3B8E">
    <w:pPr>
      <w:pStyle w:val="Backpagetext"/>
      <w:rPr>
        <w:rFonts w:ascii="Arial" w:hAnsi="Arial" w:cs="Arial"/>
      </w:rPr>
    </w:pPr>
  </w:p>
  <w:p w14:paraId="161567AD" w14:textId="77777777" w:rsidR="00384C4C" w:rsidRPr="00085FDB" w:rsidRDefault="00000000" w:rsidP="00CB3B8E">
    <w:pPr>
      <w:pStyle w:val="ProductCode"/>
      <w:rPr>
        <w:rFonts w:ascii="Arial" w:hAnsi="Arial" w:cs="Arial"/>
      </w:rPr>
    </w:pPr>
    <w:r w:rsidRPr="00085FDB">
      <w:rPr>
        <w:rFonts w:ascii="Arial" w:eastAsia="Zawgyi-One" w:hAnsi="Arial" w:cs="Arial"/>
      </w:rPr>
      <w:t xml:space="preserve">DA0629 - </w:t>
    </w:r>
    <w:sdt>
      <w:sdtPr>
        <w:rPr>
          <w:rFonts w:ascii="Arial" w:hAnsi="Arial" w:cs="Arial"/>
        </w:rPr>
        <w:alias w:val="Title"/>
        <w:id w:val="1087860029"/>
        <w:placeholder>
          <w:docPart w:val="395CE8EEE13F4710B4A5FD37457BD3C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085FDB">
          <w:rPr>
            <w:rFonts w:ascii="Arial" w:hAnsi="Arial" w:cs="Arial"/>
          </w:rPr>
          <w:t>CALD Strategy 2023–2027</w:t>
        </w:r>
      </w:sdtContent>
    </w:sdt>
    <w:r w:rsidRPr="00085FDB">
      <w:rPr>
        <w:rFonts w:ascii="Arial" w:eastAsia="Zawgyi-One" w:hAnsi="Arial" w:cs="Arial"/>
      </w:rPr>
      <w:t xml:space="preserve"> – September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BADFD" w14:textId="77777777" w:rsidR="005408D2" w:rsidRDefault="005408D2">
      <w:pPr>
        <w:spacing w:before="0" w:after="0" w:line="240" w:lineRule="auto"/>
      </w:pPr>
      <w:r>
        <w:separator/>
      </w:r>
    </w:p>
  </w:footnote>
  <w:footnote w:type="continuationSeparator" w:id="0">
    <w:p w14:paraId="473F35DC" w14:textId="77777777" w:rsidR="005408D2" w:rsidRDefault="005408D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264EA" w14:textId="77777777" w:rsidR="00384C4C" w:rsidRDefault="00000000">
    <w:pPr>
      <w:pStyle w:val="Header"/>
    </w:pPr>
    <w:r>
      <w:drawing>
        <wp:anchor distT="0" distB="0" distL="114300" distR="114300" simplePos="0" relativeHeight="251658240" behindDoc="1" locked="0" layoutInCell="1" allowOverlap="1" wp14:anchorId="16C58489" wp14:editId="77B6F5C8">
          <wp:simplePos x="0" y="0"/>
          <wp:positionH relativeFrom="margin">
            <wp:posOffset>-1037788</wp:posOffset>
          </wp:positionH>
          <wp:positionV relativeFrom="margin">
            <wp:posOffset>-745490</wp:posOffset>
          </wp:positionV>
          <wp:extent cx="7774699" cy="10907742"/>
          <wp:effectExtent l="0" t="0" r="0" b="8255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939149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4699" cy="10907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62EA9" w14:textId="77777777" w:rsidR="00384C4C" w:rsidRPr="00C65783" w:rsidRDefault="00000000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6979728A" wp14:editId="732C0287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" o:spid="_x0000_s2049" alt="&quot;&quot;" style="width:612.3pt;height:850.4pt;margin-top:-17.75pt;margin-left:-8.4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middle;visibility:visible;z-index:-251656192" fillcolor="#6b2976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0B1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AC8F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120C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6E76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C036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20E1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06B2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4E63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F6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68A3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42954"/>
    <w:multiLevelType w:val="hybridMultilevel"/>
    <w:tmpl w:val="54D857AC"/>
    <w:lvl w:ilvl="0" w:tplc="506E1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983F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1EE9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880A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8A3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FE39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DC89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248A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055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D21AA"/>
    <w:multiLevelType w:val="hybridMultilevel"/>
    <w:tmpl w:val="0F2A26F8"/>
    <w:lvl w:ilvl="0" w:tplc="4B043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52DF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620E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47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041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0872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6E13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A74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0A07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ED6D28"/>
    <w:multiLevelType w:val="hybridMultilevel"/>
    <w:tmpl w:val="CA42FDFC"/>
    <w:lvl w:ilvl="0" w:tplc="0BB80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3E7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B861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0C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9898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A4AC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BE46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289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BAF0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CE4282"/>
    <w:multiLevelType w:val="hybridMultilevel"/>
    <w:tmpl w:val="4C2CBEBA"/>
    <w:lvl w:ilvl="0" w:tplc="B45E0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00D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9E4B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219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C96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E79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B403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E2BB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EA83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D54540"/>
    <w:multiLevelType w:val="hybridMultilevel"/>
    <w:tmpl w:val="BAD043D2"/>
    <w:lvl w:ilvl="0" w:tplc="6DDE5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C81B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F6B5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E1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872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243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F27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EC5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40A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044B20"/>
    <w:multiLevelType w:val="hybridMultilevel"/>
    <w:tmpl w:val="38B62F00"/>
    <w:lvl w:ilvl="0" w:tplc="FD100C34">
      <w:start w:val="1"/>
      <w:numFmt w:val="decimal"/>
      <w:lvlText w:val="%1."/>
      <w:lvlJc w:val="left"/>
      <w:pPr>
        <w:ind w:left="720" w:hanging="360"/>
      </w:pPr>
    </w:lvl>
    <w:lvl w:ilvl="1" w:tplc="8AA690A8">
      <w:start w:val="1"/>
      <w:numFmt w:val="lowerLetter"/>
      <w:lvlText w:val="%2."/>
      <w:lvlJc w:val="left"/>
      <w:pPr>
        <w:ind w:left="1440" w:hanging="360"/>
      </w:pPr>
    </w:lvl>
    <w:lvl w:ilvl="2" w:tplc="1F60FF3E">
      <w:start w:val="1"/>
      <w:numFmt w:val="lowerRoman"/>
      <w:lvlText w:val="%3."/>
      <w:lvlJc w:val="right"/>
      <w:pPr>
        <w:ind w:left="2160" w:hanging="180"/>
      </w:pPr>
    </w:lvl>
    <w:lvl w:ilvl="3" w:tplc="8F5C3936">
      <w:start w:val="1"/>
      <w:numFmt w:val="decimal"/>
      <w:lvlText w:val="%4."/>
      <w:lvlJc w:val="left"/>
      <w:pPr>
        <w:ind w:left="2880" w:hanging="360"/>
      </w:pPr>
    </w:lvl>
    <w:lvl w:ilvl="4" w:tplc="2CBA2D76">
      <w:start w:val="1"/>
      <w:numFmt w:val="lowerLetter"/>
      <w:lvlText w:val="%5."/>
      <w:lvlJc w:val="left"/>
      <w:pPr>
        <w:ind w:left="3600" w:hanging="360"/>
      </w:pPr>
    </w:lvl>
    <w:lvl w:ilvl="5" w:tplc="5F68880E">
      <w:start w:val="1"/>
      <w:numFmt w:val="lowerRoman"/>
      <w:lvlText w:val="%6."/>
      <w:lvlJc w:val="right"/>
      <w:pPr>
        <w:ind w:left="4320" w:hanging="180"/>
      </w:pPr>
    </w:lvl>
    <w:lvl w:ilvl="6" w:tplc="FF6EAD96">
      <w:start w:val="1"/>
      <w:numFmt w:val="decimal"/>
      <w:lvlText w:val="%7."/>
      <w:lvlJc w:val="left"/>
      <w:pPr>
        <w:ind w:left="5040" w:hanging="360"/>
      </w:pPr>
    </w:lvl>
    <w:lvl w:ilvl="7" w:tplc="D3D4109A">
      <w:start w:val="1"/>
      <w:numFmt w:val="lowerLetter"/>
      <w:lvlText w:val="%8."/>
      <w:lvlJc w:val="left"/>
      <w:pPr>
        <w:ind w:left="5760" w:hanging="360"/>
      </w:pPr>
    </w:lvl>
    <w:lvl w:ilvl="8" w:tplc="647428B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4762C1"/>
    <w:multiLevelType w:val="hybridMultilevel"/>
    <w:tmpl w:val="9E22291C"/>
    <w:lvl w:ilvl="0" w:tplc="456CA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307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088C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AADD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425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468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C618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CC34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C046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FA4B58"/>
    <w:multiLevelType w:val="hybridMultilevel"/>
    <w:tmpl w:val="84A2B3DA"/>
    <w:lvl w:ilvl="0" w:tplc="C40A6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1CBE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565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E0D1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DE33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9858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890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785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D201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8F191B"/>
    <w:multiLevelType w:val="hybridMultilevel"/>
    <w:tmpl w:val="808051FA"/>
    <w:lvl w:ilvl="0" w:tplc="59384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DAFB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5655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3AD9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E3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CED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EE28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2BC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CA4C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1421BA"/>
    <w:multiLevelType w:val="hybridMultilevel"/>
    <w:tmpl w:val="2CE6BF28"/>
    <w:lvl w:ilvl="0" w:tplc="6D360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C57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9A88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487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E666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ACB1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FACF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3275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5A0E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C767D1"/>
    <w:multiLevelType w:val="hybridMultilevel"/>
    <w:tmpl w:val="95BCECB8"/>
    <w:lvl w:ilvl="0" w:tplc="2B164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C47368" w:tentative="1">
      <w:start w:val="1"/>
      <w:numFmt w:val="lowerLetter"/>
      <w:lvlText w:val="%2."/>
      <w:lvlJc w:val="left"/>
      <w:pPr>
        <w:ind w:left="1440" w:hanging="360"/>
      </w:pPr>
    </w:lvl>
    <w:lvl w:ilvl="2" w:tplc="F9EEA90C" w:tentative="1">
      <w:start w:val="1"/>
      <w:numFmt w:val="lowerRoman"/>
      <w:lvlText w:val="%3."/>
      <w:lvlJc w:val="right"/>
      <w:pPr>
        <w:ind w:left="2160" w:hanging="180"/>
      </w:pPr>
    </w:lvl>
    <w:lvl w:ilvl="3" w:tplc="E2B4A7CE" w:tentative="1">
      <w:start w:val="1"/>
      <w:numFmt w:val="decimal"/>
      <w:lvlText w:val="%4."/>
      <w:lvlJc w:val="left"/>
      <w:pPr>
        <w:ind w:left="2880" w:hanging="360"/>
      </w:pPr>
    </w:lvl>
    <w:lvl w:ilvl="4" w:tplc="2C7E66CC" w:tentative="1">
      <w:start w:val="1"/>
      <w:numFmt w:val="lowerLetter"/>
      <w:lvlText w:val="%5."/>
      <w:lvlJc w:val="left"/>
      <w:pPr>
        <w:ind w:left="3600" w:hanging="360"/>
      </w:pPr>
    </w:lvl>
    <w:lvl w:ilvl="5" w:tplc="26306D1C" w:tentative="1">
      <w:start w:val="1"/>
      <w:numFmt w:val="lowerRoman"/>
      <w:lvlText w:val="%6."/>
      <w:lvlJc w:val="right"/>
      <w:pPr>
        <w:ind w:left="4320" w:hanging="180"/>
      </w:pPr>
    </w:lvl>
    <w:lvl w:ilvl="6" w:tplc="558EB216" w:tentative="1">
      <w:start w:val="1"/>
      <w:numFmt w:val="decimal"/>
      <w:lvlText w:val="%7."/>
      <w:lvlJc w:val="left"/>
      <w:pPr>
        <w:ind w:left="5040" w:hanging="360"/>
      </w:pPr>
    </w:lvl>
    <w:lvl w:ilvl="7" w:tplc="88186A14" w:tentative="1">
      <w:start w:val="1"/>
      <w:numFmt w:val="lowerLetter"/>
      <w:lvlText w:val="%8."/>
      <w:lvlJc w:val="left"/>
      <w:pPr>
        <w:ind w:left="5760" w:hanging="360"/>
      </w:pPr>
    </w:lvl>
    <w:lvl w:ilvl="8" w:tplc="21EA8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2" w15:restartNumberingAfterBreak="0">
    <w:nsid w:val="361D43F4"/>
    <w:multiLevelType w:val="hybridMultilevel"/>
    <w:tmpl w:val="4DE85488"/>
    <w:lvl w:ilvl="0" w:tplc="6EB805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34CD6A" w:tentative="1">
      <w:start w:val="1"/>
      <w:numFmt w:val="lowerLetter"/>
      <w:lvlText w:val="%2."/>
      <w:lvlJc w:val="left"/>
      <w:pPr>
        <w:ind w:left="1440" w:hanging="360"/>
      </w:pPr>
    </w:lvl>
    <w:lvl w:ilvl="2" w:tplc="112AE1EE" w:tentative="1">
      <w:start w:val="1"/>
      <w:numFmt w:val="lowerRoman"/>
      <w:lvlText w:val="%3."/>
      <w:lvlJc w:val="right"/>
      <w:pPr>
        <w:ind w:left="2160" w:hanging="180"/>
      </w:pPr>
    </w:lvl>
    <w:lvl w:ilvl="3" w:tplc="F4085988" w:tentative="1">
      <w:start w:val="1"/>
      <w:numFmt w:val="decimal"/>
      <w:lvlText w:val="%4."/>
      <w:lvlJc w:val="left"/>
      <w:pPr>
        <w:ind w:left="2880" w:hanging="360"/>
      </w:pPr>
    </w:lvl>
    <w:lvl w:ilvl="4" w:tplc="5232A0E6" w:tentative="1">
      <w:start w:val="1"/>
      <w:numFmt w:val="lowerLetter"/>
      <w:lvlText w:val="%5."/>
      <w:lvlJc w:val="left"/>
      <w:pPr>
        <w:ind w:left="3600" w:hanging="360"/>
      </w:pPr>
    </w:lvl>
    <w:lvl w:ilvl="5" w:tplc="1C92864A" w:tentative="1">
      <w:start w:val="1"/>
      <w:numFmt w:val="lowerRoman"/>
      <w:lvlText w:val="%6."/>
      <w:lvlJc w:val="right"/>
      <w:pPr>
        <w:ind w:left="4320" w:hanging="180"/>
      </w:pPr>
    </w:lvl>
    <w:lvl w:ilvl="6" w:tplc="608652F8" w:tentative="1">
      <w:start w:val="1"/>
      <w:numFmt w:val="decimal"/>
      <w:lvlText w:val="%7."/>
      <w:lvlJc w:val="left"/>
      <w:pPr>
        <w:ind w:left="5040" w:hanging="360"/>
      </w:pPr>
    </w:lvl>
    <w:lvl w:ilvl="7" w:tplc="8612DBC4" w:tentative="1">
      <w:start w:val="1"/>
      <w:numFmt w:val="lowerLetter"/>
      <w:lvlText w:val="%8."/>
      <w:lvlJc w:val="left"/>
      <w:pPr>
        <w:ind w:left="5760" w:hanging="360"/>
      </w:pPr>
    </w:lvl>
    <w:lvl w:ilvl="8" w:tplc="8C16C1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16336"/>
    <w:multiLevelType w:val="hybridMultilevel"/>
    <w:tmpl w:val="291C707E"/>
    <w:lvl w:ilvl="0" w:tplc="A56A7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4CA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F0BC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46BD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9EA8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1426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768F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E881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E654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A017B7"/>
    <w:multiLevelType w:val="hybridMultilevel"/>
    <w:tmpl w:val="EFC4B046"/>
    <w:lvl w:ilvl="0" w:tplc="3C6AF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9C3A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6E17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2C30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3AA4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AECF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E2B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A0F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0256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D47DED"/>
    <w:multiLevelType w:val="hybridMultilevel"/>
    <w:tmpl w:val="D3807E82"/>
    <w:lvl w:ilvl="0" w:tplc="19204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4261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78C4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A6F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E4B0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569C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147F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DA9D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465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314E90"/>
    <w:multiLevelType w:val="hybridMultilevel"/>
    <w:tmpl w:val="5A5A807A"/>
    <w:lvl w:ilvl="0" w:tplc="57B08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BEC3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2667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A21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4AD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9A11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A08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1A9A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9409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1240B5"/>
    <w:multiLevelType w:val="hybridMultilevel"/>
    <w:tmpl w:val="4C74698E"/>
    <w:lvl w:ilvl="0" w:tplc="A3E4F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C880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5A2D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02D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3C7A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0C8E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C80E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A6BA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38EC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462BA5"/>
    <w:multiLevelType w:val="hybridMultilevel"/>
    <w:tmpl w:val="2CDA25BA"/>
    <w:lvl w:ilvl="0" w:tplc="419C7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C619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8605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ACD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A886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988A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E5C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BC55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02B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B3812"/>
    <w:multiLevelType w:val="hybridMultilevel"/>
    <w:tmpl w:val="F6F6ECA6"/>
    <w:lvl w:ilvl="0" w:tplc="09184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9C87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86D8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EA1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8A36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B8FC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887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AEA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7EE3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96A6E"/>
    <w:multiLevelType w:val="hybridMultilevel"/>
    <w:tmpl w:val="78E8F93E"/>
    <w:lvl w:ilvl="0" w:tplc="2F343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D287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749E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CC75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A020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9A1E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EFD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22D8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C8AB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25021"/>
    <w:multiLevelType w:val="hybridMultilevel"/>
    <w:tmpl w:val="6B0AD7E8"/>
    <w:lvl w:ilvl="0" w:tplc="6C4E5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B2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DA9D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B6FB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D446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18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E8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083E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9825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86227"/>
    <w:multiLevelType w:val="hybridMultilevel"/>
    <w:tmpl w:val="9F2E2E86"/>
    <w:lvl w:ilvl="0" w:tplc="D0644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BE85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F071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A2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B28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1A23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8A4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A201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2861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4328C8"/>
    <w:multiLevelType w:val="hybridMultilevel"/>
    <w:tmpl w:val="90C8C9F6"/>
    <w:lvl w:ilvl="0" w:tplc="DD348EB2">
      <w:start w:val="1"/>
      <w:numFmt w:val="decimal"/>
      <w:lvlText w:val="%1."/>
      <w:lvlJc w:val="left"/>
      <w:pPr>
        <w:ind w:left="720" w:hanging="360"/>
      </w:pPr>
    </w:lvl>
    <w:lvl w:ilvl="1" w:tplc="A46A2798" w:tentative="1">
      <w:start w:val="1"/>
      <w:numFmt w:val="lowerLetter"/>
      <w:lvlText w:val="%2."/>
      <w:lvlJc w:val="left"/>
      <w:pPr>
        <w:ind w:left="1440" w:hanging="360"/>
      </w:pPr>
    </w:lvl>
    <w:lvl w:ilvl="2" w:tplc="38767700" w:tentative="1">
      <w:start w:val="1"/>
      <w:numFmt w:val="lowerRoman"/>
      <w:lvlText w:val="%3."/>
      <w:lvlJc w:val="right"/>
      <w:pPr>
        <w:ind w:left="2160" w:hanging="180"/>
      </w:pPr>
    </w:lvl>
    <w:lvl w:ilvl="3" w:tplc="A30C6CF0" w:tentative="1">
      <w:start w:val="1"/>
      <w:numFmt w:val="decimal"/>
      <w:lvlText w:val="%4."/>
      <w:lvlJc w:val="left"/>
      <w:pPr>
        <w:ind w:left="2880" w:hanging="360"/>
      </w:pPr>
    </w:lvl>
    <w:lvl w:ilvl="4" w:tplc="C2CA7366" w:tentative="1">
      <w:start w:val="1"/>
      <w:numFmt w:val="lowerLetter"/>
      <w:lvlText w:val="%5."/>
      <w:lvlJc w:val="left"/>
      <w:pPr>
        <w:ind w:left="3600" w:hanging="360"/>
      </w:pPr>
    </w:lvl>
    <w:lvl w:ilvl="5" w:tplc="6EA8B5F8" w:tentative="1">
      <w:start w:val="1"/>
      <w:numFmt w:val="lowerRoman"/>
      <w:lvlText w:val="%6."/>
      <w:lvlJc w:val="right"/>
      <w:pPr>
        <w:ind w:left="4320" w:hanging="180"/>
      </w:pPr>
    </w:lvl>
    <w:lvl w:ilvl="6" w:tplc="918E8758" w:tentative="1">
      <w:start w:val="1"/>
      <w:numFmt w:val="decimal"/>
      <w:lvlText w:val="%7."/>
      <w:lvlJc w:val="left"/>
      <w:pPr>
        <w:ind w:left="5040" w:hanging="360"/>
      </w:pPr>
    </w:lvl>
    <w:lvl w:ilvl="7" w:tplc="E5325DCA" w:tentative="1">
      <w:start w:val="1"/>
      <w:numFmt w:val="lowerLetter"/>
      <w:lvlText w:val="%8."/>
      <w:lvlJc w:val="left"/>
      <w:pPr>
        <w:ind w:left="5760" w:hanging="360"/>
      </w:pPr>
    </w:lvl>
    <w:lvl w:ilvl="8" w:tplc="7ABC07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23E5A"/>
    <w:multiLevelType w:val="hybridMultilevel"/>
    <w:tmpl w:val="7D2A1FB8"/>
    <w:lvl w:ilvl="0" w:tplc="38883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C487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5E79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3E9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CC73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78D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3CA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2C9F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12A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0E1FC6"/>
    <w:multiLevelType w:val="hybridMultilevel"/>
    <w:tmpl w:val="6F9A06CC"/>
    <w:lvl w:ilvl="0" w:tplc="12C69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9C28BC" w:tentative="1">
      <w:start w:val="1"/>
      <w:numFmt w:val="lowerLetter"/>
      <w:lvlText w:val="%2."/>
      <w:lvlJc w:val="left"/>
      <w:pPr>
        <w:ind w:left="1440" w:hanging="360"/>
      </w:pPr>
    </w:lvl>
    <w:lvl w:ilvl="2" w:tplc="386E3C3C" w:tentative="1">
      <w:start w:val="1"/>
      <w:numFmt w:val="lowerRoman"/>
      <w:lvlText w:val="%3."/>
      <w:lvlJc w:val="right"/>
      <w:pPr>
        <w:ind w:left="2160" w:hanging="180"/>
      </w:pPr>
    </w:lvl>
    <w:lvl w:ilvl="3" w:tplc="38E40E60" w:tentative="1">
      <w:start w:val="1"/>
      <w:numFmt w:val="decimal"/>
      <w:lvlText w:val="%4."/>
      <w:lvlJc w:val="left"/>
      <w:pPr>
        <w:ind w:left="2880" w:hanging="360"/>
      </w:pPr>
    </w:lvl>
    <w:lvl w:ilvl="4" w:tplc="ECB6C912" w:tentative="1">
      <w:start w:val="1"/>
      <w:numFmt w:val="lowerLetter"/>
      <w:lvlText w:val="%5."/>
      <w:lvlJc w:val="left"/>
      <w:pPr>
        <w:ind w:left="3600" w:hanging="360"/>
      </w:pPr>
    </w:lvl>
    <w:lvl w:ilvl="5" w:tplc="63BA51EE" w:tentative="1">
      <w:start w:val="1"/>
      <w:numFmt w:val="lowerRoman"/>
      <w:lvlText w:val="%6."/>
      <w:lvlJc w:val="right"/>
      <w:pPr>
        <w:ind w:left="4320" w:hanging="180"/>
      </w:pPr>
    </w:lvl>
    <w:lvl w:ilvl="6" w:tplc="A4AE1CF4" w:tentative="1">
      <w:start w:val="1"/>
      <w:numFmt w:val="decimal"/>
      <w:lvlText w:val="%7."/>
      <w:lvlJc w:val="left"/>
      <w:pPr>
        <w:ind w:left="5040" w:hanging="360"/>
      </w:pPr>
    </w:lvl>
    <w:lvl w:ilvl="7" w:tplc="348432A2" w:tentative="1">
      <w:start w:val="1"/>
      <w:numFmt w:val="lowerLetter"/>
      <w:lvlText w:val="%8."/>
      <w:lvlJc w:val="left"/>
      <w:pPr>
        <w:ind w:left="5760" w:hanging="360"/>
      </w:pPr>
    </w:lvl>
    <w:lvl w:ilvl="8" w:tplc="D87A53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2166B"/>
    <w:multiLevelType w:val="hybridMultilevel"/>
    <w:tmpl w:val="744A9ABE"/>
    <w:lvl w:ilvl="0" w:tplc="83C25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0036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9AF2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6AA4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896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2AF4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20BF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24D5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3EE7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5A6068"/>
    <w:multiLevelType w:val="hybridMultilevel"/>
    <w:tmpl w:val="63180BA2"/>
    <w:lvl w:ilvl="0" w:tplc="88162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882E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2E10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9410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DC06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3A70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AED8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AA9B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3CBE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236802">
    <w:abstractNumId w:val="21"/>
  </w:num>
  <w:num w:numId="2" w16cid:durableId="1751122667">
    <w:abstractNumId w:val="33"/>
  </w:num>
  <w:num w:numId="3" w16cid:durableId="1186752577">
    <w:abstractNumId w:val="30"/>
  </w:num>
  <w:num w:numId="4" w16cid:durableId="2118021117">
    <w:abstractNumId w:val="35"/>
  </w:num>
  <w:num w:numId="5" w16cid:durableId="515388656">
    <w:abstractNumId w:val="12"/>
  </w:num>
  <w:num w:numId="6" w16cid:durableId="573273061">
    <w:abstractNumId w:val="27"/>
  </w:num>
  <w:num w:numId="7" w16cid:durableId="1025904468">
    <w:abstractNumId w:val="36"/>
  </w:num>
  <w:num w:numId="8" w16cid:durableId="2027903681">
    <w:abstractNumId w:val="29"/>
  </w:num>
  <w:num w:numId="9" w16cid:durableId="476924670">
    <w:abstractNumId w:val="10"/>
  </w:num>
  <w:num w:numId="10" w16cid:durableId="961617493">
    <w:abstractNumId w:val="20"/>
  </w:num>
  <w:num w:numId="11" w16cid:durableId="225530304">
    <w:abstractNumId w:val="18"/>
  </w:num>
  <w:num w:numId="12" w16cid:durableId="811408580">
    <w:abstractNumId w:val="11"/>
  </w:num>
  <w:num w:numId="13" w16cid:durableId="541602953">
    <w:abstractNumId w:val="28"/>
  </w:num>
  <w:num w:numId="14" w16cid:durableId="1001275017">
    <w:abstractNumId w:val="31"/>
  </w:num>
  <w:num w:numId="15" w16cid:durableId="1168640543">
    <w:abstractNumId w:val="26"/>
  </w:num>
  <w:num w:numId="16" w16cid:durableId="2044401155">
    <w:abstractNumId w:val="17"/>
  </w:num>
  <w:num w:numId="17" w16cid:durableId="898321653">
    <w:abstractNumId w:val="22"/>
  </w:num>
  <w:num w:numId="18" w16cid:durableId="727070653">
    <w:abstractNumId w:val="25"/>
  </w:num>
  <w:num w:numId="19" w16cid:durableId="251743854">
    <w:abstractNumId w:val="19"/>
  </w:num>
  <w:num w:numId="20" w16cid:durableId="359547737">
    <w:abstractNumId w:val="37"/>
  </w:num>
  <w:num w:numId="21" w16cid:durableId="915549482">
    <w:abstractNumId w:val="13"/>
  </w:num>
  <w:num w:numId="22" w16cid:durableId="1634407735">
    <w:abstractNumId w:val="23"/>
  </w:num>
  <w:num w:numId="23" w16cid:durableId="1587807505">
    <w:abstractNumId w:val="32"/>
  </w:num>
  <w:num w:numId="24" w16cid:durableId="1241258172">
    <w:abstractNumId w:val="16"/>
  </w:num>
  <w:num w:numId="25" w16cid:durableId="1528566185">
    <w:abstractNumId w:val="9"/>
  </w:num>
  <w:num w:numId="26" w16cid:durableId="1328821303">
    <w:abstractNumId w:val="7"/>
  </w:num>
  <w:num w:numId="27" w16cid:durableId="318314899">
    <w:abstractNumId w:val="6"/>
  </w:num>
  <w:num w:numId="28" w16cid:durableId="2007395311">
    <w:abstractNumId w:val="5"/>
  </w:num>
  <w:num w:numId="29" w16cid:durableId="1111633379">
    <w:abstractNumId w:val="4"/>
  </w:num>
  <w:num w:numId="30" w16cid:durableId="1669365534">
    <w:abstractNumId w:val="8"/>
  </w:num>
  <w:num w:numId="31" w16cid:durableId="1302616526">
    <w:abstractNumId w:val="3"/>
  </w:num>
  <w:num w:numId="32" w16cid:durableId="651368496">
    <w:abstractNumId w:val="2"/>
  </w:num>
  <w:num w:numId="33" w16cid:durableId="361635986">
    <w:abstractNumId w:val="1"/>
  </w:num>
  <w:num w:numId="34" w16cid:durableId="1282103271">
    <w:abstractNumId w:val="0"/>
  </w:num>
  <w:num w:numId="35" w16cid:durableId="1263601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00713924">
    <w:abstractNumId w:val="34"/>
  </w:num>
  <w:num w:numId="37" w16cid:durableId="1319771957">
    <w:abstractNumId w:val="15"/>
  </w:num>
  <w:num w:numId="38" w16cid:durableId="1430078106">
    <w:abstractNumId w:val="24"/>
  </w:num>
  <w:num w:numId="39" w16cid:durableId="587690371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5A2A51"/>
    <w:rsid w:val="000008AA"/>
    <w:rsid w:val="000025E2"/>
    <w:rsid w:val="000030EB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062C"/>
    <w:rsid w:val="0001112F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1F06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376A"/>
    <w:rsid w:val="00034C79"/>
    <w:rsid w:val="00035CE8"/>
    <w:rsid w:val="00035D95"/>
    <w:rsid w:val="00036E23"/>
    <w:rsid w:val="00037534"/>
    <w:rsid w:val="0004057F"/>
    <w:rsid w:val="000407F8"/>
    <w:rsid w:val="00040894"/>
    <w:rsid w:val="00040994"/>
    <w:rsid w:val="000409A2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42D6"/>
    <w:rsid w:val="00055CA9"/>
    <w:rsid w:val="00056735"/>
    <w:rsid w:val="00056EB9"/>
    <w:rsid w:val="0005720B"/>
    <w:rsid w:val="00057E76"/>
    <w:rsid w:val="00060614"/>
    <w:rsid w:val="0006074B"/>
    <w:rsid w:val="00060E3E"/>
    <w:rsid w:val="00061BEA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03B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7773E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35D"/>
    <w:rsid w:val="00083A0D"/>
    <w:rsid w:val="00085103"/>
    <w:rsid w:val="00085203"/>
    <w:rsid w:val="00085D87"/>
    <w:rsid w:val="00085FDB"/>
    <w:rsid w:val="00086352"/>
    <w:rsid w:val="00086457"/>
    <w:rsid w:val="0008678B"/>
    <w:rsid w:val="000872DF"/>
    <w:rsid w:val="00090531"/>
    <w:rsid w:val="000906AA"/>
    <w:rsid w:val="0009121A"/>
    <w:rsid w:val="000912A4"/>
    <w:rsid w:val="000914C1"/>
    <w:rsid w:val="0009172A"/>
    <w:rsid w:val="00092AB7"/>
    <w:rsid w:val="00092D2F"/>
    <w:rsid w:val="000932ED"/>
    <w:rsid w:val="000955BD"/>
    <w:rsid w:val="00097C02"/>
    <w:rsid w:val="000A0B89"/>
    <w:rsid w:val="000A0DB5"/>
    <w:rsid w:val="000A12ED"/>
    <w:rsid w:val="000A1AC3"/>
    <w:rsid w:val="000A1F7E"/>
    <w:rsid w:val="000A2CA7"/>
    <w:rsid w:val="000A31E6"/>
    <w:rsid w:val="000A4F01"/>
    <w:rsid w:val="000A5D45"/>
    <w:rsid w:val="000A6160"/>
    <w:rsid w:val="000A6221"/>
    <w:rsid w:val="000A627C"/>
    <w:rsid w:val="000A6AC9"/>
    <w:rsid w:val="000A7480"/>
    <w:rsid w:val="000A767E"/>
    <w:rsid w:val="000B071D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45F"/>
    <w:rsid w:val="000D4A13"/>
    <w:rsid w:val="000D5532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08"/>
    <w:rsid w:val="000E4C48"/>
    <w:rsid w:val="000E4E3C"/>
    <w:rsid w:val="000E55B2"/>
    <w:rsid w:val="000E5E0E"/>
    <w:rsid w:val="000F0C76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6E4B"/>
    <w:rsid w:val="000F7255"/>
    <w:rsid w:val="000F772C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793"/>
    <w:rsid w:val="00111BC2"/>
    <w:rsid w:val="00112A4D"/>
    <w:rsid w:val="001131E0"/>
    <w:rsid w:val="00113548"/>
    <w:rsid w:val="001135BF"/>
    <w:rsid w:val="00113808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7070"/>
    <w:rsid w:val="00127D2C"/>
    <w:rsid w:val="00131635"/>
    <w:rsid w:val="00132D00"/>
    <w:rsid w:val="00132E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3D44"/>
    <w:rsid w:val="00144000"/>
    <w:rsid w:val="0014402F"/>
    <w:rsid w:val="00144613"/>
    <w:rsid w:val="001448DE"/>
    <w:rsid w:val="00144EB7"/>
    <w:rsid w:val="001450FC"/>
    <w:rsid w:val="0014599A"/>
    <w:rsid w:val="00147C2C"/>
    <w:rsid w:val="00150649"/>
    <w:rsid w:val="001513F4"/>
    <w:rsid w:val="00151618"/>
    <w:rsid w:val="00151817"/>
    <w:rsid w:val="00151B51"/>
    <w:rsid w:val="0015329D"/>
    <w:rsid w:val="00153E51"/>
    <w:rsid w:val="00155675"/>
    <w:rsid w:val="0015569B"/>
    <w:rsid w:val="0015616F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A1E"/>
    <w:rsid w:val="00173B3A"/>
    <w:rsid w:val="00173F69"/>
    <w:rsid w:val="00174829"/>
    <w:rsid w:val="00174B02"/>
    <w:rsid w:val="00174D44"/>
    <w:rsid w:val="001754E8"/>
    <w:rsid w:val="00175592"/>
    <w:rsid w:val="00175609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018"/>
    <w:rsid w:val="0019031B"/>
    <w:rsid w:val="00190B04"/>
    <w:rsid w:val="00190D93"/>
    <w:rsid w:val="001913A3"/>
    <w:rsid w:val="001917D9"/>
    <w:rsid w:val="00192849"/>
    <w:rsid w:val="00193854"/>
    <w:rsid w:val="0019560B"/>
    <w:rsid w:val="00195E2B"/>
    <w:rsid w:val="0019630A"/>
    <w:rsid w:val="0019631C"/>
    <w:rsid w:val="00197B5D"/>
    <w:rsid w:val="001A07DF"/>
    <w:rsid w:val="001A089E"/>
    <w:rsid w:val="001A17C6"/>
    <w:rsid w:val="001A20D1"/>
    <w:rsid w:val="001A2138"/>
    <w:rsid w:val="001A2254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5E9"/>
    <w:rsid w:val="001B2CCF"/>
    <w:rsid w:val="001B30A8"/>
    <w:rsid w:val="001B30D8"/>
    <w:rsid w:val="001B4580"/>
    <w:rsid w:val="001B497B"/>
    <w:rsid w:val="001B4DFE"/>
    <w:rsid w:val="001B5704"/>
    <w:rsid w:val="001B610D"/>
    <w:rsid w:val="001B6345"/>
    <w:rsid w:val="001B7021"/>
    <w:rsid w:val="001B7516"/>
    <w:rsid w:val="001B7988"/>
    <w:rsid w:val="001C03B4"/>
    <w:rsid w:val="001C0AF6"/>
    <w:rsid w:val="001C0D3C"/>
    <w:rsid w:val="001C0FAF"/>
    <w:rsid w:val="001C28AC"/>
    <w:rsid w:val="001C29F3"/>
    <w:rsid w:val="001C2F78"/>
    <w:rsid w:val="001C30A1"/>
    <w:rsid w:val="001C326A"/>
    <w:rsid w:val="001C37F1"/>
    <w:rsid w:val="001C38D3"/>
    <w:rsid w:val="001C3CDE"/>
    <w:rsid w:val="001C6408"/>
    <w:rsid w:val="001C6C2E"/>
    <w:rsid w:val="001D0158"/>
    <w:rsid w:val="001D024F"/>
    <w:rsid w:val="001D0608"/>
    <w:rsid w:val="001D0846"/>
    <w:rsid w:val="001D086E"/>
    <w:rsid w:val="001D0CB0"/>
    <w:rsid w:val="001D116F"/>
    <w:rsid w:val="001D2337"/>
    <w:rsid w:val="001D2758"/>
    <w:rsid w:val="001D278B"/>
    <w:rsid w:val="001D3FF9"/>
    <w:rsid w:val="001D41D6"/>
    <w:rsid w:val="001D47D5"/>
    <w:rsid w:val="001D5475"/>
    <w:rsid w:val="001D58EE"/>
    <w:rsid w:val="001D5B7A"/>
    <w:rsid w:val="001D69E7"/>
    <w:rsid w:val="001E02F7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1ABC"/>
    <w:rsid w:val="001F23DC"/>
    <w:rsid w:val="001F2C8E"/>
    <w:rsid w:val="001F2ED6"/>
    <w:rsid w:val="001F38D7"/>
    <w:rsid w:val="001F46AA"/>
    <w:rsid w:val="001F6A2E"/>
    <w:rsid w:val="001F7B4C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07145"/>
    <w:rsid w:val="00210274"/>
    <w:rsid w:val="0021037A"/>
    <w:rsid w:val="002107E9"/>
    <w:rsid w:val="002119C9"/>
    <w:rsid w:val="0021290A"/>
    <w:rsid w:val="00212A6D"/>
    <w:rsid w:val="002130F6"/>
    <w:rsid w:val="0021361E"/>
    <w:rsid w:val="00213A0A"/>
    <w:rsid w:val="002140D1"/>
    <w:rsid w:val="00214388"/>
    <w:rsid w:val="00214480"/>
    <w:rsid w:val="00214662"/>
    <w:rsid w:val="00216540"/>
    <w:rsid w:val="00217241"/>
    <w:rsid w:val="002173D7"/>
    <w:rsid w:val="00217CB2"/>
    <w:rsid w:val="00220DA5"/>
    <w:rsid w:val="00220DEF"/>
    <w:rsid w:val="0022125E"/>
    <w:rsid w:val="002212B6"/>
    <w:rsid w:val="00221CED"/>
    <w:rsid w:val="002224BE"/>
    <w:rsid w:val="00222640"/>
    <w:rsid w:val="00222B97"/>
    <w:rsid w:val="00222DD4"/>
    <w:rsid w:val="0022452E"/>
    <w:rsid w:val="00224D55"/>
    <w:rsid w:val="00226311"/>
    <w:rsid w:val="00226368"/>
    <w:rsid w:val="00230100"/>
    <w:rsid w:val="00230213"/>
    <w:rsid w:val="00231385"/>
    <w:rsid w:val="0023217A"/>
    <w:rsid w:val="0023245A"/>
    <w:rsid w:val="00232481"/>
    <w:rsid w:val="00232BA5"/>
    <w:rsid w:val="00233061"/>
    <w:rsid w:val="00233F70"/>
    <w:rsid w:val="00234A9F"/>
    <w:rsid w:val="00234B6C"/>
    <w:rsid w:val="002355D4"/>
    <w:rsid w:val="00235BDF"/>
    <w:rsid w:val="00235D23"/>
    <w:rsid w:val="00236622"/>
    <w:rsid w:val="0023697A"/>
    <w:rsid w:val="00236EC0"/>
    <w:rsid w:val="00236EF1"/>
    <w:rsid w:val="00236F23"/>
    <w:rsid w:val="00237EB2"/>
    <w:rsid w:val="00240285"/>
    <w:rsid w:val="0024191D"/>
    <w:rsid w:val="00241A33"/>
    <w:rsid w:val="002424EE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28F0"/>
    <w:rsid w:val="00263959"/>
    <w:rsid w:val="00263C17"/>
    <w:rsid w:val="0026461A"/>
    <w:rsid w:val="00265D26"/>
    <w:rsid w:val="00266304"/>
    <w:rsid w:val="00266FB3"/>
    <w:rsid w:val="00270553"/>
    <w:rsid w:val="002705A3"/>
    <w:rsid w:val="002705CF"/>
    <w:rsid w:val="00270AB5"/>
    <w:rsid w:val="0027147A"/>
    <w:rsid w:val="00271DEF"/>
    <w:rsid w:val="00272714"/>
    <w:rsid w:val="00272876"/>
    <w:rsid w:val="00272CDB"/>
    <w:rsid w:val="00273114"/>
    <w:rsid w:val="00275097"/>
    <w:rsid w:val="0027620F"/>
    <w:rsid w:val="002763DB"/>
    <w:rsid w:val="00276A75"/>
    <w:rsid w:val="00276E27"/>
    <w:rsid w:val="002774F5"/>
    <w:rsid w:val="00280401"/>
    <w:rsid w:val="002807B2"/>
    <w:rsid w:val="00281080"/>
    <w:rsid w:val="00281094"/>
    <w:rsid w:val="002810CB"/>
    <w:rsid w:val="00281194"/>
    <w:rsid w:val="00281643"/>
    <w:rsid w:val="00282503"/>
    <w:rsid w:val="00282ABC"/>
    <w:rsid w:val="00283022"/>
    <w:rsid w:val="0028370E"/>
    <w:rsid w:val="00283D52"/>
    <w:rsid w:val="0028416F"/>
    <w:rsid w:val="00284DB2"/>
    <w:rsid w:val="00285AEA"/>
    <w:rsid w:val="00285BC5"/>
    <w:rsid w:val="00285DE4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2DD4"/>
    <w:rsid w:val="00293ED2"/>
    <w:rsid w:val="00294267"/>
    <w:rsid w:val="00294E65"/>
    <w:rsid w:val="00295BFF"/>
    <w:rsid w:val="00296078"/>
    <w:rsid w:val="0029625C"/>
    <w:rsid w:val="00296848"/>
    <w:rsid w:val="00296F22"/>
    <w:rsid w:val="0029735F"/>
    <w:rsid w:val="00297660"/>
    <w:rsid w:val="002A02BB"/>
    <w:rsid w:val="002A096A"/>
    <w:rsid w:val="002A0B05"/>
    <w:rsid w:val="002A1F91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5F2A"/>
    <w:rsid w:val="002A656F"/>
    <w:rsid w:val="002A774B"/>
    <w:rsid w:val="002A79E5"/>
    <w:rsid w:val="002A7CD5"/>
    <w:rsid w:val="002B0820"/>
    <w:rsid w:val="002B15C9"/>
    <w:rsid w:val="002B17DE"/>
    <w:rsid w:val="002B1E87"/>
    <w:rsid w:val="002B20DB"/>
    <w:rsid w:val="002B349B"/>
    <w:rsid w:val="002B3706"/>
    <w:rsid w:val="002B37D2"/>
    <w:rsid w:val="002B3E95"/>
    <w:rsid w:val="002B6E05"/>
    <w:rsid w:val="002B78FD"/>
    <w:rsid w:val="002B7929"/>
    <w:rsid w:val="002C1AD0"/>
    <w:rsid w:val="002C3091"/>
    <w:rsid w:val="002C4196"/>
    <w:rsid w:val="002C55A6"/>
    <w:rsid w:val="002C575B"/>
    <w:rsid w:val="002C59F3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D7AD6"/>
    <w:rsid w:val="002E0A8A"/>
    <w:rsid w:val="002E0C4C"/>
    <w:rsid w:val="002E100F"/>
    <w:rsid w:val="002E38B5"/>
    <w:rsid w:val="002E3A4D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56A8"/>
    <w:rsid w:val="002F637F"/>
    <w:rsid w:val="002F7283"/>
    <w:rsid w:val="002F79D1"/>
    <w:rsid w:val="002F7AA8"/>
    <w:rsid w:val="00300FF6"/>
    <w:rsid w:val="003024C4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20F"/>
    <w:rsid w:val="003154C5"/>
    <w:rsid w:val="00316697"/>
    <w:rsid w:val="00316D5B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C89"/>
    <w:rsid w:val="0032794B"/>
    <w:rsid w:val="003279D1"/>
    <w:rsid w:val="00330721"/>
    <w:rsid w:val="00331243"/>
    <w:rsid w:val="00331C1F"/>
    <w:rsid w:val="00332268"/>
    <w:rsid w:val="0033269A"/>
    <w:rsid w:val="0033281A"/>
    <w:rsid w:val="00332A20"/>
    <w:rsid w:val="003332F3"/>
    <w:rsid w:val="0033366A"/>
    <w:rsid w:val="003341BC"/>
    <w:rsid w:val="003341F4"/>
    <w:rsid w:val="00334EEB"/>
    <w:rsid w:val="0033556E"/>
    <w:rsid w:val="00335B20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1C7"/>
    <w:rsid w:val="003425A0"/>
    <w:rsid w:val="00343869"/>
    <w:rsid w:val="00343CB8"/>
    <w:rsid w:val="00344601"/>
    <w:rsid w:val="00344D04"/>
    <w:rsid w:val="00345859"/>
    <w:rsid w:val="0034699B"/>
    <w:rsid w:val="00347BF5"/>
    <w:rsid w:val="00350298"/>
    <w:rsid w:val="003502B8"/>
    <w:rsid w:val="003509A2"/>
    <w:rsid w:val="0035235E"/>
    <w:rsid w:val="003523D6"/>
    <w:rsid w:val="00352926"/>
    <w:rsid w:val="00353269"/>
    <w:rsid w:val="0035461D"/>
    <w:rsid w:val="003547FD"/>
    <w:rsid w:val="00354C00"/>
    <w:rsid w:val="00354FB1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355"/>
    <w:rsid w:val="0036372B"/>
    <w:rsid w:val="00363F12"/>
    <w:rsid w:val="00364E77"/>
    <w:rsid w:val="00365437"/>
    <w:rsid w:val="00365F18"/>
    <w:rsid w:val="00366A3D"/>
    <w:rsid w:val="00366D0C"/>
    <w:rsid w:val="0036791B"/>
    <w:rsid w:val="00367F2B"/>
    <w:rsid w:val="00370A3B"/>
    <w:rsid w:val="00370B82"/>
    <w:rsid w:val="0037199F"/>
    <w:rsid w:val="00372AC1"/>
    <w:rsid w:val="003740E2"/>
    <w:rsid w:val="003741D2"/>
    <w:rsid w:val="0037449D"/>
    <w:rsid w:val="0037458D"/>
    <w:rsid w:val="00374CB3"/>
    <w:rsid w:val="00374D54"/>
    <w:rsid w:val="003763EE"/>
    <w:rsid w:val="003766DC"/>
    <w:rsid w:val="00376BB0"/>
    <w:rsid w:val="00377BAF"/>
    <w:rsid w:val="00377BCD"/>
    <w:rsid w:val="003809AE"/>
    <w:rsid w:val="00380C8D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8781D"/>
    <w:rsid w:val="00390979"/>
    <w:rsid w:val="003910E7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979D1"/>
    <w:rsid w:val="00397B11"/>
    <w:rsid w:val="003A0025"/>
    <w:rsid w:val="003A29BA"/>
    <w:rsid w:val="003A4128"/>
    <w:rsid w:val="003A4807"/>
    <w:rsid w:val="003A5211"/>
    <w:rsid w:val="003A52BE"/>
    <w:rsid w:val="003A599A"/>
    <w:rsid w:val="003A60F0"/>
    <w:rsid w:val="003A6339"/>
    <w:rsid w:val="003A7128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BB"/>
    <w:rsid w:val="003B77FF"/>
    <w:rsid w:val="003C063F"/>
    <w:rsid w:val="003C0691"/>
    <w:rsid w:val="003C0CDC"/>
    <w:rsid w:val="003C132E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6503"/>
    <w:rsid w:val="003C6D08"/>
    <w:rsid w:val="003C7928"/>
    <w:rsid w:val="003D19FA"/>
    <w:rsid w:val="003D2677"/>
    <w:rsid w:val="003D2B61"/>
    <w:rsid w:val="003D3182"/>
    <w:rsid w:val="003D31FE"/>
    <w:rsid w:val="003D369B"/>
    <w:rsid w:val="003D3777"/>
    <w:rsid w:val="003D4B1A"/>
    <w:rsid w:val="003D4B35"/>
    <w:rsid w:val="003D528A"/>
    <w:rsid w:val="003D5BA1"/>
    <w:rsid w:val="003D5C7D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228"/>
    <w:rsid w:val="003E6416"/>
    <w:rsid w:val="003F0FCD"/>
    <w:rsid w:val="003F12F9"/>
    <w:rsid w:val="003F1C1D"/>
    <w:rsid w:val="003F204C"/>
    <w:rsid w:val="003F22B4"/>
    <w:rsid w:val="003F24C7"/>
    <w:rsid w:val="003F2984"/>
    <w:rsid w:val="003F3AEC"/>
    <w:rsid w:val="003F3BAC"/>
    <w:rsid w:val="003F426C"/>
    <w:rsid w:val="003F437C"/>
    <w:rsid w:val="003F5ED6"/>
    <w:rsid w:val="003F6A3D"/>
    <w:rsid w:val="003F74D2"/>
    <w:rsid w:val="004008C7"/>
    <w:rsid w:val="004019A6"/>
    <w:rsid w:val="00401BD0"/>
    <w:rsid w:val="0040210F"/>
    <w:rsid w:val="004027C9"/>
    <w:rsid w:val="00402980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420"/>
    <w:rsid w:val="004139D8"/>
    <w:rsid w:val="00413CD9"/>
    <w:rsid w:val="00413F71"/>
    <w:rsid w:val="00415C29"/>
    <w:rsid w:val="004161AC"/>
    <w:rsid w:val="004161B0"/>
    <w:rsid w:val="004163DD"/>
    <w:rsid w:val="004167DD"/>
    <w:rsid w:val="00416B80"/>
    <w:rsid w:val="004200D8"/>
    <w:rsid w:val="0042186E"/>
    <w:rsid w:val="00421FCB"/>
    <w:rsid w:val="00422D96"/>
    <w:rsid w:val="00422F20"/>
    <w:rsid w:val="004245F9"/>
    <w:rsid w:val="00425227"/>
    <w:rsid w:val="00427142"/>
    <w:rsid w:val="004273B8"/>
    <w:rsid w:val="0043055A"/>
    <w:rsid w:val="004308B7"/>
    <w:rsid w:val="00430A88"/>
    <w:rsid w:val="00431449"/>
    <w:rsid w:val="004317FD"/>
    <w:rsid w:val="004318DF"/>
    <w:rsid w:val="004321BF"/>
    <w:rsid w:val="004330C2"/>
    <w:rsid w:val="00433180"/>
    <w:rsid w:val="004333A1"/>
    <w:rsid w:val="00433D01"/>
    <w:rsid w:val="00433D3C"/>
    <w:rsid w:val="00433E5D"/>
    <w:rsid w:val="00433F9E"/>
    <w:rsid w:val="00436C51"/>
    <w:rsid w:val="00437017"/>
    <w:rsid w:val="0044021C"/>
    <w:rsid w:val="004403E4"/>
    <w:rsid w:val="004408DA"/>
    <w:rsid w:val="00440DA1"/>
    <w:rsid w:val="00441B81"/>
    <w:rsid w:val="00442774"/>
    <w:rsid w:val="004428D8"/>
    <w:rsid w:val="00442C08"/>
    <w:rsid w:val="00443E4B"/>
    <w:rsid w:val="0044684A"/>
    <w:rsid w:val="0044720B"/>
    <w:rsid w:val="00447301"/>
    <w:rsid w:val="00447FED"/>
    <w:rsid w:val="00450036"/>
    <w:rsid w:val="00450BBA"/>
    <w:rsid w:val="00452016"/>
    <w:rsid w:val="00452057"/>
    <w:rsid w:val="0045208A"/>
    <w:rsid w:val="004526EA"/>
    <w:rsid w:val="004530D3"/>
    <w:rsid w:val="00454052"/>
    <w:rsid w:val="00454413"/>
    <w:rsid w:val="004546F4"/>
    <w:rsid w:val="004549AD"/>
    <w:rsid w:val="00454C4F"/>
    <w:rsid w:val="004552F0"/>
    <w:rsid w:val="00455BC7"/>
    <w:rsid w:val="00455D52"/>
    <w:rsid w:val="0045681A"/>
    <w:rsid w:val="00456F69"/>
    <w:rsid w:val="004577E3"/>
    <w:rsid w:val="00457CDB"/>
    <w:rsid w:val="00460306"/>
    <w:rsid w:val="0046140A"/>
    <w:rsid w:val="00461B6A"/>
    <w:rsid w:val="00462395"/>
    <w:rsid w:val="00463323"/>
    <w:rsid w:val="00463A40"/>
    <w:rsid w:val="0046428D"/>
    <w:rsid w:val="00464AC2"/>
    <w:rsid w:val="0046537F"/>
    <w:rsid w:val="0046573B"/>
    <w:rsid w:val="004662CC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295E"/>
    <w:rsid w:val="00473952"/>
    <w:rsid w:val="004745BD"/>
    <w:rsid w:val="00474979"/>
    <w:rsid w:val="0047544B"/>
    <w:rsid w:val="00475A42"/>
    <w:rsid w:val="00475C46"/>
    <w:rsid w:val="004806A4"/>
    <w:rsid w:val="0048214F"/>
    <w:rsid w:val="00482C02"/>
    <w:rsid w:val="004832E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1D30"/>
    <w:rsid w:val="004A225F"/>
    <w:rsid w:val="004A257D"/>
    <w:rsid w:val="004A2627"/>
    <w:rsid w:val="004A26FB"/>
    <w:rsid w:val="004A3013"/>
    <w:rsid w:val="004A318E"/>
    <w:rsid w:val="004A32EF"/>
    <w:rsid w:val="004A32F5"/>
    <w:rsid w:val="004A37D1"/>
    <w:rsid w:val="004A3952"/>
    <w:rsid w:val="004A4E4C"/>
    <w:rsid w:val="004A4E7F"/>
    <w:rsid w:val="004A5FE9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7FE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C8C"/>
    <w:rsid w:val="004C0F29"/>
    <w:rsid w:val="004C11A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6CC8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5F62"/>
    <w:rsid w:val="004D6C30"/>
    <w:rsid w:val="004D732F"/>
    <w:rsid w:val="004E01BD"/>
    <w:rsid w:val="004E0C16"/>
    <w:rsid w:val="004E1912"/>
    <w:rsid w:val="004E1A93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75B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4D02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85B"/>
    <w:rsid w:val="00513BDC"/>
    <w:rsid w:val="00513F80"/>
    <w:rsid w:val="00514105"/>
    <w:rsid w:val="00514301"/>
    <w:rsid w:val="00514EF1"/>
    <w:rsid w:val="00515070"/>
    <w:rsid w:val="0051657E"/>
    <w:rsid w:val="00516FB7"/>
    <w:rsid w:val="00520277"/>
    <w:rsid w:val="0052091F"/>
    <w:rsid w:val="00520927"/>
    <w:rsid w:val="00521622"/>
    <w:rsid w:val="00521681"/>
    <w:rsid w:val="005221BE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1CBF"/>
    <w:rsid w:val="00532AA7"/>
    <w:rsid w:val="0053311E"/>
    <w:rsid w:val="00535D3D"/>
    <w:rsid w:val="00535D98"/>
    <w:rsid w:val="00535FA0"/>
    <w:rsid w:val="005408D2"/>
    <w:rsid w:val="00542512"/>
    <w:rsid w:val="00542789"/>
    <w:rsid w:val="00542C13"/>
    <w:rsid w:val="005434E9"/>
    <w:rsid w:val="0054406D"/>
    <w:rsid w:val="0054416C"/>
    <w:rsid w:val="005451D3"/>
    <w:rsid w:val="00545C27"/>
    <w:rsid w:val="00545CF4"/>
    <w:rsid w:val="00546E1F"/>
    <w:rsid w:val="0054733D"/>
    <w:rsid w:val="00550080"/>
    <w:rsid w:val="00550F8B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037"/>
    <w:rsid w:val="00563892"/>
    <w:rsid w:val="00563FCE"/>
    <w:rsid w:val="005641E3"/>
    <w:rsid w:val="00565E00"/>
    <w:rsid w:val="00566767"/>
    <w:rsid w:val="00566F05"/>
    <w:rsid w:val="00567387"/>
    <w:rsid w:val="005675E2"/>
    <w:rsid w:val="005679C0"/>
    <w:rsid w:val="00567AA7"/>
    <w:rsid w:val="00570B68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9EF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873E2"/>
    <w:rsid w:val="00587F1B"/>
    <w:rsid w:val="00590115"/>
    <w:rsid w:val="0059050E"/>
    <w:rsid w:val="005907BC"/>
    <w:rsid w:val="0059094A"/>
    <w:rsid w:val="005909DA"/>
    <w:rsid w:val="00590A2A"/>
    <w:rsid w:val="00590B90"/>
    <w:rsid w:val="00590CA6"/>
    <w:rsid w:val="005912FB"/>
    <w:rsid w:val="00592746"/>
    <w:rsid w:val="0059275C"/>
    <w:rsid w:val="005935CA"/>
    <w:rsid w:val="005937F4"/>
    <w:rsid w:val="0059456B"/>
    <w:rsid w:val="00594D50"/>
    <w:rsid w:val="00595A9E"/>
    <w:rsid w:val="00595BF6"/>
    <w:rsid w:val="00595D61"/>
    <w:rsid w:val="00596775"/>
    <w:rsid w:val="00596C0C"/>
    <w:rsid w:val="00597970"/>
    <w:rsid w:val="005A0F26"/>
    <w:rsid w:val="005A1C6F"/>
    <w:rsid w:val="005A21AC"/>
    <w:rsid w:val="005A2A51"/>
    <w:rsid w:val="005A2D9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3B00"/>
    <w:rsid w:val="005B47B8"/>
    <w:rsid w:val="005B4CA3"/>
    <w:rsid w:val="005B4F1E"/>
    <w:rsid w:val="005B52E8"/>
    <w:rsid w:val="005B583C"/>
    <w:rsid w:val="005B6304"/>
    <w:rsid w:val="005B6751"/>
    <w:rsid w:val="005B6E92"/>
    <w:rsid w:val="005C0434"/>
    <w:rsid w:val="005C14D8"/>
    <w:rsid w:val="005C26BA"/>
    <w:rsid w:val="005C2896"/>
    <w:rsid w:val="005C2C45"/>
    <w:rsid w:val="005C3A36"/>
    <w:rsid w:val="005C3FA4"/>
    <w:rsid w:val="005C48A1"/>
    <w:rsid w:val="005C568E"/>
    <w:rsid w:val="005C593D"/>
    <w:rsid w:val="005C5E7C"/>
    <w:rsid w:val="005C78BB"/>
    <w:rsid w:val="005D013E"/>
    <w:rsid w:val="005D3860"/>
    <w:rsid w:val="005D4214"/>
    <w:rsid w:val="005D4403"/>
    <w:rsid w:val="005D52DF"/>
    <w:rsid w:val="005D53B9"/>
    <w:rsid w:val="005D5E76"/>
    <w:rsid w:val="005D5F72"/>
    <w:rsid w:val="005D75D0"/>
    <w:rsid w:val="005D784B"/>
    <w:rsid w:val="005D788A"/>
    <w:rsid w:val="005E147E"/>
    <w:rsid w:val="005E1DEF"/>
    <w:rsid w:val="005E1F80"/>
    <w:rsid w:val="005E2083"/>
    <w:rsid w:val="005E2A9E"/>
    <w:rsid w:val="005E3984"/>
    <w:rsid w:val="005E3DC0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2C"/>
    <w:rsid w:val="005F3A6E"/>
    <w:rsid w:val="005F3D74"/>
    <w:rsid w:val="005F3E1A"/>
    <w:rsid w:val="005F3FAC"/>
    <w:rsid w:val="005F45F4"/>
    <w:rsid w:val="005F48EF"/>
    <w:rsid w:val="005F48FC"/>
    <w:rsid w:val="005F49AD"/>
    <w:rsid w:val="005F59BE"/>
    <w:rsid w:val="005F5D79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662"/>
    <w:rsid w:val="00603C17"/>
    <w:rsid w:val="006049BD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C0E"/>
    <w:rsid w:val="00614E40"/>
    <w:rsid w:val="006154A9"/>
    <w:rsid w:val="00615F13"/>
    <w:rsid w:val="00617A4F"/>
    <w:rsid w:val="00617AA0"/>
    <w:rsid w:val="0062090B"/>
    <w:rsid w:val="00621D33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A32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5"/>
    <w:rsid w:val="0063474E"/>
    <w:rsid w:val="00634A87"/>
    <w:rsid w:val="00634CBD"/>
    <w:rsid w:val="006355FB"/>
    <w:rsid w:val="00635D63"/>
    <w:rsid w:val="00636F9D"/>
    <w:rsid w:val="00636FFA"/>
    <w:rsid w:val="0063708F"/>
    <w:rsid w:val="00637F4D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B32"/>
    <w:rsid w:val="00644C39"/>
    <w:rsid w:val="00647623"/>
    <w:rsid w:val="00647EA2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576B6"/>
    <w:rsid w:val="00660C3D"/>
    <w:rsid w:val="00660C93"/>
    <w:rsid w:val="00661D6F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AB7"/>
    <w:rsid w:val="00672DBB"/>
    <w:rsid w:val="00673B7C"/>
    <w:rsid w:val="00674568"/>
    <w:rsid w:val="006750D4"/>
    <w:rsid w:val="006752A2"/>
    <w:rsid w:val="00675E81"/>
    <w:rsid w:val="0067723D"/>
    <w:rsid w:val="00677907"/>
    <w:rsid w:val="00677D3B"/>
    <w:rsid w:val="00677E67"/>
    <w:rsid w:val="0068066D"/>
    <w:rsid w:val="006809F2"/>
    <w:rsid w:val="00680D13"/>
    <w:rsid w:val="00681077"/>
    <w:rsid w:val="00681663"/>
    <w:rsid w:val="00681D9F"/>
    <w:rsid w:val="00683057"/>
    <w:rsid w:val="00683FAA"/>
    <w:rsid w:val="00684D62"/>
    <w:rsid w:val="006852B7"/>
    <w:rsid w:val="0068590E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56E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C5C"/>
    <w:rsid w:val="006A5D18"/>
    <w:rsid w:val="006A5E1E"/>
    <w:rsid w:val="006A65AB"/>
    <w:rsid w:val="006A6B69"/>
    <w:rsid w:val="006A6DC9"/>
    <w:rsid w:val="006A7078"/>
    <w:rsid w:val="006A7301"/>
    <w:rsid w:val="006A74C9"/>
    <w:rsid w:val="006A78A5"/>
    <w:rsid w:val="006A7AC8"/>
    <w:rsid w:val="006A7B2F"/>
    <w:rsid w:val="006B0852"/>
    <w:rsid w:val="006B116B"/>
    <w:rsid w:val="006B1741"/>
    <w:rsid w:val="006B1888"/>
    <w:rsid w:val="006B191B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6899"/>
    <w:rsid w:val="006B7AFC"/>
    <w:rsid w:val="006B7D83"/>
    <w:rsid w:val="006B7F7C"/>
    <w:rsid w:val="006C03D8"/>
    <w:rsid w:val="006C0776"/>
    <w:rsid w:val="006C0EB1"/>
    <w:rsid w:val="006C1258"/>
    <w:rsid w:val="006C15C2"/>
    <w:rsid w:val="006C211E"/>
    <w:rsid w:val="006C22F3"/>
    <w:rsid w:val="006C2F73"/>
    <w:rsid w:val="006C31B3"/>
    <w:rsid w:val="006C3210"/>
    <w:rsid w:val="006C3813"/>
    <w:rsid w:val="006C43B9"/>
    <w:rsid w:val="006C4F2A"/>
    <w:rsid w:val="006C6077"/>
    <w:rsid w:val="006C7CDF"/>
    <w:rsid w:val="006D0D00"/>
    <w:rsid w:val="006D170C"/>
    <w:rsid w:val="006D1CF7"/>
    <w:rsid w:val="006D3380"/>
    <w:rsid w:val="006D34D7"/>
    <w:rsid w:val="006D3EA5"/>
    <w:rsid w:val="006D42D3"/>
    <w:rsid w:val="006D5177"/>
    <w:rsid w:val="006D6747"/>
    <w:rsid w:val="006D6D4C"/>
    <w:rsid w:val="006D762F"/>
    <w:rsid w:val="006E06C4"/>
    <w:rsid w:val="006E08C3"/>
    <w:rsid w:val="006E142A"/>
    <w:rsid w:val="006E14D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5A82"/>
    <w:rsid w:val="006E6184"/>
    <w:rsid w:val="006E6AE2"/>
    <w:rsid w:val="006F028F"/>
    <w:rsid w:val="006F05E5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3"/>
    <w:rsid w:val="006F586E"/>
    <w:rsid w:val="006F5A74"/>
    <w:rsid w:val="006F5C7F"/>
    <w:rsid w:val="006F6871"/>
    <w:rsid w:val="006F6D17"/>
    <w:rsid w:val="006F708E"/>
    <w:rsid w:val="006F785A"/>
    <w:rsid w:val="007001B1"/>
    <w:rsid w:val="007004C3"/>
    <w:rsid w:val="0070142C"/>
    <w:rsid w:val="0070149D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9EB"/>
    <w:rsid w:val="00705A02"/>
    <w:rsid w:val="00711A25"/>
    <w:rsid w:val="00712417"/>
    <w:rsid w:val="007125D2"/>
    <w:rsid w:val="007126B8"/>
    <w:rsid w:val="00712830"/>
    <w:rsid w:val="00713B9C"/>
    <w:rsid w:val="007141F0"/>
    <w:rsid w:val="0071466B"/>
    <w:rsid w:val="007147F3"/>
    <w:rsid w:val="00714AF3"/>
    <w:rsid w:val="00715DD6"/>
    <w:rsid w:val="007162A8"/>
    <w:rsid w:val="007163F5"/>
    <w:rsid w:val="007166BC"/>
    <w:rsid w:val="00716908"/>
    <w:rsid w:val="00716B39"/>
    <w:rsid w:val="007175EB"/>
    <w:rsid w:val="00720C90"/>
    <w:rsid w:val="00720DDD"/>
    <w:rsid w:val="0072183B"/>
    <w:rsid w:val="0072226D"/>
    <w:rsid w:val="00722348"/>
    <w:rsid w:val="00722592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055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4E57"/>
    <w:rsid w:val="007354AA"/>
    <w:rsid w:val="00735596"/>
    <w:rsid w:val="007361CD"/>
    <w:rsid w:val="007363F4"/>
    <w:rsid w:val="0073640F"/>
    <w:rsid w:val="00736869"/>
    <w:rsid w:val="00737409"/>
    <w:rsid w:val="00737802"/>
    <w:rsid w:val="00737BE3"/>
    <w:rsid w:val="007413E6"/>
    <w:rsid w:val="007415E6"/>
    <w:rsid w:val="007417E3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853"/>
    <w:rsid w:val="00755DA7"/>
    <w:rsid w:val="0075623E"/>
    <w:rsid w:val="007563AD"/>
    <w:rsid w:val="00757065"/>
    <w:rsid w:val="007603D9"/>
    <w:rsid w:val="00761AE0"/>
    <w:rsid w:val="00761FAD"/>
    <w:rsid w:val="007622C6"/>
    <w:rsid w:val="00763076"/>
    <w:rsid w:val="0076311D"/>
    <w:rsid w:val="007645DD"/>
    <w:rsid w:val="00764FE7"/>
    <w:rsid w:val="00765D11"/>
    <w:rsid w:val="00765F4F"/>
    <w:rsid w:val="007667B4"/>
    <w:rsid w:val="00766C9E"/>
    <w:rsid w:val="007670E3"/>
    <w:rsid w:val="007675EA"/>
    <w:rsid w:val="007678B4"/>
    <w:rsid w:val="00767E69"/>
    <w:rsid w:val="00770057"/>
    <w:rsid w:val="00770726"/>
    <w:rsid w:val="00770965"/>
    <w:rsid w:val="007711E2"/>
    <w:rsid w:val="00771432"/>
    <w:rsid w:val="00771A7E"/>
    <w:rsid w:val="00771DF5"/>
    <w:rsid w:val="0077223E"/>
    <w:rsid w:val="00772D16"/>
    <w:rsid w:val="00773FE7"/>
    <w:rsid w:val="00774412"/>
    <w:rsid w:val="00776E94"/>
    <w:rsid w:val="00777314"/>
    <w:rsid w:val="007778FA"/>
    <w:rsid w:val="00777963"/>
    <w:rsid w:val="00777F08"/>
    <w:rsid w:val="007803DF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9E8"/>
    <w:rsid w:val="007901A8"/>
    <w:rsid w:val="00791498"/>
    <w:rsid w:val="007914E8"/>
    <w:rsid w:val="00791A92"/>
    <w:rsid w:val="007927FB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AA"/>
    <w:rsid w:val="007A2DDD"/>
    <w:rsid w:val="007A35E8"/>
    <w:rsid w:val="007A3878"/>
    <w:rsid w:val="007A3F46"/>
    <w:rsid w:val="007A3FE1"/>
    <w:rsid w:val="007A4444"/>
    <w:rsid w:val="007A4958"/>
    <w:rsid w:val="007A5C97"/>
    <w:rsid w:val="007A6F7D"/>
    <w:rsid w:val="007A77A9"/>
    <w:rsid w:val="007A7923"/>
    <w:rsid w:val="007A7BE5"/>
    <w:rsid w:val="007B0A37"/>
    <w:rsid w:val="007B0E1F"/>
    <w:rsid w:val="007B1389"/>
    <w:rsid w:val="007B258C"/>
    <w:rsid w:val="007B307D"/>
    <w:rsid w:val="007B3150"/>
    <w:rsid w:val="007B360B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13B3"/>
    <w:rsid w:val="007D2116"/>
    <w:rsid w:val="007D330C"/>
    <w:rsid w:val="007D3F8F"/>
    <w:rsid w:val="007D4743"/>
    <w:rsid w:val="007D6CCC"/>
    <w:rsid w:val="007D73EB"/>
    <w:rsid w:val="007E02C0"/>
    <w:rsid w:val="007E075D"/>
    <w:rsid w:val="007E09B7"/>
    <w:rsid w:val="007E0B18"/>
    <w:rsid w:val="007E11CD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6A33"/>
    <w:rsid w:val="007E7B5E"/>
    <w:rsid w:val="007F0583"/>
    <w:rsid w:val="007F09A3"/>
    <w:rsid w:val="007F12AB"/>
    <w:rsid w:val="007F1DE7"/>
    <w:rsid w:val="007F21BE"/>
    <w:rsid w:val="007F238F"/>
    <w:rsid w:val="007F24D8"/>
    <w:rsid w:val="007F2AE3"/>
    <w:rsid w:val="007F30CD"/>
    <w:rsid w:val="007F323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6F74"/>
    <w:rsid w:val="007F73FE"/>
    <w:rsid w:val="007F7BF4"/>
    <w:rsid w:val="00800787"/>
    <w:rsid w:val="008007C3"/>
    <w:rsid w:val="00800A35"/>
    <w:rsid w:val="00801124"/>
    <w:rsid w:val="00801D66"/>
    <w:rsid w:val="0080223E"/>
    <w:rsid w:val="0080225E"/>
    <w:rsid w:val="008022AF"/>
    <w:rsid w:val="00802864"/>
    <w:rsid w:val="00802B4D"/>
    <w:rsid w:val="00802E24"/>
    <w:rsid w:val="00802F46"/>
    <w:rsid w:val="00803BAF"/>
    <w:rsid w:val="008040A2"/>
    <w:rsid w:val="00804A4A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22D8"/>
    <w:rsid w:val="00814F54"/>
    <w:rsid w:val="008152B5"/>
    <w:rsid w:val="00815653"/>
    <w:rsid w:val="00815CED"/>
    <w:rsid w:val="008176E0"/>
    <w:rsid w:val="00817C1E"/>
    <w:rsid w:val="00820E07"/>
    <w:rsid w:val="00821035"/>
    <w:rsid w:val="008210C2"/>
    <w:rsid w:val="008212FE"/>
    <w:rsid w:val="008213F1"/>
    <w:rsid w:val="008217FF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58E"/>
    <w:rsid w:val="00836DF0"/>
    <w:rsid w:val="00837DA0"/>
    <w:rsid w:val="00841959"/>
    <w:rsid w:val="00841A45"/>
    <w:rsid w:val="008428FF"/>
    <w:rsid w:val="008436E7"/>
    <w:rsid w:val="00843DA2"/>
    <w:rsid w:val="00844AA2"/>
    <w:rsid w:val="00845D8F"/>
    <w:rsid w:val="0084628A"/>
    <w:rsid w:val="008465E1"/>
    <w:rsid w:val="00846E78"/>
    <w:rsid w:val="00847B14"/>
    <w:rsid w:val="00850665"/>
    <w:rsid w:val="008517B4"/>
    <w:rsid w:val="00852DCF"/>
    <w:rsid w:val="00852E7F"/>
    <w:rsid w:val="00853ACB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3E31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CE4"/>
    <w:rsid w:val="0087637B"/>
    <w:rsid w:val="00877A40"/>
    <w:rsid w:val="00877DB0"/>
    <w:rsid w:val="008806D0"/>
    <w:rsid w:val="00880CC7"/>
    <w:rsid w:val="00881298"/>
    <w:rsid w:val="008813D6"/>
    <w:rsid w:val="00881C0B"/>
    <w:rsid w:val="008824CF"/>
    <w:rsid w:val="008825A4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6EE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34A3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B68"/>
    <w:rsid w:val="008B1E73"/>
    <w:rsid w:val="008B32F5"/>
    <w:rsid w:val="008B3A24"/>
    <w:rsid w:val="008B4330"/>
    <w:rsid w:val="008B543E"/>
    <w:rsid w:val="008B5448"/>
    <w:rsid w:val="008B5EF8"/>
    <w:rsid w:val="008B70A1"/>
    <w:rsid w:val="008B7114"/>
    <w:rsid w:val="008B71B3"/>
    <w:rsid w:val="008B7510"/>
    <w:rsid w:val="008B7BF2"/>
    <w:rsid w:val="008C07FF"/>
    <w:rsid w:val="008C0992"/>
    <w:rsid w:val="008C1D18"/>
    <w:rsid w:val="008C1FE7"/>
    <w:rsid w:val="008C21A1"/>
    <w:rsid w:val="008C292D"/>
    <w:rsid w:val="008C32A4"/>
    <w:rsid w:val="008C3619"/>
    <w:rsid w:val="008C416E"/>
    <w:rsid w:val="008C4454"/>
    <w:rsid w:val="008C4DF4"/>
    <w:rsid w:val="008C5C0E"/>
    <w:rsid w:val="008C67FE"/>
    <w:rsid w:val="008C6888"/>
    <w:rsid w:val="008C68B7"/>
    <w:rsid w:val="008C695E"/>
    <w:rsid w:val="008C6D3B"/>
    <w:rsid w:val="008C77DD"/>
    <w:rsid w:val="008D0770"/>
    <w:rsid w:val="008D0EFF"/>
    <w:rsid w:val="008D134A"/>
    <w:rsid w:val="008D1637"/>
    <w:rsid w:val="008D282D"/>
    <w:rsid w:val="008D2E51"/>
    <w:rsid w:val="008D385D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3558"/>
    <w:rsid w:val="008E5A05"/>
    <w:rsid w:val="008E5CF3"/>
    <w:rsid w:val="008E77E2"/>
    <w:rsid w:val="008F0F52"/>
    <w:rsid w:val="008F148C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2D58"/>
    <w:rsid w:val="00903A25"/>
    <w:rsid w:val="00904F94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1A4"/>
    <w:rsid w:val="00914600"/>
    <w:rsid w:val="00914F13"/>
    <w:rsid w:val="00915212"/>
    <w:rsid w:val="009153B4"/>
    <w:rsid w:val="0091553D"/>
    <w:rsid w:val="009158D0"/>
    <w:rsid w:val="0091595D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0D7"/>
    <w:rsid w:val="0093070E"/>
    <w:rsid w:val="009311FC"/>
    <w:rsid w:val="00931B29"/>
    <w:rsid w:val="00931CB8"/>
    <w:rsid w:val="00932AEC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30E"/>
    <w:rsid w:val="00936990"/>
    <w:rsid w:val="00937061"/>
    <w:rsid w:val="00937660"/>
    <w:rsid w:val="009377D7"/>
    <w:rsid w:val="009402B2"/>
    <w:rsid w:val="0094137F"/>
    <w:rsid w:val="00941718"/>
    <w:rsid w:val="0094218B"/>
    <w:rsid w:val="0094275C"/>
    <w:rsid w:val="00942E70"/>
    <w:rsid w:val="00944122"/>
    <w:rsid w:val="00944126"/>
    <w:rsid w:val="0094486C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1471"/>
    <w:rsid w:val="00962D43"/>
    <w:rsid w:val="00962E17"/>
    <w:rsid w:val="009632BD"/>
    <w:rsid w:val="009632DE"/>
    <w:rsid w:val="00964834"/>
    <w:rsid w:val="009648DF"/>
    <w:rsid w:val="009649D1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77EF4"/>
    <w:rsid w:val="00980F0D"/>
    <w:rsid w:val="00980F37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5889"/>
    <w:rsid w:val="00986198"/>
    <w:rsid w:val="00986B15"/>
    <w:rsid w:val="009870D3"/>
    <w:rsid w:val="009873D1"/>
    <w:rsid w:val="00990310"/>
    <w:rsid w:val="00990AA1"/>
    <w:rsid w:val="0099131F"/>
    <w:rsid w:val="00991F0A"/>
    <w:rsid w:val="00993D86"/>
    <w:rsid w:val="00994562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3779"/>
    <w:rsid w:val="009A3CCD"/>
    <w:rsid w:val="009A416E"/>
    <w:rsid w:val="009A44FE"/>
    <w:rsid w:val="009A474C"/>
    <w:rsid w:val="009A5071"/>
    <w:rsid w:val="009A552A"/>
    <w:rsid w:val="009A5D4E"/>
    <w:rsid w:val="009A69EB"/>
    <w:rsid w:val="009A6EDF"/>
    <w:rsid w:val="009A72C5"/>
    <w:rsid w:val="009B005A"/>
    <w:rsid w:val="009B2E1E"/>
    <w:rsid w:val="009B3499"/>
    <w:rsid w:val="009B3DBC"/>
    <w:rsid w:val="009B3E1B"/>
    <w:rsid w:val="009B3EEE"/>
    <w:rsid w:val="009B48DC"/>
    <w:rsid w:val="009B4C56"/>
    <w:rsid w:val="009B5861"/>
    <w:rsid w:val="009B6614"/>
    <w:rsid w:val="009B6711"/>
    <w:rsid w:val="009B6EB2"/>
    <w:rsid w:val="009B6F97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E12"/>
    <w:rsid w:val="009C3338"/>
    <w:rsid w:val="009C363B"/>
    <w:rsid w:val="009C4106"/>
    <w:rsid w:val="009C5D0B"/>
    <w:rsid w:val="009C6CC7"/>
    <w:rsid w:val="009C775F"/>
    <w:rsid w:val="009D031E"/>
    <w:rsid w:val="009D2974"/>
    <w:rsid w:val="009D4474"/>
    <w:rsid w:val="009D4B04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263E"/>
    <w:rsid w:val="00A04142"/>
    <w:rsid w:val="00A04529"/>
    <w:rsid w:val="00A047CD"/>
    <w:rsid w:val="00A04DD4"/>
    <w:rsid w:val="00A05276"/>
    <w:rsid w:val="00A057E6"/>
    <w:rsid w:val="00A06064"/>
    <w:rsid w:val="00A063CF"/>
    <w:rsid w:val="00A0701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ADF"/>
    <w:rsid w:val="00A23C2C"/>
    <w:rsid w:val="00A2403B"/>
    <w:rsid w:val="00A24596"/>
    <w:rsid w:val="00A24C2C"/>
    <w:rsid w:val="00A24F0B"/>
    <w:rsid w:val="00A252DB"/>
    <w:rsid w:val="00A25E02"/>
    <w:rsid w:val="00A25E34"/>
    <w:rsid w:val="00A25F4B"/>
    <w:rsid w:val="00A264B0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726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D29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4C65"/>
    <w:rsid w:val="00A6653F"/>
    <w:rsid w:val="00A674B2"/>
    <w:rsid w:val="00A67B49"/>
    <w:rsid w:val="00A70E1B"/>
    <w:rsid w:val="00A7111F"/>
    <w:rsid w:val="00A7121A"/>
    <w:rsid w:val="00A7132A"/>
    <w:rsid w:val="00A713FF"/>
    <w:rsid w:val="00A72B89"/>
    <w:rsid w:val="00A72D15"/>
    <w:rsid w:val="00A732D1"/>
    <w:rsid w:val="00A7364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094"/>
    <w:rsid w:val="00A807D8"/>
    <w:rsid w:val="00A80C80"/>
    <w:rsid w:val="00A81087"/>
    <w:rsid w:val="00A8112D"/>
    <w:rsid w:val="00A811E3"/>
    <w:rsid w:val="00A83AC9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C9F"/>
    <w:rsid w:val="00AA2E40"/>
    <w:rsid w:val="00AA352F"/>
    <w:rsid w:val="00AA3C63"/>
    <w:rsid w:val="00AA4746"/>
    <w:rsid w:val="00AA50D4"/>
    <w:rsid w:val="00AA52F9"/>
    <w:rsid w:val="00AA574A"/>
    <w:rsid w:val="00AA64F4"/>
    <w:rsid w:val="00AA6D01"/>
    <w:rsid w:val="00AB0495"/>
    <w:rsid w:val="00AB085B"/>
    <w:rsid w:val="00AB0DF1"/>
    <w:rsid w:val="00AB1AB8"/>
    <w:rsid w:val="00AB2E57"/>
    <w:rsid w:val="00AB44CE"/>
    <w:rsid w:val="00AB522D"/>
    <w:rsid w:val="00AB5496"/>
    <w:rsid w:val="00AB7182"/>
    <w:rsid w:val="00AC0315"/>
    <w:rsid w:val="00AC0924"/>
    <w:rsid w:val="00AC0E9C"/>
    <w:rsid w:val="00AC15FB"/>
    <w:rsid w:val="00AC186C"/>
    <w:rsid w:val="00AC18E6"/>
    <w:rsid w:val="00AC2055"/>
    <w:rsid w:val="00AC2490"/>
    <w:rsid w:val="00AC34E7"/>
    <w:rsid w:val="00AC3F4F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3B4"/>
    <w:rsid w:val="00AD15E0"/>
    <w:rsid w:val="00AD28BB"/>
    <w:rsid w:val="00AD2924"/>
    <w:rsid w:val="00AD2EB9"/>
    <w:rsid w:val="00AD2EFB"/>
    <w:rsid w:val="00AD3642"/>
    <w:rsid w:val="00AD383A"/>
    <w:rsid w:val="00AD3B58"/>
    <w:rsid w:val="00AD3B62"/>
    <w:rsid w:val="00AD5A64"/>
    <w:rsid w:val="00AD6448"/>
    <w:rsid w:val="00AD65B5"/>
    <w:rsid w:val="00AD6E3F"/>
    <w:rsid w:val="00AE008F"/>
    <w:rsid w:val="00AE0555"/>
    <w:rsid w:val="00AE0630"/>
    <w:rsid w:val="00AE070F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6E05"/>
    <w:rsid w:val="00AE71A7"/>
    <w:rsid w:val="00AE737C"/>
    <w:rsid w:val="00AE7C3E"/>
    <w:rsid w:val="00AE7D44"/>
    <w:rsid w:val="00AF2116"/>
    <w:rsid w:val="00AF236B"/>
    <w:rsid w:val="00AF27FD"/>
    <w:rsid w:val="00AF28C8"/>
    <w:rsid w:val="00AF298F"/>
    <w:rsid w:val="00AF4CF0"/>
    <w:rsid w:val="00AF65E8"/>
    <w:rsid w:val="00AF6844"/>
    <w:rsid w:val="00AF70DE"/>
    <w:rsid w:val="00AF79FE"/>
    <w:rsid w:val="00AF7FE2"/>
    <w:rsid w:val="00B0006E"/>
    <w:rsid w:val="00B00801"/>
    <w:rsid w:val="00B01A0A"/>
    <w:rsid w:val="00B01D10"/>
    <w:rsid w:val="00B01DB4"/>
    <w:rsid w:val="00B027D8"/>
    <w:rsid w:val="00B031DC"/>
    <w:rsid w:val="00B03804"/>
    <w:rsid w:val="00B04691"/>
    <w:rsid w:val="00B04DA4"/>
    <w:rsid w:val="00B05872"/>
    <w:rsid w:val="00B05934"/>
    <w:rsid w:val="00B069C4"/>
    <w:rsid w:val="00B06CAC"/>
    <w:rsid w:val="00B06D41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99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398"/>
    <w:rsid w:val="00B22F30"/>
    <w:rsid w:val="00B23321"/>
    <w:rsid w:val="00B23DEB"/>
    <w:rsid w:val="00B247D7"/>
    <w:rsid w:val="00B24B9D"/>
    <w:rsid w:val="00B25FC5"/>
    <w:rsid w:val="00B26876"/>
    <w:rsid w:val="00B271F2"/>
    <w:rsid w:val="00B30D2F"/>
    <w:rsid w:val="00B30DAC"/>
    <w:rsid w:val="00B316EE"/>
    <w:rsid w:val="00B31B59"/>
    <w:rsid w:val="00B3234D"/>
    <w:rsid w:val="00B32581"/>
    <w:rsid w:val="00B3258F"/>
    <w:rsid w:val="00B3292E"/>
    <w:rsid w:val="00B340CE"/>
    <w:rsid w:val="00B341F0"/>
    <w:rsid w:val="00B34CBE"/>
    <w:rsid w:val="00B356FD"/>
    <w:rsid w:val="00B36888"/>
    <w:rsid w:val="00B3786C"/>
    <w:rsid w:val="00B40042"/>
    <w:rsid w:val="00B406B8"/>
    <w:rsid w:val="00B41968"/>
    <w:rsid w:val="00B42304"/>
    <w:rsid w:val="00B43697"/>
    <w:rsid w:val="00B439FF"/>
    <w:rsid w:val="00B450C5"/>
    <w:rsid w:val="00B45640"/>
    <w:rsid w:val="00B463A7"/>
    <w:rsid w:val="00B46455"/>
    <w:rsid w:val="00B46E1F"/>
    <w:rsid w:val="00B46E2A"/>
    <w:rsid w:val="00B502EA"/>
    <w:rsid w:val="00B50330"/>
    <w:rsid w:val="00B506A9"/>
    <w:rsid w:val="00B51744"/>
    <w:rsid w:val="00B5179D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0C17"/>
    <w:rsid w:val="00B6107C"/>
    <w:rsid w:val="00B61187"/>
    <w:rsid w:val="00B61F0D"/>
    <w:rsid w:val="00B62578"/>
    <w:rsid w:val="00B62904"/>
    <w:rsid w:val="00B62A2A"/>
    <w:rsid w:val="00B6373A"/>
    <w:rsid w:val="00B63AAD"/>
    <w:rsid w:val="00B64927"/>
    <w:rsid w:val="00B6657E"/>
    <w:rsid w:val="00B6717C"/>
    <w:rsid w:val="00B67CBD"/>
    <w:rsid w:val="00B67E4E"/>
    <w:rsid w:val="00B7133C"/>
    <w:rsid w:val="00B71692"/>
    <w:rsid w:val="00B71791"/>
    <w:rsid w:val="00B71B6A"/>
    <w:rsid w:val="00B72016"/>
    <w:rsid w:val="00B721CF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76BAF"/>
    <w:rsid w:val="00B774BE"/>
    <w:rsid w:val="00B808DD"/>
    <w:rsid w:val="00B80CA6"/>
    <w:rsid w:val="00B81124"/>
    <w:rsid w:val="00B81C02"/>
    <w:rsid w:val="00B81FFE"/>
    <w:rsid w:val="00B82062"/>
    <w:rsid w:val="00B82728"/>
    <w:rsid w:val="00B8325E"/>
    <w:rsid w:val="00B839DD"/>
    <w:rsid w:val="00B83F5F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0A2"/>
    <w:rsid w:val="00B939C1"/>
    <w:rsid w:val="00B93A1B"/>
    <w:rsid w:val="00B948BC"/>
    <w:rsid w:val="00B9514E"/>
    <w:rsid w:val="00B957C3"/>
    <w:rsid w:val="00B95F34"/>
    <w:rsid w:val="00B96B22"/>
    <w:rsid w:val="00B97384"/>
    <w:rsid w:val="00B973F2"/>
    <w:rsid w:val="00B9796D"/>
    <w:rsid w:val="00B97CC6"/>
    <w:rsid w:val="00BA04B2"/>
    <w:rsid w:val="00BA0B4E"/>
    <w:rsid w:val="00BA0C6D"/>
    <w:rsid w:val="00BA155C"/>
    <w:rsid w:val="00BA186A"/>
    <w:rsid w:val="00BA1926"/>
    <w:rsid w:val="00BA21F3"/>
    <w:rsid w:val="00BA377E"/>
    <w:rsid w:val="00BA4443"/>
    <w:rsid w:val="00BA4D3B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479F"/>
    <w:rsid w:val="00BB5B75"/>
    <w:rsid w:val="00BB6196"/>
    <w:rsid w:val="00BB648F"/>
    <w:rsid w:val="00BB698C"/>
    <w:rsid w:val="00BB6BAD"/>
    <w:rsid w:val="00BB6FBA"/>
    <w:rsid w:val="00BB77F6"/>
    <w:rsid w:val="00BC0C36"/>
    <w:rsid w:val="00BC1163"/>
    <w:rsid w:val="00BC1A72"/>
    <w:rsid w:val="00BC345A"/>
    <w:rsid w:val="00BC3880"/>
    <w:rsid w:val="00BC3982"/>
    <w:rsid w:val="00BC416D"/>
    <w:rsid w:val="00BC51E1"/>
    <w:rsid w:val="00BC5231"/>
    <w:rsid w:val="00BC52C2"/>
    <w:rsid w:val="00BC52FB"/>
    <w:rsid w:val="00BC59A1"/>
    <w:rsid w:val="00BC6D2A"/>
    <w:rsid w:val="00BC70FF"/>
    <w:rsid w:val="00BC78C0"/>
    <w:rsid w:val="00BC7FEF"/>
    <w:rsid w:val="00BD0080"/>
    <w:rsid w:val="00BD0DF0"/>
    <w:rsid w:val="00BD1044"/>
    <w:rsid w:val="00BD210F"/>
    <w:rsid w:val="00BD2799"/>
    <w:rsid w:val="00BD2E5A"/>
    <w:rsid w:val="00BD367D"/>
    <w:rsid w:val="00BD382D"/>
    <w:rsid w:val="00BD4B7C"/>
    <w:rsid w:val="00BD52A9"/>
    <w:rsid w:val="00BD6442"/>
    <w:rsid w:val="00BD6BA3"/>
    <w:rsid w:val="00BD722E"/>
    <w:rsid w:val="00BD7979"/>
    <w:rsid w:val="00BE10F0"/>
    <w:rsid w:val="00BE1255"/>
    <w:rsid w:val="00BE1C27"/>
    <w:rsid w:val="00BE1F51"/>
    <w:rsid w:val="00BE2452"/>
    <w:rsid w:val="00BE2ECE"/>
    <w:rsid w:val="00BE32EC"/>
    <w:rsid w:val="00BE3FC7"/>
    <w:rsid w:val="00BE4C01"/>
    <w:rsid w:val="00BE4CFB"/>
    <w:rsid w:val="00BE56FC"/>
    <w:rsid w:val="00BE59FC"/>
    <w:rsid w:val="00BE78D4"/>
    <w:rsid w:val="00BE7D10"/>
    <w:rsid w:val="00BE7FFC"/>
    <w:rsid w:val="00BF1FB1"/>
    <w:rsid w:val="00BF44A8"/>
    <w:rsid w:val="00BF4A96"/>
    <w:rsid w:val="00BF4C02"/>
    <w:rsid w:val="00BF60AC"/>
    <w:rsid w:val="00BF6450"/>
    <w:rsid w:val="00BF6C84"/>
    <w:rsid w:val="00BF74D2"/>
    <w:rsid w:val="00BF7595"/>
    <w:rsid w:val="00BF7AAB"/>
    <w:rsid w:val="00C0087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50D"/>
    <w:rsid w:val="00C10BFC"/>
    <w:rsid w:val="00C10FBA"/>
    <w:rsid w:val="00C11420"/>
    <w:rsid w:val="00C122C9"/>
    <w:rsid w:val="00C1248F"/>
    <w:rsid w:val="00C12C01"/>
    <w:rsid w:val="00C14B83"/>
    <w:rsid w:val="00C14E56"/>
    <w:rsid w:val="00C157B9"/>
    <w:rsid w:val="00C16CFA"/>
    <w:rsid w:val="00C2019C"/>
    <w:rsid w:val="00C201D9"/>
    <w:rsid w:val="00C20DF2"/>
    <w:rsid w:val="00C20DFF"/>
    <w:rsid w:val="00C21068"/>
    <w:rsid w:val="00C21AB0"/>
    <w:rsid w:val="00C2290A"/>
    <w:rsid w:val="00C23C12"/>
    <w:rsid w:val="00C24966"/>
    <w:rsid w:val="00C24D4E"/>
    <w:rsid w:val="00C24FE0"/>
    <w:rsid w:val="00C25527"/>
    <w:rsid w:val="00C25614"/>
    <w:rsid w:val="00C262A5"/>
    <w:rsid w:val="00C27205"/>
    <w:rsid w:val="00C27345"/>
    <w:rsid w:val="00C2747F"/>
    <w:rsid w:val="00C27A00"/>
    <w:rsid w:val="00C27A7B"/>
    <w:rsid w:val="00C30A04"/>
    <w:rsid w:val="00C30C57"/>
    <w:rsid w:val="00C318DA"/>
    <w:rsid w:val="00C31D50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486"/>
    <w:rsid w:val="00C36784"/>
    <w:rsid w:val="00C3696A"/>
    <w:rsid w:val="00C36A93"/>
    <w:rsid w:val="00C36F59"/>
    <w:rsid w:val="00C40A0E"/>
    <w:rsid w:val="00C40F90"/>
    <w:rsid w:val="00C411E4"/>
    <w:rsid w:val="00C41D52"/>
    <w:rsid w:val="00C41EEB"/>
    <w:rsid w:val="00C425B6"/>
    <w:rsid w:val="00C429BD"/>
    <w:rsid w:val="00C43881"/>
    <w:rsid w:val="00C43C97"/>
    <w:rsid w:val="00C44BA5"/>
    <w:rsid w:val="00C458C8"/>
    <w:rsid w:val="00C458D8"/>
    <w:rsid w:val="00C46131"/>
    <w:rsid w:val="00C47669"/>
    <w:rsid w:val="00C502CF"/>
    <w:rsid w:val="00C5092D"/>
    <w:rsid w:val="00C510AC"/>
    <w:rsid w:val="00C52C2E"/>
    <w:rsid w:val="00C52CBA"/>
    <w:rsid w:val="00C5335B"/>
    <w:rsid w:val="00C534C6"/>
    <w:rsid w:val="00C5354A"/>
    <w:rsid w:val="00C5387F"/>
    <w:rsid w:val="00C549B7"/>
    <w:rsid w:val="00C54F71"/>
    <w:rsid w:val="00C55638"/>
    <w:rsid w:val="00C5563A"/>
    <w:rsid w:val="00C55894"/>
    <w:rsid w:val="00C567AC"/>
    <w:rsid w:val="00C56890"/>
    <w:rsid w:val="00C57D1B"/>
    <w:rsid w:val="00C61160"/>
    <w:rsid w:val="00C61BE3"/>
    <w:rsid w:val="00C6299B"/>
    <w:rsid w:val="00C62A1A"/>
    <w:rsid w:val="00C62FD1"/>
    <w:rsid w:val="00C630F1"/>
    <w:rsid w:val="00C63B1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4D66"/>
    <w:rsid w:val="00C85047"/>
    <w:rsid w:val="00C85BE5"/>
    <w:rsid w:val="00C864AA"/>
    <w:rsid w:val="00C86A94"/>
    <w:rsid w:val="00C8738F"/>
    <w:rsid w:val="00C878CC"/>
    <w:rsid w:val="00C8791D"/>
    <w:rsid w:val="00C87A40"/>
    <w:rsid w:val="00C87A8F"/>
    <w:rsid w:val="00C901BA"/>
    <w:rsid w:val="00C908BC"/>
    <w:rsid w:val="00C90D0D"/>
    <w:rsid w:val="00C91F77"/>
    <w:rsid w:val="00C92FC2"/>
    <w:rsid w:val="00C92FF1"/>
    <w:rsid w:val="00C93D40"/>
    <w:rsid w:val="00C94D78"/>
    <w:rsid w:val="00C94F8F"/>
    <w:rsid w:val="00C9543C"/>
    <w:rsid w:val="00C96642"/>
    <w:rsid w:val="00C973C5"/>
    <w:rsid w:val="00CA093D"/>
    <w:rsid w:val="00CA0D1E"/>
    <w:rsid w:val="00CA1F4B"/>
    <w:rsid w:val="00CA2ADB"/>
    <w:rsid w:val="00CA32D1"/>
    <w:rsid w:val="00CA33C2"/>
    <w:rsid w:val="00CA4248"/>
    <w:rsid w:val="00CA42D7"/>
    <w:rsid w:val="00CA4E5A"/>
    <w:rsid w:val="00CA4FF6"/>
    <w:rsid w:val="00CA6848"/>
    <w:rsid w:val="00CA6D20"/>
    <w:rsid w:val="00CA6D51"/>
    <w:rsid w:val="00CA7450"/>
    <w:rsid w:val="00CA7E63"/>
    <w:rsid w:val="00CA7E85"/>
    <w:rsid w:val="00CB125E"/>
    <w:rsid w:val="00CB1B50"/>
    <w:rsid w:val="00CB2197"/>
    <w:rsid w:val="00CB2532"/>
    <w:rsid w:val="00CB39FD"/>
    <w:rsid w:val="00CB3B8E"/>
    <w:rsid w:val="00CB3D54"/>
    <w:rsid w:val="00CB4476"/>
    <w:rsid w:val="00CB47C9"/>
    <w:rsid w:val="00CB4AD7"/>
    <w:rsid w:val="00CB4E58"/>
    <w:rsid w:val="00CB5C2F"/>
    <w:rsid w:val="00CB644C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44D"/>
    <w:rsid w:val="00CC5B38"/>
    <w:rsid w:val="00CC5E2D"/>
    <w:rsid w:val="00CC6116"/>
    <w:rsid w:val="00CD06F4"/>
    <w:rsid w:val="00CD1D9F"/>
    <w:rsid w:val="00CD1FDB"/>
    <w:rsid w:val="00CD275C"/>
    <w:rsid w:val="00CD277D"/>
    <w:rsid w:val="00CD2EA9"/>
    <w:rsid w:val="00CD310C"/>
    <w:rsid w:val="00CD34F6"/>
    <w:rsid w:val="00CD376A"/>
    <w:rsid w:val="00CD4480"/>
    <w:rsid w:val="00CD51DC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4A5"/>
    <w:rsid w:val="00CE5F1A"/>
    <w:rsid w:val="00CE7081"/>
    <w:rsid w:val="00CF0329"/>
    <w:rsid w:val="00CF0653"/>
    <w:rsid w:val="00CF0788"/>
    <w:rsid w:val="00CF1B91"/>
    <w:rsid w:val="00CF259A"/>
    <w:rsid w:val="00CF2845"/>
    <w:rsid w:val="00CF3645"/>
    <w:rsid w:val="00CF3AE5"/>
    <w:rsid w:val="00CF3CEE"/>
    <w:rsid w:val="00CF4E8B"/>
    <w:rsid w:val="00CF54B4"/>
    <w:rsid w:val="00CF5B70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278"/>
    <w:rsid w:val="00D07945"/>
    <w:rsid w:val="00D10A12"/>
    <w:rsid w:val="00D11D5E"/>
    <w:rsid w:val="00D1201A"/>
    <w:rsid w:val="00D136C9"/>
    <w:rsid w:val="00D140AD"/>
    <w:rsid w:val="00D1670F"/>
    <w:rsid w:val="00D170A4"/>
    <w:rsid w:val="00D177E5"/>
    <w:rsid w:val="00D179E8"/>
    <w:rsid w:val="00D20FB6"/>
    <w:rsid w:val="00D221E1"/>
    <w:rsid w:val="00D223F5"/>
    <w:rsid w:val="00D231C8"/>
    <w:rsid w:val="00D233BC"/>
    <w:rsid w:val="00D238CE"/>
    <w:rsid w:val="00D2465C"/>
    <w:rsid w:val="00D24CBC"/>
    <w:rsid w:val="00D24F67"/>
    <w:rsid w:val="00D25A24"/>
    <w:rsid w:val="00D25C78"/>
    <w:rsid w:val="00D25E9E"/>
    <w:rsid w:val="00D26167"/>
    <w:rsid w:val="00D26653"/>
    <w:rsid w:val="00D269F9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3937"/>
    <w:rsid w:val="00D45D45"/>
    <w:rsid w:val="00D465BE"/>
    <w:rsid w:val="00D46A07"/>
    <w:rsid w:val="00D46B8A"/>
    <w:rsid w:val="00D47423"/>
    <w:rsid w:val="00D4794F"/>
    <w:rsid w:val="00D47FE6"/>
    <w:rsid w:val="00D50A87"/>
    <w:rsid w:val="00D50B83"/>
    <w:rsid w:val="00D50DC7"/>
    <w:rsid w:val="00D5206A"/>
    <w:rsid w:val="00D52764"/>
    <w:rsid w:val="00D54472"/>
    <w:rsid w:val="00D5451D"/>
    <w:rsid w:val="00D5586D"/>
    <w:rsid w:val="00D561F0"/>
    <w:rsid w:val="00D565F8"/>
    <w:rsid w:val="00D56AE9"/>
    <w:rsid w:val="00D56E36"/>
    <w:rsid w:val="00D57721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535"/>
    <w:rsid w:val="00D66A31"/>
    <w:rsid w:val="00D70C69"/>
    <w:rsid w:val="00D70FD5"/>
    <w:rsid w:val="00D712F2"/>
    <w:rsid w:val="00D71C9A"/>
    <w:rsid w:val="00D720A3"/>
    <w:rsid w:val="00D720EB"/>
    <w:rsid w:val="00D72779"/>
    <w:rsid w:val="00D72FD4"/>
    <w:rsid w:val="00D74140"/>
    <w:rsid w:val="00D748B0"/>
    <w:rsid w:val="00D7518C"/>
    <w:rsid w:val="00D7597C"/>
    <w:rsid w:val="00D75EC3"/>
    <w:rsid w:val="00D76006"/>
    <w:rsid w:val="00D76367"/>
    <w:rsid w:val="00D8040C"/>
    <w:rsid w:val="00D809FB"/>
    <w:rsid w:val="00D81946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760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C91"/>
    <w:rsid w:val="00DA4FC6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8AE"/>
    <w:rsid w:val="00DB6C61"/>
    <w:rsid w:val="00DB74BD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2F43"/>
    <w:rsid w:val="00DD389A"/>
    <w:rsid w:val="00DD45EF"/>
    <w:rsid w:val="00DD4C62"/>
    <w:rsid w:val="00DD5173"/>
    <w:rsid w:val="00DD552E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443D"/>
    <w:rsid w:val="00DE4C9B"/>
    <w:rsid w:val="00DE576C"/>
    <w:rsid w:val="00DE60C9"/>
    <w:rsid w:val="00DE62C2"/>
    <w:rsid w:val="00DE64A7"/>
    <w:rsid w:val="00DE6B8B"/>
    <w:rsid w:val="00DE73B8"/>
    <w:rsid w:val="00DE7811"/>
    <w:rsid w:val="00DE7B48"/>
    <w:rsid w:val="00DE7D36"/>
    <w:rsid w:val="00DF0407"/>
    <w:rsid w:val="00DF08B5"/>
    <w:rsid w:val="00DF09CD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5DBE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66B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175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BD"/>
    <w:rsid w:val="00E160F8"/>
    <w:rsid w:val="00E161AD"/>
    <w:rsid w:val="00E16509"/>
    <w:rsid w:val="00E175FF"/>
    <w:rsid w:val="00E20134"/>
    <w:rsid w:val="00E206ED"/>
    <w:rsid w:val="00E20C11"/>
    <w:rsid w:val="00E212B6"/>
    <w:rsid w:val="00E21946"/>
    <w:rsid w:val="00E21AB9"/>
    <w:rsid w:val="00E21C71"/>
    <w:rsid w:val="00E22251"/>
    <w:rsid w:val="00E2228B"/>
    <w:rsid w:val="00E22E59"/>
    <w:rsid w:val="00E23085"/>
    <w:rsid w:val="00E24913"/>
    <w:rsid w:val="00E24B9E"/>
    <w:rsid w:val="00E24DDB"/>
    <w:rsid w:val="00E25323"/>
    <w:rsid w:val="00E25720"/>
    <w:rsid w:val="00E25928"/>
    <w:rsid w:val="00E26856"/>
    <w:rsid w:val="00E310D5"/>
    <w:rsid w:val="00E31FA7"/>
    <w:rsid w:val="00E321EC"/>
    <w:rsid w:val="00E331A7"/>
    <w:rsid w:val="00E334EF"/>
    <w:rsid w:val="00E33560"/>
    <w:rsid w:val="00E33CED"/>
    <w:rsid w:val="00E344F1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5672"/>
    <w:rsid w:val="00E4611C"/>
    <w:rsid w:val="00E46122"/>
    <w:rsid w:val="00E50343"/>
    <w:rsid w:val="00E51DC2"/>
    <w:rsid w:val="00E51E57"/>
    <w:rsid w:val="00E52879"/>
    <w:rsid w:val="00E52987"/>
    <w:rsid w:val="00E52E8E"/>
    <w:rsid w:val="00E533F4"/>
    <w:rsid w:val="00E536B8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5E0"/>
    <w:rsid w:val="00E648F4"/>
    <w:rsid w:val="00E65441"/>
    <w:rsid w:val="00E65F37"/>
    <w:rsid w:val="00E66D2B"/>
    <w:rsid w:val="00E6776F"/>
    <w:rsid w:val="00E67DC1"/>
    <w:rsid w:val="00E71446"/>
    <w:rsid w:val="00E72D79"/>
    <w:rsid w:val="00E72E77"/>
    <w:rsid w:val="00E7382D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522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5892"/>
    <w:rsid w:val="00E86888"/>
    <w:rsid w:val="00E86EB9"/>
    <w:rsid w:val="00E87783"/>
    <w:rsid w:val="00E9016B"/>
    <w:rsid w:val="00E907A7"/>
    <w:rsid w:val="00E90D1E"/>
    <w:rsid w:val="00E90F97"/>
    <w:rsid w:val="00E9163B"/>
    <w:rsid w:val="00E91A01"/>
    <w:rsid w:val="00E92AB8"/>
    <w:rsid w:val="00E93D9D"/>
    <w:rsid w:val="00E93E47"/>
    <w:rsid w:val="00E94611"/>
    <w:rsid w:val="00E94BB8"/>
    <w:rsid w:val="00E95911"/>
    <w:rsid w:val="00E95AA7"/>
    <w:rsid w:val="00E95C9F"/>
    <w:rsid w:val="00E9616A"/>
    <w:rsid w:val="00E976B1"/>
    <w:rsid w:val="00E97A84"/>
    <w:rsid w:val="00EA0A22"/>
    <w:rsid w:val="00EA198D"/>
    <w:rsid w:val="00EA20BA"/>
    <w:rsid w:val="00EA231C"/>
    <w:rsid w:val="00EA2CAD"/>
    <w:rsid w:val="00EA4C99"/>
    <w:rsid w:val="00EA5522"/>
    <w:rsid w:val="00EA652B"/>
    <w:rsid w:val="00EA66F1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B7C17"/>
    <w:rsid w:val="00EC0AA4"/>
    <w:rsid w:val="00EC1011"/>
    <w:rsid w:val="00EC2642"/>
    <w:rsid w:val="00EC27AA"/>
    <w:rsid w:val="00EC2E8A"/>
    <w:rsid w:val="00EC31C6"/>
    <w:rsid w:val="00EC34F7"/>
    <w:rsid w:val="00EC38B5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C7D47"/>
    <w:rsid w:val="00ED0302"/>
    <w:rsid w:val="00ED03C3"/>
    <w:rsid w:val="00ED0C9A"/>
    <w:rsid w:val="00ED1A38"/>
    <w:rsid w:val="00ED1B48"/>
    <w:rsid w:val="00ED1E52"/>
    <w:rsid w:val="00ED2186"/>
    <w:rsid w:val="00ED33EA"/>
    <w:rsid w:val="00ED647D"/>
    <w:rsid w:val="00ED6FCA"/>
    <w:rsid w:val="00EE0267"/>
    <w:rsid w:val="00EE263C"/>
    <w:rsid w:val="00EE3087"/>
    <w:rsid w:val="00EE3B6B"/>
    <w:rsid w:val="00EE5670"/>
    <w:rsid w:val="00EE56DD"/>
    <w:rsid w:val="00EE5B67"/>
    <w:rsid w:val="00EE66C2"/>
    <w:rsid w:val="00EE67E1"/>
    <w:rsid w:val="00EE684E"/>
    <w:rsid w:val="00EE7006"/>
    <w:rsid w:val="00EF0699"/>
    <w:rsid w:val="00EF1701"/>
    <w:rsid w:val="00EF204F"/>
    <w:rsid w:val="00EF2111"/>
    <w:rsid w:val="00EF3133"/>
    <w:rsid w:val="00EF31D3"/>
    <w:rsid w:val="00EF3C9C"/>
    <w:rsid w:val="00EF3E44"/>
    <w:rsid w:val="00EF69D8"/>
    <w:rsid w:val="00EF70A1"/>
    <w:rsid w:val="00EF71E1"/>
    <w:rsid w:val="00EF7F54"/>
    <w:rsid w:val="00F01983"/>
    <w:rsid w:val="00F01DC1"/>
    <w:rsid w:val="00F02168"/>
    <w:rsid w:val="00F03057"/>
    <w:rsid w:val="00F030EA"/>
    <w:rsid w:val="00F03377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2265"/>
    <w:rsid w:val="00F13187"/>
    <w:rsid w:val="00F13630"/>
    <w:rsid w:val="00F13D67"/>
    <w:rsid w:val="00F13DA0"/>
    <w:rsid w:val="00F1436B"/>
    <w:rsid w:val="00F14685"/>
    <w:rsid w:val="00F14720"/>
    <w:rsid w:val="00F147E3"/>
    <w:rsid w:val="00F14801"/>
    <w:rsid w:val="00F14C70"/>
    <w:rsid w:val="00F150C9"/>
    <w:rsid w:val="00F1572A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E18"/>
    <w:rsid w:val="00F21F07"/>
    <w:rsid w:val="00F22506"/>
    <w:rsid w:val="00F22EB1"/>
    <w:rsid w:val="00F23897"/>
    <w:rsid w:val="00F23C02"/>
    <w:rsid w:val="00F23F3F"/>
    <w:rsid w:val="00F24197"/>
    <w:rsid w:val="00F25414"/>
    <w:rsid w:val="00F25D30"/>
    <w:rsid w:val="00F25E91"/>
    <w:rsid w:val="00F26E00"/>
    <w:rsid w:val="00F273F1"/>
    <w:rsid w:val="00F27975"/>
    <w:rsid w:val="00F3000A"/>
    <w:rsid w:val="00F3005B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376C8"/>
    <w:rsid w:val="00F40E4F"/>
    <w:rsid w:val="00F414FD"/>
    <w:rsid w:val="00F419C3"/>
    <w:rsid w:val="00F42D48"/>
    <w:rsid w:val="00F42D6D"/>
    <w:rsid w:val="00F439BF"/>
    <w:rsid w:val="00F43E49"/>
    <w:rsid w:val="00F46DD2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4AB2"/>
    <w:rsid w:val="00F560D3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67B6A"/>
    <w:rsid w:val="00F702FC"/>
    <w:rsid w:val="00F7048C"/>
    <w:rsid w:val="00F708BA"/>
    <w:rsid w:val="00F71057"/>
    <w:rsid w:val="00F71214"/>
    <w:rsid w:val="00F721DE"/>
    <w:rsid w:val="00F72B08"/>
    <w:rsid w:val="00F73058"/>
    <w:rsid w:val="00F730C0"/>
    <w:rsid w:val="00F743DB"/>
    <w:rsid w:val="00F744E5"/>
    <w:rsid w:val="00F7566F"/>
    <w:rsid w:val="00F76573"/>
    <w:rsid w:val="00F76C6A"/>
    <w:rsid w:val="00F80132"/>
    <w:rsid w:val="00F811D3"/>
    <w:rsid w:val="00F81713"/>
    <w:rsid w:val="00F8184A"/>
    <w:rsid w:val="00F81F27"/>
    <w:rsid w:val="00F839CC"/>
    <w:rsid w:val="00F84588"/>
    <w:rsid w:val="00F84877"/>
    <w:rsid w:val="00F848E3"/>
    <w:rsid w:val="00F84993"/>
    <w:rsid w:val="00F85D03"/>
    <w:rsid w:val="00F8659E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3EAB"/>
    <w:rsid w:val="00FA4560"/>
    <w:rsid w:val="00FA474E"/>
    <w:rsid w:val="00FA4ABC"/>
    <w:rsid w:val="00FA5B3E"/>
    <w:rsid w:val="00FA5C2E"/>
    <w:rsid w:val="00FA6388"/>
    <w:rsid w:val="00FA65EE"/>
    <w:rsid w:val="00FA6DF6"/>
    <w:rsid w:val="00FA766A"/>
    <w:rsid w:val="00FB0C21"/>
    <w:rsid w:val="00FB1298"/>
    <w:rsid w:val="00FB2631"/>
    <w:rsid w:val="00FB27CE"/>
    <w:rsid w:val="00FB2CBC"/>
    <w:rsid w:val="00FB3503"/>
    <w:rsid w:val="00FB3BCE"/>
    <w:rsid w:val="00FB4D19"/>
    <w:rsid w:val="00FB564C"/>
    <w:rsid w:val="00FB5A6C"/>
    <w:rsid w:val="00FB5E75"/>
    <w:rsid w:val="00FB653D"/>
    <w:rsid w:val="00FB6A6A"/>
    <w:rsid w:val="00FB7005"/>
    <w:rsid w:val="00FB71A3"/>
    <w:rsid w:val="00FC06B8"/>
    <w:rsid w:val="00FC1383"/>
    <w:rsid w:val="00FC13BF"/>
    <w:rsid w:val="00FC1622"/>
    <w:rsid w:val="00FC1F95"/>
    <w:rsid w:val="00FC1FAF"/>
    <w:rsid w:val="00FC2079"/>
    <w:rsid w:val="00FC319D"/>
    <w:rsid w:val="00FC5016"/>
    <w:rsid w:val="00FC5717"/>
    <w:rsid w:val="00FC6C4E"/>
    <w:rsid w:val="00FC74B2"/>
    <w:rsid w:val="00FD0FC9"/>
    <w:rsid w:val="00FD215F"/>
    <w:rsid w:val="00FD25FA"/>
    <w:rsid w:val="00FD2D74"/>
    <w:rsid w:val="00FD2E26"/>
    <w:rsid w:val="00FD30CA"/>
    <w:rsid w:val="00FD3B60"/>
    <w:rsid w:val="00FD3F9F"/>
    <w:rsid w:val="00FD4046"/>
    <w:rsid w:val="00FD4880"/>
    <w:rsid w:val="00FD494C"/>
    <w:rsid w:val="00FD6321"/>
    <w:rsid w:val="00FD6A98"/>
    <w:rsid w:val="00FD6D5C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283"/>
    <w:rsid w:val="00FF274C"/>
    <w:rsid w:val="00FF3882"/>
    <w:rsid w:val="00FF47A7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3404C"/>
  <w15:docId w15:val="{F4AE2844-A68C-44C9-83BC-5F37DB808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055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115682"/>
    <w:rPr>
      <w:rFonts w:ascii="FS Me" w:hAnsi="FS Me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904F94"/>
    <w:pPr>
      <w:pBdr>
        <w:between w:val="single" w:sz="4" w:space="3" w:color="6B2976"/>
      </w:pBdr>
      <w:tabs>
        <w:tab w:val="right" w:pos="9323"/>
      </w:tabs>
      <w:spacing w:before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727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pn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12" Type="http://schemas.openxmlformats.org/officeDocument/2006/relationships/image" Target="media/image101.jpeg"/><Relationship Id="rId16" Type="http://schemas.openxmlformats.org/officeDocument/2006/relationships/image" Target="media/image8.jpeg"/><Relationship Id="rId107" Type="http://schemas.openxmlformats.org/officeDocument/2006/relationships/image" Target="media/image98.png"/><Relationship Id="rId11" Type="http://schemas.openxmlformats.org/officeDocument/2006/relationships/image" Target="media/image4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image" Target="media/image94.jpeg"/><Relationship Id="rId123" Type="http://schemas.openxmlformats.org/officeDocument/2006/relationships/header" Target="header2.xml"/><Relationship Id="rId128" Type="http://schemas.openxmlformats.org/officeDocument/2006/relationships/customXml" Target="../customXml/item2.xml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113" Type="http://schemas.openxmlformats.org/officeDocument/2006/relationships/image" Target="media/image102.jpeg"/><Relationship Id="rId118" Type="http://schemas.openxmlformats.org/officeDocument/2006/relationships/hyperlink" Target="http://www.informationaccessgroup.com" TargetMode="External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59" Type="http://schemas.openxmlformats.org/officeDocument/2006/relationships/image" Target="media/image51.jpeg"/><Relationship Id="rId103" Type="http://schemas.openxmlformats.org/officeDocument/2006/relationships/image" Target="media/image95.jpeg"/><Relationship Id="rId108" Type="http://schemas.openxmlformats.org/officeDocument/2006/relationships/hyperlink" Target="https://www.facebook.com/NDISAus" TargetMode="External"/><Relationship Id="rId124" Type="http://schemas.openxmlformats.org/officeDocument/2006/relationships/footer" Target="footer4.xml"/><Relationship Id="rId129" Type="http://schemas.openxmlformats.org/officeDocument/2006/relationships/customXml" Target="../customXml/item3.xml"/><Relationship Id="rId54" Type="http://schemas.openxmlformats.org/officeDocument/2006/relationships/image" Target="media/image46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49" Type="http://schemas.openxmlformats.org/officeDocument/2006/relationships/image" Target="media/image41.jpeg"/><Relationship Id="rId114" Type="http://schemas.openxmlformats.org/officeDocument/2006/relationships/image" Target="media/image103.jpeg"/><Relationship Id="rId119" Type="http://schemas.openxmlformats.org/officeDocument/2006/relationships/footer" Target="footer1.xml"/><Relationship Id="rId44" Type="http://schemas.openxmlformats.org/officeDocument/2006/relationships/image" Target="media/image36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9" Type="http://schemas.openxmlformats.org/officeDocument/2006/relationships/image" Target="media/image31.jpeg"/><Relationship Id="rId109" Type="http://schemas.openxmlformats.org/officeDocument/2006/relationships/image" Target="media/image99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97" Type="http://schemas.openxmlformats.org/officeDocument/2006/relationships/image" Target="media/image89.jpeg"/><Relationship Id="rId104" Type="http://schemas.openxmlformats.org/officeDocument/2006/relationships/image" Target="media/image96.jpeg"/><Relationship Id="rId120" Type="http://schemas.openxmlformats.org/officeDocument/2006/relationships/header" Target="header1.xml"/><Relationship Id="rId125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110" Type="http://schemas.openxmlformats.org/officeDocument/2006/relationships/image" Target="media/image100.jpeg"/><Relationship Id="rId115" Type="http://schemas.openxmlformats.org/officeDocument/2006/relationships/image" Target="media/image104.png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9" Type="http://schemas.openxmlformats.org/officeDocument/2006/relationships/image" Target="media/image11.png"/><Relationship Id="rId14" Type="http://schemas.openxmlformats.org/officeDocument/2006/relationships/hyperlink" Target="https://www.ndis.gov.au/" TargetMode="External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8.png"/><Relationship Id="rId77" Type="http://schemas.openxmlformats.org/officeDocument/2006/relationships/image" Target="media/image69.jpeg"/><Relationship Id="rId100" Type="http://schemas.openxmlformats.org/officeDocument/2006/relationships/image" Target="media/image92.jpeg"/><Relationship Id="rId105" Type="http://schemas.openxmlformats.org/officeDocument/2006/relationships/hyperlink" Target="http://www.ndis.gov.au" TargetMode="External"/><Relationship Id="rId126" Type="http://schemas.openxmlformats.org/officeDocument/2006/relationships/glossaryDocument" Target="glossary/document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121" Type="http://schemas.openxmlformats.org/officeDocument/2006/relationships/footer" Target="footer2.xml"/><Relationship Id="rId3" Type="http://schemas.openxmlformats.org/officeDocument/2006/relationships/styles" Target="styles.xml"/><Relationship Id="rId25" Type="http://schemas.openxmlformats.org/officeDocument/2006/relationships/image" Target="media/image17.jpeg"/><Relationship Id="rId46" Type="http://schemas.openxmlformats.org/officeDocument/2006/relationships/image" Target="media/image38.jpeg"/><Relationship Id="rId67" Type="http://schemas.openxmlformats.org/officeDocument/2006/relationships/image" Target="media/image59.jpeg"/><Relationship Id="rId116" Type="http://schemas.openxmlformats.org/officeDocument/2006/relationships/hyperlink" Target="http://www.relayservice.gov.au" TargetMode="Externa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62" Type="http://schemas.openxmlformats.org/officeDocument/2006/relationships/image" Target="media/image54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111" Type="http://schemas.openxmlformats.org/officeDocument/2006/relationships/hyperlink" Target="http://www.ndis.gov.au" TargetMode="External"/><Relationship Id="rId15" Type="http://schemas.openxmlformats.org/officeDocument/2006/relationships/image" Target="media/image7.jpeg"/><Relationship Id="rId36" Type="http://schemas.openxmlformats.org/officeDocument/2006/relationships/image" Target="media/image28.jpeg"/><Relationship Id="rId57" Type="http://schemas.openxmlformats.org/officeDocument/2006/relationships/image" Target="media/image49.jpeg"/><Relationship Id="rId106" Type="http://schemas.openxmlformats.org/officeDocument/2006/relationships/image" Target="media/image97.jpeg"/><Relationship Id="rId127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52" Type="http://schemas.openxmlformats.org/officeDocument/2006/relationships/image" Target="media/image44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122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8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0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August%20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C6E61603FD4C2FA24E3870E02F4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80FF3-F673-49E9-8487-B10644619C29}"/>
      </w:docPartPr>
      <w:docPartBody>
        <w:p w:rsidR="008B7114" w:rsidRDefault="00000000">
          <w:pPr>
            <w:pStyle w:val="65C6E61603FD4C2FA24E3870E02F4797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8BF3FB3801A4A7C9611AD37263CE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B8D45-B0D5-4CE2-AD30-CEA2D71AEE1C}"/>
      </w:docPartPr>
      <w:docPartBody>
        <w:p w:rsidR="008B7114" w:rsidRDefault="00000000">
          <w:pPr>
            <w:pStyle w:val="18BF3FB3801A4A7C9611AD37263CE530"/>
          </w:pPr>
          <w:r w:rsidRPr="003C13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395CE8EEE13F4710B4A5FD37457BD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5633-4C0A-4F39-AA9E-C962EF3C6325}"/>
      </w:docPartPr>
      <w:docPartBody>
        <w:p w:rsidR="008B7114" w:rsidRDefault="00000000">
          <w:pPr>
            <w:pStyle w:val="395CE8EEE13F4710B4A5FD37457BD3C5"/>
          </w:pPr>
          <w:r w:rsidRPr="00803BA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Zawgyi-One">
    <w:panose1 w:val="00000603000000000203"/>
    <w:charset w:val="80"/>
    <w:family w:val="auto"/>
    <w:pitch w:val="variable"/>
    <w:sig w:usb0="21002A87" w:usb1="190F0000" w:usb2="00000410" w:usb3="00000000" w:csb0="803F01FF" w:csb1="00000000"/>
  </w:font>
  <w:font w:name="Noto Sans Khmer">
    <w:panose1 w:val="020B0502040504020204"/>
    <w:charset w:val="00"/>
    <w:family w:val="swiss"/>
    <w:pitch w:val="variable"/>
    <w:sig w:usb0="80000003" w:usb1="00002000" w:usb2="0001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14"/>
    <w:rsid w:val="00024842"/>
    <w:rsid w:val="00051036"/>
    <w:rsid w:val="000626FC"/>
    <w:rsid w:val="0012697C"/>
    <w:rsid w:val="00136F52"/>
    <w:rsid w:val="001C58B7"/>
    <w:rsid w:val="00260216"/>
    <w:rsid w:val="002A3A1F"/>
    <w:rsid w:val="003C2D37"/>
    <w:rsid w:val="00576F0E"/>
    <w:rsid w:val="00665087"/>
    <w:rsid w:val="006E1CA1"/>
    <w:rsid w:val="00706C1F"/>
    <w:rsid w:val="00724875"/>
    <w:rsid w:val="00764252"/>
    <w:rsid w:val="007677ED"/>
    <w:rsid w:val="00772A38"/>
    <w:rsid w:val="0083085C"/>
    <w:rsid w:val="008B7114"/>
    <w:rsid w:val="008E397D"/>
    <w:rsid w:val="00985177"/>
    <w:rsid w:val="009E27D9"/>
    <w:rsid w:val="00A800A5"/>
    <w:rsid w:val="00AC7A29"/>
    <w:rsid w:val="00B7027F"/>
    <w:rsid w:val="00C42F88"/>
    <w:rsid w:val="00D63023"/>
    <w:rsid w:val="00DB6A25"/>
    <w:rsid w:val="00E014EB"/>
    <w:rsid w:val="00E464B3"/>
    <w:rsid w:val="00F106A1"/>
    <w:rsid w:val="00F219F3"/>
    <w:rsid w:val="00F8594D"/>
    <w:rsid w:val="00F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397D"/>
    <w:rPr>
      <w:color w:val="808080"/>
    </w:rPr>
  </w:style>
  <w:style w:type="paragraph" w:customStyle="1" w:styleId="65C6E61603FD4C2FA24E3870E02F4797">
    <w:name w:val="65C6E61603FD4C2FA24E3870E02F4797"/>
  </w:style>
  <w:style w:type="paragraph" w:customStyle="1" w:styleId="18BF3FB3801A4A7C9611AD37263CE530">
    <w:name w:val="18BF3FB3801A4A7C9611AD37263CE530"/>
  </w:style>
  <w:style w:type="paragraph" w:customStyle="1" w:styleId="395CE8EEE13F4710B4A5FD37457BD3C5">
    <w:name w:val="395CE8EEE13F4710B4A5FD37457BD3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0bf4b627ef90abdd4d01d657704b70b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5831bbcf7298d999609c69e1ca2a8e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Edit_x0020_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Time" ma:format="DateTime" ma:internalName="Time">
      <xsd:simpleType>
        <xsd:restriction base="dms:DateTime"/>
      </xsd:simpleType>
    </xsd:element>
    <xsd:element name="Edit_x0020_Round" ma:index="25" nillable="true" ma:displayName="Edit Round" ma:internalName="Edit_x0020_Roun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412325-FC44-46F6-A213-E21DE2D4202C}"/>
</file>

<file path=customXml/itemProps3.xml><?xml version="1.0" encoding="utf-8"?>
<ds:datastoreItem xmlns:ds="http://schemas.openxmlformats.org/officeDocument/2006/customXml" ds:itemID="{6A96F066-CE5E-402A-9896-466E4DB8A0FA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August 9.dotx</Template>
  <TotalTime>58</TotalTime>
  <Pages>33</Pages>
  <Words>2646</Words>
  <Characters>15085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CALD Strategy 2023–2027</vt:lpstr>
    </vt:vector>
  </TitlesOfParts>
  <Company>Hewlett-Packard</Company>
  <LinksUpToDate>false</LinksUpToDate>
  <CharactersWithSpaces>17696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CALD Strategy 2023–2027</dc:title>
  <dc:creator>Melanie Page</dc:creator>
  <cp:lastModifiedBy>thomas@ethnolink.com.au</cp:lastModifiedBy>
  <cp:revision>13</cp:revision>
  <cp:lastPrinted>2019-09-17T06:26:00Z</cp:lastPrinted>
  <dcterms:created xsi:type="dcterms:W3CDTF">2022-10-06T22:17:00Z</dcterms:created>
  <dcterms:modified xsi:type="dcterms:W3CDTF">2022-10-20T11:35:00Z</dcterms:modified>
</cp:coreProperties>
</file>