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6F57B" w14:textId="6C32CAA7" w:rsidR="00875CE4" w:rsidRPr="006C0776" w:rsidRDefault="006C0776" w:rsidP="00FD2D74">
      <w:pPr>
        <w:pStyle w:val="Subtitle"/>
        <w:spacing w:before="8000" w:after="300" w:line="240" w:lineRule="auto"/>
        <w:rPr>
          <w:rFonts w:ascii="Myanmar Text" w:eastAsia="Zawgyi-One" w:hAnsi="Myanmar Text" w:cs="Myanmar Text"/>
          <w:sz w:val="160"/>
          <w:szCs w:val="56"/>
        </w:rPr>
      </w:pPr>
      <w:bookmarkStart w:id="0" w:name="_Toc349720821"/>
      <w:r w:rsidRPr="006C0776">
        <w:rPr>
          <w:rFonts w:ascii="Myanmar Text" w:eastAsia="Zawgyi-One" w:hAnsi="Myanmar Text" w:cs="Myanmar Text" w:hint="cs"/>
          <w:sz w:val="160"/>
          <w:szCs w:val="56"/>
          <w:cs/>
          <w:lang w:bidi="my-MM"/>
        </w:rPr>
        <w:t>ယဉ်ကျေးမှုမတူဘာသာစကားခြားများ</w:t>
      </w:r>
      <w:r w:rsidRPr="006C0776">
        <w:rPr>
          <w:rFonts w:ascii="Myanmar Text" w:eastAsia="Zawgyi-One" w:hAnsi="Myanmar Text" w:cs="Myanmar Text"/>
          <w:sz w:val="160"/>
          <w:szCs w:val="56"/>
          <w:lang w:bidi="my-MM"/>
        </w:rPr>
        <w:br/>
      </w:r>
      <w:r w:rsidRPr="006C0776">
        <w:rPr>
          <w:rFonts w:ascii="Myanmar Text" w:eastAsia="Zawgyi-One" w:hAnsi="Myanmar Text" w:cs="Myanmar Text" w:hint="cs"/>
          <w:sz w:val="160"/>
          <w:szCs w:val="56"/>
          <w:cs/>
          <w:lang w:bidi="my-MM"/>
        </w:rPr>
        <w:t>အတွက်</w:t>
      </w:r>
      <w:r w:rsidRPr="006C0776">
        <w:rPr>
          <w:rFonts w:ascii="Myanmar Text" w:eastAsia="Zawgyi-One" w:hAnsi="Myanmar Text" w:cs="Myanmar Text"/>
          <w:sz w:val="160"/>
          <w:szCs w:val="56"/>
          <w:cs/>
          <w:lang w:bidi="my-MM"/>
        </w:rPr>
        <w:t xml:space="preserve"> </w:t>
      </w:r>
      <w:r w:rsidRPr="006C0776">
        <w:rPr>
          <w:rFonts w:ascii="Myanmar Text" w:eastAsia="Zawgyi-One" w:hAnsi="Myanmar Text" w:cs="Myanmar Text" w:hint="cs"/>
          <w:sz w:val="160"/>
          <w:szCs w:val="56"/>
          <w:cs/>
          <w:lang w:bidi="my-MM"/>
        </w:rPr>
        <w:t>စီမံကိန်း</w:t>
      </w:r>
      <w:r w:rsidRPr="006C0776">
        <w:rPr>
          <w:rFonts w:ascii="Myanmar Text" w:eastAsia="Zawgyi-One" w:hAnsi="Myanmar Text" w:cs="Myanmar Text"/>
          <w:sz w:val="160"/>
          <w:szCs w:val="56"/>
          <w:cs/>
          <w:lang w:bidi="my-MM"/>
        </w:rPr>
        <w:t xml:space="preserve"> </w:t>
      </w:r>
      <w:r w:rsidRPr="006C0776">
        <w:rPr>
          <w:rFonts w:ascii="Myanmar Text" w:eastAsia="Zawgyi-One" w:hAnsi="Myanmar Text" w:cs="Myanmar Text" w:hint="cs"/>
          <w:sz w:val="160"/>
          <w:szCs w:val="56"/>
          <w:cs/>
          <w:lang w:bidi="my-MM"/>
        </w:rPr>
        <w:t>၂၀၂၃</w:t>
      </w:r>
      <w:r w:rsidRPr="006C0776">
        <w:rPr>
          <w:rFonts w:ascii="Myanmar Text" w:eastAsia="Zawgyi-One" w:hAnsi="Myanmar Text" w:cs="Myanmar Text"/>
          <w:sz w:val="160"/>
          <w:szCs w:val="56"/>
          <w:cs/>
          <w:lang w:bidi="my-MM"/>
        </w:rPr>
        <w:t>-</w:t>
      </w:r>
      <w:r w:rsidRPr="006C0776">
        <w:rPr>
          <w:rFonts w:ascii="Myanmar Text" w:eastAsia="Zawgyi-One" w:hAnsi="Myanmar Text" w:cs="Myanmar Text" w:hint="cs"/>
          <w:sz w:val="160"/>
          <w:szCs w:val="56"/>
          <w:cs/>
          <w:lang w:bidi="my-MM"/>
        </w:rPr>
        <w:t>၂၀၂၇</w:t>
      </w:r>
    </w:p>
    <w:p w14:paraId="19C4BEA8" w14:textId="083E4202" w:rsidR="001A07DF" w:rsidRDefault="00000000" w:rsidP="00FD2D74">
      <w:pPr>
        <w:pStyle w:val="Subtitle"/>
        <w:spacing w:before="0" w:after="240"/>
        <w:rPr>
          <w:rFonts w:ascii="Myanmar Text" w:eastAsia="Zawgyi-One" w:hAnsi="Myanmar Text" w:cs="Myanmar Text"/>
        </w:rPr>
      </w:pPr>
      <w:r w:rsidRPr="0034699B">
        <w:rPr>
          <w:rFonts w:ascii="Myanmar Text" w:eastAsia="Zawgyi-One" w:hAnsi="Myanmar Text" w:cs="Myanmar Text"/>
        </w:rPr>
        <w:t>ကျွန်တော်တို့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လုပ်ပြီးသည်များ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168534DD" w14:textId="007F9C1C" w:rsidR="005D4214" w:rsidRPr="0034699B" w:rsidRDefault="00000000" w:rsidP="00875CE4">
      <w:pPr>
        <w:spacing w:before="240"/>
        <w:rPr>
          <w:rFonts w:ascii="Arial" w:eastAsia="Zawgyi-One" w:hAnsi="Arial" w:cs="Arial"/>
          <w:color w:val="FFFFFF" w:themeColor="background1"/>
          <w:szCs w:val="28"/>
        </w:rPr>
      </w:pPr>
      <w:r w:rsidRPr="0034699B">
        <w:rPr>
          <w:rFonts w:ascii="Myanmar Text" w:eastAsia="Zawgyi-One" w:hAnsi="Myanmar Text" w:cs="Myanmar Text"/>
          <w:color w:val="FFFFFF" w:themeColor="background1"/>
          <w:szCs w:val="28"/>
        </w:rPr>
        <w:t>နားလည်လွယ်သော</w:t>
      </w:r>
      <w:r w:rsidRPr="0034699B">
        <w:rPr>
          <w:rFonts w:ascii="Arial" w:eastAsia="Zawgyi-One" w:hAnsi="Arial" w:cs="Arial"/>
          <w:color w:val="FFFFFF" w:themeColor="background1"/>
          <w:szCs w:val="28"/>
        </w:rPr>
        <w:t xml:space="preserve"> </w:t>
      </w:r>
      <w:bookmarkEnd w:id="1"/>
      <w:r w:rsidRPr="0034699B">
        <w:rPr>
          <w:rFonts w:ascii="Myanmar Text" w:eastAsia="Zawgyi-One" w:hAnsi="Myanmar Text" w:cs="Myanmar Text"/>
          <w:color w:val="FFFFFF" w:themeColor="background1"/>
          <w:szCs w:val="28"/>
        </w:rPr>
        <w:t>အကျဉ်းချုပ်</w:t>
      </w:r>
    </w:p>
    <w:p w14:paraId="062220BD" w14:textId="2A367C27" w:rsidR="005D4214" w:rsidRDefault="005D4214" w:rsidP="00FD2D74">
      <w:pPr>
        <w:rPr>
          <w:rFonts w:ascii="Myanmar Text" w:eastAsia="Zawgyi-One" w:hAnsi="Myanmar Text" w:cs="Myanmar Text"/>
          <w:color w:val="FFFFFF" w:themeColor="background1"/>
          <w:lang w:bidi="my-MM"/>
        </w:rPr>
      </w:pPr>
      <w:r w:rsidRPr="0034699B">
        <w:rPr>
          <w:rFonts w:ascii="Arial" w:eastAsia="Zawgyi-One" w:hAnsi="Arial" w:cs="Arial"/>
          <w:color w:val="FFFFFF" w:themeColor="background1"/>
        </w:rPr>
        <w:t xml:space="preserve">Burmese | </w:t>
      </w:r>
      <w:r w:rsidRPr="006C0776">
        <w:rPr>
          <w:rFonts w:ascii="Myanmar Text" w:eastAsia="Zawgyi-One" w:hAnsi="Myanmar Text" w:cs="Myanmar Text" w:hint="cs"/>
          <w:color w:val="FFFFFF" w:themeColor="background1"/>
          <w:szCs w:val="28"/>
          <w:cs/>
          <w:lang w:bidi="my-MM"/>
        </w:rPr>
        <w:t>မြန်မာဘာသာ</w:t>
      </w:r>
    </w:p>
    <w:p w14:paraId="0745B0F9" w14:textId="0FA4DA21" w:rsidR="00FA3EAB" w:rsidRPr="00FA3EAB" w:rsidRDefault="00FA3EAB" w:rsidP="00FA3EAB">
      <w:pPr>
        <w:rPr>
          <w:rFonts w:ascii="Arial" w:eastAsia="Zawgyi-One" w:hAnsi="Arial" w:cs="Arial"/>
        </w:rPr>
      </w:pPr>
    </w:p>
    <w:p w14:paraId="5737BFFF" w14:textId="77777777" w:rsidR="00F3744E" w:rsidRPr="0034699B" w:rsidRDefault="00000000" w:rsidP="00155675">
      <w:pPr>
        <w:pStyle w:val="TOCHeading"/>
        <w:rPr>
          <w:rFonts w:ascii="Arial" w:hAnsi="Arial" w:cs="Arial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34699B">
        <w:rPr>
          <w:rFonts w:ascii="Myanmar Text" w:eastAsia="Zawgyi-One" w:hAnsi="Myanmar Text" w:cs="Myanmar Text"/>
        </w:rPr>
        <w:lastRenderedPageBreak/>
        <w:t>ဤအစီရင်ခံစာကို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အသုံးပြုပုံ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34699B">
        <w:rPr>
          <w:rFonts w:ascii="Arial" w:eastAsia="Zawgyi-One" w:hAnsi="Arial" w:cs="Arial"/>
        </w:rPr>
        <w:t xml:space="preserve"> 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662FC994" w14:textId="77777777" w:rsidTr="00155675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CD8C35" w14:textId="77777777" w:rsidR="00665419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0208845" wp14:editId="71AE1F50">
                  <wp:extent cx="1354455" cy="1046067"/>
                  <wp:effectExtent l="0" t="0" r="0" b="1905"/>
                  <wp:docPr id="95" name="Picture 95" descr="လူတစ်စု ထိုလူစုရှေ့တွင် အမျိုးသမီးတစ်ဦးသည် &quot;we&quot; ဟုရေးထားသော ကတ်ပြားကို ကိုင်ထား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လူတစ်စု ထိုလူစုရှေ့တွင် အမျိုးသမီးတစ်ဦးသည် &quot;we&quot; ဟုရေးထားသော ကတ်ပြားကို ကိုင်ထား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09" cy="105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8887651" w14:textId="1AB90662" w:rsidR="00665419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နိုင်ငံလုံးဆိုင်ရာ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မသန်စွမ်းမှု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အာမခံဌာန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(National Disability Insurance Agency</w:t>
            </w:r>
            <w:r w:rsidR="0034699B" w:rsidRPr="0034699B">
              <w:rPr>
                <w:rFonts w:ascii="Arial" w:eastAsia="Zawgyi-One" w:hAnsi="Arial" w:cs="Arial"/>
                <w:sz w:val="26"/>
                <w:szCs w:val="26"/>
              </w:rPr>
              <w:t>,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NDIA)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မှ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ဤအစီရင်ခံစာကို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ရေးသားခဲ့သည်။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'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>'</w:t>
            </w:r>
            <w:r w:rsidR="00994562">
              <w:rPr>
                <w:rFonts w:ascii="Arial" w:eastAsia="Zawgyi-One" w:hAnsi="Arial" w:cs="Arial"/>
                <w:sz w:val="26"/>
                <w:szCs w:val="26"/>
              </w:rPr>
              <w:t xml:space="preserve"> (we)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ဟူသော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စကားလုံးသည်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NDIA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8517B4" w:rsidRPr="0034699B" w14:paraId="1CD82222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2552FE5" w14:textId="77777777" w:rsidR="00665419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D916134" wp14:editId="4530D5DA">
                  <wp:extent cx="1066800" cy="1066800"/>
                  <wp:effectExtent l="0" t="0" r="0" b="0"/>
                  <wp:docPr id="6" name="Picture 6" descr="နားလည်လွယ်သောစာရွက်စာတမ်းသင်္ကေတနှင့်အတူ အမှန်အမှတ်အသ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နားလည်လွယ်သောစာရွက်စာတမ်းသင်္ကေတနှင့်အတူ အမှန်အမှတ်အသ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93" cy="10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71BB414" w14:textId="7E64E0D0" w:rsidR="00665419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ဤအစီရင်ခံစာကို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အလွယ်တကူ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နားလည်နိုင်အောင်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ရေးသားခဲ့သည်။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အချို့အကြံပြုချက်များကို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ရှင်းပြရန်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ရုပ်ပုံများကို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အသုံးပြုထားသည်။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8517B4" w:rsidRPr="0034699B" w14:paraId="142531E8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AA2350A" w14:textId="77777777" w:rsidR="00E05DD1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179DE4A" wp14:editId="0F53CA9E">
                  <wp:extent cx="1268961" cy="892810"/>
                  <wp:effectExtent l="0" t="0" r="7620" b="2540"/>
                  <wp:docPr id="4" name="Picture 4" descr="&quot;Bold&quot; နှင့် &quot;Not Bold&quot; စကားလုံးမျ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&quot;Bold&quot; နှင့် &quot;Not Bold&quot; စကားလုံးမျ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78" cy="89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413BC21" w14:textId="7F118F82" w:rsidR="00E05DD1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အရေးကြီးသော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စကားလုံးအချို့ကို</w:t>
            </w:r>
            <w:r w:rsidRPr="0034699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စာလုံးမည်းဖြင့်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ရေးသားခဲ့သည်။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ဆိုလိုသည်မှာ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ထိုစကားလုံးများသည်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ပိုထူပြီး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ပိုမည်းနေပါသည်။</w:t>
            </w:r>
          </w:p>
        </w:tc>
      </w:tr>
      <w:tr w:rsidR="008517B4" w:rsidRPr="0034699B" w14:paraId="465AB30F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1F844AE" w14:textId="77777777" w:rsidR="009D031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3525169" wp14:editId="3F75F96B">
                  <wp:extent cx="1038225" cy="1038225"/>
                  <wp:effectExtent l="0" t="0" r="9525" b="9525"/>
                  <wp:docPr id="10" name="Picture 10" descr="ဝေါဟာရစာရင်း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ဝေါဟာရစာရင်း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05" cy="10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4FD5961" w14:textId="5FBB697B" w:rsidR="009D031E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ထိုစကားလုံးများ၏အဓိပ္ပါယ်ကို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ရှင်းပြထားပါသည်။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="00BD2799"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စာမျက်နှာ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BD2799" w:rsidRPr="0034699B">
              <w:rPr>
                <w:rFonts w:ascii="Myanmar Text" w:eastAsia="Zawgyi-One" w:hAnsi="Myanmar Text" w:cs="Myanmar Text"/>
                <w:sz w:val="26"/>
                <w:szCs w:val="26"/>
              </w:rPr>
              <w:t>၃၀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BD2799" w:rsidRPr="0034699B">
              <w:rPr>
                <w:rFonts w:ascii="Myanmar Text" w:eastAsia="Zawgyi-One" w:hAnsi="Myanmar Text" w:cs="Myanmar Text"/>
                <w:sz w:val="26"/>
                <w:szCs w:val="26"/>
              </w:rPr>
              <w:t>တွင်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BD2799" w:rsidRPr="0034699B">
              <w:rPr>
                <w:rFonts w:ascii="Myanmar Text" w:eastAsia="Zawgyi-One" w:hAnsi="Myanmar Text" w:cs="Myanmar Text"/>
                <w:sz w:val="26"/>
                <w:szCs w:val="26"/>
              </w:rPr>
              <w:t>ထိုစကားလုံးများစာရင်း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BD2799"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ရှိပါသည်။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8517B4" w:rsidRPr="0034699B" w14:paraId="61457667" w14:textId="77777777" w:rsidTr="0015567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094119B" w14:textId="77777777" w:rsidR="009D031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95407E7" wp14:editId="30DEB1CB">
                  <wp:extent cx="1114425" cy="1114425"/>
                  <wp:effectExtent l="0" t="0" r="9525" b="9525"/>
                  <wp:docPr id="11" name="Picture 11" descr="အကျဉ်းချုပ်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အကျဉ်းချုပ်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44" cy="111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B7421E6" w14:textId="77777777" w:rsidR="000E4C08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ဤနားလည်လွယ်သော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အစီရင်ခံစာသည်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အခြားအစီရင်ခံစာတစ်ခု၏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အကျဉ်းချုပ်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ဖြစ်သည်။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ဆိုလိုသည်မှာ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အရေးကြီးဆုံး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အကြံပြုချက်များသာ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ပါဝင်သည်။</w:t>
            </w:r>
          </w:p>
        </w:tc>
      </w:tr>
      <w:tr w:rsidR="008517B4" w:rsidRPr="0034699B" w14:paraId="3A618167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0DC4561" w14:textId="77777777" w:rsidR="009D031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13B847E" wp14:editId="4105D63E">
                  <wp:extent cx="1162050" cy="1162050"/>
                  <wp:effectExtent l="0" t="0" r="0" b="0"/>
                  <wp:docPr id="12" name="Picture 12" descr="&quot;www&quot; နှင့် ဝဘ်ဆိုက်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&quot;www&quot; နှင့် ဝဘ်ဆိုက်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90" cy="116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D5E6CA8" w14:textId="64601041" w:rsidR="000E4C08" w:rsidRPr="0034699B" w:rsidRDefault="00BD2799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 w:hint="cs"/>
                <w:sz w:val="26"/>
                <w:szCs w:val="26"/>
                <w:cs/>
                <w:lang w:bidi="my-MM"/>
              </w:rPr>
              <w:t>ထို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အစီရင်ခံစာကို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ကျွန်တော်တို့၏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ဝက်ဘ်ဆိုက်တွင်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တွေ့ရှိနိုင်သည်။</w:t>
            </w:r>
          </w:p>
          <w:p w14:paraId="0A7B61BF" w14:textId="77777777" w:rsidR="00723993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hyperlink r:id="rId14" w:history="1">
              <w:r w:rsidR="00202A4A" w:rsidRPr="0034699B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www.ndis.gov.au</w:t>
              </w:r>
            </w:hyperlink>
            <w:r w:rsidR="009D031E"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8517B4" w:rsidRPr="0034699B" w14:paraId="25183BC9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9AE1BEB" w14:textId="77777777" w:rsidR="00E05DD1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BC7B7CF" wp14:editId="1F68F396">
                  <wp:extent cx="1259205" cy="1122174"/>
                  <wp:effectExtent l="0" t="0" r="0" b="1905"/>
                  <wp:docPr id="56" name="Picture 56" descr="အမျိုးသမီးက အမျိုးသားအား စာကူဖတ်ပေးနေ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အမျိုးသမီးက အမျိုးသားအား စာကူဖတ်ပေးနေ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82" cy="116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771D57F" w14:textId="18D65976" w:rsidR="001B497B" w:rsidRPr="0034699B" w:rsidRDefault="00000000" w:rsidP="0034699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Zawgyi-One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ဤအစီရင်ခံစာကို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ဖတ်ရန်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အကူအညီ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တောင်းနိုင်ပါသည်။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br/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မိတ်ဆွေ၊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မိသားစုဝင်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သို့မဟုတ်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အကူပုဂ္ဂိုလ်တစ်ဦးမှ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သင့်အား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ကူညီပေးနိုင်သည်။</w:t>
            </w:r>
          </w:p>
        </w:tc>
      </w:tr>
    </w:tbl>
    <w:p w14:paraId="2DBA4EE9" w14:textId="77777777" w:rsidR="00155675" w:rsidRPr="0034699B" w:rsidRDefault="00000000" w:rsidP="00155675">
      <w:pPr>
        <w:pStyle w:val="TOCHeading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lastRenderedPageBreak/>
        <w:t>ဤအစီရင်ခံစာမှာ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ဘာတွေပါသလဲ။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5F71FFA8" w14:textId="1A6C9088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r w:rsidRPr="0034699B">
        <w:rPr>
          <w:rFonts w:ascii="Arial" w:hAnsi="Arial" w:cs="Arial"/>
          <w:sz w:val="26"/>
          <w:szCs w:val="26"/>
        </w:rPr>
        <w:fldChar w:fldCharType="begin"/>
      </w:r>
      <w:r w:rsidRPr="0034699B">
        <w:rPr>
          <w:rFonts w:ascii="Arial" w:hAnsi="Arial" w:cs="Arial"/>
          <w:sz w:val="26"/>
          <w:szCs w:val="26"/>
        </w:rPr>
        <w:instrText xml:space="preserve"> TOC \h \z \u \t "Heading 2,1,Title,1" </w:instrText>
      </w:r>
      <w:r w:rsidRPr="0034699B">
        <w:rPr>
          <w:rFonts w:ascii="Arial" w:hAnsi="Arial" w:cs="Arial"/>
          <w:sz w:val="26"/>
          <w:szCs w:val="26"/>
        </w:rPr>
        <w:fldChar w:fldCharType="separate"/>
      </w:r>
      <w:hyperlink w:anchor="_Toc256000000" w:history="1">
        <w:r w:rsidR="00E05DD1"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ဤအစီရင်ခံစာက</w:t>
        </w:r>
        <w:r w:rsidR="00E05DD1"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="00E05DD1"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ဘာအကြောင်းလဲ။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_Toc256000000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4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3369C705" w14:textId="7884E46B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1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ပူးတွဲဆောင်ရွက်ရေးပုံစံ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အသုံးပြုခြင်း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_Toc256000001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6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7C04CF5F" w14:textId="6C41A2F1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2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လူမျိုးစုအဖွဲ့များနှင့်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ကျွန်တော်တို့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မည်သို့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လုပ်ဆောင်ခဲ့သနည်း။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_Toc256000002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7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5F94776E" w14:textId="73DBD45E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3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လူမျိုးစုအဖွဲ့များ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ကျွန်တော်တို့အား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ဘာပြောခဲ့သနည်း။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_Toc256000003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9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5DB6A3FB" w14:textId="7EF96ED7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4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ကျွန်ုပ်တို့၏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ပဓါနအချက်များနှင့်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ရည်မှန်းချက်များ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_Toc256000004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12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42BDB90A" w14:textId="413763ED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5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၁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.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ကျွန်တော်တို့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အလုပ်လုပ်ပေးစဉ်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CALD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ပါဝင်သူများကို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အလေးထားခြင်း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_Toc256000005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14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03707AD8" w14:textId="0D73C112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6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၂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.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ကျွန်တော်တို့၏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ဝန်ထမ်းများတွင်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ထိုက်သင့်သော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အရည်အချင်းများ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ရှိကြောင်း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သေချာစေခြင်း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_Toc256000006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17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0D256B84" w14:textId="51D51CB6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7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၃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.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ကျွန်တော်တို့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အချက်အလက်များ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ပေးကမ်းပုံနည်းလမ်း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_Toc256000007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19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6F9A5F85" w14:textId="73A038B7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8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၄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.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ရွေးချယ်ခွင့်နှင့်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စီမံခန့်ခွဲခွင့်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_Toc256000008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21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104F76D8" w14:textId="7AC3C755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09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၅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.CALD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ပါဝင်သူများအတွက်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အချက်အလက်များ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_Toc256000009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23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538EE3F5" w14:textId="6E570C20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11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နောက်ထပ်</w:t>
        </w:r>
        <w:r w:rsidRPr="0034699B">
          <w:rPr>
            <w:rStyle w:val="Hyperlink"/>
            <w:rFonts w:ascii="Arial" w:eastAsia="Zawgyi-One" w:hAnsi="Arial" w:cs="Arial"/>
            <w:sz w:val="26"/>
            <w:szCs w:val="26"/>
          </w:rPr>
          <w:t xml:space="preserve"> </w:t>
        </w:r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ဘာဆက်ဖြစ်မည်နည်း။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_Toc256000011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26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2BCBFD48" w14:textId="00EE8EB1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12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ပိုမိုသိရှိရန်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_Toc256000012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28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4BC06D60" w14:textId="2290AFD8" w:rsidR="008517B4" w:rsidRPr="0034699B" w:rsidRDefault="00000000" w:rsidP="00D76367">
      <w:pPr>
        <w:pStyle w:val="TOC1"/>
        <w:spacing w:line="240" w:lineRule="auto"/>
        <w:rPr>
          <w:rFonts w:ascii="Arial" w:hAnsi="Arial" w:cs="Arial"/>
          <w:sz w:val="26"/>
          <w:szCs w:val="26"/>
        </w:rPr>
      </w:pPr>
      <w:hyperlink w:anchor="_Toc256000013" w:history="1">
        <w:r w:rsidRPr="0034699B">
          <w:rPr>
            <w:rStyle w:val="Hyperlink"/>
            <w:rFonts w:ascii="Myanmar Text" w:eastAsia="Zawgyi-One" w:hAnsi="Myanmar Text" w:cs="Myanmar Text"/>
            <w:sz w:val="26"/>
            <w:szCs w:val="26"/>
          </w:rPr>
          <w:t>ဝေါဟာရစာရင်း</w:t>
        </w:r>
        <w:r w:rsidRPr="0034699B">
          <w:rPr>
            <w:rFonts w:ascii="Arial" w:hAnsi="Arial" w:cs="Arial"/>
            <w:sz w:val="26"/>
            <w:szCs w:val="26"/>
          </w:rPr>
          <w:tab/>
        </w:r>
        <w:r w:rsidRPr="0034699B">
          <w:rPr>
            <w:rFonts w:ascii="Arial" w:hAnsi="Arial" w:cs="Arial"/>
            <w:sz w:val="26"/>
            <w:szCs w:val="26"/>
          </w:rPr>
          <w:fldChar w:fldCharType="begin"/>
        </w:r>
        <w:r w:rsidRPr="0034699B">
          <w:rPr>
            <w:rFonts w:ascii="Arial" w:hAnsi="Arial" w:cs="Arial"/>
            <w:sz w:val="26"/>
            <w:szCs w:val="26"/>
          </w:rPr>
          <w:instrText xml:space="preserve"> PAGEREF _Toc256000013 \h </w:instrText>
        </w:r>
        <w:r w:rsidRPr="0034699B">
          <w:rPr>
            <w:rFonts w:ascii="Arial" w:hAnsi="Arial" w:cs="Arial"/>
            <w:sz w:val="26"/>
            <w:szCs w:val="26"/>
          </w:rPr>
        </w:r>
        <w:r w:rsidRPr="0034699B">
          <w:rPr>
            <w:rFonts w:ascii="Arial" w:hAnsi="Arial" w:cs="Arial"/>
            <w:sz w:val="26"/>
            <w:szCs w:val="26"/>
          </w:rPr>
          <w:fldChar w:fldCharType="separate"/>
        </w:r>
        <w:r w:rsidR="00BF4A96" w:rsidRPr="0034699B">
          <w:rPr>
            <w:rFonts w:ascii="Arial" w:hAnsi="Arial" w:cs="Arial"/>
            <w:sz w:val="26"/>
            <w:szCs w:val="26"/>
          </w:rPr>
          <w:t>30</w:t>
        </w:r>
        <w:r w:rsidRPr="0034699B">
          <w:rPr>
            <w:rFonts w:ascii="Arial" w:hAnsi="Arial" w:cs="Arial"/>
            <w:sz w:val="26"/>
            <w:szCs w:val="26"/>
          </w:rPr>
          <w:fldChar w:fldCharType="end"/>
        </w:r>
      </w:hyperlink>
    </w:p>
    <w:p w14:paraId="3030DAE3" w14:textId="77777777" w:rsidR="00D01D6C" w:rsidRPr="0034699B" w:rsidRDefault="00000000" w:rsidP="00D76367">
      <w:pPr>
        <w:pStyle w:val="Heading2"/>
        <w:spacing w:line="240" w:lineRule="auto"/>
        <w:rPr>
          <w:rFonts w:ascii="Arial" w:hAnsi="Arial" w:cs="Arial"/>
        </w:rPr>
      </w:pPr>
      <w:r w:rsidRPr="0034699B">
        <w:rPr>
          <w:rFonts w:ascii="Arial" w:hAnsi="Arial" w:cs="Arial"/>
          <w:sz w:val="26"/>
        </w:rPr>
        <w:fldChar w:fldCharType="end"/>
      </w:r>
      <w:r w:rsidR="00E05DD1" w:rsidRPr="0034699B">
        <w:rPr>
          <w:rFonts w:ascii="Arial" w:eastAsia="Zawgyi-One" w:hAnsi="Arial" w:cs="Arial"/>
        </w:rPr>
        <w:br w:type="page"/>
      </w:r>
      <w:bookmarkStart w:id="88" w:name="_Toc43391446"/>
      <w:bookmarkStart w:id="89" w:name="_Toc43391495"/>
      <w:bookmarkStart w:id="90" w:name="_Toc256000000"/>
      <w:bookmarkStart w:id="91" w:name="_Toc113455970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05DD1" w:rsidRPr="0034699B">
        <w:rPr>
          <w:rFonts w:ascii="Myanmar Text" w:eastAsia="Zawgyi-One" w:hAnsi="Myanmar Text" w:cs="Myanmar Text"/>
        </w:rPr>
        <w:lastRenderedPageBreak/>
        <w:t>ဤအစီရင်ခံစာက</w:t>
      </w:r>
      <w:bookmarkEnd w:id="88"/>
      <w:bookmarkEnd w:id="89"/>
      <w:r w:rsidR="00E05DD1" w:rsidRPr="0034699B">
        <w:rPr>
          <w:rFonts w:ascii="Arial" w:eastAsia="Zawgyi-One" w:hAnsi="Arial" w:cs="Arial"/>
        </w:rPr>
        <w:t xml:space="preserve"> </w:t>
      </w:r>
      <w:r w:rsidR="00E05DD1" w:rsidRPr="0034699B">
        <w:rPr>
          <w:rFonts w:ascii="Myanmar Text" w:eastAsia="Zawgyi-One" w:hAnsi="Myanmar Text" w:cs="Myanmar Text"/>
        </w:rPr>
        <w:t>ဘာအကြောင်းလဲ။</w:t>
      </w:r>
      <w:bookmarkEnd w:id="90"/>
      <w:bookmarkEnd w:id="91"/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8517B4" w:rsidRPr="0034699B" w14:paraId="21E976A3" w14:textId="77777777" w:rsidTr="00CE54A5">
        <w:tc>
          <w:tcPr>
            <w:tcW w:w="2551" w:type="dxa"/>
            <w:vAlign w:val="center"/>
          </w:tcPr>
          <w:p w14:paraId="5D49F63A" w14:textId="77777777" w:rsidR="005A2D9C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5D17C86" wp14:editId="10A2F80D">
                  <wp:extent cx="1440000" cy="1440000"/>
                  <wp:effectExtent l="0" t="0" r="8255" b="8255"/>
                  <wp:docPr id="18" name="Picture 18" descr="'Cultural and Linguistic Diversity Strategy'' ကို ပြသထားသည့် ကလစ်ဘုတ်တစ်ခ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'Cultural and Linguistic Diversity Strategy'' ကို ပြသထားသည့် ကလစ်ဘုတ်တစ်ခ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977FF03" w14:textId="55CD6B9B" w:rsidR="00CE54A5" w:rsidRPr="0034699B" w:rsidRDefault="00000000" w:rsidP="0034699B">
            <w:pPr>
              <w:spacing w:line="600" w:lineRule="exact"/>
              <w:rPr>
                <w:rStyle w:val="Emphasis"/>
                <w:rFonts w:ascii="Arial" w:hAnsi="Arial" w:cs="Arial"/>
                <w:i w:val="0"/>
                <w:iCs w:val="0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ယဉ်ကျေးမှုမတူ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ဘာသာစကားကွဲပြား</w:t>
            </w:r>
            <w:r w:rsidR="00BD2799" w:rsidRPr="0034699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သူများအတွက်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(Cultural and Linguistic Diversity </w:t>
            </w:r>
            <w:proofErr w:type="gramStart"/>
            <w:r w:rsidRPr="0034699B">
              <w:rPr>
                <w:rFonts w:ascii="Arial" w:eastAsia="Zawgyi-One" w:hAnsi="Arial" w:cs="Arial"/>
                <w:sz w:val="26"/>
                <w:szCs w:val="26"/>
              </w:rPr>
              <w:t>Strategy)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proofErr w:type="gramEnd"/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ရေးခဲ့သည်</w:t>
            </w:r>
            <w:r w:rsidR="00BD2799" w:rsidRPr="0034699B">
              <w:rPr>
                <w:rFonts w:ascii="Myanmar Text" w:eastAsia="Zawgyi-One" w:hAnsi="Myanmar Text" w:cs="Myanmar Text" w:hint="cs"/>
                <w:sz w:val="26"/>
                <w:szCs w:val="26"/>
                <w:cs/>
                <w:lang w:bidi="my-MM"/>
              </w:rPr>
              <w:t>။</w:t>
            </w:r>
          </w:p>
          <w:p w14:paraId="0B7EFE2B" w14:textId="77777777" w:rsidR="005A2D9C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Style w:val="Emphasis"/>
                <w:rFonts w:ascii="Myanmar Text" w:eastAsia="Zawgyi-One" w:hAnsi="Myanmar Text" w:cs="Myanmar Text"/>
                <w:i w:val="0"/>
                <w:iCs w:val="0"/>
                <w:sz w:val="26"/>
                <w:szCs w:val="26"/>
              </w:rPr>
              <w:t>၎င်းကို</w:t>
            </w:r>
            <w:r w:rsidRPr="0034699B">
              <w:rPr>
                <w:rStyle w:val="Emphasis"/>
                <w:rFonts w:ascii="Arial" w:eastAsia="Zawgyi-One" w:hAnsi="Arial" w:cs="Arial"/>
                <w:i w:val="0"/>
                <w:iCs w:val="0"/>
                <w:sz w:val="26"/>
                <w:szCs w:val="26"/>
              </w:rPr>
              <w:t xml:space="preserve"> </w:t>
            </w:r>
            <w:r w:rsidRPr="0034699B">
              <w:rPr>
                <w:rStyle w:val="Emphasis"/>
                <w:rFonts w:ascii="Myanmar Text" w:eastAsia="Zawgyi-One" w:hAnsi="Myanmar Text" w:cs="Myanmar Text"/>
                <w:i w:val="0"/>
                <w:iCs w:val="0"/>
                <w:sz w:val="26"/>
                <w:szCs w:val="26"/>
              </w:rPr>
              <w:t>စီမံကိန်းဟု</w:t>
            </w:r>
            <w:r w:rsidRPr="0034699B">
              <w:rPr>
                <w:rStyle w:val="Emphasis"/>
                <w:rFonts w:ascii="Arial" w:eastAsia="Zawgyi-One" w:hAnsi="Arial" w:cs="Arial"/>
                <w:i w:val="0"/>
                <w:iCs w:val="0"/>
                <w:sz w:val="26"/>
                <w:szCs w:val="26"/>
              </w:rPr>
              <w:t xml:space="preserve"> </w:t>
            </w:r>
            <w:r w:rsidRPr="0034699B">
              <w:rPr>
                <w:rStyle w:val="Emphasis"/>
                <w:rFonts w:ascii="Myanmar Text" w:eastAsia="Zawgyi-One" w:hAnsi="Myanmar Text" w:cs="Myanmar Text"/>
                <w:i w:val="0"/>
                <w:iCs w:val="0"/>
                <w:sz w:val="26"/>
                <w:szCs w:val="26"/>
              </w:rPr>
              <w:t>ခေါ်ပါမည်။</w:t>
            </w:r>
          </w:p>
        </w:tc>
      </w:tr>
      <w:tr w:rsidR="008517B4" w:rsidRPr="0034699B" w14:paraId="5E9CB6BD" w14:textId="77777777" w:rsidTr="00CE54A5">
        <w:tc>
          <w:tcPr>
            <w:tcW w:w="2551" w:type="dxa"/>
            <w:vAlign w:val="center"/>
          </w:tcPr>
          <w:p w14:paraId="14791BD7" w14:textId="6D2235D0" w:rsidR="005A2D9C" w:rsidRPr="0034699B" w:rsidRDefault="00BF4A96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47758FC" wp14:editId="019D8F19">
                  <wp:extent cx="1440000" cy="1440000"/>
                  <wp:effectExtent l="0" t="0" r="8255" b="8255"/>
                  <wp:docPr id="5" name="Picture 5" descr="ရပ်ကွက်ထဲမှ လူတစ်စု၊ ၎င်းတို့အထဲမှ ၃ဦးအပေါ်တွင် မတူညီသောစကားများပါသည့် စကားပြောကွက်များ ရှိ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ရပ်ကွက်ထဲမှ လူတစ်စု၊ ၎င်းတို့အထဲမှ ၃ဦးအပေါ်တွင် မတူညီသောစကားများပါသည့် စကားပြောကွက်များ ရှိ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52DCBAB" w14:textId="44A5EA62" w:rsidR="005A2D9C" w:rsidRPr="0034699B" w:rsidRDefault="00000000" w:rsidP="0034699B">
            <w:pPr>
              <w:spacing w:line="600" w:lineRule="exact"/>
              <w:rPr>
                <w:rFonts w:ascii="Arial" w:hAnsi="Arial" w:cs="Arial"/>
                <w:spacing w:val="-2"/>
                <w:sz w:val="26"/>
                <w:szCs w:val="26"/>
              </w:rPr>
            </w:pPr>
            <w:r w:rsidRPr="0034699B">
              <w:rPr>
                <w:rStyle w:val="Strong"/>
                <w:rFonts w:ascii="Myanmar Text" w:eastAsia="Zawgyi-One" w:hAnsi="Myanmar Text" w:cs="Myanmar Text"/>
                <w:spacing w:val="-2"/>
                <w:sz w:val="26"/>
                <w:szCs w:val="26"/>
              </w:rPr>
              <w:t>ယဉ်ကျေးမှုမတူ</w:t>
            </w:r>
            <w:r w:rsidRPr="0034699B">
              <w:rPr>
                <w:rStyle w:val="Strong"/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proofErr w:type="gramStart"/>
            <w:r w:rsidRPr="0034699B">
              <w:rPr>
                <w:rStyle w:val="Strong"/>
                <w:rFonts w:ascii="Myanmar Text" w:eastAsia="Zawgyi-One" w:hAnsi="Myanmar Text" w:cs="Myanmar Text"/>
                <w:spacing w:val="-2"/>
                <w:sz w:val="26"/>
                <w:szCs w:val="26"/>
              </w:rPr>
              <w:t>ဘာသာစကားကွဲပြား</w:t>
            </w:r>
            <w:r w:rsidRPr="0034699B">
              <w:rPr>
                <w:rStyle w:val="Strong"/>
                <w:rFonts w:ascii="Arial" w:eastAsia="Zawgyi-One" w:hAnsi="Arial" w:cs="Arial"/>
                <w:spacing w:val="-2"/>
                <w:sz w:val="26"/>
                <w:szCs w:val="26"/>
              </w:rPr>
              <w:t>(</w:t>
            </w:r>
            <w:proofErr w:type="gramEnd"/>
            <w:r w:rsidRPr="0034699B">
              <w:rPr>
                <w:rStyle w:val="Strong"/>
                <w:rFonts w:ascii="Arial" w:eastAsia="Zawgyi-One" w:hAnsi="Arial" w:cs="Arial"/>
                <w:spacing w:val="-2"/>
                <w:sz w:val="26"/>
                <w:szCs w:val="26"/>
              </w:rPr>
              <w:t>CALD)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သူများ</w:t>
            </w:r>
            <w:r w:rsidR="00BD2799" w:rsidRPr="0034699B">
              <w:rPr>
                <w:rFonts w:ascii="Myanmar Text" w:eastAsia="Zawgyi-One" w:hAnsi="Myanmar Text" w:cs="Myanmar Text" w:hint="cs"/>
                <w:spacing w:val="-2"/>
                <w:sz w:val="26"/>
                <w:szCs w:val="26"/>
                <w:cs/>
                <w:lang w:bidi="my-MM"/>
              </w:rPr>
              <w:t>သည်</w:t>
            </w:r>
          </w:p>
          <w:p w14:paraId="48EB1A50" w14:textId="01CF1E82" w:rsidR="005A2D9C" w:rsidRPr="0034699B" w:rsidRDefault="00000000" w:rsidP="0034699B">
            <w:pPr>
              <w:pStyle w:val="ListParagraph"/>
              <w:numPr>
                <w:ilvl w:val="0"/>
                <w:numId w:val="19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ဘဝပေါင်းစုံမှ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ဆင်းသက်လာသည်</w:t>
            </w:r>
          </w:p>
          <w:p w14:paraId="7E5D5BEE" w14:textId="77777777" w:rsidR="005A2D9C" w:rsidRPr="0034699B" w:rsidRDefault="00000000" w:rsidP="0034699B">
            <w:pPr>
              <w:pStyle w:val="ListParagraph"/>
              <w:numPr>
                <w:ilvl w:val="0"/>
                <w:numId w:val="19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အင်္ဂလိပ်စကားမဟုတ်သော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အခြားစကားများကို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ပြောသည်။</w:t>
            </w:r>
          </w:p>
        </w:tc>
      </w:tr>
      <w:tr w:rsidR="008517B4" w:rsidRPr="0034699B" w14:paraId="1EC77404" w14:textId="77777777" w:rsidTr="00CE54A5">
        <w:tc>
          <w:tcPr>
            <w:tcW w:w="2551" w:type="dxa"/>
            <w:vAlign w:val="center"/>
          </w:tcPr>
          <w:p w14:paraId="3D1B6579" w14:textId="77777777" w:rsidR="0069656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7DCB182" wp14:editId="7892951A">
                  <wp:extent cx="1440000" cy="1440000"/>
                  <wp:effectExtent l="0" t="0" r="0" b="8255"/>
                  <wp:docPr id="2" name="Picture 2" descr="မသန်စွမ်းသူတစ်စ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မသန်စွမ်းသူတစ်စ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F10B39D" w14:textId="11E398EF" w:rsidR="0069656E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ပါဝင်သူများသည်</w:t>
            </w:r>
            <w:r w:rsidR="00BD2799" w:rsidRPr="0034699B">
              <w:rPr>
                <w:rStyle w:val="Strong"/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>NDIS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စာရင်းသွင်းထားသည့်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မသန်စွမ်းသူများ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ဖြစ်ကြသည်။</w:t>
            </w:r>
          </w:p>
        </w:tc>
      </w:tr>
      <w:tr w:rsidR="008517B4" w:rsidRPr="0034699B" w14:paraId="6D2403D2" w14:textId="77777777" w:rsidTr="00CE54A5">
        <w:tc>
          <w:tcPr>
            <w:tcW w:w="2551" w:type="dxa"/>
            <w:vAlign w:val="center"/>
          </w:tcPr>
          <w:p w14:paraId="64BA7918" w14:textId="77777777" w:rsidR="005A2D9C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A6EEE39" wp14:editId="7CB5CA35">
                  <wp:extent cx="1440000" cy="1440000"/>
                  <wp:effectExtent l="0" t="0" r="8255" b="8255"/>
                  <wp:docPr id="24" name="Picture 24" descr="လူတစ်ဦးနှင့်အတူ ဝန်ဆောင်မှုပေးသ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လူတစ်ဦးနှင့်အတူ ဝန်ဆောင်မှုပေးသ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0C47E09" w14:textId="77777777" w:rsidR="005A2D9C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ဤစီမံကိန်းတွင်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၎င်းတို့လိုအပ်သော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ပံ့ပိုးမှုများနှင့်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ရရှိနိုင်ပုံကို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ရှင်းပြထားသည်။</w:t>
            </w:r>
          </w:p>
        </w:tc>
      </w:tr>
      <w:tr w:rsidR="008517B4" w:rsidRPr="0034699B" w14:paraId="0C36A604" w14:textId="77777777" w:rsidTr="00CE54A5">
        <w:tc>
          <w:tcPr>
            <w:tcW w:w="2551" w:type="dxa"/>
            <w:vAlign w:val="center"/>
          </w:tcPr>
          <w:p w14:paraId="19B3865A" w14:textId="77777777" w:rsidR="008B1B68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51B5AB9" wp14:editId="657454A1">
                  <wp:extent cx="1440000" cy="1440000"/>
                  <wp:effectExtent l="0" t="0" r="8255" b="8255"/>
                  <wp:docPr id="21" name="Picture 21" descr="၂၀၂၂ ခုနှစ် ပြက္ခဒိန်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၂၀၂၂ ခုနှစ် ပြက္ခဒိန်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735F64D" w14:textId="77777777" w:rsidR="004546F4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ဤစီမံကိန်းကို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၂၀၂၂ခုနှစ်တွင်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ပြီးဆုံးပါမည်။</w:t>
            </w:r>
          </w:p>
        </w:tc>
      </w:tr>
      <w:tr w:rsidR="008517B4" w:rsidRPr="0034699B" w14:paraId="27EB1B9D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278BAA37" w14:textId="77777777" w:rsidR="00CC6116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3ADF9422" wp14:editId="2E42A88E">
                  <wp:extent cx="1440000" cy="1440000"/>
                  <wp:effectExtent l="0" t="0" r="8255" b="8255"/>
                  <wp:docPr id="28" name="Picture 28" descr="'New' တံဆိပ်ပါသော 'Strategy' ပုံပြထားသည့် ကလစ်ဘုတ်တစ်ခု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'New' တံဆိပ်ပါသော 'Strategy' ပုံပြထားသည့် ကလစ်ဘုတ်တစ်ခု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40DD3C0" w14:textId="77777777" w:rsidR="00CC6116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နောက်စီမံကိန်း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(Strategy)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အသစ်တစ်ခုကို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ရေးဆွဲနေပါသည်။</w:t>
            </w:r>
          </w:p>
          <w:p w14:paraId="11814971" w14:textId="77777777" w:rsidR="00CC6116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၎င်းကို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၂၀၂၃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ခုနှစ်တွင်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စတင်ပါမည်။</w:t>
            </w:r>
          </w:p>
        </w:tc>
      </w:tr>
      <w:tr w:rsidR="008517B4" w:rsidRPr="0034699B" w14:paraId="3085A900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018F2C48" w14:textId="77777777" w:rsidR="00D72779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E491F02" wp14:editId="66377E3E">
                  <wp:extent cx="1440000" cy="1440000"/>
                  <wp:effectExtent l="0" t="0" r="8255" b="8255"/>
                  <wp:docPr id="25" name="Picture 25" descr="မတူကွဲပြားသော မသန်စွမ်းသူတစ်စု နှင့် လက်မထောင်အမှတ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မတူကွဲပြားသော မသန်စွမ်းသူတစ်စု နှင့် လက်မထောင်အမှတ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CA27C41" w14:textId="77777777" w:rsidR="00D72779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စီမံကိန်းအသစ်သည်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CALD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ပါဝင်သူများအတွက်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အကျိုးရှိစေရန်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လူမျိုးစုအဖွဲ့များနှင့်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လက်တွဲလုပ်ကိုင်လိုပါသည်။</w:t>
            </w:r>
          </w:p>
        </w:tc>
      </w:tr>
      <w:tr w:rsidR="008517B4" w:rsidRPr="0034699B" w14:paraId="6AE734AA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12B12CDC" w14:textId="77777777" w:rsidR="004A5FE9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9F30DA7" wp14:editId="7C5FA68B">
                  <wp:extent cx="1440000" cy="1080000"/>
                  <wp:effectExtent l="0" t="0" r="8255" b="6350"/>
                  <wp:docPr id="26" name="Picture 26" descr="စာရွက်စာတမ်းတစ်ခုအကြောင်း အတူပြောနေသည့် ဆိုဖာပေါ် ထိုင်နေသော အမျိုးသား ၂ ဦ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စာရွက်စာတမ်းတစ်ခုအကြောင်း အတူပြောနေသည့် ဆိုဖာပေါ် ထိုင်နေသော အမျိုးသား ၂ ဦ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212AED1" w14:textId="77777777" w:rsidR="00FD4880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ဤအစီရင်ခံစာတွင်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လူမျိုးစုအဖွဲ့များနှင့်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အောက်ပါကိစ္စများ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လုပ်ကိုင်ပုံကို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ရှင်းပြထားပါသည်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1C958ED" w14:textId="77777777" w:rsidR="00FD4880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စီမံကိန်းအသစ်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ရေးဆွဲရန်</w:t>
            </w:r>
          </w:p>
          <w:p w14:paraId="74653D22" w14:textId="77777777" w:rsidR="00EF0699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ရည်မှန်းချက်များအောင်မြင်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>‌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ရေးအတွက်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စီစဉ်ရန်</w:t>
            </w:r>
          </w:p>
        </w:tc>
      </w:tr>
      <w:tr w:rsidR="008517B4" w:rsidRPr="0034699B" w14:paraId="7EF5DA41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42DC4C94" w14:textId="77777777" w:rsidR="00B06D41" w:rsidRPr="0034699B" w:rsidRDefault="00B06D41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746" w:type="dxa"/>
            <w:vAlign w:val="center"/>
          </w:tcPr>
          <w:p w14:paraId="1872961F" w14:textId="77777777" w:rsidR="00B06D41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၎င်းတွင်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ပါဝင်သည်မှာ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8517B4" w:rsidRPr="0034699B" w14:paraId="558AAEB1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8C2FC41" w14:textId="77777777" w:rsidR="00C31D50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C850B78" wp14:editId="1715E6DE">
                  <wp:extent cx="1440000" cy="1440000"/>
                  <wp:effectExtent l="0" t="0" r="8255" b="8255"/>
                  <wp:docPr id="123" name="Picture 123" descr="အမှန်ခြစ် အချို့ပါသည့် 'Strategy' ပြသထားသော ကလစ်ဘုတ်တစ်ခ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အမှန်ခြစ် အချို့ပါသည့် 'Strategy' ပြသထားသော ကလစ်ဘုတ်တစ်ခ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B542135" w14:textId="77777777" w:rsidR="00C31D50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လုပ်ခဲ့ပြီးသည်များ</w:t>
            </w:r>
          </w:p>
        </w:tc>
      </w:tr>
      <w:tr w:rsidR="008517B4" w:rsidRPr="0034699B" w14:paraId="1BEFAF55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445C9E3B" w14:textId="77777777" w:rsidR="00C31D50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E469842" wp14:editId="354BEC00">
                  <wp:extent cx="1440000" cy="1440000"/>
                  <wp:effectExtent l="0" t="0" r="8255" b="8255"/>
                  <wp:docPr id="27" name="Picture 27" descr="ပြက္ခဒိန် သင်္ကေတ ၃ ခ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ပြက္ခဒိန် သင်္ကေတ ၃ ခ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02F26C9" w14:textId="77777777" w:rsidR="00C31D50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ရှေ့ဆက်လက်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လုပ်ဆောင်မည်များ</w:t>
            </w:r>
          </w:p>
        </w:tc>
      </w:tr>
    </w:tbl>
    <w:p w14:paraId="55262033" w14:textId="77777777" w:rsidR="007F4962" w:rsidRPr="0034699B" w:rsidRDefault="00000000">
      <w:pPr>
        <w:spacing w:before="0" w:after="0" w:line="240" w:lineRule="auto"/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p w14:paraId="32AE39F1" w14:textId="77777777" w:rsidR="0069656E" w:rsidRPr="0034699B" w:rsidRDefault="00000000" w:rsidP="0069656E">
      <w:pPr>
        <w:pStyle w:val="Heading2"/>
        <w:rPr>
          <w:rFonts w:ascii="Arial" w:hAnsi="Arial" w:cs="Arial"/>
          <w:lang w:val="en-AU"/>
        </w:rPr>
      </w:pPr>
      <w:bookmarkStart w:id="94" w:name="_Toc256000001"/>
      <w:bookmarkStart w:id="95" w:name="_Toc113455971"/>
      <w:r w:rsidRPr="0034699B">
        <w:rPr>
          <w:rFonts w:ascii="Myanmar Text" w:eastAsia="Zawgyi-One" w:hAnsi="Myanmar Text" w:cs="Myanmar Text"/>
        </w:rPr>
        <w:lastRenderedPageBreak/>
        <w:t>ပူးတွဲဆောင်ရွက်ရေးပုံစံ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အသုံးပြုခြင်း</w:t>
      </w:r>
      <w:bookmarkEnd w:id="94"/>
      <w:bookmarkEnd w:id="9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60A8833B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0F19E3A" w14:textId="77777777" w:rsidR="0069656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CA9958A" wp14:editId="50DAAB4B">
                  <wp:extent cx="1440000" cy="1440000"/>
                  <wp:effectExtent l="0" t="0" r="8255" b="8255"/>
                  <wp:docPr id="124" name="Picture 124" descr="နံရံပေါ်တွင် စာရွက်အမျိုးမျိုး ကပ်ထားသည်။ စာရွက်ပေါ်တွင် မှတ်စုတိုများ ရှိသည်။ လူသုံးယောက် မှတ်စုတိုများကို ကြည့်ရင်း လက်ညှိုးထိုးပြနေသည်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နံရံပေါ်တွင် စာရွက်အမျိုးမျိုး ကပ်ထားသည်။ စာရွက်ပေါ်တွင် မှတ်စုတိုများ ရှိသည်။ လူသုံးယောက် မှတ်စုတိုများကို ကြည့်ရင်း လက်ညှိုးထိုးပြနေသည်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0500272" w14:textId="77777777" w:rsidR="0069656E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ပူးတွဲဆောင်ရွက်ရေးပုံစံ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လုပ်ငန်းသစ်တစ်ခုကို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လူများ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အတူတကွ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စီစဉ်သည့်အခါကို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ဆိုလိုသည်။</w:t>
            </w:r>
          </w:p>
          <w:p w14:paraId="087A8E0F" w14:textId="77777777" w:rsidR="00F414FD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စီမံကိန်းအသစ်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ရေးဆွဲရန်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ပူးတွဲဆောင်ရွက်ရေးပုံစံကို</w:t>
            </w:r>
            <w:r w:rsidRPr="0034699B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အသုံးချလိုပါသည်။</w:t>
            </w:r>
          </w:p>
        </w:tc>
      </w:tr>
      <w:tr w:rsidR="008517B4" w:rsidRPr="0034699B" w14:paraId="612040D1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3BBF4799" w14:textId="77777777" w:rsidR="0069656E" w:rsidRPr="0034699B" w:rsidRDefault="0069656E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342A9844" w14:textId="77777777" w:rsidR="0069656E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အောက်ပါအချက်များ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သိရှိလိုသည်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8517B4" w:rsidRPr="0034699B" w14:paraId="0080EBA8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2D638325" w14:textId="77777777" w:rsidR="0069656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FEA461E" wp14:editId="0990DFFE">
                  <wp:extent cx="1368000" cy="1368000"/>
                  <wp:effectExtent l="0" t="0" r="3810" b="3810"/>
                  <wp:docPr id="32" name="Picture 32" descr="မတူကွဲပြားသော မသန်စွမ်းသူတစ်စု နှင့် စိန်ခေါ်မှု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မတူကွဲပြားသော မသန်စွမ်းသူတစ်စု နှင့် စိန်ခေါ်မှု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DAAE786" w14:textId="77777777" w:rsidR="0069656E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Arial" w:eastAsia="Zawgyi-One" w:hAnsi="Arial" w:cs="Arial"/>
                <w:sz w:val="26"/>
                <w:szCs w:val="26"/>
              </w:rPr>
              <w:t>CALD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ရင်ဆိုင်ရမည့်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အခက်အခဲများ</w:t>
            </w:r>
          </w:p>
        </w:tc>
      </w:tr>
      <w:tr w:rsidR="008517B4" w:rsidRPr="0034699B" w14:paraId="25643FE2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CDD35B0" w14:textId="77777777" w:rsidR="0069656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5EDC6C1" wp14:editId="5DEE856C">
                  <wp:extent cx="1368000" cy="1368000"/>
                  <wp:effectExtent l="0" t="0" r="3810" b="3810"/>
                  <wp:docPr id="17" name="Picture 17" descr="ပြဿနာသင်္ကေတတစ်ခုနှင့် အမှန်ခြစ်ပါ စက်ဝိုင်းတစ်ခ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ပြဿနာသင်္ကေတတစ်ခုနှင့် အမှန်ခြစ်ပါ စက်ဝိုင်းတစ်ခ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61A0D6" w14:textId="77777777" w:rsidR="0069656E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ဤအခက်အခဲများကို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စီမံကိန်းအသစ်က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ဖြေရှင်းနိုင်စွမ်း</w:t>
            </w:r>
          </w:p>
        </w:tc>
      </w:tr>
      <w:tr w:rsidR="008517B4" w:rsidRPr="0034699B" w14:paraId="15355E03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11F38A9C" w14:textId="77777777" w:rsidR="0069656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  <w:lang w:val="en-US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28159A0" wp14:editId="57581D59">
                  <wp:extent cx="1440000" cy="1080000"/>
                  <wp:effectExtent l="0" t="0" r="8255" b="6350"/>
                  <wp:docPr id="34" name="Picture 34" descr="ရပ်ရွာအစည်းအဝေးကို ဦးဆောင်နေသော အမျိုးသမီးတစ်ဦ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ရပ်ရွာအစည်းအဝေးကို ဦးဆောင်နေသော အမျိုးသမီးတစ်ဦ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193D6A" w14:textId="77777777" w:rsidR="0069656E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လူမျိုးစုအဖွဲ့များနှင့်လည်း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ပူးတွဲလုပ်ဆောင်လိုသည်မှာ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2E55F4EF" w14:textId="77777777" w:rsidR="0069656E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စီမံကိန်းအသစ်ကို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မျှဝေပေးရန်၊</w:t>
            </w:r>
          </w:p>
          <w:p w14:paraId="32A23E1B" w14:textId="77777777" w:rsidR="0069656E" w:rsidRPr="0034699B" w:rsidRDefault="00000000" w:rsidP="0034699B">
            <w:pPr>
              <w:pStyle w:val="ListParagraph"/>
              <w:numPr>
                <w:ilvl w:val="0"/>
                <w:numId w:val="2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စီမံကိန်းအသစ်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ကောင်းစွာ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အလုပ်ဖြစ်စေရန်။</w:t>
            </w:r>
          </w:p>
        </w:tc>
      </w:tr>
      <w:tr w:rsidR="008517B4" w:rsidRPr="0034699B" w14:paraId="25E300F1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3B646884" w14:textId="77777777" w:rsidR="003421C7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A6AD172" wp14:editId="1EF1F4C2">
                  <wp:extent cx="1440000" cy="1440000"/>
                  <wp:effectExtent l="0" t="0" r="8255" b="8255"/>
                  <wp:docPr id="33" name="Picture 33" descr="စိန်ခေါ်မှုသင်္ကေတကို ပြသနေသော 'Report' စာရွက်စာတမ်း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စိန်ခေါ်မှုသင်္ကေတကို ပြသနေသော 'Report' စာရွက်စာတမ်း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0A581D" w14:textId="77777777" w:rsidR="003421C7" w:rsidRPr="0034699B" w:rsidRDefault="00000000" w:rsidP="0034699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ဤအစီရင်ခံစာသည်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CALD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လူများ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ကြုံတွေ့နေရသော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အခက်အခဲများအကြောင်း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34699B">
              <w:rPr>
                <w:rFonts w:ascii="Myanmar Text" w:eastAsia="Zawgyi-One" w:hAnsi="Myanmar Text" w:cs="Myanmar Text"/>
                <w:sz w:val="26"/>
                <w:szCs w:val="26"/>
              </w:rPr>
              <w:t>ဖြစ်ပါသည်။</w:t>
            </w:r>
            <w:r w:rsidRPr="0034699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</w:tbl>
    <w:p w14:paraId="10A7DE11" w14:textId="77777777" w:rsidR="007F4962" w:rsidRPr="0034699B" w:rsidRDefault="00000000" w:rsidP="0034699B">
      <w:pPr>
        <w:pStyle w:val="Heading2"/>
        <w:spacing w:line="240" w:lineRule="auto"/>
        <w:rPr>
          <w:rFonts w:ascii="Arial" w:hAnsi="Arial" w:cs="Arial"/>
          <w:lang w:val="en-AU"/>
        </w:rPr>
      </w:pPr>
      <w:bookmarkStart w:id="96" w:name="_Toc256000002"/>
      <w:bookmarkStart w:id="97" w:name="_Toc113455972"/>
      <w:r w:rsidRPr="0034699B">
        <w:rPr>
          <w:rFonts w:ascii="Myanmar Text" w:eastAsia="Zawgyi-One" w:hAnsi="Myanmar Text" w:cs="Myanmar Text"/>
        </w:rPr>
        <w:lastRenderedPageBreak/>
        <w:t>လူမျိုးစုအဖွဲ့များနှင့်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ကျွန်တော်တို့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မည်သို့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လုပ်ဆောင်ခဲ့သနည်း။</w:t>
      </w:r>
      <w:bookmarkEnd w:id="96"/>
      <w:bookmarkEnd w:id="97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1F654C05" w14:textId="77777777" w:rsidTr="00F645C6">
        <w:tc>
          <w:tcPr>
            <w:tcW w:w="2551" w:type="dxa"/>
            <w:vAlign w:val="center"/>
          </w:tcPr>
          <w:p w14:paraId="12FEF4B7" w14:textId="77777777" w:rsidR="007F4962" w:rsidRPr="0034699B" w:rsidRDefault="00000000" w:rsidP="00CB3D54">
            <w:pPr>
              <w:spacing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34770FF" wp14:editId="26C6BB28">
                  <wp:extent cx="1440000" cy="1440000"/>
                  <wp:effectExtent l="0" t="0" r="8255" b="8255"/>
                  <wp:docPr id="38" name="Picture 38" descr="'October-December' ‌ပြနေသော ပြက္ခဒိန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'October-December' ‌ပြနေသော ပြက္ခဒိန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9FECF58" w14:textId="015C20C2" w:rsidR="004A26FB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၂၀၂၁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ခုနှစ်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အောက်တိုဘာလမှ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ဒီဇင်ဘာလအထိ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ကြုံတွေ့ရသည့်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အခက်အခဲများကို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သိရှိရန်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="00BD2799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ပူးပေါင်း</w:t>
            </w:r>
            <w:r w:rsidR="00BD2799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လုပ်ဆောင်ခဲ့သည်။</w:t>
            </w:r>
          </w:p>
        </w:tc>
      </w:tr>
      <w:tr w:rsidR="008517B4" w:rsidRPr="0034699B" w14:paraId="7AC9BCCD" w14:textId="77777777" w:rsidTr="00F645C6">
        <w:tc>
          <w:tcPr>
            <w:tcW w:w="2551" w:type="dxa"/>
            <w:vAlign w:val="center"/>
          </w:tcPr>
          <w:p w14:paraId="0C22289F" w14:textId="77777777" w:rsidR="000030EB" w:rsidRPr="0034699B" w:rsidRDefault="000030EB" w:rsidP="00CB3D54">
            <w:pPr>
              <w:spacing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157D1635" w14:textId="77777777" w:rsidR="000030EB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ကျွန်တော်တို့နှင့်အတူ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ပူးပေါင်းလုပ်ဆောင်ခဲ့သူများမှာ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8517B4" w:rsidRPr="0034699B" w14:paraId="2323478F" w14:textId="77777777" w:rsidTr="00F645C6">
        <w:tc>
          <w:tcPr>
            <w:tcW w:w="2551" w:type="dxa"/>
            <w:vAlign w:val="center"/>
          </w:tcPr>
          <w:p w14:paraId="285D049A" w14:textId="77777777" w:rsidR="000030EB" w:rsidRPr="0034699B" w:rsidRDefault="00000000" w:rsidP="00CB3D54">
            <w:pPr>
              <w:spacing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106C32D" wp14:editId="252CE838">
                  <wp:extent cx="1200150" cy="1200150"/>
                  <wp:effectExtent l="0" t="0" r="0" b="0"/>
                  <wp:docPr id="19" name="Picture 19" descr="ယဉ်ကျေးမှုမတူ ဘာသာစကားခြားသော မသန်စွမ်းသ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ယဉ်ကျေးမှုမတူ ဘာသာစကားခြားသော မသန်စွမ်းသ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30" cy="12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8652CD" w14:textId="77777777" w:rsidR="000030EB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>CALD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</w:p>
        </w:tc>
      </w:tr>
      <w:tr w:rsidR="008517B4" w:rsidRPr="0034699B" w14:paraId="6A59C0FE" w14:textId="77777777" w:rsidTr="00F645C6">
        <w:tc>
          <w:tcPr>
            <w:tcW w:w="2551" w:type="dxa"/>
            <w:vAlign w:val="center"/>
          </w:tcPr>
          <w:p w14:paraId="1B7CFE8F" w14:textId="77777777" w:rsidR="000030EB" w:rsidRPr="0034699B" w:rsidRDefault="00000000" w:rsidP="00CB3D54">
            <w:pPr>
              <w:spacing w:line="240" w:lineRule="auto"/>
              <w:jc w:val="center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0D20F96" wp14:editId="458EE4E6">
                  <wp:extent cx="1306195" cy="1306195"/>
                  <wp:effectExtent l="0" t="0" r="8255" b="8255"/>
                  <wp:docPr id="35" name="Picture 35" descr="လူကြီး ၂ ယောက်နှင့် ကလေး ၂ ယောက်ရှိသော မိသားစု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လူကြီး ၂ ယောက်နှင့် ကလေး ၂ ယောက်ရှိသော မိသားစု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08" cy="13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53E83F9" w14:textId="77777777" w:rsidR="000030EB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မိသားစုများနှင့်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စောင့်ရှောက်သူများ</w:t>
            </w:r>
          </w:p>
        </w:tc>
      </w:tr>
      <w:tr w:rsidR="008517B4" w:rsidRPr="0034699B" w14:paraId="5D642146" w14:textId="77777777" w:rsidTr="00F645C6">
        <w:tc>
          <w:tcPr>
            <w:tcW w:w="2551" w:type="dxa"/>
            <w:vAlign w:val="center"/>
          </w:tcPr>
          <w:p w14:paraId="104DD2CD" w14:textId="77777777" w:rsidR="000030EB" w:rsidRPr="0034699B" w:rsidRDefault="00000000" w:rsidP="00CB3D54">
            <w:pPr>
              <w:spacing w:line="240" w:lineRule="auto"/>
              <w:jc w:val="center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1480F76" wp14:editId="1578918B">
                  <wp:extent cx="1323975" cy="1323975"/>
                  <wp:effectExtent l="0" t="0" r="9525" b="9525"/>
                  <wp:docPr id="126" name="Picture 126" descr="ရုံးအဆောက်အအုံတစ်ခုရှေ့ရှိ မတူကွဲပြားသော လူ ၃ ယောက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ရုံးအဆောက်အအုံတစ်ခုရှေ့ရှိ မတူကွဲပြားသော လူ ၃ ယောက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32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49CC5FC" w14:textId="77777777" w:rsidR="000030EB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>CALD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အလုပ်လုပ်သော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အဖွဲ့အစည်းများ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  <w:tr w:rsidR="008517B4" w:rsidRPr="0034699B" w14:paraId="0BCDA80E" w14:textId="77777777" w:rsidTr="00F645C6">
        <w:tc>
          <w:tcPr>
            <w:tcW w:w="2551" w:type="dxa"/>
            <w:vAlign w:val="center"/>
          </w:tcPr>
          <w:p w14:paraId="655D5444" w14:textId="77777777" w:rsidR="000030EB" w:rsidRPr="0034699B" w:rsidRDefault="00000000" w:rsidP="00CB3D54">
            <w:pPr>
              <w:spacing w:line="240" w:lineRule="auto"/>
              <w:jc w:val="center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696F826" wp14:editId="5A0648E6">
                  <wp:extent cx="1333500" cy="1333500"/>
                  <wp:effectExtent l="0" t="0" r="0" b="0"/>
                  <wp:docPr id="37" name="Picture 37" descr="အဆောက်အအုံတစ်ခု နောက်ခံထားနေသော လူသုံးယောက် အုပ်စု။ မသန်စွမ်း သင်္ကေတလည်း ရှိပါသည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အဆောက်အအုံတစ်ခု နောက်ခံထားနေသော လူသုံးယောက် အုပ်စု။ မသန်စွမ်း သင်္ကေတလည်း ရှိပါသည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22" cy="133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76ACBD" w14:textId="77777777" w:rsidR="000030EB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မသန်စွမ်း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အဖွဲ့အစည်းများ</w:t>
            </w:r>
          </w:p>
        </w:tc>
      </w:tr>
      <w:tr w:rsidR="008517B4" w:rsidRPr="0034699B" w14:paraId="2A4432DB" w14:textId="77777777" w:rsidTr="00F645C6">
        <w:tc>
          <w:tcPr>
            <w:tcW w:w="2551" w:type="dxa"/>
            <w:vAlign w:val="center"/>
          </w:tcPr>
          <w:p w14:paraId="118DDE08" w14:textId="77777777" w:rsidR="00FD4880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bookmarkStart w:id="98" w:name="_Hlk112852946"/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2EEA9729" wp14:editId="78B5D5D6">
                  <wp:extent cx="1440000" cy="960206"/>
                  <wp:effectExtent l="0" t="0" r="8255" b="0"/>
                  <wp:docPr id="39" name="Picture 39" descr="စားပွဲတစ်ခု၌ ထိုင်နေသော ဦးတည်ချက်တူလ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စားပွဲတစ်ခု၌ ထိုင်နေသော ဦးတည်ချက်တူလ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A8BA4F6" w14:textId="77777777" w:rsidR="0019001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ထိုလူများအနေဖြင့်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အကြံပေးပြောဆိုနိုင်သည့်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အုပ်စုအဖွဲ့များကို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ဖွဲ့စည်းပေးခဲ့သည်။</w:t>
            </w:r>
          </w:p>
        </w:tc>
      </w:tr>
      <w:bookmarkEnd w:id="98"/>
      <w:tr w:rsidR="008517B4" w:rsidRPr="0034699B" w14:paraId="4D1149BC" w14:textId="77777777" w:rsidTr="00F645C6">
        <w:tc>
          <w:tcPr>
            <w:tcW w:w="2551" w:type="dxa"/>
            <w:vAlign w:val="center"/>
          </w:tcPr>
          <w:p w14:paraId="155FCBF6" w14:textId="77777777" w:rsidR="00FD4880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2D959B1" wp14:editId="1752CB52">
                  <wp:extent cx="1482725" cy="1482725"/>
                  <wp:effectExtent l="0" t="0" r="3175" b="3175"/>
                  <wp:docPr id="40" name="Picture 40" descr="ဖိုင်တွဲရှိ တစ်စုံတစ်ရာအကြောင်း ဆွေးနွေးနေသော အမျိုးသား ၂ ဦ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ဖိုင်တွဲရှိ တစ်စုံတစ်ရာအကြောင်း ဆွေးနွေးနေသော အမျိုးသား ၂ ဦ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7204C06" w14:textId="77777777" w:rsidR="0019001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တစ်ဦးချင်းကိုလည်း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တွေ့ဆုံပြောဆိုခဲ့သည်။</w:t>
            </w:r>
          </w:p>
        </w:tc>
      </w:tr>
    </w:tbl>
    <w:p w14:paraId="2B469D0C" w14:textId="77777777" w:rsidR="004832E2" w:rsidRPr="0034699B" w:rsidRDefault="00000000">
      <w:pPr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p w14:paraId="4F03907A" w14:textId="77777777" w:rsidR="00263959" w:rsidRPr="0034699B" w:rsidRDefault="00000000" w:rsidP="00263959">
      <w:pPr>
        <w:pStyle w:val="Heading2"/>
        <w:rPr>
          <w:rFonts w:ascii="Arial" w:hAnsi="Arial" w:cs="Arial"/>
        </w:rPr>
      </w:pPr>
      <w:bookmarkStart w:id="99" w:name="_Toc256000003"/>
      <w:bookmarkStart w:id="100" w:name="_Toc113455973"/>
      <w:r w:rsidRPr="0034699B">
        <w:rPr>
          <w:rFonts w:ascii="Myanmar Text" w:eastAsia="Zawgyi-One" w:hAnsi="Myanmar Text" w:cs="Myanmar Text"/>
        </w:rPr>
        <w:lastRenderedPageBreak/>
        <w:t>လူမျိုးစုအဖွဲ့များ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ကျွန်တော်တို့အား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ဘာပြောခဲ့သနည်း။</w:t>
      </w:r>
      <w:bookmarkEnd w:id="99"/>
      <w:bookmarkEnd w:id="10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44F00C76" w14:textId="77777777" w:rsidTr="00045828">
        <w:tc>
          <w:tcPr>
            <w:tcW w:w="2551" w:type="dxa"/>
            <w:vAlign w:val="center"/>
          </w:tcPr>
          <w:p w14:paraId="56CA7E39" w14:textId="77777777" w:rsidR="00263959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E4ED18B" wp14:editId="10C9A9A6">
                  <wp:extent cx="1440000" cy="1440000"/>
                  <wp:effectExtent l="0" t="0" r="8255" b="8255"/>
                  <wp:docPr id="41" name="Picture 41" descr="စဉ်းစားရင်း စိတ်ရှုပ်နေသောလူတစ်ယောက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စဉ်းစားရင်း စိတ်ရှုပ်နေသောလူတစ်ယောက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592BBF" w14:textId="77777777" w:rsidR="00263959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လုပ်ကိုင်ပုံကို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ခက်ခဲသည်ဟု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ထိုလူများက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ပြောဆိုခဲ့သည်။</w:t>
            </w:r>
          </w:p>
        </w:tc>
      </w:tr>
      <w:tr w:rsidR="008517B4" w:rsidRPr="0034699B" w14:paraId="6BCBD4E5" w14:textId="77777777" w:rsidTr="00045828">
        <w:tc>
          <w:tcPr>
            <w:tcW w:w="2551" w:type="dxa"/>
            <w:vAlign w:val="center"/>
          </w:tcPr>
          <w:p w14:paraId="481AEF0C" w14:textId="5FB64A52" w:rsidR="00263959" w:rsidRPr="0034699B" w:rsidRDefault="00BF4A96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F4E07A6" wp14:editId="1F885FAC">
                  <wp:extent cx="1483360" cy="1483360"/>
                  <wp:effectExtent l="0" t="0" r="2540" b="2540"/>
                  <wp:docPr id="29" name="Picture 29" descr="ဖိုင်တွဲ ဖတ်နေသည့် အမျိုးသမီးတစ်ဦးနှင့် ဘာသာစကား ၃ မျိုး စကားပြောကွက် ၃ ခ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ဖိုင်တွဲ ဖတ်နေသည့် အမျိုးသမီးတစ်ဦးနှင့် ဘာသာစကား ၃ မျိုး စကားပြောကွက် ၃ ခ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517394" w14:textId="39EC21AB" w:rsidR="00263959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အခြားဘာသာစကားများဖြင့်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ရေးထားသည့်</w:t>
            </w:r>
            <w:r w:rsidR="00BD2799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ပါဝင်သူများအဖို့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အမြဲ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မလွယ်ကူကြောင်း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ပြောဆိုခဲ့သည်။</w:t>
            </w:r>
          </w:p>
        </w:tc>
      </w:tr>
      <w:tr w:rsidR="008517B4" w:rsidRPr="0034699B" w14:paraId="152FE119" w14:textId="77777777" w:rsidTr="00045828">
        <w:tc>
          <w:tcPr>
            <w:tcW w:w="2551" w:type="dxa"/>
            <w:vAlign w:val="center"/>
          </w:tcPr>
          <w:p w14:paraId="05B3571F" w14:textId="77777777" w:rsidR="007417E3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14A4B02" wp14:editId="0A2C6964">
                  <wp:extent cx="1440000" cy="1440000"/>
                  <wp:effectExtent l="0" t="0" r="8255" b="8255"/>
                  <wp:docPr id="44" name="Picture 44" descr="မတူကွဲပြားသော မသန်စွမ်းသူများအုပ်စုနှင့် သူတို့နဘေး ကွေးပြထားသောမြှ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မတူကွဲပြားသော မသန်စွမ်းသူများအုပ်စုနှင့် သူတို့နဘေး ကွေးပြထားသောမြှ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21F28A" w14:textId="77777777" w:rsidR="007417E3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လုပ်ကိုင်ပုံနည်းလမ်းသည်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ပါဝင်သူများအဖို့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7D13B3" w:rsidRP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အသုံးမဝင်ကြောင်း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ပြောဆိုခဲ့သည်။</w:t>
            </w:r>
          </w:p>
          <w:p w14:paraId="4D626D67" w14:textId="77777777" w:rsidR="007417E3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အားလုံးအတွက်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အသုံးဝင်လာချိန်တွင်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လူတိုင်းသည်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540BD704" w14:textId="77777777" w:rsidR="007417E3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ရှာဖွေအသုံးပြုနိုင်သည်</w:t>
            </w:r>
          </w:p>
          <w:p w14:paraId="6544A30C" w14:textId="77777777" w:rsidR="007417E3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ဆုံးဖြတ်ချက်များ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ပါဝင်ချနိုင်သည်။</w:t>
            </w:r>
          </w:p>
        </w:tc>
      </w:tr>
      <w:tr w:rsidR="008517B4" w:rsidRPr="0034699B" w14:paraId="0575B025" w14:textId="77777777" w:rsidTr="00045828">
        <w:tc>
          <w:tcPr>
            <w:tcW w:w="2551" w:type="dxa"/>
            <w:vAlign w:val="center"/>
          </w:tcPr>
          <w:p w14:paraId="68DB3879" w14:textId="77777777" w:rsidR="007D13B3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4D3D6C0" wp14:editId="2DE27126">
                  <wp:extent cx="1440000" cy="965140"/>
                  <wp:effectExtent l="0" t="0" r="8255" b="6985"/>
                  <wp:docPr id="127" name="Picture 127" descr="ပခုံးတွန့်ပြီး စိတ်ရှုပ်နေပုံရသော အမျိုးသမီး တစ်ဦ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ပခုံးတွန့်ပြီး စိတ်ရှုပ်နေပုံရသော အမျိုးသမီး တစ်ဦ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D12633B" w14:textId="01D2039F" w:rsidR="007D13B3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ဝန်ထမ်းများ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မည်သို့ပံ့ပိုးရမည်ကို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နားလည်လေ့မရှိကြောင်း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လူများက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ပြောဆိုခဲ့ကြသည်။</w:t>
            </w:r>
          </w:p>
        </w:tc>
      </w:tr>
      <w:tr w:rsidR="008517B4" w:rsidRPr="0034699B" w14:paraId="30EF1A42" w14:textId="77777777" w:rsidTr="00045828">
        <w:tc>
          <w:tcPr>
            <w:tcW w:w="2551" w:type="dxa"/>
            <w:vAlign w:val="center"/>
          </w:tcPr>
          <w:p w14:paraId="0EF32987" w14:textId="77777777" w:rsidR="007D13B3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31B79C5" wp14:editId="301B78E6">
                  <wp:extent cx="1440000" cy="1440000"/>
                  <wp:effectExtent l="0" t="0" r="8255" b="8255"/>
                  <wp:docPr id="128" name="Picture 128" descr="ပခုံးတွန့်နေသော အမျိုးသမီးတစ်ဦး နှင့် ဝန်ဆောင်မှုပေးသူ၏ ပု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ပခုံးတွန့်နေသော အမျိုးသမီးတစ်ဦး နှင့် ဝန်ဆောင်မှုပေးသူ၏ ပု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18CC85B" w14:textId="77777777" w:rsidR="007D13B3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လိုအပ်ချက်ကို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ဖြည့်ဆည်းပေးမည့်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ဝန်ဆောင်မှုများကိုလည်း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ရှာဖွေအသုံးပြုရန်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ခက်ခဲသည်ဟု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ပြောဆိုခဲ့သည်။</w:t>
            </w:r>
          </w:p>
        </w:tc>
      </w:tr>
      <w:tr w:rsidR="008517B4" w:rsidRPr="0034699B" w14:paraId="7CEA274C" w14:textId="77777777" w:rsidTr="00045828">
        <w:tc>
          <w:tcPr>
            <w:tcW w:w="2551" w:type="dxa"/>
            <w:vAlign w:val="center"/>
          </w:tcPr>
          <w:p w14:paraId="5FCF2F97" w14:textId="77777777" w:rsidR="007D13B3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28F9CC79" wp14:editId="12260B49">
                  <wp:extent cx="1440000" cy="1440000"/>
                  <wp:effectExtent l="0" t="0" r="8255" b="8255"/>
                  <wp:docPr id="45" name="Picture 45" descr="အမှားအမှတ်အသားအောက်တွင် ရှိသော လူတစ်ဦးနှင့် အမှန်အမှတ်အသားအောက်တွင် ရှိသောလူ ၂ဦ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အမှားအမှတ်အသားအောက်တွင် ရှိသော လူတစ်ဦးနှင့် အမှန်အမှတ်အသားအောက်တွင် ရှိသောလူ ၂ဦ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6196FD" w14:textId="77777777" w:rsidR="007D13B3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'CALD'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ရှင်းပြသည့်ပုံတွင်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နောက်ခံများမှ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လူတိုင်း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နားမလည်ကြောင်း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ပြောဆိုခဲ့ကြသည်။</w:t>
            </w:r>
          </w:p>
        </w:tc>
      </w:tr>
      <w:tr w:rsidR="008517B4" w:rsidRPr="0034699B" w14:paraId="6F26CCA4" w14:textId="77777777" w:rsidTr="00045828">
        <w:tc>
          <w:tcPr>
            <w:tcW w:w="2551" w:type="dxa"/>
            <w:vAlign w:val="center"/>
          </w:tcPr>
          <w:p w14:paraId="3DF28213" w14:textId="77777777" w:rsidR="007D13B3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88BB461" wp14:editId="0293C44F">
                  <wp:extent cx="1440000" cy="1440000"/>
                  <wp:effectExtent l="0" t="0" r="8255" b="8255"/>
                  <wp:docPr id="47" name="Picture 47" descr="ပခုံးတွန့်နေသော အမျိုးသားနှင့်အတူ သိသင့်သည်များ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ပခုံးတွန့်နေသော အမျိုးသားနှင့်အတူ သိသင့်သည်များ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74E94C" w14:textId="77777777" w:rsidR="007D13B3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ထံမှ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ပါဝင်သူများအကြောင်း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ရှာဖွေရန်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ခက်ခဲသည်ဟု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ပြောဆိုခဲ့သည်။</w:t>
            </w:r>
          </w:p>
        </w:tc>
      </w:tr>
    </w:tbl>
    <w:p w14:paraId="3E85AD15" w14:textId="77777777" w:rsidR="00D66A31" w:rsidRPr="0034699B" w:rsidRDefault="00000000" w:rsidP="00590A2A">
      <w:pPr>
        <w:pStyle w:val="Heading3"/>
        <w:spacing w:before="720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t>ကျွန်တော်တို့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အလေးထားရမည့်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အရာများ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8517B4" w:rsidRPr="0034699B" w14:paraId="39810D19" w14:textId="77777777" w:rsidTr="007879E8">
        <w:tc>
          <w:tcPr>
            <w:tcW w:w="2410" w:type="dxa"/>
            <w:vAlign w:val="center"/>
          </w:tcPr>
          <w:p w14:paraId="294DE20F" w14:textId="77777777" w:rsidR="00D66A31" w:rsidRPr="0034699B" w:rsidRDefault="00D66A31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7229" w:type="dxa"/>
            <w:vAlign w:val="center"/>
          </w:tcPr>
          <w:p w14:paraId="2BE634B7" w14:textId="77777777" w:rsidR="00D66A31" w:rsidRPr="00994562" w:rsidRDefault="00000000" w:rsidP="00994562">
            <w:pPr>
              <w:spacing w:line="600" w:lineRule="exact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အောက်ပါကိစ္စများ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နားလည်ရမည်ကို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အလေးထားရန်လိုသည်ဟု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လူများက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ပြောဆိုခဲ့သည်။</w:t>
            </w:r>
          </w:p>
        </w:tc>
      </w:tr>
      <w:tr w:rsidR="008517B4" w:rsidRPr="0034699B" w14:paraId="1216F020" w14:textId="77777777" w:rsidTr="007879E8">
        <w:tc>
          <w:tcPr>
            <w:tcW w:w="2410" w:type="dxa"/>
            <w:vAlign w:val="center"/>
          </w:tcPr>
          <w:p w14:paraId="26E04FE6" w14:textId="77777777" w:rsidR="00D66A31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9DEC0B8" wp14:editId="7194519F">
                  <wp:extent cx="1440000" cy="1440000"/>
                  <wp:effectExtent l="0" t="0" r="8255" b="8255"/>
                  <wp:docPr id="129" name="Picture 129" descr="လက်ဟန်အမူအရာများသုံး၍ စကားပြောနေသောလူ ၂ ဦးနှင့် လက်ဟန်ပြဘာသာစကာ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လက်ဟန်အမူအရာများသုံး၍ စကားပြောနေသောလူ ၂ ဦးနှင့် လက်ဟန်ပြဘာသာစကာ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665FFE7" w14:textId="77777777" w:rsidR="00D66A31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သူတို့ကို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ပြောဆိုဆက်သွယ်စေလိုပုံ</w:t>
            </w:r>
          </w:p>
        </w:tc>
      </w:tr>
      <w:tr w:rsidR="008517B4" w:rsidRPr="0034699B" w14:paraId="0ED00E05" w14:textId="77777777" w:rsidTr="007879E8">
        <w:tc>
          <w:tcPr>
            <w:tcW w:w="2410" w:type="dxa"/>
            <w:vAlign w:val="center"/>
          </w:tcPr>
          <w:p w14:paraId="1506BFBD" w14:textId="77777777" w:rsidR="00D66A31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20C3E91" wp14:editId="0AC9199F">
                  <wp:extent cx="1440000" cy="1440000"/>
                  <wp:effectExtent l="0" t="0" r="8255" b="8255"/>
                  <wp:docPr id="90" name="Picture 90" descr="ဘာသာစကား ၃ မျိုးဖြင့် စာရွက်စာတမ်း ၃ ခုနှင့်အတူ သိသင့်သည်များသင်္ကေတ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ဘာသာစကား ၃ မျိုးဖြင့် စာရွက်စာတမ်း ၃ ခုနှင့်အတူ သိသင့်သည်များသင်္ကေတ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3EF66D68" w14:textId="70E1AC8C" w:rsidR="00D66A31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ဘာသာစကားပေါင်းစုံသုံး၍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အချက်အလက်ထားခြင်း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အကျိုးရှိပုံ။</w:t>
            </w:r>
          </w:p>
        </w:tc>
      </w:tr>
    </w:tbl>
    <w:p w14:paraId="5EB6841F" w14:textId="77777777" w:rsidR="00590A2A" w:rsidRPr="0034699B" w:rsidRDefault="00000000">
      <w:pPr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269295FD" w14:textId="77777777" w:rsidTr="0071466B">
        <w:tc>
          <w:tcPr>
            <w:tcW w:w="2551" w:type="dxa"/>
            <w:vAlign w:val="bottom"/>
          </w:tcPr>
          <w:p w14:paraId="1AF77CD8" w14:textId="77777777" w:rsidR="00D66A31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5FE88D2D" wp14:editId="04A96FE2">
                  <wp:extent cx="1409700" cy="1409700"/>
                  <wp:effectExtent l="0" t="0" r="0" b="0"/>
                  <wp:docPr id="130" name="Picture 130" descr="CALD လူများအကြောင်း စဉ်းစားနေရင်း လက်ကိုင်သုံးကွန်ပျူတာ အသုံးပြုနေသည့် အမျိုးသားတစ်ဦ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CALD လူများအကြောင်း စဉ်းစားနေရင်း လက်ကိုင်သုံးကွန်ပျူတာ အသုံးပြုနေသည့် အမျိုးသားတစ်ဦ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46" cy="141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37D2D4F" w14:textId="77777777" w:rsidR="00D66A31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အောက်ပါတို့ကို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စီမံပေးချိန်တွင်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လိုအပ်ချက်ကို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စဥ်းစားပေးရန်လိုသည်ဟု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43FE414" w14:textId="77777777" w:rsidR="00D66A31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စီမံပေးချိန်</w:t>
            </w:r>
          </w:p>
          <w:p w14:paraId="721D8577" w14:textId="77777777" w:rsidR="00D66A31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အစီအစဉ်များ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ရေးဆွဲချိန်</w:t>
            </w:r>
          </w:p>
          <w:p w14:paraId="71961AE4" w14:textId="77777777" w:rsidR="00D66A31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ဆုံးဖြတ်ချက်များ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ချမှတ်ချိန်</w:t>
            </w:r>
          </w:p>
        </w:tc>
      </w:tr>
      <w:tr w:rsidR="008517B4" w:rsidRPr="0034699B" w14:paraId="27918397" w14:textId="77777777" w:rsidTr="00590A2A">
        <w:tc>
          <w:tcPr>
            <w:tcW w:w="2551" w:type="dxa"/>
            <w:vAlign w:val="center"/>
          </w:tcPr>
          <w:p w14:paraId="6090D9CF" w14:textId="77777777" w:rsidR="00D66A31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C0A1DC0" wp14:editId="47DBD68B">
                  <wp:extent cx="1447800" cy="1085851"/>
                  <wp:effectExtent l="0" t="0" r="0" b="0"/>
                  <wp:docPr id="49" name="Picture 49" descr="လက်ဆွဲကွန်ပျူတာကို အတူ ကြည့်နေသောအမျိုးသမီးနှစ်ယောက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လက်ဆွဲကွန်ပျူတာကို အတူ ကြည့်နေသောအမျိုးသမီးနှစ်ယောက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00" cy="109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000BE4E" w14:textId="4D6434C9" w:rsidR="00D66A31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ဆက်ဆံဆောင်ရွက်နည်းကို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ဝန်ထမ်းများ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လေ့လာသင်ကြားခြင်းကို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ပံ့ပိုးပေးရန်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လိုသည်ဟု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လူများက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ပြောဆိုခဲ့ကြသည်။</w:t>
            </w:r>
          </w:p>
        </w:tc>
      </w:tr>
      <w:tr w:rsidR="008517B4" w:rsidRPr="0034699B" w14:paraId="1BAA926B" w14:textId="77777777" w:rsidTr="00590A2A">
        <w:tc>
          <w:tcPr>
            <w:tcW w:w="2551" w:type="dxa"/>
            <w:vAlign w:val="center"/>
          </w:tcPr>
          <w:p w14:paraId="1471F5C0" w14:textId="77777777" w:rsidR="00D66A31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DEF4E55" wp14:editId="0D3E3A72">
                  <wp:extent cx="1533525" cy="1533525"/>
                  <wp:effectExtent l="0" t="0" r="9525" b="9525"/>
                  <wp:docPr id="51" name="Picture 51" descr="အေ ဘီ သို့မဟုတ် စီ ရွေးချယ်စရာ သုံးခုကို ရွေးချယ်နေသော လက်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အေ ဘီ သို့မဟုတ် စီ ရွေးချယ်စရာ သုံးခုကို ရွေးချယ်နေသော လက်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10" cy="15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ED7B92" w14:textId="77777777" w:rsidR="00D66A31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ရွေးချယ်ခွင့်နှင့်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စီမံခန့်ခွဲခွင့်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ပိုမိုပေးရန်လိုသည်ဟု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ပြောဆိုခဲ့သည်။</w:t>
            </w:r>
          </w:p>
        </w:tc>
      </w:tr>
      <w:tr w:rsidR="008517B4" w:rsidRPr="0034699B" w14:paraId="14776E79" w14:textId="77777777" w:rsidTr="00590A2A">
        <w:tc>
          <w:tcPr>
            <w:tcW w:w="2551" w:type="dxa"/>
            <w:vAlign w:val="center"/>
          </w:tcPr>
          <w:p w14:paraId="79BFC871" w14:textId="77777777" w:rsidR="006A5E1E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CE7BAE6" wp14:editId="15C33E4F">
                  <wp:extent cx="1504950" cy="1504950"/>
                  <wp:effectExtent l="0" t="0" r="0" b="0"/>
                  <wp:docPr id="53" name="Picture 53" descr="ယဉ်ကျေးမှုမတူ ဘာသာစကားခြားသော မသန်စွမ်းသ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ယဉ်ကျေးမှုမတူ ဘာသာစကားခြားသော မသန်စွမ်းသ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6" cy="15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D799262" w14:textId="77777777" w:rsidR="006A5E1E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အောက်ပါကိစ္စများအကြောင်း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ပိုပြောဆိုရန်လိုသည်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4BF192D7" w14:textId="77777777" w:rsidR="006A5E1E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ပါဝင်သူများအကြောင်း</w:t>
            </w:r>
          </w:p>
          <w:p w14:paraId="0D9B28C3" w14:textId="77777777" w:rsidR="006A5E1E" w:rsidRPr="00994562" w:rsidRDefault="00000000" w:rsidP="00994562">
            <w:pPr>
              <w:pStyle w:val="ListParagraph"/>
              <w:numPr>
                <w:ilvl w:val="0"/>
                <w:numId w:val="3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ပံ့ပိုးမှုအကြောင်း</w:t>
            </w:r>
          </w:p>
        </w:tc>
      </w:tr>
    </w:tbl>
    <w:p w14:paraId="44D5E32F" w14:textId="77777777" w:rsidR="00263959" w:rsidRPr="0034699B" w:rsidRDefault="00000000">
      <w:pPr>
        <w:spacing w:before="0" w:after="0" w:line="240" w:lineRule="auto"/>
        <w:rPr>
          <w:rFonts w:ascii="Arial" w:hAnsi="Arial" w:cs="Arial"/>
          <w:b/>
          <w:bCs/>
          <w:color w:val="6B2976"/>
          <w:sz w:val="40"/>
          <w:szCs w:val="26"/>
          <w:lang w:val="x-none" w:eastAsia="x-none"/>
        </w:rPr>
      </w:pPr>
      <w:r w:rsidRPr="0034699B">
        <w:rPr>
          <w:rFonts w:ascii="Arial" w:hAnsi="Arial" w:cs="Arial"/>
        </w:rPr>
        <w:br w:type="page"/>
      </w:r>
    </w:p>
    <w:p w14:paraId="5C796A00" w14:textId="77777777" w:rsidR="004832E2" w:rsidRPr="0034699B" w:rsidRDefault="00000000" w:rsidP="00092AB7">
      <w:pPr>
        <w:pStyle w:val="Heading2"/>
        <w:rPr>
          <w:rFonts w:ascii="Arial" w:hAnsi="Arial" w:cs="Arial"/>
        </w:rPr>
      </w:pPr>
      <w:bookmarkStart w:id="101" w:name="_Toc256000004"/>
      <w:bookmarkStart w:id="102" w:name="_Toc113455974"/>
      <w:r w:rsidRPr="0034699B">
        <w:rPr>
          <w:rFonts w:ascii="Myanmar Text" w:eastAsia="Zawgyi-One" w:hAnsi="Myanmar Text" w:cs="Myanmar Text"/>
        </w:rPr>
        <w:lastRenderedPageBreak/>
        <w:t>ကျွန်ုပ်တို့၏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ပဓါနအချက်များနှင့်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ရည်မှန်းချက်များ</w:t>
      </w:r>
      <w:bookmarkEnd w:id="101"/>
      <w:bookmarkEnd w:id="10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275B070D" w14:textId="77777777" w:rsidTr="00F645C6">
        <w:tc>
          <w:tcPr>
            <w:tcW w:w="2551" w:type="dxa"/>
            <w:vAlign w:val="center"/>
          </w:tcPr>
          <w:p w14:paraId="38E4595E" w14:textId="77777777" w:rsidR="00190018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D05B1D5" wp14:editId="7E83F9A3">
                  <wp:extent cx="1440000" cy="1080000"/>
                  <wp:effectExtent l="0" t="0" r="8255" b="6350"/>
                  <wp:docPr id="54" name="Picture 54" descr="စားပွဲဝိုင်းမှာ ထိုင်လျက် စကားပြောနေသော လ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စားပွဲဝိုင်းမှာ ထိုင်လျက် စကားပြောနေသော လ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B453D0C" w14:textId="4569AF9B" w:rsidR="0019001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၂၀၂၂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ခုနှစ်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ဖေဖော်ဝါရီလတွင်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ဆွေးနွေးပွဲ</w:t>
            </w:r>
            <w:r w:rsidR="0007773E" w:rsidRPr="00994562">
              <w:rPr>
                <w:rStyle w:val="Strong"/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တစ်ခုကို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ကျင်းပခဲ့သည်။</w:t>
            </w:r>
          </w:p>
          <w:p w14:paraId="1A43BD4B" w14:textId="77777777" w:rsidR="0019001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ဆွေးနွေးပွဲဆိုသည်မှာ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အကြောင်းအရာတစ်ခုကို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လူတစ်စုမှ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ဆွေးနွေးခြင်းဖြစ်ပါသည်။</w:t>
            </w:r>
          </w:p>
          <w:p w14:paraId="33C1A81C" w14:textId="77777777" w:rsidR="0019001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လူတစ်ဦးစီတွင်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ထိုအကြောင်းအရာနှင့်ပတ်သက်၍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ပြောပိုင်ခွင့်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ရှိပါသည်။</w:t>
            </w:r>
          </w:p>
        </w:tc>
      </w:tr>
      <w:tr w:rsidR="008517B4" w:rsidRPr="0034699B" w14:paraId="35EB4F63" w14:textId="77777777" w:rsidTr="00F645C6">
        <w:tc>
          <w:tcPr>
            <w:tcW w:w="2551" w:type="dxa"/>
            <w:vAlign w:val="center"/>
          </w:tcPr>
          <w:p w14:paraId="6A2A3F22" w14:textId="77777777" w:rsidR="000030EB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80CEA70" wp14:editId="128A86DC">
                  <wp:extent cx="1440000" cy="1440000"/>
                  <wp:effectExtent l="0" t="0" r="8255" b="8255"/>
                  <wp:docPr id="55" name="Picture 55" descr="မတူကွဲပြားသော မသန်စွမ်းသူတစ်စု နှင့် '30+' ပြသသည့် အမှတ်အသား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မတူကွဲပြားသော မသန်စွမ်းသူတစ်စု နှင့် '30+' ပြသသည့် အမှတ်အသား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1C4EB24" w14:textId="1CA57A22" w:rsidR="000030EB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ဆွေနွေးပွဲကို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၃၀ကျော်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တက်ရောက်ခဲ့သည်။</w:t>
            </w:r>
          </w:p>
          <w:p w14:paraId="2A7DC495" w14:textId="751A4B34" w:rsidR="00603662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ပြောသည့်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ပြန်ပြောပြခဲ့ပါသည်။</w:t>
            </w:r>
          </w:p>
        </w:tc>
      </w:tr>
      <w:tr w:rsidR="008517B4" w:rsidRPr="0034699B" w14:paraId="69196EA7" w14:textId="77777777" w:rsidTr="00F645C6">
        <w:tc>
          <w:tcPr>
            <w:tcW w:w="2551" w:type="dxa"/>
            <w:vAlign w:val="center"/>
          </w:tcPr>
          <w:p w14:paraId="1F5158D7" w14:textId="77777777" w:rsidR="00535FA0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76453ED" wp14:editId="0EF4992C">
                  <wp:extent cx="1440000" cy="1440000"/>
                  <wp:effectExtent l="0" t="0" r="8255" b="8255"/>
                  <wp:docPr id="57" name="Picture 57" descr="မီးသီးပါသော 'Theme' ကိုပြသသည့် ကလစ်ဘုတ်တစ်ခုနှင့် အရေးကြီးသည်ဟု အဓိပ္ပါယ်ရသော သင်္ကေတ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မီးသီးပါသော 'Theme' ကိုပြသသည့် ကလစ်ဘုတ်တစ်ခုနှင့် အရေးကြီးသည်ဟု အဓိပ္ပါယ်ရသော သင်္ကေတ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EC9FBB6" w14:textId="4CFA1878" w:rsidR="00535FA0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ထိုဆေးနွေးပွဲက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ဤကြံပြုချက်များကို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စီမံကိန်းအသစ်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ပဓာနအချက်များ</w:t>
            </w:r>
            <w:r w:rsid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 xml:space="preserve"> (</w:t>
            </w:r>
            <w:r w:rsidR="00994562" w:rsidRPr="00994562">
              <w:rPr>
                <w:rStyle w:val="Strong"/>
                <w:rFonts w:ascii="Arial" w:eastAsia="Zawgyi-One" w:hAnsi="Arial" w:cs="Arial"/>
                <w:sz w:val="26"/>
                <w:szCs w:val="26"/>
              </w:rPr>
              <w:t>themes</w:t>
            </w:r>
            <w:r w:rsid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)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ရည်မှန်းချက်များ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ဖန်တီးရန်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အသုံးချခဲ့သည်။</w:t>
            </w:r>
          </w:p>
          <w:p w14:paraId="75CA3328" w14:textId="3F82D538" w:rsidR="00603662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ပဓာနအချက်များသည်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ကျွန်တော်တို့၏အလုပ်နှင့်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ဘဝများတွင်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ပေါ်ပေါက်လာသော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အကြံဉာဏ်များ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ဖြစ်ပါသည်။</w:t>
            </w:r>
          </w:p>
        </w:tc>
      </w:tr>
      <w:tr w:rsidR="008517B4" w:rsidRPr="0034699B" w14:paraId="724253CE" w14:textId="77777777" w:rsidTr="00D76367">
        <w:trPr>
          <w:trHeight w:val="1560"/>
        </w:trPr>
        <w:tc>
          <w:tcPr>
            <w:tcW w:w="2551" w:type="dxa"/>
            <w:vAlign w:val="center"/>
          </w:tcPr>
          <w:p w14:paraId="0FB6F6E1" w14:textId="77777777" w:rsidR="00647EA2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8A4D9F1" wp14:editId="4749CBCA">
                  <wp:extent cx="1440000" cy="1440000"/>
                  <wp:effectExtent l="0" t="0" r="8255" b="8255"/>
                  <wp:docPr id="59" name="Picture 59" descr="ပဓာနအချက်သင်္ကေတ၊ ရည်မှန်းချက်သင်္ကေတနှင့် လက်မထောင်အမှတ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ပဓာနအချက်သင်္ကေတ၊ ရည်မှန်းချက်သင်္ကေတနှင့် လက်မထောင်အမှတ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0493C5E" w14:textId="77777777" w:rsidR="00D76367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၂၀၂၂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ခုနှစ်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မေလ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၂၄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ရက်နေ့တွင်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ဆွေးနွေးပွဲ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နောက်တစ်ခုကို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ကျင်းပခဲ့သည်။</w:t>
            </w:r>
          </w:p>
          <w:p w14:paraId="5491A3B6" w14:textId="24620965" w:rsidR="00647EA2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ထိုဆွေးနွေးပွဲတွင်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ရှေ့ဆက်လုပ်သင့်သည်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ပဓာန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ရည်မှန်းချက်များကို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လူတိုင်းက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သဘောတူညီခဲ့ကြသည်။</w:t>
            </w:r>
          </w:p>
        </w:tc>
      </w:tr>
    </w:tbl>
    <w:p w14:paraId="75960C1B" w14:textId="77777777" w:rsidR="00115682" w:rsidRPr="0034699B" w:rsidRDefault="00000000" w:rsidP="00E45672">
      <w:pPr>
        <w:pStyle w:val="Heading3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lastRenderedPageBreak/>
        <w:t>ကျွန်တော်တို့၏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ပဓာနအချက်များမှာ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မည်သည်နည်း။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39A7D1A5" w14:textId="77777777" w:rsidTr="00F645C6">
        <w:tc>
          <w:tcPr>
            <w:tcW w:w="2551" w:type="dxa"/>
            <w:vAlign w:val="center"/>
          </w:tcPr>
          <w:p w14:paraId="185B54D5" w14:textId="77777777" w:rsidR="0051385B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51BEB08" wp14:editId="4B148C44">
                  <wp:extent cx="1440000" cy="1440000"/>
                  <wp:effectExtent l="0" t="0" r="8255" b="8255"/>
                  <wp:docPr id="60" name="Picture 60" descr="'themes' နှင့် နံပါတ် ၅ ကိုပြသသည့် ကလစ်ဘုတ်တစ်ခ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'themes' နှင့် နံပါတ် ၅ ကိုပြသသည့် ကလစ်ဘုတ်တစ်ခ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2D22DF3" w14:textId="77777777" w:rsidR="0051385B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ထိုဆွေးနွေးပွဲမှ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ပဓာနအချက်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၅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ချက်ကို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ဆုံးဖြတ်ခဲ့ပါသည်။</w:t>
            </w:r>
          </w:p>
          <w:p w14:paraId="54396A17" w14:textId="77777777" w:rsidR="00531CBF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ပဓာနအချက်တစ်ခုစီတွင်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ရည်မှန်းချက်စာရင်းတစ်ခု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ရှိပါသည်။</w:t>
            </w:r>
          </w:p>
        </w:tc>
      </w:tr>
      <w:tr w:rsidR="008517B4" w:rsidRPr="0034699B" w14:paraId="30E8B87D" w14:textId="77777777" w:rsidTr="00F645C6">
        <w:tc>
          <w:tcPr>
            <w:tcW w:w="2551" w:type="dxa"/>
            <w:vAlign w:val="center"/>
          </w:tcPr>
          <w:p w14:paraId="762276E3" w14:textId="77777777" w:rsidR="007F4962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E55D801" wp14:editId="6E4C8D41">
                  <wp:extent cx="1440000" cy="1079682"/>
                  <wp:effectExtent l="0" t="0" r="8255" b="6350"/>
                  <wp:docPr id="61" name="Picture 61" descr="စာရွက်စာတမ်းတစ်ခုအကြောင်းပြောနေကြသော လ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စာရွက်စာတမ်းတစ်ခုအကြောင်းပြောနေကြသော လ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337DB67" w14:textId="6B8C1289" w:rsidR="00961471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ပဓာနအချက်များနှင့်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ရည်မှန်းချက်များမှာ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ပါဝင်သူများအပေါ်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ကောင်းစွာ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အလုပ်ဖြစ်စေရန်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ပူးတွဲဆောင်ရွက်ရေးပုံစံကို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အသုံးချပါမည်။</w:t>
            </w:r>
          </w:p>
        </w:tc>
      </w:tr>
      <w:tr w:rsidR="008517B4" w:rsidRPr="0034699B" w14:paraId="67803BAA" w14:textId="77777777" w:rsidTr="00F645C6">
        <w:tc>
          <w:tcPr>
            <w:tcW w:w="2551" w:type="dxa"/>
            <w:vAlign w:val="center"/>
          </w:tcPr>
          <w:p w14:paraId="6AFA647B" w14:textId="77777777" w:rsidR="0091595D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9D3F03A" wp14:editId="22B38D0E">
                  <wp:extent cx="1440000" cy="1440000"/>
                  <wp:effectExtent l="0" t="0" r="8255" b="8255"/>
                  <wp:docPr id="62" name="Picture 62" descr="အမျိုးသားတစ်ဦးကို ထောက်ပံ့နေသော အခြားတစ်ဦး နှင့်အတူ လက်မထောင်အမှတ်ကို ပြနေသော မြှားတစ်စင်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အမျိုးသားတစ်ဦးကို ထောက်ပံ့နေသော အခြားတစ်ဦး နှင့်အတူ လက်မထောင်အမှတ်ကို ပြနေသော မြှားတစ်စင်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2EDB10E" w14:textId="64EB6C10" w:rsidR="00B06D41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၎င်းအားဖြင့်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အထောက်အကူ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ပြုမည်မှာ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  <w:p w14:paraId="13AE2EFF" w14:textId="77777777" w:rsidR="00B06D41" w:rsidRPr="00994562" w:rsidRDefault="00000000" w:rsidP="00994562">
            <w:pPr>
              <w:pStyle w:val="ListParagraph"/>
              <w:numPr>
                <w:ilvl w:val="0"/>
                <w:numId w:val="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ပိုမိုကောင်းမွန်သော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ဆက်ဆံရေးရှိစေရန်</w:t>
            </w:r>
          </w:p>
          <w:p w14:paraId="1C4D9600" w14:textId="77777777" w:rsidR="0091595D" w:rsidRPr="00994562" w:rsidRDefault="00000000" w:rsidP="00994562">
            <w:pPr>
              <w:pStyle w:val="ListParagraph"/>
              <w:numPr>
                <w:ilvl w:val="0"/>
                <w:numId w:val="8"/>
              </w:num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ရရှိစေရန်</w:t>
            </w:r>
          </w:p>
        </w:tc>
      </w:tr>
      <w:tr w:rsidR="008517B4" w:rsidRPr="0034699B" w14:paraId="426E1E8F" w14:textId="77777777" w:rsidTr="00F645C6">
        <w:tc>
          <w:tcPr>
            <w:tcW w:w="2551" w:type="dxa"/>
            <w:vAlign w:val="center"/>
          </w:tcPr>
          <w:p w14:paraId="3D7DD568" w14:textId="77777777" w:rsidR="002119C9" w:rsidRPr="0034699B" w:rsidRDefault="00000000" w:rsidP="00CB3D54">
            <w:pPr>
              <w:pStyle w:val="Image"/>
              <w:spacing w:beforeLines="120" w:before="288" w:afterLines="120" w:after="288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D371D76" wp14:editId="26722DBB">
                  <wp:extent cx="1440000" cy="1438767"/>
                  <wp:effectExtent l="0" t="0" r="8255" b="9525"/>
                  <wp:docPr id="63" name="Picture 63" descr="ဖိုင်တွဲတစ်ခု ဖတ်နေသော အမျိုးသမီး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ဖိုင်တွဲတစ်ခု ဖတ်နေသော အမျိုးသမီး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F70B8CC" w14:textId="2F1894C9" w:rsidR="002119C9" w:rsidRPr="00994562" w:rsidRDefault="00000000" w:rsidP="00994562">
            <w:pPr>
              <w:spacing w:beforeLines="120" w:before="288" w:afterLines="120" w:after="288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အောက်ပါစာမျက်နှာများတွင်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ပဓာနအချက်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တစ်ခုစီကို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အသေးစိတ်ရှင်းပြထားသည်။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</w:tbl>
    <w:p w14:paraId="1597337C" w14:textId="77777777" w:rsidR="00A0701F" w:rsidRPr="0034699B" w:rsidRDefault="00000000">
      <w:pPr>
        <w:spacing w:before="0" w:after="0" w:line="240" w:lineRule="auto"/>
        <w:rPr>
          <w:rFonts w:ascii="Arial" w:hAnsi="Arial" w:cs="Arial"/>
          <w:b/>
          <w:bCs/>
          <w:color w:val="6B2976"/>
          <w:sz w:val="40"/>
          <w:szCs w:val="26"/>
          <w:lang w:eastAsia="x-none"/>
        </w:rPr>
      </w:pPr>
      <w:r w:rsidRPr="0034699B">
        <w:rPr>
          <w:rFonts w:ascii="Arial" w:hAnsi="Arial" w:cs="Arial"/>
        </w:rPr>
        <w:br w:type="page"/>
      </w:r>
    </w:p>
    <w:p w14:paraId="649EE639" w14:textId="77777777" w:rsidR="00A0701F" w:rsidRPr="0034699B" w:rsidRDefault="00000000" w:rsidP="00994562">
      <w:pPr>
        <w:pStyle w:val="Heading2"/>
        <w:spacing w:after="120" w:line="240" w:lineRule="auto"/>
        <w:rPr>
          <w:rFonts w:ascii="Arial" w:hAnsi="Arial" w:cs="Arial"/>
        </w:rPr>
      </w:pPr>
      <w:bookmarkStart w:id="103" w:name="_Toc256000005"/>
      <w:bookmarkStart w:id="104" w:name="_Toc113455975"/>
      <w:r w:rsidRPr="0034699B">
        <w:rPr>
          <w:rFonts w:ascii="Myanmar Text" w:eastAsia="Zawgyi-One" w:hAnsi="Myanmar Text" w:cs="Myanmar Text"/>
        </w:rPr>
        <w:lastRenderedPageBreak/>
        <w:t>၁</w:t>
      </w:r>
      <w:r w:rsidRPr="0034699B">
        <w:rPr>
          <w:rFonts w:ascii="Arial" w:eastAsia="Zawgyi-One" w:hAnsi="Arial" w:cs="Arial"/>
        </w:rPr>
        <w:t xml:space="preserve">. </w:t>
      </w:r>
      <w:r w:rsidRPr="0034699B">
        <w:rPr>
          <w:rFonts w:ascii="Myanmar Text" w:eastAsia="Zawgyi-One" w:hAnsi="Myanmar Text" w:cs="Myanmar Text"/>
        </w:rPr>
        <w:t>ကျွန်တော်တို့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အလုပ်လုပ်ပေးစဉ်</w:t>
      </w:r>
      <w:r w:rsidRPr="0034699B">
        <w:rPr>
          <w:rFonts w:ascii="Arial" w:eastAsia="Zawgyi-One" w:hAnsi="Arial" w:cs="Arial"/>
        </w:rPr>
        <w:t xml:space="preserve"> CALD </w:t>
      </w:r>
      <w:r w:rsidRPr="0034699B">
        <w:rPr>
          <w:rFonts w:ascii="Myanmar Text" w:eastAsia="Zawgyi-One" w:hAnsi="Myanmar Text" w:cs="Myanmar Text"/>
        </w:rPr>
        <w:t>ပါဝင်သူများကို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အလေးထားခြင်း</w:t>
      </w:r>
      <w:bookmarkEnd w:id="103"/>
      <w:bookmarkEnd w:id="10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4E1F9B22" w14:textId="77777777" w:rsidTr="00C91E9A">
        <w:tc>
          <w:tcPr>
            <w:tcW w:w="2551" w:type="dxa"/>
            <w:vAlign w:val="center"/>
          </w:tcPr>
          <w:p w14:paraId="3EF3122B" w14:textId="77777777" w:rsidR="006A5E1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5512E10" wp14:editId="1660C819">
                  <wp:extent cx="1440000" cy="1440000"/>
                  <wp:effectExtent l="0" t="0" r="8255" b="8255"/>
                  <wp:docPr id="64" name="Picture 64" descr="CALD လူများအကြောင်း စဉ်းစားနေရင်း လက်ကိုင်သုံးကွန်ပျူတာ အသုံးပြုနေသည့် အမျိုးသားတစ်ဦ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CALD လူများအကြောင်း စဉ်းစားနေရင်း လက်ကိုင်သုံးကွန်ပျူတာ အသုံးပြုနေသည့် အမျိုးသားတစ်ဦ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E0CBFF6" w14:textId="3D1D8E1F" w:rsidR="006A5E1E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အောက်ပါကိစ္စများလုပ်ဆောင်စဉ်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လိုအပ်ချက်ကို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ထည့်သွင်းစဉ်းစား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ပေးရမည်ဖြစ်သည်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A2CE6A8" w14:textId="77777777" w:rsidR="006A5E1E" w:rsidRPr="00994562" w:rsidRDefault="00000000" w:rsidP="00994562">
            <w:pPr>
              <w:pStyle w:val="ListParagraph"/>
              <w:numPr>
                <w:ilvl w:val="0"/>
                <w:numId w:val="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စီမံပေးချိန်</w:t>
            </w:r>
          </w:p>
          <w:p w14:paraId="47998DE7" w14:textId="77777777" w:rsidR="006A5E1E" w:rsidRPr="00994562" w:rsidRDefault="00000000" w:rsidP="00994562">
            <w:pPr>
              <w:pStyle w:val="ListParagraph"/>
              <w:numPr>
                <w:ilvl w:val="0"/>
                <w:numId w:val="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အစီအစဉ်များ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ရေးဆွဲချိန်</w:t>
            </w:r>
          </w:p>
          <w:p w14:paraId="68E5ACB5" w14:textId="77777777" w:rsidR="006A5E1E" w:rsidRPr="00994562" w:rsidRDefault="00000000" w:rsidP="00994562">
            <w:pPr>
              <w:pStyle w:val="ListParagraph"/>
              <w:numPr>
                <w:ilvl w:val="0"/>
                <w:numId w:val="8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ဆုံးဖြတ်ချက်များ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ချမှတ်ချိန်</w:t>
            </w:r>
          </w:p>
        </w:tc>
      </w:tr>
      <w:tr w:rsidR="008517B4" w:rsidRPr="0034699B" w14:paraId="714A3D27" w14:textId="77777777" w:rsidTr="00C91E9A">
        <w:tc>
          <w:tcPr>
            <w:tcW w:w="2551" w:type="dxa"/>
            <w:vAlign w:val="center"/>
          </w:tcPr>
          <w:p w14:paraId="2D8F391A" w14:textId="77777777" w:rsidR="006A5E1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9E927F9" wp14:editId="20AF3A79">
                  <wp:extent cx="1404000" cy="1404000"/>
                  <wp:effectExtent l="0" t="0" r="5715" b="5715"/>
                  <wp:docPr id="65" name="Picture 65" descr="လက်တစ်ဖက်ဖြင့် မိမိကိုယ်ကို ညွှန်ပြနေရင်း နောက်တစ်ဖက်ကို မြှောက်ထားသော အမျိုးသားတစ်ဦး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လက်တစ်ဖက်ဖြင့် မိမိကိုယ်ကို ညွှန်ပြနေရင်း နောက်တစ်ဖက်ကို မြှောက်ထားသော အမျိုးသားတစ်ဦး။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8E5470" w14:textId="4881D83F" w:rsidR="006A5E1E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လူတစ်ဦးစီ၏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လိုအပ်ချက်များကို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အလေး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ထားပါမည်။</w:t>
            </w:r>
          </w:p>
        </w:tc>
      </w:tr>
      <w:tr w:rsidR="008517B4" w:rsidRPr="0034699B" w14:paraId="74051178" w14:textId="77777777" w:rsidTr="00C91E9A">
        <w:tc>
          <w:tcPr>
            <w:tcW w:w="2551" w:type="dxa"/>
            <w:vAlign w:val="center"/>
          </w:tcPr>
          <w:p w14:paraId="4818F3A9" w14:textId="77777777" w:rsidR="006A5E1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D630494" wp14:editId="51C34FAE">
                  <wp:extent cx="1306195" cy="1306195"/>
                  <wp:effectExtent l="0" t="0" r="8255" b="8255"/>
                  <wp:docPr id="66" name="Picture 66" descr="မတူကွဲပြားသော မသန်စွမ်းသူတစ်စု နှင့် လက်မထောင်အမှတ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မတူကွဲပြားသော မသန်စွမ်းသူတစ်စု နှင့် လက်မထောင်အမှတ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08" cy="13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4862DB" w14:textId="77777777" w:rsidR="006A5E1E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လုပ်ဆောင်သည့်နည်းလမ်းမှာ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ဘဝအမျိုးမျိုးမှလူများအတွက်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ကောင်းစွာအလုပ်ဖြစ်ရန်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သေချာစေလိုပါသည်။</w:t>
            </w:r>
          </w:p>
        </w:tc>
      </w:tr>
      <w:tr w:rsidR="008517B4" w:rsidRPr="0034699B" w14:paraId="4826F11E" w14:textId="77777777" w:rsidTr="00C91E9A">
        <w:tc>
          <w:tcPr>
            <w:tcW w:w="2551" w:type="dxa"/>
            <w:vAlign w:val="center"/>
          </w:tcPr>
          <w:p w14:paraId="017C255B" w14:textId="15CCA337" w:rsidR="00B41968" w:rsidRPr="0034699B" w:rsidRDefault="00BF4A96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69E2E13" wp14:editId="5D5A787A">
                  <wp:extent cx="1440000" cy="1440000"/>
                  <wp:effectExtent l="0" t="0" r="8255" b="8255"/>
                  <wp:docPr id="86" name="Picture 86" descr="စစ်တမ်းတစ်ခုပြသသည့် ကွန်ပျူတာမှန်သားပြင်၊ အခြားဘာသာစကားကိုပြသသည့် စကားပြောကွက်တစ်ခုနှင့် လက်မချအမှတ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စစ်တမ်းတစ်ခုပြသသည့် ကွန်ပျူတာမှန်သားပြင်၊ အခြားဘာသာစကားကိုပြသသည့် စကားပြောကွက်တစ်ခုနှင့် လက်မချအမှတ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B1C032" w14:textId="03F2F488" w:rsidR="00B4196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ဥပမာအားဖြင့်၊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စစ်တမ်းများ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ကောက်ယူရန်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ဝဘ်ဆိုဒ်သည်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အခြားဘာသာစကား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သုံးသူများအတွက်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အဆင်မပြေပါ။</w:t>
            </w:r>
          </w:p>
        </w:tc>
      </w:tr>
      <w:tr w:rsidR="008517B4" w:rsidRPr="0034699B" w14:paraId="0E07D08A" w14:textId="77777777" w:rsidTr="00C91E9A">
        <w:tc>
          <w:tcPr>
            <w:tcW w:w="2551" w:type="dxa"/>
            <w:vAlign w:val="center"/>
          </w:tcPr>
          <w:p w14:paraId="18FCDEA9" w14:textId="77777777" w:rsidR="00B41968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573E95BF" wp14:editId="1703B594">
                  <wp:extent cx="1440000" cy="1440000"/>
                  <wp:effectExtent l="0" t="0" r="8255" b="8255"/>
                  <wp:docPr id="69" name="Picture 69" descr="NDIS ပါဝင်သူတစ်ဦးကို ထောက်ပံ့နေသော လူတစ်ဦး နှင့် ဘေးကင်းရေး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NDIS ပါဝင်သူတစ်ဦးကို ထောက်ပံ့နေသော လူတစ်ဦး နှင့် ဘေးကင်းရေး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7F6B197" w14:textId="276696DA" w:rsidR="00B4196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ယဉ်ကျေးမှု</w:t>
            </w:r>
            <w:r w:rsidR="0007773E" w:rsidRPr="00994562">
              <w:rPr>
                <w:rStyle w:val="Strong"/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တစ်ခုစီအတွက်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ဘေးကင်းကြောင်း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သေချာစေရန်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အစီအစဉ်တစ်ခုလည်း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လိုပါသည်။</w:t>
            </w:r>
          </w:p>
        </w:tc>
      </w:tr>
      <w:tr w:rsidR="008517B4" w:rsidRPr="0034699B" w14:paraId="5D5563C1" w14:textId="77777777" w:rsidTr="00C91E9A">
        <w:tc>
          <w:tcPr>
            <w:tcW w:w="2551" w:type="dxa"/>
            <w:vAlign w:val="center"/>
          </w:tcPr>
          <w:p w14:paraId="5CD7FA13" w14:textId="77777777" w:rsidR="00B41968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459A58B" wp14:editId="7E307080">
                  <wp:extent cx="1440000" cy="1068129"/>
                  <wp:effectExtent l="0" t="0" r="8255" b="0"/>
                  <wp:docPr id="68" name="Picture 68" descr="အာဖရိကန်ပွဲတော်တစ်ခုမှ လူတစ်စု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အာဖရိကန်ပွဲတော်တစ်ခုမှ လူတစ်စု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A190BA" w14:textId="77777777" w:rsidR="00B4196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သင့်ယဉ်ကျေးမှုသည်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253A2A01" w14:textId="77777777" w:rsidR="00B41968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သင်၏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နေထိုင်ပုံဖြစ်သည်</w:t>
            </w:r>
          </w:p>
          <w:p w14:paraId="436A3A8F" w14:textId="77777777" w:rsidR="00B41968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သင့်အတွက်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အရေးကြီးပါသည်။</w:t>
            </w:r>
          </w:p>
        </w:tc>
      </w:tr>
    </w:tbl>
    <w:p w14:paraId="2FE0BADB" w14:textId="77777777" w:rsidR="00625A32" w:rsidRPr="0034699B" w:rsidRDefault="00000000" w:rsidP="00CC544D">
      <w:pPr>
        <w:pStyle w:val="Heading3"/>
        <w:spacing w:before="480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t>ကျွန်တော်တို့၏ရည်မှန်းချက်များကား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မည်သည်နည်း။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29F2C6B1" w14:textId="77777777" w:rsidTr="00CC544D">
        <w:tc>
          <w:tcPr>
            <w:tcW w:w="2551" w:type="dxa"/>
            <w:vAlign w:val="center"/>
          </w:tcPr>
          <w:p w14:paraId="5B6D31EF" w14:textId="77777777" w:rsidR="00DA4FC6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358E8BF" wp14:editId="24E59FCF">
                  <wp:extent cx="1440000" cy="1314810"/>
                  <wp:effectExtent l="0" t="0" r="8255" b="0"/>
                  <wp:docPr id="70" name="Picture 70" descr="ဖိုင်တွဲတစ်ခုကို အတူဖတ်နေသော လူ ၂ ဦ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ဖိုင်တွဲတစ်ခုကို အတူဖတ်နေသော လူ ၂ ဦ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217784" w14:textId="77777777" w:rsidR="00DA4FC6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ပါဝင်သူတိုင်း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ပံ့ပိုးမှုများနှင့်ပတ်သက်၍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ဆုံးဖြတ်ချက်များ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ချနိုင်စေရန်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လိုလားပါသည်။</w:t>
            </w:r>
          </w:p>
        </w:tc>
      </w:tr>
      <w:tr w:rsidR="008517B4" w:rsidRPr="0034699B" w14:paraId="3C7D1A95" w14:textId="77777777" w:rsidTr="00CC544D">
        <w:tc>
          <w:tcPr>
            <w:tcW w:w="2551" w:type="dxa"/>
            <w:vAlign w:val="center"/>
          </w:tcPr>
          <w:p w14:paraId="61BD2F91" w14:textId="77777777" w:rsidR="00B41968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830996D" wp14:editId="1B7A9A2E">
                  <wp:extent cx="1440000" cy="1440000"/>
                  <wp:effectExtent l="0" t="0" r="8255" b="8255"/>
                  <wp:docPr id="73" name="Picture 73" descr="ခရမ်းရောင်အဝိုင်းအတွင်းရှိ အစိမ်းရောင်အပေါင်းအမှတ်အသားကို ညွှန်ပြနေသည့် အမျိုးသမီ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ခရမ်းရောင်အဝိုင်းအတွင်းရှိ အစိမ်းရောင်အပေါင်းအမှတ်အသားကို ညွှန်ပြနေသည့် အမျိုးသမီ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D6C184" w14:textId="77777777" w:rsidR="00B4196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6CAB7C0" w14:textId="77777777" w:rsidR="00B41968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လာသည့်အချိန်</w:t>
            </w:r>
          </w:p>
          <w:p w14:paraId="79F80F92" w14:textId="77777777" w:rsidR="00B41968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ပံ့ပိုးမှုများအစီအစဉ်များ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ရေးဆွဲချိန်</w:t>
            </w:r>
          </w:p>
          <w:p w14:paraId="3C7A578A" w14:textId="77777777" w:rsidR="00B41968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သုံးစွဲချိန်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တို့ဖြစ်ပါသည်။</w:t>
            </w:r>
          </w:p>
        </w:tc>
      </w:tr>
    </w:tbl>
    <w:p w14:paraId="26718A9E" w14:textId="77777777" w:rsidR="00CC544D" w:rsidRPr="0034699B" w:rsidRDefault="00000000">
      <w:pPr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tbl>
      <w:tblPr>
        <w:tblW w:w="918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57"/>
      </w:tblGrid>
      <w:tr w:rsidR="008517B4" w:rsidRPr="0034699B" w14:paraId="28D1D1A8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6CDF839F" w14:textId="77777777" w:rsidR="00B41968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4979974D" wp14:editId="58AE2E7A">
                  <wp:extent cx="1440000" cy="1440000"/>
                  <wp:effectExtent l="0" t="0" r="8255" b="8255"/>
                  <wp:docPr id="72" name="Picture 72" descr="လက်ကိုင်သုံးကွန်ပျူတာရှိ အချက်အလက်များ ကြည့်နေသော အမျိုးသမီးနှစ်ယောက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လက်ကိုင်သုံးကွန်ပျူတာရှိ အချက်အလက်များ ကြည့်နေသော အမျိုးသမီးနှစ်ယောက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C95BC1" w14:textId="3F2E89C9" w:rsidR="00B41968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ဤကိစ္စကို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လုပ်ဆောင်ချိန်တွင်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မည်သို့ကူညီပေးရပုံကို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စဉ်းစားရမည်။</w:t>
            </w:r>
          </w:p>
        </w:tc>
      </w:tr>
      <w:tr w:rsidR="008517B4" w:rsidRPr="0034699B" w14:paraId="74A33B71" w14:textId="77777777" w:rsidTr="00144613">
        <w:tc>
          <w:tcPr>
            <w:tcW w:w="2551" w:type="dxa"/>
            <w:vAlign w:val="center"/>
          </w:tcPr>
          <w:p w14:paraId="1464EC01" w14:textId="77777777" w:rsidR="00625A32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D39DF6E" wp14:editId="203D4206">
                  <wp:extent cx="1440000" cy="1079846"/>
                  <wp:effectExtent l="0" t="0" r="8255" b="6350"/>
                  <wp:docPr id="71" name="Picture 71" descr="အထောက်အပံ့ရပြီးနောက် ပြုံးနေသော အမျိုးသမီ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အထောက်အပံ့ရပြီးနောက် ပြုံးနေသော အမျိုးသမီ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7EBEB142" w14:textId="77777777" w:rsidR="00625A32" w:rsidRPr="00994562" w:rsidRDefault="00000000" w:rsidP="00994562">
            <w:pPr>
              <w:spacing w:line="600" w:lineRule="exact"/>
              <w:rPr>
                <w:rFonts w:ascii="Arial" w:hAnsi="Arial" w:cs="Arial"/>
                <w:spacing w:val="-2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ကျွန်တော်တို့၏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ဝန်ဆောင်မှုများမှာ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ဘေးကင်းပြီး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လက်ခံကြသည်ကို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လိုလားပါသည်။</w:t>
            </w:r>
          </w:p>
        </w:tc>
      </w:tr>
      <w:tr w:rsidR="008517B4" w:rsidRPr="0034699B" w14:paraId="108CED27" w14:textId="77777777" w:rsidTr="00144613">
        <w:tc>
          <w:tcPr>
            <w:tcW w:w="2551" w:type="dxa"/>
            <w:vAlign w:val="center"/>
          </w:tcPr>
          <w:p w14:paraId="352C51AB" w14:textId="77777777" w:rsidR="00587F1B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91AA975" wp14:editId="3EE3E012">
                  <wp:extent cx="1440000" cy="1440000"/>
                  <wp:effectExtent l="0" t="0" r="8255" b="8255"/>
                  <wp:docPr id="75" name="Picture 75" descr="မတူကွဲပြားသော မသန်စွမ်းသူများအုပ်စုနှင့် အန္တရာယ်ကင်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မတူကွဲပြားသော မသန်စွမ်းသူများအုပ်စုနှင့် အန္တရာယ်ကင်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0045CB17" w14:textId="77777777" w:rsidR="00587F1B" w:rsidRPr="00994562" w:rsidRDefault="00000000" w:rsidP="00994562">
            <w:pPr>
              <w:spacing w:line="600" w:lineRule="exact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ဝန်ဆောင်မှုများမှာ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ယဉ်ကျေးမှုအားလုံးအတွက်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ဘေးကင်းနိုင်ပုံကို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နားလည်ရန်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လူမျိုးစုအဖွဲ့များးနှင့်အတူ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လုပ်ဆောင်လိုပါသည်။</w:t>
            </w:r>
          </w:p>
        </w:tc>
      </w:tr>
      <w:tr w:rsidR="008517B4" w:rsidRPr="0034699B" w14:paraId="43811178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0972A2B3" w14:textId="77777777" w:rsidR="00625A32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717E1F7" wp14:editId="7A4488E2">
                  <wp:extent cx="1440000" cy="1440000"/>
                  <wp:effectExtent l="0" t="0" r="8255" b="8255"/>
                  <wp:docPr id="76" name="Picture 76" descr="အမျိုးသမီးတစ်ဦးကို ပံ့ပိုးပေးနေသူတစ်ဦး၊ လက်ဆွဲနှုတ်ဆက်နေသော လူ ၂ ဦး နှင့် အန္တရာယ်ကင်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အမျိုးသမီးတစ်ဦးကို ပံ့ပိုးပေးနေသူတစ်ဦး၊ လက်ဆွဲနှုတ်ဆက်နေသော လူ ၂ ဦး နှင့် အန္တရာယ်ကင်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D87159" w14:textId="77777777" w:rsidR="00625A32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ဝန်ဆောင်မှုတစ်ခု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ဘေးကင်းစေရန်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မည်သို့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ရှိရမည်ကို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လက်ခံသဘောတူခြင်း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ပါဝင်သည်။</w:t>
            </w:r>
          </w:p>
        </w:tc>
      </w:tr>
    </w:tbl>
    <w:p w14:paraId="49880616" w14:textId="77777777" w:rsidR="000A4F01" w:rsidRPr="0034699B" w:rsidRDefault="00000000">
      <w:pPr>
        <w:spacing w:before="0" w:after="0" w:line="240" w:lineRule="auto"/>
        <w:rPr>
          <w:rFonts w:ascii="Arial" w:hAnsi="Arial" w:cs="Arial"/>
          <w:b/>
          <w:bCs/>
          <w:sz w:val="32"/>
          <w:szCs w:val="26"/>
        </w:rPr>
      </w:pPr>
      <w:r w:rsidRPr="0034699B">
        <w:rPr>
          <w:rFonts w:ascii="Arial" w:hAnsi="Arial" w:cs="Arial"/>
        </w:rPr>
        <w:br w:type="page"/>
      </w:r>
    </w:p>
    <w:p w14:paraId="025E4FB7" w14:textId="77777777" w:rsidR="00A0701F" w:rsidRPr="0034699B" w:rsidRDefault="00000000" w:rsidP="00994562">
      <w:pPr>
        <w:pStyle w:val="Heading2"/>
        <w:spacing w:line="240" w:lineRule="auto"/>
        <w:rPr>
          <w:rFonts w:ascii="Arial" w:hAnsi="Arial" w:cs="Arial"/>
          <w:lang w:val="en-US"/>
        </w:rPr>
      </w:pPr>
      <w:bookmarkStart w:id="105" w:name="_Toc256000006"/>
      <w:bookmarkStart w:id="106" w:name="_Toc113455976"/>
      <w:r w:rsidRPr="0034699B">
        <w:rPr>
          <w:rFonts w:ascii="Myanmar Text" w:eastAsia="Zawgyi-One" w:hAnsi="Myanmar Text" w:cs="Myanmar Text"/>
        </w:rPr>
        <w:lastRenderedPageBreak/>
        <w:t>၂</w:t>
      </w:r>
      <w:r w:rsidRPr="0034699B">
        <w:rPr>
          <w:rFonts w:ascii="Arial" w:eastAsia="Zawgyi-One" w:hAnsi="Arial" w:cs="Arial"/>
        </w:rPr>
        <w:t xml:space="preserve">. </w:t>
      </w:r>
      <w:r w:rsidRPr="0034699B">
        <w:rPr>
          <w:rFonts w:ascii="Myanmar Text" w:eastAsia="Zawgyi-One" w:hAnsi="Myanmar Text" w:cs="Myanmar Text"/>
        </w:rPr>
        <w:t>ကျွန်တော်တို့၏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ဝန်ထမ်းများတွင်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ထိုက်သင့်သော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အရည်အချင်းများ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ရှိကြောင်း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သေချာစေခြင်း</w:t>
      </w:r>
      <w:bookmarkEnd w:id="105"/>
      <w:bookmarkEnd w:id="10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02C503AC" w14:textId="77777777" w:rsidTr="00C91E9A">
        <w:tc>
          <w:tcPr>
            <w:tcW w:w="2551" w:type="dxa"/>
            <w:vAlign w:val="center"/>
          </w:tcPr>
          <w:p w14:paraId="7724CB29" w14:textId="77777777" w:rsidR="00B774B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244433C" wp14:editId="7FD41575">
                  <wp:extent cx="1440000" cy="1440000"/>
                  <wp:effectExtent l="0" t="0" r="8255" b="8255"/>
                  <wp:docPr id="77" name="Picture 77" descr="ဝန်ဆောင်မှုများအကြောင်း စဉ်းစားနေသူ ၂ ဦ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ဝန်ဆောင်မှုများအကြောင်း စဉ်းစားနေသူ ၂ ဦ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992E020" w14:textId="77777777" w:rsidR="00614C0E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ဝန်ထမ်းများ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နားလည်သင့်သည်မှာ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72AD22AF" w14:textId="77777777" w:rsidR="00614C0E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ပါဝင်သူများနှင့်အတူ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ဆက်ဆံဆောင်ရွက်ပုံ</w:t>
            </w:r>
          </w:p>
          <w:p w14:paraId="77188576" w14:textId="77777777" w:rsidR="00B774BE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၎င်းတို့လိုအပ်သည့်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</w:t>
            </w:r>
          </w:p>
        </w:tc>
      </w:tr>
      <w:tr w:rsidR="008517B4" w:rsidRPr="0034699B" w14:paraId="3F7FD694" w14:textId="77777777" w:rsidTr="00C91E9A">
        <w:tc>
          <w:tcPr>
            <w:tcW w:w="2551" w:type="dxa"/>
            <w:vAlign w:val="center"/>
          </w:tcPr>
          <w:p w14:paraId="5B2A7E14" w14:textId="77777777" w:rsidR="00A0701F" w:rsidRPr="0034699B" w:rsidRDefault="00A0701F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08339FA3" w14:textId="77777777" w:rsidR="00A0701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ဝန်ထမ်းများသည်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အောက်ပါအတိုင်း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ပံပိုးရမည်ကိုလည်း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သိသင့်သည်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</w:tc>
      </w:tr>
      <w:tr w:rsidR="008517B4" w:rsidRPr="0034699B" w14:paraId="33472293" w14:textId="77777777" w:rsidTr="00C91E9A">
        <w:tc>
          <w:tcPr>
            <w:tcW w:w="2551" w:type="dxa"/>
            <w:vAlign w:val="center"/>
          </w:tcPr>
          <w:p w14:paraId="2657C59B" w14:textId="77777777" w:rsidR="005D75D0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6482058" wp14:editId="180D86BE">
                  <wp:extent cx="1440000" cy="1440000"/>
                  <wp:effectExtent l="0" t="0" r="8255" b="8255"/>
                  <wp:docPr id="79" name="Picture 79" descr="မတူကွဲပြားသော မသန်စွမ်းသူများအုပ်စုနှင့် သူတို့နဘေး ကွေးပြထားသောမြှ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မတူကွဲပြားသော မသန်စွမ်းသူများအုပ်စုနှင့် သူတို့နဘေး ကွေးပြထားသောမြှ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0449CFC" w14:textId="77777777" w:rsidR="005D75D0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အပြည့်အစုံပါရမည်</w:t>
            </w:r>
          </w:p>
        </w:tc>
      </w:tr>
      <w:tr w:rsidR="008517B4" w:rsidRPr="0034699B" w14:paraId="7C15B97F" w14:textId="77777777" w:rsidTr="00C91E9A">
        <w:tc>
          <w:tcPr>
            <w:tcW w:w="2551" w:type="dxa"/>
            <w:vAlign w:val="center"/>
          </w:tcPr>
          <w:p w14:paraId="4B062FA1" w14:textId="77777777" w:rsidR="005D75D0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9F6F865" wp14:editId="72A41E91">
                  <wp:extent cx="1440000" cy="1440000"/>
                  <wp:effectExtent l="0" t="0" r="8255" b="8255"/>
                  <wp:docPr id="80" name="Picture 80" descr="မတူကွဲပြားသော မသန်စွမ်းသူများအုပ်စုနှင့် အန္တရာယ်ကင်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မတူကွဲပြားသော မသန်စွမ်းသူများအုပ်စုနှင့် အန္တရာယ်ကင်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5DFF3E" w14:textId="77777777" w:rsidR="005D75D0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ယဉ်ကျေးမှုအားလုံးအတွက်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ဘေးကင်းရမည်။</w:t>
            </w:r>
          </w:p>
        </w:tc>
      </w:tr>
      <w:tr w:rsidR="008517B4" w:rsidRPr="0034699B" w14:paraId="11DEB2C7" w14:textId="77777777" w:rsidTr="00C91E9A">
        <w:tc>
          <w:tcPr>
            <w:tcW w:w="2551" w:type="dxa"/>
            <w:vAlign w:val="center"/>
          </w:tcPr>
          <w:p w14:paraId="687A4461" w14:textId="77777777" w:rsidR="00614C0E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D35A5C0" wp14:editId="2E248101">
                  <wp:extent cx="1440000" cy="1440000"/>
                  <wp:effectExtent l="0" t="0" r="8255" b="8255"/>
                  <wp:docPr id="105" name="Picture 105" descr="အခြားအမျိုးသားတစ်ဦးကို ပံ့ပိုးပေးနေသော နာမည်တံဆိပ် တပ်ထားသည့် အမျိုးသားတစ်ဦ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အခြားအမျိုးသားတစ်ဦးကို ပံ့ပိုးပေးနေသော နာမည်တံဆိပ် တပ်ထားသည့် အမျိုးသားတစ်ဦ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9E3832" w14:textId="765F4795" w:rsidR="00614C0E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ဝန်ထမ်းများဟု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ဆိုရာတွင်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လုပ်ဆောင်ပေးသူများလည်း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ပါဝင်သည်။</w:t>
            </w:r>
          </w:p>
        </w:tc>
      </w:tr>
      <w:tr w:rsidR="008517B4" w:rsidRPr="0034699B" w14:paraId="5DD1872A" w14:textId="77777777" w:rsidTr="00C91E9A">
        <w:tc>
          <w:tcPr>
            <w:tcW w:w="2551" w:type="dxa"/>
            <w:vAlign w:val="center"/>
          </w:tcPr>
          <w:p w14:paraId="0B89C89E" w14:textId="77777777" w:rsidR="00437017" w:rsidRPr="0034699B" w:rsidRDefault="00437017" w:rsidP="00CB3D54">
            <w:pPr>
              <w:pStyle w:val="Image"/>
              <w:spacing w:line="240" w:lineRule="auto"/>
              <w:rPr>
                <w:rFonts w:ascii="Arial" w:hAnsi="Arial" w:cs="Arial"/>
                <w:noProof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6A39CA9A" w14:textId="77777777" w:rsidR="00994562" w:rsidRPr="00994562" w:rsidRDefault="00994562" w:rsidP="00994562">
            <w:pPr>
              <w:spacing w:line="600" w:lineRule="exact"/>
              <w:rPr>
                <w:rFonts w:ascii="Myanmar Text" w:eastAsia="Zawgyi-One" w:hAnsi="Myanmar Text" w:cs="Myanmar Text"/>
                <w:sz w:val="26"/>
                <w:szCs w:val="26"/>
              </w:rPr>
            </w:pPr>
          </w:p>
          <w:p w14:paraId="17939968" w14:textId="77777777" w:rsidR="00994562" w:rsidRPr="00994562" w:rsidRDefault="00994562" w:rsidP="00994562">
            <w:pPr>
              <w:spacing w:line="600" w:lineRule="exact"/>
              <w:rPr>
                <w:rFonts w:ascii="Myanmar Text" w:eastAsia="Zawgyi-One" w:hAnsi="Myanmar Text" w:cs="Myanmar Text"/>
                <w:sz w:val="26"/>
                <w:szCs w:val="26"/>
              </w:rPr>
            </w:pPr>
          </w:p>
          <w:p w14:paraId="3FE20B1F" w14:textId="461E6849" w:rsidR="00437017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lastRenderedPageBreak/>
              <w:t>ကျွန်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‌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တော်တို့ဝန်ထမ်းများဟု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ဆိုရာတွင်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</w:tc>
      </w:tr>
      <w:tr w:rsidR="008517B4" w:rsidRPr="0034699B" w14:paraId="0C48EAA5" w14:textId="77777777" w:rsidTr="00C91E9A">
        <w:tc>
          <w:tcPr>
            <w:tcW w:w="2551" w:type="dxa"/>
            <w:vAlign w:val="center"/>
          </w:tcPr>
          <w:p w14:paraId="4A3B4D78" w14:textId="77777777" w:rsidR="00820E07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975DD6D" wp14:editId="49BC852D">
                  <wp:extent cx="1440000" cy="1440000"/>
                  <wp:effectExtent l="0" t="0" r="8255" b="8255"/>
                  <wp:docPr id="81" name="Picture 81" descr="အလုပ်စားပွဲ၌ ဖုန်းပြောနေသော ပညာရှင်အမျိုးသမီးတစ်ယောက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အလုပ်စားပွဲ၌ ဖုန်းပြောနေသော ပညာရှင်အမျိုးသမီးတစ်ယောက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17CE0E" w14:textId="134B1F54" w:rsidR="00820E07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ရုံးများတွင်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အလုပ်လုပ်</w:t>
            </w:r>
            <w:r w:rsidRPr="00994562">
              <w:rPr>
                <w:rFonts w:ascii="Myanmar Text" w:eastAsia="Zawgyi-One" w:hAnsi="Myanmar Text" w:cs="Myanmar Text" w:hint="cs"/>
                <w:sz w:val="26"/>
                <w:szCs w:val="26"/>
                <w:cs/>
                <w:lang w:bidi="my-MM"/>
              </w:rPr>
              <w:t>နေ</w:t>
            </w:r>
            <w:r w:rsidR="0007773E" w:rsidRPr="00994562">
              <w:rPr>
                <w:rFonts w:ascii="Myanmar Text" w:eastAsia="Zawgyi-One" w:hAnsi="Myanmar Text" w:cs="Myanmar Text" w:hint="cs"/>
                <w:sz w:val="26"/>
                <w:szCs w:val="26"/>
                <w:cs/>
                <w:lang w:bidi="my-MM"/>
              </w:rPr>
              <w:t>သော</w:t>
            </w:r>
          </w:p>
        </w:tc>
      </w:tr>
      <w:tr w:rsidR="008517B4" w:rsidRPr="0034699B" w14:paraId="740E4B79" w14:textId="77777777" w:rsidTr="00C91E9A">
        <w:tc>
          <w:tcPr>
            <w:tcW w:w="2551" w:type="dxa"/>
            <w:vAlign w:val="center"/>
          </w:tcPr>
          <w:p w14:paraId="645E8392" w14:textId="77777777" w:rsidR="00820E07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04DDC5F" wp14:editId="260C1E3A">
                  <wp:extent cx="1440000" cy="1440000"/>
                  <wp:effectExtent l="0" t="0" r="8255" b="8255"/>
                  <wp:docPr id="85" name="Picture 85" descr="ကလစ်ဘုတ်ကိုင်ထားသော အမျိုးသမီးတစ်ဦးနှင့် 'NDIA' စကားလုံ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ကလစ်ဘုတ်ကိုင်ထားသော အမျိုးသမီးတစ်ဦးနှင့် 'NDIA' စကားလုံ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8EA6AC2" w14:textId="77777777" w:rsidR="00820E07" w:rsidRPr="00994562" w:rsidRDefault="00000000" w:rsidP="00994562">
            <w:pPr>
              <w:pStyle w:val="ListParagraph"/>
              <w:numPr>
                <w:ilvl w:val="0"/>
                <w:numId w:val="2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NDIS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စီမံပေးသော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လူများလည်း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ပါဝင်သည်။</w:t>
            </w:r>
          </w:p>
        </w:tc>
      </w:tr>
    </w:tbl>
    <w:p w14:paraId="6372473B" w14:textId="77777777" w:rsidR="00625A32" w:rsidRPr="0034699B" w:rsidRDefault="00000000" w:rsidP="00B61187">
      <w:pPr>
        <w:pStyle w:val="Heading3"/>
        <w:spacing w:before="720" w:after="120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t>ကျွန်တော်တို့၏ရည်မှန်းချက်များကား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မည်သည်နည်း။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75565AB3" w14:textId="77777777" w:rsidTr="00C91E9A">
        <w:tc>
          <w:tcPr>
            <w:tcW w:w="2551" w:type="dxa"/>
            <w:vAlign w:val="center"/>
          </w:tcPr>
          <w:p w14:paraId="3223A064" w14:textId="77777777" w:rsidR="00A0701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9F05842" wp14:editId="5476B6DD">
                  <wp:extent cx="1440000" cy="1440000"/>
                  <wp:effectExtent l="0" t="0" r="8255" b="8255"/>
                  <wp:docPr id="87" name="Picture 87" descr="CALD လူများအကြောင်း စဉ်းစားနေရင်း လက်ကိုင်သုံးကွန်ပျူတာ အသုံးပြုနေသည့် အမျိုးသားတစ်ဦ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CALD လူများအကြောင်း စဉ်းစားနေရင်း လက်ကိုင်သုံးကွန်ပျူတာ အသုံးပြုနေသည့် အမျိုးသားတစ်ဦ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CCDCC5" w14:textId="629CB862" w:rsidR="00A0701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လိုအပ်ချက်ကို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ကျွန်တော်တို့၏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ဝန်ထမ်းများ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နားလည်စေလိုပါသည်။</w:t>
            </w:r>
          </w:p>
          <w:p w14:paraId="1D3E2D23" w14:textId="451FD0CC" w:rsidR="004C11A9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ကျွန်တော်တို့ဝန်ထမ်းများမှ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ပံ့ပိုးပေးစေ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လိုပါသည်။</w:t>
            </w:r>
          </w:p>
        </w:tc>
      </w:tr>
      <w:tr w:rsidR="008517B4" w:rsidRPr="0034699B" w14:paraId="7BB5B566" w14:textId="77777777" w:rsidTr="00C91E9A">
        <w:tc>
          <w:tcPr>
            <w:tcW w:w="2551" w:type="dxa"/>
            <w:vAlign w:val="center"/>
          </w:tcPr>
          <w:p w14:paraId="0CE26DB5" w14:textId="77777777" w:rsidR="004C11A9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95222C9" wp14:editId="0F0D6572">
                  <wp:extent cx="1440000" cy="1440000"/>
                  <wp:effectExtent l="0" t="0" r="8255" b="8255"/>
                  <wp:docPr id="83" name="Picture 83" descr="မတူကွဲပြားသော မသန်စွမ်းသူများအုပ်စုနှင့် အန္တရာယ်ကင်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မတူကွဲပြားသော မသန်စွမ်းသူများအုပ်စုနှင့် အန္တရာယ်ကင်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9762C9" w14:textId="13D50AB3" w:rsidR="004C11A9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အလုပ်ကို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ယဉ်ကျေးမှုအားလုံး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အတွက်လည်း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ဘေးကင်းစေလိုပါသည်။</w:t>
            </w:r>
          </w:p>
        </w:tc>
      </w:tr>
    </w:tbl>
    <w:p w14:paraId="04FCF7FA" w14:textId="302821B5" w:rsidR="00A0701F" w:rsidRPr="0034699B" w:rsidRDefault="00000000" w:rsidP="00994562">
      <w:pPr>
        <w:pStyle w:val="Heading2"/>
        <w:spacing w:line="240" w:lineRule="auto"/>
        <w:rPr>
          <w:rFonts w:ascii="Arial" w:hAnsi="Arial" w:cs="Arial"/>
        </w:rPr>
      </w:pPr>
      <w:bookmarkStart w:id="107" w:name="_Toc256000007"/>
      <w:bookmarkStart w:id="108" w:name="_Toc113455977"/>
      <w:r w:rsidRPr="0034699B">
        <w:rPr>
          <w:rFonts w:ascii="Myanmar Text" w:eastAsia="Zawgyi-One" w:hAnsi="Myanmar Text" w:cs="Myanmar Text"/>
        </w:rPr>
        <w:lastRenderedPageBreak/>
        <w:t>၃</w:t>
      </w:r>
      <w:r w:rsidRPr="0034699B">
        <w:rPr>
          <w:rFonts w:ascii="Arial" w:eastAsia="Zawgyi-One" w:hAnsi="Arial" w:cs="Arial"/>
        </w:rPr>
        <w:t xml:space="preserve">. </w:t>
      </w:r>
      <w:r w:rsidRPr="0034699B">
        <w:rPr>
          <w:rFonts w:ascii="Myanmar Text" w:eastAsia="Zawgyi-One" w:hAnsi="Myanmar Text" w:cs="Myanmar Text"/>
        </w:rPr>
        <w:t>ကျွန်တော်တို့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အချက်အလက်များ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ပေးကမ်းပုံ</w:t>
      </w:r>
      <w:r w:rsidR="0007773E" w:rsidRPr="0034699B">
        <w:rPr>
          <w:rFonts w:ascii="Arial" w:eastAsia="Zawgyi-One" w:hAnsi="Arial" w:cs="Arial"/>
          <w:cs/>
          <w:lang w:bidi="my-MM"/>
        </w:rPr>
        <w:t xml:space="preserve"> </w:t>
      </w:r>
      <w:r w:rsidRPr="0034699B">
        <w:rPr>
          <w:rFonts w:ascii="Myanmar Text" w:eastAsia="Zawgyi-One" w:hAnsi="Myanmar Text" w:cs="Myanmar Text"/>
        </w:rPr>
        <w:t>နည်းလမ်း</w:t>
      </w:r>
      <w:bookmarkEnd w:id="107"/>
      <w:bookmarkEnd w:id="108"/>
    </w:p>
    <w:tbl>
      <w:tblPr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8517B4" w:rsidRPr="0034699B" w14:paraId="4D4F067D" w14:textId="77777777" w:rsidTr="00335B20">
        <w:tc>
          <w:tcPr>
            <w:tcW w:w="2551" w:type="dxa"/>
            <w:vAlign w:val="center"/>
          </w:tcPr>
          <w:p w14:paraId="77C1F747" w14:textId="77777777" w:rsidR="00275097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FF97386" wp14:editId="6FD19C7D">
                  <wp:extent cx="1440000" cy="1440000"/>
                  <wp:effectExtent l="0" t="0" r="8255" b="8255"/>
                  <wp:docPr id="84" name="Picture 84" descr="ပြုံးရင်း စာဖတ်နေသော အမျိုးသမီးတစ်ဦး သူမဘေးတွင် အမှန်အမှတ်အသား တစ်ခု ရှိသည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ပြုံးရင်း စာဖတ်နေသော အမျိုးသမီးတစ်ဦး သူမဘေးတွင် အမှန်အမှတ်အသား တစ်ခု ရှိသည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6738473E" w14:textId="77777777" w:rsidR="00275097" w:rsidRPr="00994562" w:rsidRDefault="00000000" w:rsidP="00994562">
            <w:pPr>
              <w:spacing w:line="600" w:lineRule="exact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ပေးကမ်းသည့်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အချက်အလက်များမှာ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နားလည်လွယ်ကူသင့်သည်။</w:t>
            </w:r>
          </w:p>
          <w:p w14:paraId="7511F774" w14:textId="77777777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pacing w:val="-4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အခြားဘာသာစကားများဖြင့်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ပေးကမ်းခြင်းတို့လည်း</w:t>
            </w:r>
            <w:r w:rsidRPr="00994562">
              <w:rPr>
                <w:rFonts w:ascii="Arial" w:eastAsia="Zawgyi-One" w:hAnsi="Arial" w:cs="Arial"/>
                <w:spacing w:val="-4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4"/>
                <w:sz w:val="26"/>
                <w:szCs w:val="26"/>
              </w:rPr>
              <w:t>အပါအဝင်ဖြစ်သည်။</w:t>
            </w:r>
          </w:p>
        </w:tc>
      </w:tr>
      <w:tr w:rsidR="008517B4" w:rsidRPr="0034699B" w14:paraId="7AEF8B86" w14:textId="77777777" w:rsidTr="00335B20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6BB8D23C" w14:textId="77777777" w:rsidR="00BB479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76D6C2F" wp14:editId="1BDC1BD2">
                  <wp:extent cx="1440000" cy="1440000"/>
                  <wp:effectExtent l="0" t="0" r="8255" b="8255"/>
                  <wp:docPr id="88" name="Picture 88" descr="စာဖတ်ရင်း စဉ်းစားနေသည့် အမျိုးသားတစ်ဦး သူ့ဘေးမှာ ' words' ပါသော အဝိုင်း တစ်ခုရှိသည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စာဖတ်ရင်း စဉ်းစားနေသည့် အမျိုးသားတစ်ဦး သူ့ဘေးမှာ ' words' ပါသော အဝိုင်း တစ်ခုရှိသည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C66260F" w14:textId="77777777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စဉ်းစားသင့်သည်မှာ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65CED468" w14:textId="77777777" w:rsidR="00BB479F" w:rsidRPr="00994562" w:rsidRDefault="00000000" w:rsidP="00994562">
            <w:pPr>
              <w:pStyle w:val="ListParagraph"/>
              <w:numPr>
                <w:ilvl w:val="0"/>
                <w:numId w:val="2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အသုံးပြုသည့်စကားလုံးများ</w:t>
            </w:r>
          </w:p>
          <w:p w14:paraId="4AB77425" w14:textId="43FD9D1A" w:rsidR="00BB479F" w:rsidRPr="00994562" w:rsidRDefault="00000000" w:rsidP="00994562">
            <w:pPr>
              <w:pStyle w:val="ListParagraph"/>
              <w:numPr>
                <w:ilvl w:val="0"/>
                <w:numId w:val="2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ယဉ်ကျေးမှုများအရ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နားလည်ပုံကွဲပြားခြင်းတို့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ဖြစ်သည်။</w:t>
            </w:r>
          </w:p>
        </w:tc>
      </w:tr>
      <w:tr w:rsidR="008517B4" w:rsidRPr="0034699B" w14:paraId="28E08399" w14:textId="77777777" w:rsidTr="00335B20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52C89CF3" w14:textId="77777777" w:rsidR="00BB479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6240B79" wp14:editId="0FD9060A">
                  <wp:extent cx="1440000" cy="1440000"/>
                  <wp:effectExtent l="0" t="0" r="8255" b="8255"/>
                  <wp:docPr id="1428604708" name="Picture 89" descr="ဘာသာစကား ၃ မျိုးဖြင့် စာရွက်စာတမ်း ၃ ခုနှင့်အတူ သိသင့်သည်များသင်္ကေတ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04708" name="Picture 89" descr="ဘာသာစကား ၃ မျိုးဖြင့် စာရွက်စာတမ်း ၃ ခုနှင့်အတူ သိသင့်သည်များသင်္ကေတ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39E71F" w14:textId="77777777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ထပ်ဆောင်းပေးရာတွင်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လုပ်သင့်သည်မှာ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49649017" w14:textId="77777777" w:rsidR="00BB479F" w:rsidRPr="00994562" w:rsidRDefault="00000000" w:rsidP="00994562">
            <w:pPr>
              <w:pStyle w:val="ListParagraph"/>
              <w:numPr>
                <w:ilvl w:val="0"/>
                <w:numId w:val="2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အလွယ်တကူ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နားလည်စေရန်</w:t>
            </w:r>
          </w:p>
          <w:p w14:paraId="31F897B3" w14:textId="77777777" w:rsidR="00BB479F" w:rsidRPr="00994562" w:rsidRDefault="00000000" w:rsidP="00994562">
            <w:pPr>
              <w:pStyle w:val="ListParagraph"/>
              <w:numPr>
                <w:ilvl w:val="0"/>
                <w:numId w:val="2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အခြား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ဘာသာစကားစုံဖြင့်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ပေးနိုင်ရန်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ဖြစ်သည်။</w:t>
            </w:r>
          </w:p>
        </w:tc>
      </w:tr>
      <w:tr w:rsidR="008517B4" w:rsidRPr="0034699B" w14:paraId="44CB5400" w14:textId="77777777" w:rsidTr="00335B20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482548B1" w14:textId="77777777" w:rsidR="00A0701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3C96263" wp14:editId="2FD01EA6">
                  <wp:extent cx="1440000" cy="1080000"/>
                  <wp:effectExtent l="0" t="0" r="8255" b="6350"/>
                  <wp:docPr id="91" name="Picture 91" descr="အမျိုးသမီးနှစ်ယောက် စကားပြောနေကြ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အမျိုးသမီးနှစ်ယောက် စကားပြောနေကြ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9628C69" w14:textId="77777777" w:rsidR="00A0701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ကျွန်တော်တို့တွင်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="00A64C65" w:rsidRP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စကားပြန်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ပို၍များများ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ရှိသင့်သည်။</w:t>
            </w:r>
          </w:p>
          <w:p w14:paraId="34B17761" w14:textId="77777777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ထို့အပြင်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ပံ့ပိုးပေးသင့်သည်။</w:t>
            </w:r>
          </w:p>
          <w:p w14:paraId="173D98E9" w14:textId="77777777" w:rsidR="00143D44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စကားပြန်ဆိုသည်မှာ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311FDFDD" w14:textId="77777777" w:rsidR="00143D44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သင်၏ဘာသာစကားကိုပြောတတ်သူ</w:t>
            </w:r>
          </w:p>
          <w:p w14:paraId="2EDBE41F" w14:textId="69EC7D3E" w:rsidR="00143D44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တစ်ယောက်ယောက်ပြောသည်ကို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ကူညီပေးသူဖြစ်သည်။</w:t>
            </w:r>
          </w:p>
        </w:tc>
      </w:tr>
      <w:tr w:rsidR="008517B4" w:rsidRPr="0034699B" w14:paraId="488CB55A" w14:textId="77777777" w:rsidTr="00335B20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2385F4FA" w14:textId="77777777" w:rsidR="00BB479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5E347FFF" wp14:editId="1F1F5499">
                  <wp:extent cx="1440000" cy="1440000"/>
                  <wp:effectExtent l="0" t="0" r="8255" b="8255"/>
                  <wp:docPr id="131" name="Picture 131" descr="လက်မ ၂ ခု ထောင်ပြနေသော အမျိုးသားနှင့် သိသင့်သည်များ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လက်မ ၂ ခု ထောင်ပြနေသော အမျိုးသားနှင့် သိသင့်သည်များ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13ED8A" w14:textId="1B6A3A89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ပေးသည့်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ရှာဖွေပြီး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အသုံးပြုနိုင်ရမည်ကို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ဂရုစိုက်သင့်သည်။</w:t>
            </w:r>
          </w:p>
        </w:tc>
      </w:tr>
      <w:tr w:rsidR="008517B4" w:rsidRPr="0034699B" w14:paraId="6E6CBD59" w14:textId="77777777" w:rsidTr="00335B20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59161EF3" w14:textId="77777777" w:rsidR="00BB479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FFD27D5" wp14:editId="7DEDDD55">
                  <wp:extent cx="1440000" cy="1440000"/>
                  <wp:effectExtent l="0" t="0" r="8255" b="8255"/>
                  <wp:docPr id="92" name="Picture 92" descr="ဝေးလံခေါင်သီသောအရပ်မှ လူ ၃ ယောက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ဝေးလံခေါင်သီသောအရပ်မှ လူ ၃ ယောက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0AE47A3" w14:textId="4E5A75AC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ဆက်သွယ်ရန်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ခက်ခဲသော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လူမျိုးစုအဖွဲ့များသို့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အလက်များပေးကမ်းပုံနည်းလမ်းကို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စဉ်းစား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သင့်သည်။</w:t>
            </w:r>
          </w:p>
          <w:p w14:paraId="78FF1F9D" w14:textId="731B13AA" w:rsidR="00BB479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ဥပမာအားဖြင့်၊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လူကိုယ်တိုင်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ပေးကမ်းခြင်းကဲ့သို့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နည်းလမ်း</w:t>
            </w:r>
            <w:r w:rsidR="0007773E" w:rsidRPr="00994562">
              <w:rPr>
                <w:rFonts w:ascii="Arial" w:eastAsia="Zawgyi-One" w:hAnsi="Arial" w:cs="Arial"/>
                <w:spacing w:val="-2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မျိုးစုံဖြင့်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အချက်အလက်များ</w:t>
            </w:r>
            <w:r w:rsidRPr="00994562">
              <w:rPr>
                <w:rFonts w:ascii="Arial" w:eastAsia="Zawgyi-One" w:hAnsi="Arial" w:cs="Arial"/>
                <w:spacing w:val="-2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pacing w:val="-2"/>
                <w:sz w:val="26"/>
                <w:szCs w:val="26"/>
              </w:rPr>
              <w:t>ပေးကမ်းခြင်း။</w:t>
            </w:r>
          </w:p>
        </w:tc>
      </w:tr>
    </w:tbl>
    <w:p w14:paraId="5CA8EE26" w14:textId="77777777" w:rsidR="00143D44" w:rsidRPr="0034699B" w:rsidRDefault="00000000" w:rsidP="00B61187">
      <w:pPr>
        <w:pStyle w:val="Heading3"/>
        <w:spacing w:before="480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t>ကျွန်တော်တို့၏ရည်မှန်းချက်များကား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မည်သည်နည်း။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2825FC20" w14:textId="77777777" w:rsidTr="00C91E9A">
        <w:tc>
          <w:tcPr>
            <w:tcW w:w="2551" w:type="dxa"/>
            <w:vAlign w:val="center"/>
          </w:tcPr>
          <w:p w14:paraId="57C51A85" w14:textId="77777777" w:rsidR="00A0701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951069C" wp14:editId="2477448C">
                  <wp:extent cx="1440000" cy="1364762"/>
                  <wp:effectExtent l="0" t="0" r="8255" b="6985"/>
                  <wp:docPr id="93" name="Picture 93" descr="အမျိုးသားတစ်ဦးနှင့် အမျိုးသမီးတစ်ဦး လက်ဆွဲနှုတ်ဆက်နေကြ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အမျိုးသားတစ်ဦးနှင့် အမျိုးသမီးတစ်ဦး လက်ဆွဲနှုတ်ဆက်နေကြ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F973DAD" w14:textId="20E92A52" w:rsidR="00A0701F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ဆက်သွယ်ရန်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ကောင်းမွန်သောနည်းလမ်း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ရှာဖွေလိုပါသည်။</w:t>
            </w:r>
          </w:p>
        </w:tc>
      </w:tr>
      <w:tr w:rsidR="008517B4" w:rsidRPr="0034699B" w14:paraId="450874A3" w14:textId="77777777" w:rsidTr="00C91E9A">
        <w:tc>
          <w:tcPr>
            <w:tcW w:w="2551" w:type="dxa"/>
            <w:vAlign w:val="center"/>
          </w:tcPr>
          <w:p w14:paraId="54462F24" w14:textId="77777777" w:rsidR="00DA4C91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E8D7957" wp14:editId="6474C736">
                  <wp:extent cx="1440000" cy="1440000"/>
                  <wp:effectExtent l="0" t="0" r="8255" b="8255"/>
                  <wp:docPr id="94" name="Picture 94" descr="အမျိုးသားတစ်ဦးနှင့် စကားပြောနေသော အမျိုးသမီးတစ်ဦး၊ အမှားခြစ်ထားသော ဒေါ်လာအမှတ်အသာ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အမျိုးသားတစ်ဦးနှင့် စကားပြောနေသော အမျိုးသမီးတစ်ဦး၊ အမှားခြစ်ထားသော ဒေါ်လာအမှတ်အသာ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38B57EA" w14:textId="7A1D635F" w:rsidR="00DA4C91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ကျွန်ုပ်တို့တွင်ရှိသော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အခမဲ့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စကားပြန်ဝန်ဆောင်မှုများ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သိစေလို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ပါသည်။</w:t>
            </w:r>
          </w:p>
          <w:p w14:paraId="33B86BB3" w14:textId="3CF571C7" w:rsidR="00413F71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ဤဝန်ဆောင်မှုများကို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ပို၍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များများကလည်း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အသုံးပြုစေလိုပါသည်။</w:t>
            </w:r>
          </w:p>
        </w:tc>
      </w:tr>
      <w:tr w:rsidR="008517B4" w:rsidRPr="0034699B" w14:paraId="3E51ECCA" w14:textId="77777777" w:rsidTr="00C91E9A">
        <w:tc>
          <w:tcPr>
            <w:tcW w:w="2551" w:type="dxa"/>
            <w:vAlign w:val="center"/>
          </w:tcPr>
          <w:p w14:paraId="706F7D69" w14:textId="77777777" w:rsidR="00DE4C9B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F0B3CD4" wp14:editId="1D298588">
                  <wp:extent cx="1440000" cy="1440000"/>
                  <wp:effectExtent l="0" t="0" r="8255" b="8255"/>
                  <wp:docPr id="96" name="Picture 96" descr="ဖိုင်တွဲတစ်ခု ဖတ်နေသော အမျိုးသမီး နှင့် အမှန်အမှတ်အသ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ဖိုင်တွဲတစ်ခု ဖတ်နေသော အမျိုးသမီး နှင့် အမှန်အမှတ်အသ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2B0A14" w14:textId="77777777" w:rsidR="00413F71" w:rsidRPr="00994562" w:rsidRDefault="00000000" w:rsidP="00994562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ပေးကမ်းလိုသည့်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အချက်အလက်များမှာ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- </w:t>
            </w:r>
          </w:p>
          <w:p w14:paraId="0E2E4828" w14:textId="77777777" w:rsidR="00413F71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အလွယ်တကူ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နားလည်စေရန်</w:t>
            </w:r>
          </w:p>
          <w:p w14:paraId="2092E46D" w14:textId="77777777" w:rsidR="00DE4C9B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အခြား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ဘာသာစကားစုံဖြင့်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ပေးနိုင်ရန်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ဖြစ်သည်။</w:t>
            </w:r>
          </w:p>
        </w:tc>
      </w:tr>
    </w:tbl>
    <w:p w14:paraId="67F5E077" w14:textId="77777777" w:rsidR="00A0701F" w:rsidRPr="0034699B" w:rsidRDefault="00000000" w:rsidP="00433D01">
      <w:pPr>
        <w:pStyle w:val="Heading2"/>
        <w:rPr>
          <w:rFonts w:ascii="Arial" w:hAnsi="Arial" w:cs="Arial"/>
        </w:rPr>
      </w:pPr>
      <w:bookmarkStart w:id="109" w:name="_Toc256000008"/>
      <w:bookmarkStart w:id="110" w:name="_Toc113455978"/>
      <w:r w:rsidRPr="0034699B">
        <w:rPr>
          <w:rFonts w:ascii="Myanmar Text" w:eastAsia="Zawgyi-One" w:hAnsi="Myanmar Text" w:cs="Myanmar Text"/>
        </w:rPr>
        <w:lastRenderedPageBreak/>
        <w:t>၄</w:t>
      </w:r>
      <w:r w:rsidRPr="0034699B">
        <w:rPr>
          <w:rFonts w:ascii="Arial" w:eastAsia="Zawgyi-One" w:hAnsi="Arial" w:cs="Arial"/>
        </w:rPr>
        <w:t xml:space="preserve">. </w:t>
      </w:r>
      <w:r w:rsidRPr="0034699B">
        <w:rPr>
          <w:rFonts w:ascii="Myanmar Text" w:eastAsia="Zawgyi-One" w:hAnsi="Myanmar Text" w:cs="Myanmar Text"/>
        </w:rPr>
        <w:t>ရွေးချယ်ခွင့်နှင့်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စီမံခန့်ခွဲခွင့်</w:t>
      </w:r>
      <w:bookmarkEnd w:id="109"/>
      <w:bookmarkEnd w:id="11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3417F9E8" w14:textId="77777777" w:rsidTr="00C91E9A">
        <w:tc>
          <w:tcPr>
            <w:tcW w:w="2551" w:type="dxa"/>
            <w:vAlign w:val="center"/>
          </w:tcPr>
          <w:p w14:paraId="5EB12253" w14:textId="77777777" w:rsidR="00A0701F" w:rsidRPr="0034699B" w:rsidRDefault="00000000" w:rsidP="00D76367">
            <w:pPr>
              <w:pStyle w:val="Image"/>
              <w:spacing w:before="360" w:after="360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CF47744" wp14:editId="299042C6">
                  <wp:extent cx="1440000" cy="1137816"/>
                  <wp:effectExtent l="0" t="0" r="8255" b="5715"/>
                  <wp:docPr id="52" name="Picture 52" descr="CALD အမျိုးသမီး ၃ ယောက်၊ ၂ ယောက်သည် မိမိကိုယ်ကို လက်ညှိုးထိုးပြနေရင်း လက်နောက်တစ်ဖက်ကို မြှောက်ထားပြီး ကျန်တစ်ယောက်သည် လက်မ ၂ ချောင်းကို ထောင်ပြထားသည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CALD အမျိုးသမီး ၃ ယောက်၊ ၂ ယောက်သည် မိမိကိုယ်ကို လက်ညှိုးထိုးပြနေရင်း လက်နောက်တစ်ဖက်ကို မြှောက်ထားပြီး ကျန်တစ်ယောက်သည် လက်မ ၂ ချောင်းကို ထောင်ပြထားသည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7EB5F9" w14:textId="77777777" w:rsidR="00A0701F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ပါဝင်သူများ၏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လိုအပ်ချက်များနှင့်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ကိုက်ညီသော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ပံ့ပိုးကူညီမှုများနှင့်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ပိုမိုရှိသင့်သည်။</w:t>
            </w:r>
          </w:p>
        </w:tc>
      </w:tr>
      <w:tr w:rsidR="008517B4" w:rsidRPr="0034699B" w14:paraId="038B08C7" w14:textId="77777777" w:rsidTr="00C91E9A">
        <w:tc>
          <w:tcPr>
            <w:tcW w:w="2551" w:type="dxa"/>
            <w:vAlign w:val="center"/>
          </w:tcPr>
          <w:p w14:paraId="16DB1B11" w14:textId="77777777" w:rsidR="00413F71" w:rsidRPr="0034699B" w:rsidRDefault="00000000" w:rsidP="00D76367">
            <w:pPr>
              <w:pStyle w:val="Image"/>
              <w:spacing w:before="360" w:after="360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E5E5BF5" wp14:editId="24FA780F">
                  <wp:extent cx="1440000" cy="1440000"/>
                  <wp:effectExtent l="0" t="0" r="8255" b="8255"/>
                  <wp:docPr id="97" name="Picture 97" descr="ကလစ်ဘုတ်တစ်ခုကိုင်ဆောင်ထားသော ဝန်ဆောင်မှုပေးသူတစ်ဦးနှင့်အတူ လူတစ်ဦ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ကလစ်ဘုတ်တစ်ခုကိုင်ဆောင်ထားသော ဝန်ဆောင်မှုပေးသူတစ်ဦးနှင့်အတူ လူတစ်ဦ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EAA1039" w14:textId="77777777" w:rsidR="00413F71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၎င်းတို့၏လိုအပ်ချက်များနှင့်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ကိုက်ညီသော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ဝန်ဆောင်မှုပေးသူများ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ကိုရှာဖွေအသုံးပြုရန်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အကူအညီရသင့်ပါသည်။</w:t>
            </w:r>
          </w:p>
          <w:p w14:paraId="0D3D4BA1" w14:textId="77777777" w:rsidR="00413F71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ဝန်ဆောင်မှုပေးသူများသည်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ဝန်ဆောင်မှုပေးခြင်းအားဖြင့်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အခြားလူများကို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ပံ့ပိုးပေးသည်။</w:t>
            </w:r>
          </w:p>
        </w:tc>
      </w:tr>
      <w:tr w:rsidR="008517B4" w:rsidRPr="0034699B" w14:paraId="03BFF6DA" w14:textId="77777777" w:rsidTr="00C91E9A">
        <w:tc>
          <w:tcPr>
            <w:tcW w:w="2551" w:type="dxa"/>
            <w:vAlign w:val="center"/>
          </w:tcPr>
          <w:p w14:paraId="07DC70FF" w14:textId="77777777" w:rsidR="00413F71" w:rsidRPr="0034699B" w:rsidRDefault="00000000" w:rsidP="00D76367">
            <w:pPr>
              <w:pStyle w:val="Image"/>
              <w:spacing w:before="480" w:after="480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7DC97D0" wp14:editId="24B8E187">
                  <wp:extent cx="1440000" cy="1079846"/>
                  <wp:effectExtent l="0" t="0" r="8255" b="6350"/>
                  <wp:docPr id="48" name="Picture 48" descr="လူ ၂ ယောက်တွင် ၁ ယောက်သည်လဘီးတပ်ကုလားထိုင်ပေါ်မှာ ရှိပြီး၊ မှန်သားပြင်များစွာရှိသည့် စားပွဲတစ်ခုတွင် မျက်နှာပြင်ပေါ်ရှိအရာများကို ဆွေးနွေးနေကြ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လူ ၂ ယောက်တွင် ၁ ယောက်သည်လဘီးတပ်ကုလားထိုင်ပေါ်မှာ ရှိပြီး၊ မှန်သားပြင်များစွာရှိသည့် စားပွဲတစ်ခုတွင် မျက်နှာပြင်ပေါ်ရှိအရာများကို ဆွေးနွေးနေကြ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EE78AAE" w14:textId="5C6F3E7D" w:rsidR="00413F71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နည်းလမ်းများကို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လေ့လာရန်အတွက်လည်း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ပေးသူများသည်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အကူအညီ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ရသင့်ပါသည်။</w:t>
            </w:r>
          </w:p>
        </w:tc>
      </w:tr>
      <w:tr w:rsidR="008517B4" w:rsidRPr="0034699B" w14:paraId="4F1D7D82" w14:textId="77777777" w:rsidTr="00C91E9A">
        <w:tc>
          <w:tcPr>
            <w:tcW w:w="2551" w:type="dxa"/>
            <w:vAlign w:val="center"/>
          </w:tcPr>
          <w:p w14:paraId="766DC12A" w14:textId="77777777" w:rsidR="00413F71" w:rsidRPr="0034699B" w:rsidRDefault="00000000" w:rsidP="00D76367">
            <w:pPr>
              <w:pStyle w:val="Image"/>
              <w:spacing w:before="360" w:after="360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3B0BF26" wp14:editId="0EA1FD1C">
                  <wp:extent cx="1440000" cy="1440000"/>
                  <wp:effectExtent l="0" t="0" r="8255" b="8255"/>
                  <wp:docPr id="50" name="Picture 50" descr="ဝန်ဆောင်မှုပေးသူမှ ထောက်ပံ့ထားသော မျက်နှာပေါ်တွင် မှန်ဘီလူး အုပ်ထားသည့် လူတစ်ဦးနှင့်အတူ အမှန်အမှတ်အသ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ဝန်ဆောင်မှုပေးသူမှ ထောက်ပံ့ထားသော မျက်နှာပေါ်တွင် မှန်ဘီလူး အုပ်ထားသည့် လူတစ်ဦးနှင့်အတူ အမှန်အမှတ်အသ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B985C65" w14:textId="65761792" w:rsidR="00413F71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ဘဝအခြေခံမှ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လူများအပေါ်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အလေး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ထားသည့်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ပံ့ပိုးသည့်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ပေးသူများ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ပိုမိုရှိသင့်သည်။</w:t>
            </w:r>
          </w:p>
        </w:tc>
      </w:tr>
    </w:tbl>
    <w:p w14:paraId="3964D6F1" w14:textId="77777777" w:rsidR="00FD6D5C" w:rsidRPr="0034699B" w:rsidRDefault="00000000">
      <w:pPr>
        <w:spacing w:before="0" w:after="0" w:line="240" w:lineRule="auto"/>
        <w:rPr>
          <w:rFonts w:ascii="Arial" w:hAnsi="Arial" w:cs="Arial"/>
          <w:b/>
          <w:bCs/>
          <w:sz w:val="32"/>
          <w:szCs w:val="26"/>
        </w:rPr>
      </w:pPr>
      <w:r w:rsidRPr="0034699B">
        <w:rPr>
          <w:rFonts w:ascii="Arial" w:hAnsi="Arial" w:cs="Arial"/>
        </w:rPr>
        <w:br w:type="page"/>
      </w:r>
    </w:p>
    <w:p w14:paraId="6C96B8E9" w14:textId="77777777" w:rsidR="006A7301" w:rsidRPr="0034699B" w:rsidRDefault="00000000" w:rsidP="00433D01">
      <w:pPr>
        <w:pStyle w:val="Heading3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lastRenderedPageBreak/>
        <w:t>ကျွန်တော်တို့၏ရည်မှန်းချက်များကား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မည်သည်နည်း။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7F468006" w14:textId="77777777" w:rsidTr="00C91E9A">
        <w:tc>
          <w:tcPr>
            <w:tcW w:w="2551" w:type="dxa"/>
            <w:vAlign w:val="center"/>
          </w:tcPr>
          <w:p w14:paraId="6D40A8EB" w14:textId="77777777" w:rsidR="00A0701F" w:rsidRPr="0034699B" w:rsidRDefault="00000000" w:rsidP="00D76367">
            <w:pPr>
              <w:pStyle w:val="Image"/>
              <w:spacing w:before="240" w:after="240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777C8A6" wp14:editId="49599253">
                  <wp:extent cx="1440000" cy="1440000"/>
                  <wp:effectExtent l="0" t="0" r="8255" b="8255"/>
                  <wp:docPr id="46" name="Picture 46" descr="ဖိုင်တွဲတစ်ခုကို အတူကြည့်နေသော အမျိုးသမီးနှစ်ယောက်။ အန္တရာယ်ကင်း သင်္ကေတလည်း ရှိ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ဖိုင်တွဲတစ်ခုကို အတူကြည့်နေသော အမျိုးသမီးနှစ်ယောက်။ အန္တရာယ်ကင်း သင်္ကေတလည်း ရှိ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9D3D53" w14:textId="27321843" w:rsidR="00A0701F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ပါဝင်သူများအနေဖြင့်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၎င်းတို့၏ယဉ်ကျေးမှုအရ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ဘေးကင်းသော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ရှာဖွေပြီး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အသုံးချ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နိုင်စေရန်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ကျွန်တေတို့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ပံ့ပိုးပေးလိုပါသည်။</w:t>
            </w:r>
          </w:p>
        </w:tc>
      </w:tr>
      <w:tr w:rsidR="008517B4" w:rsidRPr="0034699B" w14:paraId="01C011B6" w14:textId="77777777" w:rsidTr="00BC345A">
        <w:tc>
          <w:tcPr>
            <w:tcW w:w="2551" w:type="dxa"/>
            <w:vAlign w:val="bottom"/>
          </w:tcPr>
          <w:p w14:paraId="4EAA7571" w14:textId="77777777" w:rsidR="007A77A9" w:rsidRPr="0034699B" w:rsidRDefault="00000000" w:rsidP="00D76367">
            <w:pPr>
              <w:pStyle w:val="Image"/>
              <w:spacing w:before="240" w:after="240"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C4F441C" wp14:editId="57F4A45C">
                  <wp:extent cx="1440000" cy="1440000"/>
                  <wp:effectExtent l="0" t="0" r="8255" b="8255"/>
                  <wp:docPr id="30" name="Picture 30" descr="မတူကွဲပြားသော မသန်စွမ်းသူတစ်စု နှင့် လက်မထောင်အမှတ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မတူကွဲပြားသော မသန်စွမ်းသူတစ်စု နှင့် လက်မထောင်အမှတ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C685547" w14:textId="0926C089" w:rsidR="007A77A9" w:rsidRPr="00994562" w:rsidRDefault="00000000" w:rsidP="00994562">
            <w:pPr>
              <w:spacing w:before="240" w:after="240"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အောက်ဖော်ပြပါ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ဝန်ဆောင်မှုကောင်းပေးသူများကို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ရှိစေ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ချင်ပါသည်။</w:t>
            </w:r>
          </w:p>
          <w:p w14:paraId="499C6DD8" w14:textId="77777777" w:rsidR="00EA20BA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ယဉ်ကျေးမှုအားလုံးကို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လေးစားရမည်</w:t>
            </w:r>
          </w:p>
          <w:p w14:paraId="112EC46C" w14:textId="0586CCFE" w:rsidR="00EA20BA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ပါဝင်သူများအတွက်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ကောင်းမွန်စွာ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လုပ်ကိုင်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ပေးရမည်</w:t>
            </w:r>
          </w:p>
          <w:p w14:paraId="4A322B9D" w14:textId="2593BA02" w:rsidR="00EA20BA" w:rsidRPr="00994562" w:rsidRDefault="00000000" w:rsidP="00994562">
            <w:pPr>
              <w:pStyle w:val="ListParagraph"/>
              <w:numPr>
                <w:ilvl w:val="0"/>
                <w:numId w:val="24"/>
              </w:num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ယဉ်ကျေးမှုအားလုံးအရ</w:t>
            </w:r>
            <w:r w:rsidRPr="00994562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ဘေးကင်းရမည်</w:t>
            </w:r>
            <w:r w:rsidR="0007773E" w:rsidRPr="00994562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994562">
              <w:rPr>
                <w:rFonts w:ascii="Myanmar Text" w:eastAsia="Zawgyi-One" w:hAnsi="Myanmar Text" w:cs="Myanmar Text"/>
                <w:sz w:val="26"/>
                <w:szCs w:val="26"/>
              </w:rPr>
              <w:t>ဖြစ်ပါသည်။</w:t>
            </w:r>
          </w:p>
        </w:tc>
      </w:tr>
    </w:tbl>
    <w:p w14:paraId="40742745" w14:textId="77777777" w:rsidR="00207145" w:rsidRPr="0034699B" w:rsidRDefault="00000000">
      <w:pPr>
        <w:spacing w:before="0" w:after="0" w:line="240" w:lineRule="auto"/>
        <w:rPr>
          <w:rFonts w:ascii="Arial" w:hAnsi="Arial" w:cs="Arial"/>
          <w:b/>
          <w:bCs/>
          <w:color w:val="6B2976"/>
          <w:sz w:val="40"/>
          <w:szCs w:val="26"/>
          <w:highlight w:val="lightGray"/>
          <w:lang w:eastAsia="x-none"/>
        </w:rPr>
      </w:pPr>
      <w:r w:rsidRPr="0034699B">
        <w:rPr>
          <w:rFonts w:ascii="Arial" w:hAnsi="Arial" w:cs="Arial"/>
          <w:highlight w:val="lightGray"/>
        </w:rPr>
        <w:br w:type="page"/>
      </w:r>
    </w:p>
    <w:p w14:paraId="431345BB" w14:textId="77777777" w:rsidR="00A0701F" w:rsidRPr="0034699B" w:rsidRDefault="00000000" w:rsidP="00433D01">
      <w:pPr>
        <w:pStyle w:val="Heading2"/>
        <w:rPr>
          <w:rFonts w:ascii="Arial" w:hAnsi="Arial" w:cs="Arial"/>
          <w:lang w:val="en-US"/>
        </w:rPr>
      </w:pPr>
      <w:bookmarkStart w:id="111" w:name="_Toc256000009"/>
      <w:bookmarkStart w:id="112" w:name="_Toc113455979"/>
      <w:r w:rsidRPr="0034699B">
        <w:rPr>
          <w:rFonts w:ascii="Myanmar Text" w:eastAsia="Zawgyi-One" w:hAnsi="Myanmar Text" w:cs="Myanmar Text"/>
        </w:rPr>
        <w:lastRenderedPageBreak/>
        <w:t>၅</w:t>
      </w:r>
      <w:r w:rsidRPr="0034699B">
        <w:rPr>
          <w:rFonts w:ascii="Arial" w:eastAsia="Zawgyi-One" w:hAnsi="Arial" w:cs="Arial"/>
        </w:rPr>
        <w:t xml:space="preserve">.CALD </w:t>
      </w:r>
      <w:r w:rsidRPr="0034699B">
        <w:rPr>
          <w:rFonts w:ascii="Myanmar Text" w:eastAsia="Zawgyi-One" w:hAnsi="Myanmar Text" w:cs="Myanmar Text"/>
        </w:rPr>
        <w:t>ပါဝင်သူများအတွက်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အချက်အလက်များ</w:t>
      </w:r>
      <w:bookmarkEnd w:id="111"/>
      <w:bookmarkEnd w:id="11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158F9076" w14:textId="77777777" w:rsidTr="00C91E9A">
        <w:tc>
          <w:tcPr>
            <w:tcW w:w="2551" w:type="dxa"/>
            <w:vAlign w:val="center"/>
          </w:tcPr>
          <w:p w14:paraId="5566E23C" w14:textId="77777777" w:rsidR="00A0701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F52547B" wp14:editId="747FE492">
                  <wp:extent cx="1440000" cy="1440000"/>
                  <wp:effectExtent l="0" t="0" r="8255" b="8255"/>
                  <wp:docPr id="98" name="Picture 98" descr="အချက်အလက်များ၊ ပုံပြမျဥ်းနှင့် မှတ်တမ်း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အချက်အလက်များ၊ ပုံပြမျဥ်းနှင့် မှတ်တမ်း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70206B0" w14:textId="77777777" w:rsidR="00A0701F" w:rsidRPr="00085FDB" w:rsidRDefault="00000000" w:rsidP="00085FDB">
            <w:p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အချက်အလက်များ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ပြောဆိုသည့်အခါ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53C7878C" w14:textId="77777777" w:rsidR="00C91F77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အချက်အလက်အမှန်များ</w:t>
            </w:r>
          </w:p>
          <w:p w14:paraId="28A7D822" w14:textId="77777777" w:rsidR="00C91F77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သတင်း</w:t>
            </w:r>
          </w:p>
          <w:p w14:paraId="4A1B54C3" w14:textId="77777777" w:rsidR="006E5A82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မှတ်တမ်းများကိုဆိုလိုသည်။</w:t>
            </w:r>
          </w:p>
        </w:tc>
      </w:tr>
      <w:tr w:rsidR="008517B4" w:rsidRPr="0034699B" w14:paraId="650E8ADB" w14:textId="77777777" w:rsidTr="00C91E9A">
        <w:tc>
          <w:tcPr>
            <w:tcW w:w="2551" w:type="dxa"/>
            <w:vAlign w:val="center"/>
          </w:tcPr>
          <w:p w14:paraId="3FA5CD9E" w14:textId="77777777" w:rsidR="00EA20BA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970B8D6" wp14:editId="246FD711">
                  <wp:extent cx="1440000" cy="1440000"/>
                  <wp:effectExtent l="0" t="0" r="8255" b="8255"/>
                  <wp:docPr id="99" name="Picture 99" descr="ယဉ်ကျေးမှုမတူ ဘာသာစကားခြားသော မသန်စွမ်းသ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ယဉ်ကျေးမှုမတူ ဘာသာစကားခြားသော မသန်စွမ်းသ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6CDFC91" w14:textId="77777777" w:rsidR="00EA20BA" w:rsidRPr="00085FDB" w:rsidRDefault="00000000" w:rsidP="00085FDB">
            <w:p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အောက်ဖော်ပြပါများကို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နားလည်စေရန်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ပိုမိုကောင်းမွန်သော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လိုအပ်ပါသည်။</w:t>
            </w:r>
          </w:p>
          <w:p w14:paraId="375F1C2B" w14:textId="77777777" w:rsidR="00EA20BA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>CALD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</w:p>
          <w:p w14:paraId="56C88120" w14:textId="77777777" w:rsidR="00EA20BA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၎င်းတို့လိုအပ်သည့်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</w:t>
            </w:r>
          </w:p>
        </w:tc>
      </w:tr>
      <w:tr w:rsidR="008517B4" w:rsidRPr="0034699B" w14:paraId="32DAD6B6" w14:textId="77777777" w:rsidTr="00C91E9A">
        <w:tc>
          <w:tcPr>
            <w:tcW w:w="2551" w:type="dxa"/>
            <w:vAlign w:val="center"/>
          </w:tcPr>
          <w:p w14:paraId="79F1D26A" w14:textId="77777777" w:rsidR="00A0701F" w:rsidRPr="0034699B" w:rsidRDefault="00A0701F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4D222B10" w14:textId="77777777" w:rsidR="00AB0495" w:rsidRPr="00085FDB" w:rsidRDefault="00000000" w:rsidP="00085FDB">
            <w:p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အောက်ဖော်ပြပါ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လူများ၏အကြောင်းကို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ထပ်မံသိလိုပါသည်။</w:t>
            </w:r>
          </w:p>
        </w:tc>
      </w:tr>
      <w:tr w:rsidR="008517B4" w:rsidRPr="0034699B" w14:paraId="4C71D75E" w14:textId="77777777" w:rsidTr="00C91E9A">
        <w:tc>
          <w:tcPr>
            <w:tcW w:w="2551" w:type="dxa"/>
            <w:vAlign w:val="center"/>
          </w:tcPr>
          <w:p w14:paraId="106BCC0D" w14:textId="77777777" w:rsidR="00296F22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19A5B2C" wp14:editId="49A8A96F">
                  <wp:extent cx="1440000" cy="1068129"/>
                  <wp:effectExtent l="0" t="0" r="8255" b="0"/>
                  <wp:docPr id="103" name="Picture 103" descr="အာဖရိကန်ပွဲတော်တစ်ခုမှ လူတစ်စု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အာဖရိကန်ပွဲတော်တစ်ခုမှ လူတစ်စု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7FD096" w14:textId="77777777" w:rsidR="00296F22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ကွဲပြားသည့်ယဉ်ကျေးမှုများမှ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လာသူများ</w:t>
            </w:r>
          </w:p>
        </w:tc>
      </w:tr>
      <w:tr w:rsidR="008517B4" w:rsidRPr="0034699B" w14:paraId="4245E62F" w14:textId="77777777" w:rsidTr="00C91E9A">
        <w:tc>
          <w:tcPr>
            <w:tcW w:w="2551" w:type="dxa"/>
            <w:vAlign w:val="center"/>
          </w:tcPr>
          <w:p w14:paraId="466018ED" w14:textId="4A4B0243" w:rsidR="00296F22" w:rsidRPr="0034699B" w:rsidRDefault="00BF4A96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AA2A8E5" wp14:editId="2F06C08F">
                  <wp:extent cx="1306195" cy="1306195"/>
                  <wp:effectExtent l="0" t="0" r="8255" b="8255"/>
                  <wp:docPr id="111" name="Picture 111" descr="အခြားဘာသာစကားများအတွက် သင်္ကေတမျာ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အခြားဘာသာစကားများအတွက် သင်္ကေတမျာ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08" cy="13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FA90586" w14:textId="77777777" w:rsidR="00296F22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ကွဲပြားသည့်ဘာသာစကားများကိုပြောဆိုသူများ</w:t>
            </w:r>
          </w:p>
        </w:tc>
      </w:tr>
      <w:tr w:rsidR="008517B4" w:rsidRPr="0034699B" w14:paraId="49E0F3B7" w14:textId="77777777" w:rsidTr="00C91E9A">
        <w:tc>
          <w:tcPr>
            <w:tcW w:w="2551" w:type="dxa"/>
            <w:vAlign w:val="center"/>
          </w:tcPr>
          <w:p w14:paraId="0E9C6056" w14:textId="77777777" w:rsidR="00AB0495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6DDCF82" wp14:editId="5BD01ED5">
                  <wp:extent cx="1257300" cy="1257300"/>
                  <wp:effectExtent l="0" t="0" r="0" b="0"/>
                  <wp:docPr id="104" name="Picture 104" descr="စကားပြောကွက်ထဲရှိ မေးခွန်းအမှတ်အသားနှင့် အမှန်အမှတ်အသ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စကားပြောကွက်ထဲရှိ မေးခွန်းအမှတ်အသားနှင့် အမှန်အမှတ်အသ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98" cy="125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0286CC1" w14:textId="5D4A9554" w:rsidR="00AB0495" w:rsidRPr="00085FDB" w:rsidRDefault="00000000" w:rsidP="00085FDB">
            <w:pPr>
              <w:spacing w:before="60" w:after="6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သင့်တော်မှန်ကန်သော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မေးခွန်းများကို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မေးရမည်ဖြစ်သည်။</w:t>
            </w:r>
          </w:p>
        </w:tc>
      </w:tr>
      <w:tr w:rsidR="008517B4" w:rsidRPr="0034699B" w14:paraId="2A915ED7" w14:textId="77777777" w:rsidTr="00C91E9A">
        <w:tc>
          <w:tcPr>
            <w:tcW w:w="2551" w:type="dxa"/>
            <w:vAlign w:val="center"/>
          </w:tcPr>
          <w:p w14:paraId="55F297E2" w14:textId="77777777" w:rsidR="00A0701F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3E82AB01" wp14:editId="35E72379">
                  <wp:extent cx="1440000" cy="1440000"/>
                  <wp:effectExtent l="0" t="0" r="8255" b="8255"/>
                  <wp:docPr id="82" name="Picture 82" descr="စမတ်ဖုန်းသုံးလျက် ပြုံးနေသော အမျိုးသားနှင့် ပုံပြမျဥ်းပါ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စမတ်ဖုန်းသုံးလျက် ပြုံးနေသော အမျိုးသားနှင့် ပုံပြမျဥ်းပါ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6B9A23A" w14:textId="77777777" w:rsidR="007E09B7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ပါဝင်သူများ၏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အကြောင်းအချက်အလက်ကို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လူတိုင်း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ရှာဖွေအသုံးပြုနိုင်ရန်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လွယ်ကူသင့်ပါသည်။</w:t>
            </w:r>
          </w:p>
        </w:tc>
      </w:tr>
      <w:tr w:rsidR="008517B4" w:rsidRPr="0034699B" w14:paraId="4EBFDBBA" w14:textId="77777777" w:rsidTr="00C91E9A">
        <w:tc>
          <w:tcPr>
            <w:tcW w:w="2551" w:type="dxa"/>
            <w:vAlign w:val="center"/>
          </w:tcPr>
          <w:p w14:paraId="25F03ACB" w14:textId="77777777" w:rsidR="00AB0495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F48B830" wp14:editId="23CF0479">
                  <wp:extent cx="1440000" cy="1440000"/>
                  <wp:effectExtent l="0" t="0" r="8255" b="8255"/>
                  <wp:docPr id="100" name="Picture 100" descr="အမျိုးသမီးတစ်ဦးအား စာကူဖတ်ပေးနေသည့် အမျိုးသားတစ်ဦး သူတို့ ဆိုဖာပေါ်မှာ ထိုင်နေကြသည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အမျိုးသမီးတစ်ဦးအား စာကူဖတ်ပေးနေသည့် အမျိုးသားတစ်ဦး သူတို့ ဆိုဖာပေါ်မှာ ထိုင်နေကြသည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0C4BAD" w14:textId="77777777" w:rsidR="00AB0495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လူများအနေဖြင့်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ဤအကြောင်းအချက်အလက်များကို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ရှာဖွေအသုံးပြုရန်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ပံ့ပိုးမှုရသင့်ပါသည်။</w:t>
            </w:r>
          </w:p>
        </w:tc>
      </w:tr>
      <w:tr w:rsidR="008517B4" w:rsidRPr="0034699B" w14:paraId="3B8BA4C0" w14:textId="77777777" w:rsidTr="00C91E9A">
        <w:tc>
          <w:tcPr>
            <w:tcW w:w="2551" w:type="dxa"/>
            <w:vAlign w:val="center"/>
          </w:tcPr>
          <w:p w14:paraId="315D4B08" w14:textId="77777777" w:rsidR="00AB0495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7EB5352" wp14:editId="79E867EC">
                  <wp:extent cx="1440000" cy="1440000"/>
                  <wp:effectExtent l="0" t="0" r="8255" b="8255"/>
                  <wp:docPr id="106" name="Picture 106" descr="အန္တရာယ်ကင်း သင်္ကေတပါ စည်းကမ်းချက်စာရွက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အန္တရာယ်ကင်း သင်္ကေတပါ စည်းကမ်းချက်စာရွက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314514A" w14:textId="77777777" w:rsidR="00AB0495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စုဆောင်းပုံနှင့်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မျှဝေပုံဆိုင်ရာ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စည်းမျဉ်းများကိုလည်း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လိုက်နာရပါမည်။</w:t>
            </w:r>
          </w:p>
          <w:p w14:paraId="1D7F667E" w14:textId="4C49974A" w:rsidR="00AB0495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ဤစည်းမျဉ်းများအားဖြင့်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လူများအား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အန္တရာယ်ကင်း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စေပါသည်။</w:t>
            </w:r>
          </w:p>
        </w:tc>
      </w:tr>
    </w:tbl>
    <w:p w14:paraId="773C1D55" w14:textId="77777777" w:rsidR="006A7301" w:rsidRPr="0034699B" w:rsidRDefault="00000000" w:rsidP="003F6A3D">
      <w:pPr>
        <w:pStyle w:val="Heading3"/>
        <w:spacing w:before="480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t>ကျွန်တော်တို့၏ရည်မှန်းချက်များကား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မည်သည်နည်း။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78970932" w14:textId="77777777" w:rsidTr="00C91E9A">
        <w:tc>
          <w:tcPr>
            <w:tcW w:w="2551" w:type="dxa"/>
            <w:vAlign w:val="center"/>
          </w:tcPr>
          <w:p w14:paraId="583E3FF0" w14:textId="77777777" w:rsidR="00A0701F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3E7C198" wp14:editId="4CFABD9C">
                  <wp:extent cx="1440000" cy="1440000"/>
                  <wp:effectExtent l="0" t="0" r="8255" b="8255"/>
                  <wp:docPr id="102" name="Picture 102" descr="မတူကွဲပြားသော လူ ၃ ဦး နှင့် 'CALD' ဟူသော စကားလုံ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မတူကွဲပြားသော လူ ၃ ဦး နှင့် 'CALD' ဟူသော စကားလုံ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727AFFA" w14:textId="0D7CBFAA" w:rsidR="00A0701F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'C</w:t>
            </w:r>
            <w:r w:rsidR="005D4214" w:rsidRPr="00085FDB">
              <w:rPr>
                <w:rFonts w:ascii="Arial" w:eastAsia="Zawgyi-One" w:hAnsi="Arial" w:cs="Arial"/>
                <w:sz w:val="26"/>
                <w:szCs w:val="26"/>
              </w:rPr>
              <w:t>AL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D'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ဆိုသည့်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စကားရပ်ကို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ရှင်းပြရာတွင်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လူပေါင်းစုံပါဝင်စေမည့်နည်းလမ်းတစ်ခုသာ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အသုံးပြုလိုပါသည်။</w:t>
            </w:r>
          </w:p>
        </w:tc>
      </w:tr>
      <w:tr w:rsidR="008517B4" w:rsidRPr="0034699B" w14:paraId="17A28B5C" w14:textId="77777777" w:rsidTr="00C91E9A">
        <w:tc>
          <w:tcPr>
            <w:tcW w:w="2551" w:type="dxa"/>
            <w:vAlign w:val="center"/>
          </w:tcPr>
          <w:p w14:paraId="5548BB46" w14:textId="77777777" w:rsidR="0042186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A48D7E6" wp14:editId="678F5E4E">
                  <wp:extent cx="1440000" cy="1440000"/>
                  <wp:effectExtent l="0" t="0" r="8255" b="8255"/>
                  <wp:docPr id="116" name="Picture 116" descr="လက်မ ၂ ချောင်းထောင်ထားသောအမျိုးသားနှင့် ပုံပြမျဥ်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လက်မ ၂ ချောင်းထောင်ထားသောအမျိုးသားနှင့် ပုံပြမျဥ်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454CDC" w14:textId="4EDDA1EF" w:rsidR="0042186E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ဤသို့ဖြင့်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ပိုမိုကောင်းမွန်သော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စုဆောင်းစေနိုင်ပါသည်။</w:t>
            </w:r>
          </w:p>
        </w:tc>
      </w:tr>
    </w:tbl>
    <w:p w14:paraId="51C9106D" w14:textId="77777777" w:rsidR="003F6A3D" w:rsidRPr="0034699B" w:rsidRDefault="00000000">
      <w:pPr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6225AEA6" w14:textId="77777777" w:rsidTr="00C91E9A">
        <w:tc>
          <w:tcPr>
            <w:tcW w:w="2551" w:type="dxa"/>
            <w:vAlign w:val="center"/>
          </w:tcPr>
          <w:p w14:paraId="298814CB" w14:textId="77777777" w:rsidR="00B83F5F" w:rsidRPr="0034699B" w:rsidRDefault="00B83F5F" w:rsidP="006A78A5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64927880" w14:textId="77777777" w:rsidR="00416B80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ဤအကြောင်းချက်အလက်များကို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အသုံးပြုလိုသည်မှာ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- </w:t>
            </w:r>
          </w:p>
        </w:tc>
      </w:tr>
      <w:tr w:rsidR="008517B4" w:rsidRPr="0034699B" w14:paraId="57D22C07" w14:textId="77777777" w:rsidTr="00C91E9A">
        <w:tc>
          <w:tcPr>
            <w:tcW w:w="2551" w:type="dxa"/>
            <w:vAlign w:val="center"/>
          </w:tcPr>
          <w:p w14:paraId="5AAA0293" w14:textId="77777777" w:rsidR="00416B80" w:rsidRPr="0034699B" w:rsidRDefault="00000000" w:rsidP="00D07278">
            <w:pPr>
              <w:pStyle w:val="Image"/>
              <w:spacing w:before="240" w:after="240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221C8AE" wp14:editId="651C75BA">
                  <wp:extent cx="1440000" cy="1440000"/>
                  <wp:effectExtent l="0" t="0" r="8255" b="8255"/>
                  <wp:docPr id="117" name="Picture 117" descr="အမျိုးသားတစ်ဦးကို ထောက်ပံ့နေသော အခြားတစ်ဦး နှင့်အတူ လက်မထောင်အမှတ်ကို ပြနေသော မြှားတစ်စင်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အမျိုးသားတစ်ဦးကို ထောက်ပံ့နေသော အခြားတစ်ဦး နှင့်အတူ လက်မထောင်အမှတ်ကို ပြနေသော မြှားတစ်စင်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31AD4D" w14:textId="77777777" w:rsidR="00416B80" w:rsidRPr="00085FDB" w:rsidRDefault="00000000" w:rsidP="00085FDB">
            <w:pPr>
              <w:pStyle w:val="ListParagraph"/>
              <w:numPr>
                <w:ilvl w:val="0"/>
                <w:numId w:val="15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ပါဝင်သူမျာအား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ပိုမိုကောင်းမွန်သော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ပို့ချပေးရန်</w:t>
            </w:r>
          </w:p>
        </w:tc>
      </w:tr>
      <w:tr w:rsidR="008517B4" w:rsidRPr="0034699B" w14:paraId="4974BE3E" w14:textId="77777777" w:rsidTr="00C91E9A">
        <w:tc>
          <w:tcPr>
            <w:tcW w:w="2551" w:type="dxa"/>
            <w:vAlign w:val="center"/>
          </w:tcPr>
          <w:p w14:paraId="34EFE634" w14:textId="77777777" w:rsidR="00E151BD" w:rsidRPr="0034699B" w:rsidRDefault="00000000" w:rsidP="00D07278">
            <w:pPr>
              <w:pStyle w:val="Image"/>
              <w:spacing w:before="240" w:after="240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0FDD5B75" wp14:editId="3A0A5DCA">
                  <wp:extent cx="1440000" cy="1440000"/>
                  <wp:effectExtent l="0" t="0" r="8255" b="8255"/>
                  <wp:docPr id="118" name="Picture 118" descr="ရွေးချယ်စရာ သုံးခုကို ရွေးချယ်နေသော လက် နှင့် နှင့် လက်မထောင်အမှတ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ရွေးချယ်စရာ သုံးခုကို ရွေးချယ်နေသော လက် နှင့် နှင့် လက်မထောင်အမှတ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5F34AD" w14:textId="77777777" w:rsidR="00E151BD" w:rsidRPr="00085FDB" w:rsidRDefault="00000000" w:rsidP="00085FDB">
            <w:pPr>
              <w:pStyle w:val="ListParagraph"/>
              <w:numPr>
                <w:ilvl w:val="0"/>
                <w:numId w:val="15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ဆုံးဖြတ်ချက်ကောင်းများချရန်တို့ဖြစ်သည်။</w:t>
            </w:r>
          </w:p>
        </w:tc>
      </w:tr>
      <w:tr w:rsidR="008517B4" w:rsidRPr="0034699B" w14:paraId="36ABD5F6" w14:textId="77777777" w:rsidTr="00C91E9A">
        <w:tc>
          <w:tcPr>
            <w:tcW w:w="2551" w:type="dxa"/>
            <w:vAlign w:val="center"/>
          </w:tcPr>
          <w:p w14:paraId="1EB331DC" w14:textId="77777777" w:rsidR="00AB0495" w:rsidRPr="0034699B" w:rsidRDefault="00000000" w:rsidP="00B61187">
            <w:pPr>
              <w:pStyle w:val="Image"/>
              <w:spacing w:before="840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ABCD065" wp14:editId="78938D80">
                  <wp:extent cx="1440000" cy="1081696"/>
                  <wp:effectExtent l="0" t="0" r="8255" b="4445"/>
                  <wp:docPr id="119" name="Picture 119" descr="အတူ ထိုင်နေရပ်နေကြသော မတူကွဲပြားသော လူတစ်စု သူတို့အားလုံး လက်မထောင်ထားကြ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အတူ ထိုင်နေရပ်နေကြသော မတူကွဲပြားသော လူတစ်စု သူတို့အားလုံး လက်မထောင်ထားကြ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B8C7686" w14:textId="2AADCF25" w:rsidR="00AB0495" w:rsidRPr="00085FDB" w:rsidRDefault="00000000" w:rsidP="00085FDB">
            <w:pPr>
              <w:spacing w:before="84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ထို့ပြင်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အကြောင်းအချက်အလက်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ရှာဖွေအသုံးပြုနိုင်ရေးကို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လိုလားပါသည်။</w:t>
            </w:r>
          </w:p>
        </w:tc>
      </w:tr>
    </w:tbl>
    <w:p w14:paraId="793C0BB1" w14:textId="77777777" w:rsidR="00A0701F" w:rsidRPr="0034699B" w:rsidRDefault="00000000" w:rsidP="00A0701F">
      <w:pPr>
        <w:pStyle w:val="Heading2"/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p w14:paraId="0F997087" w14:textId="77777777" w:rsidR="00282ABC" w:rsidRPr="0034699B" w:rsidRDefault="00000000" w:rsidP="00282ABC">
      <w:pPr>
        <w:pStyle w:val="Heading2"/>
        <w:rPr>
          <w:rFonts w:ascii="Arial" w:hAnsi="Arial" w:cs="Arial"/>
          <w:lang w:val="en-AU"/>
        </w:rPr>
      </w:pPr>
      <w:bookmarkStart w:id="113" w:name="_Toc256000011"/>
      <w:bookmarkStart w:id="114" w:name="_Toc113455980"/>
      <w:r w:rsidRPr="0034699B">
        <w:rPr>
          <w:rFonts w:ascii="Myanmar Text" w:eastAsia="Zawgyi-One" w:hAnsi="Myanmar Text" w:cs="Myanmar Text"/>
        </w:rPr>
        <w:lastRenderedPageBreak/>
        <w:t>နောက်ထပ်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ဘာဆက်ဖြစ်မည်နည်း။</w:t>
      </w:r>
      <w:bookmarkEnd w:id="113"/>
      <w:bookmarkEnd w:id="11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7C9B503B" w14:textId="77777777" w:rsidTr="00C91E9A">
        <w:tc>
          <w:tcPr>
            <w:tcW w:w="2551" w:type="dxa"/>
            <w:vAlign w:val="center"/>
          </w:tcPr>
          <w:p w14:paraId="0C7E9BD3" w14:textId="77777777" w:rsidR="00282ABC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FA86D65" wp14:editId="0B79AC50">
                  <wp:extent cx="1440000" cy="1440000"/>
                  <wp:effectExtent l="0" t="0" r="8255" b="8255"/>
                  <wp:docPr id="120" name="Picture 120" descr="မတူကွဲပြားသော မသန်စွမ်းသူတစ်စု နှင့် လက်မထောင်အမှတ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မတူကွဲပြားသော မသန်စွမ်းသူတစ်စု နှင့် လက်မထောင်အမှတ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2CAAA4" w14:textId="4DC6EBD9" w:rsidR="00282ABC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ပါဝင်သူများအား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ပံ့ပိုးရန်အတွက်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ပိုမို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ကောင်းမွန်သော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နည်းလမ်းများရှာရန်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လူမျိုးစုအဖွဲ့များနှင့်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ဆက်လက်လုပ်ဆောင်သွားပါမည်။</w:t>
            </w:r>
          </w:p>
        </w:tc>
      </w:tr>
      <w:tr w:rsidR="008517B4" w:rsidRPr="0034699B" w14:paraId="3BECC7D3" w14:textId="77777777" w:rsidTr="00B61187">
        <w:trPr>
          <w:trHeight w:val="4535"/>
        </w:trPr>
        <w:tc>
          <w:tcPr>
            <w:tcW w:w="2551" w:type="dxa"/>
            <w:vAlign w:val="center"/>
          </w:tcPr>
          <w:p w14:paraId="6D61F4F8" w14:textId="77777777" w:rsidR="00282ABC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55D42CC3" wp14:editId="47C61B6B">
                  <wp:extent cx="1439544" cy="1079658"/>
                  <wp:effectExtent l="0" t="0" r="8890" b="6350"/>
                  <wp:docPr id="121" name="Picture 121" descr="ဝိုင်းထိုင်ရင်း စာရွက်စာတမ်းအချို့ကို ကြည့်နေသော လူတစ်စ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ဝိုင်းထိုင်ရင်း စာရွက်စာတမ်းအချို့ကို ကြည့်နေသော လူတစ်စ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FFD2F1" w14:textId="77777777" w:rsidR="006A7301" w:rsidRPr="00085FDB" w:rsidRDefault="00450BBA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အကြံပေးအဖွဲ့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တစ်ခုအတွက်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ရွေးချယ်ပါမည်။</w:t>
            </w:r>
          </w:p>
          <w:p w14:paraId="2E4C4357" w14:textId="77777777" w:rsidR="006A7301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အကြံပေးအဖွဲ့သည်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ကျွန်ုပ်တို့နှင့်အတူ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လုပ်ကိုင်ကြသော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လူတစ်စုဖြစ်ပြီး</w:t>
            </w:r>
          </w:p>
          <w:p w14:paraId="3EC027A3" w14:textId="77777777" w:rsidR="006A7301" w:rsidRPr="00085FDB" w:rsidRDefault="00000000" w:rsidP="00085FDB">
            <w:pPr>
              <w:pStyle w:val="ListParagraph"/>
              <w:numPr>
                <w:ilvl w:val="0"/>
                <w:numId w:val="1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မည်သည်တို့က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အကျိုးရှိစေမည်</w:t>
            </w:r>
          </w:p>
          <w:p w14:paraId="6CBD798B" w14:textId="77777777" w:rsidR="00240285" w:rsidRPr="00085FDB" w:rsidRDefault="00000000" w:rsidP="00085FDB">
            <w:pPr>
              <w:pStyle w:val="ListParagraph"/>
              <w:numPr>
                <w:ilvl w:val="0"/>
                <w:numId w:val="1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မည်သည်တို့က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ပိုကောင်းစေမည်တို့ကို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မျှဝေဆွေးနွေးမည်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ဖြစ်သည်။</w:t>
            </w:r>
          </w:p>
        </w:tc>
      </w:tr>
      <w:tr w:rsidR="008517B4" w:rsidRPr="0034699B" w14:paraId="41A149CC" w14:textId="77777777" w:rsidTr="00C91E9A">
        <w:tc>
          <w:tcPr>
            <w:tcW w:w="2551" w:type="dxa"/>
            <w:vAlign w:val="center"/>
          </w:tcPr>
          <w:p w14:paraId="05BACD16" w14:textId="77777777" w:rsidR="00D177E5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616A4E6" wp14:editId="7DC0DAE6">
                  <wp:extent cx="1440000" cy="1080000"/>
                  <wp:effectExtent l="0" t="0" r="8255" b="6350"/>
                  <wp:docPr id="122" name="Picture 122" descr="လူတစ်စုကို ရှင်းလင်းပြသနေသော လူတစ်ယောက်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လူတစ်စုကို ရှင်းလင်းပြသနေသော လူတစ်ယောက်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5A79E4" w14:textId="77777777" w:rsidR="00D177E5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အကြံပေးအဖွဲ့သည်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2C0302CF" w14:textId="77777777" w:rsidR="00D177E5" w:rsidRPr="00085FDB" w:rsidRDefault="00000000" w:rsidP="00085FDB">
            <w:pPr>
              <w:pStyle w:val="ListParagraph"/>
              <w:numPr>
                <w:ilvl w:val="0"/>
                <w:numId w:val="1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ကျွန်တော်တို့အား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လူမျိုးစုအဖွဲ့များနှင့်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အတူလုပ်ဆောင်ရာတွင်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ကူညီပေးမည်၊</w:t>
            </w:r>
          </w:p>
          <w:p w14:paraId="0A8F9705" w14:textId="77777777" w:rsidR="00D177E5" w:rsidRPr="00085FDB" w:rsidRDefault="00000000" w:rsidP="00085FDB">
            <w:pPr>
              <w:pStyle w:val="ListParagraph"/>
              <w:numPr>
                <w:ilvl w:val="0"/>
                <w:numId w:val="13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စီမံကိန်းအသစ်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အကျိုးရှိစေရန်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ကူညီပေးမည်။</w:t>
            </w:r>
          </w:p>
        </w:tc>
      </w:tr>
    </w:tbl>
    <w:p w14:paraId="6398ECAD" w14:textId="77777777" w:rsidR="00737BE3" w:rsidRPr="0034699B" w:rsidRDefault="00000000">
      <w:pPr>
        <w:rPr>
          <w:rFonts w:ascii="Arial" w:hAnsi="Arial" w:cs="Arial"/>
        </w:rPr>
      </w:pPr>
      <w:r w:rsidRPr="0034699B">
        <w:rPr>
          <w:rFonts w:ascii="Arial" w:hAnsi="Arial" w:cs="Arial"/>
        </w:rP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04B2ECCB" w14:textId="77777777" w:rsidTr="00C91E9A">
        <w:tc>
          <w:tcPr>
            <w:tcW w:w="2551" w:type="dxa"/>
            <w:vAlign w:val="center"/>
          </w:tcPr>
          <w:p w14:paraId="7CBC9351" w14:textId="77777777" w:rsidR="006A7301" w:rsidRPr="0034699B" w:rsidRDefault="006A7301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696C8EE6" w14:textId="77777777" w:rsidR="006A7301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အကြံပေးအဖွဲ့တွင်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ပါဝင်စေလိုသူများမှာ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8517B4" w:rsidRPr="0034699B" w14:paraId="1428372D" w14:textId="77777777" w:rsidTr="00C91E9A">
        <w:tc>
          <w:tcPr>
            <w:tcW w:w="2551" w:type="dxa"/>
            <w:vAlign w:val="center"/>
          </w:tcPr>
          <w:p w14:paraId="5F32D60D" w14:textId="77777777" w:rsidR="00282ABC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A9AB777" wp14:editId="4C7D51A2">
                  <wp:extent cx="1440000" cy="1440000"/>
                  <wp:effectExtent l="0" t="0" r="8255" b="8255"/>
                  <wp:docPr id="108" name="Picture 108" descr="ယဉ်ကျေးမှုမတူ ဘာသာစကားခြားသော မသန်စွမ်းသ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ယဉ်ကျေးမှုမတူ ဘာသာစကားခြားသော မသန်စွမ်းသ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C4A944E" w14:textId="77777777" w:rsidR="002C59F3" w:rsidRPr="00085FDB" w:rsidRDefault="00000000" w:rsidP="00085FDB">
            <w:pPr>
              <w:pStyle w:val="ListParagraph"/>
              <w:numPr>
                <w:ilvl w:val="0"/>
                <w:numId w:val="1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>CALD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</w:t>
            </w:r>
          </w:p>
        </w:tc>
      </w:tr>
      <w:tr w:rsidR="008517B4" w:rsidRPr="0034699B" w14:paraId="4E9CBC3B" w14:textId="77777777" w:rsidTr="00C91E9A">
        <w:tc>
          <w:tcPr>
            <w:tcW w:w="2551" w:type="dxa"/>
            <w:vAlign w:val="center"/>
          </w:tcPr>
          <w:p w14:paraId="65D96DB8" w14:textId="77777777" w:rsidR="00282ABC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EB181EC" wp14:editId="7AD24546">
                  <wp:extent cx="1440000" cy="1440000"/>
                  <wp:effectExtent l="0" t="0" r="8255" b="8255"/>
                  <wp:docPr id="107" name="Picture 107" descr="အဆောက်အအုံတစ်ခု နောက်ခံထားနေသော လူသုံးယောက် အုပ်စု။ မသန်စွမ်း သင်္ကေတလည်း ရှိပါသည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အဆောက်အအုံတစ်ခု နောက်ခံထားနေသော လူသုံးယောက် အုပ်စု။ မသန်စွမ်း သင်္ကေတလည်း ရှိပါသည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532AC5" w14:textId="77777777" w:rsidR="00282ABC" w:rsidRPr="00085FDB" w:rsidRDefault="00000000" w:rsidP="00085FDB">
            <w:pPr>
              <w:pStyle w:val="ListParagraph"/>
              <w:numPr>
                <w:ilvl w:val="0"/>
                <w:numId w:val="1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မသန်စွမ်းအဖွဲ့အစည်းများ</w:t>
            </w:r>
          </w:p>
        </w:tc>
      </w:tr>
      <w:tr w:rsidR="008517B4" w:rsidRPr="0034699B" w14:paraId="42C5CB4C" w14:textId="77777777" w:rsidTr="00C91E9A">
        <w:tc>
          <w:tcPr>
            <w:tcW w:w="2551" w:type="dxa"/>
            <w:vAlign w:val="center"/>
          </w:tcPr>
          <w:p w14:paraId="6DEDF627" w14:textId="77777777" w:rsidR="004C6CC8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FB88916" wp14:editId="15D8E6AE">
                  <wp:extent cx="1339703" cy="1339703"/>
                  <wp:effectExtent l="0" t="0" r="0" b="0"/>
                  <wp:docPr id="112" name="Picture 112" descr="ရုံးအဆောက်အအုံတစ်ခုရှေ့ရှိ မတူကွဲပြားသော လူ ၃ ယောက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ရုံးအဆောက်အအုံတစ်ခုရှေ့ရှိ မတူကွဲပြားသော လူ ၃ ယောက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44" cy="134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D092463" w14:textId="77777777" w:rsidR="004C6CC8" w:rsidRPr="00085FDB" w:rsidRDefault="00000000" w:rsidP="00085FDB">
            <w:pPr>
              <w:pStyle w:val="ListParagraph"/>
              <w:numPr>
                <w:ilvl w:val="0"/>
                <w:numId w:val="11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အဖွဲ့အစည်းများဖြစ်ကြပါသည်။</w:t>
            </w:r>
          </w:p>
        </w:tc>
      </w:tr>
      <w:tr w:rsidR="008517B4" w:rsidRPr="0034699B" w14:paraId="799C52E6" w14:textId="77777777" w:rsidTr="00C91E9A">
        <w:tc>
          <w:tcPr>
            <w:tcW w:w="2551" w:type="dxa"/>
            <w:vAlign w:val="center"/>
          </w:tcPr>
          <w:p w14:paraId="3914FA93" w14:textId="77777777" w:rsidR="004552F0" w:rsidRPr="0034699B" w:rsidRDefault="004552F0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6576" w:type="dxa"/>
            <w:vAlign w:val="center"/>
          </w:tcPr>
          <w:p w14:paraId="74DDBCAE" w14:textId="2F9380D7" w:rsidR="004552F0" w:rsidRPr="00085FDB" w:rsidRDefault="00000000" w:rsidP="00085FDB">
            <w:pPr>
              <w:spacing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အောက်ပါ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ပါဝင်သူများ၊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မိသားစုများ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နှင့်အတူလည်း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ပူးတွဲ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‌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လုပ်ဆောင်ပါမည်၊</w:t>
            </w:r>
          </w:p>
        </w:tc>
      </w:tr>
      <w:tr w:rsidR="008517B4" w:rsidRPr="0034699B" w14:paraId="565E76C1" w14:textId="77777777" w:rsidTr="00C91E9A">
        <w:tc>
          <w:tcPr>
            <w:tcW w:w="2551" w:type="dxa"/>
            <w:vAlign w:val="center"/>
          </w:tcPr>
          <w:p w14:paraId="7D252CC6" w14:textId="4ADAA860" w:rsidR="00A73641" w:rsidRPr="0034699B" w:rsidRDefault="00BF4A96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17A4EC1" wp14:editId="6E5B9988">
                  <wp:extent cx="1382233" cy="1382233"/>
                  <wp:effectExtent l="0" t="0" r="8890" b="8890"/>
                  <wp:docPr id="1" name="Picture 1" descr="အခြားဘာသာစကားများအတွက် သင်္ကေတမျာ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အခြားဘာသာစကားများအတွက် သင်္ကေတမျာ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00" cy="138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33A570" w14:textId="77777777" w:rsidR="00A73641" w:rsidRPr="00085FDB" w:rsidRDefault="00000000" w:rsidP="00085FDB">
            <w:pPr>
              <w:pStyle w:val="ListParagraph"/>
              <w:numPr>
                <w:ilvl w:val="0"/>
                <w:numId w:val="1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အင်္ဂလိပ်စကားမပြောဘဲ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အခြားစကားများကို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ပြောသူများ</w:t>
            </w:r>
          </w:p>
        </w:tc>
      </w:tr>
      <w:tr w:rsidR="008517B4" w:rsidRPr="0034699B" w14:paraId="63144760" w14:textId="77777777" w:rsidTr="00C91E9A">
        <w:tc>
          <w:tcPr>
            <w:tcW w:w="2551" w:type="dxa"/>
            <w:vAlign w:val="center"/>
          </w:tcPr>
          <w:p w14:paraId="00FEA561" w14:textId="18A1CC32" w:rsidR="00A73641" w:rsidRPr="0034699B" w:rsidRDefault="00BF4A96" w:rsidP="00CB3D54">
            <w:pPr>
              <w:pStyle w:val="Image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223470D" wp14:editId="6E6969A1">
                  <wp:extent cx="1482724" cy="1112043"/>
                  <wp:effectExtent l="0" t="0" r="3810" b="0"/>
                  <wp:docPr id="31" name="Picture 31" descr="အသံချဲ့အော်လန်သုံးနေသော အမျိုးသမီးတစ်ဦး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အသံချဲ့အော်လန်သုံးနေသော အမျိုးသမီးတစ်ဦး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41B36DB" w14:textId="77777777" w:rsidR="00A73641" w:rsidRPr="00085FDB" w:rsidRDefault="00000000" w:rsidP="00085FDB">
            <w:pPr>
              <w:pStyle w:val="ListParagraph"/>
              <w:numPr>
                <w:ilvl w:val="0"/>
                <w:numId w:val="12"/>
              </w:numPr>
              <w:spacing w:before="120" w:after="120" w:line="600" w:lineRule="exact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ပြောလိုသည်ကို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ပြောခွင့်မရသောသူများ</w:t>
            </w:r>
          </w:p>
        </w:tc>
      </w:tr>
    </w:tbl>
    <w:p w14:paraId="3C571D20" w14:textId="77777777" w:rsidR="00493D5D" w:rsidRPr="0034699B" w:rsidRDefault="00000000" w:rsidP="00DD389A">
      <w:pPr>
        <w:pStyle w:val="Heading2"/>
        <w:rPr>
          <w:rFonts w:ascii="Arial" w:hAnsi="Arial" w:cs="Arial"/>
        </w:rPr>
      </w:pPr>
      <w:bookmarkStart w:id="115" w:name="_Toc12634029"/>
      <w:bookmarkStart w:id="116" w:name="_Toc12636487"/>
      <w:bookmarkStart w:id="117" w:name="_Toc43391451"/>
      <w:bookmarkStart w:id="118" w:name="_Toc43391513"/>
      <w:bookmarkStart w:id="119" w:name="_Toc256000012"/>
      <w:bookmarkStart w:id="120" w:name="_Toc113455981"/>
      <w:r w:rsidRPr="0034699B">
        <w:rPr>
          <w:rFonts w:ascii="Myanmar Text" w:eastAsia="Zawgyi-One" w:hAnsi="Myanmar Text" w:cs="Myanmar Text"/>
        </w:rPr>
        <w:lastRenderedPageBreak/>
        <w:t>ပိုမိုသိရှိရန်</w:t>
      </w:r>
      <w:bookmarkEnd w:id="115"/>
      <w:bookmarkEnd w:id="116"/>
      <w:bookmarkEnd w:id="117"/>
      <w:bookmarkEnd w:id="118"/>
      <w:bookmarkEnd w:id="119"/>
      <w:bookmarkEnd w:id="120"/>
    </w:p>
    <w:p w14:paraId="75052E63" w14:textId="77777777" w:rsidR="008A5DB9" w:rsidRPr="00085FDB" w:rsidRDefault="00000000" w:rsidP="008A5DB9">
      <w:pPr>
        <w:rPr>
          <w:rFonts w:ascii="Arial" w:hAnsi="Arial" w:cs="Arial"/>
          <w:sz w:val="26"/>
          <w:szCs w:val="26"/>
          <w:lang w:val="x-none" w:eastAsia="x-none"/>
        </w:rPr>
      </w:pPr>
      <w:r w:rsidRPr="0034699B">
        <w:rPr>
          <w:rFonts w:ascii="Myanmar Text" w:eastAsia="Zawgyi-One" w:hAnsi="Myanmar Text" w:cs="Myanmar Text"/>
        </w:rPr>
        <w:t>ဤအစီရင်ခံစာအကြောင်း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ပိုမိုသိရှိရန်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ကျွန်တော်တို့</w:t>
      </w:r>
      <w:r w:rsidRPr="00085FDB">
        <w:rPr>
          <w:rFonts w:ascii="Myanmar Text" w:eastAsia="Zawgyi-One" w:hAnsi="Myanmar Text" w:cs="Myanmar Text"/>
          <w:sz w:val="26"/>
          <w:szCs w:val="26"/>
        </w:rPr>
        <w:t>ကို</w:t>
      </w:r>
      <w:r w:rsidRPr="00085FDB">
        <w:rPr>
          <w:rFonts w:ascii="Arial" w:eastAsia="Zawgyi-One" w:hAnsi="Arial" w:cs="Arial"/>
          <w:sz w:val="26"/>
          <w:szCs w:val="26"/>
        </w:rPr>
        <w:t xml:space="preserve"> </w:t>
      </w:r>
      <w:r w:rsidRPr="00085FDB">
        <w:rPr>
          <w:rFonts w:ascii="Myanmar Text" w:eastAsia="Zawgyi-One" w:hAnsi="Myanmar Text" w:cs="Myanmar Text"/>
          <w:sz w:val="26"/>
          <w:szCs w:val="26"/>
        </w:rPr>
        <w:t>ဆက်သွယ်ပါ။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085FDB" w14:paraId="5946B15F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2D17D08" w14:textId="77777777" w:rsidR="00493D5D" w:rsidRPr="00085FDB" w:rsidRDefault="00000000" w:rsidP="00463A40">
            <w:pPr>
              <w:pStyle w:val="Image"/>
              <w:rPr>
                <w:rFonts w:ascii="Arial" w:hAnsi="Arial" w:cs="Arial"/>
                <w:sz w:val="26"/>
                <w:szCs w:val="26"/>
                <w:lang w:eastAsia="en-AU"/>
              </w:rPr>
            </w:pPr>
            <w:r w:rsidRPr="00085FD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75EE250F" wp14:editId="4C10A530">
                  <wp:extent cx="1440000" cy="1440000"/>
                  <wp:effectExtent l="0" t="0" r="8255" b="8255"/>
                  <wp:docPr id="3" name="Picture 3" descr="&quot;www&quot; နှင့် ဝဘ်ဆိုက်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&quot;www&quot; နှင့် ဝဘ်ဆိုက်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9B6797F" w14:textId="77777777" w:rsidR="00A73641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ဝက်ဘ်ဆိုက်တွင်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ဖတ်ရှုနိုင်သည်။</w:t>
            </w:r>
          </w:p>
          <w:p w14:paraId="085FAB99" w14:textId="77777777" w:rsidR="00493D5D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hyperlink r:id="rId105" w:history="1">
              <w:r w:rsidR="00A73641" w:rsidRPr="00085FDB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www.ndis.gov.au</w:t>
              </w:r>
            </w:hyperlink>
          </w:p>
        </w:tc>
      </w:tr>
      <w:tr w:rsidR="008517B4" w:rsidRPr="00085FDB" w14:paraId="58983F9F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80F6A79" w14:textId="77777777" w:rsidR="00493D5D" w:rsidRPr="00085FDB" w:rsidRDefault="00000000" w:rsidP="00463A40">
            <w:pPr>
              <w:pStyle w:val="Image"/>
              <w:rPr>
                <w:rFonts w:ascii="Arial" w:hAnsi="Arial" w:cs="Arial"/>
                <w:sz w:val="26"/>
                <w:szCs w:val="26"/>
                <w:lang w:eastAsia="en-AU"/>
              </w:rPr>
            </w:pPr>
            <w:r w:rsidRPr="00085FD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59DFC47" wp14:editId="08E40178">
                  <wp:extent cx="1440000" cy="1440000"/>
                  <wp:effectExtent l="0" t="0" r="8255" b="8255"/>
                  <wp:docPr id="36" name="Picture 36" descr="ဖုန်း 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ဖုန်း 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2745915" w14:textId="77777777" w:rsidR="00A73641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ဖုန်းခေါ်ဆိုနိုင်သည်။</w:t>
            </w:r>
          </w:p>
          <w:p w14:paraId="548A4C26" w14:textId="77777777" w:rsidR="00493D5D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၁၈၀၀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၈၀၀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၁၁၀</w:t>
            </w:r>
          </w:p>
        </w:tc>
      </w:tr>
      <w:tr w:rsidR="008517B4" w:rsidRPr="00085FDB" w14:paraId="34AD457C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3CD8D3A" w14:textId="77777777" w:rsidR="00CD310C" w:rsidRPr="00085FDB" w:rsidRDefault="00000000" w:rsidP="00463A40">
            <w:pPr>
              <w:pStyle w:val="Image"/>
              <w:rPr>
                <w:rFonts w:ascii="Arial" w:hAnsi="Arial" w:cs="Arial"/>
                <w:sz w:val="26"/>
                <w:szCs w:val="26"/>
                <w:lang w:eastAsia="en-AU"/>
              </w:rPr>
            </w:pPr>
            <w:r w:rsidRPr="00085FDB">
              <w:rPr>
                <w:rFonts w:ascii="Arial" w:hAnsi="Arial" w:cs="Arial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2E190B9F" wp14:editId="11DFA0FD">
                  <wp:extent cx="972000" cy="972000"/>
                  <wp:effectExtent l="0" t="0" r="0" b="0"/>
                  <wp:docPr id="15" name="Picture 15" descr="Facebook တံဆိပ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acebook တံဆိပ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FAFDB6F" w14:textId="77777777" w:rsidR="00CD310C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Facebook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စောင့်ကြည့်ပါ။</w:t>
            </w:r>
          </w:p>
          <w:p w14:paraId="78822AB4" w14:textId="77777777" w:rsidR="00CD310C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6"/>
                <w:szCs w:val="26"/>
              </w:rPr>
            </w:pPr>
            <w:hyperlink r:id="rId108" w:history="1">
              <w:r w:rsidR="00DE6B8B" w:rsidRPr="00085FDB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www.facebook.com/NDISAus</w:t>
              </w:r>
            </w:hyperlink>
          </w:p>
        </w:tc>
      </w:tr>
      <w:tr w:rsidR="008517B4" w:rsidRPr="00085FDB" w14:paraId="41FD3A71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64F76E4" w14:textId="77777777" w:rsidR="00CD310C" w:rsidRPr="00085FDB" w:rsidRDefault="00000000" w:rsidP="00463A40">
            <w:pPr>
              <w:pStyle w:val="Image"/>
              <w:rPr>
                <w:rFonts w:ascii="Arial" w:hAnsi="Arial" w:cs="Arial"/>
                <w:sz w:val="26"/>
                <w:szCs w:val="26"/>
                <w:lang w:eastAsia="en-AU"/>
              </w:rPr>
            </w:pPr>
            <w:r w:rsidRPr="00085FDB">
              <w:rPr>
                <w:rFonts w:ascii="Arial" w:hAnsi="Arial" w:cs="Arial"/>
                <w:noProof/>
                <w:sz w:val="26"/>
                <w:szCs w:val="26"/>
                <w:lang w:eastAsia="en-AU"/>
              </w:rPr>
              <w:drawing>
                <wp:inline distT="0" distB="0" distL="0" distR="0" wp14:anchorId="4B2FD5AA" wp14:editId="0524A6BD">
                  <wp:extent cx="972000" cy="972000"/>
                  <wp:effectExtent l="0" t="0" r="0" b="0"/>
                  <wp:docPr id="16" name="Picture 16" descr="Twitter တံဆိပ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itter တံဆိပ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19108A7" w14:textId="77777777" w:rsidR="00CD310C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Twitter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စောင့်ကြည့်ပါ။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1405EA61" w14:textId="77777777" w:rsidR="00CD310C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@NDIS</w:t>
            </w:r>
          </w:p>
        </w:tc>
      </w:tr>
    </w:tbl>
    <w:p w14:paraId="2AB7EB87" w14:textId="77777777" w:rsidR="00AE2123" w:rsidRPr="0034699B" w:rsidRDefault="00000000" w:rsidP="00AE2123">
      <w:pPr>
        <w:rPr>
          <w:rFonts w:ascii="Arial" w:hAnsi="Arial" w:cs="Arial"/>
          <w:sz w:val="32"/>
          <w:szCs w:val="26"/>
        </w:rPr>
      </w:pPr>
      <w:bookmarkStart w:id="121" w:name="_Toc43391514"/>
      <w:r w:rsidRPr="0034699B">
        <w:rPr>
          <w:rFonts w:ascii="Arial" w:hAnsi="Arial" w:cs="Arial"/>
        </w:rPr>
        <w:br w:type="page"/>
      </w:r>
    </w:p>
    <w:p w14:paraId="6CD351CA" w14:textId="77777777" w:rsidR="00CD310C" w:rsidRPr="0034699B" w:rsidRDefault="00000000" w:rsidP="00AA574A">
      <w:pPr>
        <w:pStyle w:val="Heading3"/>
        <w:rPr>
          <w:rFonts w:ascii="Arial" w:hAnsi="Arial" w:cs="Arial"/>
        </w:rPr>
      </w:pPr>
      <w:r w:rsidRPr="0034699B">
        <w:rPr>
          <w:rFonts w:ascii="Myanmar Text" w:eastAsia="Zawgyi-One" w:hAnsi="Myanmar Text" w:cs="Myanmar Text"/>
        </w:rPr>
        <w:lastRenderedPageBreak/>
        <w:t>ကျွန်တော်တို့နှင့်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ဆွေးနွေးရန်</w:t>
      </w:r>
      <w:r w:rsidRPr="0034699B">
        <w:rPr>
          <w:rFonts w:ascii="Arial" w:eastAsia="Zawgyi-One" w:hAnsi="Arial" w:cs="Arial"/>
        </w:rPr>
        <w:t xml:space="preserve"> </w:t>
      </w:r>
      <w:r w:rsidRPr="0034699B">
        <w:rPr>
          <w:rFonts w:ascii="Myanmar Text" w:eastAsia="Zawgyi-One" w:hAnsi="Myanmar Text" w:cs="Myanmar Text"/>
        </w:rPr>
        <w:t>အကူအညီ</w:t>
      </w:r>
      <w:bookmarkEnd w:id="121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8517B4" w:rsidRPr="0034699B" w14:paraId="503D9035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1F5919F" w14:textId="77777777" w:rsidR="00115682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A1D5B2D" wp14:editId="64005F56">
                  <wp:extent cx="1275907" cy="1275907"/>
                  <wp:effectExtent l="0" t="0" r="635" b="635"/>
                  <wp:docPr id="23" name="Picture 23" descr="Webchat သင်္ကေတ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Webchat သင်္ကေတ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62" cy="128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4E02F24" w14:textId="77777777" w:rsidR="00115682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ဝဘ်ဆိုက်ထိပ်ပိုင်းရှိ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webchat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ကိုသုံး၍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အွန်လိုင်းဖြင့်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ကျွန်တော်တို့နှင့်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ဆက်သွယ်နိုင်သည်။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677D62A0" w14:textId="77777777" w:rsidR="00115682" w:rsidRPr="00085FDB" w:rsidRDefault="00000000" w:rsidP="00085FDB">
            <w:pPr>
              <w:pStyle w:val="Body"/>
              <w:spacing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6B2976"/>
                <w:sz w:val="26"/>
                <w:szCs w:val="26"/>
              </w:rPr>
            </w:pPr>
            <w:hyperlink r:id="rId111" w:history="1">
              <w:r w:rsidRPr="00085FDB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www.ndis.gov.au</w:t>
              </w:r>
            </w:hyperlink>
          </w:p>
        </w:tc>
      </w:tr>
      <w:tr w:rsidR="008517B4" w:rsidRPr="0034699B" w14:paraId="7F198616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4D2134C" w14:textId="77777777" w:rsidR="00CD310C" w:rsidRPr="0034699B" w:rsidRDefault="00CD310C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</w:p>
        </w:tc>
        <w:tc>
          <w:tcPr>
            <w:tcW w:w="6576" w:type="dxa"/>
          </w:tcPr>
          <w:p w14:paraId="6A3B46D7" w14:textId="77777777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အင်္ဂလိပ်စကားမပြာဘဲ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အခြားစကားကို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ပြောသူဖြစ်ပါက၊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အောက်ပါဌာနသို့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ဖုန်းခေါ်ဆိုနိုင်သည်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8517B4" w:rsidRPr="0034699B" w14:paraId="6D651DAC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139EDFC" w14:textId="77777777" w:rsidR="00493D5D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40F15514" wp14:editId="0FC468E6">
                  <wp:extent cx="1190846" cy="1190846"/>
                  <wp:effectExtent l="0" t="0" r="9525" b="9525"/>
                  <wp:docPr id="13" name="Picture 13" descr="ဘာသာပြန်နှင့် စကားပြန် ဌာန သင်္ကေတ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ဘာသာပြန်နှင့် စကားပြန် ဌာန သင်္ကေတ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49" cy="119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66B96EA" w14:textId="77777777" w:rsidR="00092D2F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ဘာသာပြန်နှင့်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စကားပြန်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ဌာန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(TIS)</w:t>
            </w:r>
          </w:p>
          <w:p w14:paraId="18897BF5" w14:textId="77777777" w:rsidR="00493D5D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>131 450</w:t>
            </w:r>
          </w:p>
        </w:tc>
      </w:tr>
      <w:tr w:rsidR="008517B4" w:rsidRPr="0034699B" w14:paraId="72271E19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B304E1D" w14:textId="77777777" w:rsidR="00CD310C" w:rsidRPr="0034699B" w:rsidRDefault="00CD310C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</w:p>
        </w:tc>
        <w:tc>
          <w:tcPr>
            <w:tcW w:w="6576" w:type="dxa"/>
          </w:tcPr>
          <w:p w14:paraId="67318779" w14:textId="2C3BCE8F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စကားပြော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နှင့်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နားအကြား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ချွတ်ယွင်းမှုရှိလျှင်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အောက်ပါ</w:t>
            </w:r>
            <w:r w:rsidR="0007773E" w:rsidRPr="00085FDB">
              <w:rPr>
                <w:rFonts w:ascii="Arial" w:eastAsia="Zawgyi-One" w:hAnsi="Arial" w:cs="Arial"/>
                <w:sz w:val="26"/>
                <w:szCs w:val="26"/>
                <w:cs/>
                <w:lang w:bidi="my-MM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ဌာနများသို့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ဖုန်းခေါ်ဆိုနိုင်သည်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</w:tc>
      </w:tr>
      <w:tr w:rsidR="008517B4" w:rsidRPr="0034699B" w14:paraId="6118FCE4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1BA898F" w14:textId="77777777" w:rsidR="00493D5D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5C0F3FF6" wp14:editId="06F6FA6E">
                  <wp:extent cx="1339703" cy="1339703"/>
                  <wp:effectExtent l="0" t="0" r="0" b="0"/>
                  <wp:docPr id="9" name="Picture 9" descr="TTY သင်္ကေတ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TY သင်္ကေတ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21" cy="134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99B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</w:tc>
        <w:tc>
          <w:tcPr>
            <w:tcW w:w="6576" w:type="dxa"/>
          </w:tcPr>
          <w:p w14:paraId="4C3C231E" w14:textId="77777777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>TTY</w:t>
            </w:r>
          </w:p>
          <w:p w14:paraId="3A1C0C84" w14:textId="77777777" w:rsidR="00493D5D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၁၈၀၀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၅၅၅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၆၇၇</w:t>
            </w:r>
          </w:p>
        </w:tc>
      </w:tr>
      <w:tr w:rsidR="008517B4" w:rsidRPr="0034699B" w14:paraId="4B2E1600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6AAA7F9" w14:textId="77777777" w:rsidR="00493D5D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674B3A9D" wp14:editId="716B2EE1">
                  <wp:extent cx="1360968" cy="1360968"/>
                  <wp:effectExtent l="0" t="0" r="0" b="0"/>
                  <wp:docPr id="14" name="Picture 14" descr="စကားပြောကွက်နှင့် နား၏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စကားပြောကွက်နှင့် နား၏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60" cy="13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BFAB993" w14:textId="77777777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>Speak and Listen</w:t>
            </w:r>
          </w:p>
          <w:p w14:paraId="4CAE0622" w14:textId="77777777" w:rsidR="00493D5D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၁၈၀၀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၅၅၅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၇၂၇</w:t>
            </w:r>
          </w:p>
        </w:tc>
      </w:tr>
      <w:tr w:rsidR="008517B4" w:rsidRPr="0034699B" w14:paraId="32AE332B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20EDB10" w14:textId="77777777" w:rsidR="00CD310C" w:rsidRPr="0034699B" w:rsidRDefault="00000000" w:rsidP="00CB3D54">
            <w:pPr>
              <w:pStyle w:val="Image"/>
              <w:spacing w:line="240" w:lineRule="auto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  <w:lang w:eastAsia="en-AU"/>
              </w:rPr>
              <w:drawing>
                <wp:inline distT="0" distB="0" distL="0" distR="0" wp14:anchorId="4BA3DDB7" wp14:editId="687D82BB">
                  <wp:extent cx="1260000" cy="1017642"/>
                  <wp:effectExtent l="0" t="0" r="0" b="0"/>
                  <wp:docPr id="58" name="Picture 58" descr="National Relay Service တံဆိပ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National Relay Service တံဆိပ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EF6BF37" w14:textId="77777777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>National Relay Service</w:t>
            </w:r>
          </w:p>
          <w:p w14:paraId="6B1288FB" w14:textId="77777777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၁၃၃</w:t>
            </w:r>
            <w:r w:rsidRPr="00085FDB">
              <w:rPr>
                <w:rStyle w:val="IntenseEmphasis1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IntenseEmphasis1"/>
                <w:rFonts w:ascii="Myanmar Text" w:eastAsia="Zawgyi-One" w:hAnsi="Myanmar Text" w:cs="Myanmar Text"/>
                <w:sz w:val="26"/>
                <w:szCs w:val="26"/>
              </w:rPr>
              <w:t>၆၇၇</w:t>
            </w:r>
          </w:p>
          <w:p w14:paraId="411DE385" w14:textId="77777777" w:rsidR="00CD310C" w:rsidRPr="00085FDB" w:rsidRDefault="00000000" w:rsidP="00085FDB">
            <w:pPr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6"/>
                <w:szCs w:val="26"/>
              </w:rPr>
            </w:pPr>
            <w:hyperlink r:id="rId116" w:history="1">
              <w:r w:rsidRPr="00085FDB">
                <w:rPr>
                  <w:rStyle w:val="Hyperlink"/>
                  <w:rFonts w:ascii="Arial" w:eastAsia="Zawgyi-One" w:hAnsi="Arial" w:cs="Arial"/>
                  <w:sz w:val="26"/>
                  <w:szCs w:val="26"/>
                </w:rPr>
                <w:t>www.relayservice.gov.au</w:t>
              </w:r>
            </w:hyperlink>
            <w:r w:rsidR="00C201D9" w:rsidRPr="00085FDB">
              <w:rPr>
                <w:rStyle w:val="Hyperlink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</w:tc>
      </w:tr>
    </w:tbl>
    <w:p w14:paraId="5FEDC7E5" w14:textId="77777777" w:rsidR="008928D5" w:rsidRPr="0034699B" w:rsidRDefault="00000000" w:rsidP="00DD389A">
      <w:pPr>
        <w:pStyle w:val="Heading2"/>
        <w:rPr>
          <w:rFonts w:ascii="Arial" w:hAnsi="Arial" w:cs="Arial"/>
        </w:rPr>
      </w:pPr>
      <w:bookmarkStart w:id="122" w:name="_Toc256000013"/>
      <w:bookmarkStart w:id="123" w:name="_Toc43391452"/>
      <w:bookmarkStart w:id="124" w:name="_Toc43391515"/>
      <w:bookmarkStart w:id="125" w:name="_Toc113455982"/>
      <w:r w:rsidRPr="0034699B">
        <w:rPr>
          <w:rFonts w:ascii="Myanmar Text" w:eastAsia="Zawgyi-One" w:hAnsi="Myanmar Text" w:cs="Myanmar Text"/>
        </w:rPr>
        <w:lastRenderedPageBreak/>
        <w:t>ဝေါဟာရစာရင်း</w:t>
      </w:r>
      <w:bookmarkEnd w:id="122"/>
      <w:bookmarkEnd w:id="123"/>
      <w:bookmarkEnd w:id="124"/>
      <w:bookmarkEnd w:id="125"/>
    </w:p>
    <w:p w14:paraId="401A7CC6" w14:textId="77777777" w:rsidR="00115682" w:rsidRPr="0034699B" w:rsidRDefault="00000000" w:rsidP="00115682">
      <w:pPr>
        <w:rPr>
          <w:rFonts w:ascii="Arial" w:hAnsi="Arial" w:cs="Arial"/>
          <w:lang w:val="x-none" w:eastAsia="x-none"/>
        </w:rPr>
      </w:pPr>
      <w:r w:rsidRPr="0034699B">
        <w:rPr>
          <w:rFonts w:ascii="Myanmar Text" w:eastAsia="Zawgyi-One" w:hAnsi="Myanmar Text" w:cs="Myanmar Text"/>
          <w:lang w:eastAsia="x-none"/>
        </w:rPr>
        <w:t>ဤစာရင်းတွင်</w:t>
      </w:r>
      <w:r w:rsidRPr="0034699B">
        <w:rPr>
          <w:rFonts w:ascii="Arial" w:eastAsia="Zawgyi-One" w:hAnsi="Arial" w:cs="Arial"/>
          <w:lang w:eastAsia="x-none"/>
        </w:rPr>
        <w:t xml:space="preserve"> </w:t>
      </w:r>
      <w:r w:rsidRPr="0034699B">
        <w:rPr>
          <w:rFonts w:ascii="Myanmar Text" w:eastAsia="Zawgyi-One" w:hAnsi="Myanmar Text" w:cs="Myanmar Text"/>
          <w:lang w:eastAsia="x-none"/>
        </w:rPr>
        <w:t>ဤအစီရင်ခံစာရှိ</w:t>
      </w:r>
      <w:r w:rsidRPr="0034699B">
        <w:rPr>
          <w:rFonts w:ascii="Arial" w:eastAsia="Zawgyi-One" w:hAnsi="Arial" w:cs="Arial"/>
          <w:lang w:eastAsia="x-none"/>
        </w:rPr>
        <w:t xml:space="preserve"> </w:t>
      </w:r>
      <w:r w:rsidRPr="0034699B">
        <w:rPr>
          <w:rStyle w:val="Strong"/>
          <w:rFonts w:ascii="Myanmar Text" w:eastAsia="Zawgyi-One" w:hAnsi="Myanmar Text" w:cs="Myanmar Text"/>
          <w:lang w:eastAsia="x-none"/>
        </w:rPr>
        <w:t>စာလုံးမည်းများ</w:t>
      </w:r>
      <w:r w:rsidRPr="0034699B">
        <w:rPr>
          <w:rFonts w:ascii="Myanmar Text" w:eastAsia="Zawgyi-One" w:hAnsi="Myanmar Text" w:cs="Myanmar Text"/>
          <w:lang w:eastAsia="x-none"/>
        </w:rPr>
        <w:t>ကို</w:t>
      </w:r>
      <w:r w:rsidRPr="0034699B">
        <w:rPr>
          <w:rFonts w:ascii="Arial" w:eastAsia="Zawgyi-One" w:hAnsi="Arial" w:cs="Arial"/>
          <w:lang w:eastAsia="x-none"/>
        </w:rPr>
        <w:t xml:space="preserve"> </w:t>
      </w:r>
      <w:r w:rsidRPr="0034699B">
        <w:rPr>
          <w:rFonts w:ascii="Myanmar Text" w:eastAsia="Zawgyi-One" w:hAnsi="Myanmar Text" w:cs="Myanmar Text"/>
          <w:lang w:eastAsia="x-none"/>
        </w:rPr>
        <w:t>ရှင်းပြထားသည်။</w:t>
      </w:r>
    </w:p>
    <w:tbl>
      <w:tblPr>
        <w:tblStyle w:val="Style1"/>
        <w:tblW w:w="9639" w:type="dxa"/>
        <w:tblLayout w:type="fixed"/>
        <w:tblLook w:val="04A0" w:firstRow="1" w:lastRow="0" w:firstColumn="1" w:lastColumn="0" w:noHBand="0" w:noVBand="1"/>
      </w:tblPr>
      <w:tblGrid>
        <w:gridCol w:w="2694"/>
        <w:gridCol w:w="6945"/>
      </w:tblGrid>
      <w:tr w:rsidR="008517B4" w:rsidRPr="0034699B" w14:paraId="65C29CED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33196F0" w14:textId="77777777" w:rsidR="00B6657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20D2430" wp14:editId="3D3220A0">
                  <wp:extent cx="1439544" cy="1079658"/>
                  <wp:effectExtent l="0" t="0" r="8890" b="6350"/>
                  <wp:docPr id="132" name="Picture 132" descr="ဝိုင်းထိုင်ရင်း စာရွက်စာတမ်းအချို့ကို ကြည့်နေသော လူတစ်စ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ဝိုင်းထိုင်ရင်း စာရွက်စာတမ်းအချို့ကို ကြည့်နေသော လူတစ်စ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30785B51" w14:textId="77777777" w:rsidR="00B6657E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အကြံပေးအဖွဲ့</w:t>
            </w:r>
          </w:p>
          <w:p w14:paraId="1453FC02" w14:textId="77777777" w:rsidR="00B6657E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အကြံပေးအဖွဲ့သည်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ကျွန်ုပ်တို့နှင့်အတူ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လုပ်ကိုင်ကြသော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လူတစ်စုဖြစ်ပြီး</w:t>
            </w:r>
          </w:p>
          <w:p w14:paraId="74F79A70" w14:textId="77777777" w:rsidR="00B6657E" w:rsidRPr="00085FDB" w:rsidRDefault="00000000" w:rsidP="00085FDB">
            <w:pPr>
              <w:pStyle w:val="ListParagraph"/>
              <w:numPr>
                <w:ilvl w:val="0"/>
                <w:numId w:val="13"/>
              </w:num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မည်သည်တို့က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အကျိုးရှိစေမည်</w:t>
            </w:r>
          </w:p>
          <w:p w14:paraId="59EC9FFD" w14:textId="77777777" w:rsidR="00B6657E" w:rsidRPr="00085FDB" w:rsidRDefault="00000000" w:rsidP="00085FDB">
            <w:pPr>
              <w:pStyle w:val="ListParagraph"/>
              <w:numPr>
                <w:ilvl w:val="0"/>
                <w:numId w:val="13"/>
              </w:num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မည်သည်တို့က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ပိုကောင်းစေမည်တို့ကို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မျှဝေဆွေးနွေးမည်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ဖြစ်သည်။</w:t>
            </w:r>
          </w:p>
        </w:tc>
      </w:tr>
      <w:tr w:rsidR="008517B4" w:rsidRPr="0034699B" w14:paraId="5A57768A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60B1F23" w14:textId="77777777" w:rsidR="00BA0B4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71A7623" wp14:editId="5D32F8A7">
                  <wp:extent cx="1440000" cy="1440000"/>
                  <wp:effectExtent l="0" t="0" r="8255" b="8255"/>
                  <wp:docPr id="196154427" name="Picture 78" descr="နံရံပေါ်တွင် စာရွက်အမျိုးမျိုး ကပ်ထားသည်။ စာရွက်ပေါ်တွင် မှတ်စုတိုများ ရှိသည်။ လူသုံးယောက် မှတ်စုတိုများကို ကြည့်ရင်း လက်ညှိုးထိုးပြနေသည်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4427" name="Picture 78" descr="နံရံပေါ်တွင် စာရွက်အမျိုးမျိုး ကပ်ထားသည်။ စာရွက်ပေါ်တွင် မှတ်စုတိုများ ရှိသည်။ လူသုံးယောက် မှတ်စုတိုများကို ကြည့်ရင်း လက်ညှိုးထိုးပြနေသည်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23B68943" w14:textId="77777777" w:rsidR="00BA0B4E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ပူးတွဲဆောင်ရွက်ရေးပုံစံ</w:t>
            </w:r>
          </w:p>
          <w:p w14:paraId="2CBC9972" w14:textId="77777777" w:rsidR="00BA0B4E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ပူးတွဲဆောင်ရွက်ရေးပုံစံသည်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လုပ်ငန်းသစ်တစ်ခုကို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အတူတကွ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စီစဉ်သည့်အခါကို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ဆိုလိုသည်။</w:t>
            </w:r>
          </w:p>
        </w:tc>
      </w:tr>
      <w:tr w:rsidR="008517B4" w:rsidRPr="0034699B" w14:paraId="0E09D039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86B7AF3" w14:textId="73F9A9E3" w:rsidR="008928D5" w:rsidRPr="0034699B" w:rsidRDefault="00BF4A96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4BF74C98" wp14:editId="6942490B">
                  <wp:extent cx="1440000" cy="1440000"/>
                  <wp:effectExtent l="0" t="0" r="8255" b="8255"/>
                  <wp:docPr id="140" name="Picture 140" descr="ရပ်ကွက်ထဲမှ လူတစ်စု၊ ၎င်းတို့အထဲမှ ၃ဦးအပေါ်တွင် မတူညီသောစကားများပါသည့် စကားပြောကွက်များ ရှိ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ရပ်ကွက်ထဲမှ လူတစ်စု၊ ၎င်းတို့အထဲမှ ၃ဦးအပေါ်တွင် မတူညီသောစကားများပါသည့် စကားပြောကွက်များ ရှိ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7E58AEEA" w14:textId="77777777" w:rsidR="00326C89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ယဉ်ကျေးမှုမတူ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  <w:proofErr w:type="gramStart"/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ဘာသာစကားကွဲပြား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>(</w:t>
            </w:r>
            <w:proofErr w:type="gramEnd"/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CALD)- </w:t>
            </w:r>
          </w:p>
          <w:p w14:paraId="2B3B43C4" w14:textId="77777777" w:rsidR="00326C89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CALD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1BA37A51" w14:textId="77777777" w:rsidR="00326C89" w:rsidRPr="00085FDB" w:rsidRDefault="00000000" w:rsidP="00085FDB">
            <w:pPr>
              <w:numPr>
                <w:ilvl w:val="0"/>
                <w:numId w:val="3"/>
              </w:num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ဘဝပေါင်းစုံမှ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ဆင်းသက်လာသည်</w:t>
            </w:r>
          </w:p>
          <w:p w14:paraId="69982D2C" w14:textId="77777777" w:rsidR="008928D5" w:rsidRPr="00085FDB" w:rsidRDefault="00000000" w:rsidP="00085FDB">
            <w:pPr>
              <w:numPr>
                <w:ilvl w:val="0"/>
                <w:numId w:val="3"/>
              </w:num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အင်္ဂလိပ်စကားမဟုတ်သော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အခြားစကားများကို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ပြောသည်။</w:t>
            </w:r>
          </w:p>
        </w:tc>
      </w:tr>
      <w:tr w:rsidR="008517B4" w:rsidRPr="0034699B" w14:paraId="21085220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985C904" w14:textId="77777777" w:rsidR="00B6657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342DC20D" wp14:editId="5A7A48F5">
                  <wp:extent cx="1440000" cy="1068129"/>
                  <wp:effectExtent l="0" t="0" r="8255" b="0"/>
                  <wp:docPr id="115" name="Picture 115" descr="အာဖရိကန်ပွဲတော်တစ်ခုမှ လူတစ်စု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အာဖရိကန်ပွဲတော်တစ်ခုမှ လူတစ်စု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0C7D5BAC" w14:textId="77777777" w:rsidR="00B6657E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ယဉ်ကျေးမှု</w:t>
            </w:r>
          </w:p>
          <w:p w14:paraId="40329852" w14:textId="77777777" w:rsidR="00B6657E" w:rsidRPr="00085FDB" w:rsidRDefault="00000000" w:rsidP="00085FDB">
            <w:p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သင့်ယဉ်ကျေးမှုသည်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700A5C86" w14:textId="77777777" w:rsidR="00B6657E" w:rsidRPr="00085FDB" w:rsidRDefault="00000000" w:rsidP="00085FDB">
            <w:pPr>
              <w:pStyle w:val="ListParagraph"/>
              <w:numPr>
                <w:ilvl w:val="0"/>
                <w:numId w:val="16"/>
              </w:num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သင်၏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နေထိုင်ပုံဖြစ်သည်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588C7F9B" w14:textId="77777777" w:rsidR="0036791B" w:rsidRPr="00085FDB" w:rsidRDefault="00000000" w:rsidP="00085FDB">
            <w:pPr>
              <w:pStyle w:val="ListParagraph"/>
              <w:numPr>
                <w:ilvl w:val="0"/>
                <w:numId w:val="16"/>
              </w:numPr>
              <w:spacing w:before="60" w:after="6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သင့်အတွက်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အရေးကြီးပါသည်။</w:t>
            </w:r>
          </w:p>
        </w:tc>
      </w:tr>
      <w:tr w:rsidR="008517B4" w:rsidRPr="0034699B" w14:paraId="4FAC99EA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7434FEB" w14:textId="77777777" w:rsidR="00B6657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204DCFD9" wp14:editId="642B8070">
                  <wp:extent cx="1440000" cy="1440000"/>
                  <wp:effectExtent l="0" t="0" r="8255" b="8255"/>
                  <wp:docPr id="133" name="Picture 133" descr="အချက်အလက်များ၊ ပုံပြမျဥ်းနှင့် မှတ်တမ်းသင်္ကေ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အချက်အလက်များ၊ ပုံပြမျဥ်းနှင့် မှတ်တမ်းသင်္ကေ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4C5DD059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အချက်အလက်များ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460EC857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အချက်အလက်များအကြောင်း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ပြောဆိုသည့်အခါ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ဆိုလိုသည်မှာ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40287B8F" w14:textId="77777777" w:rsidR="00B6657E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အချက်အလက်အမှန်များ</w:t>
            </w:r>
          </w:p>
          <w:p w14:paraId="6C190180" w14:textId="77777777" w:rsidR="00B6657E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သတင်း</w:t>
            </w:r>
          </w:p>
          <w:p w14:paraId="165B8290" w14:textId="77777777" w:rsidR="00B6657E" w:rsidRPr="00085FDB" w:rsidRDefault="00000000" w:rsidP="00085FDB">
            <w:pPr>
              <w:pStyle w:val="ListParagraph"/>
              <w:numPr>
                <w:ilvl w:val="0"/>
                <w:numId w:val="14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မှတ်တမ်းများကိုဆိုလိုသည်။</w:t>
            </w:r>
          </w:p>
        </w:tc>
      </w:tr>
      <w:tr w:rsidR="008517B4" w:rsidRPr="0034699B" w14:paraId="532B86B5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B998A6A" w14:textId="77777777" w:rsidR="006C211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3EB22E6" wp14:editId="1EA6C612">
                  <wp:extent cx="1440000" cy="1440000"/>
                  <wp:effectExtent l="0" t="0" r="8255" b="8255"/>
                  <wp:docPr id="134" name="Picture 134" descr="မတူကွဲပြားသော မသန်စွမ်းသူများအုပ်စုနှင့် သူတို့နဘေး ကွေးပြထားသောမြှာ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မတူကွဲပြားသော မသန်စွမ်းသူများအုပ်စုနှင့် သူတို့နဘေး ကွေးပြထားသောမြှာ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3C5FC745" w14:textId="77777777" w:rsidR="006C211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အပြည့်အစုံပါရမည်</w:t>
            </w:r>
          </w:p>
          <w:p w14:paraId="416C75D6" w14:textId="77777777" w:rsidR="00D177E5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အားလုံးအတွက်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အသုံးဝင်လာချိန်တွင်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လူတိုင်းသည်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-</w:t>
            </w:r>
          </w:p>
          <w:p w14:paraId="78F16F6D" w14:textId="77777777" w:rsidR="00D177E5" w:rsidRPr="00085FDB" w:rsidRDefault="00000000" w:rsidP="00085FDB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အချက်အလက်များကို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ရှာဖွေအသုံးပြုနိုင်သည်</w:t>
            </w:r>
          </w:p>
          <w:p w14:paraId="614C9CE2" w14:textId="77777777" w:rsidR="006C211E" w:rsidRPr="00085FDB" w:rsidRDefault="00000000" w:rsidP="00085FDB">
            <w:pPr>
              <w:pStyle w:val="ListParagraph"/>
              <w:numPr>
                <w:ilvl w:val="0"/>
                <w:numId w:val="38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ဆုံးဖြတ်ချက်များ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ပါဝင်ချနိုင်သည်။</w:t>
            </w:r>
          </w:p>
        </w:tc>
      </w:tr>
      <w:tr w:rsidR="008517B4" w:rsidRPr="0034699B" w14:paraId="1A14F974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7DBAA37" w14:textId="77777777" w:rsidR="006C211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F096565" wp14:editId="2683D120">
                  <wp:extent cx="1440000" cy="1080000"/>
                  <wp:effectExtent l="0" t="0" r="8255" b="6350"/>
                  <wp:docPr id="135" name="Picture 135" descr="အမျိုးသမီးနှစ်ယောက် စကားပြောနေကြသည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အမျိုးသမီးနှစ်ယောက် စကားပြောနေကြသည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511DDF5D" w14:textId="77777777" w:rsidR="006C211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စကားပြန်</w:t>
            </w:r>
          </w:p>
          <w:p w14:paraId="020ED565" w14:textId="77777777" w:rsidR="006C211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စကားပြန်ဆိုသည်မှာ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>-</w:t>
            </w:r>
          </w:p>
          <w:p w14:paraId="0E1D38AB" w14:textId="77777777" w:rsidR="006C211E" w:rsidRPr="00085FDB" w:rsidRDefault="00000000" w:rsidP="00085FDB">
            <w:pPr>
              <w:pStyle w:val="ListParagraph"/>
              <w:numPr>
                <w:ilvl w:val="0"/>
                <w:numId w:val="24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သင်၏ဘာသာစကားကိုပြောတတ်သူ</w:t>
            </w:r>
          </w:p>
          <w:p w14:paraId="1213BBB6" w14:textId="77777777" w:rsidR="006C211E" w:rsidRPr="00085FDB" w:rsidRDefault="00000000" w:rsidP="00085FDB">
            <w:pPr>
              <w:pStyle w:val="ListParagraph"/>
              <w:numPr>
                <w:ilvl w:val="0"/>
                <w:numId w:val="24"/>
              </w:numPr>
              <w:spacing w:before="120" w:after="12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color w:val="auto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တစ်ယောက်ယောက်ပြောသည်ကို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သင်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နားလည်အောင်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ကူညီပေးသူဖြစ်သည်။</w:t>
            </w:r>
          </w:p>
        </w:tc>
      </w:tr>
      <w:tr w:rsidR="008517B4" w:rsidRPr="0034699B" w14:paraId="4758A4D1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1B2A3CB" w14:textId="77777777" w:rsidR="00B6657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29FA6ECD" wp14:editId="07796E77">
                  <wp:extent cx="1440000" cy="1440000"/>
                  <wp:effectExtent l="0" t="0" r="0" b="8255"/>
                  <wp:docPr id="110" name="Picture 110" descr="မသန်စွမ်းသူတစ်စု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မသန်စွမ်းသူတစ်စု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2D42759E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ပါဝင်သူ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69A70430" w14:textId="39EBC273" w:rsidR="00AC34E7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Zawgyi-One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ပါဝင်သူများသည်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NDIS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စာရင်းသွင်းထားသည့်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မသန်စွမ်းသူများ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ဖြစ်ပါသည်။</w:t>
            </w:r>
          </w:p>
        </w:tc>
      </w:tr>
      <w:tr w:rsidR="008517B4" w:rsidRPr="0034699B" w14:paraId="27EF4488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EB7B7AD" w14:textId="77777777" w:rsidR="00732055" w:rsidRPr="0034699B" w:rsidRDefault="00000000" w:rsidP="00CB3D54">
            <w:pPr>
              <w:pStyle w:val="Image"/>
              <w:keepNext/>
              <w:keepLines/>
              <w:rPr>
                <w:rFonts w:ascii="Arial" w:hAnsi="Arial" w:cs="Arial"/>
                <w:noProof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lastRenderedPageBreak/>
              <w:drawing>
                <wp:inline distT="0" distB="0" distL="0" distR="0" wp14:anchorId="588F835A" wp14:editId="14AEEF69">
                  <wp:extent cx="1440000" cy="1440000"/>
                  <wp:effectExtent l="0" t="0" r="8255" b="8255"/>
                  <wp:docPr id="136" name="Picture 136" descr="ကလစ်ဘုတ်တစ်ခုကိုင်ဆောင်ထားသော ဝန်ဆောင်မှုပေးသူတစ်ဦးနှင့်အတူ လူတစ်ဦ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ကလစ်ဘုတ်တစ်ခုကိုင်ဆောင်ထားသော ဝန်ဆောင်မှုပေးသူတစ်ဦးနှင့်အတူ လူတစ်ဦ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590E21D7" w14:textId="77777777" w:rsidR="00732055" w:rsidRPr="00085FDB" w:rsidRDefault="00000000" w:rsidP="00085FDB">
            <w:pPr>
              <w:keepNext/>
              <w:keepLines/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ဝန်ဆောင်မှုပေးသူ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</w:t>
            </w:r>
          </w:p>
          <w:p w14:paraId="0E352594" w14:textId="77777777" w:rsidR="00732055" w:rsidRPr="00085FDB" w:rsidRDefault="00000000" w:rsidP="00085FDB">
            <w:pPr>
              <w:keepNext/>
              <w:keepLines/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ဝန်ဆောင်မှုပေးသူများသည်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ဝန်ဆောင်မှုပေးခြင်းအားဖြင့်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အခြားလူများကို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ပံ့ပိုးပေးသည်။</w:t>
            </w:r>
          </w:p>
        </w:tc>
      </w:tr>
      <w:tr w:rsidR="008517B4" w:rsidRPr="0034699B" w14:paraId="795ACC85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124DDDD" w14:textId="77777777" w:rsidR="00B6657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16234F36" wp14:editId="63A289B4">
                  <wp:extent cx="1440000" cy="1080000"/>
                  <wp:effectExtent l="0" t="0" r="8255" b="6350"/>
                  <wp:docPr id="137" name="Picture 137" descr="စားပွဲဝိုင်းမှာ ထိုင်လျက် စကားပြောနေသော လူတစ်စ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စားပွဲဝိုင်းမှာ ထိုင်လျက် စကားပြောနေသော လူတစ်စ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1E603391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ဆွေးနွေးပွဲ</w:t>
            </w:r>
          </w:p>
          <w:p w14:paraId="6BA6F1B4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ဆွေးနွေးပွဲဆိုသည်မှာ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အကြောင်းအရာတစ်ခုကို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လူတစ်စုမှ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ဆွေးနွေးခြင်းဖြစ်ပါသည်။</w:t>
            </w:r>
          </w:p>
          <w:p w14:paraId="7E9370C9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လူတစ်ဦးစီတွင်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ထိုအကြောင်းအရာနှင့်ပတ်သက်၍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ပြောပိုင်ခွင့်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ရှိပါသည်။</w:t>
            </w:r>
          </w:p>
        </w:tc>
      </w:tr>
      <w:tr w:rsidR="008517B4" w:rsidRPr="0034699B" w14:paraId="1B6BDC0C" w14:textId="77777777" w:rsidTr="00CB3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B65141C" w14:textId="77777777" w:rsidR="00B6657E" w:rsidRPr="0034699B" w:rsidRDefault="00000000" w:rsidP="00CB3D54">
            <w:pPr>
              <w:pStyle w:val="Image"/>
              <w:rPr>
                <w:rFonts w:ascii="Arial" w:hAnsi="Arial" w:cs="Arial"/>
                <w:sz w:val="25"/>
                <w:szCs w:val="25"/>
                <w:lang w:eastAsia="en-AU"/>
              </w:rPr>
            </w:pPr>
            <w:r w:rsidRPr="0034699B"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6D89BC58" wp14:editId="580B62C5">
                  <wp:extent cx="1440000" cy="1440000"/>
                  <wp:effectExtent l="0" t="0" r="8255" b="8255"/>
                  <wp:docPr id="138" name="Picture 138" descr="မီးသီးပါသော 'Theme' ကိုပြသသည့် ကလစ်ဘုတ်တစ်ခုနှင့် အရေးကြီးသည်ဟု အဓိပ္ပါယ်ရသော သင်္ကေတ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မီးသီးပါသော 'Theme' ကိုပြသသည့် ကလစ်ဘုတ်တစ်ခုနှင့် အရေးကြီးသည်ဟု အဓိပ္ပါယ်ရသော သင်္ကေတ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14:paraId="5FC15182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Style w:val="Strong"/>
                <w:rFonts w:ascii="Myanmar Text" w:eastAsia="Zawgyi-One" w:hAnsi="Myanmar Text" w:cs="Myanmar Text"/>
                <w:sz w:val="26"/>
                <w:szCs w:val="26"/>
              </w:rPr>
              <w:t>ပဓာနအချက်များ</w:t>
            </w:r>
            <w:r w:rsidRPr="00085FDB">
              <w:rPr>
                <w:rStyle w:val="Strong"/>
                <w:rFonts w:ascii="Arial" w:eastAsia="Zawgyi-One" w:hAnsi="Arial" w:cs="Arial"/>
                <w:sz w:val="26"/>
                <w:szCs w:val="26"/>
              </w:rPr>
              <w:t xml:space="preserve"> (Themes)</w:t>
            </w:r>
          </w:p>
          <w:p w14:paraId="1660D22E" w14:textId="77777777" w:rsidR="00B6657E" w:rsidRPr="00085FDB" w:rsidRDefault="00000000" w:rsidP="00085FDB">
            <w:pPr>
              <w:spacing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26"/>
                <w:szCs w:val="26"/>
              </w:rPr>
            </w:pP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ပဓာနအချက်များသည်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ကျွန်တော်တို့၏အလုပ်နှင့်ဘဝများတွင်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ပေါ်ပေါက်လာသော</w:t>
            </w:r>
            <w:r w:rsidRPr="00085FDB">
              <w:rPr>
                <w:rFonts w:ascii="Arial" w:eastAsia="Zawgyi-One" w:hAnsi="Arial" w:cs="Arial"/>
                <w:sz w:val="26"/>
                <w:szCs w:val="26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6"/>
                <w:szCs w:val="26"/>
              </w:rPr>
              <w:t>အကြံဉာဏ်များဖြစ်ပါသည်။</w:t>
            </w:r>
          </w:p>
        </w:tc>
      </w:tr>
    </w:tbl>
    <w:tbl>
      <w:tblPr>
        <w:tblStyle w:val="Style1"/>
        <w:tblpPr w:leftFromText="180" w:rightFromText="180" w:vertAnchor="text" w:horzAnchor="margin" w:tblpY="4556"/>
        <w:tblW w:w="9639" w:type="dxa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AC34E7" w:rsidRPr="0034699B" w14:paraId="6B55C46E" w14:textId="77777777" w:rsidTr="00AC3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bookmarkEnd w:id="92"/>
          <w:bookmarkEnd w:id="93"/>
          <w:p w14:paraId="3F6019BC" w14:textId="77777777" w:rsidR="00AC34E7" w:rsidRPr="0034699B" w:rsidRDefault="00AC34E7" w:rsidP="00AC34E7">
            <w:pPr>
              <w:rPr>
                <w:rFonts w:ascii="Arial" w:hAnsi="Arial" w:cs="Arial"/>
              </w:rPr>
            </w:pPr>
            <w:r w:rsidRPr="0034699B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45D909E" wp14:editId="2481E387">
                  <wp:extent cx="864000" cy="864000"/>
                  <wp:effectExtent l="0" t="0" r="0" b="0"/>
                  <wp:docPr id="74" name="Picture 74" descr="Information Access Group အမှတ်တံဆိပ်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Information Access Group အမှတ်တံဆိပ်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64C81836" w14:textId="77777777" w:rsidR="00AC34E7" w:rsidRPr="00085FDB" w:rsidRDefault="00AC34E7" w:rsidP="00AC34E7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085FDB">
              <w:rPr>
                <w:rFonts w:ascii="Arial" w:eastAsia="Zawgyi-One" w:hAnsi="Arial" w:cs="Arial"/>
                <w:sz w:val="22"/>
              </w:rPr>
              <w:t xml:space="preserve">Information Access Group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သည်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မူပိုင်ဓာတ်ပုံနှင့်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အထူးပြုလုပ်ထားသည့်ပုံများကို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အသုံးပြု၍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အနားလည်လွယ်သောစာတမ်းကိုရေးသားထားသည်။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ခွင့်ပြုချက်မရှိဘဲ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ပုံများကို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မသုံးရပါ။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အဆိုပါပုံများနှင့်ပတ်သက်၍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သိလိုသည်များကို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hyperlink r:id="rId118" w:history="1">
              <w:r w:rsidRPr="00085FDB">
                <w:rPr>
                  <w:rStyle w:val="Hyperlink"/>
                  <w:rFonts w:ascii="Arial" w:eastAsia="Zawgyi-One" w:hAnsi="Arial" w:cs="Arial"/>
                  <w:sz w:val="22"/>
                </w:rPr>
                <w:t>www.informationaccessgroup.com</w:t>
              </w:r>
            </w:hyperlink>
            <w:r w:rsidRPr="00085FDB">
              <w:rPr>
                <w:rFonts w:ascii="Arial" w:eastAsia="Zawgyi-One" w:hAnsi="Arial" w:cs="Arial"/>
                <w:sz w:val="22"/>
              </w:rPr>
              <w:t xml:space="preserve"> </w:t>
            </w:r>
            <w:r w:rsidRPr="00085FDB">
              <w:rPr>
                <w:rFonts w:ascii="Myanmar Text" w:eastAsia="Zawgyi-One" w:hAnsi="Myanmar Text" w:cs="Myanmar Text"/>
                <w:sz w:val="22"/>
              </w:rPr>
              <w:t>တွင်ဖတ်ရှုပါ။</w:t>
            </w:r>
            <w:r w:rsidRPr="00085FDB">
              <w:rPr>
                <w:rFonts w:ascii="Arial" w:eastAsia="Zawgyi-One" w:hAnsi="Arial" w:cs="Arial"/>
                <w:sz w:val="22"/>
              </w:rPr>
              <w:t xml:space="preserve"> Quote job number 4978.</w:t>
            </w:r>
          </w:p>
        </w:tc>
      </w:tr>
    </w:tbl>
    <w:p w14:paraId="576D9244" w14:textId="77777777" w:rsidR="006A3B43" w:rsidRPr="0034699B" w:rsidRDefault="006A3B43" w:rsidP="00335B20">
      <w:pPr>
        <w:pStyle w:val="Tablespacerrow"/>
        <w:jc w:val="left"/>
        <w:rPr>
          <w:rFonts w:ascii="Arial" w:hAnsi="Arial" w:cs="Arial"/>
        </w:rPr>
        <w:sectPr w:rsidR="006A3B43" w:rsidRPr="0034699B" w:rsidSect="00AC2055">
          <w:footerReference w:type="default" r:id="rId119"/>
          <w:headerReference w:type="first" r:id="rId120"/>
          <w:footerReference w:type="first" r:id="rId121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219127A7" w14:textId="77777777" w:rsidR="00EC31C6" w:rsidRPr="0034699B" w:rsidRDefault="00EC31C6" w:rsidP="00D25C78">
      <w:pPr>
        <w:rPr>
          <w:rFonts w:ascii="Arial" w:hAnsi="Arial" w:cs="Arial"/>
          <w:lang w:val="en-US"/>
        </w:rPr>
      </w:pPr>
    </w:p>
    <w:p w14:paraId="58AAE930" w14:textId="77777777" w:rsidR="00ED647D" w:rsidRPr="0034699B" w:rsidRDefault="00ED647D" w:rsidP="00ED647D">
      <w:pPr>
        <w:rPr>
          <w:rFonts w:ascii="Arial" w:hAnsi="Arial" w:cs="Arial"/>
          <w:lang w:val="en-US"/>
        </w:rPr>
      </w:pPr>
    </w:p>
    <w:p w14:paraId="2FC0C722" w14:textId="77777777" w:rsidR="00ED647D" w:rsidRPr="0034699B" w:rsidRDefault="00ED647D" w:rsidP="00ED647D">
      <w:pPr>
        <w:rPr>
          <w:rFonts w:ascii="Arial" w:hAnsi="Arial" w:cs="Arial"/>
          <w:lang w:val="en-US"/>
        </w:rPr>
      </w:pPr>
    </w:p>
    <w:p w14:paraId="11A41E06" w14:textId="77777777" w:rsidR="00ED647D" w:rsidRPr="0034699B" w:rsidRDefault="00ED647D" w:rsidP="00ED647D">
      <w:pPr>
        <w:tabs>
          <w:tab w:val="left" w:pos="6900"/>
        </w:tabs>
        <w:rPr>
          <w:rFonts w:ascii="Arial" w:hAnsi="Arial" w:cs="Arial"/>
          <w:lang w:val="en-US"/>
        </w:rPr>
      </w:pPr>
    </w:p>
    <w:sectPr w:rsidR="00ED647D" w:rsidRPr="0034699B" w:rsidSect="00E310D5">
      <w:footerReference w:type="default" r:id="rId122"/>
      <w:headerReference w:type="first" r:id="rId123"/>
      <w:footerReference w:type="first" r:id="rId124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A29E8" w14:textId="77777777" w:rsidR="005408D2" w:rsidRDefault="005408D2">
      <w:pPr>
        <w:spacing w:before="0" w:after="0" w:line="240" w:lineRule="auto"/>
      </w:pPr>
      <w:r>
        <w:separator/>
      </w:r>
    </w:p>
  </w:endnote>
  <w:endnote w:type="continuationSeparator" w:id="0">
    <w:p w14:paraId="0AC56D6C" w14:textId="77777777" w:rsidR="005408D2" w:rsidRDefault="005408D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Zawgyi-One">
    <w:panose1 w:val="00000603000000000203"/>
    <w:charset w:val="80"/>
    <w:family w:val="auto"/>
    <w:pitch w:val="variable"/>
    <w:sig w:usb0="21002A87" w:usb1="190F0000" w:usb2="00000410" w:usb3="00000000" w:csb0="803F01F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B655" w14:textId="11C272D3" w:rsidR="00986198" w:rsidRDefault="001B497B" w:rsidP="001B497B">
    <w:pPr>
      <w:pStyle w:val="Footer"/>
      <w:spacing w:before="0" w:line="240" w:lineRule="auto"/>
    </w:pPr>
    <w:r w:rsidRPr="00C911D4">
      <w:rPr>
        <w:rFonts w:ascii="Noto Sans Khmer" w:hAnsi="Noto Sans Khmer" w:cs="Noto Sans Khmer"/>
      </w:rPr>
      <w:drawing>
        <wp:anchor distT="0" distB="0" distL="114300" distR="114300" simplePos="0" relativeHeight="251661312" behindDoc="1" locked="1" layoutInCell="1" allowOverlap="1" wp14:anchorId="3B9371BD" wp14:editId="5773450C">
          <wp:simplePos x="0" y="0"/>
          <wp:positionH relativeFrom="page">
            <wp:posOffset>-60960</wp:posOffset>
          </wp:positionH>
          <wp:positionV relativeFrom="page">
            <wp:posOffset>9583420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34E7">
      <w:rPr>
        <w:rFonts w:ascii="Myanmar Text" w:eastAsia="Zawgyi-One" w:hAnsi="Myanmar Text" w:cs="Myanmar Text"/>
      </w:rPr>
      <w:t>စာမျက်နှာ</w:t>
    </w:r>
    <w:r w:rsidRPr="001B497B">
      <w:rPr>
        <w:rFonts w:ascii="Arial" w:eastAsia="Zawgyi-One" w:hAnsi="Arial" w:cs="Arial"/>
      </w:rPr>
      <w:t xml:space="preserve"> </w:t>
    </w:r>
    <w:r w:rsidRPr="001B497B">
      <w:rPr>
        <w:rFonts w:ascii="Arial" w:hAnsi="Arial" w:cs="Arial"/>
      </w:rPr>
      <w:fldChar w:fldCharType="begin"/>
    </w:r>
    <w:r w:rsidRPr="001B497B">
      <w:rPr>
        <w:rFonts w:ascii="Arial" w:eastAsia="Zawgyi-One" w:hAnsi="Arial" w:cs="Arial"/>
      </w:rPr>
      <w:instrText xml:space="preserve"> PAGE   \* MERGEFORMAT </w:instrText>
    </w:r>
    <w:r w:rsidRPr="001B497B">
      <w:rPr>
        <w:rFonts w:ascii="Arial" w:hAnsi="Arial" w:cs="Arial"/>
      </w:rPr>
      <w:fldChar w:fldCharType="separate"/>
    </w:r>
    <w:r w:rsidRPr="001B497B">
      <w:rPr>
        <w:rFonts w:ascii="Arial" w:eastAsia="Zawgyi-One" w:hAnsi="Arial" w:cs="Arial"/>
      </w:rPr>
      <w:t>43</w:t>
    </w:r>
    <w:r w:rsidRPr="001B497B">
      <w:rPr>
        <w:rFonts w:ascii="Arial" w:hAnsi="Arial" w:cs="Arial"/>
      </w:rPr>
      <w:fldChar w:fldCharType="end"/>
    </w:r>
    <w:r w:rsidRPr="001B497B">
      <w:rPr>
        <w:rFonts w:ascii="Arial" w:eastAsia="Zawgyi-One" w:hAnsi="Arial" w:cs="Arial"/>
      </w:rPr>
      <w:t>/</w:t>
    </w:r>
    <w:r w:rsidR="007258BD" w:rsidRPr="001B497B">
      <w:rPr>
        <w:rFonts w:ascii="Arial" w:hAnsi="Arial" w:cs="Arial"/>
      </w:rPr>
      <w:fldChar w:fldCharType="begin"/>
    </w:r>
    <w:r w:rsidRPr="001B497B">
      <w:rPr>
        <w:rFonts w:ascii="Arial" w:eastAsia="Zawgyi-One" w:hAnsi="Arial" w:cs="Arial"/>
      </w:rPr>
      <w:instrText xml:space="preserve"> NUMPAGES   \* MERGEFORMAT </w:instrText>
    </w:r>
    <w:r w:rsidR="007258BD" w:rsidRPr="001B497B">
      <w:rPr>
        <w:rFonts w:ascii="Arial" w:hAnsi="Arial" w:cs="Arial"/>
      </w:rPr>
      <w:fldChar w:fldCharType="separate"/>
    </w:r>
    <w:r w:rsidR="007258BD" w:rsidRPr="001B497B">
      <w:rPr>
        <w:rFonts w:ascii="Arial" w:eastAsia="Zawgyi-One" w:hAnsi="Arial" w:cs="Arial"/>
      </w:rPr>
      <w:t>44</w:t>
    </w:r>
    <w:r w:rsidR="007258BD" w:rsidRPr="001B497B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3FB8C" w14:textId="59178B71" w:rsidR="00EC34F7" w:rsidRDefault="00000000" w:rsidP="0034699B">
    <w:pPr>
      <w:pStyle w:val="Footerfrontpage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8250B03" wp14:editId="4FFA51C3">
          <wp:simplePos x="0" y="0"/>
          <wp:positionH relativeFrom="margin">
            <wp:align>left</wp:align>
          </wp:positionH>
          <wp:positionV relativeFrom="paragraph">
            <wp:posOffset>-368300</wp:posOffset>
          </wp:positionV>
          <wp:extent cx="1260000" cy="624393"/>
          <wp:effectExtent l="0" t="0" r="0" b="4445"/>
          <wp:wrapNone/>
          <wp:docPr id="20" name="Picture 20" descr="NDIS တံဆိပ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NDIS တံဆိပ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</w:r>
    <w:r>
      <w:rPr>
        <w:rFonts w:ascii="Zawgyi-One" w:eastAsia="Zawgyi-One" w:hAnsi="Zawgyi-One" w:cs="Zawgyi-One"/>
      </w:rPr>
      <w:tab/>
      <w:t xml:space="preserve"> </w:t>
    </w:r>
    <w:r w:rsidR="00FA3EAB" w:rsidRPr="00F26340">
      <w:rPr>
        <w:rFonts w:ascii="Arial" w:eastAsia="Arial Unicode MS" w:hAnsi="Arial" w:cs="Arial"/>
        <w:lang w:val="hi"/>
      </w:rPr>
      <w:t>ndis.gov.au</w:t>
    </w:r>
  </w:p>
  <w:p w14:paraId="2A05D47F" w14:textId="77777777" w:rsidR="00EC34F7" w:rsidRPr="00BE3FC7" w:rsidRDefault="00000000" w:rsidP="00EC34F7">
    <w:pPr>
      <w:pStyle w:val="Tablespacerrow"/>
    </w:pPr>
    <w:r>
      <w:br/>
    </w:r>
  </w:p>
  <w:p w14:paraId="3CB5CD2D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AC65B" w14:textId="77777777" w:rsidR="00384C4C" w:rsidRPr="001A07DF" w:rsidRDefault="00000000" w:rsidP="000749C5">
    <w:pPr>
      <w:pStyle w:val="Footer"/>
    </w:pPr>
    <w:r w:rsidRPr="00AD2EFB">
      <w:rPr>
        <w:rStyle w:val="IntenseEmphasis1"/>
        <w:rFonts w:ascii="Zawgyi-One" w:eastAsia="Zawgyi-One" w:hAnsi="Zawgyi-One" w:cs="Zawgyi-One"/>
      </w:rPr>
      <w:t>ndis.gov.au</w:t>
    </w:r>
    <w:r w:rsidRPr="00AD2EFB">
      <w:rPr>
        <w:rStyle w:val="IntenseEmphasis1"/>
        <w:rFonts w:ascii="Zawgyi-One" w:eastAsia="Zawgyi-One" w:hAnsi="Zawgyi-One" w:cs="Zawgyi-One"/>
      </w:rPr>
      <w:tab/>
    </w:r>
    <w:sdt>
      <w:sdtPr>
        <w:alias w:val="Title"/>
        <w:id w:val="1195351551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>
      <w:rPr>
        <w:rFonts w:ascii="Zawgyi-One" w:eastAsia="Zawgyi-One" w:hAnsi="Zawgyi-One" w:cs="Zawgyi-One"/>
      </w:rPr>
      <w:t xml:space="preserve"> | </w:t>
    </w:r>
    <w:sdt>
      <w:sdtPr>
        <w:id w:val="840418501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  <w:rFonts w:ascii="Zawgyi-One" w:eastAsia="Zawgyi-One" w:hAnsi="Zawgyi-One" w:cs="Zawgyi-One"/>
          </w:rPr>
          <w:t>Click or tap to enter a date.</w:t>
        </w:r>
      </w:sdtContent>
    </w:sdt>
    <w:r w:rsidRPr="00AD2EFB">
      <w:rPr>
        <w:rStyle w:val="IntenseEmphasis1"/>
        <w:rFonts w:ascii="Zawgyi-One" w:eastAsia="Zawgyi-One" w:hAnsi="Zawgyi-One" w:cs="Zawgyi-One"/>
      </w:rPr>
      <w:tab/>
    </w:r>
    <w:sdt>
      <w:sdtPr>
        <w:id w:val="717111704"/>
        <w:docPartObj>
          <w:docPartGallery w:val="Page Numbers (Bottom of Page)"/>
          <w:docPartUnique/>
        </w:docPartObj>
      </w:sdtPr>
      <w:sdtContent>
        <w:r w:rsidRPr="001A07DF">
          <w:rPr>
            <w:rFonts w:ascii="Zawgyi-One" w:eastAsia="Zawgyi-One" w:hAnsi="Zawgyi-One" w:cs="Zawgyi-One"/>
          </w:rPr>
          <w:t xml:space="preserve">စာမျက်နှာ </w:t>
        </w:r>
        <w:r w:rsidRPr="001A07DF">
          <w:fldChar w:fldCharType="begin"/>
        </w:r>
        <w:r w:rsidRPr="001A07DF">
          <w:rPr>
            <w:rFonts w:ascii="Zawgyi-One" w:eastAsia="Zawgyi-One" w:hAnsi="Zawgyi-One" w:cs="Zawgyi-One"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rFonts w:ascii="Zawgyi-One" w:eastAsia="Zawgyi-One" w:hAnsi="Zawgyi-One" w:cs="Zawgyi-One"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F2A9B" w14:textId="6D533DEC" w:rsidR="00C65783" w:rsidRDefault="00000000" w:rsidP="00BF4A96">
    <w:pPr>
      <w:tabs>
        <w:tab w:val="left" w:pos="3765"/>
      </w:tabs>
      <w:rPr>
        <w:lang w:val="en-US"/>
      </w:rPr>
    </w:pPr>
    <w:r>
      <w:rPr>
        <w:noProof/>
        <w:lang w:val="en-US"/>
      </w:rPr>
      <w:drawing>
        <wp:inline distT="0" distB="0" distL="0" distR="0" wp14:anchorId="7A69F28B" wp14:editId="3F8C123B">
          <wp:extent cx="1620000" cy="919733"/>
          <wp:effectExtent l="0" t="0" r="0" b="0"/>
          <wp:docPr id="7" name="Picture 7" descr="NDIS တံဆိပ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NDIS တံဆိပ်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F4A96">
      <w:rPr>
        <w:lang w:val="en-US"/>
      </w:rPr>
      <w:tab/>
    </w:r>
  </w:p>
  <w:p w14:paraId="70927B3C" w14:textId="77777777" w:rsidR="00CB3B8E" w:rsidRDefault="00CB3B8E" w:rsidP="00CB3B8E"/>
  <w:p w14:paraId="3E8EA19C" w14:textId="77777777" w:rsidR="00C65783" w:rsidRPr="00085FDB" w:rsidRDefault="00000000" w:rsidP="00CB3B8E">
    <w:pPr>
      <w:pStyle w:val="Backpagetext"/>
      <w:rPr>
        <w:rFonts w:ascii="Arial" w:hAnsi="Arial" w:cs="Arial"/>
      </w:rPr>
    </w:pPr>
    <w:r w:rsidRPr="00085FDB">
      <w:rPr>
        <w:rFonts w:ascii="Arial" w:eastAsia="Zawgyi-One" w:hAnsi="Arial" w:cs="Arial"/>
      </w:rPr>
      <w:t>ndis.gov.au</w:t>
    </w:r>
  </w:p>
  <w:p w14:paraId="00DABE69" w14:textId="77777777" w:rsidR="00C65783" w:rsidRPr="00085FDB" w:rsidRDefault="00C65783" w:rsidP="00CB3B8E">
    <w:pPr>
      <w:pStyle w:val="Backpagetext"/>
      <w:rPr>
        <w:rFonts w:ascii="Arial" w:hAnsi="Arial" w:cs="Arial"/>
      </w:rPr>
    </w:pPr>
  </w:p>
  <w:p w14:paraId="62C7625D" w14:textId="77777777" w:rsidR="00CB3B8E" w:rsidRPr="00085FDB" w:rsidRDefault="00CB3B8E" w:rsidP="00CB3B8E">
    <w:pPr>
      <w:pStyle w:val="Backpagetext"/>
      <w:rPr>
        <w:rFonts w:ascii="Arial" w:hAnsi="Arial" w:cs="Arial"/>
      </w:rPr>
    </w:pPr>
  </w:p>
  <w:p w14:paraId="161567AD" w14:textId="77777777" w:rsidR="00384C4C" w:rsidRPr="00085FDB" w:rsidRDefault="00000000" w:rsidP="00CB3B8E">
    <w:pPr>
      <w:pStyle w:val="ProductCode"/>
      <w:rPr>
        <w:rFonts w:ascii="Arial" w:hAnsi="Arial" w:cs="Arial"/>
      </w:rPr>
    </w:pPr>
    <w:r w:rsidRPr="00085FDB">
      <w:rPr>
        <w:rFonts w:ascii="Arial" w:eastAsia="Zawgyi-One" w:hAnsi="Arial" w:cs="Arial"/>
      </w:rPr>
      <w:t xml:space="preserve">DA0629 - </w:t>
    </w:r>
    <w:sdt>
      <w:sdtPr>
        <w:rPr>
          <w:rFonts w:ascii="Arial" w:hAnsi="Arial" w:cs="Arial"/>
        </w:rPr>
        <w:alias w:val="Title"/>
        <w:id w:val="1087860029"/>
        <w:placeholder>
          <w:docPart w:val="395CE8EEE13F4710B4A5FD37457BD3C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085FDB">
          <w:rPr>
            <w:rFonts w:ascii="Arial" w:hAnsi="Arial" w:cs="Arial"/>
          </w:rPr>
          <w:t>CALD Strategy 2023–2027</w:t>
        </w:r>
      </w:sdtContent>
    </w:sdt>
    <w:r w:rsidRPr="00085FDB">
      <w:rPr>
        <w:rFonts w:ascii="Arial" w:eastAsia="Zawgyi-One" w:hAnsi="Arial" w:cs="Arial"/>
      </w:rPr>
      <w:t xml:space="preserve"> –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BADFD" w14:textId="77777777" w:rsidR="005408D2" w:rsidRDefault="005408D2">
      <w:pPr>
        <w:spacing w:before="0" w:after="0" w:line="240" w:lineRule="auto"/>
      </w:pPr>
      <w:r>
        <w:separator/>
      </w:r>
    </w:p>
  </w:footnote>
  <w:footnote w:type="continuationSeparator" w:id="0">
    <w:p w14:paraId="473F35DC" w14:textId="77777777" w:rsidR="005408D2" w:rsidRDefault="005408D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264EA" w14:textId="77777777" w:rsidR="00384C4C" w:rsidRDefault="00000000">
    <w:pPr>
      <w:pStyle w:val="Header"/>
    </w:pPr>
    <w:r>
      <w:drawing>
        <wp:anchor distT="0" distB="0" distL="114300" distR="114300" simplePos="0" relativeHeight="251658240" behindDoc="1" locked="0" layoutInCell="1" allowOverlap="1" wp14:anchorId="16C58489" wp14:editId="77B6F5C8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939149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2EA9" w14:textId="77777777" w:rsidR="00384C4C" w:rsidRPr="00C65783" w:rsidRDefault="00000000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6979728A" wp14:editId="732C0287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49" alt="&quot;&quot;" style="width:612.3pt;height:850.4pt;margin-top:-17.75pt;margin-left:-8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6b297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506E1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83F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1EE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80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A3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FE39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DC89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48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7055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4B043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2DF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620E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2478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B041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0872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6E1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2A7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0A07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0BB80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3E73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B86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0C4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989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A4AC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BE46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28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BAF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B45E0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0D1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9E4B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219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C96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E79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B403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2BB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EA83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6DDE5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81B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F6B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FE1B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1872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243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27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EC5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40A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FD100C34">
      <w:start w:val="1"/>
      <w:numFmt w:val="decimal"/>
      <w:lvlText w:val="%1."/>
      <w:lvlJc w:val="left"/>
      <w:pPr>
        <w:ind w:left="720" w:hanging="360"/>
      </w:pPr>
    </w:lvl>
    <w:lvl w:ilvl="1" w:tplc="8AA690A8">
      <w:start w:val="1"/>
      <w:numFmt w:val="lowerLetter"/>
      <w:lvlText w:val="%2."/>
      <w:lvlJc w:val="left"/>
      <w:pPr>
        <w:ind w:left="1440" w:hanging="360"/>
      </w:pPr>
    </w:lvl>
    <w:lvl w:ilvl="2" w:tplc="1F60FF3E">
      <w:start w:val="1"/>
      <w:numFmt w:val="lowerRoman"/>
      <w:lvlText w:val="%3."/>
      <w:lvlJc w:val="right"/>
      <w:pPr>
        <w:ind w:left="2160" w:hanging="180"/>
      </w:pPr>
    </w:lvl>
    <w:lvl w:ilvl="3" w:tplc="8F5C3936">
      <w:start w:val="1"/>
      <w:numFmt w:val="decimal"/>
      <w:lvlText w:val="%4."/>
      <w:lvlJc w:val="left"/>
      <w:pPr>
        <w:ind w:left="2880" w:hanging="360"/>
      </w:pPr>
    </w:lvl>
    <w:lvl w:ilvl="4" w:tplc="2CBA2D76">
      <w:start w:val="1"/>
      <w:numFmt w:val="lowerLetter"/>
      <w:lvlText w:val="%5."/>
      <w:lvlJc w:val="left"/>
      <w:pPr>
        <w:ind w:left="3600" w:hanging="360"/>
      </w:pPr>
    </w:lvl>
    <w:lvl w:ilvl="5" w:tplc="5F68880E">
      <w:start w:val="1"/>
      <w:numFmt w:val="lowerRoman"/>
      <w:lvlText w:val="%6."/>
      <w:lvlJc w:val="right"/>
      <w:pPr>
        <w:ind w:left="4320" w:hanging="180"/>
      </w:pPr>
    </w:lvl>
    <w:lvl w:ilvl="6" w:tplc="FF6EAD96">
      <w:start w:val="1"/>
      <w:numFmt w:val="decimal"/>
      <w:lvlText w:val="%7."/>
      <w:lvlJc w:val="left"/>
      <w:pPr>
        <w:ind w:left="5040" w:hanging="360"/>
      </w:pPr>
    </w:lvl>
    <w:lvl w:ilvl="7" w:tplc="D3D4109A">
      <w:start w:val="1"/>
      <w:numFmt w:val="lowerLetter"/>
      <w:lvlText w:val="%8."/>
      <w:lvlJc w:val="left"/>
      <w:pPr>
        <w:ind w:left="5760" w:hanging="360"/>
      </w:pPr>
    </w:lvl>
    <w:lvl w:ilvl="8" w:tplc="647428B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456CA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07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088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ADD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256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468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618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C34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C04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C40A6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1CBE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565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0D1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E33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9858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4890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857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D201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59384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AFB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5655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3AD9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9E3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2CED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E28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92BC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CA4C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6D360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C5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9A88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87E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E666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ACB1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CF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275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5A0E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2B164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C47368" w:tentative="1">
      <w:start w:val="1"/>
      <w:numFmt w:val="lowerLetter"/>
      <w:lvlText w:val="%2."/>
      <w:lvlJc w:val="left"/>
      <w:pPr>
        <w:ind w:left="1440" w:hanging="360"/>
      </w:pPr>
    </w:lvl>
    <w:lvl w:ilvl="2" w:tplc="F9EEA90C" w:tentative="1">
      <w:start w:val="1"/>
      <w:numFmt w:val="lowerRoman"/>
      <w:lvlText w:val="%3."/>
      <w:lvlJc w:val="right"/>
      <w:pPr>
        <w:ind w:left="2160" w:hanging="180"/>
      </w:pPr>
    </w:lvl>
    <w:lvl w:ilvl="3" w:tplc="E2B4A7CE" w:tentative="1">
      <w:start w:val="1"/>
      <w:numFmt w:val="decimal"/>
      <w:lvlText w:val="%4."/>
      <w:lvlJc w:val="left"/>
      <w:pPr>
        <w:ind w:left="2880" w:hanging="360"/>
      </w:pPr>
    </w:lvl>
    <w:lvl w:ilvl="4" w:tplc="2C7E66CC" w:tentative="1">
      <w:start w:val="1"/>
      <w:numFmt w:val="lowerLetter"/>
      <w:lvlText w:val="%5."/>
      <w:lvlJc w:val="left"/>
      <w:pPr>
        <w:ind w:left="3600" w:hanging="360"/>
      </w:pPr>
    </w:lvl>
    <w:lvl w:ilvl="5" w:tplc="26306D1C" w:tentative="1">
      <w:start w:val="1"/>
      <w:numFmt w:val="lowerRoman"/>
      <w:lvlText w:val="%6."/>
      <w:lvlJc w:val="right"/>
      <w:pPr>
        <w:ind w:left="4320" w:hanging="180"/>
      </w:pPr>
    </w:lvl>
    <w:lvl w:ilvl="6" w:tplc="558EB216" w:tentative="1">
      <w:start w:val="1"/>
      <w:numFmt w:val="decimal"/>
      <w:lvlText w:val="%7."/>
      <w:lvlJc w:val="left"/>
      <w:pPr>
        <w:ind w:left="5040" w:hanging="360"/>
      </w:pPr>
    </w:lvl>
    <w:lvl w:ilvl="7" w:tplc="88186A14" w:tentative="1">
      <w:start w:val="1"/>
      <w:numFmt w:val="lowerLetter"/>
      <w:lvlText w:val="%8."/>
      <w:lvlJc w:val="left"/>
      <w:pPr>
        <w:ind w:left="5760" w:hanging="360"/>
      </w:pPr>
    </w:lvl>
    <w:lvl w:ilvl="8" w:tplc="21EA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6EB80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34CD6A" w:tentative="1">
      <w:start w:val="1"/>
      <w:numFmt w:val="lowerLetter"/>
      <w:lvlText w:val="%2."/>
      <w:lvlJc w:val="left"/>
      <w:pPr>
        <w:ind w:left="1440" w:hanging="360"/>
      </w:pPr>
    </w:lvl>
    <w:lvl w:ilvl="2" w:tplc="112AE1EE" w:tentative="1">
      <w:start w:val="1"/>
      <w:numFmt w:val="lowerRoman"/>
      <w:lvlText w:val="%3."/>
      <w:lvlJc w:val="right"/>
      <w:pPr>
        <w:ind w:left="2160" w:hanging="180"/>
      </w:pPr>
    </w:lvl>
    <w:lvl w:ilvl="3" w:tplc="F4085988" w:tentative="1">
      <w:start w:val="1"/>
      <w:numFmt w:val="decimal"/>
      <w:lvlText w:val="%4."/>
      <w:lvlJc w:val="left"/>
      <w:pPr>
        <w:ind w:left="2880" w:hanging="360"/>
      </w:pPr>
    </w:lvl>
    <w:lvl w:ilvl="4" w:tplc="5232A0E6" w:tentative="1">
      <w:start w:val="1"/>
      <w:numFmt w:val="lowerLetter"/>
      <w:lvlText w:val="%5."/>
      <w:lvlJc w:val="left"/>
      <w:pPr>
        <w:ind w:left="3600" w:hanging="360"/>
      </w:pPr>
    </w:lvl>
    <w:lvl w:ilvl="5" w:tplc="1C92864A" w:tentative="1">
      <w:start w:val="1"/>
      <w:numFmt w:val="lowerRoman"/>
      <w:lvlText w:val="%6."/>
      <w:lvlJc w:val="right"/>
      <w:pPr>
        <w:ind w:left="4320" w:hanging="180"/>
      </w:pPr>
    </w:lvl>
    <w:lvl w:ilvl="6" w:tplc="608652F8" w:tentative="1">
      <w:start w:val="1"/>
      <w:numFmt w:val="decimal"/>
      <w:lvlText w:val="%7."/>
      <w:lvlJc w:val="left"/>
      <w:pPr>
        <w:ind w:left="5040" w:hanging="360"/>
      </w:pPr>
    </w:lvl>
    <w:lvl w:ilvl="7" w:tplc="8612DBC4" w:tentative="1">
      <w:start w:val="1"/>
      <w:numFmt w:val="lowerLetter"/>
      <w:lvlText w:val="%8."/>
      <w:lvlJc w:val="left"/>
      <w:pPr>
        <w:ind w:left="5760" w:hanging="360"/>
      </w:pPr>
    </w:lvl>
    <w:lvl w:ilvl="8" w:tplc="8C16C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A56A7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D4CA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F0B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6B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EA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142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68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881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E654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3C6AF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9C3A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6E17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C3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AA4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AECF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BE2B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A0F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025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19204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261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78C4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0A6F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E4B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569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47F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A9D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4655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57B08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BEC3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2667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BA2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4A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A1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088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A9A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9409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A3E4F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880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5A2D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2D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C7A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0C8E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C80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6BA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38EC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419C7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61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605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ACD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88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988A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6E5C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C55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02B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09184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C87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86D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EA1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A36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8FC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878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AE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7EE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2F343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D287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749E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C7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A020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9A1E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EF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2D8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C8AB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6C4E5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44B2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DA9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B6FB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446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181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6E8A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083E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9825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D0644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E85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F071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A29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288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1A23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8A4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A201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2861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DD348EB2">
      <w:start w:val="1"/>
      <w:numFmt w:val="decimal"/>
      <w:lvlText w:val="%1."/>
      <w:lvlJc w:val="left"/>
      <w:pPr>
        <w:ind w:left="720" w:hanging="360"/>
      </w:pPr>
    </w:lvl>
    <w:lvl w:ilvl="1" w:tplc="A46A2798" w:tentative="1">
      <w:start w:val="1"/>
      <w:numFmt w:val="lowerLetter"/>
      <w:lvlText w:val="%2."/>
      <w:lvlJc w:val="left"/>
      <w:pPr>
        <w:ind w:left="1440" w:hanging="360"/>
      </w:pPr>
    </w:lvl>
    <w:lvl w:ilvl="2" w:tplc="38767700" w:tentative="1">
      <w:start w:val="1"/>
      <w:numFmt w:val="lowerRoman"/>
      <w:lvlText w:val="%3."/>
      <w:lvlJc w:val="right"/>
      <w:pPr>
        <w:ind w:left="2160" w:hanging="180"/>
      </w:pPr>
    </w:lvl>
    <w:lvl w:ilvl="3" w:tplc="A30C6CF0" w:tentative="1">
      <w:start w:val="1"/>
      <w:numFmt w:val="decimal"/>
      <w:lvlText w:val="%4."/>
      <w:lvlJc w:val="left"/>
      <w:pPr>
        <w:ind w:left="2880" w:hanging="360"/>
      </w:pPr>
    </w:lvl>
    <w:lvl w:ilvl="4" w:tplc="C2CA7366" w:tentative="1">
      <w:start w:val="1"/>
      <w:numFmt w:val="lowerLetter"/>
      <w:lvlText w:val="%5."/>
      <w:lvlJc w:val="left"/>
      <w:pPr>
        <w:ind w:left="3600" w:hanging="360"/>
      </w:pPr>
    </w:lvl>
    <w:lvl w:ilvl="5" w:tplc="6EA8B5F8" w:tentative="1">
      <w:start w:val="1"/>
      <w:numFmt w:val="lowerRoman"/>
      <w:lvlText w:val="%6."/>
      <w:lvlJc w:val="right"/>
      <w:pPr>
        <w:ind w:left="4320" w:hanging="180"/>
      </w:pPr>
    </w:lvl>
    <w:lvl w:ilvl="6" w:tplc="918E8758" w:tentative="1">
      <w:start w:val="1"/>
      <w:numFmt w:val="decimal"/>
      <w:lvlText w:val="%7."/>
      <w:lvlJc w:val="left"/>
      <w:pPr>
        <w:ind w:left="5040" w:hanging="360"/>
      </w:pPr>
    </w:lvl>
    <w:lvl w:ilvl="7" w:tplc="E5325DCA" w:tentative="1">
      <w:start w:val="1"/>
      <w:numFmt w:val="lowerLetter"/>
      <w:lvlText w:val="%8."/>
      <w:lvlJc w:val="left"/>
      <w:pPr>
        <w:ind w:left="5760" w:hanging="360"/>
      </w:pPr>
    </w:lvl>
    <w:lvl w:ilvl="8" w:tplc="7ABC07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3888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C48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5E7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E9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C73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78DB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A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2C9F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12A0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12C69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9C28BC" w:tentative="1">
      <w:start w:val="1"/>
      <w:numFmt w:val="lowerLetter"/>
      <w:lvlText w:val="%2."/>
      <w:lvlJc w:val="left"/>
      <w:pPr>
        <w:ind w:left="1440" w:hanging="360"/>
      </w:pPr>
    </w:lvl>
    <w:lvl w:ilvl="2" w:tplc="386E3C3C" w:tentative="1">
      <w:start w:val="1"/>
      <w:numFmt w:val="lowerRoman"/>
      <w:lvlText w:val="%3."/>
      <w:lvlJc w:val="right"/>
      <w:pPr>
        <w:ind w:left="2160" w:hanging="180"/>
      </w:pPr>
    </w:lvl>
    <w:lvl w:ilvl="3" w:tplc="38E40E60" w:tentative="1">
      <w:start w:val="1"/>
      <w:numFmt w:val="decimal"/>
      <w:lvlText w:val="%4."/>
      <w:lvlJc w:val="left"/>
      <w:pPr>
        <w:ind w:left="2880" w:hanging="360"/>
      </w:pPr>
    </w:lvl>
    <w:lvl w:ilvl="4" w:tplc="ECB6C912" w:tentative="1">
      <w:start w:val="1"/>
      <w:numFmt w:val="lowerLetter"/>
      <w:lvlText w:val="%5."/>
      <w:lvlJc w:val="left"/>
      <w:pPr>
        <w:ind w:left="3600" w:hanging="360"/>
      </w:pPr>
    </w:lvl>
    <w:lvl w:ilvl="5" w:tplc="63BA51EE" w:tentative="1">
      <w:start w:val="1"/>
      <w:numFmt w:val="lowerRoman"/>
      <w:lvlText w:val="%6."/>
      <w:lvlJc w:val="right"/>
      <w:pPr>
        <w:ind w:left="4320" w:hanging="180"/>
      </w:pPr>
    </w:lvl>
    <w:lvl w:ilvl="6" w:tplc="A4AE1CF4" w:tentative="1">
      <w:start w:val="1"/>
      <w:numFmt w:val="decimal"/>
      <w:lvlText w:val="%7."/>
      <w:lvlJc w:val="left"/>
      <w:pPr>
        <w:ind w:left="5040" w:hanging="360"/>
      </w:pPr>
    </w:lvl>
    <w:lvl w:ilvl="7" w:tplc="348432A2" w:tentative="1">
      <w:start w:val="1"/>
      <w:numFmt w:val="lowerLetter"/>
      <w:lvlText w:val="%8."/>
      <w:lvlJc w:val="left"/>
      <w:pPr>
        <w:ind w:left="5760" w:hanging="360"/>
      </w:pPr>
    </w:lvl>
    <w:lvl w:ilvl="8" w:tplc="D87A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83C25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003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9AF2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6AA4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89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2AF4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20BF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4D5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3EE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88162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82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2E10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9410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C06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A70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ED8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A9B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3CB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236802">
    <w:abstractNumId w:val="21"/>
  </w:num>
  <w:num w:numId="2" w16cid:durableId="1751122667">
    <w:abstractNumId w:val="33"/>
  </w:num>
  <w:num w:numId="3" w16cid:durableId="1186752577">
    <w:abstractNumId w:val="30"/>
  </w:num>
  <w:num w:numId="4" w16cid:durableId="2118021117">
    <w:abstractNumId w:val="35"/>
  </w:num>
  <w:num w:numId="5" w16cid:durableId="515388656">
    <w:abstractNumId w:val="12"/>
  </w:num>
  <w:num w:numId="6" w16cid:durableId="573273061">
    <w:abstractNumId w:val="27"/>
  </w:num>
  <w:num w:numId="7" w16cid:durableId="1025904468">
    <w:abstractNumId w:val="36"/>
  </w:num>
  <w:num w:numId="8" w16cid:durableId="2027903681">
    <w:abstractNumId w:val="29"/>
  </w:num>
  <w:num w:numId="9" w16cid:durableId="476924670">
    <w:abstractNumId w:val="10"/>
  </w:num>
  <w:num w:numId="10" w16cid:durableId="961617493">
    <w:abstractNumId w:val="20"/>
  </w:num>
  <w:num w:numId="11" w16cid:durableId="225530304">
    <w:abstractNumId w:val="18"/>
  </w:num>
  <w:num w:numId="12" w16cid:durableId="811408580">
    <w:abstractNumId w:val="11"/>
  </w:num>
  <w:num w:numId="13" w16cid:durableId="541602953">
    <w:abstractNumId w:val="28"/>
  </w:num>
  <w:num w:numId="14" w16cid:durableId="1001275017">
    <w:abstractNumId w:val="31"/>
  </w:num>
  <w:num w:numId="15" w16cid:durableId="1168640543">
    <w:abstractNumId w:val="26"/>
  </w:num>
  <w:num w:numId="16" w16cid:durableId="2044401155">
    <w:abstractNumId w:val="17"/>
  </w:num>
  <w:num w:numId="17" w16cid:durableId="898321653">
    <w:abstractNumId w:val="22"/>
  </w:num>
  <w:num w:numId="18" w16cid:durableId="727070653">
    <w:abstractNumId w:val="25"/>
  </w:num>
  <w:num w:numId="19" w16cid:durableId="251743854">
    <w:abstractNumId w:val="19"/>
  </w:num>
  <w:num w:numId="20" w16cid:durableId="359547737">
    <w:abstractNumId w:val="37"/>
  </w:num>
  <w:num w:numId="21" w16cid:durableId="915549482">
    <w:abstractNumId w:val="13"/>
  </w:num>
  <w:num w:numId="22" w16cid:durableId="1634407735">
    <w:abstractNumId w:val="23"/>
  </w:num>
  <w:num w:numId="23" w16cid:durableId="1587807505">
    <w:abstractNumId w:val="32"/>
  </w:num>
  <w:num w:numId="24" w16cid:durableId="1241258172">
    <w:abstractNumId w:val="16"/>
  </w:num>
  <w:num w:numId="25" w16cid:durableId="1528566185">
    <w:abstractNumId w:val="9"/>
  </w:num>
  <w:num w:numId="26" w16cid:durableId="1328821303">
    <w:abstractNumId w:val="7"/>
  </w:num>
  <w:num w:numId="27" w16cid:durableId="318314899">
    <w:abstractNumId w:val="6"/>
  </w:num>
  <w:num w:numId="28" w16cid:durableId="2007395311">
    <w:abstractNumId w:val="5"/>
  </w:num>
  <w:num w:numId="29" w16cid:durableId="1111633379">
    <w:abstractNumId w:val="4"/>
  </w:num>
  <w:num w:numId="30" w16cid:durableId="1669365534">
    <w:abstractNumId w:val="8"/>
  </w:num>
  <w:num w:numId="31" w16cid:durableId="1302616526">
    <w:abstractNumId w:val="3"/>
  </w:num>
  <w:num w:numId="32" w16cid:durableId="651368496">
    <w:abstractNumId w:val="2"/>
  </w:num>
  <w:num w:numId="33" w16cid:durableId="361635986">
    <w:abstractNumId w:val="1"/>
  </w:num>
  <w:num w:numId="34" w16cid:durableId="1282103271">
    <w:abstractNumId w:val="0"/>
  </w:num>
  <w:num w:numId="35" w16cid:durableId="1263601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100713924">
    <w:abstractNumId w:val="34"/>
  </w:num>
  <w:num w:numId="37" w16cid:durableId="1319771957">
    <w:abstractNumId w:val="15"/>
  </w:num>
  <w:num w:numId="38" w16cid:durableId="1430078106">
    <w:abstractNumId w:val="24"/>
  </w:num>
  <w:num w:numId="39" w16cid:durableId="58769037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7773E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203"/>
    <w:rsid w:val="00085D87"/>
    <w:rsid w:val="00085FDB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1F7E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CCF"/>
    <w:rsid w:val="001B30A8"/>
    <w:rsid w:val="001B30D8"/>
    <w:rsid w:val="001B4580"/>
    <w:rsid w:val="001B497B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0D1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3A4D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5B20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699B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0FCD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26E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08D2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3E2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6BA"/>
    <w:rsid w:val="005C2896"/>
    <w:rsid w:val="005C2C45"/>
    <w:rsid w:val="005C3A36"/>
    <w:rsid w:val="005C3FA4"/>
    <w:rsid w:val="005C48A1"/>
    <w:rsid w:val="005C568E"/>
    <w:rsid w:val="005C593D"/>
    <w:rsid w:val="005C5E7C"/>
    <w:rsid w:val="005C78BB"/>
    <w:rsid w:val="005D013E"/>
    <w:rsid w:val="005D3860"/>
    <w:rsid w:val="005D4214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776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908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959"/>
    <w:rsid w:val="00841A45"/>
    <w:rsid w:val="008428FF"/>
    <w:rsid w:val="008436E7"/>
    <w:rsid w:val="00843DA2"/>
    <w:rsid w:val="00844AA2"/>
    <w:rsid w:val="00845D8F"/>
    <w:rsid w:val="0084628A"/>
    <w:rsid w:val="008465E1"/>
    <w:rsid w:val="00846E78"/>
    <w:rsid w:val="00847B14"/>
    <w:rsid w:val="00850665"/>
    <w:rsid w:val="008517B4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CE4"/>
    <w:rsid w:val="0087637B"/>
    <w:rsid w:val="00877A40"/>
    <w:rsid w:val="00877DB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2E70"/>
    <w:rsid w:val="00944122"/>
    <w:rsid w:val="00944126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562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263E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4E7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0C17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C02"/>
    <w:rsid w:val="00B81FFE"/>
    <w:rsid w:val="00B82062"/>
    <w:rsid w:val="00B82728"/>
    <w:rsid w:val="00B8325E"/>
    <w:rsid w:val="00B839DD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6FBA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3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799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A96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0F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3D54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3937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76367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310D5"/>
    <w:rsid w:val="00E31FA7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82D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3EAB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5FA"/>
    <w:rsid w:val="00FD2D74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1088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3404C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8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1.jpeg"/><Relationship Id="rId16" Type="http://schemas.openxmlformats.org/officeDocument/2006/relationships/image" Target="media/image8.jpe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header" Target="header2.xml"/><Relationship Id="rId128" Type="http://schemas.openxmlformats.org/officeDocument/2006/relationships/customXml" Target="../customXml/item2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2.jpeg"/><Relationship Id="rId118" Type="http://schemas.openxmlformats.org/officeDocument/2006/relationships/hyperlink" Target="http://www.informationaccessgroup.com" TargetMode="Externa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hyperlink" Target="https://www.facebook.com/NDISAus" TargetMode="External"/><Relationship Id="rId124" Type="http://schemas.openxmlformats.org/officeDocument/2006/relationships/footer" Target="footer4.xml"/><Relationship Id="rId129" Type="http://schemas.openxmlformats.org/officeDocument/2006/relationships/customXml" Target="../customXml/item3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3.jpeg"/><Relationship Id="rId119" Type="http://schemas.openxmlformats.org/officeDocument/2006/relationships/footer" Target="footer1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header" Target="header1.xm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0.jpeg"/><Relationship Id="rId115" Type="http://schemas.openxmlformats.org/officeDocument/2006/relationships/image" Target="media/image104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hyperlink" Target="http://www.ndis.gov.au" TargetMode="External"/><Relationship Id="rId126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yperlink" Target="http://www.relayservice.gov.a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hyperlink" Target="http://www.ndis.gov.au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000000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000000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5CE8EEE13F4710B4A5FD37457B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B5633-4C0A-4F39-AA9E-C962EF3C6325}"/>
      </w:docPartPr>
      <w:docPartBody>
        <w:p w:rsidR="008B7114" w:rsidRDefault="00000000">
          <w:pPr>
            <w:pStyle w:val="395CE8EEE13F4710B4A5FD37457BD3C5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Zawgyi-One">
    <w:panose1 w:val="00000603000000000203"/>
    <w:charset w:val="80"/>
    <w:family w:val="auto"/>
    <w:pitch w:val="variable"/>
    <w:sig w:usb0="21002A87" w:usb1="190F0000" w:usb2="00000410" w:usb3="00000000" w:csb0="803F01F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14"/>
    <w:rsid w:val="00024842"/>
    <w:rsid w:val="00051036"/>
    <w:rsid w:val="000626FC"/>
    <w:rsid w:val="0012697C"/>
    <w:rsid w:val="00136F52"/>
    <w:rsid w:val="001C58B7"/>
    <w:rsid w:val="00260216"/>
    <w:rsid w:val="002A3A1F"/>
    <w:rsid w:val="003C2D37"/>
    <w:rsid w:val="00576F0E"/>
    <w:rsid w:val="00665087"/>
    <w:rsid w:val="006E1CA1"/>
    <w:rsid w:val="00706C1F"/>
    <w:rsid w:val="00724875"/>
    <w:rsid w:val="00764252"/>
    <w:rsid w:val="007677ED"/>
    <w:rsid w:val="00772A38"/>
    <w:rsid w:val="0083085C"/>
    <w:rsid w:val="008B7114"/>
    <w:rsid w:val="008E397D"/>
    <w:rsid w:val="00985177"/>
    <w:rsid w:val="009E27D9"/>
    <w:rsid w:val="00A800A5"/>
    <w:rsid w:val="00AC7A29"/>
    <w:rsid w:val="00B7027F"/>
    <w:rsid w:val="00C42F88"/>
    <w:rsid w:val="00D63023"/>
    <w:rsid w:val="00DB6A25"/>
    <w:rsid w:val="00E014EB"/>
    <w:rsid w:val="00E464B3"/>
    <w:rsid w:val="00F106A1"/>
    <w:rsid w:val="00F219F3"/>
    <w:rsid w:val="00F8594D"/>
    <w:rsid w:val="00FA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397D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  <w:style w:type="paragraph" w:customStyle="1" w:styleId="395CE8EEE13F4710B4A5FD37457BD3C5">
    <w:name w:val="395CE8EEE13F4710B4A5FD37457BD3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412325-FC44-46F6-A213-E21DE2D4202C}"/>
</file>

<file path=customXml/itemProps3.xml><?xml version="1.0" encoding="utf-8"?>
<ds:datastoreItem xmlns:ds="http://schemas.openxmlformats.org/officeDocument/2006/customXml" ds:itemID="{6A96F066-CE5E-402A-9896-466E4DB8A0FA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58</TotalTime>
  <Pages>33</Pages>
  <Words>2646</Words>
  <Characters>15085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13</cp:revision>
  <cp:lastPrinted>2019-09-17T06:26:00Z</cp:lastPrinted>
  <dcterms:created xsi:type="dcterms:W3CDTF">2022-10-06T22:17:00Z</dcterms:created>
  <dcterms:modified xsi:type="dcterms:W3CDTF">2022-10-20T11:35:00Z</dcterms:modified>
</cp:coreProperties>
</file>