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48DDB" w14:textId="244FA282" w:rsidR="000B071D" w:rsidRPr="0028266B" w:rsidRDefault="000E645A" w:rsidP="000E645A">
      <w:pPr>
        <w:pStyle w:val="Subtitle"/>
        <w:spacing w:before="8000" w:after="120" w:line="240" w:lineRule="auto"/>
        <w:rPr>
          <w:rFonts w:ascii="Noto Sans Khmer" w:hAnsi="Noto Sans Khmer" w:cs="Noto Sans Khmer"/>
          <w:sz w:val="56"/>
          <w:szCs w:val="40"/>
        </w:rPr>
      </w:pPr>
      <w:bookmarkStart w:id="0" w:name="_Toc349720821"/>
      <w:r w:rsidRPr="000E645A">
        <w:rPr>
          <w:rFonts w:ascii="Noto Sans Khmer" w:eastAsia="DaunPenh" w:hAnsi="Noto Sans Khmer" w:cs="Noto Sans Khmer" w:hint="cs"/>
          <w:sz w:val="160"/>
          <w:szCs w:val="56"/>
          <w:cs/>
          <w:lang w:bidi="km-KH"/>
        </w:rPr>
        <w:t>យុទ្ធសាស្ត្រភាពចម្រុះផ្នែកវប្បធម៌</w:t>
      </w:r>
      <w:r w:rsidRPr="000E645A">
        <w:rPr>
          <w:rFonts w:ascii="Noto Sans Khmer" w:eastAsia="DaunPenh" w:hAnsi="Noto Sans Khmer" w:cs="Noto Sans Khmer"/>
          <w:sz w:val="160"/>
          <w:szCs w:val="56"/>
          <w:cs/>
          <w:lang w:bidi="km-KH"/>
        </w:rPr>
        <w:t xml:space="preserve"> </w:t>
      </w:r>
      <w:r w:rsidRPr="000E645A">
        <w:rPr>
          <w:rFonts w:ascii="Noto Sans Khmer" w:eastAsia="DaunPenh" w:hAnsi="Noto Sans Khmer" w:cs="Noto Sans Khmer" w:hint="cs"/>
          <w:sz w:val="160"/>
          <w:szCs w:val="56"/>
          <w:cs/>
          <w:lang w:bidi="km-KH"/>
        </w:rPr>
        <w:t>និងភាសា</w:t>
      </w:r>
      <w:r>
        <w:rPr>
          <w:rFonts w:ascii="Arial" w:hAnsi="Arial" w:cs="Arial"/>
          <w:sz w:val="56"/>
          <w:szCs w:val="40"/>
        </w:rPr>
        <w:br/>
      </w:r>
      <w:r w:rsidR="00A85C9D" w:rsidRPr="0028266B">
        <w:rPr>
          <w:rFonts w:ascii="Noto Sans Khmer" w:eastAsia="DaunPenh" w:hAnsi="Noto Sans Khmer" w:cs="Noto Sans Khmer"/>
          <w:sz w:val="56"/>
          <w:szCs w:val="40"/>
        </w:rPr>
        <w:t>ឆ្នាំ</w:t>
      </w:r>
      <w:r w:rsidR="00A85C9D" w:rsidRPr="0028266B">
        <w:rPr>
          <w:rFonts w:ascii="Noto Sans Khmer" w:hAnsi="Noto Sans Khmer" w:cs="Noto Sans Khmer"/>
          <w:sz w:val="56"/>
          <w:szCs w:val="40"/>
        </w:rPr>
        <w:t xml:space="preserve"> </w:t>
      </w:r>
      <w:r w:rsidR="00A85C9D" w:rsidRPr="008E04A6">
        <w:rPr>
          <w:rFonts w:ascii="Arial" w:hAnsi="Arial" w:cs="Arial"/>
          <w:sz w:val="56"/>
          <w:szCs w:val="40"/>
        </w:rPr>
        <w:t>2023-2027</w:t>
      </w:r>
    </w:p>
    <w:p w14:paraId="6EC8F0DA" w14:textId="1BFEA93D" w:rsidR="001A07DF" w:rsidRDefault="00A85C9D" w:rsidP="00D91051">
      <w:pPr>
        <w:pStyle w:val="Subtitle"/>
        <w:spacing w:before="500" w:after="120" w:line="240" w:lineRule="auto"/>
        <w:rPr>
          <w:rFonts w:ascii="Noto Sans Khmer" w:eastAsia="DaunPenh" w:hAnsi="Noto Sans Khmer" w:cs="Noto Sans Khmer"/>
        </w:rPr>
      </w:pPr>
      <w:r w:rsidRPr="0028266B">
        <w:rPr>
          <w:rFonts w:ascii="Noto Sans Khmer" w:eastAsia="DaunPenh" w:hAnsi="Noto Sans Khmer" w:cs="Noto Sans Khmer"/>
        </w:rPr>
        <w:t>អ្វីដែលយើងបានធ្វើរួចហើយ</w:t>
      </w:r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</w:p>
    <w:p w14:paraId="13AF5836" w14:textId="77777777" w:rsidR="00D91051" w:rsidRPr="00D91051" w:rsidRDefault="00D91051" w:rsidP="00D91051">
      <w:pPr>
        <w:spacing w:line="500" w:lineRule="exact"/>
        <w:rPr>
          <w:lang w:val="en-US" w:eastAsia="x-none"/>
        </w:rPr>
      </w:pPr>
    </w:p>
    <w:p w14:paraId="2DCCBBB4" w14:textId="03FF1D1E" w:rsidR="00B60B5F" w:rsidRDefault="00A85C9D" w:rsidP="00ED45A0">
      <w:pPr>
        <w:spacing w:after="0" w:line="500" w:lineRule="exact"/>
        <w:rPr>
          <w:rFonts w:ascii="Noto Sans Khmer" w:eastAsia="DaunPenh" w:hAnsi="Noto Sans Khmer" w:cs="Noto Sans Khmer"/>
          <w:color w:val="FFFFFF" w:themeColor="background1"/>
        </w:rPr>
      </w:pPr>
      <w:r w:rsidRPr="0028266B">
        <w:rPr>
          <w:rFonts w:ascii="Noto Sans Khmer" w:eastAsia="DaunPenh" w:hAnsi="Noto Sans Khmer" w:cs="Noto Sans Khmer"/>
          <w:color w:val="FFFFFF" w:themeColor="background1"/>
        </w:rPr>
        <w:t>សេចក្ដីសង្ខេប</w:t>
      </w:r>
      <w:r w:rsidRPr="00103F45">
        <w:rPr>
          <w:rFonts w:ascii="Noto Sans Khmer" w:eastAsia="DaunPenh" w:hAnsi="Noto Sans Khmer" w:cs="Noto Sans Khmer"/>
          <w:color w:val="FFFFFF" w:themeColor="background1"/>
        </w:rPr>
        <w:t xml:space="preserve"> </w:t>
      </w:r>
      <w:bookmarkEnd w:id="1"/>
      <w:r w:rsidRPr="0028266B">
        <w:rPr>
          <w:rFonts w:ascii="Noto Sans Khmer" w:eastAsia="DaunPenh" w:hAnsi="Noto Sans Khmer" w:cs="Noto Sans Khmer"/>
          <w:color w:val="FFFFFF" w:themeColor="background1"/>
        </w:rPr>
        <w:t>អំពីឯកសារងាយស្រួលអាន</w:t>
      </w:r>
      <w:r w:rsidRPr="00103F45">
        <w:rPr>
          <w:rFonts w:ascii="Noto Sans Khmer" w:eastAsia="DaunPenh" w:hAnsi="Noto Sans Khmer" w:cs="Noto Sans Khmer"/>
          <w:color w:val="FFFFFF" w:themeColor="background1"/>
        </w:rPr>
        <w:t xml:space="preserve"> (</w:t>
      </w:r>
      <w:r w:rsidRPr="008E04A6">
        <w:rPr>
          <w:rFonts w:ascii="Arial" w:eastAsia="DaunPenh" w:hAnsi="Arial" w:cs="Arial"/>
          <w:color w:val="FFFFFF" w:themeColor="background1"/>
        </w:rPr>
        <w:t>Easy Read</w:t>
      </w:r>
      <w:r w:rsidRPr="00103F45">
        <w:rPr>
          <w:rFonts w:ascii="Noto Sans Khmer" w:eastAsia="DaunPenh" w:hAnsi="Noto Sans Khmer" w:cs="Noto Sans Khmer"/>
          <w:color w:val="FFFFFF" w:themeColor="background1"/>
        </w:rPr>
        <w:t>)</w:t>
      </w:r>
    </w:p>
    <w:p w14:paraId="6D0CB813" w14:textId="77777777" w:rsidR="00D91051" w:rsidRPr="00103F45" w:rsidRDefault="00D91051" w:rsidP="00D91051">
      <w:pPr>
        <w:spacing w:line="500" w:lineRule="exact"/>
        <w:rPr>
          <w:rFonts w:ascii="Noto Sans Khmer" w:eastAsia="DaunPenh" w:hAnsi="Noto Sans Khmer" w:cs="Noto Sans Khmer"/>
          <w:color w:val="FFFFFF" w:themeColor="background1"/>
        </w:rPr>
      </w:pPr>
    </w:p>
    <w:p w14:paraId="113C1DE1" w14:textId="784D87EF" w:rsidR="00103F45" w:rsidRPr="00D91051" w:rsidRDefault="00103F45" w:rsidP="00ED45A0">
      <w:pPr>
        <w:spacing w:before="0" w:line="300" w:lineRule="exact"/>
        <w:rPr>
          <w:rFonts w:ascii="Noto Sans Khmer" w:eastAsia="DaunPenh" w:hAnsi="Noto Sans Khmer" w:cs="Noto Sans Khmer"/>
          <w:color w:val="FFFFFF" w:themeColor="background1"/>
          <w:szCs w:val="28"/>
        </w:rPr>
      </w:pPr>
      <w:r w:rsidRPr="008E04A6">
        <w:rPr>
          <w:rFonts w:ascii="Arial" w:eastAsia="DaunPenh" w:hAnsi="Arial" w:cs="Arial"/>
          <w:color w:val="FFFFFF" w:themeColor="background1"/>
          <w:szCs w:val="28"/>
        </w:rPr>
        <w:t>Khmer</w:t>
      </w:r>
      <w:r w:rsidRPr="00D91051">
        <w:rPr>
          <w:rFonts w:ascii="Noto Sans Khmer" w:eastAsia="DaunPenh" w:hAnsi="Noto Sans Khmer" w:cs="Noto Sans Khmer"/>
          <w:color w:val="FFFFFF" w:themeColor="background1"/>
          <w:szCs w:val="28"/>
        </w:rPr>
        <w:t xml:space="preserve"> | </w:t>
      </w:r>
      <w:r w:rsidRPr="00D91051">
        <w:rPr>
          <w:rFonts w:ascii="Noto Sans Khmer" w:eastAsia="DaunPenh" w:hAnsi="Noto Sans Khmer" w:cs="Noto Sans Khmer"/>
          <w:color w:val="FFFFFF" w:themeColor="background1"/>
          <w:szCs w:val="28"/>
          <w:cs/>
          <w:lang w:bidi="km-KH"/>
        </w:rPr>
        <w:t>ភាសាខ្មែរ</w:t>
      </w:r>
    </w:p>
    <w:p w14:paraId="1C909123" w14:textId="21F488C9" w:rsidR="00103F45" w:rsidRPr="0028266B" w:rsidRDefault="00103F45" w:rsidP="0028641E">
      <w:pPr>
        <w:rPr>
          <w:rFonts w:ascii="Noto Sans Khmer" w:hAnsi="Noto Sans Khmer" w:cs="Noto Sans Khmer"/>
          <w:color w:val="FFFFFF" w:themeColor="background1"/>
        </w:rPr>
      </w:pPr>
    </w:p>
    <w:p w14:paraId="2249C06F" w14:textId="6C057442" w:rsidR="00F3744E" w:rsidRPr="00C911D4" w:rsidRDefault="00A85C9D" w:rsidP="00155675">
      <w:pPr>
        <w:pStyle w:val="TOCHeading"/>
        <w:rPr>
          <w:rFonts w:ascii="Noto Sans Khmer" w:hAnsi="Noto Sans Khmer" w:cs="Noto Sans Khmer"/>
          <w:sz w:val="36"/>
          <w:szCs w:val="36"/>
        </w:rPr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2"/>
      <w:r w:rsidRPr="00C911D4">
        <w:rPr>
          <w:rFonts w:ascii="Noto Sans Khmer" w:eastAsia="DaunPenh" w:hAnsi="Noto Sans Khmer" w:cs="Noto Sans Khmer"/>
          <w:sz w:val="36"/>
          <w:szCs w:val="36"/>
        </w:rPr>
        <w:lastRenderedPageBreak/>
        <w:t>របៀបប្រើប្រាស់របាយការណ៍នេះ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C911D4">
        <w:rPr>
          <w:rFonts w:ascii="Noto Sans Khmer" w:hAnsi="Noto Sans Khmer" w:cs="Noto Sans Khmer"/>
          <w:sz w:val="36"/>
          <w:szCs w:val="36"/>
        </w:rPr>
        <w:t xml:space="preserve"> 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28266B" w14:paraId="2CD599E4" w14:textId="77777777" w:rsidTr="00155675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2682637" w14:textId="77777777" w:rsidR="00665419" w:rsidRPr="0028266B" w:rsidRDefault="00A85C9D" w:rsidP="00B61187">
            <w:pPr>
              <w:pStyle w:val="Image"/>
              <w:spacing w:before="60" w:after="60"/>
              <w:rPr>
                <w:rFonts w:ascii="Noto Sans Khmer" w:hAnsi="Noto Sans Khmer" w:cs="Noto Sans Khmer"/>
              </w:rPr>
            </w:pPr>
            <w:r w:rsidRPr="0028266B">
              <w:rPr>
                <w:rFonts w:ascii="Noto Sans Khmer" w:hAnsi="Noto Sans Khmer" w:cs="Noto Sans Khmer"/>
                <w:noProof/>
              </w:rPr>
              <w:drawing>
                <wp:inline distT="0" distB="0" distL="0" distR="0" wp14:anchorId="350F0A2D" wp14:editId="1D063159">
                  <wp:extent cx="1440000" cy="1112135"/>
                  <wp:effectExtent l="0" t="0" r="8255" b="0"/>
                  <wp:docPr id="95" name="Picture 95" descr="មនុស្សមួយក្រុម។ មានស្ត្រីម្នាក់នៅខាងមុខក្រុម គាត់កំពុងកាន់ប័ណ្ណមួយដែលនិយាយថា &quot;យើង&quot;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មនុស្សមួយក្រុម។ មានស្ត្រីម្នាក់នៅខាងមុខក្រុម គាត់កំពុងកាន់ប័ណ្ណមួយដែលនិយាយថា &quot;យើង&quot;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08EAED2" w14:textId="0FDEC1EE" w:rsidR="00665419" w:rsidRPr="00C911D4" w:rsidRDefault="00A85C9D" w:rsidP="001E53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ទីភ្នាក់ងារធានារ៉ាប់រងជនពិការថ្នាក់ជាតិ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(</w:t>
            </w:r>
            <w:r w:rsidRPr="004E385A">
              <w:rPr>
                <w:rFonts w:ascii="Arial" w:hAnsi="Arial" w:cs="Arial"/>
                <w:sz w:val="26"/>
                <w:szCs w:val="26"/>
              </w:rPr>
              <w:t>NDIA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)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បានសរសេរ</w:t>
            </w:r>
            <w:r w:rsidR="00E3714C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របាយការណ៍នេះ។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នៅពេលអ្នកឃើញពាក្យ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‘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យើង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>’</w:t>
            </w:r>
            <w:r w:rsidR="00D91051">
              <w:rPr>
                <w:rFonts w:ascii="Noto Sans Khmer" w:hAnsi="Noto Sans Khmer" w:cs="Noto Sans Khmer"/>
                <w:sz w:val="26"/>
                <w:szCs w:val="26"/>
              </w:rPr>
              <w:t xml:space="preserve"> (</w:t>
            </w:r>
            <w:r w:rsidR="00D91051" w:rsidRPr="004E385A">
              <w:rPr>
                <w:rFonts w:ascii="Arial" w:hAnsi="Arial" w:cs="Arial"/>
                <w:sz w:val="26"/>
                <w:szCs w:val="26"/>
              </w:rPr>
              <w:t>we</w:t>
            </w:r>
            <w:r w:rsidR="00D91051">
              <w:rPr>
                <w:rFonts w:ascii="Calibri" w:hAnsi="Calibri" w:cs="Calibri"/>
                <w:sz w:val="26"/>
                <w:szCs w:val="26"/>
              </w:rPr>
              <w:t>)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វាមានន័យថា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385A">
              <w:rPr>
                <w:rFonts w:ascii="Arial" w:hAnsi="Arial" w:cs="Arial"/>
                <w:sz w:val="26"/>
                <w:szCs w:val="26"/>
              </w:rPr>
              <w:t>NDIA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</w:tc>
      </w:tr>
      <w:tr w:rsidR="000851A1" w:rsidRPr="0028266B" w14:paraId="6BC5999E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97D8417" w14:textId="77777777" w:rsidR="00665419" w:rsidRPr="0028266B" w:rsidRDefault="00A85C9D" w:rsidP="00F03057">
            <w:pPr>
              <w:pStyle w:val="Image"/>
              <w:spacing w:after="0"/>
              <w:rPr>
                <w:rFonts w:ascii="Noto Sans Khmer" w:hAnsi="Noto Sans Khmer" w:cs="Noto Sans Khmer"/>
              </w:rPr>
            </w:pPr>
            <w:r w:rsidRPr="0028266B">
              <w:rPr>
                <w:rFonts w:ascii="Noto Sans Khmer" w:hAnsi="Noto Sans Khmer" w:cs="Noto Sans Khmer"/>
                <w:noProof/>
              </w:rPr>
              <w:drawing>
                <wp:inline distT="0" distB="0" distL="0" distR="0" wp14:anchorId="119FE45F" wp14:editId="3E08DD77">
                  <wp:extent cx="1080000" cy="1080000"/>
                  <wp:effectExtent l="0" t="0" r="6350" b="6350"/>
                  <wp:docPr id="6" name="Picture 6" descr="រូបតំណាងឯកសារងាយស្រួលអានមានសញ្ញាធីក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រូបតំណាងឯកសារងាយស្រួលអានមានសញ្ញាធីក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F412C09" w14:textId="43C96F0F" w:rsidR="00115682" w:rsidRPr="00C911D4" w:rsidRDefault="00A85C9D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យើងបានសរសេររបាយការណ៍នេះតាមរបៀបមួយដែលងាយស្រួល</w:t>
            </w:r>
            <w:r w:rsidR="000F1C63">
              <w:rPr>
                <w:rFonts w:ascii="Noto Sans Khmer" w:eastAsia="DaunPenh" w:hAnsi="Noto Sans Khmer" w:cs="Noto Sans Khmer"/>
                <w:sz w:val="26"/>
                <w:szCs w:val="26"/>
              </w:rPr>
              <w:br/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អាន។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  <w:p w14:paraId="024352A1" w14:textId="77777777" w:rsidR="00665419" w:rsidRPr="00C911D4" w:rsidRDefault="00A85C9D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យើងប្រើប្រាស់រូបភាពដើម្បីពន្យល់ពីគំនិតមួយចំនួន។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</w:tc>
      </w:tr>
      <w:tr w:rsidR="000851A1" w:rsidRPr="0028266B" w14:paraId="2DDF4146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6A325E9" w14:textId="77777777" w:rsidR="00E05DD1" w:rsidRPr="0028266B" w:rsidRDefault="00A85C9D" w:rsidP="00B61187">
            <w:pPr>
              <w:pStyle w:val="Image"/>
              <w:spacing w:before="180" w:after="180"/>
              <w:rPr>
                <w:rFonts w:ascii="Noto Sans Khmer" w:hAnsi="Noto Sans Khmer" w:cs="Noto Sans Khmer"/>
              </w:rPr>
            </w:pPr>
            <w:r w:rsidRPr="0028266B">
              <w:rPr>
                <w:rFonts w:ascii="Noto Sans Khmer" w:hAnsi="Noto Sans Khmer" w:cs="Noto Sans Khmer"/>
                <w:noProof/>
              </w:rPr>
              <w:drawing>
                <wp:inline distT="0" distB="0" distL="0" distR="0" wp14:anchorId="7524E69C" wp14:editId="23AFDA59">
                  <wp:extent cx="1080000" cy="759862"/>
                  <wp:effectExtent l="0" t="0" r="6350" b="2540"/>
                  <wp:docPr id="4" name="Picture 4" descr="ពាក្យ &quot;អក្សរដិត&quot; និង &quot;អក្សរមិនដិត&quot;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ពាក្យ &quot;អក្សរដិត&quot; និង &quot;អក្សរមិនដិត&quot;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BF2083B" w14:textId="1EF0D1C1" w:rsidR="00E05DD1" w:rsidRPr="00C911D4" w:rsidRDefault="00A85C9D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យើងបានសរសេរពាក្យសំខាន់ៗមួយចំនួនជា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អក្សរដិត</w:t>
            </w:r>
            <w:r w:rsidR="00D91051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 xml:space="preserve"> (</w:t>
            </w:r>
            <w:r w:rsidR="00D91051" w:rsidRPr="004E385A">
              <w:rPr>
                <w:rStyle w:val="Strong"/>
                <w:rFonts w:ascii="Arial" w:eastAsia="DaunPenh" w:hAnsi="Arial" w:cs="Arial"/>
                <w:sz w:val="26"/>
                <w:szCs w:val="26"/>
              </w:rPr>
              <w:t>bold</w:t>
            </w:r>
            <w:r w:rsidR="00D91051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)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  <w:p w14:paraId="5F3275D4" w14:textId="77777777" w:rsidR="00E05DD1" w:rsidRPr="00C911D4" w:rsidRDefault="00A85C9D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នេះមានន័យថា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អក្សរទាំងទាំងនោះគឺក្រាស់ជាង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និងខ្មៅជាង។</w:t>
            </w:r>
          </w:p>
        </w:tc>
      </w:tr>
      <w:tr w:rsidR="000851A1" w:rsidRPr="0028266B" w14:paraId="5665A410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8D7EC8D" w14:textId="77777777" w:rsidR="009D031E" w:rsidRPr="0028266B" w:rsidRDefault="00A85C9D" w:rsidP="00F03057">
            <w:pPr>
              <w:pStyle w:val="Image"/>
              <w:spacing w:before="0" w:after="0"/>
              <w:rPr>
                <w:rFonts w:ascii="Noto Sans Khmer" w:hAnsi="Noto Sans Khmer" w:cs="Noto Sans Khmer"/>
              </w:rPr>
            </w:pPr>
            <w:r w:rsidRPr="0028266B">
              <w:rPr>
                <w:rFonts w:ascii="Noto Sans Khmer" w:hAnsi="Noto Sans Khmer" w:cs="Noto Sans Khmer"/>
                <w:noProof/>
              </w:rPr>
              <w:drawing>
                <wp:inline distT="0" distB="0" distL="0" distR="0" wp14:anchorId="2C583C8F" wp14:editId="50180494">
                  <wp:extent cx="1080000" cy="1080000"/>
                  <wp:effectExtent l="0" t="0" r="6350" b="6350"/>
                  <wp:docPr id="10" name="Picture 10" descr="រូបតំណាងបញ្ជីពាក្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រូបតំណាងបញ្ជីពាក្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E9ABA0F" w14:textId="77777777" w:rsidR="00C32E35" w:rsidRPr="00C911D4" w:rsidRDefault="00A85C9D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យើងពន្យល់ពីអត្ថន័យនៃពាក្យទាំងនេះមានន័យដូចមេ្តច។</w:t>
            </w:r>
          </w:p>
          <w:p w14:paraId="50E0AD50" w14:textId="77777777" w:rsidR="009D031E" w:rsidRPr="00C911D4" w:rsidRDefault="00A85C9D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មានបញ្ជីពាក្យទាំងនេះនៅលើទំព័រ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385A">
              <w:rPr>
                <w:rFonts w:ascii="Arial" w:hAnsi="Arial" w:cs="Arial"/>
                <w:sz w:val="26"/>
                <w:szCs w:val="26"/>
              </w:rPr>
              <w:t>30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</w:tc>
      </w:tr>
      <w:tr w:rsidR="000851A1" w:rsidRPr="0028266B" w14:paraId="3DE1A313" w14:textId="77777777" w:rsidTr="00155675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453D707" w14:textId="77777777" w:rsidR="009D031E" w:rsidRPr="0028266B" w:rsidRDefault="00A85C9D" w:rsidP="00B61187">
            <w:pPr>
              <w:pStyle w:val="Image"/>
              <w:spacing w:before="180" w:after="180"/>
              <w:rPr>
                <w:rFonts w:ascii="Noto Sans Khmer" w:hAnsi="Noto Sans Khmer" w:cs="Noto Sans Khmer"/>
              </w:rPr>
            </w:pPr>
            <w:r w:rsidRPr="0028266B">
              <w:rPr>
                <w:rFonts w:ascii="Noto Sans Khmer" w:hAnsi="Noto Sans Khmer" w:cs="Noto Sans Khmer"/>
                <w:noProof/>
              </w:rPr>
              <w:drawing>
                <wp:inline distT="0" distB="0" distL="0" distR="0" wp14:anchorId="4474784F" wp14:editId="433840AC">
                  <wp:extent cx="1080000" cy="1080000"/>
                  <wp:effectExtent l="0" t="0" r="6350" b="6350"/>
                  <wp:docPr id="11" name="Picture 11" descr="រូបតំណាងសេចក្ដីសង្ខេប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រូបតំណាងសេចក្ដីសង្ខេប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F6CD984" w14:textId="0D76ACA4" w:rsidR="000E4C08" w:rsidRPr="00C911D4" w:rsidRDefault="00A85C9D" w:rsidP="001E53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របាយការណ៍ងាយស្រួលអាននេះ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គឺជាសេចក្ដីសង្ខេបនៃរបាយការណ៍</w:t>
            </w:r>
            <w:r w:rsidR="000F1C63">
              <w:rPr>
                <w:rFonts w:ascii="Noto Sans Khmer" w:eastAsia="DaunPenh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មួយទៀត។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នេះមានន័យថា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វារួមបញ្ចូលតែគំនិតសំខាន់បំផុត</w:t>
            </w:r>
            <w:r w:rsidR="000F1C63">
              <w:rPr>
                <w:rFonts w:ascii="Noto Sans Khmer" w:eastAsia="DaunPenh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ប៉ុណ្ណោះ។</w:t>
            </w:r>
          </w:p>
        </w:tc>
      </w:tr>
      <w:tr w:rsidR="000851A1" w:rsidRPr="0028266B" w14:paraId="76FBCAE8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439EF24" w14:textId="77777777" w:rsidR="009D031E" w:rsidRPr="0028266B" w:rsidRDefault="00A85C9D" w:rsidP="00236EF1">
            <w:pPr>
              <w:pStyle w:val="Image"/>
              <w:spacing w:before="0" w:after="0"/>
              <w:rPr>
                <w:rFonts w:ascii="Noto Sans Khmer" w:hAnsi="Noto Sans Khmer" w:cs="Noto Sans Khmer"/>
              </w:rPr>
            </w:pPr>
            <w:r w:rsidRPr="0028266B">
              <w:rPr>
                <w:rFonts w:ascii="Noto Sans Khmer" w:hAnsi="Noto Sans Khmer" w:cs="Noto Sans Khmer"/>
                <w:noProof/>
              </w:rPr>
              <w:drawing>
                <wp:inline distT="0" distB="0" distL="0" distR="0" wp14:anchorId="6015D562" wp14:editId="40A7F4B5">
                  <wp:extent cx="1080000" cy="1080000"/>
                  <wp:effectExtent l="0" t="0" r="6350" b="6350"/>
                  <wp:docPr id="12" name="Picture 12" descr="រូបតំណាងគេហទំព័រដែលមាន &quot;www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រូបតំណាងគេហទំព័រដែលមាន &quot;www.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D97E663" w14:textId="77777777" w:rsidR="000E4C08" w:rsidRPr="00C911D4" w:rsidRDefault="00A85C9D" w:rsidP="001E53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អ្នកអាចរកមើលរបាយការណ៍ផ្សេងទៀតនៅលើគេហទំព័ររបស់យើង។</w:t>
            </w:r>
          </w:p>
          <w:p w14:paraId="176E212F" w14:textId="7B08DD0D" w:rsidR="00723993" w:rsidRPr="004E385A" w:rsidRDefault="00000000" w:rsidP="001E53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hyperlink r:id="rId14" w:history="1">
              <w:r w:rsidR="00202A4A" w:rsidRPr="004E385A">
                <w:rPr>
                  <w:rStyle w:val="Hyperlink"/>
                  <w:rFonts w:ascii="Arial" w:hAnsi="Arial" w:cs="Arial"/>
                  <w:sz w:val="26"/>
                  <w:szCs w:val="26"/>
                </w:rPr>
                <w:t>www.ndis.gov.au</w:t>
              </w:r>
            </w:hyperlink>
            <w:r w:rsidR="009D031E" w:rsidRPr="004E385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</w:tr>
      <w:tr w:rsidR="000851A1" w:rsidRPr="0028266B" w14:paraId="28F426CB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4A42762" w14:textId="77777777" w:rsidR="00E05DD1" w:rsidRPr="00C911D4" w:rsidRDefault="00A85C9D" w:rsidP="00236EF1">
            <w:pPr>
              <w:pStyle w:val="Image"/>
              <w:spacing w:before="0" w:after="0"/>
              <w:rPr>
                <w:rFonts w:ascii="Noto Sans Khmer" w:hAnsi="Noto Sans Khmer" w:cs="Noto Sans Khmer"/>
                <w:sz w:val="24"/>
                <w:szCs w:val="24"/>
              </w:rPr>
            </w:pPr>
            <w:r w:rsidRPr="00C911D4">
              <w:rPr>
                <w:rFonts w:ascii="Noto Sans Khmer" w:hAnsi="Noto Sans Khmer" w:cs="Noto Sans Khmer"/>
                <w:noProof/>
                <w:sz w:val="24"/>
                <w:szCs w:val="24"/>
              </w:rPr>
              <w:drawing>
                <wp:inline distT="0" distB="0" distL="0" distR="0" wp14:anchorId="06639102" wp14:editId="34BEB79E">
                  <wp:extent cx="1260000" cy="1122882"/>
                  <wp:effectExtent l="0" t="0" r="0" b="1270"/>
                  <wp:docPr id="56" name="Picture 56" descr="ស្ត្រីម្នាក់កំពុងជួយបុរសម្នាក់ឱ្យអានឯកសារ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ស្ត្រីម្នាក់កំពុងជួយបុរសម្នាក់ឱ្យអានឯកសារ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2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887B33F" w14:textId="77777777" w:rsidR="00E05DD1" w:rsidRPr="00C911D4" w:rsidRDefault="00A85C9D" w:rsidP="001E53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អ្នកអាចស្នើសុំជំនួយដើម្បីអានរបាយការណ៍នេះបាន។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br/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មិត្តភក្តិ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សមាជិកគ្រួសារ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ឬអ្នកជួយគាំទ្រ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ប្រហែលជាអាច</w:t>
            </w:r>
            <w:r w:rsidR="000F1C63">
              <w:rPr>
                <w:rFonts w:ascii="Noto Sans Khmer" w:eastAsia="DaunPenh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ជួយអ្នកបានដែរ។</w:t>
            </w:r>
          </w:p>
        </w:tc>
      </w:tr>
    </w:tbl>
    <w:p w14:paraId="39810859" w14:textId="77777777" w:rsidR="00155675" w:rsidRPr="00C911D4" w:rsidRDefault="00A85C9D" w:rsidP="00155675">
      <w:pPr>
        <w:pStyle w:val="TOCHeading"/>
        <w:rPr>
          <w:rFonts w:ascii="Noto Sans Khmer" w:hAnsi="Noto Sans Khmer" w:cs="Noto Sans Khmer"/>
          <w:sz w:val="36"/>
          <w:szCs w:val="36"/>
        </w:rPr>
      </w:pPr>
      <w:r w:rsidRPr="00C911D4">
        <w:rPr>
          <w:rFonts w:ascii="Noto Sans Khmer" w:eastAsia="DaunPenh" w:hAnsi="Noto Sans Khmer" w:cs="Noto Sans Khmer"/>
          <w:sz w:val="36"/>
          <w:szCs w:val="36"/>
        </w:rPr>
        <w:lastRenderedPageBreak/>
        <w:t>តើមានអ្វីខ្លះនៅក្នុងរបាយការណ៍នេះ</w:t>
      </w:r>
      <w:r w:rsidRPr="00C911D4">
        <w:rPr>
          <w:rFonts w:ascii="Noto Sans Khmer" w:hAnsi="Noto Sans Khmer" w:cs="Noto Sans Khmer"/>
          <w:sz w:val="36"/>
          <w:szCs w:val="36"/>
        </w:rPr>
        <w:t>?</w:t>
      </w:r>
    </w:p>
    <w:bookmarkStart w:id="60" w:name="_Toc41661250"/>
    <w:bookmarkStart w:id="61" w:name="_Toc41655088"/>
    <w:bookmarkStart w:id="62" w:name="_Toc12636473"/>
    <w:bookmarkStart w:id="63" w:name="_Toc12634015"/>
    <w:bookmarkStart w:id="64" w:name="_Toc6390564"/>
    <w:bookmarkStart w:id="65" w:name="_Toc6306674"/>
    <w:bookmarkStart w:id="66" w:name="_Toc6305502"/>
    <w:bookmarkStart w:id="67" w:name="_Toc6302389"/>
    <w:bookmarkStart w:id="68" w:name="_Toc5979655"/>
    <w:bookmarkStart w:id="69" w:name="_Toc5975101"/>
    <w:bookmarkStart w:id="70" w:name="_Toc5878086"/>
    <w:bookmarkStart w:id="71" w:name="_Toc533084358"/>
    <w:bookmarkStart w:id="72" w:name="_Toc533079088"/>
    <w:bookmarkStart w:id="73" w:name="_Toc533077010"/>
    <w:bookmarkStart w:id="74" w:name="_Toc533076400"/>
    <w:bookmarkStart w:id="75" w:name="_Toc529882155"/>
    <w:bookmarkStart w:id="76" w:name="_Toc527644812"/>
    <w:bookmarkStart w:id="77" w:name="_Toc527635163"/>
    <w:bookmarkStart w:id="78" w:name="_Toc498339417"/>
    <w:bookmarkStart w:id="79" w:name="_Toc497302120"/>
    <w:bookmarkStart w:id="80" w:name="_Toc497215533"/>
    <w:bookmarkStart w:id="81" w:name="_Toc497212949"/>
    <w:bookmarkStart w:id="82" w:name="_Toc497209781"/>
    <w:bookmarkStart w:id="83" w:name="_Toc497142654"/>
    <w:bookmarkStart w:id="84" w:name="_Hlk42013068"/>
    <w:bookmarkStart w:id="85" w:name="_Hlk41661236"/>
    <w:bookmarkStart w:id="86" w:name="_Toc42093324"/>
    <w:bookmarkStart w:id="87" w:name="_Toc42086742"/>
    <w:p w14:paraId="55D09B9B" w14:textId="75B00619" w:rsidR="00C911D4" w:rsidRPr="00C911D4" w:rsidRDefault="00A85C9D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r w:rsidRPr="0028266B">
        <w:rPr>
          <w:rFonts w:ascii="Noto Sans Khmer" w:hAnsi="Noto Sans Khmer" w:cs="Noto Sans Khmer"/>
        </w:rPr>
        <w:fldChar w:fldCharType="begin"/>
      </w:r>
      <w:r w:rsidRPr="0028266B">
        <w:rPr>
          <w:rFonts w:ascii="Noto Sans Khmer" w:hAnsi="Noto Sans Khmer" w:cs="Noto Sans Khmer"/>
        </w:rPr>
        <w:instrText xml:space="preserve"> TOC \h \z \u \t "Heading 2,1,Title,1" </w:instrText>
      </w:r>
      <w:r w:rsidRPr="0028266B">
        <w:rPr>
          <w:rFonts w:ascii="Noto Sans Khmer" w:hAnsi="Noto Sans Khmer" w:cs="Noto Sans Khmer"/>
        </w:rPr>
        <w:fldChar w:fldCharType="separate"/>
      </w:r>
      <w:hyperlink w:anchor="_Toc115270151" w:history="1"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តើរបាយការណ៍នេះនិយាយអំពីអ្វី</w:t>
        </w:r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>?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4</w:t>
        </w:r>
      </w:hyperlink>
    </w:p>
    <w:p w14:paraId="3EEE5F67" w14:textId="437FEBF4" w:rsidR="00C911D4" w:rsidRPr="00C911D4" w:rsidRDefault="00000000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hyperlink w:anchor="_Toc115270152" w:history="1"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ការប្រើប្រាស់សហការរចនា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6</w:t>
        </w:r>
      </w:hyperlink>
    </w:p>
    <w:p w14:paraId="59CEC0F1" w14:textId="1444E1CF" w:rsidR="00C911D4" w:rsidRPr="00C911D4" w:rsidRDefault="00000000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hyperlink w:anchor="_Toc115270153" w:history="1"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តើយើងបានធ្វើការជាមួយសហគមន៍យ៉ាងដូចម្ដេច</w:t>
        </w:r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>?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7</w:t>
        </w:r>
      </w:hyperlink>
    </w:p>
    <w:p w14:paraId="6BCCC52D" w14:textId="1E1C5665" w:rsidR="00C911D4" w:rsidRPr="00C911D4" w:rsidRDefault="00000000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hyperlink w:anchor="_Toc115270154" w:history="1"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តើសហគមន៍បានប្រាប់យើងអ្វីខ្លះ</w:t>
        </w:r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>?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9</w:t>
        </w:r>
      </w:hyperlink>
    </w:p>
    <w:p w14:paraId="29B53135" w14:textId="75E1C741" w:rsidR="00C911D4" w:rsidRPr="00C911D4" w:rsidRDefault="00000000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hyperlink w:anchor="_Toc115270155" w:history="1"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ប្រធានបទ</w:t>
        </w:r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 xml:space="preserve"> </w:t>
        </w:r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និងគោលដៅរបស់យើង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12</w:t>
        </w:r>
      </w:hyperlink>
    </w:p>
    <w:p w14:paraId="272D7A6C" w14:textId="332E4125" w:rsidR="00C911D4" w:rsidRPr="00C911D4" w:rsidRDefault="00000000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hyperlink w:anchor="_Toc115270156" w:history="1"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 xml:space="preserve">1. </w:t>
        </w:r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ការផ្ដោតលើអ្នកចូលរួម</w:t>
        </w:r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 xml:space="preserve"> CALD </w:t>
        </w:r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នៅពេលយើងធ្វើការ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14</w:t>
        </w:r>
      </w:hyperlink>
    </w:p>
    <w:p w14:paraId="16BE559B" w14:textId="4694CB05" w:rsidR="00C911D4" w:rsidRPr="00C911D4" w:rsidRDefault="00000000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hyperlink w:anchor="_Toc115270157" w:history="1"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 xml:space="preserve">2. </w:t>
        </w:r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ការធ្វើឱ្យប្រាកដថាបុគ្គលិករបស់យើងមានជំនាញត្រឹមត្រូវ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17</w:t>
        </w:r>
      </w:hyperlink>
    </w:p>
    <w:p w14:paraId="1EE6E304" w14:textId="47B391FC" w:rsidR="00C911D4" w:rsidRPr="00C911D4" w:rsidRDefault="00000000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hyperlink w:anchor="_Toc115270158" w:history="1"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 xml:space="preserve">3. </w:t>
        </w:r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របៀបដែលយើងចែករំលែកព័ត៌មាន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19</w:t>
        </w:r>
      </w:hyperlink>
    </w:p>
    <w:p w14:paraId="1A9FE3C7" w14:textId="67E0F1F4" w:rsidR="00C911D4" w:rsidRPr="00C911D4" w:rsidRDefault="00000000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hyperlink w:anchor="_Toc115270159" w:history="1"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 xml:space="preserve">4. </w:t>
        </w:r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ជម្រើស</w:t>
        </w:r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 xml:space="preserve"> </w:t>
        </w:r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និងការគ្រប់គ្រង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21</w:t>
        </w:r>
      </w:hyperlink>
    </w:p>
    <w:p w14:paraId="02F1FC2C" w14:textId="0D874623" w:rsidR="00C911D4" w:rsidRPr="00C911D4" w:rsidRDefault="00000000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hyperlink w:anchor="_Toc115270160" w:history="1"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 xml:space="preserve">5. </w:t>
        </w:r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ទិន្នន័យអំពីអ្នកចូលរួម</w:t>
        </w:r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 xml:space="preserve"> CALD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23</w:t>
        </w:r>
      </w:hyperlink>
    </w:p>
    <w:p w14:paraId="1863E447" w14:textId="65B5D0A7" w:rsidR="00C911D4" w:rsidRPr="00C911D4" w:rsidRDefault="00000000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hyperlink w:anchor="_Toc115270161" w:history="1"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តើមានអ្វីកើតឡើងបន្ទាប់ទៀត</w:t>
        </w:r>
        <w:r w:rsidR="00C911D4" w:rsidRPr="00C911D4">
          <w:rPr>
            <w:rStyle w:val="Hyperlink"/>
            <w:rFonts w:ascii="Noto Sans Khmer" w:hAnsi="Noto Sans Khmer" w:cs="Noto Sans Khmer"/>
            <w:sz w:val="26"/>
            <w:szCs w:val="26"/>
          </w:rPr>
          <w:t>?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26</w:t>
        </w:r>
      </w:hyperlink>
    </w:p>
    <w:p w14:paraId="4B39256D" w14:textId="43DD217A" w:rsidR="00C911D4" w:rsidRPr="00C911D4" w:rsidRDefault="00000000">
      <w:pPr>
        <w:pStyle w:val="TOC1"/>
        <w:rPr>
          <w:rFonts w:ascii="Noto Sans Khmer" w:eastAsiaTheme="minorEastAsia" w:hAnsi="Noto Sans Khmer" w:cs="Noto Sans Khmer"/>
          <w:sz w:val="26"/>
          <w:szCs w:val="26"/>
          <w:lang w:eastAsia="zh-CN"/>
        </w:rPr>
      </w:pPr>
      <w:hyperlink w:anchor="_Toc115270162" w:history="1"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ព័ត៌មានបន្ថែម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28</w:t>
        </w:r>
      </w:hyperlink>
    </w:p>
    <w:p w14:paraId="6A5DA8D4" w14:textId="6DBF629A" w:rsidR="00C911D4" w:rsidRDefault="00000000">
      <w:pPr>
        <w:pStyle w:val="TOC1"/>
        <w:rPr>
          <w:rFonts w:asciiTheme="minorHAnsi" w:eastAsiaTheme="minorEastAsia" w:hAnsiTheme="minorHAnsi" w:cstheme="minorBidi"/>
          <w:sz w:val="22"/>
          <w:lang w:eastAsia="zh-CN"/>
        </w:rPr>
      </w:pPr>
      <w:hyperlink w:anchor="_Toc115270163" w:history="1">
        <w:r w:rsidR="00C911D4" w:rsidRPr="00C911D4">
          <w:rPr>
            <w:rStyle w:val="Hyperlink"/>
            <w:rFonts w:ascii="Noto Sans Khmer" w:eastAsia="DaunPenh" w:hAnsi="Noto Sans Khmer" w:cs="Noto Sans Khmer"/>
            <w:sz w:val="26"/>
            <w:szCs w:val="26"/>
            <w:cs/>
            <w:lang w:bidi="km-KH"/>
          </w:rPr>
          <w:t>បញ្ជីពាក្យ</w:t>
        </w:r>
        <w:r w:rsidR="00C911D4" w:rsidRPr="00C911D4">
          <w:rPr>
            <w:rFonts w:ascii="Noto Sans Khmer" w:hAnsi="Noto Sans Khmer" w:cs="Noto Sans Khmer"/>
            <w:webHidden/>
            <w:sz w:val="26"/>
            <w:szCs w:val="26"/>
          </w:rPr>
          <w:tab/>
        </w:r>
        <w:r w:rsidR="00CE48AF" w:rsidRPr="004E385A">
          <w:rPr>
            <w:rFonts w:ascii="Arial" w:hAnsi="Arial" w:cs="Arial"/>
            <w:webHidden/>
            <w:sz w:val="26"/>
            <w:szCs w:val="26"/>
          </w:rPr>
          <w:t>30</w:t>
        </w:r>
      </w:hyperlink>
    </w:p>
    <w:p w14:paraId="262A0691" w14:textId="27712B78" w:rsidR="000851A1" w:rsidRPr="0028266B" w:rsidRDefault="00A85C9D">
      <w:pPr>
        <w:rPr>
          <w:rFonts w:ascii="Noto Sans Khmer" w:hAnsi="Noto Sans Khmer" w:cs="Noto Sans Khmer"/>
        </w:rPr>
      </w:pPr>
      <w:r w:rsidRPr="0028266B">
        <w:rPr>
          <w:rFonts w:ascii="Noto Sans Khmer" w:hAnsi="Noto Sans Khmer" w:cs="Noto Sans Khmer"/>
        </w:rPr>
        <w:fldChar w:fldCharType="end"/>
      </w:r>
    </w:p>
    <w:p w14:paraId="354AA00C" w14:textId="5E680B61" w:rsidR="00D01D6C" w:rsidRPr="00C911D4" w:rsidRDefault="00E05DD1" w:rsidP="00155675">
      <w:pPr>
        <w:pStyle w:val="Heading2"/>
        <w:rPr>
          <w:rFonts w:ascii="Noto Sans Khmer" w:hAnsi="Noto Sans Khmer" w:cs="Noto Sans Khmer"/>
          <w:sz w:val="36"/>
          <w:szCs w:val="36"/>
        </w:rPr>
      </w:pPr>
      <w:r w:rsidRPr="00103F45">
        <w:br w:type="page"/>
      </w:r>
      <w:bookmarkStart w:id="88" w:name="_Toc43391446"/>
      <w:bookmarkStart w:id="89" w:name="_Toc43391495"/>
      <w:bookmarkStart w:id="90" w:name="_Toc113455970"/>
      <w:bookmarkStart w:id="91" w:name="_Toc115270151"/>
      <w:bookmarkStart w:id="92" w:name="_Toc6390577"/>
      <w:bookmarkStart w:id="93" w:name="_Toc12634028"/>
      <w:bookmarkEnd w:id="0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Pr="00C911D4">
        <w:rPr>
          <w:rFonts w:ascii="Noto Sans Khmer" w:eastAsia="DaunPenh" w:hAnsi="Noto Sans Khmer" w:cs="Noto Sans Khmer"/>
          <w:sz w:val="36"/>
          <w:szCs w:val="36"/>
        </w:rPr>
        <w:lastRenderedPageBreak/>
        <w:t>តើរបាយការណ៍</w:t>
      </w:r>
      <w:bookmarkEnd w:id="88"/>
      <w:bookmarkEnd w:id="89"/>
      <w:r w:rsidRPr="00C911D4">
        <w:rPr>
          <w:rFonts w:ascii="Noto Sans Khmer" w:eastAsia="DaunPenh" w:hAnsi="Noto Sans Khmer" w:cs="Noto Sans Khmer"/>
          <w:sz w:val="36"/>
          <w:szCs w:val="36"/>
        </w:rPr>
        <w:t>នេះនិយាយអំពីអ្វី</w:t>
      </w:r>
      <w:r w:rsidRPr="00C911D4">
        <w:rPr>
          <w:rFonts w:ascii="Noto Sans Khmer" w:hAnsi="Noto Sans Khmer" w:cs="Noto Sans Khmer"/>
          <w:sz w:val="36"/>
          <w:szCs w:val="36"/>
        </w:rPr>
        <w:t>?</w:t>
      </w:r>
      <w:bookmarkEnd w:id="90"/>
      <w:bookmarkEnd w:id="91"/>
    </w:p>
    <w:tbl>
      <w:tblPr>
        <w:tblW w:w="9297" w:type="dxa"/>
        <w:tblLayout w:type="fixed"/>
        <w:tblLook w:val="04A0" w:firstRow="1" w:lastRow="0" w:firstColumn="1" w:lastColumn="0" w:noHBand="0" w:noVBand="1"/>
      </w:tblPr>
      <w:tblGrid>
        <w:gridCol w:w="2551"/>
        <w:gridCol w:w="6746"/>
      </w:tblGrid>
      <w:tr w:rsidR="000851A1" w:rsidRPr="00C911D4" w14:paraId="401D3ABA" w14:textId="77777777" w:rsidTr="00CE54A5">
        <w:tc>
          <w:tcPr>
            <w:tcW w:w="2551" w:type="dxa"/>
            <w:vAlign w:val="center"/>
          </w:tcPr>
          <w:p w14:paraId="0AEACF1E" w14:textId="77777777" w:rsidR="005A2D9C" w:rsidRPr="00C911D4" w:rsidRDefault="00A85C9D" w:rsidP="00AE070F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13970397" wp14:editId="23716D82">
                  <wp:extent cx="1440000" cy="1440000"/>
                  <wp:effectExtent l="0" t="0" r="8255" b="8255"/>
                  <wp:docPr id="18" name="Picture 18" descr="ក្តារតម្បៀតខ្ទាស់បង្ហាញ 'យុទ្ធសាស្ត្រភាពចម្រុះផ្នែកវប្បធម៌ និងភាសា'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ក្តារតម្បៀតខ្ទាស់បង្ហាញ 'យុទ្ធសាស្ត្រភាពចម្រុះផ្នែកវប្បធម៌ និងភាសា'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6D1874CF" w14:textId="2A02CC9F" w:rsidR="00CE54A5" w:rsidRPr="00C911D4" w:rsidRDefault="00A85C9D" w:rsidP="00B61187">
            <w:pPr>
              <w:spacing w:before="240" w:after="240"/>
              <w:rPr>
                <w:rStyle w:val="Emphasis"/>
                <w:rFonts w:ascii="Noto Sans Khmer" w:hAnsi="Noto Sans Khmer" w:cs="Noto Sans Khmer"/>
                <w:i w:val="0"/>
                <w:iCs w:val="0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យើងបានសរសេរយុទ្ធសាស្ត្រភាពចម្រុះផ្នែកវប្បធម៌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និងភាសានេះ</w:t>
            </w:r>
            <w:r w:rsidR="00D91051">
              <w:rPr>
                <w:rFonts w:ascii="Noto Sans Khmer" w:eastAsia="DaunPenh" w:hAnsi="Noto Sans Khmer" w:cs="Noto Sans Khmer"/>
                <w:sz w:val="26"/>
                <w:szCs w:val="26"/>
              </w:rPr>
              <w:t xml:space="preserve"> </w:t>
            </w:r>
            <w:r w:rsidR="00D91051" w:rsidRPr="004E385A">
              <w:rPr>
                <w:rStyle w:val="Emphasis"/>
                <w:rFonts w:ascii="Noto Sans Khmer" w:eastAsia="DaunPenh" w:hAnsi="Noto Sans Khmer" w:cs="Noto Sans Khmer"/>
                <w:i w:val="0"/>
                <w:iCs w:val="0"/>
                <w:sz w:val="26"/>
                <w:szCs w:val="26"/>
              </w:rPr>
              <w:t>(</w:t>
            </w:r>
            <w:r w:rsidR="00D91051" w:rsidRPr="004E385A">
              <w:rPr>
                <w:rFonts w:ascii="Arial" w:hAnsi="Arial" w:cs="Arial"/>
                <w:sz w:val="26"/>
                <w:szCs w:val="26"/>
              </w:rPr>
              <w:t xml:space="preserve">Cultural and Linguistic Diversity </w:t>
            </w:r>
            <w:proofErr w:type="gramStart"/>
            <w:r w:rsidR="00D91051" w:rsidRPr="004E385A">
              <w:rPr>
                <w:rFonts w:ascii="Arial" w:hAnsi="Arial" w:cs="Arial"/>
                <w:sz w:val="26"/>
                <w:szCs w:val="26"/>
              </w:rPr>
              <w:t>Strategy</w:t>
            </w:r>
            <w:r w:rsidR="00D91051" w:rsidRPr="004E385A">
              <w:rPr>
                <w:rStyle w:val="Emphasis"/>
                <w:rFonts w:ascii="Noto Sans Khmer" w:eastAsia="DaunPenh" w:hAnsi="Noto Sans Khmer" w:cs="Noto Sans Khmer"/>
                <w:i w:val="0"/>
                <w:iCs w:val="0"/>
                <w:sz w:val="26"/>
                <w:szCs w:val="26"/>
              </w:rPr>
              <w:t>)</w:t>
            </w:r>
            <w:r w:rsidRPr="004E385A">
              <w:rPr>
                <w:rStyle w:val="Emphasis"/>
                <w:rFonts w:ascii="Noto Sans Khmer" w:eastAsia="DaunPenh" w:hAnsi="Noto Sans Khmer" w:cs="Noto Sans Khmer"/>
                <w:i w:val="0"/>
                <w:iCs w:val="0"/>
                <w:sz w:val="26"/>
                <w:szCs w:val="26"/>
              </w:rPr>
              <w:t>។</w:t>
            </w:r>
            <w:proofErr w:type="gramEnd"/>
          </w:p>
          <w:p w14:paraId="5E460AE7" w14:textId="77777777" w:rsidR="005A2D9C" w:rsidRPr="00C911D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Style w:val="Emphasis"/>
                <w:rFonts w:ascii="Noto Sans Khmer" w:eastAsia="DaunPenh" w:hAnsi="Noto Sans Khmer" w:cs="Noto Sans Khmer"/>
                <w:i w:val="0"/>
                <w:iCs w:val="0"/>
                <w:sz w:val="26"/>
                <w:szCs w:val="26"/>
              </w:rPr>
              <w:t>យើងហៅវាថាយុទ្ធសាស្ត្រ។</w:t>
            </w:r>
          </w:p>
        </w:tc>
      </w:tr>
      <w:tr w:rsidR="000851A1" w:rsidRPr="00C911D4" w14:paraId="4AD64471" w14:textId="77777777" w:rsidTr="00CE54A5">
        <w:tc>
          <w:tcPr>
            <w:tcW w:w="2551" w:type="dxa"/>
            <w:vAlign w:val="center"/>
          </w:tcPr>
          <w:p w14:paraId="3C62C03F" w14:textId="4DB64E43" w:rsidR="005A2D9C" w:rsidRPr="00C911D4" w:rsidRDefault="00E22D28" w:rsidP="00AE070F">
            <w:pPr>
              <w:pStyle w:val="Image"/>
              <w:rPr>
                <w:rFonts w:ascii="Noto Sans Khmer" w:hAnsi="Noto Sans Khmer" w:cs="Noto Sans Khmer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5E53DB3" wp14:editId="267CE24E">
                  <wp:extent cx="1440000" cy="1440000"/>
                  <wp:effectExtent l="0" t="0" r="8255" b="8255"/>
                  <wp:docPr id="5" name="Picture 5" descr="មនុស្សមួយក្រុមមកពីសហគមន៍មួយ មនុស្ស 3 នាក់ក្នុងចំណោមពួកគេរូបពពុះគំនិតនៅលើពួកគេដែលមានភាសាខុសៗគ្នានៅក្នុងរូបពពុះទាំងនោះ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មនុស្សមួយក្រុមមកពីសហគមន៍មួយ មនុស្ស 3 នាក់ក្នុងចំណោមពួកគេរូបពពុះគំនិតនៅលើពួកគេដែលមានភាសាខុសៗគ្នានៅក្នុងរូបពពុះទាំងនោះ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33760016" w14:textId="77777777" w:rsidR="005A2D9C" w:rsidRPr="00C911D4" w:rsidRDefault="00A85C9D" w:rsidP="00B61187">
            <w:pPr>
              <w:spacing w:before="240" w:after="240"/>
              <w:rPr>
                <w:rFonts w:ascii="Noto Sans Khmer" w:hAnsi="Noto Sans Khmer" w:cs="Noto Sans Khmer"/>
                <w:spacing w:val="-2"/>
                <w:sz w:val="26"/>
                <w:szCs w:val="26"/>
              </w:rPr>
            </w:pPr>
            <w:r w:rsidRPr="00C911D4">
              <w:rPr>
                <w:rStyle w:val="Strong"/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មនុស្សមានភាពចម្រុះផ្នែកវប្បធម៌</w:t>
            </w:r>
            <w:r w:rsidRPr="00C911D4">
              <w:rPr>
                <w:rStyle w:val="Strong"/>
                <w:rFonts w:ascii="Noto Sans Khmer" w:hAnsi="Noto Sans Khmer" w:cs="Noto Sans Khmer"/>
                <w:spacing w:val="-2"/>
                <w:sz w:val="26"/>
                <w:szCs w:val="26"/>
              </w:rPr>
              <w:t xml:space="preserve"> </w:t>
            </w:r>
            <w:r w:rsidRPr="00C911D4">
              <w:rPr>
                <w:rStyle w:val="Strong"/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និងភាសា</w:t>
            </w:r>
            <w:r w:rsidRPr="00C911D4">
              <w:rPr>
                <w:rStyle w:val="Strong"/>
                <w:rFonts w:ascii="Noto Sans Khmer" w:hAnsi="Noto Sans Khmer" w:cs="Noto Sans Khmer"/>
                <w:spacing w:val="-2"/>
                <w:sz w:val="26"/>
                <w:szCs w:val="26"/>
              </w:rPr>
              <w:t xml:space="preserve"> (</w:t>
            </w:r>
            <w:r w:rsidRPr="004E385A">
              <w:rPr>
                <w:rStyle w:val="Strong"/>
                <w:rFonts w:ascii="Arial" w:hAnsi="Arial" w:cs="Arial"/>
                <w:spacing w:val="-2"/>
                <w:sz w:val="26"/>
                <w:szCs w:val="26"/>
              </w:rPr>
              <w:t>CALD</w:t>
            </w:r>
            <w:r w:rsidRPr="00C911D4">
              <w:rPr>
                <w:rStyle w:val="Strong"/>
                <w:rFonts w:ascii="Noto Sans Khmer" w:hAnsi="Noto Sans Khmer" w:cs="Noto Sans Khmer"/>
                <w:spacing w:val="-2"/>
                <w:sz w:val="26"/>
                <w:szCs w:val="26"/>
              </w:rPr>
              <w:t>)</w:t>
            </w:r>
            <w:r w:rsidRPr="00C911D4">
              <w:rPr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៖</w:t>
            </w:r>
          </w:p>
          <w:p w14:paraId="50EE259B" w14:textId="77777777" w:rsidR="005A2D9C" w:rsidRPr="00C911D4" w:rsidRDefault="00A85C9D" w:rsidP="00B61187">
            <w:pPr>
              <w:pStyle w:val="ListParagraph"/>
              <w:numPr>
                <w:ilvl w:val="0"/>
                <w:numId w:val="19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ចេញមកពីសាវតាផ្សេងៗគ្នា</w:t>
            </w:r>
          </w:p>
          <w:p w14:paraId="5B258E70" w14:textId="77777777" w:rsidR="005A2D9C" w:rsidRPr="00C911D4" w:rsidRDefault="00A85C9D" w:rsidP="00B61187">
            <w:pPr>
              <w:pStyle w:val="ListParagraph"/>
              <w:numPr>
                <w:ilvl w:val="0"/>
                <w:numId w:val="19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និយាយភាសាផ្សេងក្រៅពីភាសាអង់គ្លេស។</w:t>
            </w:r>
          </w:p>
        </w:tc>
      </w:tr>
      <w:tr w:rsidR="000851A1" w:rsidRPr="00C911D4" w14:paraId="20309E7B" w14:textId="77777777" w:rsidTr="00CE54A5">
        <w:tc>
          <w:tcPr>
            <w:tcW w:w="2551" w:type="dxa"/>
            <w:vAlign w:val="center"/>
          </w:tcPr>
          <w:p w14:paraId="190C7028" w14:textId="77777777" w:rsidR="0069656E" w:rsidRPr="00C911D4" w:rsidRDefault="00A85C9D" w:rsidP="00AE070F">
            <w:pPr>
              <w:pStyle w:val="Image"/>
              <w:rPr>
                <w:rFonts w:ascii="Noto Sans Khmer" w:hAnsi="Noto Sans Khmer" w:cs="Noto Sans Khmer"/>
                <w:noProof/>
                <w:sz w:val="26"/>
                <w:szCs w:val="26"/>
              </w:rPr>
            </w:pPr>
            <w:r w:rsidRPr="00C911D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75F2D223" wp14:editId="7F7487CA">
                  <wp:extent cx="1440000" cy="1440000"/>
                  <wp:effectExtent l="0" t="0" r="0" b="8255"/>
                  <wp:docPr id="2" name="Picture 2" descr="មនុស្សមួយក្រុមដែលមានពិការ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មនុស្សមួយក្រុមដែលមានពិការ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0D375E7D" w14:textId="77777777" w:rsidR="0069656E" w:rsidRPr="00C911D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ហើយ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អ្នកចូលរួម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គឺជាមនុស្សដែលមានពិការភាព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ដែលចូលរួមក្នុង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385A">
              <w:rPr>
                <w:rFonts w:ascii="Arial" w:hAnsi="Arial" w:cs="Arial"/>
                <w:sz w:val="26"/>
                <w:szCs w:val="26"/>
              </w:rPr>
              <w:t>NDIS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  <w:tr w:rsidR="000851A1" w:rsidRPr="00C911D4" w14:paraId="6CB295FC" w14:textId="77777777" w:rsidTr="00CE54A5">
        <w:tc>
          <w:tcPr>
            <w:tcW w:w="2551" w:type="dxa"/>
            <w:vAlign w:val="center"/>
          </w:tcPr>
          <w:p w14:paraId="043C8996" w14:textId="77777777" w:rsidR="005A2D9C" w:rsidRPr="00C911D4" w:rsidRDefault="00A85C9D" w:rsidP="00AE070F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48A52FC" wp14:editId="399E581A">
                  <wp:extent cx="1440000" cy="1440000"/>
                  <wp:effectExtent l="0" t="0" r="8255" b="8255"/>
                  <wp:docPr id="24" name="Picture 24" descr="មនុស្សម្នាក់នៅជាមួយអ្នកផ្ដល់សេវាកម្មរបស់ពួកគេ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មនុស្សម្នាក់នៅជាមួយអ្នកផ្ដល់សេវាកម្មរបស់ពួកគេ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2176FC1D" w14:textId="77777777" w:rsidR="005A2D9C" w:rsidRPr="00C911D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យុទ្ធសាស្ត្រនេះពន្យល់ពីរបៀបដែលអ្នកចូលរួម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385A">
              <w:rPr>
                <w:rFonts w:ascii="Arial" w:hAnsi="Arial" w:cs="Arial"/>
                <w:sz w:val="26"/>
                <w:szCs w:val="26"/>
              </w:rPr>
              <w:t>CALD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អាចទទួលបានការគាំទ្រ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និងសេវាកម្មនានាដែលពួកគេត្រូវការ។</w:t>
            </w:r>
          </w:p>
        </w:tc>
      </w:tr>
      <w:tr w:rsidR="000851A1" w:rsidRPr="00C911D4" w14:paraId="11DBF60F" w14:textId="77777777" w:rsidTr="00CE54A5">
        <w:tc>
          <w:tcPr>
            <w:tcW w:w="2551" w:type="dxa"/>
            <w:vAlign w:val="center"/>
          </w:tcPr>
          <w:p w14:paraId="1A30E042" w14:textId="77777777" w:rsidR="008B1B68" w:rsidRPr="00C911D4" w:rsidRDefault="00A85C9D" w:rsidP="00AE070F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0AA6AD06" wp14:editId="37486EE9">
                  <wp:extent cx="1440000" cy="1440000"/>
                  <wp:effectExtent l="0" t="0" r="8255" b="8255"/>
                  <wp:docPr id="21" name="Picture 21" descr="រូបតំណាងប្រតិទិនដែលនិយាយថាឆ្នាំ 2022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រូបតំណាងប្រតិទិនដែលនិយាយថាឆ្នាំ 2022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6017F341" w14:textId="77777777" w:rsidR="004546F4" w:rsidRPr="00C911D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យុទ្ធសាស្ត្រនេះនឹងបញ្ចប់នៅក្នុងឆ្នាំ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385A">
              <w:rPr>
                <w:rFonts w:ascii="Arial" w:hAnsi="Arial" w:cs="Arial"/>
                <w:sz w:val="26"/>
                <w:szCs w:val="26"/>
              </w:rPr>
              <w:t>2022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  <w:tr w:rsidR="000851A1" w14:paraId="3BBE98A3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3E7B5113" w14:textId="77777777" w:rsidR="00CC6116" w:rsidRDefault="00A85C9D" w:rsidP="00F414FD">
            <w:pPr>
              <w:pStyle w:val="Image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D3AF2B" wp14:editId="03F3EC40">
                  <wp:extent cx="1440000" cy="1440000"/>
                  <wp:effectExtent l="0" t="0" r="8255" b="8255"/>
                  <wp:docPr id="28" name="Picture 28" descr="ក្តារតម្បៀតខ្ទាស់បង្ហាញ 'យុទ្ធសាស្ត្រ' ដែលមានគ្រឿងសម្គាល់ 'ថ្មី' មួយនៅលើវា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ក្តារតម្បៀតខ្ទាស់បង្ហាញ 'យុទ្ធសាស្ត្រ' ដែលមានគ្រឿងសម្គាល់ 'ថ្មី' មួយនៅលើវា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BE22583" w14:textId="11D514B4" w:rsidR="00CC6116" w:rsidRPr="00C911D4" w:rsidRDefault="00A85C9D" w:rsidP="00C911D4">
            <w:pPr>
              <w:spacing w:before="240" w:after="240" w:line="276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យើងកំពុងរៀបចំបង្កើតយុទ្ធសា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>ស្ត្រថ្មី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មួយ</w:t>
            </w:r>
            <w:r w:rsidR="00D91051">
              <w:rPr>
                <w:rFonts w:ascii="Noto Sans Khmer" w:eastAsia="DaunPenh" w:hAnsi="Noto Sans Khmer" w:cs="Noto Sans Khmer"/>
                <w:sz w:val="26"/>
                <w:szCs w:val="26"/>
              </w:rPr>
              <w:t xml:space="preserve"> (</w:t>
            </w:r>
            <w:r w:rsidR="00D91051" w:rsidRPr="004E385A">
              <w:rPr>
                <w:rFonts w:ascii="Arial" w:eastAsia="DaunPenh" w:hAnsi="Arial" w:cs="Arial"/>
                <w:sz w:val="26"/>
                <w:szCs w:val="26"/>
              </w:rPr>
              <w:t>Strategy</w:t>
            </w:r>
            <w:r w:rsidR="00D91051">
              <w:rPr>
                <w:rFonts w:ascii="Noto Sans Khmer" w:eastAsia="DaunPenh" w:hAnsi="Noto Sans Khmer" w:cs="Noto Sans Khmer"/>
                <w:sz w:val="26"/>
                <w:szCs w:val="26"/>
              </w:rPr>
              <w:t>)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  <w:p w14:paraId="4DC5E3BD" w14:textId="77777777" w:rsidR="00CC6116" w:rsidRPr="00C911D4" w:rsidRDefault="00A85C9D" w:rsidP="00C911D4">
            <w:pPr>
              <w:spacing w:before="240" w:after="240" w:line="276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វានឹងចាប់ផ្ដើមក្នុងឆ្នាំ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385A">
              <w:rPr>
                <w:rFonts w:ascii="Arial" w:hAnsi="Arial" w:cs="Arial"/>
                <w:sz w:val="26"/>
                <w:szCs w:val="26"/>
              </w:rPr>
              <w:t>2023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  <w:tr w:rsidR="000851A1" w14:paraId="54E8FFB3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19F269ED" w14:textId="77777777" w:rsidR="00D72779" w:rsidRDefault="00A85C9D" w:rsidP="00F414FD">
            <w:pPr>
              <w:pStyle w:val="Imag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BB0ED1" wp14:editId="06345147">
                  <wp:extent cx="1440000" cy="1440000"/>
                  <wp:effectExtent l="0" t="0" r="8255" b="8255"/>
                  <wp:docPr id="25" name="Picture 25" descr="ក្រុមមនុស្សមានភាពចម្រុះដែលមានពិការភាព និងសញ្ញាលើកមេដៃឡើង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ក្រុមមនុស្សមានភាពចម្រុះដែលមានពិការភាព និងសញ្ញាលើកមេដៃឡើង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03D6723B" w14:textId="3B7AEB3A" w:rsidR="00D72779" w:rsidRPr="00C911D4" w:rsidRDefault="00A85C9D" w:rsidP="00C911D4">
            <w:pPr>
              <w:spacing w:before="240" w:after="240" w:line="276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យើងចង់ធ្វើការជាមួយសហគមន៍ដើម្បីធ្វើឱ្យប្រាកដថាយុទ្ធសាស្ត្រនេះ</w:t>
            </w:r>
            <w:r w:rsidR="000F1C63">
              <w:rPr>
                <w:rFonts w:ascii="Noto Sans Khmer" w:eastAsia="DaunPenh" w:hAnsi="Noto Sans Khmer" w:cs="Noto Sans Khmer"/>
                <w:spacing w:val="-2"/>
                <w:sz w:val="26"/>
                <w:szCs w:val="26"/>
                <w:cs/>
              </w:rPr>
              <w:br/>
            </w:r>
            <w:r w:rsidRPr="00C911D4">
              <w:rPr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ដំណើរការបានល្អសម្រាប់អ្នកចូលរួម</w:t>
            </w:r>
            <w:r w:rsidRPr="00C911D4">
              <w:rPr>
                <w:rFonts w:ascii="Noto Sans Khmer" w:hAnsi="Noto Sans Khmer" w:cs="Noto Sans Khmer"/>
                <w:spacing w:val="-2"/>
                <w:sz w:val="26"/>
                <w:szCs w:val="26"/>
              </w:rPr>
              <w:t xml:space="preserve"> </w:t>
            </w:r>
            <w:r w:rsidRPr="004E385A">
              <w:rPr>
                <w:rFonts w:ascii="Arial" w:hAnsi="Arial" w:cs="Arial"/>
                <w:spacing w:val="-2"/>
                <w:sz w:val="26"/>
                <w:szCs w:val="26"/>
              </w:rPr>
              <w:t>CALD</w:t>
            </w:r>
            <w:r w:rsidRPr="00C911D4">
              <w:rPr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។</w:t>
            </w:r>
          </w:p>
        </w:tc>
      </w:tr>
      <w:tr w:rsidR="000851A1" w14:paraId="65C56F3D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09A64DB2" w14:textId="77777777" w:rsidR="004A5FE9" w:rsidRDefault="00A85C9D" w:rsidP="00B61187">
            <w:pPr>
              <w:pStyle w:val="Image"/>
              <w:spacing w:before="240" w:after="240"/>
            </w:pPr>
            <w:r>
              <w:rPr>
                <w:noProof/>
              </w:rPr>
              <w:drawing>
                <wp:inline distT="0" distB="0" distL="0" distR="0" wp14:anchorId="201ED31B" wp14:editId="59958321">
                  <wp:extent cx="1440000" cy="1080000"/>
                  <wp:effectExtent l="0" t="0" r="8255" b="6350"/>
                  <wp:docPr id="26" name="Picture 26" descr="បុរស 2 នាក់ កំពុងអង្គុយលើសាឡុងនិយាយអំពីឯកសារមួយជាមួយគ្នា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បុរស 2 នាក់ កំពុងអង្គុយលើសាឡុងនិយាយអំពីឯកសារមួយជាមួយគ្នា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" r="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BFF6D12" w14:textId="77777777" w:rsidR="00FD4880" w:rsidRPr="00C911D4" w:rsidRDefault="00A85C9D" w:rsidP="00C911D4">
            <w:pPr>
              <w:spacing w:before="240" w:after="240" w:line="276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របាយការណ៍នេះពន្យល់ពីរបៀបដែលយើងនឹងធ្វើការជាមួយសហគមន៍ដើម្បី៖</w:t>
            </w:r>
          </w:p>
          <w:p w14:paraId="2108295A" w14:textId="77777777" w:rsidR="00FD4880" w:rsidRPr="00C911D4" w:rsidRDefault="00A85C9D" w:rsidP="00C911D4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រៀបចំបង្កើតយុទ្ធសាស្ត្រថ្មីរបស់យើង</w:t>
            </w:r>
          </w:p>
          <w:p w14:paraId="5127250E" w14:textId="77777777" w:rsidR="00EF0699" w:rsidRPr="00C911D4" w:rsidRDefault="00A85C9D" w:rsidP="00C911D4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រៀបចំផែនការអំពីរបៀបដំណើរការឆ្ពោះទៅកាន់គោលដៅរបស់យើង។</w:t>
            </w:r>
          </w:p>
        </w:tc>
      </w:tr>
      <w:tr w:rsidR="000851A1" w14:paraId="7373A5D8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6249593D" w14:textId="77777777" w:rsidR="00B06D41" w:rsidRDefault="00B06D41" w:rsidP="00B61187">
            <w:pPr>
              <w:pStyle w:val="Image"/>
              <w:spacing w:before="240" w:after="0"/>
            </w:pPr>
          </w:p>
        </w:tc>
        <w:tc>
          <w:tcPr>
            <w:tcW w:w="6746" w:type="dxa"/>
            <w:vAlign w:val="center"/>
          </w:tcPr>
          <w:p w14:paraId="32F17072" w14:textId="77777777" w:rsidR="00B06D41" w:rsidRPr="00C911D4" w:rsidRDefault="00A85C9D" w:rsidP="00C911D4">
            <w:pPr>
              <w:spacing w:before="480" w:after="0" w:line="276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នេះរួមមានអ្វីដែលយើង៖</w:t>
            </w:r>
          </w:p>
        </w:tc>
      </w:tr>
      <w:tr w:rsidR="000851A1" w14:paraId="5CAE7174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36AE46E8" w14:textId="77777777" w:rsidR="00C31D50" w:rsidRDefault="00A85C9D" w:rsidP="00B61187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57D47E66" wp14:editId="0E020119">
                  <wp:extent cx="1440000" cy="1440000"/>
                  <wp:effectExtent l="0" t="0" r="8255" b="8255"/>
                  <wp:docPr id="123" name="Picture 123" descr="ក្តារតម្បៀតខ្ទាស់បង្ហាញ 'យុទ្ធសាស្ត្រ' ដែលមានសញ្ញាធឹកនៅជិតវត្ថុមួយចំនួន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ក្តារតម្បៀតខ្ទាស់បង្ហាញ 'យុទ្ធសាស្ត្រ' ដែលមានសញ្ញាធឹកនៅជិតវត្ថុមួយចំនួន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56E2FA70" w14:textId="77777777" w:rsidR="00C31D50" w:rsidRPr="00C911D4" w:rsidRDefault="00A85C9D" w:rsidP="00C911D4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បានធ្វើរួចហើយ</w:t>
            </w:r>
          </w:p>
        </w:tc>
      </w:tr>
      <w:tr w:rsidR="000851A1" w14:paraId="48AB21EC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2B435605" w14:textId="77777777" w:rsidR="00C31D50" w:rsidRDefault="00A85C9D" w:rsidP="00B61187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7DF0E116" wp14:editId="1CF8145C">
                  <wp:extent cx="1440000" cy="1440000"/>
                  <wp:effectExtent l="0" t="0" r="8255" b="8255"/>
                  <wp:docPr id="27" name="Picture 27" descr="រូបតំណាងប្រតិទិនដដែល 3 ដង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រូបតំណាងប្រតិទិនដដែល 3 ដង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2E406040" w14:textId="77777777" w:rsidR="00C31D50" w:rsidRPr="00C911D4" w:rsidRDefault="00A85C9D" w:rsidP="00C911D4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រៀបចំផែនការដើម្បីធ្វើបន្ទាប់ទៀត។</w:t>
            </w:r>
          </w:p>
          <w:p w14:paraId="5147C05A" w14:textId="01364C47" w:rsidR="00C911D4" w:rsidRPr="00C911D4" w:rsidRDefault="00C911D4" w:rsidP="00C911D4">
            <w:pPr>
              <w:spacing w:line="276" w:lineRule="auto"/>
              <w:rPr>
                <w:rFonts w:ascii="Noto Sans Khmer" w:hAnsi="Noto Sans Khmer" w:cs="Noto Sans Khmer"/>
                <w:sz w:val="26"/>
                <w:szCs w:val="26"/>
              </w:rPr>
            </w:pPr>
          </w:p>
        </w:tc>
      </w:tr>
    </w:tbl>
    <w:p w14:paraId="444D654B" w14:textId="77777777" w:rsidR="00B61BF1" w:rsidRDefault="00B61BF1">
      <w:pPr>
        <w:spacing w:before="0" w:after="0" w:line="240" w:lineRule="auto"/>
        <w:rPr>
          <w:rFonts w:ascii="Noto Sans Khmer" w:eastAsia="DaunPenh" w:hAnsi="Noto Sans Khmer" w:cs="Noto Sans Khmer"/>
          <w:b/>
          <w:bCs/>
          <w:color w:val="6B2976"/>
          <w:sz w:val="26"/>
          <w:szCs w:val="26"/>
          <w:lang w:val="x-none" w:eastAsia="x-none"/>
        </w:rPr>
      </w:pPr>
      <w:bookmarkStart w:id="94" w:name="_Toc113455971"/>
      <w:bookmarkStart w:id="95" w:name="_Toc115270152"/>
      <w:r>
        <w:rPr>
          <w:rFonts w:ascii="Noto Sans Khmer" w:eastAsia="DaunPenh" w:hAnsi="Noto Sans Khmer" w:cs="Noto Sans Khmer"/>
          <w:sz w:val="26"/>
        </w:rPr>
        <w:br w:type="page"/>
      </w:r>
    </w:p>
    <w:p w14:paraId="2AD242D3" w14:textId="498311C4" w:rsidR="0069656E" w:rsidRPr="00B61BF1" w:rsidRDefault="00A85C9D" w:rsidP="0069656E">
      <w:pPr>
        <w:pStyle w:val="Heading2"/>
        <w:rPr>
          <w:rFonts w:ascii="Noto Sans Khmer" w:hAnsi="Noto Sans Khmer" w:cs="Noto Sans Khmer"/>
          <w:sz w:val="36"/>
          <w:szCs w:val="36"/>
          <w:lang w:val="en-AU"/>
        </w:rPr>
      </w:pPr>
      <w:r w:rsidRPr="00B61BF1">
        <w:rPr>
          <w:rFonts w:ascii="Noto Sans Khmer" w:eastAsia="DaunPenh" w:hAnsi="Noto Sans Khmer" w:cs="Noto Sans Khmer"/>
          <w:sz w:val="36"/>
          <w:szCs w:val="36"/>
        </w:rPr>
        <w:lastRenderedPageBreak/>
        <w:t>ការប្រើប្រាស់សហការរចនា</w:t>
      </w:r>
      <w:bookmarkEnd w:id="94"/>
      <w:bookmarkEnd w:id="95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C911D4" w14:paraId="3C56A31A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5F5A5318" w14:textId="77777777" w:rsidR="0069656E" w:rsidRPr="00C911D4" w:rsidRDefault="00A85C9D" w:rsidP="00F14801">
            <w:pPr>
              <w:pStyle w:val="Image"/>
              <w:spacing w:before="60" w:after="6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7431E190" wp14:editId="38A750D7">
                  <wp:extent cx="1440000" cy="1440000"/>
                  <wp:effectExtent l="0" t="0" r="8255" b="8255"/>
                  <wp:docPr id="124" name="Picture 124" descr="មានជញ្ជាំងមួយដែលមានបំណែកក្រដាសផ្សេងៗគ្នាបិទភ្ជាប់នឹងជញ្ជាំង។ មានកំណត់ចំណាំមួយចំនួននៅលើក្រដាសនោះ។ មនុស្សបីនាក់កំពុងក្រឡេកមើលទៅកំណត់ចំណាំទាំងនោះ ហើយចង្អុលទៅវា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មានជញ្ជាំងមួយដែលមានបំណែកក្រដាសផ្សេងៗគ្នាបិទភ្ជាប់នឹងជញ្ជាំង។ មានកំណត់ចំណាំមួយចំនួននៅលើក្រដាសនោះ។ មនុស្សបីនាក់កំពុងក្រឡេកមើលទៅកំណត់ចំណាំទាំងនោះ ហើយចង្អុលទៅវា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732B3A2" w14:textId="380F4C7C" w:rsidR="0069656E" w:rsidRPr="00C911D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សហការរចនា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គឺនៅពេលមនុស្សធ្វើការជាមួយគ្នាដើម្បីរៀបចំផែនការអ្វីមួយដែលថ្មី។</w:t>
            </w:r>
          </w:p>
          <w:p w14:paraId="5F22279D" w14:textId="77777777" w:rsidR="00F414FD" w:rsidRPr="00C911D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យើងចង់ប្រើប្រាស់សហការរចនា</w:t>
            </w:r>
            <w:r w:rsidRPr="00C911D4">
              <w:rPr>
                <w:rFonts w:ascii="Noto Sans Khmer" w:hAnsi="Noto Sans Khmer" w:cs="Noto Sans Khmer"/>
                <w:spacing w:val="-2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ដើម្បីរៀបចំបង្កើតយុទ្ធសាស្ត្រថ្មី។</w:t>
            </w:r>
          </w:p>
        </w:tc>
      </w:tr>
      <w:tr w:rsidR="000851A1" w:rsidRPr="00C911D4" w14:paraId="692E15D5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62BBF9F4" w14:textId="77777777" w:rsidR="0069656E" w:rsidRPr="00C911D4" w:rsidRDefault="0069656E" w:rsidP="00F14801">
            <w:pPr>
              <w:pStyle w:val="Image"/>
              <w:spacing w:before="60" w:after="60"/>
              <w:rPr>
                <w:rFonts w:ascii="Noto Sans Khmer" w:hAnsi="Noto Sans Khmer" w:cs="Noto Sans Khmer"/>
                <w:noProof/>
                <w:sz w:val="26"/>
                <w:szCs w:val="26"/>
              </w:rPr>
            </w:pPr>
          </w:p>
        </w:tc>
        <w:tc>
          <w:tcPr>
            <w:tcW w:w="6576" w:type="dxa"/>
            <w:vAlign w:val="center"/>
          </w:tcPr>
          <w:p w14:paraId="6070F9DA" w14:textId="77777777" w:rsidR="0069656E" w:rsidRPr="00C911D4" w:rsidRDefault="00A85C9D" w:rsidP="00B61187">
            <w:pPr>
              <w:spacing w:before="360" w:after="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យើងចង់ស្វែងយល់បន្ថែមទៀតអំពី៖</w:t>
            </w:r>
          </w:p>
        </w:tc>
      </w:tr>
      <w:tr w:rsidR="000851A1" w:rsidRPr="00C911D4" w14:paraId="186D6101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28086CF7" w14:textId="77777777" w:rsidR="0069656E" w:rsidRPr="00C911D4" w:rsidRDefault="00A85C9D" w:rsidP="00F14801">
            <w:pPr>
              <w:pStyle w:val="Image"/>
              <w:spacing w:before="60" w:after="0"/>
              <w:rPr>
                <w:rFonts w:ascii="Noto Sans Khmer" w:hAnsi="Noto Sans Khmer" w:cs="Noto Sans Khmer"/>
                <w:noProof/>
                <w:sz w:val="26"/>
                <w:szCs w:val="26"/>
              </w:rPr>
            </w:pPr>
            <w:r w:rsidRPr="00C911D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05D527F1" wp14:editId="5D6A083D">
                  <wp:extent cx="1368000" cy="1368000"/>
                  <wp:effectExtent l="0" t="0" r="3810" b="3810"/>
                  <wp:docPr id="32" name="Picture 32" descr="ក្រុមមនុស្សមានភាពចម្រុះដែលមានពិការភាព និងរូបតំណាងការប្រឈម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ក្រុមមនុស្សមានភាពចម្រុះដែលមានពិការភាព និងរូបតំណាងការប្រឈម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648F860" w14:textId="77777777" w:rsidR="0069656E" w:rsidRPr="00C911D4" w:rsidRDefault="00A85C9D" w:rsidP="00A264B0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បញ្ហាប្រឈមអ្វីខ្លះដែលអ្នកចូលរួម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385A">
              <w:rPr>
                <w:rFonts w:ascii="Arial" w:hAnsi="Arial" w:cs="Arial"/>
                <w:sz w:val="26"/>
                <w:szCs w:val="26"/>
              </w:rPr>
              <w:t>CALD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ជួបប្រទះ</w:t>
            </w:r>
          </w:p>
        </w:tc>
      </w:tr>
      <w:tr w:rsidR="000851A1" w:rsidRPr="00C911D4" w14:paraId="3E373C6E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372F2CF2" w14:textId="77777777" w:rsidR="0069656E" w:rsidRPr="00C911D4" w:rsidRDefault="00A85C9D" w:rsidP="00F14801">
            <w:pPr>
              <w:pStyle w:val="Image"/>
              <w:spacing w:before="60" w:after="0"/>
              <w:rPr>
                <w:rFonts w:ascii="Noto Sans Khmer" w:hAnsi="Noto Sans Khmer" w:cs="Noto Sans Khmer"/>
                <w:noProof/>
                <w:sz w:val="26"/>
                <w:szCs w:val="26"/>
              </w:rPr>
            </w:pPr>
            <w:r w:rsidRPr="00C911D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7CAF522" wp14:editId="502B058C">
                  <wp:extent cx="1368000" cy="1368000"/>
                  <wp:effectExtent l="0" t="0" r="3810" b="3810"/>
                  <wp:docPr id="17" name="Picture 17" descr="រូបតំណាងបញ្ហាមួយ និងរង្វង់មួយមានសញ្ញាធីក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រូបតំណាងបញ្ហាមួយ និងរង្វង់មួយមានសញ្ញាធីក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7DC01A1" w14:textId="77777777" w:rsidR="0069656E" w:rsidRPr="00C911D4" w:rsidRDefault="00A85C9D" w:rsidP="00A264B0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របៀបដែលយុទ្ធសាស្ត្រថ្មីអាចជួយដោះស្រាយបញ្ហាទាំងនេះ។</w:t>
            </w:r>
          </w:p>
        </w:tc>
      </w:tr>
      <w:tr w:rsidR="000851A1" w:rsidRPr="00C911D4" w14:paraId="4269AA5C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6816119D" w14:textId="77777777" w:rsidR="0069656E" w:rsidRPr="00C911D4" w:rsidRDefault="00A85C9D" w:rsidP="00597970">
            <w:pPr>
              <w:pStyle w:val="Image"/>
              <w:spacing w:before="0" w:after="60"/>
              <w:rPr>
                <w:rFonts w:ascii="Noto Sans Khmer" w:hAnsi="Noto Sans Khmer" w:cs="Noto Sans Khmer"/>
                <w:noProof/>
                <w:sz w:val="26"/>
                <w:szCs w:val="26"/>
                <w:lang w:val="en-US"/>
              </w:rPr>
            </w:pPr>
            <w:r w:rsidRPr="00C911D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1D80B0CA" wp14:editId="6D0B028E">
                  <wp:extent cx="1440000" cy="1080000"/>
                  <wp:effectExtent l="0" t="0" r="8255" b="6350"/>
                  <wp:docPr id="34" name="Picture 34" descr="ស្ត្រីម្នាក់កំពុងដឹកនាំការប្រជុំសហគមន៍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ស្ត្រីម្នាក់កំពុងដឹកនាំការប្រជុំសហគមន៍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1AEA315" w14:textId="77777777" w:rsidR="0069656E" w:rsidRPr="00C911D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យើងក៏ចង់ធ្វើការជាមួយសហគមន៍ផងដែរដើម្បី៖</w:t>
            </w:r>
          </w:p>
          <w:p w14:paraId="13B31773" w14:textId="77777777" w:rsidR="0069656E" w:rsidRPr="00C911D4" w:rsidRDefault="00A85C9D" w:rsidP="00B61187">
            <w:pPr>
              <w:pStyle w:val="ListParagraph"/>
              <w:numPr>
                <w:ilvl w:val="0"/>
                <w:numId w:val="21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ចែករំលែកយុទ្ធសាស្ត្រថ្មី</w:t>
            </w:r>
          </w:p>
          <w:p w14:paraId="589760CE" w14:textId="77777777" w:rsidR="0069656E" w:rsidRPr="00C911D4" w:rsidRDefault="00A85C9D" w:rsidP="00B61187">
            <w:pPr>
              <w:pStyle w:val="ListParagraph"/>
              <w:numPr>
                <w:ilvl w:val="0"/>
                <w:numId w:val="21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ធ្វើឱ្យប្រាកដថាវាដំណើរការបានល្អ។</w:t>
            </w:r>
          </w:p>
        </w:tc>
      </w:tr>
      <w:tr w:rsidR="000851A1" w:rsidRPr="00C911D4" w14:paraId="1E754ED6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6AB957FF" w14:textId="77777777" w:rsidR="003421C7" w:rsidRPr="00C911D4" w:rsidRDefault="00A85C9D" w:rsidP="00B61187">
            <w:pPr>
              <w:pStyle w:val="Image"/>
              <w:rPr>
                <w:rFonts w:ascii="Noto Sans Khmer" w:hAnsi="Noto Sans Khmer" w:cs="Noto Sans Khmer"/>
                <w:noProof/>
                <w:sz w:val="26"/>
                <w:szCs w:val="26"/>
              </w:rPr>
            </w:pPr>
            <w:r w:rsidRPr="00C911D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5A6E053C" wp14:editId="49CBAE2E">
                  <wp:extent cx="1440000" cy="1440000"/>
                  <wp:effectExtent l="0" t="0" r="8255" b="8255"/>
                  <wp:docPr id="33" name="Picture 33" descr="ឯកសារអំពី 'របាយការណ៍' មួយបង្ហាញរូបតំណាងនៃការប្រឈមនានា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ឯកសារអំពី 'របាយការណ៍' មួយបង្ហាញរូបតំណាងនៃការប្រឈមនានា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371C3E7" w14:textId="77777777" w:rsidR="003421C7" w:rsidRPr="00C911D4" w:rsidRDefault="00A85C9D" w:rsidP="00A264B0">
            <w:pPr>
              <w:rPr>
                <w:rFonts w:ascii="Noto Sans Khmer" w:hAnsi="Noto Sans Khmer" w:cs="Noto Sans Khmer"/>
                <w:sz w:val="26"/>
                <w:szCs w:val="26"/>
              </w:rPr>
            </w:pP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របាយការណ៍នេះគឺអំពីបញ្ហាប្រឈមនានាដែលមនុស្ស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385A">
              <w:rPr>
                <w:rFonts w:ascii="Arial" w:hAnsi="Arial" w:cs="Arial"/>
                <w:sz w:val="26"/>
                <w:szCs w:val="26"/>
              </w:rPr>
              <w:t>CALD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> </w:t>
            </w:r>
            <w:r w:rsidRPr="00C911D4">
              <w:rPr>
                <w:rFonts w:ascii="Noto Sans Khmer" w:eastAsia="DaunPenh" w:hAnsi="Noto Sans Khmer" w:cs="Noto Sans Khmer"/>
                <w:sz w:val="26"/>
                <w:szCs w:val="26"/>
              </w:rPr>
              <w:t>ជួបប្រទះ។</w:t>
            </w:r>
            <w:r w:rsidRPr="00C911D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</w:tc>
      </w:tr>
    </w:tbl>
    <w:p w14:paraId="155E1A06" w14:textId="77777777" w:rsidR="007F4962" w:rsidRPr="00B61BF1" w:rsidRDefault="00A85C9D" w:rsidP="007F4962">
      <w:pPr>
        <w:pStyle w:val="Heading2"/>
        <w:rPr>
          <w:rFonts w:ascii="Noto Sans Khmer" w:hAnsi="Noto Sans Khmer" w:cs="Noto Sans Khmer"/>
          <w:sz w:val="36"/>
          <w:szCs w:val="36"/>
          <w:lang w:val="en-AU"/>
        </w:rPr>
      </w:pPr>
      <w:bookmarkStart w:id="96" w:name="_Toc113455972"/>
      <w:bookmarkStart w:id="97" w:name="_Toc115270153"/>
      <w:r w:rsidRPr="00B61BF1">
        <w:rPr>
          <w:rFonts w:ascii="Noto Sans Khmer" w:eastAsia="DaunPenh" w:hAnsi="Noto Sans Khmer" w:cs="Noto Sans Khmer"/>
          <w:sz w:val="36"/>
          <w:szCs w:val="36"/>
        </w:rPr>
        <w:lastRenderedPageBreak/>
        <w:t>តើយើងបានធ្វើការជាមួយសហគមន៍យ៉ាងដូចម្ដេច</w:t>
      </w:r>
      <w:r w:rsidRPr="00B61BF1">
        <w:rPr>
          <w:rFonts w:ascii="Noto Sans Khmer" w:hAnsi="Noto Sans Khmer" w:cs="Noto Sans Khmer"/>
          <w:sz w:val="36"/>
          <w:szCs w:val="36"/>
        </w:rPr>
        <w:t>?</w:t>
      </w:r>
      <w:bookmarkEnd w:id="96"/>
      <w:bookmarkEnd w:id="97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B61BF1" w14:paraId="20AA8074" w14:textId="77777777" w:rsidTr="00F645C6">
        <w:tc>
          <w:tcPr>
            <w:tcW w:w="2551" w:type="dxa"/>
            <w:vAlign w:val="center"/>
          </w:tcPr>
          <w:p w14:paraId="56190715" w14:textId="77777777" w:rsidR="007F4962" w:rsidRPr="00B61BF1" w:rsidRDefault="00A85C9D" w:rsidP="00A67B49">
            <w:pPr>
              <w:spacing w:line="240" w:lineRule="auto"/>
              <w:jc w:val="center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25E5FD52" wp14:editId="0333E7C4">
                  <wp:extent cx="1440000" cy="1440000"/>
                  <wp:effectExtent l="0" t="0" r="8255" b="8255"/>
                  <wp:docPr id="38" name="Picture 38" descr="ប្រតិទិនបង្ហាញ 'ខែតុលា-ខែធ្នូ'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ប្រតិទិនបង្ហាញ 'ខែតុលា-ខែធ្នូ'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931A598" w14:textId="300E6B60" w:rsidR="004A26FB" w:rsidRPr="00B61BF1" w:rsidRDefault="00A85C9D" w:rsidP="00486A16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ចាប់ពីខែតុលា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ដល់ខែធ្នូ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ឆ្នាំ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2021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យើងបានធ្វើការជាមួយ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សហគមន៍ដើម្បីស្វែងយល់ថាតើអ្នកចូលរួម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ប្រឈមនឹងអ្វីខ្លះ។</w:t>
            </w:r>
          </w:p>
        </w:tc>
      </w:tr>
      <w:tr w:rsidR="000851A1" w:rsidRPr="00B61BF1" w14:paraId="4AED2E3E" w14:textId="77777777" w:rsidTr="00F645C6">
        <w:tc>
          <w:tcPr>
            <w:tcW w:w="2551" w:type="dxa"/>
            <w:vAlign w:val="center"/>
          </w:tcPr>
          <w:p w14:paraId="480E9983" w14:textId="77777777" w:rsidR="000030EB" w:rsidRPr="00B61BF1" w:rsidRDefault="000030EB" w:rsidP="00A67B49">
            <w:pPr>
              <w:spacing w:line="240" w:lineRule="auto"/>
              <w:jc w:val="center"/>
              <w:rPr>
                <w:rFonts w:ascii="Noto Sans Khmer" w:hAnsi="Noto Sans Khmer" w:cs="Noto Sans Khmer"/>
                <w:sz w:val="26"/>
                <w:szCs w:val="26"/>
              </w:rPr>
            </w:pPr>
          </w:p>
        </w:tc>
        <w:tc>
          <w:tcPr>
            <w:tcW w:w="6576" w:type="dxa"/>
            <w:vAlign w:val="center"/>
          </w:tcPr>
          <w:p w14:paraId="73241958" w14:textId="77777777" w:rsidR="000030EB" w:rsidRPr="00B61BF1" w:rsidRDefault="00A85C9D" w:rsidP="008D1637">
            <w:pPr>
              <w:spacing w:before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យើងបានធ្វើការជាមួយ៖</w:t>
            </w:r>
          </w:p>
        </w:tc>
      </w:tr>
      <w:tr w:rsidR="000851A1" w:rsidRPr="00B61BF1" w14:paraId="3B2C814E" w14:textId="77777777" w:rsidTr="00F645C6">
        <w:tc>
          <w:tcPr>
            <w:tcW w:w="2551" w:type="dxa"/>
            <w:vAlign w:val="center"/>
          </w:tcPr>
          <w:p w14:paraId="0813E24F" w14:textId="77777777" w:rsidR="000030EB" w:rsidRPr="00B61BF1" w:rsidRDefault="00A85C9D" w:rsidP="00A67B49">
            <w:pPr>
              <w:spacing w:line="240" w:lineRule="auto"/>
              <w:jc w:val="center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794F0DC9" wp14:editId="68D0D214">
                  <wp:extent cx="1440000" cy="1440000"/>
                  <wp:effectExtent l="0" t="0" r="8255" b="8255"/>
                  <wp:docPr id="19" name="Picture 19" descr="ក្រុមនៃមនុស្សដែលមានភាពចម្រុះផ្នែកវប្បធម៌ និងភាសាមួយក្រុមដែលមានពិការ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ក្រុមនៃមនុស្សដែលមានភាពចម្រុះផ្នែកវប្បធម៌ និងភាសាមួយក្រុមដែលមានពិការ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DDDA5BF" w14:textId="77777777" w:rsidR="000030EB" w:rsidRPr="00B61BF1" w:rsidRDefault="00A85C9D" w:rsidP="00486A16">
            <w:pPr>
              <w:pStyle w:val="ListParagraph"/>
              <w:numPr>
                <w:ilvl w:val="0"/>
                <w:numId w:val="3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</w:p>
        </w:tc>
      </w:tr>
      <w:tr w:rsidR="000851A1" w:rsidRPr="00B61BF1" w14:paraId="5CED8713" w14:textId="77777777" w:rsidTr="00F645C6">
        <w:tc>
          <w:tcPr>
            <w:tcW w:w="2551" w:type="dxa"/>
            <w:vAlign w:val="center"/>
          </w:tcPr>
          <w:p w14:paraId="35695CFC" w14:textId="77777777" w:rsidR="000030EB" w:rsidRPr="00B61BF1" w:rsidRDefault="00A85C9D" w:rsidP="00A67B49">
            <w:pPr>
              <w:spacing w:line="240" w:lineRule="auto"/>
              <w:jc w:val="center"/>
              <w:rPr>
                <w:rFonts w:ascii="Noto Sans Khmer" w:hAnsi="Noto Sans Khmer" w:cs="Noto Sans Khmer"/>
                <w:noProof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2E1835FD" wp14:editId="71DBF3E3">
                  <wp:extent cx="1440000" cy="1440000"/>
                  <wp:effectExtent l="0" t="0" r="8255" b="8255"/>
                  <wp:docPr id="35" name="Picture 35" descr="គ្រួសារមួយមានមនុស្សពេញវ័យ 2 នាក់ និងកុមារ 2 នាក់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គ្រួសារមួយមានមនុស្សពេញវ័យ 2 នាក់ និងកុមារ 2 នាក់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6210C9C" w14:textId="77777777" w:rsidR="000030EB" w:rsidRPr="00B61BF1" w:rsidRDefault="00A85C9D" w:rsidP="000030EB">
            <w:pPr>
              <w:pStyle w:val="ListParagraph"/>
              <w:numPr>
                <w:ilvl w:val="0"/>
                <w:numId w:val="3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គ្រួសារ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និងអ្នកថែទាំរបស់ពួកគេ</w:t>
            </w:r>
          </w:p>
        </w:tc>
      </w:tr>
      <w:tr w:rsidR="000851A1" w:rsidRPr="00B61BF1" w14:paraId="4EF7FA63" w14:textId="77777777" w:rsidTr="00F645C6">
        <w:tc>
          <w:tcPr>
            <w:tcW w:w="2551" w:type="dxa"/>
            <w:vAlign w:val="center"/>
          </w:tcPr>
          <w:p w14:paraId="1F63CBE8" w14:textId="77777777" w:rsidR="000030EB" w:rsidRPr="00B61BF1" w:rsidRDefault="00A85C9D" w:rsidP="00A67B49">
            <w:pPr>
              <w:spacing w:line="240" w:lineRule="auto"/>
              <w:jc w:val="center"/>
              <w:rPr>
                <w:rFonts w:ascii="Noto Sans Khmer" w:hAnsi="Noto Sans Khmer" w:cs="Noto Sans Khmer"/>
                <w:noProof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1E284886" wp14:editId="0A72F64E">
                  <wp:extent cx="1440000" cy="1440000"/>
                  <wp:effectExtent l="0" t="0" r="8255" b="8255"/>
                  <wp:docPr id="126" name="Picture 126" descr="មនុស្សមានភាពចម្រុះ 3 នាក់ នៅពីមុខអគារការិយាល័យ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មនុស្សមានភាពចម្រុះ 3 នាក់ នៅពីមុខអគារការិយាល័យ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2923B40" w14:textId="77777777" w:rsidR="000030EB" w:rsidRPr="00B61BF1" w:rsidRDefault="00A85C9D" w:rsidP="00486A16">
            <w:pPr>
              <w:pStyle w:val="ListParagraph"/>
              <w:numPr>
                <w:ilvl w:val="0"/>
                <w:numId w:val="3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អង្គការនានាដែលធ្វើការជាមួយមនុស្ស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</w:tc>
      </w:tr>
      <w:tr w:rsidR="000851A1" w:rsidRPr="00B61BF1" w14:paraId="54AD8B38" w14:textId="77777777" w:rsidTr="00F645C6">
        <w:tc>
          <w:tcPr>
            <w:tcW w:w="2551" w:type="dxa"/>
            <w:vAlign w:val="center"/>
          </w:tcPr>
          <w:p w14:paraId="1A4D96A3" w14:textId="77777777" w:rsidR="000030EB" w:rsidRPr="00B61BF1" w:rsidRDefault="00A85C9D" w:rsidP="00A67B49">
            <w:pPr>
              <w:spacing w:line="240" w:lineRule="auto"/>
              <w:jc w:val="center"/>
              <w:rPr>
                <w:rFonts w:ascii="Noto Sans Khmer" w:hAnsi="Noto Sans Khmer" w:cs="Noto Sans Khmer"/>
                <w:noProof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775FB598" wp14:editId="2DC68F51">
                  <wp:extent cx="1440000" cy="1440000"/>
                  <wp:effectExtent l="0" t="0" r="8255" b="8255"/>
                  <wp:docPr id="37" name="Picture 37" descr="មនុស្សមួយក្រុមមានគ្នាបីនាក់ ដែលមានអគារមួយខ្នងនៅផ្ទៃខាងក្រោយ។ មានរូបតំណាងពិការភាពមួយផងដែរ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មនុស្សមួយក្រុមមានគ្នាបីនាក់ ដែលមានអគារមួយខ្នងនៅផ្ទៃខាងក្រោយ។ មានរូបតំណាងពិការភាពមួយផងដែរ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D98A98E" w14:textId="77777777" w:rsidR="000030EB" w:rsidRPr="00B61BF1" w:rsidRDefault="00A85C9D" w:rsidP="000030EB">
            <w:pPr>
              <w:pStyle w:val="ListParagraph"/>
              <w:numPr>
                <w:ilvl w:val="0"/>
                <w:numId w:val="3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អង្គការពិការភាពនានា។</w:t>
            </w:r>
          </w:p>
        </w:tc>
      </w:tr>
    </w:tbl>
    <w:p w14:paraId="20C2CCFF" w14:textId="77777777" w:rsidR="008D1637" w:rsidRDefault="00A85C9D">
      <w:bookmarkStart w:id="98" w:name="_Hlk112852946"/>
      <w: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14:paraId="776AC04C" w14:textId="77777777" w:rsidTr="00F645C6">
        <w:tc>
          <w:tcPr>
            <w:tcW w:w="2551" w:type="dxa"/>
            <w:vAlign w:val="center"/>
          </w:tcPr>
          <w:p w14:paraId="6C3F0A75" w14:textId="77777777" w:rsidR="00FD4880" w:rsidRPr="00B61BF1" w:rsidRDefault="00A85C9D" w:rsidP="008D1637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lastRenderedPageBreak/>
              <w:drawing>
                <wp:inline distT="0" distB="0" distL="0" distR="0" wp14:anchorId="3574DD16" wp14:editId="5F52537B">
                  <wp:extent cx="1440000" cy="960206"/>
                  <wp:effectExtent l="0" t="0" r="8255" b="0"/>
                  <wp:docPr id="39" name="Picture 39" descr="មនុស្សមួយក្រុមកំពុងអង្គុយនៅក្បែរតុមួយនៅក្នុងក្រុមផ្ដោតការយកចិត្តទុកដាក់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មនុស្សមួយក្រុមកំពុងអង្គុយនៅក្បែរតុមួយនៅក្នុងក្រុមផ្ដោតការយកចិត្តទុកដាក់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98110B5" w14:textId="6BFC2375" w:rsidR="00190018" w:rsidRPr="00B61BF1" w:rsidRDefault="00A85C9D" w:rsidP="00FD4880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យើងបានដំណើរការក្រុមនានា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ដែលមនុស្សអាចនិយាយអំពី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គំនិតរបស់ពួកគេ។</w:t>
            </w:r>
          </w:p>
        </w:tc>
      </w:tr>
      <w:bookmarkEnd w:id="98"/>
      <w:tr w:rsidR="000851A1" w14:paraId="4818D22B" w14:textId="77777777" w:rsidTr="00F645C6">
        <w:tc>
          <w:tcPr>
            <w:tcW w:w="2551" w:type="dxa"/>
            <w:vAlign w:val="center"/>
          </w:tcPr>
          <w:p w14:paraId="55602DED" w14:textId="77777777" w:rsidR="00FD4880" w:rsidRPr="00B61BF1" w:rsidRDefault="00A85C9D" w:rsidP="008D1637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74598240" wp14:editId="28E6D906">
                  <wp:extent cx="1482725" cy="1482725"/>
                  <wp:effectExtent l="0" t="0" r="3175" b="3175"/>
                  <wp:docPr id="40" name="Picture 40" descr="បុរស 2 នាក់ កំពុងពិភាក្សាអ្វីមួយនៅលើថតឯកសារ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បុរស 2 នាក់ កំពុងពិភាក្សាអ្វីមួយនៅលើថតឯកសារ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CEC2EC" w14:textId="77777777" w:rsidR="00190018" w:rsidRPr="00B61BF1" w:rsidRDefault="00A85C9D" w:rsidP="00190018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ហើយយើងបាននិយាយទៅកាន់មនុស្សនានា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ម្នាក់ទល់នឹងម្នាក់។</w:t>
            </w:r>
          </w:p>
        </w:tc>
      </w:tr>
    </w:tbl>
    <w:p w14:paraId="7B438DD0" w14:textId="77777777" w:rsidR="004832E2" w:rsidRDefault="00A85C9D">
      <w:r>
        <w:br w:type="page"/>
      </w:r>
    </w:p>
    <w:p w14:paraId="69A46EBA" w14:textId="77777777" w:rsidR="00263959" w:rsidRPr="00B61BF1" w:rsidRDefault="00A85C9D" w:rsidP="00263959">
      <w:pPr>
        <w:pStyle w:val="Heading2"/>
        <w:rPr>
          <w:rFonts w:ascii="Noto Sans Khmer" w:hAnsi="Noto Sans Khmer" w:cs="Noto Sans Khmer"/>
          <w:sz w:val="36"/>
          <w:szCs w:val="36"/>
        </w:rPr>
      </w:pPr>
      <w:bookmarkStart w:id="99" w:name="_Toc113455973"/>
      <w:bookmarkStart w:id="100" w:name="_Toc115270154"/>
      <w:r w:rsidRPr="00B61BF1">
        <w:rPr>
          <w:rFonts w:ascii="Noto Sans Khmer" w:eastAsia="DaunPenh" w:hAnsi="Noto Sans Khmer" w:cs="Noto Sans Khmer"/>
          <w:sz w:val="36"/>
          <w:szCs w:val="36"/>
        </w:rPr>
        <w:lastRenderedPageBreak/>
        <w:t>តើសហគមន៍បានប្រាប់យើងអ្វីខ្លះ</w:t>
      </w:r>
      <w:r w:rsidRPr="00B61BF1">
        <w:rPr>
          <w:rFonts w:ascii="Noto Sans Khmer" w:hAnsi="Noto Sans Khmer" w:cs="Noto Sans Khmer"/>
          <w:sz w:val="36"/>
          <w:szCs w:val="36"/>
        </w:rPr>
        <w:t>?</w:t>
      </w:r>
      <w:bookmarkEnd w:id="99"/>
      <w:bookmarkEnd w:id="100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B61BF1" w14:paraId="494DFE65" w14:textId="77777777" w:rsidTr="00045828">
        <w:tc>
          <w:tcPr>
            <w:tcW w:w="2551" w:type="dxa"/>
            <w:vAlign w:val="center"/>
          </w:tcPr>
          <w:p w14:paraId="6438D3AC" w14:textId="77777777" w:rsidR="00263959" w:rsidRPr="00B61BF1" w:rsidRDefault="00A85C9D" w:rsidP="00B61187">
            <w:pPr>
              <w:pStyle w:val="Image"/>
              <w:spacing w:before="60" w:after="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B2073C0" wp14:editId="67056BE8">
                  <wp:extent cx="1440000" cy="1440000"/>
                  <wp:effectExtent l="0" t="0" r="8255" b="8255"/>
                  <wp:docPr id="41" name="Picture 41" descr="បុរសម្នាក់កំពុងគិត មើលទៅដូចជាភាន់ច្រឡំ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បុរសម្នាក់កំពុងគិត មើលទៅដូចជាភាន់ច្រឡំ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31D6238" w14:textId="77777777" w:rsidR="00263959" w:rsidRPr="00B61BF1" w:rsidRDefault="00A85C9D" w:rsidP="00486A16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មនុស្សបានចែករំលែកថាវាអាចពិបាកយល់ពីរបៀបដែល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NDIS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ដំណើរការ។</w:t>
            </w:r>
          </w:p>
        </w:tc>
      </w:tr>
      <w:tr w:rsidR="000851A1" w:rsidRPr="00B61BF1" w14:paraId="78A25DD1" w14:textId="77777777" w:rsidTr="00045828">
        <w:tc>
          <w:tcPr>
            <w:tcW w:w="2551" w:type="dxa"/>
            <w:vAlign w:val="center"/>
          </w:tcPr>
          <w:p w14:paraId="502552DD" w14:textId="1146C932" w:rsidR="00263959" w:rsidRPr="00B61BF1" w:rsidRDefault="00E22D28" w:rsidP="00DF09CD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3A13FEE" wp14:editId="3C1E7337">
                  <wp:extent cx="1483360" cy="1483360"/>
                  <wp:effectExtent l="0" t="0" r="2540" b="2540"/>
                  <wp:docPr id="29" name="Picture 29" descr="ស្ត្រីម្នាក់កំពុងអានពីថតឯកសារមួយ និងរូបពពុះនិយាយាចំនួន 3 ដែលបង្ហាញភាសា 3 ខុសៗគ្នា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ស្ត្រីម្នាក់កំពុងអានពីថតឯកសារមួយ និងរូបពពុះនិយាយាចំនួន 3 ដែលបង្ហាញភាសា 3 ខុសៗគ្នា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2E8D0E3" w14:textId="77777777" w:rsidR="00263959" w:rsidRPr="00B61BF1" w:rsidRDefault="00A85C9D" w:rsidP="00486A16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ហើយពួកគេបានប្រាប់យើងអំពីព័ត៌មានជាភាសាផ្សេងទៀត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ដែលមិនតែងតែងាយស្រួលសម្រាប់អ្នកចូលរួម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ដើម្បីប្រើប្រាស់នោះទេ។</w:t>
            </w:r>
          </w:p>
        </w:tc>
      </w:tr>
      <w:tr w:rsidR="000851A1" w:rsidRPr="00B61BF1" w14:paraId="2B41BA9F" w14:textId="77777777" w:rsidTr="00045828">
        <w:tc>
          <w:tcPr>
            <w:tcW w:w="2551" w:type="dxa"/>
            <w:vAlign w:val="center"/>
          </w:tcPr>
          <w:p w14:paraId="07F61477" w14:textId="77777777" w:rsidR="007417E3" w:rsidRPr="00B61BF1" w:rsidRDefault="00A85C9D" w:rsidP="00DF09CD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1E0D72F3" wp14:editId="04FF8C2E">
                  <wp:extent cx="1440000" cy="1440000"/>
                  <wp:effectExtent l="0" t="0" r="8255" b="8255"/>
                  <wp:docPr id="44" name="Picture 44" descr="មនុស្សមានភាពចម្រុះមួយក្រុមដែលមានពិការភាព និងព្រួញកោងមួយនៅជុំវិញពួកគេ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មនុស្សមានភាពចម្រុះមួយក្រុមដែលមានពិការភាព និងព្រួញកោងមួយនៅជុំវិញពួកគេ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67BBE53" w14:textId="77777777" w:rsidR="007417E3" w:rsidRPr="00B61BF1" w:rsidRDefault="00A85C9D" w:rsidP="00486A16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ពួកគេបានប្រាប់យើងពីរបៀបដែល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NDIS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ដំណើរការមិន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="007D13B3" w:rsidRPr="00B61BF1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រួមបញ្ចូល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ទេ។</w:t>
            </w:r>
          </w:p>
          <w:p w14:paraId="54412641" w14:textId="77777777" w:rsidR="007417E3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នៅពេលអ្វីមួយដែលរួមបញ្ចូល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នោះមនុស្សគ្រប់រូបអាច៖</w:t>
            </w:r>
          </w:p>
          <w:p w14:paraId="62657CFA" w14:textId="77777777" w:rsidR="007417E3" w:rsidRPr="00B61BF1" w:rsidRDefault="00A85C9D" w:rsidP="00B61187">
            <w:pPr>
              <w:pStyle w:val="ListParagraph"/>
              <w:numPr>
                <w:ilvl w:val="0"/>
                <w:numId w:val="3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រកឃើញ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និងប្រើប្រាស់ព័ត៌មាន</w:t>
            </w:r>
          </w:p>
          <w:p w14:paraId="6A787C34" w14:textId="77777777" w:rsidR="007417E3" w:rsidRPr="00B61BF1" w:rsidRDefault="00A85C9D" w:rsidP="00B61187">
            <w:pPr>
              <w:pStyle w:val="ListParagraph"/>
              <w:numPr>
                <w:ilvl w:val="0"/>
                <w:numId w:val="3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ចូលរួមក្នុងការធ្វើសេចក្ដីសម្រេចចិត្តនានា។</w:t>
            </w:r>
          </w:p>
        </w:tc>
      </w:tr>
      <w:tr w:rsidR="000851A1" w:rsidRPr="00B61BF1" w14:paraId="22022205" w14:textId="77777777" w:rsidTr="00045828">
        <w:tc>
          <w:tcPr>
            <w:tcW w:w="2551" w:type="dxa"/>
            <w:vAlign w:val="center"/>
          </w:tcPr>
          <w:p w14:paraId="13A1368A" w14:textId="77777777" w:rsidR="007D13B3" w:rsidRPr="00B61BF1" w:rsidRDefault="00A85C9D" w:rsidP="00B61187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5AB16127" wp14:editId="61E907F5">
                  <wp:extent cx="1440000" cy="965140"/>
                  <wp:effectExtent l="0" t="0" r="8255" b="6985"/>
                  <wp:docPr id="127" name="Picture 127" descr="ស្ត្រីម្នាក់កំពុងគ្រវីក្បាល មើលទៅដូចជាភាន់ច្រឡំ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ស្ត្រីម្នាក់កំពុងគ្រវីក្បាល មើលទៅដូចជាភាន់ច្រឡំ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AB5F844" w14:textId="057F137F" w:rsidR="007D13B3" w:rsidRPr="00B61BF1" w:rsidRDefault="00A85C9D" w:rsidP="00486A16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មនុស្សបានចែករំលែកថាបុគ្គលិក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NDIS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មិនតែងតែយល់ពី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របៀបគាំទ្រអ្នកចូលរួម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នោះទេ។</w:t>
            </w:r>
          </w:p>
        </w:tc>
      </w:tr>
      <w:tr w:rsidR="000851A1" w:rsidRPr="00B61BF1" w14:paraId="10AF4EE6" w14:textId="77777777" w:rsidTr="00045828">
        <w:tc>
          <w:tcPr>
            <w:tcW w:w="2551" w:type="dxa"/>
            <w:vAlign w:val="center"/>
          </w:tcPr>
          <w:p w14:paraId="46DFE113" w14:textId="77777777" w:rsidR="007D13B3" w:rsidRPr="00B61BF1" w:rsidRDefault="00A85C9D" w:rsidP="00DF09CD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3E32655" wp14:editId="7C426D08">
                  <wp:extent cx="1440000" cy="1440000"/>
                  <wp:effectExtent l="0" t="0" r="8255" b="8255"/>
                  <wp:docPr id="128" name="Picture 128" descr="ស្ត្រីម្នាក់កំពុងគ្រវីក្បាល និងរូបភាពអ្នកផ្ដល់សេវាកម្ម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ស្ត្រីម្នាក់កំពុងគ្រវីក្បាល និងរូបភាពអ្នកផ្ដល់សេវាកម្ម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5CA65C7" w14:textId="553B5915" w:rsidR="007D13B3" w:rsidRPr="00B61BF1" w:rsidRDefault="00A85C9D" w:rsidP="00486A16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ពួកគេក៏បានប្រាប់យើងផងដែរថាវាពិបាកដើម្បីរក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និងប្រើប្រាស់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សេវាកម្មនានាដែលសមស្របនឹងអ្វីដែលអ្នកចូលរួម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ត្រូវការ។</w:t>
            </w:r>
          </w:p>
        </w:tc>
      </w:tr>
      <w:tr w:rsidR="000851A1" w:rsidRPr="00B61BF1" w14:paraId="12BF16BE" w14:textId="77777777" w:rsidTr="00045828">
        <w:tc>
          <w:tcPr>
            <w:tcW w:w="2551" w:type="dxa"/>
            <w:vAlign w:val="center"/>
          </w:tcPr>
          <w:p w14:paraId="30728B99" w14:textId="77777777" w:rsidR="007D13B3" w:rsidRPr="00B61BF1" w:rsidRDefault="00A85C9D" w:rsidP="00590A2A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lastRenderedPageBreak/>
              <w:drawing>
                <wp:inline distT="0" distB="0" distL="0" distR="0" wp14:anchorId="1B5DCA2A" wp14:editId="78216347">
                  <wp:extent cx="1440000" cy="1440000"/>
                  <wp:effectExtent l="0" t="0" r="8255" b="8255"/>
                  <wp:docPr id="45" name="Picture 45" descr="បុរសម្នាក់មានសញ្ញាខ្វែងនៅពីខាងលើគាត់ និងមនុស្ស 2 នាក់ ដែលមានសញ្ញាធឹកនៅខាងលើពួកគេ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បុរសម្នាក់មានសញ្ញាខ្វែងនៅពីខាងលើគាត់ និងមនុស្ស 2 នាក់ ដែលមានសញ្ញាធឹកនៅខាងលើពួកគេ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5622F58" w14:textId="77777777" w:rsidR="007D13B3" w:rsidRPr="00B61BF1" w:rsidRDefault="00A85C9D" w:rsidP="00486A16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មនុស្សបានចែករំលែកថារបៀបដែលយើងពន្យល់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‘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103F45">
              <w:rPr>
                <w:rFonts w:asciiTheme="minorHAnsi" w:hAnsiTheme="minorHAnsi" w:cs="Noto Sans Khmer"/>
                <w:sz w:val="26"/>
                <w:szCs w:val="26"/>
              </w:rPr>
              <w:t>’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មិនរួមបញ្ចូលមនុស្សគ្រប់រូបដែលមកពីសាវតា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នានានោះទេ។</w:t>
            </w:r>
          </w:p>
        </w:tc>
      </w:tr>
      <w:tr w:rsidR="000851A1" w:rsidRPr="00B61BF1" w14:paraId="69E22337" w14:textId="77777777" w:rsidTr="00045828">
        <w:tc>
          <w:tcPr>
            <w:tcW w:w="2551" w:type="dxa"/>
            <w:vAlign w:val="center"/>
          </w:tcPr>
          <w:p w14:paraId="47D82D59" w14:textId="77777777" w:rsidR="007D13B3" w:rsidRPr="00B61BF1" w:rsidRDefault="00A85C9D" w:rsidP="00590A2A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3EA9993" wp14:editId="4A125CC4">
                  <wp:extent cx="1440000" cy="1440000"/>
                  <wp:effectExtent l="0" t="0" r="8255" b="8255"/>
                  <wp:docPr id="47" name="Picture 47" descr="បុរសម្នាក់កំពុងគ្រវីក្បាល ដោយមានរូបតំណាងព័ត៌មាន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បុរសម្នាក់កំពុងគ្រវីក្បាល ដោយមានរូបតំណាងព័ត៌មាន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B507D42" w14:textId="77777777" w:rsidR="007D13B3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ហើយពួកគបានប្រាប់យើងថាវាពិបាកស្វែងរកព័ត៌មានពី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NDIS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ទាក់ទងនឹងអ្នកចូលរួម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</w:tbl>
    <w:p w14:paraId="236DF7CF" w14:textId="77777777" w:rsidR="00D66A31" w:rsidRPr="00B61BF1" w:rsidRDefault="00A85C9D" w:rsidP="00590A2A">
      <w:pPr>
        <w:pStyle w:val="Heading3"/>
        <w:spacing w:before="720"/>
        <w:rPr>
          <w:rFonts w:ascii="Noto Sans Khmer" w:hAnsi="Noto Sans Khmer" w:cs="Noto Sans Khmer"/>
          <w:szCs w:val="32"/>
        </w:rPr>
      </w:pPr>
      <w:r w:rsidRPr="00B61BF1">
        <w:rPr>
          <w:rFonts w:ascii="Noto Sans Khmer" w:eastAsia="DaunPenh" w:hAnsi="Noto Sans Khmer" w:cs="Noto Sans Khmer"/>
          <w:szCs w:val="32"/>
        </w:rPr>
        <w:t>អ្វីដែលយើងគួរផ្ដោតលើ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410"/>
        <w:gridCol w:w="7229"/>
      </w:tblGrid>
      <w:tr w:rsidR="000851A1" w:rsidRPr="00B61BF1" w14:paraId="2C0BB49E" w14:textId="77777777" w:rsidTr="007879E8">
        <w:tc>
          <w:tcPr>
            <w:tcW w:w="2410" w:type="dxa"/>
            <w:vAlign w:val="center"/>
          </w:tcPr>
          <w:p w14:paraId="4CC87938" w14:textId="77777777" w:rsidR="00D66A31" w:rsidRPr="00B61BF1" w:rsidRDefault="00D66A31" w:rsidP="00DF09CD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</w:p>
        </w:tc>
        <w:tc>
          <w:tcPr>
            <w:tcW w:w="7229" w:type="dxa"/>
            <w:vAlign w:val="center"/>
          </w:tcPr>
          <w:p w14:paraId="41DF3BF3" w14:textId="77777777" w:rsidR="00D66A31" w:rsidRPr="00B61BF1" w:rsidRDefault="00A85C9D" w:rsidP="00DF09CD">
            <w:pPr>
              <w:rPr>
                <w:rFonts w:ascii="Noto Sans Khmer" w:hAnsi="Noto Sans Khmer" w:cs="Noto Sans Khmer"/>
                <w:spacing w:val="-4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pacing w:val="-4"/>
                <w:sz w:val="26"/>
                <w:szCs w:val="26"/>
              </w:rPr>
              <w:t>មនុស្សបានប្រាប់យើងថាយើងត្រូវការផ្ដោតលើការយល់ដឹងពីរបៀបដែល៖</w:t>
            </w:r>
          </w:p>
        </w:tc>
      </w:tr>
      <w:tr w:rsidR="000851A1" w:rsidRPr="00B61BF1" w14:paraId="22076F3E" w14:textId="77777777" w:rsidTr="007879E8">
        <w:tc>
          <w:tcPr>
            <w:tcW w:w="2410" w:type="dxa"/>
            <w:vAlign w:val="center"/>
          </w:tcPr>
          <w:p w14:paraId="581CD4FC" w14:textId="77777777" w:rsidR="00D66A31" w:rsidRPr="00B61BF1" w:rsidRDefault="00A85C9D" w:rsidP="00590A2A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D7DA62B" wp14:editId="185C86BB">
                  <wp:extent cx="1440000" cy="1440000"/>
                  <wp:effectExtent l="0" t="0" r="8255" b="8255"/>
                  <wp:docPr id="129" name="Picture 129" descr="មនុស្ស 2 នាក់ ប្រើកាយវិការដៃដើម្បីនិយាយ និងរូបតំណាងសញ្ញាភាសា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មនុស្ស 2 នាក់ ប្រើកាយវិការដៃដើម្បីនិយាយ និងរូបតំណាងសញ្ញាភាសា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65239B3D" w14:textId="77777777" w:rsidR="00D66A31" w:rsidRPr="00B61BF1" w:rsidRDefault="00A85C9D" w:rsidP="00DF09CD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ចង់ឱ្យយើងធ្វើទំនាក់ទំនងជាមួយពួកគេ</w:t>
            </w:r>
          </w:p>
        </w:tc>
      </w:tr>
      <w:tr w:rsidR="000851A1" w:rsidRPr="00B61BF1" w14:paraId="0EB4E945" w14:textId="77777777" w:rsidTr="007879E8">
        <w:tc>
          <w:tcPr>
            <w:tcW w:w="2410" w:type="dxa"/>
            <w:vAlign w:val="center"/>
          </w:tcPr>
          <w:p w14:paraId="12436F93" w14:textId="77777777" w:rsidR="00D66A31" w:rsidRPr="00B61BF1" w:rsidRDefault="00A85C9D" w:rsidP="00590A2A">
            <w:pPr>
              <w:pStyle w:val="Image"/>
              <w:spacing w:before="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0A975DF" wp14:editId="701BBFDB">
                  <wp:extent cx="1440000" cy="1440000"/>
                  <wp:effectExtent l="0" t="0" r="8255" b="8255"/>
                  <wp:docPr id="90" name="Picture 90" descr="ឯកសារ 3 ច្បាប់ជា 3 ភាសា និងរូបតំណាងព័ត៌មាន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ឯកសារ 3 ច្បាប់ជា 3 ភាសា និងរូបតំណាងព័ត៌មាន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401C09E8" w14:textId="77777777" w:rsidR="00D66A31" w:rsidRPr="00B61BF1" w:rsidRDefault="00A85C9D" w:rsidP="00590A2A">
            <w:pPr>
              <w:pStyle w:val="ListParagraph"/>
              <w:numPr>
                <w:ilvl w:val="0"/>
                <w:numId w:val="38"/>
              </w:numPr>
              <w:spacing w:before="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ព័ត៌មានជាភាសាផ្សេងទៀតដំណើរការបានល្អ។</w:t>
            </w:r>
          </w:p>
        </w:tc>
      </w:tr>
    </w:tbl>
    <w:p w14:paraId="4D65A354" w14:textId="77777777" w:rsidR="00590A2A" w:rsidRDefault="00A85C9D">
      <w: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14:paraId="7262C3A4" w14:textId="77777777" w:rsidTr="0071466B">
        <w:tc>
          <w:tcPr>
            <w:tcW w:w="2551" w:type="dxa"/>
            <w:vAlign w:val="bottom"/>
          </w:tcPr>
          <w:p w14:paraId="4F37AE3F" w14:textId="77777777" w:rsidR="00D66A31" w:rsidRPr="00785FE2" w:rsidRDefault="00A85C9D" w:rsidP="0071466B">
            <w:pPr>
              <w:pStyle w:val="Image"/>
              <w:spacing w:after="360"/>
            </w:pPr>
            <w:r>
              <w:rPr>
                <w:noProof/>
              </w:rPr>
              <w:lastRenderedPageBreak/>
              <w:drawing>
                <wp:inline distT="0" distB="0" distL="0" distR="0" wp14:anchorId="739C1836" wp14:editId="4659BFEF">
                  <wp:extent cx="1440000" cy="1440000"/>
                  <wp:effectExtent l="0" t="0" r="8255" b="8255"/>
                  <wp:docPr id="130" name="Picture 130" descr="បុរសម្នាក់កំពុងប្រើថេប្លិតឌីជីថល កំពុងគិតអំពីមនុស្ស CALD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បុរសម្នាក់កំពុងប្រើថេប្លិតឌីជីថល កំពុងគិតអំពីមនុស្ស CALD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62493D6" w14:textId="77777777" w:rsidR="00D66A31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ពួកគេបានចែករំលែកថាយើងត្រូវការគិតអំពីអ្វីដែលអ្នកចូលរួម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ត្រូវការ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នៅពេល៖</w:t>
            </w:r>
          </w:p>
          <w:p w14:paraId="64483043" w14:textId="77777777" w:rsidR="00D66A31" w:rsidRPr="00B61BF1" w:rsidRDefault="00A85C9D" w:rsidP="00B61187">
            <w:pPr>
              <w:pStyle w:val="ListParagraph"/>
              <w:numPr>
                <w:ilvl w:val="0"/>
                <w:numId w:val="3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ដំណើរការ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NDIS</w:t>
            </w:r>
          </w:p>
          <w:p w14:paraId="40706B08" w14:textId="77777777" w:rsidR="00D66A31" w:rsidRPr="00B61BF1" w:rsidRDefault="00A85C9D" w:rsidP="00B61187">
            <w:pPr>
              <w:pStyle w:val="ListParagraph"/>
              <w:numPr>
                <w:ilvl w:val="0"/>
                <w:numId w:val="3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សរសេរផែនការនានា</w:t>
            </w:r>
          </w:p>
          <w:p w14:paraId="33C6F2F1" w14:textId="77777777" w:rsidR="00D66A31" w:rsidRPr="00B61BF1" w:rsidRDefault="00A85C9D" w:rsidP="00B61187">
            <w:pPr>
              <w:pStyle w:val="ListParagraph"/>
              <w:numPr>
                <w:ilvl w:val="0"/>
                <w:numId w:val="3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ធ្វើសេចក្ដីសម្រេចចិត្តនានា។</w:t>
            </w:r>
          </w:p>
        </w:tc>
      </w:tr>
      <w:tr w:rsidR="000851A1" w14:paraId="2A4841ED" w14:textId="77777777" w:rsidTr="00590A2A">
        <w:tc>
          <w:tcPr>
            <w:tcW w:w="2551" w:type="dxa"/>
            <w:vAlign w:val="center"/>
          </w:tcPr>
          <w:p w14:paraId="51F85E57" w14:textId="77777777" w:rsidR="00D66A31" w:rsidRPr="00785FE2" w:rsidRDefault="00A85C9D" w:rsidP="0071466B">
            <w:pPr>
              <w:pStyle w:val="Image"/>
              <w:spacing w:before="480" w:after="360"/>
            </w:pPr>
            <w:r>
              <w:rPr>
                <w:noProof/>
              </w:rPr>
              <w:drawing>
                <wp:inline distT="0" distB="0" distL="0" distR="0" wp14:anchorId="7C251873" wp14:editId="3627F1CF">
                  <wp:extent cx="1440000" cy="1080000"/>
                  <wp:effectExtent l="0" t="0" r="8255" b="6350"/>
                  <wp:docPr id="49" name="Picture 49" descr="ស្ត្រីពីរនាក់កំពុងក្រឡេកមើលកុំព្យូទ័រយួរដៃជាមួយគ្នា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ស្ត្រីពីរនាក់កំពុងក្រឡេកមើលកុំព្យូទ័រយួរដៃជាមួយគ្នា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r="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04821DF" w14:textId="7A625E51" w:rsidR="00D66A31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មនុស្សបានប្រាប់យើងថាយើងត្រូវការគាំទ្របុគ្គលិកគាំទ្ររបស់យើង</w:t>
            </w:r>
            <w:r w:rsidR="000F1C63">
              <w:rPr>
                <w:rFonts w:ascii="Noto Sans Khmer" w:eastAsia="DaunPenh" w:hAnsi="Noto Sans Khmer" w:cs="Noto Sans Khmer"/>
                <w:sz w:val="26"/>
                <w:szCs w:val="26"/>
                <w:cs/>
              </w:rPr>
              <w:br/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ដើម្បីបន្តរៀនសូត្រអំពីរបៀបធ្វើការជាមួយអ្នកចូលរួម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  <w:tr w:rsidR="000851A1" w14:paraId="1F032510" w14:textId="77777777" w:rsidTr="00590A2A">
        <w:tc>
          <w:tcPr>
            <w:tcW w:w="2551" w:type="dxa"/>
            <w:vAlign w:val="center"/>
          </w:tcPr>
          <w:p w14:paraId="3115F9BD" w14:textId="77777777" w:rsidR="00D66A31" w:rsidRPr="00785FE2" w:rsidRDefault="00A85C9D" w:rsidP="0071466B">
            <w:pPr>
              <w:pStyle w:val="Image"/>
              <w:spacing w:before="360" w:after="360"/>
            </w:pPr>
            <w:r>
              <w:rPr>
                <w:noProof/>
              </w:rPr>
              <w:drawing>
                <wp:inline distT="0" distB="0" distL="0" distR="0" wp14:anchorId="357459C2" wp14:editId="4BA42CDC">
                  <wp:extent cx="1440000" cy="1440000"/>
                  <wp:effectExtent l="0" t="0" r="8255" b="8255"/>
                  <wp:docPr id="51" name="Picture 51" descr="រូបតំណាងដៃកំពុងជ្រើសរើសរវាងជម្រើសបី៖ A B ឬ C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រូបតំណាងដៃកំពុងជ្រើសរើសរវាងជម្រើសបី៖ A B ឬ C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31A9CEE" w14:textId="77777777" w:rsidR="00D66A31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ពួកគេបានចែករំលែកថាយើងត្រូវការផ្ដល់ឱ្យអ្នកចូលរួម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នូវជម្រើស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និងការគ្រប់គ្រងច្រើនទៀត។</w:t>
            </w:r>
          </w:p>
        </w:tc>
      </w:tr>
      <w:tr w:rsidR="000851A1" w14:paraId="6038C423" w14:textId="77777777" w:rsidTr="00590A2A">
        <w:tc>
          <w:tcPr>
            <w:tcW w:w="2551" w:type="dxa"/>
            <w:vAlign w:val="center"/>
          </w:tcPr>
          <w:p w14:paraId="56B19F0B" w14:textId="77777777" w:rsidR="006A5E1E" w:rsidRPr="00785FE2" w:rsidRDefault="00A85C9D" w:rsidP="0071466B">
            <w:pPr>
              <w:pStyle w:val="Image"/>
              <w:spacing w:before="360" w:after="360"/>
            </w:pPr>
            <w:r>
              <w:rPr>
                <w:noProof/>
              </w:rPr>
              <w:drawing>
                <wp:inline distT="0" distB="0" distL="0" distR="0" wp14:anchorId="7459D567" wp14:editId="355CB652">
                  <wp:extent cx="1440000" cy="1440000"/>
                  <wp:effectExtent l="0" t="0" r="8255" b="8255"/>
                  <wp:docPr id="53" name="Picture 53" descr="ក្រុមនៃមនុស្សដែលមានភាពចម្រុះផ្នែកវប្បធម៌ និងភាសាមួយក្រុមដែលមានពិការ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ក្រុមនៃមនុស្សដែលមានភាពចម្រុះផ្នែកវប្បធម៌ និងភាសាមួយក្រុមដែលមានពិការ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72F46BA" w14:textId="77777777" w:rsidR="006A5E1E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ហើយយើងត្រូវការចែករំលែកព័ត៌មានបន្ថែមទៀតអំពី៖</w:t>
            </w:r>
          </w:p>
          <w:p w14:paraId="6BB956B0" w14:textId="77777777" w:rsidR="006A5E1E" w:rsidRPr="00B61BF1" w:rsidRDefault="00A85C9D" w:rsidP="00B61187">
            <w:pPr>
              <w:pStyle w:val="ListParagraph"/>
              <w:numPr>
                <w:ilvl w:val="0"/>
                <w:numId w:val="3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</w:p>
          <w:p w14:paraId="403F875D" w14:textId="77777777" w:rsidR="006A5E1E" w:rsidRPr="00B61BF1" w:rsidRDefault="00A85C9D" w:rsidP="00B61187">
            <w:pPr>
              <w:pStyle w:val="ListParagraph"/>
              <w:numPr>
                <w:ilvl w:val="0"/>
                <w:numId w:val="3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ការគាំទ្រអ្វីខ្លះដែលពួកគេត្រូវការ។</w:t>
            </w:r>
          </w:p>
        </w:tc>
      </w:tr>
    </w:tbl>
    <w:p w14:paraId="7CC96C3F" w14:textId="77777777" w:rsidR="00263959" w:rsidRDefault="00A85C9D">
      <w:pP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val="x-none" w:eastAsia="x-none"/>
        </w:rPr>
      </w:pPr>
      <w:r>
        <w:br w:type="page"/>
      </w:r>
    </w:p>
    <w:p w14:paraId="564A9E8D" w14:textId="77777777" w:rsidR="004832E2" w:rsidRPr="00B61BF1" w:rsidRDefault="00A85C9D" w:rsidP="00092AB7">
      <w:pPr>
        <w:pStyle w:val="Heading2"/>
        <w:rPr>
          <w:rFonts w:ascii="Noto Sans Khmer" w:hAnsi="Noto Sans Khmer" w:cs="Noto Sans Khmer"/>
          <w:sz w:val="36"/>
          <w:szCs w:val="36"/>
        </w:rPr>
      </w:pPr>
      <w:bookmarkStart w:id="101" w:name="_Toc113455974"/>
      <w:bookmarkStart w:id="102" w:name="_Toc115270155"/>
      <w:r w:rsidRPr="00B61BF1">
        <w:rPr>
          <w:rFonts w:ascii="Noto Sans Khmer" w:eastAsia="DaunPenh" w:hAnsi="Noto Sans Khmer" w:cs="Noto Sans Khmer"/>
          <w:sz w:val="36"/>
          <w:szCs w:val="36"/>
        </w:rPr>
        <w:lastRenderedPageBreak/>
        <w:t>ប្រធានបទ</w:t>
      </w:r>
      <w:r w:rsidRPr="00B61BF1">
        <w:rPr>
          <w:rFonts w:ascii="Noto Sans Khmer" w:hAnsi="Noto Sans Khmer" w:cs="Noto Sans Khmer"/>
          <w:sz w:val="36"/>
          <w:szCs w:val="36"/>
        </w:rPr>
        <w:t xml:space="preserve"> </w:t>
      </w:r>
      <w:r w:rsidRPr="00B61BF1">
        <w:rPr>
          <w:rFonts w:ascii="Noto Sans Khmer" w:eastAsia="DaunPenh" w:hAnsi="Noto Sans Khmer" w:cs="Noto Sans Khmer"/>
          <w:sz w:val="36"/>
          <w:szCs w:val="36"/>
        </w:rPr>
        <w:t>និងគោលដៅរបស់យើង</w:t>
      </w:r>
      <w:bookmarkEnd w:id="101"/>
      <w:bookmarkEnd w:id="10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B61BF1" w14:paraId="3D5F3AD1" w14:textId="77777777" w:rsidTr="00F645C6">
        <w:tc>
          <w:tcPr>
            <w:tcW w:w="2551" w:type="dxa"/>
            <w:vAlign w:val="center"/>
          </w:tcPr>
          <w:p w14:paraId="07B17632" w14:textId="77777777" w:rsidR="00190018" w:rsidRPr="00B61BF1" w:rsidRDefault="00A85C9D" w:rsidP="001B5704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0CB42D4" wp14:editId="50CF8D17">
                  <wp:extent cx="1440000" cy="1080000"/>
                  <wp:effectExtent l="0" t="0" r="8255" b="6350"/>
                  <wp:docPr id="54" name="Picture 54" descr="មនុស្សមួយក្រុមកំពុងអង្គុយនៅជិតតុមួយកំពុងនិយាយគ្នា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មនុស្សមួយក្រុមកំពុងអង្គុយនៅជិតតុមួយកំពុងនិយាយគ្នា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E101004" w14:textId="0FF0858B" w:rsidR="00190018" w:rsidRPr="00B61BF1" w:rsidRDefault="00A85C9D" w:rsidP="00190018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យើងបានធ្វើ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កិច្ចប្រជុំពិភាក្សា</w:t>
            </w:r>
            <w:r w:rsidR="000F1C63">
              <w:rPr>
                <w:rStyle w:val="Strong"/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>តុមូល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មួយក្នុងខែកុម្ភៈ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ឆ្នាំ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2022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  <w:p w14:paraId="0943379B" w14:textId="3C81EBE8" w:rsidR="00190018" w:rsidRPr="00B61BF1" w:rsidRDefault="00A85C9D" w:rsidP="00190018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កិច្ចប្រជុំពិភាក្សាតុមូល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គឺជាក្រុមមនុស្សដែលនិយាយអំពី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ប្រធានបទមួយ។</w:t>
            </w:r>
          </w:p>
          <w:p w14:paraId="72B8FA17" w14:textId="77777777" w:rsidR="00190018" w:rsidRPr="00B61BF1" w:rsidRDefault="00A85C9D" w:rsidP="00190018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មនុស្សម្នាក់ៗមានការបញ្ចេញមតិអំពីប្រធានបទនោះ។</w:t>
            </w:r>
          </w:p>
        </w:tc>
      </w:tr>
      <w:tr w:rsidR="000851A1" w:rsidRPr="00B61BF1" w14:paraId="76AFC2AD" w14:textId="77777777" w:rsidTr="00F645C6">
        <w:tc>
          <w:tcPr>
            <w:tcW w:w="2551" w:type="dxa"/>
            <w:vAlign w:val="center"/>
          </w:tcPr>
          <w:p w14:paraId="09604483" w14:textId="77777777" w:rsidR="000030EB" w:rsidRPr="00B61BF1" w:rsidRDefault="00A85C9D" w:rsidP="001B5704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5648F89" wp14:editId="3DE34EFD">
                  <wp:extent cx="1440000" cy="1440000"/>
                  <wp:effectExtent l="0" t="0" r="8255" b="8255"/>
                  <wp:docPr id="55" name="Picture 55" descr="មនុស្សមានភាពចម្រុះមួយក្រុមដែលមានពិការភាព និងសញ្ញាមួយបង្ហាញ '30+'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មនុស្សមានភាពចម្រុះមួយក្រុមដែលមានពិការភាព និងសញ្ញាមួយបង្ហាញ '30+'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D310E3C" w14:textId="77777777" w:rsidR="000030EB" w:rsidRPr="00B61BF1" w:rsidRDefault="00A85C9D" w:rsidP="00190018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មនុស្សជាង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30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នាក់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បានចូលរួមនៅក្នុងកិច្ចប្រជុំពិភាក្សា។</w:t>
            </w:r>
          </w:p>
          <w:p w14:paraId="6DFBF9EC" w14:textId="77777777" w:rsidR="00603662" w:rsidRPr="00B61BF1" w:rsidRDefault="00A85C9D" w:rsidP="00190018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ហើយពួកគេបាននិយាយអំពីអ្វីដែលសហគមន៍បានប្រាប់យើង។</w:t>
            </w:r>
          </w:p>
        </w:tc>
      </w:tr>
      <w:tr w:rsidR="000851A1" w:rsidRPr="00B61BF1" w14:paraId="70469002" w14:textId="77777777" w:rsidTr="00F645C6">
        <w:tc>
          <w:tcPr>
            <w:tcW w:w="2551" w:type="dxa"/>
            <w:vAlign w:val="center"/>
          </w:tcPr>
          <w:p w14:paraId="4FCC4F13" w14:textId="77777777" w:rsidR="00535FA0" w:rsidRPr="00B61BF1" w:rsidRDefault="00A85C9D" w:rsidP="001B5704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545A200B" wp14:editId="208C2190">
                  <wp:extent cx="1440000" cy="1440000"/>
                  <wp:effectExtent l="0" t="0" r="8255" b="8255"/>
                  <wp:docPr id="57" name="Picture 57" descr="ក្តារតម្បៀតខ្ទាស់បង្ហាញ 'ប្រធានបទ' មានអំពូលភ្លើង និងរូបតំណាងមានន័យសំខាន់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ក្តារតម្បៀតខ្ទាស់បង្ហាញ 'ប្រធានបទ' មានអំពូលភ្លើង និងរូបតំណាងមានន័យសំខាន់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C0258DA" w14:textId="19F05DFD" w:rsidR="00535FA0" w:rsidRPr="00B61BF1" w:rsidRDefault="00A85C9D" w:rsidP="00190018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កិច្ចប្រជុំពិភាក្សា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បានប្រើប្រាស់គំនិតទាំងនេះដើម្បីបង្កើត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ប្រធានបទ</w:t>
            </w:r>
            <w:r w:rsidR="004E508A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 xml:space="preserve"> (</w:t>
            </w:r>
            <w:r w:rsidR="004E508A" w:rsidRPr="00486A16">
              <w:rPr>
                <w:rStyle w:val="Strong"/>
                <w:rFonts w:ascii="Arial" w:eastAsia="DaunPenh" w:hAnsi="Arial" w:cs="Arial"/>
                <w:sz w:val="26"/>
                <w:szCs w:val="26"/>
              </w:rPr>
              <w:t>themes</w:t>
            </w:r>
            <w:r w:rsidR="004E508A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)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និងគោលដៅនានាសម្រាប់យុទ្ធសាស្ត្រថ្មីរបស់យើង។</w:t>
            </w:r>
          </w:p>
          <w:p w14:paraId="311791F1" w14:textId="0480A375" w:rsidR="00603662" w:rsidRPr="00B61BF1" w:rsidRDefault="00A85C9D" w:rsidP="00190018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ប្រធានបទនានាគឺជាគំនិតសំខាន់ៗដែលបានមកពីផ្នែកផ្សេងៗនៃ</w:t>
            </w:r>
            <w:r w:rsidR="000F1C63">
              <w:rPr>
                <w:rFonts w:ascii="Noto Sans Khmer" w:eastAsia="DaunPenh" w:hAnsi="Noto Sans Khmer" w:cs="Noto Sans Khmer"/>
                <w:sz w:val="26"/>
                <w:szCs w:val="26"/>
                <w:cs/>
              </w:rPr>
              <w:br/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ការងារ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និងជីវិតរបស់យើង។</w:t>
            </w:r>
          </w:p>
        </w:tc>
      </w:tr>
      <w:tr w:rsidR="000851A1" w:rsidRPr="00B61BF1" w14:paraId="264CBFC1" w14:textId="77777777" w:rsidTr="00F645C6">
        <w:tc>
          <w:tcPr>
            <w:tcW w:w="2551" w:type="dxa"/>
            <w:vAlign w:val="center"/>
          </w:tcPr>
          <w:p w14:paraId="5E0F852D" w14:textId="77777777" w:rsidR="00647EA2" w:rsidRPr="00B61BF1" w:rsidRDefault="00A85C9D" w:rsidP="001B5704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AF04371" wp14:editId="2E580D62">
                  <wp:extent cx="1440000" cy="1440000"/>
                  <wp:effectExtent l="0" t="0" r="8255" b="8255"/>
                  <wp:docPr id="59" name="Picture 59" descr="រូបតំណាងប្រធានបទមួយ រូបតំណាងគោលដៅមួយ និងសញ្ញាលើកមេដៃឡើង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រូបតំណាងប្រធានបទមួយ រូបតំណាងគោលដៅមួយ និងសញ្ញាលើកមេដៃឡើង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474F148" w14:textId="589754F3" w:rsidR="00647EA2" w:rsidRPr="00B61BF1" w:rsidRDefault="00A85C9D" w:rsidP="00190018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នៅថ្ងៃទី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24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ខែឧសភា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ឆ្នាំ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2022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យើងបានដឹកនាំធ្វើកិច្ចប្រជុំពិភាក្សា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>តុមូល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មួយទៀត។</w:t>
            </w:r>
          </w:p>
          <w:p w14:paraId="65591A24" w14:textId="6EB8EB50" w:rsidR="00647EA2" w:rsidRPr="00B61BF1" w:rsidRDefault="00A85C9D" w:rsidP="00190018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នៅឯកិច្ចប្រជុំពិភាក្សា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>តុមូល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នោះ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មនុស្សគ្រប់រូបបានយល់ស្រប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លើប្រធានបទ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និងគោលដៅនានាដែលយើងគួរធ្វើការឆ្ពោះទៅរក។</w:t>
            </w:r>
          </w:p>
        </w:tc>
      </w:tr>
    </w:tbl>
    <w:p w14:paraId="69651F6F" w14:textId="77777777" w:rsidR="00115682" w:rsidRPr="00B61BF1" w:rsidRDefault="00A85C9D" w:rsidP="00E45672">
      <w:pPr>
        <w:pStyle w:val="Heading3"/>
        <w:rPr>
          <w:rFonts w:ascii="Noto Sans Khmer" w:hAnsi="Noto Sans Khmer" w:cs="Noto Sans Khmer"/>
          <w:szCs w:val="32"/>
        </w:rPr>
      </w:pPr>
      <w:r w:rsidRPr="00B61BF1">
        <w:rPr>
          <w:rFonts w:ascii="Noto Sans Khmer" w:eastAsia="DaunPenh" w:hAnsi="Noto Sans Khmer" w:cs="Noto Sans Khmer"/>
          <w:szCs w:val="32"/>
        </w:rPr>
        <w:lastRenderedPageBreak/>
        <w:t>តើប្រធានបទរបស់យើងមានអ្វីខ្លះ</w:t>
      </w:r>
      <w:r w:rsidRPr="00B61BF1">
        <w:rPr>
          <w:rFonts w:ascii="Noto Sans Khmer" w:hAnsi="Noto Sans Khmer" w:cs="Noto Sans Khmer"/>
          <w:szCs w:val="32"/>
        </w:rPr>
        <w:t>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B61BF1" w14:paraId="0E1A120B" w14:textId="77777777" w:rsidTr="00F645C6">
        <w:tc>
          <w:tcPr>
            <w:tcW w:w="2551" w:type="dxa"/>
            <w:vAlign w:val="center"/>
          </w:tcPr>
          <w:p w14:paraId="6773DABC" w14:textId="77777777" w:rsidR="0051385B" w:rsidRPr="00B61BF1" w:rsidRDefault="00A85C9D" w:rsidP="00F67B6A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03063F73" wp14:editId="21BCBFE6">
                  <wp:extent cx="1440000" cy="1440000"/>
                  <wp:effectExtent l="0" t="0" r="8255" b="8255"/>
                  <wp:docPr id="60" name="Picture 60" descr="ក្តារតម្បៀតខ្ទាស់បង្ហាញ 'ប្រធានបទ' និងលេខ 5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ក្តារតម្បៀតខ្ទាស់បង្ហាញ 'ប្រធានបទ' និងលេខ 5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29B5056" w14:textId="5C6356C7" w:rsidR="0051385B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កិច្ចប្រជុំពិភាក្សា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>តុមូល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បានសម្រេចលើប្រធានបទចំនួន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5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  <w:p w14:paraId="7B65DE9C" w14:textId="77777777" w:rsidR="00531CBF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ប្រធានបទនីមួយៗមានបញ្ជីគោលដៅនានា។</w:t>
            </w:r>
          </w:p>
        </w:tc>
      </w:tr>
      <w:tr w:rsidR="000851A1" w:rsidRPr="00B61BF1" w14:paraId="08190C31" w14:textId="77777777" w:rsidTr="00F645C6">
        <w:tc>
          <w:tcPr>
            <w:tcW w:w="2551" w:type="dxa"/>
            <w:vAlign w:val="center"/>
          </w:tcPr>
          <w:p w14:paraId="1932DDC8" w14:textId="77777777" w:rsidR="007F4962" w:rsidRPr="00B61BF1" w:rsidRDefault="00A85C9D" w:rsidP="00F67B6A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611A98F8" wp14:editId="546B5EB3">
                  <wp:extent cx="1440000" cy="1079682"/>
                  <wp:effectExtent l="0" t="0" r="8255" b="6350"/>
                  <wp:docPr id="61" name="Picture 61" descr="មនុស្សមួយក្រុមកំពុងនិយាយអំពីឯកសារមួ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មនុស្សមួយក្រុមកំពុងនិយាយអំពីឯកសារមួ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F72F475" w14:textId="77777777" w:rsidR="00961471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យើងនឹងប្រើប្រាស់សហការរចនាដើម្បីធ្វើឱ្យប្រាកដថាប្រធានបទ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និងគោលដៅនានារបស់យើងនឹងដំណើរការបានល្អសម្រាប់អ្នកចូលរួម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  <w:tr w:rsidR="000851A1" w:rsidRPr="00B61BF1" w14:paraId="7427D72C" w14:textId="77777777" w:rsidTr="00F645C6">
        <w:tc>
          <w:tcPr>
            <w:tcW w:w="2551" w:type="dxa"/>
            <w:vAlign w:val="center"/>
          </w:tcPr>
          <w:p w14:paraId="43F5658E" w14:textId="77777777" w:rsidR="0091595D" w:rsidRPr="00B61BF1" w:rsidRDefault="00A85C9D" w:rsidP="00F67B6A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61CD57D" wp14:editId="0B36FBCC">
                  <wp:extent cx="1440000" cy="1440000"/>
                  <wp:effectExtent l="0" t="0" r="8255" b="8255"/>
                  <wp:docPr id="62" name="Picture 62" descr="បុរសម្នាក់កំពុងគាំទ្រដល់បុរសម្នាក់ទៀត និងសញ្ញាព្រួញមួយចង្អុលឡើងលើទៅសញ្ញាលើកមេដៃឡើង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បុរសម្នាក់កំពុងគាំទ្រដល់បុរសម្នាក់ទៀត និងសញ្ញាព្រួញមួយចង្អុលឡើងលើទៅសញ្ញាលើកមេដៃឡើង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845C371" w14:textId="77777777" w:rsidR="00B06D41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នេះនឹងជួយអ្នកចូលរួម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៖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  <w:p w14:paraId="67678B22" w14:textId="77777777" w:rsidR="00B06D41" w:rsidRPr="00B61BF1" w:rsidRDefault="00A85C9D" w:rsidP="00B61187">
            <w:pPr>
              <w:pStyle w:val="ListParagraph"/>
              <w:numPr>
                <w:ilvl w:val="0"/>
                <w:numId w:val="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មានបទពិសោធន៍កាន់តែប្រសើរឡើងជាមួយនឹង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NDIS</w:t>
            </w:r>
          </w:p>
          <w:p w14:paraId="0A518354" w14:textId="77777777" w:rsidR="0091595D" w:rsidRPr="00B61BF1" w:rsidRDefault="00A85C9D" w:rsidP="00B61187">
            <w:pPr>
              <w:pStyle w:val="ListParagraph"/>
              <w:numPr>
                <w:ilvl w:val="0"/>
                <w:numId w:val="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ទទួលបានការគាំទ្រដែលពួកគេត្រូវការ។</w:t>
            </w:r>
          </w:p>
        </w:tc>
      </w:tr>
      <w:tr w:rsidR="000851A1" w:rsidRPr="00B61BF1" w14:paraId="6C0AE5DE" w14:textId="77777777" w:rsidTr="00F645C6">
        <w:tc>
          <w:tcPr>
            <w:tcW w:w="2551" w:type="dxa"/>
            <w:vAlign w:val="center"/>
          </w:tcPr>
          <w:p w14:paraId="3776B2E3" w14:textId="77777777" w:rsidR="002119C9" w:rsidRPr="00B61BF1" w:rsidRDefault="00A85C9D" w:rsidP="00F67B6A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57667D5A" wp14:editId="11E3C109">
                  <wp:extent cx="1440000" cy="1438767"/>
                  <wp:effectExtent l="0" t="0" r="8255" b="9525"/>
                  <wp:docPr id="63" name="Picture 63" descr="ស្ត្រីម្នាក់កំពុងអានថតឯកសារ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ស្ត្រីម្នាក់កំពុងអានថតឯកសារ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FB98AB3" w14:textId="77777777" w:rsidR="002119C9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យើងពន្យល់ប្រធានបទនីមួយៗឱ្យកាន់តែលម្អិតថែមទៀតនៅលើទំព័រខាងក្រោម។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</w:tc>
      </w:tr>
    </w:tbl>
    <w:p w14:paraId="7921649D" w14:textId="77777777" w:rsidR="00A0701F" w:rsidRPr="00B61BF1" w:rsidRDefault="00A85C9D">
      <w:pPr>
        <w:spacing w:before="0" w:after="0" w:line="240" w:lineRule="auto"/>
        <w:rPr>
          <w:rFonts w:ascii="Noto Sans Khmer" w:hAnsi="Noto Sans Khmer" w:cs="Noto Sans Khmer"/>
          <w:b/>
          <w:bCs/>
          <w:color w:val="6B2976"/>
          <w:sz w:val="26"/>
          <w:szCs w:val="26"/>
          <w:lang w:eastAsia="x-none"/>
        </w:rPr>
      </w:pPr>
      <w:r w:rsidRPr="00B61BF1">
        <w:rPr>
          <w:rFonts w:ascii="Noto Sans Khmer" w:hAnsi="Noto Sans Khmer" w:cs="Noto Sans Khmer"/>
          <w:sz w:val="26"/>
          <w:szCs w:val="26"/>
        </w:rPr>
        <w:br w:type="page"/>
      </w:r>
    </w:p>
    <w:p w14:paraId="111DDBB1" w14:textId="77777777" w:rsidR="00A0701F" w:rsidRPr="00B61BF1" w:rsidRDefault="00A85C9D" w:rsidP="00433E5D">
      <w:pPr>
        <w:pStyle w:val="Heading2"/>
        <w:spacing w:after="120"/>
        <w:rPr>
          <w:rFonts w:ascii="Noto Sans Khmer" w:hAnsi="Noto Sans Khmer" w:cs="Noto Sans Khmer"/>
          <w:sz w:val="36"/>
          <w:szCs w:val="36"/>
        </w:rPr>
      </w:pPr>
      <w:bookmarkStart w:id="103" w:name="_Toc113455975"/>
      <w:bookmarkStart w:id="104" w:name="_Toc115270156"/>
      <w:r w:rsidRPr="00486A16">
        <w:rPr>
          <w:rFonts w:ascii="Arial" w:hAnsi="Arial" w:cs="Arial"/>
          <w:sz w:val="36"/>
          <w:szCs w:val="36"/>
        </w:rPr>
        <w:lastRenderedPageBreak/>
        <w:t>1</w:t>
      </w:r>
      <w:r w:rsidRPr="00B61BF1">
        <w:rPr>
          <w:rFonts w:ascii="Noto Sans Khmer" w:hAnsi="Noto Sans Khmer" w:cs="Noto Sans Khmer"/>
          <w:sz w:val="36"/>
          <w:szCs w:val="36"/>
        </w:rPr>
        <w:t xml:space="preserve">. </w:t>
      </w:r>
      <w:r w:rsidRPr="00B61BF1">
        <w:rPr>
          <w:rFonts w:ascii="Noto Sans Khmer" w:eastAsia="DaunPenh" w:hAnsi="Noto Sans Khmer" w:cs="Noto Sans Khmer"/>
          <w:sz w:val="36"/>
          <w:szCs w:val="36"/>
        </w:rPr>
        <w:t>ការផ្ដោតលើអ្នកចូលរួម</w:t>
      </w:r>
      <w:r w:rsidRPr="00B61BF1">
        <w:rPr>
          <w:rFonts w:ascii="Noto Sans Khmer" w:hAnsi="Noto Sans Khmer" w:cs="Noto Sans Khmer"/>
          <w:sz w:val="36"/>
          <w:szCs w:val="36"/>
        </w:rPr>
        <w:t xml:space="preserve"> </w:t>
      </w:r>
      <w:r w:rsidRPr="00486A16">
        <w:rPr>
          <w:rFonts w:ascii="Arial" w:hAnsi="Arial" w:cs="Arial"/>
          <w:sz w:val="36"/>
          <w:szCs w:val="36"/>
        </w:rPr>
        <w:t>CALD</w:t>
      </w:r>
      <w:r w:rsidRPr="00B61BF1">
        <w:rPr>
          <w:rFonts w:ascii="Noto Sans Khmer" w:hAnsi="Noto Sans Khmer" w:cs="Noto Sans Khmer"/>
          <w:sz w:val="36"/>
          <w:szCs w:val="36"/>
        </w:rPr>
        <w:t xml:space="preserve"> </w:t>
      </w:r>
      <w:r w:rsidRPr="00B61BF1">
        <w:rPr>
          <w:rFonts w:ascii="Noto Sans Khmer" w:eastAsia="DaunPenh" w:hAnsi="Noto Sans Khmer" w:cs="Noto Sans Khmer"/>
          <w:sz w:val="36"/>
          <w:szCs w:val="36"/>
        </w:rPr>
        <w:t>នៅពេលយើងធ្វើការ</w:t>
      </w:r>
      <w:bookmarkEnd w:id="103"/>
      <w:bookmarkEnd w:id="104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B61BF1" w14:paraId="4772C509" w14:textId="77777777" w:rsidTr="00C91E9A">
        <w:tc>
          <w:tcPr>
            <w:tcW w:w="2551" w:type="dxa"/>
            <w:vAlign w:val="center"/>
          </w:tcPr>
          <w:p w14:paraId="4181C422" w14:textId="77777777" w:rsidR="006A5E1E" w:rsidRPr="00B61BF1" w:rsidRDefault="00A85C9D" w:rsidP="00433E5D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697139DA" wp14:editId="37C55A41">
                  <wp:extent cx="1440000" cy="1440000"/>
                  <wp:effectExtent l="0" t="0" r="8255" b="8255"/>
                  <wp:docPr id="64" name="Picture 64" descr="បុរសម្នាក់កំពុងប្រើថេប្លិតឌីជីថល កំពុងគិតអំពីមនុស្ស CALD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បុរសម្នាក់កំពុងប្រើថេប្លិតឌីជីថល កំពុងគិតអំពីមនុស្ស CALD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A4E13FC" w14:textId="77777777" w:rsidR="006A5E1E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យើងត្រូវតែធ្វើឱ្យប្រាកដថាយើងគិតអំពីអ្វីដែលអ្នកចូលរួម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ត្រូវការ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នៅពេលយើង៖</w:t>
            </w:r>
          </w:p>
          <w:p w14:paraId="106176E7" w14:textId="77777777" w:rsidR="006A5E1E" w:rsidRPr="00B61BF1" w:rsidRDefault="00A85C9D" w:rsidP="00B61187">
            <w:pPr>
              <w:pStyle w:val="ListParagraph"/>
              <w:numPr>
                <w:ilvl w:val="0"/>
                <w:numId w:val="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ដំណើរការ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NDIS</w:t>
            </w:r>
          </w:p>
          <w:p w14:paraId="061B32EB" w14:textId="77777777" w:rsidR="006A5E1E" w:rsidRPr="00B61BF1" w:rsidRDefault="00A85C9D" w:rsidP="00B61187">
            <w:pPr>
              <w:pStyle w:val="ListParagraph"/>
              <w:numPr>
                <w:ilvl w:val="0"/>
                <w:numId w:val="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សរសេរផែនការនានា</w:t>
            </w:r>
          </w:p>
          <w:p w14:paraId="5C7D2149" w14:textId="77777777" w:rsidR="006A5E1E" w:rsidRPr="00B61BF1" w:rsidRDefault="00A85C9D" w:rsidP="00B61187">
            <w:pPr>
              <w:pStyle w:val="ListParagraph"/>
              <w:numPr>
                <w:ilvl w:val="0"/>
                <w:numId w:val="8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ធ្វើសេចក្ដីសម្រេចចិត្តនានា។</w:t>
            </w:r>
          </w:p>
        </w:tc>
      </w:tr>
      <w:tr w:rsidR="000851A1" w:rsidRPr="00B61BF1" w14:paraId="21C14A1D" w14:textId="77777777" w:rsidTr="00C91E9A">
        <w:tc>
          <w:tcPr>
            <w:tcW w:w="2551" w:type="dxa"/>
            <w:vAlign w:val="center"/>
          </w:tcPr>
          <w:p w14:paraId="18FDCA1B" w14:textId="77777777" w:rsidR="006A5E1E" w:rsidRPr="00B61BF1" w:rsidRDefault="00A85C9D" w:rsidP="00B61187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29244555" wp14:editId="6F849FEC">
                  <wp:extent cx="1404000" cy="1404000"/>
                  <wp:effectExtent l="0" t="0" r="5715" b="5715"/>
                  <wp:docPr id="65" name="Picture 65" descr="បុរសម្នាក់កំពុងចង្អុលទៅកាន់ខ្លួនគាត់ ដោយលើកដៃម្ខាងទៀតរបស់គាត់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បុរសម្នាក់កំពុងចង្អុលទៅកាន់ខ្លួនគាត់ ដោយលើកដៃម្ខាងទៀតរបស់គាត់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B3F2D7F" w14:textId="77777777" w:rsidR="006A5E1E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យើងត្រូវការផ្ដោតលើអ្វីដែលមនុស្សម្នាក់ៗត្រូវការ។</w:t>
            </w:r>
          </w:p>
        </w:tc>
      </w:tr>
      <w:tr w:rsidR="000851A1" w:rsidRPr="00B61BF1" w14:paraId="634BFB71" w14:textId="77777777" w:rsidTr="00C91E9A">
        <w:tc>
          <w:tcPr>
            <w:tcW w:w="2551" w:type="dxa"/>
            <w:vAlign w:val="center"/>
          </w:tcPr>
          <w:p w14:paraId="0F45005F" w14:textId="77777777" w:rsidR="006A5E1E" w:rsidRPr="00B61BF1" w:rsidRDefault="00A85C9D" w:rsidP="00433E5D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DF81CF7" wp14:editId="427C0FDD">
                  <wp:extent cx="1440000" cy="1440000"/>
                  <wp:effectExtent l="0" t="0" r="8255" b="8255"/>
                  <wp:docPr id="66" name="Picture 66" descr="ក្រុមមនុស្សមានភាពចម្រុះដែលមានពិការភាព និងសញ្ញាលើកមេដៃឡើង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ក្រុមមនុស្សមានភាពចម្រុះដែលមានពិការភាព និងសញ្ញាលើកមេដៃឡើង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2BFB13" w14:textId="4631ED92" w:rsidR="006A5E1E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ហើយយើងត្រូវតែធ្វើឱ្យប្រាកដថារបៀបដែលយើងធ្វើអ្វីៗដំណើរការ</w:t>
            </w:r>
            <w:r w:rsidR="000F1C63">
              <w:rPr>
                <w:rFonts w:ascii="Noto Sans Khmer" w:eastAsia="DaunPenh" w:hAnsi="Noto Sans Khmer" w:cs="Noto Sans Khmer"/>
                <w:sz w:val="26"/>
                <w:szCs w:val="26"/>
                <w:cs/>
              </w:rPr>
              <w:br/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បានល្អសម្រាប់មនុស្សមកពីសាវតា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ផ្សេងៗគ្នា។</w:t>
            </w:r>
          </w:p>
        </w:tc>
      </w:tr>
      <w:tr w:rsidR="000851A1" w:rsidRPr="00B61BF1" w14:paraId="71DE89DB" w14:textId="77777777" w:rsidTr="00C91E9A">
        <w:tc>
          <w:tcPr>
            <w:tcW w:w="2551" w:type="dxa"/>
            <w:vAlign w:val="center"/>
          </w:tcPr>
          <w:p w14:paraId="74F9FB55" w14:textId="6A3553AE" w:rsidR="00B41968" w:rsidRPr="00B61BF1" w:rsidRDefault="00E22D28" w:rsidP="00433E5D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AD82596" wp14:editId="7126AA21">
                  <wp:extent cx="1440000" cy="1440000"/>
                  <wp:effectExtent l="0" t="0" r="8255" b="8255"/>
                  <wp:docPr id="86" name="Picture 86" descr="អេក្រង់កុំព្យូរទ័របង្ហាញពីការស្ទង់មតិមួយ រូបពពុះការនិយាយបង្ហាញភាសាមួយទៀត និងសញ្ញាទម្លាក់មេដៃចុះ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អេក្រង់កុំព្យូរទ័របង្ហាញពីការស្ទង់មតិមួយ រូបពពុះការនិយាយបង្ហាញភាសាមួយទៀត និងសញ្ញាទម្លាក់មេដៃចុះ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52BF18D" w14:textId="77777777" w:rsidR="00B41968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ឧទាហរណ៍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គេហទំព័រដែលយើងប្រើប្រាស់ដើម្បីធ្វើការស្ទង់មតិ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មិនដំណើរការសម្រាប់ភាសាផ្សេងៗគ្នាទេ។</w:t>
            </w:r>
          </w:p>
        </w:tc>
      </w:tr>
      <w:tr w:rsidR="000851A1" w:rsidRPr="00B61BF1" w14:paraId="1E2FA886" w14:textId="77777777" w:rsidTr="00C91E9A">
        <w:tc>
          <w:tcPr>
            <w:tcW w:w="2551" w:type="dxa"/>
            <w:vAlign w:val="center"/>
          </w:tcPr>
          <w:p w14:paraId="015B9C62" w14:textId="77777777" w:rsidR="00B41968" w:rsidRPr="00B61BF1" w:rsidRDefault="00A85C9D" w:rsidP="00CC544D">
            <w:pPr>
              <w:pStyle w:val="Image"/>
              <w:spacing w:before="480" w:after="48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lastRenderedPageBreak/>
              <w:drawing>
                <wp:inline distT="0" distB="0" distL="0" distR="0" wp14:anchorId="5A73CC7C" wp14:editId="277887E4">
                  <wp:extent cx="1440000" cy="1440000"/>
                  <wp:effectExtent l="0" t="0" r="8255" b="8255"/>
                  <wp:docPr id="69" name="Picture 69" descr="មនុស្សម្នាក់កំពុងគាំទ្រអ្នកចូលរួម NDIS ម្នាក់ និងរូបតំណាងសុវត្ថិ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មនុស្សម្នាក់កំពុងគាំទ្រអ្នកចូលរួម NDIS ម្នាក់ និងរូបតំណាងសុវត្ថិ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28B1EF7" w14:textId="77777777" w:rsidR="00B41968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យើងក៏ត្រូវការផែនការមួយដើម្បីធ្វើឱ្យប្រាកដថាសេវាកម្ម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និងការគាំទ្រនានាមានសុវត្ថិភាពសម្រាប់រាល់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វប្បធម៌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  <w:tr w:rsidR="000851A1" w:rsidRPr="00B61BF1" w14:paraId="43AC050C" w14:textId="77777777" w:rsidTr="00C91E9A">
        <w:tc>
          <w:tcPr>
            <w:tcW w:w="2551" w:type="dxa"/>
            <w:vAlign w:val="center"/>
          </w:tcPr>
          <w:p w14:paraId="2560E3E7" w14:textId="3816F16D" w:rsidR="00B41968" w:rsidRPr="00B61BF1" w:rsidRDefault="00A85C9D" w:rsidP="00CC544D">
            <w:pPr>
              <w:pStyle w:val="Image"/>
              <w:spacing w:before="480" w:after="48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5601FD4F" wp14:editId="255FA47B">
                  <wp:extent cx="1440000" cy="1068129"/>
                  <wp:effectExtent l="0" t="0" r="8255" b="0"/>
                  <wp:docPr id="68" name="Picture 68" descr="មនុស្សមួយក្រុមនៅក្នុងពិធីបុណ្យអាព្រិច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មនុស្សមួយក្រុមនៅក្នុងពិធីបុណ្យអាព្រិច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113CE21" w14:textId="77777777" w:rsidR="00B41968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វប្បធម៌របស់អ្នកគឺ៖</w:t>
            </w:r>
          </w:p>
          <w:p w14:paraId="3FD78278" w14:textId="77777777" w:rsidR="00B41968" w:rsidRPr="00B61BF1" w:rsidRDefault="00A85C9D" w:rsidP="00B61187">
            <w:pPr>
              <w:pStyle w:val="ListParagraph"/>
              <w:numPr>
                <w:ilvl w:val="0"/>
                <w:numId w:val="22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របៀបរស់នៅរបស់អ្នក</w:t>
            </w:r>
          </w:p>
          <w:p w14:paraId="49B519CF" w14:textId="77777777" w:rsidR="00B41968" w:rsidRPr="00B61BF1" w:rsidRDefault="00A85C9D" w:rsidP="00B61187">
            <w:pPr>
              <w:pStyle w:val="ListParagraph"/>
              <w:numPr>
                <w:ilvl w:val="0"/>
                <w:numId w:val="22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អ្វីដែលសំខាន់ចំពោះអ្នក។</w:t>
            </w:r>
          </w:p>
        </w:tc>
      </w:tr>
    </w:tbl>
    <w:p w14:paraId="394A77F3" w14:textId="77777777" w:rsidR="00625A32" w:rsidRPr="00B61BF1" w:rsidRDefault="00A85C9D" w:rsidP="00CC544D">
      <w:pPr>
        <w:pStyle w:val="Heading3"/>
        <w:spacing w:before="480"/>
        <w:rPr>
          <w:rFonts w:ascii="Noto Sans Khmer" w:hAnsi="Noto Sans Khmer" w:cs="Noto Sans Khmer"/>
          <w:szCs w:val="32"/>
        </w:rPr>
      </w:pPr>
      <w:r w:rsidRPr="00B61BF1">
        <w:rPr>
          <w:rFonts w:ascii="Noto Sans Khmer" w:eastAsia="DaunPenh" w:hAnsi="Noto Sans Khmer" w:cs="Noto Sans Khmer"/>
          <w:szCs w:val="32"/>
        </w:rPr>
        <w:t>តើគោលដៅរបស់យើងមានអ្វីខ្លះ</w:t>
      </w:r>
      <w:r w:rsidRPr="00B61BF1">
        <w:rPr>
          <w:rFonts w:ascii="Noto Sans Khmer" w:hAnsi="Noto Sans Khmer" w:cs="Noto Sans Khmer"/>
          <w:szCs w:val="32"/>
        </w:rPr>
        <w:t>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B61BF1" w14:paraId="65C589B2" w14:textId="77777777" w:rsidTr="00CC544D">
        <w:tc>
          <w:tcPr>
            <w:tcW w:w="2551" w:type="dxa"/>
            <w:vAlign w:val="center"/>
          </w:tcPr>
          <w:p w14:paraId="78E86FE7" w14:textId="13FAA830" w:rsidR="00DA4FC6" w:rsidRPr="00B61BF1" w:rsidRDefault="00A85C9D" w:rsidP="00CC544D">
            <w:pPr>
              <w:pStyle w:val="Image"/>
              <w:spacing w:before="480" w:after="48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6135C1EC" wp14:editId="665D6043">
                  <wp:extent cx="1440000" cy="1314810"/>
                  <wp:effectExtent l="0" t="0" r="8255" b="0"/>
                  <wp:docPr id="70" name="Picture 70" descr="មនុស្ស 2 នាក់ កំពុងចែករំលែកថតឯកសារ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មនុស្ស 2 នាក់ កំពុងចែករំលែកថតឯកសារ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1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819EDD4" w14:textId="06CEB752" w:rsidR="00DA4FC6" w:rsidRPr="00B61BF1" w:rsidRDefault="00A85C9D" w:rsidP="009A6EDF">
            <w:p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យើងចង់ធ្វើឱ្យប្រាកដថារាល់អ្នកចូលរួម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អាចចូលរួមក្នុង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សេចក្ដីសម្រេចចិត្តនានាទាក់ទងនឹងការគាំទ្ររបស់ពួកគេ។</w:t>
            </w:r>
          </w:p>
        </w:tc>
      </w:tr>
      <w:tr w:rsidR="000851A1" w:rsidRPr="00B61BF1" w14:paraId="205C8D7D" w14:textId="77777777" w:rsidTr="00CC544D">
        <w:tc>
          <w:tcPr>
            <w:tcW w:w="2551" w:type="dxa"/>
            <w:vAlign w:val="center"/>
          </w:tcPr>
          <w:p w14:paraId="66406DE5" w14:textId="7C637868" w:rsidR="00B41968" w:rsidRPr="00B61BF1" w:rsidRDefault="00A85C9D" w:rsidP="00CC544D">
            <w:pPr>
              <w:pStyle w:val="Image"/>
              <w:spacing w:before="60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2742C8E7" wp14:editId="4822023C">
                  <wp:extent cx="1440000" cy="1440000"/>
                  <wp:effectExtent l="0" t="0" r="8255" b="8255"/>
                  <wp:docPr id="73" name="Picture 73" descr="ស្ត្រីម្នាក់កំពុងចង្អុលទៅសញ្ញាបូកមានពណ៌បៃតងស្ថិតនៅក្នុងរង្វង់ពណ៌ស្វា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ស្ត្រីម្នាក់កំពុងចង្អុលទៅសញ្ញាបូកមានពណ៌បៃតងស្ថិតនៅក្នុងរង្វង់ពណ៌ស្វា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0C4CA2D" w14:textId="77777777" w:rsidR="00B41968" w:rsidRPr="00B61BF1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នេះរួមមាន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នៅពេលពួកគេ៖</w:t>
            </w:r>
          </w:p>
          <w:p w14:paraId="288CEDFA" w14:textId="77777777" w:rsidR="00B41968" w:rsidRPr="00B61BF1" w:rsidRDefault="00A85C9D" w:rsidP="00B61187">
            <w:pPr>
              <w:pStyle w:val="ListParagraph"/>
              <w:numPr>
                <w:ilvl w:val="0"/>
                <w:numId w:val="22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ចូលរួមជាមួយ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NDIS</w:t>
            </w:r>
          </w:p>
          <w:p w14:paraId="41924A31" w14:textId="77777777" w:rsidR="00B41968" w:rsidRPr="00B61BF1" w:rsidRDefault="00A85C9D" w:rsidP="00B61187">
            <w:pPr>
              <w:pStyle w:val="ListParagraph"/>
              <w:numPr>
                <w:ilvl w:val="0"/>
                <w:numId w:val="22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រៀបចំផែនការសម្រាប់ការគាំទ្ររបស់ពួកគេ</w:t>
            </w:r>
          </w:p>
          <w:p w14:paraId="24350063" w14:textId="77777777" w:rsidR="00B41968" w:rsidRPr="00B61BF1" w:rsidRDefault="00A85C9D" w:rsidP="00B61187">
            <w:pPr>
              <w:pStyle w:val="ListParagraph"/>
              <w:numPr>
                <w:ilvl w:val="0"/>
                <w:numId w:val="22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ប្រើប្រាស់ការគាំទ្ររបស់ពួកគេ។</w:t>
            </w:r>
          </w:p>
        </w:tc>
      </w:tr>
    </w:tbl>
    <w:p w14:paraId="19ACBEBE" w14:textId="77777777" w:rsidR="00CC544D" w:rsidRDefault="00A85C9D">
      <w:r>
        <w:br w:type="page"/>
      </w:r>
    </w:p>
    <w:tbl>
      <w:tblPr>
        <w:tblW w:w="918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57"/>
      </w:tblGrid>
      <w:tr w:rsidR="000851A1" w14:paraId="2BBA68E1" w14:textId="77777777" w:rsidTr="00144613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131E39B2" w14:textId="77777777" w:rsidR="00B41968" w:rsidRPr="00785FE2" w:rsidRDefault="00A85C9D" w:rsidP="00CC544D">
            <w:pPr>
              <w:pStyle w:val="Image"/>
              <w:spacing w:before="360" w:after="360"/>
            </w:pPr>
            <w:r>
              <w:rPr>
                <w:noProof/>
              </w:rPr>
              <w:lastRenderedPageBreak/>
              <w:drawing>
                <wp:inline distT="0" distB="0" distL="0" distR="0" wp14:anchorId="5BBC9A1A" wp14:editId="6D70BD45">
                  <wp:extent cx="1440000" cy="1440000"/>
                  <wp:effectExtent l="0" t="0" r="8255" b="8255"/>
                  <wp:docPr id="72" name="Picture 72" descr="ស្ត្រីពីរនាក់កំពុងក្រឡេកមើលទៅព័ត៌មាននៅលើថេប្លិតជាមួយគ្នា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ស្ត្រីពីរនាក់កំពុងក្រឡេកមើលទៅព័ត៌មាននៅលើថេប្លិតជាមួយគ្នា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9981DC3" w14:textId="77777777" w:rsidR="00B41968" w:rsidRPr="00B61BF1" w:rsidRDefault="00A85C9D" w:rsidP="009A6EDF">
            <w:p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នេះមានន័យថាយើងត្រូវតែគិតអំពីរបៀបគាំទ្រដល់អ្នកចូលរួម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នៅពេលពួកគេធ្វើដូច្នេះ។</w:t>
            </w:r>
          </w:p>
        </w:tc>
      </w:tr>
      <w:tr w:rsidR="000851A1" w14:paraId="36BFCC86" w14:textId="77777777" w:rsidTr="00144613">
        <w:tc>
          <w:tcPr>
            <w:tcW w:w="2551" w:type="dxa"/>
            <w:vAlign w:val="center"/>
          </w:tcPr>
          <w:p w14:paraId="29564B91" w14:textId="77777777" w:rsidR="00625A32" w:rsidRPr="00785FE2" w:rsidRDefault="00A85C9D" w:rsidP="00CC544D">
            <w:pPr>
              <w:pStyle w:val="Image"/>
              <w:spacing w:before="360" w:after="360"/>
            </w:pPr>
            <w:r>
              <w:rPr>
                <w:noProof/>
              </w:rPr>
              <w:drawing>
                <wp:inline distT="0" distB="0" distL="0" distR="0" wp14:anchorId="1919FA80" wp14:editId="14ABD2D9">
                  <wp:extent cx="1440000" cy="1079846"/>
                  <wp:effectExtent l="0" t="0" r="8255" b="6350"/>
                  <wp:docPr id="71" name="Picture 71" descr="ស្ត្រីម្នាក់កំពុងត្រូវបានគាំទ្រ និងកំពុងញញឹម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ស្ត្រីម្នាក់កំពុងត្រូវបានគាំទ្រ និងកំពុងញញឹម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6E9DCC9E" w14:textId="77777777" w:rsidR="00625A32" w:rsidRPr="00B61BF1" w:rsidRDefault="00A85C9D" w:rsidP="009A6EDF">
            <w:pPr>
              <w:rPr>
                <w:rFonts w:ascii="Noto Sans Khmer" w:hAnsi="Noto Sans Khmer" w:cs="Noto Sans Khmer"/>
                <w:spacing w:val="-2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យើងចង់ធ្វើឱ្យសេវាកម្មនានារបស់យើងមានសុវត្ថិភាព</w:t>
            </w:r>
            <w:r w:rsidRPr="00B61BF1">
              <w:rPr>
                <w:rFonts w:ascii="Noto Sans Khmer" w:hAnsi="Noto Sans Khmer" w:cs="Noto Sans Khmer"/>
                <w:spacing w:val="-2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និងស្វាគមន៍។</w:t>
            </w:r>
          </w:p>
        </w:tc>
      </w:tr>
      <w:tr w:rsidR="000851A1" w14:paraId="7C878772" w14:textId="77777777" w:rsidTr="00144613">
        <w:tc>
          <w:tcPr>
            <w:tcW w:w="2551" w:type="dxa"/>
            <w:vAlign w:val="center"/>
          </w:tcPr>
          <w:p w14:paraId="771605B8" w14:textId="77777777" w:rsidR="00587F1B" w:rsidRPr="00785FE2" w:rsidRDefault="00A85C9D" w:rsidP="00CC544D">
            <w:pPr>
              <w:pStyle w:val="Image"/>
              <w:spacing w:before="360" w:after="360"/>
            </w:pPr>
            <w:r>
              <w:rPr>
                <w:noProof/>
              </w:rPr>
              <w:drawing>
                <wp:inline distT="0" distB="0" distL="0" distR="0" wp14:anchorId="1EC49A36" wp14:editId="775CD91D">
                  <wp:extent cx="1440000" cy="1440000"/>
                  <wp:effectExtent l="0" t="0" r="8255" b="8255"/>
                  <wp:docPr id="75" name="Picture 75" descr="មនុស្សមានភាពចម្រុះមួយក្រុមដែលមានពិការភាព និងរូបតំណាងសុវត្ថិ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មនុស្សមានភាពចម្រុះមួយក្រុមដែលមានពិការភាព និងរូបតំណាងសុវត្ថិ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22E66A44" w14:textId="3E8B67DB" w:rsidR="00587F1B" w:rsidRPr="00B61BF1" w:rsidRDefault="00A85C9D" w:rsidP="009A6EDF">
            <w:pPr>
              <w:rPr>
                <w:rFonts w:ascii="Noto Sans Khmer" w:hAnsi="Noto Sans Khmer" w:cs="Noto Sans Khmer"/>
                <w:spacing w:val="-4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pacing w:val="-4"/>
                <w:sz w:val="26"/>
                <w:szCs w:val="26"/>
              </w:rPr>
              <w:t>យើងចង់ធ្វើការជាមួយសហគមន៍ដើម្បីយល់ដឹងពីរបៀបដែលសេវាកម្ម</w:t>
            </w:r>
            <w:r w:rsidR="000F1C63">
              <w:rPr>
                <w:rFonts w:ascii="Noto Sans Khmer" w:eastAsia="DaunPenh" w:hAnsi="Noto Sans Khmer" w:cs="Noto Sans Khmer"/>
                <w:spacing w:val="-4"/>
                <w:sz w:val="26"/>
                <w:szCs w:val="26"/>
                <w:cs/>
              </w:rPr>
              <w:br/>
            </w:r>
            <w:r w:rsidRPr="00B61BF1">
              <w:rPr>
                <w:rFonts w:ascii="Noto Sans Khmer" w:eastAsia="DaunPenh" w:hAnsi="Noto Sans Khmer" w:cs="Noto Sans Khmer"/>
                <w:spacing w:val="-4"/>
                <w:sz w:val="26"/>
                <w:szCs w:val="26"/>
              </w:rPr>
              <w:t>នានាអាចមានសុវត្ថិភាពសម្រាប់វប្បធម៌ទាំងអស់។</w:t>
            </w:r>
          </w:p>
        </w:tc>
      </w:tr>
      <w:tr w:rsidR="000851A1" w14:paraId="24F10458" w14:textId="77777777" w:rsidTr="00144613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76640AF6" w14:textId="77777777" w:rsidR="00625A32" w:rsidRPr="00785FE2" w:rsidRDefault="00A85C9D" w:rsidP="00CC544D">
            <w:pPr>
              <w:pStyle w:val="Image"/>
              <w:spacing w:before="360" w:after="360"/>
            </w:pPr>
            <w:r>
              <w:rPr>
                <w:noProof/>
              </w:rPr>
              <w:drawing>
                <wp:inline distT="0" distB="0" distL="0" distR="0" wp14:anchorId="40022306" wp14:editId="2D066FD4">
                  <wp:extent cx="1440000" cy="1440000"/>
                  <wp:effectExtent l="0" t="0" r="8255" b="8255"/>
                  <wp:docPr id="76" name="Picture 76" descr="មនុស្សម្នាក់កំពុងគាំទ្រស្ត្រីម្នាក់ មនុស្ស 2 នាក់ កំពុងចាប់ដៃគ្នា និងរូបតំណាងសុវត្ថិ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មនុស្សម្នាក់កំពុងគាំទ្រស្ត្រីម្នាក់ មនុស្ស 2 នាក់ កំពុងចាប់ដៃគ្នា និងរូបតំណាងសុវត្ថិ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7056498" w14:textId="77777777" w:rsidR="00625A32" w:rsidRPr="00B61BF1" w:rsidRDefault="00A85C9D" w:rsidP="009A6EDF">
            <w:pPr>
              <w:rPr>
                <w:rFonts w:ascii="Noto Sans Khmer" w:hAnsi="Noto Sans Khmer" w:cs="Noto Sans Khmer"/>
                <w:sz w:val="26"/>
                <w:szCs w:val="26"/>
              </w:rPr>
            </w:pP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នេះរួមមានការយល់ស្របលើអ្វីដែលមានន័យ</w:t>
            </w:r>
            <w:r w:rsidRPr="00B61BF1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B61BF1">
              <w:rPr>
                <w:rFonts w:ascii="Noto Sans Khmer" w:eastAsia="DaunPenh" w:hAnsi="Noto Sans Khmer" w:cs="Noto Sans Khmer"/>
                <w:sz w:val="26"/>
                <w:szCs w:val="26"/>
              </w:rPr>
              <w:t>សម្រាប់សេវាកម្មមួយដែលមានសុវត្ថិភាព។</w:t>
            </w:r>
          </w:p>
        </w:tc>
      </w:tr>
    </w:tbl>
    <w:p w14:paraId="4D4077D0" w14:textId="77777777" w:rsidR="000A4F01" w:rsidRDefault="00A85C9D">
      <w:pPr>
        <w:spacing w:before="0" w:after="0" w:line="240" w:lineRule="auto"/>
        <w:rPr>
          <w:rFonts w:cs="Times New Roman"/>
          <w:b/>
          <w:bCs/>
          <w:sz w:val="32"/>
          <w:szCs w:val="26"/>
        </w:rPr>
      </w:pPr>
      <w:r>
        <w:br w:type="page"/>
      </w:r>
    </w:p>
    <w:p w14:paraId="3D414A38" w14:textId="77777777" w:rsidR="00A0701F" w:rsidRPr="00542714" w:rsidRDefault="00A85C9D" w:rsidP="007F6F74">
      <w:pPr>
        <w:pStyle w:val="Heading2"/>
        <w:rPr>
          <w:rFonts w:ascii="Noto Sans Khmer" w:hAnsi="Noto Sans Khmer" w:cs="Noto Sans Khmer"/>
          <w:sz w:val="36"/>
          <w:szCs w:val="36"/>
          <w:lang w:val="en-US"/>
        </w:rPr>
      </w:pPr>
      <w:bookmarkStart w:id="105" w:name="_Toc113455976"/>
      <w:bookmarkStart w:id="106" w:name="_Toc115270157"/>
      <w:r w:rsidRPr="00486A16">
        <w:rPr>
          <w:rFonts w:ascii="Arial" w:hAnsi="Arial" w:cs="Arial"/>
          <w:sz w:val="36"/>
          <w:szCs w:val="36"/>
        </w:rPr>
        <w:lastRenderedPageBreak/>
        <w:t>2</w:t>
      </w:r>
      <w:r w:rsidRPr="00542714">
        <w:rPr>
          <w:rFonts w:ascii="Noto Sans Khmer" w:hAnsi="Noto Sans Khmer" w:cs="Noto Sans Khmer"/>
          <w:sz w:val="36"/>
          <w:szCs w:val="36"/>
        </w:rPr>
        <w:t xml:space="preserve">. </w:t>
      </w:r>
      <w:r w:rsidRPr="00542714">
        <w:rPr>
          <w:rFonts w:ascii="Noto Sans Khmer" w:eastAsia="DaunPenh" w:hAnsi="Noto Sans Khmer" w:cs="Noto Sans Khmer"/>
          <w:sz w:val="36"/>
          <w:szCs w:val="36"/>
        </w:rPr>
        <w:t>ការធ្វើឱ្យប្រាកដថាបុគ្គលិករបស់យើងមានជំនាញត្រឹមត្រូវ</w:t>
      </w:r>
      <w:bookmarkEnd w:id="105"/>
      <w:bookmarkEnd w:id="106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B61BF1" w14:paraId="7766751A" w14:textId="77777777" w:rsidTr="00C91E9A">
        <w:tc>
          <w:tcPr>
            <w:tcW w:w="2551" w:type="dxa"/>
            <w:vAlign w:val="center"/>
          </w:tcPr>
          <w:p w14:paraId="0CC91027" w14:textId="77777777" w:rsidR="00B774BE" w:rsidRPr="00B61BF1" w:rsidRDefault="00A85C9D" w:rsidP="00B61187">
            <w:pPr>
              <w:pStyle w:val="Image"/>
              <w:spacing w:before="360" w:after="360"/>
              <w:rPr>
                <w:rFonts w:ascii="Noto Sans Khmer" w:hAnsi="Noto Sans Khmer" w:cs="Noto Sans Khmer"/>
              </w:rPr>
            </w:pPr>
            <w:r w:rsidRPr="00B61BF1">
              <w:rPr>
                <w:rFonts w:ascii="Noto Sans Khmer" w:hAnsi="Noto Sans Khmer" w:cs="Noto Sans Khmer"/>
                <w:noProof/>
              </w:rPr>
              <w:drawing>
                <wp:inline distT="0" distB="0" distL="0" distR="0" wp14:anchorId="6AFCD8E7" wp14:editId="0119FB4D">
                  <wp:extent cx="1440000" cy="1440000"/>
                  <wp:effectExtent l="0" t="0" r="8255" b="8255"/>
                  <wp:docPr id="77" name="Picture 77" descr="មនុស្ស 2 នាក់ កំពុងគិតអំពីសេវាកម្មនានា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មនុស្ស 2 នាក់ កំពុងគិតអំពីសេវាកម្មនានា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87D586D" w14:textId="77777777" w:rsidR="00614C0E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បុគ្គលិករបស់យើងគួរយល់ដឹងដឹងអំពី៖</w:t>
            </w:r>
          </w:p>
          <w:p w14:paraId="1BB6002D" w14:textId="77777777" w:rsidR="00614C0E" w:rsidRPr="00542714" w:rsidRDefault="00A85C9D" w:rsidP="00B61187">
            <w:pPr>
              <w:pStyle w:val="ListParagraph"/>
              <w:numPr>
                <w:ilvl w:val="0"/>
                <w:numId w:val="22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របៀបធ្វើការជាមួយអ្នកចូលរួម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</w:p>
          <w:p w14:paraId="30318921" w14:textId="77777777" w:rsidR="00B774BE" w:rsidRPr="00542714" w:rsidRDefault="00A85C9D" w:rsidP="00B61187">
            <w:pPr>
              <w:pStyle w:val="ListParagraph"/>
              <w:numPr>
                <w:ilvl w:val="0"/>
                <w:numId w:val="22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ការគាំទ្រអ្វីខ្លះដែលពួកគេត្រូវការ។</w:t>
            </w:r>
          </w:p>
        </w:tc>
      </w:tr>
      <w:tr w:rsidR="000851A1" w:rsidRPr="00B61BF1" w14:paraId="56C3C4B7" w14:textId="77777777" w:rsidTr="00C91E9A">
        <w:tc>
          <w:tcPr>
            <w:tcW w:w="2551" w:type="dxa"/>
            <w:vAlign w:val="center"/>
          </w:tcPr>
          <w:p w14:paraId="30A7568A" w14:textId="77777777" w:rsidR="00A0701F" w:rsidRPr="00B61BF1" w:rsidRDefault="00A0701F" w:rsidP="00CC544D">
            <w:pPr>
              <w:pStyle w:val="Image"/>
              <w:rPr>
                <w:rFonts w:ascii="Noto Sans Khmer" w:hAnsi="Noto Sans Khmer" w:cs="Noto Sans Khmer"/>
              </w:rPr>
            </w:pPr>
          </w:p>
        </w:tc>
        <w:tc>
          <w:tcPr>
            <w:tcW w:w="6576" w:type="dxa"/>
            <w:vAlign w:val="center"/>
          </w:tcPr>
          <w:p w14:paraId="1EAFBBC9" w14:textId="77777777" w:rsidR="00A0701F" w:rsidRPr="00542714" w:rsidRDefault="00A85C9D" w:rsidP="003279D1">
            <w:pPr>
              <w:spacing w:before="60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ពួកគេក៏ត្រូវការយល់ដឹងផងដែរពីរបៀបផ្ដល់សេវាកម្មនានាដែលមាន៖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</w:tc>
      </w:tr>
      <w:tr w:rsidR="000851A1" w:rsidRPr="00B61BF1" w14:paraId="74A9B3CC" w14:textId="77777777" w:rsidTr="00C91E9A">
        <w:tc>
          <w:tcPr>
            <w:tcW w:w="2551" w:type="dxa"/>
            <w:vAlign w:val="center"/>
          </w:tcPr>
          <w:p w14:paraId="2F5E9140" w14:textId="77777777" w:rsidR="005D75D0" w:rsidRPr="00B61BF1" w:rsidRDefault="00A85C9D" w:rsidP="00CC544D">
            <w:pPr>
              <w:pStyle w:val="Image"/>
              <w:rPr>
                <w:rFonts w:ascii="Noto Sans Khmer" w:hAnsi="Noto Sans Khmer" w:cs="Noto Sans Khmer"/>
                <w:noProof/>
              </w:rPr>
            </w:pPr>
            <w:r w:rsidRPr="00B61BF1">
              <w:rPr>
                <w:rFonts w:ascii="Noto Sans Khmer" w:hAnsi="Noto Sans Khmer" w:cs="Noto Sans Khmer"/>
                <w:noProof/>
              </w:rPr>
              <w:drawing>
                <wp:inline distT="0" distB="0" distL="0" distR="0" wp14:anchorId="5CCA634E" wp14:editId="5B50993A">
                  <wp:extent cx="1440000" cy="1440000"/>
                  <wp:effectExtent l="0" t="0" r="8255" b="8255"/>
                  <wp:docPr id="79" name="Picture 79" descr="មនុស្សមានភាពចម្រុះមួយក្រុមដែលមានពិការភាព និងព្រួញកោងមួយនៅជុំវិញពួកគេ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មនុស្សមានភាពចម្រុះមួយក្រុមដែលមានពិការភាព និងព្រួញកោងមួយនៅជុំវិញពួកគេ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9F705E3" w14:textId="77777777" w:rsidR="005D75D0" w:rsidRPr="00542714" w:rsidRDefault="00A85C9D" w:rsidP="00CC544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ការរួមបញ្ចូល</w:t>
            </w:r>
          </w:p>
        </w:tc>
      </w:tr>
      <w:tr w:rsidR="000851A1" w:rsidRPr="00B61BF1" w14:paraId="19A52409" w14:textId="77777777" w:rsidTr="00C91E9A">
        <w:tc>
          <w:tcPr>
            <w:tcW w:w="2551" w:type="dxa"/>
            <w:vAlign w:val="center"/>
          </w:tcPr>
          <w:p w14:paraId="2D638D40" w14:textId="77777777" w:rsidR="005D75D0" w:rsidRPr="00B61BF1" w:rsidRDefault="00A85C9D" w:rsidP="00CC544D">
            <w:pPr>
              <w:pStyle w:val="Image"/>
              <w:rPr>
                <w:rFonts w:ascii="Noto Sans Khmer" w:hAnsi="Noto Sans Khmer" w:cs="Noto Sans Khmer"/>
                <w:noProof/>
              </w:rPr>
            </w:pPr>
            <w:r w:rsidRPr="00B61BF1">
              <w:rPr>
                <w:rFonts w:ascii="Noto Sans Khmer" w:hAnsi="Noto Sans Khmer" w:cs="Noto Sans Khmer"/>
                <w:noProof/>
              </w:rPr>
              <w:drawing>
                <wp:inline distT="0" distB="0" distL="0" distR="0" wp14:anchorId="3E132EF8" wp14:editId="00FDC553">
                  <wp:extent cx="1440000" cy="1440000"/>
                  <wp:effectExtent l="0" t="0" r="8255" b="8255"/>
                  <wp:docPr id="80" name="Picture 80" descr="មនុស្សមានភាពចម្រុះមួយក្រុមដែលមានពិការភាព និងរូបតំណាងសុវត្ថិ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មនុស្សមានភាពចម្រុះមួយក្រុមដែលមានពិការភាព និងរូបតំណាងសុវត្ថិ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F2E98B4" w14:textId="77777777" w:rsidR="005D75D0" w:rsidRPr="00542714" w:rsidRDefault="00A85C9D" w:rsidP="005D75D0">
            <w:pPr>
              <w:pStyle w:val="ListParagraph"/>
              <w:numPr>
                <w:ilvl w:val="0"/>
                <w:numId w:val="22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សុវត្ថិភាពសម្រាប់វប្បធម៌ទាំងអស់។</w:t>
            </w:r>
          </w:p>
        </w:tc>
      </w:tr>
      <w:tr w:rsidR="000851A1" w14:paraId="10793EDF" w14:textId="77777777" w:rsidTr="00C91E9A">
        <w:tc>
          <w:tcPr>
            <w:tcW w:w="2551" w:type="dxa"/>
            <w:vAlign w:val="center"/>
          </w:tcPr>
          <w:p w14:paraId="6F641D4C" w14:textId="77777777" w:rsidR="00614C0E" w:rsidRPr="00B61BF1" w:rsidRDefault="00A85C9D" w:rsidP="00B61187">
            <w:pPr>
              <w:pStyle w:val="Image"/>
              <w:spacing w:before="360" w:after="360"/>
              <w:rPr>
                <w:rFonts w:ascii="Noto Sans Khmer" w:hAnsi="Noto Sans Khmer" w:cs="Noto Sans Khmer"/>
              </w:rPr>
            </w:pPr>
            <w:r w:rsidRPr="00B61BF1">
              <w:rPr>
                <w:rFonts w:ascii="Noto Sans Khmer" w:hAnsi="Noto Sans Khmer" w:cs="Noto Sans Khmer"/>
                <w:noProof/>
              </w:rPr>
              <w:drawing>
                <wp:inline distT="0" distB="0" distL="0" distR="0" wp14:anchorId="2287C3D7" wp14:editId="4D70DBE8">
                  <wp:extent cx="1440000" cy="1440000"/>
                  <wp:effectExtent l="0" t="0" r="8255" b="8255"/>
                  <wp:docPr id="105" name="Picture 105" descr="បុរសម្នាក់មានស្លាកឈ្មោះ កំពុងគាំទ្របុរសម្នាក់ទៀត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បុរសម្នាក់មានស្លាកឈ្មោះ កំពុងគាំទ្របុរសម្នាក់ទៀត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EC4D701" w14:textId="5171AA69" w:rsidR="00614C0E" w:rsidRPr="00542714" w:rsidRDefault="00A85C9D" w:rsidP="003279D1">
            <w:pPr>
              <w:spacing w:after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នៅពេលយើងនិយាយអំពីបុគ្គលិករបស់យើង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នេះរួមមាន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មនុស្សដែលធ្វើការជាមួយអ្នកចូលរួមនានា។</w:t>
            </w:r>
          </w:p>
        </w:tc>
      </w:tr>
    </w:tbl>
    <w:p w14:paraId="166DAE15" w14:textId="77777777" w:rsidR="00437017" w:rsidRDefault="00A85C9D">
      <w: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542714" w14:paraId="04023400" w14:textId="77777777" w:rsidTr="00C91E9A">
        <w:tc>
          <w:tcPr>
            <w:tcW w:w="2551" w:type="dxa"/>
            <w:vAlign w:val="center"/>
          </w:tcPr>
          <w:p w14:paraId="08BC1088" w14:textId="77777777" w:rsidR="00437017" w:rsidRPr="00542714" w:rsidRDefault="00437017" w:rsidP="00437017">
            <w:pPr>
              <w:pStyle w:val="Image"/>
              <w:spacing w:before="60" w:after="60" w:line="240" w:lineRule="auto"/>
              <w:rPr>
                <w:rFonts w:ascii="Noto Sans Khmer" w:hAnsi="Noto Sans Khmer" w:cs="Noto Sans Khmer"/>
                <w:noProof/>
                <w:sz w:val="26"/>
                <w:szCs w:val="26"/>
              </w:rPr>
            </w:pPr>
          </w:p>
        </w:tc>
        <w:tc>
          <w:tcPr>
            <w:tcW w:w="6576" w:type="dxa"/>
            <w:vAlign w:val="center"/>
          </w:tcPr>
          <w:p w14:paraId="31D2EE06" w14:textId="77777777" w:rsidR="00437017" w:rsidRPr="00542714" w:rsidRDefault="00A85C9D" w:rsidP="00B61187">
            <w:p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បុគ្គលិករបស់យើងក៏រួមបញ្ចូលមនុស្សដែល៖</w:t>
            </w:r>
          </w:p>
        </w:tc>
      </w:tr>
      <w:tr w:rsidR="000851A1" w:rsidRPr="00542714" w14:paraId="0D7EBC3A" w14:textId="77777777" w:rsidTr="00C91E9A">
        <w:tc>
          <w:tcPr>
            <w:tcW w:w="2551" w:type="dxa"/>
            <w:vAlign w:val="center"/>
          </w:tcPr>
          <w:p w14:paraId="639192FA" w14:textId="77777777" w:rsidR="00820E07" w:rsidRPr="00542714" w:rsidRDefault="00A85C9D" w:rsidP="00B61187">
            <w:pPr>
              <w:pStyle w:val="Image"/>
              <w:spacing w:before="60" w:after="60" w:line="240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7DB13F96" wp14:editId="13E16005">
                  <wp:extent cx="1440000" cy="1440000"/>
                  <wp:effectExtent l="0" t="0" r="8255" b="8255"/>
                  <wp:docPr id="81" name="Picture 81" descr="ស្ត្រីមានជំនាញមា្នក់នៅក្បែរតុរបស់គាត់ កំពុងប្រើប្រាស់ទូរសព្ទ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ស្ត្រីមានជំនាញមា្នក់នៅក្បែរតុរបស់គាត់ កំពុងប្រើប្រាស់ទូរសព្ទ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2C07CC0" w14:textId="77777777" w:rsidR="00820E07" w:rsidRPr="00542714" w:rsidRDefault="00A85C9D" w:rsidP="00CC544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ធ្វើការនៅក្នុងការិយាល័យរបស់យើង</w:t>
            </w:r>
          </w:p>
        </w:tc>
      </w:tr>
      <w:tr w:rsidR="000851A1" w:rsidRPr="00542714" w14:paraId="6D571A90" w14:textId="77777777" w:rsidTr="00C91E9A">
        <w:tc>
          <w:tcPr>
            <w:tcW w:w="2551" w:type="dxa"/>
            <w:vAlign w:val="center"/>
          </w:tcPr>
          <w:p w14:paraId="5207B4D1" w14:textId="77777777" w:rsidR="00820E07" w:rsidRPr="00542714" w:rsidRDefault="00A85C9D" w:rsidP="00B61187">
            <w:pPr>
              <w:pStyle w:val="Image"/>
              <w:spacing w:before="60" w:after="60" w:line="240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82D637A" wp14:editId="104E19FD">
                  <wp:extent cx="1440000" cy="1440000"/>
                  <wp:effectExtent l="0" t="0" r="8255" b="8255"/>
                  <wp:docPr id="85" name="Picture 85" descr="ស្ត្រីម្នាក់កំពុងកាន់ក្តារតម្បៀតខ្ទាស់មួយ និងពាក្យ 'NDIA'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ស្ត្រីម្នាក់កំពុងកាន់ក្តារតម្បៀតខ្ទាស់មួយ និងពាក្យ 'NDIA'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CB0952A" w14:textId="77777777" w:rsidR="00820E07" w:rsidRPr="00542714" w:rsidRDefault="00A85C9D" w:rsidP="00820E07">
            <w:pPr>
              <w:pStyle w:val="ListParagraph"/>
              <w:numPr>
                <w:ilvl w:val="0"/>
                <w:numId w:val="22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ដំណើរការ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NDIS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</w:tbl>
    <w:p w14:paraId="41A2E9E4" w14:textId="77777777" w:rsidR="00625A32" w:rsidRPr="00542714" w:rsidRDefault="00A85C9D" w:rsidP="00B61187">
      <w:pPr>
        <w:pStyle w:val="Heading3"/>
        <w:spacing w:before="720" w:after="120"/>
        <w:rPr>
          <w:rFonts w:ascii="Noto Sans Khmer" w:hAnsi="Noto Sans Khmer" w:cs="Noto Sans Khmer"/>
          <w:szCs w:val="32"/>
        </w:rPr>
      </w:pPr>
      <w:r w:rsidRPr="00542714">
        <w:rPr>
          <w:rFonts w:ascii="Noto Sans Khmer" w:eastAsia="DaunPenh" w:hAnsi="Noto Sans Khmer" w:cs="Noto Sans Khmer"/>
          <w:szCs w:val="32"/>
        </w:rPr>
        <w:t>តើគោលដៅរបស់យើងមានអ្វីខ្លះ</w:t>
      </w:r>
      <w:r w:rsidRPr="00542714">
        <w:rPr>
          <w:rFonts w:ascii="Noto Sans Khmer" w:hAnsi="Noto Sans Khmer" w:cs="Noto Sans Khmer"/>
          <w:szCs w:val="32"/>
        </w:rPr>
        <w:t>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542714" w14:paraId="5FD6ADB5" w14:textId="77777777" w:rsidTr="00C91E9A">
        <w:tc>
          <w:tcPr>
            <w:tcW w:w="2551" w:type="dxa"/>
            <w:vAlign w:val="center"/>
          </w:tcPr>
          <w:p w14:paraId="21F3B91B" w14:textId="77777777" w:rsidR="00A0701F" w:rsidRPr="00542714" w:rsidRDefault="00A85C9D" w:rsidP="00B61187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1F47AA25" wp14:editId="1B571FDD">
                  <wp:extent cx="1440000" cy="1440000"/>
                  <wp:effectExtent l="0" t="0" r="8255" b="8255"/>
                  <wp:docPr id="87" name="Picture 87" descr="បុរសម្នាក់កំពុងប្រើថេប្លិតឌីជីថល កំពុងគិតអំពីមនុស្ស CALD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បុរសម្នាក់កំពុងប្រើថេប្លិតឌីជីថល កំពុងគិតអំពីមនុស្ស CALD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E10FC27" w14:textId="77777777" w:rsidR="00A0701F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យើងចង់ឱ្យបុគ្គលិករបស់យើងយល់ដឹងពីអ្វីដែលអ្នកចូលរួម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ត្រូវការ។</w:t>
            </w:r>
          </w:p>
          <w:p w14:paraId="0CA6389E" w14:textId="77777777" w:rsidR="004C11A9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ហើយយើងចង់ឱ្យបុគ្គលិករបស់យើងគាំទ្រដល់ពួកគេ។</w:t>
            </w:r>
          </w:p>
        </w:tc>
      </w:tr>
      <w:tr w:rsidR="000851A1" w:rsidRPr="00542714" w14:paraId="6B0329C3" w14:textId="77777777" w:rsidTr="00C91E9A">
        <w:tc>
          <w:tcPr>
            <w:tcW w:w="2551" w:type="dxa"/>
            <w:vAlign w:val="center"/>
          </w:tcPr>
          <w:p w14:paraId="49D2EE51" w14:textId="77777777" w:rsidR="004C11A9" w:rsidRPr="00542714" w:rsidRDefault="00A85C9D" w:rsidP="00B61187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786E33A1" wp14:editId="36BF993B">
                  <wp:extent cx="1440000" cy="1440000"/>
                  <wp:effectExtent l="0" t="0" r="8255" b="8255"/>
                  <wp:docPr id="83" name="Picture 83" descr="មនុស្សមានភាពចម្រុះមួយក្រុមដែលមានពិការភាព និងរូបតំណាងសុវត្ថិ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មនុស្សមានភាពចម្រុះមួយក្រុមដែលមានពិការភាព និងរូបតំណាងសុវត្ថិ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C0D730A" w14:textId="77777777" w:rsidR="004C11A9" w:rsidRPr="00542714" w:rsidRDefault="00A85C9D" w:rsidP="00CC544D">
            <w:p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យើងក៏ចង់ឱ្យការងាររបស់យើងមានសុវត្ថិភាពសម្រាប់វប្បធម៌ទាំងអស់ផងដែរ។</w:t>
            </w:r>
          </w:p>
        </w:tc>
      </w:tr>
    </w:tbl>
    <w:p w14:paraId="73660397" w14:textId="77777777" w:rsidR="00A0701F" w:rsidRPr="00542714" w:rsidRDefault="00A85C9D" w:rsidP="00CF3645">
      <w:pPr>
        <w:pStyle w:val="Heading2"/>
        <w:rPr>
          <w:rFonts w:ascii="Noto Sans Khmer" w:hAnsi="Noto Sans Khmer" w:cs="Noto Sans Khmer"/>
          <w:sz w:val="36"/>
          <w:szCs w:val="36"/>
        </w:rPr>
      </w:pPr>
      <w:bookmarkStart w:id="107" w:name="_Toc113455977"/>
      <w:bookmarkStart w:id="108" w:name="_Toc115270158"/>
      <w:r w:rsidRPr="00486A16">
        <w:rPr>
          <w:rFonts w:ascii="Arial" w:hAnsi="Arial" w:cs="Arial"/>
          <w:sz w:val="36"/>
          <w:szCs w:val="36"/>
        </w:rPr>
        <w:lastRenderedPageBreak/>
        <w:t>3</w:t>
      </w:r>
      <w:r w:rsidRPr="00542714">
        <w:rPr>
          <w:rFonts w:ascii="Noto Sans Khmer" w:hAnsi="Noto Sans Khmer" w:cs="Noto Sans Khmer"/>
          <w:sz w:val="36"/>
          <w:szCs w:val="36"/>
        </w:rPr>
        <w:t xml:space="preserve">. </w:t>
      </w:r>
      <w:r w:rsidRPr="00542714">
        <w:rPr>
          <w:rFonts w:ascii="Noto Sans Khmer" w:eastAsia="DaunPenh" w:hAnsi="Noto Sans Khmer" w:cs="Noto Sans Khmer"/>
          <w:sz w:val="36"/>
          <w:szCs w:val="36"/>
        </w:rPr>
        <w:t>របៀបដែលយើងចែករំលែកព័ត៌មាន</w:t>
      </w:r>
      <w:bookmarkEnd w:id="107"/>
      <w:bookmarkEnd w:id="108"/>
    </w:p>
    <w:tbl>
      <w:tblPr>
        <w:tblW w:w="935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227"/>
      </w:tblGrid>
      <w:tr w:rsidR="000851A1" w:rsidRPr="00542714" w14:paraId="0CBF53B9" w14:textId="77777777" w:rsidTr="005B52E8">
        <w:tc>
          <w:tcPr>
            <w:tcW w:w="2551" w:type="dxa"/>
            <w:vAlign w:val="center"/>
          </w:tcPr>
          <w:p w14:paraId="2BA4AB79" w14:textId="77777777" w:rsidR="00275097" w:rsidRPr="00542714" w:rsidRDefault="00A85C9D" w:rsidP="0071466B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6F663C14" wp14:editId="401BCEB1">
                  <wp:extent cx="1440000" cy="1440000"/>
                  <wp:effectExtent l="0" t="0" r="8255" b="8255"/>
                  <wp:docPr id="84" name="Picture 84" descr="ស្ត្រីម្នាក់កំពុងញញឹម និងអានឯកសារមួយ។ មានសញ្ញាធឹកនៅក្បែរគាត់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ស្ត្រីម្នាក់កំពុងញញឹម និងអានឯកសារមួយ។ មានសញ្ញាធឹកនៅក្បែរគាត់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6752FEEC" w14:textId="77777777" w:rsidR="00275097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pacing w:val="-4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pacing w:val="-4"/>
                <w:sz w:val="26"/>
                <w:szCs w:val="26"/>
              </w:rPr>
              <w:t>ព័ត៌មានដែលយើងចែករំលែកគួរតែងាយស្រួលយល់។</w:t>
            </w:r>
          </w:p>
          <w:p w14:paraId="760A85E3" w14:textId="77777777" w:rsidR="00BB479F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pacing w:val="-4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pacing w:val="-4"/>
                <w:sz w:val="26"/>
                <w:szCs w:val="26"/>
              </w:rPr>
              <w:t>នេះរួមមាននៅពេលយើងចែករំលែកវាជាភាសាផ្សេងៗគ្នា។</w:t>
            </w:r>
          </w:p>
        </w:tc>
      </w:tr>
      <w:tr w:rsidR="000851A1" w:rsidRPr="00542714" w14:paraId="7EDFE41C" w14:textId="77777777" w:rsidTr="005B52E8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22FB963C" w14:textId="77777777" w:rsidR="00BB479F" w:rsidRPr="00542714" w:rsidRDefault="00A85C9D" w:rsidP="00B61187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05D526DC" wp14:editId="5D406F22">
                  <wp:extent cx="1440000" cy="1440000"/>
                  <wp:effectExtent l="0" t="0" r="8255" b="8255"/>
                  <wp:docPr id="88" name="Picture 88" descr="បុរសម្នាក់កំពុងអានឯកសារមួយ និងកំពុងគិត។ មានរង្វង់មួយមាន 'ពាក្យនានា' នៅលើរង្វង់នេះ ដែលនៅក្បែរគាត់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បុរសម្នាក់កំពុងអានឯកសារមួយ និងកំពុងគិត។ មានរង្វង់មួយមាន 'ពាក្យនានា' នៅលើរង្វង់នេះ ដែលនៅក្បែរគាត់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8BF2DDA" w14:textId="77777777" w:rsidR="00BB479F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យើងគួរតែគិតអំពី៖</w:t>
            </w:r>
          </w:p>
          <w:p w14:paraId="494EC48F" w14:textId="77777777" w:rsidR="00BB479F" w:rsidRPr="00542714" w:rsidRDefault="00A85C9D" w:rsidP="00B61187">
            <w:pPr>
              <w:pStyle w:val="ListParagraph"/>
              <w:numPr>
                <w:ilvl w:val="0"/>
                <w:numId w:val="23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ពាក្យអ្វីខ្លះដែលយើងប្រើប្រាស់</w:t>
            </w:r>
          </w:p>
          <w:p w14:paraId="6DD77CE9" w14:textId="77777777" w:rsidR="00BB479F" w:rsidRPr="00542714" w:rsidRDefault="00A85C9D" w:rsidP="00B61187">
            <w:pPr>
              <w:pStyle w:val="ListParagraph"/>
              <w:numPr>
                <w:ilvl w:val="0"/>
                <w:numId w:val="23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របៀបដែលវប្បធម៌ផ្សេងៗគ្នាយល់ពីពាក្យទាំងនោះ។</w:t>
            </w:r>
          </w:p>
        </w:tc>
      </w:tr>
      <w:tr w:rsidR="000851A1" w:rsidRPr="00542714" w14:paraId="70CF12C0" w14:textId="77777777" w:rsidTr="005B52E8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6E3F14E8" w14:textId="77777777" w:rsidR="00BB479F" w:rsidRPr="00542714" w:rsidRDefault="00A85C9D" w:rsidP="00B61187">
            <w:pPr>
              <w:pStyle w:val="Image"/>
              <w:spacing w:before="600" w:after="60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0BF44173" wp14:editId="347F80F1">
                  <wp:extent cx="1440000" cy="1440000"/>
                  <wp:effectExtent l="0" t="0" r="8255" b="8255"/>
                  <wp:docPr id="993746509" name="Picture 89" descr="ឯកសារ 3 ច្បាប់ជា 3 ភាសា និងរូបតំណាងព័ត៌មាន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746509" name="Picture 89" descr="ឯកសារ 3 ច្បាប់ជា 3 ភាសា និងរូបតំណាងព័ត៌មាន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5120989" w14:textId="77777777" w:rsidR="00BB479F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យើងគួរស្វែងយល់ពីរបៀបចែកព័ត៌មានបន្ថែមទៀត៖</w:t>
            </w:r>
          </w:p>
          <w:p w14:paraId="20048CFC" w14:textId="77777777" w:rsidR="00BB479F" w:rsidRPr="00542714" w:rsidRDefault="00A85C9D" w:rsidP="00B61187">
            <w:pPr>
              <w:pStyle w:val="ListParagraph"/>
              <w:numPr>
                <w:ilvl w:val="0"/>
                <w:numId w:val="23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ដែលងាយស្រួលយល់</w:t>
            </w:r>
          </w:p>
          <w:p w14:paraId="69A16C92" w14:textId="77777777" w:rsidR="00BB479F" w:rsidRPr="00542714" w:rsidRDefault="00A85C9D" w:rsidP="00B61187">
            <w:pPr>
              <w:pStyle w:val="ListParagraph"/>
              <w:numPr>
                <w:ilvl w:val="0"/>
                <w:numId w:val="23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ជាភាសាផ្សេងៗគ្នា។</w:t>
            </w:r>
          </w:p>
        </w:tc>
      </w:tr>
      <w:tr w:rsidR="000851A1" w:rsidRPr="00542714" w14:paraId="162DAA26" w14:textId="77777777" w:rsidTr="005B52E8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530F374D" w14:textId="77777777" w:rsidR="00A0701F" w:rsidRPr="00542714" w:rsidRDefault="00A85C9D" w:rsidP="0071466B">
            <w:pPr>
              <w:pStyle w:val="Image"/>
              <w:spacing w:before="60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1A825ED1" wp14:editId="167C336C">
                  <wp:extent cx="1440000" cy="1080000"/>
                  <wp:effectExtent l="0" t="0" r="8255" b="6350"/>
                  <wp:docPr id="91" name="Picture 91" descr="ស្ត្រីពីរនាក់កំពុងនិយាយគ្នា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ស្ត្រីពីរនាក់កំពុងនិយាយគ្នា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9C96004" w14:textId="77777777" w:rsidR="00A0701F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យើងគួរមាន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="00A64C65" w:rsidRPr="00542714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អ្នកបកប្រែផ្ទាល់មាត់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បន្ថែមទៀត។</w:t>
            </w:r>
          </w:p>
          <w:p w14:paraId="0D75212B" w14:textId="77777777" w:rsidR="00BB479F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ហើយយើងគួរគាំទ្រពួកគេ។</w:t>
            </w:r>
          </w:p>
          <w:p w14:paraId="61862C6F" w14:textId="77777777" w:rsidR="00143D44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អ្នកបកប្រែផ្ទាល់មាត់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គឺជាអ្នកណាម្នាក់ដែល៖</w:t>
            </w:r>
          </w:p>
          <w:p w14:paraId="736398E7" w14:textId="77777777" w:rsidR="00143D44" w:rsidRPr="00542714" w:rsidRDefault="00A85C9D" w:rsidP="00B61187">
            <w:pPr>
              <w:pStyle w:val="ListParagraph"/>
              <w:numPr>
                <w:ilvl w:val="0"/>
                <w:numId w:val="2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និយាយភាសារបស់អ្នក</w:t>
            </w:r>
          </w:p>
          <w:p w14:paraId="4EEDDC6A" w14:textId="77777777" w:rsidR="00143D44" w:rsidRPr="00542714" w:rsidRDefault="00A85C9D" w:rsidP="00B61187">
            <w:pPr>
              <w:pStyle w:val="ListParagraph"/>
              <w:numPr>
                <w:ilvl w:val="0"/>
                <w:numId w:val="2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ជួយឱ្យអ្នកយល់ពីអ្វីដែលអ្នកណាម្នាក់និយាយ។</w:t>
            </w:r>
          </w:p>
        </w:tc>
      </w:tr>
    </w:tbl>
    <w:p w14:paraId="70E52CE6" w14:textId="77777777" w:rsidR="0071466B" w:rsidRDefault="00A85C9D">
      <w: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4E508A" w14:paraId="490D9F16" w14:textId="77777777" w:rsidTr="0071466B">
        <w:tc>
          <w:tcPr>
            <w:tcW w:w="2551" w:type="dxa"/>
            <w:vAlign w:val="center"/>
          </w:tcPr>
          <w:p w14:paraId="22F85D21" w14:textId="77777777" w:rsidR="00BB479F" w:rsidRPr="004E508A" w:rsidRDefault="00A85C9D" w:rsidP="004E508A">
            <w:pPr>
              <w:pStyle w:val="Image"/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hAnsi="Noto Sans Khmer" w:cs="Noto Sans Khmer"/>
                <w:noProof/>
                <w:sz w:val="26"/>
                <w:szCs w:val="26"/>
              </w:rPr>
              <w:lastRenderedPageBreak/>
              <w:drawing>
                <wp:inline distT="0" distB="0" distL="0" distR="0" wp14:anchorId="35CD7241" wp14:editId="25A4EE0C">
                  <wp:extent cx="1440000" cy="1440000"/>
                  <wp:effectExtent l="0" t="0" r="8255" b="8255"/>
                  <wp:docPr id="131" name="Picture 131" descr="បុរសម្នាក់កំពុងផ្ដល់សញ្ញាលើកមេដៃឡើង 2 និងរូបតំណាងព័ត៌មាន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បុរសម្នាក់កំពុងផ្ដល់សញ្ញាលើកមេដៃឡើង 2 និងរូបតំណាងព័ត៌មាន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D199248" w14:textId="77777777" w:rsidR="00BB479F" w:rsidRPr="004E508A" w:rsidRDefault="00A85C9D" w:rsidP="004E508A">
            <w:pPr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យើងគួរធ្វើឱ្យប្រាកដថាសហគមន៍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នានាអាចរក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និងប្រើប្រាស់ព័ត៌មានដែលយើងចែករំលែក។</w:t>
            </w:r>
          </w:p>
        </w:tc>
      </w:tr>
      <w:tr w:rsidR="000851A1" w:rsidRPr="004E508A" w14:paraId="45D98A74" w14:textId="77777777" w:rsidTr="0071466B">
        <w:tc>
          <w:tcPr>
            <w:tcW w:w="2551" w:type="dxa"/>
            <w:vAlign w:val="center"/>
          </w:tcPr>
          <w:p w14:paraId="2A9CDB0C" w14:textId="77777777" w:rsidR="00BB479F" w:rsidRPr="004E508A" w:rsidRDefault="00A85C9D" w:rsidP="004E508A">
            <w:pPr>
              <w:pStyle w:val="Image"/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34D124F" wp14:editId="7EC43344">
                  <wp:extent cx="1440000" cy="1440000"/>
                  <wp:effectExtent l="0" t="0" r="8255" b="8255"/>
                  <wp:docPr id="92" name="Picture 92" descr="មនុស្ស 3 នាក់ស្ថិតនៅក្នុងទីតាំងដាច់ស្រយាល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មនុស្ស 3 នាក់ស្ថិតនៅក្នុងទីតាំងដាច់ស្រយាល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E8C1CD8" w14:textId="77777777" w:rsidR="00BB479F" w:rsidRPr="004E508A" w:rsidRDefault="00A85C9D" w:rsidP="004E508A">
            <w:pPr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យើងគួរគិតអំពីរបៀបចែករំលែកព័ត៌មានជាមួយសហគមន៍នានា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ដែលពិបាកទាក់ទិនក្នុងការចូលរួម។</w:t>
            </w:r>
          </w:p>
          <w:p w14:paraId="403B813B" w14:textId="77777777" w:rsidR="00BB479F" w:rsidRPr="004E508A" w:rsidRDefault="00A85C9D" w:rsidP="004E508A">
            <w:pPr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ឧទាហរណ៍</w:t>
            </w:r>
            <w:r w:rsidRPr="004E508A">
              <w:rPr>
                <w:rFonts w:ascii="Noto Sans Khmer" w:hAnsi="Noto Sans Khmer" w:cs="Noto Sans Khmer"/>
                <w:spacing w:val="-2"/>
                <w:sz w:val="26"/>
                <w:szCs w:val="26"/>
              </w:rPr>
              <w:t xml:space="preserve"> </w:t>
            </w:r>
            <w:r w:rsidRPr="004E508A">
              <w:rPr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ការចែករំលែកព័ត៌មានតាមវិធីផ្សេងៗគ្នា</w:t>
            </w:r>
            <w:r w:rsidRPr="004E508A">
              <w:rPr>
                <w:rFonts w:ascii="Noto Sans Khmer" w:hAnsi="Noto Sans Khmer" w:cs="Noto Sans Khmer"/>
                <w:spacing w:val="-2"/>
                <w:sz w:val="26"/>
                <w:szCs w:val="26"/>
              </w:rPr>
              <w:t xml:space="preserve"> </w:t>
            </w:r>
            <w:r w:rsidRPr="004E508A">
              <w:rPr>
                <w:rFonts w:ascii="Noto Sans Khmer" w:eastAsia="DaunPenh" w:hAnsi="Noto Sans Khmer" w:cs="Noto Sans Khmer"/>
                <w:spacing w:val="-2"/>
                <w:sz w:val="26"/>
                <w:szCs w:val="26"/>
              </w:rPr>
              <w:t>ដូចជាទៅជួបផ្ទាល់។</w:t>
            </w:r>
          </w:p>
        </w:tc>
      </w:tr>
    </w:tbl>
    <w:p w14:paraId="45A14BB2" w14:textId="77777777" w:rsidR="00143D44" w:rsidRPr="004E508A" w:rsidRDefault="00A85C9D" w:rsidP="004E508A">
      <w:pPr>
        <w:pStyle w:val="Heading3"/>
        <w:spacing w:beforeLines="60" w:before="144" w:afterLines="60" w:after="144"/>
        <w:rPr>
          <w:rFonts w:ascii="Noto Sans Khmer" w:hAnsi="Noto Sans Khmer" w:cs="Noto Sans Khmer"/>
          <w:sz w:val="26"/>
        </w:rPr>
      </w:pPr>
      <w:r w:rsidRPr="004E508A">
        <w:rPr>
          <w:rFonts w:ascii="Noto Sans Khmer" w:eastAsia="DaunPenh" w:hAnsi="Noto Sans Khmer" w:cs="Noto Sans Khmer"/>
          <w:sz w:val="26"/>
        </w:rPr>
        <w:t>តើគោលដៅរបស់យើងមានអ្វីខ្លះ</w:t>
      </w:r>
      <w:r w:rsidRPr="004E508A">
        <w:rPr>
          <w:rFonts w:ascii="Noto Sans Khmer" w:hAnsi="Noto Sans Khmer" w:cs="Noto Sans Khmer"/>
          <w:sz w:val="26"/>
        </w:rPr>
        <w:t>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4E508A" w14:paraId="58E4B807" w14:textId="77777777" w:rsidTr="00C91E9A">
        <w:tc>
          <w:tcPr>
            <w:tcW w:w="2551" w:type="dxa"/>
            <w:vAlign w:val="center"/>
          </w:tcPr>
          <w:p w14:paraId="57E1D769" w14:textId="77777777" w:rsidR="00A0701F" w:rsidRPr="004E508A" w:rsidRDefault="00A85C9D" w:rsidP="004E508A">
            <w:pPr>
              <w:pStyle w:val="Image"/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7EFBE59" wp14:editId="536645E8">
                  <wp:extent cx="1440000" cy="1364762"/>
                  <wp:effectExtent l="0" t="0" r="8255" b="6985"/>
                  <wp:docPr id="93" name="Picture 93" descr="បុរស និងស្ត្រីម្នាក់កំពុងចាប់ដៃគ្នា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បុរស និងស្ត្រីម្នាក់កំពុងចាប់ដៃគ្នា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E11B8A1" w14:textId="77777777" w:rsidR="00A0701F" w:rsidRPr="004E508A" w:rsidRDefault="00A85C9D" w:rsidP="004E508A">
            <w:pPr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យើងចង់ស្វែងរកវិធីកាន់តែប្រសើរឡើងក្នុងការភ្ជាប់ទំនាក់ទំនងជាមួយសហគមន៍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និងអ្នកចូលរួម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> </w:t>
            </w: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នានា។</w:t>
            </w:r>
          </w:p>
        </w:tc>
      </w:tr>
      <w:tr w:rsidR="000851A1" w:rsidRPr="004E508A" w14:paraId="01BC86D6" w14:textId="77777777" w:rsidTr="00C91E9A">
        <w:tc>
          <w:tcPr>
            <w:tcW w:w="2551" w:type="dxa"/>
            <w:vAlign w:val="center"/>
          </w:tcPr>
          <w:p w14:paraId="5974BF94" w14:textId="77777777" w:rsidR="00DA4C91" w:rsidRPr="004E508A" w:rsidRDefault="00A85C9D" w:rsidP="004E508A">
            <w:pPr>
              <w:pStyle w:val="Image"/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1594AC80" wp14:editId="03AA6E77">
                  <wp:extent cx="1440000" cy="1440000"/>
                  <wp:effectExtent l="0" t="0" r="8255" b="8255"/>
                  <wp:docPr id="94" name="Picture 94" descr="ស្ត្រីម្នាក់កំពុងនិយាយជាមួយបុរសម្នាក់ និងសញ្ញាប្រាក់ដុល្លារមានសញ្ញាខ្វែង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ស្ត្រីម្នាក់កំពុងនិយាយជាមួយបុរសម្នាក់ និងសញ្ញាប្រាក់ដុល្លារមានសញ្ញាខ្វែង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EE68534" w14:textId="1D81777C" w:rsidR="00DA4C91" w:rsidRPr="004E508A" w:rsidRDefault="00A85C9D" w:rsidP="004E508A">
            <w:pPr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យើងចង់បានអ្នកចូលរួម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បន្ថែមទៀតដើម្បីយល់ដឹងអំពីសេវាកម្ម</w:t>
            </w:r>
            <w:r w:rsidR="000F1C63" w:rsidRPr="004E508A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អ្នកបកប្រែផ្ទាល់មាត់ដោយឥតគិតថ្លៃដែលយើងមាន។</w:t>
            </w:r>
          </w:p>
          <w:p w14:paraId="1C910012" w14:textId="08E7C4A8" w:rsidR="00413F71" w:rsidRPr="004E508A" w:rsidRDefault="00A85C9D" w:rsidP="004E508A">
            <w:pPr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ហើយយើងចង់បានអ្នកចូលរួម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បន្ថែមទៀតដើម្បីប្រើប្រាស់</w:t>
            </w:r>
            <w:r w:rsidR="000F1C63" w:rsidRPr="004E508A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សេវាកម្មទាំងនេះ។</w:t>
            </w:r>
          </w:p>
        </w:tc>
      </w:tr>
      <w:tr w:rsidR="000851A1" w:rsidRPr="004E508A" w14:paraId="4BD0CC29" w14:textId="77777777" w:rsidTr="00C91E9A">
        <w:tc>
          <w:tcPr>
            <w:tcW w:w="2551" w:type="dxa"/>
            <w:vAlign w:val="center"/>
          </w:tcPr>
          <w:p w14:paraId="388D807B" w14:textId="77777777" w:rsidR="00DE4C9B" w:rsidRPr="004E508A" w:rsidRDefault="00A85C9D" w:rsidP="004E508A">
            <w:pPr>
              <w:pStyle w:val="Image"/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C5C750A" wp14:editId="4202E81C">
                  <wp:extent cx="1440000" cy="1440000"/>
                  <wp:effectExtent l="0" t="0" r="8255" b="8255"/>
                  <wp:docPr id="96" name="Picture 96" descr="ស្ត្រីម្នាក់កំពុងអានថតឯកសារមួយ និងសញ្ញាធឹក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ស្ត្រីម្នាក់កំពុងអានថតឯកសារមួយ និងសញ្ញាធឹក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786C621" w14:textId="77777777" w:rsidR="00413F71" w:rsidRPr="004E508A" w:rsidRDefault="00A85C9D" w:rsidP="004E508A">
            <w:pPr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យើងចង់ចែករំលែកព័ត៌មានច្រើនទៀត៖</w:t>
            </w:r>
            <w:r w:rsidRPr="004E508A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  <w:p w14:paraId="786BA97D" w14:textId="77777777" w:rsidR="00413F71" w:rsidRPr="004E508A" w:rsidRDefault="00A85C9D" w:rsidP="004E508A">
            <w:pPr>
              <w:pStyle w:val="ListParagraph"/>
              <w:numPr>
                <w:ilvl w:val="0"/>
                <w:numId w:val="24"/>
              </w:numPr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ដែលងាយស្រួលយល់</w:t>
            </w:r>
          </w:p>
          <w:p w14:paraId="555227E1" w14:textId="77777777" w:rsidR="00DE4C9B" w:rsidRPr="004E508A" w:rsidRDefault="00A85C9D" w:rsidP="004E508A">
            <w:pPr>
              <w:pStyle w:val="ListParagraph"/>
              <w:numPr>
                <w:ilvl w:val="0"/>
                <w:numId w:val="24"/>
              </w:numPr>
              <w:spacing w:beforeLines="60" w:before="144" w:afterLines="60" w:after="144"/>
              <w:rPr>
                <w:rFonts w:ascii="Noto Sans Khmer" w:hAnsi="Noto Sans Khmer" w:cs="Noto Sans Khmer"/>
                <w:sz w:val="26"/>
                <w:szCs w:val="26"/>
              </w:rPr>
            </w:pPr>
            <w:r w:rsidRPr="004E508A">
              <w:rPr>
                <w:rFonts w:ascii="Noto Sans Khmer" w:eastAsia="DaunPenh" w:hAnsi="Noto Sans Khmer" w:cs="Noto Sans Khmer"/>
                <w:sz w:val="26"/>
                <w:szCs w:val="26"/>
              </w:rPr>
              <w:t>ជាភាសាផ្សេងៗគ្នា។</w:t>
            </w:r>
          </w:p>
        </w:tc>
      </w:tr>
    </w:tbl>
    <w:p w14:paraId="2435308A" w14:textId="77777777" w:rsidR="00A0701F" w:rsidRPr="00542714" w:rsidRDefault="00A85C9D" w:rsidP="00433D01">
      <w:pPr>
        <w:pStyle w:val="Heading2"/>
        <w:rPr>
          <w:rFonts w:ascii="Noto Sans Khmer" w:hAnsi="Noto Sans Khmer" w:cs="Noto Sans Khmer"/>
          <w:sz w:val="36"/>
          <w:szCs w:val="36"/>
          <w:lang w:val="en-AU"/>
        </w:rPr>
      </w:pPr>
      <w:bookmarkStart w:id="109" w:name="_Toc113455978"/>
      <w:bookmarkStart w:id="110" w:name="_Toc115270159"/>
      <w:r w:rsidRPr="00486A16">
        <w:rPr>
          <w:rFonts w:ascii="Arial" w:hAnsi="Arial" w:cs="Arial"/>
          <w:sz w:val="36"/>
          <w:szCs w:val="36"/>
        </w:rPr>
        <w:lastRenderedPageBreak/>
        <w:t>4</w:t>
      </w:r>
      <w:r w:rsidRPr="00542714">
        <w:rPr>
          <w:rFonts w:ascii="Noto Sans Khmer" w:hAnsi="Noto Sans Khmer" w:cs="Noto Sans Khmer"/>
          <w:sz w:val="36"/>
          <w:szCs w:val="36"/>
        </w:rPr>
        <w:t xml:space="preserve">. </w:t>
      </w:r>
      <w:r w:rsidRPr="00542714">
        <w:rPr>
          <w:rFonts w:ascii="Noto Sans Khmer" w:eastAsia="DaunPenh" w:hAnsi="Noto Sans Khmer" w:cs="Noto Sans Khmer"/>
          <w:sz w:val="36"/>
          <w:szCs w:val="36"/>
        </w:rPr>
        <w:t>ជម្រើស</w:t>
      </w:r>
      <w:r w:rsidRPr="00542714">
        <w:rPr>
          <w:rFonts w:ascii="Noto Sans Khmer" w:hAnsi="Noto Sans Khmer" w:cs="Noto Sans Khmer"/>
          <w:sz w:val="36"/>
          <w:szCs w:val="36"/>
        </w:rPr>
        <w:t xml:space="preserve"> </w:t>
      </w:r>
      <w:r w:rsidRPr="00542714">
        <w:rPr>
          <w:rFonts w:ascii="Noto Sans Khmer" w:eastAsia="DaunPenh" w:hAnsi="Noto Sans Khmer" w:cs="Noto Sans Khmer"/>
          <w:sz w:val="36"/>
          <w:szCs w:val="36"/>
        </w:rPr>
        <w:t>និងការគ្រប់គ្រង</w:t>
      </w:r>
      <w:bookmarkEnd w:id="109"/>
      <w:bookmarkEnd w:id="110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542714" w14:paraId="20CCCC47" w14:textId="77777777" w:rsidTr="00C91E9A">
        <w:tc>
          <w:tcPr>
            <w:tcW w:w="2551" w:type="dxa"/>
            <w:vAlign w:val="center"/>
          </w:tcPr>
          <w:p w14:paraId="2793EA56" w14:textId="77777777" w:rsidR="00A0701F" w:rsidRPr="00542714" w:rsidRDefault="00A85C9D" w:rsidP="00FD6D5C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048F4E18" wp14:editId="08B3B2FB">
                  <wp:extent cx="1440000" cy="1137816"/>
                  <wp:effectExtent l="0" t="0" r="8255" b="5715"/>
                  <wp:docPr id="52" name="Picture 52" descr="ស្ត្រី CALD 3 នាក់ ដែល 2 នាក់កំពុងចង្អុលទៅកាន់ខ្លួនពួកគេ ដោយដៃម្ខាងទៀតរបស់ពួកគេលើកឡើង ហើយមនុស្សម្នាក់ទៀតមានសញ្ញាលើកមេដៃឡើង 2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ស្ត្រី CALD 3 នាក់ ដែល 2 នាក់កំពុងចង្អុលទៅកាន់ខ្លួនពួកគេ ដោយដៃម្ខាងទៀតរបស់ពួកគេលើកឡើង ហើយមនុស្សម្នាក់ទៀតមានសញ្ញាលើកមេដៃឡើង 2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091B4AA" w14:textId="54495B40" w:rsidR="00A0701F" w:rsidRPr="00542714" w:rsidRDefault="00A85C9D" w:rsidP="006A7301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គួរមានការគាំទ្រ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និងសេវាកម្មបន្ថែមទៀតដែលបំពេញទៅតាម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សេចក្ដីត្រូវការរបស់អ្នកចូលរួម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  <w:tr w:rsidR="000851A1" w:rsidRPr="00542714" w14:paraId="05AF0366" w14:textId="77777777" w:rsidTr="00C91E9A">
        <w:tc>
          <w:tcPr>
            <w:tcW w:w="2551" w:type="dxa"/>
            <w:vAlign w:val="center"/>
          </w:tcPr>
          <w:p w14:paraId="6BC596A2" w14:textId="77777777" w:rsidR="00413F71" w:rsidRPr="00542714" w:rsidRDefault="00A85C9D" w:rsidP="00FD6D5C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70E60CDD" wp14:editId="448877A4">
                  <wp:extent cx="1440000" cy="1440000"/>
                  <wp:effectExtent l="0" t="0" r="8255" b="8255"/>
                  <wp:docPr id="97" name="Picture 97" descr="មនុស្សម្នាក់នៅជាមួយអ្នកផ្ដល់សេវាកម្មកំពុងកាន់ក្តារតម្បៀតខ្ទាស់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មនុស្សម្នាក់នៅជាមួយអ្នកផ្ដល់សេវាកម្មកំពុងកាន់ក្តារតម្បៀតខ្ទាស់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630B2B3" w14:textId="77777777" w:rsidR="00413F71" w:rsidRPr="00542714" w:rsidRDefault="00A85C9D" w:rsidP="00413F71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គួរតែទទួលបានការគាំទ្រដើម្បីរក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និងប្រើប្រាស់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អ្នកផ្ដល់សេវាកម្ម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ដែលសមស្របតាមសេចក្ដីត្រូវការរបស់ពួកគេ។</w:t>
            </w:r>
          </w:p>
          <w:p w14:paraId="65443B97" w14:textId="77777777" w:rsidR="00413F71" w:rsidRPr="00542714" w:rsidRDefault="00A85C9D" w:rsidP="00413F71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អ្នកផ្ដល់សេវាកម្មគាំទ្រមនុស្សដទៃទៀត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តាមរយៈការផ្ដល់សេវាកម្មមួយ។</w:t>
            </w:r>
          </w:p>
        </w:tc>
      </w:tr>
      <w:tr w:rsidR="000851A1" w:rsidRPr="00542714" w14:paraId="7A20519F" w14:textId="77777777" w:rsidTr="00C91E9A">
        <w:tc>
          <w:tcPr>
            <w:tcW w:w="2551" w:type="dxa"/>
            <w:vAlign w:val="center"/>
          </w:tcPr>
          <w:p w14:paraId="262216FB" w14:textId="77777777" w:rsidR="00413F71" w:rsidRPr="00542714" w:rsidRDefault="00A85C9D" w:rsidP="00B61187">
            <w:pPr>
              <w:pStyle w:val="Image"/>
              <w:spacing w:before="480" w:after="48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262A412" wp14:editId="5D3D2A0B">
                  <wp:extent cx="1440000" cy="1079846"/>
                  <wp:effectExtent l="0" t="0" r="8255" b="6350"/>
                  <wp:docPr id="48" name="Picture 48" descr="មនុស្ស 2 នាក់ មាន 1 នាក់ស្ថិតនៅក្នុងរទេះរុញ ពួកគេនៅក្បែរតុមួយដោយមានអេក្រង់មួយចំនួន កំពុងពិភាក្សាអំពីអ្វីដែលមាននៅលើអេក្រង់នោះ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មនុស្ស 2 នាក់ មាន 1 នាក់ស្ថិតនៅក្នុងរទេះរុញ ពួកគេនៅក្បែរតុមួយដោយមានអេក្រង់មួយចំនួន កំពុងពិភាក្សាអំពីអ្វីដែលមាននៅលើអេក្រង់នោះ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4D85422" w14:textId="77777777" w:rsidR="00413F71" w:rsidRPr="00542714" w:rsidRDefault="00A85C9D" w:rsidP="00413F71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អ្នកផ្ដល់សេវាកម្មក៏គួរទទួលបានការគាំទ្របន្ថែមទៀតផងដែរ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ដើម្បីស្វែងយល់ពីរបៀបផ្ដល់សេវាកម្មនានាដល់អ្នកចូលរួម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  <w:tr w:rsidR="000851A1" w:rsidRPr="00542714" w14:paraId="0215AF5A" w14:textId="77777777" w:rsidTr="00C91E9A">
        <w:tc>
          <w:tcPr>
            <w:tcW w:w="2551" w:type="dxa"/>
            <w:vAlign w:val="center"/>
          </w:tcPr>
          <w:p w14:paraId="44E84695" w14:textId="77777777" w:rsidR="00413F71" w:rsidRPr="00542714" w:rsidRDefault="00A85C9D" w:rsidP="00FD6D5C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0E82CA3B" wp14:editId="4A94F1EE">
                  <wp:extent cx="1440000" cy="1440000"/>
                  <wp:effectExtent l="0" t="0" r="8255" b="8255"/>
                  <wp:docPr id="50" name="Picture 50" descr="មនុស្សម្នាក់មានកែវពង្រីកនៅពីលើមុខរបស់ពួកគេ កំពុងត្រូវបានគាំទ្រដោយអ្នកផ្ដល់សេវាកម្មម្នាក់ ដោយមានសញ្ញាធឹក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មនុស្សម្នាក់មានកែវពង្រីកនៅពីលើមុខរបស់ពួកគេ កំពុងត្រូវបានគាំទ្រដោយអ្នកផ្ដល់សេវាកម្មម្នាក់ ដោយមានសញ្ញាធឹក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DE8ABDB" w14:textId="77777777" w:rsidR="00413F71" w:rsidRPr="00542714" w:rsidRDefault="00A85C9D" w:rsidP="00413F71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ហើយអ្នកផ្ដល់សេវាកម្មច្រើនទៀតគួរផ្ដល់ជូនសេវាកម្មនានាដែលផ្ដោតលើមនុស្សមកពីសាវតា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</w:tbl>
    <w:p w14:paraId="14F4CB6B" w14:textId="77777777" w:rsidR="00FD6D5C" w:rsidRDefault="00A85C9D">
      <w:pPr>
        <w:spacing w:before="0" w:after="0" w:line="240" w:lineRule="auto"/>
        <w:rPr>
          <w:rFonts w:cs="Times New Roman"/>
          <w:b/>
          <w:bCs/>
          <w:sz w:val="32"/>
          <w:szCs w:val="26"/>
        </w:rPr>
      </w:pPr>
      <w:r>
        <w:br w:type="page"/>
      </w:r>
    </w:p>
    <w:p w14:paraId="0E2C7270" w14:textId="77777777" w:rsidR="006A7301" w:rsidRPr="00542714" w:rsidRDefault="00A85C9D" w:rsidP="00433D01">
      <w:pPr>
        <w:pStyle w:val="Heading3"/>
        <w:rPr>
          <w:rFonts w:ascii="Noto Sans Khmer" w:hAnsi="Noto Sans Khmer" w:cs="Noto Sans Khmer"/>
          <w:szCs w:val="32"/>
        </w:rPr>
      </w:pPr>
      <w:r w:rsidRPr="00542714">
        <w:rPr>
          <w:rFonts w:ascii="Noto Sans Khmer" w:eastAsia="DaunPenh" w:hAnsi="Noto Sans Khmer" w:cs="Noto Sans Khmer"/>
          <w:szCs w:val="32"/>
        </w:rPr>
        <w:lastRenderedPageBreak/>
        <w:t>តើគោលដៅរបស់យើងមានអ្វីខ្លះ</w:t>
      </w:r>
      <w:r w:rsidRPr="00542714">
        <w:rPr>
          <w:rFonts w:ascii="Noto Sans Khmer" w:hAnsi="Noto Sans Khmer" w:cs="Noto Sans Khmer"/>
          <w:szCs w:val="32"/>
        </w:rPr>
        <w:t>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542714" w14:paraId="69BBE0A4" w14:textId="77777777" w:rsidTr="00C91E9A">
        <w:tc>
          <w:tcPr>
            <w:tcW w:w="2551" w:type="dxa"/>
            <w:vAlign w:val="center"/>
          </w:tcPr>
          <w:p w14:paraId="5A2EDD65" w14:textId="77777777" w:rsidR="00A0701F" w:rsidRPr="00542714" w:rsidRDefault="00A85C9D" w:rsidP="00143D44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F120FA7" wp14:editId="02EF4B7E">
                  <wp:extent cx="1440000" cy="1440000"/>
                  <wp:effectExtent l="0" t="0" r="8255" b="8255"/>
                  <wp:docPr id="46" name="Picture 46" descr="ស្ត្រីពីរនាក់កំពុងក្រឡេកមើលទៅថតឯកសារជាមួយគ្នា។ មានរូបតំណាងសុវត្ថិភាពមួយផងដែរ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ស្ត្រីពីរនាក់កំពុងក្រឡេកមើលទៅថតឯកសារជាមួយគ្នា។ មានរូបតំណាងសុវត្ថិភាពមួយផងដែរ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2F05A0F" w14:textId="5C997C43" w:rsidR="00A0701F" w:rsidRPr="00542714" w:rsidRDefault="00A85C9D" w:rsidP="00143D44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យើងចង់គាំទ្រអ្នកចូលរួម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ដើម្បីរក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និងប្រើប្រាស់សេវាកម្ម</w:t>
            </w:r>
            <w:r w:rsidR="000F1C63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នានាដែលមានសុវត្ថិភាពសម្រាប់វប្បធម៌របស់ពួកគេ។</w:t>
            </w:r>
          </w:p>
        </w:tc>
      </w:tr>
      <w:tr w:rsidR="000851A1" w:rsidRPr="00542714" w14:paraId="2FE1EE7E" w14:textId="77777777" w:rsidTr="00BC345A">
        <w:tc>
          <w:tcPr>
            <w:tcW w:w="2551" w:type="dxa"/>
            <w:vAlign w:val="bottom"/>
          </w:tcPr>
          <w:p w14:paraId="67A5E2B2" w14:textId="77777777" w:rsidR="007A77A9" w:rsidRPr="00542714" w:rsidRDefault="00A85C9D" w:rsidP="00143D44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12FE1BD" wp14:editId="14F3D5A6">
                  <wp:extent cx="1440000" cy="1440000"/>
                  <wp:effectExtent l="0" t="0" r="8255" b="8255"/>
                  <wp:docPr id="30" name="Picture 30" descr="ក្រុមមនុស្សមានភាពចម្រុះដែលមានពិការភាព និងសញ្ញាលើកមេដៃឡើង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ក្រុមមនុស្សមានភាពចម្រុះដែលមានពិការភាព និងសញ្ញាលើកមេដៃឡើង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1F6AED0" w14:textId="77777777" w:rsidR="007A77A9" w:rsidRPr="00542714" w:rsidRDefault="00A85C9D" w:rsidP="00143D44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យើងក៏ចង់ឱ្យអ្នកផ្ដល់សេវាកម្មច្រើនទៀតផ្ដល់ជូនសេវាកម្មនានាដែល៖</w:t>
            </w:r>
          </w:p>
          <w:p w14:paraId="4F9D4DD5" w14:textId="77777777" w:rsidR="00EA20BA" w:rsidRPr="00542714" w:rsidRDefault="00A85C9D" w:rsidP="00EA20BA">
            <w:pPr>
              <w:pStyle w:val="ListParagraph"/>
              <w:numPr>
                <w:ilvl w:val="0"/>
                <w:numId w:val="2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គោរពវប្បធម៌ទាំងអស់</w:t>
            </w:r>
          </w:p>
          <w:p w14:paraId="60BFD046" w14:textId="77777777" w:rsidR="00EA20BA" w:rsidRPr="00542714" w:rsidRDefault="00A85C9D" w:rsidP="00EA20BA">
            <w:pPr>
              <w:pStyle w:val="ListParagraph"/>
              <w:numPr>
                <w:ilvl w:val="0"/>
                <w:numId w:val="2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ដំណើរការល្អសម្រាប់អ្នកចូលរួម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</w:p>
          <w:p w14:paraId="39A5FCD9" w14:textId="77777777" w:rsidR="00EA20BA" w:rsidRPr="00542714" w:rsidRDefault="00A85C9D" w:rsidP="00433D01">
            <w:pPr>
              <w:pStyle w:val="ListParagraph"/>
              <w:numPr>
                <w:ilvl w:val="0"/>
                <w:numId w:val="2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មានសុវត្ថិភាពសម្រាប់វប្បធម៌ទាំងអស់។</w:t>
            </w:r>
          </w:p>
        </w:tc>
      </w:tr>
    </w:tbl>
    <w:p w14:paraId="09873390" w14:textId="77777777" w:rsidR="00207145" w:rsidRDefault="00A85C9D">
      <w:pP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highlight w:val="lightGray"/>
          <w:lang w:eastAsia="x-none"/>
        </w:rPr>
      </w:pPr>
      <w:r>
        <w:rPr>
          <w:highlight w:val="lightGray"/>
        </w:rPr>
        <w:br w:type="page"/>
      </w:r>
    </w:p>
    <w:p w14:paraId="22D1E259" w14:textId="77777777" w:rsidR="00A0701F" w:rsidRPr="00542714" w:rsidRDefault="00A85C9D" w:rsidP="00433D01">
      <w:pPr>
        <w:pStyle w:val="Heading2"/>
        <w:rPr>
          <w:rFonts w:ascii="Noto Sans Khmer" w:hAnsi="Noto Sans Khmer" w:cs="Noto Sans Khmer"/>
          <w:sz w:val="36"/>
          <w:szCs w:val="36"/>
          <w:lang w:val="en-US"/>
        </w:rPr>
      </w:pPr>
      <w:bookmarkStart w:id="111" w:name="_Toc113455979"/>
      <w:bookmarkStart w:id="112" w:name="_Toc115270160"/>
      <w:r w:rsidRPr="00486A16">
        <w:rPr>
          <w:rFonts w:ascii="Arial" w:hAnsi="Arial" w:cs="Arial"/>
          <w:sz w:val="36"/>
          <w:szCs w:val="36"/>
        </w:rPr>
        <w:lastRenderedPageBreak/>
        <w:t>5</w:t>
      </w:r>
      <w:r w:rsidRPr="00542714">
        <w:rPr>
          <w:rFonts w:ascii="Noto Sans Khmer" w:hAnsi="Noto Sans Khmer" w:cs="Noto Sans Khmer"/>
          <w:sz w:val="36"/>
          <w:szCs w:val="36"/>
        </w:rPr>
        <w:t xml:space="preserve">. </w:t>
      </w:r>
      <w:r w:rsidRPr="00542714">
        <w:rPr>
          <w:rFonts w:ascii="Noto Sans Khmer" w:eastAsia="DaunPenh" w:hAnsi="Noto Sans Khmer" w:cs="Noto Sans Khmer"/>
          <w:sz w:val="36"/>
          <w:szCs w:val="36"/>
        </w:rPr>
        <w:t>ទិន្នន័យអំពីអ្នកចូលរួម</w:t>
      </w:r>
      <w:r w:rsidRPr="00542714">
        <w:rPr>
          <w:rFonts w:ascii="Noto Sans Khmer" w:hAnsi="Noto Sans Khmer" w:cs="Noto Sans Khmer"/>
          <w:sz w:val="36"/>
          <w:szCs w:val="36"/>
        </w:rPr>
        <w:t xml:space="preserve"> </w:t>
      </w:r>
      <w:r w:rsidRPr="00486A16">
        <w:rPr>
          <w:rFonts w:ascii="Arial" w:hAnsi="Arial" w:cs="Arial"/>
          <w:sz w:val="36"/>
          <w:szCs w:val="36"/>
        </w:rPr>
        <w:t>CALD</w:t>
      </w:r>
      <w:bookmarkEnd w:id="111"/>
      <w:bookmarkEnd w:id="11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542714" w14:paraId="6D6E4248" w14:textId="77777777" w:rsidTr="00C91E9A">
        <w:tc>
          <w:tcPr>
            <w:tcW w:w="2551" w:type="dxa"/>
            <w:vAlign w:val="center"/>
          </w:tcPr>
          <w:p w14:paraId="68E52B4C" w14:textId="77777777" w:rsidR="00A0701F" w:rsidRPr="00542714" w:rsidRDefault="00A85C9D" w:rsidP="006A78A5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6957FE72" wp14:editId="6FC93DA4">
                  <wp:extent cx="1440000" cy="1440000"/>
                  <wp:effectExtent l="0" t="0" r="8255" b="8255"/>
                  <wp:docPr id="98" name="Picture 98" descr="ព័ត៌មាន ក្រាហ្វ និងរូបតំណាងឯកសារកំណត់ត្រា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ព័ត៌មាន ក្រាហ្វ និងរូបតំណាងឯកសារកំណត់ត្រា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ABB00F0" w14:textId="77777777" w:rsidR="00A0701F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នៅពេលយើងនិយាយអំពី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ទិន្នន័យ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យើងមានន័យថា៖</w:t>
            </w:r>
          </w:p>
          <w:p w14:paraId="331FDA78" w14:textId="77777777" w:rsidR="00C91F77" w:rsidRPr="00542714" w:rsidRDefault="00A85C9D" w:rsidP="00B61187">
            <w:pPr>
              <w:pStyle w:val="ListParagraph"/>
              <w:numPr>
                <w:ilvl w:val="0"/>
                <w:numId w:val="1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ការពិតនានា</w:t>
            </w:r>
          </w:p>
          <w:p w14:paraId="680CFAEB" w14:textId="77777777" w:rsidR="00C91F77" w:rsidRPr="00542714" w:rsidRDefault="00A85C9D" w:rsidP="00B61187">
            <w:pPr>
              <w:pStyle w:val="ListParagraph"/>
              <w:numPr>
                <w:ilvl w:val="0"/>
                <w:numId w:val="1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ព័ត៌មាន</w:t>
            </w:r>
          </w:p>
          <w:p w14:paraId="5502F498" w14:textId="77777777" w:rsidR="006E5A82" w:rsidRPr="00542714" w:rsidRDefault="00A85C9D" w:rsidP="00B61187">
            <w:pPr>
              <w:pStyle w:val="ListParagraph"/>
              <w:numPr>
                <w:ilvl w:val="0"/>
                <w:numId w:val="1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កំណត់ត្រានានា។</w:t>
            </w:r>
          </w:p>
        </w:tc>
      </w:tr>
      <w:tr w:rsidR="000851A1" w:rsidRPr="00542714" w14:paraId="72DF8C8E" w14:textId="77777777" w:rsidTr="00C91E9A">
        <w:tc>
          <w:tcPr>
            <w:tcW w:w="2551" w:type="dxa"/>
            <w:vAlign w:val="center"/>
          </w:tcPr>
          <w:p w14:paraId="39F1C6E8" w14:textId="77777777" w:rsidR="00EA20BA" w:rsidRPr="00542714" w:rsidRDefault="00A85C9D" w:rsidP="00B61187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164EC1CE" wp14:editId="666DADD0">
                  <wp:extent cx="1440000" cy="1440000"/>
                  <wp:effectExtent l="0" t="0" r="8255" b="8255"/>
                  <wp:docPr id="99" name="Picture 99" descr="ក្រុមនៃមនុស្សដែលមានភាពចម្រុះផ្នែកវប្បធម៌ និងភាសាមួយក្រុមដែលមានពិការ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ក្រុមនៃមនុស្សដែលមានភាពចម្រុះផ្នែកវប្បធម៌ និងភាសាមួយក្រុមដែលមានពិការ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B688AC6" w14:textId="77777777" w:rsidR="00EA20BA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យើងត្រូវការទិន្នន័យប្រសើរជាងមុន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ដើម្បីយល់ដឹងអំពី៖</w:t>
            </w:r>
          </w:p>
          <w:p w14:paraId="44A09543" w14:textId="77777777" w:rsidR="00EA20BA" w:rsidRPr="00542714" w:rsidRDefault="00A85C9D" w:rsidP="00B61187">
            <w:pPr>
              <w:pStyle w:val="ListParagraph"/>
              <w:numPr>
                <w:ilvl w:val="0"/>
                <w:numId w:val="1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</w:p>
          <w:p w14:paraId="5F8B022E" w14:textId="77777777" w:rsidR="00EA20BA" w:rsidRPr="00542714" w:rsidRDefault="00A85C9D" w:rsidP="00B61187">
            <w:pPr>
              <w:pStyle w:val="ListParagraph"/>
              <w:numPr>
                <w:ilvl w:val="0"/>
                <w:numId w:val="1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ការគាំទ្រអ្វីខ្លះដែលពួកគេត្រូវការ។</w:t>
            </w:r>
          </w:p>
        </w:tc>
      </w:tr>
      <w:tr w:rsidR="000851A1" w:rsidRPr="00542714" w14:paraId="138A445E" w14:textId="77777777" w:rsidTr="00C91E9A">
        <w:tc>
          <w:tcPr>
            <w:tcW w:w="2551" w:type="dxa"/>
            <w:vAlign w:val="center"/>
          </w:tcPr>
          <w:p w14:paraId="0520085E" w14:textId="77777777" w:rsidR="00A0701F" w:rsidRPr="00542714" w:rsidRDefault="00A0701F" w:rsidP="006A78A5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</w:p>
        </w:tc>
        <w:tc>
          <w:tcPr>
            <w:tcW w:w="6576" w:type="dxa"/>
            <w:vAlign w:val="center"/>
          </w:tcPr>
          <w:p w14:paraId="38EDBD77" w14:textId="77777777" w:rsidR="00AB0495" w:rsidRPr="00542714" w:rsidRDefault="00A85C9D" w:rsidP="00B61187">
            <w:pPr>
              <w:spacing w:before="360" w:after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យើងត្រូវការទិន្នន័យបន្ថែមទៀតអំពីមនុស្ស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103F45">
              <w:rPr>
                <w:rFonts w:asciiTheme="minorHAnsi" w:hAnsiTheme="minorHAnsi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ដែល៖</w:t>
            </w:r>
          </w:p>
        </w:tc>
      </w:tr>
      <w:tr w:rsidR="000851A1" w:rsidRPr="00542714" w14:paraId="581E9E9F" w14:textId="77777777" w:rsidTr="00C91E9A">
        <w:tc>
          <w:tcPr>
            <w:tcW w:w="2551" w:type="dxa"/>
            <w:vAlign w:val="center"/>
          </w:tcPr>
          <w:p w14:paraId="3A6D7E39" w14:textId="77777777" w:rsidR="00296F22" w:rsidRPr="00542714" w:rsidRDefault="00A85C9D" w:rsidP="00B61187">
            <w:pPr>
              <w:pStyle w:val="Image"/>
              <w:spacing w:before="60" w:after="60" w:line="240" w:lineRule="auto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18B1E453" wp14:editId="7B90FCDF">
                  <wp:extent cx="1440000" cy="1068129"/>
                  <wp:effectExtent l="0" t="0" r="8255" b="0"/>
                  <wp:docPr id="103" name="Picture 103" descr="មនុស្សមួយក្រុមនៅក្នុងពិធីបុណ្យអាព្រិច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មនុស្សមួយក្រុមនៅក្នុងពិធីបុណ្យអាព្រិច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59033C4" w14:textId="77777777" w:rsidR="00296F22" w:rsidRPr="00542714" w:rsidRDefault="00A85C9D" w:rsidP="00B61187">
            <w:pPr>
              <w:pStyle w:val="ListParagraph"/>
              <w:numPr>
                <w:ilvl w:val="0"/>
                <w:numId w:val="1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មកពីវប្បធម៌ផ្សេងៗគ្នា</w:t>
            </w:r>
          </w:p>
        </w:tc>
      </w:tr>
      <w:tr w:rsidR="000851A1" w:rsidRPr="00542714" w14:paraId="22ECD962" w14:textId="77777777" w:rsidTr="00C91E9A">
        <w:tc>
          <w:tcPr>
            <w:tcW w:w="2551" w:type="dxa"/>
            <w:vAlign w:val="center"/>
          </w:tcPr>
          <w:p w14:paraId="29B83159" w14:textId="47AFEA07" w:rsidR="00296F22" w:rsidRPr="00542714" w:rsidRDefault="00E22D28" w:rsidP="00B61187">
            <w:pPr>
              <w:pStyle w:val="Image"/>
              <w:spacing w:before="60" w:after="60" w:line="240" w:lineRule="auto"/>
              <w:rPr>
                <w:rFonts w:ascii="Noto Sans Khmer" w:hAnsi="Noto Sans Khmer" w:cs="Noto Sans Khmer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2B1D726" wp14:editId="3B97A705">
                  <wp:extent cx="1440000" cy="1440000"/>
                  <wp:effectExtent l="0" t="0" r="8255" b="8255"/>
                  <wp:docPr id="111" name="Picture 111" descr="រូបតំណាងភាសាផ្សេងទៀត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រូបតំណាងភាសាផ្សេងទៀត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A49F947" w14:textId="77777777" w:rsidR="00296F22" w:rsidRPr="00542714" w:rsidRDefault="00A85C9D" w:rsidP="00437017">
            <w:pPr>
              <w:pStyle w:val="ListParagraph"/>
              <w:numPr>
                <w:ilvl w:val="0"/>
                <w:numId w:val="14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និយាយភាសាផ្សេងៗគ្នា។</w:t>
            </w:r>
          </w:p>
        </w:tc>
      </w:tr>
      <w:tr w:rsidR="000851A1" w:rsidRPr="00542714" w14:paraId="5E6CF46E" w14:textId="77777777" w:rsidTr="00C91E9A">
        <w:tc>
          <w:tcPr>
            <w:tcW w:w="2551" w:type="dxa"/>
            <w:vAlign w:val="center"/>
          </w:tcPr>
          <w:p w14:paraId="735C4E1A" w14:textId="77777777" w:rsidR="00AB0495" w:rsidRPr="00785FE2" w:rsidRDefault="00A85C9D" w:rsidP="00B61187">
            <w:pPr>
              <w:pStyle w:val="Image"/>
              <w:spacing w:before="240"/>
            </w:pPr>
            <w:r>
              <w:rPr>
                <w:noProof/>
              </w:rPr>
              <w:drawing>
                <wp:inline distT="0" distB="0" distL="0" distR="0" wp14:anchorId="0E08C7F1" wp14:editId="01EB241F">
                  <wp:extent cx="1440000" cy="1440000"/>
                  <wp:effectExtent l="0" t="0" r="8255" b="8255"/>
                  <wp:docPr id="104" name="Picture 104" descr="សញ្ញាសួរនៅក្នុងរូបពពុះការនិយាយ និងសញ្ញាធឹ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សញ្ញាសួរនៅក្នុងរូបពពុះការនិយាយ និងសញ្ញាធឹ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72D42EB" w14:textId="77777777" w:rsidR="00AB0495" w:rsidRPr="00542714" w:rsidRDefault="00A85C9D" w:rsidP="00B61187">
            <w:pPr>
              <w:spacing w:before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នេះមានន័យថាយើងត្រូវតែសួរសំណួរដែលត្រឹមត្រូវ។</w:t>
            </w:r>
          </w:p>
        </w:tc>
      </w:tr>
      <w:tr w:rsidR="000851A1" w:rsidRPr="00542714" w14:paraId="39F36604" w14:textId="77777777" w:rsidTr="00C91E9A">
        <w:tc>
          <w:tcPr>
            <w:tcW w:w="2551" w:type="dxa"/>
            <w:vAlign w:val="center"/>
          </w:tcPr>
          <w:p w14:paraId="14EA0F9B" w14:textId="77777777" w:rsidR="00A0701F" w:rsidRPr="00542714" w:rsidRDefault="00A85C9D" w:rsidP="006A78A5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lastRenderedPageBreak/>
              <w:drawing>
                <wp:inline distT="0" distB="0" distL="0" distR="0" wp14:anchorId="34D57C40" wp14:editId="7D0C658F">
                  <wp:extent cx="1440000" cy="1440000"/>
                  <wp:effectExtent l="0" t="0" r="8255" b="8255"/>
                  <wp:docPr id="82" name="Picture 82" descr="បុរសញញឹមម្នាក់ កំពុងប្រើស្មាតហ្វូន និងរូបតំណាងក្រាហ្វ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បុរសញញឹមម្នាក់ កំពុងប្រើស្មាតហ្វូន និងរូបតំណាងក្រាហ្វ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2657982" w14:textId="77777777" w:rsidR="007E09B7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  <w:lang w:val="en-US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វាគួរតែងាយស្រួលសម្រាប់មនុស្សគ្រប់រូបដើម្បីស្វែងរក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និងប្រើប្រាស់ទិន្នន័យអំពីអ្នកចូលរួម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  <w:tr w:rsidR="000851A1" w:rsidRPr="00542714" w14:paraId="2FFED191" w14:textId="77777777" w:rsidTr="00C91E9A">
        <w:tc>
          <w:tcPr>
            <w:tcW w:w="2551" w:type="dxa"/>
            <w:vAlign w:val="center"/>
          </w:tcPr>
          <w:p w14:paraId="499D6F9C" w14:textId="77777777" w:rsidR="00AB0495" w:rsidRPr="00542714" w:rsidRDefault="00A85C9D" w:rsidP="006A78A5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5FA12CA3" wp14:editId="453A55A3">
                  <wp:extent cx="1440000" cy="1440000"/>
                  <wp:effectExtent l="0" t="0" r="8255" b="8255"/>
                  <wp:docPr id="100" name="Picture 100" descr="បុរសម្នាក់កំពុងជួយស្ត្រីម្នាក់ឱ្យអានឯកសារមួយ។ ពួកគេកំពុងអង្គុយនៅលើសាឡុង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បុរសម្នាក់កំពុងជួយស្ត្រីម្នាក់ឱ្យអានឯកសារមួយ។ ពួកគេកំពុងអង្គុយនៅលើសាឡុង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7CF8A71" w14:textId="77777777" w:rsidR="00AB0495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ហើយមនុស្សគួរតែទទួលបានការគាំទ្រដើម្បីរក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និងប្រើប្រាស់ទិន្នន័យនេះ។</w:t>
            </w:r>
          </w:p>
        </w:tc>
      </w:tr>
      <w:tr w:rsidR="000851A1" w:rsidRPr="00542714" w14:paraId="4E17741E" w14:textId="77777777" w:rsidTr="00C91E9A">
        <w:tc>
          <w:tcPr>
            <w:tcW w:w="2551" w:type="dxa"/>
            <w:vAlign w:val="center"/>
          </w:tcPr>
          <w:p w14:paraId="5DBA6A36" w14:textId="77777777" w:rsidR="00AB0495" w:rsidRPr="00542714" w:rsidRDefault="00A85C9D" w:rsidP="006A78A5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69F421AF" wp14:editId="55BD1DC0">
                  <wp:extent cx="1440000" cy="1440000"/>
                  <wp:effectExtent l="0" t="0" r="8255" b="8255"/>
                  <wp:docPr id="106" name="Picture 106" descr="ឯកសារស្ដីពីបទប្បញ្ញត្តិមួយចំនួន ដែលមានរូបតំណាងសុវត្ថិ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ឯកសារស្ដីពីបទប្បញ្ញត្តិមួយចំនួន ដែលមានរូបតំណាងសុវត្ថិ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3897ED8" w14:textId="77777777" w:rsidR="00AB0495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យើងក៏គួរបន្តធ្វើតាមបទប្បញ្ញត្តិដូចខាងក្រោមផងដែរ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អំពីរបៀបដែលយើងប្រមូលព័ត៌មាន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និងចែករំលែកទិន្នន័យ។</w:t>
            </w:r>
          </w:p>
          <w:p w14:paraId="5CD40D84" w14:textId="77777777" w:rsidR="00AB0495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បទប្បញ្ញត្តិទាំងនេះជួយរក្សាមនុស្សឱ្យមានសុវត្ថិភាព។</w:t>
            </w:r>
          </w:p>
        </w:tc>
      </w:tr>
    </w:tbl>
    <w:p w14:paraId="74CE83B4" w14:textId="77777777" w:rsidR="006A7301" w:rsidRPr="00542714" w:rsidRDefault="00A85C9D" w:rsidP="003F6A3D">
      <w:pPr>
        <w:pStyle w:val="Heading3"/>
        <w:spacing w:before="480"/>
        <w:rPr>
          <w:rFonts w:ascii="Noto Sans Khmer" w:hAnsi="Noto Sans Khmer" w:cs="Noto Sans Khmer"/>
          <w:szCs w:val="32"/>
        </w:rPr>
      </w:pPr>
      <w:r w:rsidRPr="00542714">
        <w:rPr>
          <w:rFonts w:ascii="Noto Sans Khmer" w:eastAsia="DaunPenh" w:hAnsi="Noto Sans Khmer" w:cs="Noto Sans Khmer"/>
          <w:szCs w:val="32"/>
        </w:rPr>
        <w:t>តើគោលដៅរបស់យើងមានអ្វីខ្លះ</w:t>
      </w:r>
      <w:r w:rsidRPr="00542714">
        <w:rPr>
          <w:rFonts w:ascii="Noto Sans Khmer" w:hAnsi="Noto Sans Khmer" w:cs="Noto Sans Khmer"/>
          <w:szCs w:val="32"/>
        </w:rPr>
        <w:t>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542714" w14:paraId="4E2C5605" w14:textId="77777777" w:rsidTr="00C91E9A">
        <w:tc>
          <w:tcPr>
            <w:tcW w:w="2551" w:type="dxa"/>
            <w:vAlign w:val="center"/>
          </w:tcPr>
          <w:p w14:paraId="319F844E" w14:textId="77777777" w:rsidR="00A0701F" w:rsidRPr="00542714" w:rsidRDefault="00A85C9D" w:rsidP="006A78A5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532B2D29" wp14:editId="3A7052A4">
                  <wp:extent cx="1440000" cy="1440000"/>
                  <wp:effectExtent l="0" t="0" r="8255" b="8255"/>
                  <wp:docPr id="102" name="Picture 102" descr="ក្រុមមានភាពចម្រុះមួយមានមនុស្ស 3 នាក់ និងពាក្យ 'CALD'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ក្រុមមានភាពចម្រុះមួយមានមនុស្ស 3 នាក់ និងពាក្យ 'CALD'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FA37E2D" w14:textId="77777777" w:rsidR="00A0701F" w:rsidRPr="00542714" w:rsidRDefault="00A85C9D" w:rsidP="006A78A5">
            <w:p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យើងចង់ប្រើប្រាស់វិធីមួយដើម្បីពន្យល់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‘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103F45">
              <w:rPr>
                <w:rFonts w:asciiTheme="minorHAnsi" w:hAnsiTheme="minorHAnsi" w:cs="Noto Sans Khmer"/>
                <w:sz w:val="26"/>
                <w:szCs w:val="26"/>
              </w:rPr>
              <w:t xml:space="preserve">’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ដែលរួមបញ្ចូលមនុស្ស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103F45">
              <w:rPr>
                <w:rFonts w:asciiTheme="minorHAnsi" w:hAnsiTheme="minorHAnsi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ទាំងអស់។</w:t>
            </w:r>
          </w:p>
        </w:tc>
      </w:tr>
      <w:tr w:rsidR="000851A1" w:rsidRPr="00542714" w14:paraId="00B26C71" w14:textId="77777777" w:rsidTr="00C91E9A">
        <w:tc>
          <w:tcPr>
            <w:tcW w:w="2551" w:type="dxa"/>
            <w:vAlign w:val="center"/>
          </w:tcPr>
          <w:p w14:paraId="15ECD735" w14:textId="77777777" w:rsidR="0042186E" w:rsidRPr="00542714" w:rsidRDefault="00A85C9D" w:rsidP="006A78A5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021F21C4" wp14:editId="7F5F1AEA">
                  <wp:extent cx="1440000" cy="1440000"/>
                  <wp:effectExtent l="0" t="0" r="8255" b="8255"/>
                  <wp:docPr id="116" name="Picture 116" descr="បុរសម្នាក់កំពុងផ្ដល់សញ្ញាលើកមេដៃឡើងចំនួន 2 និងរូបតំណាងក្រាហ្វ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បុរសម្នាក់កំពុងផ្ដល់សញ្ញាលើកមេដៃឡើងចំនួន 2 និងរូបតំណាងក្រាហ្វ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A08DA7B" w14:textId="77777777" w:rsidR="0042186E" w:rsidRPr="00542714" w:rsidRDefault="00A85C9D" w:rsidP="006A78A5">
            <w:p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នេះអាចជួយយើងឱ្យប្រមូលទិន្នន័យបានកាន់តែប្រសើរឡើង។</w:t>
            </w:r>
          </w:p>
        </w:tc>
      </w:tr>
    </w:tbl>
    <w:p w14:paraId="57F6D0AA" w14:textId="77777777" w:rsidR="003F6A3D" w:rsidRDefault="00A85C9D">
      <w: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542714" w14:paraId="48AFE2F0" w14:textId="77777777" w:rsidTr="00C91E9A">
        <w:tc>
          <w:tcPr>
            <w:tcW w:w="2551" w:type="dxa"/>
            <w:vAlign w:val="center"/>
          </w:tcPr>
          <w:p w14:paraId="32AFEAA4" w14:textId="77777777" w:rsidR="00B83F5F" w:rsidRPr="00542714" w:rsidRDefault="00B83F5F" w:rsidP="006A78A5">
            <w:pPr>
              <w:pStyle w:val="Image"/>
              <w:rPr>
                <w:rFonts w:ascii="Noto Sans Khmer" w:hAnsi="Noto Sans Khmer" w:cs="Noto Sans Khmer"/>
                <w:sz w:val="26"/>
                <w:szCs w:val="26"/>
              </w:rPr>
            </w:pPr>
          </w:p>
        </w:tc>
        <w:tc>
          <w:tcPr>
            <w:tcW w:w="6576" w:type="dxa"/>
            <w:vAlign w:val="center"/>
          </w:tcPr>
          <w:p w14:paraId="21C97590" w14:textId="77777777" w:rsidR="00416B80" w:rsidRPr="00542714" w:rsidRDefault="00A85C9D" w:rsidP="006A78A5">
            <w:p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យើងចង់ប្រើប្រាស់ទិន្នន័យនេះដើម្បី៖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</w:tc>
      </w:tr>
      <w:tr w:rsidR="000851A1" w:rsidRPr="00542714" w14:paraId="0C014E50" w14:textId="77777777" w:rsidTr="00C91E9A">
        <w:tc>
          <w:tcPr>
            <w:tcW w:w="2551" w:type="dxa"/>
            <w:vAlign w:val="center"/>
          </w:tcPr>
          <w:p w14:paraId="1EA1F1EC" w14:textId="77777777" w:rsidR="00416B80" w:rsidRPr="00542714" w:rsidRDefault="00A85C9D" w:rsidP="00D07278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7E98847C" wp14:editId="3C1F752B">
                  <wp:extent cx="1440000" cy="1440000"/>
                  <wp:effectExtent l="0" t="0" r="8255" b="8255"/>
                  <wp:docPr id="117" name="Picture 117" descr="បុរសម្នាក់កំពុងគាំទ្រដល់បុរសម្នាក់ទៀត និងសញ្ញាព្រួញមួយចង្អុលឡើងលើទៅសញ្ញាលើកមេដៃឡើង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បុរសម្នាក់កំពុងគាំទ្រដល់បុរសម្នាក់ទៀត និងសញ្ញាព្រួញមួយចង្អុលឡើងលើទៅសញ្ញាលើកមេដៃឡើង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5CAB151" w14:textId="77777777" w:rsidR="00416B80" w:rsidRPr="00542714" w:rsidRDefault="00A85C9D" w:rsidP="006A78A5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ផ្ដល់សេវាកម្មបានកាន់តែប្រសើឡើងសម្រាប់អ្នកចូលរួម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</w:p>
        </w:tc>
      </w:tr>
      <w:tr w:rsidR="000851A1" w:rsidRPr="00542714" w14:paraId="2C5DB9E1" w14:textId="77777777" w:rsidTr="00C91E9A">
        <w:tc>
          <w:tcPr>
            <w:tcW w:w="2551" w:type="dxa"/>
            <w:vAlign w:val="center"/>
          </w:tcPr>
          <w:p w14:paraId="29261D65" w14:textId="77777777" w:rsidR="00E151BD" w:rsidRPr="00542714" w:rsidRDefault="00A85C9D" w:rsidP="00D07278">
            <w:pPr>
              <w:pStyle w:val="Image"/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1DDED0A9" wp14:editId="07F7954D">
                  <wp:extent cx="1440000" cy="1440000"/>
                  <wp:effectExtent l="0" t="0" r="8255" b="8255"/>
                  <wp:docPr id="118" name="Picture 118" descr="ដៃម្ខាងកំពុងជ្រើសរើសក្នុងចំណោម 3 ជម្រើស និងសញ្ញាលើកមេដៃឡើងមួយ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ដៃម្ខាងកំពុងជ្រើសរើសក្នុងចំណោម 3 ជម្រើស និងសញ្ញាលើកមេដៃឡើងមួយ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642665C" w14:textId="77777777" w:rsidR="00E151BD" w:rsidRPr="00542714" w:rsidRDefault="00A85C9D" w:rsidP="006A78A5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ធ្វើសេចក្ដីសម្រេចចិត្តល្អៗ។</w:t>
            </w:r>
          </w:p>
        </w:tc>
      </w:tr>
      <w:tr w:rsidR="000851A1" w:rsidRPr="00542714" w14:paraId="1FFF113B" w14:textId="77777777" w:rsidTr="00C91E9A">
        <w:tc>
          <w:tcPr>
            <w:tcW w:w="2551" w:type="dxa"/>
            <w:vAlign w:val="center"/>
          </w:tcPr>
          <w:p w14:paraId="22B0BA24" w14:textId="77777777" w:rsidR="00AB0495" w:rsidRPr="00542714" w:rsidRDefault="00A85C9D" w:rsidP="00B61187">
            <w:pPr>
              <w:pStyle w:val="Image"/>
              <w:spacing w:before="8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0275D66" wp14:editId="4136F543">
                  <wp:extent cx="1440000" cy="1081696"/>
                  <wp:effectExtent l="0" t="0" r="8255" b="4445"/>
                  <wp:docPr id="119" name="Picture 119" descr="ក្រុមមនុស្សមានភាពចម្រុះ កំពុងអង្គុយ និងកំពុងឈរជាមួយគ្នា។ ពួកគេទាំងអស់គ្នាកំពុងផ្ដល់សញ្ញាលើកមេដៃឡើង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ក្រុមមនុស្សមានភាពចម្រុះ កំពុងអង្គុយ និងកំពុងឈរជាមួយគ្នា។ ពួកគេទាំងអស់គ្នាកំពុងផ្ដល់សញ្ញាលើកមេដៃឡើង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0E1C2E7" w14:textId="77777777" w:rsidR="00AB0495" w:rsidRPr="00542714" w:rsidRDefault="00A85C9D" w:rsidP="00B61187">
            <w:pPr>
              <w:spacing w:before="8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ហើយយើងចង់ឱ្យមនុស្សកាន់តែច្រើនស្វែងរក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និងប្រើប្រាស់ទិន្នន័យអំពីអ្នកចូលរួម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</w:tbl>
    <w:p w14:paraId="1744BAE9" w14:textId="77777777" w:rsidR="00A0701F" w:rsidRPr="00542714" w:rsidRDefault="00A85C9D" w:rsidP="00A0701F">
      <w:pPr>
        <w:pStyle w:val="Heading2"/>
        <w:rPr>
          <w:rFonts w:ascii="Noto Sans Khmer" w:hAnsi="Noto Sans Khmer" w:cs="Noto Sans Khmer"/>
          <w:sz w:val="26"/>
        </w:rPr>
      </w:pPr>
      <w:r w:rsidRPr="00542714">
        <w:rPr>
          <w:rFonts w:ascii="Noto Sans Khmer" w:hAnsi="Noto Sans Khmer" w:cs="Noto Sans Khmer"/>
          <w:sz w:val="26"/>
        </w:rPr>
        <w:br w:type="page"/>
      </w:r>
    </w:p>
    <w:p w14:paraId="42C33225" w14:textId="77777777" w:rsidR="00282ABC" w:rsidRPr="00542714" w:rsidRDefault="00A85C9D" w:rsidP="00282ABC">
      <w:pPr>
        <w:pStyle w:val="Heading2"/>
        <w:rPr>
          <w:rFonts w:ascii="Noto Sans Khmer" w:hAnsi="Noto Sans Khmer" w:cs="Noto Sans Khmer"/>
          <w:sz w:val="36"/>
          <w:szCs w:val="36"/>
          <w:lang w:val="en-AU"/>
        </w:rPr>
      </w:pPr>
      <w:bookmarkStart w:id="113" w:name="_Toc113455980"/>
      <w:bookmarkStart w:id="114" w:name="_Toc115270161"/>
      <w:r w:rsidRPr="00542714">
        <w:rPr>
          <w:rFonts w:ascii="Noto Sans Khmer" w:eastAsia="DaunPenh" w:hAnsi="Noto Sans Khmer" w:cs="Noto Sans Khmer"/>
          <w:sz w:val="36"/>
          <w:szCs w:val="36"/>
        </w:rPr>
        <w:lastRenderedPageBreak/>
        <w:t>តើមានអ្វីកើតឡើងបន្ទាប់ទៀត</w:t>
      </w:r>
      <w:r w:rsidRPr="00542714">
        <w:rPr>
          <w:rFonts w:ascii="Noto Sans Khmer" w:hAnsi="Noto Sans Khmer" w:cs="Noto Sans Khmer"/>
          <w:sz w:val="36"/>
          <w:szCs w:val="36"/>
        </w:rPr>
        <w:t>?</w:t>
      </w:r>
      <w:bookmarkEnd w:id="113"/>
      <w:bookmarkEnd w:id="114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542714" w14:paraId="182ED9AF" w14:textId="77777777" w:rsidTr="00C91E9A">
        <w:tc>
          <w:tcPr>
            <w:tcW w:w="2551" w:type="dxa"/>
            <w:vAlign w:val="center"/>
          </w:tcPr>
          <w:p w14:paraId="55678371" w14:textId="77777777" w:rsidR="00282ABC" w:rsidRPr="00542714" w:rsidRDefault="00A85C9D" w:rsidP="00B61187">
            <w:pPr>
              <w:pStyle w:val="Image"/>
              <w:spacing w:before="480" w:after="48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746BD1B2" wp14:editId="67588901">
                  <wp:extent cx="1440000" cy="1440000"/>
                  <wp:effectExtent l="0" t="0" r="8255" b="8255"/>
                  <wp:docPr id="120" name="Picture 120" descr="ក្រុមមនុស្សមានភាពចម្រុះដែលមានពិការភាព និងសញ្ញាលើកមេដៃឡើង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ក្រុមមនុស្សមានភាពចម្រុះដែលមានពិការភាព និងសញ្ញាលើកមេដៃឡើង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F2A6342" w14:textId="2D0AE3BD" w:rsidR="00282ABC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យើងនឹងបន្តធ្វើការជាមួយសហគមន៍ដើម្បីស្វែងរកវិធីកាន់តែប្រសើរ</w:t>
            </w:r>
            <w:r w:rsidR="000F1C63">
              <w:rPr>
                <w:rFonts w:ascii="Noto Sans Khmer" w:eastAsia="DaunPenh" w:hAnsi="Noto Sans Khmer" w:cs="Noto Sans Khmer"/>
                <w:sz w:val="26"/>
                <w:szCs w:val="26"/>
                <w:cs/>
              </w:rPr>
              <w:br/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ឡើង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ដើម្បីគាំទ្រអ្នកចូលរួម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  <w:tr w:rsidR="000851A1" w:rsidRPr="00542714" w14:paraId="4C290F8E" w14:textId="77777777" w:rsidTr="00B61187">
        <w:trPr>
          <w:trHeight w:val="4535"/>
        </w:trPr>
        <w:tc>
          <w:tcPr>
            <w:tcW w:w="2551" w:type="dxa"/>
            <w:vAlign w:val="center"/>
          </w:tcPr>
          <w:p w14:paraId="5861C80B" w14:textId="77777777" w:rsidR="00282ABC" w:rsidRPr="00542714" w:rsidRDefault="00A85C9D" w:rsidP="00B61187">
            <w:pPr>
              <w:pStyle w:val="Image"/>
              <w:spacing w:before="480" w:after="48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A8CE891" wp14:editId="1AC2F086">
                  <wp:extent cx="1439544" cy="1079658"/>
                  <wp:effectExtent l="0" t="0" r="8890" b="6350"/>
                  <wp:docPr id="121" name="Picture 121" descr="មនុស្សមួយក្រុមកំពុងអង្គុយជារង្វង់មួយ កំពុងក្រឡេកមើលទៅឯកសារមួយចំនួន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មនុស្សមួយក្រុមកំពុងអង្គុយជារង្វង់មួយ កំពុងក្រឡេកមើលទៅឯកសារមួយចំនួន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A44340D" w14:textId="77777777" w:rsidR="006A7301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យើងនឹងជ្រើសរើសមនុស្សសម្រាប់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="00450BBA" w:rsidRPr="00542714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ក្រុមផ្ដល់យោបល់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  <w:p w14:paraId="658D9955" w14:textId="33C39F44" w:rsidR="006A7301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ក្រុមផ្ដល់យោបល់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គឺជាក្រុមមនុស្សដែលធ្វើការជាមួយយើង</w:t>
            </w:r>
            <w:r w:rsidR="00E3714C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ដើម្បីចែករំលែកអ្វីដែល៖</w:t>
            </w:r>
          </w:p>
          <w:p w14:paraId="04403E14" w14:textId="77777777" w:rsidR="006A7301" w:rsidRPr="00542714" w:rsidRDefault="00A85C9D" w:rsidP="00B61187">
            <w:pPr>
              <w:pStyle w:val="ListParagraph"/>
              <w:numPr>
                <w:ilvl w:val="0"/>
                <w:numId w:val="13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ដំណើរការល្អ</w:t>
            </w:r>
          </w:p>
          <w:p w14:paraId="2F9A43D5" w14:textId="77777777" w:rsidR="00240285" w:rsidRPr="00542714" w:rsidRDefault="00A85C9D" w:rsidP="00B61187">
            <w:pPr>
              <w:pStyle w:val="ListParagraph"/>
              <w:numPr>
                <w:ilvl w:val="0"/>
                <w:numId w:val="13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ត្រូវការឱ្យកាន់តែប្រសើរឡើង។</w:t>
            </w:r>
          </w:p>
        </w:tc>
      </w:tr>
      <w:tr w:rsidR="000851A1" w:rsidRPr="00542714" w14:paraId="2AB209A9" w14:textId="77777777" w:rsidTr="00C91E9A">
        <w:tc>
          <w:tcPr>
            <w:tcW w:w="2551" w:type="dxa"/>
            <w:vAlign w:val="center"/>
          </w:tcPr>
          <w:p w14:paraId="5E4697DF" w14:textId="77777777" w:rsidR="00D177E5" w:rsidRPr="00542714" w:rsidRDefault="00A85C9D" w:rsidP="00B61187">
            <w:pPr>
              <w:pStyle w:val="Image"/>
              <w:spacing w:before="480" w:after="48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3920318" wp14:editId="538D9552">
                  <wp:extent cx="1440000" cy="1080000"/>
                  <wp:effectExtent l="0" t="0" r="8255" b="6350"/>
                  <wp:docPr id="122" name="Picture 122" descr="បុរសម្នាក់កំពុងផ្ដល់បទបង្ហាញមួយទៅកាន់មនុស្សមួយក្រុម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បុរសម្នាក់កំពុងផ្ដល់បទបង្ហាញមួយទៅកាន់មនុស្សមួយក្រុម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3" t="5039" r="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53D2552" w14:textId="77777777" w:rsidR="00D177E5" w:rsidRPr="00542714" w:rsidRDefault="00A85C9D" w:rsidP="00B61187">
            <w:pPr>
              <w:spacing w:before="240" w:after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ក្រុមផ្ដល់យោបល់នឹង៖</w:t>
            </w:r>
          </w:p>
          <w:p w14:paraId="25CD966E" w14:textId="77777777" w:rsidR="00D177E5" w:rsidRPr="00542714" w:rsidRDefault="00A85C9D" w:rsidP="00B61187">
            <w:pPr>
              <w:pStyle w:val="ListParagraph"/>
              <w:numPr>
                <w:ilvl w:val="0"/>
                <w:numId w:val="13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ជួយយើងធ្វើការជាមួយសហគមន៍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103F45">
              <w:rPr>
                <w:rFonts w:asciiTheme="minorHAnsi" w:hAnsiTheme="minorHAnsi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នានា</w:t>
            </w:r>
          </w:p>
          <w:p w14:paraId="5B10B30E" w14:textId="77777777" w:rsidR="00D177E5" w:rsidRPr="00542714" w:rsidRDefault="00A85C9D" w:rsidP="00B61187">
            <w:pPr>
              <w:pStyle w:val="ListParagraph"/>
              <w:numPr>
                <w:ilvl w:val="0"/>
                <w:numId w:val="13"/>
              </w:num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ធ្វើឱ្យប្រាកដថាយុទ្ធសាស្ត្រថ្មីដំណើរការបានល្អ។</w:t>
            </w:r>
          </w:p>
        </w:tc>
      </w:tr>
    </w:tbl>
    <w:p w14:paraId="0B296F9D" w14:textId="77777777" w:rsidR="00737BE3" w:rsidRPr="00542714" w:rsidRDefault="00A85C9D">
      <w:pPr>
        <w:rPr>
          <w:rFonts w:ascii="Noto Sans Khmer" w:hAnsi="Noto Sans Khmer" w:cs="Noto Sans Khmer"/>
          <w:sz w:val="26"/>
          <w:szCs w:val="26"/>
        </w:rPr>
      </w:pPr>
      <w:r w:rsidRPr="00542714">
        <w:rPr>
          <w:rFonts w:ascii="Noto Sans Khmer" w:hAnsi="Noto Sans Khmer" w:cs="Noto Sans Khmer"/>
          <w:sz w:val="26"/>
          <w:szCs w:val="26"/>
        </w:rP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14:paraId="73405FAC" w14:textId="77777777" w:rsidTr="00C91E9A">
        <w:tc>
          <w:tcPr>
            <w:tcW w:w="2551" w:type="dxa"/>
            <w:vAlign w:val="center"/>
          </w:tcPr>
          <w:p w14:paraId="4FAB9DFF" w14:textId="77777777" w:rsidR="006A7301" w:rsidRPr="00542714" w:rsidRDefault="006A7301" w:rsidP="00B61187">
            <w:pPr>
              <w:pStyle w:val="Image"/>
              <w:spacing w:before="60" w:after="60"/>
              <w:rPr>
                <w:rFonts w:ascii="Noto Sans Khmer" w:hAnsi="Noto Sans Khmer" w:cs="Noto Sans Khmer"/>
                <w:sz w:val="26"/>
                <w:szCs w:val="26"/>
              </w:rPr>
            </w:pPr>
          </w:p>
        </w:tc>
        <w:tc>
          <w:tcPr>
            <w:tcW w:w="6576" w:type="dxa"/>
            <w:vAlign w:val="center"/>
          </w:tcPr>
          <w:p w14:paraId="05D90FD0" w14:textId="77777777" w:rsidR="006A7301" w:rsidRPr="00542714" w:rsidRDefault="00A85C9D" w:rsidP="00B61187">
            <w:pPr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យើងចង់ឱ្យក្រុមផ្ដល់យោបល់រួមបញ្ចូល៖</w:t>
            </w:r>
          </w:p>
        </w:tc>
      </w:tr>
      <w:tr w:rsidR="000851A1" w14:paraId="4505AAB3" w14:textId="77777777" w:rsidTr="00C91E9A">
        <w:tc>
          <w:tcPr>
            <w:tcW w:w="2551" w:type="dxa"/>
            <w:vAlign w:val="center"/>
          </w:tcPr>
          <w:p w14:paraId="07A343C5" w14:textId="77777777" w:rsidR="00282ABC" w:rsidRPr="00542714" w:rsidRDefault="00A85C9D" w:rsidP="00437017">
            <w:pPr>
              <w:pStyle w:val="Image"/>
              <w:spacing w:before="60" w:after="6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79A65050" wp14:editId="7C6411FB">
                  <wp:extent cx="1440000" cy="1440000"/>
                  <wp:effectExtent l="0" t="0" r="8255" b="8255"/>
                  <wp:docPr id="108" name="Picture 108" descr="ក្រុមនៃមនុស្សដែលមានភាពចម្រុះផ្នែកវប្បធម៌ និងភាសាមួយក្រុមដែលមានពិការ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ក្រុមនៃមនុស្សដែលមានភាពចម្រុះផ្នែកវប្បធម៌ និងភាសាមួយក្រុមដែលមានពិការ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D6BA0D4" w14:textId="77777777" w:rsidR="002C59F3" w:rsidRPr="00542714" w:rsidRDefault="00A85C9D" w:rsidP="0043701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</w:p>
        </w:tc>
      </w:tr>
      <w:tr w:rsidR="000851A1" w14:paraId="47B5C755" w14:textId="77777777" w:rsidTr="00C91E9A">
        <w:tc>
          <w:tcPr>
            <w:tcW w:w="2551" w:type="dxa"/>
            <w:vAlign w:val="center"/>
          </w:tcPr>
          <w:p w14:paraId="05726C06" w14:textId="77777777" w:rsidR="00282ABC" w:rsidRPr="00542714" w:rsidRDefault="00A85C9D" w:rsidP="00437017">
            <w:pPr>
              <w:pStyle w:val="Image"/>
              <w:spacing w:before="60" w:after="6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2612D361" wp14:editId="3B43FA31">
                  <wp:extent cx="1440000" cy="1440000"/>
                  <wp:effectExtent l="0" t="0" r="8255" b="8255"/>
                  <wp:docPr id="107" name="Picture 107" descr="មនុស្សមួយក្រុមមានគ្នាបីនាក់ ដែលមានអគារមួយខ្នងនៅផ្ទៃខាងក្រោយ។ មានរូបតំណាងពិការភាពមួយផងដែរ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មនុស្សមួយក្រុមមានគ្នាបីនាក់ ដែលមានអគារមួយខ្នងនៅផ្ទៃខាងក្រោយ។ មានរូបតំណាងពិការភាពមួយផងដែរ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1A6D13D" w14:textId="77777777" w:rsidR="00282ABC" w:rsidRPr="00542714" w:rsidRDefault="00A85C9D" w:rsidP="0043701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អង្គការពិការភាពនានា</w:t>
            </w:r>
          </w:p>
        </w:tc>
      </w:tr>
      <w:tr w:rsidR="000851A1" w14:paraId="6B6DB215" w14:textId="77777777" w:rsidTr="00C91E9A">
        <w:tc>
          <w:tcPr>
            <w:tcW w:w="2551" w:type="dxa"/>
            <w:vAlign w:val="center"/>
          </w:tcPr>
          <w:p w14:paraId="23ACEE3C" w14:textId="77777777" w:rsidR="004C6CC8" w:rsidRPr="00542714" w:rsidRDefault="00A85C9D" w:rsidP="00437017">
            <w:pPr>
              <w:pStyle w:val="Image"/>
              <w:spacing w:before="60" w:after="6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9E20E5B" wp14:editId="304D89C2">
                  <wp:extent cx="1440000" cy="1440000"/>
                  <wp:effectExtent l="0" t="0" r="8255" b="8255"/>
                  <wp:docPr id="112" name="Picture 112" descr="មនុស្សមានភាពចម្រុះ 3 នាក់ នៅពីមុខអគារការិយាល័យ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មនុស្សមានភាពចម្រុះ 3 នាក់ នៅពីមុខអគារការិយាល័យ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C3C2BEB" w14:textId="77777777" w:rsidR="004C6CC8" w:rsidRPr="00542714" w:rsidRDefault="00A85C9D" w:rsidP="0043701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អង្គការ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103F45">
              <w:rPr>
                <w:rFonts w:asciiTheme="minorHAnsi" w:hAnsiTheme="minorHAnsi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នានា។</w:t>
            </w:r>
          </w:p>
        </w:tc>
      </w:tr>
      <w:tr w:rsidR="000851A1" w14:paraId="37F49198" w14:textId="77777777" w:rsidTr="00C91E9A">
        <w:tc>
          <w:tcPr>
            <w:tcW w:w="2551" w:type="dxa"/>
            <w:vAlign w:val="center"/>
          </w:tcPr>
          <w:p w14:paraId="6A55B60E" w14:textId="77777777" w:rsidR="004552F0" w:rsidRPr="00542714" w:rsidRDefault="004552F0" w:rsidP="00B61187">
            <w:pPr>
              <w:pStyle w:val="Image"/>
              <w:spacing w:before="60" w:after="60"/>
              <w:rPr>
                <w:rFonts w:ascii="Noto Sans Khmer" w:hAnsi="Noto Sans Khmer" w:cs="Noto Sans Khmer"/>
                <w:sz w:val="26"/>
                <w:szCs w:val="26"/>
              </w:rPr>
            </w:pPr>
          </w:p>
        </w:tc>
        <w:tc>
          <w:tcPr>
            <w:tcW w:w="6576" w:type="dxa"/>
            <w:vAlign w:val="center"/>
          </w:tcPr>
          <w:p w14:paraId="75361C9C" w14:textId="77777777" w:rsidR="004552F0" w:rsidRPr="00542714" w:rsidRDefault="00A85C9D" w:rsidP="00B61187">
            <w:pPr>
              <w:spacing w:before="24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យើងក៏ចង់ធ្វើការជាមួយអ្នកចូលរួម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103F45">
              <w:rPr>
                <w:rFonts w:asciiTheme="minorHAnsi" w:hAnsiTheme="minorHAnsi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និងគ្រួសារនានាផងដែរដែល៖</w:t>
            </w:r>
          </w:p>
        </w:tc>
      </w:tr>
      <w:tr w:rsidR="000851A1" w14:paraId="44F78C88" w14:textId="77777777" w:rsidTr="00C91E9A">
        <w:tc>
          <w:tcPr>
            <w:tcW w:w="2551" w:type="dxa"/>
            <w:vAlign w:val="center"/>
          </w:tcPr>
          <w:p w14:paraId="3C82570D" w14:textId="49D074D2" w:rsidR="00A73641" w:rsidRPr="00542714" w:rsidRDefault="00E22D28" w:rsidP="00437017">
            <w:pPr>
              <w:pStyle w:val="Image"/>
              <w:spacing w:before="60" w:after="60"/>
              <w:rPr>
                <w:rFonts w:ascii="Noto Sans Khmer" w:hAnsi="Noto Sans Khmer" w:cs="Noto Sans Khmer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D1E67E4" wp14:editId="72847A3B">
                  <wp:extent cx="1440000" cy="1440000"/>
                  <wp:effectExtent l="0" t="0" r="8255" b="8255"/>
                  <wp:docPr id="1" name="Picture 1" descr="រូបតំណាងភាសាផ្សេងទៀត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រូបតំណាងភាសាផ្សេងទៀត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F525799" w14:textId="77777777" w:rsidR="00A73641" w:rsidRPr="00542714" w:rsidRDefault="00A85C9D" w:rsidP="00437017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និយាយភាសាផ្សេងក្រៅពីភាសាអង់គ្លេស</w:t>
            </w:r>
          </w:p>
        </w:tc>
      </w:tr>
      <w:tr w:rsidR="000851A1" w14:paraId="4EB9038E" w14:textId="77777777" w:rsidTr="00C91E9A">
        <w:tc>
          <w:tcPr>
            <w:tcW w:w="2551" w:type="dxa"/>
            <w:vAlign w:val="center"/>
          </w:tcPr>
          <w:p w14:paraId="67D7124C" w14:textId="645853F2" w:rsidR="00A73641" w:rsidRPr="00542714" w:rsidRDefault="00E22D28" w:rsidP="00437017">
            <w:pPr>
              <w:pStyle w:val="Image"/>
              <w:spacing w:before="60" w:after="60"/>
              <w:rPr>
                <w:rFonts w:ascii="Noto Sans Khmer" w:hAnsi="Noto Sans Khmer" w:cs="Noto Sans Khmer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B9965B9" wp14:editId="36E038E2">
                  <wp:extent cx="1482724" cy="1112043"/>
                  <wp:effectExtent l="0" t="0" r="3810" b="0"/>
                  <wp:docPr id="31" name="Picture 31" descr="ស្ត្រីម្នាក់កំពុងប្រើមេហ្គាហ្វូន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ស្ត្រីម្នាក់កំពុងប្រើមេហ្គាហ្វូន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4" cy="111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0E5E618" w14:textId="77777777" w:rsidR="00A73641" w:rsidRPr="00542714" w:rsidRDefault="00A85C9D" w:rsidP="00437017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មិនមានឱកាសដើម្បីបញ្ចេញមតិ។</w:t>
            </w:r>
          </w:p>
        </w:tc>
      </w:tr>
    </w:tbl>
    <w:p w14:paraId="2ACA3A73" w14:textId="77777777" w:rsidR="00D177E5" w:rsidRDefault="00A85C9D">
      <w:pP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val="x-none" w:eastAsia="x-none"/>
        </w:rPr>
      </w:pPr>
      <w:bookmarkStart w:id="115" w:name="_Toc12634029"/>
      <w:bookmarkStart w:id="116" w:name="_Toc12636487"/>
      <w:bookmarkStart w:id="117" w:name="_Toc43391451"/>
      <w:bookmarkStart w:id="118" w:name="_Toc43391513"/>
      <w:r>
        <w:br w:type="page"/>
      </w:r>
    </w:p>
    <w:p w14:paraId="2B311BC7" w14:textId="77777777" w:rsidR="00493D5D" w:rsidRPr="00542714" w:rsidRDefault="00A85C9D" w:rsidP="00DD389A">
      <w:pPr>
        <w:pStyle w:val="Heading2"/>
        <w:rPr>
          <w:rFonts w:ascii="Noto Sans Khmer" w:hAnsi="Noto Sans Khmer" w:cs="Noto Sans Khmer"/>
          <w:sz w:val="36"/>
          <w:szCs w:val="36"/>
        </w:rPr>
      </w:pPr>
      <w:bookmarkStart w:id="119" w:name="_Toc113455981"/>
      <w:bookmarkStart w:id="120" w:name="_Toc115270162"/>
      <w:r w:rsidRPr="00542714">
        <w:rPr>
          <w:rFonts w:ascii="Noto Sans Khmer" w:eastAsia="DaunPenh" w:hAnsi="Noto Sans Khmer" w:cs="Noto Sans Khmer"/>
          <w:sz w:val="36"/>
          <w:szCs w:val="36"/>
        </w:rPr>
        <w:lastRenderedPageBreak/>
        <w:t>ព័ត៌មានបន្ថែម</w:t>
      </w:r>
      <w:bookmarkEnd w:id="115"/>
      <w:bookmarkEnd w:id="116"/>
      <w:bookmarkEnd w:id="117"/>
      <w:bookmarkEnd w:id="118"/>
      <w:bookmarkEnd w:id="119"/>
      <w:bookmarkEnd w:id="120"/>
    </w:p>
    <w:p w14:paraId="16037E82" w14:textId="77777777" w:rsidR="008A5DB9" w:rsidRPr="00542714" w:rsidRDefault="00A85C9D" w:rsidP="008A5DB9">
      <w:pPr>
        <w:rPr>
          <w:rFonts w:ascii="Noto Sans Khmer" w:hAnsi="Noto Sans Khmer" w:cs="Noto Sans Khmer"/>
          <w:sz w:val="26"/>
          <w:szCs w:val="26"/>
          <w:lang w:val="x-none" w:eastAsia="x-none"/>
        </w:rPr>
      </w:pPr>
      <w:r w:rsidRPr="00542714">
        <w:rPr>
          <w:rFonts w:ascii="Noto Sans Khmer" w:eastAsia="DaunPenh" w:hAnsi="Noto Sans Khmer" w:cs="Noto Sans Khmer"/>
          <w:sz w:val="26"/>
          <w:szCs w:val="26"/>
        </w:rPr>
        <w:t>សម្រាប់ព័ត៌មានបន្ថែមអំពីរបាយការណ៍នេះ</w:t>
      </w:r>
      <w:r w:rsidRPr="00542714">
        <w:rPr>
          <w:rFonts w:ascii="Noto Sans Khmer" w:hAnsi="Noto Sans Khmer" w:cs="Noto Sans Khmer"/>
          <w:sz w:val="26"/>
          <w:szCs w:val="26"/>
        </w:rPr>
        <w:t xml:space="preserve"> </w:t>
      </w:r>
      <w:r w:rsidRPr="00542714">
        <w:rPr>
          <w:rFonts w:ascii="Noto Sans Khmer" w:eastAsia="DaunPenh" w:hAnsi="Noto Sans Khmer" w:cs="Noto Sans Khmer"/>
          <w:sz w:val="26"/>
          <w:szCs w:val="26"/>
        </w:rPr>
        <w:t>សូមទាក់ទងមកយើង។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542714" w14:paraId="4F3C5F0F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F18F335" w14:textId="77777777" w:rsidR="00493D5D" w:rsidRPr="00542714" w:rsidRDefault="00A85C9D" w:rsidP="00463A40">
            <w:pPr>
              <w:pStyle w:val="Image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AA5F959" wp14:editId="5C5BADDD">
                  <wp:extent cx="1440000" cy="1440000"/>
                  <wp:effectExtent l="0" t="0" r="8255" b="8255"/>
                  <wp:docPr id="3" name="Picture 3" descr="រូបតំណាងគេហទំព័រដែលមាន &quot;www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រូបតំណាងគេហទំព័រដែលមាន &quot;www.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B36F1A7" w14:textId="77777777" w:rsidR="00A73641" w:rsidRPr="00542714" w:rsidRDefault="00A85C9D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អ្នកអាចចូលមើលគេហទំព័ររបស់យើង។</w:t>
            </w:r>
          </w:p>
          <w:p w14:paraId="25E14C64" w14:textId="77777777" w:rsidR="00493D5D" w:rsidRPr="00486A16" w:rsidRDefault="00000000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hyperlink r:id="rId99" w:history="1">
              <w:r w:rsidR="00A73641" w:rsidRPr="00486A16">
                <w:rPr>
                  <w:rStyle w:val="Hyperlink"/>
                  <w:rFonts w:ascii="Arial" w:hAnsi="Arial" w:cs="Arial"/>
                  <w:sz w:val="26"/>
                  <w:szCs w:val="26"/>
                </w:rPr>
                <w:t>www.ndis.gov.au</w:t>
              </w:r>
            </w:hyperlink>
          </w:p>
        </w:tc>
      </w:tr>
      <w:tr w:rsidR="000851A1" w:rsidRPr="00542714" w14:paraId="6B4649B5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A17AE45" w14:textId="77777777" w:rsidR="00493D5D" w:rsidRPr="00542714" w:rsidRDefault="00A85C9D" w:rsidP="00463A40">
            <w:pPr>
              <w:pStyle w:val="Image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429CBA8" wp14:editId="1276B3BE">
                  <wp:extent cx="1440000" cy="1440000"/>
                  <wp:effectExtent l="0" t="0" r="8255" b="8255"/>
                  <wp:docPr id="36" name="Picture 36" descr="រូបតំណាងទូរសព្ទ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រូបតំណាងទូរសព្ទ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9857584" w14:textId="77777777" w:rsidR="00A73641" w:rsidRPr="00542714" w:rsidRDefault="00A85C9D" w:rsidP="00A736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អ្នកអាចហៅទូរសព្ទមកយើងបាន។</w:t>
            </w:r>
          </w:p>
          <w:p w14:paraId="6FFA2ABB" w14:textId="77777777" w:rsidR="00493D5D" w:rsidRPr="00103F45" w:rsidRDefault="00A85C9D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HAnsi" w:hAnsiTheme="minorHAnsi" w:cs="Noto Sans Khmer"/>
                <w:sz w:val="26"/>
                <w:szCs w:val="26"/>
              </w:rPr>
            </w:pPr>
            <w:r w:rsidRPr="00486A16">
              <w:rPr>
                <w:rStyle w:val="IntenseEmphasis1"/>
                <w:rFonts w:ascii="Arial" w:hAnsi="Arial" w:cs="Arial"/>
                <w:sz w:val="26"/>
                <w:szCs w:val="26"/>
              </w:rPr>
              <w:t>1800</w:t>
            </w:r>
            <w:r w:rsidRPr="00103F45">
              <w:rPr>
                <w:rStyle w:val="IntenseEmphasis1"/>
                <w:rFonts w:asciiTheme="minorHAnsi" w:hAnsiTheme="minorHAnsi" w:cs="Noto Sans Khmer"/>
                <w:sz w:val="26"/>
                <w:szCs w:val="26"/>
              </w:rPr>
              <w:t xml:space="preserve"> </w:t>
            </w:r>
            <w:r w:rsidRPr="00486A16">
              <w:rPr>
                <w:rStyle w:val="IntenseEmphasis1"/>
                <w:rFonts w:ascii="Arial" w:hAnsi="Arial" w:cs="Arial"/>
                <w:sz w:val="26"/>
                <w:szCs w:val="26"/>
              </w:rPr>
              <w:t>800</w:t>
            </w:r>
            <w:r w:rsidRPr="00103F45">
              <w:rPr>
                <w:rStyle w:val="IntenseEmphasis1"/>
                <w:rFonts w:asciiTheme="minorHAnsi" w:hAnsiTheme="minorHAnsi" w:cs="Noto Sans Khmer"/>
                <w:sz w:val="26"/>
                <w:szCs w:val="26"/>
              </w:rPr>
              <w:t xml:space="preserve"> </w:t>
            </w:r>
            <w:r w:rsidRPr="00486A16">
              <w:rPr>
                <w:rStyle w:val="IntenseEmphasis1"/>
                <w:rFonts w:ascii="Arial" w:hAnsi="Arial" w:cs="Arial"/>
                <w:sz w:val="26"/>
                <w:szCs w:val="26"/>
              </w:rPr>
              <w:t>110</w:t>
            </w:r>
          </w:p>
        </w:tc>
      </w:tr>
      <w:tr w:rsidR="000851A1" w:rsidRPr="00542714" w14:paraId="531373E8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28695AD" w14:textId="77777777" w:rsidR="00CD310C" w:rsidRPr="00542714" w:rsidRDefault="00A85C9D" w:rsidP="00463A40">
            <w:pPr>
              <w:pStyle w:val="Image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  <w:lang w:eastAsia="en-AU"/>
              </w:rPr>
              <w:drawing>
                <wp:inline distT="0" distB="0" distL="0" distR="0" wp14:anchorId="6EDA2CFA" wp14:editId="42FC726C">
                  <wp:extent cx="972000" cy="972000"/>
                  <wp:effectExtent l="0" t="0" r="0" b="0"/>
                  <wp:docPr id="15" name="Picture 15" descr="និមិត្តសញ្ញាហ្វេសប៊ុក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និមិត្តសញ្ញាហ្វេសប៊ុក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028B723" w14:textId="77777777" w:rsidR="00CD310C" w:rsidRPr="00542714" w:rsidRDefault="00A85C9D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តាមដានយើងនៅលើហ្វេសប៊ុក។</w:t>
            </w:r>
          </w:p>
          <w:p w14:paraId="3506706A" w14:textId="77777777" w:rsidR="00CD310C" w:rsidRPr="00486A16" w:rsidRDefault="00000000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6"/>
                <w:szCs w:val="26"/>
              </w:rPr>
            </w:pPr>
            <w:hyperlink r:id="rId102" w:history="1">
              <w:r w:rsidR="00DE6B8B" w:rsidRPr="00486A16">
                <w:rPr>
                  <w:rStyle w:val="Hyperlink"/>
                  <w:rFonts w:ascii="Arial" w:hAnsi="Arial" w:cs="Arial"/>
                  <w:sz w:val="26"/>
                  <w:szCs w:val="26"/>
                </w:rPr>
                <w:t>www.facebook.com/NDISAus</w:t>
              </w:r>
            </w:hyperlink>
          </w:p>
        </w:tc>
      </w:tr>
      <w:tr w:rsidR="000851A1" w:rsidRPr="00542714" w14:paraId="0C8C26D0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C528052" w14:textId="77777777" w:rsidR="00CD310C" w:rsidRPr="00542714" w:rsidRDefault="00A85C9D" w:rsidP="00463A40">
            <w:pPr>
              <w:pStyle w:val="Image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  <w:lang w:eastAsia="en-AU"/>
              </w:rPr>
              <w:drawing>
                <wp:inline distT="0" distB="0" distL="0" distR="0" wp14:anchorId="69BE7FF5" wp14:editId="4C3FDB54">
                  <wp:extent cx="972000" cy="972000"/>
                  <wp:effectExtent l="0" t="0" r="0" b="0"/>
                  <wp:docPr id="16" name="Picture 16" descr="និមិត្តសញ្ញាធ្វីតធឺរ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និមិត្តសញ្ញាធ្វីតធឺរ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41198FC" w14:textId="77777777" w:rsidR="00CD310C" w:rsidRPr="00542714" w:rsidRDefault="00A85C9D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តាមដានយើងនៅលើធ្វីតធ័រ។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  <w:p w14:paraId="6226FB86" w14:textId="77777777" w:rsidR="00CD310C" w:rsidRPr="00486A16" w:rsidRDefault="00A85C9D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486A16">
              <w:rPr>
                <w:rStyle w:val="IntenseEmphasis1"/>
                <w:rFonts w:ascii="Arial" w:hAnsi="Arial" w:cs="Arial"/>
                <w:sz w:val="26"/>
                <w:szCs w:val="26"/>
              </w:rPr>
              <w:t>@NDIS</w:t>
            </w:r>
          </w:p>
        </w:tc>
      </w:tr>
    </w:tbl>
    <w:p w14:paraId="77B9B8F3" w14:textId="77777777" w:rsidR="00AE2123" w:rsidRDefault="00A85C9D" w:rsidP="00AE2123">
      <w:pPr>
        <w:rPr>
          <w:rFonts w:cs="Times New Roman"/>
          <w:sz w:val="32"/>
          <w:szCs w:val="26"/>
        </w:rPr>
      </w:pPr>
      <w:bookmarkStart w:id="121" w:name="_Toc43391514"/>
      <w:r>
        <w:br w:type="page"/>
      </w:r>
    </w:p>
    <w:p w14:paraId="2AF935BE" w14:textId="77777777" w:rsidR="00CD310C" w:rsidRPr="002765C8" w:rsidRDefault="00A85C9D" w:rsidP="00AA574A">
      <w:pPr>
        <w:pStyle w:val="Heading3"/>
        <w:rPr>
          <w:rFonts w:ascii="Noto Sans Khmer" w:hAnsi="Noto Sans Khmer" w:cs="Noto Sans Khmer"/>
          <w:sz w:val="29"/>
          <w:szCs w:val="29"/>
        </w:rPr>
      </w:pPr>
      <w:r w:rsidRPr="002765C8">
        <w:rPr>
          <w:rFonts w:ascii="Noto Sans Khmer" w:eastAsia="DaunPenh" w:hAnsi="Noto Sans Khmer" w:cs="Noto Sans Khmer"/>
          <w:sz w:val="29"/>
          <w:szCs w:val="29"/>
        </w:rPr>
        <w:lastRenderedPageBreak/>
        <w:t>ការគាំទ្រដើម្បីនិយាយមកយើង</w:t>
      </w:r>
      <w:bookmarkEnd w:id="121"/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542714" w14:paraId="30F05D97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58F906B" w14:textId="77777777" w:rsidR="00115682" w:rsidRPr="00542714" w:rsidRDefault="00A85C9D" w:rsidP="00115682">
            <w:pPr>
              <w:pStyle w:val="Image"/>
              <w:spacing w:before="0" w:after="0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48CE12FC" wp14:editId="24BB35D9">
                  <wp:extent cx="1440000" cy="1440000"/>
                  <wp:effectExtent l="0" t="0" r="8255" b="8255"/>
                  <wp:docPr id="23" name="Picture 23" descr="រូបតំណាងវិបឆាត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រូបតំណាងវិបឆាត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FA41CE8" w14:textId="77777777" w:rsidR="00115682" w:rsidRPr="00542714" w:rsidRDefault="00A85C9D" w:rsidP="001156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អ្នកអាចនិយាយជាមួយយើងតាមអនឡាញ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ដោយប្រើមុខងារវិបឆាត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(</w:t>
            </w:r>
            <w:r w:rsidRPr="00486A16">
              <w:rPr>
                <w:rFonts w:ascii="Arial" w:hAnsi="Arial" w:cs="Arial"/>
                <w:sz w:val="26"/>
                <w:szCs w:val="26"/>
              </w:rPr>
              <w:t>webchat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)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នៅផ្នែកខាងលើនៃគេហទំព័ររបស់យើង។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  <w:p w14:paraId="35F5C76C" w14:textId="77777777" w:rsidR="00115682" w:rsidRPr="00486A16" w:rsidRDefault="00000000" w:rsidP="00115682">
            <w:pPr>
              <w:pStyle w:val="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6B2976"/>
                <w:sz w:val="26"/>
                <w:szCs w:val="26"/>
              </w:rPr>
            </w:pPr>
            <w:hyperlink r:id="rId105" w:history="1">
              <w:r w:rsidR="00A85C9D" w:rsidRPr="00486A16">
                <w:rPr>
                  <w:rStyle w:val="Hyperlink"/>
                  <w:rFonts w:ascii="Arial" w:hAnsi="Arial" w:cs="Arial"/>
                  <w:sz w:val="26"/>
                  <w:szCs w:val="26"/>
                </w:rPr>
                <w:t>www.ndis.gov.au</w:t>
              </w:r>
            </w:hyperlink>
          </w:p>
        </w:tc>
      </w:tr>
      <w:tr w:rsidR="000851A1" w:rsidRPr="00542714" w14:paraId="5F1281B9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0433E27" w14:textId="77777777" w:rsidR="00CD310C" w:rsidRPr="00542714" w:rsidRDefault="00CD310C" w:rsidP="00DA5C41">
            <w:pPr>
              <w:pStyle w:val="Image"/>
              <w:spacing w:before="0" w:after="0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</w:p>
        </w:tc>
        <w:tc>
          <w:tcPr>
            <w:tcW w:w="6576" w:type="dxa"/>
          </w:tcPr>
          <w:p w14:paraId="7EB41EE7" w14:textId="77777777" w:rsidR="00CD310C" w:rsidRPr="00542714" w:rsidRDefault="00A85C9D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ប្រសិនបើអ្នកនិយាយភាសាផ្សេងក្រៅពីភាសាអង់គ្លេស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អ្នកអាចហៅទូរសព្ទទៅ៖</w:t>
            </w:r>
          </w:p>
        </w:tc>
      </w:tr>
      <w:tr w:rsidR="000851A1" w:rsidRPr="00542714" w14:paraId="5C2C0966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4076F25" w14:textId="77777777" w:rsidR="00493D5D" w:rsidRPr="00542714" w:rsidRDefault="00A85C9D" w:rsidP="00DA5C41">
            <w:pPr>
              <w:pStyle w:val="Image"/>
              <w:spacing w:before="0" w:after="0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  <w:lang w:eastAsia="en-AU"/>
              </w:rPr>
              <w:drawing>
                <wp:inline distT="0" distB="0" distL="0" distR="0" wp14:anchorId="3D0D99AD" wp14:editId="4DCD6580">
                  <wp:extent cx="1440000" cy="1440000"/>
                  <wp:effectExtent l="0" t="0" r="8255" b="8255"/>
                  <wp:docPr id="13" name="Picture 13" descr="រូបតំណាងសេវាកម្មបកប្រែភាសាសរសេរ និងបកប្រែផ្ទាល់មាត់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រូបតំណាងសេវាកម្មបកប្រែភាសាសរសេរ និងបកប្រែផ្ទាល់មាត់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C3FCF96" w14:textId="77777777" w:rsidR="00092D2F" w:rsidRPr="00542714" w:rsidRDefault="00A85C9D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សេវាកម្មបកប្រែភាសាសរសេរ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និងបកប្រែផ្ទាល់មាត់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(</w:t>
            </w:r>
            <w:r w:rsidRPr="00486A16">
              <w:rPr>
                <w:rFonts w:ascii="Arial" w:hAnsi="Arial" w:cs="Arial"/>
                <w:sz w:val="26"/>
                <w:szCs w:val="26"/>
              </w:rPr>
              <w:t>TIS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>)</w:t>
            </w:r>
          </w:p>
          <w:p w14:paraId="070B6B9D" w14:textId="77777777" w:rsidR="00493D5D" w:rsidRPr="00486A16" w:rsidRDefault="00A85C9D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486A16">
              <w:rPr>
                <w:rStyle w:val="IntenseEmphasis1"/>
                <w:rFonts w:ascii="Arial" w:hAnsi="Arial" w:cs="Arial"/>
                <w:sz w:val="26"/>
                <w:szCs w:val="26"/>
              </w:rPr>
              <w:t>131 450</w:t>
            </w:r>
          </w:p>
        </w:tc>
      </w:tr>
      <w:tr w:rsidR="000851A1" w:rsidRPr="00542714" w14:paraId="7CD9B790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0718412" w14:textId="77777777" w:rsidR="00CD310C" w:rsidRPr="00542714" w:rsidRDefault="00CD310C" w:rsidP="00DA5C41">
            <w:pPr>
              <w:pStyle w:val="Image"/>
              <w:spacing w:before="0" w:after="0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</w:p>
        </w:tc>
        <w:tc>
          <w:tcPr>
            <w:tcW w:w="6576" w:type="dxa"/>
          </w:tcPr>
          <w:p w14:paraId="3DE45D3D" w14:textId="77777777" w:rsidR="00CD310C" w:rsidRPr="00542714" w:rsidRDefault="00A85C9D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ប្រសិនបើអ្នកមានការពិបាកនិយាយ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ឬស្ដាប់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អ្នកអាចហៅទូរសព្ទទៅ៖</w:t>
            </w:r>
          </w:p>
        </w:tc>
      </w:tr>
      <w:tr w:rsidR="000851A1" w:rsidRPr="00542714" w14:paraId="37C377AF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763F750" w14:textId="77777777" w:rsidR="00493D5D" w:rsidRPr="00542714" w:rsidRDefault="00A85C9D" w:rsidP="00DA5C41">
            <w:pPr>
              <w:pStyle w:val="Image"/>
              <w:spacing w:before="0" w:after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  <w:lang w:eastAsia="en-AU"/>
              </w:rPr>
              <w:drawing>
                <wp:inline distT="0" distB="0" distL="0" distR="0" wp14:anchorId="5BBBCFAB" wp14:editId="4F1AA9BD">
                  <wp:extent cx="1440000" cy="1440000"/>
                  <wp:effectExtent l="0" t="0" r="8255" b="8255"/>
                  <wp:docPr id="9" name="Picture 9" descr="រូបតំណាង TTY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រូបតំណាង TTY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</w:tc>
        <w:tc>
          <w:tcPr>
            <w:tcW w:w="6576" w:type="dxa"/>
          </w:tcPr>
          <w:p w14:paraId="61139665" w14:textId="77777777" w:rsidR="00CD310C" w:rsidRPr="00486A16" w:rsidRDefault="00A85C9D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486A16">
              <w:rPr>
                <w:rFonts w:ascii="Arial" w:hAnsi="Arial" w:cs="Arial"/>
                <w:sz w:val="26"/>
                <w:szCs w:val="26"/>
              </w:rPr>
              <w:t>TTY</w:t>
            </w:r>
          </w:p>
          <w:p w14:paraId="477D94D5" w14:textId="77777777" w:rsidR="00493D5D" w:rsidRPr="00486A16" w:rsidRDefault="00A85C9D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486A16">
              <w:rPr>
                <w:rStyle w:val="IntenseEmphasis1"/>
                <w:rFonts w:ascii="Arial" w:hAnsi="Arial" w:cs="Arial"/>
                <w:sz w:val="26"/>
                <w:szCs w:val="26"/>
              </w:rPr>
              <w:t>1800 555 677</w:t>
            </w:r>
          </w:p>
        </w:tc>
      </w:tr>
      <w:tr w:rsidR="000851A1" w:rsidRPr="00542714" w14:paraId="47280112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0D35947" w14:textId="77777777" w:rsidR="00493D5D" w:rsidRPr="00542714" w:rsidRDefault="00A85C9D" w:rsidP="00DA5C41">
            <w:pPr>
              <w:pStyle w:val="Image"/>
              <w:spacing w:before="0" w:after="0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542714">
              <w:rPr>
                <w:rFonts w:ascii="Noto Sans Khmer" w:hAnsi="Noto Sans Khmer" w:cs="Noto Sans Khmer"/>
                <w:noProof/>
                <w:sz w:val="26"/>
                <w:szCs w:val="26"/>
                <w:lang w:eastAsia="en-AU"/>
              </w:rPr>
              <w:drawing>
                <wp:inline distT="0" distB="0" distL="0" distR="0" wp14:anchorId="4CEE9099" wp14:editId="772E2EB9">
                  <wp:extent cx="1440000" cy="1440000"/>
                  <wp:effectExtent l="0" t="0" r="8255" b="8255"/>
                  <wp:docPr id="14" name="Picture 14" descr="រូបតំណាងរូបពពុះការនិយាយ និងត្រចៀក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រូបតំណាងរូបពពុះការនិយាយ និងត្រចៀក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714D76E" w14:textId="77777777" w:rsidR="00CD310C" w:rsidRPr="00542714" w:rsidRDefault="00A85C9D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និយាយ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និងស្ដាប់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(</w:t>
            </w:r>
            <w:r w:rsidRPr="00486A16">
              <w:rPr>
                <w:rFonts w:ascii="Arial" w:hAnsi="Arial" w:cs="Arial"/>
                <w:sz w:val="26"/>
                <w:szCs w:val="26"/>
              </w:rPr>
              <w:t>Speak and Listen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>)</w:t>
            </w:r>
          </w:p>
          <w:p w14:paraId="65995A3F" w14:textId="77777777" w:rsidR="00493D5D" w:rsidRPr="00486A16" w:rsidRDefault="00A85C9D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486A16">
              <w:rPr>
                <w:rStyle w:val="IntenseEmphasis1"/>
                <w:rFonts w:ascii="Arial" w:hAnsi="Arial" w:cs="Arial"/>
                <w:sz w:val="26"/>
                <w:szCs w:val="26"/>
              </w:rPr>
              <w:t>1800 555 727</w:t>
            </w:r>
          </w:p>
        </w:tc>
      </w:tr>
      <w:tr w:rsidR="000851A1" w14:paraId="0290ADC7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4BDF5BD" w14:textId="77777777" w:rsidR="00CD310C" w:rsidRDefault="00A85C9D" w:rsidP="00DA5C41">
            <w:pPr>
              <w:pStyle w:val="Image"/>
              <w:spacing w:before="0" w:after="0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1C353B0" wp14:editId="7D6E50BD">
                  <wp:extent cx="1260000" cy="1017642"/>
                  <wp:effectExtent l="0" t="0" r="0" b="0"/>
                  <wp:docPr id="58" name="Picture 58" descr="និមិត្តសញ្ញាសេវាកម្មជាតិផ្នែកប្រាស្រ័យទាក់ទងជាមួយជនពិការ (National Relay Service)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និមិត្តសញ្ញាសេវាកម្មជាតិផ្នែកប្រាស្រ័យទាក់ទងជាមួយជនពិការ (National Relay Service)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6894A92" w14:textId="77777777" w:rsidR="00CD310C" w:rsidRPr="00103F45" w:rsidRDefault="00A85C9D" w:rsidP="002765C8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Noto Sans Khmer"/>
                <w:sz w:val="26"/>
                <w:szCs w:val="26"/>
              </w:rPr>
            </w:pPr>
            <w:r w:rsidRPr="00542714">
              <w:rPr>
                <w:rFonts w:ascii="Noto Sans Khmer" w:eastAsia="DaunPenh" w:hAnsi="Noto Sans Khmer" w:cs="Noto Sans Khmer"/>
                <w:sz w:val="26"/>
                <w:szCs w:val="26"/>
              </w:rPr>
              <w:t>សេវាកម្មជាតិផ្នែកប្រាស្រ័យទាក់ទងជាមួយជនពិការ</w:t>
            </w:r>
            <w:r w:rsidRPr="00542714">
              <w:rPr>
                <w:rFonts w:ascii="Noto Sans Khmer" w:hAnsi="Noto Sans Khmer" w:cs="Noto Sans Khmer"/>
                <w:sz w:val="26"/>
                <w:szCs w:val="26"/>
              </w:rPr>
              <w:t xml:space="preserve"> (</w:t>
            </w:r>
            <w:r w:rsidRPr="00486A16">
              <w:rPr>
                <w:rFonts w:ascii="Arial" w:hAnsi="Arial" w:cs="Arial"/>
                <w:sz w:val="26"/>
                <w:szCs w:val="26"/>
              </w:rPr>
              <w:t>National Relay Service</w:t>
            </w:r>
            <w:r w:rsidRPr="00103F45">
              <w:rPr>
                <w:rFonts w:asciiTheme="minorHAnsi" w:hAnsiTheme="minorHAnsi" w:cs="Noto Sans Khmer"/>
                <w:sz w:val="26"/>
                <w:szCs w:val="26"/>
              </w:rPr>
              <w:t>)</w:t>
            </w:r>
          </w:p>
          <w:p w14:paraId="3BFEA6FE" w14:textId="77777777" w:rsidR="00CD310C" w:rsidRPr="00486A16" w:rsidRDefault="00A85C9D" w:rsidP="002765C8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486A16">
              <w:rPr>
                <w:rStyle w:val="IntenseEmphasis1"/>
                <w:rFonts w:ascii="Arial" w:hAnsi="Arial" w:cs="Arial"/>
                <w:sz w:val="26"/>
                <w:szCs w:val="26"/>
              </w:rPr>
              <w:t>133 677</w:t>
            </w:r>
          </w:p>
          <w:p w14:paraId="335943F4" w14:textId="77777777" w:rsidR="00CD310C" w:rsidRPr="00542714" w:rsidRDefault="00000000" w:rsidP="002765C8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Noto Sans Khmer" w:hAnsi="Noto Sans Khmer" w:cs="Noto Sans Khmer"/>
                <w:sz w:val="26"/>
                <w:szCs w:val="26"/>
              </w:rPr>
            </w:pPr>
            <w:hyperlink r:id="rId110" w:history="1">
              <w:r w:rsidR="00A85C9D" w:rsidRPr="00486A16">
                <w:rPr>
                  <w:rStyle w:val="Hyperlink"/>
                  <w:rFonts w:ascii="Arial" w:hAnsi="Arial" w:cs="Arial"/>
                  <w:sz w:val="26"/>
                  <w:szCs w:val="26"/>
                </w:rPr>
                <w:t>www.relayservice.gov.au</w:t>
              </w:r>
            </w:hyperlink>
            <w:r w:rsidR="00C201D9" w:rsidRPr="00542714">
              <w:rPr>
                <w:rStyle w:val="Hyperlink"/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</w:tc>
      </w:tr>
    </w:tbl>
    <w:p w14:paraId="03675F5F" w14:textId="77777777" w:rsidR="008928D5" w:rsidRPr="002765C8" w:rsidRDefault="00A85C9D" w:rsidP="00DD389A">
      <w:pPr>
        <w:pStyle w:val="Heading2"/>
        <w:rPr>
          <w:rFonts w:ascii="Noto Sans Khmer" w:hAnsi="Noto Sans Khmer" w:cs="Noto Sans Khmer"/>
          <w:sz w:val="36"/>
          <w:szCs w:val="36"/>
        </w:rPr>
      </w:pPr>
      <w:bookmarkStart w:id="122" w:name="_Toc43391452"/>
      <w:bookmarkStart w:id="123" w:name="_Toc43391515"/>
      <w:bookmarkStart w:id="124" w:name="_Toc113455982"/>
      <w:bookmarkStart w:id="125" w:name="_Toc115270163"/>
      <w:r w:rsidRPr="002765C8">
        <w:rPr>
          <w:rFonts w:ascii="Noto Sans Khmer" w:eastAsia="DaunPenh" w:hAnsi="Noto Sans Khmer" w:cs="Noto Sans Khmer"/>
          <w:sz w:val="36"/>
          <w:szCs w:val="36"/>
        </w:rPr>
        <w:lastRenderedPageBreak/>
        <w:t>បញ្ជីពាក្យ</w:t>
      </w:r>
      <w:bookmarkEnd w:id="122"/>
      <w:bookmarkEnd w:id="123"/>
      <w:bookmarkEnd w:id="124"/>
      <w:bookmarkEnd w:id="125"/>
    </w:p>
    <w:p w14:paraId="2FC27C35" w14:textId="77777777" w:rsidR="00115682" w:rsidRPr="002765C8" w:rsidRDefault="00A85C9D" w:rsidP="00115682">
      <w:pPr>
        <w:rPr>
          <w:rFonts w:ascii="Noto Sans Khmer" w:hAnsi="Noto Sans Khmer" w:cs="Noto Sans Khmer"/>
          <w:sz w:val="26"/>
          <w:szCs w:val="26"/>
          <w:lang w:val="x-none" w:eastAsia="x-none"/>
        </w:rPr>
      </w:pPr>
      <w:r w:rsidRPr="002765C8">
        <w:rPr>
          <w:rFonts w:ascii="Noto Sans Khmer" w:eastAsia="DaunPenh" w:hAnsi="Noto Sans Khmer" w:cs="Noto Sans Khmer"/>
          <w:sz w:val="26"/>
          <w:szCs w:val="26"/>
          <w:lang w:eastAsia="x-none"/>
        </w:rPr>
        <w:t>បញ្ជីនេះពន្យល់ពីអត្ថន័យនៃពាក្យ</w:t>
      </w:r>
      <w:r w:rsidRPr="002765C8">
        <w:rPr>
          <w:rFonts w:ascii="Noto Sans Khmer" w:hAnsi="Noto Sans Khmer" w:cs="Noto Sans Khmer"/>
          <w:sz w:val="26"/>
          <w:szCs w:val="26"/>
          <w:lang w:eastAsia="x-none"/>
        </w:rPr>
        <w:t xml:space="preserve"> </w:t>
      </w:r>
      <w:r w:rsidRPr="002765C8">
        <w:rPr>
          <w:rStyle w:val="Strong"/>
          <w:rFonts w:ascii="Noto Sans Khmer" w:eastAsia="DaunPenh" w:hAnsi="Noto Sans Khmer" w:cs="Noto Sans Khmer"/>
          <w:sz w:val="26"/>
          <w:szCs w:val="26"/>
          <w:lang w:eastAsia="x-none"/>
        </w:rPr>
        <w:t>អក្សរដិត</w:t>
      </w:r>
      <w:r w:rsidRPr="002765C8">
        <w:rPr>
          <w:rFonts w:ascii="Noto Sans Khmer" w:hAnsi="Noto Sans Khmer" w:cs="Noto Sans Khmer"/>
          <w:sz w:val="26"/>
          <w:szCs w:val="26"/>
          <w:lang w:eastAsia="x-none"/>
        </w:rPr>
        <w:t xml:space="preserve"> </w:t>
      </w:r>
      <w:r w:rsidRPr="002765C8">
        <w:rPr>
          <w:rFonts w:ascii="Noto Sans Khmer" w:eastAsia="DaunPenh" w:hAnsi="Noto Sans Khmer" w:cs="Noto Sans Khmer"/>
          <w:sz w:val="26"/>
          <w:szCs w:val="26"/>
          <w:lang w:eastAsia="x-none"/>
        </w:rPr>
        <w:t>នៅក្នុងឯកសារនេះ។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0851A1" w:rsidRPr="002765C8" w14:paraId="186A8CB0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323CCAB" w14:textId="77777777" w:rsidR="00B6657E" w:rsidRPr="002765C8" w:rsidRDefault="00A85C9D" w:rsidP="0071466B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2765C8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0C1C5FA5" wp14:editId="378DEF85">
                  <wp:extent cx="1439544" cy="1079658"/>
                  <wp:effectExtent l="0" t="0" r="8890" b="6350"/>
                  <wp:docPr id="132" name="Picture 132" descr="មនុស្សមួយក្រុមកំពុងអង្គុយជារង្វង់មួយ កំពុងក្រឡេកមើលទៅឯកសារមួយចំនួន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មនុស្សមួយក្រុមកំពុងអង្គុយជារង្វង់មួយ កំពុងក្រឡេកមើលទៅឯកសារមួយចំនួន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F6F9B65" w14:textId="77777777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ក្រុមផ្ដល់យោបល់</w:t>
            </w:r>
          </w:p>
          <w:p w14:paraId="17A936A1" w14:textId="3C6F5FE2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ក្រុមផ្ដល់យោបល់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គឺជាក្រុមមនុស្សដែលធ្វើការជាមួយយើងដើម្បី</w:t>
            </w:r>
            <w:r w:rsidR="00E3714C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ចែករំលែកអ្វីដែល៖</w:t>
            </w:r>
          </w:p>
          <w:p w14:paraId="51A17629" w14:textId="77777777" w:rsidR="00B6657E" w:rsidRPr="002765C8" w:rsidRDefault="00A85C9D" w:rsidP="0071466B">
            <w:pPr>
              <w:pStyle w:val="ListParagraph"/>
              <w:numPr>
                <w:ilvl w:val="0"/>
                <w:numId w:val="13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ដំណើរការល្អ</w:t>
            </w:r>
          </w:p>
          <w:p w14:paraId="3A3EDB29" w14:textId="77777777" w:rsidR="00B6657E" w:rsidRPr="002765C8" w:rsidRDefault="00A85C9D" w:rsidP="0071466B">
            <w:pPr>
              <w:pStyle w:val="ListParagraph"/>
              <w:numPr>
                <w:ilvl w:val="0"/>
                <w:numId w:val="13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b w:val="0"/>
                <w:bCs w:val="0"/>
                <w:color w:val="auto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ត្រូវការឱ្យប្រសើរថែមទៀត។</w:t>
            </w:r>
          </w:p>
        </w:tc>
      </w:tr>
      <w:tr w:rsidR="000851A1" w:rsidRPr="002765C8" w14:paraId="470CE204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AA3F8C7" w14:textId="77777777" w:rsidR="00BA0B4E" w:rsidRPr="002765C8" w:rsidRDefault="00A85C9D" w:rsidP="0071466B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2765C8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5B2A8C18" wp14:editId="0A4D5934">
                  <wp:extent cx="1440000" cy="1440000"/>
                  <wp:effectExtent l="0" t="0" r="8255" b="8255"/>
                  <wp:docPr id="1085627735" name="Picture 78" descr="មានជញ្ជាំងមួយដែលមានបំណែកក្រដាសផ្សេងៗគ្នាបិទភ្ជាប់នឹងជញ្ជាំង។ មានកំណត់ចំណាំមួយចំនួននៅលើក្រដាសនោះ។ មនុស្សបីនាក់កំពុងក្រឡេកមើលទៅកំណត់ចំណាំទាំងនោះ ហើយចង្អុលទៅវា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627735" name="Picture 78" descr="មានជញ្ជាំងមួយដែលមានបំណែកក្រដាសផ្សេងៗគ្នាបិទភ្ជាប់នឹងជញ្ជាំង។ មានកំណត់ចំណាំមួយចំនួននៅលើក្រដាសនោះ។ មនុស្សបីនាក់កំពុងក្រឡេកមើលទៅកំណត់ចំណាំទាំងនោះ ហើយចង្អុលទៅវា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F8BD704" w14:textId="77777777" w:rsidR="00BA0B4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សហការរចនា</w:t>
            </w:r>
          </w:p>
          <w:p w14:paraId="02C47D70" w14:textId="0B0BAF00" w:rsidR="00BA0B4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សហការរចនា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គឺនៅពេលមនុស្សធ្វើការជាមួយគ្នាដើម្បីរៀបចំ</w:t>
            </w:r>
            <w:r w:rsidR="00E3714C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ផែនការអ្វីមួយដែលថ្មី។</w:t>
            </w:r>
          </w:p>
        </w:tc>
      </w:tr>
      <w:tr w:rsidR="000851A1" w:rsidRPr="002765C8" w14:paraId="5E944924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447935D" w14:textId="7CB01D4F" w:rsidR="008928D5" w:rsidRPr="002765C8" w:rsidRDefault="00E22D28" w:rsidP="0071466B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0B616167" wp14:editId="31E27014">
                  <wp:extent cx="1440000" cy="1440000"/>
                  <wp:effectExtent l="0" t="0" r="8255" b="8255"/>
                  <wp:docPr id="140" name="Picture 140" descr="មនុស្សមួយក្រុមមកពីសហគមន៍មួយ មនុស្ស 3 នាក់ក្នុងចំណោមពួកគេរូបពពុះគំនិតនៅលើពួកគេដែលមានភាសាខុសៗគ្នានៅក្នុងរូបពពុះទាំងនោះ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មនុស្សមួយក្រុមមកពីសហគមន៍មួយ មនុស្ស 3 នាក់ក្នុងចំណោមពួកគេរូបពពុះគំនិតនៅលើពួកគេដែលមានភាសាខុសៗគ្នានៅក្នុងរូបពពុះទាំងនោះ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8ED3472" w14:textId="77777777" w:rsidR="00326C89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មានភាពចម្រុះផ្នែកវប្បធម៌</w:t>
            </w:r>
            <w:r w:rsidRPr="002765C8">
              <w:rPr>
                <w:rStyle w:val="Strong"/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និងភាសា</w:t>
            </w:r>
            <w:r w:rsidRPr="002765C8">
              <w:rPr>
                <w:rStyle w:val="Strong"/>
                <w:rFonts w:ascii="Noto Sans Khmer" w:hAnsi="Noto Sans Khmer" w:cs="Noto Sans Khmer"/>
                <w:sz w:val="26"/>
                <w:szCs w:val="26"/>
              </w:rPr>
              <w:t xml:space="preserve"> (</w:t>
            </w:r>
            <w:r w:rsidRPr="00486A16">
              <w:rPr>
                <w:rStyle w:val="Strong"/>
                <w:rFonts w:ascii="Arial" w:hAnsi="Arial" w:cs="Arial"/>
                <w:sz w:val="26"/>
                <w:szCs w:val="26"/>
              </w:rPr>
              <w:t>CALD</w:t>
            </w:r>
            <w:r w:rsidRPr="002765C8">
              <w:rPr>
                <w:rStyle w:val="Strong"/>
                <w:rFonts w:ascii="Noto Sans Khmer" w:hAnsi="Noto Sans Khmer" w:cs="Noto Sans Khmer"/>
                <w:sz w:val="26"/>
                <w:szCs w:val="26"/>
              </w:rPr>
              <w:t xml:space="preserve">) </w:t>
            </w:r>
          </w:p>
          <w:p w14:paraId="1F01D534" w14:textId="77777777" w:rsidR="00326C89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មនុស្ស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CALD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៖</w:t>
            </w:r>
          </w:p>
          <w:p w14:paraId="245CF2ED" w14:textId="77777777" w:rsidR="00326C89" w:rsidRPr="002765C8" w:rsidRDefault="00A85C9D" w:rsidP="0071466B">
            <w:pPr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ចេញមកពីសាវតាផ្សេងៗគ្នា</w:t>
            </w:r>
          </w:p>
          <w:p w14:paraId="1CE02912" w14:textId="77777777" w:rsidR="008928D5" w:rsidRPr="002765C8" w:rsidRDefault="00A85C9D" w:rsidP="0071466B">
            <w:pPr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និយាយភាសាផ្សេងក្រៅពីភាសាអង់គ្លេស។</w:t>
            </w:r>
          </w:p>
        </w:tc>
      </w:tr>
      <w:tr w:rsidR="000851A1" w:rsidRPr="002765C8" w14:paraId="094ED7C7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9C6CD5B" w14:textId="77777777" w:rsidR="00B6657E" w:rsidRPr="002765C8" w:rsidRDefault="00A85C9D" w:rsidP="00B61187">
            <w:pPr>
              <w:pStyle w:val="Image"/>
              <w:spacing w:before="600" w:after="360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2765C8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740F930" wp14:editId="52A470D7">
                  <wp:extent cx="1440000" cy="1068129"/>
                  <wp:effectExtent l="0" t="0" r="8255" b="0"/>
                  <wp:docPr id="115" name="Picture 115" descr="មនុស្សមួយក្រុមនៅក្នុងពិធីបុណ្យអាព្រិច។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មនុស្សមួយក្រុមនៅក្នុងពិធីបុណ្យអាព្រិច។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AC10FBF" w14:textId="77777777" w:rsidR="00B6657E" w:rsidRPr="002765C8" w:rsidRDefault="00A85C9D" w:rsidP="00B6118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វប្បធម៌</w:t>
            </w:r>
          </w:p>
          <w:p w14:paraId="3B85FD9C" w14:textId="77777777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វប្បធម៌របស់អ្នកគឺ៖</w:t>
            </w:r>
          </w:p>
          <w:p w14:paraId="1E5F20BE" w14:textId="77777777" w:rsidR="00B6657E" w:rsidRPr="002765C8" w:rsidRDefault="00A85C9D" w:rsidP="0071466B">
            <w:pPr>
              <w:pStyle w:val="ListParagraph"/>
              <w:numPr>
                <w:ilvl w:val="0"/>
                <w:numId w:val="16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របៀបរស់នៅរបស់អ្នក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  <w:p w14:paraId="4277CF0C" w14:textId="77777777" w:rsidR="0036791B" w:rsidRPr="002765C8" w:rsidRDefault="00A85C9D" w:rsidP="0071466B">
            <w:pPr>
              <w:pStyle w:val="ListParagraph"/>
              <w:numPr>
                <w:ilvl w:val="0"/>
                <w:numId w:val="16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អ្វីដែលសំខាន់ចំពោះអ្នក។</w:t>
            </w:r>
          </w:p>
        </w:tc>
      </w:tr>
      <w:tr w:rsidR="000851A1" w14:paraId="24C7C5EC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0B8ADA8" w14:textId="77777777" w:rsidR="00B6657E" w:rsidRPr="000F6E4B" w:rsidRDefault="00A85C9D" w:rsidP="0071466B">
            <w:pPr>
              <w:pStyle w:val="Image"/>
              <w:spacing w:before="480" w:after="480"/>
              <w:rPr>
                <w:lang w:eastAsia="en-A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89D01C" wp14:editId="07017A26">
                  <wp:extent cx="1440000" cy="1440000"/>
                  <wp:effectExtent l="0" t="0" r="8255" b="8255"/>
                  <wp:docPr id="133" name="Picture 133" descr="ព័ត៌មាន ក្រាហ្វ និងរូបតំណាងឯកសារកំណត់ត្រា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ព័ត៌មាន ក្រាហ្វ និងរូបតំណាងឯកសារកំណត់ត្រា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7EAE0FF" w14:textId="77777777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ទិន្នន័យ</w:t>
            </w:r>
            <w:r w:rsidRPr="002765C8">
              <w:rPr>
                <w:rStyle w:val="Strong"/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  <w:p w14:paraId="48C65DBE" w14:textId="77777777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យើងនិយាយអំពីទិន្នន័យ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យើងមានន័យថា៖</w:t>
            </w:r>
          </w:p>
          <w:p w14:paraId="7D072A52" w14:textId="77777777" w:rsidR="00B6657E" w:rsidRPr="002765C8" w:rsidRDefault="00A85C9D" w:rsidP="0071466B">
            <w:pPr>
              <w:pStyle w:val="ListParagraph"/>
              <w:numPr>
                <w:ilvl w:val="0"/>
                <w:numId w:val="1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ការពិតនានា</w:t>
            </w:r>
          </w:p>
          <w:p w14:paraId="16EF8600" w14:textId="77777777" w:rsidR="00B6657E" w:rsidRPr="002765C8" w:rsidRDefault="00A85C9D" w:rsidP="0071466B">
            <w:pPr>
              <w:pStyle w:val="ListParagraph"/>
              <w:numPr>
                <w:ilvl w:val="0"/>
                <w:numId w:val="1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ព័ត៌មាន</w:t>
            </w:r>
          </w:p>
          <w:p w14:paraId="7DF46B5D" w14:textId="77777777" w:rsidR="00B6657E" w:rsidRPr="002765C8" w:rsidRDefault="00A85C9D" w:rsidP="0071466B">
            <w:pPr>
              <w:pStyle w:val="ListParagraph"/>
              <w:numPr>
                <w:ilvl w:val="0"/>
                <w:numId w:val="1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b w:val="0"/>
                <w:bCs w:val="0"/>
                <w:color w:val="auto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កំណត់ត្រានានា។</w:t>
            </w:r>
          </w:p>
        </w:tc>
      </w:tr>
      <w:tr w:rsidR="000851A1" w14:paraId="133BCBD7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F00C162" w14:textId="77777777" w:rsidR="006C211E" w:rsidRPr="000F6E4B" w:rsidRDefault="00A85C9D" w:rsidP="0071466B">
            <w:pPr>
              <w:pStyle w:val="Image"/>
              <w:spacing w:before="480" w:after="480"/>
              <w:rPr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5EB7AB37" wp14:editId="47304BA6">
                  <wp:extent cx="1440000" cy="1440000"/>
                  <wp:effectExtent l="0" t="0" r="8255" b="8255"/>
                  <wp:docPr id="134" name="Picture 134" descr="មនុស្សមានភាពចម្រុះមួយក្រុមដែលមានពិការភាព និងព្រួញកោងមួយនៅជុំវិញពួកគេ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មនុស្សមានភាពចម្រុះមួយក្រុមដែលមានពិការភាព និងព្រួញកោងមួយនៅជុំវិញពួកគេ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B078D7C" w14:textId="77777777" w:rsidR="006C211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ការរួមបញ្ចូល</w:t>
            </w:r>
          </w:p>
          <w:p w14:paraId="6BCBD9C9" w14:textId="77777777" w:rsidR="00D177E5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នៅពេលអ្វីមួយដែលរួមបញ្ចូល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នោះមនុស្សគ្រប់រូបអាច៖</w:t>
            </w:r>
          </w:p>
          <w:p w14:paraId="066EEB16" w14:textId="77777777" w:rsidR="00D177E5" w:rsidRPr="002765C8" w:rsidRDefault="00A85C9D" w:rsidP="0071466B">
            <w:pPr>
              <w:pStyle w:val="ListParagraph"/>
              <w:numPr>
                <w:ilvl w:val="0"/>
                <w:numId w:val="38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រកឃើញ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និងប្រើប្រាស់ព័ត៌មាន</w:t>
            </w:r>
          </w:p>
          <w:p w14:paraId="683D503B" w14:textId="77777777" w:rsidR="006C211E" w:rsidRPr="002765C8" w:rsidRDefault="00A85C9D" w:rsidP="0071466B">
            <w:pPr>
              <w:pStyle w:val="ListParagraph"/>
              <w:numPr>
                <w:ilvl w:val="0"/>
                <w:numId w:val="38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b w:val="0"/>
                <w:bCs w:val="0"/>
                <w:color w:val="auto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ចូលរួមក្នុងការធ្វើសេចក្ដីសម្រេចចិត្តនានា។</w:t>
            </w:r>
          </w:p>
        </w:tc>
      </w:tr>
      <w:tr w:rsidR="000851A1" w14:paraId="1C163E45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807B9DD" w14:textId="77777777" w:rsidR="006C211E" w:rsidRPr="000F6E4B" w:rsidRDefault="00A85C9D" w:rsidP="0071466B">
            <w:pPr>
              <w:pStyle w:val="Image"/>
              <w:spacing w:before="480" w:after="480"/>
              <w:rPr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22D30403" wp14:editId="144D9F5D">
                  <wp:extent cx="1440000" cy="1080000"/>
                  <wp:effectExtent l="0" t="0" r="8255" b="6350"/>
                  <wp:docPr id="135" name="Picture 135" descr="ស្ត្រីពីរនាក់កំពុងនិយាយគ្នា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ស្ត្រីពីរនាក់កំពុងនិយាយគ្នា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B724D6B" w14:textId="77777777" w:rsidR="006C211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អ្នកបកប្រែផ្ទាល់មាត់</w:t>
            </w:r>
          </w:p>
          <w:p w14:paraId="4B10DEB5" w14:textId="77777777" w:rsidR="006C211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អ្នកបកប្រែផ្ទាល់មាត់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គឺជាអ្នកណាម្នាក់ដែល៖</w:t>
            </w:r>
          </w:p>
          <w:p w14:paraId="613CA19D" w14:textId="77777777" w:rsidR="006C211E" w:rsidRPr="002765C8" w:rsidRDefault="00A85C9D" w:rsidP="0071466B">
            <w:pPr>
              <w:pStyle w:val="ListParagraph"/>
              <w:numPr>
                <w:ilvl w:val="0"/>
                <w:numId w:val="2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និយាយភាសារបស់អ្នក</w:t>
            </w:r>
          </w:p>
          <w:p w14:paraId="6E10F865" w14:textId="77777777" w:rsidR="006C211E" w:rsidRPr="002765C8" w:rsidRDefault="00A85C9D" w:rsidP="0071466B">
            <w:pPr>
              <w:pStyle w:val="ListParagraph"/>
              <w:numPr>
                <w:ilvl w:val="0"/>
                <w:numId w:val="2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b w:val="0"/>
                <w:bCs w:val="0"/>
                <w:color w:val="auto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ជួយឱ្យអ្នកយល់ពីអ្វីដែលអ្នកណាម្នាក់និយាយ។</w:t>
            </w:r>
          </w:p>
        </w:tc>
      </w:tr>
      <w:tr w:rsidR="000851A1" w14:paraId="71926242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C5F8F0C" w14:textId="77777777" w:rsidR="00B6657E" w:rsidRPr="000F6E4B" w:rsidRDefault="00A85C9D" w:rsidP="0071466B">
            <w:pPr>
              <w:pStyle w:val="Image"/>
              <w:spacing w:before="480" w:after="480"/>
              <w:rPr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00E77613" wp14:editId="4AA96EB9">
                  <wp:extent cx="1440000" cy="1440000"/>
                  <wp:effectExtent l="0" t="0" r="0" b="8255"/>
                  <wp:docPr id="110" name="Picture 110" descr="មនុស្សមួយក្រុមដែលមានពិការភាព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មនុស្សមួយក្រុមដែលមានពិការភាព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8FF78C2" w14:textId="77777777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អ្នកចូលរួម</w:t>
            </w:r>
            <w:r w:rsidRPr="002765C8">
              <w:rPr>
                <w:rStyle w:val="Strong"/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  <w:p w14:paraId="1BC86333" w14:textId="77777777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អ្នកចូលរួមគឺជាមនុស្សដែលមានពិការភាព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ដែលចូលរួមក្នុង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486A16">
              <w:rPr>
                <w:rFonts w:ascii="Arial" w:hAnsi="Arial" w:cs="Arial"/>
                <w:sz w:val="26"/>
                <w:szCs w:val="26"/>
              </w:rPr>
              <w:t>NDIS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។</w:t>
            </w:r>
          </w:p>
        </w:tc>
      </w:tr>
      <w:tr w:rsidR="000851A1" w:rsidRPr="002765C8" w14:paraId="44EED53D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7D069CD" w14:textId="77777777" w:rsidR="00732055" w:rsidRPr="002765C8" w:rsidRDefault="00A85C9D" w:rsidP="0071466B">
            <w:pPr>
              <w:pStyle w:val="Image"/>
              <w:keepNext/>
              <w:keepLines/>
              <w:spacing w:before="360" w:after="360"/>
              <w:rPr>
                <w:rFonts w:ascii="Noto Sans Khmer" w:hAnsi="Noto Sans Khmer" w:cs="Noto Sans Khmer"/>
                <w:noProof/>
                <w:sz w:val="26"/>
                <w:szCs w:val="26"/>
                <w:lang w:eastAsia="en-AU"/>
              </w:rPr>
            </w:pPr>
            <w:r w:rsidRPr="002765C8">
              <w:rPr>
                <w:rFonts w:ascii="Noto Sans Khmer" w:hAnsi="Noto Sans Khmer" w:cs="Noto Sans Khmer"/>
                <w:noProof/>
                <w:sz w:val="26"/>
                <w:szCs w:val="26"/>
              </w:rPr>
              <w:lastRenderedPageBreak/>
              <w:drawing>
                <wp:inline distT="0" distB="0" distL="0" distR="0" wp14:anchorId="61099569" wp14:editId="47B5B928">
                  <wp:extent cx="1440000" cy="1440000"/>
                  <wp:effectExtent l="0" t="0" r="8255" b="8255"/>
                  <wp:docPr id="136" name="Picture 136" descr="មនុស្សម្នាក់នៅជាមួយអ្នកផ្ដល់សេវាកម្មកំពុងកាន់ក្តារតម្បៀតខ្ទាស់មួយ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មនុស្សម្នាក់នៅជាមួយអ្នកផ្ដល់សេវាកម្មកំពុងកាន់ក្តារតម្បៀតខ្ទាស់មួយ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1779FA3" w14:textId="77777777" w:rsidR="00732055" w:rsidRPr="002765C8" w:rsidRDefault="00A85C9D" w:rsidP="0071466B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អ្នកផ្ដល់សេវាកម្ម។</w:t>
            </w:r>
            <w:r w:rsidRPr="002765C8">
              <w:rPr>
                <w:rStyle w:val="Strong"/>
                <w:rFonts w:ascii="Noto Sans Khmer" w:hAnsi="Noto Sans Khmer" w:cs="Noto Sans Khmer"/>
                <w:sz w:val="26"/>
                <w:szCs w:val="26"/>
              </w:rPr>
              <w:t xml:space="preserve"> </w:t>
            </w:r>
          </w:p>
          <w:p w14:paraId="5533F29A" w14:textId="1B3C0A2A" w:rsidR="00732055" w:rsidRPr="002765C8" w:rsidRDefault="00A85C9D" w:rsidP="0071466B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អ្នកផ្ដល់សេវាកម្មគាំទ្រមនុស្សដទៃទៀត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តាមរយៈការផ្ដល់សេវាកម្ម</w:t>
            </w:r>
            <w:r w:rsidR="00E3714C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មួយ។</w:t>
            </w:r>
          </w:p>
        </w:tc>
      </w:tr>
      <w:tr w:rsidR="000851A1" w:rsidRPr="002765C8" w14:paraId="2AFA7345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9775017" w14:textId="77777777" w:rsidR="00B6657E" w:rsidRPr="002765C8" w:rsidRDefault="00A85C9D" w:rsidP="0071466B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2765C8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218D0F78" wp14:editId="3B974390">
                  <wp:extent cx="1440000" cy="1080000"/>
                  <wp:effectExtent l="0" t="0" r="8255" b="6350"/>
                  <wp:docPr id="137" name="Picture 137" descr="មនុស្សមួយក្រុមកំពុងអង្គុយនៅជិតតុមួយកំពុងនិយាយគ្នា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មនុស្សមួយក្រុមកំពុងអង្គុយនៅជិតតុមួយកំពុងនិយាយគ្នា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1484E69" w14:textId="77777777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កិច្ចប្រជុំពិភាក្សាតុមូល</w:t>
            </w:r>
          </w:p>
          <w:p w14:paraId="1DF4D3A2" w14:textId="7C733A15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កិច្ចប្រជុំពិភាក្សាតុមូល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គឺជាក្រុមមនុស្សដែលនិយាយអំពីប្រធានបទ</w:t>
            </w:r>
            <w:r w:rsidR="00E3714C">
              <w:rPr>
                <w:rFonts w:ascii="Noto Sans Khmer" w:eastAsia="DaunPenh" w:hAnsi="Noto Sans Khmer" w:cs="Noto Sans Khmer" w:hint="cs"/>
                <w:sz w:val="26"/>
                <w:szCs w:val="26"/>
                <w:cs/>
                <w:lang w:bidi="km-KH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មួយ។</w:t>
            </w:r>
          </w:p>
          <w:p w14:paraId="5467BE40" w14:textId="77777777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មនុស្សម្នាក់ៗមានការបញ្ចេញមតិអំពីប្រធានបទនោះ។</w:t>
            </w:r>
          </w:p>
        </w:tc>
      </w:tr>
      <w:tr w:rsidR="000851A1" w:rsidRPr="002765C8" w14:paraId="410EE1A8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524E59F" w14:textId="77777777" w:rsidR="00B6657E" w:rsidRPr="002765C8" w:rsidRDefault="00A85C9D" w:rsidP="0071466B">
            <w:pPr>
              <w:pStyle w:val="Image"/>
              <w:spacing w:before="360" w:after="360"/>
              <w:rPr>
                <w:rFonts w:ascii="Noto Sans Khmer" w:hAnsi="Noto Sans Khmer" w:cs="Noto Sans Khmer"/>
                <w:sz w:val="26"/>
                <w:szCs w:val="26"/>
                <w:lang w:eastAsia="en-AU"/>
              </w:rPr>
            </w:pPr>
            <w:r w:rsidRPr="002765C8">
              <w:rPr>
                <w:rFonts w:ascii="Noto Sans Khmer" w:hAnsi="Noto Sans Khmer" w:cs="Noto Sans Khmer"/>
                <w:noProof/>
                <w:sz w:val="26"/>
                <w:szCs w:val="26"/>
              </w:rPr>
              <w:drawing>
                <wp:inline distT="0" distB="0" distL="0" distR="0" wp14:anchorId="3507C467" wp14:editId="06067C23">
                  <wp:extent cx="1440000" cy="1440000"/>
                  <wp:effectExtent l="0" t="0" r="8255" b="8255"/>
                  <wp:docPr id="138" name="Picture 138" descr="ក្តារតម្បៀតខ្ទាស់បង្ហាញ 'ប្រធានបទ' មានអំពូលភ្លើង និងរូបតំណាងមានន័យសំខាន់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ក្តារតម្បៀតខ្ទាស់បង្ហាញ 'ប្រធានបទ' មានអំពូលភ្លើង និងរូបតំណាងមានន័យសំខាន់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389F082" w14:textId="77777777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Style w:val="Strong"/>
                <w:rFonts w:ascii="Noto Sans Khmer" w:eastAsia="DaunPenh" w:hAnsi="Noto Sans Khmer" w:cs="Noto Sans Khmer"/>
                <w:sz w:val="26"/>
                <w:szCs w:val="26"/>
              </w:rPr>
              <w:t>ប្រធានបទ</w:t>
            </w:r>
          </w:p>
          <w:p w14:paraId="6DDC8CB5" w14:textId="1921E070" w:rsidR="00B6657E" w:rsidRPr="002765C8" w:rsidRDefault="00A85C9D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ប្រធានបទនានាគឺជាគំនិតសំខាន់ៗដែលបានមកពីផ្នែកផ្សេងៗនៃ</w:t>
            </w:r>
            <w:r w:rsidR="00E3714C">
              <w:rPr>
                <w:rFonts w:ascii="Noto Sans Khmer" w:eastAsia="DaunPenh" w:hAnsi="Noto Sans Khmer" w:cs="Noto Sans Khmer"/>
                <w:sz w:val="26"/>
                <w:szCs w:val="26"/>
                <w:cs/>
              </w:rPr>
              <w:br/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ការងារ</w:t>
            </w:r>
            <w:r w:rsidRPr="002765C8">
              <w:rPr>
                <w:rFonts w:ascii="Noto Sans Khmer" w:hAnsi="Noto Sans Khmer" w:cs="Noto Sans Khmer"/>
                <w:sz w:val="26"/>
                <w:szCs w:val="26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6"/>
                <w:szCs w:val="26"/>
              </w:rPr>
              <w:t>និងជីវិតរបស់យើង។</w:t>
            </w:r>
          </w:p>
        </w:tc>
      </w:tr>
    </w:tbl>
    <w:p w14:paraId="0CDC119E" w14:textId="77777777" w:rsidR="00463A40" w:rsidRPr="002765C8" w:rsidRDefault="00463A40" w:rsidP="0071466B">
      <w:pPr>
        <w:pStyle w:val="NoSpacing"/>
        <w:spacing w:before="3120"/>
        <w:rPr>
          <w:rFonts w:ascii="Noto Sans Khmer" w:hAnsi="Noto Sans Khmer" w:cs="Noto Sans Khmer"/>
          <w:sz w:val="26"/>
          <w:szCs w:val="26"/>
        </w:rPr>
      </w:pPr>
    </w:p>
    <w:tbl>
      <w:tblPr>
        <w:tblStyle w:val="Style1"/>
        <w:tblW w:w="0" w:type="auto"/>
        <w:tblLayout w:type="fixed"/>
        <w:tblLook w:val="04A0" w:firstRow="1" w:lastRow="0" w:firstColumn="1" w:lastColumn="0" w:noHBand="0" w:noVBand="1"/>
      </w:tblPr>
      <w:tblGrid>
        <w:gridCol w:w="1633"/>
        <w:gridCol w:w="8006"/>
      </w:tblGrid>
      <w:tr w:rsidR="000851A1" w:rsidRPr="002765C8" w14:paraId="27203A98" w14:textId="77777777" w:rsidTr="00BD3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3" w:type="dxa"/>
            <w:hideMark/>
          </w:tcPr>
          <w:p w14:paraId="719C985D" w14:textId="77777777" w:rsidR="000E4E3C" w:rsidRPr="002765C8" w:rsidRDefault="00A85C9D" w:rsidP="00BD367D">
            <w:pPr>
              <w:rPr>
                <w:rFonts w:ascii="Noto Sans Khmer" w:hAnsi="Noto Sans Khmer" w:cs="Noto Sans Khmer"/>
                <w:sz w:val="26"/>
                <w:szCs w:val="26"/>
              </w:rPr>
            </w:pPr>
            <w:r w:rsidRPr="002765C8">
              <w:rPr>
                <w:rFonts w:ascii="Noto Sans Khmer" w:hAnsi="Noto Sans Khmer" w:cs="Noto Sans Khmer"/>
                <w:noProof/>
                <w:sz w:val="26"/>
                <w:szCs w:val="26"/>
                <w:lang w:eastAsia="en-AU"/>
              </w:rPr>
              <w:drawing>
                <wp:inline distT="0" distB="0" distL="0" distR="0" wp14:anchorId="41D50097" wp14:editId="23846B56">
                  <wp:extent cx="864000" cy="864000"/>
                  <wp:effectExtent l="0" t="0" r="0" b="0"/>
                  <wp:docPr id="74" name="Picture 74" descr="និមិត្តសញ្ញាក្រុមចូលប្រើប្រាស់ព័ត៌មាន (Information Access Group)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និមិត្តសញ្ញាក្រុមចូលប្រើប្រាស់ព័ត៌មាន (Information Access Group)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  <w:hideMark/>
          </w:tcPr>
          <w:p w14:paraId="1F8E09F2" w14:textId="335159A7" w:rsidR="000E4E3C" w:rsidRPr="002765C8" w:rsidRDefault="00A85C9D" w:rsidP="001E5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  <w:sz w:val="22"/>
              </w:rPr>
            </w:pPr>
            <w:r w:rsidRPr="002765C8">
              <w:rPr>
                <w:rFonts w:ascii="Noto Sans Khmer" w:eastAsia="DaunPenh" w:hAnsi="Noto Sans Khmer" w:cs="Noto Sans Khmer"/>
                <w:sz w:val="22"/>
              </w:rPr>
              <w:t>ក្រុមចូលប្រើប្រាស់ព័ត៌មាន</w:t>
            </w:r>
            <w:r w:rsidRPr="002765C8">
              <w:rPr>
                <w:rFonts w:ascii="Noto Sans Khmer" w:hAnsi="Noto Sans Khmer" w:cs="Noto Sans Khmer"/>
                <w:sz w:val="22"/>
              </w:rPr>
              <w:t xml:space="preserve"> (</w:t>
            </w:r>
            <w:r w:rsidRPr="00486A16">
              <w:rPr>
                <w:rFonts w:ascii="Arial" w:hAnsi="Arial" w:cs="Arial"/>
                <w:sz w:val="22"/>
              </w:rPr>
              <w:t>Information Access Group</w:t>
            </w:r>
            <w:r w:rsidRPr="002765C8">
              <w:rPr>
                <w:rFonts w:ascii="Noto Sans Khmer" w:hAnsi="Noto Sans Khmer" w:cs="Noto Sans Khmer"/>
                <w:sz w:val="22"/>
              </w:rPr>
              <w:t xml:space="preserve">) </w:t>
            </w:r>
            <w:r w:rsidRPr="002765C8">
              <w:rPr>
                <w:rFonts w:ascii="Noto Sans Khmer" w:eastAsia="DaunPenh" w:hAnsi="Noto Sans Khmer" w:cs="Noto Sans Khmer"/>
                <w:sz w:val="22"/>
              </w:rPr>
              <w:t>បានបង្កើតឯកសារងាយស្រួលអាន</w:t>
            </w:r>
            <w:r w:rsidR="00E3714C">
              <w:rPr>
                <w:rFonts w:ascii="Noto Sans Khmer" w:eastAsia="DaunPenh" w:hAnsi="Noto Sans Khmer" w:cs="Noto Sans Khmer" w:hint="cs"/>
                <w:sz w:val="22"/>
                <w:cs/>
                <w:lang w:bidi="km-KH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2"/>
              </w:rPr>
              <w:t>នេះ</w:t>
            </w:r>
            <w:r w:rsidRPr="002765C8">
              <w:rPr>
                <w:rFonts w:ascii="Noto Sans Khmer" w:hAnsi="Noto Sans Khmer" w:cs="Noto Sans Khmer"/>
                <w:sz w:val="22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2"/>
              </w:rPr>
              <w:t>ដោយប្រើរូបថតមានអាជ្ញាប័ណ្ណ</w:t>
            </w:r>
            <w:r w:rsidRPr="002765C8">
              <w:rPr>
                <w:rFonts w:ascii="Noto Sans Khmer" w:hAnsi="Noto Sans Khmer" w:cs="Noto Sans Khmer"/>
                <w:sz w:val="22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2"/>
              </w:rPr>
              <w:t>និងរូបភាពតម្រូវផ្ទាល់ខ្លួន។</w:t>
            </w:r>
            <w:r w:rsidRPr="002765C8">
              <w:rPr>
                <w:rFonts w:ascii="Noto Sans Khmer" w:hAnsi="Noto Sans Khmer" w:cs="Noto Sans Khmer"/>
                <w:sz w:val="22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2"/>
              </w:rPr>
              <w:t>រូបភាពអាចមិនត្រូវបានប្រើប្រាស់</w:t>
            </w:r>
            <w:r w:rsidR="00E3714C">
              <w:rPr>
                <w:rFonts w:ascii="Noto Sans Khmer" w:eastAsia="DaunPenh" w:hAnsi="Noto Sans Khmer" w:cs="Noto Sans Khmer" w:hint="cs"/>
                <w:sz w:val="22"/>
                <w:cs/>
                <w:lang w:bidi="km-KH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2"/>
              </w:rPr>
              <w:t>ឡើងវិញដោយគ្មានការអនុញ្ញាតឡើយ។</w:t>
            </w:r>
            <w:r w:rsidRPr="002765C8">
              <w:rPr>
                <w:rFonts w:ascii="Noto Sans Khmer" w:hAnsi="Noto Sans Khmer" w:cs="Noto Sans Khmer"/>
                <w:sz w:val="22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2"/>
              </w:rPr>
              <w:t>សម្រាប់ការសាកសួរណាមួយអំពីរូបភាពទាំងនេះ</w:t>
            </w:r>
            <w:r w:rsidRPr="002765C8">
              <w:rPr>
                <w:rFonts w:ascii="Noto Sans Khmer" w:hAnsi="Noto Sans Khmer" w:cs="Noto Sans Khmer"/>
                <w:sz w:val="22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2"/>
              </w:rPr>
              <w:t>សូមចូលមើល</w:t>
            </w:r>
            <w:r w:rsidRPr="002765C8">
              <w:rPr>
                <w:rFonts w:ascii="Noto Sans Khmer" w:hAnsi="Noto Sans Khmer" w:cs="Noto Sans Khmer"/>
                <w:sz w:val="22"/>
              </w:rPr>
              <w:t xml:space="preserve"> </w:t>
            </w:r>
            <w:hyperlink r:id="rId112" w:history="1">
              <w:r w:rsidRPr="00486A16">
                <w:rPr>
                  <w:rStyle w:val="Hyperlink"/>
                  <w:rFonts w:ascii="Arial" w:hAnsi="Arial" w:cs="Arial"/>
                  <w:sz w:val="22"/>
                </w:rPr>
                <w:t>www.informationaccessgroup.com</w:t>
              </w:r>
            </w:hyperlink>
            <w:r w:rsidRPr="002765C8">
              <w:rPr>
                <w:rFonts w:ascii="Noto Sans Khmer" w:eastAsia="DaunPenh" w:hAnsi="Noto Sans Khmer" w:cs="Noto Sans Khmer"/>
                <w:sz w:val="22"/>
              </w:rPr>
              <w:t>។</w:t>
            </w:r>
            <w:r w:rsidRPr="002765C8">
              <w:rPr>
                <w:rFonts w:ascii="Noto Sans Khmer" w:hAnsi="Noto Sans Khmer" w:cs="Noto Sans Khmer"/>
                <w:sz w:val="22"/>
              </w:rPr>
              <w:t xml:space="preserve"> </w:t>
            </w:r>
            <w:r w:rsidRPr="002765C8">
              <w:rPr>
                <w:rFonts w:ascii="Noto Sans Khmer" w:eastAsia="DaunPenh" w:hAnsi="Noto Sans Khmer" w:cs="Noto Sans Khmer"/>
                <w:sz w:val="22"/>
              </w:rPr>
              <w:t>សម្រង់លេខការងារ</w:t>
            </w:r>
            <w:r w:rsidRPr="002765C8">
              <w:rPr>
                <w:rFonts w:ascii="Noto Sans Khmer" w:hAnsi="Noto Sans Khmer" w:cs="Noto Sans Khmer"/>
                <w:sz w:val="22"/>
              </w:rPr>
              <w:t xml:space="preserve"> </w:t>
            </w:r>
            <w:r w:rsidRPr="00486A16">
              <w:rPr>
                <w:rFonts w:ascii="Arial" w:hAnsi="Arial" w:cs="Arial"/>
                <w:sz w:val="22"/>
              </w:rPr>
              <w:t>4978</w:t>
            </w:r>
            <w:r w:rsidRPr="002765C8">
              <w:rPr>
                <w:rFonts w:ascii="Noto Sans Khmer" w:eastAsia="DaunPenh" w:hAnsi="Noto Sans Khmer" w:cs="Noto Sans Khmer"/>
                <w:sz w:val="22"/>
              </w:rPr>
              <w:t>។</w:t>
            </w:r>
          </w:p>
        </w:tc>
      </w:tr>
      <w:bookmarkEnd w:id="92"/>
      <w:bookmarkEnd w:id="93"/>
    </w:tbl>
    <w:p w14:paraId="1A749D1B" w14:textId="77777777" w:rsidR="006A3B43" w:rsidRPr="002765C8" w:rsidRDefault="006A3B43" w:rsidP="00463A40">
      <w:pPr>
        <w:pStyle w:val="Tablespacerrow"/>
        <w:rPr>
          <w:rFonts w:ascii="Noto Sans Khmer" w:hAnsi="Noto Sans Khmer" w:cs="Noto Sans Khmer"/>
          <w:sz w:val="26"/>
          <w:szCs w:val="26"/>
        </w:rPr>
        <w:sectPr w:rsidR="006A3B43" w:rsidRPr="002765C8" w:rsidSect="00AC2055">
          <w:footerReference w:type="default" r:id="rId113"/>
          <w:headerReference w:type="first" r:id="rId114"/>
          <w:footerReference w:type="first" r:id="rId115"/>
          <w:pgSz w:w="11906" w:h="16838"/>
          <w:pgMar w:top="851" w:right="1440" w:bottom="851" w:left="1440" w:header="284" w:footer="0" w:gutter="0"/>
          <w:cols w:space="708"/>
          <w:titlePg/>
          <w:docGrid w:linePitch="381"/>
        </w:sectPr>
      </w:pPr>
    </w:p>
    <w:p w14:paraId="06BBDE04" w14:textId="77777777" w:rsidR="00EC31C6" w:rsidRDefault="00EC31C6" w:rsidP="00D25C78">
      <w:pPr>
        <w:rPr>
          <w:lang w:val="en-US"/>
        </w:rPr>
      </w:pPr>
    </w:p>
    <w:p w14:paraId="704104AF" w14:textId="77777777" w:rsidR="00ED647D" w:rsidRPr="00ED647D" w:rsidRDefault="00ED647D" w:rsidP="00ED647D">
      <w:pPr>
        <w:rPr>
          <w:lang w:val="en-US"/>
        </w:rPr>
      </w:pPr>
    </w:p>
    <w:p w14:paraId="095DA77C" w14:textId="77777777" w:rsidR="00ED647D" w:rsidRDefault="00ED647D" w:rsidP="00ED647D">
      <w:pPr>
        <w:rPr>
          <w:lang w:val="en-US"/>
        </w:rPr>
      </w:pPr>
    </w:p>
    <w:p w14:paraId="68EF07E7" w14:textId="77777777" w:rsidR="00ED647D" w:rsidRPr="00ED647D" w:rsidRDefault="00ED647D" w:rsidP="00ED647D">
      <w:pPr>
        <w:tabs>
          <w:tab w:val="left" w:pos="6900"/>
        </w:tabs>
        <w:rPr>
          <w:lang w:val="en-US"/>
        </w:rPr>
      </w:pPr>
    </w:p>
    <w:sectPr w:rsidR="00ED647D" w:rsidRPr="00ED647D" w:rsidSect="00E310D5">
      <w:footerReference w:type="default" r:id="rId116"/>
      <w:headerReference w:type="first" r:id="rId117"/>
      <w:footerReference w:type="first" r:id="rId118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85CF2" w14:textId="77777777" w:rsidR="009111F9" w:rsidRDefault="009111F9">
      <w:pPr>
        <w:spacing w:before="0" w:after="0" w:line="240" w:lineRule="auto"/>
      </w:pPr>
      <w:r>
        <w:separator/>
      </w:r>
    </w:p>
  </w:endnote>
  <w:endnote w:type="continuationSeparator" w:id="0">
    <w:p w14:paraId="13B531DD" w14:textId="77777777" w:rsidR="009111F9" w:rsidRDefault="009111F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71383B-069A-4A6C-9C14-213E4F15E0C1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4D1D14C-F0B8-4919-9C65-100843F19686}"/>
    <w:embedBold r:id="rId3" w:fontKey="{7A3965B4-713D-409F-BB4C-F4BC020017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  <w:embedRegular r:id="rId4" w:fontKey="{006D5282-A09D-47BC-A3F5-6595E13C64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  <w:embedRegular r:id="rId5" w:fontKey="{BB3DA101-4437-4DCD-8829-1B969288FC62}"/>
    <w:embedBold r:id="rId6" w:fontKey="{88C29717-D9FB-4D25-9418-CA0A9DF962B0}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Regular r:id="rId7" w:fontKey="{F2E70E7A-3760-4625-ABD2-97889033C9F9}"/>
    <w:embedBold r:id="rId8" w:fontKey="{B9F8A8E5-3BA5-4DE1-89E0-745DD2CD80A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78055" w14:textId="043CD5B6" w:rsidR="00986198" w:rsidRPr="00C911D4" w:rsidRDefault="008E04A6" w:rsidP="00986198">
    <w:pPr>
      <w:pStyle w:val="Footer"/>
      <w:rPr>
        <w:rFonts w:ascii="Noto Sans Khmer" w:hAnsi="Noto Sans Khmer" w:cs="Noto Sans Khmer"/>
      </w:rPr>
    </w:pPr>
    <w:r w:rsidRPr="00C911D4">
      <w:rPr>
        <w:rFonts w:ascii="Noto Sans Khmer" w:hAnsi="Noto Sans Khmer" w:cs="Noto Sans Khmer"/>
      </w:rPr>
      <w:drawing>
        <wp:anchor distT="0" distB="0" distL="114300" distR="114300" simplePos="0" relativeHeight="251661312" behindDoc="1" locked="1" layoutInCell="1" allowOverlap="1" wp14:anchorId="2CDF4F5B" wp14:editId="5B927C6B">
          <wp:simplePos x="0" y="0"/>
          <wp:positionH relativeFrom="page">
            <wp:posOffset>-57150</wp:posOffset>
          </wp:positionH>
          <wp:positionV relativeFrom="page">
            <wp:posOffset>9558655</wp:posOffset>
          </wp:positionV>
          <wp:extent cx="7808595" cy="1122045"/>
          <wp:effectExtent l="0" t="0" r="1905" b="190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9D" w:rsidRPr="00C911D4">
      <w:rPr>
        <w:rFonts w:ascii="Noto Sans Khmer" w:eastAsia="DaunPenh" w:hAnsi="Noto Sans Khmer" w:cs="Noto Sans Khmer"/>
      </w:rPr>
      <w:t>ទំព័រ</w:t>
    </w:r>
    <w:r w:rsidR="00A85C9D" w:rsidRPr="00C911D4">
      <w:rPr>
        <w:rFonts w:ascii="Noto Sans Khmer" w:hAnsi="Noto Sans Khmer" w:cs="Noto Sans Khmer"/>
      </w:rPr>
      <w:t xml:space="preserve"> </w:t>
    </w:r>
    <w:r w:rsidR="00A85C9D" w:rsidRPr="004E385A">
      <w:rPr>
        <w:rFonts w:ascii="Arial" w:hAnsi="Arial" w:cs="Arial"/>
      </w:rPr>
      <w:fldChar w:fldCharType="begin"/>
    </w:r>
    <w:r w:rsidR="00A85C9D" w:rsidRPr="004E385A">
      <w:rPr>
        <w:rFonts w:ascii="Arial" w:hAnsi="Arial" w:cs="Arial"/>
      </w:rPr>
      <w:instrText xml:space="preserve"> PAGE   \* MERGEFORMAT </w:instrText>
    </w:r>
    <w:r w:rsidR="00A85C9D" w:rsidRPr="004E385A">
      <w:rPr>
        <w:rFonts w:ascii="Arial" w:hAnsi="Arial" w:cs="Arial"/>
      </w:rPr>
      <w:fldChar w:fldCharType="separate"/>
    </w:r>
    <w:r w:rsidR="00A85C9D" w:rsidRPr="004E385A">
      <w:rPr>
        <w:rFonts w:ascii="Arial" w:hAnsi="Arial" w:cs="Arial"/>
      </w:rPr>
      <w:t>41</w:t>
    </w:r>
    <w:r w:rsidR="00A85C9D" w:rsidRPr="004E385A">
      <w:rPr>
        <w:rFonts w:ascii="Arial" w:hAnsi="Arial" w:cs="Arial"/>
      </w:rPr>
      <w:fldChar w:fldCharType="end"/>
    </w:r>
    <w:r w:rsidR="00A85C9D" w:rsidRPr="004E385A">
      <w:rPr>
        <w:rFonts w:ascii="Arial" w:hAnsi="Arial" w:cs="Arial"/>
      </w:rPr>
      <w:t xml:space="preserve"> </w:t>
    </w:r>
    <w:r w:rsidR="00A85C9D" w:rsidRPr="00C911D4">
      <w:rPr>
        <w:rFonts w:ascii="Noto Sans Khmer" w:eastAsia="DaunPenh" w:hAnsi="Noto Sans Khmer" w:cs="Noto Sans Khmer"/>
      </w:rPr>
      <w:t>នៃ</w:t>
    </w:r>
    <w:r w:rsidR="00A85C9D" w:rsidRPr="00C911D4">
      <w:rPr>
        <w:rFonts w:ascii="Noto Sans Khmer" w:hAnsi="Noto Sans Khmer" w:cs="Noto Sans Khmer"/>
      </w:rPr>
      <w:t xml:space="preserve"> </w:t>
    </w:r>
    <w:r w:rsidR="007258BD" w:rsidRPr="004E385A">
      <w:rPr>
        <w:rFonts w:ascii="Arial" w:hAnsi="Arial" w:cs="Arial"/>
      </w:rPr>
      <w:fldChar w:fldCharType="begin"/>
    </w:r>
    <w:r w:rsidR="00A85C9D" w:rsidRPr="004E385A">
      <w:rPr>
        <w:rFonts w:ascii="Arial" w:hAnsi="Arial" w:cs="Arial"/>
      </w:rPr>
      <w:instrText xml:space="preserve"> NUMPAGES   \* MERGEFORMAT </w:instrText>
    </w:r>
    <w:r w:rsidR="007258BD" w:rsidRPr="004E385A">
      <w:rPr>
        <w:rFonts w:ascii="Arial" w:hAnsi="Arial" w:cs="Arial"/>
      </w:rPr>
      <w:fldChar w:fldCharType="separate"/>
    </w:r>
    <w:r w:rsidR="007258BD" w:rsidRPr="004E385A">
      <w:rPr>
        <w:rFonts w:ascii="Arial" w:hAnsi="Arial" w:cs="Arial"/>
      </w:rPr>
      <w:t>42</w:t>
    </w:r>
    <w:r w:rsidR="007258BD" w:rsidRPr="004E385A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1563F" w14:textId="77777777" w:rsidR="00ED45A0" w:rsidRPr="00F26340" w:rsidRDefault="00ED45A0" w:rsidP="00ED45A0">
    <w:pPr>
      <w:pStyle w:val="Footerfrontpage"/>
      <w:rPr>
        <w:rFonts w:ascii="Arial" w:hAnsi="Arial" w:cs="Arial"/>
      </w:rPr>
    </w:pPr>
    <w:r>
      <w:rPr>
        <w:noProof/>
      </w:rPr>
      <w:drawing>
        <wp:inline distT="0" distB="0" distL="0" distR="0" wp14:anchorId="657687D3" wp14:editId="58D664A2">
          <wp:extent cx="1260000" cy="624393"/>
          <wp:effectExtent l="0" t="0" r="0" b="4445"/>
          <wp:docPr id="109" name="Picture 20" descr="និមិត្តសញ្ញា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20" descr="និមិត្តសញ្ញា ND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" b="11270"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24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 w:rsidRPr="00F26340">
      <w:rPr>
        <w:rFonts w:ascii="Arial" w:eastAsia="Arial Unicode MS" w:hAnsi="Arial" w:cs="Arial"/>
        <w:lang w:val="hi"/>
      </w:rPr>
      <w:t>ndis.gov.au</w:t>
    </w:r>
  </w:p>
  <w:p w14:paraId="09FDBB08" w14:textId="77777777" w:rsidR="00EC34F7" w:rsidRPr="00BE3FC7" w:rsidRDefault="00A85C9D" w:rsidP="00EC34F7">
    <w:pPr>
      <w:pStyle w:val="Tablespacerrow"/>
    </w:pPr>
    <w:r>
      <w:br/>
    </w:r>
  </w:p>
  <w:p w14:paraId="65FCC592" w14:textId="77777777" w:rsidR="00384C4C" w:rsidRPr="00C36784" w:rsidRDefault="00384C4C" w:rsidP="00C36784">
    <w:pPr>
      <w:pStyle w:val="Defaul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29E4" w14:textId="77777777" w:rsidR="00384C4C" w:rsidRPr="001A07DF" w:rsidRDefault="00A85C9D" w:rsidP="000749C5">
    <w:pPr>
      <w:pStyle w:val="Footer"/>
    </w:pPr>
    <w:r w:rsidRPr="00AD2EFB">
      <w:rPr>
        <w:rStyle w:val="IntenseEmphasis1"/>
      </w:rPr>
      <w:t>ndis.gov.au</w:t>
    </w:r>
    <w:r w:rsidRPr="00AD2EFB">
      <w:rPr>
        <w:rStyle w:val="IntenseEmphasis1"/>
      </w:rPr>
      <w:tab/>
    </w:r>
    <w:sdt>
      <w:sdtPr>
        <w:alias w:val="Title"/>
        <w:id w:val="164625680"/>
        <w:placeholder>
          <w:docPart w:val="65C6E61603FD4C2FA24E3870E02F479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CALD Strategy 2023–2027</w:t>
        </w:r>
      </w:sdtContent>
    </w:sdt>
    <w:r>
      <w:t xml:space="preserve"> | </w:t>
    </w:r>
    <w:sdt>
      <w:sdtPr>
        <w:id w:val="1759652111"/>
        <w:placeholder>
          <w:docPart w:val="18BF3FB3801A4A7C9611AD37263CE530"/>
        </w:placeholder>
        <w:showingPlcHdr/>
        <w:date w:fullDate="2020-08-13T00:00:00Z">
          <w:dateFormat w:val="MMMM yyyy"/>
          <w:lid w:val="en-US"/>
          <w:storeMappedDataAs w:val="dateTime"/>
          <w:calendar w:val="gregorian"/>
        </w:date>
      </w:sdtPr>
      <w:sdtContent>
        <w:r w:rsidRPr="003C132E">
          <w:rPr>
            <w:rStyle w:val="PlaceholderText"/>
          </w:rPr>
          <w:t>Click or tap to enter a date.</w:t>
        </w:r>
      </w:sdtContent>
    </w:sdt>
    <w:r w:rsidRPr="00AD2EFB">
      <w:rPr>
        <w:rStyle w:val="IntenseEmphasis1"/>
      </w:rPr>
      <w:tab/>
    </w:r>
    <w:sdt>
      <w:sdtPr>
        <w:id w:val="739831665"/>
        <w:docPartObj>
          <w:docPartGallery w:val="Page Numbers (Bottom of Page)"/>
          <w:docPartUnique/>
        </w:docPartObj>
      </w:sdtPr>
      <w:sdtContent>
        <w:r w:rsidRPr="001A07DF">
          <w:rPr>
            <w:rFonts w:ascii="DaunPenh" w:eastAsia="DaunPenh" w:hAnsi="DaunPenh" w:cs="DaunPenh"/>
          </w:rPr>
          <w:t>ទំព័រ</w:t>
        </w:r>
        <w:r w:rsidRPr="001A07DF">
          <w:t xml:space="preserve"> </w:t>
        </w:r>
        <w:r w:rsidRPr="001A07DF">
          <w:fldChar w:fldCharType="begin"/>
        </w:r>
        <w:r w:rsidRPr="001A07DF">
          <w:instrText xml:space="preserve"> PAGE   \* MERGEFORMAT </w:instrText>
        </w:r>
        <w:r w:rsidRPr="001A07DF">
          <w:fldChar w:fldCharType="separate"/>
        </w:r>
        <w:r w:rsidRPr="001A07DF">
          <w:t>2</w:t>
        </w:r>
        <w:r w:rsidRPr="001A07DF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31E3B" w14:textId="77777777" w:rsidR="00C65783" w:rsidRDefault="00A85C9D" w:rsidP="00C65783">
    <w:pPr>
      <w:rPr>
        <w:lang w:val="en-US"/>
      </w:rPr>
    </w:pPr>
    <w:r>
      <w:rPr>
        <w:noProof/>
        <w:lang w:val="en-US"/>
      </w:rPr>
      <w:drawing>
        <wp:inline distT="0" distB="0" distL="0" distR="0" wp14:anchorId="2BA377C5" wp14:editId="1ECBB921">
          <wp:extent cx="1620000" cy="919733"/>
          <wp:effectExtent l="0" t="0" r="0" b="0"/>
          <wp:docPr id="7" name="Picture 7" descr="និមិត្តសញ្ញា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និមិត្តសញ្ញា ND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0"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919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29B65AC" w14:textId="77777777" w:rsidR="00CB3B8E" w:rsidRDefault="00CB3B8E" w:rsidP="00CB3B8E"/>
  <w:p w14:paraId="5E983FB7" w14:textId="77777777" w:rsidR="00C65783" w:rsidRPr="00486A16" w:rsidRDefault="00A85C9D" w:rsidP="00CB3B8E">
    <w:pPr>
      <w:pStyle w:val="Backpagetext"/>
      <w:rPr>
        <w:rFonts w:ascii="Arial" w:hAnsi="Arial" w:cs="Arial"/>
      </w:rPr>
    </w:pPr>
    <w:r w:rsidRPr="00486A16">
      <w:rPr>
        <w:rFonts w:ascii="Arial" w:hAnsi="Arial" w:cs="Arial"/>
      </w:rPr>
      <w:t>ndis.gov.au</w:t>
    </w:r>
  </w:p>
  <w:p w14:paraId="11D12D38" w14:textId="77777777" w:rsidR="00C65783" w:rsidRPr="00486A16" w:rsidRDefault="00C65783" w:rsidP="00CB3B8E">
    <w:pPr>
      <w:pStyle w:val="Backpagetext"/>
      <w:rPr>
        <w:rFonts w:ascii="Arial" w:hAnsi="Arial" w:cs="Arial"/>
      </w:rPr>
    </w:pPr>
  </w:p>
  <w:p w14:paraId="20C079BD" w14:textId="77777777" w:rsidR="00CB3B8E" w:rsidRPr="00486A16" w:rsidRDefault="00CB3B8E" w:rsidP="00CB3B8E">
    <w:pPr>
      <w:pStyle w:val="Backpagetext"/>
      <w:rPr>
        <w:rFonts w:ascii="Arial" w:hAnsi="Arial" w:cs="Arial"/>
      </w:rPr>
    </w:pPr>
  </w:p>
  <w:p w14:paraId="5004D8C5" w14:textId="77777777" w:rsidR="00E22D28" w:rsidRPr="00486A16" w:rsidRDefault="00E22D28" w:rsidP="00E22D28">
    <w:pPr>
      <w:pStyle w:val="ProductCode"/>
      <w:rPr>
        <w:rFonts w:ascii="Arial" w:hAnsi="Arial" w:cs="Arial"/>
      </w:rPr>
    </w:pPr>
    <w:r w:rsidRPr="00486A16">
      <w:rPr>
        <w:rFonts w:ascii="Arial" w:hAnsi="Arial" w:cs="Arial"/>
      </w:rPr>
      <w:t xml:space="preserve">DA0629 - </w:t>
    </w:r>
    <w:sdt>
      <w:sdtPr>
        <w:rPr>
          <w:rFonts w:ascii="Arial" w:hAnsi="Arial" w:cs="Arial"/>
        </w:rPr>
        <w:alias w:val="Title"/>
        <w:tag w:val=""/>
        <w:id w:val="-1290358025"/>
        <w:placeholder>
          <w:docPart w:val="A82C6FF189714640892060057285620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486A16">
          <w:rPr>
            <w:rFonts w:ascii="Arial" w:hAnsi="Arial" w:cs="Arial"/>
          </w:rPr>
          <w:t>CALD Strategy 2023–2027</w:t>
        </w:r>
      </w:sdtContent>
    </w:sdt>
    <w:r w:rsidRPr="00486A16">
      <w:rPr>
        <w:rFonts w:ascii="Arial" w:hAnsi="Arial" w:cs="Arial"/>
      </w:rPr>
      <w:t xml:space="preserve"> – September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9FCDB" w14:textId="77777777" w:rsidR="009111F9" w:rsidRDefault="009111F9">
      <w:pPr>
        <w:spacing w:before="0" w:after="0" w:line="240" w:lineRule="auto"/>
      </w:pPr>
      <w:r>
        <w:separator/>
      </w:r>
    </w:p>
  </w:footnote>
  <w:footnote w:type="continuationSeparator" w:id="0">
    <w:p w14:paraId="4714580E" w14:textId="77777777" w:rsidR="009111F9" w:rsidRDefault="009111F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D89F1" w14:textId="77777777" w:rsidR="00384C4C" w:rsidRDefault="00A85C9D">
    <w:pPr>
      <w:pStyle w:val="Header"/>
    </w:pPr>
    <w:r>
      <w:drawing>
        <wp:anchor distT="0" distB="0" distL="114300" distR="114300" simplePos="0" relativeHeight="251658240" behindDoc="1" locked="0" layoutInCell="1" allowOverlap="1" wp14:anchorId="6607FF22" wp14:editId="5BD39E7B">
          <wp:simplePos x="0" y="0"/>
          <wp:positionH relativeFrom="margin">
            <wp:posOffset>-1037788</wp:posOffset>
          </wp:positionH>
          <wp:positionV relativeFrom="margin">
            <wp:posOffset>-745490</wp:posOffset>
          </wp:positionV>
          <wp:extent cx="7774699" cy="10907742"/>
          <wp:effectExtent l="0" t="0" r="0" b="8255"/>
          <wp:wrapNone/>
          <wp:docPr id="89" name="Picture 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6534451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4699" cy="10907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76ED9" w14:textId="77777777" w:rsidR="00384C4C" w:rsidRPr="00C65783" w:rsidRDefault="00A85C9D" w:rsidP="00C65783">
    <w:pPr>
      <w:pStyle w:val="Header"/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 wp14:anchorId="4A3746B3" wp14:editId="45A02475">
              <wp:simplePos x="0" y="0"/>
              <wp:positionH relativeFrom="page">
                <wp:posOffset>-106680</wp:posOffset>
              </wp:positionH>
              <wp:positionV relativeFrom="paragraph">
                <wp:posOffset>-225425</wp:posOffset>
              </wp:positionV>
              <wp:extent cx="7776000" cy="10800000"/>
              <wp:effectExtent l="0" t="0" r="0" b="1905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0800000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2049" alt="&quot;&quot;" style="width:612.3pt;height:850.4pt;margin-top:-17.75pt;margin-left:-8.4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-251656192" fillcolor="#6b2976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C0B1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AC8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120C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6E76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C036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0E1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06B2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4E63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F61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68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42954"/>
    <w:multiLevelType w:val="hybridMultilevel"/>
    <w:tmpl w:val="54D857AC"/>
    <w:lvl w:ilvl="0" w:tplc="DC543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9C40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5ADF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FE12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402C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1660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7CCA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1691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C85F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6D21AA"/>
    <w:multiLevelType w:val="hybridMultilevel"/>
    <w:tmpl w:val="0F2A26F8"/>
    <w:lvl w:ilvl="0" w:tplc="986C1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6F7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3EBA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C076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F8D9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A440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6229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441C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906C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D6D28"/>
    <w:multiLevelType w:val="hybridMultilevel"/>
    <w:tmpl w:val="CA42FDFC"/>
    <w:lvl w:ilvl="0" w:tplc="8ED4F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E5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3A95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5D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A44D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DAB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4E60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C0D4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0007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CE4282"/>
    <w:multiLevelType w:val="hybridMultilevel"/>
    <w:tmpl w:val="4C2CBEBA"/>
    <w:lvl w:ilvl="0" w:tplc="2F125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C13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A654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4804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D61E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58D7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38F9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B203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CC36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54540"/>
    <w:multiLevelType w:val="hybridMultilevel"/>
    <w:tmpl w:val="BAD043D2"/>
    <w:lvl w:ilvl="0" w:tplc="EC0C4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6ABB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6636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F89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8EB0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C60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26B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3C64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9ABC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044B20"/>
    <w:multiLevelType w:val="hybridMultilevel"/>
    <w:tmpl w:val="38B62F00"/>
    <w:lvl w:ilvl="0" w:tplc="686421EE">
      <w:start w:val="1"/>
      <w:numFmt w:val="decimal"/>
      <w:lvlText w:val="%1."/>
      <w:lvlJc w:val="left"/>
      <w:pPr>
        <w:ind w:left="720" w:hanging="360"/>
      </w:pPr>
    </w:lvl>
    <w:lvl w:ilvl="1" w:tplc="1154250A">
      <w:start w:val="1"/>
      <w:numFmt w:val="lowerLetter"/>
      <w:lvlText w:val="%2."/>
      <w:lvlJc w:val="left"/>
      <w:pPr>
        <w:ind w:left="1440" w:hanging="360"/>
      </w:pPr>
    </w:lvl>
    <w:lvl w:ilvl="2" w:tplc="52284F7E">
      <w:start w:val="1"/>
      <w:numFmt w:val="lowerRoman"/>
      <w:lvlText w:val="%3."/>
      <w:lvlJc w:val="right"/>
      <w:pPr>
        <w:ind w:left="2160" w:hanging="180"/>
      </w:pPr>
    </w:lvl>
    <w:lvl w:ilvl="3" w:tplc="0B145086">
      <w:start w:val="1"/>
      <w:numFmt w:val="decimal"/>
      <w:lvlText w:val="%4."/>
      <w:lvlJc w:val="left"/>
      <w:pPr>
        <w:ind w:left="2880" w:hanging="360"/>
      </w:pPr>
    </w:lvl>
    <w:lvl w:ilvl="4" w:tplc="8AB83B4A">
      <w:start w:val="1"/>
      <w:numFmt w:val="lowerLetter"/>
      <w:lvlText w:val="%5."/>
      <w:lvlJc w:val="left"/>
      <w:pPr>
        <w:ind w:left="3600" w:hanging="360"/>
      </w:pPr>
    </w:lvl>
    <w:lvl w:ilvl="5" w:tplc="F3767712">
      <w:start w:val="1"/>
      <w:numFmt w:val="lowerRoman"/>
      <w:lvlText w:val="%6."/>
      <w:lvlJc w:val="right"/>
      <w:pPr>
        <w:ind w:left="4320" w:hanging="180"/>
      </w:pPr>
    </w:lvl>
    <w:lvl w:ilvl="6" w:tplc="70C848FE">
      <w:start w:val="1"/>
      <w:numFmt w:val="decimal"/>
      <w:lvlText w:val="%7."/>
      <w:lvlJc w:val="left"/>
      <w:pPr>
        <w:ind w:left="5040" w:hanging="360"/>
      </w:pPr>
    </w:lvl>
    <w:lvl w:ilvl="7" w:tplc="A78C1E80">
      <w:start w:val="1"/>
      <w:numFmt w:val="lowerLetter"/>
      <w:lvlText w:val="%8."/>
      <w:lvlJc w:val="left"/>
      <w:pPr>
        <w:ind w:left="5760" w:hanging="360"/>
      </w:pPr>
    </w:lvl>
    <w:lvl w:ilvl="8" w:tplc="99CA55D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4762C1"/>
    <w:multiLevelType w:val="hybridMultilevel"/>
    <w:tmpl w:val="9E22291C"/>
    <w:lvl w:ilvl="0" w:tplc="298AE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E4D4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8AD3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3404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BC48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56B2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1AB9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D638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A61E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FA4B58"/>
    <w:multiLevelType w:val="hybridMultilevel"/>
    <w:tmpl w:val="84A2B3DA"/>
    <w:lvl w:ilvl="0" w:tplc="C63EB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EAD8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9A4A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888E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98AC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9A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D06A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4A27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BACB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F191B"/>
    <w:multiLevelType w:val="hybridMultilevel"/>
    <w:tmpl w:val="808051FA"/>
    <w:lvl w:ilvl="0" w:tplc="6AE8D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5A65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249A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F67D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E01B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ECF7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CAE8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A84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FC84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1421BA"/>
    <w:multiLevelType w:val="hybridMultilevel"/>
    <w:tmpl w:val="2CE6BF28"/>
    <w:lvl w:ilvl="0" w:tplc="1C208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C090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0EF6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3E71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90C8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622F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2A02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D246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CEC2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767D1"/>
    <w:multiLevelType w:val="hybridMultilevel"/>
    <w:tmpl w:val="95BCECB8"/>
    <w:lvl w:ilvl="0" w:tplc="AC34F0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F6F4B4" w:tentative="1">
      <w:start w:val="1"/>
      <w:numFmt w:val="lowerLetter"/>
      <w:lvlText w:val="%2."/>
      <w:lvlJc w:val="left"/>
      <w:pPr>
        <w:ind w:left="1440" w:hanging="360"/>
      </w:pPr>
    </w:lvl>
    <w:lvl w:ilvl="2" w:tplc="557E37CA" w:tentative="1">
      <w:start w:val="1"/>
      <w:numFmt w:val="lowerRoman"/>
      <w:lvlText w:val="%3."/>
      <w:lvlJc w:val="right"/>
      <w:pPr>
        <w:ind w:left="2160" w:hanging="180"/>
      </w:pPr>
    </w:lvl>
    <w:lvl w:ilvl="3" w:tplc="CAEA0ACA" w:tentative="1">
      <w:start w:val="1"/>
      <w:numFmt w:val="decimal"/>
      <w:lvlText w:val="%4."/>
      <w:lvlJc w:val="left"/>
      <w:pPr>
        <w:ind w:left="2880" w:hanging="360"/>
      </w:pPr>
    </w:lvl>
    <w:lvl w:ilvl="4" w:tplc="2D86E77C" w:tentative="1">
      <w:start w:val="1"/>
      <w:numFmt w:val="lowerLetter"/>
      <w:lvlText w:val="%5."/>
      <w:lvlJc w:val="left"/>
      <w:pPr>
        <w:ind w:left="3600" w:hanging="360"/>
      </w:pPr>
    </w:lvl>
    <w:lvl w:ilvl="5" w:tplc="0296B102" w:tentative="1">
      <w:start w:val="1"/>
      <w:numFmt w:val="lowerRoman"/>
      <w:lvlText w:val="%6."/>
      <w:lvlJc w:val="right"/>
      <w:pPr>
        <w:ind w:left="4320" w:hanging="180"/>
      </w:pPr>
    </w:lvl>
    <w:lvl w:ilvl="6" w:tplc="1DCA2806" w:tentative="1">
      <w:start w:val="1"/>
      <w:numFmt w:val="decimal"/>
      <w:lvlText w:val="%7."/>
      <w:lvlJc w:val="left"/>
      <w:pPr>
        <w:ind w:left="5040" w:hanging="360"/>
      </w:pPr>
    </w:lvl>
    <w:lvl w:ilvl="7" w:tplc="DFCC327E" w:tentative="1">
      <w:start w:val="1"/>
      <w:numFmt w:val="lowerLetter"/>
      <w:lvlText w:val="%8."/>
      <w:lvlJc w:val="left"/>
      <w:pPr>
        <w:ind w:left="5760" w:hanging="360"/>
      </w:pPr>
    </w:lvl>
    <w:lvl w:ilvl="8" w:tplc="611CD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2" w15:restartNumberingAfterBreak="0">
    <w:nsid w:val="361D43F4"/>
    <w:multiLevelType w:val="hybridMultilevel"/>
    <w:tmpl w:val="4DE85488"/>
    <w:lvl w:ilvl="0" w:tplc="99B4F7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D03828" w:tentative="1">
      <w:start w:val="1"/>
      <w:numFmt w:val="lowerLetter"/>
      <w:lvlText w:val="%2."/>
      <w:lvlJc w:val="left"/>
      <w:pPr>
        <w:ind w:left="1440" w:hanging="360"/>
      </w:pPr>
    </w:lvl>
    <w:lvl w:ilvl="2" w:tplc="B1AA7830" w:tentative="1">
      <w:start w:val="1"/>
      <w:numFmt w:val="lowerRoman"/>
      <w:lvlText w:val="%3."/>
      <w:lvlJc w:val="right"/>
      <w:pPr>
        <w:ind w:left="2160" w:hanging="180"/>
      </w:pPr>
    </w:lvl>
    <w:lvl w:ilvl="3" w:tplc="38BE54E8" w:tentative="1">
      <w:start w:val="1"/>
      <w:numFmt w:val="decimal"/>
      <w:lvlText w:val="%4."/>
      <w:lvlJc w:val="left"/>
      <w:pPr>
        <w:ind w:left="2880" w:hanging="360"/>
      </w:pPr>
    </w:lvl>
    <w:lvl w:ilvl="4" w:tplc="CB200404" w:tentative="1">
      <w:start w:val="1"/>
      <w:numFmt w:val="lowerLetter"/>
      <w:lvlText w:val="%5."/>
      <w:lvlJc w:val="left"/>
      <w:pPr>
        <w:ind w:left="3600" w:hanging="360"/>
      </w:pPr>
    </w:lvl>
    <w:lvl w:ilvl="5" w:tplc="586EEEC2" w:tentative="1">
      <w:start w:val="1"/>
      <w:numFmt w:val="lowerRoman"/>
      <w:lvlText w:val="%6."/>
      <w:lvlJc w:val="right"/>
      <w:pPr>
        <w:ind w:left="4320" w:hanging="180"/>
      </w:pPr>
    </w:lvl>
    <w:lvl w:ilvl="6" w:tplc="38046478" w:tentative="1">
      <w:start w:val="1"/>
      <w:numFmt w:val="decimal"/>
      <w:lvlText w:val="%7."/>
      <w:lvlJc w:val="left"/>
      <w:pPr>
        <w:ind w:left="5040" w:hanging="360"/>
      </w:pPr>
    </w:lvl>
    <w:lvl w:ilvl="7" w:tplc="DBBC5856" w:tentative="1">
      <w:start w:val="1"/>
      <w:numFmt w:val="lowerLetter"/>
      <w:lvlText w:val="%8."/>
      <w:lvlJc w:val="left"/>
      <w:pPr>
        <w:ind w:left="5760" w:hanging="360"/>
      </w:pPr>
    </w:lvl>
    <w:lvl w:ilvl="8" w:tplc="4DA052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F16336"/>
    <w:multiLevelType w:val="hybridMultilevel"/>
    <w:tmpl w:val="291C707E"/>
    <w:lvl w:ilvl="0" w:tplc="068EBF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46D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10BA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E7D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D6AB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26CB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8CE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C6F4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CC31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A017B7"/>
    <w:multiLevelType w:val="hybridMultilevel"/>
    <w:tmpl w:val="EFC4B046"/>
    <w:lvl w:ilvl="0" w:tplc="BA6A1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F473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146E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7234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5A8B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06DE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809F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E4CA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16E6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47DED"/>
    <w:multiLevelType w:val="hybridMultilevel"/>
    <w:tmpl w:val="D3807E82"/>
    <w:lvl w:ilvl="0" w:tplc="9F5AB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BAE6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EE9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A82A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CCF9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E80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9CD4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AA0B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6099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14E90"/>
    <w:multiLevelType w:val="hybridMultilevel"/>
    <w:tmpl w:val="5A5A807A"/>
    <w:lvl w:ilvl="0" w:tplc="8124C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C42E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44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9420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3274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5C1B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56A2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C45B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92BE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240B5"/>
    <w:multiLevelType w:val="hybridMultilevel"/>
    <w:tmpl w:val="4C74698E"/>
    <w:lvl w:ilvl="0" w:tplc="27FC4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EC7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66C3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8026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8E4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6EFD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C000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14D2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E4C6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462BA5"/>
    <w:multiLevelType w:val="hybridMultilevel"/>
    <w:tmpl w:val="2CDA25BA"/>
    <w:lvl w:ilvl="0" w:tplc="FACAC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D654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0A9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9EC1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BE25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6CA7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0607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86CD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5862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B3812"/>
    <w:multiLevelType w:val="hybridMultilevel"/>
    <w:tmpl w:val="F6F6ECA6"/>
    <w:lvl w:ilvl="0" w:tplc="E530E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5496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5046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0015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D0F9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7C3F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7E34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584C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A08C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96A6E"/>
    <w:multiLevelType w:val="hybridMultilevel"/>
    <w:tmpl w:val="78E8F93E"/>
    <w:lvl w:ilvl="0" w:tplc="99827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1AF5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4E92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A12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A45A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A3B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9AA0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DEE4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4070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25021"/>
    <w:multiLevelType w:val="hybridMultilevel"/>
    <w:tmpl w:val="6B0AD7E8"/>
    <w:lvl w:ilvl="0" w:tplc="20A6D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D6E7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FC3E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705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44DC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E8C1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4E25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925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F4D2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86227"/>
    <w:multiLevelType w:val="hybridMultilevel"/>
    <w:tmpl w:val="9F2E2E86"/>
    <w:lvl w:ilvl="0" w:tplc="83F4A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DCF6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4694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FED5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A2D1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10AB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A06C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2ABF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7E17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4328C8"/>
    <w:multiLevelType w:val="hybridMultilevel"/>
    <w:tmpl w:val="90C8C9F6"/>
    <w:lvl w:ilvl="0" w:tplc="E5800EAC">
      <w:start w:val="1"/>
      <w:numFmt w:val="decimal"/>
      <w:lvlText w:val="%1."/>
      <w:lvlJc w:val="left"/>
      <w:pPr>
        <w:ind w:left="720" w:hanging="360"/>
      </w:pPr>
    </w:lvl>
    <w:lvl w:ilvl="1" w:tplc="6082C9CA" w:tentative="1">
      <w:start w:val="1"/>
      <w:numFmt w:val="lowerLetter"/>
      <w:lvlText w:val="%2."/>
      <w:lvlJc w:val="left"/>
      <w:pPr>
        <w:ind w:left="1440" w:hanging="360"/>
      </w:pPr>
    </w:lvl>
    <w:lvl w:ilvl="2" w:tplc="07EA18EE" w:tentative="1">
      <w:start w:val="1"/>
      <w:numFmt w:val="lowerRoman"/>
      <w:lvlText w:val="%3."/>
      <w:lvlJc w:val="right"/>
      <w:pPr>
        <w:ind w:left="2160" w:hanging="180"/>
      </w:pPr>
    </w:lvl>
    <w:lvl w:ilvl="3" w:tplc="A35ED76A" w:tentative="1">
      <w:start w:val="1"/>
      <w:numFmt w:val="decimal"/>
      <w:lvlText w:val="%4."/>
      <w:lvlJc w:val="left"/>
      <w:pPr>
        <w:ind w:left="2880" w:hanging="360"/>
      </w:pPr>
    </w:lvl>
    <w:lvl w:ilvl="4" w:tplc="B3902E62" w:tentative="1">
      <w:start w:val="1"/>
      <w:numFmt w:val="lowerLetter"/>
      <w:lvlText w:val="%5."/>
      <w:lvlJc w:val="left"/>
      <w:pPr>
        <w:ind w:left="3600" w:hanging="360"/>
      </w:pPr>
    </w:lvl>
    <w:lvl w:ilvl="5" w:tplc="E2509484" w:tentative="1">
      <w:start w:val="1"/>
      <w:numFmt w:val="lowerRoman"/>
      <w:lvlText w:val="%6."/>
      <w:lvlJc w:val="right"/>
      <w:pPr>
        <w:ind w:left="4320" w:hanging="180"/>
      </w:pPr>
    </w:lvl>
    <w:lvl w:ilvl="6" w:tplc="28A0F4DE" w:tentative="1">
      <w:start w:val="1"/>
      <w:numFmt w:val="decimal"/>
      <w:lvlText w:val="%7."/>
      <w:lvlJc w:val="left"/>
      <w:pPr>
        <w:ind w:left="5040" w:hanging="360"/>
      </w:pPr>
    </w:lvl>
    <w:lvl w:ilvl="7" w:tplc="7772B200" w:tentative="1">
      <w:start w:val="1"/>
      <w:numFmt w:val="lowerLetter"/>
      <w:lvlText w:val="%8."/>
      <w:lvlJc w:val="left"/>
      <w:pPr>
        <w:ind w:left="5760" w:hanging="360"/>
      </w:pPr>
    </w:lvl>
    <w:lvl w:ilvl="8" w:tplc="5F7449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23E5A"/>
    <w:multiLevelType w:val="hybridMultilevel"/>
    <w:tmpl w:val="7D2A1FB8"/>
    <w:lvl w:ilvl="0" w:tplc="6D4ED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D672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902F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828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6074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AE9C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C49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F662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F298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E1FC6"/>
    <w:multiLevelType w:val="hybridMultilevel"/>
    <w:tmpl w:val="6F9A06CC"/>
    <w:lvl w:ilvl="0" w:tplc="5FA014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B8708C" w:tentative="1">
      <w:start w:val="1"/>
      <w:numFmt w:val="lowerLetter"/>
      <w:lvlText w:val="%2."/>
      <w:lvlJc w:val="left"/>
      <w:pPr>
        <w:ind w:left="1440" w:hanging="360"/>
      </w:pPr>
    </w:lvl>
    <w:lvl w:ilvl="2" w:tplc="3C781B16" w:tentative="1">
      <w:start w:val="1"/>
      <w:numFmt w:val="lowerRoman"/>
      <w:lvlText w:val="%3."/>
      <w:lvlJc w:val="right"/>
      <w:pPr>
        <w:ind w:left="2160" w:hanging="180"/>
      </w:pPr>
    </w:lvl>
    <w:lvl w:ilvl="3" w:tplc="5A3046B6" w:tentative="1">
      <w:start w:val="1"/>
      <w:numFmt w:val="decimal"/>
      <w:lvlText w:val="%4."/>
      <w:lvlJc w:val="left"/>
      <w:pPr>
        <w:ind w:left="2880" w:hanging="360"/>
      </w:pPr>
    </w:lvl>
    <w:lvl w:ilvl="4" w:tplc="39DCF588" w:tentative="1">
      <w:start w:val="1"/>
      <w:numFmt w:val="lowerLetter"/>
      <w:lvlText w:val="%5."/>
      <w:lvlJc w:val="left"/>
      <w:pPr>
        <w:ind w:left="3600" w:hanging="360"/>
      </w:pPr>
    </w:lvl>
    <w:lvl w:ilvl="5" w:tplc="171AB0A0" w:tentative="1">
      <w:start w:val="1"/>
      <w:numFmt w:val="lowerRoman"/>
      <w:lvlText w:val="%6."/>
      <w:lvlJc w:val="right"/>
      <w:pPr>
        <w:ind w:left="4320" w:hanging="180"/>
      </w:pPr>
    </w:lvl>
    <w:lvl w:ilvl="6" w:tplc="824E6234" w:tentative="1">
      <w:start w:val="1"/>
      <w:numFmt w:val="decimal"/>
      <w:lvlText w:val="%7."/>
      <w:lvlJc w:val="left"/>
      <w:pPr>
        <w:ind w:left="5040" w:hanging="360"/>
      </w:pPr>
    </w:lvl>
    <w:lvl w:ilvl="7" w:tplc="F06289CC" w:tentative="1">
      <w:start w:val="1"/>
      <w:numFmt w:val="lowerLetter"/>
      <w:lvlText w:val="%8."/>
      <w:lvlJc w:val="left"/>
      <w:pPr>
        <w:ind w:left="5760" w:hanging="360"/>
      </w:pPr>
    </w:lvl>
    <w:lvl w:ilvl="8" w:tplc="C68C6E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22166B"/>
    <w:multiLevelType w:val="hybridMultilevel"/>
    <w:tmpl w:val="744A9ABE"/>
    <w:lvl w:ilvl="0" w:tplc="42426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F27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B07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5E41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22CF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5E8B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82DB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4676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2C95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A6068"/>
    <w:multiLevelType w:val="hybridMultilevel"/>
    <w:tmpl w:val="63180BA2"/>
    <w:lvl w:ilvl="0" w:tplc="51E63B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D055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CC44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CC5B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EED8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C450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F860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7449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EC92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213786">
    <w:abstractNumId w:val="21"/>
  </w:num>
  <w:num w:numId="2" w16cid:durableId="1671519057">
    <w:abstractNumId w:val="33"/>
  </w:num>
  <w:num w:numId="3" w16cid:durableId="1803960520">
    <w:abstractNumId w:val="30"/>
  </w:num>
  <w:num w:numId="4" w16cid:durableId="1719476469">
    <w:abstractNumId w:val="35"/>
  </w:num>
  <w:num w:numId="5" w16cid:durableId="14969531">
    <w:abstractNumId w:val="12"/>
  </w:num>
  <w:num w:numId="6" w16cid:durableId="630744950">
    <w:abstractNumId w:val="27"/>
  </w:num>
  <w:num w:numId="7" w16cid:durableId="1883905043">
    <w:abstractNumId w:val="36"/>
  </w:num>
  <w:num w:numId="8" w16cid:durableId="2114350379">
    <w:abstractNumId w:val="29"/>
  </w:num>
  <w:num w:numId="9" w16cid:durableId="1978610279">
    <w:abstractNumId w:val="10"/>
  </w:num>
  <w:num w:numId="10" w16cid:durableId="787091172">
    <w:abstractNumId w:val="20"/>
  </w:num>
  <w:num w:numId="11" w16cid:durableId="269095850">
    <w:abstractNumId w:val="18"/>
  </w:num>
  <w:num w:numId="12" w16cid:durableId="1734962193">
    <w:abstractNumId w:val="11"/>
  </w:num>
  <w:num w:numId="13" w16cid:durableId="1741171195">
    <w:abstractNumId w:val="28"/>
  </w:num>
  <w:num w:numId="14" w16cid:durableId="141385635">
    <w:abstractNumId w:val="31"/>
  </w:num>
  <w:num w:numId="15" w16cid:durableId="401875467">
    <w:abstractNumId w:val="26"/>
  </w:num>
  <w:num w:numId="16" w16cid:durableId="923336843">
    <w:abstractNumId w:val="17"/>
  </w:num>
  <w:num w:numId="17" w16cid:durableId="630014017">
    <w:abstractNumId w:val="22"/>
  </w:num>
  <w:num w:numId="18" w16cid:durableId="890922478">
    <w:abstractNumId w:val="25"/>
  </w:num>
  <w:num w:numId="19" w16cid:durableId="492062887">
    <w:abstractNumId w:val="19"/>
  </w:num>
  <w:num w:numId="20" w16cid:durableId="1641575829">
    <w:abstractNumId w:val="37"/>
  </w:num>
  <w:num w:numId="21" w16cid:durableId="2027367458">
    <w:abstractNumId w:val="13"/>
  </w:num>
  <w:num w:numId="22" w16cid:durableId="384835461">
    <w:abstractNumId w:val="23"/>
  </w:num>
  <w:num w:numId="23" w16cid:durableId="1884831172">
    <w:abstractNumId w:val="32"/>
  </w:num>
  <w:num w:numId="24" w16cid:durableId="151333214">
    <w:abstractNumId w:val="16"/>
  </w:num>
  <w:num w:numId="25" w16cid:durableId="2003775914">
    <w:abstractNumId w:val="9"/>
  </w:num>
  <w:num w:numId="26" w16cid:durableId="446236410">
    <w:abstractNumId w:val="7"/>
  </w:num>
  <w:num w:numId="27" w16cid:durableId="1659576669">
    <w:abstractNumId w:val="6"/>
  </w:num>
  <w:num w:numId="28" w16cid:durableId="127819246">
    <w:abstractNumId w:val="5"/>
  </w:num>
  <w:num w:numId="29" w16cid:durableId="2075664915">
    <w:abstractNumId w:val="4"/>
  </w:num>
  <w:num w:numId="30" w16cid:durableId="1717509208">
    <w:abstractNumId w:val="8"/>
  </w:num>
  <w:num w:numId="31" w16cid:durableId="310057975">
    <w:abstractNumId w:val="3"/>
  </w:num>
  <w:num w:numId="32" w16cid:durableId="1853911942">
    <w:abstractNumId w:val="2"/>
  </w:num>
  <w:num w:numId="33" w16cid:durableId="450786402">
    <w:abstractNumId w:val="1"/>
  </w:num>
  <w:num w:numId="34" w16cid:durableId="1554347067">
    <w:abstractNumId w:val="0"/>
  </w:num>
  <w:num w:numId="35" w16cid:durableId="156220780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59446690">
    <w:abstractNumId w:val="34"/>
  </w:num>
  <w:num w:numId="37" w16cid:durableId="2097941644">
    <w:abstractNumId w:val="15"/>
  </w:num>
  <w:num w:numId="38" w16cid:durableId="958949169">
    <w:abstractNumId w:val="24"/>
  </w:num>
  <w:num w:numId="39" w16cid:durableId="1574969820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5A2A51"/>
    <w:rsid w:val="000008AA"/>
    <w:rsid w:val="000025E2"/>
    <w:rsid w:val="000030EB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062C"/>
    <w:rsid w:val="0001112F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BF2"/>
    <w:rsid w:val="00020CAC"/>
    <w:rsid w:val="00021F06"/>
    <w:rsid w:val="000236B5"/>
    <w:rsid w:val="00023A7C"/>
    <w:rsid w:val="00025085"/>
    <w:rsid w:val="00026D9B"/>
    <w:rsid w:val="00026E8E"/>
    <w:rsid w:val="000276DA"/>
    <w:rsid w:val="0003212C"/>
    <w:rsid w:val="000326CA"/>
    <w:rsid w:val="00032C87"/>
    <w:rsid w:val="00033014"/>
    <w:rsid w:val="0003376A"/>
    <w:rsid w:val="00034C79"/>
    <w:rsid w:val="00035CE8"/>
    <w:rsid w:val="00035D95"/>
    <w:rsid w:val="00036E23"/>
    <w:rsid w:val="00037534"/>
    <w:rsid w:val="0004057F"/>
    <w:rsid w:val="000407F8"/>
    <w:rsid w:val="00040894"/>
    <w:rsid w:val="00040994"/>
    <w:rsid w:val="000409A2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42D6"/>
    <w:rsid w:val="00055CA9"/>
    <w:rsid w:val="00056735"/>
    <w:rsid w:val="00056EB9"/>
    <w:rsid w:val="0005720B"/>
    <w:rsid w:val="00057E76"/>
    <w:rsid w:val="00060614"/>
    <w:rsid w:val="0006074B"/>
    <w:rsid w:val="00060E3E"/>
    <w:rsid w:val="00061BEA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03B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35D"/>
    <w:rsid w:val="00083A0D"/>
    <w:rsid w:val="00085103"/>
    <w:rsid w:val="000851A1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4C1"/>
    <w:rsid w:val="0009172A"/>
    <w:rsid w:val="00092AB7"/>
    <w:rsid w:val="00092D2F"/>
    <w:rsid w:val="000932ED"/>
    <w:rsid w:val="000955BD"/>
    <w:rsid w:val="00097C02"/>
    <w:rsid w:val="000A0B89"/>
    <w:rsid w:val="000A0DB5"/>
    <w:rsid w:val="000A12ED"/>
    <w:rsid w:val="000A1AC3"/>
    <w:rsid w:val="000A2CA7"/>
    <w:rsid w:val="000A31E6"/>
    <w:rsid w:val="000A4F01"/>
    <w:rsid w:val="000A5D45"/>
    <w:rsid w:val="000A6160"/>
    <w:rsid w:val="000A6221"/>
    <w:rsid w:val="000A627C"/>
    <w:rsid w:val="000A6AC9"/>
    <w:rsid w:val="000A7480"/>
    <w:rsid w:val="000A767E"/>
    <w:rsid w:val="000B071D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45F"/>
    <w:rsid w:val="000D4A13"/>
    <w:rsid w:val="000D5532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4C08"/>
    <w:rsid w:val="000E4C48"/>
    <w:rsid w:val="000E4E3C"/>
    <w:rsid w:val="000E55B2"/>
    <w:rsid w:val="000E5E0E"/>
    <w:rsid w:val="000E645A"/>
    <w:rsid w:val="000F0C76"/>
    <w:rsid w:val="000F1C63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0F6E4B"/>
    <w:rsid w:val="000F7255"/>
    <w:rsid w:val="000F772C"/>
    <w:rsid w:val="00100247"/>
    <w:rsid w:val="00101DC6"/>
    <w:rsid w:val="0010205D"/>
    <w:rsid w:val="00103F45"/>
    <w:rsid w:val="00104C96"/>
    <w:rsid w:val="00104CF5"/>
    <w:rsid w:val="0010561C"/>
    <w:rsid w:val="001056CB"/>
    <w:rsid w:val="001066AD"/>
    <w:rsid w:val="001077C6"/>
    <w:rsid w:val="001078E4"/>
    <w:rsid w:val="001110D2"/>
    <w:rsid w:val="00111793"/>
    <w:rsid w:val="00111BC2"/>
    <w:rsid w:val="00112A4D"/>
    <w:rsid w:val="001131E0"/>
    <w:rsid w:val="00113548"/>
    <w:rsid w:val="001135BF"/>
    <w:rsid w:val="00113808"/>
    <w:rsid w:val="00114898"/>
    <w:rsid w:val="00115336"/>
    <w:rsid w:val="00115682"/>
    <w:rsid w:val="001156E7"/>
    <w:rsid w:val="00115BCF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27070"/>
    <w:rsid w:val="00127D2C"/>
    <w:rsid w:val="00131635"/>
    <w:rsid w:val="00132D00"/>
    <w:rsid w:val="00132E00"/>
    <w:rsid w:val="00132FC1"/>
    <w:rsid w:val="00134841"/>
    <w:rsid w:val="00134CC3"/>
    <w:rsid w:val="0013535A"/>
    <w:rsid w:val="00135D22"/>
    <w:rsid w:val="001362E9"/>
    <w:rsid w:val="00136333"/>
    <w:rsid w:val="00136373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3D44"/>
    <w:rsid w:val="00144000"/>
    <w:rsid w:val="0014402F"/>
    <w:rsid w:val="00144613"/>
    <w:rsid w:val="001448DE"/>
    <w:rsid w:val="00144EB7"/>
    <w:rsid w:val="001450FC"/>
    <w:rsid w:val="0014599A"/>
    <w:rsid w:val="00147C2C"/>
    <w:rsid w:val="00150649"/>
    <w:rsid w:val="001513F4"/>
    <w:rsid w:val="00151618"/>
    <w:rsid w:val="00151817"/>
    <w:rsid w:val="00151B51"/>
    <w:rsid w:val="0015329D"/>
    <w:rsid w:val="00153E51"/>
    <w:rsid w:val="00155675"/>
    <w:rsid w:val="0015569B"/>
    <w:rsid w:val="0015616F"/>
    <w:rsid w:val="001600B3"/>
    <w:rsid w:val="00160B29"/>
    <w:rsid w:val="001619E4"/>
    <w:rsid w:val="00162701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A1E"/>
    <w:rsid w:val="00173B3A"/>
    <w:rsid w:val="00173F69"/>
    <w:rsid w:val="00174829"/>
    <w:rsid w:val="00174B02"/>
    <w:rsid w:val="00174D44"/>
    <w:rsid w:val="001754E8"/>
    <w:rsid w:val="00175592"/>
    <w:rsid w:val="00175609"/>
    <w:rsid w:val="0017586A"/>
    <w:rsid w:val="00176798"/>
    <w:rsid w:val="00176C83"/>
    <w:rsid w:val="0018024C"/>
    <w:rsid w:val="00180349"/>
    <w:rsid w:val="001807DA"/>
    <w:rsid w:val="00183046"/>
    <w:rsid w:val="001831FF"/>
    <w:rsid w:val="001838ED"/>
    <w:rsid w:val="001869AE"/>
    <w:rsid w:val="00187383"/>
    <w:rsid w:val="001875A1"/>
    <w:rsid w:val="00190018"/>
    <w:rsid w:val="0019031B"/>
    <w:rsid w:val="00190B04"/>
    <w:rsid w:val="00190D93"/>
    <w:rsid w:val="001913A3"/>
    <w:rsid w:val="001917D9"/>
    <w:rsid w:val="00192849"/>
    <w:rsid w:val="00193854"/>
    <w:rsid w:val="0019560B"/>
    <w:rsid w:val="00195E2B"/>
    <w:rsid w:val="0019630A"/>
    <w:rsid w:val="0019631C"/>
    <w:rsid w:val="00197B5D"/>
    <w:rsid w:val="001A07DF"/>
    <w:rsid w:val="001A089E"/>
    <w:rsid w:val="001A17C6"/>
    <w:rsid w:val="001A20D1"/>
    <w:rsid w:val="001A2138"/>
    <w:rsid w:val="001A2254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5E9"/>
    <w:rsid w:val="001B2CCF"/>
    <w:rsid w:val="001B30A8"/>
    <w:rsid w:val="001B30D8"/>
    <w:rsid w:val="001B4580"/>
    <w:rsid w:val="001B4DFE"/>
    <w:rsid w:val="001B5704"/>
    <w:rsid w:val="001B610D"/>
    <w:rsid w:val="001B6345"/>
    <w:rsid w:val="001B7021"/>
    <w:rsid w:val="001B7516"/>
    <w:rsid w:val="001B7988"/>
    <w:rsid w:val="001C03B4"/>
    <w:rsid w:val="001C0AF6"/>
    <w:rsid w:val="001C0D3C"/>
    <w:rsid w:val="001C0FAF"/>
    <w:rsid w:val="001C28AC"/>
    <w:rsid w:val="001C29F3"/>
    <w:rsid w:val="001C2F78"/>
    <w:rsid w:val="001C30A1"/>
    <w:rsid w:val="001C326A"/>
    <w:rsid w:val="001C37F1"/>
    <w:rsid w:val="001C38D3"/>
    <w:rsid w:val="001C3CDE"/>
    <w:rsid w:val="001C6408"/>
    <w:rsid w:val="001C6C2E"/>
    <w:rsid w:val="001D0158"/>
    <w:rsid w:val="001D024F"/>
    <w:rsid w:val="001D0608"/>
    <w:rsid w:val="001D0846"/>
    <w:rsid w:val="001D086E"/>
    <w:rsid w:val="001D0CB0"/>
    <w:rsid w:val="001D116F"/>
    <w:rsid w:val="001D2337"/>
    <w:rsid w:val="001D2758"/>
    <w:rsid w:val="001D278B"/>
    <w:rsid w:val="001D3FF9"/>
    <w:rsid w:val="001D41D6"/>
    <w:rsid w:val="001D47D5"/>
    <w:rsid w:val="001D5475"/>
    <w:rsid w:val="001D58EE"/>
    <w:rsid w:val="001D5B7A"/>
    <w:rsid w:val="001D69E7"/>
    <w:rsid w:val="001E02F7"/>
    <w:rsid w:val="001E0ADC"/>
    <w:rsid w:val="001E0B48"/>
    <w:rsid w:val="001E0D92"/>
    <w:rsid w:val="001E0FAE"/>
    <w:rsid w:val="001E12A1"/>
    <w:rsid w:val="001E1359"/>
    <w:rsid w:val="001E291A"/>
    <w:rsid w:val="001E29FF"/>
    <w:rsid w:val="001E30DD"/>
    <w:rsid w:val="001E3790"/>
    <w:rsid w:val="001E48AD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1ABC"/>
    <w:rsid w:val="001F23DC"/>
    <w:rsid w:val="001F2C8E"/>
    <w:rsid w:val="001F2ED6"/>
    <w:rsid w:val="001F38D7"/>
    <w:rsid w:val="001F46AA"/>
    <w:rsid w:val="001F6A2E"/>
    <w:rsid w:val="001F7B4C"/>
    <w:rsid w:val="001F7D75"/>
    <w:rsid w:val="002007BC"/>
    <w:rsid w:val="00201F45"/>
    <w:rsid w:val="002021AA"/>
    <w:rsid w:val="00202A4A"/>
    <w:rsid w:val="002033EA"/>
    <w:rsid w:val="00203FDC"/>
    <w:rsid w:val="00204022"/>
    <w:rsid w:val="002063BC"/>
    <w:rsid w:val="00207145"/>
    <w:rsid w:val="00210274"/>
    <w:rsid w:val="0021037A"/>
    <w:rsid w:val="002107E9"/>
    <w:rsid w:val="002119C9"/>
    <w:rsid w:val="0021290A"/>
    <w:rsid w:val="00212A6D"/>
    <w:rsid w:val="002130F6"/>
    <w:rsid w:val="0021361E"/>
    <w:rsid w:val="00213A0A"/>
    <w:rsid w:val="00214050"/>
    <w:rsid w:val="00214388"/>
    <w:rsid w:val="00214480"/>
    <w:rsid w:val="00214662"/>
    <w:rsid w:val="00216540"/>
    <w:rsid w:val="00217241"/>
    <w:rsid w:val="002173D7"/>
    <w:rsid w:val="00217CB2"/>
    <w:rsid w:val="00220DA5"/>
    <w:rsid w:val="00220DEF"/>
    <w:rsid w:val="0022125E"/>
    <w:rsid w:val="002212B6"/>
    <w:rsid w:val="00221CED"/>
    <w:rsid w:val="002224BE"/>
    <w:rsid w:val="00222640"/>
    <w:rsid w:val="00222B97"/>
    <w:rsid w:val="00222DD4"/>
    <w:rsid w:val="0022452E"/>
    <w:rsid w:val="00224D55"/>
    <w:rsid w:val="00226311"/>
    <w:rsid w:val="00226368"/>
    <w:rsid w:val="00230100"/>
    <w:rsid w:val="00230213"/>
    <w:rsid w:val="00231385"/>
    <w:rsid w:val="0023217A"/>
    <w:rsid w:val="0023245A"/>
    <w:rsid w:val="00232481"/>
    <w:rsid w:val="00232BA5"/>
    <w:rsid w:val="00233061"/>
    <w:rsid w:val="00233F70"/>
    <w:rsid w:val="00234A9F"/>
    <w:rsid w:val="00234B6C"/>
    <w:rsid w:val="002355D4"/>
    <w:rsid w:val="00235BDF"/>
    <w:rsid w:val="00235D23"/>
    <w:rsid w:val="00236622"/>
    <w:rsid w:val="0023697A"/>
    <w:rsid w:val="00236EC0"/>
    <w:rsid w:val="00236EF1"/>
    <w:rsid w:val="00236F23"/>
    <w:rsid w:val="00237EB2"/>
    <w:rsid w:val="00240285"/>
    <w:rsid w:val="0024191D"/>
    <w:rsid w:val="00241A33"/>
    <w:rsid w:val="002424EE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28F0"/>
    <w:rsid w:val="00263959"/>
    <w:rsid w:val="00263C17"/>
    <w:rsid w:val="0026461A"/>
    <w:rsid w:val="00265D26"/>
    <w:rsid w:val="00266304"/>
    <w:rsid w:val="00266FB3"/>
    <w:rsid w:val="00270553"/>
    <w:rsid w:val="002705A3"/>
    <w:rsid w:val="002705CF"/>
    <w:rsid w:val="00270AB5"/>
    <w:rsid w:val="0027147A"/>
    <w:rsid w:val="00271DEF"/>
    <w:rsid w:val="00272714"/>
    <w:rsid w:val="00272876"/>
    <w:rsid w:val="00272CDB"/>
    <w:rsid w:val="00273114"/>
    <w:rsid w:val="00275097"/>
    <w:rsid w:val="0027620F"/>
    <w:rsid w:val="002763DB"/>
    <w:rsid w:val="002765C8"/>
    <w:rsid w:val="00276A75"/>
    <w:rsid w:val="00276E27"/>
    <w:rsid w:val="002774F5"/>
    <w:rsid w:val="00280401"/>
    <w:rsid w:val="002807B2"/>
    <w:rsid w:val="00281080"/>
    <w:rsid w:val="00281094"/>
    <w:rsid w:val="002810CB"/>
    <w:rsid w:val="00281194"/>
    <w:rsid w:val="00281643"/>
    <w:rsid w:val="00282503"/>
    <w:rsid w:val="0028266B"/>
    <w:rsid w:val="00282ABC"/>
    <w:rsid w:val="00283022"/>
    <w:rsid w:val="0028370E"/>
    <w:rsid w:val="00283D52"/>
    <w:rsid w:val="0028416F"/>
    <w:rsid w:val="00284DB2"/>
    <w:rsid w:val="00285AEA"/>
    <w:rsid w:val="00285BC5"/>
    <w:rsid w:val="00285DE4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27D2"/>
    <w:rsid w:val="00292DD4"/>
    <w:rsid w:val="00293ED2"/>
    <w:rsid w:val="00294267"/>
    <w:rsid w:val="00294E65"/>
    <w:rsid w:val="00295BFF"/>
    <w:rsid w:val="00296078"/>
    <w:rsid w:val="0029625C"/>
    <w:rsid w:val="00296848"/>
    <w:rsid w:val="00296F22"/>
    <w:rsid w:val="0029735F"/>
    <w:rsid w:val="00297660"/>
    <w:rsid w:val="002A02BB"/>
    <w:rsid w:val="002A096A"/>
    <w:rsid w:val="002A0B05"/>
    <w:rsid w:val="002A1F91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5F2A"/>
    <w:rsid w:val="002A656F"/>
    <w:rsid w:val="002A774B"/>
    <w:rsid w:val="002A79E5"/>
    <w:rsid w:val="002A7CD5"/>
    <w:rsid w:val="002B0820"/>
    <w:rsid w:val="002B15C9"/>
    <w:rsid w:val="002B17DE"/>
    <w:rsid w:val="002B1E87"/>
    <w:rsid w:val="002B20DB"/>
    <w:rsid w:val="002B349B"/>
    <w:rsid w:val="002B3706"/>
    <w:rsid w:val="002B37D2"/>
    <w:rsid w:val="002B3E95"/>
    <w:rsid w:val="002B6E05"/>
    <w:rsid w:val="002B78FD"/>
    <w:rsid w:val="002B7929"/>
    <w:rsid w:val="002C1AD0"/>
    <w:rsid w:val="002C3091"/>
    <w:rsid w:val="002C4196"/>
    <w:rsid w:val="002C55A6"/>
    <w:rsid w:val="002C575B"/>
    <w:rsid w:val="002C59F3"/>
    <w:rsid w:val="002C5B50"/>
    <w:rsid w:val="002C6664"/>
    <w:rsid w:val="002C75B6"/>
    <w:rsid w:val="002C79AC"/>
    <w:rsid w:val="002D080A"/>
    <w:rsid w:val="002D220D"/>
    <w:rsid w:val="002D4144"/>
    <w:rsid w:val="002D552C"/>
    <w:rsid w:val="002D55B1"/>
    <w:rsid w:val="002D5F7E"/>
    <w:rsid w:val="002D6314"/>
    <w:rsid w:val="002D6EC8"/>
    <w:rsid w:val="002D7AD6"/>
    <w:rsid w:val="002E0A8A"/>
    <w:rsid w:val="002E0C4C"/>
    <w:rsid w:val="002E100F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56A8"/>
    <w:rsid w:val="002F637F"/>
    <w:rsid w:val="002F7283"/>
    <w:rsid w:val="002F79D1"/>
    <w:rsid w:val="002F7AA8"/>
    <w:rsid w:val="00300FF6"/>
    <w:rsid w:val="003024C4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20F"/>
    <w:rsid w:val="003154C5"/>
    <w:rsid w:val="00316697"/>
    <w:rsid w:val="00316D5B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6C89"/>
    <w:rsid w:val="0032794B"/>
    <w:rsid w:val="003279D1"/>
    <w:rsid w:val="00330721"/>
    <w:rsid w:val="00331243"/>
    <w:rsid w:val="00331C1F"/>
    <w:rsid w:val="00332268"/>
    <w:rsid w:val="0033269A"/>
    <w:rsid w:val="0033281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21C7"/>
    <w:rsid w:val="003425A0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926"/>
    <w:rsid w:val="00353269"/>
    <w:rsid w:val="0035461D"/>
    <w:rsid w:val="003547FD"/>
    <w:rsid w:val="00354C00"/>
    <w:rsid w:val="00354FB1"/>
    <w:rsid w:val="00354FD6"/>
    <w:rsid w:val="0035558A"/>
    <w:rsid w:val="003567D6"/>
    <w:rsid w:val="00356A05"/>
    <w:rsid w:val="00357305"/>
    <w:rsid w:val="0035746F"/>
    <w:rsid w:val="00360317"/>
    <w:rsid w:val="003619B1"/>
    <w:rsid w:val="00362BA7"/>
    <w:rsid w:val="00362F00"/>
    <w:rsid w:val="00363355"/>
    <w:rsid w:val="0036372B"/>
    <w:rsid w:val="00363F12"/>
    <w:rsid w:val="00364E77"/>
    <w:rsid w:val="00365437"/>
    <w:rsid w:val="00365F18"/>
    <w:rsid w:val="00366A3D"/>
    <w:rsid w:val="00366D0C"/>
    <w:rsid w:val="0036791B"/>
    <w:rsid w:val="00367F2B"/>
    <w:rsid w:val="00370A3B"/>
    <w:rsid w:val="00370B82"/>
    <w:rsid w:val="0037199F"/>
    <w:rsid w:val="00372AC1"/>
    <w:rsid w:val="003740E2"/>
    <w:rsid w:val="003741D2"/>
    <w:rsid w:val="0037449D"/>
    <w:rsid w:val="0037458D"/>
    <w:rsid w:val="00374CB3"/>
    <w:rsid w:val="00374D54"/>
    <w:rsid w:val="003763EE"/>
    <w:rsid w:val="003766DC"/>
    <w:rsid w:val="00376BB0"/>
    <w:rsid w:val="00377BAF"/>
    <w:rsid w:val="00377BCD"/>
    <w:rsid w:val="003809AE"/>
    <w:rsid w:val="00380C8D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8781D"/>
    <w:rsid w:val="00390979"/>
    <w:rsid w:val="003910E7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979D1"/>
    <w:rsid w:val="00397B11"/>
    <w:rsid w:val="003A0025"/>
    <w:rsid w:val="003A29BA"/>
    <w:rsid w:val="003A4128"/>
    <w:rsid w:val="003A4807"/>
    <w:rsid w:val="003A5211"/>
    <w:rsid w:val="003A52BE"/>
    <w:rsid w:val="003A599A"/>
    <w:rsid w:val="003A60F0"/>
    <w:rsid w:val="003A6339"/>
    <w:rsid w:val="003A7128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BB"/>
    <w:rsid w:val="003B77FF"/>
    <w:rsid w:val="003C063F"/>
    <w:rsid w:val="003C0691"/>
    <w:rsid w:val="003C0CDC"/>
    <w:rsid w:val="003C132E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6503"/>
    <w:rsid w:val="003C6D08"/>
    <w:rsid w:val="003C7928"/>
    <w:rsid w:val="003D19FA"/>
    <w:rsid w:val="003D2677"/>
    <w:rsid w:val="003D2B61"/>
    <w:rsid w:val="003D3182"/>
    <w:rsid w:val="003D31FE"/>
    <w:rsid w:val="003D369B"/>
    <w:rsid w:val="003D3777"/>
    <w:rsid w:val="003D4B1A"/>
    <w:rsid w:val="003D4B35"/>
    <w:rsid w:val="003D528A"/>
    <w:rsid w:val="003D5BA1"/>
    <w:rsid w:val="003D5C7D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228"/>
    <w:rsid w:val="003E6416"/>
    <w:rsid w:val="003F12F9"/>
    <w:rsid w:val="003F1C1D"/>
    <w:rsid w:val="003F204C"/>
    <w:rsid w:val="003F22B4"/>
    <w:rsid w:val="003F24C7"/>
    <w:rsid w:val="003F2984"/>
    <w:rsid w:val="003F3AEC"/>
    <w:rsid w:val="003F3BAC"/>
    <w:rsid w:val="003F426C"/>
    <w:rsid w:val="003F437C"/>
    <w:rsid w:val="003F5ED6"/>
    <w:rsid w:val="003F6A3D"/>
    <w:rsid w:val="003F74D2"/>
    <w:rsid w:val="004008C7"/>
    <w:rsid w:val="004019A6"/>
    <w:rsid w:val="00401BD0"/>
    <w:rsid w:val="0040210F"/>
    <w:rsid w:val="004027C9"/>
    <w:rsid w:val="00402980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420"/>
    <w:rsid w:val="004139D8"/>
    <w:rsid w:val="00413CD9"/>
    <w:rsid w:val="00413F71"/>
    <w:rsid w:val="00415C29"/>
    <w:rsid w:val="004161AC"/>
    <w:rsid w:val="004161B0"/>
    <w:rsid w:val="004163DD"/>
    <w:rsid w:val="004167DD"/>
    <w:rsid w:val="00416B80"/>
    <w:rsid w:val="004200D8"/>
    <w:rsid w:val="0042186E"/>
    <w:rsid w:val="00421FCB"/>
    <w:rsid w:val="00422D96"/>
    <w:rsid w:val="00422F20"/>
    <w:rsid w:val="004245F9"/>
    <w:rsid w:val="00425227"/>
    <w:rsid w:val="00427142"/>
    <w:rsid w:val="004273B8"/>
    <w:rsid w:val="0043055A"/>
    <w:rsid w:val="004308B7"/>
    <w:rsid w:val="00430A88"/>
    <w:rsid w:val="00431449"/>
    <w:rsid w:val="004317FD"/>
    <w:rsid w:val="004318DF"/>
    <w:rsid w:val="004321BF"/>
    <w:rsid w:val="004330C2"/>
    <w:rsid w:val="00433180"/>
    <w:rsid w:val="004333A1"/>
    <w:rsid w:val="00433D01"/>
    <w:rsid w:val="00433D3C"/>
    <w:rsid w:val="00433E5D"/>
    <w:rsid w:val="00433F9E"/>
    <w:rsid w:val="00436C51"/>
    <w:rsid w:val="00437017"/>
    <w:rsid w:val="0044021C"/>
    <w:rsid w:val="004403E4"/>
    <w:rsid w:val="004408DA"/>
    <w:rsid w:val="00440DA1"/>
    <w:rsid w:val="00441B81"/>
    <w:rsid w:val="00442774"/>
    <w:rsid w:val="004428D8"/>
    <w:rsid w:val="00442C08"/>
    <w:rsid w:val="00443E4B"/>
    <w:rsid w:val="0044684A"/>
    <w:rsid w:val="0044720B"/>
    <w:rsid w:val="00447301"/>
    <w:rsid w:val="00447FED"/>
    <w:rsid w:val="00450036"/>
    <w:rsid w:val="00450BBA"/>
    <w:rsid w:val="00452016"/>
    <w:rsid w:val="00452057"/>
    <w:rsid w:val="0045208A"/>
    <w:rsid w:val="004530D3"/>
    <w:rsid w:val="004534C7"/>
    <w:rsid w:val="00454052"/>
    <w:rsid w:val="00454413"/>
    <w:rsid w:val="004546F4"/>
    <w:rsid w:val="004549AD"/>
    <w:rsid w:val="00454C4F"/>
    <w:rsid w:val="004552F0"/>
    <w:rsid w:val="00455BC7"/>
    <w:rsid w:val="00455D52"/>
    <w:rsid w:val="0045681A"/>
    <w:rsid w:val="00456F69"/>
    <w:rsid w:val="004577E3"/>
    <w:rsid w:val="00457CDB"/>
    <w:rsid w:val="00460306"/>
    <w:rsid w:val="0046140A"/>
    <w:rsid w:val="00461B6A"/>
    <w:rsid w:val="00462395"/>
    <w:rsid w:val="00463323"/>
    <w:rsid w:val="00463A40"/>
    <w:rsid w:val="0046428D"/>
    <w:rsid w:val="00464AC2"/>
    <w:rsid w:val="0046537F"/>
    <w:rsid w:val="0046573B"/>
    <w:rsid w:val="004662CC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95E"/>
    <w:rsid w:val="00473952"/>
    <w:rsid w:val="004745BD"/>
    <w:rsid w:val="00474979"/>
    <w:rsid w:val="0047544B"/>
    <w:rsid w:val="00475A42"/>
    <w:rsid w:val="00475C46"/>
    <w:rsid w:val="004806A4"/>
    <w:rsid w:val="0048214F"/>
    <w:rsid w:val="00482C02"/>
    <w:rsid w:val="004832E2"/>
    <w:rsid w:val="004835A1"/>
    <w:rsid w:val="00483E32"/>
    <w:rsid w:val="004854B6"/>
    <w:rsid w:val="00485751"/>
    <w:rsid w:val="00486A16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1D30"/>
    <w:rsid w:val="004A225F"/>
    <w:rsid w:val="004A257D"/>
    <w:rsid w:val="004A2627"/>
    <w:rsid w:val="004A26FB"/>
    <w:rsid w:val="004A3013"/>
    <w:rsid w:val="004A318E"/>
    <w:rsid w:val="004A32EF"/>
    <w:rsid w:val="004A32F5"/>
    <w:rsid w:val="004A37D1"/>
    <w:rsid w:val="004A3952"/>
    <w:rsid w:val="004A4E4C"/>
    <w:rsid w:val="004A4E7F"/>
    <w:rsid w:val="004A5FE9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FE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C8C"/>
    <w:rsid w:val="004C0F29"/>
    <w:rsid w:val="004C11A9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6CC8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2AF"/>
    <w:rsid w:val="004D4BD8"/>
    <w:rsid w:val="004D53C7"/>
    <w:rsid w:val="004D5972"/>
    <w:rsid w:val="004D5A4E"/>
    <w:rsid w:val="004D5F62"/>
    <w:rsid w:val="004D6C30"/>
    <w:rsid w:val="004D732F"/>
    <w:rsid w:val="004E01BD"/>
    <w:rsid w:val="004E0C16"/>
    <w:rsid w:val="004E1912"/>
    <w:rsid w:val="004E1A93"/>
    <w:rsid w:val="004E2588"/>
    <w:rsid w:val="004E277B"/>
    <w:rsid w:val="004E385A"/>
    <w:rsid w:val="004E3C1B"/>
    <w:rsid w:val="004E3C46"/>
    <w:rsid w:val="004E47A9"/>
    <w:rsid w:val="004E508A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75B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4D02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22B6"/>
    <w:rsid w:val="0051385B"/>
    <w:rsid w:val="00513BDC"/>
    <w:rsid w:val="00513F80"/>
    <w:rsid w:val="00514105"/>
    <w:rsid w:val="00514301"/>
    <w:rsid w:val="00514EF1"/>
    <w:rsid w:val="00515070"/>
    <w:rsid w:val="0051657E"/>
    <w:rsid w:val="00516FB7"/>
    <w:rsid w:val="00520277"/>
    <w:rsid w:val="0052091F"/>
    <w:rsid w:val="00520927"/>
    <w:rsid w:val="00521622"/>
    <w:rsid w:val="00521681"/>
    <w:rsid w:val="005221BE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1CBF"/>
    <w:rsid w:val="00532AA7"/>
    <w:rsid w:val="0053311E"/>
    <w:rsid w:val="00535D3D"/>
    <w:rsid w:val="00535D98"/>
    <w:rsid w:val="00535FA0"/>
    <w:rsid w:val="00542512"/>
    <w:rsid w:val="00542714"/>
    <w:rsid w:val="00542789"/>
    <w:rsid w:val="00542C13"/>
    <w:rsid w:val="005434E9"/>
    <w:rsid w:val="0054406D"/>
    <w:rsid w:val="0054416C"/>
    <w:rsid w:val="005451D3"/>
    <w:rsid w:val="00545C27"/>
    <w:rsid w:val="00545CF4"/>
    <w:rsid w:val="00546E1F"/>
    <w:rsid w:val="0054733D"/>
    <w:rsid w:val="00550080"/>
    <w:rsid w:val="00550F8B"/>
    <w:rsid w:val="005512D2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1872"/>
    <w:rsid w:val="00562E4E"/>
    <w:rsid w:val="00563037"/>
    <w:rsid w:val="00563892"/>
    <w:rsid w:val="00563FCE"/>
    <w:rsid w:val="005641E3"/>
    <w:rsid w:val="00565E00"/>
    <w:rsid w:val="00566767"/>
    <w:rsid w:val="00566F05"/>
    <w:rsid w:val="00567387"/>
    <w:rsid w:val="005675E2"/>
    <w:rsid w:val="005679C0"/>
    <w:rsid w:val="00567AA7"/>
    <w:rsid w:val="00570B68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9EF"/>
    <w:rsid w:val="00575E0C"/>
    <w:rsid w:val="0057611E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87F1B"/>
    <w:rsid w:val="00590115"/>
    <w:rsid w:val="0059050E"/>
    <w:rsid w:val="005907BC"/>
    <w:rsid w:val="0059094A"/>
    <w:rsid w:val="005909DA"/>
    <w:rsid w:val="00590A2A"/>
    <w:rsid w:val="00590B90"/>
    <w:rsid w:val="00590CA6"/>
    <w:rsid w:val="005912FB"/>
    <w:rsid w:val="00592746"/>
    <w:rsid w:val="0059275C"/>
    <w:rsid w:val="005935CA"/>
    <w:rsid w:val="005937F4"/>
    <w:rsid w:val="0059456B"/>
    <w:rsid w:val="00594D50"/>
    <w:rsid w:val="00595A9E"/>
    <w:rsid w:val="00595BF6"/>
    <w:rsid w:val="00595D61"/>
    <w:rsid w:val="00596775"/>
    <w:rsid w:val="00596C0C"/>
    <w:rsid w:val="00597970"/>
    <w:rsid w:val="005A0F26"/>
    <w:rsid w:val="005A1C6F"/>
    <w:rsid w:val="005A21AC"/>
    <w:rsid w:val="005A2A51"/>
    <w:rsid w:val="005A2D9C"/>
    <w:rsid w:val="005A450A"/>
    <w:rsid w:val="005A46F1"/>
    <w:rsid w:val="005A4828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B00"/>
    <w:rsid w:val="005B47B8"/>
    <w:rsid w:val="005B4CA3"/>
    <w:rsid w:val="005B4F1E"/>
    <w:rsid w:val="005B52E8"/>
    <w:rsid w:val="005B583C"/>
    <w:rsid w:val="005B6304"/>
    <w:rsid w:val="005B6751"/>
    <w:rsid w:val="005B6E92"/>
    <w:rsid w:val="005C0434"/>
    <w:rsid w:val="005C14D8"/>
    <w:rsid w:val="005C2896"/>
    <w:rsid w:val="005C2C45"/>
    <w:rsid w:val="005C3A36"/>
    <w:rsid w:val="005C48A1"/>
    <w:rsid w:val="005C568E"/>
    <w:rsid w:val="005C593D"/>
    <w:rsid w:val="005C5E7C"/>
    <w:rsid w:val="005C78BB"/>
    <w:rsid w:val="005D013E"/>
    <w:rsid w:val="005D3860"/>
    <w:rsid w:val="005D4403"/>
    <w:rsid w:val="005D52DF"/>
    <w:rsid w:val="005D53B9"/>
    <w:rsid w:val="005D5E76"/>
    <w:rsid w:val="005D5F72"/>
    <w:rsid w:val="005D75D0"/>
    <w:rsid w:val="005D784B"/>
    <w:rsid w:val="005D788A"/>
    <w:rsid w:val="005E147E"/>
    <w:rsid w:val="005E1DEF"/>
    <w:rsid w:val="005E1F80"/>
    <w:rsid w:val="005E2083"/>
    <w:rsid w:val="005E2A9E"/>
    <w:rsid w:val="005E3984"/>
    <w:rsid w:val="005E3DC0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429"/>
    <w:rsid w:val="005F1711"/>
    <w:rsid w:val="005F1D18"/>
    <w:rsid w:val="005F31BA"/>
    <w:rsid w:val="005F366A"/>
    <w:rsid w:val="005F3A2C"/>
    <w:rsid w:val="005F3A6E"/>
    <w:rsid w:val="005F3D74"/>
    <w:rsid w:val="005F3E1A"/>
    <w:rsid w:val="005F3FAC"/>
    <w:rsid w:val="005F45F4"/>
    <w:rsid w:val="005F48EF"/>
    <w:rsid w:val="005F48FC"/>
    <w:rsid w:val="005F49AD"/>
    <w:rsid w:val="005F59BE"/>
    <w:rsid w:val="005F5D79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ED0"/>
    <w:rsid w:val="0060351E"/>
    <w:rsid w:val="00603662"/>
    <w:rsid w:val="00603C17"/>
    <w:rsid w:val="006049BD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C0E"/>
    <w:rsid w:val="00614E40"/>
    <w:rsid w:val="006154A9"/>
    <w:rsid w:val="00615F13"/>
    <w:rsid w:val="00617A4F"/>
    <w:rsid w:val="00617AA0"/>
    <w:rsid w:val="0062090B"/>
    <w:rsid w:val="00621D33"/>
    <w:rsid w:val="00622022"/>
    <w:rsid w:val="0062234D"/>
    <w:rsid w:val="00622B26"/>
    <w:rsid w:val="00623177"/>
    <w:rsid w:val="006239B1"/>
    <w:rsid w:val="00623E4A"/>
    <w:rsid w:val="00623EF7"/>
    <w:rsid w:val="00624448"/>
    <w:rsid w:val="00624BC1"/>
    <w:rsid w:val="00625765"/>
    <w:rsid w:val="006259DD"/>
    <w:rsid w:val="00625A32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4745"/>
    <w:rsid w:val="0063474E"/>
    <w:rsid w:val="00634A87"/>
    <w:rsid w:val="00634CBD"/>
    <w:rsid w:val="006355FB"/>
    <w:rsid w:val="00635D63"/>
    <w:rsid w:val="00636F9D"/>
    <w:rsid w:val="00636FFA"/>
    <w:rsid w:val="0063708F"/>
    <w:rsid w:val="00637F4D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B32"/>
    <w:rsid w:val="00644C39"/>
    <w:rsid w:val="00647623"/>
    <w:rsid w:val="00647EA2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70A7"/>
    <w:rsid w:val="006576B6"/>
    <w:rsid w:val="00660C3D"/>
    <w:rsid w:val="00660C93"/>
    <w:rsid w:val="00661D6F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AB7"/>
    <w:rsid w:val="00672DBB"/>
    <w:rsid w:val="00673B7C"/>
    <w:rsid w:val="00674568"/>
    <w:rsid w:val="006750D4"/>
    <w:rsid w:val="006752A2"/>
    <w:rsid w:val="00675E81"/>
    <w:rsid w:val="0067723D"/>
    <w:rsid w:val="00677907"/>
    <w:rsid w:val="00677D3B"/>
    <w:rsid w:val="00677E67"/>
    <w:rsid w:val="0068066D"/>
    <w:rsid w:val="006809F2"/>
    <w:rsid w:val="00680D13"/>
    <w:rsid w:val="00681077"/>
    <w:rsid w:val="00681663"/>
    <w:rsid w:val="00681D9F"/>
    <w:rsid w:val="00683057"/>
    <w:rsid w:val="00683FAA"/>
    <w:rsid w:val="00684D62"/>
    <w:rsid w:val="006852B7"/>
    <w:rsid w:val="0068590E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9656E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C5C"/>
    <w:rsid w:val="006A5D18"/>
    <w:rsid w:val="006A5E1E"/>
    <w:rsid w:val="006A65AB"/>
    <w:rsid w:val="006A6B69"/>
    <w:rsid w:val="006A6DC9"/>
    <w:rsid w:val="006A7078"/>
    <w:rsid w:val="006A7301"/>
    <w:rsid w:val="006A74C9"/>
    <w:rsid w:val="006A78A5"/>
    <w:rsid w:val="006A7AC8"/>
    <w:rsid w:val="006A7B2F"/>
    <w:rsid w:val="006B0852"/>
    <w:rsid w:val="006B116B"/>
    <w:rsid w:val="006B1741"/>
    <w:rsid w:val="006B1888"/>
    <w:rsid w:val="006B191B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899"/>
    <w:rsid w:val="006B7AFC"/>
    <w:rsid w:val="006B7D83"/>
    <w:rsid w:val="006B7F7C"/>
    <w:rsid w:val="006C03D8"/>
    <w:rsid w:val="006C0EB1"/>
    <w:rsid w:val="006C1258"/>
    <w:rsid w:val="006C15C2"/>
    <w:rsid w:val="006C211E"/>
    <w:rsid w:val="006C22F3"/>
    <w:rsid w:val="006C2F73"/>
    <w:rsid w:val="006C31B3"/>
    <w:rsid w:val="006C3210"/>
    <w:rsid w:val="006C3813"/>
    <w:rsid w:val="006C43B9"/>
    <w:rsid w:val="006C4F2A"/>
    <w:rsid w:val="006C6077"/>
    <w:rsid w:val="006C7CDF"/>
    <w:rsid w:val="006D0D00"/>
    <w:rsid w:val="006D170C"/>
    <w:rsid w:val="006D1CF7"/>
    <w:rsid w:val="006D3380"/>
    <w:rsid w:val="006D34D7"/>
    <w:rsid w:val="006D3EA5"/>
    <w:rsid w:val="006D42D3"/>
    <w:rsid w:val="006D5177"/>
    <w:rsid w:val="006D6747"/>
    <w:rsid w:val="006D6D4C"/>
    <w:rsid w:val="006D762F"/>
    <w:rsid w:val="006E06C4"/>
    <w:rsid w:val="006E08C3"/>
    <w:rsid w:val="006E142A"/>
    <w:rsid w:val="006E14D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5861"/>
    <w:rsid w:val="006E5A82"/>
    <w:rsid w:val="006E6184"/>
    <w:rsid w:val="006E6AE2"/>
    <w:rsid w:val="006F028F"/>
    <w:rsid w:val="006F05E5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3"/>
    <w:rsid w:val="006F586E"/>
    <w:rsid w:val="006F5A74"/>
    <w:rsid w:val="006F5C7F"/>
    <w:rsid w:val="006F6871"/>
    <w:rsid w:val="006F6D17"/>
    <w:rsid w:val="006F708E"/>
    <w:rsid w:val="006F785A"/>
    <w:rsid w:val="007001B1"/>
    <w:rsid w:val="007004C3"/>
    <w:rsid w:val="0070142C"/>
    <w:rsid w:val="0070149D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9EB"/>
    <w:rsid w:val="00705A02"/>
    <w:rsid w:val="00711A25"/>
    <w:rsid w:val="00712417"/>
    <w:rsid w:val="007125D2"/>
    <w:rsid w:val="007126B8"/>
    <w:rsid w:val="00712830"/>
    <w:rsid w:val="00713B9C"/>
    <w:rsid w:val="007141F0"/>
    <w:rsid w:val="0071466B"/>
    <w:rsid w:val="007147F3"/>
    <w:rsid w:val="00714AF3"/>
    <w:rsid w:val="00715DD6"/>
    <w:rsid w:val="007162A8"/>
    <w:rsid w:val="007163F5"/>
    <w:rsid w:val="007166BC"/>
    <w:rsid w:val="00716B39"/>
    <w:rsid w:val="007175EB"/>
    <w:rsid w:val="00720C90"/>
    <w:rsid w:val="00720DDD"/>
    <w:rsid w:val="0072183B"/>
    <w:rsid w:val="0072226D"/>
    <w:rsid w:val="00722348"/>
    <w:rsid w:val="00722592"/>
    <w:rsid w:val="007227CD"/>
    <w:rsid w:val="00722980"/>
    <w:rsid w:val="00722AEB"/>
    <w:rsid w:val="00723993"/>
    <w:rsid w:val="007248CE"/>
    <w:rsid w:val="00724D1F"/>
    <w:rsid w:val="007258BD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055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4E57"/>
    <w:rsid w:val="007354AA"/>
    <w:rsid w:val="00735596"/>
    <w:rsid w:val="007361CD"/>
    <w:rsid w:val="007363F4"/>
    <w:rsid w:val="0073640F"/>
    <w:rsid w:val="00736869"/>
    <w:rsid w:val="00737409"/>
    <w:rsid w:val="00737802"/>
    <w:rsid w:val="00737BE3"/>
    <w:rsid w:val="007413E6"/>
    <w:rsid w:val="007415E6"/>
    <w:rsid w:val="007417E3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4389"/>
    <w:rsid w:val="00754A62"/>
    <w:rsid w:val="00755853"/>
    <w:rsid w:val="00755DA7"/>
    <w:rsid w:val="0075623E"/>
    <w:rsid w:val="007563AD"/>
    <w:rsid w:val="00757065"/>
    <w:rsid w:val="007603D9"/>
    <w:rsid w:val="00761AE0"/>
    <w:rsid w:val="00761FAD"/>
    <w:rsid w:val="007622C6"/>
    <w:rsid w:val="00763076"/>
    <w:rsid w:val="0076311D"/>
    <w:rsid w:val="007645DD"/>
    <w:rsid w:val="00764FE7"/>
    <w:rsid w:val="00765D11"/>
    <w:rsid w:val="00765F4F"/>
    <w:rsid w:val="007667B4"/>
    <w:rsid w:val="00766C9E"/>
    <w:rsid w:val="007670E3"/>
    <w:rsid w:val="007675EA"/>
    <w:rsid w:val="007678B4"/>
    <w:rsid w:val="00767E69"/>
    <w:rsid w:val="00770057"/>
    <w:rsid w:val="00770726"/>
    <w:rsid w:val="00770965"/>
    <w:rsid w:val="007711E2"/>
    <w:rsid w:val="00771432"/>
    <w:rsid w:val="00771A7E"/>
    <w:rsid w:val="00771DF5"/>
    <w:rsid w:val="0077223E"/>
    <w:rsid w:val="00772D16"/>
    <w:rsid w:val="00773FE7"/>
    <w:rsid w:val="00774412"/>
    <w:rsid w:val="00776E94"/>
    <w:rsid w:val="00777314"/>
    <w:rsid w:val="007778FA"/>
    <w:rsid w:val="00777963"/>
    <w:rsid w:val="00777F08"/>
    <w:rsid w:val="007803DF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79E8"/>
    <w:rsid w:val="007901A8"/>
    <w:rsid w:val="00791498"/>
    <w:rsid w:val="007914E8"/>
    <w:rsid w:val="00791A92"/>
    <w:rsid w:val="007927FB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5AA"/>
    <w:rsid w:val="007A2DDD"/>
    <w:rsid w:val="007A35E8"/>
    <w:rsid w:val="007A3878"/>
    <w:rsid w:val="007A3F46"/>
    <w:rsid w:val="007A3FE1"/>
    <w:rsid w:val="007A4444"/>
    <w:rsid w:val="007A4958"/>
    <w:rsid w:val="007A5C97"/>
    <w:rsid w:val="007A6F7D"/>
    <w:rsid w:val="007A77A9"/>
    <w:rsid w:val="007A7923"/>
    <w:rsid w:val="007A7BE5"/>
    <w:rsid w:val="007B0A37"/>
    <w:rsid w:val="007B0E1F"/>
    <w:rsid w:val="007B1389"/>
    <w:rsid w:val="007B258C"/>
    <w:rsid w:val="007B307D"/>
    <w:rsid w:val="007B3150"/>
    <w:rsid w:val="007B360B"/>
    <w:rsid w:val="007B4532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EE4"/>
    <w:rsid w:val="007C53A6"/>
    <w:rsid w:val="007C5556"/>
    <w:rsid w:val="007D13B3"/>
    <w:rsid w:val="007D2116"/>
    <w:rsid w:val="007D330C"/>
    <w:rsid w:val="007D3F8F"/>
    <w:rsid w:val="007D4743"/>
    <w:rsid w:val="007D6CCC"/>
    <w:rsid w:val="007D73EB"/>
    <w:rsid w:val="007E02C0"/>
    <w:rsid w:val="007E075D"/>
    <w:rsid w:val="007E09B7"/>
    <w:rsid w:val="007E0B18"/>
    <w:rsid w:val="007E11CD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64FB"/>
    <w:rsid w:val="007E6A33"/>
    <w:rsid w:val="007E7B5E"/>
    <w:rsid w:val="007F0583"/>
    <w:rsid w:val="007F09A3"/>
    <w:rsid w:val="007F12AB"/>
    <w:rsid w:val="007F1DE7"/>
    <w:rsid w:val="007F21BE"/>
    <w:rsid w:val="007F238F"/>
    <w:rsid w:val="007F24D8"/>
    <w:rsid w:val="007F2AE3"/>
    <w:rsid w:val="007F30CD"/>
    <w:rsid w:val="007F3233"/>
    <w:rsid w:val="007F37A6"/>
    <w:rsid w:val="007F3873"/>
    <w:rsid w:val="007F3B2D"/>
    <w:rsid w:val="007F3EEA"/>
    <w:rsid w:val="007F4875"/>
    <w:rsid w:val="007F4962"/>
    <w:rsid w:val="007F4CDB"/>
    <w:rsid w:val="007F4CF8"/>
    <w:rsid w:val="007F5F71"/>
    <w:rsid w:val="007F6129"/>
    <w:rsid w:val="007F637A"/>
    <w:rsid w:val="007F6B5E"/>
    <w:rsid w:val="007F6F74"/>
    <w:rsid w:val="007F73FE"/>
    <w:rsid w:val="007F7BF4"/>
    <w:rsid w:val="00800787"/>
    <w:rsid w:val="008007C3"/>
    <w:rsid w:val="00800A35"/>
    <w:rsid w:val="00801124"/>
    <w:rsid w:val="00801D66"/>
    <w:rsid w:val="0080223E"/>
    <w:rsid w:val="0080225E"/>
    <w:rsid w:val="008022AF"/>
    <w:rsid w:val="00802864"/>
    <w:rsid w:val="00802B4D"/>
    <w:rsid w:val="00802E24"/>
    <w:rsid w:val="00802F46"/>
    <w:rsid w:val="00803BAF"/>
    <w:rsid w:val="008040A2"/>
    <w:rsid w:val="00804A4A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22D8"/>
    <w:rsid w:val="00814F54"/>
    <w:rsid w:val="008152B5"/>
    <w:rsid w:val="00815653"/>
    <w:rsid w:val="00815CED"/>
    <w:rsid w:val="008176E0"/>
    <w:rsid w:val="00817C1E"/>
    <w:rsid w:val="00820E07"/>
    <w:rsid w:val="00821035"/>
    <w:rsid w:val="008210C2"/>
    <w:rsid w:val="008212FE"/>
    <w:rsid w:val="008213F1"/>
    <w:rsid w:val="008217FF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4D5"/>
    <w:rsid w:val="008357FD"/>
    <w:rsid w:val="00835FBA"/>
    <w:rsid w:val="00836145"/>
    <w:rsid w:val="0083658E"/>
    <w:rsid w:val="00836DF0"/>
    <w:rsid w:val="00837DA0"/>
    <w:rsid w:val="00841959"/>
    <w:rsid w:val="00841A45"/>
    <w:rsid w:val="008428FF"/>
    <w:rsid w:val="008436E7"/>
    <w:rsid w:val="00843DA2"/>
    <w:rsid w:val="00844AA2"/>
    <w:rsid w:val="00845D8F"/>
    <w:rsid w:val="0084628A"/>
    <w:rsid w:val="008465E1"/>
    <w:rsid w:val="00846E78"/>
    <w:rsid w:val="00847B14"/>
    <w:rsid w:val="00850665"/>
    <w:rsid w:val="00852DCF"/>
    <w:rsid w:val="00852E7F"/>
    <w:rsid w:val="00853ACB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D07"/>
    <w:rsid w:val="00857E74"/>
    <w:rsid w:val="008603EA"/>
    <w:rsid w:val="00861888"/>
    <w:rsid w:val="008618FC"/>
    <w:rsid w:val="00862D3D"/>
    <w:rsid w:val="0086357E"/>
    <w:rsid w:val="00863E31"/>
    <w:rsid w:val="00864565"/>
    <w:rsid w:val="00864BAE"/>
    <w:rsid w:val="00864C77"/>
    <w:rsid w:val="00865716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6D0"/>
    <w:rsid w:val="00880CC7"/>
    <w:rsid w:val="00881298"/>
    <w:rsid w:val="008813D6"/>
    <w:rsid w:val="00881C0B"/>
    <w:rsid w:val="008824CF"/>
    <w:rsid w:val="008825A4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911EA"/>
    <w:rsid w:val="008918D5"/>
    <w:rsid w:val="008921F5"/>
    <w:rsid w:val="00892737"/>
    <w:rsid w:val="008928D5"/>
    <w:rsid w:val="00893AFC"/>
    <w:rsid w:val="00894548"/>
    <w:rsid w:val="008947F2"/>
    <w:rsid w:val="00894DD8"/>
    <w:rsid w:val="00895253"/>
    <w:rsid w:val="008956EE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EEF"/>
    <w:rsid w:val="008A34A3"/>
    <w:rsid w:val="008A4FAA"/>
    <w:rsid w:val="008A5679"/>
    <w:rsid w:val="008A57A7"/>
    <w:rsid w:val="008A5DB9"/>
    <w:rsid w:val="008A677D"/>
    <w:rsid w:val="008A6B5D"/>
    <w:rsid w:val="008A6F57"/>
    <w:rsid w:val="008A706B"/>
    <w:rsid w:val="008B044B"/>
    <w:rsid w:val="008B0D2D"/>
    <w:rsid w:val="008B1B68"/>
    <w:rsid w:val="008B1E73"/>
    <w:rsid w:val="008B32F5"/>
    <w:rsid w:val="008B3A24"/>
    <w:rsid w:val="008B4330"/>
    <w:rsid w:val="008B543E"/>
    <w:rsid w:val="008B5448"/>
    <w:rsid w:val="008B574D"/>
    <w:rsid w:val="008B5EF8"/>
    <w:rsid w:val="008B70A1"/>
    <w:rsid w:val="008B7114"/>
    <w:rsid w:val="008B71B3"/>
    <w:rsid w:val="008B7510"/>
    <w:rsid w:val="008B7BF2"/>
    <w:rsid w:val="008C07FF"/>
    <w:rsid w:val="008C0992"/>
    <w:rsid w:val="008C1D18"/>
    <w:rsid w:val="008C1FE7"/>
    <w:rsid w:val="008C21A1"/>
    <w:rsid w:val="008C292D"/>
    <w:rsid w:val="008C32A4"/>
    <w:rsid w:val="008C3619"/>
    <w:rsid w:val="008C416E"/>
    <w:rsid w:val="008C4454"/>
    <w:rsid w:val="008C4DF4"/>
    <w:rsid w:val="008C5C0E"/>
    <w:rsid w:val="008C67FE"/>
    <w:rsid w:val="008C6888"/>
    <w:rsid w:val="008C68B7"/>
    <w:rsid w:val="008C695E"/>
    <w:rsid w:val="008C6D3B"/>
    <w:rsid w:val="008C77DD"/>
    <w:rsid w:val="008D0770"/>
    <w:rsid w:val="008D0EFF"/>
    <w:rsid w:val="008D134A"/>
    <w:rsid w:val="008D1637"/>
    <w:rsid w:val="008D282D"/>
    <w:rsid w:val="008D2E51"/>
    <w:rsid w:val="008D385D"/>
    <w:rsid w:val="008D4746"/>
    <w:rsid w:val="008D57E1"/>
    <w:rsid w:val="008D5D8D"/>
    <w:rsid w:val="008D66ED"/>
    <w:rsid w:val="008D6BE1"/>
    <w:rsid w:val="008D7672"/>
    <w:rsid w:val="008D7CBA"/>
    <w:rsid w:val="008E04A6"/>
    <w:rsid w:val="008E1A96"/>
    <w:rsid w:val="008E2429"/>
    <w:rsid w:val="008E32B5"/>
    <w:rsid w:val="008E3558"/>
    <w:rsid w:val="008E5A05"/>
    <w:rsid w:val="008E5CF3"/>
    <w:rsid w:val="008E77E2"/>
    <w:rsid w:val="008F0F52"/>
    <w:rsid w:val="008F148C"/>
    <w:rsid w:val="008F19A9"/>
    <w:rsid w:val="008F19AC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2D58"/>
    <w:rsid w:val="00903A25"/>
    <w:rsid w:val="00904F94"/>
    <w:rsid w:val="00904FF4"/>
    <w:rsid w:val="009056FF"/>
    <w:rsid w:val="00906890"/>
    <w:rsid w:val="00906FF7"/>
    <w:rsid w:val="00907324"/>
    <w:rsid w:val="00907AE0"/>
    <w:rsid w:val="00910950"/>
    <w:rsid w:val="009111F9"/>
    <w:rsid w:val="00911623"/>
    <w:rsid w:val="00911FEC"/>
    <w:rsid w:val="00912546"/>
    <w:rsid w:val="00913354"/>
    <w:rsid w:val="00913788"/>
    <w:rsid w:val="009141A4"/>
    <w:rsid w:val="00914600"/>
    <w:rsid w:val="00914F13"/>
    <w:rsid w:val="00915212"/>
    <w:rsid w:val="009153B4"/>
    <w:rsid w:val="0091553D"/>
    <w:rsid w:val="009158D0"/>
    <w:rsid w:val="0091595D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270D7"/>
    <w:rsid w:val="0093070E"/>
    <w:rsid w:val="009311FC"/>
    <w:rsid w:val="00931B29"/>
    <w:rsid w:val="00931CB8"/>
    <w:rsid w:val="00932AEC"/>
    <w:rsid w:val="00932B2D"/>
    <w:rsid w:val="00932BF3"/>
    <w:rsid w:val="00932C7F"/>
    <w:rsid w:val="009334A4"/>
    <w:rsid w:val="00933955"/>
    <w:rsid w:val="00933972"/>
    <w:rsid w:val="00933AB7"/>
    <w:rsid w:val="00934D22"/>
    <w:rsid w:val="00934D33"/>
    <w:rsid w:val="009360E2"/>
    <w:rsid w:val="0093630E"/>
    <w:rsid w:val="00936990"/>
    <w:rsid w:val="00937061"/>
    <w:rsid w:val="00937660"/>
    <w:rsid w:val="009377D7"/>
    <w:rsid w:val="009402B2"/>
    <w:rsid w:val="0094137F"/>
    <w:rsid w:val="00941718"/>
    <w:rsid w:val="0094218B"/>
    <w:rsid w:val="0094275C"/>
    <w:rsid w:val="00944122"/>
    <w:rsid w:val="00944126"/>
    <w:rsid w:val="0094486C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1471"/>
    <w:rsid w:val="00962D43"/>
    <w:rsid w:val="00962E17"/>
    <w:rsid w:val="009632BD"/>
    <w:rsid w:val="009632DE"/>
    <w:rsid w:val="00964834"/>
    <w:rsid w:val="009648DF"/>
    <w:rsid w:val="009649D1"/>
    <w:rsid w:val="00967B6F"/>
    <w:rsid w:val="00970061"/>
    <w:rsid w:val="00970AB5"/>
    <w:rsid w:val="0097127B"/>
    <w:rsid w:val="00971900"/>
    <w:rsid w:val="00971FDB"/>
    <w:rsid w:val="00974BE4"/>
    <w:rsid w:val="00974C57"/>
    <w:rsid w:val="0097523B"/>
    <w:rsid w:val="00976097"/>
    <w:rsid w:val="00976F33"/>
    <w:rsid w:val="00977EF4"/>
    <w:rsid w:val="00980F0D"/>
    <w:rsid w:val="00980F37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5889"/>
    <w:rsid w:val="00986198"/>
    <w:rsid w:val="00986B15"/>
    <w:rsid w:val="009870D3"/>
    <w:rsid w:val="009873D1"/>
    <w:rsid w:val="00990310"/>
    <w:rsid w:val="00990AA1"/>
    <w:rsid w:val="0099131F"/>
    <w:rsid w:val="00991F0A"/>
    <w:rsid w:val="00993D86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3779"/>
    <w:rsid w:val="009A3CCD"/>
    <w:rsid w:val="009A416E"/>
    <w:rsid w:val="009A44FE"/>
    <w:rsid w:val="009A474C"/>
    <w:rsid w:val="009A5071"/>
    <w:rsid w:val="009A552A"/>
    <w:rsid w:val="009A5D4E"/>
    <w:rsid w:val="009A69EB"/>
    <w:rsid w:val="009A6EDF"/>
    <w:rsid w:val="009A72C5"/>
    <w:rsid w:val="009B005A"/>
    <w:rsid w:val="009B2E1E"/>
    <w:rsid w:val="009B3499"/>
    <w:rsid w:val="009B3DBC"/>
    <w:rsid w:val="009B3E1B"/>
    <w:rsid w:val="009B3EEE"/>
    <w:rsid w:val="009B48DC"/>
    <w:rsid w:val="009B4C56"/>
    <w:rsid w:val="009B5861"/>
    <w:rsid w:val="009B6614"/>
    <w:rsid w:val="009B6711"/>
    <w:rsid w:val="009B6EB2"/>
    <w:rsid w:val="009B6F97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2E12"/>
    <w:rsid w:val="009C3338"/>
    <w:rsid w:val="009C363B"/>
    <w:rsid w:val="009C4106"/>
    <w:rsid w:val="009C5D0B"/>
    <w:rsid w:val="009C6CC7"/>
    <w:rsid w:val="009C775F"/>
    <w:rsid w:val="009D031E"/>
    <w:rsid w:val="009D2974"/>
    <w:rsid w:val="009D4474"/>
    <w:rsid w:val="009D4B04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7C3B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01F"/>
    <w:rsid w:val="00A07F0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641"/>
    <w:rsid w:val="00A17A35"/>
    <w:rsid w:val="00A2185F"/>
    <w:rsid w:val="00A2374A"/>
    <w:rsid w:val="00A23ADF"/>
    <w:rsid w:val="00A23C2C"/>
    <w:rsid w:val="00A2403B"/>
    <w:rsid w:val="00A24596"/>
    <w:rsid w:val="00A24C2C"/>
    <w:rsid w:val="00A24F0B"/>
    <w:rsid w:val="00A252DB"/>
    <w:rsid w:val="00A25E02"/>
    <w:rsid w:val="00A25E34"/>
    <w:rsid w:val="00A25F4B"/>
    <w:rsid w:val="00A264B0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1726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D29"/>
    <w:rsid w:val="00A53F17"/>
    <w:rsid w:val="00A5479B"/>
    <w:rsid w:val="00A54FEA"/>
    <w:rsid w:val="00A575D6"/>
    <w:rsid w:val="00A57F4A"/>
    <w:rsid w:val="00A612A7"/>
    <w:rsid w:val="00A61730"/>
    <w:rsid w:val="00A617B5"/>
    <w:rsid w:val="00A62558"/>
    <w:rsid w:val="00A645AF"/>
    <w:rsid w:val="00A646E2"/>
    <w:rsid w:val="00A64C65"/>
    <w:rsid w:val="00A6653F"/>
    <w:rsid w:val="00A674B2"/>
    <w:rsid w:val="00A67B49"/>
    <w:rsid w:val="00A70E1B"/>
    <w:rsid w:val="00A7111F"/>
    <w:rsid w:val="00A7121A"/>
    <w:rsid w:val="00A7132A"/>
    <w:rsid w:val="00A713FF"/>
    <w:rsid w:val="00A72B89"/>
    <w:rsid w:val="00A72D15"/>
    <w:rsid w:val="00A732D1"/>
    <w:rsid w:val="00A7364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094"/>
    <w:rsid w:val="00A807D8"/>
    <w:rsid w:val="00A80C80"/>
    <w:rsid w:val="00A81087"/>
    <w:rsid w:val="00A8112D"/>
    <w:rsid w:val="00A811E3"/>
    <w:rsid w:val="00A83AC9"/>
    <w:rsid w:val="00A83B6A"/>
    <w:rsid w:val="00A8445A"/>
    <w:rsid w:val="00A85973"/>
    <w:rsid w:val="00A85C74"/>
    <w:rsid w:val="00A85C9D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531"/>
    <w:rsid w:val="00AA2B31"/>
    <w:rsid w:val="00AA2C9F"/>
    <w:rsid w:val="00AA2E40"/>
    <w:rsid w:val="00AA352F"/>
    <w:rsid w:val="00AA3C63"/>
    <w:rsid w:val="00AA4746"/>
    <w:rsid w:val="00AA50D4"/>
    <w:rsid w:val="00AA52F9"/>
    <w:rsid w:val="00AA574A"/>
    <w:rsid w:val="00AA64F4"/>
    <w:rsid w:val="00AA6D01"/>
    <w:rsid w:val="00AB0495"/>
    <w:rsid w:val="00AB085B"/>
    <w:rsid w:val="00AB0DF1"/>
    <w:rsid w:val="00AB1AB8"/>
    <w:rsid w:val="00AB2E57"/>
    <w:rsid w:val="00AB44CE"/>
    <w:rsid w:val="00AB522D"/>
    <w:rsid w:val="00AB5496"/>
    <w:rsid w:val="00AB7182"/>
    <w:rsid w:val="00AC0315"/>
    <w:rsid w:val="00AC0924"/>
    <w:rsid w:val="00AC0E9C"/>
    <w:rsid w:val="00AC15FB"/>
    <w:rsid w:val="00AC186C"/>
    <w:rsid w:val="00AC18E6"/>
    <w:rsid w:val="00AC2055"/>
    <w:rsid w:val="00AC2490"/>
    <w:rsid w:val="00AC3F4F"/>
    <w:rsid w:val="00AC4DC9"/>
    <w:rsid w:val="00AC6629"/>
    <w:rsid w:val="00AC6CC7"/>
    <w:rsid w:val="00AC72B4"/>
    <w:rsid w:val="00AC7525"/>
    <w:rsid w:val="00AC75FD"/>
    <w:rsid w:val="00AD0161"/>
    <w:rsid w:val="00AD027F"/>
    <w:rsid w:val="00AD0460"/>
    <w:rsid w:val="00AD0E61"/>
    <w:rsid w:val="00AD1127"/>
    <w:rsid w:val="00AD13B4"/>
    <w:rsid w:val="00AD15E0"/>
    <w:rsid w:val="00AD28BB"/>
    <w:rsid w:val="00AD2924"/>
    <w:rsid w:val="00AD2EB9"/>
    <w:rsid w:val="00AD2EFB"/>
    <w:rsid w:val="00AD3642"/>
    <w:rsid w:val="00AD383A"/>
    <w:rsid w:val="00AD3B58"/>
    <w:rsid w:val="00AD3B62"/>
    <w:rsid w:val="00AD5A64"/>
    <w:rsid w:val="00AD6448"/>
    <w:rsid w:val="00AD65B5"/>
    <w:rsid w:val="00AD6E3F"/>
    <w:rsid w:val="00AE008F"/>
    <w:rsid w:val="00AE0555"/>
    <w:rsid w:val="00AE0630"/>
    <w:rsid w:val="00AE070F"/>
    <w:rsid w:val="00AE0FDC"/>
    <w:rsid w:val="00AE1A39"/>
    <w:rsid w:val="00AE2123"/>
    <w:rsid w:val="00AE2FF6"/>
    <w:rsid w:val="00AE3F14"/>
    <w:rsid w:val="00AE4031"/>
    <w:rsid w:val="00AE572F"/>
    <w:rsid w:val="00AE5BB3"/>
    <w:rsid w:val="00AE6421"/>
    <w:rsid w:val="00AE6C21"/>
    <w:rsid w:val="00AE6E05"/>
    <w:rsid w:val="00AE71A7"/>
    <w:rsid w:val="00AE737C"/>
    <w:rsid w:val="00AE7C3E"/>
    <w:rsid w:val="00AE7D44"/>
    <w:rsid w:val="00AF2116"/>
    <w:rsid w:val="00AF236B"/>
    <w:rsid w:val="00AF2378"/>
    <w:rsid w:val="00AF27FD"/>
    <w:rsid w:val="00AF28C8"/>
    <w:rsid w:val="00AF298F"/>
    <w:rsid w:val="00AF4CF0"/>
    <w:rsid w:val="00AF65E8"/>
    <w:rsid w:val="00AF6844"/>
    <w:rsid w:val="00AF70DE"/>
    <w:rsid w:val="00AF79FE"/>
    <w:rsid w:val="00AF7FE2"/>
    <w:rsid w:val="00B0006E"/>
    <w:rsid w:val="00B00801"/>
    <w:rsid w:val="00B01A0A"/>
    <w:rsid w:val="00B01D10"/>
    <w:rsid w:val="00B01DB4"/>
    <w:rsid w:val="00B027D8"/>
    <w:rsid w:val="00B031DC"/>
    <w:rsid w:val="00B03804"/>
    <w:rsid w:val="00B04691"/>
    <w:rsid w:val="00B04DA4"/>
    <w:rsid w:val="00B05872"/>
    <w:rsid w:val="00B05934"/>
    <w:rsid w:val="00B069C4"/>
    <w:rsid w:val="00B06CAC"/>
    <w:rsid w:val="00B06D41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996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2398"/>
    <w:rsid w:val="00B22F30"/>
    <w:rsid w:val="00B23321"/>
    <w:rsid w:val="00B23DEB"/>
    <w:rsid w:val="00B247D7"/>
    <w:rsid w:val="00B24B9D"/>
    <w:rsid w:val="00B25FC5"/>
    <w:rsid w:val="00B26876"/>
    <w:rsid w:val="00B271F2"/>
    <w:rsid w:val="00B30D2F"/>
    <w:rsid w:val="00B30DAC"/>
    <w:rsid w:val="00B316EE"/>
    <w:rsid w:val="00B31B59"/>
    <w:rsid w:val="00B3234D"/>
    <w:rsid w:val="00B32581"/>
    <w:rsid w:val="00B3258F"/>
    <w:rsid w:val="00B3292E"/>
    <w:rsid w:val="00B340CE"/>
    <w:rsid w:val="00B341F0"/>
    <w:rsid w:val="00B34CBE"/>
    <w:rsid w:val="00B356FD"/>
    <w:rsid w:val="00B36888"/>
    <w:rsid w:val="00B3786C"/>
    <w:rsid w:val="00B40042"/>
    <w:rsid w:val="00B406B8"/>
    <w:rsid w:val="00B41968"/>
    <w:rsid w:val="00B42304"/>
    <w:rsid w:val="00B43697"/>
    <w:rsid w:val="00B439FF"/>
    <w:rsid w:val="00B450C5"/>
    <w:rsid w:val="00B45640"/>
    <w:rsid w:val="00B463A7"/>
    <w:rsid w:val="00B46455"/>
    <w:rsid w:val="00B46E1F"/>
    <w:rsid w:val="00B46E2A"/>
    <w:rsid w:val="00B502EA"/>
    <w:rsid w:val="00B50330"/>
    <w:rsid w:val="00B506A9"/>
    <w:rsid w:val="00B51744"/>
    <w:rsid w:val="00B5179D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187"/>
    <w:rsid w:val="00B61BF1"/>
    <w:rsid w:val="00B61F0D"/>
    <w:rsid w:val="00B62578"/>
    <w:rsid w:val="00B62904"/>
    <w:rsid w:val="00B62A2A"/>
    <w:rsid w:val="00B6373A"/>
    <w:rsid w:val="00B63AAD"/>
    <w:rsid w:val="00B64927"/>
    <w:rsid w:val="00B6657E"/>
    <w:rsid w:val="00B6717C"/>
    <w:rsid w:val="00B67CBD"/>
    <w:rsid w:val="00B67E4E"/>
    <w:rsid w:val="00B7133C"/>
    <w:rsid w:val="00B71692"/>
    <w:rsid w:val="00B71791"/>
    <w:rsid w:val="00B71B6A"/>
    <w:rsid w:val="00B72016"/>
    <w:rsid w:val="00B721CF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76BAF"/>
    <w:rsid w:val="00B774BE"/>
    <w:rsid w:val="00B808DD"/>
    <w:rsid w:val="00B80CA6"/>
    <w:rsid w:val="00B81124"/>
    <w:rsid w:val="00B81C02"/>
    <w:rsid w:val="00B81FFE"/>
    <w:rsid w:val="00B82062"/>
    <w:rsid w:val="00B82728"/>
    <w:rsid w:val="00B8325E"/>
    <w:rsid w:val="00B839DD"/>
    <w:rsid w:val="00B83F5F"/>
    <w:rsid w:val="00B84AD2"/>
    <w:rsid w:val="00B8619E"/>
    <w:rsid w:val="00B876AA"/>
    <w:rsid w:val="00B87CBF"/>
    <w:rsid w:val="00B90127"/>
    <w:rsid w:val="00B90EB8"/>
    <w:rsid w:val="00B91A90"/>
    <w:rsid w:val="00B92A4F"/>
    <w:rsid w:val="00B92EA6"/>
    <w:rsid w:val="00B930A2"/>
    <w:rsid w:val="00B939C1"/>
    <w:rsid w:val="00B93A1B"/>
    <w:rsid w:val="00B948BC"/>
    <w:rsid w:val="00B9514E"/>
    <w:rsid w:val="00B957C3"/>
    <w:rsid w:val="00B95F34"/>
    <w:rsid w:val="00B96B22"/>
    <w:rsid w:val="00B97384"/>
    <w:rsid w:val="00B973F2"/>
    <w:rsid w:val="00B9796D"/>
    <w:rsid w:val="00B97CC6"/>
    <w:rsid w:val="00BA04B2"/>
    <w:rsid w:val="00BA0B4E"/>
    <w:rsid w:val="00BA0C6D"/>
    <w:rsid w:val="00BA155C"/>
    <w:rsid w:val="00BA186A"/>
    <w:rsid w:val="00BA1926"/>
    <w:rsid w:val="00BA21F3"/>
    <w:rsid w:val="00BA377E"/>
    <w:rsid w:val="00BA4443"/>
    <w:rsid w:val="00BA4D3B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CBA"/>
    <w:rsid w:val="00BB479F"/>
    <w:rsid w:val="00BB5B75"/>
    <w:rsid w:val="00BB6196"/>
    <w:rsid w:val="00BB648F"/>
    <w:rsid w:val="00BB698C"/>
    <w:rsid w:val="00BB6BAD"/>
    <w:rsid w:val="00BB77F6"/>
    <w:rsid w:val="00BC0C36"/>
    <w:rsid w:val="00BC1163"/>
    <w:rsid w:val="00BC1A72"/>
    <w:rsid w:val="00BC345A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DF0"/>
    <w:rsid w:val="00BD1044"/>
    <w:rsid w:val="00BD210F"/>
    <w:rsid w:val="00BD2E5A"/>
    <w:rsid w:val="00BD367D"/>
    <w:rsid w:val="00BD382D"/>
    <w:rsid w:val="00BD4B7C"/>
    <w:rsid w:val="00BD52A9"/>
    <w:rsid w:val="00BD6442"/>
    <w:rsid w:val="00BD6BA3"/>
    <w:rsid w:val="00BD722E"/>
    <w:rsid w:val="00BD7979"/>
    <w:rsid w:val="00BE10F0"/>
    <w:rsid w:val="00BE1255"/>
    <w:rsid w:val="00BE1C27"/>
    <w:rsid w:val="00BE1F51"/>
    <w:rsid w:val="00BE2452"/>
    <w:rsid w:val="00BE2ECE"/>
    <w:rsid w:val="00BE32EC"/>
    <w:rsid w:val="00BE3FC7"/>
    <w:rsid w:val="00BE4C01"/>
    <w:rsid w:val="00BE4CFB"/>
    <w:rsid w:val="00BE56FC"/>
    <w:rsid w:val="00BE59FC"/>
    <w:rsid w:val="00BE78D4"/>
    <w:rsid w:val="00BE7D10"/>
    <w:rsid w:val="00BE7FFC"/>
    <w:rsid w:val="00BF1FB1"/>
    <w:rsid w:val="00BF44A8"/>
    <w:rsid w:val="00BF4C02"/>
    <w:rsid w:val="00BF60AC"/>
    <w:rsid w:val="00BF6450"/>
    <w:rsid w:val="00BF6C84"/>
    <w:rsid w:val="00BF74D2"/>
    <w:rsid w:val="00BF7595"/>
    <w:rsid w:val="00BF7AAB"/>
    <w:rsid w:val="00C0087B"/>
    <w:rsid w:val="00C00AE6"/>
    <w:rsid w:val="00C0124E"/>
    <w:rsid w:val="00C01C6C"/>
    <w:rsid w:val="00C022B6"/>
    <w:rsid w:val="00C022BE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50D"/>
    <w:rsid w:val="00C10BFC"/>
    <w:rsid w:val="00C10FBA"/>
    <w:rsid w:val="00C11420"/>
    <w:rsid w:val="00C122C9"/>
    <w:rsid w:val="00C1248F"/>
    <w:rsid w:val="00C12C01"/>
    <w:rsid w:val="00C14B83"/>
    <w:rsid w:val="00C14E56"/>
    <w:rsid w:val="00C157B9"/>
    <w:rsid w:val="00C16CFA"/>
    <w:rsid w:val="00C2019C"/>
    <w:rsid w:val="00C201D9"/>
    <w:rsid w:val="00C20DF2"/>
    <w:rsid w:val="00C20DFF"/>
    <w:rsid w:val="00C21068"/>
    <w:rsid w:val="00C21AB0"/>
    <w:rsid w:val="00C2290A"/>
    <w:rsid w:val="00C23C12"/>
    <w:rsid w:val="00C24966"/>
    <w:rsid w:val="00C24D4E"/>
    <w:rsid w:val="00C24FE0"/>
    <w:rsid w:val="00C25527"/>
    <w:rsid w:val="00C25614"/>
    <w:rsid w:val="00C262A5"/>
    <w:rsid w:val="00C27205"/>
    <w:rsid w:val="00C27345"/>
    <w:rsid w:val="00C2747F"/>
    <w:rsid w:val="00C27A00"/>
    <w:rsid w:val="00C27A7B"/>
    <w:rsid w:val="00C30A04"/>
    <w:rsid w:val="00C30C57"/>
    <w:rsid w:val="00C318DA"/>
    <w:rsid w:val="00C31D50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486"/>
    <w:rsid w:val="00C36784"/>
    <w:rsid w:val="00C3696A"/>
    <w:rsid w:val="00C36A93"/>
    <w:rsid w:val="00C36F59"/>
    <w:rsid w:val="00C40A0E"/>
    <w:rsid w:val="00C40F90"/>
    <w:rsid w:val="00C411E4"/>
    <w:rsid w:val="00C41D52"/>
    <w:rsid w:val="00C41EEB"/>
    <w:rsid w:val="00C425B6"/>
    <w:rsid w:val="00C429BD"/>
    <w:rsid w:val="00C43881"/>
    <w:rsid w:val="00C43C97"/>
    <w:rsid w:val="00C44BA5"/>
    <w:rsid w:val="00C458C8"/>
    <w:rsid w:val="00C458D8"/>
    <w:rsid w:val="00C46131"/>
    <w:rsid w:val="00C47669"/>
    <w:rsid w:val="00C502CF"/>
    <w:rsid w:val="00C5092D"/>
    <w:rsid w:val="00C510AC"/>
    <w:rsid w:val="00C52C2E"/>
    <w:rsid w:val="00C52CBA"/>
    <w:rsid w:val="00C5335B"/>
    <w:rsid w:val="00C534C6"/>
    <w:rsid w:val="00C5354A"/>
    <w:rsid w:val="00C5387F"/>
    <w:rsid w:val="00C549B7"/>
    <w:rsid w:val="00C54F71"/>
    <w:rsid w:val="00C55638"/>
    <w:rsid w:val="00C5563A"/>
    <w:rsid w:val="00C55894"/>
    <w:rsid w:val="00C567AC"/>
    <w:rsid w:val="00C56890"/>
    <w:rsid w:val="00C57D1B"/>
    <w:rsid w:val="00C61160"/>
    <w:rsid w:val="00C61BE3"/>
    <w:rsid w:val="00C6299B"/>
    <w:rsid w:val="00C62A1A"/>
    <w:rsid w:val="00C62FD1"/>
    <w:rsid w:val="00C63B1E"/>
    <w:rsid w:val="00C64F8F"/>
    <w:rsid w:val="00C65783"/>
    <w:rsid w:val="00C65AF5"/>
    <w:rsid w:val="00C65B7F"/>
    <w:rsid w:val="00C66382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23BE"/>
    <w:rsid w:val="00C82446"/>
    <w:rsid w:val="00C82FF6"/>
    <w:rsid w:val="00C8316C"/>
    <w:rsid w:val="00C8377B"/>
    <w:rsid w:val="00C84D66"/>
    <w:rsid w:val="00C85047"/>
    <w:rsid w:val="00C85BE5"/>
    <w:rsid w:val="00C864AA"/>
    <w:rsid w:val="00C86A94"/>
    <w:rsid w:val="00C8738F"/>
    <w:rsid w:val="00C878CC"/>
    <w:rsid w:val="00C8791D"/>
    <w:rsid w:val="00C87A40"/>
    <w:rsid w:val="00C87A8F"/>
    <w:rsid w:val="00C901BA"/>
    <w:rsid w:val="00C908BC"/>
    <w:rsid w:val="00C90D0D"/>
    <w:rsid w:val="00C911D4"/>
    <w:rsid w:val="00C91F77"/>
    <w:rsid w:val="00C92FC2"/>
    <w:rsid w:val="00C92FF1"/>
    <w:rsid w:val="00C93D40"/>
    <w:rsid w:val="00C94D78"/>
    <w:rsid w:val="00C94F8F"/>
    <w:rsid w:val="00C9543C"/>
    <w:rsid w:val="00C96642"/>
    <w:rsid w:val="00C973C5"/>
    <w:rsid w:val="00CA093D"/>
    <w:rsid w:val="00CA0D1E"/>
    <w:rsid w:val="00CA1F4B"/>
    <w:rsid w:val="00CA2ADB"/>
    <w:rsid w:val="00CA32D1"/>
    <w:rsid w:val="00CA33C2"/>
    <w:rsid w:val="00CA4248"/>
    <w:rsid w:val="00CA42D7"/>
    <w:rsid w:val="00CA4E5A"/>
    <w:rsid w:val="00CA4FF6"/>
    <w:rsid w:val="00CA6848"/>
    <w:rsid w:val="00CA6D20"/>
    <w:rsid w:val="00CA6D51"/>
    <w:rsid w:val="00CA7450"/>
    <w:rsid w:val="00CA7E63"/>
    <w:rsid w:val="00CA7E85"/>
    <w:rsid w:val="00CB125E"/>
    <w:rsid w:val="00CB1B50"/>
    <w:rsid w:val="00CB2197"/>
    <w:rsid w:val="00CB2532"/>
    <w:rsid w:val="00CB39FD"/>
    <w:rsid w:val="00CB3B8E"/>
    <w:rsid w:val="00CB4476"/>
    <w:rsid w:val="00CB47C9"/>
    <w:rsid w:val="00CB4AD7"/>
    <w:rsid w:val="00CB4E58"/>
    <w:rsid w:val="00CB5C2F"/>
    <w:rsid w:val="00CB644C"/>
    <w:rsid w:val="00CB6DD2"/>
    <w:rsid w:val="00CB6EF1"/>
    <w:rsid w:val="00CB76E4"/>
    <w:rsid w:val="00CB7D2F"/>
    <w:rsid w:val="00CC0618"/>
    <w:rsid w:val="00CC126C"/>
    <w:rsid w:val="00CC248A"/>
    <w:rsid w:val="00CC3E7F"/>
    <w:rsid w:val="00CC518C"/>
    <w:rsid w:val="00CC544D"/>
    <w:rsid w:val="00CC5B38"/>
    <w:rsid w:val="00CC5E2D"/>
    <w:rsid w:val="00CC6116"/>
    <w:rsid w:val="00CD06F4"/>
    <w:rsid w:val="00CD1D9F"/>
    <w:rsid w:val="00CD1FDB"/>
    <w:rsid w:val="00CD275C"/>
    <w:rsid w:val="00CD277D"/>
    <w:rsid w:val="00CD2EA9"/>
    <w:rsid w:val="00CD310C"/>
    <w:rsid w:val="00CD34F6"/>
    <w:rsid w:val="00CD376A"/>
    <w:rsid w:val="00CD4480"/>
    <w:rsid w:val="00CD51DC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AF"/>
    <w:rsid w:val="00CE48E2"/>
    <w:rsid w:val="00CE492F"/>
    <w:rsid w:val="00CE49B0"/>
    <w:rsid w:val="00CE4BA0"/>
    <w:rsid w:val="00CE4F2F"/>
    <w:rsid w:val="00CE4F40"/>
    <w:rsid w:val="00CE500C"/>
    <w:rsid w:val="00CE54A5"/>
    <w:rsid w:val="00CE5F1A"/>
    <w:rsid w:val="00CE7081"/>
    <w:rsid w:val="00CF0329"/>
    <w:rsid w:val="00CF0653"/>
    <w:rsid w:val="00CF0788"/>
    <w:rsid w:val="00CF1B91"/>
    <w:rsid w:val="00CF259A"/>
    <w:rsid w:val="00CF2845"/>
    <w:rsid w:val="00CF3645"/>
    <w:rsid w:val="00CF3AE5"/>
    <w:rsid w:val="00CF3CEE"/>
    <w:rsid w:val="00CF4E8B"/>
    <w:rsid w:val="00CF54B4"/>
    <w:rsid w:val="00CF5B70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278"/>
    <w:rsid w:val="00D07945"/>
    <w:rsid w:val="00D10A12"/>
    <w:rsid w:val="00D11D5E"/>
    <w:rsid w:val="00D1201A"/>
    <w:rsid w:val="00D136C9"/>
    <w:rsid w:val="00D140AD"/>
    <w:rsid w:val="00D1670F"/>
    <w:rsid w:val="00D170A4"/>
    <w:rsid w:val="00D177E5"/>
    <w:rsid w:val="00D179E8"/>
    <w:rsid w:val="00D20FB6"/>
    <w:rsid w:val="00D221E1"/>
    <w:rsid w:val="00D223F5"/>
    <w:rsid w:val="00D231C8"/>
    <w:rsid w:val="00D233BC"/>
    <w:rsid w:val="00D238CE"/>
    <w:rsid w:val="00D2465C"/>
    <w:rsid w:val="00D24CBC"/>
    <w:rsid w:val="00D24F67"/>
    <w:rsid w:val="00D25A24"/>
    <w:rsid w:val="00D25C78"/>
    <w:rsid w:val="00D25E9E"/>
    <w:rsid w:val="00D26167"/>
    <w:rsid w:val="00D26653"/>
    <w:rsid w:val="00D269F9"/>
    <w:rsid w:val="00D2757D"/>
    <w:rsid w:val="00D2782C"/>
    <w:rsid w:val="00D3321D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5D45"/>
    <w:rsid w:val="00D465BE"/>
    <w:rsid w:val="00D46A07"/>
    <w:rsid w:val="00D46B8A"/>
    <w:rsid w:val="00D47423"/>
    <w:rsid w:val="00D4794F"/>
    <w:rsid w:val="00D47FE6"/>
    <w:rsid w:val="00D50A87"/>
    <w:rsid w:val="00D50B83"/>
    <w:rsid w:val="00D50DC7"/>
    <w:rsid w:val="00D5206A"/>
    <w:rsid w:val="00D52764"/>
    <w:rsid w:val="00D54472"/>
    <w:rsid w:val="00D5451D"/>
    <w:rsid w:val="00D5586D"/>
    <w:rsid w:val="00D561F0"/>
    <w:rsid w:val="00D565F8"/>
    <w:rsid w:val="00D56AE9"/>
    <w:rsid w:val="00D56E36"/>
    <w:rsid w:val="00D57721"/>
    <w:rsid w:val="00D578AE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535"/>
    <w:rsid w:val="00D66A31"/>
    <w:rsid w:val="00D70C69"/>
    <w:rsid w:val="00D70FD5"/>
    <w:rsid w:val="00D712F2"/>
    <w:rsid w:val="00D71C9A"/>
    <w:rsid w:val="00D720A3"/>
    <w:rsid w:val="00D720EB"/>
    <w:rsid w:val="00D72779"/>
    <w:rsid w:val="00D72FD4"/>
    <w:rsid w:val="00D74140"/>
    <w:rsid w:val="00D748B0"/>
    <w:rsid w:val="00D7518C"/>
    <w:rsid w:val="00D7597C"/>
    <w:rsid w:val="00D75EC3"/>
    <w:rsid w:val="00D76006"/>
    <w:rsid w:val="00D8040C"/>
    <w:rsid w:val="00D809FB"/>
    <w:rsid w:val="00D81946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760"/>
    <w:rsid w:val="00D908FA"/>
    <w:rsid w:val="00D90F90"/>
    <w:rsid w:val="00D91051"/>
    <w:rsid w:val="00D914B6"/>
    <w:rsid w:val="00D918D3"/>
    <w:rsid w:val="00D918D4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5FD"/>
    <w:rsid w:val="00DA1730"/>
    <w:rsid w:val="00DA1994"/>
    <w:rsid w:val="00DA1DBA"/>
    <w:rsid w:val="00DA283A"/>
    <w:rsid w:val="00DA2C2D"/>
    <w:rsid w:val="00DA4C91"/>
    <w:rsid w:val="00DA4FC6"/>
    <w:rsid w:val="00DA4FE5"/>
    <w:rsid w:val="00DA5C41"/>
    <w:rsid w:val="00DA61A2"/>
    <w:rsid w:val="00DA6504"/>
    <w:rsid w:val="00DA7FC1"/>
    <w:rsid w:val="00DB0295"/>
    <w:rsid w:val="00DB12BD"/>
    <w:rsid w:val="00DB35E1"/>
    <w:rsid w:val="00DB3C1C"/>
    <w:rsid w:val="00DB3CAF"/>
    <w:rsid w:val="00DB4541"/>
    <w:rsid w:val="00DB675D"/>
    <w:rsid w:val="00DB68AE"/>
    <w:rsid w:val="00DB6C61"/>
    <w:rsid w:val="00DB74BD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2261"/>
    <w:rsid w:val="00DD2F43"/>
    <w:rsid w:val="00DD389A"/>
    <w:rsid w:val="00DD45EF"/>
    <w:rsid w:val="00DD4C62"/>
    <w:rsid w:val="00DD5173"/>
    <w:rsid w:val="00DD552E"/>
    <w:rsid w:val="00DD5BD3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443D"/>
    <w:rsid w:val="00DE4C9B"/>
    <w:rsid w:val="00DE576C"/>
    <w:rsid w:val="00DE60C9"/>
    <w:rsid w:val="00DE62C2"/>
    <w:rsid w:val="00DE64A7"/>
    <w:rsid w:val="00DE6B8B"/>
    <w:rsid w:val="00DE73B8"/>
    <w:rsid w:val="00DE7811"/>
    <w:rsid w:val="00DE7B48"/>
    <w:rsid w:val="00DE7D36"/>
    <w:rsid w:val="00DF0407"/>
    <w:rsid w:val="00DF08B5"/>
    <w:rsid w:val="00DF09CD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5DBE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66B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1175"/>
    <w:rsid w:val="00E1181C"/>
    <w:rsid w:val="00E11AAC"/>
    <w:rsid w:val="00E12122"/>
    <w:rsid w:val="00E12155"/>
    <w:rsid w:val="00E12E82"/>
    <w:rsid w:val="00E1353C"/>
    <w:rsid w:val="00E13E1D"/>
    <w:rsid w:val="00E13F9C"/>
    <w:rsid w:val="00E13F9E"/>
    <w:rsid w:val="00E14B56"/>
    <w:rsid w:val="00E151BD"/>
    <w:rsid w:val="00E160F8"/>
    <w:rsid w:val="00E161AD"/>
    <w:rsid w:val="00E16509"/>
    <w:rsid w:val="00E175FF"/>
    <w:rsid w:val="00E20134"/>
    <w:rsid w:val="00E206ED"/>
    <w:rsid w:val="00E20C11"/>
    <w:rsid w:val="00E212B6"/>
    <w:rsid w:val="00E21946"/>
    <w:rsid w:val="00E21AB9"/>
    <w:rsid w:val="00E21C71"/>
    <w:rsid w:val="00E22251"/>
    <w:rsid w:val="00E2228B"/>
    <w:rsid w:val="00E22D28"/>
    <w:rsid w:val="00E22E59"/>
    <w:rsid w:val="00E23085"/>
    <w:rsid w:val="00E24913"/>
    <w:rsid w:val="00E24B9E"/>
    <w:rsid w:val="00E24DDB"/>
    <w:rsid w:val="00E25323"/>
    <w:rsid w:val="00E25720"/>
    <w:rsid w:val="00E25928"/>
    <w:rsid w:val="00E26856"/>
    <w:rsid w:val="00E310D5"/>
    <w:rsid w:val="00E321EC"/>
    <w:rsid w:val="00E331A7"/>
    <w:rsid w:val="00E334EF"/>
    <w:rsid w:val="00E33560"/>
    <w:rsid w:val="00E33CED"/>
    <w:rsid w:val="00E344F1"/>
    <w:rsid w:val="00E34AD0"/>
    <w:rsid w:val="00E36A9D"/>
    <w:rsid w:val="00E37099"/>
    <w:rsid w:val="00E3714C"/>
    <w:rsid w:val="00E371F3"/>
    <w:rsid w:val="00E377C5"/>
    <w:rsid w:val="00E406E3"/>
    <w:rsid w:val="00E42890"/>
    <w:rsid w:val="00E43A0B"/>
    <w:rsid w:val="00E44C33"/>
    <w:rsid w:val="00E45672"/>
    <w:rsid w:val="00E4611C"/>
    <w:rsid w:val="00E46122"/>
    <w:rsid w:val="00E50343"/>
    <w:rsid w:val="00E51DC2"/>
    <w:rsid w:val="00E51E57"/>
    <w:rsid w:val="00E52879"/>
    <w:rsid w:val="00E52987"/>
    <w:rsid w:val="00E52E8E"/>
    <w:rsid w:val="00E533F4"/>
    <w:rsid w:val="00E536B8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5E0"/>
    <w:rsid w:val="00E648F4"/>
    <w:rsid w:val="00E65441"/>
    <w:rsid w:val="00E65F37"/>
    <w:rsid w:val="00E66D2B"/>
    <w:rsid w:val="00E6776F"/>
    <w:rsid w:val="00E67DC1"/>
    <w:rsid w:val="00E71446"/>
    <w:rsid w:val="00E71EA5"/>
    <w:rsid w:val="00E72D79"/>
    <w:rsid w:val="00E72E77"/>
    <w:rsid w:val="00E7382D"/>
    <w:rsid w:val="00E74522"/>
    <w:rsid w:val="00E74F2B"/>
    <w:rsid w:val="00E751E6"/>
    <w:rsid w:val="00E75C77"/>
    <w:rsid w:val="00E75F77"/>
    <w:rsid w:val="00E77353"/>
    <w:rsid w:val="00E7751F"/>
    <w:rsid w:val="00E7773E"/>
    <w:rsid w:val="00E800A5"/>
    <w:rsid w:val="00E80522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5892"/>
    <w:rsid w:val="00E86888"/>
    <w:rsid w:val="00E86EB9"/>
    <w:rsid w:val="00E87783"/>
    <w:rsid w:val="00E9016B"/>
    <w:rsid w:val="00E907A7"/>
    <w:rsid w:val="00E90D1E"/>
    <w:rsid w:val="00E90F97"/>
    <w:rsid w:val="00E9163B"/>
    <w:rsid w:val="00E91A01"/>
    <w:rsid w:val="00E92AB8"/>
    <w:rsid w:val="00E93D9D"/>
    <w:rsid w:val="00E93E47"/>
    <w:rsid w:val="00E94611"/>
    <w:rsid w:val="00E94BB8"/>
    <w:rsid w:val="00E95911"/>
    <w:rsid w:val="00E95AA7"/>
    <w:rsid w:val="00E95C9F"/>
    <w:rsid w:val="00E9616A"/>
    <w:rsid w:val="00E976B1"/>
    <w:rsid w:val="00E97A84"/>
    <w:rsid w:val="00EA0A22"/>
    <w:rsid w:val="00EA198D"/>
    <w:rsid w:val="00EA20BA"/>
    <w:rsid w:val="00EA231C"/>
    <w:rsid w:val="00EA2CAD"/>
    <w:rsid w:val="00EA4C99"/>
    <w:rsid w:val="00EA5522"/>
    <w:rsid w:val="00EA652B"/>
    <w:rsid w:val="00EA66F1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B7C17"/>
    <w:rsid w:val="00EC0AA4"/>
    <w:rsid w:val="00EC1011"/>
    <w:rsid w:val="00EC2642"/>
    <w:rsid w:val="00EC27AA"/>
    <w:rsid w:val="00EC2E8A"/>
    <w:rsid w:val="00EC31C6"/>
    <w:rsid w:val="00EC34F7"/>
    <w:rsid w:val="00EC38B5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C7D47"/>
    <w:rsid w:val="00ED0302"/>
    <w:rsid w:val="00ED03C3"/>
    <w:rsid w:val="00ED0C9A"/>
    <w:rsid w:val="00ED1A38"/>
    <w:rsid w:val="00ED1B48"/>
    <w:rsid w:val="00ED1E52"/>
    <w:rsid w:val="00ED2186"/>
    <w:rsid w:val="00ED2739"/>
    <w:rsid w:val="00ED33EA"/>
    <w:rsid w:val="00ED45A0"/>
    <w:rsid w:val="00ED647D"/>
    <w:rsid w:val="00ED6FCA"/>
    <w:rsid w:val="00EE0267"/>
    <w:rsid w:val="00EE263C"/>
    <w:rsid w:val="00EE3087"/>
    <w:rsid w:val="00EE3B6B"/>
    <w:rsid w:val="00EE5670"/>
    <w:rsid w:val="00EE56DD"/>
    <w:rsid w:val="00EE5B67"/>
    <w:rsid w:val="00EE66C2"/>
    <w:rsid w:val="00EE67E1"/>
    <w:rsid w:val="00EE684E"/>
    <w:rsid w:val="00EE7006"/>
    <w:rsid w:val="00EF0699"/>
    <w:rsid w:val="00EF1701"/>
    <w:rsid w:val="00EF204F"/>
    <w:rsid w:val="00EF2111"/>
    <w:rsid w:val="00EF3133"/>
    <w:rsid w:val="00EF31D3"/>
    <w:rsid w:val="00EF3C9C"/>
    <w:rsid w:val="00EF3E44"/>
    <w:rsid w:val="00EF69D8"/>
    <w:rsid w:val="00EF70A1"/>
    <w:rsid w:val="00EF71E1"/>
    <w:rsid w:val="00EF7F54"/>
    <w:rsid w:val="00F01983"/>
    <w:rsid w:val="00F01DC1"/>
    <w:rsid w:val="00F02168"/>
    <w:rsid w:val="00F03057"/>
    <w:rsid w:val="00F030EA"/>
    <w:rsid w:val="00F03377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2265"/>
    <w:rsid w:val="00F13187"/>
    <w:rsid w:val="00F13630"/>
    <w:rsid w:val="00F13D67"/>
    <w:rsid w:val="00F13DA0"/>
    <w:rsid w:val="00F1436B"/>
    <w:rsid w:val="00F14685"/>
    <w:rsid w:val="00F14720"/>
    <w:rsid w:val="00F147E3"/>
    <w:rsid w:val="00F14801"/>
    <w:rsid w:val="00F14C70"/>
    <w:rsid w:val="00F150C9"/>
    <w:rsid w:val="00F1572A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942"/>
    <w:rsid w:val="00F219C4"/>
    <w:rsid w:val="00F21E18"/>
    <w:rsid w:val="00F21F07"/>
    <w:rsid w:val="00F22506"/>
    <w:rsid w:val="00F22EB1"/>
    <w:rsid w:val="00F23897"/>
    <w:rsid w:val="00F23C02"/>
    <w:rsid w:val="00F23F3F"/>
    <w:rsid w:val="00F24197"/>
    <w:rsid w:val="00F25414"/>
    <w:rsid w:val="00F25D30"/>
    <w:rsid w:val="00F25E91"/>
    <w:rsid w:val="00F26E00"/>
    <w:rsid w:val="00F273F1"/>
    <w:rsid w:val="00F27975"/>
    <w:rsid w:val="00F3000A"/>
    <w:rsid w:val="00F3005B"/>
    <w:rsid w:val="00F3017A"/>
    <w:rsid w:val="00F305B4"/>
    <w:rsid w:val="00F3071D"/>
    <w:rsid w:val="00F31CF5"/>
    <w:rsid w:val="00F3309F"/>
    <w:rsid w:val="00F33196"/>
    <w:rsid w:val="00F356E5"/>
    <w:rsid w:val="00F3587E"/>
    <w:rsid w:val="00F36194"/>
    <w:rsid w:val="00F3744E"/>
    <w:rsid w:val="00F376C8"/>
    <w:rsid w:val="00F40E4F"/>
    <w:rsid w:val="00F414FD"/>
    <w:rsid w:val="00F419C3"/>
    <w:rsid w:val="00F42D48"/>
    <w:rsid w:val="00F42D6D"/>
    <w:rsid w:val="00F439BF"/>
    <w:rsid w:val="00F43E49"/>
    <w:rsid w:val="00F45CF0"/>
    <w:rsid w:val="00F46DD2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4AB2"/>
    <w:rsid w:val="00F560D3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67B6A"/>
    <w:rsid w:val="00F702FC"/>
    <w:rsid w:val="00F7048C"/>
    <w:rsid w:val="00F708BA"/>
    <w:rsid w:val="00F71057"/>
    <w:rsid w:val="00F71214"/>
    <w:rsid w:val="00F721DE"/>
    <w:rsid w:val="00F72B08"/>
    <w:rsid w:val="00F73058"/>
    <w:rsid w:val="00F730C0"/>
    <w:rsid w:val="00F743DB"/>
    <w:rsid w:val="00F744E5"/>
    <w:rsid w:val="00F7566F"/>
    <w:rsid w:val="00F76573"/>
    <w:rsid w:val="00F76C6A"/>
    <w:rsid w:val="00F80132"/>
    <w:rsid w:val="00F811D3"/>
    <w:rsid w:val="00F81713"/>
    <w:rsid w:val="00F8184A"/>
    <w:rsid w:val="00F81F27"/>
    <w:rsid w:val="00F839CC"/>
    <w:rsid w:val="00F84588"/>
    <w:rsid w:val="00F84877"/>
    <w:rsid w:val="00F848E3"/>
    <w:rsid w:val="00F84993"/>
    <w:rsid w:val="00F85D03"/>
    <w:rsid w:val="00F8659E"/>
    <w:rsid w:val="00F90983"/>
    <w:rsid w:val="00F91A79"/>
    <w:rsid w:val="00F942A7"/>
    <w:rsid w:val="00F94C76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A766A"/>
    <w:rsid w:val="00FB0C21"/>
    <w:rsid w:val="00FB1298"/>
    <w:rsid w:val="00FB2631"/>
    <w:rsid w:val="00FB27CE"/>
    <w:rsid w:val="00FB2CBC"/>
    <w:rsid w:val="00FB3503"/>
    <w:rsid w:val="00FB3BCE"/>
    <w:rsid w:val="00FB4D19"/>
    <w:rsid w:val="00FB564C"/>
    <w:rsid w:val="00FB5A6C"/>
    <w:rsid w:val="00FB5E75"/>
    <w:rsid w:val="00FB653D"/>
    <w:rsid w:val="00FB6A6A"/>
    <w:rsid w:val="00FB7005"/>
    <w:rsid w:val="00FB71A3"/>
    <w:rsid w:val="00FC06B8"/>
    <w:rsid w:val="00FC1383"/>
    <w:rsid w:val="00FC13BF"/>
    <w:rsid w:val="00FC1622"/>
    <w:rsid w:val="00FC1F95"/>
    <w:rsid w:val="00FC1FAF"/>
    <w:rsid w:val="00FC2079"/>
    <w:rsid w:val="00FC319D"/>
    <w:rsid w:val="00FC5016"/>
    <w:rsid w:val="00FC5717"/>
    <w:rsid w:val="00FC6C4E"/>
    <w:rsid w:val="00FC74B2"/>
    <w:rsid w:val="00FD0FC9"/>
    <w:rsid w:val="00FD215F"/>
    <w:rsid w:val="00FD25FA"/>
    <w:rsid w:val="00FD2E26"/>
    <w:rsid w:val="00FD30CA"/>
    <w:rsid w:val="00FD3B60"/>
    <w:rsid w:val="00FD3F9F"/>
    <w:rsid w:val="00FD4046"/>
    <w:rsid w:val="00FD4648"/>
    <w:rsid w:val="00FD4880"/>
    <w:rsid w:val="00FD494C"/>
    <w:rsid w:val="00FD6321"/>
    <w:rsid w:val="00FD6A98"/>
    <w:rsid w:val="00FD6D5C"/>
    <w:rsid w:val="00FD6E11"/>
    <w:rsid w:val="00FD721F"/>
    <w:rsid w:val="00FD771E"/>
    <w:rsid w:val="00FE1B72"/>
    <w:rsid w:val="00FE2DA5"/>
    <w:rsid w:val="00FE3077"/>
    <w:rsid w:val="00FE3AA0"/>
    <w:rsid w:val="00FE5057"/>
    <w:rsid w:val="00FE7766"/>
    <w:rsid w:val="00FE7AB4"/>
    <w:rsid w:val="00FF1088"/>
    <w:rsid w:val="00FF16DD"/>
    <w:rsid w:val="00FF2283"/>
    <w:rsid w:val="00FF274C"/>
    <w:rsid w:val="00FF3882"/>
    <w:rsid w:val="00FF47A7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53F2C"/>
  <w15:docId w15:val="{F4AE2844-A68C-44C9-83BC-5F37DB808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055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31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115682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04F94"/>
    <w:pPr>
      <w:pBdr>
        <w:between w:val="single" w:sz="4" w:space="3" w:color="6B2976"/>
      </w:pBdr>
      <w:tabs>
        <w:tab w:val="right" w:pos="9323"/>
      </w:tabs>
      <w:spacing w:before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702EAB"/>
    <w:pPr>
      <w:spacing w:before="240" w:after="240"/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702EAB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727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eader" Target="header2.xm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hyperlink" Target="http://www.informationaccessgroup.com" TargetMode="External"/><Relationship Id="rId16" Type="http://schemas.openxmlformats.org/officeDocument/2006/relationships/image" Target="media/image8.jpeg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hyperlink" Target="https://www.facebook.com/NDISAus" TargetMode="External"/><Relationship Id="rId123" Type="http://schemas.openxmlformats.org/officeDocument/2006/relationships/customXml" Target="../customXml/item3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footer" Target="footer1.xml"/><Relationship Id="rId118" Type="http://schemas.openxmlformats.org/officeDocument/2006/relationships/footer" Target="footer4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3.jpeg"/><Relationship Id="rId108" Type="http://schemas.openxmlformats.org/officeDocument/2006/relationships/image" Target="media/image97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header" Target="header1.xml"/><Relationship Id="rId119" Type="http://schemas.openxmlformats.org/officeDocument/2006/relationships/fontTable" Target="fontTable.xm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98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4.jpeg"/><Relationship Id="rId120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hyperlink" Target="http://www.relayservice.gov.au" TargetMode="External"/><Relationship Id="rId115" Type="http://schemas.openxmlformats.org/officeDocument/2006/relationships/footer" Target="footer2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hyperlink" Target="https://www.ndis.gov.au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1.jpeg"/><Relationship Id="rId105" Type="http://schemas.openxmlformats.org/officeDocument/2006/relationships/hyperlink" Target="http://www.ndis.gov.a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99.pn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5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hyperlink" Target="http://www.ndis.gov.au" TargetMode="External"/><Relationship Id="rId101" Type="http://schemas.openxmlformats.org/officeDocument/2006/relationships/image" Target="media/image92.png"/><Relationship Id="rId122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2%20August%20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C6E61603FD4C2FA24E3870E02F4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0FF3-F673-49E9-8487-B10644619C29}"/>
      </w:docPartPr>
      <w:docPartBody>
        <w:p w:rsidR="008B7114" w:rsidRDefault="00734E22">
          <w:pPr>
            <w:pStyle w:val="65C6E61603FD4C2FA24E3870E02F4797"/>
          </w:pPr>
          <w:r w:rsidRPr="003C132E">
            <w:rPr>
              <w:rStyle w:val="PlaceholderText"/>
            </w:rPr>
            <w:t>[Title]</w:t>
          </w:r>
        </w:p>
      </w:docPartBody>
    </w:docPart>
    <w:docPart>
      <w:docPartPr>
        <w:name w:val="18BF3FB3801A4A7C9611AD3726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B8D45-B0D5-4CE2-AD30-CEA2D71AEE1C}"/>
      </w:docPartPr>
      <w:docPartBody>
        <w:p w:rsidR="008B7114" w:rsidRDefault="00734E22">
          <w:pPr>
            <w:pStyle w:val="18BF3FB3801A4A7C9611AD37263CE530"/>
          </w:pPr>
          <w:r w:rsidRPr="003C132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82C6FF189714640892060057285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B0C81-6FE0-4074-AC39-6DE5CAB5D3AC}"/>
      </w:docPartPr>
      <w:docPartBody>
        <w:p w:rsidR="00A5276D" w:rsidRDefault="00B5230C" w:rsidP="00B5230C">
          <w:pPr>
            <w:pStyle w:val="A82C6FF1897146408920600572856208"/>
          </w:pPr>
          <w:r w:rsidRPr="00803BA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14"/>
    <w:rsid w:val="000A4EDD"/>
    <w:rsid w:val="0012697C"/>
    <w:rsid w:val="00136F52"/>
    <w:rsid w:val="001C58B7"/>
    <w:rsid w:val="002136A9"/>
    <w:rsid w:val="00260216"/>
    <w:rsid w:val="004363C3"/>
    <w:rsid w:val="00452684"/>
    <w:rsid w:val="004615C9"/>
    <w:rsid w:val="00514DA9"/>
    <w:rsid w:val="005B438C"/>
    <w:rsid w:val="00665087"/>
    <w:rsid w:val="006E1CA1"/>
    <w:rsid w:val="00724875"/>
    <w:rsid w:val="0072698D"/>
    <w:rsid w:val="00734E22"/>
    <w:rsid w:val="00764252"/>
    <w:rsid w:val="007677ED"/>
    <w:rsid w:val="0083085C"/>
    <w:rsid w:val="008B7114"/>
    <w:rsid w:val="008E397D"/>
    <w:rsid w:val="00913050"/>
    <w:rsid w:val="0094239E"/>
    <w:rsid w:val="00985177"/>
    <w:rsid w:val="009E27D9"/>
    <w:rsid w:val="00A5276D"/>
    <w:rsid w:val="00A800A5"/>
    <w:rsid w:val="00B5230C"/>
    <w:rsid w:val="00BB6727"/>
    <w:rsid w:val="00C42F88"/>
    <w:rsid w:val="00D87C5C"/>
    <w:rsid w:val="00DB0E6F"/>
    <w:rsid w:val="00DE7C04"/>
    <w:rsid w:val="00E351FF"/>
    <w:rsid w:val="00F158E1"/>
    <w:rsid w:val="00F175E4"/>
    <w:rsid w:val="00F219F3"/>
    <w:rsid w:val="00FA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230C"/>
    <w:rPr>
      <w:color w:val="808080"/>
    </w:rPr>
  </w:style>
  <w:style w:type="paragraph" w:customStyle="1" w:styleId="65C6E61603FD4C2FA24E3870E02F4797">
    <w:name w:val="65C6E61603FD4C2FA24E3870E02F4797"/>
  </w:style>
  <w:style w:type="paragraph" w:customStyle="1" w:styleId="18BF3FB3801A4A7C9611AD37263CE530">
    <w:name w:val="18BF3FB3801A4A7C9611AD37263CE530"/>
  </w:style>
  <w:style w:type="paragraph" w:customStyle="1" w:styleId="A82C6FF1897146408920600572856208">
    <w:name w:val="A82C6FF1897146408920600572856208"/>
    <w:rsid w:val="00B5230C"/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0bf4b627ef90abdd4d01d657704b70ba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15831bbcf7298d999609c69e1ca2a8e4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2EDB1C-9F79-4E45-8723-97CEA6113520}"/>
</file>

<file path=customXml/itemProps3.xml><?xml version="1.0" encoding="utf-8"?>
<ds:datastoreItem xmlns:ds="http://schemas.openxmlformats.org/officeDocument/2006/customXml" ds:itemID="{EA4A135A-2A91-4C73-A1C2-C1748CA897AD}"/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- 2022 August 9.dotx</Template>
  <TotalTime>63</TotalTime>
  <Pages>33</Pages>
  <Words>2077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CALD Strategy 2023–2027</vt:lpstr>
    </vt:vector>
  </TitlesOfParts>
  <Company>Hewlett-Packard</Company>
  <LinksUpToDate>false</LinksUpToDate>
  <CharactersWithSpaces>13895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CALD Strategy 2023–2027</dc:title>
  <dc:creator>Melanie Page</dc:creator>
  <cp:lastModifiedBy>thomas@ethnolink.com.au</cp:lastModifiedBy>
  <cp:revision>17</cp:revision>
  <cp:lastPrinted>2022-10-08T02:37:00Z</cp:lastPrinted>
  <dcterms:created xsi:type="dcterms:W3CDTF">2022-10-04T04:56:00Z</dcterms:created>
  <dcterms:modified xsi:type="dcterms:W3CDTF">2022-10-20T12:53:00Z</dcterms:modified>
</cp:coreProperties>
</file>