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72A1A" w14:textId="2AA4B029" w:rsidR="00F3744E" w:rsidRPr="00214AB7" w:rsidRDefault="00DE0472" w:rsidP="00053100">
      <w:pPr>
        <w:pStyle w:val="Heading1"/>
        <w:wordWrap w:val="0"/>
        <w:spacing w:after="120" w:line="240" w:lineRule="auto"/>
        <w:rPr>
          <w:rFonts w:cs="Myanmar Text"/>
          <w:spacing w:val="-20"/>
          <w:sz w:val="50"/>
          <w:szCs w:val="50"/>
        </w:rPr>
      </w:pPr>
      <w:bookmarkStart w:id="0" w:name="_Toc349720821"/>
      <w:r w:rsidRPr="00214AB7">
        <w:rPr>
          <w:rFonts w:ascii="Myanmar Text" w:eastAsia="Zawgyi-One" w:hAnsi="Myanmar Text" w:cs="Myanmar Text"/>
          <w:spacing w:val="-20"/>
          <w:sz w:val="50"/>
          <w:szCs w:val="50"/>
        </w:rPr>
        <w:t>ယဥ်ကျေးမှုအရနှင့်</w:t>
      </w:r>
      <w:r w:rsidRPr="00214AB7">
        <w:rPr>
          <w:rFonts w:eastAsia="Zawgyi-One" w:cs="Myanmar Text"/>
          <w:spacing w:val="-20"/>
          <w:sz w:val="50"/>
          <w:szCs w:val="50"/>
        </w:rPr>
        <w:t xml:space="preserve"> </w:t>
      </w:r>
      <w:r w:rsidRPr="00214AB7">
        <w:rPr>
          <w:rFonts w:ascii="Myanmar Text" w:eastAsia="Zawgyi-One" w:hAnsi="Myanmar Text" w:cs="Myanmar Text"/>
          <w:spacing w:val="-20"/>
          <w:sz w:val="50"/>
          <w:szCs w:val="50"/>
        </w:rPr>
        <w:t>ဘာသာစကားအရ</w:t>
      </w:r>
      <w:r w:rsidRPr="00214AB7">
        <w:rPr>
          <w:rFonts w:eastAsia="Zawgyi-One" w:cs="Myanmar Text"/>
          <w:spacing w:val="-20"/>
          <w:sz w:val="50"/>
          <w:szCs w:val="50"/>
        </w:rPr>
        <w:t xml:space="preserve"> </w:t>
      </w:r>
      <w:r w:rsidRPr="00214AB7">
        <w:rPr>
          <w:rFonts w:ascii="Myanmar Text" w:eastAsia="Zawgyi-One" w:hAnsi="Myanmar Text" w:cs="Myanmar Text"/>
          <w:spacing w:val="-20"/>
          <w:sz w:val="50"/>
          <w:szCs w:val="50"/>
        </w:rPr>
        <w:t>ကွဲပြားခြင်း</w:t>
      </w:r>
    </w:p>
    <w:p w14:paraId="0C370B07" w14:textId="77777777" w:rsidR="0026072B" w:rsidRPr="00CF4030" w:rsidRDefault="00B829DA" w:rsidP="00053100">
      <w:pPr>
        <w:pStyle w:val="Subtitle"/>
        <w:wordWrap w:val="0"/>
        <w:spacing w:before="120" w:after="120" w:line="240" w:lineRule="auto"/>
        <w:rPr>
          <w:rFonts w:cs="Myanmar Text"/>
        </w:rPr>
      </w:pPr>
      <w:bookmarkStart w:id="1" w:name="_Toc144723195"/>
      <w:bookmarkStart w:id="2" w:name="_Toc144723243"/>
      <w:bookmarkStart w:id="3" w:name="_Toc146203955"/>
      <w:bookmarkStart w:id="4" w:name="_Toc152855699"/>
      <w:r w:rsidRPr="00CF4030">
        <w:rPr>
          <w:rFonts w:ascii="Myanmar Text" w:eastAsia="Zawgyi-One" w:hAnsi="Myanmar Text" w:cs="Myanmar Text"/>
        </w:rPr>
        <w:t>ကျွန်ုပ်တို့၏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လုပ်ဆောင်ရမည့်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အစီအစဥ်</w:t>
      </w:r>
      <w:bookmarkEnd w:id="1"/>
      <w:bookmarkEnd w:id="2"/>
      <w:bookmarkEnd w:id="3"/>
      <w:bookmarkEnd w:id="4"/>
    </w:p>
    <w:p w14:paraId="36AECE61" w14:textId="77777777" w:rsidR="0062152D" w:rsidRPr="00CF4030" w:rsidRDefault="00B829DA" w:rsidP="00053100">
      <w:pPr>
        <w:pStyle w:val="Subtitle"/>
        <w:wordWrap w:val="0"/>
        <w:spacing w:before="120" w:after="120" w:line="240" w:lineRule="auto"/>
        <w:rPr>
          <w:rFonts w:cs="Myanmar Text"/>
          <w:sz w:val="32"/>
          <w:szCs w:val="32"/>
        </w:rPr>
      </w:pPr>
      <w:r w:rsidRPr="00CF4030">
        <w:rPr>
          <w:rFonts w:ascii="Myanmar Text" w:eastAsia="Zawgyi-One" w:hAnsi="Myanmar Text" w:cs="Myanmar Text"/>
          <w:sz w:val="32"/>
          <w:szCs w:val="32"/>
        </w:rPr>
        <w:t>၂၀၂၄</w:t>
      </w:r>
      <w:r w:rsidRPr="00CF4030">
        <w:rPr>
          <w:rFonts w:eastAsia="Zawgyi-One" w:cs="Myanmar Text"/>
          <w:sz w:val="32"/>
          <w:szCs w:val="32"/>
        </w:rPr>
        <w:t>–</w:t>
      </w:r>
      <w:r w:rsidRPr="00CF4030">
        <w:rPr>
          <w:rFonts w:ascii="Myanmar Text" w:eastAsia="Zawgyi-One" w:hAnsi="Myanmar Text" w:cs="Myanmar Text"/>
          <w:sz w:val="32"/>
          <w:szCs w:val="32"/>
        </w:rPr>
        <w:t>၂၀၂၈</w:t>
      </w:r>
    </w:p>
    <w:p w14:paraId="6B3039F9" w14:textId="77777777" w:rsidR="00754D1B" w:rsidRPr="00CF4030" w:rsidRDefault="00B829DA" w:rsidP="00053100">
      <w:pPr>
        <w:wordWrap w:val="0"/>
        <w:spacing w:before="120" w:after="120" w:line="240" w:lineRule="auto"/>
        <w:rPr>
          <w:rFonts w:cs="Myanmar Text"/>
          <w:color w:val="FFFFFF" w:themeColor="background1"/>
        </w:rPr>
      </w:pPr>
      <w:bookmarkStart w:id="5" w:name="_Toc43391490"/>
      <w:bookmarkStart w:id="6" w:name="_Hlk41920175"/>
      <w:bookmarkStart w:id="7" w:name="_Toc349720822"/>
      <w:bookmarkStart w:id="8" w:name="_Toc436041083"/>
      <w:bookmarkStart w:id="9" w:name="_Toc436041104"/>
      <w:bookmarkStart w:id="10" w:name="_Toc436042092"/>
      <w:bookmarkStart w:id="11" w:name="_Toc436045528"/>
      <w:bookmarkStart w:id="12" w:name="_Toc436047507"/>
      <w:bookmarkStart w:id="13" w:name="_Toc436404418"/>
      <w:bookmarkStart w:id="14" w:name="_Toc436405278"/>
      <w:bookmarkStart w:id="15" w:name="_Toc436408280"/>
      <w:bookmarkStart w:id="16" w:name="_Toc436413472"/>
      <w:bookmarkStart w:id="17" w:name="_Toc436919461"/>
      <w:bookmarkStart w:id="18" w:name="_Toc456265824"/>
      <w:bookmarkStart w:id="19" w:name="_Toc456356067"/>
      <w:bookmarkStart w:id="20" w:name="_Toc456361565"/>
      <w:bookmarkStart w:id="21" w:name="_Toc456689002"/>
      <w:bookmarkStart w:id="22" w:name="_Toc457399254"/>
      <w:bookmarkStart w:id="23" w:name="_Toc457998488"/>
      <w:bookmarkStart w:id="24" w:name="_Toc458078844"/>
      <w:bookmarkStart w:id="25" w:name="_Toc459970016"/>
      <w:bookmarkStart w:id="26" w:name="_Toc461529570"/>
      <w:bookmarkStart w:id="27" w:name="_Toc462754404"/>
      <w:bookmarkStart w:id="28" w:name="_Toc465164043"/>
      <w:bookmarkStart w:id="29" w:name="_Toc476219418"/>
      <w:bookmarkStart w:id="30" w:name="_Toc476231074"/>
      <w:bookmarkStart w:id="31" w:name="_Toc476235959"/>
      <w:bookmarkStart w:id="32" w:name="_Toc476306061"/>
      <w:bookmarkStart w:id="33" w:name="_Toc497142653"/>
      <w:bookmarkStart w:id="34" w:name="_Toc497209780"/>
      <w:bookmarkStart w:id="35" w:name="_Toc497212948"/>
      <w:bookmarkStart w:id="36" w:name="_Toc497215532"/>
      <w:bookmarkStart w:id="37" w:name="_Toc497302119"/>
      <w:bookmarkStart w:id="38" w:name="_Toc498339416"/>
      <w:bookmarkStart w:id="39" w:name="_Toc527635162"/>
      <w:bookmarkStart w:id="40" w:name="_Toc527644811"/>
      <w:bookmarkStart w:id="41" w:name="_Toc527704574"/>
      <w:bookmarkStart w:id="42" w:name="_Toc529882154"/>
      <w:bookmarkStart w:id="43" w:name="_Toc533076399"/>
      <w:bookmarkStart w:id="44" w:name="_Toc533077009"/>
      <w:bookmarkStart w:id="45" w:name="_Toc533079087"/>
      <w:bookmarkStart w:id="46" w:name="_Toc533084357"/>
      <w:bookmarkStart w:id="47" w:name="_Toc5878085"/>
      <w:bookmarkStart w:id="48" w:name="_Toc5975100"/>
      <w:bookmarkStart w:id="49" w:name="_Toc5979654"/>
      <w:bookmarkStart w:id="50" w:name="_Toc6302388"/>
      <w:bookmarkStart w:id="51" w:name="_Toc6305501"/>
      <w:bookmarkStart w:id="52" w:name="_Toc6306673"/>
      <w:bookmarkStart w:id="53" w:name="_Toc6390563"/>
      <w:r w:rsidRPr="00CF4030">
        <w:rPr>
          <w:rFonts w:eastAsia="Zawgyi-One" w:cs="Myanmar Text"/>
          <w:color w:val="FFFFFF" w:themeColor="background1"/>
        </w:rPr>
        <w:t xml:space="preserve">Burmese | </w:t>
      </w:r>
      <w:r w:rsidRPr="00CF4030">
        <w:rPr>
          <w:rFonts w:ascii="Myanmar Text" w:eastAsia="Zawgyi-One" w:hAnsi="Myanmar Text" w:cs="Myanmar Text"/>
          <w:color w:val="FFFFFF" w:themeColor="background1"/>
        </w:rPr>
        <w:t>မြန်မာ</w:t>
      </w:r>
    </w:p>
    <w:p w14:paraId="342D0463" w14:textId="77777777" w:rsidR="00B60B5F" w:rsidRPr="00CF4030" w:rsidRDefault="00B829DA" w:rsidP="00053100">
      <w:pPr>
        <w:wordWrap w:val="0"/>
        <w:spacing w:before="120" w:after="0" w:line="240" w:lineRule="auto"/>
        <w:rPr>
          <w:rFonts w:cs="Myanmar Text"/>
          <w:color w:val="FFFFFF" w:themeColor="background1"/>
        </w:rPr>
      </w:pPr>
      <w:r w:rsidRPr="00CF4030">
        <w:rPr>
          <w:rFonts w:ascii="Myanmar Text" w:eastAsia="Zawgyi-One" w:hAnsi="Myanmar Text" w:cs="Myanmar Text"/>
          <w:color w:val="FFFFFF" w:themeColor="background1"/>
        </w:rPr>
        <w:t>အလွယ်ဖတ်</w:t>
      </w:r>
      <w:r w:rsidRPr="00CF4030">
        <w:rPr>
          <w:rFonts w:eastAsia="Zawgyi-One" w:cs="Myanmar Text"/>
          <w:color w:val="FFFFFF" w:themeColor="background1"/>
        </w:rPr>
        <w:t xml:space="preserve"> </w:t>
      </w:r>
      <w:r w:rsidRPr="00CF4030">
        <w:rPr>
          <w:rFonts w:ascii="Myanmar Text" w:eastAsia="Zawgyi-One" w:hAnsi="Myanmar Text" w:cs="Myanmar Text"/>
          <w:color w:val="FFFFFF" w:themeColor="background1"/>
        </w:rPr>
        <w:t>စာမူကွဲ</w:t>
      </w:r>
      <w:bookmarkEnd w:id="5"/>
    </w:p>
    <w:p w14:paraId="3E0E186A" w14:textId="77777777" w:rsidR="007C5556" w:rsidRPr="00CF4030" w:rsidRDefault="00B829DA" w:rsidP="00053100">
      <w:pPr>
        <w:wordWrap w:val="0"/>
        <w:spacing w:before="0" w:line="240" w:lineRule="auto"/>
        <w:rPr>
          <w:rFonts w:cs="Myanmar Text"/>
        </w:rPr>
      </w:pPr>
      <w:r w:rsidRPr="00CF4030">
        <w:rPr>
          <w:rFonts w:cs="Myanmar Text"/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23B8E45F" wp14:editId="071DCE08">
                <wp:simplePos x="0" y="0"/>
                <wp:positionH relativeFrom="column">
                  <wp:posOffset>-332105</wp:posOffset>
                </wp:positionH>
                <wp:positionV relativeFrom="paragraph">
                  <wp:posOffset>101686</wp:posOffset>
                </wp:positionV>
                <wp:extent cx="1575487" cy="632460"/>
                <wp:effectExtent l="0" t="0" r="5715" b="0"/>
                <wp:wrapNone/>
                <wp:docPr id="1570949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87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5E068" w14:textId="77777777" w:rsidR="00053100" w:rsidRPr="00CF4030" w:rsidRDefault="00053100" w:rsidP="004453FB">
                            <w:pPr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color w:val="6B2976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CF4030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color w:val="6B2976"/>
                                <w:sz w:val="22"/>
                                <w:szCs w:val="22"/>
                              </w:rPr>
                              <w:t>အလွယ်ဖတ်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8E4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-26.15pt;margin-top:8pt;width:124.05pt;height:49.8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" filled="f" stroked="f">
                <v:textbox inset="0,0,0,0">
                  <w:txbxContent>
                    <w:p w14:paraId="63B5E068" w14:textId="77777777" w:rsidR="00053100" w:rsidRPr="00CF4030" w:rsidRDefault="00053100" w:rsidP="004453FB">
                      <w:pPr>
                        <w:jc w:val="center"/>
                        <w:rPr>
                          <w:rFonts w:ascii="Myanmar Text" w:hAnsi="Myanmar Text" w:cs="Myanmar Text"/>
                          <w:b/>
                          <w:bCs/>
                          <w:color w:val="6B2976"/>
                          <w:sz w:val="22"/>
                          <w:szCs w:val="22"/>
                          <w:lang w:val="en-PH"/>
                        </w:rPr>
                      </w:pPr>
                      <w:r w:rsidRPr="00CF4030">
                        <w:rPr>
                          <w:rFonts w:ascii="Myanmar Text" w:eastAsia="Zawgyi-One" w:hAnsi="Myanmar Text" w:cs="Myanmar Text"/>
                          <w:b/>
                          <w:bCs/>
                          <w:color w:val="6B2976"/>
                          <w:sz w:val="22"/>
                          <w:szCs w:val="22"/>
                        </w:rPr>
                        <w:t>အလွယ်ဖတ်</w:t>
                      </w:r>
                    </w:p>
                  </w:txbxContent>
                </v:textbox>
              </v:shape>
            </w:pict>
          </mc:Fallback>
        </mc:AlternateContent>
      </w:r>
      <w:r w:rsidR="00B60B5F" w:rsidRPr="00CF4030">
        <w:rPr>
          <w:rFonts w:cs="Myanmar Text"/>
          <w:noProof/>
          <w:lang w:eastAsia="en-AU"/>
        </w:rPr>
        <w:drawing>
          <wp:inline distT="0" distB="0" distL="0" distR="0" wp14:anchorId="1D75C141" wp14:editId="4983A4DE">
            <wp:extent cx="900000" cy="853178"/>
            <wp:effectExtent l="0" t="0" r="0" b="4445"/>
            <wp:docPr id="18" name="Picture 18" descr="အလွယ်ဖတ် အမှတ်တံဆိပ်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အလွယ်ဖတ် အမှတ်တံဆိပ်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 w:rsidRPr="00CF4030">
        <w:rPr>
          <w:rFonts w:cs="Myanmar Text"/>
        </w:rPr>
        <w:br w:type="page"/>
      </w:r>
    </w:p>
    <w:p w14:paraId="3DCB7B2A" w14:textId="77777777" w:rsidR="00F3744E" w:rsidRPr="00CF4030" w:rsidRDefault="00B829DA" w:rsidP="00053100">
      <w:pPr>
        <w:pStyle w:val="TOCHeading"/>
        <w:wordWrap w:val="0"/>
        <w:spacing w:line="240" w:lineRule="auto"/>
        <w:rPr>
          <w:rFonts w:cs="Myanmar Text"/>
        </w:rPr>
      </w:pPr>
      <w:bookmarkStart w:id="54" w:name="_Toc12634014"/>
      <w:bookmarkStart w:id="55" w:name="_Toc12636472"/>
      <w:bookmarkStart w:id="56" w:name="_Toc41655087"/>
      <w:bookmarkStart w:id="57" w:name="_Toc41661249"/>
      <w:bookmarkStart w:id="58" w:name="_Toc42086741"/>
      <w:bookmarkStart w:id="59" w:name="_Toc42093323"/>
      <w:bookmarkStart w:id="60" w:name="_Toc43391443"/>
      <w:bookmarkStart w:id="61" w:name="_Toc43391491"/>
      <w:bookmarkStart w:id="62" w:name="_Toc43392533"/>
      <w:bookmarkStart w:id="63" w:name="_Toc43393119"/>
      <w:bookmarkEnd w:id="6"/>
      <w:r w:rsidRPr="00CF4030">
        <w:rPr>
          <w:rFonts w:ascii="Myanmar Text" w:eastAsia="Zawgyi-One" w:hAnsi="Myanmar Text" w:cs="Myanmar Text"/>
        </w:rPr>
        <w:lastRenderedPageBreak/>
        <w:t>ဤလုပ်ဆောင်ရမည့်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အစီအစဥ်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အသုံးပြုပုံ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tbl>
      <w:tblPr>
        <w:tblStyle w:val="Style1"/>
        <w:tblW w:w="9498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87"/>
        <w:gridCol w:w="83"/>
        <w:gridCol w:w="171"/>
        <w:gridCol w:w="30"/>
      </w:tblGrid>
      <w:tr w:rsidR="00601B6A" w:rsidRPr="00CF4030" w14:paraId="5A0AA8EF" w14:textId="77777777" w:rsidTr="005C54AC">
        <w:trPr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240E03C" w14:textId="77777777" w:rsidR="00665419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5A58B2B6" wp14:editId="17FDADFC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457200</wp:posOffset>
                      </wp:positionV>
                      <wp:extent cx="1402080" cy="632460"/>
                      <wp:effectExtent l="0" t="0" r="0" b="0"/>
                      <wp:wrapNone/>
                      <wp:docPr id="5484891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2080" cy="632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3374FF" w14:textId="77777777" w:rsidR="00053100" w:rsidRPr="00946885" w:rsidRDefault="00053100" w:rsidP="00946885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b/>
                                      <w:bCs/>
                                      <w:spacing w:val="-10"/>
                                      <w:sz w:val="14"/>
                                      <w:szCs w:val="10"/>
                                    </w:rPr>
                                  </w:pPr>
                                  <w:r w:rsidRPr="0094688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10"/>
                                      <w:sz w:val="14"/>
                                      <w:szCs w:val="10"/>
                                    </w:rPr>
                                    <w:t>ကျွန်တော်တို့</w:t>
                                  </w:r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58B2B6" id="_x0000_s1027" type="#_x0000_t202" alt="&quot;&quot;" style="position:absolute;left:0;text-align:left;margin-left:4.25pt;margin-top:36pt;width:110.4pt;height:49.8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" filled="f" stroked="f">
                      <v:textbox>
                        <w:txbxContent>
                          <w:p w14:paraId="603374FF" w14:textId="77777777" w:rsidR="00053100" w:rsidRPr="00946885" w:rsidRDefault="00053100" w:rsidP="00946885">
                            <w:pPr>
                              <w:spacing w:line="240" w:lineRule="auto"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spacing w:val="-10"/>
                                <w:sz w:val="14"/>
                                <w:szCs w:val="10"/>
                              </w:rPr>
                            </w:pPr>
                            <w:r w:rsidRPr="0094688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10"/>
                                <w:sz w:val="14"/>
                                <w:szCs w:val="10"/>
                              </w:rPr>
                              <w:t>ကျွန်တော်တို့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CF4030">
              <w:rPr>
                <w:rFonts w:cs="Myanmar Text"/>
                <w:noProof/>
              </w:rPr>
              <w:drawing>
                <wp:inline distT="0" distB="0" distL="0" distR="0" wp14:anchorId="285537B1" wp14:editId="7FAA5903">
                  <wp:extent cx="1440000" cy="1111952"/>
                  <wp:effectExtent l="0" t="0" r="8255" b="0"/>
                  <wp:docPr id="95" name="Picture 95" descr="လူတစ်စု။ ရှေ့တွင် 'ကျွန်တော်တို့' ဟုရေးထားသည့်ကတ်ပြားကိုင်ထားသူတစ်ဦး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လူတစ်စု။ ရှေ့တွင် 'ကျွန်တော်တို့' ဟုရေးထားသည့်ကတ်ပြားကိုင်ထားသူတစ်ဦးရှိ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11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7" w:type="dxa"/>
            <w:gridSpan w:val="5"/>
          </w:tcPr>
          <w:p w14:paraId="4DE73FCD" w14:textId="198477B7" w:rsidR="003D6075" w:rsidRPr="00CF4030" w:rsidRDefault="00B829DA" w:rsidP="00053100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ဤလုပ်ဆောင်ရမည့်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အစီအစဥ်ကို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နိုင်ငံလုံးဆိုင်ရာ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မသန်စွမ်းမှု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အာမခံ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အေဂျင်စီ</w:t>
            </w:r>
            <w:r w:rsidRPr="00CF4030">
              <w:rPr>
                <w:rFonts w:eastAsia="Zawgyi-One" w:cs="Myanmar Text"/>
              </w:rPr>
              <w:t xml:space="preserve"> (The National Disability Insurance </w:t>
            </w:r>
            <w:r w:rsidR="00053100">
              <w:rPr>
                <w:rFonts w:eastAsia="Zawgyi-One" w:cs="Myanmar Text"/>
              </w:rPr>
              <w:br/>
            </w:r>
            <w:r w:rsidRPr="00CF4030">
              <w:rPr>
                <w:rFonts w:eastAsia="Zawgyi-One" w:cs="Myanmar Text"/>
              </w:rPr>
              <w:t xml:space="preserve">Agency (NDIA)) </w:t>
            </w:r>
            <w:r w:rsidRPr="00CF4030">
              <w:rPr>
                <w:rFonts w:ascii="Myanmar Text" w:eastAsia="Zawgyi-One" w:hAnsi="Myanmar Text" w:cs="Myanmar Text"/>
              </w:rPr>
              <w:t>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ရေးသားပြုစုသည်။</w:t>
            </w:r>
          </w:p>
          <w:p w14:paraId="3B878BCA" w14:textId="77777777" w:rsidR="00665419" w:rsidRPr="00CF4030" w:rsidRDefault="00B829DA" w:rsidP="00053100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>'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' </w:t>
            </w:r>
            <w:r w:rsidRPr="00CF4030">
              <w:rPr>
                <w:rFonts w:ascii="Myanmar Text" w:eastAsia="Zawgyi-One" w:hAnsi="Myanmar Text" w:cs="Myanmar Text"/>
              </w:rPr>
              <w:t>ဟူသော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စကားလုံးသည်</w:t>
            </w:r>
            <w:r w:rsidRPr="00CF4030">
              <w:rPr>
                <w:rFonts w:eastAsia="Zawgyi-One" w:cs="Myanmar Text"/>
              </w:rPr>
              <w:t xml:space="preserve"> NDIA </w:t>
            </w:r>
            <w:r w:rsidRPr="00CF4030">
              <w:rPr>
                <w:rFonts w:ascii="Myanmar Text" w:eastAsia="Zawgyi-One" w:hAnsi="Myanmar Text" w:cs="Myanmar Text"/>
              </w:rPr>
              <w:t>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ဆိုလိုသည်။</w:t>
            </w:r>
          </w:p>
        </w:tc>
      </w:tr>
      <w:tr w:rsidR="00601B6A" w:rsidRPr="00CF4030" w14:paraId="5820B800" w14:textId="77777777" w:rsidTr="005C54AC">
        <w:trPr>
          <w:gridAfter w:val="3"/>
          <w:wAfter w:w="284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5FFCFE2" w14:textId="77777777" w:rsidR="00665419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6C90D7DA" wp14:editId="4525BC01">
                  <wp:extent cx="1332000" cy="1332000"/>
                  <wp:effectExtent l="0" t="0" r="1905" b="1905"/>
                  <wp:docPr id="6" name="Picture 6" descr="အလွယ်ဖတ်စာစောင်နှင့် အမှန်ပြသင်္ကေတ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အလွယ်ဖတ်စာစောင်နှင့် အမှန်ပြသင်္ကေတ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</w:tcPr>
          <w:p w14:paraId="21D702FF" w14:textId="5D37FD67" w:rsidR="00115682" w:rsidRPr="00CF4030" w:rsidRDefault="00B829DA" w:rsidP="00053100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ဤလုပ်ဆောင်ရမည့်အစီအစဥ်ကိုအလွယ်ဖတ်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စာသားဖြင့်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ရေးသားသည်။</w:t>
            </w:r>
          </w:p>
          <w:p w14:paraId="509AA7B5" w14:textId="77777777" w:rsidR="00665419" w:rsidRPr="00CF4030" w:rsidRDefault="00B829DA" w:rsidP="00053100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အချို့အကြံပြုချက်များကို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ရှင်းပြရန်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ရုပ်ပုံများကို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အသုံးပြုထားသည်။</w:t>
            </w:r>
            <w:r w:rsidRPr="00CF4030">
              <w:rPr>
                <w:rFonts w:eastAsia="Zawgyi-One" w:cs="Myanmar Text"/>
              </w:rPr>
              <w:t xml:space="preserve"> </w:t>
            </w:r>
          </w:p>
        </w:tc>
      </w:tr>
      <w:tr w:rsidR="00601B6A" w:rsidRPr="00CF4030" w14:paraId="08EDBB71" w14:textId="77777777" w:rsidTr="005C54AC">
        <w:trPr>
          <w:gridAfter w:val="4"/>
          <w:wAfter w:w="37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A3FAB64" w14:textId="77777777" w:rsidR="00E05DD1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57B146FD" wp14:editId="3AF663B4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331470</wp:posOffset>
                      </wp:positionV>
                      <wp:extent cx="1532890" cy="1337945"/>
                      <wp:effectExtent l="0" t="0" r="10160" b="0"/>
                      <wp:wrapNone/>
                      <wp:docPr id="19664740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2890" cy="13379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465944" w14:textId="77777777" w:rsidR="00053100" w:rsidRPr="00946885" w:rsidRDefault="00053100" w:rsidP="00946885">
                                  <w:pPr>
                                    <w:spacing w:before="0" w:after="8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b/>
                                      <w:bCs/>
                                      <w:sz w:val="44"/>
                                      <w:szCs w:val="44"/>
                                      <w:lang w:val="en-PH"/>
                                    </w:rPr>
                                  </w:pPr>
                                  <w:r w:rsidRPr="0094688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စာလုံးမည်း</w:t>
                                  </w:r>
                                </w:p>
                                <w:p w14:paraId="16DB4B9D" w14:textId="77777777" w:rsidR="00053100" w:rsidRPr="00946885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40"/>
                                      <w:szCs w:val="40"/>
                                      <w:lang w:val="en-PH"/>
                                    </w:rPr>
                                  </w:pPr>
                                  <w:r w:rsidRPr="00946885">
                                    <w:rPr>
                                      <w:rFonts w:ascii="Myanmar Text" w:eastAsia="Zawgyi-One" w:hAnsi="Myanmar Text" w:cs="Myanmar Text"/>
                                      <w:sz w:val="40"/>
                                      <w:szCs w:val="40"/>
                                    </w:rPr>
                                    <w:t>ပုံမှန်စာလုံး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B146FD" id="_x0000_s1028" type="#_x0000_t202" alt="&quot;&quot;" style="position:absolute;left:0;text-align:left;margin-left:-2.1pt;margin-top:26.1pt;width:120.7pt;height:105.3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" filled="f" stroked="f">
                      <v:textbox inset="0,0,0,0">
                        <w:txbxContent>
                          <w:p w14:paraId="25465944" w14:textId="77777777" w:rsidR="00053100" w:rsidRPr="00946885" w:rsidRDefault="00053100" w:rsidP="00946885">
                            <w:pPr>
                              <w:spacing w:before="0" w:after="80" w:line="240" w:lineRule="auto"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sz w:val="44"/>
                                <w:szCs w:val="44"/>
                                <w:lang w:val="en-PH"/>
                              </w:rPr>
                            </w:pPr>
                            <w:r w:rsidRPr="0094688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44"/>
                                <w:szCs w:val="44"/>
                              </w:rPr>
                              <w:t>စာလုံးမည်း</w:t>
                            </w:r>
                          </w:p>
                          <w:p w14:paraId="16DB4B9D" w14:textId="77777777" w:rsidR="00053100" w:rsidRPr="00946885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40"/>
                                <w:szCs w:val="40"/>
                                <w:lang w:val="en-PH"/>
                              </w:rPr>
                            </w:pPr>
                            <w:r w:rsidRPr="00946885">
                              <w:rPr>
                                <w:rFonts w:ascii="Myanmar Text" w:eastAsia="Zawgyi-One" w:hAnsi="Myanmar Text" w:cs="Myanmar Text"/>
                                <w:sz w:val="40"/>
                                <w:szCs w:val="40"/>
                              </w:rPr>
                              <w:t>ပုံမှန်စာလုံး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CF4030">
              <w:rPr>
                <w:rFonts w:cs="Myanmar Text"/>
                <w:noProof/>
              </w:rPr>
              <w:drawing>
                <wp:inline distT="0" distB="0" distL="0" distR="0" wp14:anchorId="7E3E9851" wp14:editId="473A3890">
                  <wp:extent cx="1295500" cy="911833"/>
                  <wp:effectExtent l="0" t="0" r="0" b="3175"/>
                  <wp:docPr id="4" name="Picture 4" descr="'စာလုံးမည်းများ' နှင့် 'ပုံမှန်စကားလုံးများ'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'စာလုံးမည်းများ' နှင့် 'ပုံမှန်စကားလုံးများ'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79F21E5" w14:textId="77777777" w:rsidR="00E05DD1" w:rsidRPr="00CF4030" w:rsidRDefault="00B829DA" w:rsidP="00053100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အရေးကြီးသော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စကားလုံးအချို့ကို</w:t>
            </w:r>
            <w:r w:rsidRPr="00CF4030">
              <w:rPr>
                <w:rStyle w:val="Strong"/>
                <w:rFonts w:eastAsia="Zawgyi-One" w:cs="Myanmar Text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စာလုံးမည်းဖြင့်</w:t>
            </w:r>
            <w:r w:rsidRPr="00CF4030">
              <w:rPr>
                <w:rFonts w:ascii="Myanmar Text" w:eastAsia="Zawgyi-One" w:hAnsi="Myanmar Text" w:cs="Myanmar Text"/>
              </w:rPr>
              <w:t>ရေးသားခဲ့သည်။</w:t>
            </w:r>
          </w:p>
          <w:p w14:paraId="2EE45716" w14:textId="77777777" w:rsidR="00E05DD1" w:rsidRPr="00CF4030" w:rsidRDefault="00B829DA" w:rsidP="00053100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ဆိုလိုသည်မှာ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ထိုစကားလုံးများသည်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ပိုထူပြီး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ပိုမည်းနေပါသည်။</w:t>
            </w:r>
          </w:p>
        </w:tc>
      </w:tr>
      <w:tr w:rsidR="00601B6A" w:rsidRPr="00CF4030" w14:paraId="32E7DD07" w14:textId="77777777" w:rsidTr="005C54AC">
        <w:trPr>
          <w:gridAfter w:val="3"/>
          <w:wAfter w:w="284" w:type="dxa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33C865D" w14:textId="77777777" w:rsidR="009D031E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6DE409A4" wp14:editId="3A31D25A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231775</wp:posOffset>
                      </wp:positionV>
                      <wp:extent cx="892175" cy="231775"/>
                      <wp:effectExtent l="0" t="0" r="3175" b="0"/>
                      <wp:wrapNone/>
                      <wp:docPr id="90839370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272919" w14:textId="77777777" w:rsidR="00053100" w:rsidRPr="00946885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10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94688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10"/>
                                      <w:sz w:val="18"/>
                                      <w:szCs w:val="18"/>
                                    </w:rPr>
                                    <w:t>ဝေါဟာရစာရင်း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409A4" id="_x0000_s1029" type="#_x0000_t202" alt="&quot;&quot;" style="position:absolute;left:0;text-align:left;margin-left:22.5pt;margin-top:18.25pt;width:70.25pt;height:18.2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" filled="f" stroked="f">
                      <v:textbox inset="0,0,0,0">
                        <w:txbxContent>
                          <w:p w14:paraId="28272919" w14:textId="77777777" w:rsidR="00053100" w:rsidRPr="00946885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10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94688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10"/>
                                <w:sz w:val="18"/>
                                <w:szCs w:val="18"/>
                              </w:rPr>
                              <w:t>ဝေါဟာရစာရင်း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CF4030">
              <w:rPr>
                <w:rFonts w:cs="Myanmar Text"/>
                <w:noProof/>
              </w:rPr>
              <w:drawing>
                <wp:inline distT="0" distB="0" distL="0" distR="0" wp14:anchorId="638FF6C8" wp14:editId="42E5589E">
                  <wp:extent cx="1332000" cy="1332000"/>
                  <wp:effectExtent l="0" t="0" r="0" b="0"/>
                  <wp:docPr id="10" name="Picture 10" descr="စကားလုံးစာရင်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စကားလုံးစာရင်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</w:tcPr>
          <w:p w14:paraId="63FB6CFC" w14:textId="77777777" w:rsidR="003D6075" w:rsidRPr="00CF4030" w:rsidRDefault="00B829DA" w:rsidP="00053100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ထိုစကားလုံးများ၏အဓိပ္ပါယ်ကို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ရှင်းပြထားပါသည်။</w:t>
            </w:r>
          </w:p>
          <w:p w14:paraId="3F90D929" w14:textId="5C792B42" w:rsidR="009D031E" w:rsidRPr="00CF4030" w:rsidRDefault="00B829DA" w:rsidP="00053100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ဤစကားလုံးများစာရင်းသည်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စာမျက်နှာ</w:t>
            </w:r>
            <w:r w:rsidRPr="00CF4030">
              <w:rPr>
                <w:rFonts w:eastAsia="Zawgyi-One" w:cs="Myanmar Text"/>
              </w:rPr>
              <w:t xml:space="preserve"> </w:t>
            </w:r>
            <w:r w:rsidR="005D256C" w:rsidRPr="00CF4030">
              <w:rPr>
                <w:rFonts w:cs="Myanmar Text"/>
              </w:rPr>
              <w:fldChar w:fldCharType="begin"/>
            </w:r>
            <w:r w:rsidR="005D256C" w:rsidRPr="00CF4030">
              <w:rPr>
                <w:rFonts w:eastAsia="Zawgyi-One" w:cs="Myanmar Text"/>
              </w:rPr>
              <w:instrText xml:space="preserve"> PAGEREF _Ref155782163 \h </w:instrText>
            </w:r>
            <w:r w:rsidR="005D256C" w:rsidRPr="00CF4030">
              <w:rPr>
                <w:rFonts w:cs="Myanmar Text"/>
              </w:rPr>
            </w:r>
            <w:r w:rsidR="005D256C" w:rsidRPr="00CF4030">
              <w:rPr>
                <w:rFonts w:cs="Myanmar Text"/>
              </w:rPr>
              <w:fldChar w:fldCharType="separate"/>
            </w:r>
            <w:r w:rsidR="00E53CEF">
              <w:rPr>
                <w:rFonts w:eastAsia="Zawgyi-One" w:cs="Myanmar Text"/>
                <w:noProof/>
              </w:rPr>
              <w:t>47</w:t>
            </w:r>
            <w:r w:rsidR="005D256C" w:rsidRPr="00CF4030">
              <w:rPr>
                <w:rFonts w:cs="Myanmar Text"/>
              </w:rPr>
              <w:fldChar w:fldCharType="end"/>
            </w:r>
            <w:r w:rsidR="00053100">
              <w:rPr>
                <w:rFonts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ရှိပါသည်။</w:t>
            </w:r>
            <w:r w:rsidRPr="00CF4030">
              <w:rPr>
                <w:rFonts w:eastAsia="Zawgyi-One" w:cs="Myanmar Text"/>
              </w:rPr>
              <w:t xml:space="preserve"> </w:t>
            </w:r>
          </w:p>
        </w:tc>
      </w:tr>
      <w:tr w:rsidR="00601B6A" w:rsidRPr="00CF4030" w14:paraId="5F0A176A" w14:textId="77777777" w:rsidTr="005C54AC">
        <w:trPr>
          <w:gridAfter w:val="1"/>
          <w:wAfter w:w="30" w:type="dxa"/>
          <w:trHeight w:val="1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41714F0" w14:textId="77777777" w:rsidR="009D031E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54BF5B74" wp14:editId="73857126">
                  <wp:extent cx="1332000" cy="1332000"/>
                  <wp:effectExtent l="0" t="0" r="1905" b="1905"/>
                  <wp:docPr id="11" name="Picture 11" descr="အလွယ်ဖတ်စာစောင် ကိုင်ထား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အလွယ်ဖတ်စာစောင် ကိုင်ထားသူတစ်ဦ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  <w:gridSpan w:val="4"/>
          </w:tcPr>
          <w:p w14:paraId="048AE1EE" w14:textId="77777777" w:rsidR="00641C3E" w:rsidRPr="00CF4030" w:rsidRDefault="00B829DA" w:rsidP="00053100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ဤစာတမ်းသည်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နားလည်လွယ်ပုံစံဖြင့်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ရေးသားထားသည့်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="008753A2" w:rsidRPr="00CF4030">
              <w:rPr>
                <w:rFonts w:ascii="Myanmar Text" w:eastAsia="Zawgyi-One" w:hAnsi="Myanmar Text" w:cs="Myanmar Text"/>
                <w:i/>
                <w:iCs/>
              </w:rPr>
              <w:t>ယဥ်ကျေးမှုအရနှင့်</w:t>
            </w:r>
            <w:r w:rsidR="008753A2" w:rsidRPr="00CF4030">
              <w:rPr>
                <w:rFonts w:eastAsia="Zawgyi-One" w:cs="Myanmar Text"/>
                <w:i/>
                <w:iCs/>
              </w:rPr>
              <w:t xml:space="preserve"> </w:t>
            </w:r>
            <w:r w:rsidR="008753A2" w:rsidRPr="00CF4030">
              <w:rPr>
                <w:rFonts w:ascii="Myanmar Text" w:eastAsia="Zawgyi-One" w:hAnsi="Myanmar Text" w:cs="Myanmar Text"/>
                <w:i/>
                <w:iCs/>
              </w:rPr>
              <w:t>ဘာသာစကားအရ</w:t>
            </w:r>
            <w:r w:rsidR="008753A2" w:rsidRPr="00CF4030">
              <w:rPr>
                <w:rFonts w:eastAsia="Zawgyi-One" w:cs="Myanmar Text"/>
                <w:i/>
                <w:iCs/>
              </w:rPr>
              <w:t xml:space="preserve"> </w:t>
            </w:r>
            <w:r w:rsidR="008753A2" w:rsidRPr="00CF4030">
              <w:rPr>
                <w:rFonts w:ascii="Myanmar Text" w:eastAsia="Zawgyi-One" w:hAnsi="Myanmar Text" w:cs="Myanmar Text"/>
                <w:i/>
                <w:iCs/>
              </w:rPr>
              <w:t>ကွဲပြားခြင်းအတွက်</w:t>
            </w:r>
            <w:r w:rsidR="008753A2" w:rsidRPr="00CF4030">
              <w:rPr>
                <w:rFonts w:eastAsia="Zawgyi-One" w:cs="Myanmar Text"/>
                <w:i/>
                <w:iCs/>
              </w:rPr>
              <w:t xml:space="preserve"> </w:t>
            </w:r>
            <w:r w:rsidR="008753A2" w:rsidRPr="00CF4030">
              <w:rPr>
                <w:rFonts w:ascii="Myanmar Text" w:eastAsia="Zawgyi-One" w:hAnsi="Myanmar Text" w:cs="Myanmar Text"/>
                <w:i/>
                <w:iCs/>
              </w:rPr>
              <w:t>ဆောင်ရွက်ရမည့်အစီအစဉ်</w:t>
            </w:r>
            <w:r w:rsidR="008753A2" w:rsidRPr="00CF4030">
              <w:rPr>
                <w:rFonts w:eastAsia="Zawgyi-One" w:cs="Myanmar Text"/>
                <w:i/>
                <w:iCs/>
              </w:rPr>
              <w:t xml:space="preserve"> </w:t>
            </w:r>
            <w:r w:rsidR="008753A2" w:rsidRPr="00CF4030">
              <w:rPr>
                <w:rFonts w:ascii="Myanmar Text" w:eastAsia="Zawgyi-One" w:hAnsi="Myanmar Text" w:cs="Myanmar Text"/>
                <w:i/>
                <w:iCs/>
              </w:rPr>
              <w:t>၂၀၂၄</w:t>
            </w:r>
            <w:r w:rsidR="008753A2" w:rsidRPr="00CF4030">
              <w:rPr>
                <w:rFonts w:eastAsia="Zawgyi-One" w:cs="Myanmar Text"/>
                <w:i/>
                <w:iCs/>
              </w:rPr>
              <w:t>-</w:t>
            </w:r>
            <w:r w:rsidR="008753A2" w:rsidRPr="00CF4030">
              <w:rPr>
                <w:rFonts w:ascii="Myanmar Text" w:eastAsia="Zawgyi-One" w:hAnsi="Myanmar Text" w:cs="Myanmar Text"/>
                <w:i/>
                <w:iCs/>
              </w:rPr>
              <w:t>၂၀၂၈</w:t>
            </w:r>
            <w:r w:rsidR="008753A2" w:rsidRPr="00CF4030">
              <w:rPr>
                <w:rFonts w:eastAsia="Zawgyi-One" w:cs="Myanmar Text"/>
                <w:i/>
                <w:iCs/>
              </w:rPr>
              <w:t xml:space="preserve"> </w:t>
            </w:r>
            <w:r w:rsidR="008753A2" w:rsidRPr="00CF4030">
              <w:rPr>
                <w:rFonts w:ascii="Myanmar Text" w:eastAsia="Zawgyi-One" w:hAnsi="Myanmar Text" w:cs="Myanmar Text"/>
                <w:i/>
                <w:iCs/>
              </w:rPr>
              <w:t>ဖြစ်ပါသည်</w:t>
            </w:r>
            <w:r w:rsidRPr="00CF4030">
              <w:rPr>
                <w:rFonts w:ascii="Myanmar Text" w:eastAsia="Zawgyi-One" w:hAnsi="Myanmar Text" w:cs="Myanmar Text"/>
              </w:rPr>
              <w:t>။</w:t>
            </w:r>
          </w:p>
        </w:tc>
      </w:tr>
      <w:tr w:rsidR="00601B6A" w:rsidRPr="00CF4030" w14:paraId="39DBBC89" w14:textId="77777777" w:rsidTr="005C54AC">
        <w:trPr>
          <w:gridAfter w:val="2"/>
          <w:wAfter w:w="20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13120F1" w14:textId="77777777" w:rsidR="009D031E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7BC2C97" wp14:editId="6152B125">
                  <wp:extent cx="1332000" cy="1332000"/>
                  <wp:effectExtent l="0" t="0" r="1905" b="1905"/>
                  <wp:docPr id="12" name="Picture 12" descr="ဝက်ဘ်ဆိုက်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ဝက်ဘ်ဆိုက်ပုံ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3"/>
          </w:tcPr>
          <w:p w14:paraId="74C97272" w14:textId="78FE2959" w:rsidR="008E2344" w:rsidRPr="00CF4030" w:rsidRDefault="00B829DA" w:rsidP="00053100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သင်သည်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="008437BD" w:rsidRPr="00CF4030">
              <w:rPr>
                <w:rFonts w:ascii="Myanmar Text" w:eastAsia="Zawgyi-One" w:hAnsi="Myanmar Text" w:cs="Myanmar Text"/>
                <w:i/>
                <w:iCs/>
              </w:rPr>
              <w:t>ယဥ်ကျေးမှုကွဲနှင့်</w:t>
            </w:r>
            <w:r w:rsidR="008437BD" w:rsidRPr="00CF4030">
              <w:rPr>
                <w:rFonts w:eastAsia="Zawgyi-One" w:cs="Myanmar Text"/>
                <w:i/>
                <w:iCs/>
              </w:rPr>
              <w:t xml:space="preserve"> </w:t>
            </w:r>
            <w:r w:rsidR="008437BD" w:rsidRPr="00CF4030">
              <w:rPr>
                <w:rFonts w:ascii="Myanmar Text" w:eastAsia="Zawgyi-One" w:hAnsi="Myanmar Text" w:cs="Myanmar Text"/>
                <w:i/>
                <w:iCs/>
              </w:rPr>
              <w:t>ဘာသာစကားကွဲ</w:t>
            </w:r>
            <w:r w:rsidR="008437BD" w:rsidRPr="00CF4030">
              <w:rPr>
                <w:rFonts w:eastAsia="Zawgyi-One" w:cs="Myanmar Text"/>
                <w:i/>
                <w:iCs/>
              </w:rPr>
              <w:t xml:space="preserve"> </w:t>
            </w:r>
            <w:r w:rsidR="008437BD" w:rsidRPr="00CF4030">
              <w:rPr>
                <w:rFonts w:ascii="Myanmar Text" w:eastAsia="Zawgyi-One" w:hAnsi="Myanmar Text" w:cs="Myanmar Text"/>
                <w:i/>
                <w:iCs/>
              </w:rPr>
              <w:t>ဆောင်ရွက်ရမည့်အစီအစဉ်</w:t>
            </w:r>
            <w:r w:rsidR="008437BD" w:rsidRPr="00CF4030">
              <w:rPr>
                <w:rFonts w:eastAsia="Zawgyi-One" w:cs="Myanmar Text"/>
                <w:i/>
                <w:iCs/>
              </w:rPr>
              <w:t xml:space="preserve"> </w:t>
            </w:r>
            <w:r w:rsidR="008437BD" w:rsidRPr="00CF4030">
              <w:rPr>
                <w:rFonts w:ascii="Myanmar Text" w:eastAsia="Zawgyi-One" w:hAnsi="Myanmar Text" w:cs="Myanmar Text"/>
                <w:i/>
                <w:iCs/>
              </w:rPr>
              <w:t>၂၀၂၄</w:t>
            </w:r>
            <w:r w:rsidR="008437BD" w:rsidRPr="00CF4030">
              <w:rPr>
                <w:rFonts w:eastAsia="Zawgyi-One" w:cs="Myanmar Text"/>
                <w:i/>
                <w:iCs/>
              </w:rPr>
              <w:t>-</w:t>
            </w:r>
            <w:r w:rsidR="008437BD" w:rsidRPr="00CF4030">
              <w:rPr>
                <w:rFonts w:ascii="Myanmar Text" w:eastAsia="Zawgyi-One" w:hAnsi="Myanmar Text" w:cs="Myanmar Text"/>
                <w:i/>
                <w:iCs/>
              </w:rPr>
              <w:t>၂၀၂၈</w:t>
            </w:r>
            <w:r w:rsidR="00363BAE">
              <w:rPr>
                <w:rFonts w:ascii="Myanmar Text" w:eastAsia="Zawgyi-One" w:hAnsi="Myanmar Text" w:cs="Myanmar Text"/>
                <w:i/>
                <w:iCs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ဝက်ဘ်ဆိုက်တွင်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ရှာနိုင်သည်။</w:t>
            </w:r>
          </w:p>
          <w:p w14:paraId="66E3525E" w14:textId="071FA915" w:rsidR="00452F6D" w:rsidRPr="00CF4030" w:rsidRDefault="00000000" w:rsidP="00053100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hyperlink r:id="rId18" w:history="1">
              <w:r w:rsidR="001521FB" w:rsidRPr="00CF4030">
                <w:rPr>
                  <w:rStyle w:val="Hyperlink"/>
                  <w:rFonts w:eastAsia="Zawgyi-One" w:cs="Myanmar Text"/>
                </w:rPr>
                <w:t>www.ndis.gov.au/CALD</w:t>
              </w:r>
            </w:hyperlink>
            <w:r w:rsidR="001521FB" w:rsidRPr="00CF4030">
              <w:rPr>
                <w:rFonts w:eastAsia="Zawgyi-One" w:cs="Myanmar Text"/>
              </w:rPr>
              <w:t xml:space="preserve"> </w:t>
            </w:r>
          </w:p>
        </w:tc>
      </w:tr>
      <w:tr w:rsidR="00601B6A" w:rsidRPr="00CF4030" w14:paraId="1C088BCC" w14:textId="77777777" w:rsidTr="005C54AC">
        <w:trPr>
          <w:gridAfter w:val="4"/>
          <w:wAfter w:w="37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DDCAC2F" w14:textId="77777777" w:rsidR="00E05DD1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lastRenderedPageBreak/>
              <w:drawing>
                <wp:inline distT="0" distB="0" distL="0" distR="0" wp14:anchorId="2B2E2132" wp14:editId="3C62B979">
                  <wp:extent cx="1260000" cy="1122882"/>
                  <wp:effectExtent l="0" t="0" r="0" b="1270"/>
                  <wp:docPr id="56" name="Picture 56" descr="တစ်ဦးက အခြားတစ်ဦးကို ကူ၍ စာဖတ်ပေးနေ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တစ်ဦးက အခြားတစ်ဦးကို ကူ၍ စာဖတ်ပေးနေ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12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5C66DCD" w14:textId="77777777" w:rsidR="003D6075" w:rsidRPr="00CF4030" w:rsidRDefault="00B829DA" w:rsidP="00053100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ဤဆောင်ရွက်ရမည့်အစီအစဉ်ကို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ဖတ်ရှုရန်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အကူအညီ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တောင်းခံနိုင်သည်။</w:t>
            </w:r>
          </w:p>
          <w:p w14:paraId="386F2C70" w14:textId="77777777" w:rsidR="00E05DD1" w:rsidRPr="00CF4030" w:rsidRDefault="00B829DA" w:rsidP="00053100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မိတ်ဆွေ၊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မိသားစုဝင်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သို့မဟုတ်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ပံ့ပိုးပေးသူတစ်ဦးမှ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သင့်အား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ကူညီပေးနိုင်သည်။</w:t>
            </w:r>
          </w:p>
        </w:tc>
      </w:tr>
      <w:tr w:rsidR="00601B6A" w:rsidRPr="00CF4030" w14:paraId="62F0798B" w14:textId="77777777" w:rsidTr="005C54AC">
        <w:trPr>
          <w:gridAfter w:val="4"/>
          <w:wAfter w:w="37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EE7D30D" w14:textId="77777777" w:rsidR="00F767F3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8D1332A" wp14:editId="3272396A">
                  <wp:extent cx="1482725" cy="1482725"/>
                  <wp:effectExtent l="0" t="0" r="3175" b="3175"/>
                  <wp:docPr id="1437398254" name="Picture 2" descr="အလွယ်ဖတ် စာစောင်အကြီ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2" descr="အလွယ်ဖတ် စာစောင်အကြီး။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E984734" w14:textId="77777777" w:rsidR="00F767F3" w:rsidRPr="00CF4030" w:rsidRDefault="00B829DA" w:rsidP="00053100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ဤစာမှတ်စာတမ်းသည်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ရှည်လျားသည်။</w:t>
            </w:r>
            <w:r w:rsidRPr="00CF4030">
              <w:rPr>
                <w:rFonts w:eastAsia="Zawgyi-One" w:cs="Myanmar Text"/>
              </w:rPr>
              <w:t xml:space="preserve">  </w:t>
            </w:r>
          </w:p>
        </w:tc>
      </w:tr>
      <w:tr w:rsidR="00601B6A" w:rsidRPr="00CF4030" w14:paraId="6B5A992F" w14:textId="77777777" w:rsidTr="005C54AC">
        <w:trPr>
          <w:gridAfter w:val="4"/>
          <w:wAfter w:w="37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E73B9D0" w14:textId="77777777" w:rsidR="00F767F3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CDF63AA" wp14:editId="631164E8">
                  <wp:extent cx="1464021" cy="1572768"/>
                  <wp:effectExtent l="0" t="0" r="3175" b="8890"/>
                  <wp:docPr id="1936304216" name="Picture 3" descr="ဖိုင်တွဲမှ စာတစ်စောင်ဖတ်နေသူတစ်ဦး။ ၎င်းတို့အပေါ်၌ နာရီပုံ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04216" name="Picture 3" descr="ဖိုင်တွဲမှ စာတစ်စောင်ဖတ်နေသူတစ်ဦး။ ၎င်းတို့အပေါ်၌ နာရီပုံ ရှိ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8" t="5740" r="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211" cy="1577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8AC451D" w14:textId="77777777" w:rsidR="00F767F3" w:rsidRPr="00CF4030" w:rsidRDefault="00B829DA" w:rsidP="00053100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ဤစာမှတ်စာတမ်းကို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တစ်ချိန်တည်း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အားလုံးဖတ်ရန်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မလိုအပ်ပါ။</w:t>
            </w:r>
            <w:r w:rsidRPr="00CF4030">
              <w:rPr>
                <w:rFonts w:eastAsia="Zawgyi-One" w:cs="Myanmar Text"/>
              </w:rPr>
              <w:t xml:space="preserve">  </w:t>
            </w:r>
          </w:p>
          <w:p w14:paraId="03E4609A" w14:textId="77777777" w:rsidR="00F767F3" w:rsidRPr="00CF4030" w:rsidRDefault="00B829DA" w:rsidP="00053100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အချိန်ယူဖတ်နိုင်ပါသည်။</w:t>
            </w:r>
          </w:p>
        </w:tc>
      </w:tr>
      <w:tr w:rsidR="00601B6A" w:rsidRPr="00CF4030" w14:paraId="5D1F5A2F" w14:textId="77777777" w:rsidTr="005C54AC">
        <w:trPr>
          <w:gridAfter w:val="4"/>
          <w:wAfter w:w="37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DB3847B" w14:textId="77777777" w:rsidR="00F767F3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82097D5" wp14:editId="2D590A79">
                  <wp:extent cx="1440000" cy="1440000"/>
                  <wp:effectExtent l="0" t="0" r="8255" b="8255"/>
                  <wp:docPr id="2053108729" name="Picture 1" descr="အဘိုရင်ဂျင်နယ် အလံနှင့် တောရက်စ်ရေလက်ကြား ကျွန်းသား အလံအောက်တွင် မူလနေလူမျိုး ၃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အဘိုရင်ဂျင်နယ် အလံနှင့် တောရက်စ်ရေလက်ကြား ကျွန်းသား အလံအောက်တွင် မူလနေလူမျိုး ၃ ဦး။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AEE2572" w14:textId="1B6A5EC4" w:rsidR="00F767F3" w:rsidRPr="00CF4030" w:rsidRDefault="00B829DA" w:rsidP="00053100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အဘိုရင်ဂျင်နယ်နှင့်</w:t>
            </w:r>
            <w:r w:rsidR="005C54AC">
              <w:rPr>
                <w:rFonts w:eastAsia="Zawgyi-One" w:cs="Myanmar Text"/>
              </w:rPr>
              <w:t> </w:t>
            </w:r>
            <w:r w:rsidRPr="00CF4030">
              <w:rPr>
                <w:rFonts w:ascii="Myanmar Text" w:eastAsia="Zawgyi-One" w:hAnsi="Myanmar Text" w:cs="Myanmar Text"/>
              </w:rPr>
              <w:t>တောရက်စ်ရေလက်ကြားကျွန်းသားလူမျိုးများသည်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ကျွန်ုပ်တို့နိုင်ငံ</w:t>
            </w:r>
            <w:r w:rsidRPr="00CF4030">
              <w:rPr>
                <w:rFonts w:eastAsia="Zawgyi-One" w:cs="Myanmar Text"/>
              </w:rPr>
              <w:t xml:space="preserve">- </w:t>
            </w:r>
            <w:r w:rsidRPr="00CF4030">
              <w:rPr>
                <w:rFonts w:ascii="Myanmar Text" w:eastAsia="Zawgyi-One" w:hAnsi="Myanmar Text" w:cs="Myanmar Text"/>
              </w:rPr>
              <w:t>သြစတြေးလျ၏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ရှေးဦးပိုင်ရှင်များအဖြစ်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အသိအမှတ်ပြုပါသည်။</w:t>
            </w:r>
          </w:p>
        </w:tc>
      </w:tr>
      <w:tr w:rsidR="00601B6A" w:rsidRPr="00CF4030" w14:paraId="22EAA1C3" w14:textId="77777777" w:rsidTr="005C54AC">
        <w:trPr>
          <w:gridAfter w:val="4"/>
          <w:wAfter w:w="37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6D399C3" w14:textId="77777777" w:rsidR="00F767F3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  <w:lang w:eastAsia="en-AU"/>
              </w:rPr>
              <w:drawing>
                <wp:inline distT="0" distB="0" distL="0" distR="0" wp14:anchorId="55C00305" wp14:editId="4BF396E7">
                  <wp:extent cx="1440000" cy="1080000"/>
                  <wp:effectExtent l="0" t="0" r="8255" b="6350"/>
                  <wp:docPr id="1948645758" name="Picture 1948645758" descr="ကမ်းရိုးတန်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ကမ်းရိုးတန်း။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6" r="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EBE9BC4" w14:textId="77777777" w:rsidR="00F767F3" w:rsidRPr="00CF4030" w:rsidRDefault="00B829DA" w:rsidP="00053100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၎င်းတို့မှာ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အောက်ပါတို့တွင်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နေထိုင်ပြီး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အောက်ပါတို့ကို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အသုံးပြုသည့်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ပထမဦးဆုံးလူများဖြစ်ကြပါသည်</w:t>
            </w:r>
            <w:r w:rsidRPr="00CF4030">
              <w:rPr>
                <w:rFonts w:eastAsia="Zawgyi-One" w:cs="Myanmar Text"/>
              </w:rPr>
              <w:t>-</w:t>
            </w:r>
          </w:p>
          <w:p w14:paraId="016A8473" w14:textId="77777777" w:rsidR="00F767F3" w:rsidRPr="00CF4030" w:rsidRDefault="00B829DA" w:rsidP="00053100">
            <w:pPr>
              <w:pStyle w:val="ListParagraph"/>
              <w:numPr>
                <w:ilvl w:val="0"/>
                <w:numId w:val="74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မြေ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6E67E5E0" w14:textId="77777777" w:rsidR="00F767F3" w:rsidRPr="00CF4030" w:rsidRDefault="00B829DA" w:rsidP="00053100">
            <w:pPr>
              <w:pStyle w:val="ListParagraph"/>
              <w:numPr>
                <w:ilvl w:val="0"/>
                <w:numId w:val="13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ရေ။</w:t>
            </w:r>
          </w:p>
        </w:tc>
      </w:tr>
    </w:tbl>
    <w:p w14:paraId="1E4C7DB3" w14:textId="77777777" w:rsidR="00EC64ED" w:rsidRPr="00CF4030" w:rsidRDefault="00B829DA" w:rsidP="00053100">
      <w:pPr>
        <w:wordWrap w:val="0"/>
        <w:spacing w:before="0" w:after="0" w:line="240" w:lineRule="auto"/>
        <w:rPr>
          <w:rFonts w:cs="Myanmar Text"/>
        </w:rPr>
      </w:pPr>
      <w:r w:rsidRPr="00CF4030">
        <w:rPr>
          <w:rFonts w:cs="Myanmar Text"/>
        </w:rPr>
        <w:br w:type="page"/>
      </w:r>
    </w:p>
    <w:bookmarkStart w:id="64" w:name="_Toc42086742" w:displacedByCustomXml="next"/>
    <w:bookmarkStart w:id="65" w:name="_Toc42093324" w:displacedByCustomXml="next"/>
    <w:bookmarkStart w:id="66" w:name="_Hlk41661236" w:displacedByCustomXml="next"/>
    <w:bookmarkStart w:id="67" w:name="_Hlk42013068" w:displacedByCustomXml="next"/>
    <w:bookmarkStart w:id="68" w:name="_Toc497142654" w:displacedByCustomXml="next"/>
    <w:bookmarkStart w:id="69" w:name="_Toc497209781" w:displacedByCustomXml="next"/>
    <w:bookmarkStart w:id="70" w:name="_Toc497212949" w:displacedByCustomXml="next"/>
    <w:bookmarkStart w:id="71" w:name="_Toc497215533" w:displacedByCustomXml="next"/>
    <w:bookmarkStart w:id="72" w:name="_Toc497302120" w:displacedByCustomXml="next"/>
    <w:bookmarkStart w:id="73" w:name="_Toc498339417" w:displacedByCustomXml="next"/>
    <w:bookmarkStart w:id="74" w:name="_Toc527635163" w:displacedByCustomXml="next"/>
    <w:bookmarkStart w:id="75" w:name="_Toc527644812" w:displacedByCustomXml="next"/>
    <w:bookmarkStart w:id="76" w:name="_Toc529882155" w:displacedByCustomXml="next"/>
    <w:bookmarkStart w:id="77" w:name="_Toc533076400" w:displacedByCustomXml="next"/>
    <w:bookmarkStart w:id="78" w:name="_Toc533077010" w:displacedByCustomXml="next"/>
    <w:bookmarkStart w:id="79" w:name="_Toc533079088" w:displacedByCustomXml="next"/>
    <w:bookmarkStart w:id="80" w:name="_Toc533084358" w:displacedByCustomXml="next"/>
    <w:bookmarkStart w:id="81" w:name="_Toc5878086" w:displacedByCustomXml="next"/>
    <w:bookmarkStart w:id="82" w:name="_Toc5975101" w:displacedByCustomXml="next"/>
    <w:bookmarkStart w:id="83" w:name="_Toc5979655" w:displacedByCustomXml="next"/>
    <w:bookmarkStart w:id="84" w:name="_Toc6302389" w:displacedByCustomXml="next"/>
    <w:bookmarkStart w:id="85" w:name="_Toc6305502" w:displacedByCustomXml="next"/>
    <w:bookmarkStart w:id="86" w:name="_Toc6306674" w:displacedByCustomXml="next"/>
    <w:bookmarkStart w:id="87" w:name="_Toc6390564" w:displacedByCustomXml="next"/>
    <w:bookmarkStart w:id="88" w:name="_Toc12634015" w:displacedByCustomXml="next"/>
    <w:bookmarkStart w:id="89" w:name="_Toc12636473" w:displacedByCustomXml="next"/>
    <w:bookmarkStart w:id="90" w:name="_Toc41655088" w:displacedByCustomXml="next"/>
    <w:bookmarkStart w:id="91" w:name="_Toc41661250" w:displacedByCustomXml="next"/>
    <w:sdt>
      <w:sdtPr>
        <w:rPr>
          <w:rFonts w:cs="Myanmar Text"/>
          <w:b w:val="0"/>
          <w:bCs w:val="0"/>
          <w:color w:val="auto"/>
          <w:sz w:val="28"/>
          <w:szCs w:val="22"/>
          <w:lang w:val="en-AU" w:eastAsia="en-US"/>
        </w:rPr>
        <w:id w:val="-292286031"/>
        <w:docPartObj>
          <w:docPartGallery w:val="Table of Contents"/>
          <w:docPartUnique/>
        </w:docPartObj>
      </w:sdtPr>
      <w:sdtEndPr>
        <w:rPr>
          <w:noProof/>
          <w:szCs w:val="28"/>
        </w:rPr>
      </w:sdtEndPr>
      <w:sdtContent>
        <w:p w14:paraId="777EF6EB" w14:textId="77777777" w:rsidR="00707F69" w:rsidRPr="00CF4030" w:rsidRDefault="00B829DA" w:rsidP="00053100">
          <w:pPr>
            <w:pStyle w:val="TOCHeading"/>
            <w:wordWrap w:val="0"/>
            <w:spacing w:line="240" w:lineRule="auto"/>
            <w:rPr>
              <w:rFonts w:cs="Myanmar Text"/>
              <w:noProof/>
            </w:rPr>
          </w:pPr>
          <w:r w:rsidRPr="00CF4030">
            <w:rPr>
              <w:rFonts w:ascii="Myanmar Text" w:eastAsia="Zawgyi-One" w:hAnsi="Myanmar Text" w:cs="Myanmar Text"/>
            </w:rPr>
            <w:t>ဤဆောင်ရွက်ရမည့်အစီအစဉ်တွင်</w:t>
          </w:r>
          <w:r w:rsidRPr="00CF4030">
            <w:rPr>
              <w:rFonts w:eastAsia="Zawgyi-One" w:cs="Myanmar Text"/>
            </w:rPr>
            <w:t xml:space="preserve"> </w:t>
          </w:r>
          <w:r w:rsidRPr="00CF4030">
            <w:rPr>
              <w:rFonts w:ascii="Myanmar Text" w:eastAsia="Zawgyi-One" w:hAnsi="Myanmar Text" w:cs="Myanmar Text"/>
            </w:rPr>
            <w:t>မည်သည့်အရာ</w:t>
          </w:r>
          <w:r w:rsidRPr="00CF4030">
            <w:rPr>
              <w:rFonts w:eastAsia="Zawgyi-One" w:cs="Myanmar Text"/>
            </w:rPr>
            <w:t xml:space="preserve"> </w:t>
          </w:r>
          <w:r w:rsidRPr="00CF4030">
            <w:rPr>
              <w:rFonts w:ascii="Myanmar Text" w:eastAsia="Zawgyi-One" w:hAnsi="Myanmar Text" w:cs="Myanmar Text"/>
            </w:rPr>
            <w:t>ပါဝင်သနည်း။</w:t>
          </w:r>
          <w:r w:rsidRPr="00CF4030">
            <w:rPr>
              <w:rFonts w:cs="Myanmar Text"/>
              <w:szCs w:val="26"/>
            </w:rPr>
            <w:fldChar w:fldCharType="begin"/>
          </w:r>
          <w:r w:rsidRPr="00CF4030">
            <w:rPr>
              <w:rFonts w:eastAsia="Zawgyi-One" w:cs="Myanmar Text"/>
            </w:rPr>
            <w:instrText xml:space="preserve"> TOC \h \z \t "Heading 2,1,Heading 2 Numbered,1" </w:instrText>
          </w:r>
          <w:r w:rsidRPr="00CF4030">
            <w:rPr>
              <w:rFonts w:cs="Myanmar Text"/>
              <w:szCs w:val="26"/>
            </w:rPr>
            <w:fldChar w:fldCharType="separate"/>
          </w:r>
        </w:p>
        <w:p w14:paraId="5CD38CBB" w14:textId="6F488AD5" w:rsidR="00601B6A" w:rsidRPr="00CF4030" w:rsidRDefault="00000000" w:rsidP="00053100">
          <w:pPr>
            <w:pStyle w:val="TOC1"/>
            <w:wordWrap w:val="0"/>
            <w:spacing w:line="240" w:lineRule="auto"/>
            <w:rPr>
              <w:rFonts w:cs="Myanmar Text"/>
              <w:sz w:val="22"/>
            </w:rPr>
          </w:pPr>
          <w:hyperlink w:anchor="_Toc256000000" w:history="1">
            <w:r w:rsidR="00B829DA" w:rsidRPr="00CF4030">
              <w:rPr>
                <w:rStyle w:val="Hyperlink"/>
                <w:rFonts w:eastAsia="Zawgyi-One" w:cs="Myanmar Text"/>
              </w:rPr>
              <w:t>'</w:t>
            </w:r>
            <w:r w:rsidR="00B829DA" w:rsidRPr="00CF4030">
              <w:rPr>
                <w:rStyle w:val="Hyperlink"/>
                <w:rFonts w:ascii="Myanmar Text" w:eastAsia="Zawgyi-One" w:hAnsi="Myanmar Text" w:cs="Myanmar Text"/>
              </w:rPr>
              <w:t>ယဥ်ကျေးမှုကွဲ</w:t>
            </w:r>
            <w:r w:rsidR="00B829DA" w:rsidRPr="00CF4030">
              <w:rPr>
                <w:rStyle w:val="Hyperlink"/>
                <w:rFonts w:eastAsia="Zawgyi-One" w:cs="Myanmar Text"/>
              </w:rPr>
              <w:t xml:space="preserve">' (CALD) </w:t>
            </w:r>
            <w:r w:rsidR="00B829DA" w:rsidRPr="00CF4030">
              <w:rPr>
                <w:rStyle w:val="Hyperlink"/>
                <w:rFonts w:ascii="Myanmar Text" w:eastAsia="Zawgyi-One" w:hAnsi="Myanmar Text" w:cs="Myanmar Text"/>
              </w:rPr>
              <w:t>ဆိုသည်မှာ</w:t>
            </w:r>
            <w:r w:rsidR="00B829DA" w:rsidRPr="00CF4030">
              <w:rPr>
                <w:rStyle w:val="Hyperlink"/>
                <w:rFonts w:eastAsia="Zawgyi-One" w:cs="Myanmar Text"/>
              </w:rPr>
              <w:t xml:space="preserve"> </w:t>
            </w:r>
            <w:r w:rsidR="00B829DA" w:rsidRPr="00CF4030">
              <w:rPr>
                <w:rStyle w:val="Hyperlink"/>
                <w:rFonts w:ascii="Myanmar Text" w:eastAsia="Zawgyi-One" w:hAnsi="Myanmar Text" w:cs="Myanmar Text"/>
              </w:rPr>
              <w:t>ဘာကိုဆိုလိုသနည်း။</w:t>
            </w:r>
            <w:r w:rsidR="00B829DA" w:rsidRPr="00CF4030">
              <w:rPr>
                <w:rFonts w:cs="Myanmar Text"/>
              </w:rPr>
              <w:tab/>
            </w:r>
            <w:r w:rsidR="00B829DA" w:rsidRPr="00CF4030">
              <w:rPr>
                <w:rFonts w:cs="Myanmar Text"/>
              </w:rPr>
              <w:fldChar w:fldCharType="begin"/>
            </w:r>
            <w:r w:rsidR="00B829DA" w:rsidRPr="00CF4030">
              <w:rPr>
                <w:rFonts w:cs="Myanmar Text"/>
              </w:rPr>
              <w:instrText xml:space="preserve"> PAGEREF _Toc256000000 \h </w:instrText>
            </w:r>
            <w:r w:rsidR="00B829DA" w:rsidRPr="00CF4030">
              <w:rPr>
                <w:rFonts w:cs="Myanmar Text"/>
              </w:rPr>
            </w:r>
            <w:r w:rsidR="00B829DA" w:rsidRPr="00CF4030">
              <w:rPr>
                <w:rFonts w:cs="Myanmar Text"/>
              </w:rPr>
              <w:fldChar w:fldCharType="separate"/>
            </w:r>
            <w:r w:rsidR="00E53CEF">
              <w:rPr>
                <w:rFonts w:cs="Myanmar Text"/>
              </w:rPr>
              <w:t>5</w:t>
            </w:r>
            <w:r w:rsidR="00B829DA" w:rsidRPr="00CF4030">
              <w:rPr>
                <w:rFonts w:cs="Myanmar Text"/>
              </w:rPr>
              <w:fldChar w:fldCharType="end"/>
            </w:r>
          </w:hyperlink>
        </w:p>
        <w:p w14:paraId="3ACAC969" w14:textId="704C684D" w:rsidR="00601B6A" w:rsidRPr="00CF4030" w:rsidRDefault="00000000" w:rsidP="00053100">
          <w:pPr>
            <w:pStyle w:val="TOC1"/>
            <w:wordWrap w:val="0"/>
            <w:spacing w:line="240" w:lineRule="auto"/>
            <w:rPr>
              <w:rFonts w:cs="Myanmar Text"/>
              <w:sz w:val="22"/>
            </w:rPr>
          </w:pPr>
          <w:hyperlink w:anchor="_Toc256000001" w:history="1">
            <w:r w:rsidR="00B829DA" w:rsidRPr="00CF4030">
              <w:rPr>
                <w:rStyle w:val="Hyperlink"/>
                <w:rFonts w:ascii="Myanmar Text" w:eastAsia="Zawgyi-One" w:hAnsi="Myanmar Text" w:cs="Myanmar Text"/>
              </w:rPr>
              <w:t>ကျွန်ုပ်တို့ဆောင်ရွက်ရမည့်အစီအစဉ်အကြောင်း</w:t>
            </w:r>
            <w:r w:rsidR="00B829DA" w:rsidRPr="00CF4030">
              <w:rPr>
                <w:rFonts w:cs="Myanmar Text"/>
              </w:rPr>
              <w:tab/>
            </w:r>
            <w:r w:rsidR="00B829DA" w:rsidRPr="00CF4030">
              <w:rPr>
                <w:rFonts w:cs="Myanmar Text"/>
              </w:rPr>
              <w:fldChar w:fldCharType="begin"/>
            </w:r>
            <w:r w:rsidR="00B829DA" w:rsidRPr="00CF4030">
              <w:rPr>
                <w:rFonts w:cs="Myanmar Text"/>
              </w:rPr>
              <w:instrText xml:space="preserve"> PAGEREF _Toc256000001 \h </w:instrText>
            </w:r>
            <w:r w:rsidR="00B829DA" w:rsidRPr="00CF4030">
              <w:rPr>
                <w:rFonts w:cs="Myanmar Text"/>
              </w:rPr>
            </w:r>
            <w:r w:rsidR="00B829DA" w:rsidRPr="00CF4030">
              <w:rPr>
                <w:rFonts w:cs="Myanmar Text"/>
              </w:rPr>
              <w:fldChar w:fldCharType="separate"/>
            </w:r>
            <w:r w:rsidR="00E53CEF">
              <w:rPr>
                <w:rFonts w:cs="Myanmar Text"/>
              </w:rPr>
              <w:t>7</w:t>
            </w:r>
            <w:r w:rsidR="00B829DA" w:rsidRPr="00CF4030">
              <w:rPr>
                <w:rFonts w:cs="Myanmar Text"/>
              </w:rPr>
              <w:fldChar w:fldCharType="end"/>
            </w:r>
          </w:hyperlink>
        </w:p>
        <w:p w14:paraId="109D9511" w14:textId="46499C65" w:rsidR="00601B6A" w:rsidRPr="00CF4030" w:rsidRDefault="00000000" w:rsidP="00053100">
          <w:pPr>
            <w:pStyle w:val="TOC1"/>
            <w:wordWrap w:val="0"/>
            <w:spacing w:line="240" w:lineRule="auto"/>
            <w:rPr>
              <w:rFonts w:cs="Myanmar Text"/>
              <w:sz w:val="22"/>
            </w:rPr>
          </w:pPr>
          <w:hyperlink w:anchor="_Toc256000002" w:history="1">
            <w:r w:rsidR="00B829DA" w:rsidRPr="00CF4030">
              <w:rPr>
                <w:rStyle w:val="Hyperlink"/>
                <w:rFonts w:ascii="Myanmar Text" w:eastAsia="Zawgyi-One" w:hAnsi="Myanmar Text" w:cs="Myanmar Text"/>
              </w:rPr>
              <w:t>၁</w:t>
            </w:r>
            <w:r w:rsidR="00B829DA" w:rsidRPr="00CF4030">
              <w:rPr>
                <w:rStyle w:val="Hyperlink"/>
                <w:rFonts w:eastAsia="Zawgyi-One" w:cs="Myanmar Text"/>
              </w:rPr>
              <w:t xml:space="preserve">. </w:t>
            </w:r>
            <w:r w:rsidR="00B829DA" w:rsidRPr="00CF4030">
              <w:rPr>
                <w:rStyle w:val="Hyperlink"/>
                <w:rFonts w:ascii="Myanmar Text" w:eastAsia="Zawgyi-One" w:hAnsi="Myanmar Text" w:cs="Myanmar Text"/>
              </w:rPr>
              <w:t>ကျွန်တော်တို့</w:t>
            </w:r>
            <w:r w:rsidR="00B829DA" w:rsidRPr="00CF4030">
              <w:rPr>
                <w:rStyle w:val="Hyperlink"/>
                <w:rFonts w:eastAsia="Zawgyi-One" w:cs="Myanmar Text"/>
              </w:rPr>
              <w:t xml:space="preserve"> </w:t>
            </w:r>
            <w:r w:rsidR="00B829DA" w:rsidRPr="00CF4030">
              <w:rPr>
                <w:rStyle w:val="Hyperlink"/>
                <w:rFonts w:ascii="Myanmar Text" w:eastAsia="Zawgyi-One" w:hAnsi="Myanmar Text" w:cs="Myanmar Text"/>
              </w:rPr>
              <w:t>လုပ်ဆောင်ပေးစဉ်</w:t>
            </w:r>
            <w:r w:rsidR="00B829DA" w:rsidRPr="00CF4030">
              <w:rPr>
                <w:rStyle w:val="Hyperlink"/>
                <w:rFonts w:eastAsia="Zawgyi-One" w:cs="Myanmar Text"/>
              </w:rPr>
              <w:t xml:space="preserve"> </w:t>
            </w:r>
            <w:r w:rsidR="00B829DA" w:rsidRPr="00CF4030">
              <w:rPr>
                <w:rStyle w:val="Hyperlink"/>
                <w:rFonts w:ascii="Myanmar Text" w:eastAsia="Zawgyi-One" w:hAnsi="Myanmar Text" w:cs="Myanmar Text"/>
              </w:rPr>
              <w:t>ယဥ်ကျေးမှုကွဲ</w:t>
            </w:r>
            <w:r w:rsidR="00B829DA" w:rsidRPr="00CF4030">
              <w:rPr>
                <w:rStyle w:val="Hyperlink"/>
                <w:rFonts w:eastAsia="Zawgyi-One" w:cs="Myanmar Text"/>
              </w:rPr>
              <w:t xml:space="preserve"> </w:t>
            </w:r>
            <w:r w:rsidR="00B829DA" w:rsidRPr="00CF4030">
              <w:rPr>
                <w:rStyle w:val="Hyperlink"/>
                <w:rFonts w:ascii="Myanmar Text" w:eastAsia="Zawgyi-One" w:hAnsi="Myanmar Text" w:cs="Myanmar Text"/>
              </w:rPr>
              <w:t>ပါဝင်သုံးစွဲသူများကို</w:t>
            </w:r>
            <w:r w:rsidR="00B829DA" w:rsidRPr="00CF4030">
              <w:rPr>
                <w:rStyle w:val="Hyperlink"/>
                <w:rFonts w:eastAsia="Zawgyi-One" w:cs="Myanmar Text"/>
              </w:rPr>
              <w:t xml:space="preserve"> </w:t>
            </w:r>
            <w:r w:rsidR="00053100">
              <w:rPr>
                <w:rStyle w:val="Hyperlink"/>
                <w:rFonts w:eastAsia="Zawgyi-One" w:cs="Myanmar Text"/>
              </w:rPr>
              <w:br/>
            </w:r>
            <w:r w:rsidR="00B829DA" w:rsidRPr="00CF4030">
              <w:rPr>
                <w:rStyle w:val="Hyperlink"/>
                <w:rFonts w:ascii="Myanmar Text" w:eastAsia="Zawgyi-One" w:hAnsi="Myanmar Text" w:cs="Myanmar Text"/>
              </w:rPr>
              <w:t>အလေးထားခြင်း</w:t>
            </w:r>
            <w:r w:rsidR="00B829DA" w:rsidRPr="00CF4030">
              <w:rPr>
                <w:rFonts w:cs="Myanmar Text"/>
              </w:rPr>
              <w:tab/>
            </w:r>
            <w:r w:rsidR="00B829DA" w:rsidRPr="00CF4030">
              <w:rPr>
                <w:rFonts w:cs="Myanmar Text"/>
              </w:rPr>
              <w:fldChar w:fldCharType="begin"/>
            </w:r>
            <w:r w:rsidR="00B829DA" w:rsidRPr="00CF4030">
              <w:rPr>
                <w:rFonts w:cs="Myanmar Text"/>
              </w:rPr>
              <w:instrText xml:space="preserve"> PAGEREF _Toc256000002 \h </w:instrText>
            </w:r>
            <w:r w:rsidR="00B829DA" w:rsidRPr="00CF4030">
              <w:rPr>
                <w:rFonts w:cs="Myanmar Text"/>
              </w:rPr>
            </w:r>
            <w:r w:rsidR="00B829DA" w:rsidRPr="00CF4030">
              <w:rPr>
                <w:rFonts w:cs="Myanmar Text"/>
              </w:rPr>
              <w:fldChar w:fldCharType="separate"/>
            </w:r>
            <w:r w:rsidR="00E53CEF">
              <w:rPr>
                <w:rFonts w:cs="Myanmar Text"/>
              </w:rPr>
              <w:t>8</w:t>
            </w:r>
            <w:r w:rsidR="00B829DA" w:rsidRPr="00CF4030">
              <w:rPr>
                <w:rFonts w:cs="Myanmar Text"/>
              </w:rPr>
              <w:fldChar w:fldCharType="end"/>
            </w:r>
          </w:hyperlink>
        </w:p>
        <w:p w14:paraId="086C7170" w14:textId="44C4F617" w:rsidR="00601B6A" w:rsidRPr="00CF4030" w:rsidRDefault="00000000" w:rsidP="00053100">
          <w:pPr>
            <w:pStyle w:val="TOC1"/>
            <w:wordWrap w:val="0"/>
            <w:spacing w:line="240" w:lineRule="auto"/>
            <w:rPr>
              <w:rFonts w:cs="Myanmar Text"/>
              <w:sz w:val="22"/>
            </w:rPr>
          </w:pPr>
          <w:hyperlink w:anchor="_Toc256000003" w:history="1"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၂</w:t>
            </w:r>
            <w:r w:rsidR="00B676E1" w:rsidRPr="00CF4030">
              <w:rPr>
                <w:rStyle w:val="Hyperlink"/>
                <w:rFonts w:eastAsia="Zawgyi-One" w:cs="Myanmar Text"/>
              </w:rPr>
              <w:t xml:space="preserve">. </w:t>
            </w:r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ကျွန်တော်တို့၏</w:t>
            </w:r>
            <w:r w:rsidR="00B676E1" w:rsidRPr="00CF4030">
              <w:rPr>
                <w:rStyle w:val="Hyperlink"/>
                <w:rFonts w:eastAsia="Zawgyi-One" w:cs="Myanmar Text"/>
              </w:rPr>
              <w:t xml:space="preserve"> </w:t>
            </w:r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ဝန်ထမ်းများတွင်</w:t>
            </w:r>
            <w:r w:rsidR="00B676E1" w:rsidRPr="00CF4030">
              <w:rPr>
                <w:rStyle w:val="Hyperlink"/>
                <w:rFonts w:eastAsia="Zawgyi-One" w:cs="Myanmar Text"/>
              </w:rPr>
              <w:t xml:space="preserve"> </w:t>
            </w:r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ထိုက်သင့်သော</w:t>
            </w:r>
            <w:r w:rsidR="00B676E1" w:rsidRPr="00CF4030">
              <w:rPr>
                <w:rStyle w:val="Hyperlink"/>
                <w:rFonts w:eastAsia="Zawgyi-One" w:cs="Myanmar Text"/>
              </w:rPr>
              <w:t xml:space="preserve"> </w:t>
            </w:r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အရည်အချင်းများ</w:t>
            </w:r>
            <w:r w:rsidR="00B676E1" w:rsidRPr="00CF4030">
              <w:rPr>
                <w:rStyle w:val="Hyperlink"/>
                <w:rFonts w:eastAsia="Zawgyi-One" w:cs="Myanmar Text"/>
              </w:rPr>
              <w:t xml:space="preserve"> </w:t>
            </w:r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ရှိကြောင်း</w:t>
            </w:r>
            <w:r w:rsidR="00B676E1" w:rsidRPr="00CF4030">
              <w:rPr>
                <w:rStyle w:val="Hyperlink"/>
                <w:rFonts w:eastAsia="Zawgyi-One" w:cs="Myanmar Text"/>
              </w:rPr>
              <w:t xml:space="preserve"> </w:t>
            </w:r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သေချာစေခြင်း</w:t>
            </w:r>
            <w:r w:rsidR="00B829DA" w:rsidRPr="00CF4030">
              <w:rPr>
                <w:rFonts w:cs="Myanmar Text"/>
              </w:rPr>
              <w:tab/>
            </w:r>
            <w:r w:rsidR="00B829DA" w:rsidRPr="00CF4030">
              <w:rPr>
                <w:rFonts w:cs="Myanmar Text"/>
              </w:rPr>
              <w:fldChar w:fldCharType="begin"/>
            </w:r>
            <w:r w:rsidR="00B829DA" w:rsidRPr="00CF4030">
              <w:rPr>
                <w:rFonts w:cs="Myanmar Text"/>
              </w:rPr>
              <w:instrText xml:space="preserve"> PAGEREF _Toc256000003 \h </w:instrText>
            </w:r>
            <w:r w:rsidR="00B829DA" w:rsidRPr="00CF4030">
              <w:rPr>
                <w:rFonts w:cs="Myanmar Text"/>
              </w:rPr>
            </w:r>
            <w:r w:rsidR="00B829DA" w:rsidRPr="00CF4030">
              <w:rPr>
                <w:rFonts w:cs="Myanmar Text"/>
              </w:rPr>
              <w:fldChar w:fldCharType="separate"/>
            </w:r>
            <w:r w:rsidR="00E53CEF">
              <w:rPr>
                <w:rFonts w:cs="Myanmar Text"/>
              </w:rPr>
              <w:t>16</w:t>
            </w:r>
            <w:r w:rsidR="00B829DA" w:rsidRPr="00CF4030">
              <w:rPr>
                <w:rFonts w:cs="Myanmar Text"/>
              </w:rPr>
              <w:fldChar w:fldCharType="end"/>
            </w:r>
          </w:hyperlink>
        </w:p>
        <w:p w14:paraId="43489B5F" w14:textId="59FE55B1" w:rsidR="00601B6A" w:rsidRPr="00CF4030" w:rsidRDefault="00000000" w:rsidP="00053100">
          <w:pPr>
            <w:pStyle w:val="TOC1"/>
            <w:wordWrap w:val="0"/>
            <w:spacing w:line="240" w:lineRule="auto"/>
            <w:rPr>
              <w:rFonts w:cs="Myanmar Text"/>
              <w:sz w:val="22"/>
            </w:rPr>
          </w:pPr>
          <w:hyperlink w:anchor="_Toc256000004" w:history="1"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၃</w:t>
            </w:r>
            <w:r w:rsidR="00B676E1" w:rsidRPr="00CF4030">
              <w:rPr>
                <w:rStyle w:val="Hyperlink"/>
                <w:rFonts w:eastAsia="Zawgyi-One" w:cs="Myanmar Text"/>
              </w:rPr>
              <w:t xml:space="preserve">. </w:t>
            </w:r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ကျွန်တော်တို့</w:t>
            </w:r>
            <w:r w:rsidR="00B676E1" w:rsidRPr="00CF4030">
              <w:rPr>
                <w:rStyle w:val="Hyperlink"/>
                <w:rFonts w:eastAsia="Zawgyi-One" w:cs="Myanmar Text"/>
              </w:rPr>
              <w:t xml:space="preserve"> </w:t>
            </w:r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အချက်အလက်များ</w:t>
            </w:r>
            <w:r w:rsidR="00B676E1" w:rsidRPr="00CF4030">
              <w:rPr>
                <w:rStyle w:val="Hyperlink"/>
                <w:rFonts w:eastAsia="Zawgyi-One" w:cs="Myanmar Text"/>
              </w:rPr>
              <w:t xml:space="preserve"> </w:t>
            </w:r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ပေးကမ်းပုံနည်းလမ်း</w:t>
            </w:r>
            <w:r w:rsidR="00B829DA" w:rsidRPr="00CF4030">
              <w:rPr>
                <w:rFonts w:cs="Myanmar Text"/>
              </w:rPr>
              <w:tab/>
            </w:r>
            <w:r w:rsidR="00B829DA" w:rsidRPr="00CF4030">
              <w:rPr>
                <w:rFonts w:cs="Myanmar Text"/>
              </w:rPr>
              <w:fldChar w:fldCharType="begin"/>
            </w:r>
            <w:r w:rsidR="00B829DA" w:rsidRPr="00CF4030">
              <w:rPr>
                <w:rFonts w:cs="Myanmar Text"/>
              </w:rPr>
              <w:instrText xml:space="preserve"> PAGEREF _Toc256000004 \h </w:instrText>
            </w:r>
            <w:r w:rsidR="00B829DA" w:rsidRPr="00CF4030">
              <w:rPr>
                <w:rFonts w:cs="Myanmar Text"/>
              </w:rPr>
            </w:r>
            <w:r w:rsidR="00B829DA" w:rsidRPr="00CF4030">
              <w:rPr>
                <w:rFonts w:cs="Myanmar Text"/>
              </w:rPr>
              <w:fldChar w:fldCharType="separate"/>
            </w:r>
            <w:r w:rsidR="00E53CEF">
              <w:rPr>
                <w:rFonts w:cs="Myanmar Text"/>
              </w:rPr>
              <w:t>23</w:t>
            </w:r>
            <w:r w:rsidR="00B829DA" w:rsidRPr="00CF4030">
              <w:rPr>
                <w:rFonts w:cs="Myanmar Text"/>
              </w:rPr>
              <w:fldChar w:fldCharType="end"/>
            </w:r>
          </w:hyperlink>
        </w:p>
        <w:p w14:paraId="537D6281" w14:textId="173392BE" w:rsidR="00601B6A" w:rsidRPr="00CF4030" w:rsidRDefault="00000000" w:rsidP="00053100">
          <w:pPr>
            <w:pStyle w:val="TOC1"/>
            <w:wordWrap w:val="0"/>
            <w:spacing w:line="240" w:lineRule="auto"/>
            <w:rPr>
              <w:rFonts w:cs="Myanmar Text"/>
              <w:sz w:val="22"/>
            </w:rPr>
          </w:pPr>
          <w:hyperlink w:anchor="_Toc256000005" w:history="1"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၄</w:t>
            </w:r>
            <w:r w:rsidR="00B676E1" w:rsidRPr="00CF4030">
              <w:rPr>
                <w:rStyle w:val="Hyperlink"/>
                <w:rFonts w:eastAsia="Zawgyi-One" w:cs="Myanmar Text"/>
              </w:rPr>
              <w:t xml:space="preserve">. </w:t>
            </w:r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ရွေးချယ်ခွင့်နှင့်</w:t>
            </w:r>
            <w:r w:rsidR="00B676E1" w:rsidRPr="00CF4030">
              <w:rPr>
                <w:rStyle w:val="Hyperlink"/>
                <w:rFonts w:eastAsia="Zawgyi-One" w:cs="Myanmar Text"/>
              </w:rPr>
              <w:t xml:space="preserve"> </w:t>
            </w:r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ထိန်းချုပ်ခွင့်</w:t>
            </w:r>
            <w:r w:rsidR="00B829DA" w:rsidRPr="00CF4030">
              <w:rPr>
                <w:rFonts w:cs="Myanmar Text"/>
              </w:rPr>
              <w:tab/>
            </w:r>
            <w:r w:rsidR="00B829DA" w:rsidRPr="00CF4030">
              <w:rPr>
                <w:rFonts w:cs="Myanmar Text"/>
              </w:rPr>
              <w:fldChar w:fldCharType="begin"/>
            </w:r>
            <w:r w:rsidR="00B829DA" w:rsidRPr="00CF4030">
              <w:rPr>
                <w:rFonts w:cs="Myanmar Text"/>
              </w:rPr>
              <w:instrText xml:space="preserve"> PAGEREF _Toc256000005 \h </w:instrText>
            </w:r>
            <w:r w:rsidR="00B829DA" w:rsidRPr="00CF4030">
              <w:rPr>
                <w:rFonts w:cs="Myanmar Text"/>
              </w:rPr>
            </w:r>
            <w:r w:rsidR="00B829DA" w:rsidRPr="00CF4030">
              <w:rPr>
                <w:rFonts w:cs="Myanmar Text"/>
              </w:rPr>
              <w:fldChar w:fldCharType="separate"/>
            </w:r>
            <w:r w:rsidR="00E53CEF">
              <w:rPr>
                <w:rFonts w:cs="Myanmar Text"/>
              </w:rPr>
              <w:t>31</w:t>
            </w:r>
            <w:r w:rsidR="00B829DA" w:rsidRPr="00CF4030">
              <w:rPr>
                <w:rFonts w:cs="Myanmar Text"/>
              </w:rPr>
              <w:fldChar w:fldCharType="end"/>
            </w:r>
          </w:hyperlink>
        </w:p>
        <w:p w14:paraId="0C38C449" w14:textId="05C5B8C0" w:rsidR="00601B6A" w:rsidRPr="00CF4030" w:rsidRDefault="00000000" w:rsidP="00053100">
          <w:pPr>
            <w:pStyle w:val="TOC1"/>
            <w:wordWrap w:val="0"/>
            <w:spacing w:line="240" w:lineRule="auto"/>
            <w:rPr>
              <w:rFonts w:cs="Myanmar Text"/>
              <w:sz w:val="22"/>
            </w:rPr>
          </w:pPr>
          <w:hyperlink w:anchor="_Toc256000006" w:history="1"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၅</w:t>
            </w:r>
            <w:r w:rsidR="00B676E1" w:rsidRPr="00CF4030">
              <w:rPr>
                <w:rStyle w:val="Hyperlink"/>
                <w:rFonts w:eastAsia="Zawgyi-One" w:cs="Myanmar Text"/>
              </w:rPr>
              <w:t xml:space="preserve">. </w:t>
            </w:r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ယဥ်ကျေးမှုကွဲ</w:t>
            </w:r>
            <w:r w:rsidR="00B676E1" w:rsidRPr="00CF4030">
              <w:rPr>
                <w:rStyle w:val="Hyperlink"/>
                <w:rFonts w:eastAsia="Zawgyi-One" w:cs="Myanmar Text"/>
              </w:rPr>
              <w:t xml:space="preserve"> </w:t>
            </w:r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ပါဝင်သုံးစွဲသူများ၏</w:t>
            </w:r>
            <w:r w:rsidR="00B676E1" w:rsidRPr="00CF4030">
              <w:rPr>
                <w:rStyle w:val="Hyperlink"/>
                <w:rFonts w:eastAsia="Zawgyi-One" w:cs="Myanmar Text"/>
              </w:rPr>
              <w:t xml:space="preserve"> </w:t>
            </w:r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အချက်အလက်များ</w:t>
            </w:r>
            <w:r w:rsidR="00B829DA" w:rsidRPr="00CF4030">
              <w:rPr>
                <w:rFonts w:cs="Myanmar Text"/>
              </w:rPr>
              <w:tab/>
            </w:r>
            <w:r w:rsidR="00B829DA" w:rsidRPr="00CF4030">
              <w:rPr>
                <w:rFonts w:cs="Myanmar Text"/>
              </w:rPr>
              <w:fldChar w:fldCharType="begin"/>
            </w:r>
            <w:r w:rsidR="00B829DA" w:rsidRPr="00CF4030">
              <w:rPr>
                <w:rFonts w:cs="Myanmar Text"/>
              </w:rPr>
              <w:instrText xml:space="preserve"> PAGEREF _Toc256000006 \h </w:instrText>
            </w:r>
            <w:r w:rsidR="00B829DA" w:rsidRPr="00CF4030">
              <w:rPr>
                <w:rFonts w:cs="Myanmar Text"/>
              </w:rPr>
            </w:r>
            <w:r w:rsidR="00B829DA" w:rsidRPr="00CF4030">
              <w:rPr>
                <w:rFonts w:cs="Myanmar Text"/>
              </w:rPr>
              <w:fldChar w:fldCharType="separate"/>
            </w:r>
            <w:r w:rsidR="00E53CEF">
              <w:rPr>
                <w:rFonts w:cs="Myanmar Text"/>
              </w:rPr>
              <w:t>37</w:t>
            </w:r>
            <w:r w:rsidR="00B829DA" w:rsidRPr="00CF4030">
              <w:rPr>
                <w:rFonts w:cs="Myanmar Text"/>
              </w:rPr>
              <w:fldChar w:fldCharType="end"/>
            </w:r>
          </w:hyperlink>
        </w:p>
        <w:p w14:paraId="78CEDAB1" w14:textId="3AD07AD7" w:rsidR="00601B6A" w:rsidRPr="00CF4030" w:rsidRDefault="00000000" w:rsidP="00053100">
          <w:pPr>
            <w:pStyle w:val="TOC1"/>
            <w:wordWrap w:val="0"/>
            <w:spacing w:line="240" w:lineRule="auto"/>
            <w:rPr>
              <w:rFonts w:cs="Myanmar Text"/>
              <w:sz w:val="22"/>
            </w:rPr>
          </w:pPr>
          <w:hyperlink w:anchor="_Toc256000007" w:history="1"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၆</w:t>
            </w:r>
            <w:r w:rsidR="00B676E1" w:rsidRPr="00CF4030">
              <w:rPr>
                <w:rStyle w:val="Hyperlink"/>
                <w:rFonts w:eastAsia="Zawgyi-One" w:cs="Myanmar Text"/>
              </w:rPr>
              <w:t xml:space="preserve">. </w:t>
            </w:r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ကျွန်ုပ်တို့</w:t>
            </w:r>
            <w:r w:rsidR="00B676E1" w:rsidRPr="00CF4030">
              <w:rPr>
                <w:rStyle w:val="Hyperlink"/>
                <w:rFonts w:eastAsia="Zawgyi-One" w:cs="Myanmar Text"/>
              </w:rPr>
              <w:t xml:space="preserve"> </w:t>
            </w:r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လူမှုအသိုက်အဝန်းနှင့်</w:t>
            </w:r>
            <w:r w:rsidR="00B676E1" w:rsidRPr="00CF4030">
              <w:rPr>
                <w:rStyle w:val="Hyperlink"/>
                <w:rFonts w:eastAsia="Zawgyi-One" w:cs="Myanmar Text"/>
              </w:rPr>
              <w:t xml:space="preserve"> </w:t>
            </w:r>
            <w:r w:rsidR="00B676E1" w:rsidRPr="00CF4030">
              <w:rPr>
                <w:rStyle w:val="Hyperlink"/>
                <w:rFonts w:ascii="Myanmar Text" w:eastAsia="Zawgyi-One" w:hAnsi="Myanmar Text" w:cs="Myanmar Text"/>
              </w:rPr>
              <w:t>ချိတ်ဆက်ပုံ</w:t>
            </w:r>
            <w:r w:rsidR="00B829DA" w:rsidRPr="00CF4030">
              <w:rPr>
                <w:rFonts w:cs="Myanmar Text"/>
              </w:rPr>
              <w:tab/>
            </w:r>
            <w:r w:rsidR="00B829DA" w:rsidRPr="00CF4030">
              <w:rPr>
                <w:rFonts w:cs="Myanmar Text"/>
              </w:rPr>
              <w:fldChar w:fldCharType="begin"/>
            </w:r>
            <w:r w:rsidR="00B829DA" w:rsidRPr="00CF4030">
              <w:rPr>
                <w:rFonts w:cs="Myanmar Text"/>
              </w:rPr>
              <w:instrText xml:space="preserve"> PAGEREF _Toc256000007 \h </w:instrText>
            </w:r>
            <w:r w:rsidR="00B829DA" w:rsidRPr="00CF4030">
              <w:rPr>
                <w:rFonts w:cs="Myanmar Text"/>
              </w:rPr>
            </w:r>
            <w:r w:rsidR="00B829DA" w:rsidRPr="00CF4030">
              <w:rPr>
                <w:rFonts w:cs="Myanmar Text"/>
              </w:rPr>
              <w:fldChar w:fldCharType="separate"/>
            </w:r>
            <w:r w:rsidR="00E53CEF">
              <w:rPr>
                <w:rFonts w:cs="Myanmar Text"/>
              </w:rPr>
              <w:t>40</w:t>
            </w:r>
            <w:r w:rsidR="00B829DA" w:rsidRPr="00CF4030">
              <w:rPr>
                <w:rFonts w:cs="Myanmar Text"/>
              </w:rPr>
              <w:fldChar w:fldCharType="end"/>
            </w:r>
          </w:hyperlink>
        </w:p>
        <w:p w14:paraId="32A89EA7" w14:textId="42E225ED" w:rsidR="00601B6A" w:rsidRPr="00CF4030" w:rsidRDefault="00000000" w:rsidP="00053100">
          <w:pPr>
            <w:pStyle w:val="TOC1"/>
            <w:wordWrap w:val="0"/>
            <w:spacing w:line="240" w:lineRule="auto"/>
            <w:rPr>
              <w:rFonts w:cs="Myanmar Text"/>
              <w:sz w:val="22"/>
            </w:rPr>
          </w:pPr>
          <w:hyperlink w:anchor="_Toc256000008" w:history="1">
            <w:r w:rsidR="00B829DA" w:rsidRPr="00CF4030">
              <w:rPr>
                <w:rStyle w:val="Hyperlink"/>
                <w:rFonts w:ascii="Myanmar Text" w:eastAsia="Zawgyi-One" w:hAnsi="Myanmar Text" w:cs="Myanmar Text"/>
              </w:rPr>
              <w:t>ပိုမိုသိရှိရန်</w:t>
            </w:r>
            <w:r w:rsidR="00B829DA" w:rsidRPr="00CF4030">
              <w:rPr>
                <w:rFonts w:cs="Myanmar Text"/>
              </w:rPr>
              <w:tab/>
            </w:r>
            <w:r w:rsidR="00B829DA" w:rsidRPr="00CF4030">
              <w:rPr>
                <w:rFonts w:cs="Myanmar Text"/>
              </w:rPr>
              <w:fldChar w:fldCharType="begin"/>
            </w:r>
            <w:r w:rsidR="00B829DA" w:rsidRPr="00CF4030">
              <w:rPr>
                <w:rFonts w:cs="Myanmar Text"/>
              </w:rPr>
              <w:instrText xml:space="preserve"> PAGEREF _Toc256000008 \h </w:instrText>
            </w:r>
            <w:r w:rsidR="00B829DA" w:rsidRPr="00CF4030">
              <w:rPr>
                <w:rFonts w:cs="Myanmar Text"/>
              </w:rPr>
            </w:r>
            <w:r w:rsidR="00B829DA" w:rsidRPr="00CF4030">
              <w:rPr>
                <w:rFonts w:cs="Myanmar Text"/>
              </w:rPr>
              <w:fldChar w:fldCharType="separate"/>
            </w:r>
            <w:r w:rsidR="00E53CEF">
              <w:rPr>
                <w:rFonts w:cs="Myanmar Text"/>
              </w:rPr>
              <w:t>45</w:t>
            </w:r>
            <w:r w:rsidR="00B829DA" w:rsidRPr="00CF4030">
              <w:rPr>
                <w:rFonts w:cs="Myanmar Text"/>
              </w:rPr>
              <w:fldChar w:fldCharType="end"/>
            </w:r>
          </w:hyperlink>
        </w:p>
        <w:p w14:paraId="09DB4B4E" w14:textId="3B6DD19B" w:rsidR="00601B6A" w:rsidRPr="00CF4030" w:rsidRDefault="00000000" w:rsidP="00053100">
          <w:pPr>
            <w:pStyle w:val="TOC1"/>
            <w:wordWrap w:val="0"/>
            <w:spacing w:line="240" w:lineRule="auto"/>
            <w:rPr>
              <w:rFonts w:cs="Myanmar Text"/>
              <w:sz w:val="22"/>
            </w:rPr>
          </w:pPr>
          <w:hyperlink w:anchor="_Toc256000009" w:history="1">
            <w:r w:rsidR="00B829DA" w:rsidRPr="00CF4030">
              <w:rPr>
                <w:rStyle w:val="Hyperlink"/>
                <w:rFonts w:ascii="Myanmar Text" w:eastAsia="Zawgyi-One" w:hAnsi="Myanmar Text" w:cs="Myanmar Text"/>
              </w:rPr>
              <w:t>ဝေါဟာရစာရင်း</w:t>
            </w:r>
            <w:r w:rsidR="00B829DA" w:rsidRPr="00CF4030">
              <w:rPr>
                <w:rFonts w:cs="Myanmar Text"/>
              </w:rPr>
              <w:tab/>
            </w:r>
            <w:r w:rsidR="00B829DA" w:rsidRPr="00CF4030">
              <w:rPr>
                <w:rFonts w:cs="Myanmar Text"/>
              </w:rPr>
              <w:fldChar w:fldCharType="begin"/>
            </w:r>
            <w:r w:rsidR="00B829DA" w:rsidRPr="00CF4030">
              <w:rPr>
                <w:rFonts w:cs="Myanmar Text"/>
              </w:rPr>
              <w:instrText xml:space="preserve"> PAGEREF _Toc256000009 \h </w:instrText>
            </w:r>
            <w:r w:rsidR="00B829DA" w:rsidRPr="00CF4030">
              <w:rPr>
                <w:rFonts w:cs="Myanmar Text"/>
              </w:rPr>
            </w:r>
            <w:r w:rsidR="00B829DA" w:rsidRPr="00CF4030">
              <w:rPr>
                <w:rFonts w:cs="Myanmar Text"/>
              </w:rPr>
              <w:fldChar w:fldCharType="separate"/>
            </w:r>
            <w:r w:rsidR="00E53CEF">
              <w:rPr>
                <w:rFonts w:cs="Myanmar Text"/>
              </w:rPr>
              <w:t>47</w:t>
            </w:r>
            <w:r w:rsidR="00B829DA" w:rsidRPr="00CF4030">
              <w:rPr>
                <w:rFonts w:cs="Myanmar Text"/>
              </w:rPr>
              <w:fldChar w:fldCharType="end"/>
            </w:r>
          </w:hyperlink>
        </w:p>
        <w:p w14:paraId="3CE4B29F" w14:textId="77777777" w:rsidR="00B676E1" w:rsidRPr="00CF4030" w:rsidRDefault="00B829DA" w:rsidP="00053100">
          <w:pPr>
            <w:wordWrap w:val="0"/>
            <w:spacing w:line="240" w:lineRule="auto"/>
            <w:rPr>
              <w:rFonts w:cs="Myanmar Text"/>
            </w:rPr>
          </w:pPr>
          <w:r w:rsidRPr="00CF4030">
            <w:rPr>
              <w:rFonts w:cs="Myanmar Text"/>
            </w:rPr>
            <w:fldChar w:fldCharType="end"/>
          </w:r>
        </w:p>
      </w:sdtContent>
    </w:sdt>
    <w:bookmarkEnd w:id="64" w:displacedByCustomXml="prev"/>
    <w:bookmarkEnd w:id="65" w:displacedByCustomXml="prev"/>
    <w:bookmarkEnd w:id="66" w:displacedByCustomXml="prev"/>
    <w:bookmarkEnd w:id="67" w:displacedByCustomXml="prev"/>
    <w:bookmarkEnd w:id="68" w:displacedByCustomXml="prev"/>
    <w:bookmarkEnd w:id="69" w:displacedByCustomXml="prev"/>
    <w:bookmarkEnd w:id="70" w:displacedByCustomXml="prev"/>
    <w:bookmarkEnd w:id="71" w:displacedByCustomXml="prev"/>
    <w:bookmarkEnd w:id="72" w:displacedByCustomXml="prev"/>
    <w:bookmarkEnd w:id="73" w:displacedByCustomXml="prev"/>
    <w:bookmarkEnd w:id="74" w:displacedByCustomXml="prev"/>
    <w:bookmarkEnd w:id="75" w:displacedByCustomXml="prev"/>
    <w:bookmarkEnd w:id="76" w:displacedByCustomXml="prev"/>
    <w:bookmarkEnd w:id="77" w:displacedByCustomXml="prev"/>
    <w:bookmarkEnd w:id="78" w:displacedByCustomXml="prev"/>
    <w:bookmarkEnd w:id="79" w:displacedByCustomXml="prev"/>
    <w:bookmarkEnd w:id="80" w:displacedByCustomXml="prev"/>
    <w:bookmarkEnd w:id="81" w:displacedByCustomXml="prev"/>
    <w:bookmarkEnd w:id="82" w:displacedByCustomXml="prev"/>
    <w:bookmarkEnd w:id="83" w:displacedByCustomXml="prev"/>
    <w:bookmarkEnd w:id="84" w:displacedByCustomXml="prev"/>
    <w:bookmarkEnd w:id="85" w:displacedByCustomXml="prev"/>
    <w:bookmarkEnd w:id="86" w:displacedByCustomXml="prev"/>
    <w:bookmarkEnd w:id="87" w:displacedByCustomXml="prev"/>
    <w:bookmarkEnd w:id="88" w:displacedByCustomXml="prev"/>
    <w:bookmarkEnd w:id="89" w:displacedByCustomXml="prev"/>
    <w:bookmarkEnd w:id="90" w:displacedByCustomXml="prev"/>
    <w:bookmarkEnd w:id="91" w:displacedByCustomXml="prev"/>
    <w:bookmarkEnd w:id="0" w:displacedByCustomXml="prev"/>
    <w:bookmarkStart w:id="92" w:name="_Toc43391495" w:displacedByCustomXml="prev"/>
    <w:bookmarkStart w:id="93" w:name="_Toc43391446" w:displacedByCustomXml="prev"/>
    <w:bookmarkStart w:id="94" w:name="_Toc12634028" w:displacedByCustomXml="prev"/>
    <w:bookmarkStart w:id="95" w:name="_Toc6390577" w:displacedByCustomXml="prev"/>
    <w:p w14:paraId="2CA55BF3" w14:textId="77777777" w:rsidR="008753A2" w:rsidRPr="00CF4030" w:rsidRDefault="00B829DA" w:rsidP="00053100">
      <w:pPr>
        <w:pStyle w:val="Heading2"/>
        <w:wordWrap w:val="0"/>
        <w:spacing w:line="240" w:lineRule="auto"/>
        <w:rPr>
          <w:rFonts w:cs="Myanmar Text"/>
          <w:lang w:val="en-AU"/>
        </w:rPr>
      </w:pPr>
      <w:bookmarkStart w:id="96" w:name="_Toc256000000"/>
      <w:bookmarkStart w:id="97" w:name="_Toc145425733"/>
      <w:bookmarkEnd w:id="93"/>
      <w:bookmarkEnd w:id="92"/>
      <w:r w:rsidRPr="00CF4030">
        <w:rPr>
          <w:rFonts w:eastAsia="Zawgyi-One" w:cs="Myanmar Text"/>
        </w:rPr>
        <w:lastRenderedPageBreak/>
        <w:t>'</w:t>
      </w:r>
      <w:r w:rsidRPr="00CF4030">
        <w:rPr>
          <w:rFonts w:ascii="Myanmar Text" w:eastAsia="Zawgyi-One" w:hAnsi="Myanmar Text" w:cs="Myanmar Text"/>
        </w:rPr>
        <w:t>ယဥ်ကျေးမှုကွဲ</w:t>
      </w:r>
      <w:r w:rsidRPr="00CF4030">
        <w:rPr>
          <w:rFonts w:eastAsia="Zawgyi-One" w:cs="Myanmar Text"/>
        </w:rPr>
        <w:t xml:space="preserve">' (CALD) </w:t>
      </w:r>
      <w:r w:rsidRPr="00CF4030">
        <w:rPr>
          <w:rFonts w:ascii="Myanmar Text" w:eastAsia="Zawgyi-One" w:hAnsi="Myanmar Text" w:cs="Myanmar Text"/>
        </w:rPr>
        <w:t>ဆိုသည်မှာ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ဘာကိုဆိုလိုသနည်း။</w:t>
      </w:r>
      <w:bookmarkEnd w:id="96"/>
      <w:bookmarkEnd w:id="97"/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601B6A" w:rsidRPr="00CF4030" w14:paraId="2A9A4F26" w14:textId="77777777" w:rsidTr="0093391A">
        <w:trPr>
          <w:trHeight w:val="3742"/>
        </w:trPr>
        <w:tc>
          <w:tcPr>
            <w:tcW w:w="2551" w:type="dxa"/>
            <w:vAlign w:val="center"/>
          </w:tcPr>
          <w:p w14:paraId="5EC5391D" w14:textId="77777777" w:rsidR="008753A2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8E81622" wp14:editId="5AF0F8AE">
                  <wp:extent cx="1440000" cy="1440000"/>
                  <wp:effectExtent l="0" t="0" r="8255" b="8255"/>
                  <wp:docPr id="5" name="Picture 5" descr="&quot;Hello&quot;ကို ဘာသာ ၃မျိုးဖြင့် ရေးထားသော စကားပြောအကွက် ၃ခု အောက်ရှိ ယဥ်ကျေးမှုကွဲ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&quot;Hello&quot;ကို ဘာသာ ၃မျိုးဖြင့် ရေးထားသော စကားပြောအကွက် ၃ခု အောက်ရှိ ယဥ်ကျေးမှုကွဲလူတစ်စ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4F2D0472" w14:textId="724CD3BE" w:rsidR="008753A2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Style w:val="Strong"/>
                <w:rFonts w:ascii="Myanmar Text" w:eastAsia="Zawgyi-One" w:hAnsi="Myanmar Text" w:cs="Myanmar Text"/>
              </w:rPr>
              <w:t>ယဥ်ကျေးမှုနှင့်</w:t>
            </w:r>
            <w:r w:rsidRPr="00CF4030">
              <w:rPr>
                <w:rStyle w:val="Strong"/>
                <w:rFonts w:eastAsia="Zawgyi-One" w:cs="Myanmar Text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ဘာသာစကားကွဲပြားခြားနားကျယ်ပြန့်သည့်</w:t>
            </w:r>
            <w:r w:rsidRPr="00CF4030">
              <w:rPr>
                <w:rStyle w:val="Strong"/>
                <w:rFonts w:eastAsia="Zawgyi-One" w:cs="Myanmar Text"/>
              </w:rPr>
              <w:t xml:space="preserve"> (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Style w:val="Strong"/>
                <w:rFonts w:eastAsia="Zawgyi-One" w:cs="Myanmar Text"/>
              </w:rPr>
              <w:t>- CALD)</w:t>
            </w:r>
            <w:r w:rsidR="00363BAE">
              <w:rPr>
                <w:rStyle w:val="Strong"/>
                <w:rFonts w:eastAsia="Zawgyi-One" w:cs="Myanmar Text"/>
              </w:rPr>
              <w:t xml:space="preserve"> </w:t>
            </w:r>
            <w:r w:rsidR="00754D1B" w:rsidRPr="00CF4030">
              <w:rPr>
                <w:rFonts w:ascii="Myanmar Text" w:eastAsia="Zawgyi-One" w:hAnsi="Myanmar Text" w:cs="Myanmar Text"/>
              </w:rPr>
              <w:t>လူများ</w:t>
            </w:r>
            <w:r w:rsidR="00754D1B" w:rsidRPr="00CF4030">
              <w:rPr>
                <w:rFonts w:eastAsia="Zawgyi-One" w:cs="Myanmar Text"/>
              </w:rPr>
              <w:t>-</w:t>
            </w:r>
          </w:p>
          <w:p w14:paraId="0D106D5F" w14:textId="77777777" w:rsidR="008753A2" w:rsidRPr="00CF4030" w:rsidRDefault="00B829DA" w:rsidP="00053100">
            <w:pPr>
              <w:pStyle w:val="ListParagraph"/>
              <w:numPr>
                <w:ilvl w:val="0"/>
                <w:numId w:val="2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ဘဝပေါင်းစုံမှ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ဆင်းသက်လာသည်</w:t>
            </w:r>
          </w:p>
          <w:p w14:paraId="4A4094D3" w14:textId="77777777" w:rsidR="008753A2" w:rsidRPr="00CF4030" w:rsidRDefault="00B829DA" w:rsidP="00053100">
            <w:pPr>
              <w:pStyle w:val="ListParagraph"/>
              <w:numPr>
                <w:ilvl w:val="0"/>
                <w:numId w:val="2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အင်္ဂလိပ်စကားမဟုတ်သော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အခြားဘာသာစကားများကို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ပြောသည်။</w:t>
            </w:r>
          </w:p>
        </w:tc>
      </w:tr>
      <w:tr w:rsidR="00601B6A" w:rsidRPr="00CF4030" w14:paraId="2386DCB4" w14:textId="77777777" w:rsidTr="002C7DF0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7CDB3F3D" w14:textId="77777777" w:rsidR="008753A2" w:rsidRPr="00CF4030" w:rsidRDefault="008753A2" w:rsidP="00053100">
            <w:pPr>
              <w:pStyle w:val="Image"/>
              <w:wordWrap w:val="0"/>
              <w:spacing w:before="480" w:after="0" w:line="240" w:lineRule="auto"/>
              <w:rPr>
                <w:rFonts w:cs="Myanmar Text"/>
              </w:rPr>
            </w:pPr>
          </w:p>
        </w:tc>
        <w:tc>
          <w:tcPr>
            <w:tcW w:w="6576" w:type="dxa"/>
            <w:vAlign w:val="center"/>
          </w:tcPr>
          <w:p w14:paraId="02161095" w14:textId="77777777" w:rsidR="008753A2" w:rsidRPr="00CF4030" w:rsidRDefault="00B829DA" w:rsidP="00053100">
            <w:pPr>
              <w:wordWrap w:val="0"/>
              <w:spacing w:before="48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သြစတြေးလျတွင်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3CB94FB7" w14:textId="77777777" w:rsidTr="002C7DF0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07CD9E31" w14:textId="77777777" w:rsidR="008753A2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88F7569" wp14:editId="6981001A">
                  <wp:extent cx="1482725" cy="1482725"/>
                  <wp:effectExtent l="0" t="0" r="3175" b="3175"/>
                  <wp:docPr id="1049760633" name="Picture 38" descr="ကလေးငယ်တစ်ယောက်နှင့် ကမ္ဘာ့မြေပုံကိုပတ်၍ သြစတြေးလျကို ညွန်ပြနေသည့် မြှား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 descr="ကလေးငယ်တစ်ယောက်နှင့် ကမ္ဘာ့မြေပုံကိုပတ်၍ သြစတြေးလျကို ညွန်ပြနေသည့် မြှားတစ်ခု။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63A7C23" w14:textId="77777777" w:rsidR="008753A2" w:rsidRPr="00CF4030" w:rsidRDefault="00B829DA" w:rsidP="00053100">
            <w:pPr>
              <w:pStyle w:val="ListParagraph"/>
              <w:numPr>
                <w:ilvl w:val="0"/>
                <w:numId w:val="3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နိုင်ငံရပ်ခြားတွင်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မွေးဖွားခဲ့သည့်သူ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Style w:val="Statisticstyle"/>
                <w:rFonts w:ascii="Myanmar Text" w:eastAsia="Zawgyi-One" w:hAnsi="Myanmar Text" w:cs="Myanmar Text"/>
                <w:bCs/>
                <w:position w:val="0"/>
                <w:szCs w:val="36"/>
              </w:rPr>
              <w:t>၈</w:t>
            </w:r>
            <w:r w:rsidRPr="00CF4030">
              <w:rPr>
                <w:rStyle w:val="Statisticstyle"/>
                <w:rFonts w:eastAsia="Zawgyi-One" w:cs="Myanmar Text"/>
                <w:bCs/>
                <w:position w:val="0"/>
                <w:szCs w:val="36"/>
              </w:rPr>
              <w:t xml:space="preserve"> </w:t>
            </w:r>
            <w:r w:rsidRPr="00CF4030">
              <w:rPr>
                <w:rStyle w:val="Statisticstyle"/>
                <w:rFonts w:ascii="Myanmar Text" w:eastAsia="Zawgyi-One" w:hAnsi="Myanmar Text" w:cs="Myanmar Text"/>
                <w:bCs/>
                <w:position w:val="0"/>
                <w:szCs w:val="36"/>
              </w:rPr>
              <w:t>သန်း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နီးပါးရှိပါသည်</w:t>
            </w:r>
          </w:p>
        </w:tc>
      </w:tr>
      <w:tr w:rsidR="00601B6A" w:rsidRPr="00CF4030" w14:paraId="4D5EC10F" w14:textId="77777777" w:rsidTr="002C7DF0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2C33E2D8" w14:textId="77777777" w:rsidR="008753A2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B1088C3" wp14:editId="14EDDDEF">
                  <wp:extent cx="1482725" cy="1482725"/>
                  <wp:effectExtent l="0" t="0" r="3175" b="3175"/>
                  <wp:docPr id="253724778" name="Picture 39" descr="&quot;Hello&quot;ကို ဘာသာ ၃မျိုးဖြင့် ရေးထားသော စကားပြောအကွက် ၃ခု အောက်ရှိ ယဥ်ကျေးမှုကွဲ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&quot;Hello&quot;ကို ဘာသာ ၃မျိုးဖြင့် ရေးထားသော စကားပြောအကွက် ၃ခု အောက်ရှိ ယဥ်ကျေးမှုကွဲလူတစ်စု။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D923742" w14:textId="240AB57D" w:rsidR="008753A2" w:rsidRPr="00CF4030" w:rsidRDefault="00B829DA" w:rsidP="00053100">
            <w:pPr>
              <w:pStyle w:val="ListParagraph"/>
              <w:numPr>
                <w:ilvl w:val="0"/>
                <w:numId w:val="3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ထိုလူများသည်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ဘာသာစကား</w:t>
            </w:r>
            <w:r w:rsidRPr="00CF4030">
              <w:rPr>
                <w:rFonts w:eastAsia="Zawgyi-One" w:cs="Myanmar Text"/>
              </w:rPr>
              <w:t xml:space="preserve"> </w:t>
            </w:r>
            <w:bookmarkStart w:id="98" w:name="_Hlk158625129"/>
            <w:r w:rsidR="009604EE" w:rsidRPr="00027F1E">
              <w:rPr>
                <w:rStyle w:val="Statisticstyle"/>
                <w:rFonts w:eastAsia="Zawgyi-One" w:cs="Myanmar Text" w:hint="cs"/>
                <w:bCs/>
                <w:szCs w:val="36"/>
                <w:cs/>
                <w:lang w:bidi="my-MM"/>
              </w:rPr>
              <w:t>၃၀၀</w:t>
            </w:r>
            <w:bookmarkEnd w:id="98"/>
            <w:r w:rsidR="009604EE" w:rsidRPr="003A73E7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ကျော်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ပြောဆိုကြသည်။</w:t>
            </w:r>
          </w:p>
        </w:tc>
      </w:tr>
    </w:tbl>
    <w:p w14:paraId="47212D5F" w14:textId="77777777" w:rsidR="008753A2" w:rsidRPr="00CF4030" w:rsidRDefault="00B829DA" w:rsidP="00053100">
      <w:pPr>
        <w:wordWrap w:val="0"/>
        <w:spacing w:line="240" w:lineRule="auto"/>
        <w:rPr>
          <w:rFonts w:cs="Myanmar Text"/>
        </w:rPr>
      </w:pPr>
      <w:r w:rsidRPr="00CF4030">
        <w:rPr>
          <w:rFonts w:cs="Myanmar Text"/>
        </w:rPr>
        <w:br w:type="page"/>
      </w:r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601B6A" w:rsidRPr="00CF4030" w14:paraId="5AC1D2EA" w14:textId="77777777" w:rsidTr="001521FB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5ED675F1" w14:textId="77777777" w:rsidR="008753A2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lastRenderedPageBreak/>
              <w:drawing>
                <wp:inline distT="0" distB="0" distL="0" distR="0" wp14:anchorId="3164DA94" wp14:editId="0467D04D">
                  <wp:extent cx="1482725" cy="1482725"/>
                  <wp:effectExtent l="0" t="0" r="3175" b="3175"/>
                  <wp:docPr id="1908268187" name="Picture 40" descr="သူတို့ကိုယ်သူတို့ လက်ညှိုးထိုးပြီး လက်မြှောက်ထားသည့် လူ၂ယောက်ရှေ့က လ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သူတို့ကိုယ်သူတို့ လက်ညှိုးထိုးပြီး လက်မြှောက်ထားသည့် လူ၂ယောက်ရှေ့က လူတစ်ဦး။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47795FC" w14:textId="387AB1A7" w:rsidR="008753A2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တစ်စုံတစ်ရာအဖြစ်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ကိုယ်ပိုင်လက္ခဏာ</w:t>
            </w:r>
            <w:r w:rsidR="009604EE">
              <w:rPr>
                <w:rStyle w:val="Strong"/>
                <w:rFonts w:ascii="Myanmar Text" w:eastAsia="Zawgyi-One" w:hAnsi="Myanmar Text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တွေ့ရှိသည့်အခါ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သီးခြားလူအစုအဖွဲ့တွင်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ပါဝင်သည်ဟု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ဆိုလိုပါသည်။</w:t>
            </w:r>
          </w:p>
        </w:tc>
      </w:tr>
      <w:tr w:rsidR="00601B6A" w:rsidRPr="00CF4030" w14:paraId="0FFA2318" w14:textId="77777777" w:rsidTr="001521FB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58C54A33" w14:textId="77777777" w:rsidR="008753A2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AF2190A" wp14:editId="1DAECF79">
                  <wp:extent cx="1482725" cy="1482725"/>
                  <wp:effectExtent l="0" t="0" r="3175" b="3175"/>
                  <wp:docPr id="626339655" name="Picture 42" descr="သူတို့ကိုယ်သူတို့ လက်ညှိုးထိုးပြီး လက်မြှောက်ထားသည့် လူတစ်ဦးနှင့် သြစတြေးလျမြေ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 descr="သူတို့ကိုယ်သူတို့ လက်ညှိုးထိုးပြီး လက်မြှောက်ထားသည့် လူတစ်ဦးနှင့် သြစတြေးလျမြေပုံ။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BC75A6" w14:textId="0F6770F8" w:rsidR="008753A2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  <w:bCs/>
                <w:szCs w:val="36"/>
              </w:rPr>
              <w:t>သြစတြေးလျရှိလူများ၏</w:t>
            </w:r>
            <w:r w:rsidR="009604EE">
              <w:rPr>
                <w:rFonts w:ascii="Myanmar Text" w:eastAsia="Zawgyi-One" w:hAnsi="Myanmar Text" w:cs="Myanmar Text"/>
                <w:bCs/>
                <w:szCs w:val="36"/>
              </w:rPr>
              <w:t xml:space="preserve"> </w:t>
            </w:r>
            <w:r w:rsidRPr="00CF4030">
              <w:rPr>
                <w:rStyle w:val="Statisticstyle"/>
                <w:rFonts w:ascii="Myanmar Text" w:eastAsia="Zawgyi-One" w:hAnsi="Myanmar Text" w:cs="Myanmar Text"/>
                <w:bCs/>
                <w:position w:val="0"/>
                <w:szCs w:val="36"/>
              </w:rPr>
              <w:t>၃၀</w:t>
            </w:r>
            <w:r w:rsidRPr="00CF4030">
              <w:rPr>
                <w:rStyle w:val="Statisticstyle"/>
                <w:rFonts w:eastAsia="Zawgyi-One" w:cs="Myanmar Text"/>
                <w:bCs/>
                <w:position w:val="0"/>
                <w:szCs w:val="36"/>
              </w:rPr>
              <w:t>%</w:t>
            </w:r>
            <w:r w:rsidR="009604EE">
              <w:rPr>
                <w:rStyle w:val="Statisticstyle"/>
                <w:rFonts w:eastAsia="Zawgyi-One" w:cs="Myanmar Text"/>
                <w:bCs/>
                <w:position w:val="0"/>
                <w:szCs w:val="36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bCs/>
                <w:szCs w:val="36"/>
              </w:rPr>
              <w:t>သည်</w:t>
            </w:r>
            <w:r w:rsidRPr="00CF4030">
              <w:rPr>
                <w:rFonts w:eastAsia="Zawgyi-One" w:cs="Myanmar Text"/>
                <w:bCs/>
                <w:szCs w:val="36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bCs/>
                <w:szCs w:val="36"/>
              </w:rPr>
              <w:t>ယဥ်ကျေးမှုကွဲပုဂ္ဂိုလ်များ</w:t>
            </w:r>
            <w:r w:rsidRPr="00CF4030">
              <w:rPr>
                <w:rFonts w:eastAsia="Zawgyi-One" w:cs="Myanmar Text"/>
                <w:bCs/>
                <w:szCs w:val="36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bCs/>
                <w:szCs w:val="36"/>
              </w:rPr>
              <w:t>ဖြစ်ကြပါသည်။</w:t>
            </w:r>
          </w:p>
        </w:tc>
      </w:tr>
      <w:tr w:rsidR="00601B6A" w:rsidRPr="00CF4030" w14:paraId="7D13BA3B" w14:textId="77777777" w:rsidTr="001521FB">
        <w:trPr>
          <w:trHeight w:val="3515"/>
        </w:trPr>
        <w:tc>
          <w:tcPr>
            <w:tcW w:w="2551" w:type="dxa"/>
            <w:vAlign w:val="center"/>
          </w:tcPr>
          <w:p w14:paraId="0A2115A1" w14:textId="77777777" w:rsidR="008753A2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6282DEB" wp14:editId="565A22F5">
                  <wp:extent cx="1482725" cy="1482725"/>
                  <wp:effectExtent l="0" t="0" r="3175" b="3175"/>
                  <wp:docPr id="154003351" name="Picture 43" descr="မိသားစုရှေ့၌ လက်မြှောက်ထားသည့် လ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 descr="မိသားစုရှေ့၌ လက်မြှောက်ထားသည့် လူတစ်ဦး။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32478706" w14:textId="379BEE85" w:rsidR="008753A2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နိုင်ငံလုံးဆိုင်ရာ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မသန်စွမ်းမှု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အာမခံ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အစီအစဥ်</w:t>
            </w:r>
            <w:r w:rsidRPr="00CF4030">
              <w:rPr>
                <w:rFonts w:eastAsia="Zawgyi-One" w:cs="Myanmar Text"/>
              </w:rPr>
              <w:t xml:space="preserve"> (National </w:t>
            </w:r>
            <w:r w:rsidR="00053100">
              <w:rPr>
                <w:rFonts w:eastAsia="Zawgyi-One" w:cs="Myanmar Text"/>
              </w:rPr>
              <w:br/>
            </w:r>
            <w:r w:rsidRPr="00CF4030">
              <w:rPr>
                <w:rFonts w:eastAsia="Zawgyi-One" w:cs="Myanmar Text"/>
              </w:rPr>
              <w:t xml:space="preserve">Disability Insurance Scheme (NDIS)) </w:t>
            </w:r>
            <w:r w:rsidRPr="00CF4030">
              <w:rPr>
                <w:rFonts w:ascii="Myanmar Text" w:eastAsia="Zawgyi-One" w:hAnsi="Myanmar Text" w:cs="Myanmar Text"/>
              </w:rPr>
              <w:t>ရှိ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Style w:val="Statisticstyle"/>
                <w:rFonts w:ascii="Myanmar Text" w:eastAsia="Zawgyi-One" w:hAnsi="Myanmar Text" w:cs="Myanmar Text"/>
                <w:bCs/>
                <w:position w:val="0"/>
                <w:szCs w:val="36"/>
              </w:rPr>
              <w:t>၁၀</w:t>
            </w:r>
            <w:r w:rsidRPr="00CF4030">
              <w:rPr>
                <w:rStyle w:val="Statisticstyle"/>
                <w:rFonts w:eastAsia="Zawgyi-One" w:cs="Myanmar Text"/>
                <w:bCs/>
                <w:position w:val="0"/>
                <w:szCs w:val="36"/>
              </w:rPr>
              <w:t>%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ရာခိုင်နှုန်းသော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="004A260B" w:rsidRPr="004A260B">
              <w:rPr>
                <w:rStyle w:val="Strong"/>
                <w:rFonts w:ascii="Myanmar Text" w:eastAsia="Zawgyi-One" w:hAnsi="Myanmar Text" w:cs="Myanmar Text" w:hint="cs"/>
                <w:cs/>
                <w:lang w:bidi="my-MM"/>
              </w:rPr>
              <w:t>ပါဝင်သုံးစွဲသူများ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="00363BAE">
              <w:rPr>
                <w:rFonts w:ascii="Myanmar Text" w:eastAsia="Zawgyi-One" w:hAnsi="Myanmar Text" w:cs="Myanmar Text" w:hint="cs"/>
                <w:cs/>
                <w:lang w:bidi="my-MM"/>
              </w:rPr>
              <w:t>မှာ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ယဥ်ကျေးမှုကွဲပုဂ္ဂိုလ်အဖြစ်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တွေ့ရှိကြသည်။</w:t>
            </w:r>
          </w:p>
        </w:tc>
      </w:tr>
      <w:tr w:rsidR="00601B6A" w:rsidRPr="00CF4030" w14:paraId="6C8AAD18" w14:textId="77777777" w:rsidTr="001521FB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78DC6D74" w14:textId="77777777" w:rsidR="008753A2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86680E8" wp14:editId="5AFBEE37">
                  <wp:extent cx="1483200" cy="1483200"/>
                  <wp:effectExtent l="0" t="0" r="3175" b="3175"/>
                  <wp:docPr id="768595154" name="Picture 768595154" descr="ပါဝင်သုံးစွဲသူလူစုကို ပြသနေသည့် ပါဝင်သုံးစွဲသူပုံ။ နှစ်ဦးမှာ လက်မြှောက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 descr="ပါဝင်သုံးစွဲသူလူစုကို ပြသနေသည့် ပါဝင်သုံးစွဲသူပုံ။ နှစ်ဦးမှာ လက်မြှောက်ထား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B5FFD71" w14:textId="77777777" w:rsidR="008753A2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ပါဝင်သုံးစွဲသူများမှာ</w:t>
            </w:r>
            <w:r w:rsidRPr="00CF4030">
              <w:rPr>
                <w:rStyle w:val="Strong"/>
                <w:rFonts w:eastAsia="Zawgyi-One" w:cs="Myanmar Text"/>
                <w:b w:val="0"/>
                <w:bCs w:val="0"/>
                <w:color w:val="auto"/>
              </w:rPr>
              <w:t xml:space="preserve"> NDIS </w:t>
            </w:r>
            <w:r w:rsidRPr="00CF4030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တွင်ပါဝင်သည့်</w:t>
            </w:r>
            <w:r w:rsidRPr="00CF4030">
              <w:rPr>
                <w:rStyle w:val="Strong"/>
                <w:rFonts w:eastAsia="Zawgyi-One" w:cs="Myanmar Text"/>
                <w:b w:val="0"/>
                <w:bCs w:val="0"/>
                <w:color w:val="auto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မသန်စွမ်းသူများ</w:t>
            </w:r>
            <w:r w:rsidRPr="00CF4030">
              <w:rPr>
                <w:rStyle w:val="Strong"/>
                <w:rFonts w:eastAsia="Zawgyi-One" w:cs="Myanmar Text"/>
                <w:b w:val="0"/>
                <w:bCs w:val="0"/>
                <w:color w:val="auto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ဖြစ်ကြသည်။</w:t>
            </w:r>
          </w:p>
        </w:tc>
      </w:tr>
    </w:tbl>
    <w:p w14:paraId="1F1F51C7" w14:textId="77777777" w:rsidR="00D01D6C" w:rsidRPr="00CF4030" w:rsidRDefault="00B829DA" w:rsidP="00053100">
      <w:pPr>
        <w:pStyle w:val="Heading2"/>
        <w:wordWrap w:val="0"/>
        <w:spacing w:after="120" w:line="240" w:lineRule="auto"/>
        <w:rPr>
          <w:rFonts w:cs="Myanmar Text"/>
          <w:lang w:val="en-AU"/>
        </w:rPr>
      </w:pPr>
      <w:bookmarkStart w:id="99" w:name="_Toc256000001"/>
      <w:r w:rsidRPr="00CF4030">
        <w:rPr>
          <w:rFonts w:ascii="Myanmar Text" w:eastAsia="Zawgyi-One" w:hAnsi="Myanmar Text" w:cs="Myanmar Text"/>
        </w:rPr>
        <w:lastRenderedPageBreak/>
        <w:t>ကျွန်ုပ်တို့ဆောင်ရွက်ရမည့်အစီအစဉ်အကြောင်း</w:t>
      </w:r>
      <w:bookmarkEnd w:id="99"/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2551"/>
        <w:gridCol w:w="6500"/>
        <w:gridCol w:w="21"/>
        <w:gridCol w:w="144"/>
        <w:gridCol w:w="140"/>
        <w:gridCol w:w="425"/>
      </w:tblGrid>
      <w:tr w:rsidR="00601B6A" w:rsidRPr="00CF4030" w14:paraId="596D4C5D" w14:textId="77777777" w:rsidTr="009604EE">
        <w:trPr>
          <w:gridAfter w:val="2"/>
          <w:wAfter w:w="565" w:type="dxa"/>
          <w:trHeight w:val="2124"/>
        </w:trPr>
        <w:tc>
          <w:tcPr>
            <w:tcW w:w="2551" w:type="dxa"/>
            <w:vAlign w:val="center"/>
          </w:tcPr>
          <w:p w14:paraId="0F91140A" w14:textId="77777777" w:rsidR="001F34EE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6CA2186C" wp14:editId="6C0CE156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292735</wp:posOffset>
                      </wp:positionV>
                      <wp:extent cx="892175" cy="231775"/>
                      <wp:effectExtent l="0" t="0" r="3175" b="0"/>
                      <wp:wrapNone/>
                      <wp:docPr id="71200283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A153E5" w14:textId="77777777" w:rsidR="00053100" w:rsidRPr="00946885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100" w:name="_Hlk155700983"/>
                                  <w:bookmarkStart w:id="101" w:name="_Hlk155700984"/>
                                  <w:r w:rsidRPr="0094688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နည်းဗျူဟာ</w:t>
                                  </w:r>
                                  <w:bookmarkEnd w:id="100"/>
                                  <w:bookmarkEnd w:id="101"/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2186C" id="_x0000_s1030" type="#_x0000_t202" alt="&quot;&quot;" style="position:absolute;left:0;text-align:left;margin-left:22.9pt;margin-top:23.05pt;width:70.25pt;height:18.2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" filled="f" stroked="f">
                      <v:textbox inset="0,0,0,0">
                        <w:txbxContent>
                          <w:p w14:paraId="68A153E5" w14:textId="77777777" w:rsidR="00053100" w:rsidRPr="00946885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102" w:name="_Hlk155700983"/>
                            <w:bookmarkStart w:id="103" w:name="_Hlk155700984"/>
                            <w:r w:rsidRPr="0094688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0"/>
                                <w:szCs w:val="20"/>
                              </w:rPr>
                              <w:t>နည်းဗျူဟာ</w:t>
                            </w:r>
                            <w:bookmarkEnd w:id="102"/>
                            <w:bookmarkEnd w:id="103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34EE" w:rsidRPr="00CF4030">
              <w:rPr>
                <w:rFonts w:cs="Myanmar Text"/>
                <w:noProof/>
              </w:rPr>
              <w:drawing>
                <wp:inline distT="0" distB="0" distL="0" distR="0" wp14:anchorId="2544ACC0" wp14:editId="138A058D">
                  <wp:extent cx="1404000" cy="1404000"/>
                  <wp:effectExtent l="0" t="0" r="5715" b="5715"/>
                  <wp:docPr id="478145865" name="Picture 44" descr="နည်းဗျူဟာ စာရွက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 descr="နည်းဗျူဟာ စာရွက်။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5" w:type="dxa"/>
            <w:gridSpan w:val="3"/>
            <w:vAlign w:val="center"/>
          </w:tcPr>
          <w:p w14:paraId="4BBA87D1" w14:textId="77777777" w:rsidR="001F34EE" w:rsidRPr="00CF4030" w:rsidRDefault="00B829DA" w:rsidP="00053100">
            <w:pPr>
              <w:wordWrap w:val="0"/>
              <w:spacing w:before="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ယဥ်ကျေးမှုအရနှင့်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ဘာသာစကားအရ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ကွဲပြားမှု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နည်းဗျူဟာ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၂၀၂၄</w:t>
            </w:r>
            <w:r w:rsidRPr="00CF4030">
              <w:rPr>
                <w:rFonts w:eastAsia="Zawgyi-One" w:cs="Myanmar Text"/>
              </w:rPr>
              <w:t>-</w:t>
            </w:r>
            <w:r w:rsidRPr="00CF4030">
              <w:rPr>
                <w:rFonts w:ascii="Myanmar Text" w:eastAsia="Zawgyi-One" w:hAnsi="Myanmar Text" w:cs="Myanmar Text"/>
              </w:rPr>
              <w:t>၂၀၂၈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ရေးဆွဲပါသည်။</w:t>
            </w:r>
          </w:p>
          <w:p w14:paraId="4DF94201" w14:textId="77777777" w:rsidR="007C2796" w:rsidRPr="00CF4030" w:rsidRDefault="00B829DA" w:rsidP="00053100">
            <w:pPr>
              <w:wordWrap w:val="0"/>
              <w:spacing w:before="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၎င်းကို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နည်းဗျူဟာဟု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ခေါ်ပါမည်။</w:t>
            </w:r>
          </w:p>
          <w:p w14:paraId="6E65FB79" w14:textId="77777777" w:rsidR="007C2796" w:rsidRPr="00CF4030" w:rsidRDefault="00B829DA" w:rsidP="00053100">
            <w:pPr>
              <w:wordWrap w:val="0"/>
              <w:spacing w:before="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ဤနည်းဗျူဟာမှာ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ပါဝင်သုံးစွဲသူများအတွက်</w:t>
            </w:r>
            <w:r w:rsidRPr="00CF4030">
              <w:rPr>
                <w:rFonts w:eastAsia="Zawgyi-One" w:cs="Myanmar Text"/>
              </w:rPr>
              <w:t xml:space="preserve"> NDIS </w:t>
            </w:r>
            <w:r w:rsidRPr="00CF4030">
              <w:rPr>
                <w:rFonts w:ascii="Myanmar Text" w:eastAsia="Zawgyi-One" w:hAnsi="Myanmar Text" w:cs="Myanmar Text"/>
              </w:rPr>
              <w:t>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မည်သို့ပိုမိုကောင်းမွန်အောင်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လုပ်ပေးမည့်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အစီအစဥ်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ဖြစ်ပါသည်။</w:t>
            </w:r>
          </w:p>
        </w:tc>
      </w:tr>
      <w:tr w:rsidR="00601B6A" w:rsidRPr="00CF4030" w14:paraId="68B53650" w14:textId="77777777" w:rsidTr="009604EE">
        <w:trPr>
          <w:gridAfter w:val="4"/>
          <w:wAfter w:w="730" w:type="dxa"/>
          <w:trHeight w:val="1886"/>
        </w:trPr>
        <w:tc>
          <w:tcPr>
            <w:tcW w:w="2551" w:type="dxa"/>
            <w:vAlign w:val="center"/>
          </w:tcPr>
          <w:p w14:paraId="51176BEB" w14:textId="77777777" w:rsidR="007C2796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6FC36D09" wp14:editId="4458F040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226695</wp:posOffset>
                      </wp:positionV>
                      <wp:extent cx="719455" cy="450215"/>
                      <wp:effectExtent l="0" t="0" r="4445" b="6985"/>
                      <wp:wrapNone/>
                      <wp:docPr id="20975204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945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D3FF67" w14:textId="77777777" w:rsidR="00053100" w:rsidRPr="00946885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6"/>
                                      <w:szCs w:val="16"/>
                                      <w:lang w:val="en-PH"/>
                                    </w:rPr>
                                  </w:pPr>
                                  <w:r w:rsidRPr="0094688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ဆောင်ရွက်ရမည့်အစီအစဥ်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36D09" id="_x0000_s1031" type="#_x0000_t202" alt="&quot;&quot;" style="position:absolute;left:0;text-align:left;margin-left:29.75pt;margin-top:17.85pt;width:56.65pt;height:35.4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" filled="f" stroked="f">
                      <v:textbox inset="0,0,0,0">
                        <w:txbxContent>
                          <w:p w14:paraId="2BD3FF67" w14:textId="77777777" w:rsidR="00053100" w:rsidRPr="00946885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  <w:lang w:val="en-PH"/>
                              </w:rPr>
                            </w:pPr>
                            <w:r w:rsidRPr="0094688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6"/>
                                <w:szCs w:val="16"/>
                              </w:rPr>
                              <w:t>ဆောင်ရွက်ရမည့်အစီအစဥ်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2796" w:rsidRPr="00CF4030">
              <w:rPr>
                <w:rFonts w:cs="Myanmar Text"/>
                <w:noProof/>
              </w:rPr>
              <w:drawing>
                <wp:inline distT="0" distB="0" distL="0" distR="0" wp14:anchorId="68DCDB80" wp14:editId="74C1CCA5">
                  <wp:extent cx="1404000" cy="1404000"/>
                  <wp:effectExtent l="0" t="0" r="5715" b="5715"/>
                  <wp:docPr id="700079581" name="Picture 1" descr="အမှန်ပြသင်္ကေတနှင့်အတူ စာရင်းတစ်ခုကိုပြထားသည့် လုပ်ရမည့် အစီအစဥ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079581" name="Picture 1" descr="အမှန်ပြသင်္ကေတနှင့်အတူ စာရင်းတစ်ခုကိုပြထားသည့် လုပ်ရမည့် အစီအစဥ်။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vAlign w:val="center"/>
          </w:tcPr>
          <w:p w14:paraId="0A93F1F0" w14:textId="77777777" w:rsidR="007C2796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ဤဆောင်ရွက်ရမည့်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အစီအစဥ်တွင်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နည်းဗျူဟာကို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ပံ့ပိုးထောက်ခံရန်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လုပ်ဆောင်ရမည်တို့ကို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ရှင်းလင်းထားသည်။</w:t>
            </w:r>
          </w:p>
        </w:tc>
      </w:tr>
      <w:tr w:rsidR="00601B6A" w:rsidRPr="00CF4030" w14:paraId="3B28E8D9" w14:textId="77777777" w:rsidTr="009604EE">
        <w:trPr>
          <w:gridAfter w:val="1"/>
          <w:wAfter w:w="425" w:type="dxa"/>
        </w:trPr>
        <w:tc>
          <w:tcPr>
            <w:tcW w:w="2551" w:type="dxa"/>
            <w:vAlign w:val="center"/>
          </w:tcPr>
          <w:p w14:paraId="0AF188C3" w14:textId="38B0F055" w:rsidR="007C2796" w:rsidRPr="00CF4030" w:rsidRDefault="00946885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1184" behindDoc="0" locked="0" layoutInCell="1" allowOverlap="1" wp14:anchorId="7BF9CB81" wp14:editId="0395497D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393065</wp:posOffset>
                      </wp:positionV>
                      <wp:extent cx="892175" cy="210185"/>
                      <wp:effectExtent l="0" t="0" r="3175" b="0"/>
                      <wp:wrapNone/>
                      <wp:docPr id="6624971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101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AF3478" w14:textId="77777777" w:rsidR="00053100" w:rsidRPr="00946885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6"/>
                                      <w:szCs w:val="16"/>
                                      <w:lang w:val="en-PH"/>
                                    </w:rPr>
                                  </w:pPr>
                                  <w:r w:rsidRPr="0094688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ရလဒ်များ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9CB81" id="_x0000_s1032" type="#_x0000_t202" alt="&quot;&quot;" style="position:absolute;left:0;text-align:left;margin-left:37.6pt;margin-top:30.95pt;width:70.25pt;height:16.5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" filled="f" stroked="f">
                      <v:textbox inset="0,0,0,0">
                        <w:txbxContent>
                          <w:p w14:paraId="15AF3478" w14:textId="77777777" w:rsidR="00053100" w:rsidRPr="00946885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  <w:lang w:val="en-PH"/>
                              </w:rPr>
                            </w:pPr>
                            <w:r w:rsidRPr="0094688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6"/>
                                <w:szCs w:val="16"/>
                              </w:rPr>
                              <w:t>ရလဒ်များ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3232" behindDoc="0" locked="0" layoutInCell="1" allowOverlap="1" wp14:anchorId="03A12121" wp14:editId="7700B5C8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156210</wp:posOffset>
                      </wp:positionV>
                      <wp:extent cx="892175" cy="210185"/>
                      <wp:effectExtent l="0" t="0" r="3175" b="0"/>
                      <wp:wrapNone/>
                      <wp:docPr id="174935264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101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E6E8CC" w14:textId="77777777" w:rsidR="00053100" w:rsidRPr="00946885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10"/>
                                      <w:sz w:val="14"/>
                                      <w:szCs w:val="14"/>
                                      <w:lang w:val="en-PH"/>
                                    </w:rPr>
                                  </w:pPr>
                                  <w:r w:rsidRPr="0094688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10"/>
                                      <w:sz w:val="14"/>
                                      <w:szCs w:val="14"/>
                                    </w:rPr>
                                    <w:t>ဆောင်ရွက်ချက်များ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12121" id="_x0000_s1033" type="#_x0000_t202" alt="&quot;&quot;" style="position:absolute;left:0;text-align:left;margin-left:8.55pt;margin-top:12.3pt;width:70.25pt;height:16.5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" filled="f" stroked="f">
                      <v:textbox inset="0,0,0,0">
                        <w:txbxContent>
                          <w:p w14:paraId="52E6E8CC" w14:textId="77777777" w:rsidR="00053100" w:rsidRPr="00946885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10"/>
                                <w:sz w:val="14"/>
                                <w:szCs w:val="14"/>
                                <w:lang w:val="en-PH"/>
                              </w:rPr>
                            </w:pPr>
                            <w:r w:rsidRPr="0094688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10"/>
                                <w:sz w:val="14"/>
                                <w:szCs w:val="14"/>
                              </w:rPr>
                              <w:t>ဆောင်ရွက်ချက်များ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2796" w:rsidRPr="00CF4030">
              <w:rPr>
                <w:rFonts w:cs="Myanmar Text"/>
                <w:noProof/>
              </w:rPr>
              <w:drawing>
                <wp:inline distT="0" distB="0" distL="0" distR="0" wp14:anchorId="7840AF5F" wp14:editId="43D75E89">
                  <wp:extent cx="1404000" cy="1404000"/>
                  <wp:effectExtent l="0" t="0" r="5715" b="5715"/>
                  <wp:docPr id="2088040572" name="Picture 2" descr="အဖြေလွှာတစ်စောင်နှင့် လုပ်ရမည့် အစီအစဥ်စာ​စောင်တစ်စောင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040572" name="Picture 2" descr="အဖြေလွှာတစ်စောင်နှင့် လုပ်ရမည့် အစီအစဥ်စာ​စောင်တစ်စောင်။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gridSpan w:val="4"/>
            <w:vAlign w:val="center"/>
          </w:tcPr>
          <w:p w14:paraId="6F185151" w14:textId="77777777" w:rsidR="007C2796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၎င်းက</w:t>
            </w:r>
          </w:p>
          <w:p w14:paraId="12F47E46" w14:textId="77777777" w:rsidR="007C2796" w:rsidRPr="00CF4030" w:rsidRDefault="00B829DA" w:rsidP="00053100">
            <w:pPr>
              <w:pStyle w:val="ListParagraph"/>
              <w:numPr>
                <w:ilvl w:val="0"/>
                <w:numId w:val="36"/>
              </w:numPr>
              <w:wordWrap w:val="0"/>
              <w:spacing w:before="120" w:after="120" w:line="240" w:lineRule="auto"/>
              <w:rPr>
                <w:rFonts w:eastAsia="Times New Roman"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လုပ်ဆောင်ရမည်ဖြစ်သည့်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ဆောင်ရွက်ချက်များ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489D01FF" w14:textId="21D85CDA" w:rsidR="007C2796" w:rsidRPr="00053100" w:rsidRDefault="00B829DA" w:rsidP="00053100">
            <w:pPr>
              <w:pStyle w:val="ListParagraph"/>
              <w:numPr>
                <w:ilvl w:val="0"/>
                <w:numId w:val="36"/>
              </w:numPr>
              <w:wordWrap w:val="0"/>
              <w:spacing w:before="120" w:after="120" w:line="240" w:lineRule="auto"/>
              <w:rPr>
                <w:rFonts w:eastAsia="Times New Roman" w:cs="Myanmar Text"/>
                <w:spacing w:val="-4"/>
              </w:rPr>
            </w:pPr>
            <w:r w:rsidRPr="00053100">
              <w:rPr>
                <w:rFonts w:ascii="Myanmar Text" w:eastAsia="Zawgyi-One" w:hAnsi="Myanmar Text" w:cs="Myanmar Text"/>
                <w:spacing w:val="-4"/>
              </w:rPr>
              <w:t>ကျွန်တော်တို့</w:t>
            </w:r>
            <w:r w:rsidRPr="00053100">
              <w:rPr>
                <w:rFonts w:eastAsia="Zawgyi-One" w:cs="Myanmar Text"/>
                <w:spacing w:val="-4"/>
              </w:rPr>
              <w:t xml:space="preserve"> </w:t>
            </w:r>
            <w:r w:rsidRPr="00053100">
              <w:rPr>
                <w:rFonts w:ascii="Myanmar Text" w:eastAsia="Zawgyi-One" w:hAnsi="Myanmar Text" w:cs="Myanmar Text"/>
                <w:spacing w:val="-4"/>
              </w:rPr>
              <w:t>ရလိုသည့်</w:t>
            </w:r>
            <w:r w:rsidR="00363BAE" w:rsidRPr="00053100">
              <w:rPr>
                <w:rFonts w:ascii="Myanmar Text" w:eastAsia="Zawgyi-One" w:hAnsi="Myanmar Text" w:cs="Myanmar Text" w:hint="cs"/>
                <w:spacing w:val="-4"/>
                <w:lang w:bidi="my-MM"/>
              </w:rPr>
              <w:t xml:space="preserve"> </w:t>
            </w:r>
            <w:r w:rsidRPr="00053100">
              <w:rPr>
                <w:rStyle w:val="Strong"/>
                <w:rFonts w:ascii="Myanmar Text" w:eastAsia="Zawgyi-One" w:hAnsi="Myanmar Text" w:cs="Myanmar Text"/>
                <w:spacing w:val="-4"/>
              </w:rPr>
              <w:t>ရလဒ်များ</w:t>
            </w:r>
            <w:r w:rsidR="00363BAE" w:rsidRPr="00053100">
              <w:rPr>
                <w:rStyle w:val="Strong"/>
                <w:rFonts w:ascii="Myanmar Text" w:eastAsia="Zawgyi-One" w:hAnsi="Myanmar Text" w:cs="Myanmar Text" w:hint="cs"/>
                <w:spacing w:val="-4"/>
                <w:lang w:bidi="my-MM"/>
              </w:rPr>
              <w:t xml:space="preserve"> </w:t>
            </w:r>
            <w:r w:rsidRPr="00053100">
              <w:rPr>
                <w:rFonts w:ascii="Myanmar Text" w:eastAsia="Zawgyi-One" w:hAnsi="Myanmar Text" w:cs="Myanmar Text"/>
                <w:spacing w:val="-4"/>
              </w:rPr>
              <w:t>ရှင်းပြထားပါသည်။</w:t>
            </w:r>
          </w:p>
          <w:p w14:paraId="4A6260D0" w14:textId="6D3503B2" w:rsidR="007C2796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ရလဒ်များမှာ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အလုပ်က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ဘဝများကို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ပြောင်းလဲပေးသည့်</w:t>
            </w:r>
            <w:r w:rsidR="00363BAE">
              <w:rPr>
                <w:rFonts w:ascii="Myanmar Text" w:eastAsia="Zawgyi-One" w:hAnsi="Myanmar Text" w:cs="Myanmar Text" w:hint="cs"/>
                <w:lang w:bidi="my-MM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နည်းလမ်းများဖြစ်ပါသည်။</w:t>
            </w:r>
          </w:p>
        </w:tc>
      </w:tr>
      <w:tr w:rsidR="00601B6A" w:rsidRPr="00CF4030" w14:paraId="70CD97F0" w14:textId="77777777" w:rsidTr="009604EE">
        <w:tc>
          <w:tcPr>
            <w:tcW w:w="2551" w:type="dxa"/>
            <w:vAlign w:val="center"/>
          </w:tcPr>
          <w:p w14:paraId="2B79AC24" w14:textId="77777777" w:rsidR="007C2796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828BCE3" wp14:editId="38528510">
                  <wp:extent cx="1404000" cy="1404000"/>
                  <wp:effectExtent l="0" t="0" r="5715" b="5715"/>
                  <wp:docPr id="1569362203" name="Picture 1569362203" descr="NDIS အစီအစဉ်ကိုင်ထားသည့် ပါဝင်သူတစ်ဦး။ ၎င်းတို့အပေါ်၌ လက်မထောင်ထားသောပုံနှင့်အတူ လမ်းညွှန်မြှား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362203" name="Picture 1569362203" descr="NDIS အစီအစဉ်ကိုင်ထားသည့် ပါဝင်သူတစ်ဦး။ ၎င်းတို့အပေါ်၌ လက်မထောင်ထားသောပုံနှင့်အတူ လမ်းညွှန်မြှား ရှိသည်။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gridSpan w:val="5"/>
            <w:vAlign w:val="center"/>
          </w:tcPr>
          <w:p w14:paraId="75CDBCB6" w14:textId="77777777" w:rsidR="007C2796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အပေါ်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အတွေ့အကြုံများအား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ပိုမိုကောင်းမွန်စေမည့်ရလဒ်များကို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ရယူလိုပါသည်။</w:t>
            </w:r>
          </w:p>
        </w:tc>
      </w:tr>
      <w:tr w:rsidR="00601B6A" w:rsidRPr="00CF4030" w14:paraId="6A025A0F" w14:textId="77777777" w:rsidTr="009604EE">
        <w:trPr>
          <w:gridAfter w:val="3"/>
          <w:wAfter w:w="709" w:type="dxa"/>
        </w:trPr>
        <w:tc>
          <w:tcPr>
            <w:tcW w:w="2551" w:type="dxa"/>
            <w:vAlign w:val="center"/>
          </w:tcPr>
          <w:p w14:paraId="1A4ABBEA" w14:textId="77777777" w:rsidR="007C2796" w:rsidRPr="00CF4030" w:rsidRDefault="00B829DA" w:rsidP="00053100">
            <w:pPr>
              <w:pStyle w:val="Image"/>
              <w:wordWrap w:val="0"/>
              <w:spacing w:before="0" w:after="100" w:afterAutospacing="1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5C48819F" wp14:editId="50C798BE">
                  <wp:extent cx="1404000" cy="1404000"/>
                  <wp:effectExtent l="0" t="0" r="5715" b="5715"/>
                  <wp:docPr id="1717061877" name="Picture 1717061877" descr="စဥ်းစားနေသည့်လူတစ်ဦးနှင့် သူ့အပေါ်တွင် လက်မထောင်ထားသောပုံပါသည့် စကားပြောသည်ကိုပြအကွက်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061877" name="Picture 1717061877" descr="စဥ်းစားနေသည့်လူတစ်ဦးနှင့် သူ့အပေါ်တွင် လက်မထောင်ထားသောပုံပါသည့် စကားပြောသည်ကိုပြအကွက် ရှိသည်။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gridSpan w:val="2"/>
            <w:vAlign w:val="center"/>
          </w:tcPr>
          <w:p w14:paraId="4017BEDF" w14:textId="77777777" w:rsidR="007C2796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ဤဆောင်ရွက်ရမည့်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အစီအစဥ်သည်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ဆောင်ရွက်ချက်များ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အလုပ်ဖြစ်</w:t>
            </w:r>
            <w:r w:rsidRPr="00CF4030">
              <w:rPr>
                <w:rFonts w:eastAsia="Zawgyi-One" w:cs="Myanmar Text"/>
              </w:rPr>
              <w:t>/</w:t>
            </w:r>
            <w:r w:rsidRPr="00CF4030">
              <w:rPr>
                <w:rFonts w:ascii="Myanmar Text" w:eastAsia="Zawgyi-One" w:hAnsi="Myanmar Text" w:cs="Myanmar Text"/>
              </w:rPr>
              <w:t>မဖြစ်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မည်သို့သိနိုင်မည်ကိုလည်း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ရှင်းပြထားသည်။</w:t>
            </w:r>
          </w:p>
        </w:tc>
      </w:tr>
    </w:tbl>
    <w:p w14:paraId="7745E49C" w14:textId="77777777" w:rsidR="007A0C51" w:rsidRPr="00CF4030" w:rsidRDefault="00B829DA" w:rsidP="00053100">
      <w:pPr>
        <w:pStyle w:val="Heading2"/>
        <w:wordWrap w:val="0"/>
        <w:spacing w:line="240" w:lineRule="auto"/>
        <w:rPr>
          <w:rFonts w:cs="Myanmar Text"/>
          <w:color w:val="000000" w:themeColor="text1"/>
        </w:rPr>
      </w:pPr>
      <w:r w:rsidRPr="00CF4030">
        <w:rPr>
          <w:rStyle w:val="Heading2Char"/>
          <w:rFonts w:cs="Myanmar Text"/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27B040B1" wp14:editId="274B20B7">
                <wp:simplePos x="0" y="0"/>
                <wp:positionH relativeFrom="page">
                  <wp:align>center</wp:align>
                </wp:positionH>
                <wp:positionV relativeFrom="paragraph">
                  <wp:posOffset>-213164</wp:posOffset>
                </wp:positionV>
                <wp:extent cx="6422400" cy="1244600"/>
                <wp:effectExtent l="19050" t="19050" r="16510" b="12700"/>
                <wp:wrapNone/>
                <wp:docPr id="155562356" name="Rectangle: Rounded Corners 1555623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12446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95DE29" id="Rectangle: Rounded Corners 155562356" o:spid="_x0000_s1026" alt="&quot;&quot;" style="position:absolute;margin-left:0;margin-top:-16.8pt;width:505.7pt;height:98pt;z-index:-2515927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" fillcolor="#8ac640" strokecolor="#6b2976" strokeweight="3pt">
                <w10:wrap anchorx="page"/>
              </v:roundrect>
            </w:pict>
          </mc:Fallback>
        </mc:AlternateContent>
      </w:r>
      <w:bookmarkStart w:id="104" w:name="_Toc256000002"/>
      <w:r w:rsidRPr="00CF4030">
        <w:rPr>
          <w:rFonts w:ascii="Myanmar Text" w:eastAsia="Zawgyi-One" w:hAnsi="Myanmar Text" w:cs="Myanmar Text"/>
          <w:color w:val="000000" w:themeColor="text1"/>
        </w:rPr>
        <w:t>၁</w:t>
      </w:r>
      <w:r w:rsidRPr="00CF4030">
        <w:rPr>
          <w:rFonts w:eastAsia="Zawgyi-One" w:cs="Myanmar Text"/>
          <w:color w:val="000000" w:themeColor="text1"/>
        </w:rPr>
        <w:t xml:space="preserve">. </w:t>
      </w:r>
      <w:r w:rsidRPr="00CF4030">
        <w:rPr>
          <w:rFonts w:ascii="Myanmar Text" w:eastAsia="Zawgyi-One" w:hAnsi="Myanmar Text" w:cs="Myanmar Text"/>
          <w:color w:val="000000" w:themeColor="text1"/>
        </w:rPr>
        <w:t>ကျွန်တော်တို့</w:t>
      </w:r>
      <w:r w:rsidRPr="00CF4030">
        <w:rPr>
          <w:rFonts w:eastAsia="Zawgyi-One" w:cs="Myanmar Text"/>
          <w:color w:val="000000" w:themeColor="text1"/>
        </w:rPr>
        <w:t xml:space="preserve"> </w:t>
      </w:r>
      <w:r w:rsidRPr="00CF4030">
        <w:rPr>
          <w:rFonts w:ascii="Myanmar Text" w:eastAsia="Zawgyi-One" w:hAnsi="Myanmar Text" w:cs="Myanmar Text"/>
          <w:color w:val="000000" w:themeColor="text1"/>
        </w:rPr>
        <w:t>လုပ်ဆောင်ပေးစဉ်</w:t>
      </w:r>
      <w:r w:rsidRPr="00CF4030">
        <w:rPr>
          <w:rFonts w:eastAsia="Zawgyi-One" w:cs="Myanmar Text"/>
          <w:color w:val="000000" w:themeColor="text1"/>
        </w:rPr>
        <w:t xml:space="preserve"> </w:t>
      </w:r>
      <w:r w:rsidRPr="00CF4030">
        <w:rPr>
          <w:rFonts w:ascii="Myanmar Text" w:eastAsia="Zawgyi-One" w:hAnsi="Myanmar Text" w:cs="Myanmar Text"/>
          <w:color w:val="000000" w:themeColor="text1"/>
        </w:rPr>
        <w:t>ယဥ်ကျေးမှုကွဲ</w:t>
      </w:r>
      <w:r w:rsidRPr="00CF4030">
        <w:rPr>
          <w:rFonts w:eastAsia="Zawgyi-One" w:cs="Myanmar Text"/>
          <w:color w:val="000000" w:themeColor="text1"/>
        </w:rPr>
        <w:t xml:space="preserve"> </w:t>
      </w:r>
      <w:r w:rsidRPr="00CF4030">
        <w:rPr>
          <w:rFonts w:ascii="Myanmar Text" w:eastAsia="Zawgyi-One" w:hAnsi="Myanmar Text" w:cs="Myanmar Text"/>
          <w:color w:val="000000" w:themeColor="text1"/>
        </w:rPr>
        <w:t>ပါဝင်သုံးစွဲသူများကို</w:t>
      </w:r>
      <w:r w:rsidRPr="00CF4030">
        <w:rPr>
          <w:rFonts w:eastAsia="Zawgyi-One" w:cs="Myanmar Text"/>
          <w:color w:val="000000" w:themeColor="text1"/>
        </w:rPr>
        <w:t xml:space="preserve"> </w:t>
      </w:r>
      <w:r w:rsidRPr="00CF4030">
        <w:rPr>
          <w:rFonts w:ascii="Myanmar Text" w:eastAsia="Zawgyi-One" w:hAnsi="Myanmar Text" w:cs="Myanmar Text"/>
          <w:color w:val="000000" w:themeColor="text1"/>
        </w:rPr>
        <w:t>အလေးထားခြင်း</w:t>
      </w:r>
      <w:bookmarkEnd w:id="104"/>
    </w:p>
    <w:p w14:paraId="4F603BD8" w14:textId="77777777" w:rsidR="007A0C51" w:rsidRPr="00CF4030" w:rsidRDefault="00B829DA" w:rsidP="00053100">
      <w:pPr>
        <w:pStyle w:val="Heading3"/>
        <w:wordWrap w:val="0"/>
        <w:spacing w:before="48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57458DA4" wp14:editId="4D9E1730">
                <wp:simplePos x="0" y="0"/>
                <wp:positionH relativeFrom="margin">
                  <wp:posOffset>0</wp:posOffset>
                </wp:positionH>
                <wp:positionV relativeFrom="paragraph">
                  <wp:posOffset>531316</wp:posOffset>
                </wp:positionV>
                <wp:extent cx="5798820" cy="241300"/>
                <wp:effectExtent l="19050" t="19050" r="11430" b="25400"/>
                <wp:wrapNone/>
                <wp:docPr id="1112759029" name="Group 11127590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836548595" name="Straight Connector 836548595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7133973" name="Oval 213713397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0A4CE2" id="Group 1112759029" o:spid="_x0000_s1026" alt="&quot;&quot;" style="position:absolute;margin-left:0;margin-top:41.85pt;width:456.6pt;height:19pt;z-index:-251590656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">
                <v:line id="Straight Connector 836548595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" strokecolor="#65276f [3044]" strokeweight="3pt">
                  <v:stroke endcap="round"/>
                </v:line>
                <v:oval id="Oval 213713397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" fillcolor="#8ac640" strokecolor="#6b2976" strokeweight="3pt"/>
                <w10:wrap anchorx="margin"/>
              </v:group>
            </w:pict>
          </mc:Fallback>
        </mc:AlternateContent>
      </w:r>
      <w:r w:rsidRPr="00CF4030">
        <w:rPr>
          <w:rFonts w:ascii="Myanmar Text" w:eastAsia="Zawgyi-One" w:hAnsi="Myanmar Text" w:cs="Myanmar Text"/>
        </w:rPr>
        <w:t>ဆောင်ရွက်ချက်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၁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2551"/>
        <w:gridCol w:w="6373"/>
        <w:gridCol w:w="148"/>
        <w:gridCol w:w="567"/>
        <w:gridCol w:w="142"/>
      </w:tblGrid>
      <w:tr w:rsidR="00601B6A" w:rsidRPr="00CF4030" w14:paraId="1793D6E4" w14:textId="77777777" w:rsidTr="009604EE">
        <w:trPr>
          <w:gridAfter w:val="3"/>
          <w:wAfter w:w="857" w:type="dxa"/>
          <w:trHeight w:val="2934"/>
        </w:trPr>
        <w:tc>
          <w:tcPr>
            <w:tcW w:w="2551" w:type="dxa"/>
            <w:vAlign w:val="center"/>
          </w:tcPr>
          <w:p w14:paraId="39E49B05" w14:textId="77777777" w:rsidR="007A0C51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79B086B" wp14:editId="44EC5CC3">
                  <wp:extent cx="1482725" cy="1482725"/>
                  <wp:effectExtent l="0" t="0" r="3175" b="3175"/>
                  <wp:docPr id="797344409" name="Picture 797344409" descr="လက်မထောင်ထားလူတစ်ဦး။ ၎င်းဘေး၌ စဉ်းစားသည်ကိုပြအကွက်နှင့် လုံခြုံရေးသင်္ကေတ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344409" name="Picture 797344409" descr="လက်မထောင်ထားလူတစ်ဦး။ ၎င်းဘေး၌ စဉ်းစားသည်ကိုပြအကွက်နှင့် လုံခြုံရေးသင်္ကေတ။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121BE895" w14:textId="77777777" w:rsidR="007A0C51" w:rsidRPr="00CF4030" w:rsidRDefault="00B829DA" w:rsidP="00053100">
            <w:pPr>
              <w:wordWrap w:val="0"/>
              <w:spacing w:before="120" w:after="120" w:line="240" w:lineRule="auto"/>
              <w:rPr>
                <w:rStyle w:val="ui-provider"/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NDIA </w:t>
            </w:r>
            <w:r w:rsidRPr="00CF4030">
              <w:rPr>
                <w:rFonts w:ascii="Myanmar Text" w:eastAsia="Zawgyi-One" w:hAnsi="Myanmar Text" w:cs="Myanmar Text"/>
              </w:rPr>
              <w:t>ရှိအရေးကြီးသော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စကားလုံးအချို့၏အဓိပ္ပါယ်ကို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လူတိုင်းသိရှိနားလည်စေရန်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လူထုလူတန်းစားအတွင်းရှိ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အခြားသူများနှင့်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ပူးပေါင်းလုပ်ဆောင်ပါမည်။</w:t>
            </w:r>
          </w:p>
          <w:p w14:paraId="53B666D5" w14:textId="78EE3365" w:rsidR="007A0C51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Style w:val="ui-provider"/>
                <w:rFonts w:ascii="Myanmar Text" w:eastAsia="Zawgyi-One" w:hAnsi="Myanmar Text" w:cs="Myanmar Text"/>
              </w:rPr>
              <w:t>ဤစကားလုံးများမှာ</w:t>
            </w:r>
            <w:r w:rsidRPr="00CF4030">
              <w:rPr>
                <w:rStyle w:val="ui-provider"/>
                <w:rFonts w:eastAsia="Zawgyi-One" w:cs="Myanmar Text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ယဥ်ကျေးမှု</w:t>
            </w:r>
            <w:r w:rsidR="00363BAE">
              <w:rPr>
                <w:rStyle w:val="Strong"/>
                <w:rFonts w:ascii="Myanmar Text" w:eastAsia="Zawgyi-One" w:hAnsi="Myanmar Text" w:cs="Myanmar Text" w:hint="cs"/>
                <w:lang w:bidi="my-MM"/>
              </w:rPr>
              <w:t xml:space="preserve"> </w:t>
            </w:r>
            <w:r w:rsidRPr="00CF4030">
              <w:rPr>
                <w:rStyle w:val="ui-provider"/>
                <w:rFonts w:ascii="Myanmar Text" w:eastAsia="Zawgyi-One" w:hAnsi="Myanmar Text" w:cs="Myanmar Text"/>
              </w:rPr>
              <w:t>အားလုံးအတွက်</w:t>
            </w:r>
            <w:r w:rsidRPr="00CF4030">
              <w:rPr>
                <w:rStyle w:val="ui-provider"/>
                <w:rFonts w:eastAsia="Zawgyi-One" w:cs="Myanmar Text"/>
              </w:rPr>
              <w:t xml:space="preserve"> </w:t>
            </w:r>
            <w:r w:rsidRPr="00CF4030">
              <w:rPr>
                <w:rStyle w:val="ui-provider"/>
                <w:rFonts w:ascii="Myanmar Text" w:eastAsia="Zawgyi-One" w:hAnsi="Myanmar Text" w:cs="Myanmar Text"/>
              </w:rPr>
              <w:t>လုံခြုံကြောင်းကိုလည်း</w:t>
            </w:r>
            <w:r w:rsidRPr="00CF4030">
              <w:rPr>
                <w:rStyle w:val="ui-provider"/>
                <w:rFonts w:eastAsia="Zawgyi-One" w:cs="Myanmar Text"/>
              </w:rPr>
              <w:t xml:space="preserve"> </w:t>
            </w:r>
            <w:r w:rsidRPr="00CF4030">
              <w:rPr>
                <w:rStyle w:val="ui-provider"/>
                <w:rFonts w:ascii="Myanmar Text" w:eastAsia="Zawgyi-One" w:hAnsi="Myanmar Text" w:cs="Myanmar Text"/>
              </w:rPr>
              <w:t>ကျွန်ုပ်တို့</w:t>
            </w:r>
            <w:r w:rsidRPr="00CF4030">
              <w:rPr>
                <w:rStyle w:val="ui-provider"/>
                <w:rFonts w:eastAsia="Zawgyi-One" w:cs="Myanmar Text"/>
              </w:rPr>
              <w:t xml:space="preserve"> </w:t>
            </w:r>
            <w:r w:rsidRPr="00CF4030">
              <w:rPr>
                <w:rStyle w:val="ui-provider"/>
                <w:rFonts w:ascii="Myanmar Text" w:eastAsia="Zawgyi-One" w:hAnsi="Myanmar Text" w:cs="Myanmar Text"/>
              </w:rPr>
              <w:t>သေချာစေလိုပါသည်။</w:t>
            </w:r>
          </w:p>
        </w:tc>
      </w:tr>
      <w:tr w:rsidR="00601B6A" w:rsidRPr="00CF4030" w14:paraId="63F66E43" w14:textId="77777777" w:rsidTr="009604EE">
        <w:trPr>
          <w:gridAfter w:val="3"/>
          <w:wAfter w:w="857" w:type="dxa"/>
          <w:trHeight w:val="2891"/>
        </w:trPr>
        <w:tc>
          <w:tcPr>
            <w:tcW w:w="2551" w:type="dxa"/>
            <w:vAlign w:val="center"/>
          </w:tcPr>
          <w:p w14:paraId="1DA7B6AE" w14:textId="77777777" w:rsidR="007A0C51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D6463E5" wp14:editId="3AAF73E4">
                  <wp:extent cx="1483200" cy="1112400"/>
                  <wp:effectExtent l="0" t="0" r="3175" b="0"/>
                  <wp:docPr id="1418563162" name="Picture 1418563162" descr="အရောင်ရင့်ရင့် အဝတ် ဝတ်ထား၍ ရိုးရာအက ကခုန်နေသည့် 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563162" name="Picture 1418563162" descr="အရောင်ရင့်ရင့် အဝတ် ဝတ်ထား၍ ရိုးရာအက ကခုန်နေသည့် လူတစ်စ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4618007C" w14:textId="77777777" w:rsidR="007A0C51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သင့်ယဉ်ကျေးမှုသည်</w:t>
            </w:r>
            <w:r w:rsidRPr="00CF4030">
              <w:rPr>
                <w:rFonts w:eastAsia="Zawgyi-One" w:cs="Myanmar Text"/>
              </w:rPr>
              <w:t>-</w:t>
            </w:r>
          </w:p>
          <w:p w14:paraId="21D775A2" w14:textId="77777777" w:rsidR="007A0C51" w:rsidRPr="00CF4030" w:rsidRDefault="00B829DA" w:rsidP="00053100">
            <w:pPr>
              <w:pStyle w:val="ListParagraph"/>
              <w:numPr>
                <w:ilvl w:val="0"/>
                <w:numId w:val="37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သင်၏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နေထိုင်ပုံဖြစ်သည်</w:t>
            </w:r>
          </w:p>
          <w:p w14:paraId="61C8807F" w14:textId="77777777" w:rsidR="007A0C51" w:rsidRPr="00CF4030" w:rsidRDefault="00B829DA" w:rsidP="00053100">
            <w:pPr>
              <w:pStyle w:val="ListParagraph"/>
              <w:numPr>
                <w:ilvl w:val="0"/>
                <w:numId w:val="37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သင့်အတွက်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အရေးကြီးသည့်အရာဖြစ်သည်။</w:t>
            </w:r>
          </w:p>
        </w:tc>
      </w:tr>
      <w:tr w:rsidR="00601B6A" w:rsidRPr="00CF4030" w14:paraId="5C79D6CF" w14:textId="77777777" w:rsidTr="009604EE">
        <w:trPr>
          <w:gridAfter w:val="2"/>
          <w:wAfter w:w="709" w:type="dxa"/>
          <w:trHeight w:val="1987"/>
        </w:trPr>
        <w:tc>
          <w:tcPr>
            <w:tcW w:w="2551" w:type="dxa"/>
            <w:vAlign w:val="center"/>
          </w:tcPr>
          <w:p w14:paraId="7FF0F047" w14:textId="77777777" w:rsidR="007A0C51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6D7DCF9" wp14:editId="77FDBD81">
                  <wp:extent cx="1435735" cy="1435735"/>
                  <wp:effectExtent l="0" t="0" r="0" b="0"/>
                  <wp:docPr id="1173009545" name="Picture 1" descr="ကိုယ့်ကိုကိုယ် လက်ညှိုးထိုးနေသူတစ်ဦးနှင့် အမှန်သင်္ကေတပါသည့် စဥ်းစားနေသည်ကိုပြအကွက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009545" name="Picture 1" descr="ကိုယ့်ကိုကိုယ် လက်ညှိုးထိုးနေသူတစ်ဦးနှင့် အမှန်သင်္ကေတပါသည့် စဥ်းစားနေသည်ကိုပြအကွက်။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735" cy="143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gridSpan w:val="2"/>
            <w:vAlign w:val="center"/>
          </w:tcPr>
          <w:p w14:paraId="593EE23B" w14:textId="7762A7EC" w:rsidR="007A0C51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Style w:val="Strong"/>
                <w:rFonts w:ascii="Myanmar Text" w:eastAsia="Zawgyi-One" w:hAnsi="Myanmar Text" w:cs="Myanmar Text"/>
              </w:rPr>
              <w:t>ယဥ်ကျေးမှုအရ</w:t>
            </w:r>
            <w:r w:rsidRPr="00CF4030">
              <w:rPr>
                <w:rStyle w:val="Strong"/>
                <w:rFonts w:eastAsia="Zawgyi-One" w:cs="Myanmar Text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လုံခြုံမှု</w:t>
            </w:r>
            <w:r w:rsidR="00363BAE">
              <w:rPr>
                <w:rStyle w:val="Strong"/>
                <w:rFonts w:ascii="Myanmar Text" w:eastAsia="Zawgyi-One" w:hAnsi="Myanmar Text" w:cs="Myanmar Text" w:hint="cs"/>
                <w:lang w:bidi="my-MM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ဟူသော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စကားလုံး၏အဓိပ္ပါယ်ကို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လူတိုင်း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သိစေရန်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သေချာစေလိုပါသည်။</w:t>
            </w:r>
          </w:p>
        </w:tc>
      </w:tr>
      <w:tr w:rsidR="00601B6A" w:rsidRPr="00CF4030" w14:paraId="16BA59DF" w14:textId="77777777" w:rsidTr="009604EE">
        <w:trPr>
          <w:gridAfter w:val="3"/>
          <w:wAfter w:w="857" w:type="dxa"/>
          <w:trHeight w:val="3402"/>
        </w:trPr>
        <w:tc>
          <w:tcPr>
            <w:tcW w:w="2551" w:type="dxa"/>
            <w:vAlign w:val="center"/>
          </w:tcPr>
          <w:p w14:paraId="4932BA2F" w14:textId="77777777" w:rsidR="00707F69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5B0E65FA" wp14:editId="5C5BE93C">
                  <wp:extent cx="1482725" cy="1482725"/>
                  <wp:effectExtent l="0" t="0" r="3175" b="3175"/>
                  <wp:docPr id="1696862103" name="Picture 1696862103" descr="လုံခြုံရေးပုံအောက်ရှိ 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862103" name="Picture 1696862103" descr="လုံခြုံရေးပုံအောက်ရှိ လူတစ်စု။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3A1D87FF" w14:textId="77777777" w:rsidR="00707F69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ယဥ်ကျေးမှုအရ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လုံခြုံမှုဆိုသည်မှာ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ကျွန်တော်တို့က</w:t>
            </w:r>
            <w:r w:rsidRPr="00CF4030">
              <w:rPr>
                <w:rFonts w:eastAsia="Zawgyi-One" w:cs="Myanmar Text"/>
              </w:rPr>
              <w:t>-</w:t>
            </w:r>
          </w:p>
          <w:p w14:paraId="19F72332" w14:textId="77777777" w:rsidR="00707F69" w:rsidRPr="00CF4030" w:rsidRDefault="00B829DA" w:rsidP="00053100">
            <w:pPr>
              <w:pStyle w:val="ListParagraph"/>
              <w:numPr>
                <w:ilvl w:val="0"/>
                <w:numId w:val="76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လူများ၏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လက်ခံလေးစားခြင်း</w:t>
            </w:r>
            <w:r w:rsidRPr="00CF4030">
              <w:rPr>
                <w:rFonts w:eastAsia="Zawgyi-One" w:cs="Myanmar Text"/>
              </w:rPr>
              <w:t xml:space="preserve">  </w:t>
            </w:r>
          </w:p>
          <w:p w14:paraId="390DFBAC" w14:textId="77777777" w:rsidR="00707F69" w:rsidRPr="00CF4030" w:rsidRDefault="00B829DA" w:rsidP="00053100">
            <w:pPr>
              <w:pStyle w:val="ListParagraph"/>
              <w:numPr>
                <w:ilvl w:val="0"/>
                <w:numId w:val="76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လူများအား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လုံခြုံမှုကို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ခံစားစေခြင်း</w:t>
            </w:r>
            <w:r w:rsidRPr="00CF4030">
              <w:rPr>
                <w:rFonts w:eastAsia="Zawgyi-One" w:cs="Myanmar Text"/>
              </w:rPr>
              <w:t xml:space="preserve">  </w:t>
            </w:r>
          </w:p>
          <w:p w14:paraId="687CCC66" w14:textId="77777777" w:rsidR="00707F69" w:rsidRPr="00CF4030" w:rsidRDefault="00B829DA" w:rsidP="00053100">
            <w:pPr>
              <w:pStyle w:val="ListParagraph"/>
              <w:numPr>
                <w:ilvl w:val="0"/>
                <w:numId w:val="76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လူများ၏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ပါဝင်ခြင်းကို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ခံစားရစေရန်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အထောက်အကူပြုခြင်းတို့ကို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ဆိုလိုသည်။</w:t>
            </w:r>
          </w:p>
        </w:tc>
      </w:tr>
      <w:tr w:rsidR="00601B6A" w:rsidRPr="00CF4030" w14:paraId="36FEA77F" w14:textId="77777777" w:rsidTr="009604EE">
        <w:trPr>
          <w:gridAfter w:val="1"/>
          <w:wAfter w:w="142" w:type="dxa"/>
          <w:trHeight w:val="3458"/>
        </w:trPr>
        <w:tc>
          <w:tcPr>
            <w:tcW w:w="2551" w:type="dxa"/>
            <w:vAlign w:val="center"/>
          </w:tcPr>
          <w:p w14:paraId="06167A4F" w14:textId="77777777" w:rsidR="00C92244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lastRenderedPageBreak/>
              <w:drawing>
                <wp:inline distT="0" distB="0" distL="0" distR="0" wp14:anchorId="6EC0FB57" wp14:editId="4D0F87E0">
                  <wp:extent cx="1482725" cy="1482725"/>
                  <wp:effectExtent l="0" t="0" r="3175" b="3175"/>
                  <wp:docPr id="2054622705" name="Picture 2054622705" descr="လက်ဆွဲနှုတ်ဆက်နေသောလူနှစ်ဦး။ ၎င်းတို့အပေါ်၌ အမှန်သင်္ကေတပါသည့် စဥ်းစားနေသည်ကိုပြအကွက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622705" name="Picture 2054622705" descr="လက်ဆွဲနှုတ်ဆက်နေသောလူနှစ်ဦး။ ၎င်းတို့အပေါ်၌ အမှန်သင်္ကေတပါသည့် စဥ်းစားနေသည်ကိုပြအကွက်။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gridSpan w:val="3"/>
            <w:vAlign w:val="center"/>
          </w:tcPr>
          <w:p w14:paraId="275EE851" w14:textId="77777777" w:rsidR="00C92244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Style w:val="Strong"/>
                <w:rFonts w:ascii="Myanmar Text" w:eastAsia="Zawgyi-One" w:hAnsi="Myanmar Text" w:cs="Myanmar Text"/>
              </w:rPr>
              <w:t>ယဥ်ကျေးမှုအရ</w:t>
            </w:r>
            <w:r w:rsidRPr="00CF4030">
              <w:rPr>
                <w:rStyle w:val="Strong"/>
                <w:rFonts w:eastAsia="Zawgyi-One" w:cs="Myanmar Text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သင့်မြတ်ခြင်းနှင့်</w:t>
            </w:r>
            <w:r w:rsidRPr="00CF4030">
              <w:rPr>
                <w:rStyle w:val="Strong"/>
                <w:rFonts w:eastAsia="Zawgyi-One" w:cs="Myanmar Text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လိုသလိုလုပ်ဆောင်ပေးသည့်</w:t>
            </w:r>
            <w:r w:rsidRPr="00CF4030">
              <w:rPr>
                <w:rStyle w:val="Strong"/>
                <w:rFonts w:eastAsia="Zawgyi-One" w:cs="Myanmar Text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ဝန်ဆောင်မှု</w:t>
            </w:r>
            <w:r w:rsidRPr="00CF4030">
              <w:rPr>
                <w:rStyle w:val="Strong"/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ဟူသော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စကားလုံးများ၏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အဓိပ္ပါယ်ကို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လူတိုင်း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သိရှိစေရန်ကိုလည်း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သေချာစေလိုပါသည်။</w:t>
            </w:r>
          </w:p>
          <w:p w14:paraId="7F032711" w14:textId="741A2966" w:rsidR="00C92244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ယဥ်ကျေးမှုအရ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သင့်မြတ်ပြီး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လိုသလိုလုပ်ဆောင်ပေးသည့်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ဝန်ဆောင်မှုဆိုသည်မှာ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ဝန်ဆောင်မှုကို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အသုံးပြုသူများ၏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ယုံကြည်ချက်များကို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ဝန်ဆောင်ပေးသူများက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="00053100">
              <w:rPr>
                <w:rFonts w:eastAsia="Zawgyi-One" w:cs="Myanmar Text"/>
              </w:rPr>
              <w:br/>
            </w:r>
            <w:r w:rsidRPr="00CF4030">
              <w:rPr>
                <w:rFonts w:ascii="Myanmar Text" w:eastAsia="Zawgyi-One" w:hAnsi="Myanmar Text" w:cs="Myanmar Text"/>
              </w:rPr>
              <w:t>လက်ခံလေးစားကြောင်းကို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ဆိုလိုသည်။</w:t>
            </w:r>
          </w:p>
        </w:tc>
      </w:tr>
      <w:tr w:rsidR="00601B6A" w:rsidRPr="00CF4030" w14:paraId="2CB944E2" w14:textId="77777777" w:rsidTr="009604EE">
        <w:trPr>
          <w:gridAfter w:val="1"/>
          <w:wAfter w:w="142" w:type="dxa"/>
          <w:trHeight w:val="3458"/>
        </w:trPr>
        <w:tc>
          <w:tcPr>
            <w:tcW w:w="2551" w:type="dxa"/>
            <w:vAlign w:val="center"/>
          </w:tcPr>
          <w:p w14:paraId="626C7166" w14:textId="77777777" w:rsidR="00C92244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15B9686" wp14:editId="67DC777C">
                  <wp:extent cx="1482725" cy="1482725"/>
                  <wp:effectExtent l="0" t="0" r="3175" b="3175"/>
                  <wp:docPr id="1749085838" name="Picture 1749085838" descr="တစ်စုံတစ်ယောက်ကို စာကူဖတ်ပေးနေသူတစ်ဦး။ ၎င်းတို့အပေါ်၌ စကားပြောသည်ကိုပြအကွက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085838" name="Picture 1749085838" descr="တစ်စုံတစ်ယောက်ကို စာကူဖတ်ပေးနေသူတစ်ဦး။ ၎င်းတို့အပေါ်၌ စကားပြောသည်ကိုပြအကွက်။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gridSpan w:val="3"/>
            <w:vAlign w:val="center"/>
          </w:tcPr>
          <w:p w14:paraId="75475415" w14:textId="77777777" w:rsidR="00C92244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အောက်ပါကိစ္စများ၌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ထိုစကားလုံးများကို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အသုံးပြုစေလိုပါသည်</w:t>
            </w:r>
            <w:r w:rsidRPr="00CF4030">
              <w:rPr>
                <w:rFonts w:eastAsia="Zawgyi-One" w:cs="Myanmar Text"/>
              </w:rPr>
              <w:t>-</w:t>
            </w:r>
          </w:p>
          <w:p w14:paraId="4C719766" w14:textId="77777777" w:rsidR="00C92244" w:rsidRPr="009604EE" w:rsidRDefault="00B829DA" w:rsidP="00053100">
            <w:pPr>
              <w:pStyle w:val="ListParagraph"/>
              <w:numPr>
                <w:ilvl w:val="0"/>
                <w:numId w:val="38"/>
              </w:numPr>
              <w:wordWrap w:val="0"/>
              <w:spacing w:before="120" w:after="120" w:line="240" w:lineRule="auto"/>
              <w:rPr>
                <w:rFonts w:cs="Myanmar Text"/>
                <w:spacing w:val="-15"/>
              </w:rPr>
            </w:pPr>
            <w:r w:rsidRPr="009604EE">
              <w:rPr>
                <w:rFonts w:ascii="Myanmar Text" w:eastAsia="Zawgyi-One" w:hAnsi="Myanmar Text" w:cs="Myanmar Text"/>
                <w:spacing w:val="-15"/>
              </w:rPr>
              <w:t>ကျွန်တော်တို့</w:t>
            </w:r>
            <w:r w:rsidRPr="009604EE">
              <w:rPr>
                <w:rFonts w:eastAsia="Zawgyi-One" w:cs="Myanmar Text"/>
                <w:spacing w:val="-15"/>
              </w:rPr>
              <w:t xml:space="preserve"> </w:t>
            </w:r>
            <w:r w:rsidRPr="009604EE">
              <w:rPr>
                <w:rFonts w:ascii="Myanmar Text" w:eastAsia="Zawgyi-One" w:hAnsi="Myanmar Text" w:cs="Myanmar Text"/>
                <w:spacing w:val="-15"/>
              </w:rPr>
              <w:t>ဝေမျှပေးလိုက်သည့်</w:t>
            </w:r>
            <w:r w:rsidRPr="009604EE">
              <w:rPr>
                <w:rFonts w:eastAsia="Zawgyi-One" w:cs="Myanmar Text"/>
                <w:spacing w:val="-15"/>
              </w:rPr>
              <w:t xml:space="preserve"> </w:t>
            </w:r>
            <w:r w:rsidRPr="009604EE">
              <w:rPr>
                <w:rFonts w:ascii="Myanmar Text" w:eastAsia="Zawgyi-One" w:hAnsi="Myanmar Text" w:cs="Myanmar Text"/>
                <w:spacing w:val="-15"/>
              </w:rPr>
              <w:t>သတင်းအချက်အလက်များ</w:t>
            </w:r>
          </w:p>
          <w:p w14:paraId="3CCA01F1" w14:textId="77777777" w:rsidR="00C92244" w:rsidRPr="00CF4030" w:rsidRDefault="00B829DA" w:rsidP="00053100">
            <w:pPr>
              <w:pStyle w:val="ListParagraph"/>
              <w:numPr>
                <w:ilvl w:val="0"/>
                <w:numId w:val="38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ပါဝင်သုံးစွဲသူများကို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ပံ့ပိုးကူညီပုံများ။</w:t>
            </w:r>
          </w:p>
        </w:tc>
      </w:tr>
      <w:tr w:rsidR="00601B6A" w:rsidRPr="00CF4030" w14:paraId="14306BF4" w14:textId="77777777" w:rsidTr="009604EE">
        <w:trPr>
          <w:gridAfter w:val="1"/>
          <w:wAfter w:w="142" w:type="dxa"/>
          <w:trHeight w:val="3458"/>
        </w:trPr>
        <w:tc>
          <w:tcPr>
            <w:tcW w:w="2551" w:type="dxa"/>
            <w:vAlign w:val="center"/>
          </w:tcPr>
          <w:p w14:paraId="5A944CC5" w14:textId="77777777" w:rsidR="00C92244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6C917B5B" wp14:editId="0FE0CB75">
                  <wp:extent cx="1482725" cy="1482725"/>
                  <wp:effectExtent l="0" t="0" r="3175" b="3175"/>
                  <wp:docPr id="1027554279" name="Picture 1027554279" descr="ရုံးတစ်ရုံးရှေ့၌ စာစောင်ကိုင်ထားသော NDISနှင့် ပူးပေါင်းလုပ်ဆောင်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554279" name="Picture 1027554279" descr="ရုံးတစ်ရုံးရှေ့၌ စာစောင်ကိုင်ထားသော NDISနှင့် ပူးပေါင်းလုပ်ဆောင်သူတစ်ဦး။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gridSpan w:val="3"/>
            <w:vAlign w:val="center"/>
          </w:tcPr>
          <w:p w14:paraId="06520407" w14:textId="11B2FDFF" w:rsidR="00C92244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ထိုစကားလုံးများ၏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အဓိပ္ပါယ်ကို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ဝန်ထမ်းများနှင့်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Style w:val="Strong"/>
                <w:rFonts w:eastAsia="Zawgyi-One" w:cs="Myanmar Text"/>
              </w:rPr>
              <w:t xml:space="preserve">NDIS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နှင့်</w:t>
            </w:r>
            <w:r w:rsidRPr="00CF4030">
              <w:rPr>
                <w:rStyle w:val="Strong"/>
                <w:rFonts w:eastAsia="Zawgyi-One" w:cs="Myanmar Text"/>
              </w:rPr>
              <w:t xml:space="preserve"> </w:t>
            </w:r>
            <w:r w:rsidR="004A260B" w:rsidRPr="004A260B">
              <w:rPr>
                <w:rStyle w:val="Strong"/>
                <w:rFonts w:ascii="Myanmar Text" w:eastAsia="Zawgyi-One" w:hAnsi="Myanmar Text" w:cs="Myanmar Text" w:hint="cs"/>
                <w:cs/>
                <w:lang w:bidi="my-MM"/>
              </w:rPr>
              <w:t>ပူးပေါင်းဆောင်ရွက်သူများ</w:t>
            </w:r>
            <w:r w:rsidRPr="00CF4030">
              <w:rPr>
                <w:rFonts w:ascii="Myanmar Text" w:eastAsia="Zawgyi-One" w:hAnsi="Myanmar Text" w:cs="Myanmar Text"/>
              </w:rPr>
              <w:t>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နားလည်ရမည်ကိုလည်း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သေချာစေလိုပါသည်။</w:t>
            </w:r>
          </w:p>
          <w:p w14:paraId="13712795" w14:textId="77777777" w:rsidR="00C92244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ပူးပေါင်းဆောင်ရွက်သူများဆိုသည်မှာ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အခြားသူများအား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9604EE">
              <w:rPr>
                <w:rFonts w:ascii="Myanmar Text" w:eastAsia="Zawgyi-One" w:hAnsi="Myanmar Text" w:cs="Myanmar Text"/>
                <w:spacing w:val="-13"/>
              </w:rPr>
              <w:t>ဝန်ဆောင်မှုများ</w:t>
            </w:r>
            <w:r w:rsidRPr="009604EE">
              <w:rPr>
                <w:rFonts w:eastAsia="Zawgyi-One" w:cs="Myanmar Text"/>
                <w:spacing w:val="-13"/>
              </w:rPr>
              <w:t xml:space="preserve"> </w:t>
            </w:r>
            <w:r w:rsidRPr="009604EE">
              <w:rPr>
                <w:rFonts w:ascii="Myanmar Text" w:eastAsia="Zawgyi-One" w:hAnsi="Myanmar Text" w:cs="Myanmar Text"/>
                <w:spacing w:val="-13"/>
              </w:rPr>
              <w:t>ရှာဖွေရန်နှင့်</w:t>
            </w:r>
            <w:r w:rsidRPr="009604EE">
              <w:rPr>
                <w:rFonts w:eastAsia="Zawgyi-One" w:cs="Myanmar Text"/>
                <w:spacing w:val="-13"/>
              </w:rPr>
              <w:t xml:space="preserve"> </w:t>
            </w:r>
            <w:r w:rsidRPr="009604EE">
              <w:rPr>
                <w:rFonts w:ascii="Myanmar Text" w:eastAsia="Zawgyi-One" w:hAnsi="Myanmar Text" w:cs="Myanmar Text"/>
                <w:spacing w:val="-13"/>
              </w:rPr>
              <w:t>သုံးစွဲရန်</w:t>
            </w:r>
            <w:r w:rsidRPr="009604EE">
              <w:rPr>
                <w:rFonts w:eastAsia="Zawgyi-One" w:cs="Myanmar Text"/>
                <w:spacing w:val="-13"/>
              </w:rPr>
              <w:t xml:space="preserve"> </w:t>
            </w:r>
            <w:r w:rsidRPr="009604EE">
              <w:rPr>
                <w:rFonts w:ascii="Myanmar Text" w:eastAsia="Zawgyi-One" w:hAnsi="Myanmar Text" w:cs="Myanmar Text"/>
                <w:spacing w:val="-13"/>
              </w:rPr>
              <w:t>ကူညီပေးသူများ</w:t>
            </w:r>
            <w:r w:rsidRPr="009604EE">
              <w:rPr>
                <w:rFonts w:eastAsia="Zawgyi-One" w:cs="Myanmar Text"/>
                <w:spacing w:val="-13"/>
              </w:rPr>
              <w:t xml:space="preserve"> </w:t>
            </w:r>
            <w:r w:rsidRPr="009604EE">
              <w:rPr>
                <w:rFonts w:ascii="Myanmar Text" w:eastAsia="Zawgyi-One" w:hAnsi="Myanmar Text" w:cs="Myanmar Text"/>
                <w:spacing w:val="-13"/>
              </w:rPr>
              <w:t>ဖြစ်ကြသည်။</w:t>
            </w:r>
          </w:p>
          <w:p w14:paraId="77084AF4" w14:textId="77777777" w:rsidR="00D51C9C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ဤဆောင်ရွက်ရမည့်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အစီအစဥ်တွင်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၎င်းတို့ကို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ပူးပေါင်းဆောင်ရွက်သူများဟုသာ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ခေါ်ဆိုပါမည်။</w:t>
            </w:r>
          </w:p>
        </w:tc>
      </w:tr>
      <w:tr w:rsidR="00601B6A" w:rsidRPr="00CF4030" w14:paraId="4295E34C" w14:textId="77777777" w:rsidTr="009604EE">
        <w:trPr>
          <w:trHeight w:val="3458"/>
        </w:trPr>
        <w:tc>
          <w:tcPr>
            <w:tcW w:w="2551" w:type="dxa"/>
            <w:vAlign w:val="center"/>
          </w:tcPr>
          <w:p w14:paraId="20AA261E" w14:textId="77777777" w:rsidR="00C92244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528FFB1A" wp14:editId="3DEA0133">
                  <wp:extent cx="1482725" cy="1482725"/>
                  <wp:effectExtent l="0" t="0" r="3175" b="3175"/>
                  <wp:docPr id="1594755342" name="Picture 1594755342" descr="သတင်းစာစောင်၊ စကားပြောကွက်နှင့် အပြောင်းအလဲ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755342" name="Picture 1594755342" descr="သတင်းစာစောင်၊ စကားပြောကွက်နှင့် အပြောင်းအလဲပုံ။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gridSpan w:val="4"/>
            <w:vAlign w:val="center"/>
          </w:tcPr>
          <w:p w14:paraId="3A850266" w14:textId="1ED0F216" w:rsidR="00C92244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ယဥ်ကျေးမှုအားလုံးအတွက်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လုံခြုံသည့်စကားလုံးများပါဝင်သည့်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သတင်းအချက်အလက်များနှင့်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ဝန်ဆောင်မှုများကို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ပြန်လည်ပြင်ဆင်ပေးပါမည်။</w:t>
            </w:r>
          </w:p>
          <w:p w14:paraId="1BB9D10F" w14:textId="77777777" w:rsidR="00C92244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ဤလုပ်ဆောင်ချက်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အလုပ်ဖြစ်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မဖြစ်ကို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ပြင်ဆင်ချက်များကို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စောင့်ကြည့်ခြင်းအားဖြင့်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စစ်ဆေးနိုင်ပါမည်။</w:t>
            </w:r>
          </w:p>
        </w:tc>
      </w:tr>
    </w:tbl>
    <w:p w14:paraId="5906F409" w14:textId="77777777" w:rsidR="00D73473" w:rsidRPr="00CF4030" w:rsidRDefault="00B829DA" w:rsidP="00053100">
      <w:pPr>
        <w:pStyle w:val="Heading3"/>
        <w:wordWrap w:val="0"/>
        <w:spacing w:before="36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329BDF0" wp14:editId="3AD31312">
                <wp:simplePos x="0" y="0"/>
                <wp:positionH relativeFrom="margin">
                  <wp:posOffset>19050</wp:posOffset>
                </wp:positionH>
                <wp:positionV relativeFrom="paragraph">
                  <wp:posOffset>372110</wp:posOffset>
                </wp:positionV>
                <wp:extent cx="5798820" cy="241300"/>
                <wp:effectExtent l="19050" t="19050" r="11430" b="25400"/>
                <wp:wrapNone/>
                <wp:docPr id="2079021411" name="Group 20790214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858040146" name="Straight Connector 1858040146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2681570" name="Oval 942681570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2FF001" id="Group 2079021411" o:spid="_x0000_s1026" alt="&quot;&quot;" style="position:absolute;margin-left:1.5pt;margin-top:29.3pt;width:456.6pt;height:19pt;z-index:-251658240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">
                <v:line id="Straight Connector 1858040146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" strokecolor="#65276f [3044]" strokeweight="3pt">
                  <v:stroke endcap="round"/>
                </v:line>
                <v:oval id="Oval 942681570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" fillcolor="#8ac640" strokecolor="#6b2976" strokeweight="3pt"/>
                <w10:wrap anchorx="margin"/>
              </v:group>
            </w:pict>
          </mc:Fallback>
        </mc:AlternateContent>
      </w:r>
      <w:r w:rsidR="005C7C7B" w:rsidRPr="00CF4030">
        <w:rPr>
          <w:rFonts w:ascii="Myanmar Text" w:eastAsia="Zawgyi-One" w:hAnsi="Myanmar Text" w:cs="Myanmar Text"/>
        </w:rPr>
        <w:t>ဆောင်ရွက်ချက်</w:t>
      </w:r>
      <w:r w:rsidR="005C7C7B" w:rsidRPr="00CF4030">
        <w:rPr>
          <w:rFonts w:eastAsia="Zawgyi-One" w:cs="Myanmar Text"/>
        </w:rPr>
        <w:t xml:space="preserve"> </w:t>
      </w:r>
      <w:r w:rsidR="005C7C7B" w:rsidRPr="00CF4030">
        <w:rPr>
          <w:rFonts w:ascii="Myanmar Text" w:eastAsia="Zawgyi-One" w:hAnsi="Myanmar Text" w:cs="Myanmar Text"/>
        </w:rPr>
        <w:t>၂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  <w:gridCol w:w="455"/>
        <w:gridCol w:w="142"/>
      </w:tblGrid>
      <w:tr w:rsidR="00601B6A" w:rsidRPr="00CF4030" w14:paraId="51D354CB" w14:textId="77777777" w:rsidTr="009604EE">
        <w:trPr>
          <w:trHeight w:val="3674"/>
        </w:trPr>
        <w:tc>
          <w:tcPr>
            <w:tcW w:w="2551" w:type="dxa"/>
            <w:vAlign w:val="center"/>
          </w:tcPr>
          <w:p w14:paraId="7ACCDC5A" w14:textId="77777777" w:rsidR="00D1590E" w:rsidRPr="00CF4030" w:rsidRDefault="00B829DA" w:rsidP="00053100">
            <w:pPr>
              <w:pStyle w:val="Image"/>
              <w:wordWrap w:val="0"/>
              <w:spacing w:before="60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5280" behindDoc="0" locked="0" layoutInCell="1" allowOverlap="1" wp14:anchorId="5B2C640F" wp14:editId="4B11286B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621030</wp:posOffset>
                      </wp:positionV>
                      <wp:extent cx="892175" cy="191135"/>
                      <wp:effectExtent l="0" t="0" r="3175" b="0"/>
                      <wp:wrapNone/>
                      <wp:docPr id="58188679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1911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E96DCC" w14:textId="77777777" w:rsidR="00053100" w:rsidRPr="00946885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6"/>
                                      <w:szCs w:val="16"/>
                                      <w:lang w:val="en-PH"/>
                                    </w:rPr>
                                  </w:pPr>
                                  <w:r w:rsidRPr="0094688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လမ်းညွှန်ချက်များ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C640F" id="_x0000_s1034" type="#_x0000_t202" alt="&quot;&quot;" style="position:absolute;left:0;text-align:left;margin-left:23.05pt;margin-top:48.9pt;width:70.25pt;height:15.0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" filled="f" stroked="f">
                      <v:textbox inset="0,0,0,0">
                        <w:txbxContent>
                          <w:p w14:paraId="2EE96DCC" w14:textId="77777777" w:rsidR="00053100" w:rsidRPr="00946885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  <w:lang w:val="en-PH"/>
                              </w:rPr>
                            </w:pPr>
                            <w:r w:rsidRPr="0094688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6"/>
                                <w:szCs w:val="16"/>
                              </w:rPr>
                              <w:t>လမ်းညွှန်ချက်များ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5EBD" w:rsidRPr="00CF4030">
              <w:rPr>
                <w:rFonts w:cs="Myanmar Text"/>
                <w:noProof/>
              </w:rPr>
              <w:drawing>
                <wp:inline distT="0" distB="0" distL="0" distR="0" wp14:anchorId="245788CD" wp14:editId="0A723B56">
                  <wp:extent cx="1482725" cy="1482725"/>
                  <wp:effectExtent l="0" t="0" r="3175" b="3175"/>
                  <wp:docPr id="618593668" name="Picture 7" descr="လမ်းညွှန် စာစောင်နှင့် အပြောင်းအလဲ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593668" name="Picture 7" descr="လမ်းညွှန် စာစောင်နှင့် အပြောင်းအလဲပုံ။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gridSpan w:val="3"/>
            <w:vAlign w:val="center"/>
          </w:tcPr>
          <w:p w14:paraId="202E55CB" w14:textId="77777777" w:rsidR="001541CC" w:rsidRPr="00CF4030" w:rsidRDefault="00B829DA" w:rsidP="00053100">
            <w:pPr>
              <w:wordWrap w:val="0"/>
              <w:spacing w:before="600"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ဆောင်ရွက်ပုံအကြောင်း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လမ်းညွှန်ချက်များတွင်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ပြင်ဆင်ပေးပါမည်။</w:t>
            </w:r>
          </w:p>
          <w:p w14:paraId="2C9E1235" w14:textId="77777777" w:rsidR="00D1590E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အောက်ပါကိစ္စများနှင့်ပတ်သက်၍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သတင်းအချက်အလက်များကို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ထည့်သွင်းပေးပါမည်</w:t>
            </w:r>
            <w:r w:rsidRPr="00CF4030">
              <w:rPr>
                <w:rFonts w:eastAsia="Zawgyi-One" w:cs="Myanmar Text"/>
              </w:rPr>
              <w:t>-</w:t>
            </w:r>
          </w:p>
          <w:p w14:paraId="472D3D57" w14:textId="77777777" w:rsidR="005F7F44" w:rsidRPr="00CF4030" w:rsidRDefault="00B829DA" w:rsidP="00053100">
            <w:pPr>
              <w:pStyle w:val="ListParagraph"/>
              <w:numPr>
                <w:ilvl w:val="0"/>
                <w:numId w:val="39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ယဥ်ကျေးမှုအားလုံးအတွက်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လုံခြုံမှု</w:t>
            </w:r>
          </w:p>
          <w:p w14:paraId="2D971463" w14:textId="77777777" w:rsidR="005F7F44" w:rsidRPr="00CF4030" w:rsidRDefault="00B829DA" w:rsidP="00053100">
            <w:pPr>
              <w:pStyle w:val="ListParagraph"/>
              <w:numPr>
                <w:ilvl w:val="0"/>
                <w:numId w:val="39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ပါဝင်သုံးစွဲသူများ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နားလည်သည့်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စကားလုံးများကို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အသုံးပြုခြင်း</w:t>
            </w:r>
          </w:p>
          <w:p w14:paraId="17F5F561" w14:textId="77777777" w:rsidR="005F7F44" w:rsidRPr="00CF4030" w:rsidRDefault="00B829DA" w:rsidP="00053100">
            <w:pPr>
              <w:pStyle w:val="ListParagraph"/>
              <w:numPr>
                <w:ilvl w:val="0"/>
                <w:numId w:val="39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လူအားလုံး</w:t>
            </w:r>
            <w:r w:rsidRPr="00CF4030">
              <w:rPr>
                <w:rStyle w:val="Strong"/>
                <w:rFonts w:eastAsia="Zawgyi-One" w:cs="Myanmar Text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ပါဝင်စေနိုင်ခြင်း</w:t>
            </w:r>
            <w:r w:rsidRPr="00CF4030">
              <w:rPr>
                <w:rFonts w:ascii="Myanmar Text" w:eastAsia="Zawgyi-One" w:hAnsi="Myanmar Text" w:cs="Myanmar Text"/>
              </w:rPr>
              <w:t>။</w:t>
            </w:r>
          </w:p>
        </w:tc>
      </w:tr>
      <w:tr w:rsidR="00601B6A" w:rsidRPr="00CF4030" w14:paraId="43A8FA9B" w14:textId="77777777" w:rsidTr="009604EE">
        <w:trPr>
          <w:gridAfter w:val="2"/>
          <w:wAfter w:w="597" w:type="dxa"/>
          <w:trHeight w:val="3674"/>
        </w:trPr>
        <w:tc>
          <w:tcPr>
            <w:tcW w:w="2551" w:type="dxa"/>
            <w:vAlign w:val="center"/>
          </w:tcPr>
          <w:p w14:paraId="3368BF52" w14:textId="77777777" w:rsidR="005C7C7B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C00A2B2" wp14:editId="5B5B063E">
                  <wp:extent cx="1482725" cy="1482725"/>
                  <wp:effectExtent l="0" t="0" r="3175" b="3175"/>
                  <wp:docPr id="1563081769" name="Picture 8" descr="လူတစ်စုနှင့် ၎င်းတို့ကို ဝိုင်းရံထားသည့် လမ်းညွှန်မြှာ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081769" name="Picture 8" descr="လူတစ်စုနှင့် ၎င်းတို့ကို ဝိုင်းရံထားသည့် လမ်းညွှန်မြှား။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548082E1" w14:textId="77777777" w:rsidR="005C7C7B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ပါဝင်နိုင်သည်ဟု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ဆိုရာ၌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လူတိုင်းသည်</w:t>
            </w:r>
            <w:r w:rsidRPr="00CF4030">
              <w:rPr>
                <w:rFonts w:eastAsia="Zawgyi-One" w:cs="Myanmar Text"/>
              </w:rPr>
              <w:t>-</w:t>
            </w:r>
          </w:p>
          <w:p w14:paraId="6129E6A0" w14:textId="77777777" w:rsidR="005C7C7B" w:rsidRPr="00CF4030" w:rsidRDefault="00B829DA" w:rsidP="00053100">
            <w:pPr>
              <w:pStyle w:val="ListParagraph"/>
              <w:numPr>
                <w:ilvl w:val="0"/>
                <w:numId w:val="15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ပါဝင်နိုင်သည်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1F816FC1" w14:textId="77777777" w:rsidR="005C7C7B" w:rsidRPr="00CF4030" w:rsidRDefault="00B829DA" w:rsidP="00053100">
            <w:pPr>
              <w:pStyle w:val="ListParagraph"/>
              <w:numPr>
                <w:ilvl w:val="0"/>
                <w:numId w:val="15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ပါဝင်သက်ဆိုင်သည်ဟု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လူတိုင်း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ခံစားစေရမည်။</w:t>
            </w:r>
          </w:p>
        </w:tc>
      </w:tr>
      <w:tr w:rsidR="00601B6A" w:rsidRPr="00CF4030" w14:paraId="0F4B65CA" w14:textId="77777777" w:rsidTr="009604EE">
        <w:trPr>
          <w:gridAfter w:val="1"/>
          <w:wAfter w:w="142" w:type="dxa"/>
          <w:trHeight w:val="3674"/>
        </w:trPr>
        <w:tc>
          <w:tcPr>
            <w:tcW w:w="2551" w:type="dxa"/>
            <w:vAlign w:val="center"/>
          </w:tcPr>
          <w:p w14:paraId="44A2EEB1" w14:textId="77777777" w:rsidR="00D1590E" w:rsidRPr="00CF4030" w:rsidRDefault="00B829DA" w:rsidP="00053100">
            <w:pPr>
              <w:wordWrap w:val="0"/>
              <w:spacing w:line="240" w:lineRule="auto"/>
              <w:jc w:val="center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16BD7C1" wp14:editId="4E0B549C">
                  <wp:extent cx="1482725" cy="1482725"/>
                  <wp:effectExtent l="0" t="0" r="3175" b="3175"/>
                  <wp:docPr id="2080129434" name="Picture 9" descr="စာစောင်ရေးသား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129434" name="Picture 9" descr="စာစောင်ရေးသားသူတစ်ဦး။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gridSpan w:val="2"/>
            <w:vAlign w:val="center"/>
          </w:tcPr>
          <w:p w14:paraId="39ABC2BC" w14:textId="77777777" w:rsidR="000231A1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အောက်ပါတို့ကို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စောင့်ကြည့်ခြင်းအားဖြင့်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အလုပ်ဖြစ်မဖြစ်ကို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စစ်ဆေးပါမည်။</w:t>
            </w:r>
          </w:p>
          <w:p w14:paraId="0D5A7640" w14:textId="77777777" w:rsidR="000231A1" w:rsidRPr="00CF4030" w:rsidRDefault="00B829DA" w:rsidP="00053100">
            <w:pPr>
              <w:pStyle w:val="ListParagraph"/>
              <w:numPr>
                <w:ilvl w:val="0"/>
                <w:numId w:val="72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လမ်းညွှန်ချက်များအား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ပြင်ဆင်ပုံ</w:t>
            </w:r>
          </w:p>
          <w:p w14:paraId="62772175" w14:textId="77777777" w:rsidR="00D1590E" w:rsidRPr="00CF4030" w:rsidRDefault="00B829DA" w:rsidP="00053100">
            <w:pPr>
              <w:pStyle w:val="ListParagraph"/>
              <w:numPr>
                <w:ilvl w:val="0"/>
                <w:numId w:val="72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လိုအပ်ချက်ကို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ပံ့ပိုးနိုင်သောလမ်းညွှန်ချက်များ</w:t>
            </w:r>
          </w:p>
        </w:tc>
      </w:tr>
    </w:tbl>
    <w:p w14:paraId="5A8CB984" w14:textId="77777777" w:rsidR="00B9271E" w:rsidRPr="00CF4030" w:rsidRDefault="00B829DA" w:rsidP="00053100">
      <w:pPr>
        <w:wordWrap w:val="0"/>
        <w:spacing w:before="0" w:after="0" w:line="240" w:lineRule="auto"/>
        <w:rPr>
          <w:rFonts w:cs="Myanmar Text"/>
          <w:b/>
          <w:bCs/>
          <w:sz w:val="32"/>
          <w:szCs w:val="26"/>
        </w:rPr>
      </w:pPr>
      <w:r w:rsidRPr="00CF4030">
        <w:rPr>
          <w:rFonts w:cs="Myanmar Text"/>
        </w:rPr>
        <w:br w:type="page"/>
      </w:r>
    </w:p>
    <w:p w14:paraId="63B5F390" w14:textId="77777777" w:rsidR="005C7C7B" w:rsidRPr="00CF4030" w:rsidRDefault="00B829DA" w:rsidP="00053100">
      <w:pPr>
        <w:pStyle w:val="Heading3"/>
        <w:wordWrap w:val="0"/>
        <w:spacing w:after="120" w:line="240" w:lineRule="auto"/>
        <w:rPr>
          <w:rFonts w:cs="Myanmar Text"/>
        </w:rPr>
      </w:pPr>
      <w:r w:rsidRPr="00CF4030">
        <w:rPr>
          <w:rFonts w:cs="Myanmar Text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DD826C8" wp14:editId="2D211187">
                <wp:simplePos x="0" y="0"/>
                <wp:positionH relativeFrom="margin">
                  <wp:posOffset>4445</wp:posOffset>
                </wp:positionH>
                <wp:positionV relativeFrom="paragraph">
                  <wp:posOffset>290830</wp:posOffset>
                </wp:positionV>
                <wp:extent cx="5798820" cy="241300"/>
                <wp:effectExtent l="19050" t="19050" r="11430" b="25400"/>
                <wp:wrapNone/>
                <wp:docPr id="1558487822" name="Group 15584878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3595544" name="Straight Connector 13595544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7633035" name="Oval 13276330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A70FDF" id="Group 1558487822" o:spid="_x0000_s1026" alt="&quot;&quot;" style="position:absolute;margin-left:.35pt;margin-top:22.9pt;width:456.6pt;height:19pt;z-index:-251656192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">
                <v:line id="Straight Connector 13595544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" strokecolor="#65276f [3044]" strokeweight="3pt">
                  <v:stroke endcap="round"/>
                </v:line>
                <v:oval id="Oval 13276330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" fillcolor="#8ac640" strokecolor="#6b2976" strokeweight="3pt"/>
                <w10:wrap anchorx="margin"/>
              </v:group>
            </w:pict>
          </mc:Fallback>
        </mc:AlternateContent>
      </w:r>
      <w:r w:rsidRPr="00CF4030">
        <w:rPr>
          <w:rFonts w:ascii="Myanmar Text" w:eastAsia="Zawgyi-One" w:hAnsi="Myanmar Text" w:cs="Myanmar Text"/>
        </w:rPr>
        <w:t>ဆောင်ရွက်ချက်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၃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601B6A" w:rsidRPr="00CF4030" w14:paraId="5852536D" w14:textId="77777777" w:rsidTr="00B9271E">
        <w:trPr>
          <w:trHeight w:val="3628"/>
        </w:trPr>
        <w:tc>
          <w:tcPr>
            <w:tcW w:w="2551" w:type="dxa"/>
            <w:vAlign w:val="center"/>
          </w:tcPr>
          <w:p w14:paraId="564DC9C1" w14:textId="77777777" w:rsidR="005C7C7B" w:rsidRPr="00CF4030" w:rsidRDefault="00B829DA" w:rsidP="00053100">
            <w:pPr>
              <w:pStyle w:val="Image"/>
              <w:wordWrap w:val="0"/>
              <w:spacing w:before="48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733BE72F" wp14:editId="292A499D">
                  <wp:extent cx="1482725" cy="1482725"/>
                  <wp:effectExtent l="0" t="0" r="3175" b="3175"/>
                  <wp:docPr id="537006084" name="Picture 5" descr="စာအတူဖတ်နေသူ ၂ ဦး။ ၎င်းတို့အပေါ်၌ ပါဝင်သုံးစွဲသူတစ်စုပါ စဥ်းစားသည်ကိုပြအကွက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006084" name="Picture 5" descr="စာအတူဖတ်နေသူ ၂ ဦး။ ၎င်းတို့အပေါ်၌ ပါဝင်သုံးစွဲသူတစ်စုပါ စဥ်းစားသည်ကိုပြအကွက်တစ်ခု။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141E748" w14:textId="50E3F874" w:rsidR="005C7C7B" w:rsidRPr="00CF4030" w:rsidRDefault="00C06564" w:rsidP="00053100">
            <w:pPr>
              <w:wordWrap w:val="0"/>
              <w:spacing w:before="480" w:line="240" w:lineRule="auto"/>
              <w:rPr>
                <w:rFonts w:cs="Myanmar Text"/>
              </w:rPr>
            </w:pPr>
            <w:r w:rsidRPr="00CF4030">
              <w:rPr>
                <w:rStyle w:val="Strong"/>
                <w:rFonts w:eastAsia="Zawgyi-One" w:cs="Myanmar Text"/>
              </w:rPr>
              <w:t xml:space="preserve">NDIA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အစီအစဥ်ရေးဆွဲသူများ</w:t>
            </w:r>
            <w:r w:rsidR="00B829DA" w:rsidRPr="00CF4030">
              <w:rPr>
                <w:rFonts w:eastAsia="Zawgyi-One" w:cs="Myanmar Text"/>
              </w:rPr>
              <w:t xml:space="preserve"> </w:t>
            </w:r>
            <w:r w:rsidR="00B829DA"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="00B829DA" w:rsidRPr="00CF4030">
              <w:rPr>
                <w:rFonts w:eastAsia="Zawgyi-One" w:cs="Myanmar Text"/>
              </w:rPr>
              <w:t xml:space="preserve"> </w:t>
            </w:r>
            <w:r w:rsidR="00B829DA" w:rsidRPr="00CF4030">
              <w:rPr>
                <w:rFonts w:ascii="Myanmar Text" w:eastAsia="Zawgyi-One" w:hAnsi="Myanmar Text" w:cs="Myanmar Text"/>
              </w:rPr>
              <w:t>ပါဝင်သုံးစွဲသူများ၏</w:t>
            </w:r>
            <w:r w:rsidR="00B829DA" w:rsidRPr="00CF4030">
              <w:rPr>
                <w:rFonts w:eastAsia="Zawgyi-One" w:cs="Myanmar Text"/>
              </w:rPr>
              <w:t xml:space="preserve"> </w:t>
            </w:r>
            <w:r w:rsidR="00B829DA" w:rsidRPr="00CF4030">
              <w:rPr>
                <w:rFonts w:ascii="Myanmar Text" w:eastAsia="Zawgyi-One" w:hAnsi="Myanmar Text" w:cs="Myanmar Text"/>
              </w:rPr>
              <w:t>လိုအပ်ချက်ကို</w:t>
            </w:r>
            <w:r w:rsidR="00B829DA" w:rsidRPr="00CF4030">
              <w:rPr>
                <w:rFonts w:eastAsia="Zawgyi-One" w:cs="Myanmar Text"/>
              </w:rPr>
              <w:t xml:space="preserve"> </w:t>
            </w:r>
            <w:r w:rsidR="00B829DA" w:rsidRPr="00CF4030">
              <w:rPr>
                <w:rFonts w:ascii="Myanmar Text" w:eastAsia="Zawgyi-One" w:hAnsi="Myanmar Text" w:cs="Myanmar Text"/>
              </w:rPr>
              <w:t>ပိုမိုနားလည်ရန်</w:t>
            </w:r>
            <w:r w:rsidR="00B829DA" w:rsidRPr="00CF4030">
              <w:rPr>
                <w:rFonts w:eastAsia="Zawgyi-One" w:cs="Myanmar Text"/>
              </w:rPr>
              <w:t xml:space="preserve"> </w:t>
            </w:r>
            <w:r w:rsidR="00B829DA"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="00B829DA" w:rsidRPr="00CF4030">
              <w:rPr>
                <w:rFonts w:eastAsia="Zawgyi-One" w:cs="Myanmar Text"/>
              </w:rPr>
              <w:t xml:space="preserve"> </w:t>
            </w:r>
            <w:r w:rsidR="00B829DA" w:rsidRPr="00CF4030">
              <w:rPr>
                <w:rFonts w:ascii="Myanmar Text" w:eastAsia="Zawgyi-One" w:hAnsi="Myanmar Text" w:cs="Myanmar Text"/>
              </w:rPr>
              <w:t>ပံ့ပိုးပေးပါမည်။</w:t>
            </w:r>
          </w:p>
        </w:tc>
      </w:tr>
      <w:tr w:rsidR="00601B6A" w:rsidRPr="00CF4030" w14:paraId="5629C37B" w14:textId="77777777" w:rsidTr="00B9271E">
        <w:trPr>
          <w:trHeight w:val="3628"/>
        </w:trPr>
        <w:tc>
          <w:tcPr>
            <w:tcW w:w="2551" w:type="dxa"/>
            <w:vAlign w:val="center"/>
          </w:tcPr>
          <w:p w14:paraId="6957651F" w14:textId="77777777" w:rsidR="00C06564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74D1B35A" wp14:editId="5656E580">
                  <wp:extent cx="1482725" cy="1482725"/>
                  <wp:effectExtent l="0" t="0" r="3175" b="3175"/>
                  <wp:docPr id="1419817102" name="Picture 1419817102" descr="NDIA အစီအစဉ်ဇယားနှင့် NDIS အစီအစဥ် ရေးနေသည့် ဘောပင်တစ်ချောင်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817102" name="Picture 1419817102" descr="NDIA အစီအစဉ်ဇယားနှင့် NDIS အစီအစဥ် ရေးနေသည့် ဘောပင်တစ်ချောင်း။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8CF4A79" w14:textId="77777777" w:rsidR="00C06564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NDIA </w:t>
            </w:r>
            <w:r w:rsidRPr="00CF4030">
              <w:rPr>
                <w:rFonts w:ascii="Myanmar Text" w:eastAsia="Zawgyi-One" w:hAnsi="Myanmar Text" w:cs="Myanmar Text"/>
              </w:rPr>
              <w:t>အစီအစဥ်ရေးဆွဲသူသည်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အောက်ပါပုဂ္ဂိုလ်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တစ်ဦးဦးဖြစ်နိုင်သည်</w:t>
            </w:r>
            <w:r w:rsidRPr="00CF4030">
              <w:rPr>
                <w:rFonts w:eastAsia="Zawgyi-One" w:cs="Myanmar Text"/>
              </w:rPr>
              <w:t>-</w:t>
            </w:r>
          </w:p>
          <w:p w14:paraId="2368F999" w14:textId="77777777" w:rsidR="00C06564" w:rsidRPr="00CF4030" w:rsidRDefault="00B829DA" w:rsidP="00053100">
            <w:pPr>
              <w:pStyle w:val="ListParagraph"/>
              <w:numPr>
                <w:ilvl w:val="0"/>
                <w:numId w:val="14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အစီအစဥ်အသစ်များ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ရေးဆွဲသူ</w:t>
            </w:r>
          </w:p>
          <w:p w14:paraId="0D3C1CCE" w14:textId="77777777" w:rsidR="00C06564" w:rsidRPr="00CF4030" w:rsidRDefault="00B829DA" w:rsidP="00053100">
            <w:pPr>
              <w:pStyle w:val="ListParagraph"/>
              <w:numPr>
                <w:ilvl w:val="0"/>
                <w:numId w:val="14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အစီအစဥ်များ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ပြောင်းလဲသူ</w:t>
            </w:r>
          </w:p>
        </w:tc>
      </w:tr>
      <w:tr w:rsidR="00601B6A" w:rsidRPr="00CF4030" w14:paraId="4CAF68CA" w14:textId="77777777" w:rsidTr="00B9271E">
        <w:trPr>
          <w:trHeight w:val="3628"/>
        </w:trPr>
        <w:tc>
          <w:tcPr>
            <w:tcW w:w="2551" w:type="dxa"/>
            <w:vAlign w:val="center"/>
          </w:tcPr>
          <w:p w14:paraId="1B3D2BD0" w14:textId="77777777" w:rsidR="00BF57E6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76AFDAFE" wp14:editId="5EAF34B1">
                  <wp:extent cx="1482725" cy="1482725"/>
                  <wp:effectExtent l="0" t="0" r="3175" b="3175"/>
                  <wp:docPr id="1263510605" name="Picture 11" descr="အတားအဆီးနောက်ကွယ်မှ လူတစ်ဦး။ ၎င်းတို့အပေါ်၌ အင်္ဂလိပ်စာမဟုတ်သော ဘာသာစကားဖြင့် ရေးသားထားသည့် စကားပြောအကွက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510605" name="Picture 11" descr="အတားအဆီးနောက်ကွယ်မှ လူတစ်ဦး။ ၎င်းတို့အပေါ်၌ အင်္ဂလိပ်စာမဟုတ်သော ဘာသာစကားဖြင့် ရေးသားထားသည့် စကားပြောအကွက်တစ်ခု။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4C69425" w14:textId="23A41B29" w:rsidR="00BF57E6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ဘာသာစကားမှာ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အဟန့်အတား</w:t>
            </w:r>
            <w:r w:rsidR="00363BAE">
              <w:rPr>
                <w:rStyle w:val="Strong"/>
                <w:rFonts w:ascii="Myanmar Text" w:eastAsia="Zawgyi-One" w:hAnsi="Myanmar Text" w:cs="Myanmar Text" w:hint="cs"/>
                <w:lang w:bidi="my-MM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တစ်ခု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ဖြစ်သည့်အခါ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မည်သို့ပံ့ပိုးပေးရမည်နှင့်ပတ်သက်၍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သတင်းအချက်အလက်များ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ပါဝင်သည်။</w:t>
            </w:r>
          </w:p>
          <w:p w14:paraId="212E1128" w14:textId="77777777" w:rsidR="00BF57E6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အဟန့်အတားဆိုသည်မှာ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အောက်ပါတစ်ခုခု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လုပ်ဆောင်ခြင်းကို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ဟန့်တားသည့်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အရာဖြစ်ပါသည်</w:t>
            </w:r>
            <w:r w:rsidRPr="00CF4030">
              <w:rPr>
                <w:rFonts w:eastAsia="Zawgyi-One" w:cs="Myanmar Text"/>
              </w:rPr>
              <w:t>-</w:t>
            </w:r>
          </w:p>
          <w:p w14:paraId="7F54EA78" w14:textId="77777777" w:rsidR="00BF57E6" w:rsidRPr="00CF4030" w:rsidRDefault="00B829DA" w:rsidP="00053100">
            <w:pPr>
              <w:pStyle w:val="ListParagraph"/>
              <w:numPr>
                <w:ilvl w:val="0"/>
                <w:numId w:val="40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လုပ်ရန်လိုအပ်သည့်အရာ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77B3ED9C" w14:textId="77777777" w:rsidR="00BF57E6" w:rsidRPr="00CF4030" w:rsidRDefault="00B829DA" w:rsidP="00053100">
            <w:pPr>
              <w:pStyle w:val="ListParagraph"/>
              <w:numPr>
                <w:ilvl w:val="0"/>
                <w:numId w:val="40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လုပ်လိုသည့်အရာ။</w:t>
            </w:r>
          </w:p>
        </w:tc>
      </w:tr>
    </w:tbl>
    <w:p w14:paraId="0053F59D" w14:textId="77777777" w:rsidR="00B9271E" w:rsidRPr="00CF4030" w:rsidRDefault="00B829DA" w:rsidP="00053100">
      <w:pPr>
        <w:wordWrap w:val="0"/>
        <w:spacing w:line="240" w:lineRule="auto"/>
        <w:rPr>
          <w:rFonts w:cs="Myanmar Text"/>
        </w:rPr>
      </w:pPr>
      <w:r w:rsidRPr="00CF4030">
        <w:rPr>
          <w:rFonts w:cs="Myanmar Text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601B6A" w:rsidRPr="00CF4030" w14:paraId="1DAC7D09" w14:textId="77777777" w:rsidTr="00BF57E6">
        <w:tc>
          <w:tcPr>
            <w:tcW w:w="2551" w:type="dxa"/>
            <w:vAlign w:val="center"/>
          </w:tcPr>
          <w:p w14:paraId="30022E8D" w14:textId="77777777" w:rsidR="008671A4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lastRenderedPageBreak/>
              <w:drawing>
                <wp:inline distT="0" distB="0" distL="0" distR="0" wp14:anchorId="3C5AA545" wp14:editId="0285584D">
                  <wp:extent cx="1482725" cy="1482725"/>
                  <wp:effectExtent l="0" t="0" r="3175" b="3175"/>
                  <wp:docPr id="480144727" name="Picture 6" descr="စာစောင်အတူကြည့်နေသူ ၂ ဦး။ ၎င်းတို့အပေါ်၌ စကားပြောကွက်မျာ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144727" name="Picture 6" descr="စာစောင်အတူကြည့်နေသူ ၂ ဦး။ ၎င်းတို့အပေါ်၌ စကားပြောကွက်များ။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EC098A3" w14:textId="77777777" w:rsidR="008671A4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အစီစဥ်ရေးဆွဲသူများ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ဘာသာစကားအမျိုးမျိုးဖြင့်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သတင်းအချက်အလက်များကို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ရှာဖွေပုံနှင့်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အသုံးပြုပုံအား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သိရှိစေရန်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သေချာစေပါမည်။</w:t>
            </w:r>
          </w:p>
        </w:tc>
      </w:tr>
      <w:tr w:rsidR="00601B6A" w:rsidRPr="00CF4030" w14:paraId="354C318D" w14:textId="77777777" w:rsidTr="00BF57E6">
        <w:tc>
          <w:tcPr>
            <w:tcW w:w="2551" w:type="dxa"/>
            <w:vAlign w:val="center"/>
          </w:tcPr>
          <w:p w14:paraId="7D45713F" w14:textId="77777777" w:rsidR="00BF57E6" w:rsidRPr="00CF4030" w:rsidRDefault="00BF57E6" w:rsidP="00053100">
            <w:pPr>
              <w:pStyle w:val="Image"/>
              <w:wordWrap w:val="0"/>
              <w:spacing w:before="600" w:after="0" w:line="240" w:lineRule="auto"/>
              <w:rPr>
                <w:rFonts w:cs="Myanmar Text"/>
              </w:rPr>
            </w:pPr>
          </w:p>
        </w:tc>
        <w:tc>
          <w:tcPr>
            <w:tcW w:w="6576" w:type="dxa"/>
            <w:vAlign w:val="center"/>
          </w:tcPr>
          <w:p w14:paraId="6C1679D1" w14:textId="77777777" w:rsidR="00BF57E6" w:rsidRPr="00CF4030" w:rsidRDefault="00B829DA" w:rsidP="00053100">
            <w:pPr>
              <w:wordWrap w:val="0"/>
              <w:spacing w:before="60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အောက်ပါတို့ကို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မည်သို့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လုပ်ဆောင်ပုံကို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စောင့်ကြည့်ခြင်းအားဖြင့်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အလုပ်ဖြစ်မဖြစ်ကို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စစ်ဆေးပါမည်။</w:t>
            </w:r>
          </w:p>
        </w:tc>
      </w:tr>
      <w:tr w:rsidR="00601B6A" w:rsidRPr="00CF4030" w14:paraId="5CDB96BD" w14:textId="77777777" w:rsidTr="00930399">
        <w:tc>
          <w:tcPr>
            <w:tcW w:w="2551" w:type="dxa"/>
            <w:vAlign w:val="center"/>
          </w:tcPr>
          <w:p w14:paraId="4715B3FB" w14:textId="77777777" w:rsidR="00B314B2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DB5B315" wp14:editId="509927F6">
                  <wp:extent cx="1482725" cy="1482725"/>
                  <wp:effectExtent l="0" t="0" r="3175" b="3175"/>
                  <wp:docPr id="1438865050" name="Picture 12" descr="&quot;Hello&quot;ကို ဘာသာ ၃မျိုးဖြင့် ရေးထားသော စကားပြောအကွက် ၃ခု အောက်ရှိ ယဥ်ကျေးမှုကွဲ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865050" name="Picture 12" descr="&quot;Hello&quot;ကို ဘာသာ ၃မျိုးဖြင့် ရေးထားသော စကားပြောအကွက် ၃ခု အောက်ရှိ ယဥ်ကျေးမှုကွဲလူတစ်စု။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A68225" w14:textId="23C9DB72" w:rsidR="00B314B2" w:rsidRPr="00CF4030" w:rsidRDefault="00B829DA" w:rsidP="00053100">
            <w:pPr>
              <w:pStyle w:val="ListParagraph"/>
              <w:numPr>
                <w:ilvl w:val="0"/>
                <w:numId w:val="41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ဘာသာစကား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အမျိုးမျိုးဖြင့်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ရေးသားထားသည့်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="00B52975">
              <w:rPr>
                <w:rFonts w:eastAsia="Zawgyi-One" w:cs="Myanmar Text"/>
              </w:rPr>
              <w:br/>
            </w: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သတင်းအချက်အလက်များကို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အသုံးပြပုံ</w:t>
            </w:r>
          </w:p>
        </w:tc>
      </w:tr>
      <w:tr w:rsidR="00601B6A" w:rsidRPr="00CF4030" w14:paraId="6B43E0F7" w14:textId="77777777" w:rsidTr="00930399">
        <w:tc>
          <w:tcPr>
            <w:tcW w:w="2551" w:type="dxa"/>
            <w:vAlign w:val="center"/>
          </w:tcPr>
          <w:p w14:paraId="6F32AD92" w14:textId="77777777" w:rsidR="00B314B2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628B4CE" wp14:editId="1E9EE5BC">
                  <wp:extent cx="1482725" cy="1482725"/>
                  <wp:effectExtent l="0" t="0" r="3175" b="3175"/>
                  <wp:docPr id="1084739912" name="Picture 13" descr="ပါဝင်သုံးစွဲသူတစ်ဦးကို ကူညီနေသည့် တစ်စုံတစ်ယောက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739912" name="Picture 13" descr="ပါဝင်သုံးစွဲသူတစ်ဦးကို ကူညီနေသည့် တစ်စုံတစ်ယောက်။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6399CE0" w14:textId="77777777" w:rsidR="00B314B2" w:rsidRPr="00CF4030" w:rsidRDefault="00B829DA" w:rsidP="00053100">
            <w:pPr>
              <w:pStyle w:val="ListParagraph"/>
              <w:numPr>
                <w:ilvl w:val="0"/>
                <w:numId w:val="41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၎င်းတို့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လိုအပ်ချက်များအား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ပံ့ပိုးကူညီမှု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ရရှိပုံ</w:t>
            </w:r>
          </w:p>
        </w:tc>
      </w:tr>
      <w:tr w:rsidR="00601B6A" w:rsidRPr="00CF4030" w14:paraId="032C949E" w14:textId="77777777" w:rsidTr="00930399">
        <w:tc>
          <w:tcPr>
            <w:tcW w:w="2551" w:type="dxa"/>
            <w:vAlign w:val="center"/>
          </w:tcPr>
          <w:p w14:paraId="261A4849" w14:textId="77777777" w:rsidR="00B314B2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E3EC616" wp14:editId="50E00DDA">
                  <wp:extent cx="1482725" cy="1482725"/>
                  <wp:effectExtent l="0" t="0" r="3175" b="3175"/>
                  <wp:docPr id="814829535" name="Picture 7" descr="စာစောင်အတူကြည့်နေသူ ၂ ဦး။ ၎င်းတို့အပေါ်၌ လက်မထောင်ထားသောပုံပါသည့် စကားပြောကွက်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829535" name="Picture 7" descr="စာစောင်အတူကြည့်နေသူ ၂ ဦး။ ၎င်းတို့အပေါ်၌ လက်မထောင်ထားသောပုံပါသည့် စကားပြောကွက် ရှိသည်။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953E95E" w14:textId="77777777" w:rsidR="00B314B2" w:rsidRPr="00CF4030" w:rsidRDefault="00B829DA" w:rsidP="00053100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  <w:ind w:left="782" w:hanging="357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၎င်းတို့အတွက်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အစီအစဥ်ရေးဆွဲသူနှင့်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အတွေ့အကြုံကောင်းများကို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ဝေမျှဖလှယ်ပုံ</w:t>
            </w:r>
          </w:p>
        </w:tc>
      </w:tr>
    </w:tbl>
    <w:p w14:paraId="604E203A" w14:textId="77777777" w:rsidR="00B9271E" w:rsidRPr="00CF4030" w:rsidRDefault="00B829DA" w:rsidP="00053100">
      <w:pPr>
        <w:wordWrap w:val="0"/>
        <w:spacing w:before="0" w:after="0" w:line="240" w:lineRule="auto"/>
        <w:rPr>
          <w:rFonts w:cs="Myanmar Text"/>
          <w:b/>
          <w:bCs/>
          <w:sz w:val="32"/>
          <w:szCs w:val="26"/>
        </w:rPr>
      </w:pPr>
      <w:r w:rsidRPr="00CF4030">
        <w:rPr>
          <w:rFonts w:cs="Myanmar Text"/>
        </w:rPr>
        <w:br w:type="page"/>
      </w:r>
    </w:p>
    <w:p w14:paraId="30373F12" w14:textId="77777777" w:rsidR="005C7C7B" w:rsidRPr="00CF4030" w:rsidRDefault="00B829DA" w:rsidP="00053100">
      <w:pPr>
        <w:pStyle w:val="Heading3"/>
        <w:wordWrap w:val="0"/>
        <w:spacing w:after="120" w:line="240" w:lineRule="auto"/>
        <w:rPr>
          <w:rFonts w:cs="Myanmar Text"/>
        </w:rPr>
      </w:pPr>
      <w:r w:rsidRPr="00CF4030">
        <w:rPr>
          <w:rFonts w:cs="Myanmar Text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17F236C" wp14:editId="67E66B0B">
                <wp:simplePos x="0" y="0"/>
                <wp:positionH relativeFrom="margin">
                  <wp:posOffset>18415</wp:posOffset>
                </wp:positionH>
                <wp:positionV relativeFrom="paragraph">
                  <wp:posOffset>275590</wp:posOffset>
                </wp:positionV>
                <wp:extent cx="5798820" cy="241300"/>
                <wp:effectExtent l="19050" t="19050" r="11430" b="25400"/>
                <wp:wrapNone/>
                <wp:docPr id="1128818363" name="Group 11288183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38109032" name="Straight Connector 138109032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9012414" name="Oval 121901241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8E917C" id="Group 1128818363" o:spid="_x0000_s1026" alt="&quot;&quot;" style="position:absolute;margin-left:1.45pt;margin-top:21.7pt;width:456.6pt;height:19pt;z-index:-251654144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">
                <v:line id="Straight Connector 138109032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" strokecolor="#65276f [3044]" strokeweight="3pt">
                  <v:stroke endcap="round"/>
                </v:line>
                <v:oval id="Oval 121901241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" fillcolor="#8ac640" strokecolor="#6b2976" strokeweight="3pt"/>
                <w10:wrap anchorx="margin"/>
              </v:group>
            </w:pict>
          </mc:Fallback>
        </mc:AlternateContent>
      </w:r>
      <w:r w:rsidRPr="00CF4030">
        <w:rPr>
          <w:rFonts w:ascii="Myanmar Text" w:eastAsia="Zawgyi-One" w:hAnsi="Myanmar Text" w:cs="Myanmar Text"/>
        </w:rPr>
        <w:t>ဆောင်ရွက်ချက်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၄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371"/>
        <w:gridCol w:w="26"/>
        <w:gridCol w:w="115"/>
      </w:tblGrid>
      <w:tr w:rsidR="00601B6A" w:rsidRPr="00CF4030" w14:paraId="44C8926E" w14:textId="77777777" w:rsidTr="009604EE">
        <w:trPr>
          <w:gridAfter w:val="2"/>
          <w:wAfter w:w="141" w:type="dxa"/>
          <w:trHeight w:val="3288"/>
        </w:trPr>
        <w:tc>
          <w:tcPr>
            <w:tcW w:w="2551" w:type="dxa"/>
            <w:vAlign w:val="center"/>
          </w:tcPr>
          <w:p w14:paraId="527B5288" w14:textId="77777777" w:rsidR="005C7C7B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8738369" wp14:editId="5723C499">
                  <wp:extent cx="1482725" cy="1482725"/>
                  <wp:effectExtent l="0" t="0" r="3175" b="3175"/>
                  <wp:docPr id="502621758" name="Picture 8" descr="တစ်စုံတစ်ဦးကို ပံ့ပိုးကူညီနေသည့် NDIS ဝန်ထမ်းတစ်ဦး။ ၎င်းနောက်၌ သြစတြေးလျကို ညွှန်ပြနေသောမြှားပါရှိသည့် ကမ္ဘာ့မြေပုံ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621758" name="Picture 8" descr="တစ်စုံတစ်ဦးကို ပံ့ပိုးကူညီနေသည့် NDIS ဝန်ထမ်းတစ်ဦး။ ၎င်းနောက်၌ သြစတြေးလျကို ညွှန်ပြနေသောမြှားပါရှိသည့် ကမ္ဘာ့မြေပုံတစ်ခု။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7" w:type="dxa"/>
            <w:gridSpan w:val="2"/>
            <w:vAlign w:val="center"/>
          </w:tcPr>
          <w:p w14:paraId="6019FFB3" w14:textId="11F45858" w:rsidR="005C7C7B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သြစတြေးလျနိုင်ငံသို့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အသစ်ရောက်ရှိလာသူများအား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မည်သို့ပံ့ပိုးရမည်နှင့်ပတ်သက်သည့်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သတင်းအချက်အလက်များကို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="00B52975">
              <w:rPr>
                <w:rFonts w:eastAsia="Zawgyi-One" w:cs="Myanmar Text"/>
              </w:rPr>
              <w:br/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ဝန်ထမ်းများနှင့်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ပူးပေါင်းဆောင်ရွက်သူများသို့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မျှဝေပေးကမ်းပါမည်။</w:t>
            </w:r>
          </w:p>
          <w:p w14:paraId="60735D21" w14:textId="77777777" w:rsidR="005C7C7B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၎င်းတွင်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ဒုက္ခသည်များ</w:t>
            </w:r>
            <w:r w:rsidRPr="00CF4030">
              <w:rPr>
                <w:rFonts w:ascii="Myanmar Text" w:eastAsia="Zawgyi-One" w:hAnsi="Myanmar Text" w:cs="Myanmar Text"/>
              </w:rPr>
              <w:t>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လုံခြုံသော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ပံ့ပိုးထောက်ကူပြုမှု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ပါဝင်ပါသည်။</w:t>
            </w:r>
          </w:p>
        </w:tc>
      </w:tr>
      <w:tr w:rsidR="00601B6A" w:rsidRPr="00CF4030" w14:paraId="47A91044" w14:textId="77777777" w:rsidTr="009604EE">
        <w:trPr>
          <w:gridAfter w:val="1"/>
          <w:wAfter w:w="115" w:type="dxa"/>
          <w:trHeight w:val="3288"/>
        </w:trPr>
        <w:tc>
          <w:tcPr>
            <w:tcW w:w="2551" w:type="dxa"/>
            <w:vAlign w:val="center"/>
          </w:tcPr>
          <w:p w14:paraId="5DA65ED3" w14:textId="77777777" w:rsidR="005C7C7B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5222AD0A" wp14:editId="123A0790">
                  <wp:extent cx="1483200" cy="1112400"/>
                  <wp:effectExtent l="0" t="0" r="3175" b="0"/>
                  <wp:docPr id="1261773750" name="Picture 14" descr="သဲကန္တာရအတွင်း ကိုယ်ပိုင်ပစ္စည်းများ သယ်ဆောင်နေသော ဒုက္ခသည်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773750" name="Picture 14" descr="သဲကန္တာရအတွင်း ကိုယ်ပိုင်ပစ္စည်းများ သယ်ဆောင်နေသော ဒုက္ခသည်လူတစ်စု။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41" t="12183" r="36" b="1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3" w:type="dxa"/>
            <w:gridSpan w:val="3"/>
            <w:vAlign w:val="center"/>
          </w:tcPr>
          <w:p w14:paraId="5290AED3" w14:textId="77777777" w:rsidR="005C7C7B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ဒုက္ခသည်ဆိုသည်မှာ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အကြမ်းဖက်မှုကြောင့်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မိမိနိုင်ငံမှ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ထွက်ခွာသွားရန်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138FBD41" w14:textId="77777777" w:rsidR="00C06564" w:rsidRPr="00CF4030" w:rsidRDefault="00B829DA" w:rsidP="00053100">
            <w:pPr>
              <w:pStyle w:val="ListParagraph"/>
              <w:numPr>
                <w:ilvl w:val="0"/>
                <w:numId w:val="42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မိမိနိုင်ငံမှ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အတင်းအကျပ်ပြုခံရ၍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စွန့်ခွာခဲ့ရသောသူကို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ဆိုလိုပါသည်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0C5C2FF9" w14:textId="77777777" w:rsidR="005C7C7B" w:rsidRPr="00CF4030" w:rsidRDefault="00B829DA" w:rsidP="00053100">
            <w:pPr>
              <w:pStyle w:val="ListParagraph"/>
              <w:numPr>
                <w:ilvl w:val="0"/>
                <w:numId w:val="42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ထို့ကြောင့်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၎င်းတို့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လုံခြုံစွာ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နေနိုင်သည်။</w:t>
            </w:r>
          </w:p>
        </w:tc>
      </w:tr>
      <w:tr w:rsidR="00601B6A" w:rsidRPr="00CF4030" w14:paraId="4BDA8439" w14:textId="77777777" w:rsidTr="009604EE">
        <w:trPr>
          <w:gridAfter w:val="3"/>
          <w:wAfter w:w="512" w:type="dxa"/>
          <w:trHeight w:val="3288"/>
        </w:trPr>
        <w:tc>
          <w:tcPr>
            <w:tcW w:w="2551" w:type="dxa"/>
            <w:vAlign w:val="center"/>
          </w:tcPr>
          <w:p w14:paraId="3BE1CC02" w14:textId="77777777" w:rsidR="00F25D40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BF98C8F" wp14:editId="5740DAF4">
                  <wp:extent cx="1482725" cy="1482725"/>
                  <wp:effectExtent l="0" t="0" r="3175" b="3175"/>
                  <wp:docPr id="1671520727" name="Picture 9" descr="စာစောင်တစ်ခုကိုင်ဆောင်ထားသော NDIS ဝန်ထမ်းတစ်ဦး။ ၎င်းဘေး၌ သတင်းပြန်ကြားရေးပုံပါသည့် စဥ်းစားနေသည်ကိုပြအကွက်နှင့် လက်မထောင်ထားသောပုံ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520727" name="Picture 9" descr="စာစောင်တစ်ခုကိုင်ဆောင်ထားသော NDIS ဝန်ထမ်းတစ်ဦး။ ၎င်းဘေး၌ သတင်းပြန်ကြားရေးပုံပါသည့် စဥ်းစားနေသည်ကိုပြအကွက်နှင့် လက်မထောင်ထားသောပုံ ရှိသည်။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05C3141" w14:textId="65EDD6B9" w:rsidR="00836647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</w:t>
            </w:r>
            <w:r w:rsidRPr="00CF4030">
              <w:rPr>
                <w:rFonts w:ascii="Times New Roman" w:eastAsia="Zawgyi-One" w:hAnsi="Times New Roman" w:cs="Times New Roman"/>
              </w:rPr>
              <w:t>‌</w:t>
            </w:r>
            <w:r w:rsidRPr="00CF4030">
              <w:rPr>
                <w:rFonts w:ascii="Myanmar Text" w:eastAsia="Zawgyi-One" w:hAnsi="Myanmar Text" w:cs="Myanmar Text"/>
              </w:rPr>
              <w:t>တော်တို့ဝန်ထမ်းများနှင့်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ဤအချက်အလက်ကို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="004A260B" w:rsidRPr="004A260B">
              <w:rPr>
                <w:rFonts w:ascii="Myanmar Text" w:eastAsia="Zawgyi-One" w:hAnsi="Myanmar Text" w:cs="Myanmar Text" w:hint="cs"/>
                <w:cs/>
                <w:lang w:bidi="my-MM"/>
              </w:rPr>
              <w:t>သိရှိနားလည်ပြီး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အသုံးပြုနိုင်ရန်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="00B52975">
              <w:rPr>
                <w:rFonts w:eastAsia="Zawgyi-One" w:cs="Myanmar Text"/>
              </w:rPr>
              <w:br/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သေချာစေလိုပါသည်။</w:t>
            </w:r>
          </w:p>
        </w:tc>
      </w:tr>
      <w:tr w:rsidR="00601B6A" w:rsidRPr="00CF4030" w14:paraId="1C86F4BB" w14:textId="77777777" w:rsidTr="009604EE">
        <w:trPr>
          <w:trHeight w:val="3288"/>
        </w:trPr>
        <w:tc>
          <w:tcPr>
            <w:tcW w:w="2551" w:type="dxa"/>
            <w:vAlign w:val="center"/>
          </w:tcPr>
          <w:p w14:paraId="190F50FB" w14:textId="77777777" w:rsidR="00F25D40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535A1ABA" wp14:editId="6E1CB2F5">
                  <wp:extent cx="1482725" cy="1482725"/>
                  <wp:effectExtent l="0" t="0" r="3175" b="3175"/>
                  <wp:docPr id="1703784506" name="Picture 15" descr="NDIS စာစောင်ကိုင်ထား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784506" name="Picture 15" descr="NDIS စာစောင်ကိုင်ထားသူတစ်ဦး။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gridSpan w:val="4"/>
            <w:vAlign w:val="center"/>
          </w:tcPr>
          <w:p w14:paraId="7BA27197" w14:textId="70535E3B" w:rsidR="00F25D40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ဒုက္ခသည်များနှင့်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သြစတြေးလျနိုင်ငံသို့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အသစ်ရောက်ရှိသူများအတွက်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အလုပ်ဖြစ်မဖြစ်ကို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="00B52975">
              <w:rPr>
                <w:rFonts w:eastAsia="Zawgyi-One" w:cs="Myanmar Text"/>
              </w:rPr>
              <w:br/>
            </w:r>
            <w:r w:rsidRPr="00CF4030">
              <w:rPr>
                <w:rFonts w:ascii="Myanmar Text" w:eastAsia="Zawgyi-One" w:hAnsi="Myanmar Text" w:cs="Myanmar Text"/>
              </w:rPr>
              <w:t>အောက်ပါတို့ဖြင့်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  <w:p w14:paraId="21ECA7D7" w14:textId="77777777" w:rsidR="00355CDC" w:rsidRPr="00CF4030" w:rsidRDefault="00B829DA" w:rsidP="00053100">
            <w:pPr>
              <w:pStyle w:val="ListParagraph"/>
              <w:numPr>
                <w:ilvl w:val="0"/>
                <w:numId w:val="43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</w:t>
            </w:r>
            <w:r w:rsidRPr="00CF4030">
              <w:rPr>
                <w:rFonts w:ascii="Times New Roman" w:eastAsia="Zawgyi-One" w:hAnsi="Times New Roman" w:cs="Times New Roman"/>
              </w:rPr>
              <w:t>‌</w:t>
            </w:r>
            <w:r w:rsidRPr="00CF4030">
              <w:rPr>
                <w:rFonts w:ascii="Myanmar Text" w:eastAsia="Zawgyi-One" w:hAnsi="Myanmar Text" w:cs="Myanmar Text"/>
              </w:rPr>
              <w:t>ပုံ</w:t>
            </w:r>
          </w:p>
          <w:p w14:paraId="0EEFB1DC" w14:textId="77777777" w:rsidR="00F25D40" w:rsidRPr="00CF4030" w:rsidRDefault="00B829DA" w:rsidP="00053100">
            <w:pPr>
              <w:pStyle w:val="ListParagraph"/>
              <w:numPr>
                <w:ilvl w:val="0"/>
                <w:numId w:val="43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သုံးစွဲရန်တို့ဖြစ်သည်။</w:t>
            </w:r>
          </w:p>
        </w:tc>
      </w:tr>
    </w:tbl>
    <w:p w14:paraId="00675911" w14:textId="77777777" w:rsidR="005C7C7B" w:rsidRPr="00CF4030" w:rsidRDefault="00B829DA" w:rsidP="00053100">
      <w:pPr>
        <w:pStyle w:val="Heading3"/>
        <w:wordWrap w:val="0"/>
        <w:spacing w:after="120" w:line="240" w:lineRule="auto"/>
        <w:rPr>
          <w:rFonts w:cs="Myanmar Text"/>
        </w:rPr>
      </w:pPr>
      <w:r w:rsidRPr="00CF4030">
        <w:rPr>
          <w:rFonts w:cs="Myanmar Text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4450AAC" wp14:editId="7B8C9D22">
                <wp:simplePos x="0" y="0"/>
                <wp:positionH relativeFrom="margin">
                  <wp:posOffset>12700</wp:posOffset>
                </wp:positionH>
                <wp:positionV relativeFrom="paragraph">
                  <wp:posOffset>305435</wp:posOffset>
                </wp:positionV>
                <wp:extent cx="5798820" cy="241300"/>
                <wp:effectExtent l="19050" t="19050" r="11430" b="25400"/>
                <wp:wrapNone/>
                <wp:docPr id="2133591253" name="Group 21335912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2035393053" name="Straight Connector 2035393053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7140330" name="Oval 957140330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5E07F8" id="Group 2133591253" o:spid="_x0000_s1026" alt="&quot;&quot;" style="position:absolute;margin-left:1pt;margin-top:24.05pt;width:456.6pt;height:19pt;z-index:-251652096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">
                <v:line id="Straight Connector 2035393053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" strokecolor="#65276f [3044]" strokeweight="3pt">
                  <v:stroke endcap="round"/>
                </v:line>
                <v:oval id="Oval 957140330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" fillcolor="#8ac640" strokecolor="#6b2976" strokeweight="3pt"/>
                <w10:wrap anchorx="margin"/>
              </v:group>
            </w:pict>
          </mc:Fallback>
        </mc:AlternateContent>
      </w:r>
      <w:r w:rsidRPr="00CF4030">
        <w:rPr>
          <w:rFonts w:ascii="Myanmar Text" w:eastAsia="Zawgyi-One" w:hAnsi="Myanmar Text" w:cs="Myanmar Text"/>
        </w:rPr>
        <w:t>ဆောင်ရွက်ချက်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၅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2545"/>
        <w:gridCol w:w="6520"/>
        <w:gridCol w:w="62"/>
        <w:gridCol w:w="371"/>
      </w:tblGrid>
      <w:tr w:rsidR="00601B6A" w:rsidRPr="00CF4030" w14:paraId="436CF942" w14:textId="77777777" w:rsidTr="009604EE">
        <w:trPr>
          <w:gridAfter w:val="1"/>
          <w:wAfter w:w="371" w:type="dxa"/>
          <w:trHeight w:val="2778"/>
        </w:trPr>
        <w:tc>
          <w:tcPr>
            <w:tcW w:w="2545" w:type="dxa"/>
            <w:vAlign w:val="center"/>
          </w:tcPr>
          <w:p w14:paraId="17D09E52" w14:textId="77777777" w:rsidR="00AA2B19" w:rsidRPr="00CF4030" w:rsidRDefault="00B829DA" w:rsidP="00053100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6015D22E" wp14:editId="4B1B4FCC">
                  <wp:extent cx="1478915" cy="1478915"/>
                  <wp:effectExtent l="0" t="0" r="6985" b="6985"/>
                  <wp:docPr id="92285862" name="Picture 10" descr="တစ်စုံတစ်ဦးကို ပံ့ပိုးကူညီနေသည့် အစိုးရဝန်ထမ်းတစ်ဦးနှင့် NDIS စာစောင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85862" name="Picture 10" descr="တစ်စုံတစ်ဦးကို ပံ့ပိုးကူညီနေသည့် အစိုးရဝန်ထမ်းတစ်ဦးနှင့် NDIS စာစောင်။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39566BA9" w14:textId="77777777" w:rsidR="00AA2B19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လူအများအနေဖြင့်</w:t>
            </w:r>
            <w:r w:rsidRPr="00CF4030">
              <w:rPr>
                <w:rFonts w:eastAsia="Zawgyi-One" w:cs="Myanmar Text"/>
              </w:rPr>
              <w:t xml:space="preserve"> NDIS </w:t>
            </w:r>
            <w:r w:rsidRPr="00CF4030">
              <w:rPr>
                <w:rFonts w:ascii="Myanmar Text" w:eastAsia="Zawgyi-One" w:hAnsi="Myanmar Text" w:cs="Myanmar Text"/>
              </w:rPr>
              <w:t>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ပိုမိုပါဝင်ရန်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ပံ့ပိုးရေးအတွက်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အခြားသော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အစိုးရ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အဖွဲ့အစည်းများနှင့်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ပူးပေါင်းလုပ်ဆောင်ပါမည်။</w:t>
            </w:r>
          </w:p>
        </w:tc>
      </w:tr>
      <w:tr w:rsidR="00601B6A" w:rsidRPr="00CF4030" w14:paraId="4D92DE69" w14:textId="77777777" w:rsidTr="009604EE">
        <w:trPr>
          <w:gridAfter w:val="1"/>
          <w:wAfter w:w="371" w:type="dxa"/>
          <w:trHeight w:val="2778"/>
        </w:trPr>
        <w:tc>
          <w:tcPr>
            <w:tcW w:w="2545" w:type="dxa"/>
            <w:vAlign w:val="center"/>
          </w:tcPr>
          <w:p w14:paraId="46A3343D" w14:textId="77777777" w:rsidR="005F5A9C" w:rsidRPr="00CF4030" w:rsidRDefault="00B829DA" w:rsidP="00053100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CF84084" wp14:editId="71D11E92">
                  <wp:extent cx="1478915" cy="1478915"/>
                  <wp:effectExtent l="0" t="0" r="6985" b="6985"/>
                  <wp:docPr id="87536267" name="Picture 11" descr="သြစတြေးလျကို ညွှန်ပြနေသည့် မြှားအောက်ရှိ လက်မြှောက်နေကြသော လူ ၂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36267" name="Picture 11" descr="သြစတြေးလျကို ညွှန်ပြနေသည့် မြှားအောက်ရှိ လက်မြှောက်နေကြသော လူ ၂ ဦး။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7E17EB23" w14:textId="77777777" w:rsidR="005F5A9C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၎င်းတို့မှာ</w:t>
            </w:r>
            <w:r w:rsidRPr="00CF4030">
              <w:rPr>
                <w:rFonts w:eastAsia="Zawgyi-One" w:cs="Myanmar Text"/>
              </w:rPr>
              <w:t>-</w:t>
            </w:r>
          </w:p>
          <w:p w14:paraId="76A49BE4" w14:textId="77777777" w:rsidR="00EA0E38" w:rsidRPr="00CF4030" w:rsidRDefault="00B829DA" w:rsidP="00053100">
            <w:pPr>
              <w:pStyle w:val="ListParagraph"/>
              <w:numPr>
                <w:ilvl w:val="0"/>
                <w:numId w:val="44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ဒုက္ခသည်များ</w:t>
            </w:r>
          </w:p>
          <w:p w14:paraId="23FD7589" w14:textId="77777777" w:rsidR="005F5A9C" w:rsidRPr="00CF4030" w:rsidRDefault="00B829DA" w:rsidP="00053100">
            <w:pPr>
              <w:pStyle w:val="ListParagraph"/>
              <w:numPr>
                <w:ilvl w:val="0"/>
                <w:numId w:val="44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သြစတြေးလျနိုင်ငံသို့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အသစ်ရောက်လာသူများ</w:t>
            </w:r>
          </w:p>
        </w:tc>
      </w:tr>
      <w:tr w:rsidR="00601B6A" w:rsidRPr="00CF4030" w14:paraId="5CBCF764" w14:textId="77777777" w:rsidTr="009604EE">
        <w:trPr>
          <w:gridAfter w:val="1"/>
          <w:wAfter w:w="371" w:type="dxa"/>
          <w:trHeight w:val="2778"/>
        </w:trPr>
        <w:tc>
          <w:tcPr>
            <w:tcW w:w="2545" w:type="dxa"/>
            <w:vAlign w:val="center"/>
          </w:tcPr>
          <w:p w14:paraId="166B5397" w14:textId="77777777" w:rsidR="00EA7E2D" w:rsidRPr="00CF4030" w:rsidRDefault="00B829DA" w:rsidP="00053100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EC377B9" wp14:editId="7E8EC298">
                  <wp:extent cx="1478915" cy="1478915"/>
                  <wp:effectExtent l="0" t="0" r="6985" b="6985"/>
                  <wp:docPr id="804146549" name="Picture 12" descr="NDIS စာစောင်ကိုင်ထားသူတစ်ဦး။ ၎င်းဘေး၌ သတင်းပြန်ကြားရေးပုံနှင့် လက်မထောင်ထားသည့်ပုံနှင့်အတူ ညွှန်ပြမြှား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146549" name="Picture 12" descr="NDIS စာစောင်ကိုင်ထားသူတစ်ဦး။ ၎င်းဘေး၌ သတင်းပြန်ကြားရေးပုံနှင့် လက်မထောင်ထားသည့်ပုံနှင့်အတူ ညွှန်ပြမြှားတစ်ခု ရှိသည်။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2E727B7C" w14:textId="77777777" w:rsidR="00EA7E2D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သြစတြေးလျနိုင်ငံသို့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အသစ်ရောက်လာသူများက</w:t>
            </w:r>
            <w:r w:rsidRPr="00CF4030">
              <w:rPr>
                <w:rFonts w:eastAsia="Zawgyi-One" w:cs="Myanmar Text"/>
              </w:rPr>
              <w:t xml:space="preserve"> NDIS </w:t>
            </w:r>
            <w:r w:rsidRPr="00CF4030">
              <w:rPr>
                <w:rFonts w:ascii="Myanmar Text" w:eastAsia="Zawgyi-One" w:hAnsi="Myanmar Text" w:cs="Myanmar Text"/>
              </w:rPr>
              <w:t>တွင်ပါဝင်သုံးစွဲရန်အတွက်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၎င်းတို့အဖို့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ပိုမိုလွယ်ကူစေသည့်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၎င်းတို့၏အကြောင်းအချက်အလက်များကို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ကျွန်ုပ်တို့အသုံးပြုပါမည်။</w:t>
            </w:r>
          </w:p>
          <w:p w14:paraId="78F7FD4A" w14:textId="77777777" w:rsidR="00EA7E2D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၎င်းတို့ဆောင်ရွက်ခဲ့သော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စိစစ်မှုများ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ပါဝင်သည်။</w:t>
            </w:r>
          </w:p>
        </w:tc>
      </w:tr>
      <w:tr w:rsidR="00601B6A" w:rsidRPr="00CF4030" w14:paraId="61A3B798" w14:textId="77777777" w:rsidTr="009604EE">
        <w:trPr>
          <w:trHeight w:val="2778"/>
        </w:trPr>
        <w:tc>
          <w:tcPr>
            <w:tcW w:w="2545" w:type="dxa"/>
            <w:vAlign w:val="center"/>
          </w:tcPr>
          <w:p w14:paraId="586BACBD" w14:textId="77777777" w:rsidR="00297E13" w:rsidRPr="00CF4030" w:rsidRDefault="00B829DA" w:rsidP="00053100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7328" behindDoc="0" locked="0" layoutInCell="1" allowOverlap="1" wp14:anchorId="27A7BC75" wp14:editId="3E102BA3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370840</wp:posOffset>
                      </wp:positionV>
                      <wp:extent cx="892175" cy="314325"/>
                      <wp:effectExtent l="0" t="0" r="3175" b="9525"/>
                      <wp:wrapNone/>
                      <wp:docPr id="131397261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67A6A3" w14:textId="77777777" w:rsidR="00053100" w:rsidRPr="00946885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94688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စိစစ်မှု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A7BC75" id="_x0000_s1035" type="#_x0000_t202" alt="&quot;&quot;" style="position:absolute;left:0;text-align:left;margin-left:23pt;margin-top:29.2pt;width:70.25pt;height:24.7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" filled="f" stroked="f">
                      <v:textbox inset="0,0,0,0">
                        <w:txbxContent>
                          <w:p w14:paraId="6A67A6A3" w14:textId="77777777" w:rsidR="00053100" w:rsidRPr="00946885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94688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8"/>
                                <w:szCs w:val="18"/>
                              </w:rPr>
                              <w:t>စိစစ်မှု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7D00" w:rsidRPr="00CF4030">
              <w:rPr>
                <w:rFonts w:cs="Myanmar Text"/>
                <w:noProof/>
              </w:rPr>
              <w:drawing>
                <wp:inline distT="0" distB="0" distL="0" distR="0" wp14:anchorId="2F48F007" wp14:editId="453EFD47">
                  <wp:extent cx="1478915" cy="1478915"/>
                  <wp:effectExtent l="0" t="0" r="6985" b="6985"/>
                  <wp:docPr id="2121116958" name="Picture 16" descr="အမှန်ပြသင်္ကေတ ၂ ခုပါ စာရင်းတစ်ခု ပြသထားသည့် စိစစ်ရေးစာစောင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116958" name="Picture 16" descr="အမှန်ပြသင်္ကေတ ၂ ခုပါ စာရင်းတစ်ခု ပြသထားသည့် စိစစ်ရေးစာစောင်။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3" w:type="dxa"/>
            <w:gridSpan w:val="3"/>
            <w:vAlign w:val="center"/>
          </w:tcPr>
          <w:p w14:paraId="35CEC0B4" w14:textId="77777777" w:rsidR="00297E13" w:rsidRPr="009604EE" w:rsidRDefault="00B829DA" w:rsidP="00053100">
            <w:pPr>
              <w:wordWrap w:val="0"/>
              <w:spacing w:before="120" w:after="120" w:line="240" w:lineRule="auto"/>
              <w:rPr>
                <w:rFonts w:cs="Myanmar Text"/>
                <w:spacing w:val="-14"/>
              </w:rPr>
            </w:pPr>
            <w:r w:rsidRPr="009604EE">
              <w:rPr>
                <w:rFonts w:ascii="Myanmar Text" w:eastAsia="Zawgyi-One" w:hAnsi="Myanmar Text" w:cs="Myanmar Text"/>
                <w:spacing w:val="-14"/>
              </w:rPr>
              <w:t>စိစစ်မှုများဆိုသည်မှာ</w:t>
            </w:r>
            <w:r w:rsidRPr="009604EE">
              <w:rPr>
                <w:rFonts w:eastAsia="Zawgyi-One" w:cs="Myanmar Text"/>
                <w:spacing w:val="-14"/>
              </w:rPr>
              <w:t xml:space="preserve"> </w:t>
            </w:r>
            <w:r w:rsidRPr="009604EE">
              <w:rPr>
                <w:rFonts w:ascii="Myanmar Text" w:eastAsia="Zawgyi-One" w:hAnsi="Myanmar Text" w:cs="Myanmar Text"/>
                <w:spacing w:val="-14"/>
              </w:rPr>
              <w:t>ကျွန်တော်တို့၏လုပ်ဆောင်ပုံကို</w:t>
            </w:r>
            <w:r w:rsidRPr="009604EE">
              <w:rPr>
                <w:rFonts w:eastAsia="Zawgyi-One" w:cs="Myanmar Text"/>
                <w:spacing w:val="-14"/>
              </w:rPr>
              <w:t xml:space="preserve"> </w:t>
            </w:r>
            <w:r w:rsidRPr="009604EE">
              <w:rPr>
                <w:rFonts w:ascii="Myanmar Text" w:eastAsia="Zawgyi-One" w:hAnsi="Myanmar Text" w:cs="Myanmar Text"/>
                <w:spacing w:val="-14"/>
              </w:rPr>
              <w:t>ဆိုလိုသည်။</w:t>
            </w:r>
            <w:r w:rsidRPr="009604EE">
              <w:rPr>
                <w:rFonts w:eastAsia="Zawgyi-One" w:cs="Myanmar Text"/>
                <w:spacing w:val="-14"/>
              </w:rPr>
              <w:t xml:space="preserve"> </w:t>
            </w:r>
          </w:p>
          <w:p w14:paraId="57C37E66" w14:textId="77777777" w:rsidR="00297E13" w:rsidRPr="00CF4030" w:rsidRDefault="00B829DA" w:rsidP="00053100">
            <w:pPr>
              <w:pStyle w:val="ListParagraph"/>
              <w:numPr>
                <w:ilvl w:val="0"/>
                <w:numId w:val="45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သင့်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မသန်စွမ်းမှုက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သင့်အပေါ်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မည်သို့ထိခိုက်ပုံ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01D4F410" w14:textId="77777777" w:rsidR="00297E13" w:rsidRPr="00CF4030" w:rsidRDefault="00B829DA" w:rsidP="00053100">
            <w:pPr>
              <w:pStyle w:val="ListParagraph"/>
              <w:numPr>
                <w:ilvl w:val="0"/>
                <w:numId w:val="45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မှ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သင်လိုအပ်သည့်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ပံ့ပိုးကူညီမှုများ</w:t>
            </w:r>
          </w:p>
        </w:tc>
      </w:tr>
      <w:tr w:rsidR="00601B6A" w:rsidRPr="00CF4030" w14:paraId="2F0A66EF" w14:textId="77777777" w:rsidTr="009604EE">
        <w:trPr>
          <w:gridAfter w:val="2"/>
          <w:wAfter w:w="433" w:type="dxa"/>
          <w:trHeight w:val="2778"/>
        </w:trPr>
        <w:tc>
          <w:tcPr>
            <w:tcW w:w="2545" w:type="dxa"/>
            <w:vAlign w:val="center"/>
          </w:tcPr>
          <w:p w14:paraId="60C71B62" w14:textId="77777777" w:rsidR="008D6850" w:rsidRPr="00CF4030" w:rsidRDefault="00B829DA" w:rsidP="00053100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7BDCAEB" wp14:editId="1C876D01">
                  <wp:extent cx="1478915" cy="1478915"/>
                  <wp:effectExtent l="0" t="0" r="6985" b="6985"/>
                  <wp:docPr id="870343511" name="Picture 13" descr="လူတစ်စု။ အလယ်လူက NDIS စာစောင်ကိုင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343511" name="Picture 13" descr="လူတစ်စု။ အလယ်လူက NDIS စာစောင်ကိုင်ထားသည်။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vAlign w:val="center"/>
          </w:tcPr>
          <w:p w14:paraId="5172754A" w14:textId="77777777" w:rsidR="008D6850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ဒုက္ခသည်များနှင့်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သြစတြေးလျနိုင်ငံသို့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အသစ်ရောက်လာသူ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အရေအတွက်မည်မျှက</w:t>
            </w:r>
            <w:r w:rsidRPr="00CF4030">
              <w:rPr>
                <w:rFonts w:eastAsia="Zawgyi-One" w:cs="Myanmar Text"/>
              </w:rPr>
              <w:t xml:space="preserve"> NDIS </w:t>
            </w:r>
            <w:r w:rsidRPr="00CF4030">
              <w:rPr>
                <w:rFonts w:ascii="Myanmar Text" w:eastAsia="Zawgyi-One" w:hAnsi="Myanmar Text" w:cs="Myanmar Text"/>
              </w:rPr>
              <w:t>တွင်ပါဝင်သုံးစွဲသည်ကို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စစ်ဆေးပါမည်။</w:t>
            </w:r>
          </w:p>
        </w:tc>
      </w:tr>
    </w:tbl>
    <w:p w14:paraId="3D1BAA81" w14:textId="77777777" w:rsidR="00EA7E2D" w:rsidRPr="00CF4030" w:rsidRDefault="00B829DA" w:rsidP="00053100">
      <w:pPr>
        <w:pStyle w:val="Heading3"/>
        <w:wordWrap w:val="0"/>
        <w:spacing w:after="120" w:line="240" w:lineRule="auto"/>
        <w:rPr>
          <w:rFonts w:cs="Myanmar Text"/>
          <w:color w:val="6B2976"/>
          <w:sz w:val="40"/>
          <w:lang w:val="x-none" w:eastAsia="x-none"/>
        </w:rPr>
      </w:pPr>
      <w:r w:rsidRPr="00CF4030">
        <w:rPr>
          <w:rFonts w:cs="Myanmar Text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E7D0943" wp14:editId="5BA73074">
                <wp:simplePos x="0" y="0"/>
                <wp:positionH relativeFrom="margin">
                  <wp:posOffset>18415</wp:posOffset>
                </wp:positionH>
                <wp:positionV relativeFrom="paragraph">
                  <wp:posOffset>253365</wp:posOffset>
                </wp:positionV>
                <wp:extent cx="5798820" cy="241300"/>
                <wp:effectExtent l="19050" t="19050" r="11430" b="25400"/>
                <wp:wrapNone/>
                <wp:docPr id="1344232499" name="Group 13442324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767460285" name="Straight Connector 1767460285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2307696" name="Oval 146230769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AA188D" id="Group 1344232499" o:spid="_x0000_s1026" alt="&quot;&quot;" style="position:absolute;margin-left:1.45pt;margin-top:19.95pt;width:456.6pt;height:19pt;z-index:-251650048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">
                <v:line id="Straight Connector 1767460285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" strokecolor="#65276f [3044]" strokeweight="3pt">
                  <v:stroke endcap="round"/>
                </v:line>
                <v:oval id="Oval 146230769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" fillcolor="#8ac640" strokecolor="#6b2976" strokeweight="3pt"/>
                <w10:wrap anchorx="margin"/>
              </v:group>
            </w:pict>
          </mc:Fallback>
        </mc:AlternateContent>
      </w:r>
      <w:r w:rsidRPr="00CF4030">
        <w:rPr>
          <w:rFonts w:ascii="Myanmar Text" w:eastAsia="Zawgyi-One" w:hAnsi="Myanmar Text" w:cs="Myanmar Text"/>
        </w:rPr>
        <w:t>ဆောင်ရွက်ချက်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၆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612"/>
        <w:gridCol w:w="6602"/>
        <w:gridCol w:w="123"/>
        <w:gridCol w:w="161"/>
        <w:gridCol w:w="141"/>
      </w:tblGrid>
      <w:tr w:rsidR="00601B6A" w:rsidRPr="00CF4030" w14:paraId="20C376D3" w14:textId="77777777" w:rsidTr="00CD68D2">
        <w:trPr>
          <w:gridAfter w:val="3"/>
          <w:wAfter w:w="425" w:type="dxa"/>
        </w:trPr>
        <w:tc>
          <w:tcPr>
            <w:tcW w:w="2612" w:type="dxa"/>
            <w:vAlign w:val="center"/>
          </w:tcPr>
          <w:p w14:paraId="6968DBDF" w14:textId="77777777" w:rsidR="00EA7E2D" w:rsidRPr="00CF4030" w:rsidRDefault="00B829DA" w:rsidP="00053100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9376" behindDoc="0" locked="0" layoutInCell="1" allowOverlap="1" wp14:anchorId="3432203A" wp14:editId="44475B9D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1049020</wp:posOffset>
                      </wp:positionV>
                      <wp:extent cx="979805" cy="304800"/>
                      <wp:effectExtent l="0" t="0" r="10795" b="0"/>
                      <wp:wrapNone/>
                      <wp:docPr id="165594461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980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8BAF1" w14:textId="77777777" w:rsidR="00053100" w:rsidRPr="00946885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946885">
                                    <w:rPr>
                                      <w:rFonts w:asciiTheme="majorHAnsi" w:eastAsia="Zawgyi-One" w:hAnsiTheme="majorHAnsi" w:cs="Myanmar Text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NDIS</w:t>
                                  </w:r>
                                  <w:r w:rsidRPr="0094688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ကော်မရှင်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2203A" id="_x0000_s1036" type="#_x0000_t202" alt="&quot;&quot;" style="position:absolute;left:0;text-align:left;margin-left:21.35pt;margin-top:82.6pt;width:77.15pt;height:24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" filled="f" stroked="f">
                      <v:textbox inset="0,0,0,0">
                        <w:txbxContent>
                          <w:p w14:paraId="6C88BAF1" w14:textId="77777777" w:rsidR="00053100" w:rsidRPr="00946885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946885">
                              <w:rPr>
                                <w:rFonts w:asciiTheme="majorHAnsi" w:eastAsia="Zawgyi-One" w:hAnsiTheme="majorHAnsi" w:cs="Myanmar Text"/>
                                <w:b/>
                                <w:bCs/>
                                <w:sz w:val="22"/>
                                <w:szCs w:val="22"/>
                              </w:rPr>
                              <w:t>NDIS</w:t>
                            </w:r>
                            <w:r w:rsidRPr="0094688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ကော်မရှင်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7D00" w:rsidRPr="00CF4030">
              <w:rPr>
                <w:rFonts w:cs="Myanmar Text"/>
                <w:noProof/>
              </w:rPr>
              <w:drawing>
                <wp:inline distT="0" distB="0" distL="0" distR="0" wp14:anchorId="014EE043" wp14:editId="74DD6DFF">
                  <wp:extent cx="1522095" cy="1522095"/>
                  <wp:effectExtent l="0" t="0" r="1905" b="1905"/>
                  <wp:docPr id="1548247081" name="Picture 17" descr="'NDIS ကော်မရှင်' ဟု ရေးထားသည့် ခုံတန်းနောက်မှ လူ ၃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247081" name="Picture 17" descr="'NDIS ကော်မရှင်' ဟု ရေးထားသည့် ခုံတန်းနောက်မှ လူ ၃ ဦး။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76C7DF03" w14:textId="37FAA982" w:rsidR="00EA7E2D" w:rsidRPr="00CF4030" w:rsidRDefault="00B829DA" w:rsidP="00053100">
            <w:pPr>
              <w:wordWrap w:val="0"/>
              <w:spacing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ကျွန်ုပ်တို့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ဆောင်ရွက်ပုံ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စည်းမျဥ်းသစ်များ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ချမှတ်ရန်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ကျွန်တော်တို့သည်</w:t>
            </w:r>
            <w:r w:rsidR="00CD68D2">
              <w:rPr>
                <w:rFonts w:ascii="Myanmar Text" w:eastAsia="Zawgyi-One" w:hAnsi="Myanmar Text" w:cs="Myanmar Text"/>
              </w:rPr>
              <w:t xml:space="preserve"> </w:t>
            </w:r>
            <w:r w:rsidRPr="00CF4030">
              <w:rPr>
                <w:rStyle w:val="Strong"/>
                <w:rFonts w:eastAsia="Zawgyi-One" w:cs="Myanmar Text"/>
              </w:rPr>
              <w:t xml:space="preserve">NDIS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အရည်အသွေးနှင့်</w:t>
            </w:r>
            <w:r w:rsidRPr="00CF4030">
              <w:rPr>
                <w:rStyle w:val="Strong"/>
                <w:rFonts w:eastAsia="Zawgyi-One" w:cs="Myanmar Text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ထိန်းသိမ်းရေးကော်မရှင်</w:t>
            </w:r>
            <w:r w:rsidRPr="00CF4030">
              <w:rPr>
                <w:rStyle w:val="Strong"/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ပူးပေါင်းလုပ်ဆောင်ပါမည်။</w:t>
            </w:r>
          </w:p>
          <w:p w14:paraId="6CC37098" w14:textId="77777777" w:rsidR="00EA7E2D" w:rsidRPr="00CF4030" w:rsidRDefault="00B829DA" w:rsidP="00053100">
            <w:pPr>
              <w:wordWrap w:val="0"/>
              <w:spacing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ဤအဖွဲ့ကို</w:t>
            </w:r>
            <w:r w:rsidRPr="00CF4030">
              <w:rPr>
                <w:rFonts w:eastAsia="Zawgyi-One" w:cs="Myanmar Text"/>
              </w:rPr>
              <w:t xml:space="preserve"> NDIS</w:t>
            </w:r>
            <w:r w:rsidRPr="00CF4030">
              <w:rPr>
                <w:rFonts w:ascii="Myanmar Text" w:eastAsia="Zawgyi-One" w:hAnsi="Myanmar Text" w:cs="Myanmar Text"/>
              </w:rPr>
              <w:t>ကော်မရှင်ဟု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ခေါ်ပါမည်။</w:t>
            </w:r>
          </w:p>
        </w:tc>
      </w:tr>
      <w:tr w:rsidR="00601B6A" w:rsidRPr="00CF4030" w14:paraId="18DB941C" w14:textId="77777777" w:rsidTr="00CD68D2">
        <w:trPr>
          <w:gridAfter w:val="1"/>
          <w:wAfter w:w="141" w:type="dxa"/>
        </w:trPr>
        <w:tc>
          <w:tcPr>
            <w:tcW w:w="2612" w:type="dxa"/>
            <w:vAlign w:val="center"/>
          </w:tcPr>
          <w:p w14:paraId="05B23D05" w14:textId="77777777" w:rsidR="00EA7E2D" w:rsidRPr="00CF4030" w:rsidRDefault="00B829DA" w:rsidP="00053100">
            <w:pPr>
              <w:pStyle w:val="Image"/>
              <w:wordWrap w:val="0"/>
              <w:spacing w:before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27D7E1C" wp14:editId="6DD1C951">
                  <wp:extent cx="1522095" cy="1522095"/>
                  <wp:effectExtent l="0" t="0" r="1905" b="1905"/>
                  <wp:docPr id="959682901" name="Picture 18" descr="လက်မ ၂ ဖက်ထောင်ထားသူတစ်ဦး။ ၎င်းအပေါ်၌ လုံခြုံရေးပုံနှင့် လူတစ်ဦးကို ပံ့ပိုးကူညီနေသည့် NDIS ဝန်ထမ်း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682901" name="Picture 18" descr="လက်မ ၂ ဖက်ထောင်ထားသူတစ်ဦး။ ၎င်းအပေါ်၌ လုံခြုံရေးပုံနှင့် လူတစ်ဦးကို ပံ့ပိုးကူညီနေသည့် NDIS ဝန်ထမ်းပုံ။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gridSpan w:val="3"/>
            <w:vAlign w:val="center"/>
          </w:tcPr>
          <w:p w14:paraId="21DB9D6B" w14:textId="77777777" w:rsidR="00EA7E2D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ကော်မရှင်သည်</w:t>
            </w:r>
            <w:r w:rsidRPr="00CF4030">
              <w:rPr>
                <w:rFonts w:eastAsia="Zawgyi-One" w:cs="Myanmar Text"/>
              </w:rPr>
              <w:t xml:space="preserve"> NDIS </w:t>
            </w:r>
            <w:r w:rsidRPr="00CF4030">
              <w:rPr>
                <w:rFonts w:ascii="Myanmar Text" w:eastAsia="Zawgyi-One" w:hAnsi="Myanmar Text" w:cs="Myanmar Text"/>
              </w:rPr>
              <w:t>တွင်ပါဝင်သုံးစွဲသော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မသန်စွမ်းသူများအတွက်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အောက်ပါကိစ္စကို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သေချာစေပါမည်</w:t>
            </w:r>
            <w:r w:rsidRPr="00CF4030">
              <w:rPr>
                <w:rFonts w:eastAsia="Zawgyi-One" w:cs="Myanmar Text"/>
              </w:rPr>
              <w:t>-</w:t>
            </w:r>
          </w:p>
          <w:p w14:paraId="0132D8FB" w14:textId="77777777" w:rsidR="00EA7E2D" w:rsidRPr="00CF4030" w:rsidRDefault="00B829DA" w:rsidP="00053100">
            <w:pPr>
              <w:pStyle w:val="ListParagraph"/>
              <w:numPr>
                <w:ilvl w:val="0"/>
                <w:numId w:val="46"/>
              </w:numPr>
              <w:wordWrap w:val="0"/>
              <w:spacing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လုံခြုံမှု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16BAD720" w14:textId="77777777" w:rsidR="00EA7E2D" w:rsidRPr="00CF4030" w:rsidRDefault="00B829DA" w:rsidP="00053100">
            <w:pPr>
              <w:pStyle w:val="ListParagraph"/>
              <w:numPr>
                <w:ilvl w:val="0"/>
                <w:numId w:val="46"/>
              </w:numPr>
              <w:wordWrap w:val="0"/>
              <w:spacing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ဝန်ဆောင်မှုကောင်းများ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ရရှိမှု</w:t>
            </w:r>
          </w:p>
        </w:tc>
      </w:tr>
      <w:tr w:rsidR="00601B6A" w:rsidRPr="00CF4030" w14:paraId="0E203DA7" w14:textId="77777777" w:rsidTr="00CD68D2">
        <w:tc>
          <w:tcPr>
            <w:tcW w:w="2612" w:type="dxa"/>
            <w:vAlign w:val="center"/>
          </w:tcPr>
          <w:p w14:paraId="3ACDBEF7" w14:textId="77777777" w:rsidR="00EA7E2D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06A1EBE" wp14:editId="24252808">
                  <wp:extent cx="1522095" cy="1522095"/>
                  <wp:effectExtent l="0" t="0" r="1905" b="1905"/>
                  <wp:docPr id="1726305470" name="Picture 19" descr="စဉ်းစားနေသည့်လူတစ်ဦးနှင့် အပေါ်၌ မေးခွန်းသင်္ကေတပါသည့် စဥ်းစားသည်ကိုပြအကွက် ရှိသည်။  ၎င်းဘေး၌ အမှန်ပြသင်္ကေတတစ်ခုနှင့် ကြက်ခြေခတ်သင်္ကေတတစ်ခုပြထားသည့် စာစောင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305470" name="Picture 19" descr="စဉ်းစားနေသည့်လူတစ်ဦးနှင့် အပေါ်၌ မေးခွန်းသင်္ကေတပါသည့် စဥ်းစားသည်ကိုပြအကွက် ရှိသည်။  ၎င်းဘေး၌ အမှန်ပြသင်္ကေတတစ်ခုနှင့် ကြက်ခြေခတ်သင်္ကေတတစ်ခုပြထားသည့် စာစောင်တစ်ခု။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7" w:type="dxa"/>
            <w:gridSpan w:val="4"/>
            <w:vAlign w:val="center"/>
          </w:tcPr>
          <w:p w14:paraId="0223E230" w14:textId="77777777" w:rsidR="00C06564" w:rsidRPr="00CF4030" w:rsidRDefault="00B829DA" w:rsidP="00053100">
            <w:pPr>
              <w:wordWrap w:val="0"/>
              <w:spacing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ထိုစည်းမျဥ်းများသည်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မသန်စွမ်းသူများအတွက်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အောက်ပါကိစ္စအား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အထောက်အကူပြုပါမည်</w:t>
            </w:r>
            <w:r w:rsidRPr="00CF4030">
              <w:rPr>
                <w:rFonts w:eastAsia="Zawgyi-One" w:cs="Myanmar Text"/>
              </w:rPr>
              <w:t>-</w:t>
            </w:r>
          </w:p>
          <w:p w14:paraId="35A8FC24" w14:textId="77777777" w:rsidR="00C06564" w:rsidRPr="00CF4030" w:rsidRDefault="00B829DA" w:rsidP="00053100">
            <w:pPr>
              <w:pStyle w:val="ListParagraph"/>
              <w:numPr>
                <w:ilvl w:val="0"/>
                <w:numId w:val="47"/>
              </w:numPr>
              <w:wordWrap w:val="0"/>
              <w:spacing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ကျွန်ုပ်တို့ထံ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တင်ပြသည့်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၎င်းတို့၏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ယူဆချက်များ</w:t>
            </w:r>
          </w:p>
          <w:p w14:paraId="2EDDCD78" w14:textId="77777777" w:rsidR="00EA7E2D" w:rsidRPr="00CF4030" w:rsidRDefault="00B829DA" w:rsidP="00053100">
            <w:pPr>
              <w:pStyle w:val="ListParagraph"/>
              <w:numPr>
                <w:ilvl w:val="0"/>
                <w:numId w:val="47"/>
              </w:numPr>
              <w:wordWrap w:val="0"/>
              <w:spacing w:after="120"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NDIA </w:t>
            </w:r>
            <w:r w:rsidRPr="00CF4030">
              <w:rPr>
                <w:rFonts w:ascii="Myanmar Text" w:eastAsia="Zawgyi-One" w:hAnsi="Myanmar Text" w:cs="Myanmar Text"/>
              </w:rPr>
              <w:t>ချမှတ်သည့်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ဆုံးဖြတ်ချက်များအပေါ်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စောဒကတက်မှု။</w:t>
            </w:r>
          </w:p>
        </w:tc>
      </w:tr>
      <w:tr w:rsidR="00601B6A" w:rsidRPr="00CF4030" w14:paraId="50CC4E59" w14:textId="77777777" w:rsidTr="00CD68D2">
        <w:trPr>
          <w:gridAfter w:val="2"/>
          <w:wAfter w:w="302" w:type="dxa"/>
        </w:trPr>
        <w:tc>
          <w:tcPr>
            <w:tcW w:w="2612" w:type="dxa"/>
            <w:vAlign w:val="center"/>
          </w:tcPr>
          <w:p w14:paraId="05E9E6F8" w14:textId="77777777" w:rsidR="00EA7E2D" w:rsidRPr="00CF4030" w:rsidRDefault="00B829DA" w:rsidP="00053100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67EB726E" wp14:editId="407D7B45">
                  <wp:extent cx="1521460" cy="1521460"/>
                  <wp:effectExtent l="0" t="0" r="2540" b="2540"/>
                  <wp:docPr id="1097992059" name="Picture 14" descr="လူတစ်ဦးကို ပံ့ပိုးကူညီနေသူတစ်ဦးနှင့် ဘေး၌ စကားပြောကွက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992059" name="Picture 14" descr="လူတစ်ဦးကို ပံ့ပိုးကူညီနေသူတစ်ဦးနှင့် ဘေး၌ စကားပြောကွက်တစ်ခု။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152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5" w:type="dxa"/>
            <w:gridSpan w:val="2"/>
            <w:vAlign w:val="center"/>
          </w:tcPr>
          <w:p w14:paraId="794E6D84" w14:textId="1B635E15" w:rsidR="00EA7E2D" w:rsidRPr="00CF4030" w:rsidRDefault="00B829DA" w:rsidP="00053100">
            <w:pPr>
              <w:wordWrap w:val="0"/>
              <w:spacing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၎င်းတို့၏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အကြံအစည်များ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ပေးအပ်ရန်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အကောင်းဆုံး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ပံ့ပိုးကူညီနည်းကို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ရှာဖွေပေးပါမည်။</w:t>
            </w:r>
          </w:p>
        </w:tc>
      </w:tr>
      <w:tr w:rsidR="00601B6A" w:rsidRPr="00CF4030" w14:paraId="4E37BE7D" w14:textId="77777777" w:rsidTr="00CD68D2">
        <w:trPr>
          <w:gridAfter w:val="1"/>
          <w:wAfter w:w="141" w:type="dxa"/>
        </w:trPr>
        <w:tc>
          <w:tcPr>
            <w:tcW w:w="2612" w:type="dxa"/>
            <w:vAlign w:val="center"/>
          </w:tcPr>
          <w:p w14:paraId="48E68DAA" w14:textId="77777777" w:rsidR="00EA7E2D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C6E9F7E" wp14:editId="28EEE108">
                  <wp:extent cx="1522095" cy="1522095"/>
                  <wp:effectExtent l="0" t="0" r="1905" b="1905"/>
                  <wp:docPr id="200238068" name="Picture 20" descr="လူ ၃ ဦးနှင့် ၂ ဦးက လက်မြှောက်ထားကြသည်။ ၎င်းတို့အပေါ်၌ စကားပြောသည်ကိုပြအကွက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38068" name="Picture 20" descr="လူ ၃ ဦးနှင့် ၂ ဦးက လက်မြှောက်ထားကြသည်။ ၎င်းတို့အပေါ်၌ စကားပြောသည်ကိုပြအကွက်။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gridSpan w:val="3"/>
            <w:vAlign w:val="center"/>
          </w:tcPr>
          <w:p w14:paraId="4FD58AB9" w14:textId="77777777" w:rsidR="00EA7E2D" w:rsidRPr="00CF4030" w:rsidRDefault="00B829DA" w:rsidP="00053100">
            <w:pPr>
              <w:wordWrap w:val="0"/>
              <w:spacing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မသန်စွမ်းသူ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အရေအတွက်မည်မျှက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၎င်းတို့၏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အတွေ့အကြုံများအား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ကျွန်တော်တို့ထံ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တင်ပြသည်ကို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စစ်ဆေးပါမည်။</w:t>
            </w:r>
          </w:p>
        </w:tc>
      </w:tr>
    </w:tbl>
    <w:p w14:paraId="4B938EBC" w14:textId="77777777" w:rsidR="00AA2B19" w:rsidRPr="00CF4030" w:rsidRDefault="00B829DA" w:rsidP="00053100">
      <w:pPr>
        <w:pStyle w:val="Heading2"/>
        <w:wordWrap w:val="0"/>
        <w:spacing w:line="240" w:lineRule="auto"/>
        <w:rPr>
          <w:rFonts w:cs="Myanmar Text"/>
          <w:color w:val="000000" w:themeColor="text1"/>
        </w:rPr>
      </w:pPr>
      <w:r w:rsidRPr="00CF4030">
        <w:rPr>
          <w:rFonts w:cs="Myanmar Text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B0FBA2D" wp14:editId="543302FF">
                <wp:simplePos x="0" y="0"/>
                <wp:positionH relativeFrom="page">
                  <wp:posOffset>570230</wp:posOffset>
                </wp:positionH>
                <wp:positionV relativeFrom="paragraph">
                  <wp:posOffset>-200025</wp:posOffset>
                </wp:positionV>
                <wp:extent cx="6422400" cy="1257300"/>
                <wp:effectExtent l="19050" t="19050" r="16510" b="19050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12573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E87049" id="Rectangle: Rounded Corners 110" o:spid="_x0000_s1026" alt="&quot;&quot;" style="position:absolute;margin-left:44.9pt;margin-top:-15.75pt;width:505.7pt;height:99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" fillcolor="#faa320" strokecolor="#6b2976" strokeweight="3pt">
                <w10:wrap anchorx="page"/>
              </v:roundrect>
            </w:pict>
          </mc:Fallback>
        </mc:AlternateContent>
      </w:r>
      <w:bookmarkStart w:id="105" w:name="_Toc256000003"/>
      <w:r w:rsidR="00B676E1" w:rsidRPr="00CF4030">
        <w:rPr>
          <w:rFonts w:ascii="Myanmar Text" w:eastAsia="Zawgyi-One" w:hAnsi="Myanmar Text" w:cs="Myanmar Text"/>
          <w:color w:val="000000" w:themeColor="text1"/>
        </w:rPr>
        <w:t>၂</w:t>
      </w:r>
      <w:r w:rsidR="00B676E1" w:rsidRPr="00CF4030">
        <w:rPr>
          <w:rFonts w:eastAsia="Zawgyi-One" w:cs="Myanmar Text"/>
          <w:color w:val="000000" w:themeColor="text1"/>
        </w:rPr>
        <w:t xml:space="preserve">. </w:t>
      </w:r>
      <w:r w:rsidR="00B676E1" w:rsidRPr="00CF4030">
        <w:rPr>
          <w:rFonts w:ascii="Myanmar Text" w:eastAsia="Zawgyi-One" w:hAnsi="Myanmar Text" w:cs="Myanmar Text"/>
          <w:color w:val="000000" w:themeColor="text1"/>
        </w:rPr>
        <w:t>ကျွန်တော်တို့၏</w:t>
      </w:r>
      <w:r w:rsidR="00B676E1" w:rsidRPr="00CF4030">
        <w:rPr>
          <w:rFonts w:eastAsia="Zawgyi-One" w:cs="Myanmar Text"/>
          <w:color w:val="000000" w:themeColor="text1"/>
        </w:rPr>
        <w:t xml:space="preserve"> </w:t>
      </w:r>
      <w:r w:rsidR="00B676E1" w:rsidRPr="00CF4030">
        <w:rPr>
          <w:rFonts w:ascii="Myanmar Text" w:eastAsia="Zawgyi-One" w:hAnsi="Myanmar Text" w:cs="Myanmar Text"/>
          <w:color w:val="000000" w:themeColor="text1"/>
        </w:rPr>
        <w:t>ဝန်ထမ်းများတွင်</w:t>
      </w:r>
      <w:r w:rsidR="00B676E1" w:rsidRPr="00CF4030">
        <w:rPr>
          <w:rFonts w:eastAsia="Zawgyi-One" w:cs="Myanmar Text"/>
          <w:color w:val="000000" w:themeColor="text1"/>
        </w:rPr>
        <w:t xml:space="preserve"> </w:t>
      </w:r>
      <w:r w:rsidR="00B676E1" w:rsidRPr="00CF4030">
        <w:rPr>
          <w:rFonts w:ascii="Myanmar Text" w:eastAsia="Zawgyi-One" w:hAnsi="Myanmar Text" w:cs="Myanmar Text"/>
          <w:color w:val="000000" w:themeColor="text1"/>
        </w:rPr>
        <w:t>ထိုက်သင့်သော</w:t>
      </w:r>
      <w:r w:rsidR="00B676E1" w:rsidRPr="00CF4030">
        <w:rPr>
          <w:rFonts w:eastAsia="Zawgyi-One" w:cs="Myanmar Text"/>
          <w:color w:val="000000" w:themeColor="text1"/>
        </w:rPr>
        <w:t xml:space="preserve"> </w:t>
      </w:r>
      <w:r w:rsidR="00B676E1" w:rsidRPr="00CF4030">
        <w:rPr>
          <w:rFonts w:ascii="Myanmar Text" w:eastAsia="Zawgyi-One" w:hAnsi="Myanmar Text" w:cs="Myanmar Text"/>
          <w:color w:val="000000" w:themeColor="text1"/>
        </w:rPr>
        <w:t>အရည်အချင်းများ</w:t>
      </w:r>
      <w:r w:rsidR="00B676E1" w:rsidRPr="00CF4030">
        <w:rPr>
          <w:rFonts w:eastAsia="Zawgyi-One" w:cs="Myanmar Text"/>
          <w:color w:val="000000" w:themeColor="text1"/>
        </w:rPr>
        <w:t xml:space="preserve"> </w:t>
      </w:r>
      <w:r w:rsidR="00B676E1" w:rsidRPr="00CF4030">
        <w:rPr>
          <w:rFonts w:ascii="Myanmar Text" w:eastAsia="Zawgyi-One" w:hAnsi="Myanmar Text" w:cs="Myanmar Text"/>
          <w:color w:val="000000" w:themeColor="text1"/>
        </w:rPr>
        <w:t>ရှိကြောင်း</w:t>
      </w:r>
      <w:r w:rsidR="00B676E1" w:rsidRPr="00CF4030">
        <w:rPr>
          <w:rFonts w:eastAsia="Zawgyi-One" w:cs="Myanmar Text"/>
          <w:color w:val="000000" w:themeColor="text1"/>
        </w:rPr>
        <w:t xml:space="preserve"> </w:t>
      </w:r>
      <w:r w:rsidR="00B676E1" w:rsidRPr="00CF4030">
        <w:rPr>
          <w:rFonts w:ascii="Myanmar Text" w:eastAsia="Zawgyi-One" w:hAnsi="Myanmar Text" w:cs="Myanmar Text"/>
          <w:color w:val="000000" w:themeColor="text1"/>
        </w:rPr>
        <w:t>သေချာစေခြင်း</w:t>
      </w:r>
      <w:bookmarkEnd w:id="105"/>
    </w:p>
    <w:p w14:paraId="76D7AD84" w14:textId="77777777" w:rsidR="00AA2B19" w:rsidRPr="00CF4030" w:rsidRDefault="00B829DA" w:rsidP="00053100">
      <w:pPr>
        <w:pStyle w:val="Heading3"/>
        <w:wordWrap w:val="0"/>
        <w:spacing w:before="48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27D53C3" wp14:editId="6F724026">
                <wp:simplePos x="0" y="0"/>
                <wp:positionH relativeFrom="margin">
                  <wp:posOffset>19050</wp:posOffset>
                </wp:positionH>
                <wp:positionV relativeFrom="paragraph">
                  <wp:posOffset>565150</wp:posOffset>
                </wp:positionV>
                <wp:extent cx="5786755" cy="241300"/>
                <wp:effectExtent l="19050" t="19050" r="2349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8A55A0" id="Group 111" o:spid="_x0000_s1026" alt="&quot;&quot;" style="position:absolute;margin-left:1.5pt;margin-top:44.5pt;width:455.65pt;height:19pt;z-index:25167052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">
                <v:line id="Straight Connector 1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" strokecolor="#65276f [3044]" strokeweight="3pt">
                  <v:stroke endcap="round"/>
                </v:line>
                <v:oval id="Oval 11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" fillcolor="#faa320" strokecolor="#6b2976" strokeweight="3pt"/>
                <w10:wrap anchorx="margin"/>
              </v:group>
            </w:pict>
          </mc:Fallback>
        </mc:AlternateContent>
      </w:r>
      <w:r w:rsidR="005C7C7B" w:rsidRPr="00CF4030">
        <w:rPr>
          <w:rFonts w:ascii="Myanmar Text" w:eastAsia="Zawgyi-One" w:hAnsi="Myanmar Text" w:cs="Myanmar Text"/>
        </w:rPr>
        <w:t>ဆောင်ရွက်ချက်</w:t>
      </w:r>
      <w:r w:rsidR="005C7C7B" w:rsidRPr="00CF4030">
        <w:rPr>
          <w:rFonts w:eastAsia="Zawgyi-One" w:cs="Myanmar Text"/>
        </w:rPr>
        <w:t xml:space="preserve"> </w:t>
      </w:r>
      <w:r w:rsidR="005C7C7B" w:rsidRPr="00CF4030">
        <w:rPr>
          <w:rFonts w:ascii="Myanmar Text" w:eastAsia="Zawgyi-One" w:hAnsi="Myanmar Text" w:cs="Myanmar Text"/>
        </w:rPr>
        <w:t>၇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229"/>
        <w:gridCol w:w="142"/>
        <w:gridCol w:w="141"/>
      </w:tblGrid>
      <w:tr w:rsidR="00601B6A" w:rsidRPr="00CF4030" w14:paraId="225CDDD0" w14:textId="77777777" w:rsidTr="00CD68D2">
        <w:trPr>
          <w:gridAfter w:val="1"/>
          <w:wAfter w:w="141" w:type="dxa"/>
          <w:trHeight w:val="2154"/>
        </w:trPr>
        <w:tc>
          <w:tcPr>
            <w:tcW w:w="2551" w:type="dxa"/>
            <w:vAlign w:val="center"/>
          </w:tcPr>
          <w:p w14:paraId="4B289E62" w14:textId="77777777" w:rsidR="005C7C7B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2329E15" wp14:editId="5F758E2C">
                  <wp:extent cx="1440000" cy="1440000"/>
                  <wp:effectExtent l="0" t="0" r="8255" b="8255"/>
                  <wp:docPr id="2081531667" name="Picture 21" descr="တစ်စုံတစ်ဦးက တင်ပြပြောဆိုနေသည်ကို ကြည့်ရှုနေသည့် NDIS ဝန်ထမ်း ၃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531667" name="Picture 21" descr="တစ်စုံတစ်ဦးက တင်ပြပြောဆိုနေသည်ကို ကြည့်ရှုနေသည့် NDIS ဝန်ထမ်း ၃ ဦး။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7" w:type="dxa"/>
            <w:gridSpan w:val="3"/>
            <w:vAlign w:val="center"/>
          </w:tcPr>
          <w:p w14:paraId="7050F223" w14:textId="34FC6003" w:rsidR="005C7C7B" w:rsidRPr="00CF4030" w:rsidRDefault="00B829DA" w:rsidP="00053100">
            <w:pPr>
              <w:wordWrap w:val="0"/>
              <w:spacing w:before="28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ကျွန်ုပ်တို့သည်</w:t>
            </w:r>
            <w:r w:rsidR="00CD68D2">
              <w:rPr>
                <w:rFonts w:eastAsia="Zawgyi-One" w:cs="Myanmar Text"/>
              </w:rPr>
              <w:t> 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ကျွန်ုပ်တို့ဝန်ထမ်းများနှင့်</w:t>
            </w:r>
            <w:r w:rsidR="00CD68D2">
              <w:rPr>
                <w:rFonts w:eastAsia="Zawgyi-One" w:cs="Myanmar Text"/>
              </w:rPr>
              <w:t> 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သင်တန်းသစ်များကို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ဖွင့်လှစ်ပို့ချပေးပါမည်။</w:t>
            </w:r>
          </w:p>
          <w:p w14:paraId="6C660F11" w14:textId="77777777" w:rsidR="009E33C5" w:rsidRPr="00CF4030" w:rsidRDefault="00B829DA" w:rsidP="00053100">
            <w:pPr>
              <w:wordWrap w:val="0"/>
              <w:spacing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ဤအစီအစဥ်ကိုရေးဆွဲရာတွင်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လူထု၊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အစိုးရအဖွဲ့အစည်းများနှင့်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ပူးပေါင်းဆောင်ရွက်ပါမည်။</w:t>
            </w:r>
          </w:p>
        </w:tc>
      </w:tr>
      <w:tr w:rsidR="00601B6A" w:rsidRPr="00CF4030" w14:paraId="5B2F0F8B" w14:textId="77777777" w:rsidTr="00CD68D2">
        <w:trPr>
          <w:gridAfter w:val="3"/>
          <w:wAfter w:w="512" w:type="dxa"/>
          <w:trHeight w:val="2154"/>
        </w:trPr>
        <w:tc>
          <w:tcPr>
            <w:tcW w:w="2551" w:type="dxa"/>
            <w:vAlign w:val="center"/>
          </w:tcPr>
          <w:p w14:paraId="5FB637EC" w14:textId="77777777" w:rsidR="005C7C7B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3D18777" wp14:editId="3BDC11A4">
                  <wp:extent cx="1440000" cy="1440000"/>
                  <wp:effectExtent l="0" t="0" r="8255" b="8255"/>
                  <wp:docPr id="1281378685" name="Picture 22" descr="ယဥ်ကျေးမှုကွဲတစ်ဦးကို လက်ဆွဲနှုတ်ဆက်နေသည့် NDIS ဝန်ထမ်းတစ်ဦးနှင့် အပေါ်၌ လုံခြုံရေး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378685" name="Picture 22" descr="ယဥ်ကျေးမှုကွဲတစ်ဦးကို လက်ဆွဲနှုတ်ဆက်နေသည့် NDIS ဝန်ထမ်းတစ်ဦးနှင့် အပေါ်၌ လုံခြုံရေးပုံ။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C8C3DE3" w14:textId="77777777" w:rsidR="00ED6463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ကျွန်ုပ်တို့ဝန်ထမ်းများနှင့်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လုံခြုံသောနည်းလမ်းဖြင့်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ဆက်သွယ်ပုံကို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လေ့လာမှတ်သားရန်အတွက်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ဤလေ့ကျင့်သင်တန်းအားဖြင့်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အထောက်အကူပြုပါမည်။</w:t>
            </w:r>
          </w:p>
        </w:tc>
      </w:tr>
      <w:tr w:rsidR="00601B6A" w:rsidRPr="00CF4030" w14:paraId="62283051" w14:textId="77777777" w:rsidTr="00CD68D2">
        <w:trPr>
          <w:gridAfter w:val="2"/>
          <w:wAfter w:w="283" w:type="dxa"/>
        </w:trPr>
        <w:tc>
          <w:tcPr>
            <w:tcW w:w="2551" w:type="dxa"/>
            <w:vAlign w:val="center"/>
          </w:tcPr>
          <w:p w14:paraId="37743EDC" w14:textId="77777777" w:rsidR="00ED6463" w:rsidRPr="00CF4030" w:rsidRDefault="00ED6463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</w:p>
        </w:tc>
        <w:tc>
          <w:tcPr>
            <w:tcW w:w="6805" w:type="dxa"/>
            <w:gridSpan w:val="2"/>
            <w:vAlign w:val="center"/>
          </w:tcPr>
          <w:p w14:paraId="019C3EF7" w14:textId="77777777" w:rsidR="00ED6463" w:rsidRPr="00CF4030" w:rsidRDefault="00B829DA" w:rsidP="00053100">
            <w:pPr>
              <w:wordWrap w:val="0"/>
              <w:spacing w:before="12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ဝန်ထမ်းများနှင့်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မည်မျှက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အောက်ပါတို့ကို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လုပ်ဆောင်ကြောင်း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စစ်ဆေးပါမည်။</w:t>
            </w:r>
          </w:p>
        </w:tc>
      </w:tr>
      <w:tr w:rsidR="00601B6A" w:rsidRPr="00CF4030" w14:paraId="69E8BEF8" w14:textId="77777777" w:rsidTr="00CD68D2">
        <w:trPr>
          <w:gridAfter w:val="3"/>
          <w:wAfter w:w="512" w:type="dxa"/>
        </w:trPr>
        <w:tc>
          <w:tcPr>
            <w:tcW w:w="2551" w:type="dxa"/>
            <w:vAlign w:val="center"/>
          </w:tcPr>
          <w:p w14:paraId="3AD2822C" w14:textId="77777777" w:rsidR="000700F9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E9BFC59" wp14:editId="049D8A63">
                  <wp:extent cx="1440000" cy="1440000"/>
                  <wp:effectExtent l="0" t="0" r="8255" b="8255"/>
                  <wp:docPr id="88890191" name="Picture 88890191" descr="တစ်စုံတစ်ဦးက တင်ပြပြောဆိုနေသည်ကို ကြည့်ရှုနေသည့် NDIS လုပ်သား ၃ ဦးနှင့် အမှန်ပြသင်္ကေတ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90191" name="Picture 88890191" descr="တစ်စုံတစ်ဦးက တင်ပြပြောဆိုနေသည်ကို ကြည့်ရှုနေသည့် NDIS လုပ်သား ၃ ဦးနှင့် အမှန်ပြသင်္ကေတ။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8D8A2C2" w14:textId="77777777" w:rsidR="000700F9" w:rsidRPr="00CF4030" w:rsidRDefault="00B829DA" w:rsidP="00053100">
            <w:pPr>
              <w:pStyle w:val="ListParagraph"/>
              <w:numPr>
                <w:ilvl w:val="0"/>
                <w:numId w:val="48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သင်တန်း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တက်ရောက်ပြီးစီးခြင်း</w:t>
            </w:r>
          </w:p>
        </w:tc>
      </w:tr>
      <w:tr w:rsidR="00601B6A" w:rsidRPr="00CF4030" w14:paraId="4034AF50" w14:textId="77777777" w:rsidTr="00CD68D2">
        <w:trPr>
          <w:gridAfter w:val="2"/>
          <w:wAfter w:w="283" w:type="dxa"/>
        </w:trPr>
        <w:tc>
          <w:tcPr>
            <w:tcW w:w="2551" w:type="dxa"/>
            <w:vAlign w:val="center"/>
          </w:tcPr>
          <w:p w14:paraId="20F32FC6" w14:textId="77777777" w:rsidR="000700F9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9619682" wp14:editId="2AD2A838">
                  <wp:extent cx="1440000" cy="1440000"/>
                  <wp:effectExtent l="0" t="0" r="8255" b="8255"/>
                  <wp:docPr id="1858713686" name="Picture 16" descr="တစ်စုံတစ်ဦးအား ကူညီနေသူနှင့် လုံခြုံရေး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713686" name="Picture 16" descr="တစ်စုံတစ်ဦးအား ကူညီနေသူနှင့် လုံခြုံရေးပုံ။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gridSpan w:val="2"/>
            <w:vAlign w:val="center"/>
          </w:tcPr>
          <w:p w14:paraId="2C7C8630" w14:textId="77777777" w:rsidR="000700F9" w:rsidRPr="00CF4030" w:rsidRDefault="00B829DA" w:rsidP="00053100">
            <w:pPr>
              <w:pStyle w:val="ListParagraph"/>
              <w:numPr>
                <w:ilvl w:val="0"/>
                <w:numId w:val="48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ယဥ်ကျေးမှုအားလုံးအတွက်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လုံခြုံသည့်နည်းလမ်းဖြင့်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ပံ့ပိုးကူညီပုံကို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နားလည်ခြင်း။</w:t>
            </w:r>
          </w:p>
        </w:tc>
      </w:tr>
      <w:tr w:rsidR="00601B6A" w:rsidRPr="00CF4030" w14:paraId="1AD3A706" w14:textId="77777777" w:rsidTr="00CD68D2">
        <w:tc>
          <w:tcPr>
            <w:tcW w:w="2551" w:type="dxa"/>
            <w:vAlign w:val="center"/>
          </w:tcPr>
          <w:p w14:paraId="40365BAA" w14:textId="77777777" w:rsidR="009E484F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lastRenderedPageBreak/>
              <w:drawing>
                <wp:inline distT="0" distB="0" distL="0" distR="0" wp14:anchorId="219BB4F6" wp14:editId="6E8C4548">
                  <wp:extent cx="1482725" cy="1482725"/>
                  <wp:effectExtent l="0" t="0" r="3175" b="3175"/>
                  <wp:docPr id="2116285711" name="Picture 24" descr="ပါဝင်သုံးစွဲသူတစ်ဦးကို ပံ့ပိုးကူညီနေသည့် NDIS ဝန်ထမ်းတစ်ဦးနှင့် အပေါ်သို့ ညွှန်ပြမြှားနှင့်အတူ လက်မထောင်ထားသော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285711" name="Picture 24" descr="ပါဝင်သုံးစွဲသူတစ်ဦးကို ပံ့ပိုးကူညီနေသည့် NDIS ဝန်ထမ်းတစ်ဦးနှင့် အပေါ်သို့ ညွှန်ပြမြှားနှင့်အတူ လက်မထောင်ထားသောပုံ။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gridSpan w:val="4"/>
            <w:vAlign w:val="center"/>
          </w:tcPr>
          <w:p w14:paraId="00676D2A" w14:textId="77777777" w:rsidR="009E484F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ကျွန်တော်တို့ဝန်ထမ်းများ၊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ပိုမိုကောင်းကောင်းမွန်မွန်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ကြုံတွေ့ရပါသည်ဟု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ပြောပြသည်ကို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မနိုင်ကိုလည်း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စစ်ဆေးပါမည်။</w:t>
            </w:r>
          </w:p>
        </w:tc>
      </w:tr>
    </w:tbl>
    <w:p w14:paraId="44BB3E96" w14:textId="77777777" w:rsidR="005C7C7B" w:rsidRPr="00CF4030" w:rsidRDefault="00B829DA" w:rsidP="00053100">
      <w:pPr>
        <w:pStyle w:val="Heading3"/>
        <w:wordWrap w:val="0"/>
        <w:spacing w:before="48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A681780" wp14:editId="164ACC4D">
                <wp:simplePos x="0" y="0"/>
                <wp:positionH relativeFrom="margin">
                  <wp:posOffset>19050</wp:posOffset>
                </wp:positionH>
                <wp:positionV relativeFrom="paragraph">
                  <wp:posOffset>544508</wp:posOffset>
                </wp:positionV>
                <wp:extent cx="5786755" cy="241300"/>
                <wp:effectExtent l="19050" t="19050" r="23495" b="25400"/>
                <wp:wrapNone/>
                <wp:docPr id="1025187800" name="Group 10251878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23109812" name="Straight Connector 13231098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1971743" name="Oval 15019717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148646" id="Group 1025187800" o:spid="_x0000_s1026" alt="&quot;&quot;" style="position:absolute;margin-left:1.5pt;margin-top:42.85pt;width:455.65pt;height:19pt;z-index:25167257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">
                <v:line id="Straight Connector 13231098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" strokecolor="#65276f [3044]" strokeweight="3pt">
                  <v:stroke endcap="round"/>
                </v:line>
                <v:oval id="Oval 15019717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" fillcolor="#faa320" strokecolor="#6b2976" strokeweight="3pt"/>
                <w10:wrap anchorx="margin"/>
              </v:group>
            </w:pict>
          </mc:Fallback>
        </mc:AlternateContent>
      </w:r>
      <w:r w:rsidRPr="00CF4030">
        <w:rPr>
          <w:rFonts w:ascii="Myanmar Text" w:eastAsia="Zawgyi-One" w:hAnsi="Myanmar Text" w:cs="Myanmar Text"/>
        </w:rPr>
        <w:t>ဆောင်ရွက်ချက်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၈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21"/>
        <w:gridCol w:w="55"/>
      </w:tblGrid>
      <w:tr w:rsidR="00601B6A" w:rsidRPr="00CF4030" w14:paraId="1F2EF5E6" w14:textId="77777777" w:rsidTr="00930399">
        <w:trPr>
          <w:trHeight w:val="3175"/>
        </w:trPr>
        <w:tc>
          <w:tcPr>
            <w:tcW w:w="2551" w:type="dxa"/>
            <w:vAlign w:val="center"/>
          </w:tcPr>
          <w:p w14:paraId="5E5CEB90" w14:textId="77777777" w:rsidR="00AA2B19" w:rsidRPr="00CF4030" w:rsidRDefault="00B829DA" w:rsidP="00053100">
            <w:pPr>
              <w:pStyle w:val="Image"/>
              <w:wordWrap w:val="0"/>
              <w:spacing w:before="48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591F9E9F" wp14:editId="4E8C643D">
                  <wp:extent cx="1483200" cy="1112400"/>
                  <wp:effectExtent l="0" t="0" r="3175" b="0"/>
                  <wp:docPr id="1161215869" name="Picture 25" descr="ရုံးခန်းအတွင်း အလုပ်အတူတူလုပ်နေသူ ၃ ဦး။ တစ်ဦးက ကွန်ပျူတာ သုံးနေ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215869" name="Picture 25" descr="ရုံးခန်းအတွင်း အလုပ်အတူတူလုပ်နေသူ ၃ ဦး။ တစ်ဦးက ကွန်ပျူတာ သုံးနေသည်။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15" r="4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gridSpan w:val="2"/>
            <w:vAlign w:val="center"/>
          </w:tcPr>
          <w:p w14:paraId="2DC5E2CF" w14:textId="77777777" w:rsidR="00AA2B19" w:rsidRPr="00CF4030" w:rsidRDefault="00B829DA" w:rsidP="00053100">
            <w:pPr>
              <w:wordWrap w:val="0"/>
              <w:spacing w:before="48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အလုပ်လုပ်ပေးမည့်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ပိုမိုပံ့ပိုးပေးပါမည်။</w:t>
            </w:r>
          </w:p>
          <w:p w14:paraId="1B9ADD78" w14:textId="77777777" w:rsidR="00AA2B19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၎င်းတွင်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မသန်စွမ်းသူများ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ပါဝင်သည်။</w:t>
            </w:r>
          </w:p>
        </w:tc>
      </w:tr>
      <w:tr w:rsidR="00601B6A" w:rsidRPr="00CF4030" w14:paraId="13170E13" w14:textId="77777777" w:rsidTr="00CD68D2">
        <w:trPr>
          <w:gridAfter w:val="1"/>
          <w:wAfter w:w="55" w:type="dxa"/>
          <w:trHeight w:val="3175"/>
        </w:trPr>
        <w:tc>
          <w:tcPr>
            <w:tcW w:w="2551" w:type="dxa"/>
            <w:vAlign w:val="center"/>
          </w:tcPr>
          <w:p w14:paraId="679C3FF6" w14:textId="77777777" w:rsidR="004630E7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1424" behindDoc="0" locked="0" layoutInCell="1" allowOverlap="1" wp14:anchorId="1DC5DF4D" wp14:editId="725E6F98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414655</wp:posOffset>
                      </wp:positionV>
                      <wp:extent cx="892175" cy="266065"/>
                      <wp:effectExtent l="0" t="0" r="3175" b="635"/>
                      <wp:wrapNone/>
                      <wp:docPr id="152057739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660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1DCF4F" w14:textId="77777777" w:rsidR="00053100" w:rsidRPr="00946885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94688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အစီအစဉ်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5DF4D" id="_x0000_s1037" type="#_x0000_t202" alt="&quot;&quot;" style="position:absolute;left:0;text-align:left;margin-left:22.65pt;margin-top:32.65pt;width:70.25pt;height:20.9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" filled="f" stroked="f">
                      <v:textbox inset="0,0,0,0">
                        <w:txbxContent>
                          <w:p w14:paraId="351DCF4F" w14:textId="77777777" w:rsidR="00053100" w:rsidRPr="00946885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94688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2"/>
                                <w:szCs w:val="22"/>
                              </w:rPr>
                              <w:t>အစီအစဉ်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6ACD" w:rsidRPr="00CF4030">
              <w:rPr>
                <w:rFonts w:cs="Myanmar Text"/>
                <w:noProof/>
              </w:rPr>
              <w:drawing>
                <wp:inline distT="0" distB="0" distL="0" distR="0" wp14:anchorId="6289327E" wp14:editId="23793F6D">
                  <wp:extent cx="1482725" cy="1482725"/>
                  <wp:effectExtent l="0" t="0" r="3175" b="3175"/>
                  <wp:docPr id="1585211570" name="Picture 17" descr="ယဥ်ကျေးမှုကွဲဝန်ထမ်း ၂ ဦး လက်ဆွဲနှုတ်ဆက်နေသည်ကို ပြသထားသည့် အစီအစဉ် စာစောင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211570" name="Picture 17" descr="ယဥ်ကျေးမှုကွဲဝန်ထမ်း ၂ ဦး လက်ဆွဲနှုတ်ဆက်နေသည်ကို ပြသထားသည့် အစီအစဉ် စာစောင်တစ်ခု။"/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vAlign w:val="center"/>
          </w:tcPr>
          <w:p w14:paraId="704E9E2D" w14:textId="77777777" w:rsidR="004630E7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ဝန်ထမ်းများ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ပိုမို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ငှါးရမ်းမည့်နည်းကို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မျှဝေပေးမည့်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အစီအစဥ်တစ်ခုကိုလည်း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ရေးဆွဲပါမည်။</w:t>
            </w:r>
          </w:p>
        </w:tc>
      </w:tr>
      <w:tr w:rsidR="00601B6A" w:rsidRPr="00CF4030" w14:paraId="38CD9AC2" w14:textId="77777777" w:rsidTr="00930399">
        <w:trPr>
          <w:trHeight w:val="3175"/>
        </w:trPr>
        <w:tc>
          <w:tcPr>
            <w:tcW w:w="2551" w:type="dxa"/>
            <w:vAlign w:val="center"/>
          </w:tcPr>
          <w:p w14:paraId="7683ADC4" w14:textId="77777777" w:rsidR="004630E7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2151DF1" wp14:editId="7D82F01E">
                  <wp:extent cx="1482725" cy="1482725"/>
                  <wp:effectExtent l="0" t="0" r="3175" b="3175"/>
                  <wp:docPr id="929708321" name="Picture 26" descr="NDIS ဝန်ထမ်း ၂ ဦး။ တစ်ဦးက မသန်စွမ်းသူဖြစ်ပြီး ကျန်တစ်ဦးမှာ ယဥ်ကျေးမှုကွဲနောက်ခံမှ ဖြစ်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708321" name="Picture 26" descr="NDIS ဝန်ထမ်း ၂ ဦး။ တစ်ဦးက မသန်စွမ်းသူဖြစ်ပြီး ကျန်တစ်ဦးမှာ ယဥ်ကျေးမှုကွဲနောက်ခံမှ ဖြစ်သည်။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gridSpan w:val="2"/>
            <w:vAlign w:val="center"/>
          </w:tcPr>
          <w:p w14:paraId="34AE2141" w14:textId="0F792204" w:rsidR="004630E7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အောက်ပါကိစ္စနှင့်ပတ်သက်သော</w:t>
            </w:r>
            <w:r w:rsidRPr="00CF4030">
              <w:rPr>
                <w:rFonts w:eastAsia="Zawgyi-One" w:cs="Myanmar Text"/>
              </w:rPr>
              <w:t xml:space="preserve"> NDIA </w:t>
            </w:r>
            <w:r w:rsidRPr="00CF4030">
              <w:rPr>
                <w:rFonts w:ascii="Myanmar Text" w:eastAsia="Zawgyi-One" w:hAnsi="Myanmar Text" w:cs="Myanmar Text"/>
              </w:rPr>
              <w:t>ဝန်ထမ်း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အရေအတွက်မည်မျှ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ရှိသည်ကို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="00B52975">
              <w:rPr>
                <w:rFonts w:eastAsia="Zawgyi-One" w:cs="Myanmar Text"/>
              </w:rPr>
              <w:br/>
            </w:r>
            <w:r w:rsidRPr="00CF4030">
              <w:rPr>
                <w:rFonts w:ascii="Myanmar Text" w:eastAsia="Zawgyi-One" w:hAnsi="Myanmar Text" w:cs="Myanmar Text"/>
              </w:rPr>
              <w:t>မနိုင်ကို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  <w:p w14:paraId="173E8791" w14:textId="77777777" w:rsidR="004630E7" w:rsidRPr="00CF4030" w:rsidRDefault="00B829DA" w:rsidP="00053100">
            <w:pPr>
              <w:pStyle w:val="ListParagraph"/>
              <w:numPr>
                <w:ilvl w:val="0"/>
                <w:numId w:val="49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မသန်စွမ်းမှု</w:t>
            </w:r>
          </w:p>
          <w:p w14:paraId="54E38E0E" w14:textId="77777777" w:rsidR="004630E7" w:rsidRPr="00CF4030" w:rsidRDefault="00B829DA" w:rsidP="00053100">
            <w:pPr>
              <w:pStyle w:val="ListParagraph"/>
              <w:numPr>
                <w:ilvl w:val="0"/>
                <w:numId w:val="49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နောက်ခံများရှိသူ</w:t>
            </w:r>
          </w:p>
        </w:tc>
      </w:tr>
    </w:tbl>
    <w:p w14:paraId="42B6DEFD" w14:textId="77777777" w:rsidR="002535DE" w:rsidRPr="00CF4030" w:rsidRDefault="00B829DA" w:rsidP="00053100">
      <w:pPr>
        <w:pStyle w:val="Heading3"/>
        <w:wordWrap w:val="0"/>
        <w:spacing w:before="36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805E21E" wp14:editId="093CC1B2">
                <wp:simplePos x="0" y="0"/>
                <wp:positionH relativeFrom="margin">
                  <wp:posOffset>20955</wp:posOffset>
                </wp:positionH>
                <wp:positionV relativeFrom="paragraph">
                  <wp:posOffset>260985</wp:posOffset>
                </wp:positionV>
                <wp:extent cx="5786755" cy="241300"/>
                <wp:effectExtent l="19050" t="19050" r="23495" b="25400"/>
                <wp:wrapNone/>
                <wp:docPr id="1556451812" name="Group 15564518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44669242" name="Straight Connector 164466924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8693004" name="Oval 138869300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8F86D9" id="Group 1556451812" o:spid="_x0000_s1026" alt="&quot;&quot;" style="position:absolute;margin-left:1.65pt;margin-top:20.55pt;width:455.65pt;height:19pt;z-index:25167462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">
                <v:line id="Straight Connector 164466924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" strokecolor="#65276f [3044]" strokeweight="3pt">
                  <v:stroke endcap="round"/>
                </v:line>
                <v:oval id="Oval 138869300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" fillcolor="#faa320" strokecolor="#6b2976" strokeweight="3pt"/>
                <w10:wrap anchorx="margin"/>
              </v:group>
            </w:pict>
          </mc:Fallback>
        </mc:AlternateContent>
      </w:r>
      <w:r w:rsidR="005C7C7B" w:rsidRPr="00CF4030">
        <w:rPr>
          <w:rFonts w:ascii="Myanmar Text" w:eastAsia="Zawgyi-One" w:hAnsi="Myanmar Text" w:cs="Myanmar Text"/>
        </w:rPr>
        <w:t>ဆောင်ရွက်ချက်</w:t>
      </w:r>
      <w:r w:rsidR="005C7C7B" w:rsidRPr="00CF4030">
        <w:rPr>
          <w:rFonts w:eastAsia="Zawgyi-One" w:cs="Myanmar Text"/>
        </w:rPr>
        <w:t xml:space="preserve"> </w:t>
      </w:r>
      <w:r w:rsidR="005C7C7B" w:rsidRPr="00CF4030">
        <w:rPr>
          <w:rFonts w:ascii="Myanmar Text" w:eastAsia="Zawgyi-One" w:hAnsi="Myanmar Text" w:cs="Myanmar Text"/>
        </w:rPr>
        <w:t>၉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570"/>
        <w:gridCol w:w="6576"/>
        <w:gridCol w:w="68"/>
        <w:gridCol w:w="284"/>
        <w:gridCol w:w="141"/>
      </w:tblGrid>
      <w:tr w:rsidR="00601B6A" w:rsidRPr="00CF4030" w14:paraId="27E0AD29" w14:textId="77777777" w:rsidTr="00244AFB">
        <w:trPr>
          <w:gridAfter w:val="3"/>
          <w:wAfter w:w="493" w:type="dxa"/>
        </w:trPr>
        <w:tc>
          <w:tcPr>
            <w:tcW w:w="2570" w:type="dxa"/>
            <w:vAlign w:val="center"/>
          </w:tcPr>
          <w:p w14:paraId="7C9579EE" w14:textId="77777777" w:rsidR="005C7C7B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77999BD6" wp14:editId="53C271A8">
                  <wp:extent cx="1295400" cy="1295400"/>
                  <wp:effectExtent l="0" t="0" r="0" b="0"/>
                  <wp:docPr id="1396435589" name="Picture 27" descr="တစ်စုံတစ်ဦးက တင်ပြပြောဆိုနေသည်ကို ကြည့်ရှုနေသည့် NDIS လုပ်သား ၃ ဦးနှင့် အပေါ်ညွှန်ပြမြှား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435589" name="Picture 27" descr="တစ်စုံတစ်ဦးက တင်ပြပြောဆိုနေသည်ကို ကြည့်ရှုနေသည့် NDIS လုပ်သား ၃ ဦးနှင့် အပေါ်ညွှန်ပြမြှားတစ်ခု။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15" cy="1295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D73A07E" w14:textId="73FF2366" w:rsidR="005C7C7B" w:rsidRPr="00CF4030" w:rsidRDefault="00B829DA" w:rsidP="00053100">
            <w:pPr>
              <w:wordWrap w:val="0"/>
              <w:spacing w:before="12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ကျွန်တော်တို့ဝန်ထမ်းများနှင့်</w:t>
            </w:r>
            <w:r w:rsidR="00CD68D2">
              <w:rPr>
                <w:rFonts w:eastAsia="Zawgyi-One" w:cs="Myanmar Text"/>
              </w:rPr>
              <w:t> 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သင်တန်းပိုမို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ပို့ချပေးရန်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အခြားအဖွဲ့များနှင့်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ပူးပေါင်းလုပ်ဆောင်သွားပါမည်။</w:t>
            </w:r>
          </w:p>
        </w:tc>
      </w:tr>
      <w:tr w:rsidR="00601B6A" w:rsidRPr="00CF4030" w14:paraId="2AB8F007" w14:textId="77777777" w:rsidTr="00244AFB">
        <w:trPr>
          <w:gridAfter w:val="3"/>
          <w:wAfter w:w="493" w:type="dxa"/>
          <w:trHeight w:val="1447"/>
        </w:trPr>
        <w:tc>
          <w:tcPr>
            <w:tcW w:w="2570" w:type="dxa"/>
            <w:vAlign w:val="center"/>
          </w:tcPr>
          <w:p w14:paraId="715FB7E3" w14:textId="77777777" w:rsidR="00B05691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CFAEE4A" wp14:editId="19E98ADB">
                  <wp:extent cx="1238250" cy="1238250"/>
                  <wp:effectExtent l="0" t="0" r="0" b="0"/>
                  <wp:docPr id="130920807" name="Picture 28" descr="ရုံးအဆောက်အအုံတစ်ခုရှေ့ရှိ ဝန်ထမ်း ၃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20807" name="Picture 28" descr="ရုံးအဆောက်အအုံတစ်ခုရှေ့ရှိ ဝန်ထမ်း ၃ ဦး။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64" cy="1238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01E6FF0" w14:textId="77777777" w:rsidR="00B05691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ဤသို့ပြုလုပ်ရန်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လူထုလူတန်းစားနှင့်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အစိုးရအဖွဲ့အစည်းများနှင့်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ပူးပေါင်းလုပ်ဆောင်ပါမည်။</w:t>
            </w:r>
          </w:p>
        </w:tc>
      </w:tr>
      <w:tr w:rsidR="00601B6A" w:rsidRPr="00CF4030" w14:paraId="66FBE22F" w14:textId="77777777" w:rsidTr="00244AFB">
        <w:trPr>
          <w:gridAfter w:val="1"/>
          <w:wAfter w:w="141" w:type="dxa"/>
        </w:trPr>
        <w:tc>
          <w:tcPr>
            <w:tcW w:w="2570" w:type="dxa"/>
            <w:vAlign w:val="center"/>
          </w:tcPr>
          <w:p w14:paraId="13DD0BF9" w14:textId="77777777" w:rsidR="00162E9D" w:rsidRPr="00CF4030" w:rsidRDefault="00162E9D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</w:p>
        </w:tc>
        <w:tc>
          <w:tcPr>
            <w:tcW w:w="6928" w:type="dxa"/>
            <w:gridSpan w:val="3"/>
            <w:vAlign w:val="center"/>
          </w:tcPr>
          <w:p w14:paraId="2220FFA3" w14:textId="659B10F1" w:rsidR="00162E9D" w:rsidRPr="00CF4030" w:rsidRDefault="00B829DA" w:rsidP="00053100">
            <w:pPr>
              <w:wordWrap w:val="0"/>
              <w:spacing w:before="12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ကျွန်တော်တို့ဝန်ထမ်းများနှင့်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အောက်ပါကိစ္စ၌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ပံ့ပိုးကူညီမှု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ဆောင်ရွက်ပေးပုံကို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သိရှိမည်ဖြစ်ကြောင်း</w:t>
            </w:r>
            <w:r w:rsidR="00CD68D2">
              <w:rPr>
                <w:rFonts w:eastAsia="Zawgyi-One" w:cs="Myanmar Text"/>
              </w:rPr>
              <w:t> </w:t>
            </w:r>
            <w:r w:rsidRPr="00CF4030">
              <w:rPr>
                <w:rFonts w:ascii="Myanmar Text" w:eastAsia="Zawgyi-One" w:hAnsi="Myanmar Text" w:cs="Myanmar Text"/>
              </w:rPr>
              <w:t>ဤလေ့ကျင့်သင်တန်းကအထောက်အကူပြုမည်ကို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သေချာအောင်လုပ်ပါမည်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5F30D895" w14:textId="77777777" w:rsidTr="00244AFB">
        <w:trPr>
          <w:gridAfter w:val="3"/>
          <w:wAfter w:w="493" w:type="dxa"/>
          <w:trHeight w:val="1992"/>
        </w:trPr>
        <w:tc>
          <w:tcPr>
            <w:tcW w:w="2570" w:type="dxa"/>
            <w:vAlign w:val="center"/>
          </w:tcPr>
          <w:p w14:paraId="68211A56" w14:textId="77777777" w:rsidR="00090510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25E599A" wp14:editId="27C5B77B">
                  <wp:extent cx="1320800" cy="1320800"/>
                  <wp:effectExtent l="0" t="0" r="0" b="0"/>
                  <wp:docPr id="2107565756" name="Picture 29" descr="ပါဝင်သုံးစွဲသူတစ်ဦးကို ပံ့ပိုးကူညီနေသည့် NDIS ဝန်ထမ်းတစ်ဦးနှင့် လုံခြုံရေး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565756" name="Picture 29" descr="ပါဝင်သုံးစွဲသူတစ်ဦးကို ပံ့ပိုးကူညီနေသည့် NDIS ဝန်ထမ်းတစ်ဦးနှင့် လုံခြုံရေးပုံ။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14" cy="1320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8FC3958" w14:textId="77777777" w:rsidR="00090510" w:rsidRPr="00CF4030" w:rsidRDefault="00B829DA" w:rsidP="00053100">
            <w:pPr>
              <w:pStyle w:val="ListParagraph"/>
              <w:numPr>
                <w:ilvl w:val="0"/>
                <w:numId w:val="51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ယဥ်ကျေးမှုအားလုံးအတွက်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လုံခြုံမှု</w:t>
            </w:r>
          </w:p>
        </w:tc>
      </w:tr>
      <w:tr w:rsidR="00601B6A" w:rsidRPr="00CF4030" w14:paraId="2E5B7379" w14:textId="77777777" w:rsidTr="00244AFB">
        <w:trPr>
          <w:gridAfter w:val="3"/>
          <w:wAfter w:w="493" w:type="dxa"/>
        </w:trPr>
        <w:tc>
          <w:tcPr>
            <w:tcW w:w="2570" w:type="dxa"/>
            <w:vAlign w:val="center"/>
          </w:tcPr>
          <w:p w14:paraId="6FF1B061" w14:textId="77777777" w:rsidR="00090510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26381EA" wp14:editId="25898526">
                  <wp:extent cx="1257300" cy="1257300"/>
                  <wp:effectExtent l="0" t="0" r="0" b="0"/>
                  <wp:docPr id="1433006026" name="Picture 30" descr="ပါဝင်သုံးစွဲသူတစ်ဦးအား ကူညီပေးနေသည့် NDIS ဝန်ထမ်း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006026" name="Picture 30" descr="ပါဝင်သုံးစွဲသူတစ်ဦးအား ကူညီပေးနေသည့် NDIS ဝန်ထမ်းတစ်ဦး။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14" cy="1257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087ACB" w14:textId="77777777" w:rsidR="00090510" w:rsidRPr="00CF4030" w:rsidRDefault="00B829DA" w:rsidP="00053100">
            <w:pPr>
              <w:pStyle w:val="ListParagraph"/>
              <w:numPr>
                <w:ilvl w:val="0"/>
                <w:numId w:val="70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Style w:val="Strong"/>
                <w:rFonts w:ascii="Myanmar Text" w:eastAsia="Zawgyi-One" w:hAnsi="Myanmar Text" w:cs="Myanmar Text"/>
              </w:rPr>
              <w:t>စိတ်ဒဏ်ရာ</w:t>
            </w:r>
            <w:r w:rsidRPr="00CF4030">
              <w:rPr>
                <w:rFonts w:ascii="Myanmar Text" w:eastAsia="Zawgyi-One" w:hAnsi="Myanmar Text" w:cs="Myanmar Text"/>
              </w:rPr>
              <w:t>ကြုံတွေ့ခဲ့သူများအား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ကူညီရေး</w:t>
            </w:r>
          </w:p>
        </w:tc>
      </w:tr>
      <w:tr w:rsidR="00601B6A" w:rsidRPr="00CF4030" w14:paraId="58E379F7" w14:textId="77777777" w:rsidTr="00244AFB">
        <w:trPr>
          <w:gridAfter w:val="2"/>
          <w:wAfter w:w="425" w:type="dxa"/>
          <w:trHeight w:val="428"/>
        </w:trPr>
        <w:tc>
          <w:tcPr>
            <w:tcW w:w="2570" w:type="dxa"/>
            <w:vAlign w:val="center"/>
          </w:tcPr>
          <w:p w14:paraId="0569A581" w14:textId="77777777" w:rsidR="00162E9D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6CDCCAF1" wp14:editId="589B3001">
                  <wp:extent cx="1404000" cy="1404000"/>
                  <wp:effectExtent l="0" t="0" r="5715" b="5715"/>
                  <wp:docPr id="1281407868" name="Picture 31" descr="စိတ်မကောင်းဖြစ်နေသူတစ်ဦး။ ၎င်းအပေါ်၌ ၎င်းတို့ ငိုယိုနေပုံပါ စဥ်းစားသည်ကိုပြအကွက်တစ်ခုနှင့် ဘေး၌ ပြဿနာ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407868" name="Picture 31" descr="စိတ်မကောင်းဖြစ်နေသူတစ်ဦး။ ၎င်းအပေါ်၌ ၎င်းတို့ ငိုယိုနေပုံပါ စဥ်းစားသည်ကိုပြအကွက်တစ်ခုနှင့် ဘေး၌ ပြဿနာပုံ။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4" w:type="dxa"/>
            <w:gridSpan w:val="2"/>
            <w:vAlign w:val="center"/>
          </w:tcPr>
          <w:p w14:paraId="40FEF059" w14:textId="77777777" w:rsidR="00162E9D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စိတ်ဒဏ်ရာဆိုသည်မှာ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သင့်အပေါ်ဆိုးဝါးစွာဖြစ်ပွားခဲ့သည့်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တစ်ခုခုအပေါ်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ခံစားရပုံကိုဆိုလိုသည်။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0F575FCD" w14:textId="77777777" w:rsidR="00162E9D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ဥပမာ၊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ကြောက်ရွံ့နေနိုင်သည်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သို့မဟုတ်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စိတ်သောကရောက်နေနိုင်သည်။</w:t>
            </w:r>
          </w:p>
          <w:p w14:paraId="2602EA4E" w14:textId="77777777" w:rsidR="00162E9D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စိတ်ဒဏ်ရာသည်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နည်းလမ်းအမျိုမျိုးဖြင့်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သက်ရောက်နိုင်သည်။</w:t>
            </w:r>
          </w:p>
        </w:tc>
      </w:tr>
      <w:tr w:rsidR="00601B6A" w:rsidRPr="00CF4030" w14:paraId="5BC8FF35" w14:textId="77777777" w:rsidTr="00244AFB">
        <w:trPr>
          <w:gridAfter w:val="2"/>
          <w:wAfter w:w="425" w:type="dxa"/>
        </w:trPr>
        <w:tc>
          <w:tcPr>
            <w:tcW w:w="2570" w:type="dxa"/>
            <w:vAlign w:val="center"/>
          </w:tcPr>
          <w:p w14:paraId="29CAEB73" w14:textId="77777777" w:rsidR="00162E9D" w:rsidRPr="00CF4030" w:rsidRDefault="00162E9D" w:rsidP="00053100">
            <w:pPr>
              <w:pStyle w:val="Image"/>
              <w:wordWrap w:val="0"/>
              <w:spacing w:after="0" w:line="240" w:lineRule="auto"/>
              <w:rPr>
                <w:rFonts w:cs="Myanmar Text"/>
              </w:rPr>
            </w:pPr>
          </w:p>
        </w:tc>
        <w:tc>
          <w:tcPr>
            <w:tcW w:w="6644" w:type="dxa"/>
            <w:gridSpan w:val="2"/>
            <w:vAlign w:val="center"/>
          </w:tcPr>
          <w:p w14:paraId="68B751C6" w14:textId="77777777" w:rsidR="00162E9D" w:rsidRPr="00CF4030" w:rsidRDefault="00B829DA" w:rsidP="00053100">
            <w:pPr>
              <w:wordWrap w:val="0"/>
              <w:spacing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အောက်ပါ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အရေအတွက်မည်မျှ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ရှိသည်ကို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169EE31C" w14:textId="77777777" w:rsidTr="00244AFB">
        <w:trPr>
          <w:gridAfter w:val="3"/>
          <w:wAfter w:w="493" w:type="dxa"/>
          <w:trHeight w:val="2551"/>
        </w:trPr>
        <w:tc>
          <w:tcPr>
            <w:tcW w:w="2570" w:type="dxa"/>
            <w:vAlign w:val="center"/>
          </w:tcPr>
          <w:p w14:paraId="48F36BC5" w14:textId="77777777" w:rsidR="00A00FF0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75D4ABFB" wp14:editId="7655E1CF">
                  <wp:extent cx="1494790" cy="1494790"/>
                  <wp:effectExtent l="0" t="0" r="0" b="0"/>
                  <wp:docPr id="857536596" name="Picture 32" descr="တစ်စုံတစ်ဦးက တင်ပြပြောဆိုနေသည်ကို ကြည့်ရှုနေသည့် NDIS လုပ်သား ၃ ဦးနှင့် အမှန်ပြသင်္ကေတ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536596" name="Picture 32" descr="တစ်စုံတစ်ဦးက တင်ပြပြောဆိုနေသည်ကို ကြည့်ရှုနေသည့် NDIS လုပ်သား ၃ ဦးနှင့် အမှန်ပြသင်္ကေတ။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7A4466" w14:textId="77777777" w:rsidR="00A00FF0" w:rsidRPr="00CF4030" w:rsidRDefault="00B829DA" w:rsidP="00053100">
            <w:pPr>
              <w:pStyle w:val="ListParagraph"/>
              <w:numPr>
                <w:ilvl w:val="0"/>
                <w:numId w:val="52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ဤသင်တန်း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တက်ရောက်ပြီးစီးသည့်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ဝန်ထမ်းများနှင့်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</w:t>
            </w:r>
          </w:p>
        </w:tc>
      </w:tr>
      <w:tr w:rsidR="00601B6A" w:rsidRPr="00CF4030" w14:paraId="5380671F" w14:textId="77777777" w:rsidTr="00244AFB">
        <w:trPr>
          <w:trHeight w:val="2551"/>
        </w:trPr>
        <w:tc>
          <w:tcPr>
            <w:tcW w:w="2570" w:type="dxa"/>
            <w:vAlign w:val="center"/>
          </w:tcPr>
          <w:p w14:paraId="687B6BC8" w14:textId="77777777" w:rsidR="00A00FF0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7A1DAC5" wp14:editId="57C4BD75">
                  <wp:extent cx="1494790" cy="1494790"/>
                  <wp:effectExtent l="0" t="0" r="0" b="0"/>
                  <wp:docPr id="2134738556" name="Picture 18" descr="လက်မထောင်ထားသည့်ပုံပါသည့် စကားပြောကွက်အောက်ရှိ ပါဝင်သုံးစွဲသူကို ပံ့ပိုးကူညီသူ NDIS ဝန်ထမ်း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738556" name="Picture 18" descr="လက်မထောင်ထားသည့်ပုံပါသည့် စကားပြောကွက်အောက်ရှိ ပါဝင်သုံးစွဲသူကို ပံ့ပိုးကူညီသူ NDIS ဝန်ထမ်းတစ်ဦး။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9" w:type="dxa"/>
            <w:gridSpan w:val="4"/>
            <w:vAlign w:val="center"/>
          </w:tcPr>
          <w:p w14:paraId="61E2C3DA" w14:textId="77777777" w:rsidR="00A00FF0" w:rsidRPr="00CF4030" w:rsidRDefault="00B829DA" w:rsidP="00053100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ကျွန်တော်တို့ဝန်ထမ်းများ၊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ရသည့်အတွေ့အကြုံကောင်းများကို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ပြောပြသည့်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ပါဝင်သုံးစွဲသူများ။</w:t>
            </w:r>
          </w:p>
        </w:tc>
      </w:tr>
    </w:tbl>
    <w:p w14:paraId="000103CE" w14:textId="77777777" w:rsidR="005C7C7B" w:rsidRPr="00CF4030" w:rsidRDefault="00B829DA" w:rsidP="00053100">
      <w:pPr>
        <w:pStyle w:val="Heading3"/>
        <w:wordWrap w:val="0"/>
        <w:spacing w:before="40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367EE0F" wp14:editId="20903DB9">
                <wp:simplePos x="0" y="0"/>
                <wp:positionH relativeFrom="margin">
                  <wp:posOffset>19050</wp:posOffset>
                </wp:positionH>
                <wp:positionV relativeFrom="paragraph">
                  <wp:posOffset>582295</wp:posOffset>
                </wp:positionV>
                <wp:extent cx="5786755" cy="241300"/>
                <wp:effectExtent l="19050" t="19050" r="23495" b="25400"/>
                <wp:wrapNone/>
                <wp:docPr id="1282799397" name="Group 12827993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6034955" name="Straight Connector 16603495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4853209" name="Oval 454853209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6589A2" id="Group 1282799397" o:spid="_x0000_s1026" alt="&quot;&quot;" style="position:absolute;margin-left:1.5pt;margin-top:45.85pt;width:455.65pt;height:19pt;z-index:25167667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">
                <v:line id="Straight Connector 16603495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" strokecolor="#65276f [3044]" strokeweight="3pt">
                  <v:stroke endcap="round"/>
                </v:line>
                <v:oval id="Oval 454853209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" fillcolor="#faa320" strokecolor="#6b2976" strokeweight="3pt"/>
                <w10:wrap anchorx="margin"/>
              </v:group>
            </w:pict>
          </mc:Fallback>
        </mc:AlternateContent>
      </w:r>
      <w:r w:rsidRPr="00CF4030">
        <w:rPr>
          <w:rFonts w:ascii="Myanmar Text" w:eastAsia="Zawgyi-One" w:hAnsi="Myanmar Text" w:cs="Myanmar Text"/>
        </w:rPr>
        <w:t>ဆောင်ရွက်ချက်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၁၀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570"/>
        <w:gridCol w:w="6576"/>
        <w:gridCol w:w="57"/>
        <w:gridCol w:w="153"/>
        <w:gridCol w:w="283"/>
      </w:tblGrid>
      <w:tr w:rsidR="00601B6A" w:rsidRPr="00CF4030" w14:paraId="23183B91" w14:textId="77777777" w:rsidTr="00244AFB">
        <w:trPr>
          <w:trHeight w:val="3175"/>
        </w:trPr>
        <w:tc>
          <w:tcPr>
            <w:tcW w:w="2570" w:type="dxa"/>
            <w:vAlign w:val="center"/>
          </w:tcPr>
          <w:p w14:paraId="41FBACC2" w14:textId="77777777" w:rsidR="005C7C7B" w:rsidRPr="00CF4030" w:rsidRDefault="00B829DA" w:rsidP="00053100">
            <w:pPr>
              <w:pStyle w:val="Image"/>
              <w:wordWrap w:val="0"/>
              <w:spacing w:before="48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8154A90" wp14:editId="228BCDD5">
                  <wp:extent cx="1483200" cy="1112400"/>
                  <wp:effectExtent l="0" t="0" r="3175" b="0"/>
                  <wp:docPr id="584103591" name="Picture 33" descr="အခန်းတွင်းလူများအား တင်ပြပြောဆိုနေသူတစ်ဦ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103591" name="Picture 33" descr="အခန်းတွင်းလူများအား တင်ပြပြောဆိုနေသူတစ်ဦး။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5" t="14685" r="18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9" w:type="dxa"/>
            <w:gridSpan w:val="4"/>
            <w:vAlign w:val="center"/>
          </w:tcPr>
          <w:p w14:paraId="6F1F6DC9" w14:textId="7013883D" w:rsidR="001510A2" w:rsidRPr="00CF4030" w:rsidRDefault="00B829DA" w:rsidP="00053100">
            <w:pPr>
              <w:wordWrap w:val="0"/>
              <w:spacing w:before="48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ဘာသာစကား</w:t>
            </w:r>
            <w:r w:rsidR="00244AFB">
              <w:rPr>
                <w:rFonts w:eastAsia="Zawgyi-One" w:cs="Myanmar Text"/>
              </w:rPr>
              <w:t> </w:t>
            </w:r>
            <w:r w:rsidRPr="00CF4030">
              <w:rPr>
                <w:rFonts w:ascii="Myanmar Text" w:eastAsia="Zawgyi-One" w:hAnsi="Myanmar Text" w:cs="Myanmar Text"/>
              </w:rPr>
              <w:t>ပံ့ပိုးမှုများကို</w:t>
            </w:r>
            <w:r w:rsidR="00244AFB">
              <w:rPr>
                <w:rFonts w:eastAsia="Zawgyi-One" w:cs="Myanmar Text"/>
              </w:rPr>
              <w:t> </w:t>
            </w:r>
            <w:r w:rsidRPr="00CF4030">
              <w:rPr>
                <w:rFonts w:ascii="Myanmar Text" w:eastAsia="Zawgyi-One" w:hAnsi="Myanmar Text" w:cs="Myanmar Text"/>
              </w:rPr>
              <w:t>မည်သို့</w:t>
            </w:r>
            <w:r w:rsidR="00244AFB">
              <w:rPr>
                <w:rFonts w:eastAsia="Zawgyi-One" w:cs="Myanmar Text"/>
              </w:rPr>
              <w:t> </w:t>
            </w:r>
            <w:r w:rsidRPr="00CF4030">
              <w:rPr>
                <w:rFonts w:ascii="Myanmar Text" w:eastAsia="Zawgyi-One" w:hAnsi="Myanmar Text" w:cs="Myanmar Text"/>
              </w:rPr>
              <w:t>အသုံးပြုပုံကို</w:t>
            </w:r>
            <w:r w:rsidR="00244AFB">
              <w:rPr>
                <w:rFonts w:eastAsia="Zawgyi-One" w:cs="Myanmar Text"/>
              </w:rPr>
              <w:t> 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ကျွန်တော်တို့၏ဝန်ထမ်းများနှင့်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လေ့ကျင့်ပေးပါမည်။</w:t>
            </w:r>
          </w:p>
          <w:p w14:paraId="23C3A185" w14:textId="77777777" w:rsidR="005C7C7B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ဤကိစ္စတွင်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စကားပြန်များ</w:t>
            </w:r>
            <w:r w:rsidRPr="00CF4030">
              <w:rPr>
                <w:rFonts w:ascii="Myanmar Text" w:eastAsia="Zawgyi-One" w:hAnsi="Myanmar Text" w:cs="Myanmar Text"/>
              </w:rPr>
              <w:t>ပါဝင်သည်။</w:t>
            </w:r>
            <w:r w:rsidRPr="00CF4030">
              <w:rPr>
                <w:rFonts w:eastAsia="Zawgyi-One" w:cs="Myanmar Text"/>
              </w:rPr>
              <w:t xml:space="preserve"> </w:t>
            </w:r>
          </w:p>
        </w:tc>
      </w:tr>
      <w:tr w:rsidR="00601B6A" w:rsidRPr="00CF4030" w14:paraId="18168596" w14:textId="77777777" w:rsidTr="00244AFB">
        <w:trPr>
          <w:gridAfter w:val="3"/>
          <w:wAfter w:w="493" w:type="dxa"/>
          <w:trHeight w:val="3175"/>
        </w:trPr>
        <w:tc>
          <w:tcPr>
            <w:tcW w:w="2570" w:type="dxa"/>
            <w:vAlign w:val="center"/>
          </w:tcPr>
          <w:p w14:paraId="73B1F1C1" w14:textId="77777777" w:rsidR="005C7C7B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63767C92" wp14:editId="68643C1E">
                  <wp:extent cx="1482725" cy="1482725"/>
                  <wp:effectExtent l="0" t="0" r="3175" b="3175"/>
                  <wp:docPr id="574560481" name="Picture 4" descr="လူ ၂ ဦးနှင့်စကားပြောနေသော စကားပြန်တစ်ဦး။ ၎င်းတို့အပေါ်၌ အင်္ဂလိပ်စာမဟုတ်သော ဘာသာစကားဖြင့် ရေးသားထားသည့် စကားပြောအကွက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လူ ၂ ဦးနှင့်စကားပြောနေသော စကားပြန်တစ်ဦး။ ၎င်းတို့အပေါ်၌ အင်္ဂလိပ်စာမဟုတ်သော ဘာသာစကားဖြင့် ရေးသားထားသည့် စကားပြောအကွက်တစ်ခု။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946F47" w14:textId="77777777" w:rsidR="005E2F07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စကားပြန်ဆိုသည်မှာ</w:t>
            </w:r>
            <w:r w:rsidRPr="00CF4030">
              <w:rPr>
                <w:rFonts w:eastAsia="Zawgyi-One" w:cs="Myanmar Text"/>
              </w:rPr>
              <w:t>-</w:t>
            </w:r>
          </w:p>
          <w:p w14:paraId="357DBB81" w14:textId="77777777" w:rsidR="005E2F07" w:rsidRPr="00CF4030" w:rsidRDefault="00B829DA" w:rsidP="00053100">
            <w:pPr>
              <w:pStyle w:val="ListParagraph"/>
              <w:numPr>
                <w:ilvl w:val="0"/>
                <w:numId w:val="53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သင့်ဘာသာစကားကို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ပြောသည်</w:t>
            </w:r>
          </w:p>
          <w:p w14:paraId="338F0CFF" w14:textId="77777777" w:rsidR="005E2F07" w:rsidRPr="00CF4030" w:rsidRDefault="00B829DA" w:rsidP="00053100">
            <w:pPr>
              <w:pStyle w:val="ListParagraph"/>
              <w:numPr>
                <w:ilvl w:val="0"/>
                <w:numId w:val="53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အခြားသူများနှင့်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ဆက်သွယ်စကားပြောရာတွင်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ကူညီပေးသည်</w:t>
            </w:r>
          </w:p>
          <w:p w14:paraId="11F250E8" w14:textId="77777777" w:rsidR="005C7C7B" w:rsidRPr="00CF4030" w:rsidRDefault="00B829DA" w:rsidP="00053100">
            <w:pPr>
              <w:pStyle w:val="ListParagraph"/>
              <w:numPr>
                <w:ilvl w:val="0"/>
                <w:numId w:val="53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အခြားသူ၏ပြောစကားကို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နားလည်ရန်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ကူညီပေးသူကို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ဆိုလိုသည်။</w:t>
            </w:r>
          </w:p>
        </w:tc>
      </w:tr>
      <w:tr w:rsidR="00601B6A" w:rsidRPr="00CF4030" w14:paraId="245FCC75" w14:textId="77777777" w:rsidTr="00244AFB">
        <w:trPr>
          <w:gridAfter w:val="1"/>
          <w:wAfter w:w="283" w:type="dxa"/>
        </w:trPr>
        <w:tc>
          <w:tcPr>
            <w:tcW w:w="2570" w:type="dxa"/>
            <w:vAlign w:val="center"/>
          </w:tcPr>
          <w:p w14:paraId="77835F5D" w14:textId="77777777" w:rsidR="001510A2" w:rsidRPr="00CF4030" w:rsidRDefault="001510A2" w:rsidP="00053100">
            <w:pPr>
              <w:pStyle w:val="Image"/>
              <w:wordWrap w:val="0"/>
              <w:spacing w:after="0" w:line="240" w:lineRule="auto"/>
              <w:rPr>
                <w:rFonts w:cs="Myanmar Text"/>
              </w:rPr>
            </w:pPr>
          </w:p>
        </w:tc>
        <w:tc>
          <w:tcPr>
            <w:tcW w:w="6786" w:type="dxa"/>
            <w:gridSpan w:val="3"/>
            <w:vAlign w:val="center"/>
          </w:tcPr>
          <w:p w14:paraId="05EE5C83" w14:textId="77777777" w:rsidR="001510A2" w:rsidRPr="00CF4030" w:rsidRDefault="00B829DA" w:rsidP="00053100">
            <w:pPr>
              <w:wordWrap w:val="0"/>
              <w:spacing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ဤသို့ဖြင့်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ကျွန်တော်တို့ဝန်ထမ်းများနှင့်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အောက်ပါတို့ကို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လုပ်ဆောင်နိုင်စေပါမည်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3D33E7C1" w14:textId="77777777" w:rsidTr="00244AFB">
        <w:trPr>
          <w:gridAfter w:val="2"/>
          <w:wAfter w:w="436" w:type="dxa"/>
        </w:trPr>
        <w:tc>
          <w:tcPr>
            <w:tcW w:w="2570" w:type="dxa"/>
            <w:vAlign w:val="center"/>
          </w:tcPr>
          <w:p w14:paraId="0A336732" w14:textId="77777777" w:rsidR="00791380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6629BBC" wp14:editId="68633FA2">
                  <wp:extent cx="1494790" cy="1494790"/>
                  <wp:effectExtent l="0" t="0" r="0" b="0"/>
                  <wp:docPr id="1273279781" name="Picture 1273279781" descr="စာစောင်အတူကြည့်နေသူ ၂ ဦး။ ၎င်းတို့အပေါ်၌ စကားပြောကွက်မျာ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279781" name="Picture 1273279781" descr="စာစောင်အတူကြည့်နေသူ ၂ ဦး။ ၎င်းတို့အပေါ်၌ စကားပြောကွက်များ။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gridSpan w:val="2"/>
            <w:vAlign w:val="center"/>
          </w:tcPr>
          <w:p w14:paraId="710A8F9A" w14:textId="77777777" w:rsidR="00791380" w:rsidRPr="00CF4030" w:rsidRDefault="00B829DA" w:rsidP="00053100">
            <w:pPr>
              <w:pStyle w:val="ListParagraph"/>
              <w:numPr>
                <w:ilvl w:val="0"/>
                <w:numId w:val="54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ဘာသာစကား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ပံ့ပိုးမှုများကို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ရှာဖွေအသုံးချပုံ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သိရှိရန်</w:t>
            </w:r>
          </w:p>
        </w:tc>
      </w:tr>
      <w:tr w:rsidR="00601B6A" w:rsidRPr="00CF4030" w14:paraId="7431CA61" w14:textId="77777777" w:rsidTr="00244AFB">
        <w:trPr>
          <w:gridAfter w:val="2"/>
          <w:wAfter w:w="436" w:type="dxa"/>
        </w:trPr>
        <w:tc>
          <w:tcPr>
            <w:tcW w:w="2570" w:type="dxa"/>
            <w:vAlign w:val="center"/>
          </w:tcPr>
          <w:p w14:paraId="0B4EA4AB" w14:textId="77777777" w:rsidR="00791380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4B7F163" wp14:editId="428D29E7">
                  <wp:extent cx="1483200" cy="1112400"/>
                  <wp:effectExtent l="0" t="0" r="3175" b="0"/>
                  <wp:docPr id="159055751" name="Picture 20" descr="စကားပြန်တစ်ဦးနှင့်စကားပြောနေ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55751" name="Picture 20" descr="စကားပြန်တစ်ဦးနှင့်စကားပြောနေသူတစ်ဦး။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9" r="2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gridSpan w:val="2"/>
            <w:vAlign w:val="center"/>
          </w:tcPr>
          <w:p w14:paraId="630FE785" w14:textId="77777777" w:rsidR="00791380" w:rsidRPr="00CF4030" w:rsidRDefault="00B829DA" w:rsidP="00053100">
            <w:pPr>
              <w:pStyle w:val="ListParagraph"/>
              <w:numPr>
                <w:ilvl w:val="0"/>
                <w:numId w:val="54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စကားပြန်များနှင့်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ပိုမိုကောင်းမွန်စွာ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ဆက်သွယ်ပြောဆိုရန်</w:t>
            </w:r>
          </w:p>
        </w:tc>
      </w:tr>
      <w:tr w:rsidR="00601B6A" w:rsidRPr="00CF4030" w14:paraId="777E1A3C" w14:textId="77777777" w:rsidTr="00244AFB">
        <w:trPr>
          <w:gridAfter w:val="2"/>
          <w:wAfter w:w="436" w:type="dxa"/>
        </w:trPr>
        <w:tc>
          <w:tcPr>
            <w:tcW w:w="2570" w:type="dxa"/>
            <w:vAlign w:val="center"/>
          </w:tcPr>
          <w:p w14:paraId="352DEF1D" w14:textId="77777777" w:rsidR="001510A2" w:rsidRPr="00CF4030" w:rsidRDefault="001510A2" w:rsidP="00053100">
            <w:pPr>
              <w:pStyle w:val="Image"/>
              <w:wordWrap w:val="0"/>
              <w:spacing w:before="840" w:after="0" w:line="240" w:lineRule="auto"/>
              <w:rPr>
                <w:rFonts w:cs="Myanmar Text"/>
              </w:rPr>
            </w:pPr>
          </w:p>
        </w:tc>
        <w:tc>
          <w:tcPr>
            <w:tcW w:w="6633" w:type="dxa"/>
            <w:gridSpan w:val="2"/>
            <w:vAlign w:val="center"/>
          </w:tcPr>
          <w:p w14:paraId="3E3AF963" w14:textId="77777777" w:rsidR="001510A2" w:rsidRPr="00CF4030" w:rsidRDefault="00B829DA" w:rsidP="00053100">
            <w:pPr>
              <w:wordWrap w:val="0"/>
              <w:spacing w:before="84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အောက်ပါ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မည်မျှကို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စောင့်ကြည့်ရန်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652996E7" w14:textId="77777777" w:rsidTr="00244AFB">
        <w:trPr>
          <w:gridAfter w:val="2"/>
          <w:wAfter w:w="436" w:type="dxa"/>
        </w:trPr>
        <w:tc>
          <w:tcPr>
            <w:tcW w:w="2570" w:type="dxa"/>
            <w:vAlign w:val="center"/>
          </w:tcPr>
          <w:p w14:paraId="3BC176BE" w14:textId="77777777" w:rsidR="00A00FF0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081FD07" wp14:editId="3C8D6D04">
                  <wp:extent cx="1494790" cy="1494790"/>
                  <wp:effectExtent l="0" t="0" r="0" b="0"/>
                  <wp:docPr id="622357037" name="Picture 34" descr="တစ်စုံတစ်ဦးက တင်ပြပြောဆိုနေသည်ကို ကြည့်ရှုနေသည့် NDIS လုပ်သား ၃ ဦးနှင့် အမှန်ပြသင်္ကေတ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357037" name="Picture 34" descr="တစ်စုံတစ်ဦးက တင်ပြပြောဆိုနေသည်ကို ကြည့်ရှုနေသည့် NDIS လုပ်သား ၃ ဦးနှင့် အမှန်ပြသင်္ကေတ။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gridSpan w:val="2"/>
            <w:vAlign w:val="center"/>
          </w:tcPr>
          <w:p w14:paraId="07F5361C" w14:textId="77777777" w:rsidR="00A00FF0" w:rsidRPr="00CF4030" w:rsidRDefault="00B829DA" w:rsidP="00053100">
            <w:pPr>
              <w:pStyle w:val="ListParagraph"/>
              <w:numPr>
                <w:ilvl w:val="0"/>
                <w:numId w:val="55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ဤသင်တန်း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တက်ရောက်ပြီးစီးသည့်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ဝန်ထမ်းများနှင့်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</w:t>
            </w:r>
          </w:p>
        </w:tc>
      </w:tr>
      <w:tr w:rsidR="00601B6A" w:rsidRPr="00CF4030" w14:paraId="584501F4" w14:textId="77777777" w:rsidTr="00244AFB">
        <w:trPr>
          <w:gridAfter w:val="2"/>
          <w:wAfter w:w="436" w:type="dxa"/>
        </w:trPr>
        <w:tc>
          <w:tcPr>
            <w:tcW w:w="2570" w:type="dxa"/>
            <w:vAlign w:val="center"/>
          </w:tcPr>
          <w:p w14:paraId="078F07BE" w14:textId="77777777" w:rsidR="00A00FF0" w:rsidRPr="00CF4030" w:rsidRDefault="00B829DA" w:rsidP="00053100">
            <w:pPr>
              <w:pStyle w:val="Image"/>
              <w:wordWrap w:val="0"/>
              <w:spacing w:before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CCC1AD0" wp14:editId="189C1416">
                  <wp:extent cx="1494790" cy="1494790"/>
                  <wp:effectExtent l="0" t="0" r="0" b="0"/>
                  <wp:docPr id="1363517323" name="Picture 21" descr="စကားပြန်တစ်ဦးနှင့်စကားပြောနေသူ ၂ ဦး။ ၎င်းတို့အပေါ်၌ အင်္ဂလိပ်စာမဟုတ်သော ဘာသာစကားဖြင့် ရေးသားထားသည့် စကားပြောအကွက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517323" name="Picture 21" descr="စကားပြန်တစ်ဦးနှင့်စကားပြောနေသူ ၂ ဦး။ ၎င်းတို့အပေါ်၌ အင်္ဂလိပ်စာမဟုတ်သော ဘာသာစကားဖြင့် ရေးသားထားသည့် စကားပြောအကွက်တစ်ခု။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gridSpan w:val="2"/>
            <w:vAlign w:val="center"/>
          </w:tcPr>
          <w:p w14:paraId="1528C61D" w14:textId="77777777" w:rsidR="00A00FF0" w:rsidRPr="00CF4030" w:rsidRDefault="00B829DA" w:rsidP="00053100">
            <w:pPr>
              <w:pStyle w:val="ListParagraph"/>
              <w:numPr>
                <w:ilvl w:val="0"/>
                <w:numId w:val="70"/>
              </w:numPr>
              <w:wordWrap w:val="0"/>
              <w:spacing w:before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စကားပြန်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အသုံးပြုသည့်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ပါဝင်သုံးစွဲသူများ။</w:t>
            </w:r>
          </w:p>
        </w:tc>
      </w:tr>
    </w:tbl>
    <w:p w14:paraId="6A68C90D" w14:textId="77777777" w:rsidR="007916A8" w:rsidRPr="00CF4030" w:rsidRDefault="00B829DA" w:rsidP="00053100">
      <w:pPr>
        <w:wordWrap w:val="0"/>
        <w:spacing w:before="0" w:after="0" w:line="240" w:lineRule="auto"/>
        <w:rPr>
          <w:rFonts w:cs="Myanmar Text"/>
          <w:b/>
          <w:bCs/>
          <w:sz w:val="32"/>
          <w:szCs w:val="26"/>
        </w:rPr>
      </w:pPr>
      <w:r w:rsidRPr="00CF4030">
        <w:rPr>
          <w:rFonts w:cs="Myanmar Text"/>
        </w:rPr>
        <w:br w:type="page"/>
      </w:r>
    </w:p>
    <w:p w14:paraId="50F5E8A4" w14:textId="77777777" w:rsidR="002535DE" w:rsidRPr="00CF4030" w:rsidRDefault="00B829DA" w:rsidP="00053100">
      <w:pPr>
        <w:pStyle w:val="Heading3"/>
        <w:wordWrap w:val="0"/>
        <w:spacing w:before="36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44A7C17" wp14:editId="36BB5D78">
                <wp:simplePos x="0" y="0"/>
                <wp:positionH relativeFrom="margin">
                  <wp:posOffset>19050</wp:posOffset>
                </wp:positionH>
                <wp:positionV relativeFrom="paragraph">
                  <wp:posOffset>228779</wp:posOffset>
                </wp:positionV>
                <wp:extent cx="5786755" cy="241300"/>
                <wp:effectExtent l="19050" t="19050" r="23495" b="25400"/>
                <wp:wrapNone/>
                <wp:docPr id="122880252" name="Group 1228802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832499403" name="Straight Connector 832499403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542194" name="Oval 8354219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8AAE83" id="Group 122880252" o:spid="_x0000_s1026" alt="&quot;&quot;" style="position:absolute;margin-left:1.5pt;margin-top:18pt;width:455.65pt;height:19pt;z-index:25167872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">
                <v:line id="Straight Connector 832499403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" strokecolor="#65276f [3044]" strokeweight="3pt">
                  <v:stroke endcap="round"/>
                </v:line>
                <v:oval id="Oval 8354219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" fillcolor="#faa320" strokecolor="#6b2976" strokeweight="3pt"/>
                <w10:wrap anchorx="margin"/>
              </v:group>
            </w:pict>
          </mc:Fallback>
        </mc:AlternateContent>
      </w:r>
      <w:r w:rsidR="005C7C7B" w:rsidRPr="00CF4030">
        <w:rPr>
          <w:rFonts w:ascii="Myanmar Text" w:eastAsia="Zawgyi-One" w:hAnsi="Myanmar Text" w:cs="Myanmar Text"/>
        </w:rPr>
        <w:t>ဆောင်ရွက်ချက်</w:t>
      </w:r>
      <w:r w:rsidR="005C7C7B" w:rsidRPr="00CF4030">
        <w:rPr>
          <w:rFonts w:eastAsia="Zawgyi-One" w:cs="Myanmar Text"/>
        </w:rPr>
        <w:t xml:space="preserve"> </w:t>
      </w:r>
      <w:r w:rsidR="005C7C7B" w:rsidRPr="00CF4030">
        <w:rPr>
          <w:rFonts w:ascii="Myanmar Text" w:eastAsia="Zawgyi-One" w:hAnsi="Myanmar Text" w:cs="Myanmar Text"/>
        </w:rPr>
        <w:t>၁၁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2512"/>
        <w:gridCol w:w="6576"/>
        <w:gridCol w:w="551"/>
        <w:gridCol w:w="142"/>
      </w:tblGrid>
      <w:tr w:rsidR="00601B6A" w:rsidRPr="00CF4030" w14:paraId="683351DD" w14:textId="77777777" w:rsidTr="00244AFB">
        <w:trPr>
          <w:gridAfter w:val="2"/>
          <w:wAfter w:w="693" w:type="dxa"/>
        </w:trPr>
        <w:tc>
          <w:tcPr>
            <w:tcW w:w="2512" w:type="dxa"/>
            <w:vAlign w:val="center"/>
          </w:tcPr>
          <w:p w14:paraId="04EAAB28" w14:textId="77777777" w:rsidR="00C55355" w:rsidRPr="00CF4030" w:rsidRDefault="00C55355" w:rsidP="00053100">
            <w:pPr>
              <w:pStyle w:val="Image"/>
              <w:wordWrap w:val="0"/>
              <w:spacing w:before="480" w:after="0" w:line="240" w:lineRule="auto"/>
              <w:rPr>
                <w:rFonts w:cs="Myanmar Text"/>
              </w:rPr>
            </w:pPr>
          </w:p>
        </w:tc>
        <w:tc>
          <w:tcPr>
            <w:tcW w:w="6576" w:type="dxa"/>
            <w:vAlign w:val="center"/>
          </w:tcPr>
          <w:p w14:paraId="39B4CD43" w14:textId="77777777" w:rsidR="00C55355" w:rsidRPr="00CF4030" w:rsidRDefault="00B829DA" w:rsidP="00053100">
            <w:pPr>
              <w:wordWrap w:val="0"/>
              <w:spacing w:before="48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ကျွန်ုပ်တို့သည်</w:t>
            </w:r>
            <w:r w:rsidRPr="00CF4030">
              <w:rPr>
                <w:rFonts w:eastAsia="Zawgyi-One" w:cs="Myanmar Text"/>
              </w:rPr>
              <w:t xml:space="preserve"> NDIA </w:t>
            </w:r>
            <w:r w:rsidRPr="00CF4030">
              <w:rPr>
                <w:rFonts w:ascii="Myanmar Text" w:eastAsia="Zawgyi-One" w:hAnsi="Myanmar Text" w:cs="Myanmar Text"/>
              </w:rPr>
              <w:t>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အောက်ပါတို့ကို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ဖြစ်စေမည့်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အလုပ်လုပ်ကိုင်ရာနေရာ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တစ်ခုဖြစ်စေရန်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အစီအစဥ်ရေးဆွဲပါမည်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02E0AEE3" w14:textId="77777777" w:rsidTr="00244AFB">
        <w:trPr>
          <w:gridAfter w:val="2"/>
          <w:wAfter w:w="693" w:type="dxa"/>
        </w:trPr>
        <w:tc>
          <w:tcPr>
            <w:tcW w:w="2512" w:type="dxa"/>
            <w:vAlign w:val="center"/>
          </w:tcPr>
          <w:p w14:paraId="13D872EA" w14:textId="77777777" w:rsidR="00F40DE8" w:rsidRPr="00CF4030" w:rsidRDefault="00B829DA" w:rsidP="00053100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7B3E089C" wp14:editId="4CFD9764">
                  <wp:extent cx="1457960" cy="1457960"/>
                  <wp:effectExtent l="0" t="0" r="8890" b="8890"/>
                  <wp:docPr id="771269802" name="Picture 35" descr="လက်မြှောက်ထားသူတစ်ဦးနှင့် ဘေးတွင် လုံခြုံရေး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269802" name="Picture 35" descr="လက်မြှောက်ထားသူတစ်ဦးနှင့် ဘေးတွင် လုံခြုံရေးပုံ။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BD3680" w14:textId="77777777" w:rsidR="00F40DE8" w:rsidRPr="00CF4030" w:rsidRDefault="00B829DA" w:rsidP="00053100">
            <w:pPr>
              <w:pStyle w:val="ListParagraph"/>
              <w:numPr>
                <w:ilvl w:val="0"/>
                <w:numId w:val="59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ယဉ်ကျေးမှုအားလုံးအတွက်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လုံခြုံမှု</w:t>
            </w:r>
          </w:p>
        </w:tc>
      </w:tr>
      <w:tr w:rsidR="00601B6A" w:rsidRPr="00CF4030" w14:paraId="7A7BAB4D" w14:textId="77777777" w:rsidTr="00244AFB">
        <w:trPr>
          <w:gridAfter w:val="2"/>
          <w:wAfter w:w="693" w:type="dxa"/>
        </w:trPr>
        <w:tc>
          <w:tcPr>
            <w:tcW w:w="2512" w:type="dxa"/>
            <w:vAlign w:val="center"/>
          </w:tcPr>
          <w:p w14:paraId="00A1DA9D" w14:textId="77777777" w:rsidR="00F40DE8" w:rsidRPr="00CF4030" w:rsidRDefault="00B829DA" w:rsidP="00053100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6325236F" wp14:editId="37A5A627">
                  <wp:extent cx="1457960" cy="1457960"/>
                  <wp:effectExtent l="0" t="0" r="8890" b="8890"/>
                  <wp:docPr id="1115363148" name="Picture 36" descr="ပါဝင်သုံးစွဲသူတစ်ဦးနှင့် ဘေးမှဝန်းရံထားသည့် မြှားတစ်စင်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363148" name="Picture 36" descr="ပါဝင်သုံးစွဲသူတစ်ဦးနှင့် ဘေးမှဝန်းရံထားသည့် မြှားတစ်စင်း။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C4C6997" w14:textId="77777777" w:rsidR="00F40DE8" w:rsidRPr="00CF4030" w:rsidRDefault="00B829DA" w:rsidP="00053100">
            <w:pPr>
              <w:pStyle w:val="ListParagraph"/>
              <w:numPr>
                <w:ilvl w:val="0"/>
                <w:numId w:val="70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အားလုံး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ပါဝင်နိုင်မှု။</w:t>
            </w:r>
          </w:p>
        </w:tc>
      </w:tr>
      <w:tr w:rsidR="00601B6A" w:rsidRPr="00CF4030" w14:paraId="36F5CD92" w14:textId="77777777" w:rsidTr="00244AFB">
        <w:tc>
          <w:tcPr>
            <w:tcW w:w="2512" w:type="dxa"/>
            <w:vAlign w:val="center"/>
          </w:tcPr>
          <w:p w14:paraId="756793D1" w14:textId="77777777" w:rsidR="00133B1A" w:rsidRPr="00CF4030" w:rsidRDefault="00B829DA" w:rsidP="00053100">
            <w:pPr>
              <w:pStyle w:val="Image"/>
              <w:wordWrap w:val="0"/>
              <w:spacing w:before="60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74A2BBF" wp14:editId="68E4034D">
                  <wp:extent cx="1440000" cy="1080000"/>
                  <wp:effectExtent l="0" t="0" r="8255" b="6350"/>
                  <wp:docPr id="187161356" name="Picture 23" descr="ကွန်ပျူတာ အတူသုံးနေသူ ၂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61356" name="Picture 23" descr="ကွန်ပျူတာ အတူသုံးနေသူ ၂ ဦး။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9" w:type="dxa"/>
            <w:gridSpan w:val="3"/>
            <w:vAlign w:val="center"/>
          </w:tcPr>
          <w:p w14:paraId="219EBA08" w14:textId="77777777" w:rsidR="00133B1A" w:rsidRPr="00CF4030" w:rsidRDefault="00B829DA" w:rsidP="00053100">
            <w:pPr>
              <w:wordWrap w:val="0"/>
              <w:spacing w:before="60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အောက်ပါကိစ္စ၌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ယဥ်ကျေးမှုကွဲသူ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အရေအတွက်မည်မျှရှိသည်ကို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  <w:p w14:paraId="6153772E" w14:textId="77777777" w:rsidR="00133B1A" w:rsidRPr="00CF4030" w:rsidRDefault="00B829DA" w:rsidP="00053100">
            <w:pPr>
              <w:pStyle w:val="ListParagraph"/>
              <w:numPr>
                <w:ilvl w:val="0"/>
                <w:numId w:val="58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ကျွန်တာ်တို့နှင့်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ဆက်လက်လုပ်ကိုင်နေခြင်း</w:t>
            </w:r>
          </w:p>
          <w:p w14:paraId="5A101B57" w14:textId="77777777" w:rsidR="00133B1A" w:rsidRPr="00CF4030" w:rsidRDefault="00B829DA" w:rsidP="00053100">
            <w:pPr>
              <w:pStyle w:val="Image"/>
              <w:numPr>
                <w:ilvl w:val="0"/>
                <w:numId w:val="58"/>
              </w:numPr>
              <w:wordWrap w:val="0"/>
              <w:spacing w:line="240" w:lineRule="auto"/>
              <w:jc w:val="left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၎င်းတို့၏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သက်မွေးလုပ်ငန်း</w:t>
            </w:r>
            <w:r w:rsidRPr="00CF4030">
              <w:rPr>
                <w:rFonts w:ascii="Myanmar Text" w:eastAsia="Zawgyi-One" w:hAnsi="Myanmar Text" w:cs="Myanmar Text"/>
              </w:rPr>
              <w:t>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တိုးချဲ့နိုင်ခြင်း။</w:t>
            </w:r>
          </w:p>
        </w:tc>
      </w:tr>
      <w:tr w:rsidR="00601B6A" w:rsidRPr="00CF4030" w14:paraId="7242313A" w14:textId="77777777" w:rsidTr="00244AFB">
        <w:trPr>
          <w:gridAfter w:val="1"/>
          <w:wAfter w:w="142" w:type="dxa"/>
        </w:trPr>
        <w:tc>
          <w:tcPr>
            <w:tcW w:w="2512" w:type="dxa"/>
            <w:vAlign w:val="center"/>
          </w:tcPr>
          <w:p w14:paraId="0EDC2246" w14:textId="77777777" w:rsidR="00133B1A" w:rsidRPr="00CF4030" w:rsidRDefault="00B829DA" w:rsidP="00053100">
            <w:pPr>
              <w:pStyle w:val="Image"/>
              <w:wordWrap w:val="0"/>
              <w:spacing w:before="36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6084A156" wp14:editId="0E5F98B6">
                  <wp:extent cx="1457960" cy="1457960"/>
                  <wp:effectExtent l="0" t="0" r="8890" b="8890"/>
                  <wp:docPr id="1428946129" name="Picture 37" descr="အလုပ်ဝတ်စုံ ဝတ်ထားသူတစ်ဦးနှင့် စားဖိုမှူးဝတ်စုံဝတ်ထားသူကို ညွှန်ပြသည့် မြှားတစ်စင်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946129" name="Picture 37" descr="အလုပ်ဝတ်စုံ ဝတ်ထားသူတစ်ဦးနှင့် စားဖိုမှူးဝတ်စုံဝတ်ထားသူကို ညွှန်ပြသည့် မြှားတစ်စင်း။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27" w:type="dxa"/>
            <w:gridSpan w:val="2"/>
            <w:vAlign w:val="center"/>
          </w:tcPr>
          <w:p w14:paraId="2E1B8ECE" w14:textId="77777777" w:rsidR="00133B1A" w:rsidRPr="00CF4030" w:rsidRDefault="00B829DA" w:rsidP="00053100">
            <w:pPr>
              <w:wordWrap w:val="0"/>
              <w:spacing w:before="36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သက်မွေးလုပ်ငန်းဆိုသည်မှာ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ရွေးချယ်သည့်လုပ်ငန်းကဏ္ဍ၌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သင်လုပ်သည့်အလုပ်လမ်းကြောင်းကို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ဆိုလိုသည်။</w:t>
            </w:r>
          </w:p>
        </w:tc>
      </w:tr>
    </w:tbl>
    <w:p w14:paraId="70676758" w14:textId="77777777" w:rsidR="0043690F" w:rsidRPr="00CF4030" w:rsidRDefault="00B829DA" w:rsidP="00053100">
      <w:pPr>
        <w:pStyle w:val="Heading3"/>
        <w:wordWrap w:val="0"/>
        <w:spacing w:after="120" w:line="240" w:lineRule="auto"/>
        <w:rPr>
          <w:rFonts w:cs="Myanmar Text"/>
        </w:rPr>
      </w:pPr>
      <w:r w:rsidRPr="00CF4030">
        <w:rPr>
          <w:rFonts w:cs="Myanmar Text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A260A65" wp14:editId="68B80CD1">
                <wp:simplePos x="0" y="0"/>
                <wp:positionH relativeFrom="margin">
                  <wp:posOffset>22860</wp:posOffset>
                </wp:positionH>
                <wp:positionV relativeFrom="paragraph">
                  <wp:posOffset>278765</wp:posOffset>
                </wp:positionV>
                <wp:extent cx="5786755" cy="241300"/>
                <wp:effectExtent l="19050" t="19050" r="23495" b="25400"/>
                <wp:wrapNone/>
                <wp:docPr id="108850515" name="Group 1088505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928200611" name="Straight Connector 928200611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847694" name="Oval 21284769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092CB3" id="Group 108850515" o:spid="_x0000_s1026" alt="&quot;&quot;" style="position:absolute;margin-left:1.8pt;margin-top:21.95pt;width:455.65pt;height:19pt;z-index:25168076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">
                <v:line id="Straight Connector 928200611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" strokecolor="#65276f [3044]" strokeweight="3pt">
                  <v:stroke endcap="round"/>
                </v:line>
                <v:oval id="Oval 21284769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" fillcolor="#faa320" strokecolor="#6b2976" strokeweight="3pt"/>
                <w10:wrap anchorx="margin"/>
              </v:group>
            </w:pict>
          </mc:Fallback>
        </mc:AlternateContent>
      </w:r>
      <w:r w:rsidR="005C7C7B" w:rsidRPr="00CF4030">
        <w:rPr>
          <w:rFonts w:ascii="Myanmar Text" w:eastAsia="Zawgyi-One" w:hAnsi="Myanmar Text" w:cs="Myanmar Text"/>
        </w:rPr>
        <w:t>ဆောင်ရွက်ချက်</w:t>
      </w:r>
      <w:r w:rsidR="005C7C7B" w:rsidRPr="00CF4030">
        <w:rPr>
          <w:rFonts w:eastAsia="Zawgyi-One" w:cs="Myanmar Text"/>
        </w:rPr>
        <w:t xml:space="preserve"> </w:t>
      </w:r>
      <w:r w:rsidR="005C7C7B" w:rsidRPr="00CF4030">
        <w:rPr>
          <w:rFonts w:ascii="Myanmar Text" w:eastAsia="Zawgyi-One" w:hAnsi="Myanmar Text" w:cs="Myanmar Text"/>
        </w:rPr>
        <w:t>၁၂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2551"/>
        <w:gridCol w:w="6380"/>
        <w:gridCol w:w="253"/>
        <w:gridCol w:w="314"/>
        <w:gridCol w:w="283"/>
      </w:tblGrid>
      <w:tr w:rsidR="00601B6A" w:rsidRPr="00CF4030" w14:paraId="09B1DB08" w14:textId="77777777" w:rsidTr="00244AFB">
        <w:trPr>
          <w:gridAfter w:val="1"/>
          <w:wAfter w:w="283" w:type="dxa"/>
          <w:trHeight w:val="2438"/>
        </w:trPr>
        <w:tc>
          <w:tcPr>
            <w:tcW w:w="2551" w:type="dxa"/>
            <w:vAlign w:val="center"/>
          </w:tcPr>
          <w:p w14:paraId="49F47CC0" w14:textId="77777777" w:rsidR="005C7C7B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B02A679" wp14:editId="2D669490">
                  <wp:extent cx="1482725" cy="1482725"/>
                  <wp:effectExtent l="0" t="0" r="3175" b="3175"/>
                  <wp:docPr id="224987102" name="Picture 38" descr="လက်ဟန်ပြဖြင့် ပြောဆိုနေသူ ဝန်ထမ်း ၂ ဦး။ ၎င်းတို့အပေါ်၌ လက်ဟန်ပြ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987102" name="Picture 38" descr="လက်ဟန်ပြဖြင့် ပြောဆိုနေသူ ဝန်ထမ်း ၂ ဦး။ ၎င်းတို့အပေါ်၌ လက်ဟန်ပြပုံ။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7" w:type="dxa"/>
            <w:gridSpan w:val="3"/>
            <w:vAlign w:val="center"/>
          </w:tcPr>
          <w:p w14:paraId="4362AD3D" w14:textId="77777777" w:rsidR="005C7C7B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ကျွန်တော်တို့၏ဝန်ထမ်းများနှင့်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၎င်းတို့၏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ကျွမ်းကျင်မှုများကို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အခြားဝန်ထမ်းများသို့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ဝေမျှပေးရန်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အဖွဲ့တစ်ခုကို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ဖွဲ့စည်းပေးပါမည်။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3B9CCEAF" w14:textId="77777777" w:rsidR="005C7C7B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ဥပမာ</w:t>
            </w:r>
            <w:r w:rsidRPr="00CF4030">
              <w:rPr>
                <w:rFonts w:eastAsia="Zawgyi-One" w:cs="Myanmar Text"/>
              </w:rPr>
              <w:t xml:space="preserve">- Auslan </w:t>
            </w:r>
            <w:r w:rsidRPr="00CF4030">
              <w:rPr>
                <w:rFonts w:ascii="Myanmar Text" w:eastAsia="Zawgyi-One" w:hAnsi="Myanmar Text" w:cs="Myanmar Text"/>
              </w:rPr>
              <w:t>လက်ဟန်ပြစကားကဲ့သို့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ကျွမ်းကျင်မှုများ။</w:t>
            </w:r>
          </w:p>
        </w:tc>
      </w:tr>
      <w:tr w:rsidR="00601B6A" w:rsidRPr="00CF4030" w14:paraId="662373BD" w14:textId="77777777" w:rsidTr="00244AFB">
        <w:trPr>
          <w:gridAfter w:val="2"/>
          <w:wAfter w:w="597" w:type="dxa"/>
        </w:trPr>
        <w:tc>
          <w:tcPr>
            <w:tcW w:w="2551" w:type="dxa"/>
            <w:vAlign w:val="center"/>
          </w:tcPr>
          <w:p w14:paraId="072C7204" w14:textId="77777777" w:rsidR="00C55355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08D9D16" wp14:editId="535E2291">
                  <wp:extent cx="1482725" cy="1111882"/>
                  <wp:effectExtent l="0" t="0" r="3175" b="0"/>
                  <wp:docPr id="1043100309" name="Picture 40" descr="လက်ဟန်ပြဘာသာစကားကို ကလေးတစ်ဦးအား သင်ပြနေသော ဝန်ထမ်းအက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100309" name="Picture 40" descr="လက်ဟန်ပြဘာသာစကားကို ကလေးတစ်ဦးအား သင်ပြနေသော ဝန်ထမ်းအကူတစ်ဦး။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111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gridSpan w:val="2"/>
            <w:vAlign w:val="center"/>
          </w:tcPr>
          <w:p w14:paraId="4F1EA818" w14:textId="77777777" w:rsidR="00C55355" w:rsidRPr="00CF4030" w:rsidRDefault="00B829DA" w:rsidP="00053100">
            <w:pPr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ဤနည်းအားဖြင့်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ကျွန်တော်တို့အနေဖြင့်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နားမကြားသော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သို့မဟုတ်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နားကြားအခက်အခဲရှိသောသူများအား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ပိုမို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ပံ့ပိုးပေးနိုင်မည်ဖြစ်သည်။</w:t>
            </w:r>
          </w:p>
        </w:tc>
      </w:tr>
      <w:tr w:rsidR="00601B6A" w:rsidRPr="00CF4030" w14:paraId="185AD618" w14:textId="77777777" w:rsidTr="00244AFB">
        <w:trPr>
          <w:gridAfter w:val="3"/>
          <w:wAfter w:w="850" w:type="dxa"/>
          <w:trHeight w:val="2608"/>
        </w:trPr>
        <w:tc>
          <w:tcPr>
            <w:tcW w:w="2551" w:type="dxa"/>
            <w:vAlign w:val="center"/>
          </w:tcPr>
          <w:p w14:paraId="791BFD63" w14:textId="77777777" w:rsidR="001B03C6" w:rsidRPr="00CF4030" w:rsidRDefault="00B829DA" w:rsidP="00053100">
            <w:pPr>
              <w:pStyle w:val="Image"/>
              <w:wordWrap w:val="0"/>
              <w:spacing w:before="12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3C9DCC1" wp14:editId="5D60EEBD">
                  <wp:extent cx="1482725" cy="1482725"/>
                  <wp:effectExtent l="0" t="0" r="3175" b="3175"/>
                  <wp:docPr id="1133843291" name="Picture 25" descr="ပါဝင်သုံးစွဲသူတစ်ဦးအား ကူညီပေးနေသည့် NDIS ဝန်ထမ်းတစ်ဦး။ ၎င်းတို့ဘေး၌ လက်မထောင်ထားသည့်ပုံနှင့် အပေါ်ဘက်ညွှန်ပြမြှားတစ်စင်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843291" name="Picture 25" descr="ပါဝင်သုံးစွဲသူတစ်ဦးအား ကူညီပေးနေသည့် NDIS ဝန်ထမ်းတစ်ဦး။ ၎င်းတို့ဘေး၌ လက်မထောင်ထားသည့်ပုံနှင့် အပေါ်ဘက်ညွှန်ပြမြှားတစ်စင်း။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0" w:type="dxa"/>
            <w:vAlign w:val="center"/>
          </w:tcPr>
          <w:p w14:paraId="41D4B61A" w14:textId="7A409F99" w:rsidR="001B03C6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ကျွန်ုပ်တို့၏</w:t>
            </w:r>
            <w:r w:rsidR="00244AFB">
              <w:rPr>
                <w:rFonts w:eastAsia="Zawgyi-One" w:cs="Myanmar Text"/>
              </w:rPr>
              <w:t> </w:t>
            </w:r>
            <w:r w:rsidRPr="00CF4030">
              <w:rPr>
                <w:rFonts w:ascii="Myanmar Text" w:eastAsia="Zawgyi-One" w:hAnsi="Myanmar Text" w:cs="Myanmar Text"/>
              </w:rPr>
              <w:t>ဝန်ထမ်းများနှင့်</w:t>
            </w:r>
            <w:r w:rsidR="00244AFB">
              <w:rPr>
                <w:rFonts w:eastAsia="Zawgyi-One" w:cs="Myanmar Text"/>
              </w:rPr>
              <w:t> 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ပူးပေါင်းဆောင်ရွက်သူအရေအတွက်မည်မျှက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နားမကြားသော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သို့မဟုတ်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နားကြားအခက်အခဲရှိသောသူများအား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ပိုမိုကောင်းမွန်စွာ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ကူညီပံ့ပိုးပေးသည်ကို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="004A260B" w:rsidRPr="004A260B">
              <w:rPr>
                <w:rFonts w:ascii="Myanmar Text" w:eastAsia="Zawgyi-One" w:hAnsi="Myanmar Text" w:cs="Myanmar Text" w:hint="cs"/>
                <w:cs/>
                <w:lang w:bidi="my-MM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စစ်ဆေးပါမည်။</w:t>
            </w:r>
          </w:p>
        </w:tc>
      </w:tr>
      <w:tr w:rsidR="00601B6A" w:rsidRPr="00CF4030" w14:paraId="5F6182A2" w14:textId="77777777" w:rsidTr="00244AFB">
        <w:tc>
          <w:tcPr>
            <w:tcW w:w="2551" w:type="dxa"/>
            <w:vAlign w:val="center"/>
          </w:tcPr>
          <w:p w14:paraId="6FD4179B" w14:textId="77777777" w:rsidR="001B03C6" w:rsidRPr="00CF4030" w:rsidRDefault="001B03C6" w:rsidP="00053100">
            <w:pPr>
              <w:pStyle w:val="Image"/>
              <w:wordWrap w:val="0"/>
              <w:spacing w:after="0" w:line="240" w:lineRule="auto"/>
              <w:jc w:val="left"/>
              <w:rPr>
                <w:rFonts w:cs="Myanmar Text"/>
              </w:rPr>
            </w:pPr>
          </w:p>
        </w:tc>
        <w:tc>
          <w:tcPr>
            <w:tcW w:w="7230" w:type="dxa"/>
            <w:gridSpan w:val="4"/>
            <w:vAlign w:val="center"/>
          </w:tcPr>
          <w:p w14:paraId="369A7AB0" w14:textId="77777777" w:rsidR="001B03C6" w:rsidRPr="00CF4030" w:rsidRDefault="00B829DA" w:rsidP="00053100">
            <w:pPr>
              <w:wordWrap w:val="0"/>
              <w:spacing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နားမကြားသော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သို့မဟုတ်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နားကြားအခက်အခဲရှိသောသူများက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အောက်ပါတို့ကို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ပြောကြားချက်အား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နားထောင်ခြင်းဖြင့်လည်း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စစ်ဆေးပါမည်။</w:t>
            </w:r>
          </w:p>
        </w:tc>
      </w:tr>
      <w:tr w:rsidR="00601B6A" w:rsidRPr="00CF4030" w14:paraId="5EEF35BF" w14:textId="77777777" w:rsidTr="00244AFB">
        <w:trPr>
          <w:gridAfter w:val="2"/>
          <w:wAfter w:w="597" w:type="dxa"/>
          <w:trHeight w:val="2268"/>
        </w:trPr>
        <w:tc>
          <w:tcPr>
            <w:tcW w:w="2551" w:type="dxa"/>
            <w:vAlign w:val="center"/>
          </w:tcPr>
          <w:p w14:paraId="3ADD72BE" w14:textId="77777777" w:rsidR="009657BD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5C0AEE6C" wp14:editId="6AB3AF3C">
                  <wp:extent cx="1482725" cy="1482725"/>
                  <wp:effectExtent l="0" t="0" r="3175" b="3175"/>
                  <wp:docPr id="921879999" name="Picture 1" descr="လူတစ်ဦးကို ပံ့ပိုးကူညီနေသူတစ်ဦး။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79999" name="Picture 1" descr="လူတစ်ဦးကို ပံ့ပိုးကူညီနေသူတစ်ဦး။ 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gridSpan w:val="2"/>
            <w:vAlign w:val="center"/>
          </w:tcPr>
          <w:p w14:paraId="5C87C075" w14:textId="77777777" w:rsidR="009657BD" w:rsidRPr="00CF4030" w:rsidRDefault="00B829DA" w:rsidP="00053100">
            <w:pPr>
              <w:pStyle w:val="ListParagraph"/>
              <w:numPr>
                <w:ilvl w:val="0"/>
                <w:numId w:val="57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၎င်းတို့အား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မည်မျှ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ကောင်းမွန်စွာ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ပံ့ပိုးပေးပုံ</w:t>
            </w:r>
          </w:p>
        </w:tc>
      </w:tr>
      <w:tr w:rsidR="00601B6A" w:rsidRPr="00CF4030" w14:paraId="486ACBD6" w14:textId="77777777" w:rsidTr="00244AFB">
        <w:trPr>
          <w:gridAfter w:val="2"/>
          <w:wAfter w:w="597" w:type="dxa"/>
          <w:trHeight w:val="2268"/>
        </w:trPr>
        <w:tc>
          <w:tcPr>
            <w:tcW w:w="2551" w:type="dxa"/>
            <w:vAlign w:val="center"/>
          </w:tcPr>
          <w:p w14:paraId="19EDDA26" w14:textId="77777777" w:rsidR="009657BD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E98726B" wp14:editId="0A568431">
                  <wp:extent cx="1482725" cy="1482725"/>
                  <wp:effectExtent l="0" t="0" r="3175" b="3175"/>
                  <wp:docPr id="1662263111" name="Picture 2" descr="လက်ဖ်တော့ကွန်ပျူတာ သုံးနေ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263111" name="Picture 2" descr="လက်ဖ်တော့ကွန်ပျူတာ သုံးနေသူတစ်ဦး။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gridSpan w:val="2"/>
            <w:vAlign w:val="center"/>
          </w:tcPr>
          <w:p w14:paraId="54D69DA6" w14:textId="47C12FBD" w:rsidR="009657BD" w:rsidRPr="00CF4030" w:rsidRDefault="00B829DA" w:rsidP="00053100">
            <w:pPr>
              <w:pStyle w:val="ListParagraph"/>
              <w:numPr>
                <w:ilvl w:val="0"/>
                <w:numId w:val="57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ပံ့ပိုးကူညီမှုများကို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ရှာဖွေသုံးစွဲမှု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မည်မျှလွယ်ကူပုံ</w:t>
            </w:r>
          </w:p>
        </w:tc>
      </w:tr>
    </w:tbl>
    <w:p w14:paraId="441AA51D" w14:textId="77777777" w:rsidR="00B676E1" w:rsidRPr="00CF4030" w:rsidRDefault="00B829DA" w:rsidP="00053100">
      <w:pPr>
        <w:pStyle w:val="Heading2"/>
        <w:wordWrap w:val="0"/>
        <w:spacing w:line="240" w:lineRule="auto"/>
        <w:rPr>
          <w:rFonts w:cs="Myanmar Text"/>
          <w:color w:val="000000" w:themeColor="text1"/>
        </w:rPr>
      </w:pPr>
      <w:r w:rsidRPr="00CF4030">
        <w:rPr>
          <w:rFonts w:cs="Myanmar Text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AC6598D" wp14:editId="2A02725A">
                <wp:simplePos x="0" y="0"/>
                <wp:positionH relativeFrom="page">
                  <wp:posOffset>570230</wp:posOffset>
                </wp:positionH>
                <wp:positionV relativeFrom="paragraph">
                  <wp:posOffset>-130175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31FE5B" id="Rectangle: Rounded Corners 125" o:spid="_x0000_s1026" alt="&quot;&quot;" style="position:absolute;margin-left:44.9pt;margin-top:-10.25pt;width:505.7pt;height:54.4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" fillcolor="#43a7de" strokecolor="#6b2976" strokeweight="3pt">
                <w10:wrap anchorx="page"/>
              </v:roundrect>
            </w:pict>
          </mc:Fallback>
        </mc:AlternateContent>
      </w:r>
      <w:bookmarkStart w:id="106" w:name="_Toc256000004"/>
      <w:r w:rsidRPr="00CF4030">
        <w:rPr>
          <w:rFonts w:ascii="Myanmar Text" w:eastAsia="Zawgyi-One" w:hAnsi="Myanmar Text" w:cs="Myanmar Text"/>
          <w:color w:val="000000" w:themeColor="text1"/>
        </w:rPr>
        <w:t>၃</w:t>
      </w:r>
      <w:r w:rsidRPr="00CF4030">
        <w:rPr>
          <w:rFonts w:eastAsia="Zawgyi-One" w:cs="Myanmar Text"/>
          <w:color w:val="000000" w:themeColor="text1"/>
        </w:rPr>
        <w:t xml:space="preserve">. </w:t>
      </w:r>
      <w:r w:rsidRPr="00CF4030">
        <w:rPr>
          <w:rFonts w:ascii="Myanmar Text" w:eastAsia="Zawgyi-One" w:hAnsi="Myanmar Text" w:cs="Myanmar Text"/>
          <w:color w:val="000000" w:themeColor="text1"/>
        </w:rPr>
        <w:t>ကျွန်တော်တို့</w:t>
      </w:r>
      <w:r w:rsidRPr="00CF4030">
        <w:rPr>
          <w:rFonts w:eastAsia="Zawgyi-One" w:cs="Myanmar Text"/>
          <w:color w:val="000000" w:themeColor="text1"/>
        </w:rPr>
        <w:t xml:space="preserve"> </w:t>
      </w:r>
      <w:r w:rsidRPr="00CF4030">
        <w:rPr>
          <w:rFonts w:ascii="Myanmar Text" w:eastAsia="Zawgyi-One" w:hAnsi="Myanmar Text" w:cs="Myanmar Text"/>
          <w:color w:val="000000" w:themeColor="text1"/>
        </w:rPr>
        <w:t>အချက်အလက်များ</w:t>
      </w:r>
      <w:r w:rsidRPr="00CF4030">
        <w:rPr>
          <w:rFonts w:eastAsia="Zawgyi-One" w:cs="Myanmar Text"/>
          <w:color w:val="000000" w:themeColor="text1"/>
        </w:rPr>
        <w:t xml:space="preserve"> </w:t>
      </w:r>
      <w:r w:rsidRPr="00CF4030">
        <w:rPr>
          <w:rFonts w:ascii="Myanmar Text" w:eastAsia="Zawgyi-One" w:hAnsi="Myanmar Text" w:cs="Myanmar Text"/>
          <w:color w:val="000000" w:themeColor="text1"/>
        </w:rPr>
        <w:t>ပေးကမ်းပုံနည်းလမ်း</w:t>
      </w:r>
      <w:bookmarkEnd w:id="106"/>
    </w:p>
    <w:p w14:paraId="4D3D113E" w14:textId="77777777" w:rsidR="005C7C7B" w:rsidRPr="00CF4030" w:rsidRDefault="00B829DA" w:rsidP="00053100">
      <w:pPr>
        <w:pStyle w:val="Heading3"/>
        <w:wordWrap w:val="0"/>
        <w:spacing w:before="48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30257006" wp14:editId="4E32E714">
                <wp:simplePos x="0" y="0"/>
                <wp:positionH relativeFrom="margin">
                  <wp:posOffset>19050</wp:posOffset>
                </wp:positionH>
                <wp:positionV relativeFrom="paragraph">
                  <wp:posOffset>603885</wp:posOffset>
                </wp:positionV>
                <wp:extent cx="5787317" cy="241540"/>
                <wp:effectExtent l="19050" t="19050" r="2349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4FA3D9" id="Group 321763445" o:spid="_x0000_s1026" alt="&quot;&quot;" style="position:absolute;margin-left:1.5pt;margin-top:47.55pt;width:455.7pt;height:19pt;z-index:-25163161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">
                <v:line id="Straight Connector 15529291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" strokecolor="#65276f [3044]" strokeweight="3pt">
                  <v:stroke endcap="round"/>
                </v:line>
                <v:oval id="Oval 13910620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Pr="00CF4030">
        <w:rPr>
          <w:rFonts w:ascii="Myanmar Text" w:eastAsia="Zawgyi-One" w:hAnsi="Myanmar Text" w:cs="Myanmar Text"/>
        </w:rPr>
        <w:t>ဆောင်ရွက်ချက်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၁၃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601B6A" w:rsidRPr="00CF4030" w14:paraId="25FE1B68" w14:textId="77777777" w:rsidTr="00930399">
        <w:tc>
          <w:tcPr>
            <w:tcW w:w="2552" w:type="dxa"/>
            <w:vAlign w:val="center"/>
          </w:tcPr>
          <w:p w14:paraId="3ACB4AD8" w14:textId="77777777" w:rsidR="005C7C7B" w:rsidRPr="00CF4030" w:rsidRDefault="005C7C7B" w:rsidP="00053100">
            <w:pPr>
              <w:pStyle w:val="Image"/>
              <w:wordWrap w:val="0"/>
              <w:spacing w:before="360" w:after="0" w:line="240" w:lineRule="auto"/>
              <w:rPr>
                <w:rFonts w:cs="Myanmar Text"/>
              </w:rPr>
            </w:pPr>
          </w:p>
        </w:tc>
        <w:tc>
          <w:tcPr>
            <w:tcW w:w="6575" w:type="dxa"/>
            <w:vAlign w:val="center"/>
          </w:tcPr>
          <w:p w14:paraId="240319B6" w14:textId="77777777" w:rsidR="005C7C7B" w:rsidRPr="00CF4030" w:rsidRDefault="00B829DA" w:rsidP="00053100">
            <w:pPr>
              <w:wordWrap w:val="0"/>
              <w:spacing w:before="36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ကျွန်ုပ်တို့သည်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အောက်ပါတို့ကို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ဆောင်ရွက်ရန်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လမ်းညွှန်ချက်အသစ်များကို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ရေးဆွဲပေးပါမည်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6ACBD73D" w14:textId="77777777" w:rsidTr="00930399">
        <w:tc>
          <w:tcPr>
            <w:tcW w:w="2552" w:type="dxa"/>
            <w:vAlign w:val="center"/>
          </w:tcPr>
          <w:p w14:paraId="206E38C7" w14:textId="77777777" w:rsidR="001E4390" w:rsidRPr="00CF4030" w:rsidRDefault="00B829DA" w:rsidP="00053100">
            <w:pPr>
              <w:pStyle w:val="Image"/>
              <w:wordWrap w:val="0"/>
              <w:spacing w:before="60" w:after="6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7870BAB4" wp14:editId="7A2C7DED">
                  <wp:extent cx="1483360" cy="1483360"/>
                  <wp:effectExtent l="0" t="0" r="2540" b="2540"/>
                  <wp:docPr id="538624752" name="Picture 41" descr="ပါဝင်သုံးစွဲသူတစ်ဦးနှင့် လက်ဆွဲနှုတ်ဆက်နေသည့် NDIS ဝန်ထမ်းတစ်ဦး။ ၎င်းတို့ဘေး၌ လက်မထောင်ထားသောပုံနှင့်အတူ လမ်းညွှန်မြှား ရှိသည်။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624752" name="Picture 41" descr="ပါဝင်သုံးစွဲသူတစ်ဦးနှင့် လက်ဆွဲနှုတ်ဆက်နေသည့် NDIS ဝန်ထမ်းတစ်ဦး။ ၎င်းတို့ဘေး၌ လက်မထောင်ထားသောပုံနှင့်အတူ လမ်းညွှန်မြှား ရှိသည်။ 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F84F585" w14:textId="411E2349" w:rsidR="001E4390" w:rsidRPr="00CF4030" w:rsidRDefault="00B829DA" w:rsidP="00053100">
            <w:pPr>
              <w:pStyle w:val="ListParagraph"/>
              <w:numPr>
                <w:ilvl w:val="0"/>
                <w:numId w:val="60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="00716395">
              <w:rPr>
                <w:rFonts w:ascii="Myanmar Text" w:eastAsia="Zawgyi-One" w:hAnsi="Myanmar Text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မသန်စွမ်းသူများနှင့်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မည်သို့အကောင်းဆုံး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ဆက်ဆံပုံ</w:t>
            </w:r>
          </w:p>
        </w:tc>
      </w:tr>
      <w:tr w:rsidR="00601B6A" w:rsidRPr="00CF4030" w14:paraId="39580F3E" w14:textId="77777777" w:rsidTr="00930399">
        <w:tc>
          <w:tcPr>
            <w:tcW w:w="2552" w:type="dxa"/>
            <w:vAlign w:val="center"/>
          </w:tcPr>
          <w:p w14:paraId="290D3CE4" w14:textId="77777777" w:rsidR="001E4390" w:rsidRPr="00CF4030" w:rsidRDefault="00B829DA" w:rsidP="00053100">
            <w:pPr>
              <w:pStyle w:val="Image"/>
              <w:wordWrap w:val="0"/>
              <w:spacing w:before="60" w:after="6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77143C4E" wp14:editId="17E7D39A">
                  <wp:extent cx="1483360" cy="1483360"/>
                  <wp:effectExtent l="0" t="0" r="2540" b="2540"/>
                  <wp:docPr id="165115891" name="Picture 42" descr="သတင်းစာစောင်နှင့် သတင်းပြန်ကြားရေးပုံပြ ကွန်ပျူတာ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15891" name="Picture 42" descr="သတင်းစာစောင်နှင့် သတင်းပြန်ကြားရေးပုံပြ ကွန်ပျူတာ။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BE5C8DF" w14:textId="77777777" w:rsidR="001E4390" w:rsidRPr="00CF4030" w:rsidRDefault="00B829DA" w:rsidP="00053100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နည်းလမ်းအမျိုးမျိုးဖြင့်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သတင်းအချက်အလက်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ဝေမျှပေးပုံ။</w:t>
            </w:r>
          </w:p>
        </w:tc>
      </w:tr>
      <w:tr w:rsidR="00601B6A" w:rsidRPr="00CF4030" w14:paraId="5BFDCCB6" w14:textId="77777777" w:rsidTr="00930399">
        <w:tc>
          <w:tcPr>
            <w:tcW w:w="2552" w:type="dxa"/>
            <w:vAlign w:val="center"/>
          </w:tcPr>
          <w:p w14:paraId="024D9DA9" w14:textId="77777777" w:rsidR="00650B13" w:rsidRPr="00CF4030" w:rsidRDefault="00650B13" w:rsidP="00053100">
            <w:pPr>
              <w:pStyle w:val="Image"/>
              <w:wordWrap w:val="0"/>
              <w:spacing w:before="480" w:after="0" w:line="240" w:lineRule="auto"/>
              <w:rPr>
                <w:rFonts w:cs="Myanmar Text"/>
              </w:rPr>
            </w:pPr>
          </w:p>
        </w:tc>
        <w:tc>
          <w:tcPr>
            <w:tcW w:w="6575" w:type="dxa"/>
            <w:vAlign w:val="center"/>
          </w:tcPr>
          <w:p w14:paraId="76A61197" w14:textId="77777777" w:rsidR="00650B13" w:rsidRPr="00CF4030" w:rsidRDefault="00B829DA" w:rsidP="00053100">
            <w:pPr>
              <w:wordWrap w:val="0"/>
              <w:spacing w:before="48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ဤလမ်းညွှန်ချက်များကို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ရေးဆွဲရန်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အောက်ပါအဖွဲ့များနှင့်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ပူးပေါင်းလုပ်ဆောင်ပါမည်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788E52AC" w14:textId="77777777" w:rsidTr="00930399">
        <w:tc>
          <w:tcPr>
            <w:tcW w:w="2552" w:type="dxa"/>
            <w:vAlign w:val="center"/>
          </w:tcPr>
          <w:p w14:paraId="32A34074" w14:textId="77777777" w:rsidR="001E4390" w:rsidRPr="00CF4030" w:rsidRDefault="00B829DA" w:rsidP="00053100">
            <w:pPr>
              <w:pStyle w:val="Image"/>
              <w:wordWrap w:val="0"/>
              <w:spacing w:before="60" w:after="6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3472" behindDoc="0" locked="0" layoutInCell="1" allowOverlap="1" wp14:anchorId="4FD032CF" wp14:editId="77F4FE6D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991870</wp:posOffset>
                      </wp:positionV>
                      <wp:extent cx="1009015" cy="304800"/>
                      <wp:effectExtent l="0" t="0" r="635" b="0"/>
                      <wp:wrapNone/>
                      <wp:docPr id="36265873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01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C49EB2" w14:textId="77777777" w:rsidR="00053100" w:rsidRPr="00946885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946885">
                                    <w:rPr>
                                      <w:rFonts w:eastAsia="Zawgyi-One" w:cs="Myanmar Text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NDIS</w:t>
                                  </w:r>
                                  <w:r w:rsidRPr="0094688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ကော်မရှင်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D032CF" id="_x0000_s1038" type="#_x0000_t202" alt="&quot;&quot;" style="position:absolute;left:0;text-align:left;margin-left:19.25pt;margin-top:78.1pt;width:79.45pt;height:24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" filled="f" stroked="f">
                      <v:textbox inset="0,0,0,0">
                        <w:txbxContent>
                          <w:p w14:paraId="43C49EB2" w14:textId="77777777" w:rsidR="00053100" w:rsidRPr="00946885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946885">
                              <w:rPr>
                                <w:rFonts w:eastAsia="Zawgyi-One" w:cs="Myanmar Text"/>
                                <w:b/>
                                <w:bCs/>
                                <w:sz w:val="22"/>
                                <w:szCs w:val="22"/>
                              </w:rPr>
                              <w:t>NDIS</w:t>
                            </w:r>
                            <w:r w:rsidRPr="0094688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ကော်မရှင်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4390" w:rsidRPr="00CF4030">
              <w:rPr>
                <w:rFonts w:cs="Myanmar Text"/>
                <w:noProof/>
              </w:rPr>
              <w:drawing>
                <wp:inline distT="0" distB="0" distL="0" distR="0" wp14:anchorId="2ABBB355" wp14:editId="223AD6D6">
                  <wp:extent cx="1483360" cy="1483360"/>
                  <wp:effectExtent l="0" t="0" r="2540" b="2540"/>
                  <wp:docPr id="1849318237" name="Picture 43" descr="'NDIS ကော်မရှင်' ဟု ရေးထားသည့် ခုံတန်းနောက်မှ လူ ၃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318237" name="Picture 43" descr="'NDIS ကော်မရှင်' ဟု ရေးထားသည့် ခုံတန်းနောက်မှ လူ ၃ ဦး။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BEC6FEB" w14:textId="77777777" w:rsidR="001E4390" w:rsidRPr="00CF4030" w:rsidRDefault="00B829DA" w:rsidP="00053100">
            <w:pPr>
              <w:pStyle w:val="ListParagraph"/>
              <w:numPr>
                <w:ilvl w:val="0"/>
                <w:numId w:val="17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ကော်မရှင်</w:t>
            </w:r>
          </w:p>
        </w:tc>
      </w:tr>
      <w:tr w:rsidR="00601B6A" w:rsidRPr="00CF4030" w14:paraId="0C001136" w14:textId="77777777" w:rsidTr="00930399">
        <w:tc>
          <w:tcPr>
            <w:tcW w:w="2552" w:type="dxa"/>
            <w:vAlign w:val="center"/>
          </w:tcPr>
          <w:p w14:paraId="07069B8E" w14:textId="77777777" w:rsidR="001E4390" w:rsidRPr="00CF4030" w:rsidRDefault="00B829DA" w:rsidP="00053100">
            <w:pPr>
              <w:pStyle w:val="Image"/>
              <w:wordWrap w:val="0"/>
              <w:spacing w:before="60" w:after="6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6A7878F5" wp14:editId="4650908E">
                  <wp:extent cx="1440000" cy="1440000"/>
                  <wp:effectExtent l="0" t="0" r="8255" b="8255"/>
                  <wp:docPr id="126" name="Picture 126" descr="ရုံးအဆောက်အအုံတစ်ခုရှေ့ရှိ လူ ၃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ရုံးအဆောက်အအုံတစ်ခုရှေ့ရှိ လူ ၃ ဦ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38A4EDC" w14:textId="18CA68B4" w:rsidR="001E4390" w:rsidRPr="00CF4030" w:rsidRDefault="00B829DA" w:rsidP="00053100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="00716395">
              <w:rPr>
                <w:rFonts w:ascii="Myanmar Text" w:eastAsia="Zawgyi-One" w:hAnsi="Myanmar Text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ပံ့ပိုးပေးသည့်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အဖွဲ့အစည်းများ။</w:t>
            </w:r>
          </w:p>
        </w:tc>
      </w:tr>
    </w:tbl>
    <w:p w14:paraId="79A0FC70" w14:textId="77777777" w:rsidR="00930399" w:rsidRPr="00CF4030" w:rsidRDefault="00B829DA" w:rsidP="00053100">
      <w:pPr>
        <w:wordWrap w:val="0"/>
        <w:spacing w:line="240" w:lineRule="auto"/>
        <w:rPr>
          <w:rFonts w:cs="Myanmar Text"/>
        </w:rPr>
      </w:pPr>
      <w:r w:rsidRPr="00CF4030">
        <w:rPr>
          <w:rFonts w:cs="Myanmar Text"/>
        </w:rPr>
        <w:br w:type="page"/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  <w:gridCol w:w="229"/>
        <w:gridCol w:w="425"/>
      </w:tblGrid>
      <w:tr w:rsidR="00601B6A" w:rsidRPr="00CF4030" w14:paraId="5336FFD4" w14:textId="77777777" w:rsidTr="00244AFB">
        <w:trPr>
          <w:gridAfter w:val="1"/>
          <w:wAfter w:w="425" w:type="dxa"/>
        </w:trPr>
        <w:tc>
          <w:tcPr>
            <w:tcW w:w="2552" w:type="dxa"/>
            <w:vAlign w:val="center"/>
          </w:tcPr>
          <w:p w14:paraId="30013AE4" w14:textId="77777777" w:rsidR="008F672F" w:rsidRPr="00CF4030" w:rsidRDefault="008F672F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3A3D0D60" w14:textId="77777777" w:rsidR="008F672F" w:rsidRPr="00CF4030" w:rsidRDefault="00B829DA" w:rsidP="00053100">
            <w:pPr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အောက်ပါယဥ်ကျေးမှုကွဲသူတို့နှင့်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ပိုမိုကောင်းမွန်စွာ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ဆက်သွယ်ရန်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ဤလမ်းညွှန်ချက်များကို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ကျွန်တာ်တို့အသုံးပြုပါမည်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3D4A4B8D" w14:textId="77777777" w:rsidTr="00244AFB">
        <w:trPr>
          <w:gridAfter w:val="1"/>
          <w:wAfter w:w="425" w:type="dxa"/>
          <w:trHeight w:val="2154"/>
        </w:trPr>
        <w:tc>
          <w:tcPr>
            <w:tcW w:w="2552" w:type="dxa"/>
            <w:vAlign w:val="center"/>
          </w:tcPr>
          <w:p w14:paraId="00014DB3" w14:textId="77777777" w:rsidR="00563440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6DF27C22" wp14:editId="1BC67600">
                  <wp:extent cx="1296000" cy="1296000"/>
                  <wp:effectExtent l="0" t="0" r="0" b="0"/>
                  <wp:docPr id="1353877225" name="Picture 1353877225" descr="ယဥ်ကျေးမှုကွဲ 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877225" name="Picture 1353877225" descr="ယဥ်ကျေးမှုကွဲ လူတစ်စု။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  <w:vAlign w:val="center"/>
          </w:tcPr>
          <w:p w14:paraId="4D0E6BCC" w14:textId="77777777" w:rsidR="00563440" w:rsidRPr="00CF4030" w:rsidRDefault="00B829DA" w:rsidP="00053100">
            <w:pPr>
              <w:pStyle w:val="ListParagraph"/>
              <w:numPr>
                <w:ilvl w:val="0"/>
                <w:numId w:val="61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ပါဝင်သုံးစွဲသူများ</w:t>
            </w:r>
          </w:p>
        </w:tc>
      </w:tr>
      <w:tr w:rsidR="00601B6A" w:rsidRPr="00CF4030" w14:paraId="08BC91BF" w14:textId="77777777" w:rsidTr="00244AFB">
        <w:trPr>
          <w:gridAfter w:val="1"/>
          <w:wAfter w:w="425" w:type="dxa"/>
          <w:trHeight w:val="2154"/>
        </w:trPr>
        <w:tc>
          <w:tcPr>
            <w:tcW w:w="2552" w:type="dxa"/>
            <w:vAlign w:val="center"/>
          </w:tcPr>
          <w:p w14:paraId="66412AC6" w14:textId="77777777" w:rsidR="00563440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784925F9" wp14:editId="27A98C62">
                  <wp:extent cx="1296000" cy="1296000"/>
                  <wp:effectExtent l="0" t="0" r="0" b="0"/>
                  <wp:docPr id="383475937" name="Picture 27" descr="လူတစ်စု။ ၂ ဦးမှာ လက်မြှောက်ထားကြ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475937" name="Picture 27" descr="လူတစ်စု။ ၂ ဦးမှာ လက်မြှောက်ထားကြသည်။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  <w:vAlign w:val="center"/>
          </w:tcPr>
          <w:p w14:paraId="6D12E3DD" w14:textId="77777777" w:rsidR="00563440" w:rsidRPr="00CF4030" w:rsidRDefault="00B829DA" w:rsidP="00053100">
            <w:pPr>
              <w:pStyle w:val="ListParagraph"/>
              <w:numPr>
                <w:ilvl w:val="0"/>
                <w:numId w:val="61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လူမှုအဖွဲ့များ။</w:t>
            </w:r>
          </w:p>
        </w:tc>
      </w:tr>
      <w:tr w:rsidR="00601B6A" w:rsidRPr="00CF4030" w14:paraId="320B8ECC" w14:textId="77777777" w:rsidTr="00244AFB">
        <w:tc>
          <w:tcPr>
            <w:tcW w:w="2552" w:type="dxa"/>
            <w:vAlign w:val="center"/>
          </w:tcPr>
          <w:p w14:paraId="452FF4A0" w14:textId="77777777" w:rsidR="008F672F" w:rsidRPr="00CF4030" w:rsidRDefault="008F672F" w:rsidP="00053100">
            <w:pPr>
              <w:pStyle w:val="Image"/>
              <w:wordWrap w:val="0"/>
              <w:spacing w:after="0" w:line="240" w:lineRule="auto"/>
              <w:rPr>
                <w:rFonts w:cs="Myanmar Text"/>
              </w:rPr>
            </w:pPr>
          </w:p>
        </w:tc>
        <w:tc>
          <w:tcPr>
            <w:tcW w:w="7229" w:type="dxa"/>
            <w:gridSpan w:val="3"/>
            <w:vAlign w:val="center"/>
          </w:tcPr>
          <w:p w14:paraId="5BC8665B" w14:textId="77777777" w:rsidR="008F672F" w:rsidRPr="00CF4030" w:rsidRDefault="00B829DA" w:rsidP="00053100">
            <w:pPr>
              <w:wordWrap w:val="0"/>
              <w:spacing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အောက်ပါလူများအား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နားထောင်ခြင်းကို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လုပ်နိုင်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မလုပ်နိုင်ကို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43FCECA3" w14:textId="77777777" w:rsidTr="00244AFB">
        <w:trPr>
          <w:gridAfter w:val="2"/>
          <w:wAfter w:w="654" w:type="dxa"/>
          <w:trHeight w:val="1814"/>
        </w:trPr>
        <w:tc>
          <w:tcPr>
            <w:tcW w:w="2552" w:type="dxa"/>
            <w:vAlign w:val="center"/>
          </w:tcPr>
          <w:p w14:paraId="0071E481" w14:textId="77777777" w:rsidR="002A039B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2511375" wp14:editId="2E7B4FCA">
                  <wp:extent cx="1296000" cy="1177551"/>
                  <wp:effectExtent l="0" t="0" r="0" b="3810"/>
                  <wp:docPr id="1795573990" name="Picture 49" descr="မိမိတို့အား လက်ညှိုးထိုးပြပြီး လက်မြှောက်ထားကြသည့် ယဥ်ကျေးမှုကွဲ ပါဝင်သုံးစွဲသ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573990" name="Picture 49" descr="မိမိတို့အား လက်ညှိုးထိုးပြပြီး လက်မြှောက်ထားကြသည့် ယဥ်ကျေးမှုကွဲ ပါဝင်သုံးစွဲသူတစ်စု။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7" b="87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177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C57EBC7" w14:textId="77777777" w:rsidR="002A039B" w:rsidRPr="00CF4030" w:rsidRDefault="00B829DA" w:rsidP="00053100">
            <w:pPr>
              <w:pStyle w:val="ListParagraph"/>
              <w:numPr>
                <w:ilvl w:val="0"/>
                <w:numId w:val="62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</w:t>
            </w:r>
          </w:p>
        </w:tc>
      </w:tr>
      <w:tr w:rsidR="00601B6A" w:rsidRPr="00CF4030" w14:paraId="00BD6EE5" w14:textId="77777777" w:rsidTr="00244AFB">
        <w:trPr>
          <w:gridAfter w:val="2"/>
          <w:wAfter w:w="654" w:type="dxa"/>
          <w:trHeight w:val="1814"/>
        </w:trPr>
        <w:tc>
          <w:tcPr>
            <w:tcW w:w="2552" w:type="dxa"/>
            <w:vAlign w:val="center"/>
          </w:tcPr>
          <w:p w14:paraId="590F0929" w14:textId="77777777" w:rsidR="002A039B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AC172D1" wp14:editId="4BB0B719">
                  <wp:extent cx="1296000" cy="1210510"/>
                  <wp:effectExtent l="0" t="0" r="0" b="8890"/>
                  <wp:docPr id="726228435" name="Picture 47" descr="ပါဝင်သုံးစွဲသူတစ်ဦးကို ကူညီနေသည့် တစ်စုံတစ်ယောက်။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228435" name="Picture 47" descr="ပါဝင်သုံးစွဲသူတစ်ဦးကို ကူညီနေသည့် တစ်စုံတစ်ယောက်။ 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21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0DF4742" w14:textId="14BFEF95" w:rsidR="002A039B" w:rsidRPr="00CF4030" w:rsidRDefault="00B829DA" w:rsidP="00053100">
            <w:pPr>
              <w:pStyle w:val="ListParagraph"/>
              <w:numPr>
                <w:ilvl w:val="0"/>
                <w:numId w:val="62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="00716395">
              <w:rPr>
                <w:rFonts w:ascii="Myanmar Text" w:eastAsia="Zawgyi-One" w:hAnsi="Myanmar Text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မသန်စွမ်းသူများကို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ပံ့ပိုးကူညီပေးသူများ</w:t>
            </w:r>
          </w:p>
        </w:tc>
      </w:tr>
      <w:tr w:rsidR="00601B6A" w:rsidRPr="00CF4030" w14:paraId="07E2D525" w14:textId="77777777" w:rsidTr="00244AFB">
        <w:trPr>
          <w:gridAfter w:val="2"/>
          <w:wAfter w:w="654" w:type="dxa"/>
          <w:trHeight w:val="1814"/>
        </w:trPr>
        <w:tc>
          <w:tcPr>
            <w:tcW w:w="2552" w:type="dxa"/>
            <w:vAlign w:val="center"/>
          </w:tcPr>
          <w:p w14:paraId="7E53F857" w14:textId="77777777" w:rsidR="002A039B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8D55B30" wp14:editId="556D1532">
                  <wp:extent cx="1296000" cy="1070955"/>
                  <wp:effectExtent l="0" t="0" r="0" b="0"/>
                  <wp:docPr id="709965646" name="Picture 48" descr="ရယ်ပြုံးနေသည့် ဝန်ဆောင်မှုပေးသ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965646" name="Picture 48" descr="ရယ်ပြုံးနေသည့် ဝန်ဆောင်မှုပေးသူတစ်စု။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070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66B27CD" w14:textId="77777777" w:rsidR="002A039B" w:rsidRPr="00CF4030" w:rsidRDefault="00B829DA" w:rsidP="00053100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Style w:val="Strong"/>
                <w:rFonts w:ascii="Myanmar Text" w:eastAsia="Zawgyi-One" w:hAnsi="Myanmar Text" w:cs="Myanmar Text"/>
              </w:rPr>
              <w:t>ဝန်ဆောင်မှုပေးသူများ</w:t>
            </w:r>
            <w:r w:rsidRPr="00CF4030">
              <w:rPr>
                <w:rFonts w:ascii="Myanmar Text" w:eastAsia="Zawgyi-One" w:hAnsi="Myanmar Text" w:cs="Myanmar Text"/>
              </w:rPr>
              <w:t>။</w:t>
            </w:r>
          </w:p>
        </w:tc>
      </w:tr>
      <w:tr w:rsidR="00601B6A" w:rsidRPr="00CF4030" w14:paraId="71837888" w14:textId="77777777" w:rsidTr="00244AFB">
        <w:trPr>
          <w:gridAfter w:val="2"/>
          <w:wAfter w:w="654" w:type="dxa"/>
        </w:trPr>
        <w:tc>
          <w:tcPr>
            <w:tcW w:w="2552" w:type="dxa"/>
            <w:vAlign w:val="center"/>
          </w:tcPr>
          <w:p w14:paraId="24178EB0" w14:textId="77777777" w:rsidR="00EB25CA" w:rsidRPr="00CF4030" w:rsidRDefault="00B829DA" w:rsidP="00053100">
            <w:pPr>
              <w:pStyle w:val="Image"/>
              <w:wordWrap w:val="0"/>
              <w:spacing w:before="12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52227992" wp14:editId="54D2F435">
                  <wp:extent cx="1296000" cy="1296000"/>
                  <wp:effectExtent l="0" t="0" r="0" b="0"/>
                  <wp:docPr id="362534700" name="Picture 50" descr="ဝန်ဆောင်မှုပေးသူ ၃ ဦး။ တစ်ဦးမှာ ဆရာဝန်သုံးနားကျပ်ကို တပ်ဆင်ထားသည်။ အခြားတစ်ဦးမှာ စာစောင်ကိုင်ဆောင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534700" name="Picture 50" descr="ဝန်ဆောင်မှုပေးသူ ၃ ဦး။ တစ်ဦးမှာ ဆရာဝန်သုံးနားကျပ်ကို တပ်ဆင်ထားသည်။ အခြားတစ်ဦးမှာ စာစောင်ကိုင်ဆောင်ထားသည်။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6C9A9CA" w14:textId="77777777" w:rsidR="00EB25CA" w:rsidRPr="00CF4030" w:rsidRDefault="00B829DA" w:rsidP="00053100">
            <w:pPr>
              <w:wordWrap w:val="0"/>
              <w:spacing w:before="12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ဝန်ဆောင်မှုပေးသူများသည်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ဝန်ဆောင်မှုများ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ဆောင်ရွက်ပေးခြင်းဖြင့်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ပံ့ပိုးကူညီပေးသည်။</w:t>
            </w:r>
          </w:p>
        </w:tc>
      </w:tr>
    </w:tbl>
    <w:p w14:paraId="5BB3E48D" w14:textId="77777777" w:rsidR="002535DE" w:rsidRPr="00CF4030" w:rsidRDefault="00B829DA" w:rsidP="00053100">
      <w:pPr>
        <w:pStyle w:val="Heading3"/>
        <w:wordWrap w:val="0"/>
        <w:spacing w:before="36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55F65A99" wp14:editId="1DA6B3A6">
                <wp:simplePos x="0" y="0"/>
                <wp:positionH relativeFrom="margin">
                  <wp:posOffset>31750</wp:posOffset>
                </wp:positionH>
                <wp:positionV relativeFrom="paragraph">
                  <wp:posOffset>271780</wp:posOffset>
                </wp:positionV>
                <wp:extent cx="5787317" cy="241540"/>
                <wp:effectExtent l="19050" t="19050" r="23495" b="25400"/>
                <wp:wrapNone/>
                <wp:docPr id="739572189" name="Group 7395721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890595126" name="Straight Connector 89059512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960345" name="Oval 66096034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935289" id="Group 739572189" o:spid="_x0000_s1026" alt="&quot;&quot;" style="position:absolute;margin-left:2.5pt;margin-top:21.4pt;width:455.7pt;height:19pt;z-index:-25162956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">
                <v:line id="Straight Connector 89059512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" strokecolor="#65276f [3044]" strokeweight="3pt">
                  <v:stroke endcap="round"/>
                </v:line>
                <v:oval id="Oval 66096034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" fillcolor="#43a7de" strokecolor="#6b2976" strokeweight="3pt"/>
                <w10:wrap anchorx="margin"/>
              </v:group>
            </w:pict>
          </mc:Fallback>
        </mc:AlternateContent>
      </w:r>
      <w:r w:rsidR="005C7C7B" w:rsidRPr="00CF4030">
        <w:rPr>
          <w:rFonts w:ascii="Myanmar Text" w:eastAsia="Zawgyi-One" w:hAnsi="Myanmar Text" w:cs="Myanmar Text"/>
        </w:rPr>
        <w:t>ဆောင်ရွက်ချက်</w:t>
      </w:r>
      <w:r w:rsidR="005C7C7B" w:rsidRPr="00CF4030">
        <w:rPr>
          <w:rFonts w:eastAsia="Zawgyi-One" w:cs="Myanmar Text"/>
        </w:rPr>
        <w:t xml:space="preserve"> </w:t>
      </w:r>
      <w:r w:rsidR="005C7C7B" w:rsidRPr="00CF4030">
        <w:rPr>
          <w:rFonts w:ascii="Myanmar Text" w:eastAsia="Zawgyi-One" w:hAnsi="Myanmar Text" w:cs="Myanmar Text"/>
        </w:rPr>
        <w:t>၁၄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87"/>
      </w:tblGrid>
      <w:tr w:rsidR="00601B6A" w:rsidRPr="00CF4030" w14:paraId="493D14DA" w14:textId="77777777" w:rsidTr="004A260B">
        <w:trPr>
          <w:gridAfter w:val="1"/>
          <w:wAfter w:w="87" w:type="dxa"/>
        </w:trPr>
        <w:tc>
          <w:tcPr>
            <w:tcW w:w="2551" w:type="dxa"/>
            <w:vAlign w:val="center"/>
          </w:tcPr>
          <w:p w14:paraId="1F53EBD6" w14:textId="77777777" w:rsidR="00766698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E4DD5D5" wp14:editId="6C7452A7">
                  <wp:extent cx="1482725" cy="1482725"/>
                  <wp:effectExtent l="0" t="0" r="3175" b="3175"/>
                  <wp:docPr id="281375781" name="Picture 51" descr="အခြားတစ်ဦးအား လက်ဖ်တော့ကွန်ပျူတာသုံးရန် ပံ့ပိုးကူညီနေသူတစ်ဦး။ ၎င်းတို့အပေါ်၌ အမှန်ပြသင်္ကေတနှင့် လမ်းညွှန်မြှား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375781" name="Picture 51" descr="အခြားတစ်ဦးအား လက်ဖ်တော့ကွန်ပျူတာသုံးရန် ပံ့ပိုးကူညီနေသူတစ်ဦး။ ၎င်းတို့အပေါ်၌ အမှန်ပြသင်္ကေတနှင့် လမ်းညွှန်မြှား ရှိသည်။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8B38D2" w14:textId="77777777" w:rsidR="00766698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ကျွန်တာ်တို့၏ဝန်ဆောင်မှုများကို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အွန်လိုင်းဖြင့်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အသုံးပြုရာတွင်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ယဥ်ကျေးမှုကွဲသူများအတွက်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ပိုမိုလွယ်ကူစေရန်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လုပ်ဆောင်ပေးပါမည်။</w:t>
            </w:r>
          </w:p>
          <w:p w14:paraId="050FC674" w14:textId="77777777" w:rsidR="00766698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ဥပမာ</w:t>
            </w:r>
            <w:r w:rsidRPr="00CF4030">
              <w:rPr>
                <w:rFonts w:eastAsia="Zawgyi-One" w:cs="Myanmar Text"/>
              </w:rPr>
              <w:t xml:space="preserve">- NDIS </w:t>
            </w:r>
            <w:r w:rsidRPr="00CF4030">
              <w:rPr>
                <w:rFonts w:ascii="Myanmar Text" w:eastAsia="Zawgyi-One" w:hAnsi="Myanmar Text" w:cs="Myanmar Text"/>
              </w:rPr>
              <w:t>ဝက်ဘ်ဆိုက်။</w:t>
            </w:r>
          </w:p>
        </w:tc>
      </w:tr>
      <w:tr w:rsidR="00601B6A" w:rsidRPr="00CF4030" w14:paraId="48FBCC52" w14:textId="77777777" w:rsidTr="004A260B">
        <w:trPr>
          <w:gridAfter w:val="1"/>
          <w:wAfter w:w="87" w:type="dxa"/>
        </w:trPr>
        <w:tc>
          <w:tcPr>
            <w:tcW w:w="2551" w:type="dxa"/>
            <w:vAlign w:val="center"/>
          </w:tcPr>
          <w:p w14:paraId="4755B853" w14:textId="77777777" w:rsidR="00766698" w:rsidRPr="00CF4030" w:rsidRDefault="00766698" w:rsidP="00053100">
            <w:pPr>
              <w:pStyle w:val="Image"/>
              <w:wordWrap w:val="0"/>
              <w:spacing w:before="600" w:after="0" w:line="240" w:lineRule="auto"/>
              <w:rPr>
                <w:rFonts w:cs="Myanmar Text"/>
              </w:rPr>
            </w:pPr>
          </w:p>
        </w:tc>
        <w:tc>
          <w:tcPr>
            <w:tcW w:w="6576" w:type="dxa"/>
            <w:vAlign w:val="center"/>
          </w:tcPr>
          <w:p w14:paraId="3E8D2CC8" w14:textId="77777777" w:rsidR="00766698" w:rsidRPr="00CF4030" w:rsidRDefault="00B829DA" w:rsidP="00053100">
            <w:pPr>
              <w:wordWrap w:val="0"/>
              <w:spacing w:before="60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ဤကိစ္စကို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အောက်ပါအတိုင်း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လုပ်ဆောင်ပါမည်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43736633" w14:textId="77777777" w:rsidTr="004A260B">
        <w:tc>
          <w:tcPr>
            <w:tcW w:w="2551" w:type="dxa"/>
            <w:vAlign w:val="center"/>
          </w:tcPr>
          <w:p w14:paraId="7EDA538E" w14:textId="77777777" w:rsidR="002A039B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7DF3ACFE" wp14:editId="4593D3A5">
                  <wp:extent cx="1482725" cy="1482725"/>
                  <wp:effectExtent l="0" t="0" r="3175" b="3175"/>
                  <wp:docPr id="615775571" name="Picture 52" descr="စာစောင်ကိုင်ထားသည့် လူတစ်ဦး။ ၎င်းအပေါ်၌ အင်္ဂလိပ်စာ မဟုတ်သော ဘာသာစကားဖြင့် စကားပြောကွက်တစ်ခုနှင့် အမှန်ပြသင်္ကေတတစ်ခု။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775571" name="Picture 52" descr="စာစောင်ကိုင်ထားသည့် လူတစ်ဦး။ ၎င်းအပေါ်၌ အင်္ဂလိပ်စာ မဟုတ်သော ဘာသာစကားဖြင့် စကားပြောကွက်တစ်ခုနှင့် အမှန်ပြသင်္ကေတတစ်ခု။ 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  <w:vAlign w:val="center"/>
          </w:tcPr>
          <w:p w14:paraId="18C472C3" w14:textId="5348554A" w:rsidR="002A039B" w:rsidRPr="00CF4030" w:rsidRDefault="00B829DA" w:rsidP="00053100">
            <w:pPr>
              <w:pStyle w:val="ListParagraph"/>
              <w:numPr>
                <w:ilvl w:val="0"/>
                <w:numId w:val="63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ယဥ်ကျေးမှုကွဲသူများ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နားလည်မည့်</w:t>
            </w:r>
            <w:r w:rsidR="004A260B" w:rsidRPr="004A260B">
              <w:rPr>
                <w:rFonts w:ascii="Myanmar Text" w:eastAsia="Zawgyi-One" w:hAnsi="Myanmar Text" w:cs="Myanmar Text" w:hint="cs"/>
                <w:cs/>
                <w:lang w:bidi="my-MM"/>
              </w:rPr>
              <w:t>ဘာသာစကားဖြင့်</w:t>
            </w:r>
            <w:r w:rsidR="004A260B">
              <w:rPr>
                <w:rFonts w:ascii="Myanmar Text" w:eastAsia="Zawgyi-One" w:hAnsi="Myanmar Text" w:cs="Myanmar Text"/>
                <w:lang w:bidi="my-MM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သတင်းအချက်အလက်များကို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ဝေမျှပေးခြင်း</w:t>
            </w:r>
          </w:p>
        </w:tc>
      </w:tr>
      <w:tr w:rsidR="00601B6A" w:rsidRPr="00CF4030" w14:paraId="6ED29E2B" w14:textId="77777777" w:rsidTr="004A260B">
        <w:trPr>
          <w:gridAfter w:val="1"/>
          <w:wAfter w:w="87" w:type="dxa"/>
        </w:trPr>
        <w:tc>
          <w:tcPr>
            <w:tcW w:w="2551" w:type="dxa"/>
            <w:vAlign w:val="center"/>
          </w:tcPr>
          <w:p w14:paraId="3D2497AE" w14:textId="77777777" w:rsidR="002A039B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E967EDD" wp14:editId="532B27E6">
                  <wp:extent cx="1483200" cy="1483200"/>
                  <wp:effectExtent l="0" t="0" r="3175" b="3175"/>
                  <wp:docPr id="1394082892" name="Picture 53" descr="စာစောင်ဖတ်ရန် အခြားတစ်ဦးအား ပံ့ပိုးကူညီပေးနေသူတစ်ဦး။ ကူညီပေးခံရသူ အပေါ်ဘက်၌ မေးခွန်းသင်္ကေတတစ်ခုပါသော စဥ်းစားသည်ကိုပြအကွက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082892" name="Picture 53" descr="စာစောင်ဖတ်ရန် အခြားတစ်ဦးအား ပံ့ပိုးကူညီပေးနေသူတစ်ဦး။ ကူညီပေးခံရသူ အပေါ်ဘက်၌ မေးခွန်းသင်္ကေတတစ်ခုပါသော စဥ်းစားသည်ကိုပြအကွက်တစ်ခု။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DBD04B" w14:textId="71FCEB1A" w:rsidR="002A039B" w:rsidRPr="00CF4030" w:rsidRDefault="00B829DA" w:rsidP="00053100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၎င်းတို့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နားမလည်သော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="004A260B" w:rsidRPr="004A260B">
              <w:rPr>
                <w:rFonts w:ascii="Myanmar Text" w:eastAsia="Zawgyi-One" w:hAnsi="Myanmar Text" w:cs="Myanmar Text" w:hint="cs"/>
                <w:cs/>
                <w:lang w:bidi="my-MM"/>
              </w:rPr>
              <w:t>ဘာသာစကားဖြင့်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သတင်းအချက်အလက်များကို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ဝေမျှသောအခါ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ပံ့ပိုးပေးခြင်း။</w:t>
            </w:r>
          </w:p>
        </w:tc>
      </w:tr>
      <w:tr w:rsidR="00601B6A" w:rsidRPr="00CF4030" w14:paraId="497F46C5" w14:textId="77777777" w:rsidTr="004A260B">
        <w:trPr>
          <w:gridAfter w:val="1"/>
          <w:wAfter w:w="87" w:type="dxa"/>
        </w:trPr>
        <w:tc>
          <w:tcPr>
            <w:tcW w:w="2551" w:type="dxa"/>
            <w:vAlign w:val="center"/>
          </w:tcPr>
          <w:p w14:paraId="210AB80E" w14:textId="77777777" w:rsidR="009F34FB" w:rsidRPr="00CF4030" w:rsidRDefault="00B829DA" w:rsidP="00053100">
            <w:pPr>
              <w:pStyle w:val="Image"/>
              <w:wordWrap w:val="0"/>
              <w:spacing w:before="60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7BBE6615" wp14:editId="39A67CEB">
                  <wp:extent cx="1482725" cy="1482725"/>
                  <wp:effectExtent l="0" t="0" r="3175" b="3175"/>
                  <wp:docPr id="216622349" name="Picture 54" descr="လက်ဖ်တော့ကွန်ပျူတာ သုံးနေသူတစ်ဦးနှင့် အပေါ်သို့ညွှန်ပြမြှားတစ်စင်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622349" name="Picture 54" descr="လက်ဖ်တော့ကွန်ပျူတာ သုံးနေသူတစ်ဦးနှင့် အပေါ်သို့ညွှန်ပြမြှားတစ်စင်း။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343C23C" w14:textId="77777777" w:rsidR="009F34FB" w:rsidRPr="00CF4030" w:rsidRDefault="00B829DA" w:rsidP="00053100">
            <w:pPr>
              <w:wordWrap w:val="0"/>
              <w:spacing w:before="60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ယဥ်ကျေးမှုကွဲသူ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မည်မျှများများက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အွန်လိုင်းဝန်ဆောင်မှုများအား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သုံးစွဲသည်ကို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စစ်ဆေးပါမည်။</w:t>
            </w:r>
          </w:p>
        </w:tc>
      </w:tr>
    </w:tbl>
    <w:p w14:paraId="32CADEA4" w14:textId="77777777" w:rsidR="005C7C7B" w:rsidRPr="00CF4030" w:rsidRDefault="00B829DA" w:rsidP="00053100">
      <w:pPr>
        <w:pStyle w:val="Heading3"/>
        <w:wordWrap w:val="0"/>
        <w:spacing w:before="36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28AAABAF" wp14:editId="23BA58B2">
                <wp:simplePos x="0" y="0"/>
                <wp:positionH relativeFrom="margin">
                  <wp:posOffset>19050</wp:posOffset>
                </wp:positionH>
                <wp:positionV relativeFrom="paragraph">
                  <wp:posOffset>316865</wp:posOffset>
                </wp:positionV>
                <wp:extent cx="5787317" cy="241540"/>
                <wp:effectExtent l="19050" t="19050" r="23495" b="25400"/>
                <wp:wrapNone/>
                <wp:docPr id="915048592" name="Group 9150485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2091575029" name="Straight Connector 2091575029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4646881" name="Oval 10546468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8D9E28" id="Group 915048592" o:spid="_x0000_s1026" alt="&quot;&quot;" style="position:absolute;margin-left:1.5pt;margin-top:24.95pt;width:455.7pt;height:19pt;z-index:-25162752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">
                <v:line id="Straight Connector 2091575029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" strokecolor="#65276f [3044]" strokeweight="3pt">
                  <v:stroke endcap="round"/>
                </v:line>
                <v:oval id="Oval 10546468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" fillcolor="#43a7de" strokecolor="#6b2976" strokeweight="3pt"/>
                <w10:wrap anchorx="margin"/>
              </v:group>
            </w:pict>
          </mc:Fallback>
        </mc:AlternateContent>
      </w:r>
      <w:r w:rsidRPr="00CF4030">
        <w:rPr>
          <w:rFonts w:ascii="Myanmar Text" w:eastAsia="Zawgyi-One" w:hAnsi="Myanmar Text" w:cs="Myanmar Text"/>
        </w:rPr>
        <w:t>ဆောင်ရွက်ချက်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၁၅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228"/>
      </w:tblGrid>
      <w:tr w:rsidR="00601B6A" w:rsidRPr="00CF4030" w14:paraId="460C5779" w14:textId="77777777" w:rsidTr="00244AFB">
        <w:tc>
          <w:tcPr>
            <w:tcW w:w="2552" w:type="dxa"/>
            <w:vAlign w:val="center"/>
          </w:tcPr>
          <w:p w14:paraId="2BCC02B6" w14:textId="77777777" w:rsidR="00766698" w:rsidRPr="00CF4030" w:rsidRDefault="00B829DA" w:rsidP="00053100">
            <w:pPr>
              <w:pStyle w:val="Image"/>
              <w:wordWrap w:val="0"/>
              <w:spacing w:before="36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4802ACC" wp14:editId="4FAAAE69">
                  <wp:extent cx="1483360" cy="1483360"/>
                  <wp:effectExtent l="0" t="0" r="2540" b="2540"/>
                  <wp:docPr id="1785330858" name="Picture 28" descr="အင်္ဂလိပ်စာ မဟုတ်သော ဘာသာစကား ၃ မျိုးပါ စကားပြောကွက် ၃ 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330858" name="Picture 28" descr="အင်္ဂလိပ်စာ မဟုတ်သော ဘာသာစကား ၃ မျိုးပါ စကားပြောကွက် ၃ ခု။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  <w:vAlign w:val="center"/>
          </w:tcPr>
          <w:p w14:paraId="4C90BE62" w14:textId="77777777" w:rsidR="00766698" w:rsidRPr="00CF4030" w:rsidRDefault="00B829DA" w:rsidP="00053100">
            <w:pPr>
              <w:wordWrap w:val="0"/>
              <w:spacing w:before="360"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သတင်းအချက်အလက်များကို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ဖြန့်ချီပေးရာတွင်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ဘာသာစကားများ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လိုအပ်ကြောင်းနှင့်ပတ်သက်၍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လမ်းညွှန်ချက်များ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ထုတ်ပါမည်။</w:t>
            </w:r>
          </w:p>
          <w:p w14:paraId="67E48D44" w14:textId="77777777" w:rsidR="002C7941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ဤသို့အားဖြင့်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ယဥ်ကျေးမှုကွဲသူများ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ပို၍</w:t>
            </w:r>
            <w:r w:rsidRPr="00CF4030">
              <w:rPr>
                <w:rFonts w:eastAsia="Zawgyi-One" w:cs="Myanmar Text"/>
              </w:rPr>
              <w:t xml:space="preserve"> NDIS </w:t>
            </w:r>
            <w:r w:rsidRPr="00CF4030">
              <w:rPr>
                <w:rFonts w:ascii="Myanmar Text" w:eastAsia="Zawgyi-One" w:hAnsi="Myanmar Text" w:cs="Myanmar Text"/>
              </w:rPr>
              <w:t>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နားလည်နိုင်ပါမည်။</w:t>
            </w:r>
          </w:p>
        </w:tc>
      </w:tr>
      <w:tr w:rsidR="00601B6A" w:rsidRPr="00CF4030" w14:paraId="660B7B40" w14:textId="77777777" w:rsidTr="00244AFB">
        <w:trPr>
          <w:gridAfter w:val="1"/>
          <w:wAfter w:w="228" w:type="dxa"/>
        </w:trPr>
        <w:tc>
          <w:tcPr>
            <w:tcW w:w="2552" w:type="dxa"/>
            <w:vAlign w:val="center"/>
          </w:tcPr>
          <w:p w14:paraId="62849AC4" w14:textId="77777777" w:rsidR="00007F05" w:rsidRPr="00CF4030" w:rsidRDefault="00007F05" w:rsidP="00053100">
            <w:pPr>
              <w:pStyle w:val="Image"/>
              <w:wordWrap w:val="0"/>
              <w:spacing w:before="600" w:after="0" w:line="240" w:lineRule="auto"/>
              <w:rPr>
                <w:rFonts w:cs="Myanmar Text"/>
              </w:rPr>
            </w:pPr>
          </w:p>
        </w:tc>
        <w:tc>
          <w:tcPr>
            <w:tcW w:w="6576" w:type="dxa"/>
            <w:vAlign w:val="center"/>
          </w:tcPr>
          <w:p w14:paraId="14323AEE" w14:textId="77777777" w:rsidR="002C7941" w:rsidRPr="00CF4030" w:rsidRDefault="00B829DA" w:rsidP="00053100">
            <w:pPr>
              <w:wordWrap w:val="0"/>
              <w:spacing w:before="60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ဤလမ်းညွှန်ချက်များကို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ရေးဆွဲရန်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အောက်ပါအဖွဲ့များနှင့်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ပူးပေါင်းလုပ်ဆောင်ပါမည်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38AD39E8" w14:textId="77777777" w:rsidTr="00244AFB">
        <w:trPr>
          <w:gridAfter w:val="1"/>
          <w:wAfter w:w="228" w:type="dxa"/>
        </w:trPr>
        <w:tc>
          <w:tcPr>
            <w:tcW w:w="2552" w:type="dxa"/>
            <w:vAlign w:val="center"/>
          </w:tcPr>
          <w:p w14:paraId="61842854" w14:textId="77777777" w:rsidR="00B32C67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9C3F1B8" wp14:editId="61F1C2FE">
                  <wp:extent cx="1483360" cy="1483360"/>
                  <wp:effectExtent l="0" t="0" r="2540" b="2540"/>
                  <wp:docPr id="1278271050" name="Picture 55" descr="ယဥ်ကျေးမှုကွဲ 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271050" name="Picture 55" descr="ယဥ်ကျေးမှုကွဲ လူတစ်စု။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0C15CE" w14:textId="77777777" w:rsidR="00B32C67" w:rsidRPr="00CF4030" w:rsidRDefault="00B829DA" w:rsidP="00053100">
            <w:pPr>
              <w:pStyle w:val="ListParagraph"/>
              <w:numPr>
                <w:ilvl w:val="0"/>
                <w:numId w:val="69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လူမှုအသိုက်အဝန်းများ</w:t>
            </w:r>
          </w:p>
        </w:tc>
      </w:tr>
      <w:tr w:rsidR="00601B6A" w:rsidRPr="00CF4030" w14:paraId="6ED14E01" w14:textId="77777777" w:rsidTr="00244AFB">
        <w:trPr>
          <w:gridAfter w:val="1"/>
          <w:wAfter w:w="228" w:type="dxa"/>
        </w:trPr>
        <w:tc>
          <w:tcPr>
            <w:tcW w:w="2552" w:type="dxa"/>
            <w:vAlign w:val="center"/>
          </w:tcPr>
          <w:p w14:paraId="68934A5A" w14:textId="77777777" w:rsidR="00B32C67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5520" behindDoc="0" locked="0" layoutInCell="1" allowOverlap="1" wp14:anchorId="37A14E6B" wp14:editId="61C0A746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1104265</wp:posOffset>
                      </wp:positionV>
                      <wp:extent cx="980440" cy="304800"/>
                      <wp:effectExtent l="0" t="0" r="10160" b="0"/>
                      <wp:wrapNone/>
                      <wp:docPr id="2486525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0828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C260EE" w14:textId="77777777" w:rsidR="00053100" w:rsidRPr="00946885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946885">
                                    <w:rPr>
                                      <w:rFonts w:eastAsia="Zawgyi-One" w:cs="Myanmar Text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NDIS</w:t>
                                  </w:r>
                                  <w:r w:rsidRPr="00946885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ကော်မရှင်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14E6B" id="_x0000_s1039" type="#_x0000_t202" alt="&quot;&quot;" style="position:absolute;left:0;text-align:left;margin-left:20.25pt;margin-top:86.95pt;width:77.2pt;height:24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" filled="f" stroked="f">
                      <v:textbox inset="0,0,0,0">
                        <w:txbxContent>
                          <w:p w14:paraId="13C260EE" w14:textId="77777777" w:rsidR="00053100" w:rsidRPr="00946885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946885">
                              <w:rPr>
                                <w:rFonts w:eastAsia="Zawgyi-One" w:cs="Myanmar Text"/>
                                <w:b/>
                                <w:bCs/>
                                <w:sz w:val="22"/>
                                <w:szCs w:val="22"/>
                              </w:rPr>
                              <w:t>NDIS</w:t>
                            </w:r>
                            <w:r w:rsidRPr="00946885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ကော်မရှင်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2C67" w:rsidRPr="00CF4030">
              <w:rPr>
                <w:rFonts w:cs="Myanmar Text"/>
                <w:noProof/>
              </w:rPr>
              <w:drawing>
                <wp:inline distT="0" distB="0" distL="0" distR="0" wp14:anchorId="309FFBA2" wp14:editId="2C491EDB">
                  <wp:extent cx="1483360" cy="1483360"/>
                  <wp:effectExtent l="0" t="0" r="2540" b="2540"/>
                  <wp:docPr id="1818495431" name="Picture 56" descr="'NDIS ကော်မရှင်' ဟု ရေးထားသည့် ခုံတန်းနောက်မှ လူ ၃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495431" name="Picture 56" descr="'NDIS ကော်မရှင်' ဟု ရေးထားသည့် ခုံတန်းနောက်မှ လူ ၃ ဦး။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5984D10" w14:textId="77777777" w:rsidR="00B32C67" w:rsidRPr="00CF4030" w:rsidRDefault="00B829DA" w:rsidP="00053100">
            <w:pPr>
              <w:pStyle w:val="ListParagraph"/>
              <w:numPr>
                <w:ilvl w:val="0"/>
                <w:numId w:val="69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ကော်မရှင်</w:t>
            </w:r>
          </w:p>
        </w:tc>
      </w:tr>
      <w:tr w:rsidR="00601B6A" w:rsidRPr="00CF4030" w14:paraId="2622F899" w14:textId="77777777" w:rsidTr="00244AFB">
        <w:trPr>
          <w:gridAfter w:val="1"/>
          <w:wAfter w:w="228" w:type="dxa"/>
        </w:trPr>
        <w:tc>
          <w:tcPr>
            <w:tcW w:w="2552" w:type="dxa"/>
            <w:vAlign w:val="center"/>
          </w:tcPr>
          <w:p w14:paraId="6EAA6B7B" w14:textId="77777777" w:rsidR="00B32C67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5E2526C" wp14:editId="0C317F32">
                  <wp:extent cx="1440000" cy="1440000"/>
                  <wp:effectExtent l="0" t="0" r="8255" b="8255"/>
                  <wp:docPr id="1800567495" name="Picture 1800567495" descr="ရုံးအဆောက်အအုံတစ်ခုရှေ့ရှိ လူ ၃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567495" name="Picture 1800567495" descr="ရုံးအဆောက်အအုံတစ်ခုရှေ့ရှိ လူ ၃ ဦ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AEA35E9" w14:textId="6C33671A" w:rsidR="00B32C67" w:rsidRPr="00CF4030" w:rsidRDefault="00B829DA" w:rsidP="00053100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="00716395">
              <w:rPr>
                <w:rFonts w:ascii="Myanmar Text" w:eastAsia="Zawgyi-One" w:hAnsi="Myanmar Text" w:cs="Myanmar Text" w:hint="cs"/>
                <w:lang w:bidi="my-MM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ပံ့ပိုးပေးသည့်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အဖွဲ့အစည်းများ။</w:t>
            </w:r>
          </w:p>
        </w:tc>
      </w:tr>
    </w:tbl>
    <w:p w14:paraId="26A7CDF7" w14:textId="77777777" w:rsidR="007916A8" w:rsidRPr="00CF4030" w:rsidRDefault="00B829DA" w:rsidP="00053100">
      <w:pPr>
        <w:wordWrap w:val="0"/>
        <w:spacing w:line="240" w:lineRule="auto"/>
        <w:rPr>
          <w:rFonts w:cs="Myanmar Text"/>
        </w:rPr>
      </w:pPr>
      <w:r w:rsidRPr="00CF4030">
        <w:rPr>
          <w:rFonts w:cs="Myanmar Text"/>
        </w:rPr>
        <w:br w:type="page"/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653"/>
        <w:gridCol w:w="284"/>
      </w:tblGrid>
      <w:tr w:rsidR="00601B6A" w:rsidRPr="00CF4030" w14:paraId="738FF976" w14:textId="77777777" w:rsidTr="00244AFB">
        <w:tc>
          <w:tcPr>
            <w:tcW w:w="2552" w:type="dxa"/>
            <w:vAlign w:val="center"/>
          </w:tcPr>
          <w:p w14:paraId="0E95420B" w14:textId="77777777" w:rsidR="00007F05" w:rsidRPr="00CF4030" w:rsidRDefault="00007F05" w:rsidP="00053100">
            <w:pPr>
              <w:pStyle w:val="Image"/>
              <w:wordWrap w:val="0"/>
              <w:spacing w:after="0" w:line="240" w:lineRule="auto"/>
              <w:rPr>
                <w:rFonts w:cs="Myanmar Text"/>
              </w:rPr>
            </w:pPr>
          </w:p>
        </w:tc>
        <w:tc>
          <w:tcPr>
            <w:tcW w:w="7513" w:type="dxa"/>
            <w:gridSpan w:val="3"/>
            <w:vAlign w:val="center"/>
          </w:tcPr>
          <w:p w14:paraId="0F135426" w14:textId="77777777" w:rsidR="00007F05" w:rsidRPr="00CF4030" w:rsidRDefault="00B829DA" w:rsidP="00053100">
            <w:pPr>
              <w:wordWrap w:val="0"/>
              <w:spacing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အောက်ပါ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မည်မျှရှိသည်ကို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74FE759E" w14:textId="77777777" w:rsidTr="00244AFB">
        <w:trPr>
          <w:gridAfter w:val="2"/>
          <w:wAfter w:w="937" w:type="dxa"/>
        </w:trPr>
        <w:tc>
          <w:tcPr>
            <w:tcW w:w="2552" w:type="dxa"/>
            <w:vAlign w:val="center"/>
          </w:tcPr>
          <w:p w14:paraId="756224E4" w14:textId="77777777" w:rsidR="00B42BC2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0018437" wp14:editId="61E94727">
                  <wp:extent cx="1483360" cy="1483360"/>
                  <wp:effectExtent l="0" t="0" r="2540" b="2540"/>
                  <wp:docPr id="1299266338" name="Picture 29" descr="အင်္ဂလိပ်စာ မဟုတ်သည့် ဘာသာစကား ၃ မျိုးဖြင့်ရေးထားသည့် စာစောင် ၃ စောင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266338" name="Picture 29" descr="အင်္ဂလိပ်စာ မဟုတ်သည့် ဘာသာစကား ၃ မျိုးဖြင့်ရေးထားသည့် စာစောင် ၃ စောင်။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12E36F0" w14:textId="77777777" w:rsidR="00B42BC2" w:rsidRPr="00CF4030" w:rsidRDefault="00B829DA" w:rsidP="00053100">
            <w:pPr>
              <w:pStyle w:val="ListParagraph"/>
              <w:numPr>
                <w:ilvl w:val="0"/>
                <w:numId w:val="64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အင်္ဂလိပ်စကား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မဟုတ်သော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ဘာသာစကားများဖြင့်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ဖြန့်ချီသည့်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စာရွက်စာတမ်းများ</w:t>
            </w:r>
          </w:p>
        </w:tc>
      </w:tr>
      <w:tr w:rsidR="00601B6A" w:rsidRPr="00CF4030" w14:paraId="5EE93052" w14:textId="77777777" w:rsidTr="00244AFB">
        <w:trPr>
          <w:gridAfter w:val="1"/>
          <w:wAfter w:w="284" w:type="dxa"/>
        </w:trPr>
        <w:tc>
          <w:tcPr>
            <w:tcW w:w="2552" w:type="dxa"/>
            <w:vAlign w:val="center"/>
          </w:tcPr>
          <w:p w14:paraId="60F325D5" w14:textId="77777777" w:rsidR="00B42BC2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CC50167" wp14:editId="4D5B8087">
                  <wp:extent cx="1483360" cy="1483360"/>
                  <wp:effectExtent l="0" t="0" r="2540" b="2540"/>
                  <wp:docPr id="884962986" name="Picture 30" descr="အင်္ဂလိပ်စာ မဟုတ်သည့် ဘာသာစကားဖြင့် စကားပြောကွက်တစ်ခုအောက်၌ လက်မထောင်ထားသော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962986" name="Picture 30" descr="အင်္ဂလိပ်စာ မဟုတ်သည့် ဘာသာစကားဖြင့် စကားပြောကွက်တစ်ခုအောက်၌ လက်မထောင်ထားသောသူတစ်ဦး။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gridSpan w:val="2"/>
            <w:vAlign w:val="center"/>
          </w:tcPr>
          <w:p w14:paraId="6AFF4AE5" w14:textId="77777777" w:rsidR="00B42BC2" w:rsidRPr="00CF4030" w:rsidRDefault="00B829DA" w:rsidP="00053100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အကြောင်း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သတင်းအချက်အလက်များကို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၎င်းတို့ဘာသာစကားဖြင့်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ရှာနိုင်သည်ဟု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ပြောပြသည့်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ယဥ်ကျေးမှုကွဲသူများ။</w:t>
            </w:r>
          </w:p>
        </w:tc>
      </w:tr>
    </w:tbl>
    <w:p w14:paraId="32EFA0D1" w14:textId="77777777" w:rsidR="005C7C7B" w:rsidRPr="00CF4030" w:rsidRDefault="00B829DA" w:rsidP="00053100">
      <w:pPr>
        <w:pStyle w:val="Heading3"/>
        <w:wordWrap w:val="0"/>
        <w:spacing w:before="48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204D3040" wp14:editId="3C892D85">
                <wp:simplePos x="0" y="0"/>
                <wp:positionH relativeFrom="margin">
                  <wp:posOffset>18415</wp:posOffset>
                </wp:positionH>
                <wp:positionV relativeFrom="paragraph">
                  <wp:posOffset>572135</wp:posOffset>
                </wp:positionV>
                <wp:extent cx="5787317" cy="241540"/>
                <wp:effectExtent l="19050" t="19050" r="23495" b="25400"/>
                <wp:wrapNone/>
                <wp:docPr id="1961727700" name="Group 19617277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654232036" name="Straight Connector 165423203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4637972" name="Oval 1724637972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57D483" id="Group 1961727700" o:spid="_x0000_s1026" alt="&quot;&quot;" style="position:absolute;margin-left:1.45pt;margin-top:45.05pt;width:455.7pt;height:19pt;z-index:-25162547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">
                <v:line id="Straight Connector 165423203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" strokecolor="#65276f [3044]" strokeweight="3pt">
                  <v:stroke endcap="round"/>
                </v:line>
                <v:oval id="Oval 1724637972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Pr="00CF4030">
        <w:rPr>
          <w:rFonts w:ascii="Myanmar Text" w:eastAsia="Zawgyi-One" w:hAnsi="Myanmar Text" w:cs="Myanmar Text"/>
        </w:rPr>
        <w:t>ဆောင်ရွက်ချက်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၁၆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67"/>
        <w:gridCol w:w="6535"/>
        <w:gridCol w:w="112"/>
        <w:gridCol w:w="142"/>
      </w:tblGrid>
      <w:tr w:rsidR="00601B6A" w:rsidRPr="00CF4030" w14:paraId="0585AD16" w14:textId="77777777" w:rsidTr="00244AFB">
        <w:trPr>
          <w:gridAfter w:val="1"/>
          <w:wAfter w:w="142" w:type="dxa"/>
          <w:trHeight w:val="3061"/>
        </w:trPr>
        <w:tc>
          <w:tcPr>
            <w:tcW w:w="2567" w:type="dxa"/>
            <w:vAlign w:val="center"/>
          </w:tcPr>
          <w:p w14:paraId="2DF94266" w14:textId="77777777" w:rsidR="00766698" w:rsidRPr="00CF4030" w:rsidRDefault="00B829DA" w:rsidP="00053100">
            <w:pPr>
              <w:pStyle w:val="Image"/>
              <w:wordWrap w:val="0"/>
              <w:spacing w:before="48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6F50094D" wp14:editId="2B5F9E4F">
                  <wp:extent cx="1492885" cy="1492885"/>
                  <wp:effectExtent l="0" t="0" r="0" b="0"/>
                  <wp:docPr id="1113079112" name="Picture 1" descr="NDIA အစီအစဉ်ဇယားနှင့် စကားပြောကွက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079112" name="Picture 1" descr="NDIA အစီအစဉ်ဇယားနှင့် စကားပြောကွက်တစ်ခု။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7" w:type="dxa"/>
            <w:gridSpan w:val="2"/>
            <w:vAlign w:val="center"/>
          </w:tcPr>
          <w:p w14:paraId="4E75200A" w14:textId="77777777" w:rsidR="00C816A8" w:rsidRPr="00CF4030" w:rsidRDefault="00B829DA" w:rsidP="00053100">
            <w:pPr>
              <w:wordWrap w:val="0"/>
              <w:spacing w:before="480"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ရှင်းလင်းရာတွင်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သုံးစွဲသည့်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ဝေါဟာရစကားလုံးအချို့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ရှိပါသည်။</w:t>
            </w:r>
          </w:p>
          <w:p w14:paraId="7E5B096E" w14:textId="60B476A3" w:rsidR="00007F05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ဤစကားလုံးများ၏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အဓိပ္ပါယ်</w:t>
            </w:r>
            <w:r w:rsidR="00716395">
              <w:rPr>
                <w:rFonts w:ascii="Myanmar Text" w:eastAsia="Zawgyi-One" w:hAnsi="Myanmar Text" w:cs="Myanmar Text" w:hint="cs"/>
                <w:lang w:bidi="my-MM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ရှင်းပြရန်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ဘာသာစကားအမျိုးမျိုးဖြင့်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ရင်းမြစ်များကို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စီစဉ်ထားပါမည်။</w:t>
            </w:r>
          </w:p>
        </w:tc>
      </w:tr>
      <w:tr w:rsidR="00601B6A" w:rsidRPr="00CF4030" w14:paraId="18B3451F" w14:textId="77777777" w:rsidTr="00244AFB">
        <w:trPr>
          <w:trHeight w:val="3061"/>
        </w:trPr>
        <w:tc>
          <w:tcPr>
            <w:tcW w:w="2567" w:type="dxa"/>
            <w:vAlign w:val="center"/>
          </w:tcPr>
          <w:p w14:paraId="744DDCA9" w14:textId="77777777" w:rsidR="00007F05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A2C8C26" wp14:editId="0E48F62C">
                  <wp:extent cx="1483360" cy="1483360"/>
                  <wp:effectExtent l="0" t="0" r="2540" b="2540"/>
                  <wp:docPr id="1321211933" name="Picture 1321211933" descr="စာစောင်ဖတ်နေသူတစ်ဦးနှင့် အပေါ်၌ အမှန်ပြသင်္ကေတပါ စဥ်းစားနေသည်ပြအကွက်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211933" name="Picture 1321211933" descr="စာစောင်ဖတ်နေသူတစ်ဦးနှင့် အပေါ်၌ အမှန်ပြသင်္ကေတပါ စဥ်းစားနေသည်ပြအကွက်တစ်ခု ရှိသည်။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9" w:type="dxa"/>
            <w:gridSpan w:val="3"/>
            <w:vAlign w:val="center"/>
          </w:tcPr>
          <w:p w14:paraId="6A173E05" w14:textId="1E3A5A9F" w:rsidR="00007F05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ဤနည်းအားဖြင့်</w:t>
            </w:r>
            <w:r w:rsidR="00244AFB">
              <w:rPr>
                <w:rFonts w:eastAsia="Zawgyi-One" w:cs="Myanmar Text"/>
              </w:rPr>
              <w:t> </w:t>
            </w:r>
            <w:r w:rsidRPr="00CF4030">
              <w:rPr>
                <w:rFonts w:eastAsia="Zawgyi-One" w:cs="Myanmar Text"/>
              </w:rPr>
              <w:t>NDIS</w:t>
            </w:r>
            <w:r w:rsidR="00244AFB">
              <w:rPr>
                <w:rFonts w:eastAsia="Zawgyi-One" w:cs="Myanmar Text"/>
              </w:rPr>
              <w:t> </w:t>
            </w:r>
            <w:r w:rsidRPr="00CF4030">
              <w:rPr>
                <w:rFonts w:ascii="Myanmar Text" w:eastAsia="Zawgyi-One" w:hAnsi="Myanmar Text" w:cs="Myanmar Text"/>
              </w:rPr>
              <w:t>အကြောင်းသတင်းအချက်အလက်များကို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နားလည်သောလူ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ပိုမိုများလာစေရန်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အထောက်အကူပြုပါမည်။</w:t>
            </w:r>
          </w:p>
        </w:tc>
      </w:tr>
      <w:tr w:rsidR="00601B6A" w:rsidRPr="00CF4030" w14:paraId="2AECBF44" w14:textId="77777777" w:rsidTr="00244AFB">
        <w:trPr>
          <w:gridAfter w:val="2"/>
          <w:wAfter w:w="254" w:type="dxa"/>
        </w:trPr>
        <w:tc>
          <w:tcPr>
            <w:tcW w:w="2567" w:type="dxa"/>
            <w:vAlign w:val="center"/>
          </w:tcPr>
          <w:p w14:paraId="306F810B" w14:textId="77777777" w:rsidR="00007F05" w:rsidRPr="00CF4030" w:rsidRDefault="00B829DA" w:rsidP="00053100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lastRenderedPageBreak/>
              <w:drawing>
                <wp:inline distT="0" distB="0" distL="0" distR="0" wp14:anchorId="4413CB0C" wp14:editId="2018B5AD">
                  <wp:extent cx="1492885" cy="1492885"/>
                  <wp:effectExtent l="0" t="0" r="0" b="0"/>
                  <wp:docPr id="172244981" name="Picture 2" descr="အခြားသူတစ်ဦးအား သတင်းစာစောင် ကမ်းပေးနေ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44981" name="Picture 2" descr="အခြားသူတစ်ဦးအား သတင်းစာစောင် ကမ်းပေးနေသူတစ်ဦး။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40B6411D" w14:textId="77777777" w:rsidR="00007F05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ဤသို့ဖြင့်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စကားပြန်များကလည်း</w:t>
            </w:r>
            <w:r w:rsidRPr="00CF4030">
              <w:rPr>
                <w:rFonts w:eastAsia="Zawgyi-One" w:cs="Myanmar Text"/>
              </w:rPr>
              <w:t xml:space="preserve"> NDIS </w:t>
            </w:r>
            <w:r w:rsidRPr="00CF4030">
              <w:rPr>
                <w:rFonts w:ascii="Myanmar Text" w:eastAsia="Zawgyi-One" w:hAnsi="Myanmar Text" w:cs="Myanmar Text"/>
              </w:rPr>
              <w:t>အကြောင်းကို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ရှင်းပြရာတွင်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အထောက်အကူပြုပါမည်။</w:t>
            </w:r>
          </w:p>
        </w:tc>
      </w:tr>
      <w:tr w:rsidR="00601B6A" w:rsidRPr="00CF4030" w14:paraId="55D8ECE1" w14:textId="77777777" w:rsidTr="00244AFB">
        <w:trPr>
          <w:gridAfter w:val="2"/>
          <w:wAfter w:w="254" w:type="dxa"/>
        </w:trPr>
        <w:tc>
          <w:tcPr>
            <w:tcW w:w="2567" w:type="dxa"/>
            <w:vAlign w:val="center"/>
          </w:tcPr>
          <w:p w14:paraId="5772635A" w14:textId="77777777" w:rsidR="00007F05" w:rsidRPr="00CF4030" w:rsidRDefault="00007F05" w:rsidP="00053100">
            <w:pPr>
              <w:pStyle w:val="Image"/>
              <w:wordWrap w:val="0"/>
              <w:spacing w:after="0" w:line="240" w:lineRule="auto"/>
              <w:rPr>
                <w:rFonts w:cs="Myanmar Text"/>
              </w:rPr>
            </w:pPr>
          </w:p>
        </w:tc>
        <w:tc>
          <w:tcPr>
            <w:tcW w:w="6535" w:type="dxa"/>
            <w:vAlign w:val="center"/>
          </w:tcPr>
          <w:p w14:paraId="5A5A50C1" w14:textId="77777777" w:rsidR="00007F05" w:rsidRPr="00CF4030" w:rsidRDefault="00B829DA" w:rsidP="00053100">
            <w:pPr>
              <w:wordWrap w:val="0"/>
              <w:spacing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အောက်ပါကိစ္စတွင်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စကားပြန်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အရေအတွက်မည်မျှက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ဆောင်ရွက်ပြီးစီးသည်ကို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23E3E77D" w14:textId="77777777" w:rsidTr="00244AFB">
        <w:trPr>
          <w:gridAfter w:val="2"/>
          <w:wAfter w:w="254" w:type="dxa"/>
        </w:trPr>
        <w:tc>
          <w:tcPr>
            <w:tcW w:w="2567" w:type="dxa"/>
            <w:vAlign w:val="center"/>
          </w:tcPr>
          <w:p w14:paraId="7E045BBC" w14:textId="77777777" w:rsidR="00E52574" w:rsidRPr="00CF4030" w:rsidRDefault="00B829DA" w:rsidP="00053100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13AA9CA" wp14:editId="6EFE7075">
                  <wp:extent cx="1492885" cy="1492885"/>
                  <wp:effectExtent l="0" t="0" r="0" b="0"/>
                  <wp:docPr id="23534575" name="Picture 3" descr="တစ်စုံတစ်ဦးက တင်ပြပြောဆိုနေသည်ကို ကြည့်ရှုနေသည့် NDIS လုပ်သား ၃ ဦးနှင့် အမှန်ပြသင်္ကေတ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34575" name="Picture 3" descr="တစ်စုံတစ်ဦးက တင်ပြပြောဆိုနေသည်ကို ကြည့်ရှုနေသည့် NDIS လုပ်သား ၃ ဦးနှင့် အမှန်ပြသင်္ကေတ။"/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08404000" w14:textId="77777777" w:rsidR="00E52574" w:rsidRPr="00CF4030" w:rsidRDefault="00B829DA" w:rsidP="00053100">
            <w:pPr>
              <w:pStyle w:val="ListParagraph"/>
              <w:numPr>
                <w:ilvl w:val="0"/>
                <w:numId w:val="65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ပိုမိုနားလည်ရန်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သင်တန်းတက်ရောက်ပြီးစီးခြင်း</w:t>
            </w:r>
            <w:r w:rsidRPr="00CF4030">
              <w:rPr>
                <w:rFonts w:eastAsia="Zawgyi-One" w:cs="Myanmar Text"/>
              </w:rPr>
              <w:t xml:space="preserve"> </w:t>
            </w:r>
          </w:p>
        </w:tc>
      </w:tr>
      <w:tr w:rsidR="00601B6A" w:rsidRPr="00CF4030" w14:paraId="75B42C9D" w14:textId="77777777" w:rsidTr="00244AFB">
        <w:trPr>
          <w:gridAfter w:val="2"/>
          <w:wAfter w:w="254" w:type="dxa"/>
        </w:trPr>
        <w:tc>
          <w:tcPr>
            <w:tcW w:w="2567" w:type="dxa"/>
            <w:vAlign w:val="center"/>
          </w:tcPr>
          <w:p w14:paraId="793475AE" w14:textId="77777777" w:rsidR="00E52574" w:rsidRPr="00CF4030" w:rsidRDefault="00B829DA" w:rsidP="00053100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5836C98A" wp14:editId="322D24B4">
                  <wp:extent cx="1483200" cy="1112400"/>
                  <wp:effectExtent l="0" t="0" r="3175" b="0"/>
                  <wp:docPr id="369786083" name="Picture 4" descr="လက်ဖ်တော့ကွန်ပျူတာ အတူသုံးနေသည့် လူ ၂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786083" name="Picture 4" descr="လက်ဖ်တော့ကွန်ပျူတာ အတူသုံးနေသည့် လူ ၂ ဦး။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6" r="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6C939B28" w14:textId="77777777" w:rsidR="00E52574" w:rsidRPr="00CF4030" w:rsidRDefault="00B829DA" w:rsidP="00053100">
            <w:pPr>
              <w:pStyle w:val="ListParagraph"/>
              <w:numPr>
                <w:ilvl w:val="0"/>
                <w:numId w:val="17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ရင်းမြစ်များကို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အသုံးပြုခြင်း။</w:t>
            </w:r>
          </w:p>
        </w:tc>
      </w:tr>
    </w:tbl>
    <w:p w14:paraId="1C207035" w14:textId="77777777" w:rsidR="00766698" w:rsidRPr="00CF4030" w:rsidRDefault="00B829DA" w:rsidP="00053100">
      <w:pPr>
        <w:pStyle w:val="Heading3"/>
        <w:wordWrap w:val="0"/>
        <w:spacing w:before="84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1F84DF18" wp14:editId="5F0E78F5">
                <wp:simplePos x="0" y="0"/>
                <wp:positionH relativeFrom="margin">
                  <wp:posOffset>18415</wp:posOffset>
                </wp:positionH>
                <wp:positionV relativeFrom="paragraph">
                  <wp:posOffset>811530</wp:posOffset>
                </wp:positionV>
                <wp:extent cx="5787317" cy="241540"/>
                <wp:effectExtent l="19050" t="19050" r="23495" b="25400"/>
                <wp:wrapNone/>
                <wp:docPr id="1015204076" name="Group 10152040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205049467" name="Straight Connector 120504946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0307227" name="Oval 78030722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B5624D" id="Group 1015204076" o:spid="_x0000_s1026" alt="&quot;&quot;" style="position:absolute;margin-left:1.45pt;margin-top:63.9pt;width:455.7pt;height:19pt;z-index:-25162342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">
                <v:line id="Straight Connector 120504946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" strokecolor="#65276f [3044]" strokeweight="3pt">
                  <v:stroke endcap="round"/>
                </v:line>
                <v:oval id="Oval 78030722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" fillcolor="#43a7de" strokecolor="#6b2976" strokeweight="3pt"/>
                <w10:wrap anchorx="margin"/>
              </v:group>
            </w:pict>
          </mc:Fallback>
        </mc:AlternateContent>
      </w:r>
      <w:r w:rsidRPr="00CF4030">
        <w:rPr>
          <w:rFonts w:ascii="Myanmar Text" w:eastAsia="Zawgyi-One" w:hAnsi="Myanmar Text" w:cs="Myanmar Text"/>
        </w:rPr>
        <w:t>ဆောင်ရွက်ချက်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၁၇</w:t>
      </w:r>
    </w:p>
    <w:tbl>
      <w:tblPr>
        <w:tblW w:w="9128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</w:tblGrid>
      <w:tr w:rsidR="00601B6A" w:rsidRPr="00CF4030" w14:paraId="792D4A2D" w14:textId="77777777" w:rsidTr="000E16BE">
        <w:tc>
          <w:tcPr>
            <w:tcW w:w="2552" w:type="dxa"/>
            <w:vAlign w:val="center"/>
          </w:tcPr>
          <w:p w14:paraId="237D6DC2" w14:textId="77777777" w:rsidR="00766698" w:rsidRPr="00CF4030" w:rsidRDefault="00B829DA" w:rsidP="00053100">
            <w:pPr>
              <w:pStyle w:val="Image"/>
              <w:wordWrap w:val="0"/>
              <w:spacing w:before="60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56EB521" wp14:editId="72CE432D">
                  <wp:extent cx="1483360" cy="1483360"/>
                  <wp:effectExtent l="0" t="0" r="2540" b="2540"/>
                  <wp:docPr id="429196187" name="Picture 5" descr="အခြားသူတစ်ဦးအား စာစောင်ကမ်းပေးနေသူတစ်ဦး။ ၎င်းတို့အပေါ်၌ သတင်းပြန်ကြားရေးပုံပါ စကားပြောကွက်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196187" name="Picture 5" descr="အခြားသူတစ်ဦးအား စာစောင်ကမ်းပေးနေသူတစ်ဦး။ ၎င်းတို့အပေါ်၌ သတင်းပြန်ကြားရေးပုံပါ စကားပြောကွက်တစ်ခု ရှိသည်။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DE8706A" w14:textId="77777777" w:rsidR="00766698" w:rsidRPr="00CF4030" w:rsidRDefault="00B829DA" w:rsidP="00053100">
            <w:pPr>
              <w:wordWrap w:val="0"/>
              <w:spacing w:before="60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စကားပြန်လုပ်ငန်းများကို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မည်သို့ရှာဖွေပြီး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အသုံးပြုနိုင်သည့်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အချက်အလက်များကို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ယဥ်ကျေးမှုကွဲသူများထံသို့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ဝေမျှပေးပါမည်။</w:t>
            </w:r>
          </w:p>
        </w:tc>
      </w:tr>
    </w:tbl>
    <w:p w14:paraId="59839EFA" w14:textId="77777777" w:rsidR="00090E8C" w:rsidRPr="00CF4030" w:rsidRDefault="00B829DA" w:rsidP="00053100">
      <w:pPr>
        <w:wordWrap w:val="0"/>
        <w:spacing w:line="240" w:lineRule="auto"/>
        <w:rPr>
          <w:rFonts w:cs="Myanmar Text"/>
        </w:rPr>
      </w:pPr>
      <w:r w:rsidRPr="00CF4030">
        <w:rPr>
          <w:rFonts w:cs="Myanmar Text"/>
        </w:rPr>
        <w:br w:type="page"/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86"/>
      </w:tblGrid>
      <w:tr w:rsidR="00601B6A" w:rsidRPr="00CF4030" w14:paraId="72AEC5E0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2976B5C3" w14:textId="77777777" w:rsidR="000E16BE" w:rsidRPr="00CF4030" w:rsidRDefault="000E16BE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</w:p>
        </w:tc>
        <w:tc>
          <w:tcPr>
            <w:tcW w:w="6576" w:type="dxa"/>
            <w:vAlign w:val="center"/>
          </w:tcPr>
          <w:p w14:paraId="4A27C49E" w14:textId="494342D8" w:rsidR="000E16BE" w:rsidRPr="00CF4030" w:rsidRDefault="00B829DA" w:rsidP="00053100">
            <w:pPr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၎င်းတွင်အောက်ပါ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ယဥ်ကျေးမှုကွဲသူများ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197A0896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35EA1278" w14:textId="77777777" w:rsidR="0090072A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D080D12" wp14:editId="6DF418FF">
                  <wp:extent cx="1440000" cy="1440000"/>
                  <wp:effectExtent l="0" t="0" r="8255" b="8255"/>
                  <wp:docPr id="1629475620" name="Picture 59" descr="လူတစ်စု။ ၂ ဦးမှာ လက်ထောင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475620" name="Picture 59" descr="လူတစ်စု။ ၂ ဦးမှာ လက်ထောင်ထားသည်။"/>
                          <pic:cNvPicPr/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FD3553D" w14:textId="77777777" w:rsidR="0090072A" w:rsidRPr="00CF4030" w:rsidRDefault="00B829DA" w:rsidP="00053100">
            <w:pPr>
              <w:pStyle w:val="ListParagraph"/>
              <w:numPr>
                <w:ilvl w:val="0"/>
                <w:numId w:val="66"/>
              </w:numPr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လူမှုအဖွဲ့အစည်းများ</w:t>
            </w:r>
          </w:p>
        </w:tc>
      </w:tr>
      <w:tr w:rsidR="00601B6A" w:rsidRPr="00CF4030" w14:paraId="5BC54B11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79A82D0B" w14:textId="77777777" w:rsidR="0090072A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DE4B260" wp14:editId="486FCE05">
                  <wp:extent cx="1440000" cy="1440000"/>
                  <wp:effectExtent l="0" t="0" r="8255" b="8255"/>
                  <wp:docPr id="526065696" name="Picture 60" descr="ပါဝင်သုံးစွဲသူလူစုကို ပြသနေသည့် ပါဝင်သုံးစွဲသူပုံ။ နှစ်ဦးမှာ လက်မြှောက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065696" name="Picture 60" descr="ပါဝင်သုံးစွဲသူလူစုကို ပြသနေသည့် ပါဝင်သုံးစွဲသူပုံ။ နှစ်ဦးမှာ လက်မြှောက်ထားသည်။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3D4F4EF" w14:textId="77777777" w:rsidR="0090072A" w:rsidRPr="00CF4030" w:rsidRDefault="00B829DA" w:rsidP="00053100">
            <w:pPr>
              <w:pStyle w:val="ListParagraph"/>
              <w:numPr>
                <w:ilvl w:val="0"/>
                <w:numId w:val="66"/>
              </w:numPr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ပါဝင်သုံးစွဲသူများ</w:t>
            </w:r>
          </w:p>
        </w:tc>
      </w:tr>
      <w:tr w:rsidR="00601B6A" w:rsidRPr="00CF4030" w14:paraId="764B8B2F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3ADDA7A3" w14:textId="77777777" w:rsidR="0090072A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EFFB45B" wp14:editId="043F7880">
                  <wp:extent cx="1440000" cy="1440000"/>
                  <wp:effectExtent l="0" t="0" r="8255" b="8255"/>
                  <wp:docPr id="69630473" name="Picture 61" descr="ဝန်ဆောင်မှုပေးသူ ၃ ဦး။ တစ်ဦးမှာ ဆရာဝန်သုံးနားကျပ်ကို ကိုင်ထားသည်။ အခြားတစ်ဦးမှာ စာစောင်ကိုင်ဆောင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30473" name="Picture 61" descr="ဝန်ဆောင်မှုပေးသူ ၃ ဦး။ တစ်ဦးမှာ ဆရာဝန်သုံးနားကျပ်ကို ကိုင်ထားသည်။ အခြားတစ်ဦးမှာ စာစောင်ကိုင်ဆောင်ထားသည်။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474F799" w14:textId="77777777" w:rsidR="0090072A" w:rsidRPr="00CF4030" w:rsidRDefault="00B829DA" w:rsidP="00053100">
            <w:pPr>
              <w:pStyle w:val="ListParagraph"/>
              <w:numPr>
                <w:ilvl w:val="0"/>
                <w:numId w:val="70"/>
              </w:numPr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ဝန်ဆောင်မှုပေးသူများ။</w:t>
            </w:r>
          </w:p>
        </w:tc>
      </w:tr>
      <w:tr w:rsidR="00601B6A" w:rsidRPr="00CF4030" w14:paraId="73F17F2C" w14:textId="77777777" w:rsidTr="007D0640">
        <w:tc>
          <w:tcPr>
            <w:tcW w:w="2552" w:type="dxa"/>
            <w:vAlign w:val="center"/>
          </w:tcPr>
          <w:p w14:paraId="4B278BC6" w14:textId="77777777" w:rsidR="000E16BE" w:rsidRPr="00CF4030" w:rsidRDefault="00B829DA" w:rsidP="00053100">
            <w:pPr>
              <w:pStyle w:val="Image"/>
              <w:wordWrap w:val="0"/>
              <w:spacing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6E265A7B" wp14:editId="11FE8272">
                  <wp:extent cx="1440000" cy="1440000"/>
                  <wp:effectExtent l="0" t="0" r="8255" b="8255"/>
                  <wp:docPr id="433492296" name="Picture 6" descr="စကားပြန်တစ်ဦးနှင့်စကားပြောနေသူ ၂ ဦး။ ၎င်းတို့အပေါ်၌ အင်္ဂလိပ်စာမဟုတ်သော ဘာသာစကားဖြင့် ရေးသားထားသည့် စကားပြောအကွက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492296" name="Picture 6" descr="စကားပြန်တစ်ဦးနှင့်စကားပြောနေသူ ၂ ဦး။ ၎င်းတို့အပေါ်၌ အင်္ဂလိပ်စာမဟုတ်သော ဘာသာစကားဖြင့် ရေးသားထားသည့် စကားပြောအကွက်တစ်ခု။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472A14F4" w14:textId="77777777" w:rsidR="000E16BE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စကားပြန်လုပ်ငန်းကို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အကြိမ်အရေအတွက်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မည်မျှ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အသုံးပြုသည်ကို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  <w:p w14:paraId="3472AF4E" w14:textId="77777777" w:rsidR="000E16BE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၎င်းတွင်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ပါဝင်သည်မှာ</w:t>
            </w:r>
            <w:r w:rsidRPr="00CF4030">
              <w:rPr>
                <w:rFonts w:eastAsia="Zawgyi-One" w:cs="Myanmar Text"/>
              </w:rPr>
              <w:t>-</w:t>
            </w:r>
          </w:p>
          <w:p w14:paraId="2EBC14EF" w14:textId="77777777" w:rsidR="000E16BE" w:rsidRPr="00CF4030" w:rsidRDefault="00B829DA" w:rsidP="00053100">
            <w:pPr>
              <w:pStyle w:val="ListParagraph"/>
              <w:numPr>
                <w:ilvl w:val="0"/>
                <w:numId w:val="67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</w:t>
            </w:r>
          </w:p>
          <w:p w14:paraId="007BE740" w14:textId="77777777" w:rsidR="000E16BE" w:rsidRPr="00CF4030" w:rsidRDefault="00B829DA" w:rsidP="00053100">
            <w:pPr>
              <w:pStyle w:val="ListParagraph"/>
              <w:numPr>
                <w:ilvl w:val="0"/>
                <w:numId w:val="67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ကျွန်တော်တို့၏ဝန်ထမ်းများနှင့်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</w:t>
            </w:r>
          </w:p>
          <w:p w14:paraId="2C632E3C" w14:textId="77777777" w:rsidR="000E16BE" w:rsidRPr="00CF4030" w:rsidRDefault="00B829DA" w:rsidP="00053100">
            <w:pPr>
              <w:pStyle w:val="ListParagraph"/>
              <w:numPr>
                <w:ilvl w:val="0"/>
                <w:numId w:val="67"/>
              </w:numPr>
              <w:wordWrap w:val="0"/>
              <w:spacing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ဝန်ဆောင်မှုပေးသူများ။</w:t>
            </w:r>
          </w:p>
        </w:tc>
      </w:tr>
      <w:tr w:rsidR="00601B6A" w:rsidRPr="00CF4030" w14:paraId="5499AEAC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12A8BC5A" w14:textId="77777777" w:rsidR="000E16BE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1010749" wp14:editId="6BDF0EE0">
                  <wp:extent cx="1440000" cy="1440000"/>
                  <wp:effectExtent l="0" t="0" r="8255" b="8255"/>
                  <wp:docPr id="1486310261" name="Picture 7" descr="လက်မြှောက်ထားသည့်လူတစ်ဦးနှင့် ဘေး၌ စကားပြောကွက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310261" name="Picture 7" descr="လက်မြှောက်ထားသည့်လူတစ်ဦးနှင့် ဘေး၌ စကားပြောကွက်တစ်ခု။"/>
                          <pic:cNvPicPr/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E4E8037" w14:textId="77777777" w:rsidR="000E16BE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ဤဝန်ဆောင်မှုများနှင့်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ကြုံတွေ့ရသည့်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၎င်းသူတို့၏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အတွေ့အကြုံများအကြောင်း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ကျွန်ုပ်တို့ထံ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ပြောကြားချက်ကိုလည်း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နားထောင်ပါမည်။</w:t>
            </w:r>
          </w:p>
        </w:tc>
      </w:tr>
    </w:tbl>
    <w:p w14:paraId="26CEDD85" w14:textId="77777777" w:rsidR="00766698" w:rsidRPr="00CF4030" w:rsidRDefault="00B829DA" w:rsidP="00053100">
      <w:pPr>
        <w:pStyle w:val="Heading3"/>
        <w:wordWrap w:val="0"/>
        <w:spacing w:after="120" w:line="240" w:lineRule="auto"/>
        <w:rPr>
          <w:rFonts w:cs="Myanmar Text"/>
        </w:rPr>
      </w:pPr>
      <w:r w:rsidRPr="00CF4030">
        <w:rPr>
          <w:rFonts w:cs="Myanmar Text"/>
          <w:noProof/>
        </w:rPr>
        <w:lastRenderedPageBreak/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4BF74729" wp14:editId="2025D7DF">
                <wp:simplePos x="0" y="0"/>
                <wp:positionH relativeFrom="margin">
                  <wp:posOffset>19050</wp:posOffset>
                </wp:positionH>
                <wp:positionV relativeFrom="paragraph">
                  <wp:posOffset>288290</wp:posOffset>
                </wp:positionV>
                <wp:extent cx="5786755" cy="241300"/>
                <wp:effectExtent l="19050" t="19050" r="23495" b="25400"/>
                <wp:wrapNone/>
                <wp:docPr id="683653170" name="Group 6836531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439566996" name="Straight Connector 43956699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928915" name="Oval 208192891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0DFC40" id="Group 683653170" o:spid="_x0000_s1026" alt="&quot;&quot;" style="position:absolute;margin-left:1.5pt;margin-top:22.7pt;width:455.65pt;height:19pt;z-index:-25162137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">
                <v:line id="Straight Connector 43956699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" strokecolor="#65276f [3044]" strokeweight="3pt">
                  <v:stroke endcap="round"/>
                </v:line>
                <v:oval id="Oval 208192891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" fillcolor="#43a7de" strokecolor="#6b2976" strokeweight="3pt"/>
                <w10:wrap anchorx="margin"/>
              </v:group>
            </w:pict>
          </mc:Fallback>
        </mc:AlternateContent>
      </w:r>
      <w:r w:rsidRPr="00CF4030">
        <w:rPr>
          <w:rFonts w:ascii="Myanmar Text" w:eastAsia="Zawgyi-One" w:hAnsi="Myanmar Text" w:cs="Myanmar Text"/>
        </w:rPr>
        <w:t>ဆောင်ရွက်ချက်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၁၈</w:t>
      </w: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2567"/>
        <w:gridCol w:w="6505"/>
        <w:gridCol w:w="112"/>
        <w:gridCol w:w="172"/>
        <w:gridCol w:w="567"/>
      </w:tblGrid>
      <w:tr w:rsidR="00601B6A" w:rsidRPr="00CF4030" w14:paraId="2913550D" w14:textId="77777777" w:rsidTr="00244AFB">
        <w:trPr>
          <w:gridAfter w:val="1"/>
          <w:wAfter w:w="567" w:type="dxa"/>
          <w:trHeight w:val="3288"/>
        </w:trPr>
        <w:tc>
          <w:tcPr>
            <w:tcW w:w="2567" w:type="dxa"/>
            <w:vAlign w:val="center"/>
          </w:tcPr>
          <w:p w14:paraId="6914F368" w14:textId="77777777" w:rsidR="00766698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6EF652BE" wp14:editId="352E548C">
                  <wp:extent cx="1492885" cy="1492885"/>
                  <wp:effectExtent l="0" t="0" r="0" b="0"/>
                  <wp:docPr id="1424608590" name="Picture 62" descr="ပါဝင်သုံးစွဲသူတစ်ဦးနှင့်တွေ့ဆုံနေသည့် NDIS ဝန်ထမ်း ၂ ဦး။ ၎င်းတို့ဘေး၌ အသစ်ပြင်ဆင်ချက်ပြပုံ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608590" name="Picture 62" descr="ပါဝင်သုံးစွဲသူတစ်ဦးနှင့်တွေ့ဆုံနေသည့် NDIS ဝန်ထမ်း ၂ ဦး။ ၎င်းတို့ဘေး၌ အသစ်ပြင်ဆင်ချက်ပြပုံ ရှိသည်။"/>
                          <pic:cNvPicPr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9" w:type="dxa"/>
            <w:gridSpan w:val="3"/>
            <w:vAlign w:val="center"/>
          </w:tcPr>
          <w:p w14:paraId="63CAD08B" w14:textId="77777777" w:rsidR="00766698" w:rsidRPr="00CF4030" w:rsidRDefault="00B829DA" w:rsidP="00053100">
            <w:pPr>
              <w:wordWrap w:val="0"/>
              <w:spacing w:before="30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ကျွန်ုပ်တို့အနေဖြင့်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စီစဥ်ပုံနည်းကို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ပြင်ဆင်ပေးမည်ဖြစ်ပြီး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စည်းဝေးပွဲများကို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ကျင်းပပေးပါမည်။</w:t>
            </w:r>
          </w:p>
          <w:p w14:paraId="76AF56AF" w14:textId="77777777" w:rsidR="0094574B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၎င်းတွင်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ပါဝင်သည်မှာ</w:t>
            </w:r>
            <w:r w:rsidRPr="00CF4030">
              <w:rPr>
                <w:rFonts w:eastAsia="Zawgyi-One" w:cs="Myanmar Text"/>
              </w:rPr>
              <w:t xml:space="preserve">- </w:t>
            </w:r>
          </w:p>
          <w:p w14:paraId="3F9D70E2" w14:textId="77777777" w:rsidR="0094574B" w:rsidRPr="00CF4030" w:rsidRDefault="00B829DA" w:rsidP="00053100">
            <w:pPr>
              <w:pStyle w:val="ListParagraph"/>
              <w:numPr>
                <w:ilvl w:val="0"/>
                <w:numId w:val="68"/>
              </w:numPr>
              <w:wordWrap w:val="0"/>
              <w:spacing w:before="120" w:after="120" w:line="240" w:lineRule="auto"/>
              <w:ind w:left="714" w:hanging="357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ကြိုက်နှစ်သက်သည့်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စကားပြန်များ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အသုံးပြုခြင်း</w:t>
            </w:r>
          </w:p>
          <w:p w14:paraId="16006AF1" w14:textId="77777777" w:rsidR="0036117A" w:rsidRPr="00CF4030" w:rsidRDefault="00B829DA" w:rsidP="00053100">
            <w:pPr>
              <w:pStyle w:val="ListParagraph"/>
              <w:numPr>
                <w:ilvl w:val="0"/>
                <w:numId w:val="68"/>
              </w:numPr>
              <w:wordWrap w:val="0"/>
              <w:spacing w:before="120" w:after="120" w:line="240" w:lineRule="auto"/>
              <w:ind w:left="714" w:hanging="357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အချိန်ရှည်ကြာသော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တွေ့ဆုံပွဲများ။</w:t>
            </w:r>
          </w:p>
        </w:tc>
      </w:tr>
      <w:tr w:rsidR="00601B6A" w:rsidRPr="00CF4030" w14:paraId="583CC836" w14:textId="77777777" w:rsidTr="00244AFB">
        <w:trPr>
          <w:gridAfter w:val="2"/>
          <w:wAfter w:w="739" w:type="dxa"/>
          <w:trHeight w:val="2924"/>
        </w:trPr>
        <w:tc>
          <w:tcPr>
            <w:tcW w:w="2567" w:type="dxa"/>
            <w:vAlign w:val="center"/>
          </w:tcPr>
          <w:p w14:paraId="65B2A1B9" w14:textId="77777777" w:rsidR="00A443AF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996D39C" wp14:editId="4D6E4A3D">
                  <wp:extent cx="1492885" cy="1492885"/>
                  <wp:effectExtent l="0" t="0" r="0" b="0"/>
                  <wp:docPr id="1448206372" name="Picture 63" descr="NDIS ဝန်ထမ်းတစ်ဦးနှင့် ပူးပေါင်းဆောင်ရွက်သူတစ်ဦး။ ၎င်းတို့အပေါ်၌ အမှန်သင်္ကေတပါသည့် စဥ်းစားနေသည်ကိုပြအကွက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206372" name="Picture 63" descr="NDIS ဝန်ထမ်းတစ်ဦးနှင့် ပူးပေါင်းဆောင်ရွက်သူတစ်ဦး။ ၎င်းတို့အပေါ်၌ အမှန်သင်္ကေတပါသည့် စဥ်းစားနေသည်ကိုပြအကွက်။"/>
                          <pic:cNvPicPr/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gridSpan w:val="2"/>
            <w:vAlign w:val="center"/>
          </w:tcPr>
          <w:p w14:paraId="10F3136C" w14:textId="77777777" w:rsidR="0036117A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ဤစည်းဝေးပွဲများကို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မည်သို့မည်ပုံ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စီစဥ်ကျင်းပရမည်ကို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ဝန်ထမ်းများနှင့်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ပူးပေါင်းဆောင်ရွက်သူများအားလုံး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နားလည်စေပါမည်။</w:t>
            </w:r>
          </w:p>
        </w:tc>
      </w:tr>
      <w:tr w:rsidR="00601B6A" w:rsidRPr="00CF4030" w14:paraId="13FF181A" w14:textId="77777777" w:rsidTr="00244AFB">
        <w:trPr>
          <w:trHeight w:val="95"/>
        </w:trPr>
        <w:tc>
          <w:tcPr>
            <w:tcW w:w="2567" w:type="dxa"/>
            <w:vAlign w:val="center"/>
          </w:tcPr>
          <w:p w14:paraId="2ED99F60" w14:textId="77777777" w:rsidR="00A663E7" w:rsidRPr="00CF4030" w:rsidRDefault="00A663E7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</w:p>
        </w:tc>
        <w:tc>
          <w:tcPr>
            <w:tcW w:w="7356" w:type="dxa"/>
            <w:gridSpan w:val="4"/>
            <w:vAlign w:val="center"/>
          </w:tcPr>
          <w:p w14:paraId="6DC404F5" w14:textId="77777777" w:rsidR="00A663E7" w:rsidRPr="00CF4030" w:rsidRDefault="00B829DA" w:rsidP="00053100">
            <w:pPr>
              <w:wordWrap w:val="0"/>
              <w:spacing w:before="36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အောက်ပါ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မည်မျှရှိသည်ကို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639597EE" w14:textId="77777777" w:rsidTr="00244AFB">
        <w:trPr>
          <w:gridAfter w:val="2"/>
          <w:wAfter w:w="739" w:type="dxa"/>
          <w:trHeight w:val="1343"/>
        </w:trPr>
        <w:tc>
          <w:tcPr>
            <w:tcW w:w="2567" w:type="dxa"/>
            <w:vAlign w:val="center"/>
          </w:tcPr>
          <w:p w14:paraId="3C4C62E8" w14:textId="77777777" w:rsidR="0036117A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662F2F3A" wp14:editId="1B22D5A9">
                  <wp:extent cx="1492885" cy="1492885"/>
                  <wp:effectExtent l="0" t="0" r="0" b="0"/>
                  <wp:docPr id="1698753542" name="Picture 8" descr="စကားပြောကွက်တစ်ခုအောက်၌ အစည်းအဝေးပြုလုပ်နေကြသည့် NDIS ဝန်ထမ်းတစ်ဦး၊ စကားပြန်တစ်ဦးနှင့် ပါဝင်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753542" name="Picture 8" descr="စကားပြောကွက်တစ်ခုအောက်၌ အစည်းအဝေးပြုလုပ်နေကြသည့် NDIS ဝန်ထမ်းတစ်ဦး၊ စကားပြန်တစ်ဦးနှင့် ပါဝင်သူတစ်ဦး။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gridSpan w:val="2"/>
            <w:vAlign w:val="center"/>
          </w:tcPr>
          <w:p w14:paraId="597B205E" w14:textId="77777777" w:rsidR="0036117A" w:rsidRPr="00CF4030" w:rsidRDefault="00B829DA" w:rsidP="00053100">
            <w:pPr>
              <w:pStyle w:val="ListParagraph"/>
              <w:numPr>
                <w:ilvl w:val="0"/>
                <w:numId w:val="17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ပံ့ပိုးပေးမည့်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တွေ့ဆုံပွဲများတွင်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အသုံးပြုသည့်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စကားပြန်များ</w:t>
            </w:r>
          </w:p>
        </w:tc>
      </w:tr>
      <w:tr w:rsidR="00601B6A" w:rsidRPr="00CF4030" w14:paraId="07B6E91D" w14:textId="77777777" w:rsidTr="00244AFB">
        <w:trPr>
          <w:gridAfter w:val="3"/>
          <w:wAfter w:w="851" w:type="dxa"/>
          <w:trHeight w:val="2665"/>
        </w:trPr>
        <w:tc>
          <w:tcPr>
            <w:tcW w:w="2567" w:type="dxa"/>
            <w:vAlign w:val="center"/>
          </w:tcPr>
          <w:p w14:paraId="7CF260DF" w14:textId="77777777" w:rsidR="0036117A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6FB7CC8" wp14:editId="226B8385">
                  <wp:extent cx="1492885" cy="1492885"/>
                  <wp:effectExtent l="0" t="0" r="0" b="0"/>
                  <wp:docPr id="1210633972" name="Picture 9" descr="လက်မထောင်ထားသည့်ပုံနှင့် အပေါ်ဘက်ညွှန်ပြမြှားတစ်စင်းပါသည့် စကားပြောကွက်အောက်ရှိ ပါဝင်သုံးစွဲ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633972" name="Picture 9" descr="လက်မထောင်ထားသည့်ပုံနှင့် အပေါ်ဘက်ညွှန်ပြမြှားတစ်စင်းပါသည့် စကားပြောကွက်အောက်ရှိ ပါဝင်သုံးစွဲသူတစ်ဦး။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5" w:type="dxa"/>
            <w:vAlign w:val="center"/>
          </w:tcPr>
          <w:p w14:paraId="797B3BED" w14:textId="69221AC5" w:rsidR="0036117A" w:rsidRPr="00CF4030" w:rsidRDefault="00B829DA" w:rsidP="00053100">
            <w:pPr>
              <w:pStyle w:val="ListParagraph"/>
              <w:numPr>
                <w:ilvl w:val="0"/>
                <w:numId w:val="17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တွေ့ဆုံပွဲများတွင်</w:t>
            </w:r>
            <w:r w:rsidR="00244AFB">
              <w:rPr>
                <w:rFonts w:eastAsia="Zawgyi-One" w:cs="Myanmar Text"/>
              </w:rPr>
              <w:t> </w:t>
            </w:r>
            <w:r w:rsidRPr="00CF4030">
              <w:rPr>
                <w:rFonts w:ascii="Myanmar Text" w:eastAsia="Zawgyi-One" w:hAnsi="Myanmar Text" w:cs="Myanmar Text"/>
              </w:rPr>
              <w:t>စကားပြန်များကြောင့်</w:t>
            </w:r>
            <w:r w:rsidR="00244AFB">
              <w:rPr>
                <w:rFonts w:eastAsia="Zawgyi-One" w:cs="Myanmar Text"/>
              </w:rPr>
              <w:t> </w:t>
            </w:r>
            <w:r w:rsidRPr="00CF4030">
              <w:rPr>
                <w:rFonts w:ascii="Myanmar Text" w:eastAsia="Zawgyi-One" w:hAnsi="Myanmar Text" w:cs="Myanmar Text"/>
              </w:rPr>
              <w:t>ပိုမိုကောင်းမွန်သောအတွေ့အကြုံ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ရခဲ့သည်ဟု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ပြောဆိုကြသည့်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</w:t>
            </w:r>
          </w:p>
        </w:tc>
      </w:tr>
    </w:tbl>
    <w:p w14:paraId="0F19B450" w14:textId="77777777" w:rsidR="00B676E1" w:rsidRPr="00CF4030" w:rsidRDefault="00B829DA" w:rsidP="00053100">
      <w:pPr>
        <w:pStyle w:val="Heading2"/>
        <w:wordWrap w:val="0"/>
        <w:spacing w:line="240" w:lineRule="auto"/>
        <w:rPr>
          <w:rFonts w:cs="Myanmar Text"/>
          <w:color w:val="000000" w:themeColor="text1"/>
        </w:rPr>
      </w:pPr>
      <w:r w:rsidRPr="00CF4030">
        <w:rPr>
          <w:rFonts w:cs="Myanmar Text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E450689" wp14:editId="6B19EA86">
                <wp:simplePos x="0" y="0"/>
                <wp:positionH relativeFrom="page">
                  <wp:posOffset>570230</wp:posOffset>
                </wp:positionH>
                <wp:positionV relativeFrom="paragraph">
                  <wp:posOffset>-123825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E62207" id="Rectangle: Rounded Corners 166023663" o:spid="_x0000_s1026" alt="&quot;&quot;" style="position:absolute;margin-left:44.9pt;margin-top:-9.75pt;width:505.7pt;height:54.4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" fillcolor="#ffcc04" strokecolor="#6b2976" strokeweight="3pt">
                <w10:wrap anchorx="page"/>
              </v:roundrect>
            </w:pict>
          </mc:Fallback>
        </mc:AlternateContent>
      </w:r>
      <w:bookmarkStart w:id="107" w:name="_Toc256000005"/>
      <w:r w:rsidRPr="00CF4030">
        <w:rPr>
          <w:rFonts w:ascii="Myanmar Text" w:eastAsia="Zawgyi-One" w:hAnsi="Myanmar Text" w:cs="Myanmar Text"/>
          <w:color w:val="000000" w:themeColor="text1"/>
        </w:rPr>
        <w:t>၄</w:t>
      </w:r>
      <w:r w:rsidRPr="00CF4030">
        <w:rPr>
          <w:rFonts w:eastAsia="Zawgyi-One" w:cs="Myanmar Text"/>
          <w:color w:val="000000" w:themeColor="text1"/>
        </w:rPr>
        <w:t xml:space="preserve">. </w:t>
      </w:r>
      <w:r w:rsidRPr="00CF4030">
        <w:rPr>
          <w:rFonts w:ascii="Myanmar Text" w:eastAsia="Zawgyi-One" w:hAnsi="Myanmar Text" w:cs="Myanmar Text"/>
          <w:color w:val="000000" w:themeColor="text1"/>
        </w:rPr>
        <w:t>ရွေးချယ်ခွင့်နှင့်</w:t>
      </w:r>
      <w:r w:rsidRPr="00CF4030">
        <w:rPr>
          <w:rFonts w:eastAsia="Zawgyi-One" w:cs="Myanmar Text"/>
          <w:color w:val="000000" w:themeColor="text1"/>
        </w:rPr>
        <w:t xml:space="preserve"> </w:t>
      </w:r>
      <w:r w:rsidRPr="00CF4030">
        <w:rPr>
          <w:rFonts w:ascii="Myanmar Text" w:eastAsia="Zawgyi-One" w:hAnsi="Myanmar Text" w:cs="Myanmar Text"/>
          <w:color w:val="000000" w:themeColor="text1"/>
        </w:rPr>
        <w:t>ထိန်းချုပ်ခွင့်</w:t>
      </w:r>
      <w:bookmarkEnd w:id="107"/>
    </w:p>
    <w:p w14:paraId="68270C12" w14:textId="21B3EB59" w:rsidR="008104A9" w:rsidRPr="00CF4030" w:rsidRDefault="00244AFB" w:rsidP="00053100">
      <w:pPr>
        <w:pStyle w:val="Heading3"/>
        <w:wordWrap w:val="0"/>
        <w:spacing w:before="36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42719D72" wp14:editId="2E3AEC57">
                <wp:simplePos x="0" y="0"/>
                <wp:positionH relativeFrom="margin">
                  <wp:posOffset>23495</wp:posOffset>
                </wp:positionH>
                <wp:positionV relativeFrom="paragraph">
                  <wp:posOffset>532765</wp:posOffset>
                </wp:positionV>
                <wp:extent cx="5786755" cy="241300"/>
                <wp:effectExtent l="19050" t="19050" r="23495" b="25400"/>
                <wp:wrapNone/>
                <wp:docPr id="133" name="Group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4" name="Straight Connector 1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Oval 1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BB0124" id="Group 133" o:spid="_x0000_s1026" alt="&quot;&quot;" style="position:absolute;margin-left:1.85pt;margin-top:41.95pt;width:455.65pt;height:19pt;z-index:-25161728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">
                <v:line id="Straight Connector 1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" strokecolor="#65276f [3044]" strokeweight="3pt">
                  <v:stroke endcap="round"/>
                </v:line>
                <v:oval id="Oval 1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" fillcolor="#ffcc04" strokecolor="#6b2976" strokeweight="3pt"/>
                <w10:wrap anchorx="margin"/>
              </v:group>
            </w:pict>
          </mc:Fallback>
        </mc:AlternateContent>
      </w:r>
      <w:r w:rsidRPr="00CF4030">
        <w:rPr>
          <w:rFonts w:ascii="Myanmar Text" w:eastAsia="Zawgyi-One" w:hAnsi="Myanmar Text" w:cs="Myanmar Text"/>
        </w:rPr>
        <w:t>ဆောင်ရွက်ချက်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၁၉</w:t>
      </w: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2552"/>
        <w:gridCol w:w="6633"/>
        <w:gridCol w:w="29"/>
        <w:gridCol w:w="284"/>
        <w:gridCol w:w="141"/>
        <w:gridCol w:w="284"/>
      </w:tblGrid>
      <w:tr w:rsidR="00601B6A" w:rsidRPr="00CF4030" w14:paraId="3AC088AA" w14:textId="77777777" w:rsidTr="001F47BF">
        <w:trPr>
          <w:gridAfter w:val="2"/>
          <w:wAfter w:w="425" w:type="dxa"/>
        </w:trPr>
        <w:tc>
          <w:tcPr>
            <w:tcW w:w="2552" w:type="dxa"/>
            <w:vAlign w:val="center"/>
          </w:tcPr>
          <w:p w14:paraId="3D06F26B" w14:textId="77777777" w:rsidR="00766698" w:rsidRPr="00CF4030" w:rsidRDefault="00B829DA" w:rsidP="00053100">
            <w:pPr>
              <w:pStyle w:val="Image"/>
              <w:wordWrap w:val="0"/>
              <w:spacing w:after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BD7818A" wp14:editId="75B85F9E">
                  <wp:extent cx="1332000" cy="1332000"/>
                  <wp:effectExtent l="0" t="0" r="1905" b="1905"/>
                  <wp:docPr id="1100835989" name="Picture 65" descr="NDIS ကော်မရှင်သို့ စာစောင်ပေးနေသည့် NDIS ဝန်ထမ်းတစ်ဦး။ ၎င်းတို့အပေါ်၌ သတင်းပြန်ကြားရေးပုံပါ စကားပြောကွက်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835989" name="Picture 65" descr="NDIS ကော်မရှင်သို့ စာစောင်ပေးနေသည့် NDIS ဝန်ထမ်းတစ်ဦး။ ၎င်းတို့အပေါ်၌ သတင်းပြန်ကြားရေးပုံပါ စကားပြောကွက်တစ်ခု ရှိသည်။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gridSpan w:val="3"/>
            <w:vAlign w:val="center"/>
          </w:tcPr>
          <w:p w14:paraId="4E8ED194" w14:textId="7CBE0ADE" w:rsidR="004B78F7" w:rsidRPr="00CF4030" w:rsidRDefault="00766698" w:rsidP="00053100">
            <w:pPr>
              <w:wordWrap w:val="0"/>
              <w:spacing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ဝန်ဆောင်မှုပေးသူများနှင့်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သတင်းအချက်အလက်များ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ဖလှယ်ရန်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ကျွန်တော်တို့သည်</w:t>
            </w:r>
            <w:r w:rsidRPr="00CF4030">
              <w:rPr>
                <w:rFonts w:eastAsia="Zawgyi-One" w:cs="Myanmar Text"/>
              </w:rPr>
              <w:t xml:space="preserve"> NDIS </w:t>
            </w:r>
            <w:r w:rsidRPr="00CF4030">
              <w:rPr>
                <w:rFonts w:ascii="Myanmar Text" w:eastAsia="Zawgyi-One" w:hAnsi="Myanmar Text" w:cs="Myanmar Text"/>
              </w:rPr>
              <w:t>ကော်မရှင်နှင့်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ပူးပေါင်းလုပ်ဆောင်ပါမည်။</w:t>
            </w:r>
          </w:p>
          <w:p w14:paraId="580B0B62" w14:textId="77777777" w:rsidR="004B78F7" w:rsidRPr="00CF4030" w:rsidRDefault="00B829DA" w:rsidP="00053100">
            <w:pPr>
              <w:wordWrap w:val="0"/>
              <w:spacing w:before="12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၎င်းတွင်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ယဥ်ကျေးမှုအားလုံးအတွက်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လုံခြုံသော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ဝန်ဆောင်မှုများဖြစ်စေရန်အတွက်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ဝန်ဆောင်မှုပေးသူများက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လုပ်ရန်လိုအပ်သည့်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သတင်းအချက်အလက်များ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ပါဝင်သည်။</w:t>
            </w:r>
          </w:p>
        </w:tc>
      </w:tr>
      <w:tr w:rsidR="00601B6A" w:rsidRPr="00CF4030" w14:paraId="31901E6B" w14:textId="77777777" w:rsidTr="001F47BF">
        <w:trPr>
          <w:gridAfter w:val="1"/>
          <w:wAfter w:w="284" w:type="dxa"/>
          <w:trHeight w:val="1587"/>
        </w:trPr>
        <w:tc>
          <w:tcPr>
            <w:tcW w:w="2552" w:type="dxa"/>
            <w:vAlign w:val="center"/>
          </w:tcPr>
          <w:p w14:paraId="0747C857" w14:textId="77777777" w:rsidR="00766698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3827ED3" wp14:editId="520543FD">
                  <wp:extent cx="1368000" cy="1026000"/>
                  <wp:effectExtent l="0" t="0" r="3810" b="3175"/>
                  <wp:docPr id="1628056808" name="Picture 10" descr="ပါဝင်သူတစ်ဦးကို အစာစားရန် ပံ့ပိုးကူညီပေးနေသည့် ဝန်ဆောင်မှုပေး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056808" name="Picture 10" descr="ပါဝင်သူတစ်ဦးကို အစာစားရန် ပံ့ပိုးကူညီပေးနေသည့် ဝန်ဆောင်မှုပေးသူတစ်ဦး။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31" r="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02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4"/>
            <w:vAlign w:val="center"/>
          </w:tcPr>
          <w:p w14:paraId="67DD5844" w14:textId="77777777" w:rsidR="00766698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ဆိုလိုသည်မှာ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ဝန်ဆောင်မှုပေးသူအများအပြားက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ပါဝင်သုံးစွဲသူများသို့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မည်သည့်နည်းလမ်းများဖြင့်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ပံ့ပိုးကူညီပေးပုံကို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နားလည်သည်ဟု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ဆိုလိုသည်။</w:t>
            </w:r>
          </w:p>
        </w:tc>
      </w:tr>
      <w:tr w:rsidR="00601B6A" w:rsidRPr="00CF4030" w14:paraId="376F6BBF" w14:textId="77777777" w:rsidTr="001F47BF">
        <w:trPr>
          <w:gridAfter w:val="3"/>
          <w:wAfter w:w="709" w:type="dxa"/>
          <w:trHeight w:val="2098"/>
        </w:trPr>
        <w:tc>
          <w:tcPr>
            <w:tcW w:w="2552" w:type="dxa"/>
            <w:vAlign w:val="center"/>
          </w:tcPr>
          <w:p w14:paraId="00EBB010" w14:textId="77777777" w:rsidR="004B78F7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BEBD7F7" wp14:editId="2F0E32CD">
                  <wp:extent cx="1332000" cy="1332000"/>
                  <wp:effectExtent l="0" t="0" r="1905" b="1905"/>
                  <wp:docPr id="1114685344" name="Picture 66" descr="ဝန်ဆောင်မှု ပေးသူ ၃ ဦးနှင့် ၎င်းတို့အပေါ်၌ သတင်းပြန်ကြားရေးပုံပါ စကားပြောကွက်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685344" name="Picture 66" descr="ဝန်ဆောင်မှု ပေးသူ ၃ ဦးနှင့် ၎င်းတို့အပေါ်၌ သတင်းပြန်ကြားရေးပုံပါ စကားပြောကွက်တစ်ခု ရှိသည်။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6CCE0A56" w14:textId="4B2954B0" w:rsidR="004B78F7" w:rsidRPr="00CF4030" w:rsidRDefault="00B829DA" w:rsidP="00053100">
            <w:pPr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ဝန်ဆောင်မှုပေးသူများက</w:t>
            </w:r>
            <w:r w:rsidR="001F47BF">
              <w:rPr>
                <w:rFonts w:eastAsia="Zawgyi-One" w:cs="Myanmar Text"/>
              </w:rPr>
              <w:t> </w:t>
            </w:r>
            <w:r w:rsidRPr="00CF4030">
              <w:rPr>
                <w:rFonts w:ascii="Myanmar Text" w:eastAsia="Zawgyi-One" w:hAnsi="Myanmar Text" w:cs="Myanmar Text"/>
              </w:rPr>
              <w:t>မည်သည့်</w:t>
            </w:r>
            <w:r w:rsidR="001F47BF">
              <w:rPr>
                <w:rFonts w:eastAsia="Zawgyi-One" w:cs="Myanmar Text"/>
              </w:rPr>
              <w:t> </w:t>
            </w:r>
            <w:r w:rsidRPr="00CF4030">
              <w:rPr>
                <w:rFonts w:ascii="Myanmar Text" w:eastAsia="Zawgyi-One" w:hAnsi="Myanmar Text" w:cs="Myanmar Text"/>
              </w:rPr>
              <w:t>သတင်းအချက်အလက်များအကြောင်းပြောဆိုသည်ကို</w:t>
            </w:r>
            <w:r w:rsidR="00852FC0">
              <w:rPr>
                <w:rFonts w:ascii="Myanmar Text" w:eastAsia="Zawgyi-One" w:hAnsi="Myanmar Text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နားထောင်ခြင်းကြောင့်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4BAE2471" w14:textId="77777777" w:rsidTr="001F47BF">
        <w:tc>
          <w:tcPr>
            <w:tcW w:w="2552" w:type="dxa"/>
            <w:vAlign w:val="center"/>
          </w:tcPr>
          <w:p w14:paraId="48854FFC" w14:textId="77777777" w:rsidR="00775E71" w:rsidRPr="00CF4030" w:rsidRDefault="00775E71" w:rsidP="00053100">
            <w:pPr>
              <w:pStyle w:val="Image"/>
              <w:wordWrap w:val="0"/>
              <w:spacing w:after="0" w:line="240" w:lineRule="auto"/>
              <w:rPr>
                <w:rFonts w:cs="Myanmar Text"/>
              </w:rPr>
            </w:pPr>
          </w:p>
        </w:tc>
        <w:tc>
          <w:tcPr>
            <w:tcW w:w="7371" w:type="dxa"/>
            <w:gridSpan w:val="5"/>
            <w:vAlign w:val="center"/>
          </w:tcPr>
          <w:p w14:paraId="3D5A48F8" w14:textId="77777777" w:rsidR="00775E71" w:rsidRPr="00CF4030" w:rsidRDefault="00B829DA" w:rsidP="00053100">
            <w:pPr>
              <w:wordWrap w:val="0"/>
              <w:spacing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ဥပမာအားဖြင့်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၎င်းတို့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ပြောဆိုသည့်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သတင်းအချက်အလက်များက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အောက်ပါကိစ္စကို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မည်သို့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ကောင်းမွန်စွာ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ပံ့ပိုးကြောင်း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ဖြစ်သည်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03147B12" w14:textId="77777777" w:rsidTr="001F47BF">
        <w:trPr>
          <w:gridAfter w:val="4"/>
          <w:wAfter w:w="738" w:type="dxa"/>
          <w:trHeight w:val="2154"/>
        </w:trPr>
        <w:tc>
          <w:tcPr>
            <w:tcW w:w="2552" w:type="dxa"/>
            <w:vAlign w:val="center"/>
          </w:tcPr>
          <w:p w14:paraId="72B8CE6D" w14:textId="77777777" w:rsidR="00230312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77E8F435" wp14:editId="4EBFBFE8">
                  <wp:extent cx="1332000" cy="1332000"/>
                  <wp:effectExtent l="0" t="0" r="1905" b="1905"/>
                  <wp:docPr id="1067138517" name="Picture 12" descr="အမှန်ပြသင်္ကေတပါ စကားပြောကွက်အောက်ရှိ ကျန်းမာရေးဝန်ထမ်းတစ်ဦးနှင့် အခြားလ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138517" name="Picture 12" descr="အမှန်ပြသင်္ကေတပါ စကားပြောကွက်အောက်ရှိ ကျန်းမာရေးဝန်ထမ်းတစ်ဦးနှင့် အခြားလူတစ်ဦး။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36D42176" w14:textId="77777777" w:rsidR="00230312" w:rsidRPr="00CF4030" w:rsidRDefault="00B829DA" w:rsidP="00053100">
            <w:pPr>
              <w:pStyle w:val="ListParagraph"/>
              <w:numPr>
                <w:ilvl w:val="0"/>
                <w:numId w:val="18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ယဥ်ကျေးမှုကွဲသူများ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လိုအပ်သည့်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ပံ့ပိုးကူညီမှုများကို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ပိုမိုကောင်းမွန်စွာ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နားလည်ခြင်း</w:t>
            </w:r>
          </w:p>
        </w:tc>
      </w:tr>
      <w:tr w:rsidR="00601B6A" w:rsidRPr="00CF4030" w14:paraId="49E3DA58" w14:textId="77777777" w:rsidTr="001F47BF">
        <w:trPr>
          <w:gridAfter w:val="4"/>
          <w:wAfter w:w="738" w:type="dxa"/>
          <w:trHeight w:val="2154"/>
        </w:trPr>
        <w:tc>
          <w:tcPr>
            <w:tcW w:w="2552" w:type="dxa"/>
            <w:vAlign w:val="center"/>
          </w:tcPr>
          <w:p w14:paraId="43C214CA" w14:textId="77777777" w:rsidR="00230312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780A9CF" wp14:editId="2D321487">
                  <wp:extent cx="1332000" cy="1332000"/>
                  <wp:effectExtent l="0" t="0" r="1905" b="1905"/>
                  <wp:docPr id="1631471402" name="Picture 11" descr="ပါဝင်သုံးစွဲသူတစ်ဦးကို ပံ့ပိုးကူညီနေသည့် NDIS ဝန်ထမ်းတစ်ဦးနှင့် ဘေး၌ လုံခြုံရေးပုံ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71402" name="Picture 11" descr="ပါဝင်သုံးစွဲသူတစ်ဦးကို ပံ့ပိုးကူညီနေသည့် NDIS ဝန်ထမ်းတစ်ဦးနှင့် ဘေး၌ လုံခြုံရေးပုံတစ်ခု ရှိသည်။"/>
                          <pic:cNvPicPr/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07A46C85" w14:textId="77777777" w:rsidR="00230312" w:rsidRPr="00CF4030" w:rsidRDefault="00B829DA" w:rsidP="00053100">
            <w:pPr>
              <w:pStyle w:val="ListParagraph"/>
              <w:numPr>
                <w:ilvl w:val="0"/>
                <w:numId w:val="17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ယဥ်ကျေးမှုအားလုံးအတွက်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လုံခြုံသော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ဝန်ဆောင်မှုများကို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လုပ်ဆောင်ပေးခြင်း။</w:t>
            </w:r>
          </w:p>
        </w:tc>
      </w:tr>
    </w:tbl>
    <w:p w14:paraId="453C4C5E" w14:textId="77777777" w:rsidR="00766698" w:rsidRPr="00CF4030" w:rsidRDefault="00B829DA" w:rsidP="00053100">
      <w:pPr>
        <w:pStyle w:val="Heading3"/>
        <w:wordWrap w:val="0"/>
        <w:spacing w:after="120" w:line="240" w:lineRule="auto"/>
        <w:rPr>
          <w:rFonts w:cs="Myanmar Text"/>
        </w:rPr>
      </w:pPr>
      <w:r w:rsidRPr="00CF4030">
        <w:rPr>
          <w:rFonts w:cs="Myanmar Text"/>
          <w:noProof/>
        </w:rPr>
        <w:lastRenderedPageBreak/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23F92FC8" wp14:editId="09D957D7">
                <wp:simplePos x="0" y="0"/>
                <wp:positionH relativeFrom="margin">
                  <wp:posOffset>19050</wp:posOffset>
                </wp:positionH>
                <wp:positionV relativeFrom="paragraph">
                  <wp:posOffset>332740</wp:posOffset>
                </wp:positionV>
                <wp:extent cx="5786755" cy="241300"/>
                <wp:effectExtent l="19050" t="19050" r="23495" b="25400"/>
                <wp:wrapNone/>
                <wp:docPr id="271805185" name="Group 2718051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68113051" name="Straight Connector 1668113051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6623897" name="Oval 189662389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B91264" id="Group 271805185" o:spid="_x0000_s1026" alt="&quot;&quot;" style="position:absolute;margin-left:1.5pt;margin-top:26.2pt;width:455.65pt;height:19pt;z-index:-25161523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">
                <v:line id="Straight Connector 1668113051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" strokecolor="#65276f [3044]" strokeweight="3pt">
                  <v:stroke endcap="round"/>
                </v:line>
                <v:oval id="Oval 189662389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" fillcolor="#ffcc04" strokecolor="#6b2976" strokeweight="3pt"/>
                <w10:wrap anchorx="margin"/>
              </v:group>
            </w:pict>
          </mc:Fallback>
        </mc:AlternateContent>
      </w:r>
      <w:r w:rsidRPr="00CF4030">
        <w:rPr>
          <w:rFonts w:ascii="Myanmar Text" w:eastAsia="Zawgyi-One" w:hAnsi="Myanmar Text" w:cs="Myanmar Text"/>
        </w:rPr>
        <w:t>ဆောင်ရွက်ချက်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၂၀</w:t>
      </w:r>
      <w:r w:rsidRPr="00CF4030">
        <w:rPr>
          <w:rFonts w:eastAsia="Zawgyi-One" w:cs="Myanmar Text"/>
        </w:rPr>
        <w:t xml:space="preserve"> </w:t>
      </w:r>
    </w:p>
    <w:tbl>
      <w:tblPr>
        <w:tblW w:w="9185" w:type="dxa"/>
        <w:tblLayout w:type="fixed"/>
        <w:tblLook w:val="04A0" w:firstRow="1" w:lastRow="0" w:firstColumn="1" w:lastColumn="0" w:noHBand="0" w:noVBand="1"/>
      </w:tblPr>
      <w:tblGrid>
        <w:gridCol w:w="2552"/>
        <w:gridCol w:w="6633"/>
      </w:tblGrid>
      <w:tr w:rsidR="00601B6A" w:rsidRPr="00CF4030" w14:paraId="17925B75" w14:textId="77777777" w:rsidTr="00225597">
        <w:tc>
          <w:tcPr>
            <w:tcW w:w="2552" w:type="dxa"/>
            <w:vAlign w:val="center"/>
          </w:tcPr>
          <w:p w14:paraId="354A894B" w14:textId="77777777" w:rsidR="004B78F7" w:rsidRPr="00CF4030" w:rsidRDefault="00B829DA" w:rsidP="00053100">
            <w:pPr>
              <w:pStyle w:val="Image"/>
              <w:wordWrap w:val="0"/>
              <w:spacing w:before="12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A69FF60" wp14:editId="3F4972E5">
                  <wp:extent cx="1440000" cy="1440000"/>
                  <wp:effectExtent l="0" t="0" r="8255" b="8255"/>
                  <wp:docPr id="1535536497" name="Picture 67" descr="ပံ့ပိုးကူညီမှု ၃ မျိုးအနက် တစ်ခုကိုရွေးနေသည့် ပါဝင်သုံးစွဲသူတစ်ဦး။ ၎င်းတို့မှာ ကြက်ဥမွေတံတစ်ချောင်း၊ မုန့်လှိမ့်တံတစ်ခု၊ ကုန်ကားငယ်တစ်စီးနှင့် ပါဝင်သုံးစွဲသူတစ်ဦးကို ပံ့ပိုးကူညီပေးနေသည့် NDIS ဝန်ထမ်း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536497" name="Picture 67" descr="ပံ့ပိုးကူညီမှု ၃ မျိုးအနက် တစ်ခုကိုရွေးနေသည့် ပါဝင်သုံးစွဲသူတစ်ဦး။ ၎င်းတို့မှာ ကြက်ဥမွေတံတစ်ချောင်း၊ မုန့်လှိမ့်တံတစ်ခု၊ ကုန်ကားငယ်တစ်စီးနှင့် ပါဝင်သုံးစွဲသူတစ်ဦးကို ပံ့ပိုးကူညီပေးနေသည့် NDIS ဝန်ထမ်းတစ်ဦး။"/>
                          <pic:cNvPicPr/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81BF3E" w14:textId="77777777" w:rsidR="004B78F7" w:rsidRPr="00CF4030" w:rsidRDefault="00B829DA" w:rsidP="00053100">
            <w:pPr>
              <w:wordWrap w:val="0"/>
              <w:spacing w:before="12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ရွေးချယ်မှုနှင့်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ထိန်းချုပ်မှု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ပိုမိုရရှိစေရေးအတွက်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ကျွန်တော်တို့သည်</w:t>
            </w:r>
            <w:r w:rsidRPr="00CF4030">
              <w:rPr>
                <w:rFonts w:eastAsia="Zawgyi-One" w:cs="Myanmar Text"/>
              </w:rPr>
              <w:t xml:space="preserve"> NDIS </w:t>
            </w:r>
            <w:r w:rsidRPr="00CF4030">
              <w:rPr>
                <w:rFonts w:ascii="Myanmar Text" w:eastAsia="Zawgyi-One" w:hAnsi="Myanmar Text" w:cs="Myanmar Text"/>
              </w:rPr>
              <w:t>ကော်မရှင်နှင့်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ပူးပေါင်းလုပ်ကိုင်သွားပါမည်။</w:t>
            </w:r>
          </w:p>
        </w:tc>
      </w:tr>
      <w:tr w:rsidR="00601B6A" w:rsidRPr="00CF4030" w14:paraId="26C1F199" w14:textId="77777777" w:rsidTr="00225597">
        <w:tc>
          <w:tcPr>
            <w:tcW w:w="2552" w:type="dxa"/>
            <w:vAlign w:val="center"/>
          </w:tcPr>
          <w:p w14:paraId="64CB583D" w14:textId="77777777" w:rsidR="004B78F7" w:rsidRPr="00CF4030" w:rsidRDefault="004B78F7" w:rsidP="00053100">
            <w:pPr>
              <w:pStyle w:val="Image"/>
              <w:wordWrap w:val="0"/>
              <w:spacing w:before="120" w:after="0" w:line="240" w:lineRule="auto"/>
              <w:rPr>
                <w:rFonts w:cs="Myanmar Text"/>
              </w:rPr>
            </w:pPr>
          </w:p>
        </w:tc>
        <w:tc>
          <w:tcPr>
            <w:tcW w:w="6576" w:type="dxa"/>
            <w:vAlign w:val="center"/>
          </w:tcPr>
          <w:p w14:paraId="680519F6" w14:textId="77777777" w:rsidR="004B78F7" w:rsidRPr="00CF4030" w:rsidRDefault="00B829DA" w:rsidP="00053100">
            <w:pPr>
              <w:wordWrap w:val="0"/>
              <w:spacing w:before="12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၎င်းတွင်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ပါဝင်သုံးစွဲသူများအနေဖြင့်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အောက်ပါတို့ကို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မည်သို့မည်ပုံ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လုပ်ဆောင်နိုင်သည့်</w:t>
            </w:r>
            <w:r w:rsidRPr="00CF4030">
              <w:rPr>
                <w:rFonts w:eastAsia="Zawgyi-One" w:cs="Myanmar Text"/>
              </w:rPr>
              <w:t xml:space="preserve">  </w:t>
            </w:r>
            <w:r w:rsidRPr="00CF4030">
              <w:rPr>
                <w:rFonts w:ascii="Myanmar Text" w:eastAsia="Zawgyi-One" w:hAnsi="Myanmar Text" w:cs="Myanmar Text"/>
              </w:rPr>
              <w:t>သတင်းအချက်အလက်များကိုဝေမျှပေးခြင်း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38EEF5D1" w14:textId="77777777" w:rsidTr="006E0AB1">
        <w:trPr>
          <w:trHeight w:val="2098"/>
        </w:trPr>
        <w:tc>
          <w:tcPr>
            <w:tcW w:w="2552" w:type="dxa"/>
            <w:vAlign w:val="center"/>
          </w:tcPr>
          <w:p w14:paraId="795E3E64" w14:textId="77777777" w:rsidR="00455ADD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9161ED7" wp14:editId="7FC99DB8">
                  <wp:extent cx="1440000" cy="1440000"/>
                  <wp:effectExtent l="0" t="0" r="8255" b="8255"/>
                  <wp:docPr id="668799142" name="Picture 68" descr="ဝန်ဆောင်မှုပေးသူ ၃ ဦးအနက် တစ်ဦးကို ရွေးနေသည့်လက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799142" name="Picture 68" descr="ဝန်ဆောင်မှုပေးသူ ၃ ဦးအနက် တစ်ဦးကို ရွေးနေသည့်လက်။"/>
                          <pic:cNvPicPr/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F8C6AEE" w14:textId="77777777" w:rsidR="00455ADD" w:rsidRPr="00CF4030" w:rsidRDefault="00B829DA" w:rsidP="00053100">
            <w:pPr>
              <w:pStyle w:val="ListParagraph"/>
              <w:numPr>
                <w:ilvl w:val="0"/>
                <w:numId w:val="24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မိမိအကြိုက်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ဝန်ဆောင်မှုပေးသူများကို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ရွေးချယ်ခြင်း</w:t>
            </w:r>
          </w:p>
        </w:tc>
      </w:tr>
      <w:tr w:rsidR="00601B6A" w:rsidRPr="00CF4030" w14:paraId="27A6967F" w14:textId="77777777" w:rsidTr="006E0AB1">
        <w:trPr>
          <w:trHeight w:val="2098"/>
        </w:trPr>
        <w:tc>
          <w:tcPr>
            <w:tcW w:w="2552" w:type="dxa"/>
            <w:vAlign w:val="center"/>
          </w:tcPr>
          <w:p w14:paraId="42592619" w14:textId="77777777" w:rsidR="00455ADD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4ED0154" wp14:editId="74B49693">
                  <wp:extent cx="1440000" cy="1440000"/>
                  <wp:effectExtent l="0" t="0" r="8255" b="8255"/>
                  <wp:docPr id="430799750" name="Picture 69" descr="ပါဝင်သုံးစွဲတစ်ဦးကို ပံ့ပိုးကူညီနေသည့် NDIS ဝန်ထမ်းတစ်ဦးနှင့် အပြောင်းအလဲပုံ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799750" name="Picture 69" descr="ပါဝင်သုံးစွဲတစ်ဦးကို ပံ့ပိုးကူညီနေသည့် NDIS ဝန်ထမ်းတစ်ဦးနှင့် အပြောင်းအလဲပုံတစ်ခု။"/>
                          <pic:cNvPicPr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175862" w14:textId="77777777" w:rsidR="00455ADD" w:rsidRPr="00CF4030" w:rsidRDefault="00B829DA" w:rsidP="00053100">
            <w:pPr>
              <w:pStyle w:val="ListParagraph"/>
              <w:numPr>
                <w:ilvl w:val="0"/>
                <w:numId w:val="24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ဝန်ဆောင်မှုပေးသူများကို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ပြောင်းလဲခြင်း</w:t>
            </w:r>
          </w:p>
        </w:tc>
      </w:tr>
      <w:tr w:rsidR="00601B6A" w:rsidRPr="00CF4030" w14:paraId="4C7513C9" w14:textId="77777777" w:rsidTr="006E0AB1">
        <w:trPr>
          <w:trHeight w:val="2098"/>
        </w:trPr>
        <w:tc>
          <w:tcPr>
            <w:tcW w:w="2552" w:type="dxa"/>
            <w:vAlign w:val="center"/>
          </w:tcPr>
          <w:p w14:paraId="3CE85962" w14:textId="77777777" w:rsidR="00455ADD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7568" behindDoc="0" locked="0" layoutInCell="1" allowOverlap="1" wp14:anchorId="7CD71B40" wp14:editId="3924B61F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215265</wp:posOffset>
                      </wp:positionV>
                      <wp:extent cx="744220" cy="306705"/>
                      <wp:effectExtent l="0" t="0" r="0" b="0"/>
                      <wp:wrapNone/>
                      <wp:docPr id="164861454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4220" cy="306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640278" w14:textId="77777777" w:rsidR="00053100" w:rsidRPr="001D0691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2"/>
                                      <w:szCs w:val="12"/>
                                      <w:lang w:val="en-PH"/>
                                    </w:rPr>
                                  </w:pPr>
                                  <w:r w:rsidRPr="001D0691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မကျေနပ်ချက် တိုင်တန်းခြင်း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D71B40" id="_x0000_s1040" type="#_x0000_t202" alt="&quot;&quot;" style="position:absolute;left:0;text-align:left;margin-left:28.35pt;margin-top:16.95pt;width:58.6pt;height:24.1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" filled="f" stroked="f">
                      <v:textbox inset="0,0,0,0">
                        <w:txbxContent>
                          <w:p w14:paraId="4F640278" w14:textId="77777777" w:rsidR="00053100" w:rsidRPr="001D0691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2"/>
                                <w:szCs w:val="12"/>
                                <w:lang w:val="en-PH"/>
                              </w:rPr>
                            </w:pPr>
                            <w:r w:rsidRPr="001D0691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2"/>
                                <w:szCs w:val="12"/>
                              </w:rPr>
                              <w:t>မကျေနပ်ချက် တိုင်တန်းခြင်း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5ADD" w:rsidRPr="00CF4030">
              <w:rPr>
                <w:rFonts w:cs="Myanmar Text"/>
                <w:noProof/>
              </w:rPr>
              <w:drawing>
                <wp:inline distT="0" distB="0" distL="0" distR="0" wp14:anchorId="446B0F14" wp14:editId="05BD7C19">
                  <wp:extent cx="1440000" cy="1440000"/>
                  <wp:effectExtent l="0" t="0" r="8255" b="8255"/>
                  <wp:docPr id="657884166" name="Picture 70" descr="လက်မအောက်စိုက်ထားသည့်ပုံပါ စကားပြောကွက် ပြထားသည့် တိုင်တန်းစာတစ်စောင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884166" name="Picture 70" descr="လက်မအောက်စိုက်ထားသည့်ပုံပါ စကားပြောကွက် ပြထားသည့် တိုင်တန်းစာတစ်စောင်။"/>
                          <pic:cNvPicPr/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8B9D6E0" w14:textId="77777777" w:rsidR="00455ADD" w:rsidRPr="00CF4030" w:rsidRDefault="00B829DA" w:rsidP="00053100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မကျေနပ်ချက်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တစ်ရပ်ကို</w:t>
            </w:r>
            <w:r w:rsidRPr="00CF4030">
              <w:rPr>
                <w:rStyle w:val="Strong"/>
                <w:rFonts w:eastAsia="Zawgyi-One" w:cs="Myanmar Text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တိုင်တန်းပါ</w:t>
            </w:r>
            <w:r w:rsidRPr="00CF4030">
              <w:rPr>
                <w:rFonts w:ascii="Myanmar Text" w:eastAsia="Zawgyi-One" w:hAnsi="Myanmar Text" w:cs="Myanmar Text"/>
              </w:rPr>
              <w:t>။</w:t>
            </w:r>
          </w:p>
        </w:tc>
      </w:tr>
      <w:tr w:rsidR="00601B6A" w:rsidRPr="00CF4030" w14:paraId="4840816C" w14:textId="77777777" w:rsidTr="00225597">
        <w:tc>
          <w:tcPr>
            <w:tcW w:w="2552" w:type="dxa"/>
            <w:vAlign w:val="center"/>
          </w:tcPr>
          <w:p w14:paraId="4284D9A4" w14:textId="77777777" w:rsidR="004B78F7" w:rsidRPr="00CF4030" w:rsidRDefault="00B829DA" w:rsidP="00053100">
            <w:pPr>
              <w:pStyle w:val="Image"/>
              <w:wordWrap w:val="0"/>
              <w:spacing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DE55113" wp14:editId="514E7CAF">
                  <wp:extent cx="1440000" cy="1440000"/>
                  <wp:effectExtent l="0" t="0" r="8255" b="8255"/>
                  <wp:docPr id="131285488" name="Picture 71" descr="လက်မြှောက်ထားသည့်လူတစ်ဦးနှင့် ဘေး၌ လက်မအောက်စိုက်နေသည့်ပုံပါ စကားပြောကွက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85488" name="Picture 71" descr="လက်မြှောက်ထားသည့်လူတစ်ဦးနှင့် ဘေး၌ လက်မအောက်စိုက်နေသည့်ပုံပါ စကားပြောကွက်တစ်ခု။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9E3753" w14:textId="77777777" w:rsidR="004B78F7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မကျေနပ်ချက်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တိုင်တန်းသည့်အခါ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အောက်ပါတို့ကို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တစ်စုံတစ်ယောက်ထံ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တိုင်ကြားခြင်းဖြစ်သည်</w:t>
            </w:r>
            <w:r w:rsidRPr="00CF4030">
              <w:rPr>
                <w:rFonts w:eastAsia="Zawgyi-One" w:cs="Myanmar Text"/>
              </w:rPr>
              <w:t xml:space="preserve">- </w:t>
            </w:r>
          </w:p>
          <w:p w14:paraId="39BD67AF" w14:textId="77777777" w:rsidR="004B78F7" w:rsidRPr="00CF4030" w:rsidRDefault="00B829DA" w:rsidP="00053100">
            <w:pPr>
              <w:pStyle w:val="ListParagraph"/>
              <w:numPr>
                <w:ilvl w:val="0"/>
                <w:numId w:val="23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တစ်စုံတစ်ခု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မှားယွင်းခဲ့ခြင်း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323F7A38" w14:textId="77777777" w:rsidR="004B78F7" w:rsidRPr="00CF4030" w:rsidRDefault="00B829DA" w:rsidP="00053100">
            <w:pPr>
              <w:pStyle w:val="ListParagraph"/>
              <w:numPr>
                <w:ilvl w:val="0"/>
                <w:numId w:val="23"/>
              </w:numPr>
              <w:wordWrap w:val="0"/>
              <w:spacing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တစ်စုံတစ်ခုမှာ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အလုပ်မဖြစ်ခြင်း။</w:t>
            </w:r>
          </w:p>
        </w:tc>
      </w:tr>
      <w:tr w:rsidR="00601B6A" w:rsidRPr="00CF4030" w14:paraId="54BA6E69" w14:textId="77777777" w:rsidTr="00225597">
        <w:trPr>
          <w:trHeight w:val="3855"/>
        </w:trPr>
        <w:tc>
          <w:tcPr>
            <w:tcW w:w="2552" w:type="dxa"/>
            <w:vAlign w:val="center"/>
          </w:tcPr>
          <w:p w14:paraId="6DB1E639" w14:textId="77777777" w:rsidR="008E6BDF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lastRenderedPageBreak/>
              <w:drawing>
                <wp:inline distT="0" distB="0" distL="0" distR="0" wp14:anchorId="192B2D4F" wp14:editId="4B1228DB">
                  <wp:extent cx="1483360" cy="1483360"/>
                  <wp:effectExtent l="0" t="0" r="2540" b="2540"/>
                  <wp:docPr id="687223094" name="Picture 13" descr="စဥ်းစားနေသည်ကိုပြအကွက် ၃ ခုနှင့်အတူ စဥ်းစားနေသည့် ပါဝင်သုံးစွဲသူတစ်ဦး။ စဥ်းစားနေသည်ကိုပြ ပထမအကွက်က အမှန်ပြသင်္ကေတနှင့်အတူ ဝန်ဆောင်မှုပေးသူတစ်ဦးကိုပြသည်၊ ဒုတိယအကွက်က လက်မအောက်စိုက်ထားသည့်ပုံကို ပြသည်၊ တတိယအကွက်က အမှန်ပြသင်္ကေတနှင့် ကြက်ခြေခတ်သင်္ကေတကို ပြ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223094" name="Picture 13" descr="စဥ်းစားနေသည်ကိုပြအကွက် ၃ ခုနှင့်အတူ စဥ်းစားနေသည့် ပါဝင်သုံးစွဲသူတစ်ဦး။ စဥ်းစားနေသည်ကိုပြ ပထမအကွက်က အမှန်ပြသင်္ကေတနှင့်အတူ ဝန်ဆောင်မှုပေးသူတစ်ဦးကိုပြသည်၊ ဒုတိယအကွက်က လက်မအောက်စိုက်ထားသည့်ပုံကို ပြသည်၊ တတိယအကွက်က အမှန်ပြသင်္ကေတနှင့် ကြက်ခြေခတ်သင်္ကေတကို ပြထားသည်။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5CD9F850" w14:textId="77777777" w:rsidR="008E6BDF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မည်မျှက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၎င်းတို့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အောက်ပါတို့ကို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နားလည်သည်ဟု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တင်ပြသည်ကို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  <w:p w14:paraId="31180C93" w14:textId="77777777" w:rsidR="008E6BDF" w:rsidRPr="00CF4030" w:rsidRDefault="00B829DA" w:rsidP="00053100">
            <w:pPr>
              <w:pStyle w:val="ListParagraph"/>
              <w:numPr>
                <w:ilvl w:val="0"/>
                <w:numId w:val="22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ဝန်ဆောင်မှုပေးသူများသည်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၎င်းတို့အတွက်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သင့်တော်သည်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ဟုတ်</w:t>
            </w:r>
            <w:r w:rsidRPr="00CF4030">
              <w:rPr>
                <w:rFonts w:eastAsia="Zawgyi-One" w:cs="Myanmar Text"/>
              </w:rPr>
              <w:t>/</w:t>
            </w:r>
            <w:r w:rsidRPr="00CF4030">
              <w:rPr>
                <w:rFonts w:ascii="Myanmar Text" w:eastAsia="Zawgyi-One" w:hAnsi="Myanmar Text" w:cs="Myanmar Text"/>
              </w:rPr>
              <w:t>မဟုတ်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သိရှိပုံနည်းလမ်း</w:t>
            </w:r>
          </w:p>
          <w:p w14:paraId="02A73261" w14:textId="77777777" w:rsidR="008E6BDF" w:rsidRPr="00CF4030" w:rsidRDefault="00B829DA" w:rsidP="00053100">
            <w:pPr>
              <w:pStyle w:val="ListParagraph"/>
              <w:numPr>
                <w:ilvl w:val="0"/>
                <w:numId w:val="22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မကျေနပ်ချက်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မည်သို့တိုင်တန်းရမည့်နည်းလမ်း</w:t>
            </w:r>
          </w:p>
          <w:p w14:paraId="634477F2" w14:textId="77777777" w:rsidR="008E6BDF" w:rsidRPr="00CF4030" w:rsidRDefault="00B829DA" w:rsidP="00053100">
            <w:pPr>
              <w:pStyle w:val="ListParagraph"/>
              <w:numPr>
                <w:ilvl w:val="0"/>
                <w:numId w:val="22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ရွေးချယ်မှုနှင့်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ထိန်းချုပ်မှုအပေါ်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၎င်းတို့၏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အခွင့်အရေးများ</w:t>
            </w:r>
            <w:r w:rsidRPr="00CF4030">
              <w:rPr>
                <w:rFonts w:ascii="Myanmar Text" w:eastAsia="Zawgyi-One" w:hAnsi="Myanmar Text" w:cs="Myanmar Text"/>
              </w:rPr>
              <w:t>။</w:t>
            </w:r>
          </w:p>
        </w:tc>
      </w:tr>
      <w:tr w:rsidR="00601B6A" w:rsidRPr="00CF4030" w14:paraId="298FA9ED" w14:textId="77777777" w:rsidTr="00225597">
        <w:trPr>
          <w:trHeight w:val="3855"/>
        </w:trPr>
        <w:tc>
          <w:tcPr>
            <w:tcW w:w="2552" w:type="dxa"/>
            <w:vAlign w:val="center"/>
          </w:tcPr>
          <w:p w14:paraId="0F2A876B" w14:textId="77777777" w:rsidR="008E6BDF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9616" behindDoc="0" locked="0" layoutInCell="1" allowOverlap="1" wp14:anchorId="516D3AEB" wp14:editId="37A29746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440055</wp:posOffset>
                      </wp:positionV>
                      <wp:extent cx="892175" cy="450215"/>
                      <wp:effectExtent l="0" t="0" r="3175" b="6985"/>
                      <wp:wrapNone/>
                      <wp:docPr id="9735085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1C396B" w14:textId="77777777" w:rsidR="00053100" w:rsidRPr="001D0691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10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1D0691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10"/>
                                      <w:sz w:val="18"/>
                                      <w:szCs w:val="18"/>
                                    </w:rPr>
                                    <w:t>အခွင့်အရေးများ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D3AEB" id="_x0000_s1041" type="#_x0000_t202" alt="&quot;&quot;" style="position:absolute;left:0;text-align:left;margin-left:21.05pt;margin-top:34.65pt;width:70.25pt;height:35.4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" filled="f" stroked="f">
                      <v:textbox inset="0,0,0,0">
                        <w:txbxContent>
                          <w:p w14:paraId="331C396B" w14:textId="77777777" w:rsidR="00053100" w:rsidRPr="001D0691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10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1D0691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10"/>
                                <w:sz w:val="18"/>
                                <w:szCs w:val="18"/>
                              </w:rPr>
                              <w:t>အခွင့်အရေးများ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626D" w:rsidRPr="00CF4030">
              <w:rPr>
                <w:rFonts w:cs="Myanmar Text"/>
                <w:noProof/>
              </w:rPr>
              <w:drawing>
                <wp:inline distT="0" distB="0" distL="0" distR="0" wp14:anchorId="78B3A89F" wp14:editId="70FE9752">
                  <wp:extent cx="1483360" cy="1483360"/>
                  <wp:effectExtent l="0" t="0" r="2540" b="2540"/>
                  <wp:docPr id="1518759341" name="Picture 72" descr="'အခွင့်အရေးများ' ဟုရေးထားသော စာစောင်တစ်စောင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759341" name="Picture 72" descr="'အခွင့်အရေးများ' ဟုရေးထားသော စာစောင်တစ်စောင်။"/>
                          <pic:cNvPicPr/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99BC1B" w14:textId="77777777" w:rsidR="008E6BDF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အခွင့်အရေးများမှာ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လူများအနေဖြင့်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သင့်အား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အောက်ပါတို့အတိုင်း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ဆက်ဆံရမည့်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စည်းမျဥ်းများဖြစ်ပါသည်</w:t>
            </w:r>
            <w:r w:rsidRPr="00CF4030">
              <w:rPr>
                <w:rFonts w:eastAsia="Zawgyi-One" w:cs="Myanmar Text"/>
              </w:rPr>
              <w:t>-</w:t>
            </w:r>
          </w:p>
          <w:p w14:paraId="3DD24667" w14:textId="77777777" w:rsidR="008E6BDF" w:rsidRPr="00CF4030" w:rsidRDefault="00B829DA" w:rsidP="00053100">
            <w:pPr>
              <w:pStyle w:val="ListParagraph"/>
              <w:numPr>
                <w:ilvl w:val="0"/>
                <w:numId w:val="21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မျှမျှတတ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46E3BB27" w14:textId="77777777" w:rsidR="008E6BDF" w:rsidRPr="00CF4030" w:rsidRDefault="00B829DA" w:rsidP="00053100">
            <w:pPr>
              <w:pStyle w:val="ListParagraph"/>
              <w:numPr>
                <w:ilvl w:val="0"/>
                <w:numId w:val="21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တန်းတူညီမျှ။</w:t>
            </w:r>
          </w:p>
        </w:tc>
      </w:tr>
    </w:tbl>
    <w:p w14:paraId="0776AC03" w14:textId="77777777" w:rsidR="00766698" w:rsidRPr="00CF4030" w:rsidRDefault="00B829DA" w:rsidP="00053100">
      <w:pPr>
        <w:pStyle w:val="Heading3"/>
        <w:wordWrap w:val="0"/>
        <w:spacing w:before="60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2B2170C3" wp14:editId="72002237">
                <wp:simplePos x="0" y="0"/>
                <wp:positionH relativeFrom="margin">
                  <wp:posOffset>22860</wp:posOffset>
                </wp:positionH>
                <wp:positionV relativeFrom="paragraph">
                  <wp:posOffset>647244</wp:posOffset>
                </wp:positionV>
                <wp:extent cx="5786755" cy="241300"/>
                <wp:effectExtent l="19050" t="19050" r="23495" b="25400"/>
                <wp:wrapNone/>
                <wp:docPr id="519910894" name="Group 5199108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402927123" name="Straight Connector 1402927123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8533476" name="Oval 87853347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3E3975" id="Group 519910894" o:spid="_x0000_s1026" alt="&quot;&quot;" style="position:absolute;margin-left:1.8pt;margin-top:50.95pt;width:455.65pt;height:19pt;z-index:-25161318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">
                <v:line id="Straight Connector 1402927123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" strokecolor="#65276f [3044]" strokeweight="3pt">
                  <v:stroke endcap="round"/>
                </v:line>
                <v:oval id="Oval 87853347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" fillcolor="#ffcc04" strokecolor="#6b2976" strokeweight="3pt"/>
                <w10:wrap anchorx="margin"/>
              </v:group>
            </w:pict>
          </mc:Fallback>
        </mc:AlternateContent>
      </w:r>
      <w:r w:rsidRPr="00CF4030">
        <w:rPr>
          <w:rFonts w:ascii="Myanmar Text" w:eastAsia="Zawgyi-One" w:hAnsi="Myanmar Text" w:cs="Myanmar Text"/>
        </w:rPr>
        <w:t>ဆောင်ရွက်ချက်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၂၁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601B6A" w:rsidRPr="00CF4030" w14:paraId="3E62AC51" w14:textId="77777777" w:rsidTr="003E3C90">
        <w:tc>
          <w:tcPr>
            <w:tcW w:w="2551" w:type="dxa"/>
            <w:vAlign w:val="center"/>
          </w:tcPr>
          <w:p w14:paraId="6EB1AA6E" w14:textId="77777777" w:rsidR="004B78F7" w:rsidRPr="00CF4030" w:rsidRDefault="00B829DA" w:rsidP="00053100">
            <w:pPr>
              <w:pStyle w:val="Image"/>
              <w:wordWrap w:val="0"/>
              <w:spacing w:before="48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1664" behindDoc="0" locked="0" layoutInCell="1" allowOverlap="1" wp14:anchorId="541809E0" wp14:editId="69F59E5D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540385</wp:posOffset>
                      </wp:positionV>
                      <wp:extent cx="892175" cy="234315"/>
                      <wp:effectExtent l="0" t="0" r="3175" b="13335"/>
                      <wp:wrapNone/>
                      <wp:docPr id="96068624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43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3A60F" w14:textId="77777777" w:rsidR="00053100" w:rsidRPr="001D0691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1D0691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စည်းမျဥ်းများ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1809E0" id="_x0000_s1042" type="#_x0000_t202" alt="&quot;&quot;" style="position:absolute;left:0;text-align:left;margin-left:23pt;margin-top:42.55pt;width:70.25pt;height:18.4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" filled="f" stroked="f">
                      <v:textbox inset="0,0,0,0">
                        <w:txbxContent>
                          <w:p w14:paraId="3AC3A60F" w14:textId="77777777" w:rsidR="00053100" w:rsidRPr="001D0691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1D0691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0"/>
                                <w:szCs w:val="20"/>
                              </w:rPr>
                              <w:t>စည်းမျဥ်းများ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1AC2" w:rsidRPr="00CF4030">
              <w:rPr>
                <w:rFonts w:cs="Myanmar Text"/>
                <w:noProof/>
              </w:rPr>
              <w:drawing>
                <wp:inline distT="0" distB="0" distL="0" distR="0" wp14:anchorId="5C0757C3" wp14:editId="129B902B">
                  <wp:extent cx="1482725" cy="1482725"/>
                  <wp:effectExtent l="0" t="0" r="3175" b="3175"/>
                  <wp:docPr id="1240535288" name="Picture 73" descr="အမှန်ပြသင်္ကေတနှင့် ကြက်ခြေခတ်သင်္ကေတစာရင်းတစ်ခုပါသည့် စည်းမျဥ်းစာစောင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535288" name="Picture 73" descr="အမှန်ပြသင်္ကေတနှင့် ကြက်ခြေခတ်သင်္ကေတစာရင်းတစ်ခုပါသည့် စည်းမျဥ်းစာစောင်။"/>
                          <pic:cNvPicPr/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0E438C5" w14:textId="77777777" w:rsidR="004B78F7" w:rsidRPr="00CF4030" w:rsidRDefault="00B829DA" w:rsidP="00053100">
            <w:pPr>
              <w:wordWrap w:val="0"/>
              <w:spacing w:before="48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ဝန်ဆောင်မှုပေးသူများ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လိုက်နာရမည့်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စည်းမျဥ်းအသစ်များရေးဆွဲရန်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NDIS </w:t>
            </w:r>
            <w:r w:rsidRPr="00CF4030">
              <w:rPr>
                <w:rFonts w:ascii="Myanmar Text" w:eastAsia="Zawgyi-One" w:hAnsi="Myanmar Text" w:cs="Myanmar Text"/>
              </w:rPr>
              <w:t>ကော်မရှင်နှင့်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ပူးပေါင်းလုပ်ဆောင်ပါမည်။</w:t>
            </w:r>
          </w:p>
        </w:tc>
      </w:tr>
    </w:tbl>
    <w:p w14:paraId="6A797597" w14:textId="77777777" w:rsidR="0039501C" w:rsidRPr="00CF4030" w:rsidRDefault="00B829DA" w:rsidP="00053100">
      <w:pPr>
        <w:wordWrap w:val="0"/>
        <w:spacing w:line="240" w:lineRule="auto"/>
        <w:rPr>
          <w:rFonts w:cs="Myanmar Text"/>
        </w:rPr>
      </w:pPr>
      <w:r w:rsidRPr="00CF4030">
        <w:rPr>
          <w:rFonts w:cs="Myanmar Text"/>
        </w:rPr>
        <w:br w:type="page"/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601B6A" w:rsidRPr="00CF4030" w14:paraId="52BA5FFE" w14:textId="77777777" w:rsidTr="00225597">
        <w:tc>
          <w:tcPr>
            <w:tcW w:w="2551" w:type="dxa"/>
            <w:vAlign w:val="center"/>
          </w:tcPr>
          <w:p w14:paraId="50A11DB6" w14:textId="77777777" w:rsidR="008E6BDF" w:rsidRPr="00CF4030" w:rsidRDefault="008E6BDF" w:rsidP="00053100">
            <w:pPr>
              <w:pStyle w:val="Image"/>
              <w:wordWrap w:val="0"/>
              <w:spacing w:after="0" w:line="240" w:lineRule="auto"/>
              <w:rPr>
                <w:rFonts w:cs="Myanmar Text"/>
              </w:rPr>
            </w:pPr>
          </w:p>
        </w:tc>
        <w:tc>
          <w:tcPr>
            <w:tcW w:w="6576" w:type="dxa"/>
            <w:vAlign w:val="center"/>
          </w:tcPr>
          <w:p w14:paraId="4FFDB29F" w14:textId="77777777" w:rsidR="008E6BDF" w:rsidRPr="00CF4030" w:rsidRDefault="00B829DA" w:rsidP="00053100">
            <w:pPr>
              <w:wordWrap w:val="0"/>
              <w:spacing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ဤစည်းမျဥ်းများအားဖြင့်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ဝန်ဆောင်မှုများကို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ဝန်ဆောင်မှုပေးသူများက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မည်သို့ဆောင်ရွက်ပေးရမည်ကို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အလေးထားရပါမည်</w:t>
            </w:r>
            <w:r w:rsidRPr="00CF4030">
              <w:rPr>
                <w:rFonts w:eastAsia="Zawgyi-One" w:cs="Myanmar Text"/>
              </w:rPr>
              <w:t xml:space="preserve">- </w:t>
            </w:r>
          </w:p>
        </w:tc>
      </w:tr>
      <w:tr w:rsidR="00601B6A" w:rsidRPr="00CF4030" w14:paraId="65925851" w14:textId="77777777" w:rsidTr="00225597">
        <w:tc>
          <w:tcPr>
            <w:tcW w:w="2551" w:type="dxa"/>
            <w:vAlign w:val="center"/>
          </w:tcPr>
          <w:p w14:paraId="53017222" w14:textId="77777777" w:rsidR="008D1AC2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509AC10B" wp14:editId="74F680B5">
                  <wp:extent cx="1440000" cy="1440000"/>
                  <wp:effectExtent l="0" t="0" r="8255" b="8255"/>
                  <wp:docPr id="22738112" name="Picture 74" descr="ပါဝင်သုံးစွဲသူတစ်ဦးကို ပံ့ပိုးကူညီနေသည့် NDIS ဝန်ထမ်းတစ်ဦးနှင့် ဘေး၌ လုံခြုံရေးပုံ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38112" name="Picture 74" descr="ပါဝင်သုံးစွဲသူတစ်ဦးကို ပံ့ပိုးကူညီနေသည့် NDIS ဝန်ထမ်းတစ်ဦးနှင့် ဘေး၌ လုံခြုံရေးပုံတစ်ခု ရှိသည်။"/>
                          <pic:cNvPicPr/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9845A8A" w14:textId="77777777" w:rsidR="008D1AC2" w:rsidRPr="00CF4030" w:rsidRDefault="00B829DA" w:rsidP="00053100">
            <w:pPr>
              <w:pStyle w:val="ListParagraph"/>
              <w:numPr>
                <w:ilvl w:val="0"/>
                <w:numId w:val="20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ယဥ်ကျေးမှုအားလုံးက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သုံးစွဲရန်အတွက်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လုံခြုံခြင်း</w:t>
            </w:r>
          </w:p>
        </w:tc>
      </w:tr>
      <w:tr w:rsidR="00601B6A" w:rsidRPr="00CF4030" w14:paraId="3B48C796" w14:textId="77777777" w:rsidTr="00225597">
        <w:tc>
          <w:tcPr>
            <w:tcW w:w="2551" w:type="dxa"/>
            <w:vAlign w:val="center"/>
          </w:tcPr>
          <w:p w14:paraId="3A5302C1" w14:textId="77777777" w:rsidR="008D1AC2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F7A6D38" wp14:editId="2FB49DB6">
                  <wp:extent cx="1440000" cy="1440000"/>
                  <wp:effectExtent l="0" t="0" r="8255" b="8255"/>
                  <wp:docPr id="713944535" name="Picture 75" descr="ပါဝင်သုံးစွဲသူတစ်ဦးအား ကူညီပေးနေသည့် NDIS ဝန်ထမ်း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944535" name="Picture 75" descr="ပါဝင်သုံးစွဲသူတစ်ဦးအား ကူညီပေးနေသည့် NDIS ဝန်ထမ်းတစ်ဦး။"/>
                          <pic:cNvPicPr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D9D6C19" w14:textId="77777777" w:rsidR="008D1AC2" w:rsidRPr="00CF4030" w:rsidRDefault="00B829DA" w:rsidP="00053100">
            <w:pPr>
              <w:pStyle w:val="ListParagraph"/>
              <w:numPr>
                <w:ilvl w:val="0"/>
                <w:numId w:val="70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စိတ်ဒဏ်ရာသင့်နေသည့်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ပံ့ပိုးကူညီခြင်း။</w:t>
            </w:r>
          </w:p>
        </w:tc>
      </w:tr>
      <w:tr w:rsidR="00601B6A" w:rsidRPr="00CF4030" w14:paraId="28660032" w14:textId="77777777" w:rsidTr="00225597">
        <w:tc>
          <w:tcPr>
            <w:tcW w:w="2551" w:type="dxa"/>
            <w:vAlign w:val="center"/>
          </w:tcPr>
          <w:p w14:paraId="721D8A6C" w14:textId="77777777" w:rsidR="008E6BDF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0C6CF3B" wp14:editId="3F130FA1">
                  <wp:extent cx="1440000" cy="1440000"/>
                  <wp:effectExtent l="0" t="0" r="8255" b="8255"/>
                  <wp:docPr id="1515690592" name="Picture 76" descr="အခြားသူတစ်ဦးသို့ စာစောင် ကမ်းပေးနေ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690592" name="Picture 76" descr="အခြားသူတစ်ဦးသို့ စာစောင် ကမ်းပေးနေသူတစ်ဦး။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25455A1" w14:textId="77777777" w:rsidR="008E6BDF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ဤစည်းမျဥ်းများကို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ရေးဆွဲပြီးသည့်အခါ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၎င်းတို့ကို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ဝန်ဆောင်မှုပေးသူများနှင့်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ပါဝင်သုံးစွဲသူများသို့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ဝေမျှပေးပါမည်။</w:t>
            </w:r>
          </w:p>
        </w:tc>
      </w:tr>
      <w:tr w:rsidR="00601B6A" w:rsidRPr="00CF4030" w14:paraId="2EB0B20B" w14:textId="77777777" w:rsidTr="00225597">
        <w:tc>
          <w:tcPr>
            <w:tcW w:w="2551" w:type="dxa"/>
            <w:vAlign w:val="center"/>
          </w:tcPr>
          <w:p w14:paraId="6C2237A2" w14:textId="77777777" w:rsidR="00981B48" w:rsidRPr="00CF4030" w:rsidRDefault="00B829DA" w:rsidP="00053100">
            <w:pPr>
              <w:pStyle w:val="Image"/>
              <w:wordWrap w:val="0"/>
              <w:spacing w:before="0" w:after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78D4C088" wp14:editId="594B7C63">
                  <wp:extent cx="1440000" cy="1440000"/>
                  <wp:effectExtent l="0" t="0" r="8255" b="8255"/>
                  <wp:docPr id="1858900725" name="Picture 78" descr="ဝန်ဆောင်မှုပေးသူတစ်ဦး၊ ပါဝင်သုံးစွဲသူတစ်ဦးနှင့် ၎င်းတို့အပေါ်၌ စကားပြောကွက်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900725" name="Picture 78" descr="ဝန်ဆောင်မှုပေးသူတစ်ဦး၊ ပါဝင်သုံးစွဲသူတစ်ဦးနှင့် ၎င်းတို့အပေါ်၌ စကားပြောကွက်တစ်ခု ရှိသည်။"/>
                          <pic:cNvPicPr/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7BD27E7" w14:textId="77777777" w:rsidR="00981B48" w:rsidRPr="00CF4030" w:rsidRDefault="00B829DA" w:rsidP="00053100">
            <w:pPr>
              <w:wordWrap w:val="0"/>
              <w:spacing w:before="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ဝန်ဆောင်မှုပေးသူများနှင့်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ပါဝင်သုံးစွဲသူတို့က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စည်းမျဥ်းများ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မည်သို့ကောင်းစွာ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အလုပ်လုပ်ကြောင်း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ပြောဆိုချက်များကို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နားထောင်ပါမည်။</w:t>
            </w:r>
          </w:p>
        </w:tc>
      </w:tr>
      <w:tr w:rsidR="00601B6A" w:rsidRPr="00CF4030" w14:paraId="0BC44CA6" w14:textId="77777777" w:rsidTr="00225597">
        <w:tc>
          <w:tcPr>
            <w:tcW w:w="2551" w:type="dxa"/>
            <w:vAlign w:val="center"/>
          </w:tcPr>
          <w:p w14:paraId="4BAB23D7" w14:textId="77777777" w:rsidR="00981B48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7815CF2" wp14:editId="3FEFC731">
                  <wp:extent cx="1440000" cy="1440000"/>
                  <wp:effectExtent l="0" t="0" r="8255" b="8255"/>
                  <wp:docPr id="1181985076" name="Picture 79" descr="ဝန်ဆောင်မှုပေးသူက လက်မြှောက်ထားပြီး အပေါ်၌ ဝန်ဆောင်မှု ၃ ခု ရှိပါသည်။ ၎င်းတို့မှာ ကြက်ဥမွေတံတစ်ချောင်း၊ မုန့်လှိမ့်တံတစ်ခု၊ ကုန်ကားငယ်တစ်စီးနှင့် ပါဝင်သူတစ်ဦးကို ပံ့ပိုးကူညီပေးနေသည့် ဝန်ဆောင်လုပ်ငန်းပေး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985076" name="Picture 79" descr="ဝန်ဆောင်မှုပေးသူက လက်မြှောက်ထားပြီး အပေါ်၌ ဝန်ဆောင်မှု ၃ ခု ရှိပါသည်။ ၎င်းတို့မှာ ကြက်ဥမွေတံတစ်ချောင်း၊ မုန့်လှိမ့်တံတစ်ခု၊ ကုန်ကားငယ်တစ်စီးနှင့် ပါဝင်သူတစ်ဦးကို ပံ့ပိုးကူညီပေးနေသည့် ဝန်ဆောင်လုပ်ငန်းပေးသူတစ်ဦး။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7F8AD2C2" w14:textId="77777777" w:rsidR="00981B48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ဝန်ဆောင်မှုပေးသူ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မည်မျှသည်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ဤစည်းမျဥ်းများနှင့်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ညီညွတ်သည့်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ဝန်ဆောင်မှုများ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ဆောင်ရွက်ပေးသည်ကို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</w:tbl>
    <w:p w14:paraId="04BD2CA3" w14:textId="77777777" w:rsidR="00766698" w:rsidRPr="00CF4030" w:rsidRDefault="00B829DA" w:rsidP="00053100">
      <w:pPr>
        <w:pStyle w:val="Heading3"/>
        <w:wordWrap w:val="0"/>
        <w:spacing w:before="36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w:lastRenderedPageBreak/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59F2E62A" wp14:editId="484DC253">
                <wp:simplePos x="0" y="0"/>
                <wp:positionH relativeFrom="margin">
                  <wp:posOffset>18415</wp:posOffset>
                </wp:positionH>
                <wp:positionV relativeFrom="paragraph">
                  <wp:posOffset>279400</wp:posOffset>
                </wp:positionV>
                <wp:extent cx="5786755" cy="241300"/>
                <wp:effectExtent l="19050" t="19050" r="23495" b="25400"/>
                <wp:wrapNone/>
                <wp:docPr id="938337676" name="Group 9383376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864361492" name="Straight Connector 186436149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3840095" name="Oval 84384009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687534" id="Group 938337676" o:spid="_x0000_s1026" alt="&quot;&quot;" style="position:absolute;margin-left:1.45pt;margin-top:22pt;width:455.65pt;height:19pt;z-index:-25161113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">
                <v:line id="Straight Connector 186436149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" strokecolor="#65276f [3044]" strokeweight="3pt">
                  <v:stroke endcap="round"/>
                </v:line>
                <v:oval id="Oval 84384009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" fillcolor="#ffcc04" strokecolor="#6b2976" strokeweight="3pt"/>
                <w10:wrap anchorx="margin"/>
              </v:group>
            </w:pict>
          </mc:Fallback>
        </mc:AlternateContent>
      </w:r>
      <w:r w:rsidRPr="00CF4030">
        <w:rPr>
          <w:rFonts w:ascii="Myanmar Text" w:eastAsia="Zawgyi-One" w:hAnsi="Myanmar Text" w:cs="Myanmar Text"/>
        </w:rPr>
        <w:t>ဆောင်ရွက်ချက်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၂၂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86"/>
      </w:tblGrid>
      <w:tr w:rsidR="00601B6A" w:rsidRPr="00CF4030" w14:paraId="239E737C" w14:textId="77777777" w:rsidTr="00F24B2B">
        <w:trPr>
          <w:trHeight w:val="3628"/>
        </w:trPr>
        <w:tc>
          <w:tcPr>
            <w:tcW w:w="2552" w:type="dxa"/>
            <w:vAlign w:val="center"/>
          </w:tcPr>
          <w:p w14:paraId="686622C2" w14:textId="77777777" w:rsidR="00766698" w:rsidRPr="00CF4030" w:rsidRDefault="00B829DA" w:rsidP="00053100">
            <w:pPr>
              <w:pStyle w:val="Image"/>
              <w:wordWrap w:val="0"/>
              <w:spacing w:before="7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55C57ABA" wp14:editId="2536F700">
                  <wp:extent cx="1483360" cy="1483360"/>
                  <wp:effectExtent l="0" t="0" r="2540" b="2540"/>
                  <wp:docPr id="1288388905" name="Picture 80" descr="ဝန်ထမ်း ၃ ဦးနှင့် အတားအဆီးတစ်ခုနောက်မှ ရုံးအဆောက်အအုံ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388905" name="Picture 80" descr="ဝန်ထမ်း ၃ ဦးနှင့် အတားအဆီးတစ်ခုနောက်မှ ရုံးအဆောက်အအုံတစ်ခု။"/>
                          <pic:cNvPicPr/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31505980" w14:textId="77777777" w:rsidR="00766698" w:rsidRPr="00CF4030" w:rsidRDefault="00B829DA" w:rsidP="00053100">
            <w:pPr>
              <w:wordWrap w:val="0"/>
              <w:spacing w:before="7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မသန်စွမ်းသူများကို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ပံ့ပိုးပေးနေသည့်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အဖွဲ့အစည်းအချို့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ကြုံတွေ့သည့်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အဟန့်အတားများကို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ရှာဖွေပါမည်။</w:t>
            </w:r>
          </w:p>
          <w:p w14:paraId="728641FD" w14:textId="77777777" w:rsidR="00766698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ဤအဟန့်အတားများကို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ကျော်လွှားရန်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အခြား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အစိုးရအဖွဲ့အစည်းများနှင့်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ပူးပေါင်းလုပ်ဆောင်ပါမည်။</w:t>
            </w:r>
          </w:p>
        </w:tc>
      </w:tr>
      <w:tr w:rsidR="00601B6A" w:rsidRPr="00CF4030" w14:paraId="28E7DBEF" w14:textId="77777777" w:rsidTr="00F24B2B">
        <w:trPr>
          <w:gridAfter w:val="1"/>
          <w:wAfter w:w="86" w:type="dxa"/>
          <w:trHeight w:val="3628"/>
        </w:trPr>
        <w:tc>
          <w:tcPr>
            <w:tcW w:w="2552" w:type="dxa"/>
            <w:vAlign w:val="center"/>
          </w:tcPr>
          <w:p w14:paraId="10C1172B" w14:textId="77777777" w:rsidR="00981B48" w:rsidRPr="00CF4030" w:rsidRDefault="00B829DA" w:rsidP="00053100">
            <w:pPr>
              <w:pStyle w:val="Image"/>
              <w:wordWrap w:val="0"/>
              <w:spacing w:before="36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0200E6D" wp14:editId="48AE7585">
                  <wp:extent cx="1483360" cy="1483360"/>
                  <wp:effectExtent l="0" t="0" r="2540" b="2540"/>
                  <wp:docPr id="888793777" name="Picture 14" descr="ပါဝင်သုံးစွဲသူတစ်ဦးကို ပံ့ပိုးကူညီနေသည့် NDIS ဝန်ထမ်းတစ်ဦးနှင့် အပေါ်ဘက်ညွှန်ပြမြှားတစ်စင်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793777" name="Picture 14" descr="ပါဝင်သုံးစွဲသူတစ်ဦးကို ပံ့ပိုးကူညီနေသည့် NDIS ဝန်ထမ်းတစ်ဦးနှင့် အပေါ်ဘက်ညွှန်ပြမြှားတစ်စင်း။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AA28C29" w14:textId="77777777" w:rsidR="00981B48" w:rsidRPr="00CF4030" w:rsidRDefault="00B829DA" w:rsidP="00053100">
            <w:pPr>
              <w:wordWrap w:val="0"/>
              <w:spacing w:before="36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ပံ့ပိုးပေးသည့်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အဖွဲ့အစည်းများအနေဖြင့်</w:t>
            </w:r>
            <w:r w:rsidRPr="00CF4030">
              <w:rPr>
                <w:rFonts w:eastAsia="Zawgyi-One" w:cs="Myanmar Text"/>
              </w:rPr>
              <w:t xml:space="preserve"> NDIS </w:t>
            </w:r>
            <w:r w:rsidRPr="00CF4030">
              <w:rPr>
                <w:rFonts w:ascii="Myanmar Text" w:eastAsia="Zawgyi-One" w:hAnsi="Myanmar Text" w:cs="Myanmar Text"/>
              </w:rPr>
              <w:t>ဝန်ဆောင်မှု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ပိုမိုလုပ်ဆောင်ပေးစေရပါမည်။</w:t>
            </w:r>
          </w:p>
        </w:tc>
      </w:tr>
      <w:tr w:rsidR="00601B6A" w:rsidRPr="00CF4030" w14:paraId="13506485" w14:textId="77777777" w:rsidTr="00F24B2B">
        <w:trPr>
          <w:gridAfter w:val="1"/>
          <w:wAfter w:w="86" w:type="dxa"/>
          <w:trHeight w:val="3628"/>
        </w:trPr>
        <w:tc>
          <w:tcPr>
            <w:tcW w:w="2552" w:type="dxa"/>
            <w:vAlign w:val="center"/>
          </w:tcPr>
          <w:p w14:paraId="61ED2DE6" w14:textId="77777777" w:rsidR="00CE08D6" w:rsidRPr="00CF4030" w:rsidRDefault="00B829DA" w:rsidP="00053100">
            <w:pPr>
              <w:wordWrap w:val="0"/>
              <w:spacing w:line="240" w:lineRule="auto"/>
              <w:jc w:val="center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DBA1C4D" wp14:editId="67DF43D5">
                  <wp:extent cx="1483360" cy="1483360"/>
                  <wp:effectExtent l="0" t="0" r="2540" b="2540"/>
                  <wp:docPr id="1881083683" name="Picture 81" descr="အတားအဆီးတစ်ခုနောက်ရှိ လုပ်သား ၃ ဦးနှင့် အောက်စိုက်ထားသည့် မြှားတစ်စင်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083683" name="Picture 81" descr="အတားအဆီးတစ်ခုနောက်ရှိ လုပ်သား ၃ ဦးနှင့် အောက်စိုက်ထားသည့် မြှားတစ်စင်း။"/>
                          <pic:cNvPicPr/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06B4BB" w14:textId="77777777" w:rsidR="00CE08D6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အဖွဲ့အစည်း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အရေအတွက်မည်မျှက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အဟန့်အတား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အနည့်းငယ်သာ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ကြုံတွေ့သည်ကို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</w:tbl>
    <w:p w14:paraId="0E2CFC17" w14:textId="77777777" w:rsidR="0039501C" w:rsidRPr="00CF4030" w:rsidRDefault="00B829DA" w:rsidP="00053100">
      <w:pPr>
        <w:wordWrap w:val="0"/>
        <w:spacing w:before="0" w:after="0" w:line="240" w:lineRule="auto"/>
        <w:rPr>
          <w:rFonts w:cs="Myanmar Text"/>
          <w:b/>
          <w:bCs/>
          <w:sz w:val="32"/>
          <w:szCs w:val="26"/>
        </w:rPr>
      </w:pPr>
      <w:r w:rsidRPr="00CF4030">
        <w:rPr>
          <w:rFonts w:cs="Myanmar Text"/>
        </w:rPr>
        <w:br w:type="page"/>
      </w:r>
    </w:p>
    <w:p w14:paraId="6ECFB38D" w14:textId="77777777" w:rsidR="00766698" w:rsidRPr="00CF4030" w:rsidRDefault="00B829DA" w:rsidP="00053100">
      <w:pPr>
        <w:pStyle w:val="Heading3"/>
        <w:wordWrap w:val="0"/>
        <w:spacing w:before="36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w:lastRenderedPageBreak/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43DF0C3A" wp14:editId="782B61B5">
                <wp:simplePos x="0" y="0"/>
                <wp:positionH relativeFrom="margin">
                  <wp:posOffset>19050</wp:posOffset>
                </wp:positionH>
                <wp:positionV relativeFrom="paragraph">
                  <wp:posOffset>293370</wp:posOffset>
                </wp:positionV>
                <wp:extent cx="5786755" cy="241300"/>
                <wp:effectExtent l="19050" t="19050" r="23495" b="25400"/>
                <wp:wrapNone/>
                <wp:docPr id="359315507" name="Group 3593155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2103855474" name="Straight Connector 210385547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1901217" name="Oval 124190121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D5BC19" id="Group 359315507" o:spid="_x0000_s1026" alt="&quot;&quot;" style="position:absolute;margin-left:1.5pt;margin-top:23.1pt;width:455.65pt;height:19pt;z-index:-25160908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">
                <v:line id="Straight Connector 210385547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" strokecolor="#65276f [3044]" strokeweight="3pt">
                  <v:stroke endcap="round"/>
                </v:line>
                <v:oval id="Oval 124190121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" fillcolor="#ffcc04" strokecolor="#6b2976" strokeweight="3pt"/>
                <w10:wrap anchorx="margin"/>
              </v:group>
            </w:pict>
          </mc:Fallback>
        </mc:AlternateContent>
      </w:r>
      <w:r w:rsidRPr="00CF4030">
        <w:rPr>
          <w:rFonts w:ascii="Myanmar Text" w:eastAsia="Zawgyi-One" w:hAnsi="Myanmar Text" w:cs="Myanmar Text"/>
        </w:rPr>
        <w:t>ဆောင်ရွက်ချက်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၂၃</w:t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601B6A" w:rsidRPr="00CF4030" w14:paraId="1D97314C" w14:textId="77777777" w:rsidTr="00225597">
        <w:tc>
          <w:tcPr>
            <w:tcW w:w="2551" w:type="dxa"/>
            <w:vAlign w:val="center"/>
          </w:tcPr>
          <w:p w14:paraId="31282714" w14:textId="77777777" w:rsidR="00766698" w:rsidRPr="00CF4030" w:rsidRDefault="00766698" w:rsidP="00053100">
            <w:pPr>
              <w:pStyle w:val="Image"/>
              <w:wordWrap w:val="0"/>
              <w:spacing w:after="0" w:line="240" w:lineRule="auto"/>
              <w:rPr>
                <w:rFonts w:cs="Myanmar Text"/>
              </w:rPr>
            </w:pPr>
          </w:p>
        </w:tc>
        <w:tc>
          <w:tcPr>
            <w:tcW w:w="6633" w:type="dxa"/>
            <w:vAlign w:val="center"/>
          </w:tcPr>
          <w:p w14:paraId="6C6FF1AB" w14:textId="77777777" w:rsidR="00766698" w:rsidRPr="00CF4030" w:rsidRDefault="00B829DA" w:rsidP="00053100">
            <w:pPr>
              <w:wordWrap w:val="0"/>
              <w:spacing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စကားပြန်အများအပြားက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အောက်ပါအကြောင်းတို့အား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နားလည်စေနိုင်ရန်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အခြား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အစိုးရ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အဖွဲ့အစည်းများနှင့်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ပူးပေါင်းလုပ်ဆောင်ပါမည်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73BF90F7" w14:textId="77777777" w:rsidTr="00225597">
        <w:tc>
          <w:tcPr>
            <w:tcW w:w="2551" w:type="dxa"/>
            <w:vAlign w:val="center"/>
          </w:tcPr>
          <w:p w14:paraId="4C4AF3F8" w14:textId="77777777" w:rsidR="00AD3E02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C8440F4" wp14:editId="0478270C">
                  <wp:extent cx="1440000" cy="1440000"/>
                  <wp:effectExtent l="0" t="0" r="8255" b="8255"/>
                  <wp:docPr id="1062528603" name="Picture 82" descr="NDIS စာစောင်ကိုင်ထား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528603" name="Picture 82" descr="NDIS စာစောင်ကိုင်ထားသူတစ်ဦး။"/>
                          <pic:cNvPicPr/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27E563F" w14:textId="77777777" w:rsidR="00AD3E02" w:rsidRPr="00CF4030" w:rsidRDefault="00B829DA" w:rsidP="00053100">
            <w:pPr>
              <w:pStyle w:val="ListParagraph"/>
              <w:numPr>
                <w:ilvl w:val="0"/>
                <w:numId w:val="19"/>
              </w:numPr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>NDIS</w:t>
            </w:r>
          </w:p>
        </w:tc>
      </w:tr>
      <w:tr w:rsidR="00601B6A" w:rsidRPr="00CF4030" w14:paraId="7E1DF74C" w14:textId="77777777" w:rsidTr="00225597">
        <w:tc>
          <w:tcPr>
            <w:tcW w:w="2551" w:type="dxa"/>
            <w:vAlign w:val="center"/>
          </w:tcPr>
          <w:p w14:paraId="17294B18" w14:textId="77777777" w:rsidR="00AD3E02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3712" behindDoc="0" locked="0" layoutInCell="1" allowOverlap="1" wp14:anchorId="01EBF2AC" wp14:editId="29DC60B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278130</wp:posOffset>
                      </wp:positionV>
                      <wp:extent cx="892175" cy="234315"/>
                      <wp:effectExtent l="0" t="0" r="3175" b="13335"/>
                      <wp:wrapNone/>
                      <wp:docPr id="35824927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43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6CB3F2" w14:textId="77777777" w:rsidR="00053100" w:rsidRPr="001D0691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10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1D0691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10"/>
                                      <w:sz w:val="18"/>
                                      <w:szCs w:val="18"/>
                                    </w:rPr>
                                    <w:t>အခွင့်အရေးများ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BF2AC" id="_x0000_s1043" type="#_x0000_t202" alt="&quot;&quot;" style="position:absolute;left:0;text-align:left;margin-left:21pt;margin-top:21.9pt;width:70.25pt;height:18.4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" filled="f" stroked="f">
                      <v:textbox inset="0,0,0,0">
                        <w:txbxContent>
                          <w:p w14:paraId="1C6CB3F2" w14:textId="77777777" w:rsidR="00053100" w:rsidRPr="001D0691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10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1D0691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10"/>
                                <w:sz w:val="18"/>
                                <w:szCs w:val="18"/>
                              </w:rPr>
                              <w:t>အခွင့်အရေးများ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3E02" w:rsidRPr="00CF4030">
              <w:rPr>
                <w:rFonts w:cs="Myanmar Text"/>
                <w:noProof/>
              </w:rPr>
              <w:drawing>
                <wp:inline distT="0" distB="0" distL="0" distR="0" wp14:anchorId="6E4F1A16" wp14:editId="667824E5">
                  <wp:extent cx="1440000" cy="1440000"/>
                  <wp:effectExtent l="0" t="0" r="8255" b="8255"/>
                  <wp:docPr id="1028388742" name="Picture 83" descr="'အခွင့်အရေးများ' ဟုရေးထားသော စာစောင်တစ်စောင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388742" name="Picture 83" descr="'အခွင့်အရေးများ' ဟုရေးထားသော စာစောင်တစ်စောင်။"/>
                          <pic:cNvPicPr/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3298D5" w14:textId="77777777" w:rsidR="00AD3E02" w:rsidRPr="00CF4030" w:rsidRDefault="00B829DA" w:rsidP="00053100">
            <w:pPr>
              <w:pStyle w:val="ListParagraph"/>
              <w:numPr>
                <w:ilvl w:val="0"/>
                <w:numId w:val="70"/>
              </w:numPr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မသန်စွမ်းသူများ၏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အခွင့်အရေးများ။</w:t>
            </w:r>
          </w:p>
        </w:tc>
      </w:tr>
      <w:tr w:rsidR="00601B6A" w:rsidRPr="00CF4030" w14:paraId="0B350D8D" w14:textId="77777777" w:rsidTr="00225597">
        <w:tc>
          <w:tcPr>
            <w:tcW w:w="2551" w:type="dxa"/>
            <w:vAlign w:val="center"/>
          </w:tcPr>
          <w:p w14:paraId="5EA5093B" w14:textId="77777777" w:rsidR="00D64264" w:rsidRPr="00CF4030" w:rsidRDefault="00B829DA" w:rsidP="00053100">
            <w:pPr>
              <w:pStyle w:val="Image"/>
              <w:wordWrap w:val="0"/>
              <w:spacing w:before="36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F344859" wp14:editId="2A2C5476">
                  <wp:extent cx="1440000" cy="1440000"/>
                  <wp:effectExtent l="0" t="0" r="8255" b="8255"/>
                  <wp:docPr id="1833459512" name="Picture 15" descr="အင်္ဂလိပ်စာ မဟုတ်သော ဘာသာစကားဖြင့် စကားပြောကွက်တစ်ခုအောက်၌ စကားပြောဆိုနေကြသည့် ပါဝင်သုံးစွဲသူ ၂ ဦးနှင့် စကားပြန်တစ်ဦး။ ၎င်းတို့ဘေး၌ အပေါ်သို့ညွှန်ပြမြှားတစ်စင်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459512" name="Picture 15" descr="အင်္ဂလိပ်စာ မဟုတ်သော ဘာသာစကားဖြင့် စကားပြောကွက်တစ်ခုအောက်၌ စကားပြောဆိုနေကြသည့် ပါဝင်သုံးစွဲသူ ၂ ဦးနှင့် စကားပြန်တစ်ဦး။ ၎င်းတို့ဘေး၌ အပေါ်သို့ညွှန်ပြမြှားတစ်စင်း။"/>
                          <pic:cNvPicPr/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C60088D" w14:textId="77777777" w:rsidR="00D64264" w:rsidRPr="00CF4030" w:rsidRDefault="00B829DA" w:rsidP="00053100">
            <w:pPr>
              <w:wordWrap w:val="0"/>
              <w:spacing w:before="36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ပံ့ပိုးပေးနိုင်သည့်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စကားပြန်များ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ပိုမိုရှိစေရပါမည်။</w:t>
            </w:r>
          </w:p>
        </w:tc>
      </w:tr>
      <w:tr w:rsidR="00601B6A" w:rsidRPr="00CF4030" w14:paraId="705CA1A9" w14:textId="77777777" w:rsidTr="00225597">
        <w:tc>
          <w:tcPr>
            <w:tcW w:w="2551" w:type="dxa"/>
            <w:vAlign w:val="center"/>
          </w:tcPr>
          <w:p w14:paraId="0D55854F" w14:textId="77777777" w:rsidR="00D64264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84D1D42" wp14:editId="01B10298">
                  <wp:extent cx="1440000" cy="1440000"/>
                  <wp:effectExtent l="0" t="0" r="8255" b="8255"/>
                  <wp:docPr id="395913801" name="Picture 16" descr="စကားပြောကွက်အတွင်း၌ အမှန်ပြသင်္ကေတပါ စာစောင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913801" name="Picture 16" descr="စကားပြောကွက်အတွင်း၌ အမှန်ပြသင်္ကေတပါ စာစောင်တစ်ခု။"/>
                          <pic:cNvPicPr/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4E7EC30" w14:textId="77777777" w:rsidR="00D64264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စကားပြန်များအား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အထောက်အကူပြုမည့်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အစီအစဥ်များကိုလည်း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စစ်ဆေးပါမည်။</w:t>
            </w:r>
          </w:p>
        </w:tc>
      </w:tr>
      <w:tr w:rsidR="00601B6A" w:rsidRPr="00CF4030" w14:paraId="1F8C5233" w14:textId="77777777" w:rsidTr="00225597">
        <w:tc>
          <w:tcPr>
            <w:tcW w:w="2551" w:type="dxa"/>
            <w:vAlign w:val="center"/>
          </w:tcPr>
          <w:p w14:paraId="2CB2C163" w14:textId="77777777" w:rsidR="00445656" w:rsidRPr="00CF4030" w:rsidRDefault="00B829DA" w:rsidP="00053100">
            <w:pPr>
              <w:pStyle w:val="Image"/>
              <w:wordWrap w:val="0"/>
              <w:spacing w:before="0" w:after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A5FFB5B" wp14:editId="7EBD3EE2">
                  <wp:extent cx="1404000" cy="1404000"/>
                  <wp:effectExtent l="0" t="0" r="5715" b="5715"/>
                  <wp:docPr id="23462965" name="Picture 17" descr="မိမိတို့အား လက်ညှိုးထိုးနေကြပြီး လက်မြှောက်ထားကြသည့် စကားပြန် ၃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62965" name="Picture 17" descr="မိမိတို့အား လက်ညှိုးထိုးနေကြပြီး လက်မြှောက်ထားကြသည့် စကားပြန် ၃ ဦး။"/>
                          <pic:cNvPicPr/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0B1C981" w14:textId="77777777" w:rsidR="00445656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စကားပြန်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မည်မျှက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ပါဝင်သုံးစွဲသူများအား</w:t>
            </w:r>
            <w:r w:rsidRPr="00CF4030">
              <w:rPr>
                <w:rFonts w:eastAsia="Zawgyi-One" w:cs="Myanmar Text"/>
              </w:rPr>
              <w:t xml:space="preserve"> NDIS </w:t>
            </w:r>
            <w:r w:rsidRPr="00CF4030">
              <w:rPr>
                <w:rFonts w:ascii="Myanmar Text" w:eastAsia="Zawgyi-One" w:hAnsi="Myanmar Text" w:cs="Myanmar Text"/>
              </w:rPr>
              <w:t>ကိစ္စ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ကူညီပေးရန်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ရရှိနိုင်သည်ကို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</w:tbl>
    <w:p w14:paraId="653A3D6D" w14:textId="77777777" w:rsidR="00B676E1" w:rsidRPr="00CF4030" w:rsidRDefault="00B829DA" w:rsidP="00053100">
      <w:pPr>
        <w:pStyle w:val="Heading2"/>
        <w:wordWrap w:val="0"/>
        <w:spacing w:line="240" w:lineRule="auto"/>
        <w:rPr>
          <w:rFonts w:cs="Myanmar Text"/>
          <w:color w:val="000000" w:themeColor="text1"/>
        </w:rPr>
      </w:pPr>
      <w:r w:rsidRPr="00CF4030">
        <w:rPr>
          <w:rFonts w:cs="Myanmar Text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4612C88F" wp14:editId="2C515034">
                <wp:simplePos x="0" y="0"/>
                <wp:positionH relativeFrom="page">
                  <wp:posOffset>571500</wp:posOffset>
                </wp:positionH>
                <wp:positionV relativeFrom="paragraph">
                  <wp:posOffset>-172085</wp:posOffset>
                </wp:positionV>
                <wp:extent cx="6422400" cy="1200150"/>
                <wp:effectExtent l="19050" t="19050" r="16510" b="1905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120015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E7A795" id="Rectangle: Rounded Corners 565464728" o:spid="_x0000_s1026" alt="&quot;&quot;" style="position:absolute;margin-left:45pt;margin-top:-13.55pt;width:505.7pt;height:94.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" fillcolor="#06a8b5" strokecolor="#6b2976" strokeweight="3pt">
                <w10:wrap anchorx="page"/>
              </v:roundrect>
            </w:pict>
          </mc:Fallback>
        </mc:AlternateContent>
      </w:r>
      <w:bookmarkStart w:id="108" w:name="_Toc256000006"/>
      <w:r w:rsidRPr="00CF4030">
        <w:rPr>
          <w:rFonts w:ascii="Myanmar Text" w:eastAsia="Zawgyi-One" w:hAnsi="Myanmar Text" w:cs="Myanmar Text"/>
          <w:color w:val="000000" w:themeColor="text1"/>
        </w:rPr>
        <w:t>၅</w:t>
      </w:r>
      <w:r w:rsidRPr="00CF4030">
        <w:rPr>
          <w:rFonts w:eastAsia="Zawgyi-One" w:cs="Myanmar Text"/>
          <w:color w:val="000000" w:themeColor="text1"/>
        </w:rPr>
        <w:t xml:space="preserve">. </w:t>
      </w:r>
      <w:r w:rsidRPr="00CF4030">
        <w:rPr>
          <w:rFonts w:ascii="Myanmar Text" w:eastAsia="Zawgyi-One" w:hAnsi="Myanmar Text" w:cs="Myanmar Text"/>
          <w:color w:val="000000" w:themeColor="text1"/>
        </w:rPr>
        <w:t>ယဥ်ကျေးမှုကွဲ</w:t>
      </w:r>
      <w:r w:rsidRPr="00CF4030">
        <w:rPr>
          <w:rFonts w:eastAsia="Zawgyi-One" w:cs="Myanmar Text"/>
          <w:color w:val="000000" w:themeColor="text1"/>
        </w:rPr>
        <w:t xml:space="preserve"> </w:t>
      </w:r>
      <w:r w:rsidRPr="00CF4030">
        <w:rPr>
          <w:rFonts w:ascii="Myanmar Text" w:eastAsia="Zawgyi-One" w:hAnsi="Myanmar Text" w:cs="Myanmar Text"/>
          <w:color w:val="000000" w:themeColor="text1"/>
        </w:rPr>
        <w:t>ပါဝင်သုံးစွဲသူများ၏</w:t>
      </w:r>
      <w:r w:rsidRPr="00CF4030">
        <w:rPr>
          <w:rFonts w:eastAsia="Zawgyi-One" w:cs="Myanmar Text"/>
          <w:color w:val="000000" w:themeColor="text1"/>
        </w:rPr>
        <w:t xml:space="preserve"> </w:t>
      </w:r>
      <w:r w:rsidRPr="00CF4030">
        <w:rPr>
          <w:rFonts w:ascii="Myanmar Text" w:eastAsia="Zawgyi-One" w:hAnsi="Myanmar Text" w:cs="Myanmar Text"/>
          <w:color w:val="000000" w:themeColor="text1"/>
        </w:rPr>
        <w:t>အချက်အလက်များ</w:t>
      </w:r>
      <w:bookmarkEnd w:id="108"/>
    </w:p>
    <w:p w14:paraId="065362B5" w14:textId="77777777" w:rsidR="008104A9" w:rsidRPr="00CF4030" w:rsidRDefault="00B829DA" w:rsidP="00053100">
      <w:pPr>
        <w:pStyle w:val="Heading3"/>
        <w:wordWrap w:val="0"/>
        <w:spacing w:before="48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26A9F467" wp14:editId="1E6290B7">
                <wp:simplePos x="0" y="0"/>
                <wp:positionH relativeFrom="margin">
                  <wp:posOffset>19050</wp:posOffset>
                </wp:positionH>
                <wp:positionV relativeFrom="paragraph">
                  <wp:posOffset>572135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DE2F40" id="Group 136" o:spid="_x0000_s1026" alt="&quot;&quot;" style="position:absolute;margin-left:1.5pt;margin-top:45.05pt;width:455.55pt;height:19pt;z-index:-25160499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">
                <v:line id="Straight Connector 13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" strokecolor="#65276f [3044]" strokeweight="3pt">
                  <v:stroke endcap="round"/>
                </v:line>
                <v:oval id="Oval 138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" fillcolor="#06a8b5" strokecolor="#6b2976" strokeweight="3pt"/>
                <w10:wrap anchorx="margin"/>
              </v:group>
            </w:pict>
          </mc:Fallback>
        </mc:AlternateContent>
      </w:r>
      <w:r w:rsidR="00766698" w:rsidRPr="00CF4030">
        <w:rPr>
          <w:rFonts w:ascii="Myanmar Text" w:eastAsia="Zawgyi-One" w:hAnsi="Myanmar Text" w:cs="Myanmar Text"/>
        </w:rPr>
        <w:t>ဆောင်ရွက်ချက်</w:t>
      </w:r>
      <w:r w:rsidR="00766698" w:rsidRPr="00CF4030">
        <w:rPr>
          <w:rFonts w:eastAsia="Zawgyi-One" w:cs="Myanmar Text"/>
        </w:rPr>
        <w:t xml:space="preserve"> </w:t>
      </w:r>
      <w:r w:rsidR="00766698" w:rsidRPr="00CF4030">
        <w:rPr>
          <w:rFonts w:ascii="Myanmar Text" w:eastAsia="Zawgyi-One" w:hAnsi="Myanmar Text" w:cs="Myanmar Text"/>
        </w:rPr>
        <w:t>၂၄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601B6A" w:rsidRPr="00CF4030" w14:paraId="7B0C6190" w14:textId="77777777" w:rsidTr="00AC1C28">
        <w:tc>
          <w:tcPr>
            <w:tcW w:w="2552" w:type="dxa"/>
            <w:vAlign w:val="center"/>
          </w:tcPr>
          <w:p w14:paraId="47FE60A4" w14:textId="77777777" w:rsidR="00766698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560AA54" wp14:editId="2BC046D2">
                  <wp:extent cx="1440000" cy="1440000"/>
                  <wp:effectExtent l="0" t="0" r="8255" b="8255"/>
                  <wp:docPr id="1692890758" name="Picture 1692890758" descr="'ယဥ်ကျေးမှုကွဲ&quot; စာလုံးအောက်ရှိ လူ ၃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90758" name="Picture 1692890758" descr="'ယဥ်ကျေးမှုကွဲ&quot; စာလုံးအောက်ရှိ လူ ၃ ဦး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4CE57D6" w14:textId="77777777" w:rsidR="007374DE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>'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' </w:t>
            </w:r>
            <w:r w:rsidRPr="00CF4030">
              <w:rPr>
                <w:rFonts w:ascii="Myanmar Text" w:eastAsia="Zawgyi-One" w:hAnsi="Myanmar Text" w:cs="Myanmar Text"/>
              </w:rPr>
              <w:t>စကားရပ်အဓိပ္ပါယ်ကို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မည်သို့ရှင်းပြရမည်ကို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သဘောတူရန်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အခြားသူများနှင့်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ပူးပေါင်းလုပ်ဆောင်ပါမည်။</w:t>
            </w:r>
            <w:r w:rsidRPr="00CF4030">
              <w:rPr>
                <w:rFonts w:eastAsia="Zawgyi-One" w:cs="Myanmar Text"/>
              </w:rPr>
              <w:t xml:space="preserve"> </w:t>
            </w:r>
          </w:p>
        </w:tc>
      </w:tr>
      <w:tr w:rsidR="00601B6A" w:rsidRPr="00CF4030" w14:paraId="121C8059" w14:textId="77777777" w:rsidTr="00AC1C28">
        <w:tc>
          <w:tcPr>
            <w:tcW w:w="2552" w:type="dxa"/>
            <w:vAlign w:val="center"/>
          </w:tcPr>
          <w:p w14:paraId="2507D3B1" w14:textId="77777777" w:rsidR="00766698" w:rsidRPr="00CF4030" w:rsidRDefault="00766698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</w:p>
        </w:tc>
        <w:tc>
          <w:tcPr>
            <w:tcW w:w="6575" w:type="dxa"/>
            <w:vAlign w:val="center"/>
          </w:tcPr>
          <w:p w14:paraId="3850E2E0" w14:textId="77777777" w:rsidR="00766698" w:rsidRPr="00CF4030" w:rsidRDefault="00B829DA" w:rsidP="00053100">
            <w:pPr>
              <w:wordWrap w:val="0"/>
              <w:spacing w:before="36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ကျွန်ုပ်တို့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အတူပူးပေါင်းလုပ်ဆောင်မည့်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အဖွဲ့များမှာ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02C37080" w14:textId="77777777" w:rsidTr="00AC1C28">
        <w:tc>
          <w:tcPr>
            <w:tcW w:w="2552" w:type="dxa"/>
            <w:vAlign w:val="center"/>
          </w:tcPr>
          <w:p w14:paraId="6A74890E" w14:textId="77777777" w:rsidR="00D0585A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07D6280" wp14:editId="0A69C288">
                  <wp:extent cx="1483360" cy="1483360"/>
                  <wp:effectExtent l="0" t="0" r="2540" b="2540"/>
                  <wp:docPr id="1520896156" name="Picture 1" descr="ယဥ်ကျေးမှုကွဲ 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896156" name="Picture 1" descr="ယဥ်ကျေးမှုကွဲ လူတစ်စု။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3BADD2B" w14:textId="77777777" w:rsidR="00D0585A" w:rsidRPr="00CF4030" w:rsidRDefault="00B829DA" w:rsidP="00053100">
            <w:pPr>
              <w:pStyle w:val="ListParagraph"/>
              <w:numPr>
                <w:ilvl w:val="0"/>
                <w:numId w:val="25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လူမှုအသိုက်အဝန်းများ</w:t>
            </w:r>
          </w:p>
        </w:tc>
      </w:tr>
      <w:tr w:rsidR="00601B6A" w:rsidRPr="00CF4030" w14:paraId="66270794" w14:textId="77777777" w:rsidTr="00AC1C28">
        <w:tc>
          <w:tcPr>
            <w:tcW w:w="2552" w:type="dxa"/>
            <w:vAlign w:val="center"/>
          </w:tcPr>
          <w:p w14:paraId="1EBF829E" w14:textId="77777777" w:rsidR="00D0585A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64912520" wp14:editId="16587F86">
                  <wp:extent cx="1483360" cy="1483360"/>
                  <wp:effectExtent l="0" t="0" r="2540" b="2540"/>
                  <wp:docPr id="1030385139" name="Picture 2" descr="အစိုးရ အဆောက်အအုံတစ်ခုရှေ့ မိန့်ခွန်းပြောနေသည့် အစိုးရဝန်ထမ်း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385139" name="Picture 2" descr="အစိုးရ အဆောက်အအုံတစ်ခုရှေ့ မိန့်ခွန်းပြောနေသည့် အစိုးရဝန်ထမ်းတစ်ဦး။"/>
                          <pic:cNvPicPr/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402B002" w14:textId="77777777" w:rsidR="00D0585A" w:rsidRPr="00CF4030" w:rsidRDefault="00B829DA" w:rsidP="00053100">
            <w:pPr>
              <w:pStyle w:val="ListParagraph"/>
              <w:numPr>
                <w:ilvl w:val="0"/>
                <w:numId w:val="17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အခြား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အစိုးရ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အဖွဲ့အစည်းများ။</w:t>
            </w:r>
          </w:p>
        </w:tc>
      </w:tr>
      <w:tr w:rsidR="00601B6A" w:rsidRPr="00CF4030" w14:paraId="4389E9F3" w14:textId="77777777" w:rsidTr="00AC1C28">
        <w:tc>
          <w:tcPr>
            <w:tcW w:w="2552" w:type="dxa"/>
            <w:vAlign w:val="center"/>
          </w:tcPr>
          <w:p w14:paraId="025AA438" w14:textId="77777777" w:rsidR="00BC7A9A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C857446" wp14:editId="5C210049">
                  <wp:extent cx="1483360" cy="1196975"/>
                  <wp:effectExtent l="0" t="0" r="2540" b="3175"/>
                  <wp:docPr id="1492686499" name="Picture 3" descr="ယဥ်ကျေးမှုကွဲ 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686499" name="Picture 3" descr="ယဥ်ကျေးမှုကွဲ လူတစ်စု။"/>
                          <pic:cNvPicPr/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19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A5A9796" w14:textId="77777777" w:rsidR="00BC7A9A" w:rsidRPr="00CF4030" w:rsidRDefault="00B829DA" w:rsidP="00053100">
            <w:pPr>
              <w:wordWrap w:val="0"/>
              <w:spacing w:before="60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ကျွန်ုပ်တို့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ရှင်းပြသည့်နည်းသည်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အောက်ပါလူများအား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ပံ့ပိုးပါလိမ့်မည်</w:t>
            </w:r>
            <w:r w:rsidRPr="00CF4030">
              <w:rPr>
                <w:rFonts w:eastAsia="Zawgyi-One" w:cs="Myanmar Text"/>
              </w:rPr>
              <w:t>-</w:t>
            </w:r>
          </w:p>
          <w:p w14:paraId="30764BE2" w14:textId="77777777" w:rsidR="00BC7A9A" w:rsidRPr="00CF4030" w:rsidRDefault="00B829DA" w:rsidP="00053100">
            <w:pPr>
              <w:pStyle w:val="ListParagraph"/>
              <w:numPr>
                <w:ilvl w:val="0"/>
                <w:numId w:val="27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ယဥ်ကျေးမှုကွဲသူအားလုံး</w:t>
            </w:r>
          </w:p>
          <w:p w14:paraId="4549E748" w14:textId="77777777" w:rsidR="00BC7A9A" w:rsidRPr="00CF4030" w:rsidRDefault="00B829DA" w:rsidP="00053100">
            <w:pPr>
              <w:pStyle w:val="ListParagraph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နှင့်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3F3A8841" w14:textId="77777777" w:rsidR="00BC7A9A" w:rsidRPr="00CF4030" w:rsidRDefault="00B829DA" w:rsidP="00053100">
            <w:pPr>
              <w:pStyle w:val="ListParagraph"/>
              <w:numPr>
                <w:ilvl w:val="0"/>
                <w:numId w:val="26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၎င်းတို့၏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အတွေ့အကြုံအမျိုးမျိုး။</w:t>
            </w:r>
          </w:p>
        </w:tc>
      </w:tr>
      <w:tr w:rsidR="00601B6A" w:rsidRPr="00CF4030" w14:paraId="417FEEAC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1CE0DBEE" w14:textId="77777777" w:rsidR="00AC1C28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lastRenderedPageBreak/>
              <w:drawing>
                <wp:inline distT="0" distB="0" distL="0" distR="0" wp14:anchorId="1457702B" wp14:editId="7914CABB">
                  <wp:extent cx="1483360" cy="1483360"/>
                  <wp:effectExtent l="0" t="0" r="2540" b="2540"/>
                  <wp:docPr id="1809070464" name="Picture 4" descr="လူတစ်စုနှင့် ၎င်းတို့အပေါ်၌ လက်မထောင်ထားသည့်ပုံ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070464" name="Picture 4" descr="လူတစ်စုနှင့် ၎င်းတို့အပေါ်၌ လက်မထောင်ထားသည့်ပုံတစ်ခု ရှိသည်။"/>
                          <pic:cNvPicPr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9620C54" w14:textId="77777777" w:rsidR="00AC1C28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ယဥ်ကျေးမှုကွဲလူထုများက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ကောင်းသည်ဟု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သဘောတူညီသည့်အခါ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၎င်းအဓိပ္ပါယ်သည်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သင့်တော်သည်ဟု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သိပါမည်။</w:t>
            </w:r>
          </w:p>
        </w:tc>
      </w:tr>
      <w:tr w:rsidR="00601B6A" w:rsidRPr="00CF4030" w14:paraId="7D223822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63F41592" w14:textId="77777777" w:rsidR="00766698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5F8669FE" wp14:editId="2DB25C73">
                  <wp:extent cx="1483360" cy="1483360"/>
                  <wp:effectExtent l="0" t="0" r="2540" b="2540"/>
                  <wp:docPr id="1672971691" name="Picture 18" descr="စာတစ်စောင်ရေးနေသည့် လူတစ်ဦးနှင့် ပုံပြမျဥ်းဇယား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971691" name="Picture 18" descr="စာတစ်စောင်ရေးနေသည့် လူတစ်ဦးနှင့် ပုံပြမျဥ်းဇယားတစ်ခု။"/>
                          <pic:cNvPicPr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5EC811F" w14:textId="41D39CA8" w:rsidR="00AC1C28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ထို့နောက်</w:t>
            </w:r>
            <w:r w:rsidRPr="00CF4030">
              <w:rPr>
                <w:rFonts w:eastAsia="Zawgyi-One" w:cs="Myanmar Text"/>
              </w:rPr>
              <w:t xml:space="preserve"> '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' </w:t>
            </w:r>
            <w:r w:rsidRPr="00CF4030">
              <w:rPr>
                <w:rFonts w:ascii="Myanmar Text" w:eastAsia="Zawgyi-One" w:hAnsi="Myanmar Text" w:cs="Myanmar Text"/>
              </w:rPr>
              <w:t>စကားရပ်အား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ရှင်းပြပုံကို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ထောက်ခံရန်အတွက်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="00766698" w:rsidRPr="00CF4030">
              <w:rPr>
                <w:rStyle w:val="Strong"/>
                <w:rFonts w:ascii="Myanmar Text" w:eastAsia="Zawgyi-One" w:hAnsi="Myanmar Text" w:cs="Myanmar Text"/>
              </w:rPr>
              <w:t>အချက်အလက်</w:t>
            </w:r>
            <w:r w:rsidR="001F47BF">
              <w:rPr>
                <w:rStyle w:val="Strong"/>
                <w:rFonts w:ascii="Myanmar Text" w:eastAsia="Zawgyi-One" w:hAnsi="Myanmar Text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ကောက်ခံနည်းကို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ပြင်ဆင်ပေးပါမည်။</w:t>
            </w:r>
          </w:p>
        </w:tc>
      </w:tr>
      <w:tr w:rsidR="00601B6A" w:rsidRPr="00CF4030" w14:paraId="26DE8B63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24D06132" w14:textId="77777777" w:rsidR="00680B10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5760" behindDoc="0" locked="0" layoutInCell="1" allowOverlap="1" wp14:anchorId="217E78FF" wp14:editId="799762B5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720725</wp:posOffset>
                      </wp:positionV>
                      <wp:extent cx="892175" cy="210820"/>
                      <wp:effectExtent l="0" t="0" r="3175" b="0"/>
                      <wp:wrapNone/>
                      <wp:docPr id="50028884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DAFF4E" w14:textId="77777777" w:rsidR="00053100" w:rsidRPr="001D0691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6"/>
                                      <w:szCs w:val="16"/>
                                      <w:lang w:val="en-PH"/>
                                    </w:rPr>
                                  </w:pPr>
                                  <w:r w:rsidRPr="001D0691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မှတ်တမ်း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E78FF" id="_x0000_s1044" type="#_x0000_t202" alt="&quot;&quot;" style="position:absolute;left:0;text-align:left;margin-left:46.5pt;margin-top:56.75pt;width:70.25pt;height:16.6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" filled="f" stroked="f">
                      <v:textbox inset="0,0,0,0">
                        <w:txbxContent>
                          <w:p w14:paraId="60DAFF4E" w14:textId="77777777" w:rsidR="00053100" w:rsidRPr="001D0691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6"/>
                                <w:szCs w:val="16"/>
                                <w:lang w:val="en-PH"/>
                              </w:rPr>
                            </w:pPr>
                            <w:r w:rsidRPr="001D0691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6"/>
                                <w:szCs w:val="16"/>
                              </w:rPr>
                              <w:t>မှတ်တမ်း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49C9" w:rsidRPr="00CF4030">
              <w:rPr>
                <w:rFonts w:cs="Myanmar Text"/>
                <w:noProof/>
              </w:rPr>
              <w:drawing>
                <wp:inline distT="0" distB="0" distL="0" distR="0" wp14:anchorId="436BE7F1" wp14:editId="1C018049">
                  <wp:extent cx="1483360" cy="1483360"/>
                  <wp:effectExtent l="0" t="0" r="2540" b="2540"/>
                  <wp:docPr id="1697165199" name="Picture 5" descr="သတင်းပြန်ကြားရေးစာစောင်၊ မှတ်တမ်းစာစောင်နှင့် ဒေါင်လိုက်ပုံပြမျဥ်း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165199" name="Picture 5" descr="သတင်းပြန်ကြားရေးစာစောင်၊ မှတ်တမ်းစာစောင်နှင့် ဒေါင်လိုက်ပုံပြမျဥ်းတစ်ခု။"/>
                          <pic:cNvPicPr/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92D83EB" w14:textId="77777777" w:rsidR="00680B10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အချက်အလက်များအကြောင်း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ပြောဆိုသည့်အခါ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ဆိုလိုသည်မှာ</w:t>
            </w:r>
            <w:r w:rsidRPr="00CF4030">
              <w:rPr>
                <w:rFonts w:eastAsia="Zawgyi-One" w:cs="Myanmar Text"/>
              </w:rPr>
              <w:t>-</w:t>
            </w:r>
          </w:p>
          <w:p w14:paraId="122AB686" w14:textId="77777777" w:rsidR="00680B10" w:rsidRPr="00CF4030" w:rsidRDefault="00B829DA" w:rsidP="00053100">
            <w:pPr>
              <w:pStyle w:val="ListParagraph"/>
              <w:numPr>
                <w:ilvl w:val="0"/>
                <w:numId w:val="28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အချက်အလက်အမှန်များ</w:t>
            </w:r>
          </w:p>
          <w:p w14:paraId="0BA8F897" w14:textId="77777777" w:rsidR="00680B10" w:rsidRPr="00CF4030" w:rsidRDefault="00B829DA" w:rsidP="00053100">
            <w:pPr>
              <w:pStyle w:val="ListParagraph"/>
              <w:numPr>
                <w:ilvl w:val="0"/>
                <w:numId w:val="28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သတင်း</w:t>
            </w:r>
          </w:p>
          <w:p w14:paraId="6C557E63" w14:textId="77777777" w:rsidR="00680B10" w:rsidRPr="00CF4030" w:rsidRDefault="00B829DA" w:rsidP="00053100">
            <w:pPr>
              <w:pStyle w:val="ListParagraph"/>
              <w:numPr>
                <w:ilvl w:val="0"/>
                <w:numId w:val="28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မှတ်တမ်းများ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ကိုဆိုလိုသည်။</w:t>
            </w:r>
          </w:p>
        </w:tc>
      </w:tr>
      <w:tr w:rsidR="00601B6A" w:rsidRPr="00CF4030" w14:paraId="4656F85A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42960C56" w14:textId="77777777" w:rsidR="005A484E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26B6CA8" wp14:editId="00A3268C">
                  <wp:extent cx="1483360" cy="1483360"/>
                  <wp:effectExtent l="0" t="0" r="2540" b="2540"/>
                  <wp:docPr id="1905204047" name="Picture 1" descr="လက်မြှောက်ထားသည့် လူတစ်ဦးနှင့် အံ့သြနေသည်ပုံပါသည့် စကားပြောကွက်တစ်ခု။ ၎င်းဘေး၌ ပုံပြမျဥ်းဇယားတစ်ခု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204047" name="Picture 1" descr="လက်မြှောက်ထားသည့် လူတစ်ဦးနှင့် အံ့သြနေသည်ပုံပါသည့် စကားပြောကွက်တစ်ခု။ ၎င်းဘေး၌ ပုံပြမျဥ်းဇယားတစ်ခုတစ်ခု ရှိသည်။"/>
                          <pic:cNvPicPr/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1642200" w14:textId="77777777" w:rsidR="00B67BC0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ကျွန်တော်တို့ကောက်ခံသည့်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အချက်အလက်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ပမာဏကို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  <w:p w14:paraId="49791CE9" w14:textId="77777777" w:rsidR="005A484E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၎င်းတွင်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လိုအပ်သည်ကို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ပံ့ပိုးမည့်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အချက်အလက်များ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ပါဝင်ပါသည်။</w:t>
            </w:r>
          </w:p>
        </w:tc>
      </w:tr>
    </w:tbl>
    <w:p w14:paraId="11826925" w14:textId="77777777" w:rsidR="0039501C" w:rsidRPr="00CF4030" w:rsidRDefault="00B829DA" w:rsidP="00053100">
      <w:pPr>
        <w:wordWrap w:val="0"/>
        <w:spacing w:before="0" w:after="0" w:line="240" w:lineRule="auto"/>
        <w:rPr>
          <w:rFonts w:cs="Myanmar Text"/>
          <w:b/>
          <w:bCs/>
          <w:sz w:val="32"/>
          <w:szCs w:val="26"/>
        </w:rPr>
      </w:pPr>
      <w:r w:rsidRPr="00CF4030">
        <w:rPr>
          <w:rFonts w:cs="Myanmar Text"/>
        </w:rPr>
        <w:br w:type="page"/>
      </w:r>
    </w:p>
    <w:p w14:paraId="530858C1" w14:textId="77777777" w:rsidR="00B676E1" w:rsidRPr="00CF4030" w:rsidRDefault="00B829DA" w:rsidP="00053100">
      <w:pPr>
        <w:pStyle w:val="Heading3"/>
        <w:wordWrap w:val="0"/>
        <w:spacing w:before="36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w:lastRenderedPageBreak/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15218042" wp14:editId="28860155">
                <wp:simplePos x="0" y="0"/>
                <wp:positionH relativeFrom="margin">
                  <wp:posOffset>19050</wp:posOffset>
                </wp:positionH>
                <wp:positionV relativeFrom="paragraph">
                  <wp:posOffset>290195</wp:posOffset>
                </wp:positionV>
                <wp:extent cx="5784850" cy="240665"/>
                <wp:effectExtent l="19050" t="19050" r="25400" b="26035"/>
                <wp:wrapNone/>
                <wp:docPr id="905895971" name="Group 9058959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0" cy="240665"/>
                          <a:chOff x="11875" y="0"/>
                          <a:chExt cx="5787317" cy="241540"/>
                        </a:xfrm>
                      </wpg:grpSpPr>
                      <wps:wsp>
                        <wps:cNvPr id="1704202234" name="Straight Connector 17042022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41766" name="Oval 20814176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F1FE5F" id="Group 905895971" o:spid="_x0000_s1026" alt="&quot;&quot;" style="position:absolute;margin-left:1.5pt;margin-top:22.85pt;width:455.5pt;height:18.95pt;z-index:-25160294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">
                <v:line id="Straight Connector 17042022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" strokecolor="#65276f [3044]" strokeweight="3pt">
                  <v:stroke endcap="round"/>
                </v:line>
                <v:oval id="Oval 20814176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" fillcolor="#06a8b5" strokecolor="#6b2976" strokeweight="3pt"/>
                <w10:wrap anchorx="margin"/>
              </v:group>
            </w:pict>
          </mc:Fallback>
        </mc:AlternateContent>
      </w:r>
      <w:r w:rsidR="00766698" w:rsidRPr="00CF4030">
        <w:rPr>
          <w:rFonts w:ascii="Myanmar Text" w:eastAsia="Zawgyi-One" w:hAnsi="Myanmar Text" w:cs="Myanmar Text"/>
        </w:rPr>
        <w:t>ဆောင်ရွက်ချက်</w:t>
      </w:r>
      <w:r w:rsidR="00766698" w:rsidRPr="00CF4030">
        <w:rPr>
          <w:rFonts w:eastAsia="Zawgyi-One" w:cs="Myanmar Text"/>
        </w:rPr>
        <w:t xml:space="preserve"> </w:t>
      </w:r>
      <w:r w:rsidR="00766698" w:rsidRPr="00CF4030">
        <w:rPr>
          <w:rFonts w:ascii="Myanmar Text" w:eastAsia="Zawgyi-One" w:hAnsi="Myanmar Text" w:cs="Myanmar Text"/>
        </w:rPr>
        <w:t>၂၅</w:t>
      </w:r>
    </w:p>
    <w:tbl>
      <w:tblPr>
        <w:tblW w:w="9128" w:type="dxa"/>
        <w:tblLayout w:type="fixed"/>
        <w:tblLook w:val="04A0" w:firstRow="1" w:lastRow="0" w:firstColumn="1" w:lastColumn="0" w:noHBand="0" w:noVBand="1"/>
      </w:tblPr>
      <w:tblGrid>
        <w:gridCol w:w="2536"/>
        <w:gridCol w:w="6592"/>
      </w:tblGrid>
      <w:tr w:rsidR="00601B6A" w:rsidRPr="00CF4030" w14:paraId="69A42B93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0241B351" w14:textId="77777777" w:rsidR="004A2EA4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F2E92F4" wp14:editId="431A235F">
                  <wp:extent cx="1473200" cy="1473200"/>
                  <wp:effectExtent l="0" t="0" r="0" b="0"/>
                  <wp:docPr id="1054512006" name="Picture 19" descr="ပုံပြမျဥ်းဇယားတစ်ခုကိုပြသထားသည့် ကွန်ပျူတာ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512006" name="Picture 19" descr="ပုံပြမျဥ်းဇယားတစ်ခုကိုပြသထားသည့် ကွန်ပျူတာ။"/>
                          <pic:cNvPicPr/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2D88DDAE" w14:textId="77777777" w:rsidR="006D5181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ပါဝင်သုံးစွဲသူများထံမှ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အချက်အလက်အသစ်များကို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စုံစမ်းပြီး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ဝေမျှပေးပါမည်။</w:t>
            </w:r>
          </w:p>
          <w:p w14:paraId="76AD18FA" w14:textId="77777777" w:rsidR="00AC1C28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ဤသို့ဖြင့်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ကျွန်တော်တို့ဝန်ထမ်းများနှင့်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ဆုံးဖြတ်ချက်ကောင်းများ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ချမှတ်ရာတွင်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အထောက်အကူပြုပါမည်။</w:t>
            </w:r>
          </w:p>
        </w:tc>
      </w:tr>
      <w:tr w:rsidR="00601B6A" w:rsidRPr="00CF4030" w14:paraId="0BA0D749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5A2890E0" w14:textId="77777777" w:rsidR="004A2EA4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9DC4A61" wp14:editId="5CCBD9FA">
                  <wp:extent cx="1473200" cy="1473200"/>
                  <wp:effectExtent l="0" t="0" r="0" b="0"/>
                  <wp:docPr id="852475434" name="Picture 20" descr="လက်ဖ်တော့ကွန်ပျူတာ အတူသုံးနေသူ ၂ ဦးနှင့် ဒေါင်လိုက်ပုံပြမျဥ်း ဇယား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475434" name="Picture 20" descr="လက်ဖ်တော့ကွန်ပျူတာ အတူသုံးနေသူ ၂ ဦးနှင့် ဒေါင်လိုက်ပုံပြမျဥ်း ဇယားတစ်ခု။"/>
                          <pic:cNvPicPr/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614ABF7C" w14:textId="77777777" w:rsidR="004A2EA4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ပါဝင်သုံးစွဲသူများထံမှ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အချက်အလက်ကောက်ခံသည့်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နည်းများကို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ပြင်ဆင်ပေးပါမည်။</w:t>
            </w:r>
          </w:p>
        </w:tc>
      </w:tr>
      <w:tr w:rsidR="00601B6A" w:rsidRPr="00CF4030" w14:paraId="43DA3BA2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346FB9D4" w14:textId="77777777" w:rsidR="00AC1C28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8D47E64" wp14:editId="1376218B">
                  <wp:extent cx="1473200" cy="1473200"/>
                  <wp:effectExtent l="0" t="0" r="0" b="0"/>
                  <wp:docPr id="1693983596" name="Picture 21" descr="ပုံပြမျဥ်းဇယားတစ်ခုနှင့် အမှန်ပြသင်္ကေတတစ်ခုကိုပြထားသည့် ကွန်ပျူတာတစ်လုံ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983596" name="Picture 21" descr="ပုံပြမျဥ်းဇယားတစ်ခုနှင့် အမှန်ပြသင်္ကေတတစ်ခုကိုပြထားသည့် ကွန်ပျူတာတစ်လုံး။"/>
                          <pic:cNvPicPr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38B73C" w14:textId="77777777" w:rsidR="00775E71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Style w:val="ui-provider"/>
                <w:rFonts w:ascii="Myanmar Text" w:eastAsia="Zawgyi-One" w:hAnsi="Myanmar Text" w:cs="Myanmar Text"/>
              </w:rPr>
              <w:t>လူအရေအတွက်</w:t>
            </w:r>
            <w:r w:rsidRPr="00CF4030">
              <w:rPr>
                <w:rStyle w:val="ui-provider"/>
                <w:rFonts w:eastAsia="Zawgyi-One" w:cs="Myanmar Text"/>
              </w:rPr>
              <w:t xml:space="preserve"> </w:t>
            </w:r>
            <w:r w:rsidRPr="00CF4030">
              <w:rPr>
                <w:rStyle w:val="ui-provider"/>
                <w:rFonts w:ascii="Myanmar Text" w:eastAsia="Zawgyi-One" w:hAnsi="Myanmar Text" w:cs="Myanmar Text"/>
              </w:rPr>
              <w:t>မည်မျှက</w:t>
            </w:r>
            <w:r w:rsidRPr="00CF4030">
              <w:rPr>
                <w:rStyle w:val="ui-provider"/>
                <w:rFonts w:eastAsia="Zawgyi-One" w:cs="Myanmar Text"/>
              </w:rPr>
              <w:t xml:space="preserve"> </w:t>
            </w:r>
            <w:r w:rsidRPr="00CF4030">
              <w:rPr>
                <w:rStyle w:val="ui-provider"/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Style w:val="ui-provider"/>
                <w:rFonts w:eastAsia="Zawgyi-One" w:cs="Myanmar Text"/>
              </w:rPr>
              <w:t xml:space="preserve"> </w:t>
            </w:r>
            <w:r w:rsidRPr="00CF4030">
              <w:rPr>
                <w:rStyle w:val="ui-provider"/>
                <w:rFonts w:ascii="Myanmar Text" w:eastAsia="Zawgyi-One" w:hAnsi="Myanmar Text" w:cs="Myanmar Text"/>
              </w:rPr>
              <w:t>ပါဝင်သုံးစွဲသူများအကြောင်း</w:t>
            </w:r>
            <w:r w:rsidRPr="00CF4030">
              <w:rPr>
                <w:rStyle w:val="ui-provider"/>
                <w:rFonts w:eastAsia="Zawgyi-One" w:cs="Myanmar Text"/>
              </w:rPr>
              <w:t xml:space="preserve"> </w:t>
            </w:r>
            <w:r w:rsidRPr="00CF4030">
              <w:rPr>
                <w:rStyle w:val="ui-provider"/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Style w:val="ui-provider"/>
                <w:rFonts w:eastAsia="Zawgyi-One" w:cs="Myanmar Text"/>
              </w:rPr>
              <w:t xml:space="preserve"> </w:t>
            </w:r>
            <w:r w:rsidRPr="00CF4030">
              <w:rPr>
                <w:rStyle w:val="ui-provider"/>
                <w:rFonts w:ascii="Myanmar Text" w:eastAsia="Zawgyi-One" w:hAnsi="Myanmar Text" w:cs="Myanmar Text"/>
              </w:rPr>
              <w:t>ကောက်ခံသည့်</w:t>
            </w:r>
            <w:r w:rsidRPr="00CF4030">
              <w:rPr>
                <w:rStyle w:val="ui-provider"/>
                <w:rFonts w:eastAsia="Zawgyi-One" w:cs="Myanmar Text"/>
              </w:rPr>
              <w:t xml:space="preserve"> </w:t>
            </w:r>
            <w:r w:rsidRPr="00CF4030">
              <w:rPr>
                <w:rStyle w:val="ui-provider"/>
                <w:rFonts w:ascii="Myanmar Text" w:eastAsia="Zawgyi-One" w:hAnsi="Myanmar Text" w:cs="Myanmar Text"/>
              </w:rPr>
              <w:t>အချက်အလက်များအား</w:t>
            </w:r>
            <w:r w:rsidRPr="00CF4030">
              <w:rPr>
                <w:rStyle w:val="ui-provider"/>
                <w:rFonts w:eastAsia="Zawgyi-One" w:cs="Myanmar Text"/>
              </w:rPr>
              <w:t xml:space="preserve"> </w:t>
            </w:r>
            <w:r w:rsidRPr="00CF4030">
              <w:rPr>
                <w:rStyle w:val="ui-provider"/>
                <w:rFonts w:ascii="Myanmar Text" w:eastAsia="Zawgyi-One" w:hAnsi="Myanmar Text" w:cs="Myanmar Text"/>
              </w:rPr>
              <w:t>အသုံးပြုနိုင်သည်ကို</w:t>
            </w:r>
            <w:r w:rsidRPr="00CF4030">
              <w:rPr>
                <w:rStyle w:val="ui-provider"/>
                <w:rFonts w:eastAsia="Zawgyi-One" w:cs="Myanmar Text"/>
              </w:rPr>
              <w:t xml:space="preserve"> </w:t>
            </w:r>
            <w:r w:rsidRPr="00CF4030">
              <w:rPr>
                <w:rStyle w:val="ui-provider"/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Style w:val="ui-provider"/>
                <w:rFonts w:eastAsia="Zawgyi-One" w:cs="Myanmar Text"/>
              </w:rPr>
              <w:t xml:space="preserve"> </w:t>
            </w:r>
            <w:r w:rsidRPr="00CF4030">
              <w:rPr>
                <w:rStyle w:val="ui-provider"/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Style w:val="ui-provider"/>
                <w:rFonts w:eastAsia="Zawgyi-One" w:cs="Myanmar Text"/>
              </w:rPr>
              <w:t xml:space="preserve"> </w:t>
            </w:r>
            <w:r w:rsidRPr="00CF4030">
              <w:rPr>
                <w:rStyle w:val="ui-provider"/>
                <w:rFonts w:ascii="Myanmar Text" w:eastAsia="Zawgyi-One" w:hAnsi="Myanmar Text" w:cs="Myanmar Text"/>
              </w:rPr>
              <w:t>မနိုင်ကို</w:t>
            </w:r>
            <w:r w:rsidRPr="00CF4030">
              <w:rPr>
                <w:rStyle w:val="ui-provider"/>
                <w:rFonts w:eastAsia="Zawgyi-One" w:cs="Myanmar Text"/>
              </w:rPr>
              <w:t xml:space="preserve"> </w:t>
            </w:r>
            <w:r w:rsidRPr="00CF4030">
              <w:rPr>
                <w:rStyle w:val="ui-provider"/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Style w:val="ui-provider"/>
                <w:rFonts w:eastAsia="Zawgyi-One" w:cs="Myanmar Text"/>
              </w:rPr>
              <w:t xml:space="preserve"> </w:t>
            </w:r>
            <w:r w:rsidRPr="00CF4030">
              <w:rPr>
                <w:rStyle w:val="ui-provider"/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Style w:val="ui-provider"/>
                <w:rFonts w:eastAsia="Zawgyi-One" w:cs="Myanmar Text"/>
              </w:rPr>
              <w:t>-</w:t>
            </w:r>
          </w:p>
        </w:tc>
      </w:tr>
      <w:tr w:rsidR="00601B6A" w:rsidRPr="00CF4030" w14:paraId="57CF147D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262E9097" w14:textId="77777777" w:rsidR="00AC1C28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5A34863" wp14:editId="35F17D2E">
                  <wp:extent cx="1473200" cy="1473200"/>
                  <wp:effectExtent l="0" t="0" r="0" b="0"/>
                  <wp:docPr id="1419418283" name="Picture 22" descr="အမှန်ပြသင်္ကေတနှင့် အမှားပြသင်္ကေတပါ စကားပြောကွက်တစ်ခုအောက်ရှိ NDIS ဝန်ထမ်း ၃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418283" name="Picture 22" descr="အမှန်ပြသင်္ကေတနှင့် အမှားပြသင်္ကေတပါ စကားပြောကွက်တစ်ခုအောက်ရှိ NDIS ဝန်ထမ်း ၃ ဦး။"/>
                          <pic:cNvPicPr/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636DC96B" w14:textId="77777777" w:rsidR="00207CAE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လူများက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ဆုံးဖြတ်ချက်ချပုံအား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ဤအချက်အလက်များက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မည်သို့သက်ရောက်မှုရှိသည်ကို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နားထောင်ခြင်းကြောင့်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 xml:space="preserve">- </w:t>
            </w:r>
          </w:p>
          <w:p w14:paraId="05D5028A" w14:textId="77777777" w:rsidR="00AC1C28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၎င်းလူများတွင်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ကျွန်တော်တို့ဝန်ထမ်းများနှင့်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ပါဝင်သည်။</w:t>
            </w:r>
          </w:p>
        </w:tc>
      </w:tr>
    </w:tbl>
    <w:p w14:paraId="3E51EDA1" w14:textId="77777777" w:rsidR="00B676E1" w:rsidRPr="00CF4030" w:rsidRDefault="00B829DA" w:rsidP="00053100">
      <w:pPr>
        <w:pStyle w:val="Heading2"/>
        <w:wordWrap w:val="0"/>
        <w:spacing w:line="240" w:lineRule="auto"/>
        <w:rPr>
          <w:rFonts w:cs="Myanmar Text"/>
          <w:color w:val="000000" w:themeColor="text1"/>
        </w:rPr>
      </w:pPr>
      <w:r w:rsidRPr="00CF4030">
        <w:rPr>
          <w:rFonts w:cs="Myanmar Text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AD3191B" wp14:editId="64CE36D2">
                <wp:simplePos x="0" y="0"/>
                <wp:positionH relativeFrom="page">
                  <wp:posOffset>570230</wp:posOffset>
                </wp:positionH>
                <wp:positionV relativeFrom="paragraph">
                  <wp:posOffset>-163830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2ED737" id="Rectangle: Rounded Corners 604329672" o:spid="_x0000_s1026" alt="&quot;&quot;" style="position:absolute;margin-left:44.9pt;margin-top:-12.9pt;width:505.7pt;height:54.4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" fillcolor="#b6e3f9" strokecolor="#6b2976" strokeweight="3pt">
                <w10:wrap anchorx="page"/>
              </v:roundrect>
            </w:pict>
          </mc:Fallback>
        </mc:AlternateContent>
      </w:r>
      <w:bookmarkStart w:id="109" w:name="_Toc256000007"/>
      <w:r w:rsidRPr="00CF4030">
        <w:rPr>
          <w:rFonts w:ascii="Myanmar Text" w:eastAsia="Zawgyi-One" w:hAnsi="Myanmar Text" w:cs="Myanmar Text"/>
          <w:color w:val="000000" w:themeColor="text1"/>
        </w:rPr>
        <w:t>၆</w:t>
      </w:r>
      <w:r w:rsidRPr="00CF4030">
        <w:rPr>
          <w:rFonts w:eastAsia="Zawgyi-One" w:cs="Myanmar Text"/>
          <w:color w:val="000000" w:themeColor="text1"/>
        </w:rPr>
        <w:t xml:space="preserve">. </w:t>
      </w:r>
      <w:r w:rsidRPr="00CF4030">
        <w:rPr>
          <w:rFonts w:ascii="Myanmar Text" w:eastAsia="Zawgyi-One" w:hAnsi="Myanmar Text" w:cs="Myanmar Text"/>
          <w:color w:val="000000" w:themeColor="text1"/>
        </w:rPr>
        <w:t>ကျွန်ုပ်တို့</w:t>
      </w:r>
      <w:r w:rsidRPr="00CF4030">
        <w:rPr>
          <w:rFonts w:eastAsia="Zawgyi-One" w:cs="Myanmar Text"/>
          <w:color w:val="000000" w:themeColor="text1"/>
        </w:rPr>
        <w:t xml:space="preserve"> </w:t>
      </w:r>
      <w:r w:rsidRPr="00CF4030">
        <w:rPr>
          <w:rFonts w:ascii="Myanmar Text" w:eastAsia="Zawgyi-One" w:hAnsi="Myanmar Text" w:cs="Myanmar Text"/>
          <w:color w:val="000000" w:themeColor="text1"/>
        </w:rPr>
        <w:t>လူမှုအသိုက်အဝန်းနှင့်</w:t>
      </w:r>
      <w:r w:rsidRPr="00CF4030">
        <w:rPr>
          <w:rFonts w:eastAsia="Zawgyi-One" w:cs="Myanmar Text"/>
          <w:color w:val="000000" w:themeColor="text1"/>
        </w:rPr>
        <w:t xml:space="preserve"> </w:t>
      </w:r>
      <w:r w:rsidRPr="00CF4030">
        <w:rPr>
          <w:rFonts w:ascii="Myanmar Text" w:eastAsia="Zawgyi-One" w:hAnsi="Myanmar Text" w:cs="Myanmar Text"/>
          <w:color w:val="000000" w:themeColor="text1"/>
        </w:rPr>
        <w:t>ချိတ်ဆက်ပုံ</w:t>
      </w:r>
      <w:bookmarkEnd w:id="109"/>
    </w:p>
    <w:p w14:paraId="68161ABE" w14:textId="77777777" w:rsidR="00B676E1" w:rsidRPr="00CF4030" w:rsidRDefault="00B829DA" w:rsidP="00053100">
      <w:pPr>
        <w:pStyle w:val="Heading3"/>
        <w:wordWrap w:val="0"/>
        <w:spacing w:before="48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1F4468F7" wp14:editId="20CEED55">
                <wp:simplePos x="0" y="0"/>
                <wp:positionH relativeFrom="margin">
                  <wp:posOffset>19050</wp:posOffset>
                </wp:positionH>
                <wp:positionV relativeFrom="paragraph">
                  <wp:posOffset>584835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76D490" id="Group 1407463667" o:spid="_x0000_s1026" alt="&quot;&quot;" style="position:absolute;margin-left:1.5pt;margin-top:46.05pt;width:455.55pt;height:19pt;z-index:-25159884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">
                <v:line id="Straight Connector 124329582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" strokecolor="#65276f [3044]" strokeweight="3pt">
                  <v:stroke endcap="round"/>
                </v:line>
                <v:oval id="Oval 6602906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" fillcolor="#b6e3f9" strokecolor="#6b2976" strokeweight="3pt"/>
                <w10:wrap anchorx="margin"/>
              </v:group>
            </w:pict>
          </mc:Fallback>
        </mc:AlternateContent>
      </w:r>
      <w:r w:rsidR="00766698" w:rsidRPr="00CF4030">
        <w:rPr>
          <w:rFonts w:ascii="Myanmar Text" w:eastAsia="Zawgyi-One" w:hAnsi="Myanmar Text" w:cs="Myanmar Text"/>
        </w:rPr>
        <w:t>ဆောင်ရွက်ချက်</w:t>
      </w:r>
      <w:r w:rsidR="00766698" w:rsidRPr="00CF4030">
        <w:rPr>
          <w:rFonts w:eastAsia="Zawgyi-One" w:cs="Myanmar Text"/>
        </w:rPr>
        <w:t xml:space="preserve"> </w:t>
      </w:r>
      <w:r w:rsidR="00766698" w:rsidRPr="00CF4030">
        <w:rPr>
          <w:rFonts w:ascii="Myanmar Text" w:eastAsia="Zawgyi-One" w:hAnsi="Myanmar Text" w:cs="Myanmar Text"/>
        </w:rPr>
        <w:t>၂၆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  <w:gridCol w:w="115"/>
        <w:gridCol w:w="114"/>
      </w:tblGrid>
      <w:tr w:rsidR="00601B6A" w:rsidRPr="00CF4030" w14:paraId="42744051" w14:textId="77777777" w:rsidTr="007711D0">
        <w:trPr>
          <w:gridAfter w:val="2"/>
          <w:wAfter w:w="229" w:type="dxa"/>
        </w:trPr>
        <w:tc>
          <w:tcPr>
            <w:tcW w:w="2552" w:type="dxa"/>
            <w:vAlign w:val="center"/>
          </w:tcPr>
          <w:p w14:paraId="330CE263" w14:textId="77777777" w:rsidR="00766698" w:rsidRPr="00CF4030" w:rsidRDefault="00766698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</w:p>
        </w:tc>
        <w:tc>
          <w:tcPr>
            <w:tcW w:w="6575" w:type="dxa"/>
            <w:vAlign w:val="center"/>
          </w:tcPr>
          <w:p w14:paraId="1055B101" w14:textId="77777777" w:rsidR="00766698" w:rsidRPr="00CF4030" w:rsidRDefault="00B829DA" w:rsidP="00053100">
            <w:pPr>
              <w:wordWrap w:val="0"/>
              <w:spacing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အောက်ပါတို့အကြောင်းနှင့်စပ်လျဉ်း၍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လူထုလူတန်းစားများသို့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အချက်အလက်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ဖြန့်ချီပုံအစီအစဥ်တစ်ရပ်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ရေးဆွဲပေးပါမည်။</w:t>
            </w:r>
          </w:p>
        </w:tc>
      </w:tr>
      <w:tr w:rsidR="00601B6A" w:rsidRPr="00CF4030" w14:paraId="59597ABD" w14:textId="77777777" w:rsidTr="007711D0">
        <w:trPr>
          <w:gridAfter w:val="2"/>
          <w:wAfter w:w="229" w:type="dxa"/>
        </w:trPr>
        <w:tc>
          <w:tcPr>
            <w:tcW w:w="2552" w:type="dxa"/>
            <w:vAlign w:val="center"/>
          </w:tcPr>
          <w:p w14:paraId="00D42BD0" w14:textId="77777777" w:rsidR="000A1A82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6E236DB" wp14:editId="0201C761">
                  <wp:extent cx="1483360" cy="1483360"/>
                  <wp:effectExtent l="0" t="0" r="2540" b="2540"/>
                  <wp:docPr id="867238671" name="Picture 7" descr="NDIS စာစောင်ကိုင်ထား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238671" name="Picture 7" descr="NDIS စာစောင်ကိုင်ထားသူတစ်ဦး။"/>
                          <pic:cNvPicPr/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6A16981" w14:textId="77777777" w:rsidR="000A1A82" w:rsidRPr="00CF4030" w:rsidRDefault="00B829DA" w:rsidP="00053100">
            <w:pPr>
              <w:pStyle w:val="ListParagraph"/>
              <w:numPr>
                <w:ilvl w:val="0"/>
                <w:numId w:val="31"/>
              </w:numPr>
              <w:wordWrap w:val="0"/>
              <w:spacing w:before="120" w:after="120" w:line="240" w:lineRule="auto"/>
              <w:ind w:left="714" w:hanging="357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>NDIS</w:t>
            </w:r>
          </w:p>
        </w:tc>
      </w:tr>
      <w:tr w:rsidR="00601B6A" w:rsidRPr="00CF4030" w14:paraId="6A110107" w14:textId="77777777" w:rsidTr="007711D0">
        <w:trPr>
          <w:gridAfter w:val="2"/>
          <w:wAfter w:w="229" w:type="dxa"/>
        </w:trPr>
        <w:tc>
          <w:tcPr>
            <w:tcW w:w="2552" w:type="dxa"/>
            <w:vAlign w:val="center"/>
          </w:tcPr>
          <w:p w14:paraId="58C69A26" w14:textId="77777777" w:rsidR="000A1A82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6F292971" wp14:editId="194A8E9C">
                  <wp:extent cx="1483360" cy="1483360"/>
                  <wp:effectExtent l="0" t="0" r="2540" b="2540"/>
                  <wp:docPr id="746567512" name="Picture 8" descr="လက်မြှောက်ထားကြပြီး မိမိတို့အား လက်ညှိုးထိုးပြနေသည့် ယဥ်ကျေးမှုကွဲ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567512" name="Picture 8" descr="လက်မြှောက်ထားကြပြီး မိမိတို့အား လက်ညှိုးထိုးပြနေသည့် ယဥ်ကျေးမှုကွဲလူတစ်စု။"/>
                          <pic:cNvPicPr/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6147673" w14:textId="77777777" w:rsidR="000A1A82" w:rsidRPr="00CF4030" w:rsidRDefault="00B829DA" w:rsidP="00053100">
            <w:pPr>
              <w:pStyle w:val="ListParagraph"/>
              <w:numPr>
                <w:ilvl w:val="0"/>
                <w:numId w:val="17"/>
              </w:numPr>
              <w:wordWrap w:val="0"/>
              <w:spacing w:before="120" w:after="120" w:line="240" w:lineRule="auto"/>
              <w:ind w:left="714" w:hanging="357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မသန်စွမ်းသူများ၏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အခွင့်အရေးများ။</w:t>
            </w:r>
          </w:p>
        </w:tc>
      </w:tr>
      <w:tr w:rsidR="00601B6A" w:rsidRPr="00CF4030" w14:paraId="3F665BBE" w14:textId="77777777" w:rsidTr="007711D0">
        <w:trPr>
          <w:gridAfter w:val="2"/>
          <w:wAfter w:w="229" w:type="dxa"/>
        </w:trPr>
        <w:tc>
          <w:tcPr>
            <w:tcW w:w="2552" w:type="dxa"/>
            <w:vAlign w:val="center"/>
          </w:tcPr>
          <w:p w14:paraId="29614EEC" w14:textId="77777777" w:rsidR="00766698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388C718" wp14:editId="5C4DBD41">
                  <wp:extent cx="1483360" cy="1483360"/>
                  <wp:effectExtent l="0" t="0" r="2540" b="2540"/>
                  <wp:docPr id="1570274445" name="Picture 9" descr="မိမိတို့အား လက်ညှိုးထိုးပြပြီး လက်မြှောက်ထားကြသူတစ်စု။ ၎င်းတို့အပေါ်၌ အပြောင်းအလဲပုံပါသည့် စဥ်းစားနေသည်ကိုပြအကွက်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74445" name="Picture 9" descr="မိမိတို့အား လက်ညှိုးထိုးပြပြီး လက်မြှောက်ထားကြသူတစ်စု။ ၎င်းတို့အပေါ်၌ အပြောင်းအလဲပုံပါသည့် စဥ်းစားနေသည်ကိုပြအကွက်တစ်ခု ရှိသည်။"/>
                          <pic:cNvPicPr/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51D845C" w14:textId="77777777" w:rsidR="00766698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ဤအစီအစဥ်သည်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မသန်စွမ်းမှုနှင့်ပတ်သက်၍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အချို့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လူထုလူတန်းစားများ၏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Style w:val="Strong"/>
                <w:rFonts w:eastAsia="Zawgyi-One" w:cs="Myanmar Text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</w:rPr>
              <w:t>သဘောထားအမြင်များ</w:t>
            </w:r>
            <w:r w:rsidRPr="00CF4030">
              <w:rPr>
                <w:rFonts w:ascii="Myanmar Text" w:eastAsia="Zawgyi-One" w:hAnsi="Myanmar Text" w:cs="Myanmar Text"/>
              </w:rPr>
              <w:t>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ပြောင်းလဲရာတွင်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အထောက်အကူပြုပါမည်။</w:t>
            </w:r>
          </w:p>
          <w:p w14:paraId="286B81FC" w14:textId="77777777" w:rsidR="009F16D3" w:rsidRPr="00CF4030" w:rsidRDefault="00B829DA" w:rsidP="00053100">
            <w:pPr>
              <w:wordWrap w:val="0"/>
              <w:spacing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သင်၏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သဘောထားအမြင်များမှာ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တွေးခေါ်၊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ခံစား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ယုံကြည်သည့်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အရာဖြစ်သည်။</w:t>
            </w:r>
          </w:p>
        </w:tc>
      </w:tr>
      <w:tr w:rsidR="00601B6A" w:rsidRPr="00CF4030" w14:paraId="4D23F89A" w14:textId="77777777" w:rsidTr="007711D0">
        <w:trPr>
          <w:gridAfter w:val="2"/>
          <w:wAfter w:w="229" w:type="dxa"/>
          <w:trHeight w:val="3288"/>
        </w:trPr>
        <w:tc>
          <w:tcPr>
            <w:tcW w:w="2552" w:type="dxa"/>
            <w:vAlign w:val="center"/>
          </w:tcPr>
          <w:p w14:paraId="54DA4E88" w14:textId="77777777" w:rsidR="00C85714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66341A8" wp14:editId="2D625B81">
                  <wp:extent cx="1483360" cy="1483360"/>
                  <wp:effectExtent l="0" t="0" r="2540" b="2540"/>
                  <wp:docPr id="1749938186" name="Picture 10" descr="လူတစ်ဦးနှင့် ၎င်းအပေါ်တွင် မသန်စွမ်းသူပုံပါသည့် စဥ်းစားနေသည်ကိုပြအကွက် ရှိသည်။ ၎င်းဘေး၌ လက်မအောက်စိုက်ထားသည့်ပုံ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938186" name="Picture 10" descr="လူတစ်ဦးနှင့် ၎င်းအပေါ်တွင် မသန်စွမ်းသူပုံပါသည့် စဥ်းစားနေသည်ကိုပြအကွက် ရှိသည်။ ၎င်းဘေး၌ လက်မအောက်စိုက်ထားသည့်ပုံ ရှိသည်။"/>
                          <pic:cNvPicPr/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6038E52" w14:textId="77777777" w:rsidR="00C85714" w:rsidRPr="00CF4030" w:rsidRDefault="00B829DA" w:rsidP="00053100">
            <w:pPr>
              <w:wordWrap w:val="0"/>
              <w:spacing w:before="36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ဥပမာ၊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အချို့ပုဂ္ဂိုလ်များသည်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မသန်စွမ်းမှုအပေါ်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ဆိုးဆိုးဝါးဝါး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ထင်မြင်ကြသည်။</w:t>
            </w:r>
          </w:p>
          <w:p w14:paraId="6177D49A" w14:textId="77777777" w:rsidR="00D8535D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ထို့ကြောင့်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မသန်စွမ်းသူများအဖို့</w:t>
            </w:r>
            <w:r w:rsidRPr="00CF4030">
              <w:rPr>
                <w:rFonts w:eastAsia="Zawgyi-One" w:cs="Myanmar Text"/>
              </w:rPr>
              <w:t xml:space="preserve"> NDIS </w:t>
            </w:r>
            <w:r w:rsidRPr="00CF4030">
              <w:rPr>
                <w:rFonts w:ascii="Myanmar Text" w:eastAsia="Zawgyi-One" w:hAnsi="Myanmar Text" w:cs="Myanmar Text"/>
              </w:rPr>
              <w:t>သုံးစွဲခြင်းမှ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ဟန့်တားစေနိုင်သည်။</w:t>
            </w:r>
          </w:p>
        </w:tc>
      </w:tr>
      <w:tr w:rsidR="00601B6A" w:rsidRPr="00CF4030" w14:paraId="4D917EFA" w14:textId="77777777" w:rsidTr="007711D0">
        <w:tc>
          <w:tcPr>
            <w:tcW w:w="2552" w:type="dxa"/>
            <w:vAlign w:val="center"/>
          </w:tcPr>
          <w:p w14:paraId="780511EB" w14:textId="77777777" w:rsidR="004F7618" w:rsidRPr="00CF4030" w:rsidRDefault="004F7618" w:rsidP="00053100">
            <w:pPr>
              <w:pStyle w:val="Image"/>
              <w:wordWrap w:val="0"/>
              <w:spacing w:before="360" w:after="0" w:line="240" w:lineRule="auto"/>
              <w:rPr>
                <w:rFonts w:cs="Myanmar Text"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758D6CBD" w14:textId="77777777" w:rsidR="004F7618" w:rsidRPr="00CF4030" w:rsidRDefault="00B829DA" w:rsidP="00053100">
            <w:pPr>
              <w:wordWrap w:val="0"/>
              <w:spacing w:before="36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ဤအစီအစဉ်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ရေးဆွဲရန်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အောက်ပါအဖွဲ့များနှင့်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အတူပူးပေါင်းလုပ်ဆောင်သွားပါမည်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60DCACD2" w14:textId="77777777" w:rsidTr="007711D0">
        <w:trPr>
          <w:gridAfter w:val="2"/>
          <w:wAfter w:w="229" w:type="dxa"/>
        </w:trPr>
        <w:tc>
          <w:tcPr>
            <w:tcW w:w="2552" w:type="dxa"/>
            <w:vAlign w:val="center"/>
          </w:tcPr>
          <w:p w14:paraId="61C12173" w14:textId="77777777" w:rsidR="008830F0" w:rsidRPr="00CF4030" w:rsidRDefault="00B829DA" w:rsidP="00053100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3217DFA" wp14:editId="315D2521">
                  <wp:extent cx="1483360" cy="1483360"/>
                  <wp:effectExtent l="0" t="0" r="2540" b="2540"/>
                  <wp:docPr id="1724616490" name="Picture 11" descr="ယဥ်ကျေးမှုကွဲ 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616490" name="Picture 11" descr="ယဥ်ကျေးမှုကွဲ လူတစ်စု။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92D1071" w14:textId="77777777" w:rsidR="008830F0" w:rsidRPr="00CF4030" w:rsidRDefault="00B829DA" w:rsidP="00053100">
            <w:pPr>
              <w:pStyle w:val="ListParagraph"/>
              <w:numPr>
                <w:ilvl w:val="0"/>
                <w:numId w:val="29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လူမှုအသိုက်အဝန်းများ</w:t>
            </w:r>
          </w:p>
        </w:tc>
      </w:tr>
      <w:tr w:rsidR="00601B6A" w:rsidRPr="00CF4030" w14:paraId="3325ADFE" w14:textId="77777777" w:rsidTr="007711D0">
        <w:trPr>
          <w:gridAfter w:val="2"/>
          <w:wAfter w:w="229" w:type="dxa"/>
        </w:trPr>
        <w:tc>
          <w:tcPr>
            <w:tcW w:w="2552" w:type="dxa"/>
            <w:vAlign w:val="center"/>
          </w:tcPr>
          <w:p w14:paraId="0CDED21A" w14:textId="77777777" w:rsidR="008830F0" w:rsidRPr="00CF4030" w:rsidRDefault="00B829DA" w:rsidP="00053100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7808" behindDoc="0" locked="0" layoutInCell="1" allowOverlap="1" wp14:anchorId="70CB34A6" wp14:editId="2692674D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1036320</wp:posOffset>
                      </wp:positionV>
                      <wp:extent cx="965835" cy="304800"/>
                      <wp:effectExtent l="0" t="0" r="5715" b="0"/>
                      <wp:wrapNone/>
                      <wp:docPr id="17020914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583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497400" w14:textId="77777777" w:rsidR="00053100" w:rsidRPr="001D0691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1D0691">
                                    <w:rPr>
                                      <w:rFonts w:eastAsia="Zawgyi-One" w:cs="Myanmar Text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NDIS</w:t>
                                  </w:r>
                                  <w:r w:rsidRPr="001D0691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ကော်မရှင်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CB34A6" id="_x0000_s1045" type="#_x0000_t202" alt="&quot;&quot;" style="position:absolute;left:0;text-align:left;margin-left:20.45pt;margin-top:81.6pt;width:76.05pt;height:24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" filled="f" stroked="f">
                      <v:textbox inset="0,0,0,0">
                        <w:txbxContent>
                          <w:p w14:paraId="17497400" w14:textId="77777777" w:rsidR="00053100" w:rsidRPr="001D0691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1D0691">
                              <w:rPr>
                                <w:rFonts w:eastAsia="Zawgyi-One" w:cs="Myanmar Text"/>
                                <w:b/>
                                <w:bCs/>
                                <w:sz w:val="22"/>
                                <w:szCs w:val="22"/>
                              </w:rPr>
                              <w:t>NDIS</w:t>
                            </w:r>
                            <w:r w:rsidRPr="001D0691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ကော်မရှင်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30F0" w:rsidRPr="00CF4030">
              <w:rPr>
                <w:rFonts w:cs="Myanmar Text"/>
                <w:noProof/>
              </w:rPr>
              <w:drawing>
                <wp:inline distT="0" distB="0" distL="0" distR="0" wp14:anchorId="760FF80B" wp14:editId="31AC3711">
                  <wp:extent cx="1483360" cy="1483360"/>
                  <wp:effectExtent l="0" t="0" r="2540" b="2540"/>
                  <wp:docPr id="1400147681" name="Picture 12" descr="'NDIS ကော်မရှင်' ဟု ရေးထားသည့် ခုံတန်းနောက်မှ လူ ၃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147681" name="Picture 12" descr="'NDIS ကော်မရှင်' ဟု ရေးထားသည့် ခုံတန်းနောက်မှ လူ ၃ ဦး။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B2EF2CE" w14:textId="77777777" w:rsidR="008830F0" w:rsidRPr="00CF4030" w:rsidRDefault="00B829DA" w:rsidP="00053100">
            <w:pPr>
              <w:pStyle w:val="ListParagraph"/>
              <w:numPr>
                <w:ilvl w:val="0"/>
                <w:numId w:val="17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ကော်မရှင်။</w:t>
            </w:r>
          </w:p>
        </w:tc>
      </w:tr>
      <w:tr w:rsidR="00601B6A" w:rsidRPr="00CF4030" w14:paraId="5F9ADF98" w14:textId="77777777" w:rsidTr="007711D0">
        <w:trPr>
          <w:gridAfter w:val="1"/>
          <w:wAfter w:w="114" w:type="dxa"/>
        </w:trPr>
        <w:tc>
          <w:tcPr>
            <w:tcW w:w="2552" w:type="dxa"/>
            <w:vAlign w:val="center"/>
          </w:tcPr>
          <w:p w14:paraId="4790A4FE" w14:textId="77777777" w:rsidR="009F16D3" w:rsidRPr="00CF4030" w:rsidRDefault="009F16D3" w:rsidP="00053100">
            <w:pPr>
              <w:pStyle w:val="Image"/>
              <w:wordWrap w:val="0"/>
              <w:spacing w:before="720" w:after="0" w:line="240" w:lineRule="auto"/>
              <w:rPr>
                <w:rFonts w:cs="Myanmar Text"/>
              </w:rPr>
            </w:pPr>
          </w:p>
        </w:tc>
        <w:tc>
          <w:tcPr>
            <w:tcW w:w="6690" w:type="dxa"/>
            <w:gridSpan w:val="2"/>
            <w:vAlign w:val="center"/>
          </w:tcPr>
          <w:p w14:paraId="13167533" w14:textId="77777777" w:rsidR="004F7618" w:rsidRPr="00CF4030" w:rsidRDefault="00B829DA" w:rsidP="00053100">
            <w:pPr>
              <w:wordWrap w:val="0"/>
              <w:spacing w:before="72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အောက်ပါ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မည်မျှရှိသည်ကို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37CAD277" w14:textId="77777777" w:rsidTr="007711D0">
        <w:trPr>
          <w:gridAfter w:val="1"/>
          <w:wAfter w:w="114" w:type="dxa"/>
        </w:trPr>
        <w:tc>
          <w:tcPr>
            <w:tcW w:w="2552" w:type="dxa"/>
            <w:vAlign w:val="center"/>
          </w:tcPr>
          <w:p w14:paraId="5380C1A7" w14:textId="77777777" w:rsidR="00942F39" w:rsidRPr="00CF4030" w:rsidRDefault="00B829DA" w:rsidP="00053100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1EB8DFF" wp14:editId="36C94D9C">
                  <wp:extent cx="1483360" cy="1483360"/>
                  <wp:effectExtent l="0" t="0" r="2540" b="2540"/>
                  <wp:docPr id="1271681555" name="Picture 13" descr="ပါဝင်သုံးစွဲသူပုံတစ်ခုနှင့် အပေါ်ဘက်ညွှန်ပြမြှားတစ်စင်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681555" name="Picture 13" descr="ပါဝင်သုံးစွဲသူပုံတစ်ခုနှင့် အပေါ်ဘက်ညွှန်ပြမြှားတစ်စင်း။"/>
                          <pic:cNvPicPr/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0D92120A" w14:textId="77777777" w:rsidR="00942F39" w:rsidRPr="00CF4030" w:rsidRDefault="00B829DA" w:rsidP="00053100">
            <w:pPr>
              <w:pStyle w:val="ListParagraph"/>
              <w:numPr>
                <w:ilvl w:val="0"/>
                <w:numId w:val="30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တွင်ပါဝင်သုံးစွဲသည့်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ပါဝင်သုံးစွဲသူများ</w:t>
            </w:r>
          </w:p>
        </w:tc>
      </w:tr>
      <w:tr w:rsidR="00601B6A" w:rsidRPr="00CF4030" w14:paraId="2AEA1716" w14:textId="77777777" w:rsidTr="007711D0">
        <w:trPr>
          <w:gridAfter w:val="2"/>
          <w:wAfter w:w="229" w:type="dxa"/>
        </w:trPr>
        <w:tc>
          <w:tcPr>
            <w:tcW w:w="2552" w:type="dxa"/>
            <w:vAlign w:val="center"/>
          </w:tcPr>
          <w:p w14:paraId="7AF8E7FC" w14:textId="77777777" w:rsidR="00942F39" w:rsidRPr="00CF4030" w:rsidRDefault="00B829DA" w:rsidP="00053100">
            <w:pPr>
              <w:pStyle w:val="Image"/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9CC64E2" wp14:editId="63B3299E">
                  <wp:extent cx="1483360" cy="1483360"/>
                  <wp:effectExtent l="0" t="0" r="2540" b="2540"/>
                  <wp:docPr id="1367570752" name="Picture 14" descr="အမှန်ပြသင်္ကေတပါ စဥ်းစားနေသည်ပြအကွက်အောက်ရှိ 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570752" name="Picture 14" descr="အမှန်ပြသင်္ကေတပါ စဥ်းစားနေသည်ပြအကွက်အောက်ရှိ လူတစ်စု။"/>
                          <pic:cNvPicPr/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9E896B3" w14:textId="0BD09963" w:rsidR="00942F39" w:rsidRPr="00CF4030" w:rsidRDefault="00B829DA" w:rsidP="00053100">
            <w:pPr>
              <w:pStyle w:val="ListParagraph"/>
              <w:numPr>
                <w:ilvl w:val="0"/>
                <w:numId w:val="17"/>
              </w:num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နားလည်ပြီး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သုံးစွဲသည့်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="00852FC0">
              <w:rPr>
                <w:rFonts w:ascii="Myanmar Text" w:eastAsia="Zawgyi-One" w:hAnsi="Myanmar Text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လူထုလူတန်းစားများ</w:t>
            </w:r>
          </w:p>
        </w:tc>
      </w:tr>
    </w:tbl>
    <w:p w14:paraId="71847A76" w14:textId="77777777" w:rsidR="000E077E" w:rsidRPr="00CF4030" w:rsidRDefault="00B829DA" w:rsidP="00053100">
      <w:pPr>
        <w:wordWrap w:val="0"/>
        <w:spacing w:before="0" w:after="0" w:line="240" w:lineRule="auto"/>
        <w:rPr>
          <w:rFonts w:cs="Myanmar Text"/>
          <w:b/>
          <w:bCs/>
          <w:sz w:val="32"/>
          <w:szCs w:val="26"/>
        </w:rPr>
      </w:pPr>
      <w:r w:rsidRPr="00CF4030">
        <w:rPr>
          <w:rFonts w:cs="Myanmar Text"/>
        </w:rPr>
        <w:br w:type="page"/>
      </w:r>
    </w:p>
    <w:p w14:paraId="025AE80C" w14:textId="77777777" w:rsidR="00766698" w:rsidRPr="00CF4030" w:rsidRDefault="00B829DA" w:rsidP="00053100">
      <w:pPr>
        <w:pStyle w:val="Heading3"/>
        <w:wordWrap w:val="0"/>
        <w:spacing w:before="360" w:after="120" w:line="240" w:lineRule="auto"/>
        <w:rPr>
          <w:rFonts w:cs="Myanmar Text"/>
        </w:rPr>
      </w:pPr>
      <w:r w:rsidRPr="00CF4030">
        <w:rPr>
          <w:rFonts w:cs="Myanmar Text"/>
          <w:noProof/>
        </w:rPr>
        <w:lastRenderedPageBreak/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604B2F92" wp14:editId="17B09478">
                <wp:simplePos x="0" y="0"/>
                <wp:positionH relativeFrom="margin">
                  <wp:posOffset>19050</wp:posOffset>
                </wp:positionH>
                <wp:positionV relativeFrom="paragraph">
                  <wp:posOffset>281940</wp:posOffset>
                </wp:positionV>
                <wp:extent cx="5785200" cy="241200"/>
                <wp:effectExtent l="19050" t="19050" r="25400" b="26035"/>
                <wp:wrapNone/>
                <wp:docPr id="483029654" name="Group 4830296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832532254" name="Straight Connector 83253225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6087527" name="Oval 179608752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84812C" id="Group 483029654" o:spid="_x0000_s1026" alt="&quot;&quot;" style="position:absolute;margin-left:1.5pt;margin-top:22.2pt;width:455.55pt;height:19pt;z-index:-25159680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">
                <v:line id="Straight Connector 83253225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" strokecolor="#65276f [3044]" strokeweight="3pt">
                  <v:stroke endcap="round"/>
                </v:line>
                <v:oval id="Oval 179608752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" fillcolor="#b6e3f9" strokecolor="#6b2976" strokeweight="3pt"/>
                <w10:wrap anchorx="margin"/>
              </v:group>
            </w:pict>
          </mc:Fallback>
        </mc:AlternateContent>
      </w:r>
      <w:r w:rsidRPr="00CF4030">
        <w:rPr>
          <w:rFonts w:ascii="Myanmar Text" w:eastAsia="Zawgyi-One" w:hAnsi="Myanmar Text" w:cs="Myanmar Text"/>
        </w:rPr>
        <w:t>ဆောင်ရွက်ချက်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၂၇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  <w:gridCol w:w="654"/>
      </w:tblGrid>
      <w:tr w:rsidR="00601B6A" w:rsidRPr="00CF4030" w14:paraId="55562E32" w14:textId="77777777" w:rsidTr="007711D0">
        <w:trPr>
          <w:gridAfter w:val="1"/>
          <w:wAfter w:w="654" w:type="dxa"/>
        </w:trPr>
        <w:tc>
          <w:tcPr>
            <w:tcW w:w="2552" w:type="dxa"/>
            <w:vAlign w:val="center"/>
          </w:tcPr>
          <w:p w14:paraId="7484CC7A" w14:textId="77777777" w:rsidR="00766698" w:rsidRPr="00CF4030" w:rsidRDefault="00766698" w:rsidP="00053100">
            <w:pPr>
              <w:pStyle w:val="Image"/>
              <w:wordWrap w:val="0"/>
              <w:spacing w:before="360" w:after="0" w:line="240" w:lineRule="auto"/>
              <w:rPr>
                <w:rFonts w:cs="Myanmar Text"/>
              </w:rPr>
            </w:pPr>
          </w:p>
        </w:tc>
        <w:tc>
          <w:tcPr>
            <w:tcW w:w="6575" w:type="dxa"/>
            <w:vAlign w:val="center"/>
          </w:tcPr>
          <w:p w14:paraId="25A56666" w14:textId="77777777" w:rsidR="00766698" w:rsidRPr="00CF4030" w:rsidRDefault="00B829DA" w:rsidP="00053100">
            <w:pPr>
              <w:wordWrap w:val="0"/>
              <w:spacing w:before="36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လူထုလူတန်းစား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အဖွဲ့အစည်းများ၏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လုပ်ဆောင်မှုများကို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ပံ့ပိုးထောက်ကူပြုပါမည်</w:t>
            </w:r>
            <w:r w:rsidRPr="00CF4030">
              <w:rPr>
                <w:rFonts w:eastAsia="Zawgyi-One" w:cs="Myanmar Text"/>
              </w:rPr>
              <w:t xml:space="preserve">- </w:t>
            </w:r>
          </w:p>
        </w:tc>
      </w:tr>
      <w:tr w:rsidR="00601B6A" w:rsidRPr="00CF4030" w14:paraId="6912D0C5" w14:textId="77777777" w:rsidTr="007711D0">
        <w:trPr>
          <w:gridAfter w:val="1"/>
          <w:wAfter w:w="654" w:type="dxa"/>
        </w:trPr>
        <w:tc>
          <w:tcPr>
            <w:tcW w:w="2552" w:type="dxa"/>
            <w:vAlign w:val="center"/>
          </w:tcPr>
          <w:p w14:paraId="66371784" w14:textId="77777777" w:rsidR="00EF320C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F2DFF5D" wp14:editId="0BFE1C2A">
                  <wp:extent cx="1483360" cy="1483360"/>
                  <wp:effectExtent l="0" t="0" r="2540" b="2540"/>
                  <wp:docPr id="2058572975" name="Picture 23" descr="အခြားသူတစ်ဦးအား အချက်အလက်စာစောင် ကမ်းပေးနေ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572975" name="Picture 23" descr="အခြားသူတစ်ဦးအား အချက်အလက်စာစောင် ကမ်းပေးနေသူတစ်ဦး။"/>
                          <pic:cNvPicPr/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A8E1D9C" w14:textId="77777777" w:rsidR="00EF320C" w:rsidRPr="00CF4030" w:rsidRDefault="00B829DA" w:rsidP="00053100">
            <w:pPr>
              <w:pStyle w:val="ListParagraph"/>
              <w:numPr>
                <w:ilvl w:val="0"/>
                <w:numId w:val="32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အကြောင်း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သတင်း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ဖြန့်ချီခြင်း</w:t>
            </w:r>
            <w:r w:rsidRPr="00CF4030">
              <w:rPr>
                <w:rFonts w:eastAsia="Zawgyi-One" w:cs="Myanmar Text"/>
              </w:rPr>
              <w:t xml:space="preserve"> </w:t>
            </w:r>
          </w:p>
        </w:tc>
      </w:tr>
      <w:tr w:rsidR="00601B6A" w:rsidRPr="00CF4030" w14:paraId="1D05D90D" w14:textId="77777777" w:rsidTr="007711D0">
        <w:trPr>
          <w:gridAfter w:val="1"/>
          <w:wAfter w:w="654" w:type="dxa"/>
        </w:trPr>
        <w:tc>
          <w:tcPr>
            <w:tcW w:w="2552" w:type="dxa"/>
            <w:vAlign w:val="center"/>
          </w:tcPr>
          <w:p w14:paraId="11E01360" w14:textId="77777777" w:rsidR="00EF320C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E60EFF2" wp14:editId="2E8B3A78">
                  <wp:extent cx="1483360" cy="1483360"/>
                  <wp:effectExtent l="0" t="0" r="2540" b="2540"/>
                  <wp:docPr id="1081540214" name="Picture 24" descr="မိမိတို့အား လက်ညှိုးထိုးပြပြီး လက်မြှောက်ထားကြသူတစ်စု။ ၎င်းတို့အပေါ်၌ မသန်စွမ်း ပုံပါ စဥ်းစားနေသည်ကိုပြအကွက်တစ်ခု၊ လက်မထောင်ထားသည့်ပုံနှင့် အတူ ‌အပေါ်သို့ ညွှန်ပြမြှား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540214" name="Picture 24" descr="မိမိတို့အား လက်ညှိုးထိုးပြပြီး လက်မြှောက်ထားကြသူတစ်စု။ ၎င်းတို့အပေါ်၌ မသန်စွမ်း ပုံပါ စဥ်းစားနေသည်ကိုပြအကွက်တစ်ခု၊ လက်မထောင်ထားသည့်ပုံနှင့် အတူ ‌အပေါ်သို့ ညွှန်ပြမြှားတစ်ခု ရှိသည်။"/>
                          <pic:cNvPicPr/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C53FC60" w14:textId="77777777" w:rsidR="00EF320C" w:rsidRPr="00CF4030" w:rsidRDefault="00B829DA" w:rsidP="00053100">
            <w:pPr>
              <w:pStyle w:val="ListParagraph"/>
              <w:numPr>
                <w:ilvl w:val="0"/>
                <w:numId w:val="17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လူထုလူတန်းစားရှိ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မသန်စွမ်းမှုနှင့်ပတ်သက်သည့်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သဘောထားအမြင်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တိုးမြှင့်ပေးခြင်း။</w:t>
            </w:r>
          </w:p>
        </w:tc>
      </w:tr>
      <w:tr w:rsidR="00601B6A" w:rsidRPr="00CF4030" w14:paraId="3DEA6B61" w14:textId="77777777" w:rsidTr="007711D0">
        <w:trPr>
          <w:gridAfter w:val="1"/>
          <w:wAfter w:w="654" w:type="dxa"/>
        </w:trPr>
        <w:tc>
          <w:tcPr>
            <w:tcW w:w="2552" w:type="dxa"/>
            <w:vAlign w:val="center"/>
          </w:tcPr>
          <w:p w14:paraId="046489F7" w14:textId="77777777" w:rsidR="004F7618" w:rsidRPr="00CF4030" w:rsidRDefault="004F7618" w:rsidP="00053100">
            <w:pPr>
              <w:pStyle w:val="Image"/>
              <w:wordWrap w:val="0"/>
              <w:spacing w:before="600" w:after="0" w:line="240" w:lineRule="auto"/>
              <w:rPr>
                <w:rFonts w:cs="Myanmar Text"/>
              </w:rPr>
            </w:pPr>
          </w:p>
        </w:tc>
        <w:tc>
          <w:tcPr>
            <w:tcW w:w="6575" w:type="dxa"/>
            <w:vAlign w:val="center"/>
          </w:tcPr>
          <w:p w14:paraId="200D6BB9" w14:textId="77777777" w:rsidR="004A1E8D" w:rsidRPr="00CF4030" w:rsidRDefault="00B829DA" w:rsidP="00053100">
            <w:pPr>
              <w:wordWrap w:val="0"/>
              <w:spacing w:before="60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လူထု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မည်မျှက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အောက်ပါတို့တွင်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--</w:t>
            </w:r>
          </w:p>
        </w:tc>
      </w:tr>
      <w:tr w:rsidR="00601B6A" w:rsidRPr="00CF4030" w14:paraId="1F36F3CA" w14:textId="77777777" w:rsidTr="007711D0">
        <w:trPr>
          <w:gridAfter w:val="1"/>
          <w:wAfter w:w="654" w:type="dxa"/>
        </w:trPr>
        <w:tc>
          <w:tcPr>
            <w:tcW w:w="2552" w:type="dxa"/>
            <w:vAlign w:val="center"/>
          </w:tcPr>
          <w:p w14:paraId="6526338A" w14:textId="77777777" w:rsidR="00B013CC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0769DF4" wp14:editId="2E4EE4D0">
                  <wp:extent cx="1483360" cy="1483360"/>
                  <wp:effectExtent l="0" t="0" r="2540" b="2540"/>
                  <wp:docPr id="747800929" name="Picture 15" descr="လူ ၃ ဦး။ အလယ်လူက NDIS စာစောင်ကိုင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800929" name="Picture 15" descr="လူ ၃ ဦး။ အလယ်လူက NDIS စာစောင်ကိုင်ထားသည်။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5942408" w14:textId="77777777" w:rsidR="00B013CC" w:rsidRPr="00CF4030" w:rsidRDefault="00B829DA" w:rsidP="00053100">
            <w:pPr>
              <w:pStyle w:val="ListParagraph"/>
              <w:numPr>
                <w:ilvl w:val="0"/>
                <w:numId w:val="33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>NDIS</w:t>
            </w:r>
          </w:p>
        </w:tc>
      </w:tr>
      <w:tr w:rsidR="00601B6A" w:rsidRPr="00CF4030" w14:paraId="3A671DAC" w14:textId="77777777" w:rsidTr="007711D0">
        <w:tc>
          <w:tcPr>
            <w:tcW w:w="2552" w:type="dxa"/>
            <w:vAlign w:val="center"/>
          </w:tcPr>
          <w:p w14:paraId="1A335EA8" w14:textId="77777777" w:rsidR="00B013CC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0806DE6" wp14:editId="23ACC386">
                  <wp:extent cx="1483360" cy="1112520"/>
                  <wp:effectExtent l="0" t="0" r="2540" b="0"/>
                  <wp:docPr id="53212748" name="Picture 25" descr="အတူတကွ ရယ်ပြုံးနေသည့် လူ ၃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12748" name="Picture 25" descr="အတူတကွ ရယ်ပြုံးနေသည့် လူ ၃ ဦး။"/>
                          <pic:cNvPicPr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360" cy="1112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gridSpan w:val="2"/>
            <w:vAlign w:val="center"/>
          </w:tcPr>
          <w:p w14:paraId="3FC31771" w14:textId="77777777" w:rsidR="00B013CC" w:rsidRPr="00CF4030" w:rsidRDefault="00B829DA" w:rsidP="00053100">
            <w:pPr>
              <w:pStyle w:val="ListParagraph"/>
              <w:numPr>
                <w:ilvl w:val="0"/>
                <w:numId w:val="17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လူထုလူတန်းစားအဖွဲ့အစည်းများမှ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လုပ်ဆောင်ချက်များ။</w:t>
            </w:r>
          </w:p>
        </w:tc>
      </w:tr>
    </w:tbl>
    <w:p w14:paraId="20EA1E3C" w14:textId="77777777" w:rsidR="000E077E" w:rsidRPr="00CF4030" w:rsidRDefault="00B829DA" w:rsidP="00053100">
      <w:pPr>
        <w:wordWrap w:val="0"/>
        <w:spacing w:line="240" w:lineRule="auto"/>
        <w:rPr>
          <w:rFonts w:cs="Myanmar Text"/>
        </w:rPr>
      </w:pPr>
      <w:r w:rsidRPr="00CF4030">
        <w:rPr>
          <w:rFonts w:cs="Myanmar Text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601B6A" w:rsidRPr="00CF4030" w14:paraId="76538435" w14:textId="77777777" w:rsidTr="00903050">
        <w:tc>
          <w:tcPr>
            <w:tcW w:w="2552" w:type="dxa"/>
            <w:vAlign w:val="center"/>
          </w:tcPr>
          <w:p w14:paraId="5096B9F7" w14:textId="77777777" w:rsidR="00C87735" w:rsidRPr="00CF4030" w:rsidRDefault="00C87735" w:rsidP="00053100">
            <w:pPr>
              <w:pStyle w:val="Image"/>
              <w:wordWrap w:val="0"/>
              <w:spacing w:after="0" w:line="240" w:lineRule="auto"/>
              <w:rPr>
                <w:rFonts w:cs="Myanmar Text"/>
              </w:rPr>
            </w:pPr>
          </w:p>
        </w:tc>
        <w:tc>
          <w:tcPr>
            <w:tcW w:w="6575" w:type="dxa"/>
            <w:vAlign w:val="center"/>
          </w:tcPr>
          <w:p w14:paraId="41690E39" w14:textId="35799EB7" w:rsidR="00903050" w:rsidRPr="00CF4030" w:rsidRDefault="00B829DA" w:rsidP="00053100">
            <w:pPr>
              <w:wordWrap w:val="0"/>
              <w:spacing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လူထု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မည်မျှက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အောက်ပါကိစ္စအတွက်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18674A71" w14:textId="77777777" w:rsidTr="000E077E">
        <w:trPr>
          <w:trHeight w:val="3515"/>
        </w:trPr>
        <w:tc>
          <w:tcPr>
            <w:tcW w:w="2552" w:type="dxa"/>
            <w:vAlign w:val="center"/>
          </w:tcPr>
          <w:p w14:paraId="7D03EDD8" w14:textId="77777777" w:rsidR="00B013CC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3E13895" wp14:editId="35D5BBDB">
                  <wp:extent cx="1483360" cy="1483360"/>
                  <wp:effectExtent l="0" t="0" r="2540" b="2540"/>
                  <wp:docPr id="1161785366" name="Picture 26" descr="လက်မထောင်ထားသည့်လူတစ်ဦးနှင့် ၎င်းတို့အပေါ်၌ NDIS စာစောင်တစ်စောင်ပါသည့် စဥ်းစားနေသည်ကိုပြအကွက်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785366" name="Picture 26" descr="လက်မထောင်ထားသည့်လူတစ်ဦးနှင့် ၎င်းတို့အပေါ်၌ NDIS စာစောင်တစ်စောင်ပါသည့် စဥ်းစားနေသည်ကိုပြအကွက်တစ်ခု ရှိသည်။"/>
                          <pic:cNvPicPr/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AC87CC5" w14:textId="77777777" w:rsidR="00B013CC" w:rsidRPr="00CF4030" w:rsidRDefault="00B829DA" w:rsidP="00053100">
            <w:pPr>
              <w:pStyle w:val="ListParagraph"/>
              <w:numPr>
                <w:ilvl w:val="0"/>
                <w:numId w:val="34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အကြောင်းကို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နားလည်ခြင်း</w:t>
            </w:r>
          </w:p>
        </w:tc>
      </w:tr>
      <w:tr w:rsidR="00601B6A" w:rsidRPr="00CF4030" w14:paraId="57A9BB6A" w14:textId="77777777" w:rsidTr="000E077E">
        <w:trPr>
          <w:trHeight w:val="3515"/>
        </w:trPr>
        <w:tc>
          <w:tcPr>
            <w:tcW w:w="2552" w:type="dxa"/>
            <w:vAlign w:val="center"/>
          </w:tcPr>
          <w:p w14:paraId="4D9F7F5B" w14:textId="77777777" w:rsidR="00B013CC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54034FC1" wp14:editId="639481AB">
                  <wp:extent cx="1483360" cy="1483360"/>
                  <wp:effectExtent l="0" t="0" r="2540" b="2540"/>
                  <wp:docPr id="1060008756" name="Picture 29" descr="လက်မထောင်ထားသူတစ်ဦးနှင့် ၎င်းအပေါ်၌ မသန်စွမ်းသူပုံပါသည့် စဥ်းစားနေသည်ကိုပြအကွက်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008756" name="Picture 29" descr="လက်မထောင်ထားသူတစ်ဦးနှင့် ၎င်းအပေါ်၌ မသန်စွမ်းသူပုံပါသည့် စဥ်းစားနေသည်ကိုပြအကွက်တစ်ခု ရှိသည်။"/>
                          <pic:cNvPicPr/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AE5A9A3" w14:textId="77777777" w:rsidR="00B013CC" w:rsidRPr="00CF4030" w:rsidRDefault="00B829DA" w:rsidP="00053100">
            <w:pPr>
              <w:pStyle w:val="ListParagraph"/>
              <w:numPr>
                <w:ilvl w:val="0"/>
                <w:numId w:val="34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မသန်စွမ်းမှုအကြောင်းကို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နားလည်ခြင်း</w:t>
            </w:r>
          </w:p>
        </w:tc>
      </w:tr>
      <w:tr w:rsidR="00601B6A" w:rsidRPr="00CF4030" w14:paraId="368EC171" w14:textId="77777777" w:rsidTr="000E077E">
        <w:trPr>
          <w:trHeight w:val="3515"/>
        </w:trPr>
        <w:tc>
          <w:tcPr>
            <w:tcW w:w="2552" w:type="dxa"/>
            <w:vAlign w:val="center"/>
          </w:tcPr>
          <w:p w14:paraId="2587AC3F" w14:textId="77777777" w:rsidR="00B013CC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92B506A" wp14:editId="533F7767">
                  <wp:extent cx="1483360" cy="1483360"/>
                  <wp:effectExtent l="0" t="0" r="2540" b="2540"/>
                  <wp:docPr id="765541130" name="Picture 28" descr="စဥ်းစားနေသူတစ်ဦးနှင့် ၎င်းအပေါ်၌ မသန်စွမ်းသူပုံပါသည့် စဥ်းစားနေသည်ကိုပြအကွက်တစ်ခု ရှိသည်။ ၎င်းတို့ဘေး၌ လက်မထောင်ထားသောပုံနှင့်အတူ လမ်းညွှန်မြှား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541130" name="Picture 28" descr="စဥ်းစားနေသူတစ်ဦးနှင့် ၎င်းအပေါ်၌ မသန်စွမ်းသူပုံပါသည့် စဥ်းစားနေသည်ကိုပြအကွက်တစ်ခု ရှိသည်။ ၎င်းတို့ဘေး၌ လက်မထောင်ထားသောပုံနှင့်အတူ လမ်းညွှန်မြှား ရှိသည်။"/>
                          <pic:cNvPicPr/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0E7C573" w14:textId="77777777" w:rsidR="00B013CC" w:rsidRPr="00CF4030" w:rsidRDefault="00B829DA" w:rsidP="00053100">
            <w:pPr>
              <w:pStyle w:val="ListParagraph"/>
              <w:numPr>
                <w:ilvl w:val="0"/>
                <w:numId w:val="17"/>
              </w:num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မသန်စွမ်းမှုအပေါ်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သဘောထားအမြင်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ပိုမိုကောင်းမွန်စွာရှုမြင်ခြင်း။</w:t>
            </w:r>
          </w:p>
        </w:tc>
      </w:tr>
    </w:tbl>
    <w:p w14:paraId="1D9FDEC6" w14:textId="77777777" w:rsidR="000E077E" w:rsidRPr="00CF4030" w:rsidRDefault="00B829DA" w:rsidP="00053100">
      <w:pPr>
        <w:wordWrap w:val="0"/>
        <w:spacing w:before="0" w:after="0" w:line="240" w:lineRule="auto"/>
        <w:rPr>
          <w:rFonts w:cs="Myanmar Text"/>
          <w:b/>
          <w:bCs/>
          <w:sz w:val="32"/>
          <w:szCs w:val="26"/>
        </w:rPr>
      </w:pPr>
      <w:r w:rsidRPr="00CF4030">
        <w:rPr>
          <w:rFonts w:cs="Myanmar Text"/>
        </w:rPr>
        <w:br w:type="page"/>
      </w:r>
    </w:p>
    <w:p w14:paraId="193219CA" w14:textId="77777777" w:rsidR="00766698" w:rsidRPr="00CF4030" w:rsidRDefault="00B829DA" w:rsidP="00053100">
      <w:pPr>
        <w:pStyle w:val="Heading3"/>
        <w:wordWrap w:val="0"/>
        <w:spacing w:after="120" w:line="240" w:lineRule="auto"/>
        <w:rPr>
          <w:rFonts w:cs="Myanmar Text"/>
        </w:rPr>
      </w:pPr>
      <w:r w:rsidRPr="00CF4030">
        <w:rPr>
          <w:rFonts w:cs="Myanmar Text"/>
          <w:noProof/>
        </w:rPr>
        <w:lastRenderedPageBreak/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10D2BA11" wp14:editId="7AD7A954">
                <wp:simplePos x="0" y="0"/>
                <wp:positionH relativeFrom="margin">
                  <wp:posOffset>19050</wp:posOffset>
                </wp:positionH>
                <wp:positionV relativeFrom="paragraph">
                  <wp:posOffset>269240</wp:posOffset>
                </wp:positionV>
                <wp:extent cx="5785200" cy="241200"/>
                <wp:effectExtent l="19050" t="19050" r="25400" b="26035"/>
                <wp:wrapNone/>
                <wp:docPr id="304493196" name="Group 3044931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691817557" name="Straight Connector 69181755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9623481" name="Oval 12696234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34541B" id="Group 304493196" o:spid="_x0000_s1026" alt="&quot;&quot;" style="position:absolute;margin-left:1.5pt;margin-top:21.2pt;width:455.55pt;height:19pt;z-index:-25159475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">
                <v:line id="Straight Connector 69181755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" strokecolor="#65276f [3044]" strokeweight="3pt">
                  <v:stroke endcap="round"/>
                </v:line>
                <v:oval id="Oval 12696234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" fillcolor="#b6e3f9" strokecolor="#6b2976" strokeweight="3pt"/>
                <w10:wrap anchorx="margin"/>
              </v:group>
            </w:pict>
          </mc:Fallback>
        </mc:AlternateContent>
      </w:r>
      <w:r w:rsidRPr="00CF4030">
        <w:rPr>
          <w:rFonts w:ascii="Myanmar Text" w:eastAsia="Zawgyi-One" w:hAnsi="Myanmar Text" w:cs="Myanmar Text"/>
        </w:rPr>
        <w:t>ဆောင်ရွက်ချက်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၂၈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170"/>
        <w:gridCol w:w="58"/>
        <w:gridCol w:w="425"/>
      </w:tblGrid>
      <w:tr w:rsidR="00601B6A" w:rsidRPr="00CF4030" w14:paraId="7E3C64F8" w14:textId="77777777" w:rsidTr="007711D0">
        <w:trPr>
          <w:gridAfter w:val="1"/>
          <w:wAfter w:w="425" w:type="dxa"/>
          <w:trHeight w:val="2152"/>
        </w:trPr>
        <w:tc>
          <w:tcPr>
            <w:tcW w:w="2552" w:type="dxa"/>
            <w:vAlign w:val="center"/>
          </w:tcPr>
          <w:p w14:paraId="32141547" w14:textId="77777777" w:rsidR="00766698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12ECC95" wp14:editId="2A668CAE">
                  <wp:extent cx="1440000" cy="1080000"/>
                  <wp:effectExtent l="0" t="0" r="8255" b="6350"/>
                  <wp:docPr id="2135762802" name="Picture 30" descr="အစည်းအဝေးတွင် မှတ်စုရေးနေသည့် ကျန်းမာရေးပညာရှင်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762802" name="Picture 30" descr="အစည်းအဝေးတွင် မှတ်စုရေးနေသည့် ကျန်းမာရေးပညာရှင်တစ်စု။"/>
                          <pic:cNvPicPr/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3" r="76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3"/>
            <w:vAlign w:val="center"/>
          </w:tcPr>
          <w:p w14:paraId="478115CA" w14:textId="77777777" w:rsidR="00766698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မသက်ဆိုင်သော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ပြင်ပဝန်ဆောင်မှုများ၏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အရည်အသွေးကို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တည်ဆောက်ပေးရန်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လူထုလူတန်းစား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အဖွဲ့အစည်းများနှင့်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ပူးပေါင်းလုပ်ဆောင်သွားပါမည်။</w:t>
            </w:r>
          </w:p>
          <w:p w14:paraId="3E2DCDC9" w14:textId="77777777" w:rsidR="00766698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ဥပမာ</w:t>
            </w:r>
            <w:r w:rsidRPr="00CF4030">
              <w:rPr>
                <w:rFonts w:eastAsia="Zawgyi-One" w:cs="Myanmar Text"/>
              </w:rPr>
              <w:t xml:space="preserve">- </w:t>
            </w:r>
            <w:r w:rsidRPr="00CF4030">
              <w:rPr>
                <w:rFonts w:ascii="Myanmar Text" w:eastAsia="Zawgyi-One" w:hAnsi="Myanmar Text" w:cs="Myanmar Text"/>
              </w:rPr>
              <w:t>ဆရာဝန်များ။</w:t>
            </w:r>
          </w:p>
        </w:tc>
      </w:tr>
      <w:tr w:rsidR="00601B6A" w:rsidRPr="00CF4030" w14:paraId="776331D6" w14:textId="77777777" w:rsidTr="007711D0">
        <w:trPr>
          <w:trHeight w:val="2197"/>
        </w:trPr>
        <w:tc>
          <w:tcPr>
            <w:tcW w:w="2552" w:type="dxa"/>
            <w:vAlign w:val="center"/>
          </w:tcPr>
          <w:p w14:paraId="6DFA6CD6" w14:textId="77777777" w:rsidR="00EC09FD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E0D0040" wp14:editId="3B2FC634">
                  <wp:extent cx="1440000" cy="1440000"/>
                  <wp:effectExtent l="0" t="0" r="8255" b="8255"/>
                  <wp:docPr id="94064529" name="Picture 31" descr="ကျန်းမာရေးပညာရှင် ၂ ဦးနှင့် NDIS စာစောင်တစ်စောင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64529" name="Picture 31" descr="ကျန်းမာရေးပညာရှင် ၂ ဦးနှင့် NDIS စာစောင်တစ်စောင်။"/>
                          <pic:cNvPicPr/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gridSpan w:val="4"/>
            <w:vAlign w:val="center"/>
          </w:tcPr>
          <w:p w14:paraId="3B2E3991" w14:textId="1DC7E2D2" w:rsidR="00EC09FD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ပိုမိုများပြားလာသည့်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ဤဝန်ဆောင်ဌာနများက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မသန်စွမ်းသူများ၏</w:t>
            </w:r>
            <w:r w:rsidR="007711D0">
              <w:rPr>
                <w:rFonts w:eastAsia="Zawgyi-One" w:cs="Myanmar Text"/>
              </w:rPr>
              <w:t> </w:t>
            </w:r>
            <w:r w:rsidRPr="00CF4030">
              <w:rPr>
                <w:rFonts w:eastAsia="Zawgyi-One" w:cs="Myanmar Text"/>
              </w:rPr>
              <w:t>NDIS</w:t>
            </w:r>
            <w:r w:rsidR="007711D0">
              <w:rPr>
                <w:rFonts w:eastAsia="Zawgyi-One" w:cs="Myanmar Text"/>
              </w:rPr>
              <w:t> </w:t>
            </w:r>
            <w:r w:rsidRPr="00CF4030">
              <w:rPr>
                <w:rFonts w:ascii="Myanmar Text" w:eastAsia="Zawgyi-One" w:hAnsi="Myanmar Text" w:cs="Myanmar Text"/>
              </w:rPr>
              <w:t>တွင်</w:t>
            </w:r>
            <w:r w:rsidR="007711D0">
              <w:rPr>
                <w:rFonts w:eastAsia="Zawgyi-One" w:cs="Myanmar Text"/>
              </w:rPr>
              <w:t> </w:t>
            </w:r>
            <w:r w:rsidRPr="00CF4030">
              <w:rPr>
                <w:rFonts w:ascii="Myanmar Text" w:eastAsia="Zawgyi-One" w:hAnsi="Myanmar Text" w:cs="Myanmar Text"/>
              </w:rPr>
              <w:t>ပါဝင်သုံးစွဲမှုအား</w:t>
            </w:r>
            <w:r w:rsidR="007711D0">
              <w:rPr>
                <w:rFonts w:eastAsia="Zawgyi-One" w:cs="Myanmar Text"/>
              </w:rPr>
              <w:t> </w:t>
            </w:r>
            <w:r w:rsidRPr="00CF4030">
              <w:rPr>
                <w:rFonts w:ascii="Myanmar Text" w:eastAsia="Zawgyi-One" w:hAnsi="Myanmar Text" w:cs="Myanmar Text"/>
              </w:rPr>
              <w:t>မည်သို့ပံ့ပိုးပေးရမည်ကို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နားလည်ကြောင်း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သေချာစေပါမည်။</w:t>
            </w:r>
          </w:p>
        </w:tc>
      </w:tr>
      <w:tr w:rsidR="00601B6A" w:rsidRPr="00CF4030" w14:paraId="722B8AD8" w14:textId="77777777" w:rsidTr="007711D0">
        <w:trPr>
          <w:trHeight w:val="2034"/>
        </w:trPr>
        <w:tc>
          <w:tcPr>
            <w:tcW w:w="2552" w:type="dxa"/>
            <w:vAlign w:val="center"/>
          </w:tcPr>
          <w:p w14:paraId="337BC77E" w14:textId="77777777" w:rsidR="003E1385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75A8AE41" wp14:editId="32D38E4F">
                  <wp:extent cx="1440000" cy="1080000"/>
                  <wp:effectExtent l="0" t="0" r="8255" b="6350"/>
                  <wp:docPr id="1581376199" name="Picture 32" descr="အခန်းပြည့်လူတစ်စုအား ပြောဆိုတင်ပြနေ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376199" name="Picture 32" descr="အခန်းပြည့်လူတစ်စုအား ပြောဆိုတင်ပြနေသူတစ်ဦး။"/>
                          <pic:cNvPicPr/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38" t="6509" r="28" b="1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gridSpan w:val="4"/>
            <w:vAlign w:val="center"/>
          </w:tcPr>
          <w:p w14:paraId="2EA10437" w14:textId="3E88066F" w:rsidR="003E1385" w:rsidRPr="00CF4030" w:rsidRDefault="00B829DA" w:rsidP="00053100">
            <w:pPr>
              <w:wordWrap w:val="0"/>
              <w:spacing w:before="120" w:after="12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ကျွန်ုပ်တို့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ထောက်ခံလိုက်သည့်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အစီအစဥ်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မည်မျှက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ဤကျွမ်းကျင်မှုများကို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ဤဝန်ဆောင်ဌာနများက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ဖွံ့ဖြိုးပေးရန်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အထောက်အကူပြုသည်ကို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017BD3F1" w14:textId="77777777" w:rsidTr="007711D0">
        <w:trPr>
          <w:trHeight w:val="782"/>
        </w:trPr>
        <w:tc>
          <w:tcPr>
            <w:tcW w:w="2552" w:type="dxa"/>
            <w:vAlign w:val="center"/>
          </w:tcPr>
          <w:p w14:paraId="0B7A6AA5" w14:textId="77777777" w:rsidR="00A26577" w:rsidRPr="00CF4030" w:rsidRDefault="00A26577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</w:p>
        </w:tc>
        <w:tc>
          <w:tcPr>
            <w:tcW w:w="7229" w:type="dxa"/>
            <w:gridSpan w:val="4"/>
            <w:vAlign w:val="center"/>
          </w:tcPr>
          <w:p w14:paraId="7259FE40" w14:textId="036BA12D" w:rsidR="00A26577" w:rsidRPr="00CF4030" w:rsidRDefault="00B829DA" w:rsidP="00053100">
            <w:pPr>
              <w:wordWrap w:val="0"/>
              <w:spacing w:before="120" w:after="0" w:line="240" w:lineRule="auto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နားထောင်ခြင်းကြောင့်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အောက်ပါကိစ္စကို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ဤဆောင်ရွက်ချက်ဖြင့်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သိရှိနိုင်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မနိုင်ကို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စစ်ဆေးပါမည်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765B709C" w14:textId="77777777" w:rsidTr="007711D0">
        <w:trPr>
          <w:gridAfter w:val="2"/>
          <w:wAfter w:w="483" w:type="dxa"/>
          <w:trHeight w:val="2665"/>
        </w:trPr>
        <w:tc>
          <w:tcPr>
            <w:tcW w:w="2552" w:type="dxa"/>
            <w:vAlign w:val="center"/>
          </w:tcPr>
          <w:p w14:paraId="067E6D3E" w14:textId="77777777" w:rsidR="003E1385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A2A9B4D" wp14:editId="7907493C">
                  <wp:extent cx="1440000" cy="1440000"/>
                  <wp:effectExtent l="0" t="0" r="8255" b="8255"/>
                  <wp:docPr id="1583692973" name="Picture 33" descr="စကားပြောဆိုနေကြသည့် လူ ၂ ဦးနှင့် ၎င်းတို့အပေါ်၌ စကားပြောအကွက်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692973" name="Picture 33" descr="စကားပြောဆိုနေကြသည့် လူ ၂ ဦးနှင့် ၎င်းတို့အပေါ်၌ စကားပြောအကွက်တစ်ခု ရှိသည်။"/>
                          <pic:cNvPicPr/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  <w:vAlign w:val="center"/>
          </w:tcPr>
          <w:p w14:paraId="3B3188D7" w14:textId="77777777" w:rsidR="003E1385" w:rsidRPr="00CF4030" w:rsidRDefault="00B829DA" w:rsidP="00053100">
            <w:pPr>
              <w:pStyle w:val="ListParagraph"/>
              <w:numPr>
                <w:ilvl w:val="0"/>
                <w:numId w:val="17"/>
              </w:numPr>
              <w:wordWrap w:val="0"/>
              <w:spacing w:before="120" w:after="120" w:line="240" w:lineRule="auto"/>
              <w:ind w:left="714" w:hanging="357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နှင့်ပတ်သက်၍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အကြံပေးသည့်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ဝန်ဆောင်ဌာနများအကြောင်း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ယဥ်ကျေးမှုကွဲ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လူထုလူတန်းစားများ၏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ပြောကြားချက်</w:t>
            </w:r>
          </w:p>
        </w:tc>
      </w:tr>
      <w:tr w:rsidR="00601B6A" w:rsidRPr="00CF4030" w14:paraId="575BA7E7" w14:textId="77777777" w:rsidTr="007711D0">
        <w:trPr>
          <w:gridAfter w:val="3"/>
          <w:wAfter w:w="653" w:type="dxa"/>
          <w:trHeight w:val="2665"/>
        </w:trPr>
        <w:tc>
          <w:tcPr>
            <w:tcW w:w="2552" w:type="dxa"/>
            <w:vAlign w:val="center"/>
          </w:tcPr>
          <w:p w14:paraId="2CFBFCB8" w14:textId="77777777" w:rsidR="003E1385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2415E456" wp14:editId="27916927">
                  <wp:extent cx="1440000" cy="1080000"/>
                  <wp:effectExtent l="0" t="0" r="8255" b="6350"/>
                  <wp:docPr id="1602130270" name="Picture 34" descr="လက်ဖ်တော့ကွန်ပျူတာရှေ့ရှိ စကားပြောနေကြသူ ၃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130270" name="Picture 34" descr="လက်ဖ်တော့ကွန်ပျူတာရှေ့ရှိ စကားပြောနေကြသူ ၃ ဦး။"/>
                          <pic:cNvPicPr/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2" r="9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A1AF5FC" w14:textId="77777777" w:rsidR="003E1385" w:rsidRPr="00CF4030" w:rsidRDefault="00B829DA" w:rsidP="00053100">
            <w:pPr>
              <w:pStyle w:val="ListParagraph"/>
              <w:numPr>
                <w:ilvl w:val="0"/>
                <w:numId w:val="17"/>
              </w:numPr>
              <w:wordWrap w:val="0"/>
              <w:spacing w:before="120" w:after="120" w:line="240" w:lineRule="auto"/>
              <w:ind w:left="714" w:hanging="357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ဤဝန်ဆောင်ဌာနများက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၎င်းတို့အား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ဤအစီအစဥ်များက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မည်မျှကောင်းအောင်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ပံ့ပိုးထောက်ကူသည့်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အကြောင်း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ပြောကြားချက်</w:t>
            </w:r>
          </w:p>
        </w:tc>
      </w:tr>
    </w:tbl>
    <w:p w14:paraId="72451D36" w14:textId="77777777" w:rsidR="002A6A49" w:rsidRPr="00CF4030" w:rsidRDefault="00B829DA" w:rsidP="00053100">
      <w:pPr>
        <w:wordWrap w:val="0"/>
        <w:spacing w:before="0" w:after="0" w:line="240" w:lineRule="auto"/>
        <w:rPr>
          <w:rFonts w:cs="Myanmar Text"/>
        </w:rPr>
      </w:pPr>
      <w:r w:rsidRPr="00CF4030">
        <w:rPr>
          <w:rFonts w:cs="Myanmar Text"/>
        </w:rPr>
        <w:br w:type="page"/>
      </w:r>
    </w:p>
    <w:p w14:paraId="607E87B8" w14:textId="77777777" w:rsidR="00493D5D" w:rsidRPr="00CF4030" w:rsidRDefault="00B829DA" w:rsidP="00053100">
      <w:pPr>
        <w:pStyle w:val="Heading2"/>
        <w:wordWrap w:val="0"/>
        <w:spacing w:line="240" w:lineRule="auto"/>
        <w:rPr>
          <w:rFonts w:cs="Myanmar Text"/>
        </w:rPr>
      </w:pPr>
      <w:bookmarkStart w:id="110" w:name="_Toc256000008"/>
      <w:bookmarkStart w:id="111" w:name="_Toc12634029"/>
      <w:bookmarkStart w:id="112" w:name="_Toc12636487"/>
      <w:bookmarkStart w:id="113" w:name="_Toc43391451"/>
      <w:bookmarkStart w:id="114" w:name="_Toc43391513"/>
      <w:r w:rsidRPr="00CF4030">
        <w:rPr>
          <w:rFonts w:ascii="Myanmar Text" w:eastAsia="Zawgyi-One" w:hAnsi="Myanmar Text" w:cs="Myanmar Text"/>
        </w:rPr>
        <w:lastRenderedPageBreak/>
        <w:t>ပိုမိုသိရှိရန်</w:t>
      </w:r>
      <w:bookmarkEnd w:id="110"/>
      <w:bookmarkEnd w:id="111"/>
      <w:bookmarkEnd w:id="112"/>
      <w:bookmarkEnd w:id="113"/>
      <w:bookmarkEnd w:id="114"/>
    </w:p>
    <w:p w14:paraId="71297548" w14:textId="77777777" w:rsidR="008A5DB9" w:rsidRPr="00CF4030" w:rsidRDefault="00B829DA" w:rsidP="00053100">
      <w:pPr>
        <w:wordWrap w:val="0"/>
        <w:spacing w:line="240" w:lineRule="auto"/>
        <w:rPr>
          <w:rFonts w:cs="Myanmar Text"/>
          <w:lang w:val="x-none" w:eastAsia="x-none"/>
        </w:rPr>
      </w:pPr>
      <w:r w:rsidRPr="00CF4030">
        <w:rPr>
          <w:rFonts w:ascii="Myanmar Text" w:eastAsia="Zawgyi-One" w:hAnsi="Myanmar Text" w:cs="Myanmar Text"/>
        </w:rPr>
        <w:t>ဤဆောင်ရွက်ရမည့်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အစီအစဥ်အကြောင်း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ပိုမိုသိရှိရန်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ကျွန်တော်တို့အား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ဆက်သွယ်ပါ။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601B6A" w:rsidRPr="00CF4030" w14:paraId="7028558A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E854A62" w14:textId="77777777" w:rsidR="00493D5D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  <w:lang w:eastAsia="en-AU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5B24BC0A" wp14:editId="107BB571">
                  <wp:extent cx="1440000" cy="1440000"/>
                  <wp:effectExtent l="0" t="0" r="8255" b="8255"/>
                  <wp:docPr id="3" name="Picture 3" descr="ဝက်ဘ်ဆိုက်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ဝက်ဘ်ဆိုက်ပုံ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A837BED" w14:textId="77777777" w:rsidR="002E4152" w:rsidRPr="00CF4030" w:rsidRDefault="00B829DA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ဝက်ဘ်ဆိုက်တွင်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ဖတ်ရှုနိုင်သည်။</w:t>
            </w:r>
          </w:p>
          <w:p w14:paraId="61360345" w14:textId="77777777" w:rsidR="00493D5D" w:rsidRPr="00CF4030" w:rsidRDefault="00000000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hyperlink r:id="rId185" w:history="1">
              <w:r w:rsidR="002E4152" w:rsidRPr="00CF4030">
                <w:rPr>
                  <w:rStyle w:val="Hyperlink"/>
                  <w:rFonts w:eastAsia="Zawgyi-One" w:cs="Myanmar Text"/>
                  <w:bCs/>
                </w:rPr>
                <w:t>www.ndis.gov.au</w:t>
              </w:r>
            </w:hyperlink>
          </w:p>
        </w:tc>
      </w:tr>
      <w:tr w:rsidR="00601B6A" w:rsidRPr="00CF4030" w14:paraId="4D7E7843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666896A" w14:textId="77777777" w:rsidR="00493D5D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  <w:lang w:eastAsia="en-AU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4D8517E" wp14:editId="74EC7355">
                  <wp:extent cx="1440000" cy="1440000"/>
                  <wp:effectExtent l="0" t="0" r="8255" b="8255"/>
                  <wp:docPr id="36" name="Picture 36" descr="ဖုန်း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ဖုန်းပုံ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6B29222" w14:textId="77777777" w:rsidR="002E4152" w:rsidRPr="00CF4030" w:rsidRDefault="00B829DA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ဖုန်းခေါ်ဆိုနိုင်သည်။</w:t>
            </w:r>
          </w:p>
          <w:p w14:paraId="7B9CE808" w14:textId="77777777" w:rsidR="00493D5D" w:rsidRPr="00CF4030" w:rsidRDefault="00B829DA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r w:rsidRPr="00CF4030">
              <w:rPr>
                <w:rStyle w:val="IntenseEmphasis1"/>
                <w:rFonts w:ascii="Myanmar Text" w:eastAsia="Zawgyi-One" w:hAnsi="Myanmar Text" w:cs="Myanmar Text"/>
                <w:bCs/>
              </w:rPr>
              <w:t>၁၈၀၀</w:t>
            </w:r>
            <w:r w:rsidRPr="00CF4030">
              <w:rPr>
                <w:rStyle w:val="IntenseEmphasis1"/>
                <w:rFonts w:eastAsia="Zawgyi-One" w:cs="Myanmar Text"/>
                <w:bCs/>
              </w:rPr>
              <w:t xml:space="preserve"> </w:t>
            </w:r>
            <w:r w:rsidRPr="00CF4030">
              <w:rPr>
                <w:rStyle w:val="IntenseEmphasis1"/>
                <w:rFonts w:ascii="Myanmar Text" w:eastAsia="Zawgyi-One" w:hAnsi="Myanmar Text" w:cs="Myanmar Text"/>
                <w:bCs/>
              </w:rPr>
              <w:t>၈၀၀</w:t>
            </w:r>
            <w:r w:rsidRPr="00CF4030">
              <w:rPr>
                <w:rStyle w:val="IntenseEmphasis1"/>
                <w:rFonts w:eastAsia="Zawgyi-One" w:cs="Myanmar Text"/>
                <w:bCs/>
              </w:rPr>
              <w:t xml:space="preserve"> </w:t>
            </w:r>
            <w:r w:rsidRPr="00CF4030">
              <w:rPr>
                <w:rStyle w:val="IntenseEmphasis1"/>
                <w:rFonts w:ascii="Myanmar Text" w:eastAsia="Zawgyi-One" w:hAnsi="Myanmar Text" w:cs="Myanmar Text"/>
                <w:bCs/>
              </w:rPr>
              <w:t>၁၁၀</w:t>
            </w:r>
          </w:p>
        </w:tc>
      </w:tr>
      <w:tr w:rsidR="00601B6A" w:rsidRPr="00CF4030" w14:paraId="610B6CBD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7D877D6" w14:textId="77777777" w:rsidR="00CD310C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  <w:lang w:eastAsia="en-AU"/>
              </w:rPr>
            </w:pPr>
            <w:r w:rsidRPr="00CF4030">
              <w:rPr>
                <w:rFonts w:cs="Myanmar Text"/>
                <w:noProof/>
                <w:lang w:eastAsia="en-AU"/>
              </w:rPr>
              <w:drawing>
                <wp:inline distT="0" distB="0" distL="0" distR="0" wp14:anchorId="16D65CFA" wp14:editId="2E11886E">
                  <wp:extent cx="792000" cy="792000"/>
                  <wp:effectExtent l="0" t="0" r="8255" b="8255"/>
                  <wp:docPr id="15" name="Picture 15" descr="ဖေ့စ်ဘုတ် အမှတ်တံဆိပ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ဖေ့စ်ဘုတ် အမှတ်တံဆိပ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67A09E3" w14:textId="77777777" w:rsidR="00CD310C" w:rsidRPr="00CF4030" w:rsidRDefault="00B829DA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ဖေ့စ်ဘုတ်တွင်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စောင့်ကြည့်နိုင်ပါသည်။</w:t>
            </w:r>
          </w:p>
          <w:p w14:paraId="62DA0555" w14:textId="77777777" w:rsidR="00CD310C" w:rsidRPr="00CF4030" w:rsidRDefault="00000000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Myanmar Text"/>
              </w:rPr>
            </w:pPr>
            <w:hyperlink r:id="rId188" w:history="1">
              <w:r w:rsidR="00DE6B8B" w:rsidRPr="00CF4030">
                <w:rPr>
                  <w:rStyle w:val="Hyperlink"/>
                  <w:rFonts w:eastAsia="Zawgyi-One" w:cs="Myanmar Text"/>
                  <w:bCs/>
                </w:rPr>
                <w:t>www.facebook.com/NDISAus</w:t>
              </w:r>
            </w:hyperlink>
          </w:p>
        </w:tc>
      </w:tr>
      <w:tr w:rsidR="00601B6A" w:rsidRPr="00CF4030" w14:paraId="3EE99D15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E5766DB" w14:textId="77777777" w:rsidR="00CD310C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  <w:lang w:eastAsia="en-AU"/>
              </w:rPr>
            </w:pPr>
            <w:r w:rsidRPr="00CF4030">
              <w:rPr>
                <w:rFonts w:cs="Myanmar Text"/>
                <w:noProof/>
                <w:lang w:eastAsia="en-AU"/>
              </w:rPr>
              <w:drawing>
                <wp:inline distT="0" distB="0" distL="0" distR="0" wp14:anchorId="430CB02D" wp14:editId="71ABA3DF">
                  <wp:extent cx="792000" cy="792000"/>
                  <wp:effectExtent l="0" t="0" r="8255" b="8255"/>
                  <wp:docPr id="16" name="Picture 16" descr="တွီတာ အမှတ်တံဆိပ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တွီတာ အမှတ်တံဆိပ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A118B04" w14:textId="77777777" w:rsidR="00CD310C" w:rsidRPr="00CF4030" w:rsidRDefault="00B829DA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တွီတာတွင်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စောင့်ကြည့်နိုင်ပါသည်။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1E0EFFC8" w14:textId="77777777" w:rsidR="00CD310C" w:rsidRPr="00CF4030" w:rsidRDefault="00B829DA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r w:rsidRPr="00CF4030">
              <w:rPr>
                <w:rStyle w:val="IntenseEmphasis1"/>
                <w:rFonts w:eastAsia="Zawgyi-One" w:cs="Myanmar Text"/>
                <w:bCs/>
              </w:rPr>
              <w:t>@NDIS</w:t>
            </w:r>
          </w:p>
          <w:p w14:paraId="407761A4" w14:textId="77777777" w:rsidR="002E4152" w:rsidRPr="00CF4030" w:rsidRDefault="00B829DA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တွီတာကို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အိပ်စ်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ဟုလည်းခေါ်သည်။</w:t>
            </w:r>
          </w:p>
        </w:tc>
      </w:tr>
    </w:tbl>
    <w:p w14:paraId="4DFBB959" w14:textId="77777777" w:rsidR="00CD310C" w:rsidRPr="00CF4030" w:rsidRDefault="00B829DA" w:rsidP="00053100">
      <w:pPr>
        <w:pStyle w:val="Heading3"/>
        <w:wordWrap w:val="0"/>
        <w:spacing w:line="240" w:lineRule="auto"/>
        <w:rPr>
          <w:rFonts w:cs="Myanmar Text"/>
        </w:rPr>
      </w:pPr>
      <w:bookmarkStart w:id="115" w:name="_Toc43391514"/>
      <w:r w:rsidRPr="00CF4030">
        <w:rPr>
          <w:rFonts w:ascii="Myanmar Text" w:eastAsia="Zawgyi-One" w:hAnsi="Myanmar Text" w:cs="Myanmar Text"/>
        </w:rPr>
        <w:lastRenderedPageBreak/>
        <w:t>ကျွန်တော်တို့နှင့်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ဆွေးနွေးရန်</w:t>
      </w:r>
      <w:r w:rsidRPr="00CF4030">
        <w:rPr>
          <w:rFonts w:eastAsia="Zawgyi-One" w:cs="Myanmar Text"/>
        </w:rPr>
        <w:t xml:space="preserve"> </w:t>
      </w:r>
      <w:r w:rsidRPr="00CF4030">
        <w:rPr>
          <w:rFonts w:ascii="Myanmar Text" w:eastAsia="Zawgyi-One" w:hAnsi="Myanmar Text" w:cs="Myanmar Text"/>
        </w:rPr>
        <w:t>အကူအညီ</w:t>
      </w:r>
      <w:bookmarkEnd w:id="115"/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601B6A" w:rsidRPr="00CF4030" w14:paraId="64450133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D026399" w14:textId="77777777" w:rsidR="00115682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lang w:eastAsia="en-AU"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9856" behindDoc="0" locked="0" layoutInCell="1" allowOverlap="1" wp14:anchorId="2F040FF4" wp14:editId="4C83C998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402590</wp:posOffset>
                      </wp:positionV>
                      <wp:extent cx="607060" cy="128905"/>
                      <wp:effectExtent l="0" t="0" r="2540" b="4445"/>
                      <wp:wrapNone/>
                      <wp:docPr id="21967054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060" cy="1289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4DB89D" w14:textId="77777777" w:rsidR="00053100" w:rsidRPr="001D0691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2"/>
                                      <w:szCs w:val="12"/>
                                      <w:lang w:val="en-PH"/>
                                    </w:rPr>
                                  </w:pPr>
                                  <w:r w:rsidRPr="001D0691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ဝက်ဘ်ချက်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40FF4" id="_x0000_s1046" type="#_x0000_t202" alt="&quot;&quot;" style="position:absolute;left:0;text-align:left;margin-left:38.45pt;margin-top:31.7pt;width:47.8pt;height:10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" filled="f" stroked="f">
                      <v:textbox inset="0,0,0,0">
                        <w:txbxContent>
                          <w:p w14:paraId="604DB89D" w14:textId="77777777" w:rsidR="00053100" w:rsidRPr="001D0691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2"/>
                                <w:szCs w:val="12"/>
                                <w:lang w:val="en-PH"/>
                              </w:rPr>
                            </w:pPr>
                            <w:r w:rsidRPr="001D0691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2"/>
                                <w:szCs w:val="12"/>
                              </w:rPr>
                              <w:t>ဝက်ဘ်ချက်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682" w:rsidRPr="00CF4030">
              <w:rPr>
                <w:rFonts w:cs="Myanmar Text"/>
                <w:noProof/>
              </w:rPr>
              <w:drawing>
                <wp:inline distT="0" distB="0" distL="0" distR="0" wp14:anchorId="68CA2F1E" wp14:editId="7294CDA9">
                  <wp:extent cx="1404000" cy="1404000"/>
                  <wp:effectExtent l="0" t="0" r="5715" b="5715"/>
                  <wp:docPr id="23" name="Picture 23" descr="ဝက်ဘ်ချက်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ဝက်ဘ်ချက်ပုံ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FB3BD5F" w14:textId="77777777" w:rsidR="00115682" w:rsidRPr="00CF4030" w:rsidRDefault="00B829DA" w:rsidP="00053100">
            <w:pPr>
              <w:wordWrap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ကျွန်တော်တို့၏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ဝက်ဘ်ဆိုက်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စာမျက်နှာထိပ်ပိုင်းရှိ</w:t>
            </w:r>
            <w:r w:rsidRPr="00CF4030">
              <w:rPr>
                <w:rFonts w:eastAsia="Zawgyi-One" w:cs="Myanmar Text"/>
              </w:rPr>
              <w:t xml:space="preserve"> webchat </w:t>
            </w:r>
            <w:r w:rsidRPr="00CF4030">
              <w:rPr>
                <w:rFonts w:ascii="Myanmar Text" w:eastAsia="Zawgyi-One" w:hAnsi="Myanmar Text" w:cs="Myanmar Text"/>
              </w:rPr>
              <w:t>ကိုသုံး၍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အွန်လိုင်းဖြင့်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ဆက်သွယ်နိုင်သည်။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5D74C8B7" w14:textId="77777777" w:rsidR="00115682" w:rsidRPr="00CF4030" w:rsidRDefault="00000000" w:rsidP="00053100">
            <w:pPr>
              <w:pStyle w:val="Body"/>
              <w:wordWrap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/>
                <w:bCs/>
                <w:color w:val="6B2976"/>
                <w:w w:val="100"/>
              </w:rPr>
            </w:pPr>
            <w:hyperlink r:id="rId191" w:history="1">
              <w:r w:rsidR="00B829DA" w:rsidRPr="00CF4030">
                <w:rPr>
                  <w:rStyle w:val="Hyperlink"/>
                  <w:rFonts w:eastAsia="Zawgyi-One" w:cs="Myanmar Text"/>
                  <w:bCs/>
                  <w:w w:val="100"/>
                </w:rPr>
                <w:t>www.ndis.gov.au</w:t>
              </w:r>
            </w:hyperlink>
          </w:p>
        </w:tc>
      </w:tr>
      <w:tr w:rsidR="00601B6A" w:rsidRPr="00CF4030" w14:paraId="2A6AE64D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64BF0DF" w14:textId="77777777" w:rsidR="00CD310C" w:rsidRPr="00CF4030" w:rsidRDefault="00CD310C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lang w:eastAsia="en-AU"/>
              </w:rPr>
            </w:pPr>
          </w:p>
        </w:tc>
        <w:tc>
          <w:tcPr>
            <w:tcW w:w="6576" w:type="dxa"/>
          </w:tcPr>
          <w:p w14:paraId="6A6471B4" w14:textId="77777777" w:rsidR="00CD310C" w:rsidRPr="00CF4030" w:rsidRDefault="00B829DA" w:rsidP="00053100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အင်္ဂလိပ်စကား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မဟုတ်သော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အခြားဘာသာစကားပြောသူဖြစ်ပါက၊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အောက်ပါဌာနသို့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ဖုန်းခေါ်ဆိုနိုင်သည်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079140C2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211DEA1" w14:textId="77777777" w:rsidR="00493D5D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lang w:eastAsia="en-AU"/>
              </w:rPr>
            </w:pPr>
            <w:r w:rsidRPr="00CF4030">
              <w:rPr>
                <w:rFonts w:cs="Myanmar Text"/>
                <w:noProof/>
                <w:lang w:eastAsia="en-AU"/>
              </w:rPr>
              <w:drawing>
                <wp:inline distT="0" distB="0" distL="0" distR="0" wp14:anchorId="22032BCC" wp14:editId="51A2B272">
                  <wp:extent cx="1404000" cy="1404000"/>
                  <wp:effectExtent l="0" t="0" r="5715" b="5715"/>
                  <wp:docPr id="13" name="Picture 13" descr="ဘာသာပြန်နှင့် စကားပြန် ဌာန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ဘာသာပြန်နှင့် စကားပြန် ဌာနပုံ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296AB57" w14:textId="77777777" w:rsidR="00092D2F" w:rsidRPr="00CF4030" w:rsidRDefault="00B829DA" w:rsidP="00053100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ဘာသာပြန်နှင့်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စကားပြန်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ဌာန</w:t>
            </w:r>
            <w:r w:rsidRPr="00CF4030">
              <w:rPr>
                <w:rFonts w:eastAsia="Zawgyi-One" w:cs="Myanmar Text"/>
              </w:rPr>
              <w:t xml:space="preserve"> (TIS)</w:t>
            </w:r>
          </w:p>
          <w:p w14:paraId="4938152D" w14:textId="77777777" w:rsidR="00493D5D" w:rsidRPr="00CF4030" w:rsidRDefault="00B829DA" w:rsidP="00053100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r w:rsidRPr="00CF4030">
              <w:rPr>
                <w:rStyle w:val="IntenseEmphasis1"/>
                <w:rFonts w:eastAsia="Zawgyi-One" w:cs="Myanmar Text"/>
                <w:bCs/>
              </w:rPr>
              <w:t>131 450</w:t>
            </w:r>
          </w:p>
        </w:tc>
      </w:tr>
      <w:tr w:rsidR="00601B6A" w:rsidRPr="00CF4030" w14:paraId="205C7E05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A6E0B0C" w14:textId="77777777" w:rsidR="00CD310C" w:rsidRPr="00CF4030" w:rsidRDefault="00CD310C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lang w:eastAsia="en-AU"/>
              </w:rPr>
            </w:pPr>
          </w:p>
        </w:tc>
        <w:tc>
          <w:tcPr>
            <w:tcW w:w="6576" w:type="dxa"/>
          </w:tcPr>
          <w:p w14:paraId="1AAAAA85" w14:textId="77777777" w:rsidR="00CD310C" w:rsidRPr="00CF4030" w:rsidRDefault="00B829DA" w:rsidP="00053100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စကားပြောနှင့်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နားအကြား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ချွတ်ယွင်းမှုရှိလျှင်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အောက်ပါဌာနများသို့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ဖုန်းခေါ်ဆိုနိုင်သည်</w:t>
            </w:r>
            <w:r w:rsidRPr="00CF4030">
              <w:rPr>
                <w:rFonts w:eastAsia="Zawgyi-One" w:cs="Myanmar Text"/>
              </w:rPr>
              <w:t>-</w:t>
            </w:r>
          </w:p>
        </w:tc>
      </w:tr>
      <w:tr w:rsidR="00601B6A" w:rsidRPr="00CF4030" w14:paraId="2EAEE794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75B4728" w14:textId="77777777" w:rsidR="00493D5D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1904" behindDoc="0" locked="0" layoutInCell="1" allowOverlap="1" wp14:anchorId="08D90333" wp14:editId="69A4A889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313690</wp:posOffset>
                      </wp:positionV>
                      <wp:extent cx="789940" cy="190500"/>
                      <wp:effectExtent l="0" t="0" r="10160" b="0"/>
                      <wp:wrapNone/>
                      <wp:docPr id="132454743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82BB0D" w14:textId="77777777" w:rsidR="00053100" w:rsidRPr="001D0691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1D0691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မင်္ဂလာပါ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90333" id="_x0000_s1047" type="#_x0000_t202" alt="&quot;&quot;" style="position:absolute;left:0;text-align:left;margin-left:27.15pt;margin-top:24.7pt;width:62.2pt;height:1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" filled="f" stroked="f">
                      <v:textbox inset="0,0,0,0">
                        <w:txbxContent>
                          <w:p w14:paraId="2382BB0D" w14:textId="77777777" w:rsidR="00053100" w:rsidRPr="001D0691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1D0691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2"/>
                                <w:szCs w:val="22"/>
                              </w:rPr>
                              <w:t>မင်္ဂလာပါ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0F0" w:rsidRPr="00CF4030">
              <w:rPr>
                <w:rFonts w:cs="Myanmar Text"/>
                <w:noProof/>
                <w:lang w:eastAsia="en-AU"/>
              </w:rPr>
              <w:drawing>
                <wp:inline distT="0" distB="0" distL="0" distR="0" wp14:anchorId="5CB3CFB0" wp14:editId="6CE289E6">
                  <wp:extent cx="1404000" cy="1404000"/>
                  <wp:effectExtent l="0" t="0" r="5715" b="5715"/>
                  <wp:docPr id="9" name="Picture 9" descr="တီတီဝိုင် 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တီတီဝိုင် ပုံ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5D" w:rsidRPr="00CF4030">
              <w:rPr>
                <w:rFonts w:cs="Myanmar Text"/>
              </w:rPr>
              <w:t xml:space="preserve"> </w:t>
            </w:r>
          </w:p>
        </w:tc>
        <w:tc>
          <w:tcPr>
            <w:tcW w:w="6576" w:type="dxa"/>
          </w:tcPr>
          <w:p w14:paraId="23C58BFF" w14:textId="77777777" w:rsidR="00CD310C" w:rsidRPr="00CF4030" w:rsidRDefault="00B829DA" w:rsidP="00053100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>TTY</w:t>
            </w:r>
          </w:p>
          <w:p w14:paraId="6C986D88" w14:textId="77777777" w:rsidR="00493D5D" w:rsidRPr="00CF4030" w:rsidRDefault="00B829DA" w:rsidP="00053100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r w:rsidRPr="00CF4030">
              <w:rPr>
                <w:rStyle w:val="IntenseEmphasis1"/>
                <w:rFonts w:ascii="Myanmar Text" w:eastAsia="Zawgyi-One" w:hAnsi="Myanmar Text" w:cs="Myanmar Text"/>
                <w:bCs/>
              </w:rPr>
              <w:t>၁၈၀၀</w:t>
            </w:r>
            <w:r w:rsidRPr="00CF4030">
              <w:rPr>
                <w:rStyle w:val="IntenseEmphasis1"/>
                <w:rFonts w:eastAsia="Zawgyi-One" w:cs="Myanmar Text"/>
                <w:bCs/>
              </w:rPr>
              <w:t xml:space="preserve"> </w:t>
            </w:r>
            <w:r w:rsidRPr="00CF4030">
              <w:rPr>
                <w:rStyle w:val="IntenseEmphasis1"/>
                <w:rFonts w:ascii="Myanmar Text" w:eastAsia="Zawgyi-One" w:hAnsi="Myanmar Text" w:cs="Myanmar Text"/>
                <w:bCs/>
              </w:rPr>
              <w:t>၅၅၅</w:t>
            </w:r>
            <w:r w:rsidRPr="00CF4030">
              <w:rPr>
                <w:rStyle w:val="IntenseEmphasis1"/>
                <w:rFonts w:eastAsia="Zawgyi-One" w:cs="Myanmar Text"/>
                <w:bCs/>
              </w:rPr>
              <w:t xml:space="preserve"> </w:t>
            </w:r>
            <w:r w:rsidRPr="00CF4030">
              <w:rPr>
                <w:rStyle w:val="IntenseEmphasis1"/>
                <w:rFonts w:ascii="Myanmar Text" w:eastAsia="Zawgyi-One" w:hAnsi="Myanmar Text" w:cs="Myanmar Text"/>
                <w:bCs/>
              </w:rPr>
              <w:t>၆၇၇</w:t>
            </w:r>
          </w:p>
        </w:tc>
      </w:tr>
      <w:tr w:rsidR="00601B6A" w:rsidRPr="00CF4030" w14:paraId="553A4C89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6F6E545" w14:textId="77777777" w:rsidR="00493D5D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lang w:eastAsia="en-AU"/>
              </w:rPr>
            </w:pPr>
            <w:r w:rsidRPr="00CF4030">
              <w:rPr>
                <w:rFonts w:cs="Myanmar Text"/>
                <w:noProof/>
                <w:lang w:eastAsia="en-AU"/>
              </w:rPr>
              <w:drawing>
                <wp:inline distT="0" distB="0" distL="0" distR="0" wp14:anchorId="49CBE752" wp14:editId="49D13F9B">
                  <wp:extent cx="1404000" cy="1404000"/>
                  <wp:effectExtent l="0" t="0" r="5715" b="5715"/>
                  <wp:docPr id="14" name="Picture 14" descr="စကားပြောနားထောင် 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စကားပြောနားထောင် ပုံ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8C64D00" w14:textId="77777777" w:rsidR="00CD310C" w:rsidRPr="00CF4030" w:rsidRDefault="00B829DA" w:rsidP="00053100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>Speak and Listen</w:t>
            </w:r>
          </w:p>
          <w:p w14:paraId="7A84D708" w14:textId="77777777" w:rsidR="00493D5D" w:rsidRPr="00CF4030" w:rsidRDefault="00B829DA" w:rsidP="00053100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r w:rsidRPr="00CF4030">
              <w:rPr>
                <w:rStyle w:val="IntenseEmphasis1"/>
                <w:rFonts w:ascii="Myanmar Text" w:eastAsia="Zawgyi-One" w:hAnsi="Myanmar Text" w:cs="Myanmar Text"/>
                <w:bCs/>
              </w:rPr>
              <w:t>၁၈၀၀</w:t>
            </w:r>
            <w:r w:rsidRPr="00CF4030">
              <w:rPr>
                <w:rStyle w:val="IntenseEmphasis1"/>
                <w:rFonts w:eastAsia="Zawgyi-One" w:cs="Myanmar Text"/>
                <w:bCs/>
              </w:rPr>
              <w:t xml:space="preserve"> </w:t>
            </w:r>
            <w:r w:rsidRPr="00CF4030">
              <w:rPr>
                <w:rStyle w:val="IntenseEmphasis1"/>
                <w:rFonts w:ascii="Myanmar Text" w:eastAsia="Zawgyi-One" w:hAnsi="Myanmar Text" w:cs="Myanmar Text"/>
                <w:bCs/>
              </w:rPr>
              <w:t>၅၅၅</w:t>
            </w:r>
            <w:r w:rsidRPr="00CF4030">
              <w:rPr>
                <w:rStyle w:val="IntenseEmphasis1"/>
                <w:rFonts w:eastAsia="Zawgyi-One" w:cs="Myanmar Text"/>
                <w:bCs/>
              </w:rPr>
              <w:t xml:space="preserve"> </w:t>
            </w:r>
            <w:r w:rsidRPr="00CF4030">
              <w:rPr>
                <w:rStyle w:val="IntenseEmphasis1"/>
                <w:rFonts w:ascii="Myanmar Text" w:eastAsia="Zawgyi-One" w:hAnsi="Myanmar Text" w:cs="Myanmar Text"/>
                <w:bCs/>
              </w:rPr>
              <w:t>၇၂၇</w:t>
            </w:r>
          </w:p>
        </w:tc>
      </w:tr>
      <w:tr w:rsidR="00601B6A" w:rsidRPr="00CF4030" w14:paraId="659906A1" w14:textId="77777777" w:rsidTr="006E0AB1">
        <w:trPr>
          <w:trHeight w:val="20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896FCB6" w14:textId="77777777" w:rsidR="00CD310C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lang w:eastAsia="en-AU"/>
              </w:rPr>
            </w:pPr>
            <w:r w:rsidRPr="00CF4030">
              <w:rPr>
                <w:rFonts w:cs="Myanmar Text"/>
                <w:noProof/>
                <w:lang w:eastAsia="en-AU"/>
              </w:rPr>
              <w:drawing>
                <wp:inline distT="0" distB="0" distL="0" distR="0" wp14:anchorId="01C00C4D" wp14:editId="7B81EB4E">
                  <wp:extent cx="1224000" cy="988567"/>
                  <wp:effectExtent l="0" t="0" r="0" b="2540"/>
                  <wp:docPr id="58" name="Picture 58" descr="အမျိုးသား တစ်ဆင့်ခံ ဝန်ဆောင်မှု 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အမျိုးသား တစ်ဆင့်ခံ ဝန်ဆောင်မှု ပုံ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988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3699CE6" w14:textId="77777777" w:rsidR="00CD310C" w:rsidRPr="00CF4030" w:rsidRDefault="00B829DA" w:rsidP="00053100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>National Relay Service</w:t>
            </w:r>
          </w:p>
          <w:p w14:paraId="55B4E1AB" w14:textId="77777777" w:rsidR="00CD310C" w:rsidRPr="00CF4030" w:rsidRDefault="00B829DA" w:rsidP="00053100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rFonts w:cs="Myanmar Text"/>
                <w:bCs/>
              </w:rPr>
            </w:pPr>
            <w:r w:rsidRPr="00CF4030">
              <w:rPr>
                <w:rStyle w:val="IntenseEmphasis1"/>
                <w:rFonts w:ascii="Myanmar Text" w:eastAsia="Zawgyi-One" w:hAnsi="Myanmar Text" w:cs="Myanmar Text"/>
                <w:bCs/>
              </w:rPr>
              <w:t>၁၃၃</w:t>
            </w:r>
            <w:r w:rsidRPr="00CF4030">
              <w:rPr>
                <w:rStyle w:val="IntenseEmphasis1"/>
                <w:rFonts w:eastAsia="Zawgyi-One" w:cs="Myanmar Text"/>
                <w:bCs/>
              </w:rPr>
              <w:t xml:space="preserve"> </w:t>
            </w:r>
            <w:r w:rsidRPr="00CF4030">
              <w:rPr>
                <w:rStyle w:val="IntenseEmphasis1"/>
                <w:rFonts w:ascii="Myanmar Text" w:eastAsia="Zawgyi-One" w:hAnsi="Myanmar Text" w:cs="Myanmar Text"/>
                <w:bCs/>
              </w:rPr>
              <w:t>၆၇၇</w:t>
            </w:r>
          </w:p>
          <w:p w14:paraId="17424D37" w14:textId="77777777" w:rsidR="00CD310C" w:rsidRPr="00CF4030" w:rsidRDefault="00000000" w:rsidP="00053100">
            <w:pPr>
              <w:wordWrap w:val="0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Myanmar Text"/>
              </w:rPr>
            </w:pPr>
            <w:hyperlink r:id="rId196" w:history="1">
              <w:r w:rsidR="003C46DC" w:rsidRPr="00CF4030">
                <w:rPr>
                  <w:rStyle w:val="Hyperlink"/>
                  <w:rFonts w:eastAsia="Zawgyi-One" w:cs="Myanmar Text"/>
                  <w:bCs/>
                </w:rPr>
                <w:t>www.accesshub.gov.au/about-the-nrs</w:t>
              </w:r>
            </w:hyperlink>
          </w:p>
        </w:tc>
      </w:tr>
    </w:tbl>
    <w:p w14:paraId="3AA02B8D" w14:textId="77777777" w:rsidR="008928D5" w:rsidRPr="00CF4030" w:rsidRDefault="00B829DA" w:rsidP="00053100">
      <w:pPr>
        <w:pStyle w:val="Heading2"/>
        <w:wordWrap w:val="0"/>
        <w:spacing w:line="240" w:lineRule="auto"/>
        <w:rPr>
          <w:rFonts w:cs="Myanmar Text"/>
        </w:rPr>
      </w:pPr>
      <w:bookmarkStart w:id="116" w:name="_Toc256000009"/>
      <w:bookmarkStart w:id="117" w:name="_Toc43391452"/>
      <w:bookmarkStart w:id="118" w:name="_Toc43391515"/>
      <w:bookmarkStart w:id="119" w:name="_Ref117079481"/>
      <w:bookmarkStart w:id="120" w:name="_Ref124149671"/>
      <w:bookmarkStart w:id="121" w:name="_Ref124149688"/>
      <w:bookmarkStart w:id="122" w:name="_Ref155782163"/>
      <w:r w:rsidRPr="00CF4030">
        <w:rPr>
          <w:rFonts w:ascii="Myanmar Text" w:eastAsia="Zawgyi-One" w:hAnsi="Myanmar Text" w:cs="Myanmar Text"/>
        </w:rPr>
        <w:lastRenderedPageBreak/>
        <w:t>ဝေါဟာရစာရင်း</w:t>
      </w:r>
      <w:bookmarkEnd w:id="116"/>
      <w:bookmarkEnd w:id="117"/>
      <w:bookmarkEnd w:id="118"/>
      <w:bookmarkEnd w:id="119"/>
      <w:bookmarkEnd w:id="120"/>
      <w:bookmarkEnd w:id="121"/>
      <w:bookmarkEnd w:id="122"/>
    </w:p>
    <w:p w14:paraId="2DB38AA1" w14:textId="77777777" w:rsidR="00115682" w:rsidRPr="00CF4030" w:rsidRDefault="00B829DA" w:rsidP="00053100">
      <w:pPr>
        <w:wordWrap w:val="0"/>
        <w:spacing w:before="120" w:line="240" w:lineRule="auto"/>
        <w:rPr>
          <w:rFonts w:cs="Myanmar Text"/>
          <w:lang w:val="x-none" w:eastAsia="x-none"/>
        </w:rPr>
      </w:pPr>
      <w:r w:rsidRPr="00CF4030">
        <w:rPr>
          <w:rFonts w:ascii="Myanmar Text" w:eastAsia="Zawgyi-One" w:hAnsi="Myanmar Text" w:cs="Myanmar Text"/>
          <w:lang w:eastAsia="x-none"/>
        </w:rPr>
        <w:t>ဤစာရင်းတွင်</w:t>
      </w:r>
      <w:r w:rsidRPr="00CF4030">
        <w:rPr>
          <w:rFonts w:eastAsia="Zawgyi-One" w:cs="Myanmar Text"/>
          <w:lang w:eastAsia="x-none"/>
        </w:rPr>
        <w:t xml:space="preserve"> </w:t>
      </w:r>
      <w:r w:rsidRPr="00CF4030">
        <w:rPr>
          <w:rFonts w:ascii="Myanmar Text" w:eastAsia="Zawgyi-One" w:hAnsi="Myanmar Text" w:cs="Myanmar Text"/>
          <w:lang w:eastAsia="x-none"/>
        </w:rPr>
        <w:t>ဤအစီအစဉ်ရှိ</w:t>
      </w:r>
      <w:r w:rsidRPr="00CF4030">
        <w:rPr>
          <w:rFonts w:eastAsia="Zawgyi-One" w:cs="Myanmar Text"/>
          <w:lang w:eastAsia="x-none"/>
        </w:rPr>
        <w:t xml:space="preserve"> </w:t>
      </w:r>
      <w:r w:rsidRPr="00CF4030">
        <w:rPr>
          <w:rStyle w:val="Strong"/>
          <w:rFonts w:ascii="Myanmar Text" w:eastAsia="Zawgyi-One" w:hAnsi="Myanmar Text" w:cs="Myanmar Text"/>
          <w:lang w:eastAsia="x-none"/>
        </w:rPr>
        <w:t>စာလုံးမည်းများ</w:t>
      </w:r>
      <w:r w:rsidRPr="00CF4030">
        <w:rPr>
          <w:rFonts w:ascii="Myanmar Text" w:eastAsia="Zawgyi-One" w:hAnsi="Myanmar Text" w:cs="Myanmar Text"/>
          <w:lang w:eastAsia="x-none"/>
        </w:rPr>
        <w:t>ကို</w:t>
      </w:r>
      <w:r w:rsidRPr="00CF4030">
        <w:rPr>
          <w:rFonts w:eastAsia="Zawgyi-One" w:cs="Myanmar Text"/>
          <w:lang w:eastAsia="x-none"/>
        </w:rPr>
        <w:t xml:space="preserve"> </w:t>
      </w:r>
      <w:r w:rsidRPr="00CF4030">
        <w:rPr>
          <w:rFonts w:ascii="Myanmar Text" w:eastAsia="Zawgyi-One" w:hAnsi="Myanmar Text" w:cs="Myanmar Text"/>
          <w:lang w:eastAsia="x-none"/>
        </w:rPr>
        <w:t>ရှင်းပြထားသည်။</w:t>
      </w:r>
    </w:p>
    <w:tbl>
      <w:tblPr>
        <w:tblStyle w:val="Style1"/>
        <w:tblW w:w="9639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  <w:gridCol w:w="257"/>
        <w:gridCol w:w="141"/>
      </w:tblGrid>
      <w:tr w:rsidR="00601B6A" w:rsidRPr="00CF4030" w14:paraId="4F2773FD" w14:textId="77777777" w:rsidTr="007711D0">
        <w:trPr>
          <w:gridAfter w:val="3"/>
          <w:wAfter w:w="512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BDA0420" w14:textId="77777777" w:rsidR="00707F69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3952" behindDoc="0" locked="0" layoutInCell="1" allowOverlap="1" wp14:anchorId="2B124643" wp14:editId="38ECADED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295910</wp:posOffset>
                      </wp:positionV>
                      <wp:extent cx="789940" cy="231775"/>
                      <wp:effectExtent l="0" t="0" r="10160" b="0"/>
                      <wp:wrapNone/>
                      <wp:docPr id="12406670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AD57FB" w14:textId="77777777" w:rsidR="00053100" w:rsidRPr="00CF4030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CF4030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စိစစ်မှု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24643" id="_x0000_s1048" type="#_x0000_t202" alt="&quot;&quot;" style="position:absolute;left:0;text-align:left;margin-left:26.55pt;margin-top:23.3pt;width:62.2pt;height:18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" filled="f" stroked="f">
                      <v:textbox inset="0,0,0,0">
                        <w:txbxContent>
                          <w:p w14:paraId="06AD57FB" w14:textId="77777777" w:rsidR="00053100" w:rsidRPr="00CF4030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CF4030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0"/>
                                <w:szCs w:val="20"/>
                              </w:rPr>
                              <w:t>စိစစ်မှု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7F69" w:rsidRPr="00CF4030">
              <w:rPr>
                <w:rFonts w:cs="Myanmar Text"/>
                <w:noProof/>
              </w:rPr>
              <w:drawing>
                <wp:inline distT="0" distB="0" distL="0" distR="0" wp14:anchorId="5C7DD758" wp14:editId="563B4CFC">
                  <wp:extent cx="1478915" cy="1478915"/>
                  <wp:effectExtent l="0" t="0" r="6985" b="6985"/>
                  <wp:docPr id="116196893" name="Picture 116196893" descr="အမှန်ပြသင်္ကေတ ၂ ခုပါ စာရင်းတစ်ခု ပြသထားသည့် စိစစ်ရေးစာစောင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96893" name="Picture 116196893" descr="အမှန်ပြသင်္ကေတ ၂ ခုပါ စာရင်းတစ်ခု ပြသထားသည့် စိစစ်ရေးစာစောင်။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5DD1DF5" w14:textId="77777777" w:rsidR="00707F69" w:rsidRPr="00CF4030" w:rsidRDefault="00B829DA" w:rsidP="00053100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စိစစ်မှုများ</w:t>
            </w:r>
          </w:p>
          <w:p w14:paraId="1ED33425" w14:textId="77777777" w:rsidR="00707F69" w:rsidRPr="00CF4030" w:rsidRDefault="00B829DA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စိစစ်မှုများဆိုသည်မှာ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ကျွန်တော်တို့၏လုပ်ဆောင်ပုံကို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ဆိုလိုသည်။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278437C0" w14:textId="77777777" w:rsidR="00707F69" w:rsidRPr="00CF4030" w:rsidRDefault="00B829DA" w:rsidP="00053100">
            <w:pPr>
              <w:pStyle w:val="ListParagraph"/>
              <w:numPr>
                <w:ilvl w:val="0"/>
                <w:numId w:val="45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သင့်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မသန်စွမ်းမှုက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သင့်အပေါ်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မည်သို့ထိခိုက်ပုံ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165B7F18" w14:textId="77777777" w:rsidR="00707F69" w:rsidRPr="00CF4030" w:rsidRDefault="00B829DA" w:rsidP="00053100">
            <w:pPr>
              <w:pStyle w:val="ListParagraph"/>
              <w:numPr>
                <w:ilvl w:val="0"/>
                <w:numId w:val="45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မှ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သင်လိုအပ်သည့်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ပံ့ပိုးကူညီမှုများ</w:t>
            </w:r>
          </w:p>
        </w:tc>
      </w:tr>
      <w:tr w:rsidR="00601B6A" w:rsidRPr="00CF4030" w14:paraId="74B90C22" w14:textId="77777777" w:rsidTr="007711D0">
        <w:trPr>
          <w:gridAfter w:val="3"/>
          <w:wAfter w:w="512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7999A8F" w14:textId="77777777" w:rsidR="00A94CA7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4348032" wp14:editId="3C053F4E">
                  <wp:extent cx="1482725" cy="1482725"/>
                  <wp:effectExtent l="0" t="0" r="3175" b="3175"/>
                  <wp:docPr id="671674258" name="Picture 16" descr="မိမိတို့အား လက်ညှိုးထိုးပြပြီး လက်မြှောက်ထားကြသူတစ်စု။ ၎င်းတို့အပေါ်၌ စဥ်းစားနေသည်ကိုပြအကွက်တစ်ခု ရှိ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674258" name="Picture 16" descr="မိမိတို့အား လက်ညှိုးထိုးပြပြီး လက်မြှောက်ထားကြသူတစ်စု။ ၎င်းတို့အပေါ်၌ စဥ်းစားနေသည်ကိုပြအကွက်တစ်ခု ရှိသည်။"/>
                          <pic:cNvPicPr/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ACB3E23" w14:textId="77777777" w:rsidR="00A94CA7" w:rsidRPr="00CF4030" w:rsidRDefault="00B829DA" w:rsidP="00053100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သဘောထားအမြင်များ</w:t>
            </w:r>
          </w:p>
          <w:p w14:paraId="021B848F" w14:textId="77777777" w:rsidR="00A94CA7" w:rsidRPr="00CF4030" w:rsidRDefault="00B829DA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သင်၏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သဘောထားအမြင်များမှာ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တွေးခေါ်၊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ခံစား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ယုံကြည်သည့်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အရာဖြစ်သည်။</w:t>
            </w:r>
          </w:p>
        </w:tc>
      </w:tr>
      <w:tr w:rsidR="00601B6A" w:rsidRPr="00CF4030" w14:paraId="4FB20AAA" w14:textId="77777777" w:rsidTr="007711D0">
        <w:trPr>
          <w:gridAfter w:val="3"/>
          <w:wAfter w:w="512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A13584E" w14:textId="77777777" w:rsidR="00C43AAB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43930E8E" wp14:editId="305A726C">
                  <wp:extent cx="1482725" cy="1482725"/>
                  <wp:effectExtent l="0" t="0" r="3175" b="3175"/>
                  <wp:docPr id="1054701669" name="Picture 1054701669" descr="အတားအဆီးနောက်ကွယ်မှ လူတစ်ဦး။ ၎င်းတို့အပေါ်၌ အင်္ဂလိပ်စာမဟုတ်သော ဘာသာစကားဖြင့် ရေးသားထားသည့် စကားပြောအကွက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701669" name="Picture 1054701669" descr="အတားအဆီးနောက်ကွယ်မှ လူတစ်ဦး။ ၎င်းတို့အပေါ်၌ အင်္ဂလိပ်စာမဟုတ်သော ဘာသာစကားဖြင့် ရေးသားထားသည့် စကားပြောအကွက်တစ်ခု။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32FA517" w14:textId="77777777" w:rsidR="00C43AAB" w:rsidRPr="00CF4030" w:rsidRDefault="00B829DA" w:rsidP="00053100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အဟန့်အတားများ</w:t>
            </w:r>
          </w:p>
          <w:p w14:paraId="65DD4DD4" w14:textId="77777777" w:rsidR="00C43AAB" w:rsidRPr="00CF4030" w:rsidRDefault="00B829DA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အဟန့်အတားဆိုသည်မှာ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အောက်ပါတစ်ခုခု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လုပ်ဆောင်ခြင်းကို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ဟန့်တားသည့်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အရာဖြစ်ပါသည်</w:t>
            </w:r>
            <w:r w:rsidRPr="00CF4030">
              <w:rPr>
                <w:rFonts w:eastAsia="Zawgyi-One" w:cs="Myanmar Text"/>
              </w:rPr>
              <w:t>-</w:t>
            </w:r>
          </w:p>
          <w:p w14:paraId="75FF9C1F" w14:textId="77777777" w:rsidR="00C43AAB" w:rsidRPr="00CF4030" w:rsidRDefault="00B829DA" w:rsidP="00053100">
            <w:pPr>
              <w:pStyle w:val="ListParagraph"/>
              <w:numPr>
                <w:ilvl w:val="0"/>
                <w:numId w:val="4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လုပ်ရန်လိုအပ်သည့်အရာ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6A1556DB" w14:textId="77777777" w:rsidR="00C43AAB" w:rsidRPr="00CF4030" w:rsidRDefault="00B829DA" w:rsidP="00053100">
            <w:pPr>
              <w:pStyle w:val="ListParagraph"/>
              <w:numPr>
                <w:ilvl w:val="0"/>
                <w:numId w:val="4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လုပ်လိုသည့်အရာ။</w:t>
            </w:r>
          </w:p>
        </w:tc>
      </w:tr>
      <w:tr w:rsidR="00601B6A" w:rsidRPr="00CF4030" w14:paraId="34344CAD" w14:textId="77777777" w:rsidTr="007711D0">
        <w:trPr>
          <w:gridAfter w:val="1"/>
          <w:wAfter w:w="141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C50064D" w14:textId="77777777" w:rsidR="00EA0E38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B294BC5" wp14:editId="18E45FF8">
                  <wp:extent cx="1457960" cy="1457960"/>
                  <wp:effectExtent l="0" t="0" r="8890" b="8890"/>
                  <wp:docPr id="2003420620" name="Picture 2003420620" descr="အလုပ်ဝတ်စုံ ဝတ်ထားသူတစ်ဦးနှင့် စားဖိုမှူးဝတ်စုံဝတ်ထားသူကို ညွှန်ပြသည့် မြှားတစ်စင်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420620" name="Picture 2003420620" descr="အလုပ်ဝတ်စုံ ဝတ်ထားသူတစ်ဦးနှင့် စားဖိုမှူးဝတ်စုံဝတ်ထားသူကို ညွှန်ပြသည့် မြှားတစ်စင်း။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7" w:type="dxa"/>
            <w:gridSpan w:val="3"/>
          </w:tcPr>
          <w:p w14:paraId="250EC36B" w14:textId="77777777" w:rsidR="00EA0E38" w:rsidRPr="00CF4030" w:rsidRDefault="00B829DA" w:rsidP="00053100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သက်မွေးလုပ်ငန်း</w:t>
            </w:r>
          </w:p>
          <w:p w14:paraId="426B94B2" w14:textId="77777777" w:rsidR="00EA0E38" w:rsidRPr="00CF4030" w:rsidRDefault="00B829DA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သက်မွေးလုပ်ငန်းဆိုသည်မှာ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ရွေးချယ်သည့်လုပ်ငန်းကဏ္ဍ၌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သင်လုပ်သည့်အလုပ်လမ်းကြောင်းကို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ဆိုလိုသည်။</w:t>
            </w:r>
          </w:p>
        </w:tc>
      </w:tr>
      <w:tr w:rsidR="00601B6A" w:rsidRPr="00CF4030" w14:paraId="33D5E353" w14:textId="77777777" w:rsidTr="007711D0">
        <w:trPr>
          <w:gridAfter w:val="3"/>
          <w:wAfter w:w="51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56E64C9" w14:textId="77777777" w:rsidR="00A92E94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lastRenderedPageBreak/>
              <w:drawing>
                <wp:inline distT="0" distB="0" distL="0" distR="0" wp14:anchorId="045AFC04" wp14:editId="0C42728E">
                  <wp:extent cx="1483360" cy="1483360"/>
                  <wp:effectExtent l="0" t="0" r="2540" b="2540"/>
                  <wp:docPr id="16754879" name="Picture 16754879" descr="လက်မြှောက်ထားသည့်လူတစ်ဦးနှင့် ဘေး၌ လက်မအောက်စိုက်နေသည့်ပုံပါ စကားပြောကွက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4879" name="Picture 16754879" descr="လက်မြှောက်ထားသည့်လူတစ်ဦးနှင့် ဘေး၌ လက်မအောက်စိုက်နေသည့်ပုံပါ စကားပြောကွက်တစ်ခု။"/>
                          <pic:cNvPicPr/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71D47FE" w14:textId="77777777" w:rsidR="00A92E94" w:rsidRPr="00CF4030" w:rsidRDefault="00B829DA" w:rsidP="00053100">
            <w:pPr>
              <w:pStyle w:val="WordList"/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မကျေနပ်ချက်</w:t>
            </w:r>
            <w:r w:rsidRPr="00CF4030">
              <w:rPr>
                <w:rFonts w:eastAsia="Zawgyi-One" w:cs="Myanmar Text"/>
                <w:bCs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bCs/>
              </w:rPr>
              <w:t>တိုင်တန်းခြင်း</w:t>
            </w:r>
          </w:p>
          <w:p w14:paraId="095F8E01" w14:textId="77777777" w:rsidR="00A92E94" w:rsidRPr="00CF4030" w:rsidRDefault="00B829DA" w:rsidP="00053100">
            <w:p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မကျေနပ်ချက်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တိုင်တန်းသည့်အခါ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အောက်ပါတို့ကို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တစ်စုံတစ်ယောက်ထံ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တိုင်ကြားခြင်းဖြစ်သည်</w:t>
            </w:r>
            <w:r w:rsidRPr="00CF4030">
              <w:rPr>
                <w:rFonts w:eastAsia="Zawgyi-One" w:cs="Myanmar Text"/>
              </w:rPr>
              <w:t>-</w:t>
            </w:r>
          </w:p>
          <w:p w14:paraId="31D76EB7" w14:textId="77777777" w:rsidR="00A92E94" w:rsidRPr="00CF4030" w:rsidRDefault="00B829DA" w:rsidP="00053100">
            <w:pPr>
              <w:pStyle w:val="ListParagraph"/>
              <w:numPr>
                <w:ilvl w:val="0"/>
                <w:numId w:val="12"/>
              </w:num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တစ်စုံတစ်ခု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မှားယွင်းခဲ့ခြင်း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30BF3EB8" w14:textId="77777777" w:rsidR="00A92E94" w:rsidRPr="00CF4030" w:rsidRDefault="00B829DA" w:rsidP="00053100">
            <w:pPr>
              <w:pStyle w:val="ListParagraph"/>
              <w:numPr>
                <w:ilvl w:val="0"/>
                <w:numId w:val="12"/>
              </w:num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တစ်စုံတစ်ခုမှာ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အလုပ်မဖြစ်ခြင်း။</w:t>
            </w:r>
          </w:p>
        </w:tc>
      </w:tr>
      <w:tr w:rsidR="00601B6A" w:rsidRPr="00CF4030" w14:paraId="63539D86" w14:textId="77777777" w:rsidTr="007711D0">
        <w:trPr>
          <w:gridAfter w:val="3"/>
          <w:wAfter w:w="51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F7EAFC2" w14:textId="77777777" w:rsidR="00CC1DC7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01D4CAA4" wp14:editId="6C3173AC">
                  <wp:extent cx="1482725" cy="1482725"/>
                  <wp:effectExtent l="0" t="0" r="3175" b="3175"/>
                  <wp:docPr id="133311491" name="Picture 133311491" descr="လုံခြုံရေးပုံအောက်ရှိ 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11491" name="Picture 133311491" descr="လုံခြုံရေးပုံအောက်ရှိ လူတစ်စု။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A297FB1" w14:textId="77777777" w:rsidR="00CC1DC7" w:rsidRPr="00CF4030" w:rsidRDefault="00B829DA" w:rsidP="00053100">
            <w:pPr>
              <w:pStyle w:val="WordList"/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ယဥ်ကျေးမှုအရ</w:t>
            </w:r>
            <w:r w:rsidRPr="00CF4030">
              <w:rPr>
                <w:rFonts w:eastAsia="Zawgyi-One" w:cs="Myanmar Text"/>
                <w:bCs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bCs/>
              </w:rPr>
              <w:t>လုံခြုံမှု</w:t>
            </w:r>
          </w:p>
          <w:p w14:paraId="15147774" w14:textId="77777777" w:rsidR="00707F69" w:rsidRPr="00CF4030" w:rsidRDefault="00B829DA" w:rsidP="00053100">
            <w:p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ယဥ်ကျေးမှုအရ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လုံခြုံမှုဆိုသည်မှာ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ကျွန်တော်တို့က</w:t>
            </w:r>
            <w:r w:rsidRPr="00CF4030">
              <w:rPr>
                <w:rFonts w:eastAsia="Zawgyi-One" w:cs="Myanmar Text"/>
              </w:rPr>
              <w:t>-</w:t>
            </w:r>
          </w:p>
          <w:p w14:paraId="4D3761ED" w14:textId="77777777" w:rsidR="00707F69" w:rsidRPr="00CF4030" w:rsidRDefault="00B829DA" w:rsidP="00053100">
            <w:pPr>
              <w:pStyle w:val="ListParagraph"/>
              <w:numPr>
                <w:ilvl w:val="0"/>
                <w:numId w:val="76"/>
              </w:num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လူများ၏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လက်ခံလေးစားခြင်း</w:t>
            </w:r>
            <w:r w:rsidRPr="00CF4030">
              <w:rPr>
                <w:rFonts w:eastAsia="Zawgyi-One" w:cs="Myanmar Text"/>
              </w:rPr>
              <w:t xml:space="preserve">  </w:t>
            </w:r>
          </w:p>
          <w:p w14:paraId="60B49132" w14:textId="77777777" w:rsidR="00707F69" w:rsidRPr="00CF4030" w:rsidRDefault="00B829DA" w:rsidP="00053100">
            <w:pPr>
              <w:pStyle w:val="ListParagraph"/>
              <w:numPr>
                <w:ilvl w:val="0"/>
                <w:numId w:val="76"/>
              </w:num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လူများအား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လုံခြုံမှုကို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ခံစားစေခြင်း</w:t>
            </w:r>
            <w:r w:rsidRPr="00CF4030">
              <w:rPr>
                <w:rFonts w:eastAsia="Zawgyi-One" w:cs="Myanmar Text"/>
              </w:rPr>
              <w:t xml:space="preserve">  </w:t>
            </w:r>
          </w:p>
          <w:p w14:paraId="0A330BAD" w14:textId="77777777" w:rsidR="00CC1DC7" w:rsidRPr="00CF4030" w:rsidRDefault="00B829DA" w:rsidP="00053100">
            <w:pPr>
              <w:pStyle w:val="ListParagraph"/>
              <w:numPr>
                <w:ilvl w:val="0"/>
                <w:numId w:val="76"/>
              </w:num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လူများ၏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ပါဝင်ခြင်းကို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ခံစားရစေရန်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အထောက်အကူပြုခြင်းတို့ကို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ဆိုလိုသည်။</w:t>
            </w:r>
          </w:p>
        </w:tc>
      </w:tr>
      <w:tr w:rsidR="00601B6A" w:rsidRPr="00CF4030" w14:paraId="309E0F26" w14:textId="77777777" w:rsidTr="007711D0">
        <w:trPr>
          <w:gridAfter w:val="3"/>
          <w:wAfter w:w="512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9CF07EE" w14:textId="77777777" w:rsidR="001F49AB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lang w:eastAsia="en-AU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D80E4F8" wp14:editId="402F6F44">
                  <wp:extent cx="1440000" cy="1440000"/>
                  <wp:effectExtent l="0" t="0" r="8255" b="8255"/>
                  <wp:docPr id="962838248" name="Picture 962838248" descr="&quot;Hello&quot;ကို ဘာသာ ၃မျိုးဖြင့် ရေးထားသော စကားပြောအကွက် ၃ခု အောက်ရှိ ယဥ်ကျေးမှုကွဲ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838248" name="Picture 962838248" descr="&quot;Hello&quot;ကို ဘာသာ ၃မျိုးဖြင့် ရေးထားသော စကားပြောအကွက် ၃ခု အောက်ရှိ ယဥ်ကျေးမှုကွဲလူတစ်စ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66FFEAB" w14:textId="77777777" w:rsidR="001F49AB" w:rsidRPr="00CF4030" w:rsidRDefault="00B829DA" w:rsidP="00053100">
            <w:pPr>
              <w:pStyle w:val="WordList"/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ယဉ်ကျေးမှုအရနှင့်</w:t>
            </w:r>
            <w:r w:rsidRPr="00CF4030">
              <w:rPr>
                <w:rFonts w:eastAsia="Zawgyi-One" w:cs="Myanmar Text"/>
                <w:bCs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bCs/>
              </w:rPr>
              <w:t>ဘာသာစကားအရ</w:t>
            </w:r>
            <w:r w:rsidRPr="00CF4030">
              <w:rPr>
                <w:rFonts w:eastAsia="Zawgyi-One" w:cs="Myanmar Text"/>
                <w:bCs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bCs/>
              </w:rPr>
              <w:t>ကွဲပြားခြင်း</w:t>
            </w:r>
            <w:r w:rsidRPr="00CF4030">
              <w:rPr>
                <w:rFonts w:eastAsia="Zawgyi-One" w:cs="Myanmar Text"/>
                <w:bCs/>
              </w:rPr>
              <w:t xml:space="preserve"> (CALD) </w:t>
            </w:r>
          </w:p>
          <w:p w14:paraId="0189AB5C" w14:textId="77777777" w:rsidR="001F49AB" w:rsidRPr="00CF4030" w:rsidRDefault="00B829DA" w:rsidP="00053100">
            <w:p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ယဥ်ကျေးမှုကွဲသူများ</w:t>
            </w:r>
            <w:r w:rsidRPr="00CF4030">
              <w:rPr>
                <w:rFonts w:eastAsia="Zawgyi-One" w:cs="Myanmar Text"/>
              </w:rPr>
              <w:t>-</w:t>
            </w:r>
          </w:p>
          <w:p w14:paraId="197F959B" w14:textId="77777777" w:rsidR="001F49AB" w:rsidRPr="00CF4030" w:rsidRDefault="00B829DA" w:rsidP="00053100">
            <w:pPr>
              <w:pStyle w:val="ListParagraph"/>
              <w:numPr>
                <w:ilvl w:val="0"/>
                <w:numId w:val="2"/>
              </w:num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ဘဝပေါင်းစုံမှ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ဆင်းသက်လာသည်</w:t>
            </w:r>
          </w:p>
          <w:p w14:paraId="4E9B2317" w14:textId="77777777" w:rsidR="001F49AB" w:rsidRPr="00CF4030" w:rsidRDefault="00B829DA" w:rsidP="00053100">
            <w:pPr>
              <w:pStyle w:val="ListParagraph"/>
              <w:numPr>
                <w:ilvl w:val="0"/>
                <w:numId w:val="2"/>
              </w:num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အင်္ဂလိပ်စကားမဟုတ်သော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အခြားဘာသာစကားများကို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ပြောသည်။</w:t>
            </w:r>
          </w:p>
        </w:tc>
      </w:tr>
      <w:tr w:rsidR="00601B6A" w:rsidRPr="00CF4030" w14:paraId="76BA5FF9" w14:textId="77777777" w:rsidTr="007711D0">
        <w:trPr>
          <w:trHeight w:val="3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AB7E23F" w14:textId="77777777" w:rsidR="00CC1DC7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78828FEA" wp14:editId="76CC5F30">
                  <wp:extent cx="1482725" cy="1482725"/>
                  <wp:effectExtent l="0" t="0" r="3175" b="3175"/>
                  <wp:docPr id="865977070" name="Picture 865977070" descr="လက်ဆွဲနှုတ်ဆက်နေသောလူနှစ်ဦး။ ၎င်းတို့အပေါ်၌ အမှန်သင်္ကေတပါသည့် စဥ်းစားနေသည်ကိုပြအကွက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977070" name="Picture 865977070" descr="လက်ဆွဲနှုတ်ဆက်နေသောလူနှစ်ဦး။ ၎င်းတို့အပေါ်၌ အမှန်သင်္ကေတပါသည့် စဥ်းစားနေသည်ကိုပြအကွက်။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gridSpan w:val="4"/>
          </w:tcPr>
          <w:p w14:paraId="3B6F62A1" w14:textId="77777777" w:rsidR="00CC1DC7" w:rsidRPr="00CF4030" w:rsidRDefault="00B829DA" w:rsidP="00053100">
            <w:pPr>
              <w:pStyle w:val="WordList"/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ယဥ်ကျေးမှုအရ</w:t>
            </w:r>
            <w:r w:rsidRPr="00CF4030">
              <w:rPr>
                <w:rFonts w:eastAsia="Zawgyi-One" w:cs="Myanmar Text"/>
                <w:bCs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bCs/>
              </w:rPr>
              <w:t>သင့်မြတ်ပြီး</w:t>
            </w:r>
            <w:r w:rsidRPr="00CF4030">
              <w:rPr>
                <w:rFonts w:eastAsia="Zawgyi-One" w:cs="Myanmar Text"/>
                <w:bCs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bCs/>
              </w:rPr>
              <w:t>လိုသလိုလုပ်ဆောင်ပေးသည့်</w:t>
            </w:r>
            <w:r w:rsidRPr="00CF4030">
              <w:rPr>
                <w:rFonts w:eastAsia="Zawgyi-One" w:cs="Myanmar Text"/>
                <w:bCs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bCs/>
              </w:rPr>
              <w:t>ဝန်ဆောင်မှု</w:t>
            </w:r>
          </w:p>
          <w:p w14:paraId="3B2788DD" w14:textId="3FB2BCA7" w:rsidR="00CC1DC7" w:rsidRPr="00CF4030" w:rsidRDefault="00B829DA" w:rsidP="00053100">
            <w:pPr>
              <w:wordWrap w:val="0"/>
              <w:spacing w:before="180" w:after="18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ယဥ်ကျေးမှုအရ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သင့်မြတ်ပြီး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လိုသလိုလုပ်ဆောင်ပေးသည့်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ဝန်ဆောင်မှုဆိုသည်မှာ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ဝန်ဆောင်မှုကို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အသုံးပြုသူများ၏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ယဥ်ကျေးမှုများနှင့်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ယုံကြည်ချက်များကို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ဝန်ဆောင်ပေးသူများက</w:t>
            </w:r>
            <w:r w:rsidRPr="00CF4030">
              <w:rPr>
                <w:rFonts w:eastAsia="Zawgyi-One" w:cs="Myanmar Text"/>
              </w:rPr>
              <w:t xml:space="preserve"> </w:t>
            </w:r>
            <w:r w:rsidR="00E826DF">
              <w:rPr>
                <w:rFonts w:eastAsia="Zawgyi-One" w:cs="Myanmar Text"/>
              </w:rPr>
              <w:br/>
            </w:r>
            <w:r w:rsidRPr="00CF4030">
              <w:rPr>
                <w:rFonts w:ascii="Myanmar Text" w:eastAsia="Zawgyi-One" w:hAnsi="Myanmar Text" w:cs="Myanmar Text"/>
              </w:rPr>
              <w:t>လက်ခံလေးစားကြောင်းကို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ဆိုလိုသည်။</w:t>
            </w:r>
          </w:p>
        </w:tc>
      </w:tr>
      <w:tr w:rsidR="00601B6A" w:rsidRPr="00CF4030" w14:paraId="2C99CAEF" w14:textId="77777777" w:rsidTr="007711D0">
        <w:trPr>
          <w:gridAfter w:val="3"/>
          <w:wAfter w:w="512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700BD8E" w14:textId="77777777" w:rsidR="00A94CA7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lastRenderedPageBreak/>
              <w:drawing>
                <wp:inline distT="0" distB="0" distL="0" distR="0" wp14:anchorId="4F7A10B5" wp14:editId="196CAC53">
                  <wp:extent cx="1483200" cy="1112400"/>
                  <wp:effectExtent l="0" t="0" r="3175" b="0"/>
                  <wp:docPr id="1641465606" name="Picture 1641465606" descr="အရောင်ရင့်ရင့် အဝတ် ဝတ်ထား၍ ရိုးရာအက ကခုန်နေသည့် 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465606" name="Picture 1641465606" descr="အရောင်ရင့်ရင့် အဝတ် ဝတ်ထား၍ ရိုးရာအက ကခုန်နေသည့် လူတစ်စု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274D238" w14:textId="77777777" w:rsidR="00A94CA7" w:rsidRPr="00CF4030" w:rsidRDefault="00B829DA" w:rsidP="00053100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ယဥ်ကျေးမှု</w:t>
            </w:r>
          </w:p>
          <w:p w14:paraId="76B17BD1" w14:textId="77777777" w:rsidR="00A94CA7" w:rsidRPr="00CF4030" w:rsidRDefault="00B829DA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သင့်ယဉ်ကျေးမှုသည်</w:t>
            </w:r>
            <w:r w:rsidRPr="00CF4030">
              <w:rPr>
                <w:rFonts w:eastAsia="Zawgyi-One" w:cs="Myanmar Text"/>
              </w:rPr>
              <w:t>-</w:t>
            </w:r>
          </w:p>
          <w:p w14:paraId="11E7FA17" w14:textId="77777777" w:rsidR="00A94CA7" w:rsidRPr="00CF4030" w:rsidRDefault="00B829DA" w:rsidP="00053100">
            <w:pPr>
              <w:pStyle w:val="ListParagraph"/>
              <w:numPr>
                <w:ilvl w:val="0"/>
                <w:numId w:val="6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သင်၏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နေထိုင်ပုံဖြစ်သည်</w:t>
            </w:r>
          </w:p>
          <w:p w14:paraId="0B71ECE5" w14:textId="77777777" w:rsidR="00A94CA7" w:rsidRPr="00CF4030" w:rsidRDefault="00B829DA" w:rsidP="00053100">
            <w:pPr>
              <w:pStyle w:val="ListParagraph"/>
              <w:numPr>
                <w:ilvl w:val="0"/>
                <w:numId w:val="6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သင့်အတွက်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အရေးကြီးသည့်အရာဖြစ်သည်။</w:t>
            </w:r>
          </w:p>
        </w:tc>
      </w:tr>
      <w:tr w:rsidR="00601B6A" w:rsidRPr="00CF4030" w14:paraId="5C319B1A" w14:textId="77777777" w:rsidTr="007711D0">
        <w:trPr>
          <w:gridAfter w:val="3"/>
          <w:wAfter w:w="512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30B0014" w14:textId="77777777" w:rsidR="00971D1A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6000" behindDoc="0" locked="0" layoutInCell="1" allowOverlap="1" wp14:anchorId="5E53A639" wp14:editId="2D1A4C35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730250</wp:posOffset>
                      </wp:positionV>
                      <wp:extent cx="789940" cy="190500"/>
                      <wp:effectExtent l="0" t="0" r="10160" b="0"/>
                      <wp:wrapNone/>
                      <wp:docPr id="185286397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851C62" w14:textId="77777777" w:rsidR="00053100" w:rsidRPr="001D0691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6"/>
                                      <w:szCs w:val="20"/>
                                      <w:lang w:val="en-PH"/>
                                    </w:rPr>
                                  </w:pPr>
                                  <w:r w:rsidRPr="001D0691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6"/>
                                      <w:szCs w:val="20"/>
                                    </w:rPr>
                                    <w:t>မှတ်တမ်း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53A639" id="_x0000_s1049" type="#_x0000_t202" alt="&quot;&quot;" style="position:absolute;left:0;text-align:left;margin-left:50.6pt;margin-top:57.5pt;width:62.2pt;height:1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" filled="f" stroked="f">
                      <v:textbox inset="0,0,0,0">
                        <w:txbxContent>
                          <w:p w14:paraId="12851C62" w14:textId="77777777" w:rsidR="00053100" w:rsidRPr="001D0691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6"/>
                                <w:szCs w:val="20"/>
                                <w:lang w:val="en-PH"/>
                              </w:rPr>
                            </w:pPr>
                            <w:r w:rsidRPr="001D0691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6"/>
                                <w:szCs w:val="20"/>
                              </w:rPr>
                              <w:t>မှတ်တမ်း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CF4030">
              <w:rPr>
                <w:rFonts w:cs="Myanmar Text"/>
                <w:noProof/>
              </w:rPr>
              <w:drawing>
                <wp:inline distT="0" distB="0" distL="0" distR="0" wp14:anchorId="4BE040AD" wp14:editId="375F8BC7">
                  <wp:extent cx="1483360" cy="1483360"/>
                  <wp:effectExtent l="0" t="0" r="2540" b="2540"/>
                  <wp:docPr id="964686071" name="Picture 964686071" descr="သတင်းပြန်ကြားရေးစာစောင်၊ မှတ်တမ်းစာစောင်နှင့် ဒေါင်လိုက်ပုံပြမျဥ်း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686071" name="Picture 964686071" descr="သတင်းပြန်ကြားရေးစာစောင်၊ မှတ်တမ်းစာစောင်နှင့် ဒေါင်လိုက်ပုံပြမျဥ်းတစ်ခု။"/>
                          <pic:cNvPicPr/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80EBD27" w14:textId="77777777" w:rsidR="00971D1A" w:rsidRPr="00CF4030" w:rsidRDefault="00B829DA" w:rsidP="00053100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အချက်အလက်များ</w:t>
            </w:r>
          </w:p>
          <w:p w14:paraId="687B82B8" w14:textId="77777777" w:rsidR="00971D1A" w:rsidRPr="00CF4030" w:rsidRDefault="00B829DA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အချက်အလက်များအကြောင်း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ပြောဆိုသည့်အခါ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ဆိုလိုသည်မှာ</w:t>
            </w:r>
            <w:r w:rsidRPr="00CF4030">
              <w:rPr>
                <w:rFonts w:eastAsia="Zawgyi-One" w:cs="Myanmar Text"/>
              </w:rPr>
              <w:t>-</w:t>
            </w:r>
          </w:p>
          <w:p w14:paraId="6552A8EE" w14:textId="77777777" w:rsidR="00971D1A" w:rsidRPr="00CF4030" w:rsidRDefault="00B829DA" w:rsidP="00053100">
            <w:pPr>
              <w:pStyle w:val="ListParagraph"/>
              <w:numPr>
                <w:ilvl w:val="0"/>
                <w:numId w:val="10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အချက်အလက်အမှန်များ</w:t>
            </w:r>
          </w:p>
          <w:p w14:paraId="2F27955E" w14:textId="77777777" w:rsidR="00971D1A" w:rsidRPr="00CF4030" w:rsidRDefault="00B829DA" w:rsidP="00053100">
            <w:pPr>
              <w:pStyle w:val="ListParagraph"/>
              <w:numPr>
                <w:ilvl w:val="0"/>
                <w:numId w:val="10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သတင်း</w:t>
            </w:r>
          </w:p>
          <w:p w14:paraId="1C9A0800" w14:textId="77777777" w:rsidR="00971D1A" w:rsidRPr="00CF4030" w:rsidRDefault="00B829DA" w:rsidP="00053100">
            <w:pPr>
              <w:pStyle w:val="ListParagraph"/>
              <w:numPr>
                <w:ilvl w:val="0"/>
                <w:numId w:val="10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မှတ်တမ်းများ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ကိုဆိုလိုသည်။</w:t>
            </w:r>
          </w:p>
        </w:tc>
      </w:tr>
      <w:tr w:rsidR="00601B6A" w:rsidRPr="00CF4030" w14:paraId="557E1E74" w14:textId="77777777" w:rsidTr="007711D0">
        <w:trPr>
          <w:gridAfter w:val="3"/>
          <w:wAfter w:w="512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61809A3" w14:textId="77777777" w:rsidR="006A03A0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AFF0A9B" wp14:editId="67821C72">
                  <wp:extent cx="1482725" cy="1482725"/>
                  <wp:effectExtent l="0" t="0" r="3175" b="3175"/>
                  <wp:docPr id="506938762" name="Picture 506938762" descr="သူတို့ကိုယ်သူတို့ လက်ညှိုးထိုးပြီး လက်မြှောက်ထားသည့် လူ၂ယောက်ရှေ့က လ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938762" name="Picture 506938762" descr="သူတို့ကိုယ်သူတို့ လက်ညှိုးထိုးပြီး လက်မြှောက်ထားသည့် လူ၂ယောက်ရှေ့က လူတစ်ဦး။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336A036" w14:textId="77777777" w:rsidR="006A03A0" w:rsidRPr="00CF4030" w:rsidRDefault="00B829DA" w:rsidP="00053100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ဖော်ထုတ်တွေ့ရှိခြင်း</w:t>
            </w:r>
          </w:p>
          <w:p w14:paraId="31AD03F8" w14:textId="77777777" w:rsidR="006A03A0" w:rsidRPr="00CF4030" w:rsidRDefault="00B829DA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သင့်တွင်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ရှိသည့်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လက္ခဏာတစ်ခုအဖြစ်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ဖော်ထုတ်တွေ့ရှိသည့်အခါ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သင်သည်လူအစုအဖွဲ့တစ်ခုတွင်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ပါဝင်ဆက်စပ်နေကြောင်း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ပြောဆိုနေခြင်းဖြစ်သည်။</w:t>
            </w:r>
          </w:p>
        </w:tc>
      </w:tr>
      <w:tr w:rsidR="00601B6A" w:rsidRPr="00CF4030" w14:paraId="060020D9" w14:textId="77777777" w:rsidTr="007711D0">
        <w:trPr>
          <w:gridAfter w:val="3"/>
          <w:wAfter w:w="512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2632E6A" w14:textId="77777777" w:rsidR="00971D1A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3FB91BAC" wp14:editId="058A2260">
                  <wp:extent cx="1482725" cy="1482725"/>
                  <wp:effectExtent l="0" t="0" r="3175" b="3175"/>
                  <wp:docPr id="1830485765" name="Picture 1830485765" descr="လူတစ်စုနှင့် ၎င်းတို့ကို ဝိုင်းရံထားသည့် လမ်းညွှန်မြှာ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485765" name="Picture 1830485765" descr="လူတစ်စုနှင့် ၎င်းတို့ကို ဝိုင်းရံထားသည့် လမ်းညွှန်မြှား။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1F89664" w14:textId="77777777" w:rsidR="00971D1A" w:rsidRPr="00CF4030" w:rsidRDefault="00B829DA" w:rsidP="00053100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လူတိုင်းပါဝင်ရမည်</w:t>
            </w:r>
          </w:p>
          <w:p w14:paraId="08AE33CD" w14:textId="77777777" w:rsidR="00971D1A" w:rsidRPr="00CF4030" w:rsidRDefault="00B829DA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ပါဝင်နိုင်သည်ဟု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ဆိုရာ၌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လူတိုင်းသည်</w:t>
            </w:r>
            <w:r w:rsidRPr="00CF4030">
              <w:rPr>
                <w:rFonts w:eastAsia="Zawgyi-One" w:cs="Myanmar Text"/>
              </w:rPr>
              <w:t>-</w:t>
            </w:r>
          </w:p>
          <w:p w14:paraId="1E05FF2A" w14:textId="77777777" w:rsidR="00971D1A" w:rsidRPr="00CF4030" w:rsidRDefault="00B829DA" w:rsidP="00053100">
            <w:pPr>
              <w:pStyle w:val="ListParagraph"/>
              <w:numPr>
                <w:ilvl w:val="0"/>
                <w:numId w:val="8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ပါဝင်နိုင်သည်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671AB0DE" w14:textId="77777777" w:rsidR="00971D1A" w:rsidRPr="00CF4030" w:rsidRDefault="00B829DA" w:rsidP="00053100">
            <w:pPr>
              <w:pStyle w:val="ListParagraph"/>
              <w:numPr>
                <w:ilvl w:val="0"/>
                <w:numId w:val="8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ပါဝင်သက်ဆိုင်သည်ဟု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လူတိုင်း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ခံစားစေရမည်။</w:t>
            </w:r>
          </w:p>
        </w:tc>
      </w:tr>
      <w:tr w:rsidR="00601B6A" w:rsidRPr="00CF4030" w14:paraId="75EA6ED1" w14:textId="77777777" w:rsidTr="007711D0">
        <w:trPr>
          <w:gridAfter w:val="3"/>
          <w:wAfter w:w="512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DF8E366" w14:textId="77777777" w:rsidR="00971D1A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lastRenderedPageBreak/>
              <w:drawing>
                <wp:inline distT="0" distB="0" distL="0" distR="0" wp14:anchorId="0C097F1A" wp14:editId="1F557200">
                  <wp:extent cx="1482725" cy="1482725"/>
                  <wp:effectExtent l="0" t="0" r="3175" b="3175"/>
                  <wp:docPr id="992650153" name="Picture 992650153" descr="လူ ၂ ဦးနှင့်စကားပြောနေသော စကားပြန်တစ်ဦး။ ၎င်းတို့အပေါ်၌ အင်္ဂလိပ်စာမဟုတ်သော ဘာသာစကားဖြင့် ရေးသားထားသည့် စကားပြောအကွက်တစ်ခ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650153" name="Picture 992650153" descr="လူ ၂ ဦးနှင့်စကားပြောနေသော စကားပြန်တစ်ဦး။ ၎င်းတို့အပေါ်၌ အင်္ဂလိပ်စာမဟုတ်သော ဘာသာစကားဖြင့် ရေးသားထားသည့် စကားပြောအကွက်တစ်ခု။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0388D3B" w14:textId="77777777" w:rsidR="00971D1A" w:rsidRPr="00CF4030" w:rsidRDefault="00B829DA" w:rsidP="00053100">
            <w:pPr>
              <w:pStyle w:val="WordList"/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စကားပြန်</w:t>
            </w:r>
          </w:p>
          <w:p w14:paraId="748EEDB7" w14:textId="77777777" w:rsidR="00971D1A" w:rsidRPr="00CF4030" w:rsidRDefault="00B829DA" w:rsidP="00053100">
            <w:p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စကားပြန်ဆိုသည်မှာ</w:t>
            </w:r>
            <w:r w:rsidRPr="00CF4030">
              <w:rPr>
                <w:rFonts w:eastAsia="Zawgyi-One" w:cs="Myanmar Text"/>
              </w:rPr>
              <w:t>-</w:t>
            </w:r>
          </w:p>
          <w:p w14:paraId="2A428B27" w14:textId="77777777" w:rsidR="00707F69" w:rsidRPr="00CF4030" w:rsidRDefault="00B829DA" w:rsidP="00053100">
            <w:pPr>
              <w:pStyle w:val="ListParagraph"/>
              <w:numPr>
                <w:ilvl w:val="0"/>
                <w:numId w:val="11"/>
              </w:num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သင့်ဘာသာစကားကို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ပြောသည်</w:t>
            </w:r>
          </w:p>
          <w:p w14:paraId="55E132CE" w14:textId="77777777" w:rsidR="00707F69" w:rsidRPr="00CF4030" w:rsidRDefault="00B829DA" w:rsidP="00053100">
            <w:pPr>
              <w:pStyle w:val="ListParagraph"/>
              <w:numPr>
                <w:ilvl w:val="0"/>
                <w:numId w:val="11"/>
              </w:num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အခြားသူများနှင့်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ဆက်သွယ်စကားပြောရာတွင်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ကူညီပေးသည်</w:t>
            </w:r>
          </w:p>
          <w:p w14:paraId="3B66E84C" w14:textId="77777777" w:rsidR="00971D1A" w:rsidRPr="00CF4030" w:rsidRDefault="00B829DA" w:rsidP="00053100">
            <w:pPr>
              <w:pStyle w:val="ListParagraph"/>
              <w:numPr>
                <w:ilvl w:val="0"/>
                <w:numId w:val="11"/>
              </w:num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အခြားသူ၏ပြောစကားကို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နားလည်ရန်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ကူညီပေးသူကို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ဆိုလိုသည်။</w:t>
            </w:r>
          </w:p>
        </w:tc>
      </w:tr>
      <w:tr w:rsidR="00601B6A" w:rsidRPr="00CF4030" w14:paraId="026BD1D6" w14:textId="77777777" w:rsidTr="007711D0">
        <w:trPr>
          <w:gridAfter w:val="3"/>
          <w:wAfter w:w="512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DAA4582" w14:textId="77777777" w:rsidR="00C06564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DA8E24A" wp14:editId="2C033B86">
                  <wp:extent cx="1482725" cy="1482725"/>
                  <wp:effectExtent l="0" t="0" r="3175" b="3175"/>
                  <wp:docPr id="747644267" name="Picture 747644267" descr="NDIA အစီအစဉ်ဇယားနှင့် NDIS အစီအစဥ် ရေးနေသည့် ဘောပင်တစ်ချောင်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644267" name="Picture 747644267" descr="NDIA အစီအစဉ်ဇယားနှင့် NDIS အစီအစဥ် ရေးနေသည့် ဘောပင်တစ်ချောင်း။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8395030" w14:textId="77777777" w:rsidR="00C06564" w:rsidRPr="00CF4030" w:rsidRDefault="00B829DA" w:rsidP="00053100">
            <w:pPr>
              <w:pStyle w:val="WordList"/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eastAsia="Zawgyi-One" w:cs="Myanmar Text"/>
                <w:bCs/>
              </w:rPr>
              <w:t xml:space="preserve">NDIA </w:t>
            </w:r>
            <w:r w:rsidRPr="00CF4030">
              <w:rPr>
                <w:rFonts w:ascii="Myanmar Text" w:eastAsia="Zawgyi-One" w:hAnsi="Myanmar Text" w:cs="Myanmar Text"/>
                <w:bCs/>
              </w:rPr>
              <w:t>အစီအစဥ်ရေးဆွဲသူ</w:t>
            </w:r>
          </w:p>
          <w:p w14:paraId="59C6119C" w14:textId="77777777" w:rsidR="00C06564" w:rsidRPr="00CF4030" w:rsidRDefault="00B829DA" w:rsidP="00053100">
            <w:p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NDIA </w:t>
            </w:r>
            <w:r w:rsidRPr="00CF4030">
              <w:rPr>
                <w:rFonts w:ascii="Myanmar Text" w:eastAsia="Zawgyi-One" w:hAnsi="Myanmar Text" w:cs="Myanmar Text"/>
              </w:rPr>
              <w:t>အစီအစဥ်ရေးဆွဲသူသည်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အောက်ပါပုဂ္ဂိုလ်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တစ်ဦးဦးဖြစ်နိုင်သည်</w:t>
            </w:r>
            <w:r w:rsidRPr="00CF4030">
              <w:rPr>
                <w:rFonts w:eastAsia="Zawgyi-One" w:cs="Myanmar Text"/>
              </w:rPr>
              <w:t>-</w:t>
            </w:r>
          </w:p>
          <w:p w14:paraId="1E9E7526" w14:textId="77777777" w:rsidR="00C06564" w:rsidRPr="00CF4030" w:rsidRDefault="00B829DA" w:rsidP="00053100">
            <w:pPr>
              <w:pStyle w:val="ListParagraph"/>
              <w:numPr>
                <w:ilvl w:val="0"/>
                <w:numId w:val="16"/>
              </w:num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အစီအစဥ်အသစ်များ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ရေးဆွဲသူ</w:t>
            </w:r>
          </w:p>
          <w:p w14:paraId="400106BA" w14:textId="77777777" w:rsidR="00C06564" w:rsidRPr="00CF4030" w:rsidRDefault="00B829DA" w:rsidP="00053100">
            <w:pPr>
              <w:pStyle w:val="ListParagraph"/>
              <w:numPr>
                <w:ilvl w:val="0"/>
                <w:numId w:val="16"/>
              </w:num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အစီအစဥ်များ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ပြောင်းလဲသူ</w:t>
            </w:r>
          </w:p>
        </w:tc>
      </w:tr>
      <w:tr w:rsidR="00601B6A" w:rsidRPr="00CF4030" w14:paraId="0CA7A873" w14:textId="77777777" w:rsidTr="007711D0">
        <w:trPr>
          <w:gridAfter w:val="3"/>
          <w:wAfter w:w="512" w:type="dxa"/>
          <w:trHeight w:val="2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D5D9E0F" w14:textId="77777777" w:rsidR="00971D1A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1264E121" wp14:editId="130F4F23">
                  <wp:extent cx="1482725" cy="1482725"/>
                  <wp:effectExtent l="0" t="0" r="3175" b="3175"/>
                  <wp:docPr id="864306986" name="Picture 864306986" descr="ရုံးတစ်ရုံးရှေ့၌ စာစောင်ကိုင်ထားသော NDISနှင့် ပူးပေါင်းလုပ်ဆောင်သူတစ်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306986" name="Picture 864306986" descr="ရုံးတစ်ရုံးရှေ့၌ စာစောင်ကိုင်ထားသော NDISနှင့် ပူးပေါင်းလုပ်ဆောင်သူတစ်ဦး။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B85A2CF" w14:textId="77777777" w:rsidR="00971D1A" w:rsidRPr="00CF4030" w:rsidRDefault="00B829DA" w:rsidP="00053100">
            <w:pPr>
              <w:pStyle w:val="WordList"/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eastAsia="Zawgyi-One" w:cs="Myanmar Text"/>
                <w:bCs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  <w:bCs/>
              </w:rPr>
              <w:t>ပူးပေါင်းဆောင်ရွက်သူများ</w:t>
            </w:r>
          </w:p>
          <w:p w14:paraId="20C3A542" w14:textId="77777777" w:rsidR="00971D1A" w:rsidRPr="00CF4030" w:rsidRDefault="00B829DA" w:rsidP="00053100">
            <w:p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ပူးပေါင်းဆောင်ရွက်သူများဆိုသည်မှာ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အခြားသူများအား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ဝန်ဆောင်မှုများ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ရှာဖွေရန်နှင့်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သုံးစွဲရန်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ကူညီပေးသူများ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ဖြစ်ကြသည်။</w:t>
            </w:r>
          </w:p>
        </w:tc>
      </w:tr>
      <w:tr w:rsidR="00601B6A" w:rsidRPr="00CF4030" w14:paraId="1534876C" w14:textId="77777777" w:rsidTr="007711D0">
        <w:trPr>
          <w:gridAfter w:val="3"/>
          <w:wAfter w:w="512" w:type="dxa"/>
          <w:trHeight w:val="2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6F60498" w14:textId="77777777" w:rsidR="00971D1A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lang w:eastAsia="en-AU"/>
              </w:rPr>
            </w:pP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8048" behindDoc="0" locked="0" layoutInCell="1" allowOverlap="1" wp14:anchorId="5B962709" wp14:editId="4DAB4D6A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977900</wp:posOffset>
                      </wp:positionV>
                      <wp:extent cx="1029970" cy="267970"/>
                      <wp:effectExtent l="0" t="0" r="0" b="0"/>
                      <wp:wrapNone/>
                      <wp:docPr id="17960228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9970" cy="2679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F1F7C8" w14:textId="77777777" w:rsidR="00053100" w:rsidRPr="001D0691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1D0691">
                                    <w:rPr>
                                      <w:rFonts w:eastAsia="Zawgyi-One" w:cs="Myanmar Text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NDIS</w:t>
                                  </w:r>
                                  <w:r w:rsidRPr="001D0691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ကော်မရှင်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62709" id="_x0000_s1050" type="#_x0000_t202" alt="&quot;&quot;" style="position:absolute;left:0;text-align:left;margin-left:19pt;margin-top:77pt;width:81.1pt;height:21.1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" filled="f" stroked="f">
                      <v:textbox inset="0,0,0,0">
                        <w:txbxContent>
                          <w:p w14:paraId="39F1F7C8" w14:textId="77777777" w:rsidR="00053100" w:rsidRPr="001D0691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1D0691">
                              <w:rPr>
                                <w:rFonts w:eastAsia="Zawgyi-One" w:cs="Myanmar Text"/>
                                <w:b/>
                                <w:bCs/>
                                <w:sz w:val="22"/>
                                <w:szCs w:val="22"/>
                              </w:rPr>
                              <w:t>NDIS</w:t>
                            </w:r>
                            <w:r w:rsidRPr="001D0691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ကော်မရှင်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CF4030">
              <w:rPr>
                <w:rFonts w:cs="Myanmar Text"/>
                <w:noProof/>
              </w:rPr>
              <w:drawing>
                <wp:inline distT="0" distB="0" distL="0" distR="0" wp14:anchorId="6A60C87A" wp14:editId="4F5BC04B">
                  <wp:extent cx="1522095" cy="1522095"/>
                  <wp:effectExtent l="0" t="0" r="1905" b="1905"/>
                  <wp:docPr id="1473594973" name="Picture 1473594973" descr="'NDIS ကော်မရှင်' ဟု ရေးထားသည့် ခုံတန်းနောက်မှ လူ ၃ ဦး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594973" name="Picture 1473594973" descr="'NDIS ကော်မရှင်' ဟု ရေးထားသည့် ခုံတန်းနောက်မှ လူ ၃ ဦး။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71AF343" w14:textId="64EA48D2" w:rsidR="00971D1A" w:rsidRPr="00CF4030" w:rsidRDefault="00B829DA" w:rsidP="00053100">
            <w:pPr>
              <w:pStyle w:val="WordList"/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eastAsia="Zawgyi-One" w:cs="Myanmar Text"/>
                <w:bCs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  <w:bCs/>
              </w:rPr>
              <w:t>အရည်အသွေးနှင့်</w:t>
            </w:r>
            <w:r w:rsidRPr="00CF4030">
              <w:rPr>
                <w:rFonts w:eastAsia="Zawgyi-One" w:cs="Myanmar Text"/>
                <w:bCs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bCs/>
              </w:rPr>
              <w:t>ထိန်းသိမ်းရေးကော်မရှင်</w:t>
            </w:r>
            <w:r w:rsidRPr="00CF4030">
              <w:rPr>
                <w:rFonts w:eastAsia="Zawgyi-One" w:cs="Myanmar Text"/>
                <w:bCs/>
              </w:rPr>
              <w:t xml:space="preserve"> </w:t>
            </w:r>
            <w:r w:rsidR="00E826DF">
              <w:rPr>
                <w:rFonts w:eastAsia="Zawgyi-One" w:cs="Myanmar Text"/>
                <w:bCs/>
              </w:rPr>
              <w:br/>
            </w:r>
            <w:r w:rsidRPr="00CF4030">
              <w:rPr>
                <w:rFonts w:eastAsia="Zawgyi-One" w:cs="Myanmar Text"/>
                <w:bCs/>
              </w:rPr>
              <w:t xml:space="preserve">(NDIS </w:t>
            </w:r>
            <w:r w:rsidRPr="00CF4030">
              <w:rPr>
                <w:rFonts w:ascii="Myanmar Text" w:eastAsia="Zawgyi-One" w:hAnsi="Myanmar Text" w:cs="Myanmar Text"/>
                <w:bCs/>
              </w:rPr>
              <w:t>ကော်မရှင်</w:t>
            </w:r>
            <w:r w:rsidRPr="00CF4030">
              <w:rPr>
                <w:rFonts w:eastAsia="Zawgyi-One" w:cs="Myanmar Text"/>
                <w:bCs/>
              </w:rPr>
              <w:t>)</w:t>
            </w:r>
          </w:p>
          <w:p w14:paraId="5FF34C72" w14:textId="77777777" w:rsidR="00971D1A" w:rsidRPr="00CF4030" w:rsidRDefault="00B829DA" w:rsidP="00053100">
            <w:p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eastAsia="Zawgyi-One" w:cs="Myanmar Text"/>
              </w:rPr>
              <w:t xml:space="preserve">NDIS </w:t>
            </w:r>
            <w:r w:rsidRPr="00CF4030">
              <w:rPr>
                <w:rFonts w:ascii="Myanmar Text" w:eastAsia="Zawgyi-One" w:hAnsi="Myanmar Text" w:cs="Myanmar Text"/>
              </w:rPr>
              <w:t>ကော်မရှင်သည်</w:t>
            </w:r>
            <w:r w:rsidRPr="00CF4030">
              <w:rPr>
                <w:rFonts w:eastAsia="Zawgyi-One" w:cs="Myanmar Text"/>
              </w:rPr>
              <w:t xml:space="preserve"> NDIS </w:t>
            </w:r>
            <w:r w:rsidRPr="00CF4030">
              <w:rPr>
                <w:rFonts w:ascii="Myanmar Text" w:eastAsia="Zawgyi-One" w:hAnsi="Myanmar Text" w:cs="Myanmar Text"/>
              </w:rPr>
              <w:t>တွင်ပါဝင်သုံးစွဲသော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မသန်စွမ်းသူများအတွက်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အောက်ပါကိစ္စကို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သေချာစေပါမည်</w:t>
            </w:r>
            <w:r w:rsidRPr="00CF4030">
              <w:rPr>
                <w:rFonts w:eastAsia="Zawgyi-One" w:cs="Myanmar Text"/>
              </w:rPr>
              <w:t>-</w:t>
            </w:r>
          </w:p>
          <w:p w14:paraId="13C89C0A" w14:textId="77777777" w:rsidR="00971D1A" w:rsidRPr="00CF4030" w:rsidRDefault="00B829DA" w:rsidP="00053100">
            <w:pPr>
              <w:pStyle w:val="ListParagraph"/>
              <w:numPr>
                <w:ilvl w:val="0"/>
                <w:numId w:val="7"/>
              </w:num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လုံခြုံမှု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1216F152" w14:textId="77777777" w:rsidR="00971D1A" w:rsidRPr="00CF4030" w:rsidRDefault="00B829DA" w:rsidP="00053100">
            <w:pPr>
              <w:pStyle w:val="ListParagraph"/>
              <w:keepNext/>
              <w:numPr>
                <w:ilvl w:val="0"/>
                <w:numId w:val="7"/>
              </w:num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ဝန်ဆောင်မှုကောင်းများ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ရရှိမှု</w:t>
            </w:r>
          </w:p>
        </w:tc>
      </w:tr>
      <w:tr w:rsidR="00601B6A" w:rsidRPr="00CF4030" w14:paraId="627A9431" w14:textId="77777777" w:rsidTr="007711D0">
        <w:trPr>
          <w:gridAfter w:val="3"/>
          <w:wAfter w:w="512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B3BE94B" w14:textId="77777777" w:rsidR="00EB50E5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  <w:lang w:eastAsia="en-AU"/>
              </w:rPr>
            </w:pPr>
            <w:r w:rsidRPr="00CF4030">
              <w:rPr>
                <w:rFonts w:cs="Myanmar Text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80096" behindDoc="0" locked="0" layoutInCell="1" allowOverlap="1" wp14:anchorId="47A5C676" wp14:editId="68DE05BE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381635</wp:posOffset>
                      </wp:positionV>
                      <wp:extent cx="892175" cy="374650"/>
                      <wp:effectExtent l="0" t="0" r="3175" b="6350"/>
                      <wp:wrapNone/>
                      <wp:docPr id="202455595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74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8F1A0D" w14:textId="77777777" w:rsidR="00053100" w:rsidRPr="001D0691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1D0691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ရလဒ်များ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5C676" id="_x0000_s1051" type="#_x0000_t202" alt="&quot;&quot;" style="position:absolute;left:0;text-align:left;margin-left:22.95pt;margin-top:30.05pt;width:70.25pt;height:29.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" filled="f" stroked="f">
                      <v:textbox inset="0,0,0,0">
                        <w:txbxContent>
                          <w:p w14:paraId="3F8F1A0D" w14:textId="77777777" w:rsidR="00053100" w:rsidRPr="001D0691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1D0691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22"/>
                                <w:szCs w:val="22"/>
                              </w:rPr>
                              <w:t>ရလဒ်များ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CF4030">
              <w:rPr>
                <w:rFonts w:cs="Myanmar Text"/>
                <w:noProof/>
              </w:rPr>
              <w:drawing>
                <wp:inline distT="0" distB="0" distL="0" distR="0" wp14:anchorId="5B7B12C9" wp14:editId="50FEA46F">
                  <wp:extent cx="1482725" cy="1482725"/>
                  <wp:effectExtent l="0" t="0" r="3175" b="3175"/>
                  <wp:docPr id="1667349812" name="Picture 1667349812" descr="အမှန်ပြသင်္ကေတနှင့်အတူ စာရင်းတစ်ခုကိုပြထားသည့် ရလဒ်အဖြေလွှာ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349812" name="Picture 1667349812" descr="အမှန်ပြသင်္ကေတနှင့်အတူ စာရင်းတစ်ခုကိုပြထားသည့် ရလဒ်အဖြေလွှာ။"/>
                          <pic:cNvPicPr/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471986B" w14:textId="77777777" w:rsidR="00EB50E5" w:rsidRPr="00CF4030" w:rsidRDefault="00B829DA" w:rsidP="00053100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ရလဒ်များ</w:t>
            </w:r>
          </w:p>
          <w:p w14:paraId="74F12738" w14:textId="77777777" w:rsidR="00EB50E5" w:rsidRPr="00CF4030" w:rsidRDefault="00B829DA" w:rsidP="00053100">
            <w:pPr>
              <w:keepNext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ရလဒ်များမှာ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ကျွန်ုပ်တို့၏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အလုပ်က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လူများ၏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ဘဝများကို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ပြောင်းလဲပေးသည့်နည်းလမ်းများဖြစ်ပါသည်။</w:t>
            </w:r>
          </w:p>
        </w:tc>
      </w:tr>
      <w:tr w:rsidR="00601B6A" w:rsidRPr="00CF4030" w14:paraId="4BE54D13" w14:textId="77777777" w:rsidTr="007711D0">
        <w:trPr>
          <w:gridAfter w:val="3"/>
          <w:wAfter w:w="512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393F797" w14:textId="77777777" w:rsidR="00971D1A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  <w:lang w:eastAsia="en-AU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7D02CFDC" wp14:editId="53F70719">
                  <wp:extent cx="1440000" cy="1440000"/>
                  <wp:effectExtent l="0" t="0" r="8255" b="8255"/>
                  <wp:docPr id="154398856" name="Picture 154398856" descr="ပါဝင်သုံးစွဲသူလူစုကို ပြသနေသည့် ပါဝင်သုံးစွဲသူပုံ။ နှစ်ဦးမှာ လက်မြှောက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 descr="ပါဝင်သုံးစွဲသူလူစုကို ပြသနေသည့် ပါဝင်သုံးစွဲသူပုံ။ နှစ်ဦးမှာ လက်မြှောက်ထား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E8E22E4" w14:textId="77777777" w:rsidR="00971D1A" w:rsidRPr="00CF4030" w:rsidRDefault="00B829DA" w:rsidP="00053100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ပါဝင်သုံးစွဲသူများ</w:t>
            </w:r>
          </w:p>
          <w:p w14:paraId="1DDD3FCD" w14:textId="77777777" w:rsidR="00971D1A" w:rsidRPr="00CF4030" w:rsidRDefault="00B829DA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ပါဝင်သုံးစွဲသူများမှာ</w:t>
            </w:r>
            <w:r w:rsidRPr="00CF4030">
              <w:rPr>
                <w:rStyle w:val="Strong"/>
                <w:rFonts w:eastAsia="Zawgyi-One" w:cs="Myanmar Text"/>
                <w:b w:val="0"/>
                <w:bCs w:val="0"/>
                <w:color w:val="auto"/>
              </w:rPr>
              <w:t xml:space="preserve"> NDIS </w:t>
            </w:r>
            <w:r w:rsidRPr="00CF4030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တွင်ပါဝင်သည့်</w:t>
            </w:r>
            <w:r w:rsidRPr="00CF4030">
              <w:rPr>
                <w:rStyle w:val="Strong"/>
                <w:rFonts w:eastAsia="Zawgyi-One" w:cs="Myanmar Text"/>
                <w:b w:val="0"/>
                <w:bCs w:val="0"/>
                <w:color w:val="auto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မသန်စွမ်းသူများ</w:t>
            </w:r>
            <w:r w:rsidRPr="00CF4030">
              <w:rPr>
                <w:rStyle w:val="Strong"/>
                <w:rFonts w:eastAsia="Zawgyi-One" w:cs="Myanmar Text"/>
                <w:b w:val="0"/>
                <w:bCs w:val="0"/>
                <w:color w:val="auto"/>
              </w:rPr>
              <w:t xml:space="preserve"> </w:t>
            </w:r>
            <w:r w:rsidRPr="00CF4030">
              <w:rPr>
                <w:rStyle w:val="Strong"/>
                <w:rFonts w:ascii="Myanmar Text" w:eastAsia="Zawgyi-One" w:hAnsi="Myanmar Text" w:cs="Myanmar Text"/>
                <w:b w:val="0"/>
                <w:bCs w:val="0"/>
                <w:color w:val="auto"/>
              </w:rPr>
              <w:t>ဖြစ်ကြသည်။</w:t>
            </w:r>
          </w:p>
        </w:tc>
      </w:tr>
      <w:tr w:rsidR="00601B6A" w:rsidRPr="00CF4030" w14:paraId="53787FDC" w14:textId="77777777" w:rsidTr="007711D0">
        <w:trPr>
          <w:gridAfter w:val="3"/>
          <w:wAfter w:w="512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6CAB52F" w14:textId="77777777" w:rsidR="00971D1A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78B8FB13" wp14:editId="46D81C94">
                  <wp:extent cx="1440000" cy="1440000"/>
                  <wp:effectExtent l="0" t="0" r="8255" b="8255"/>
                  <wp:docPr id="597583069" name="Picture 597583069" descr="ဝန်ဆောင်မှုပေးသူ ၃ ဦး။ တစ်ဦးမှာ ဆရာဝန်သုံးနားကျပ်ကို တပ်ဆင်ထားသည်။ အခြားတစ်ဦးမှာ စာစောင်ကိုင်ဆောင်ထားသည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 descr="ဝန်ဆောင်မှုပေးသူ ၃ ဦး။ တစ်ဦးမှာ ဆရာဝန်သုံးနားကျပ်ကို တပ်ဆင်ထားသည်။ အခြားတစ်ဦးမှာ စာစောင်ကိုင်ဆောင်ထားသည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9959967" w14:textId="77777777" w:rsidR="00971D1A" w:rsidRPr="00CF4030" w:rsidRDefault="00B829DA" w:rsidP="00053100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ဝန်ဆောင်မှုပေးသူများ</w:t>
            </w:r>
          </w:p>
          <w:p w14:paraId="1B2AC948" w14:textId="77777777" w:rsidR="00971D1A" w:rsidRPr="00CF4030" w:rsidRDefault="00B829DA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ဝန်ဆောင်မှုပေးသူများသည်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မသန်စွမ်းသူများအား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ဝန်ဆောင်မှုများ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ဆောင်ရွက်ပေးခြင်းဖြင့်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ပံ့ပိုးကူညီပေးသည်။</w:t>
            </w:r>
          </w:p>
        </w:tc>
      </w:tr>
      <w:tr w:rsidR="00601B6A" w:rsidRPr="00CF4030" w14:paraId="68E5A459" w14:textId="77777777" w:rsidTr="007711D0">
        <w:trPr>
          <w:gridAfter w:val="2"/>
          <w:wAfter w:w="398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0CDF74F" w14:textId="77777777" w:rsidR="00971D1A" w:rsidRPr="00CF4030" w:rsidRDefault="00B829DA" w:rsidP="00053100">
            <w:pPr>
              <w:pStyle w:val="Image"/>
              <w:wordWrap w:val="0"/>
              <w:spacing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6A247F16" wp14:editId="6BCD3314">
                  <wp:extent cx="1483200" cy="1112400"/>
                  <wp:effectExtent l="0" t="0" r="3175" b="0"/>
                  <wp:docPr id="1349261577" name="Picture 1349261577" descr="သဲကန္တာရအတွင်း ကိုယ်ပိုင်ပစ္စည်းများ သယ်ဆောင်နေသော ဒုက္ခသည်လူတစ်စု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1577" name="Picture 1349261577" descr="သဲကန္တာရအတွင်း ကိုယ်ပိုင်ပစ္စည်းများ သယ်ဆောင်နေသော ဒုက္ခသည်လူတစ်စု။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41" t="12183" r="36" b="1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</w:tcPr>
          <w:p w14:paraId="08956A1E" w14:textId="77777777" w:rsidR="00971D1A" w:rsidRPr="00CF4030" w:rsidRDefault="00B829DA" w:rsidP="00053100">
            <w:pPr>
              <w:pStyle w:val="WordList"/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ဒုက္ခသည်</w:t>
            </w:r>
          </w:p>
          <w:p w14:paraId="6714C143" w14:textId="77777777" w:rsidR="00971D1A" w:rsidRPr="00CF4030" w:rsidRDefault="00B829DA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ဒုက္ခသည်ဆိုသည်မှာ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အကြမ်းဖက်မှုကြောင့်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မိမိနိုင်ငံမှ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ထွက်ခွာသွားရန်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2247024E" w14:textId="77777777" w:rsidR="00971D1A" w:rsidRPr="00CF4030" w:rsidRDefault="00B829DA" w:rsidP="00053100">
            <w:pPr>
              <w:pStyle w:val="ListParagraph"/>
              <w:numPr>
                <w:ilvl w:val="0"/>
                <w:numId w:val="9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အတင်းအကျပ်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ပြုခြင်းခံရသူဖြစ်သည်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19303172" w14:textId="77777777" w:rsidR="00971D1A" w:rsidRPr="00CF4030" w:rsidRDefault="00B829DA" w:rsidP="00053100">
            <w:pPr>
              <w:pStyle w:val="ListParagraph"/>
              <w:numPr>
                <w:ilvl w:val="0"/>
                <w:numId w:val="9"/>
              </w:num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ထို့ကြောင့်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၎င်းတို့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လုံခြုံစွာ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နေထိုင်နိုင်သည်။</w:t>
            </w:r>
          </w:p>
        </w:tc>
      </w:tr>
    </w:tbl>
    <w:p w14:paraId="4CDEE48A" w14:textId="77777777" w:rsidR="009455E9" w:rsidRPr="00CF4030" w:rsidRDefault="00B829DA" w:rsidP="00053100">
      <w:pPr>
        <w:wordWrap w:val="0"/>
        <w:spacing w:line="240" w:lineRule="auto"/>
        <w:rPr>
          <w:rFonts w:cs="Myanmar Text"/>
        </w:rPr>
      </w:pPr>
      <w:r w:rsidRPr="00CF4030">
        <w:rPr>
          <w:rFonts w:cs="Myanmar Text"/>
        </w:rPr>
        <w:br w:type="page"/>
      </w:r>
    </w:p>
    <w:tbl>
      <w:tblPr>
        <w:tblStyle w:val="Style1"/>
        <w:tblW w:w="978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229"/>
        <w:gridCol w:w="425"/>
      </w:tblGrid>
      <w:tr w:rsidR="00601B6A" w:rsidRPr="00CF4030" w14:paraId="5AD8336B" w14:textId="77777777" w:rsidTr="00602FCC">
        <w:trPr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DF265CA" w14:textId="74213A72" w:rsidR="00971D1A" w:rsidRPr="00CF4030" w:rsidRDefault="00602FCC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noProof/>
              </w:rPr>
            </w:pPr>
            <w:r w:rsidRPr="00CF4030">
              <w:rPr>
                <w:rFonts w:cs="Myanmar Text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84192" behindDoc="0" locked="0" layoutInCell="1" allowOverlap="1" wp14:anchorId="0664F5D7" wp14:editId="31290148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2373630</wp:posOffset>
                      </wp:positionV>
                      <wp:extent cx="892175" cy="304800"/>
                      <wp:effectExtent l="0" t="0" r="3175" b="0"/>
                      <wp:wrapNone/>
                      <wp:docPr id="146742978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DA94D2" w14:textId="77777777" w:rsidR="00053100" w:rsidRPr="001D0691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1D0691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နည်းဗျူဟာ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4F5D7" id="_x0000_s1052" type="#_x0000_t202" alt="&quot;&quot;" style="position:absolute;left:0;text-align:left;margin-left:22.6pt;margin-top:186.9pt;width:70.25pt;height:24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" filled="f" stroked="f">
                      <v:textbox inset="0,0,0,0">
                        <w:txbxContent>
                          <w:p w14:paraId="05DA94D2" w14:textId="77777777" w:rsidR="00053100" w:rsidRPr="001D0691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1D0691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z w:val="18"/>
                                <w:szCs w:val="18"/>
                              </w:rPr>
                              <w:t>နည်းဗျူဟာ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F4030">
              <w:rPr>
                <w:rFonts w:cs="Myanmar Text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82144" behindDoc="0" locked="0" layoutInCell="1" allowOverlap="1" wp14:anchorId="638D7006" wp14:editId="304B150F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285750</wp:posOffset>
                      </wp:positionV>
                      <wp:extent cx="892175" cy="342900"/>
                      <wp:effectExtent l="0" t="0" r="3175" b="0"/>
                      <wp:wrapNone/>
                      <wp:docPr id="190218068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5DABBB" w14:textId="77777777" w:rsidR="00053100" w:rsidRPr="001D0691" w:rsidRDefault="00053100" w:rsidP="0094688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="Myanmar Text" w:hAnsi="Myanmar Text" w:cs="Myanmar Text"/>
                                      <w:spacing w:val="-10"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1D0691">
                                    <w:rPr>
                                      <w:rFonts w:ascii="Myanmar Text" w:eastAsia="Zawgyi-One" w:hAnsi="Myanmar Text" w:cs="Myanmar Text"/>
                                      <w:b/>
                                      <w:bCs/>
                                      <w:spacing w:val="-10"/>
                                      <w:sz w:val="18"/>
                                      <w:szCs w:val="18"/>
                                    </w:rPr>
                                    <w:t>အခွင့်အရေးများ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8D7006" id="_x0000_s1053" type="#_x0000_t202" alt="&quot;&quot;" style="position:absolute;left:0;text-align:left;margin-left:21.3pt;margin-top:22.5pt;width:70.25pt;height:27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" filled="f" stroked="f">
                      <v:textbox inset="0,0,0,0">
                        <w:txbxContent>
                          <w:p w14:paraId="155DABBB" w14:textId="77777777" w:rsidR="00053100" w:rsidRPr="001D0691" w:rsidRDefault="00053100" w:rsidP="0094688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Myanmar Text" w:hAnsi="Myanmar Text" w:cs="Myanmar Text"/>
                                <w:spacing w:val="-10"/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1D0691">
                              <w:rPr>
                                <w:rFonts w:ascii="Myanmar Text" w:eastAsia="Zawgyi-One" w:hAnsi="Myanmar Text" w:cs="Myanmar Text"/>
                                <w:b/>
                                <w:bCs/>
                                <w:spacing w:val="-10"/>
                                <w:sz w:val="18"/>
                                <w:szCs w:val="18"/>
                              </w:rPr>
                              <w:t>အခွင့်အရေးများ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04FA" w:rsidRPr="00CF4030">
              <w:rPr>
                <w:rFonts w:cs="Myanmar Text"/>
                <w:noProof/>
              </w:rPr>
              <w:drawing>
                <wp:inline distT="0" distB="0" distL="0" distR="0" wp14:anchorId="24B882E6" wp14:editId="4667CDA8">
                  <wp:extent cx="1482725" cy="1482725"/>
                  <wp:effectExtent l="0" t="0" r="3175" b="3175"/>
                  <wp:docPr id="962080070" name="Picture 17" descr="'အခွင့်အရေးများ' ဟုရေးထားသော စာစောင်တစ်စောင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080070" name="Picture 17" descr="'အခွင့်အရေးများ' ဟုရေးထားသော စာစောင်တစ်စောင်။"/>
                          <pic:cNvPicPr/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gridSpan w:val="3"/>
          </w:tcPr>
          <w:p w14:paraId="7737C02F" w14:textId="77777777" w:rsidR="00971D1A" w:rsidRPr="00CF4030" w:rsidRDefault="00B829DA" w:rsidP="00053100">
            <w:pPr>
              <w:pStyle w:val="WordList"/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အခွင့်အရေးများ</w:t>
            </w:r>
          </w:p>
          <w:p w14:paraId="30D4C80E" w14:textId="77777777" w:rsidR="00971D1A" w:rsidRPr="00CF4030" w:rsidRDefault="00B829DA" w:rsidP="00053100">
            <w:p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အခွင့်အရေးများမှာ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လူများအနေဖြင့်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သင့်အား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အောက်ပါတို့အတိုင်း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ဆက်ဆံရမည့်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စည်းမျဥ်းများဖြစ်ပါသည်</w:t>
            </w:r>
            <w:r w:rsidRPr="00CF4030">
              <w:rPr>
                <w:rFonts w:eastAsia="Zawgyi-One" w:cs="Myanmar Text"/>
              </w:rPr>
              <w:t>-</w:t>
            </w:r>
          </w:p>
          <w:p w14:paraId="6E0B9A06" w14:textId="77777777" w:rsidR="00971D1A" w:rsidRPr="00CF4030" w:rsidRDefault="00B829DA" w:rsidP="00053100">
            <w:pPr>
              <w:pStyle w:val="ListParagraph"/>
              <w:numPr>
                <w:ilvl w:val="0"/>
                <w:numId w:val="5"/>
              </w:num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မျှမျှတတ</w:t>
            </w:r>
            <w:r w:rsidRPr="00CF4030">
              <w:rPr>
                <w:rFonts w:eastAsia="Zawgyi-One" w:cs="Myanmar Text"/>
              </w:rPr>
              <w:t xml:space="preserve"> </w:t>
            </w:r>
          </w:p>
          <w:p w14:paraId="4E20C952" w14:textId="77777777" w:rsidR="00971D1A" w:rsidRPr="00CF4030" w:rsidRDefault="00B829DA" w:rsidP="00053100">
            <w:pPr>
              <w:pStyle w:val="ListParagraph"/>
              <w:numPr>
                <w:ilvl w:val="0"/>
                <w:numId w:val="5"/>
              </w:num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တန်းတူညီမျှ။</w:t>
            </w:r>
          </w:p>
        </w:tc>
      </w:tr>
      <w:tr w:rsidR="00601B6A" w:rsidRPr="00CF4030" w14:paraId="7A3F6645" w14:textId="77777777" w:rsidTr="00602FCC">
        <w:trPr>
          <w:gridAfter w:val="1"/>
          <w:wAfter w:w="425" w:type="dxa"/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339678A" w14:textId="100BEFCB" w:rsidR="00971D1A" w:rsidRPr="00CF4030" w:rsidRDefault="003D04F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lang w:eastAsia="en-AU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7FA6D459" wp14:editId="6AF8C6A6">
                  <wp:extent cx="1482725" cy="1482725"/>
                  <wp:effectExtent l="0" t="0" r="3175" b="3175"/>
                  <wp:docPr id="2112566448" name="Picture 2112566448" descr="နည်းဗျူဟာ စာရွက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566448" name="Picture 2112566448" descr="နည်းဗျူဟာ စာရွက်။"/>
                          <pic:cNvPicPr/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gridSpan w:val="2"/>
          </w:tcPr>
          <w:p w14:paraId="3C45E08A" w14:textId="77777777" w:rsidR="00971D1A" w:rsidRPr="00CF4030" w:rsidRDefault="00B829DA" w:rsidP="00053100">
            <w:pPr>
              <w:pStyle w:val="WordList"/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နည်းဗျူဟာ</w:t>
            </w:r>
          </w:p>
          <w:p w14:paraId="5FC3EBF1" w14:textId="118CF9AC" w:rsidR="00971D1A" w:rsidRPr="00CF4030" w:rsidRDefault="00BF162F" w:rsidP="00053100">
            <w:p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>
              <w:rPr>
                <w:rFonts w:ascii="Myanmar Text" w:eastAsia="Zawgyi-One" w:hAnsi="Myanmar Text" w:cs="Myanmar Text" w:hint="cs"/>
                <w:cs/>
                <w:lang w:bidi="my-MM"/>
              </w:rPr>
              <w:t>နည်းဗျူဟာ</w:t>
            </w:r>
            <w:r w:rsidR="00B829DA" w:rsidRPr="00CF4030">
              <w:rPr>
                <w:rFonts w:ascii="Myanmar Text" w:eastAsia="Zawgyi-One" w:hAnsi="Myanmar Text" w:cs="Myanmar Text"/>
              </w:rPr>
              <w:t>ဆိုသည်မှာ</w:t>
            </w:r>
            <w:r w:rsidR="00B829DA" w:rsidRPr="00CF4030">
              <w:rPr>
                <w:rFonts w:eastAsia="Zawgyi-One" w:cs="Myanmar Text"/>
              </w:rPr>
              <w:t xml:space="preserve"> </w:t>
            </w:r>
            <w:r w:rsidR="00B829DA" w:rsidRPr="00CF4030">
              <w:rPr>
                <w:rFonts w:ascii="Myanmar Text" w:eastAsia="Zawgyi-One" w:hAnsi="Myanmar Text" w:cs="Myanmar Text"/>
              </w:rPr>
              <w:t>ကျွန်တော်တို့</w:t>
            </w:r>
            <w:r w:rsidR="00B829DA" w:rsidRPr="00CF4030">
              <w:rPr>
                <w:rFonts w:eastAsia="Zawgyi-One" w:cs="Myanmar Text"/>
              </w:rPr>
              <w:t xml:space="preserve"> </w:t>
            </w:r>
            <w:r>
              <w:rPr>
                <w:rFonts w:ascii="Myanmar Text" w:eastAsia="Zawgyi-One" w:hAnsi="Myanmar Text" w:cs="Myanmar Text" w:hint="cs"/>
                <w:cs/>
                <w:lang w:bidi="my-MM"/>
              </w:rPr>
              <w:t>အရာများကို မည်သို့</w:t>
            </w:r>
            <w:r w:rsidR="00B829DA" w:rsidRPr="00CF4030">
              <w:rPr>
                <w:rFonts w:ascii="Myanmar Text" w:eastAsia="Zawgyi-One" w:hAnsi="Myanmar Text" w:cs="Myanmar Text"/>
              </w:rPr>
              <w:t>ပိုမိုကောင်းမွန်အောင်</w:t>
            </w:r>
            <w:r w:rsidR="00B829DA" w:rsidRPr="00CF4030">
              <w:rPr>
                <w:rFonts w:eastAsia="Zawgyi-One" w:cs="Myanmar Text"/>
              </w:rPr>
              <w:t xml:space="preserve"> </w:t>
            </w:r>
            <w:r w:rsidR="00B829DA" w:rsidRPr="00CF4030">
              <w:rPr>
                <w:rFonts w:ascii="Myanmar Text" w:eastAsia="Zawgyi-One" w:hAnsi="Myanmar Text" w:cs="Myanmar Text"/>
              </w:rPr>
              <w:t>ဆောင်ရွက်ရန်</w:t>
            </w:r>
            <w:r w:rsidR="00B829DA" w:rsidRPr="00CF4030">
              <w:rPr>
                <w:rFonts w:eastAsia="Zawgyi-One" w:cs="Myanmar Text"/>
              </w:rPr>
              <w:t xml:space="preserve"> </w:t>
            </w:r>
            <w:r w:rsidR="00B829DA" w:rsidRPr="00CF4030">
              <w:rPr>
                <w:rFonts w:ascii="Myanmar Text" w:eastAsia="Zawgyi-One" w:hAnsi="Myanmar Text" w:cs="Myanmar Text"/>
              </w:rPr>
              <w:t>ရေးဆွဲထားသည့်</w:t>
            </w:r>
            <w:r w:rsidR="00B829DA" w:rsidRPr="00CF4030">
              <w:rPr>
                <w:rFonts w:eastAsia="Zawgyi-One" w:cs="Myanmar Text"/>
              </w:rPr>
              <w:t xml:space="preserve"> </w:t>
            </w:r>
            <w:r w:rsidR="00B829DA" w:rsidRPr="00CF4030">
              <w:rPr>
                <w:rFonts w:ascii="Myanmar Text" w:eastAsia="Zawgyi-One" w:hAnsi="Myanmar Text" w:cs="Myanmar Text"/>
              </w:rPr>
              <w:t>အစီအစဥ်ကို</w:t>
            </w:r>
            <w:r w:rsidR="00B829DA" w:rsidRPr="00CF4030">
              <w:rPr>
                <w:rFonts w:eastAsia="Zawgyi-One" w:cs="Myanmar Text"/>
              </w:rPr>
              <w:t xml:space="preserve"> </w:t>
            </w:r>
            <w:r w:rsidR="00B829DA" w:rsidRPr="00CF4030">
              <w:rPr>
                <w:rFonts w:ascii="Myanmar Text" w:eastAsia="Zawgyi-One" w:hAnsi="Myanmar Text" w:cs="Myanmar Text"/>
              </w:rPr>
              <w:t>ဆိုလိုသည်။</w:t>
            </w:r>
          </w:p>
        </w:tc>
      </w:tr>
      <w:tr w:rsidR="00601B6A" w:rsidRPr="00CF4030" w14:paraId="21E4D7B3" w14:textId="77777777" w:rsidTr="00602FCC">
        <w:trPr>
          <w:gridAfter w:val="2"/>
          <w:wAfter w:w="654" w:type="dxa"/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D437095" w14:textId="77777777" w:rsidR="00971D1A" w:rsidRPr="00CF4030" w:rsidRDefault="00B829DA" w:rsidP="00053100">
            <w:pPr>
              <w:pStyle w:val="Image"/>
              <w:wordWrap w:val="0"/>
              <w:spacing w:before="0" w:after="0" w:line="240" w:lineRule="auto"/>
              <w:rPr>
                <w:rFonts w:cs="Myanmar Text"/>
                <w:lang w:eastAsia="en-AU"/>
              </w:rPr>
            </w:pPr>
            <w:r w:rsidRPr="00CF4030">
              <w:rPr>
                <w:rFonts w:cs="Myanmar Text"/>
                <w:noProof/>
              </w:rPr>
              <w:drawing>
                <wp:inline distT="0" distB="0" distL="0" distR="0" wp14:anchorId="6BE8D7AC" wp14:editId="64E9BBC6">
                  <wp:extent cx="1494790" cy="1494790"/>
                  <wp:effectExtent l="0" t="0" r="0" b="0"/>
                  <wp:docPr id="1495365429" name="Picture 1495365429" descr="စိတ်မကောင်းဖြစ်နေသူတစ်ဦး။ ၎င်းအပေါ်၌ ၎င်းတို့ ငိုယိုနေပုံပါ စဥ်းစားသည်ကိုပြအကွက်တစ်ခုနှင့် ဘေး၌ ပြဿနာပုံ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365429" name="Picture 1495365429" descr="စိတ်မကောင်းဖြစ်နေသူတစ်ဦး။ ၎င်းအပေါ်၌ ၎င်းတို့ ငိုယိုနေပုံပါ စဥ်းစားသည်ကိုပြအကွက်တစ်ခုနှင့် ဘေး၌ ပြဿနာပုံ။"/>
                          <pic:cNvPicPr/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F42E65C" w14:textId="77777777" w:rsidR="00971D1A" w:rsidRPr="00CF4030" w:rsidRDefault="00B829DA" w:rsidP="00053100">
            <w:pPr>
              <w:pStyle w:val="WordList"/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bCs/>
              </w:rPr>
            </w:pPr>
            <w:r w:rsidRPr="00CF4030">
              <w:rPr>
                <w:rFonts w:ascii="Myanmar Text" w:eastAsia="Zawgyi-One" w:hAnsi="Myanmar Text" w:cs="Myanmar Text"/>
                <w:bCs/>
              </w:rPr>
              <w:t>စိတ်ဒဏ်ရာ</w:t>
            </w:r>
          </w:p>
          <w:p w14:paraId="548C365B" w14:textId="77777777" w:rsidR="00971D1A" w:rsidRPr="00CF4030" w:rsidRDefault="00B829DA" w:rsidP="00053100">
            <w:p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စိတ်ဒဏ်ရာဆိုသည်မှာ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သင့်အပေါ်ဆိုးဝါးစွာဖြစ်ပွားခဲ့သည့်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တစ်ခုခုအပေါ်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ခံစားရပုံကိုဆိုလိုသည်။</w:t>
            </w:r>
          </w:p>
          <w:p w14:paraId="220E2038" w14:textId="77777777" w:rsidR="00971D1A" w:rsidRPr="00CF4030" w:rsidRDefault="00B829DA" w:rsidP="00053100">
            <w:p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ဥပမာ၊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သင်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ကြောက်ရွံ့နေနိုင်သည်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သို့မဟုတ်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စိတ်သောကရောက်နေနိုင်သည်။</w:t>
            </w:r>
          </w:p>
          <w:p w14:paraId="12F6D20C" w14:textId="77777777" w:rsidR="00971D1A" w:rsidRPr="00CF4030" w:rsidRDefault="00B829DA" w:rsidP="00053100">
            <w:pPr>
              <w:wordWrap w:val="0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Myanmar Text"/>
              </w:rPr>
            </w:pPr>
            <w:r w:rsidRPr="00CF4030">
              <w:rPr>
                <w:rFonts w:ascii="Myanmar Text" w:eastAsia="Zawgyi-One" w:hAnsi="Myanmar Text" w:cs="Myanmar Text"/>
              </w:rPr>
              <w:t>စိတ်ဒဏ်ရာသည်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လူများအား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နည်းလမ်းအမျိုမျိုးဖြင့်</w:t>
            </w:r>
            <w:r w:rsidRPr="00CF4030">
              <w:rPr>
                <w:rFonts w:eastAsia="Zawgyi-One" w:cs="Myanmar Text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</w:rPr>
              <w:t>သက်ရောက်နိုင်သည်။</w:t>
            </w:r>
          </w:p>
        </w:tc>
      </w:tr>
    </w:tbl>
    <w:p w14:paraId="6333B07D" w14:textId="77777777" w:rsidR="00463A40" w:rsidRPr="00CF4030" w:rsidRDefault="00463A40" w:rsidP="00053100">
      <w:pPr>
        <w:pStyle w:val="NoSpacing"/>
        <w:wordWrap w:val="0"/>
        <w:spacing w:before="400"/>
        <w:rPr>
          <w:rFonts w:ascii="FS Me Pro" w:hAnsi="FS Me Pro" w:cs="Myanmar Text"/>
        </w:rPr>
      </w:pPr>
    </w:p>
    <w:tbl>
      <w:tblPr>
        <w:tblStyle w:val="Style1"/>
        <w:tblW w:w="9639" w:type="dxa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601B6A" w:rsidRPr="00CF4030" w14:paraId="594DD3AC" w14:textId="77777777" w:rsidTr="00602F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510689AB" w14:textId="77777777" w:rsidR="000E4E3C" w:rsidRPr="00CF4030" w:rsidRDefault="00B829DA" w:rsidP="00053100">
            <w:pPr>
              <w:wordWrap w:val="0"/>
              <w:spacing w:line="240" w:lineRule="auto"/>
              <w:rPr>
                <w:rFonts w:cs="Myanmar Text"/>
              </w:rPr>
            </w:pPr>
            <w:r w:rsidRPr="00CF4030">
              <w:rPr>
                <w:rFonts w:cs="Myanmar Text"/>
                <w:noProof/>
                <w:lang w:eastAsia="en-AU"/>
              </w:rPr>
              <w:drawing>
                <wp:inline distT="0" distB="0" distL="0" distR="0" wp14:anchorId="3EF6FF1B" wp14:editId="24A59311">
                  <wp:extent cx="864000" cy="864000"/>
                  <wp:effectExtent l="0" t="0" r="0" b="0"/>
                  <wp:docPr id="74" name="Picture 74" descr="အချက်အလက်ရယူမှုအုပ်စု အမှတ်တံဆိပ်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အချက်အလက်ရယူမှုအုပ်စု အမှတ်တံဆိပ်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02DC524C" w14:textId="7BC51AE3" w:rsidR="000E4E3C" w:rsidRPr="00CF4030" w:rsidRDefault="00B829DA" w:rsidP="00053100">
            <w:pPr>
              <w:wordWrap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yanmar Text"/>
                <w:sz w:val="22"/>
              </w:rPr>
            </w:pP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အချက်အလက်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ရယူရေး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အုပ်စု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(Information Access Group)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သည်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ကုန်သွယ်ရေးကိစ္စအတွက်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ခွင့်ပြုထားသောဓာတ်ပုံနှင့်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စိတ်တိုင်းကျပြုလုပ်ထားသောပုံရိပ်များကို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အသုံးပြု၍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ဤအလွယ်ဖတ်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စာစောင်ကို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ရေးသားပြုစုသည်။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ဤပုံရိပ်များကို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ခွင့်ပြုချက်မရှိဘဲ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အသုံးပြု၍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မရနိုင်ပါ။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အဆိုပါပုံရိပ်များနှင့်ပတ်သက်၍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စုံစမ်းမေးမြန်းမှုများကို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hyperlink r:id="rId204" w:history="1">
              <w:r w:rsidRPr="00CF4030">
                <w:rPr>
                  <w:rStyle w:val="Hyperlink"/>
                  <w:rFonts w:eastAsia="Zawgyi-One" w:cs="Myanmar Text"/>
                  <w:bCs/>
                  <w:sz w:val="24"/>
                  <w:szCs w:val="24"/>
                </w:rPr>
                <w:t>www.informationaccessgroup.com</w:t>
              </w:r>
            </w:hyperlink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တွင်ပြုလုပ်နိုင်ပါသည်။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အလုပ်နံပါတ်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5212-</w:t>
            </w:r>
            <w:r w:rsidR="00E826DF">
              <w:rPr>
                <w:rFonts w:eastAsia="Zawgyi-One" w:cs="Myanmar Text"/>
                <w:sz w:val="24"/>
                <w:szCs w:val="24"/>
              </w:rPr>
              <w:t>B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ကို</w:t>
            </w:r>
            <w:r w:rsidRPr="00CF4030">
              <w:rPr>
                <w:rFonts w:eastAsia="Zawgyi-One" w:cs="Myanmar Text"/>
                <w:sz w:val="24"/>
                <w:szCs w:val="24"/>
              </w:rPr>
              <w:t xml:space="preserve"> </w:t>
            </w:r>
            <w:r w:rsidRPr="00CF4030">
              <w:rPr>
                <w:rFonts w:ascii="Myanmar Text" w:eastAsia="Zawgyi-One" w:hAnsi="Myanmar Text" w:cs="Myanmar Text"/>
                <w:sz w:val="24"/>
                <w:szCs w:val="24"/>
              </w:rPr>
              <w:t>ရည်ညွှန်းပါ။</w:t>
            </w:r>
          </w:p>
        </w:tc>
      </w:tr>
      <w:bookmarkEnd w:id="95"/>
      <w:bookmarkEnd w:id="94"/>
    </w:tbl>
    <w:p w14:paraId="19BE51D2" w14:textId="77777777" w:rsidR="006A3B43" w:rsidRPr="00CF4030" w:rsidRDefault="006A3B43" w:rsidP="00053100">
      <w:pPr>
        <w:pStyle w:val="Tablespacerrow"/>
        <w:wordWrap w:val="0"/>
        <w:rPr>
          <w:rFonts w:cs="Myanmar Text"/>
        </w:rPr>
        <w:sectPr w:rsidR="006A3B43" w:rsidRPr="00CF4030" w:rsidSect="00B93F19">
          <w:footerReference w:type="default" r:id="rId205"/>
          <w:headerReference w:type="first" r:id="rId206"/>
          <w:footerReference w:type="first" r:id="rId207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355591B9" w14:textId="77777777" w:rsidR="00EC31C6" w:rsidRPr="00CF4030" w:rsidRDefault="00EC31C6" w:rsidP="00053100">
      <w:pPr>
        <w:wordWrap w:val="0"/>
        <w:spacing w:line="240" w:lineRule="auto"/>
        <w:rPr>
          <w:rFonts w:cs="Myanmar Text"/>
          <w:lang w:val="en-US"/>
        </w:rPr>
      </w:pPr>
    </w:p>
    <w:sectPr w:rsidR="00EC31C6" w:rsidRPr="00CF4030" w:rsidSect="00B93F19">
      <w:footerReference w:type="default" r:id="rId208"/>
      <w:headerReference w:type="first" r:id="rId209"/>
      <w:footerReference w:type="first" r:id="rId210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923F3" w14:textId="77777777" w:rsidR="00B93F19" w:rsidRDefault="00B93F19">
      <w:pPr>
        <w:spacing w:before="0" w:after="0" w:line="240" w:lineRule="auto"/>
      </w:pPr>
      <w:r>
        <w:separator/>
      </w:r>
    </w:p>
  </w:endnote>
  <w:endnote w:type="continuationSeparator" w:id="0">
    <w:p w14:paraId="76F767A9" w14:textId="77777777" w:rsidR="00B93F19" w:rsidRDefault="00B93F1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FF4F2745-C57E-4283-A591-C4DCA77D97B8}"/>
    <w:embedBold r:id="rId2" w:fontKey="{BFA31476-5034-4257-B05F-C725A62A659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9600ED4-201E-48B4-A1D4-9270CA24CAE2}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  <w:embedRegular r:id="rId4" w:fontKey="{0154E484-FB4F-445C-AACD-8A3C7F5AC4FF}"/>
    <w:embedBold r:id="rId5" w:fontKey="{7929867E-71A6-4C6D-8792-D259429B5C4B}"/>
    <w:embedItalic r:id="rId6" w:fontKey="{A842A822-D41A-4E4D-AAC2-613265703BC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C8EA2F2A-EF01-4456-9AA5-C4B522FBDBA6}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8" w:fontKey="{1FA860C8-1645-462E-BA56-41081A74157E}"/>
    <w:embedBold r:id="rId9" w:fontKey="{3F6E3A0C-5548-41E8-9370-C397A7B61D6B}"/>
    <w:embedItalic r:id="rId10" w:fontKey="{DA7B6974-891D-4D59-B93B-7A48BD4709D7}"/>
  </w:font>
  <w:font w:name="Zawgyi-One">
    <w:altName w:val="Calibri"/>
    <w:charset w:val="00"/>
    <w:family w:val="swiss"/>
    <w:pitch w:val="variable"/>
    <w:sig w:usb0="61002A87" w:usb1="80000000" w:usb2="00000008" w:usb3="00000000" w:csb0="000101FF" w:csb1="00000000"/>
    <w:embedRegular r:id="rId11" w:fontKey="{340AE4F4-5F78-477A-AB40-C1BA22495CE3}"/>
    <w:embedBold r:id="rId12" w:fontKey="{F27DEF8D-66C0-4837-940A-F56398C69F6F}"/>
    <w:embedItalic r:id="rId13" w:fontKey="{26D66496-1377-4B55-9B43-06EC63D16C81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E4C50" w14:textId="5CFF5D4D" w:rsidR="00053100" w:rsidRPr="00CF4030" w:rsidRDefault="00A03E53" w:rsidP="005C54AC">
    <w:pPr>
      <w:pStyle w:val="Footer"/>
      <w:spacing w:line="240" w:lineRule="auto"/>
      <w:rPr>
        <w:rFonts w:cs="Myanmar Text"/>
      </w:rPr>
    </w:pPr>
    <w:r w:rsidRPr="000749C5">
      <w:drawing>
        <wp:anchor distT="0" distB="0" distL="114300" distR="114300" simplePos="0" relativeHeight="251661312" behindDoc="1" locked="1" layoutInCell="1" allowOverlap="1" wp14:anchorId="4BAB4829" wp14:editId="4FE93AF4">
          <wp:simplePos x="0" y="0"/>
          <wp:positionH relativeFrom="page">
            <wp:posOffset>-56515</wp:posOffset>
          </wp:positionH>
          <wp:positionV relativeFrom="page">
            <wp:posOffset>9565005</wp:posOffset>
          </wp:positionV>
          <wp:extent cx="7808595" cy="1122045"/>
          <wp:effectExtent l="0" t="0" r="1905" b="1905"/>
          <wp:wrapNone/>
          <wp:docPr id="2001179545" name="Picture 20011795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3100" w:rsidRPr="00CF4030">
      <w:rPr>
        <w:rFonts w:ascii="Myanmar Text" w:eastAsia="Zawgyi-One" w:hAnsi="Myanmar Text" w:cs="Myanmar Text"/>
      </w:rPr>
      <w:t>စာမျက်နှာ</w:t>
    </w:r>
    <w:r w:rsidR="00053100" w:rsidRPr="00CF4030">
      <w:rPr>
        <w:rFonts w:eastAsia="Zawgyi-One" w:cs="Myanmar Text"/>
      </w:rPr>
      <w:t xml:space="preserve"> </w:t>
    </w:r>
    <w:r w:rsidR="00053100" w:rsidRPr="00CF4030">
      <w:rPr>
        <w:rFonts w:cs="Myanmar Text"/>
      </w:rPr>
      <w:fldChar w:fldCharType="begin"/>
    </w:r>
    <w:r w:rsidR="00053100" w:rsidRPr="00CF4030">
      <w:rPr>
        <w:rFonts w:eastAsia="Zawgyi-One" w:cs="Myanmar Text"/>
      </w:rPr>
      <w:instrText xml:space="preserve"> PAGE   \* MERGEFORMAT </w:instrText>
    </w:r>
    <w:r w:rsidR="00053100" w:rsidRPr="00CF4030">
      <w:rPr>
        <w:rFonts w:cs="Myanmar Text"/>
      </w:rPr>
      <w:fldChar w:fldCharType="separate"/>
    </w:r>
    <w:r w:rsidR="00053100" w:rsidRPr="00CF4030">
      <w:rPr>
        <w:rFonts w:eastAsia="Zawgyi-One" w:cs="Myanmar Text"/>
      </w:rPr>
      <w:t>73</w:t>
    </w:r>
    <w:r w:rsidR="00053100" w:rsidRPr="00CF4030">
      <w:rPr>
        <w:rFonts w:cs="Myanmar Text"/>
      </w:rPr>
      <w:fldChar w:fldCharType="end"/>
    </w:r>
    <w:r w:rsidR="00053100" w:rsidRPr="00CF4030">
      <w:rPr>
        <w:rFonts w:eastAsia="Zawgyi-One" w:cs="Myanmar Text"/>
      </w:rPr>
      <w:t>/</w:t>
    </w:r>
    <w:r w:rsidR="00053100" w:rsidRPr="00CF4030">
      <w:rPr>
        <w:rFonts w:cs="Myanmar Text"/>
      </w:rPr>
      <w:fldChar w:fldCharType="begin"/>
    </w:r>
    <w:r w:rsidR="00053100" w:rsidRPr="00CF4030">
      <w:rPr>
        <w:rFonts w:eastAsia="Zawgyi-One" w:cs="Myanmar Text"/>
      </w:rPr>
      <w:instrText xml:space="preserve"> NUMPAGES   \* MERGEFORMAT </w:instrText>
    </w:r>
    <w:r w:rsidR="00053100" w:rsidRPr="00CF4030">
      <w:rPr>
        <w:rFonts w:cs="Myanmar Text"/>
      </w:rPr>
      <w:fldChar w:fldCharType="separate"/>
    </w:r>
    <w:r w:rsidR="00053100" w:rsidRPr="00CF4030">
      <w:rPr>
        <w:rFonts w:eastAsia="Zawgyi-One" w:cs="Myanmar Text"/>
      </w:rPr>
      <w:t>74</w:t>
    </w:r>
    <w:r w:rsidR="00053100" w:rsidRPr="00CF4030">
      <w:rPr>
        <w:rFonts w:cs="Myanmar Tex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A15E0" w14:textId="77777777" w:rsidR="00053100" w:rsidRPr="00CF4030" w:rsidRDefault="00053100" w:rsidP="00EC34F7">
    <w:pPr>
      <w:pStyle w:val="Footerfrontpage"/>
    </w:pPr>
    <w:r w:rsidRPr="00CF4030">
      <w:rPr>
        <w:noProof/>
      </w:rPr>
      <w:drawing>
        <wp:inline distT="0" distB="0" distL="0" distR="0" wp14:anchorId="68AC5C93" wp14:editId="0D2AFD99">
          <wp:extent cx="1260000" cy="624393"/>
          <wp:effectExtent l="0" t="0" r="0" b="4445"/>
          <wp:docPr id="20" name="Picture 20" descr="NDIS အမှတ်တံဆိပ်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NDIS အမှတ်တံဆိပ်။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F4030">
      <w:rPr>
        <w:rFonts w:eastAsia="Zawgyi-One" w:cs="Zawgyi-One"/>
      </w:rPr>
      <w:tab/>
    </w:r>
    <w:r w:rsidRPr="00CF4030">
      <w:rPr>
        <w:rFonts w:eastAsia="Zawgyi-One" w:cs="Zawgyi-One"/>
      </w:rPr>
      <w:tab/>
    </w:r>
    <w:r w:rsidRPr="00CF4030">
      <w:rPr>
        <w:rFonts w:eastAsia="Zawgyi-One" w:cs="Zawgyi-One"/>
      </w:rPr>
      <w:tab/>
    </w:r>
    <w:r w:rsidRPr="00CF4030">
      <w:rPr>
        <w:rFonts w:eastAsia="Zawgyi-One" w:cs="Zawgyi-One"/>
      </w:rPr>
      <w:tab/>
    </w:r>
    <w:r w:rsidRPr="00CF4030">
      <w:rPr>
        <w:rFonts w:eastAsia="Zawgyi-One" w:cs="Zawgyi-One"/>
      </w:rPr>
      <w:tab/>
    </w:r>
    <w:r w:rsidRPr="00CF4030">
      <w:rPr>
        <w:rFonts w:eastAsia="Zawgyi-One" w:cs="Zawgyi-One"/>
      </w:rPr>
      <w:tab/>
    </w:r>
    <w:r w:rsidRPr="00CF4030">
      <w:rPr>
        <w:rFonts w:eastAsia="Zawgyi-One" w:cs="Zawgyi-One"/>
      </w:rPr>
      <w:tab/>
    </w:r>
    <w:r w:rsidRPr="00CF4030">
      <w:rPr>
        <w:rFonts w:eastAsia="Zawgyi-One" w:cs="Zawgyi-One"/>
      </w:rPr>
      <w:tab/>
      <w:t xml:space="preserve"> ndis.gov.au</w:t>
    </w:r>
  </w:p>
  <w:p w14:paraId="0005FF2E" w14:textId="77777777" w:rsidR="00053100" w:rsidRPr="00CF4030" w:rsidRDefault="00053100" w:rsidP="00EC34F7">
    <w:pPr>
      <w:pStyle w:val="Tablespacerrow"/>
    </w:pPr>
    <w:r w:rsidRPr="00CF4030">
      <w:br/>
    </w:r>
  </w:p>
  <w:p w14:paraId="011B4229" w14:textId="77777777" w:rsidR="00053100" w:rsidRPr="00CF4030" w:rsidRDefault="00053100" w:rsidP="00C36784">
    <w:pPr>
      <w:pStyle w:val="Default"/>
      <w:rPr>
        <w:rFonts w:ascii="FS Me Pro" w:hAnsi="FS Me P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CFB0B" w14:textId="77777777" w:rsidR="00053100" w:rsidRPr="001A07DF" w:rsidRDefault="00053100" w:rsidP="000749C5">
    <w:pPr>
      <w:pStyle w:val="Footer"/>
    </w:pPr>
    <w:r w:rsidRPr="00AD2EFB">
      <w:rPr>
        <w:rStyle w:val="IntenseEmphasis1"/>
        <w:rFonts w:ascii="Zawgyi-One" w:eastAsia="Zawgyi-One" w:hAnsi="Zawgyi-One" w:cs="Zawgyi-One"/>
      </w:rPr>
      <w:t>ndis.gov.au</w:t>
    </w:r>
    <w:r w:rsidRPr="00AD2EFB">
      <w:rPr>
        <w:rStyle w:val="IntenseEmphasis1"/>
        <w:rFonts w:ascii="Zawgyi-One" w:eastAsia="Zawgyi-One" w:hAnsi="Zawgyi-One" w:cs="Zawgyi-One"/>
      </w:rPr>
      <w:tab/>
    </w:r>
    <w:sdt>
      <w:sdtPr>
        <w:alias w:val="Title"/>
        <w:id w:val="2056009137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Cultural and Linguistic Diversity</w:t>
        </w:r>
      </w:sdtContent>
    </w:sdt>
    <w:r>
      <w:rPr>
        <w:rFonts w:ascii="Zawgyi-One" w:eastAsia="Zawgyi-One" w:hAnsi="Zawgyi-One" w:cs="Zawgyi-One"/>
      </w:rPr>
      <w:t xml:space="preserve"> | </w:t>
    </w:r>
    <w:sdt>
      <w:sdtPr>
        <w:id w:val="1823879094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3C132E">
          <w:rPr>
            <w:rStyle w:val="PlaceholderText"/>
            <w:rFonts w:ascii="Zawgyi-One" w:eastAsia="Zawgyi-One" w:hAnsi="Zawgyi-One" w:cs="Zawgyi-One"/>
          </w:rPr>
          <w:t>Click or tap to enter a date.</w:t>
        </w:r>
      </w:sdtContent>
    </w:sdt>
    <w:r w:rsidRPr="00AD2EFB">
      <w:rPr>
        <w:rStyle w:val="IntenseEmphasis1"/>
        <w:rFonts w:ascii="Zawgyi-One" w:eastAsia="Zawgyi-One" w:hAnsi="Zawgyi-One" w:cs="Zawgyi-One"/>
      </w:rPr>
      <w:tab/>
    </w:r>
    <w:sdt>
      <w:sdtPr>
        <w:id w:val="732712204"/>
        <w:docPartObj>
          <w:docPartGallery w:val="Page Numbers (Bottom of Page)"/>
          <w:docPartUnique/>
        </w:docPartObj>
      </w:sdtPr>
      <w:sdtContent>
        <w:r w:rsidRPr="001A07DF">
          <w:rPr>
            <w:rFonts w:ascii="Zawgyi-One" w:eastAsia="Zawgyi-One" w:hAnsi="Zawgyi-One" w:cs="Zawgyi-One"/>
          </w:rPr>
          <w:t xml:space="preserve">စာမျက်နှာ </w:t>
        </w:r>
        <w:r w:rsidRPr="001A07DF">
          <w:fldChar w:fldCharType="begin"/>
        </w:r>
        <w:r w:rsidRPr="001A07DF">
          <w:rPr>
            <w:rFonts w:ascii="Zawgyi-One" w:eastAsia="Zawgyi-One" w:hAnsi="Zawgyi-One" w:cs="Zawgyi-One"/>
          </w:rPr>
          <w:instrText xml:space="preserve"> PAGE   \* MERGEFORMAT </w:instrText>
        </w:r>
        <w:r w:rsidRPr="001A07DF">
          <w:fldChar w:fldCharType="separate"/>
        </w:r>
        <w:r w:rsidRPr="001A07DF">
          <w:rPr>
            <w:rFonts w:ascii="Zawgyi-One" w:eastAsia="Zawgyi-One" w:hAnsi="Zawgyi-One" w:cs="Zawgyi-One"/>
          </w:rPr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D74A4" w14:textId="77777777" w:rsidR="00053100" w:rsidRPr="00CF4030" w:rsidRDefault="00053100" w:rsidP="00C65783">
    <w:pPr>
      <w:rPr>
        <w:lang w:val="en-US"/>
      </w:rPr>
    </w:pPr>
    <w:r w:rsidRPr="00CF4030">
      <w:rPr>
        <w:noProof/>
        <w:lang w:val="en-US"/>
      </w:rPr>
      <w:drawing>
        <wp:inline distT="0" distB="0" distL="0" distR="0" wp14:anchorId="54964B02" wp14:editId="5408DD0B">
          <wp:extent cx="1620000" cy="919733"/>
          <wp:effectExtent l="0" t="0" r="0" b="0"/>
          <wp:docPr id="7" name="Picture 7" descr="NDIS အမှတ်တံဆိပ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NDIS အမှတ်တံဆိပ်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750BCE0" w14:textId="77777777" w:rsidR="00053100" w:rsidRPr="00CF4030" w:rsidRDefault="00053100" w:rsidP="00CB3B8E"/>
  <w:p w14:paraId="4F6ABC9C" w14:textId="77777777" w:rsidR="00053100" w:rsidRPr="00CF4030" w:rsidRDefault="00053100" w:rsidP="00CB3B8E">
    <w:pPr>
      <w:pStyle w:val="Backpagetext"/>
    </w:pPr>
    <w:r w:rsidRPr="00CF4030">
      <w:rPr>
        <w:rFonts w:eastAsia="Zawgyi-One" w:cs="Zawgyi-One"/>
      </w:rPr>
      <w:t>ndis.gov.au</w:t>
    </w:r>
  </w:p>
  <w:p w14:paraId="4CD28157" w14:textId="77777777" w:rsidR="00053100" w:rsidRPr="00CF4030" w:rsidRDefault="00053100" w:rsidP="00CB3B8E">
    <w:pPr>
      <w:pStyle w:val="Backpagetext"/>
    </w:pPr>
  </w:p>
  <w:p w14:paraId="42B8CA2F" w14:textId="77777777" w:rsidR="00053100" w:rsidRPr="00CF4030" w:rsidRDefault="00053100" w:rsidP="00CB3B8E">
    <w:pPr>
      <w:pStyle w:val="Backpagetext"/>
    </w:pPr>
  </w:p>
  <w:p w14:paraId="46315646" w14:textId="77777777" w:rsidR="00053100" w:rsidRPr="00CF4030" w:rsidRDefault="00053100" w:rsidP="00CB3B8E">
    <w:pPr>
      <w:pStyle w:val="ProductCod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6C1ED" w14:textId="77777777" w:rsidR="00B93F19" w:rsidRDefault="00B93F19">
      <w:pPr>
        <w:spacing w:before="0" w:after="0" w:line="240" w:lineRule="auto"/>
      </w:pPr>
      <w:r>
        <w:separator/>
      </w:r>
    </w:p>
  </w:footnote>
  <w:footnote w:type="continuationSeparator" w:id="0">
    <w:p w14:paraId="14284565" w14:textId="77777777" w:rsidR="00B93F19" w:rsidRDefault="00B93F1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8C2D3" w14:textId="77777777" w:rsidR="00053100" w:rsidRDefault="00053100">
    <w:pPr>
      <w:pStyle w:val="Header"/>
    </w:pPr>
    <w:r>
      <w:drawing>
        <wp:anchor distT="0" distB="0" distL="114300" distR="114300" simplePos="0" relativeHeight="251658240" behindDoc="1" locked="0" layoutInCell="1" allowOverlap="1" wp14:anchorId="7C8ADB3C" wp14:editId="7609952A">
          <wp:simplePos x="0" y="0"/>
          <wp:positionH relativeFrom="page">
            <wp:posOffset>-53340</wp:posOffset>
          </wp:positionH>
          <wp:positionV relativeFrom="page">
            <wp:posOffset>-62865</wp:posOffset>
          </wp:positionV>
          <wp:extent cx="7714168" cy="10821600"/>
          <wp:effectExtent l="0" t="0" r="1270" b="0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3704105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4168" cy="1082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5D4A5" w14:textId="77777777" w:rsidR="00053100" w:rsidRPr="00C65783" w:rsidRDefault="00053100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39060293" wp14:editId="369D88CF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06FA11" id="Rectangle 8" o:spid="_x0000_s1026" alt="&quot;&quot;" style="position:absolute;margin-left:-8.4pt;margin-top:-17.75pt;width:612.3pt;height:85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D65AC0D6"/>
    <w:lvl w:ilvl="0" w:tplc="E9B45D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C10CE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8813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B6B9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FEE7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547F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16C6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69A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9AE3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A0218"/>
    <w:multiLevelType w:val="hybridMultilevel"/>
    <w:tmpl w:val="5A562566"/>
    <w:lvl w:ilvl="0" w:tplc="E912D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02C89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04A6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069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BC11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2EAD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5221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369C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FE99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8606E"/>
    <w:multiLevelType w:val="hybridMultilevel"/>
    <w:tmpl w:val="B9348698"/>
    <w:lvl w:ilvl="0" w:tplc="C1EAA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A2C0C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7CC8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21D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FA82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86F8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289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A662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5877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35D7C"/>
    <w:multiLevelType w:val="hybridMultilevel"/>
    <w:tmpl w:val="FB242C52"/>
    <w:lvl w:ilvl="0" w:tplc="5A062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7BAB5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B866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D2E6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4E1F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B87D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1C18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508B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1C3E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FC4DA3"/>
    <w:multiLevelType w:val="hybridMultilevel"/>
    <w:tmpl w:val="698202E8"/>
    <w:lvl w:ilvl="0" w:tplc="691EF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78230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A628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5CED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102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960B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E86A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86D0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3047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6D3050"/>
    <w:multiLevelType w:val="hybridMultilevel"/>
    <w:tmpl w:val="28FA5082"/>
    <w:lvl w:ilvl="0" w:tplc="37B8D4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7F22E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D275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1E94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00C8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7EC4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0D5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E858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2A52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3D77A2"/>
    <w:multiLevelType w:val="hybridMultilevel"/>
    <w:tmpl w:val="C616CD64"/>
    <w:lvl w:ilvl="0" w:tplc="F0127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0A8A6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5AC7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74EF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EC4C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6A16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6A03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6EC0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B453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8D4AB1"/>
    <w:multiLevelType w:val="hybridMultilevel"/>
    <w:tmpl w:val="ACC0C36E"/>
    <w:lvl w:ilvl="0" w:tplc="13C6FF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C10E8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5A91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C28C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AD9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AC80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8629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E87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54BA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BE6E8B"/>
    <w:multiLevelType w:val="hybridMultilevel"/>
    <w:tmpl w:val="0DA01F94"/>
    <w:lvl w:ilvl="0" w:tplc="D480D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92616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44AC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06BF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C8E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F085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C217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1465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C23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EE35E2"/>
    <w:multiLevelType w:val="hybridMultilevel"/>
    <w:tmpl w:val="0458FB32"/>
    <w:lvl w:ilvl="0" w:tplc="94003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5F420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14B0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C9B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7E37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F821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5084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4826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AE56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B3E9B"/>
    <w:multiLevelType w:val="hybridMultilevel"/>
    <w:tmpl w:val="CBBEE408"/>
    <w:lvl w:ilvl="0" w:tplc="E4645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7AA97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9880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566F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B218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5080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D849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3244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B037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36215"/>
    <w:multiLevelType w:val="hybridMultilevel"/>
    <w:tmpl w:val="59F68BB0"/>
    <w:lvl w:ilvl="0" w:tplc="CE8C5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8CC86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D08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48B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326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2687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6EA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3C27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CEDC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8F0DF3"/>
    <w:multiLevelType w:val="hybridMultilevel"/>
    <w:tmpl w:val="A726F498"/>
    <w:lvl w:ilvl="0" w:tplc="175684BA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color w:val="6B2976"/>
      </w:rPr>
    </w:lvl>
    <w:lvl w:ilvl="1" w:tplc="52F607D0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24260CCA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B267A2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3678034E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A002722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879CCBA2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795C419C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7B2838E2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17142136"/>
    <w:multiLevelType w:val="hybridMultilevel"/>
    <w:tmpl w:val="0B0C2AB4"/>
    <w:lvl w:ilvl="0" w:tplc="963CF2A4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2F72ABA6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71AAE3A2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7B40D8C0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C9F40B5E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53E61AA6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D414AA04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1CC489C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EA403AC0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4" w15:restartNumberingAfterBreak="0">
    <w:nsid w:val="181B0B01"/>
    <w:multiLevelType w:val="hybridMultilevel"/>
    <w:tmpl w:val="2AB821AC"/>
    <w:lvl w:ilvl="0" w:tplc="53B25D7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DC9E19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9210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E37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0EF2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0E21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B246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CEC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0E71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334CBD"/>
    <w:multiLevelType w:val="hybridMultilevel"/>
    <w:tmpl w:val="F92A6CC8"/>
    <w:lvl w:ilvl="0" w:tplc="D6D8C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C1A0E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16DD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65E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BEF1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E81A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B00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847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5CCE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D93FE4"/>
    <w:multiLevelType w:val="hybridMultilevel"/>
    <w:tmpl w:val="A0CC2F20"/>
    <w:lvl w:ilvl="0" w:tplc="17AA1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FEEB7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9A49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06E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C658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CAA6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70C1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BA18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683E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222EB7"/>
    <w:multiLevelType w:val="hybridMultilevel"/>
    <w:tmpl w:val="28C8EB2E"/>
    <w:lvl w:ilvl="0" w:tplc="56346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A8233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B418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848C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F8B2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D467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705B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6A3C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7ED9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63DCE"/>
    <w:multiLevelType w:val="hybridMultilevel"/>
    <w:tmpl w:val="AAB69D28"/>
    <w:lvl w:ilvl="0" w:tplc="68E8E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A02D3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2A07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66E6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E54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AC98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A6AA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BE1C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807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8B21CC"/>
    <w:multiLevelType w:val="hybridMultilevel"/>
    <w:tmpl w:val="1694A2C4"/>
    <w:lvl w:ilvl="0" w:tplc="03CE6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F2696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5C93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463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248E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F02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B056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D2AC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FA5C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240E19"/>
    <w:multiLevelType w:val="hybridMultilevel"/>
    <w:tmpl w:val="1FDE0F20"/>
    <w:lvl w:ilvl="0" w:tplc="02886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3F0EF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E4C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BA67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4D0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1E18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A865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E01A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02BD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5C342B"/>
    <w:multiLevelType w:val="hybridMultilevel"/>
    <w:tmpl w:val="0AA0D758"/>
    <w:lvl w:ilvl="0" w:tplc="F2204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3ECB6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7662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E4F9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C37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DEC6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E0D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5AD0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20F6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464620"/>
    <w:multiLevelType w:val="hybridMultilevel"/>
    <w:tmpl w:val="D90E93EA"/>
    <w:lvl w:ilvl="0" w:tplc="8C52A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A1A4E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2C4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461E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279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22DD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C5C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262F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08FA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351755"/>
    <w:multiLevelType w:val="hybridMultilevel"/>
    <w:tmpl w:val="2B22095E"/>
    <w:lvl w:ilvl="0" w:tplc="F1C6E49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6B2976"/>
      </w:rPr>
    </w:lvl>
    <w:lvl w:ilvl="1" w:tplc="0D54986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96A6F2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19C308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310690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044212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D62029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95033B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F90B92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28D4118C"/>
    <w:multiLevelType w:val="hybridMultilevel"/>
    <w:tmpl w:val="05001CD2"/>
    <w:lvl w:ilvl="0" w:tplc="4588D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AB63C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926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AD1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4A27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CCF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2A3C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228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4AED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6" w15:restartNumberingAfterBreak="0">
    <w:nsid w:val="2CF562E8"/>
    <w:multiLevelType w:val="hybridMultilevel"/>
    <w:tmpl w:val="4C4A343C"/>
    <w:lvl w:ilvl="0" w:tplc="76C27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C606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888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4230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ECEA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B091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1E39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8A9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DC0E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FB7F59"/>
    <w:multiLevelType w:val="hybridMultilevel"/>
    <w:tmpl w:val="9A4CDBE2"/>
    <w:lvl w:ilvl="0" w:tplc="358CB6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7B843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E623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B0FE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EC49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5094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BEDC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7255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E06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7E15BF"/>
    <w:multiLevelType w:val="hybridMultilevel"/>
    <w:tmpl w:val="2DE4F692"/>
    <w:lvl w:ilvl="0" w:tplc="7FAA2B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A686D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2E6E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700D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0855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2A3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044B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EC19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E63C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6B4021"/>
    <w:multiLevelType w:val="hybridMultilevel"/>
    <w:tmpl w:val="A00689A0"/>
    <w:lvl w:ilvl="0" w:tplc="5A386904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5E4857B4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F545CB8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5EC63DAA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9A4B502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B11C305A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78D650C6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39D62BA8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A003B2C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347B1E5C"/>
    <w:multiLevelType w:val="hybridMultilevel"/>
    <w:tmpl w:val="293E8332"/>
    <w:lvl w:ilvl="0" w:tplc="E9841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B98F4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50C6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1451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EC12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F005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461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9E87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6A9E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D0594C"/>
    <w:multiLevelType w:val="hybridMultilevel"/>
    <w:tmpl w:val="F03E391C"/>
    <w:lvl w:ilvl="0" w:tplc="1C287578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E00A6B22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9814AF52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4C0CF2D0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9EC80B68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F75C4DEC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CC8E1298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CE4A8D72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E66ED196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2" w15:restartNumberingAfterBreak="0">
    <w:nsid w:val="36743438"/>
    <w:multiLevelType w:val="hybridMultilevel"/>
    <w:tmpl w:val="2A28BA8E"/>
    <w:lvl w:ilvl="0" w:tplc="944CA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5D8DF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66C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38A7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A0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685E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7853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66E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7AD0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D22922"/>
    <w:multiLevelType w:val="hybridMultilevel"/>
    <w:tmpl w:val="E57EAD1C"/>
    <w:lvl w:ilvl="0" w:tplc="636CB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37E34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C28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DADE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303E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9A7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148A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D2FE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6E97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F16336"/>
    <w:multiLevelType w:val="hybridMultilevel"/>
    <w:tmpl w:val="383CD3AC"/>
    <w:lvl w:ilvl="0" w:tplc="8196F2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AD642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10F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44E9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D668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00C5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CE67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B003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FAC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8A1378"/>
    <w:multiLevelType w:val="hybridMultilevel"/>
    <w:tmpl w:val="FA72A2B2"/>
    <w:lvl w:ilvl="0" w:tplc="E0AE2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0CCE4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F81C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986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981E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AE7A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D090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E4D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761D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E2116B"/>
    <w:multiLevelType w:val="hybridMultilevel"/>
    <w:tmpl w:val="01B864F4"/>
    <w:lvl w:ilvl="0" w:tplc="9BD4826A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color w:val="6B2976"/>
      </w:rPr>
    </w:lvl>
    <w:lvl w:ilvl="1" w:tplc="825C7450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C12C66DA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361EA3B0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420AF4DE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79065DF6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FA264414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155A9A68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2AE05572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7" w15:restartNumberingAfterBreak="0">
    <w:nsid w:val="415A5FD1"/>
    <w:multiLevelType w:val="hybridMultilevel"/>
    <w:tmpl w:val="BDA02762"/>
    <w:lvl w:ilvl="0" w:tplc="33C21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2548A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60CA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1279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FE85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9A1A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2F6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4EE6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7216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F47E2F"/>
    <w:multiLevelType w:val="hybridMultilevel"/>
    <w:tmpl w:val="CE9CE97A"/>
    <w:lvl w:ilvl="0" w:tplc="83D62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5FCF3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E6A3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8437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7E35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8A90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65F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24D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4844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2252E0"/>
    <w:multiLevelType w:val="hybridMultilevel"/>
    <w:tmpl w:val="FA9E33C6"/>
    <w:lvl w:ilvl="0" w:tplc="0B0C4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BD082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CE2D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2CB8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EA3E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F0B8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8698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7CC3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0A8D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C12B7D"/>
    <w:multiLevelType w:val="hybridMultilevel"/>
    <w:tmpl w:val="C7B287E2"/>
    <w:lvl w:ilvl="0" w:tplc="7DAE0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61274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BA25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82A4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CC1B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30AA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42B1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20A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2255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94592F"/>
    <w:multiLevelType w:val="hybridMultilevel"/>
    <w:tmpl w:val="DD7C9F84"/>
    <w:lvl w:ilvl="0" w:tplc="08481E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722B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F019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E234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540E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2080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F65C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14F9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DA91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4BF11E0"/>
    <w:multiLevelType w:val="hybridMultilevel"/>
    <w:tmpl w:val="BF54802C"/>
    <w:lvl w:ilvl="0" w:tplc="EDB01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7FC6C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0422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9AF0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3A8F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2DF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72D5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0EE1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4003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C375CB"/>
    <w:multiLevelType w:val="hybridMultilevel"/>
    <w:tmpl w:val="C2CCC884"/>
    <w:lvl w:ilvl="0" w:tplc="E8F6E464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4CD4BC5C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C4D82D60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4E8ED4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D42E84D0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960E0278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EC866164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9EEA031C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ABAA1A40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44" w15:restartNumberingAfterBreak="0">
    <w:nsid w:val="4B01276D"/>
    <w:multiLevelType w:val="hybridMultilevel"/>
    <w:tmpl w:val="69E4BCC0"/>
    <w:lvl w:ilvl="0" w:tplc="20BC2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144DD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26E8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5EE0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887A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7EE8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842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EA6B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1CBD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B8177C"/>
    <w:multiLevelType w:val="hybridMultilevel"/>
    <w:tmpl w:val="05085782"/>
    <w:lvl w:ilvl="0" w:tplc="17E06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F982D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9804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14F1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3C9C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381E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345F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5CFE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D4F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C0D5CD8"/>
    <w:multiLevelType w:val="hybridMultilevel"/>
    <w:tmpl w:val="F066FF9A"/>
    <w:lvl w:ilvl="0" w:tplc="C1FC8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7C6A6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2A81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B01D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83B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502B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406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C268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EA9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F066A8"/>
    <w:multiLevelType w:val="hybridMultilevel"/>
    <w:tmpl w:val="0F9C22E0"/>
    <w:lvl w:ilvl="0" w:tplc="4ACA7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49AB4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A8ED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C9B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AA63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F8B2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6A2F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B43B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2A0C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D0A4854"/>
    <w:multiLevelType w:val="hybridMultilevel"/>
    <w:tmpl w:val="D2943122"/>
    <w:lvl w:ilvl="0" w:tplc="94AAC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CE276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3A1E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CEF3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A8B2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C601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CAAC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722F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6CC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EBD6FC0"/>
    <w:multiLevelType w:val="hybridMultilevel"/>
    <w:tmpl w:val="556EB48C"/>
    <w:lvl w:ilvl="0" w:tplc="21D8C7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A160B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7EDC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2E2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C6C4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7C46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405B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6BC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D895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040A0C"/>
    <w:multiLevelType w:val="hybridMultilevel"/>
    <w:tmpl w:val="34980AB0"/>
    <w:lvl w:ilvl="0" w:tplc="FC747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03E66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24DE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8CED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585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EE05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AD2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7630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4E00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226A32"/>
    <w:multiLevelType w:val="hybridMultilevel"/>
    <w:tmpl w:val="59686506"/>
    <w:lvl w:ilvl="0" w:tplc="FFA87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446A2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94E9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6AC5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E3B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CA9D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B04E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A89D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0201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0CE3002"/>
    <w:multiLevelType w:val="hybridMultilevel"/>
    <w:tmpl w:val="D84A4A38"/>
    <w:lvl w:ilvl="0" w:tplc="4E322C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71CB9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86C0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F8A0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A66F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8037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34B4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C38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3C4F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0D6632C"/>
    <w:multiLevelType w:val="hybridMultilevel"/>
    <w:tmpl w:val="A49EDED6"/>
    <w:lvl w:ilvl="0" w:tplc="569CF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51673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4214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C612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C2B1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C6A2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802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C5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68D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28F7D80"/>
    <w:multiLevelType w:val="hybridMultilevel"/>
    <w:tmpl w:val="AED0DB70"/>
    <w:lvl w:ilvl="0" w:tplc="620CCCF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000AD7A4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37623B6E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7696FE3C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C70C92D4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FDAD324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8B48BD8C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912CDBC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C3AAFD6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5" w15:restartNumberingAfterBreak="0">
    <w:nsid w:val="543F35D0"/>
    <w:multiLevelType w:val="hybridMultilevel"/>
    <w:tmpl w:val="1962488A"/>
    <w:lvl w:ilvl="0" w:tplc="E4505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EEA6E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EE43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4AF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BA7B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028D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CAAB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989D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EA76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5529DD"/>
    <w:multiLevelType w:val="hybridMultilevel"/>
    <w:tmpl w:val="E8104084"/>
    <w:lvl w:ilvl="0" w:tplc="DDE2C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66433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52A4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B2E7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1026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787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584B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0E5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7EA7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CEE66DE"/>
    <w:multiLevelType w:val="hybridMultilevel"/>
    <w:tmpl w:val="4036E218"/>
    <w:lvl w:ilvl="0" w:tplc="F912B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BCABC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7AFB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DE4A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8C7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BAB1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8690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A035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18A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AB3FC0"/>
    <w:multiLevelType w:val="hybridMultilevel"/>
    <w:tmpl w:val="79E6EFEC"/>
    <w:lvl w:ilvl="0" w:tplc="64047BA6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18225748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E67231A6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3BBAC1EC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F2A64998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C9CE7A42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BF9C4B48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73FC0CCC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304AF1E4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9" w15:restartNumberingAfterBreak="0">
    <w:nsid w:val="617C0AF1"/>
    <w:multiLevelType w:val="hybridMultilevel"/>
    <w:tmpl w:val="CF4AD9E0"/>
    <w:lvl w:ilvl="0" w:tplc="B07ADE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1BA03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D49F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6672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1045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0678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AA66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C8B6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0205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1860D55"/>
    <w:multiLevelType w:val="hybridMultilevel"/>
    <w:tmpl w:val="B5E83720"/>
    <w:lvl w:ilvl="0" w:tplc="6BE00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B9A00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FE7A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C624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FC42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185A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CA32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43A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9F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EB2EF1"/>
    <w:multiLevelType w:val="hybridMultilevel"/>
    <w:tmpl w:val="345AA880"/>
    <w:lvl w:ilvl="0" w:tplc="C6BA6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F929E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1495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C70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A3B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D0EC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EA7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9B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7489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6425021"/>
    <w:multiLevelType w:val="hybridMultilevel"/>
    <w:tmpl w:val="11A657DA"/>
    <w:lvl w:ilvl="0" w:tplc="2174B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7580D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CCDE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982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2282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7E50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8D6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5063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1294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D95886"/>
    <w:multiLevelType w:val="hybridMultilevel"/>
    <w:tmpl w:val="31C83CF4"/>
    <w:lvl w:ilvl="0" w:tplc="1144E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864D0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82DB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8CC6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16B7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C42D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208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B8BD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BCEA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7074A2F"/>
    <w:multiLevelType w:val="hybridMultilevel"/>
    <w:tmpl w:val="A8BE1838"/>
    <w:lvl w:ilvl="0" w:tplc="1A9AF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AA4C5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76B7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850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C20E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3415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4674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F4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FC68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8C34E5E"/>
    <w:multiLevelType w:val="hybridMultilevel"/>
    <w:tmpl w:val="A70AAFBE"/>
    <w:lvl w:ilvl="0" w:tplc="C0087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EAC94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4245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20C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54C0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8C08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6014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4C0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E8BE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A6560FE"/>
    <w:multiLevelType w:val="hybridMultilevel"/>
    <w:tmpl w:val="A9B623E0"/>
    <w:lvl w:ilvl="0" w:tplc="02AE4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A823A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56F4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FC71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861C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3811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44D8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36E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4489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04F63F6"/>
    <w:multiLevelType w:val="hybridMultilevel"/>
    <w:tmpl w:val="20A6DDAE"/>
    <w:lvl w:ilvl="0" w:tplc="79B21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4A8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D85D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D4A7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CE7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1CCB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C45A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3ED5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FC8C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4CF016B"/>
    <w:multiLevelType w:val="hybridMultilevel"/>
    <w:tmpl w:val="8E062570"/>
    <w:lvl w:ilvl="0" w:tplc="BF0264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50E0B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387D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EA99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B419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2476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AAF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7826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4AE9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59C453B"/>
    <w:multiLevelType w:val="hybridMultilevel"/>
    <w:tmpl w:val="872C2B5C"/>
    <w:lvl w:ilvl="0" w:tplc="4E207132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288E1C48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804C4B1A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AE8E1218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91504CAE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3B963A38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A3C141C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E6EC9084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97063458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0" w15:restartNumberingAfterBreak="0">
    <w:nsid w:val="780A769F"/>
    <w:multiLevelType w:val="hybridMultilevel"/>
    <w:tmpl w:val="9614FC80"/>
    <w:lvl w:ilvl="0" w:tplc="AC223680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2070DC44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AB509668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BF06D828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92ACFCA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F5067BFA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AFFC0DC0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C7F45D58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708C4552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1" w15:restartNumberingAfterBreak="0">
    <w:nsid w:val="7AE27A44"/>
    <w:multiLevelType w:val="hybridMultilevel"/>
    <w:tmpl w:val="9B14F71E"/>
    <w:lvl w:ilvl="0" w:tplc="D32CC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178F4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9017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4AD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5600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5807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B848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3AFB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1255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C372CE"/>
    <w:multiLevelType w:val="hybridMultilevel"/>
    <w:tmpl w:val="71346B62"/>
    <w:lvl w:ilvl="0" w:tplc="48A8B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E929C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189A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A14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CC87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9E8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CA99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639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BA8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6D6CD1"/>
    <w:multiLevelType w:val="hybridMultilevel"/>
    <w:tmpl w:val="2CCA968A"/>
    <w:lvl w:ilvl="0" w:tplc="BCB4E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8A06F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4C68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CAF4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14C4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E2D0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CC0C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F0C4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9056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EBE03ED"/>
    <w:multiLevelType w:val="hybridMultilevel"/>
    <w:tmpl w:val="960CAF0C"/>
    <w:lvl w:ilvl="0" w:tplc="3B965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7EA83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82A2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B2A7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76DC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6CE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1287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34D0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580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EDC0055"/>
    <w:multiLevelType w:val="hybridMultilevel"/>
    <w:tmpl w:val="53845616"/>
    <w:lvl w:ilvl="0" w:tplc="74F44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2C64E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FA88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667A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280F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E5A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67C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0C4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A49E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286550">
    <w:abstractNumId w:val="25"/>
  </w:num>
  <w:num w:numId="2" w16cid:durableId="1025786630">
    <w:abstractNumId w:val="45"/>
  </w:num>
  <w:num w:numId="3" w16cid:durableId="2031955584">
    <w:abstractNumId w:val="27"/>
  </w:num>
  <w:num w:numId="4" w16cid:durableId="1851748256">
    <w:abstractNumId w:val="11"/>
  </w:num>
  <w:num w:numId="5" w16cid:durableId="1601569569">
    <w:abstractNumId w:val="42"/>
  </w:num>
  <w:num w:numId="6" w16cid:durableId="987897382">
    <w:abstractNumId w:val="34"/>
  </w:num>
  <w:num w:numId="7" w16cid:durableId="918825258">
    <w:abstractNumId w:val="37"/>
  </w:num>
  <w:num w:numId="8" w16cid:durableId="1516457928">
    <w:abstractNumId w:val="3"/>
  </w:num>
  <w:num w:numId="9" w16cid:durableId="1510752633">
    <w:abstractNumId w:val="0"/>
  </w:num>
  <w:num w:numId="10" w16cid:durableId="1011760263">
    <w:abstractNumId w:val="62"/>
  </w:num>
  <w:num w:numId="11" w16cid:durableId="961039551">
    <w:abstractNumId w:val="28"/>
  </w:num>
  <w:num w:numId="12" w16cid:durableId="75371992">
    <w:abstractNumId w:val="44"/>
  </w:num>
  <w:num w:numId="13" w16cid:durableId="994605629">
    <w:abstractNumId w:val="72"/>
  </w:num>
  <w:num w:numId="14" w16cid:durableId="83113064">
    <w:abstractNumId w:val="22"/>
  </w:num>
  <w:num w:numId="15" w16cid:durableId="225339946">
    <w:abstractNumId w:val="14"/>
  </w:num>
  <w:num w:numId="16" w16cid:durableId="1600285335">
    <w:abstractNumId w:val="26"/>
  </w:num>
  <w:num w:numId="17" w16cid:durableId="1887715377">
    <w:abstractNumId w:val="53"/>
  </w:num>
  <w:num w:numId="18" w16cid:durableId="1240405127">
    <w:abstractNumId w:val="21"/>
  </w:num>
  <w:num w:numId="19" w16cid:durableId="1893732481">
    <w:abstractNumId w:val="9"/>
  </w:num>
  <w:num w:numId="20" w16cid:durableId="1983539779">
    <w:abstractNumId w:val="30"/>
  </w:num>
  <w:num w:numId="21" w16cid:durableId="1968470090">
    <w:abstractNumId w:val="49"/>
  </w:num>
  <w:num w:numId="22" w16cid:durableId="1404833315">
    <w:abstractNumId w:val="55"/>
  </w:num>
  <w:num w:numId="23" w16cid:durableId="1760441404">
    <w:abstractNumId w:val="8"/>
  </w:num>
  <w:num w:numId="24" w16cid:durableId="1968388441">
    <w:abstractNumId w:val="18"/>
  </w:num>
  <w:num w:numId="25" w16cid:durableId="789014939">
    <w:abstractNumId w:val="75"/>
  </w:num>
  <w:num w:numId="26" w16cid:durableId="1800996205">
    <w:abstractNumId w:val="66"/>
  </w:num>
  <w:num w:numId="27" w16cid:durableId="1627392484">
    <w:abstractNumId w:val="15"/>
  </w:num>
  <w:num w:numId="28" w16cid:durableId="49963651">
    <w:abstractNumId w:val="74"/>
  </w:num>
  <w:num w:numId="29" w16cid:durableId="1142886335">
    <w:abstractNumId w:val="24"/>
  </w:num>
  <w:num w:numId="30" w16cid:durableId="1489206779">
    <w:abstractNumId w:val="7"/>
  </w:num>
  <w:num w:numId="31" w16cid:durableId="74207041">
    <w:abstractNumId w:val="33"/>
  </w:num>
  <w:num w:numId="32" w16cid:durableId="597367924">
    <w:abstractNumId w:val="70"/>
  </w:num>
  <w:num w:numId="33" w16cid:durableId="1578439960">
    <w:abstractNumId w:val="58"/>
  </w:num>
  <w:num w:numId="34" w16cid:durableId="1025209024">
    <w:abstractNumId w:val="2"/>
  </w:num>
  <w:num w:numId="35" w16cid:durableId="1163426571">
    <w:abstractNumId w:val="56"/>
  </w:num>
  <w:num w:numId="36" w16cid:durableId="1896424873">
    <w:abstractNumId w:val="23"/>
  </w:num>
  <w:num w:numId="37" w16cid:durableId="1935045874">
    <w:abstractNumId w:val="5"/>
  </w:num>
  <w:num w:numId="38" w16cid:durableId="1037051976">
    <w:abstractNumId w:val="64"/>
  </w:num>
  <w:num w:numId="39" w16cid:durableId="512064709">
    <w:abstractNumId w:val="13"/>
  </w:num>
  <w:num w:numId="40" w16cid:durableId="578557396">
    <w:abstractNumId w:val="61"/>
  </w:num>
  <w:num w:numId="41" w16cid:durableId="1078093939">
    <w:abstractNumId w:val="69"/>
  </w:num>
  <w:num w:numId="42" w16cid:durableId="1981155600">
    <w:abstractNumId w:val="46"/>
  </w:num>
  <w:num w:numId="43" w16cid:durableId="1804077368">
    <w:abstractNumId w:val="4"/>
  </w:num>
  <w:num w:numId="44" w16cid:durableId="93987941">
    <w:abstractNumId w:val="68"/>
  </w:num>
  <w:num w:numId="45" w16cid:durableId="360013384">
    <w:abstractNumId w:val="39"/>
  </w:num>
  <w:num w:numId="46" w16cid:durableId="1323854353">
    <w:abstractNumId w:val="20"/>
  </w:num>
  <w:num w:numId="47" w16cid:durableId="419644834">
    <w:abstractNumId w:val="35"/>
  </w:num>
  <w:num w:numId="48" w16cid:durableId="630480559">
    <w:abstractNumId w:val="71"/>
  </w:num>
  <w:num w:numId="49" w16cid:durableId="491533457">
    <w:abstractNumId w:val="50"/>
  </w:num>
  <w:num w:numId="50" w16cid:durableId="376635770">
    <w:abstractNumId w:val="54"/>
  </w:num>
  <w:num w:numId="51" w16cid:durableId="122191807">
    <w:abstractNumId w:val="19"/>
  </w:num>
  <w:num w:numId="52" w16cid:durableId="1667048911">
    <w:abstractNumId w:val="31"/>
  </w:num>
  <w:num w:numId="53" w16cid:durableId="1354770878">
    <w:abstractNumId w:val="48"/>
  </w:num>
  <w:num w:numId="54" w16cid:durableId="874390243">
    <w:abstractNumId w:val="36"/>
  </w:num>
  <w:num w:numId="55" w16cid:durableId="325674307">
    <w:abstractNumId w:val="47"/>
  </w:num>
  <w:num w:numId="56" w16cid:durableId="926695377">
    <w:abstractNumId w:val="57"/>
  </w:num>
  <w:num w:numId="57" w16cid:durableId="2012760200">
    <w:abstractNumId w:val="32"/>
  </w:num>
  <w:num w:numId="58" w16cid:durableId="1633826364">
    <w:abstractNumId w:val="52"/>
  </w:num>
  <w:num w:numId="59" w16cid:durableId="1222131557">
    <w:abstractNumId w:val="40"/>
  </w:num>
  <w:num w:numId="60" w16cid:durableId="341861594">
    <w:abstractNumId w:val="43"/>
  </w:num>
  <w:num w:numId="61" w16cid:durableId="548997741">
    <w:abstractNumId w:val="41"/>
  </w:num>
  <w:num w:numId="62" w16cid:durableId="740909632">
    <w:abstractNumId w:val="1"/>
  </w:num>
  <w:num w:numId="63" w16cid:durableId="459035735">
    <w:abstractNumId w:val="10"/>
  </w:num>
  <w:num w:numId="64" w16cid:durableId="1811629025">
    <w:abstractNumId w:val="60"/>
  </w:num>
  <w:num w:numId="65" w16cid:durableId="13848607">
    <w:abstractNumId w:val="12"/>
  </w:num>
  <w:num w:numId="66" w16cid:durableId="519776332">
    <w:abstractNumId w:val="38"/>
  </w:num>
  <w:num w:numId="67" w16cid:durableId="244001283">
    <w:abstractNumId w:val="17"/>
  </w:num>
  <w:num w:numId="68" w16cid:durableId="773786532">
    <w:abstractNumId w:val="65"/>
  </w:num>
  <w:num w:numId="69" w16cid:durableId="950473445">
    <w:abstractNumId w:val="59"/>
  </w:num>
  <w:num w:numId="70" w16cid:durableId="1174763467">
    <w:abstractNumId w:val="16"/>
  </w:num>
  <w:num w:numId="71" w16cid:durableId="1947735696">
    <w:abstractNumId w:val="63"/>
  </w:num>
  <w:num w:numId="72" w16cid:durableId="1609775256">
    <w:abstractNumId w:val="29"/>
  </w:num>
  <w:num w:numId="73" w16cid:durableId="1263680169">
    <w:abstractNumId w:val="73"/>
  </w:num>
  <w:num w:numId="74" w16cid:durableId="201987853">
    <w:abstractNumId w:val="6"/>
  </w:num>
  <w:num w:numId="75" w16cid:durableId="558831442">
    <w:abstractNumId w:val="67"/>
  </w:num>
  <w:num w:numId="76" w16cid:durableId="1473134616">
    <w:abstractNumId w:val="5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hideSpellingError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1C1D"/>
    <w:rsid w:val="000033A2"/>
    <w:rsid w:val="00003F3E"/>
    <w:rsid w:val="00004B02"/>
    <w:rsid w:val="00004C71"/>
    <w:rsid w:val="00004D32"/>
    <w:rsid w:val="000053A1"/>
    <w:rsid w:val="0000591C"/>
    <w:rsid w:val="00005C84"/>
    <w:rsid w:val="00006C34"/>
    <w:rsid w:val="0000714E"/>
    <w:rsid w:val="0000729C"/>
    <w:rsid w:val="0000789C"/>
    <w:rsid w:val="00007F05"/>
    <w:rsid w:val="00010060"/>
    <w:rsid w:val="00011468"/>
    <w:rsid w:val="00011F45"/>
    <w:rsid w:val="000131A3"/>
    <w:rsid w:val="000132BF"/>
    <w:rsid w:val="00013C0A"/>
    <w:rsid w:val="00013E60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1AA8"/>
    <w:rsid w:val="000231A1"/>
    <w:rsid w:val="000236B5"/>
    <w:rsid w:val="0002396F"/>
    <w:rsid w:val="00025085"/>
    <w:rsid w:val="00026D9B"/>
    <w:rsid w:val="00026E8E"/>
    <w:rsid w:val="000276DA"/>
    <w:rsid w:val="0003212C"/>
    <w:rsid w:val="000326CA"/>
    <w:rsid w:val="00032C87"/>
    <w:rsid w:val="00033014"/>
    <w:rsid w:val="000349ED"/>
    <w:rsid w:val="00034C79"/>
    <w:rsid w:val="00035CE8"/>
    <w:rsid w:val="00035D95"/>
    <w:rsid w:val="00036E23"/>
    <w:rsid w:val="00037534"/>
    <w:rsid w:val="0004057F"/>
    <w:rsid w:val="000407F8"/>
    <w:rsid w:val="00040894"/>
    <w:rsid w:val="00040A12"/>
    <w:rsid w:val="000412EC"/>
    <w:rsid w:val="0004229E"/>
    <w:rsid w:val="0004268F"/>
    <w:rsid w:val="000432B1"/>
    <w:rsid w:val="00043451"/>
    <w:rsid w:val="000434DF"/>
    <w:rsid w:val="0004354E"/>
    <w:rsid w:val="00043949"/>
    <w:rsid w:val="000440AA"/>
    <w:rsid w:val="0004416B"/>
    <w:rsid w:val="00044D74"/>
    <w:rsid w:val="00046373"/>
    <w:rsid w:val="000464C1"/>
    <w:rsid w:val="00046C00"/>
    <w:rsid w:val="00047818"/>
    <w:rsid w:val="0005049B"/>
    <w:rsid w:val="00051335"/>
    <w:rsid w:val="0005158E"/>
    <w:rsid w:val="00051741"/>
    <w:rsid w:val="00052332"/>
    <w:rsid w:val="000529ED"/>
    <w:rsid w:val="00053100"/>
    <w:rsid w:val="00053110"/>
    <w:rsid w:val="00053B9D"/>
    <w:rsid w:val="00053CE8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0E2"/>
    <w:rsid w:val="000625EB"/>
    <w:rsid w:val="0006339E"/>
    <w:rsid w:val="000638F0"/>
    <w:rsid w:val="0006410D"/>
    <w:rsid w:val="00064806"/>
    <w:rsid w:val="00065443"/>
    <w:rsid w:val="00067033"/>
    <w:rsid w:val="0006719A"/>
    <w:rsid w:val="00067268"/>
    <w:rsid w:val="000676E6"/>
    <w:rsid w:val="000700F9"/>
    <w:rsid w:val="000706FB"/>
    <w:rsid w:val="0007213A"/>
    <w:rsid w:val="00073579"/>
    <w:rsid w:val="000741EF"/>
    <w:rsid w:val="000749C5"/>
    <w:rsid w:val="00074F07"/>
    <w:rsid w:val="0007564C"/>
    <w:rsid w:val="0007577E"/>
    <w:rsid w:val="00076426"/>
    <w:rsid w:val="000765B7"/>
    <w:rsid w:val="00076E7A"/>
    <w:rsid w:val="00076FDD"/>
    <w:rsid w:val="00077149"/>
    <w:rsid w:val="000778B0"/>
    <w:rsid w:val="00080002"/>
    <w:rsid w:val="000802BB"/>
    <w:rsid w:val="00080FCD"/>
    <w:rsid w:val="00081281"/>
    <w:rsid w:val="00081601"/>
    <w:rsid w:val="00081796"/>
    <w:rsid w:val="00081CF6"/>
    <w:rsid w:val="00082231"/>
    <w:rsid w:val="0008232C"/>
    <w:rsid w:val="00082456"/>
    <w:rsid w:val="00082485"/>
    <w:rsid w:val="00082754"/>
    <w:rsid w:val="0008380D"/>
    <w:rsid w:val="00083A0D"/>
    <w:rsid w:val="00085103"/>
    <w:rsid w:val="00085203"/>
    <w:rsid w:val="00085D87"/>
    <w:rsid w:val="00086352"/>
    <w:rsid w:val="00086457"/>
    <w:rsid w:val="0008678B"/>
    <w:rsid w:val="000872DF"/>
    <w:rsid w:val="00090510"/>
    <w:rsid w:val="00090531"/>
    <w:rsid w:val="000906AA"/>
    <w:rsid w:val="00090E8C"/>
    <w:rsid w:val="00091081"/>
    <w:rsid w:val="0009121A"/>
    <w:rsid w:val="000912A4"/>
    <w:rsid w:val="0009172A"/>
    <w:rsid w:val="00092D2F"/>
    <w:rsid w:val="000932ED"/>
    <w:rsid w:val="00093BBD"/>
    <w:rsid w:val="000955BD"/>
    <w:rsid w:val="00097C02"/>
    <w:rsid w:val="000A0B89"/>
    <w:rsid w:val="000A12ED"/>
    <w:rsid w:val="000A1627"/>
    <w:rsid w:val="000A1A82"/>
    <w:rsid w:val="000A1AC3"/>
    <w:rsid w:val="000A2CA7"/>
    <w:rsid w:val="000A31E6"/>
    <w:rsid w:val="000A3C4C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931"/>
    <w:rsid w:val="000B3AB2"/>
    <w:rsid w:val="000B438B"/>
    <w:rsid w:val="000B4CF9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ABE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077E"/>
    <w:rsid w:val="000E1147"/>
    <w:rsid w:val="000E16BE"/>
    <w:rsid w:val="000E203E"/>
    <w:rsid w:val="000E4B2C"/>
    <w:rsid w:val="000E4C48"/>
    <w:rsid w:val="000E4E3C"/>
    <w:rsid w:val="000E55B2"/>
    <w:rsid w:val="000E5E0E"/>
    <w:rsid w:val="000E6558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880"/>
    <w:rsid w:val="000F4B81"/>
    <w:rsid w:val="000F4FCC"/>
    <w:rsid w:val="000F52F4"/>
    <w:rsid w:val="000F6340"/>
    <w:rsid w:val="000F7670"/>
    <w:rsid w:val="00100247"/>
    <w:rsid w:val="00101DC6"/>
    <w:rsid w:val="0010205D"/>
    <w:rsid w:val="0010274C"/>
    <w:rsid w:val="00104C96"/>
    <w:rsid w:val="00104CF5"/>
    <w:rsid w:val="001052E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346"/>
    <w:rsid w:val="001179C2"/>
    <w:rsid w:val="00117AEC"/>
    <w:rsid w:val="001207BF"/>
    <w:rsid w:val="00120A79"/>
    <w:rsid w:val="00120C33"/>
    <w:rsid w:val="00120EEC"/>
    <w:rsid w:val="001214F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26F16"/>
    <w:rsid w:val="00131635"/>
    <w:rsid w:val="00132D00"/>
    <w:rsid w:val="00132EE2"/>
    <w:rsid w:val="00132FC1"/>
    <w:rsid w:val="00133B1A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8E7"/>
    <w:rsid w:val="00140DB8"/>
    <w:rsid w:val="0014133F"/>
    <w:rsid w:val="00141AEC"/>
    <w:rsid w:val="00141D69"/>
    <w:rsid w:val="00143389"/>
    <w:rsid w:val="00144000"/>
    <w:rsid w:val="0014402F"/>
    <w:rsid w:val="001448DE"/>
    <w:rsid w:val="00147AF3"/>
    <w:rsid w:val="00147C2C"/>
    <w:rsid w:val="00150649"/>
    <w:rsid w:val="001510A2"/>
    <w:rsid w:val="001513F4"/>
    <w:rsid w:val="00151618"/>
    <w:rsid w:val="00151817"/>
    <w:rsid w:val="00151B51"/>
    <w:rsid w:val="00151C4F"/>
    <w:rsid w:val="001521FB"/>
    <w:rsid w:val="0015329D"/>
    <w:rsid w:val="00153E51"/>
    <w:rsid w:val="001541CC"/>
    <w:rsid w:val="0015569B"/>
    <w:rsid w:val="001600B3"/>
    <w:rsid w:val="00160B29"/>
    <w:rsid w:val="001619E4"/>
    <w:rsid w:val="001626A7"/>
    <w:rsid w:val="00162701"/>
    <w:rsid w:val="00162E9D"/>
    <w:rsid w:val="00164186"/>
    <w:rsid w:val="00165021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8E6"/>
    <w:rsid w:val="00174B02"/>
    <w:rsid w:val="0017586A"/>
    <w:rsid w:val="00176798"/>
    <w:rsid w:val="00176C83"/>
    <w:rsid w:val="0018024C"/>
    <w:rsid w:val="00180349"/>
    <w:rsid w:val="001807DA"/>
    <w:rsid w:val="001813B1"/>
    <w:rsid w:val="00183046"/>
    <w:rsid w:val="001831FF"/>
    <w:rsid w:val="001838ED"/>
    <w:rsid w:val="001853AE"/>
    <w:rsid w:val="001869AE"/>
    <w:rsid w:val="00187383"/>
    <w:rsid w:val="001875A1"/>
    <w:rsid w:val="00187945"/>
    <w:rsid w:val="0019031B"/>
    <w:rsid w:val="00190B04"/>
    <w:rsid w:val="00190D93"/>
    <w:rsid w:val="001913A3"/>
    <w:rsid w:val="00191508"/>
    <w:rsid w:val="001917D9"/>
    <w:rsid w:val="00192025"/>
    <w:rsid w:val="001930BD"/>
    <w:rsid w:val="00193854"/>
    <w:rsid w:val="00193F27"/>
    <w:rsid w:val="0019560B"/>
    <w:rsid w:val="00195C9A"/>
    <w:rsid w:val="00195E2B"/>
    <w:rsid w:val="0019630A"/>
    <w:rsid w:val="0019631C"/>
    <w:rsid w:val="001965F2"/>
    <w:rsid w:val="001976B2"/>
    <w:rsid w:val="00197B5D"/>
    <w:rsid w:val="001A07DF"/>
    <w:rsid w:val="001A089E"/>
    <w:rsid w:val="001A20D1"/>
    <w:rsid w:val="001A2138"/>
    <w:rsid w:val="001A28B4"/>
    <w:rsid w:val="001A2E5E"/>
    <w:rsid w:val="001A2FB3"/>
    <w:rsid w:val="001A3311"/>
    <w:rsid w:val="001A375B"/>
    <w:rsid w:val="001A4B24"/>
    <w:rsid w:val="001A4B9E"/>
    <w:rsid w:val="001A4D0F"/>
    <w:rsid w:val="001A5C7B"/>
    <w:rsid w:val="001A712D"/>
    <w:rsid w:val="001B03C6"/>
    <w:rsid w:val="001B10AE"/>
    <w:rsid w:val="001B1575"/>
    <w:rsid w:val="001B2CCF"/>
    <w:rsid w:val="001B30A8"/>
    <w:rsid w:val="001B30D8"/>
    <w:rsid w:val="001B3908"/>
    <w:rsid w:val="001B3A36"/>
    <w:rsid w:val="001B4580"/>
    <w:rsid w:val="001B4DFE"/>
    <w:rsid w:val="001B610D"/>
    <w:rsid w:val="001B7021"/>
    <w:rsid w:val="001B78F8"/>
    <w:rsid w:val="001B7988"/>
    <w:rsid w:val="001C03B4"/>
    <w:rsid w:val="001C0A40"/>
    <w:rsid w:val="001C0AF6"/>
    <w:rsid w:val="001C0B49"/>
    <w:rsid w:val="001C0D3C"/>
    <w:rsid w:val="001C0F3C"/>
    <w:rsid w:val="001C0FAF"/>
    <w:rsid w:val="001C2D1E"/>
    <w:rsid w:val="001C30A1"/>
    <w:rsid w:val="001C326A"/>
    <w:rsid w:val="001C3450"/>
    <w:rsid w:val="001C366F"/>
    <w:rsid w:val="001C37F1"/>
    <w:rsid w:val="001C38D3"/>
    <w:rsid w:val="001C3CDE"/>
    <w:rsid w:val="001C50B9"/>
    <w:rsid w:val="001C530C"/>
    <w:rsid w:val="001C6408"/>
    <w:rsid w:val="001C6C2E"/>
    <w:rsid w:val="001D0158"/>
    <w:rsid w:val="001D0608"/>
    <w:rsid w:val="001D0691"/>
    <w:rsid w:val="001D0846"/>
    <w:rsid w:val="001D086E"/>
    <w:rsid w:val="001D116F"/>
    <w:rsid w:val="001D2337"/>
    <w:rsid w:val="001D242F"/>
    <w:rsid w:val="001D2758"/>
    <w:rsid w:val="001D3FF9"/>
    <w:rsid w:val="001D41D6"/>
    <w:rsid w:val="001D47D5"/>
    <w:rsid w:val="001D5475"/>
    <w:rsid w:val="001D5B7A"/>
    <w:rsid w:val="001D636C"/>
    <w:rsid w:val="001D666F"/>
    <w:rsid w:val="001D6AB6"/>
    <w:rsid w:val="001E0ADC"/>
    <w:rsid w:val="001E0B48"/>
    <w:rsid w:val="001E0C39"/>
    <w:rsid w:val="001E0D92"/>
    <w:rsid w:val="001E0FAE"/>
    <w:rsid w:val="001E12A1"/>
    <w:rsid w:val="001E1359"/>
    <w:rsid w:val="001E243F"/>
    <w:rsid w:val="001E291A"/>
    <w:rsid w:val="001E29FF"/>
    <w:rsid w:val="001E2D89"/>
    <w:rsid w:val="001E2E43"/>
    <w:rsid w:val="001E3790"/>
    <w:rsid w:val="001E4390"/>
    <w:rsid w:val="001E4763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4EE"/>
    <w:rsid w:val="001F38D7"/>
    <w:rsid w:val="001F46AA"/>
    <w:rsid w:val="001F47BF"/>
    <w:rsid w:val="001F49AB"/>
    <w:rsid w:val="001F6A2E"/>
    <w:rsid w:val="001F7D75"/>
    <w:rsid w:val="00200344"/>
    <w:rsid w:val="002007BC"/>
    <w:rsid w:val="00201F45"/>
    <w:rsid w:val="002021AA"/>
    <w:rsid w:val="00202A4A"/>
    <w:rsid w:val="002033EA"/>
    <w:rsid w:val="00203FDC"/>
    <w:rsid w:val="00204022"/>
    <w:rsid w:val="002063BC"/>
    <w:rsid w:val="002071BF"/>
    <w:rsid w:val="00207CAE"/>
    <w:rsid w:val="0021037A"/>
    <w:rsid w:val="002106B3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4AB7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3E3A"/>
    <w:rsid w:val="002243F8"/>
    <w:rsid w:val="0022452E"/>
    <w:rsid w:val="00225597"/>
    <w:rsid w:val="00226311"/>
    <w:rsid w:val="00230100"/>
    <w:rsid w:val="00230213"/>
    <w:rsid w:val="00230312"/>
    <w:rsid w:val="00231385"/>
    <w:rsid w:val="0023217A"/>
    <w:rsid w:val="0023245A"/>
    <w:rsid w:val="00233061"/>
    <w:rsid w:val="00233F70"/>
    <w:rsid w:val="00234508"/>
    <w:rsid w:val="0023482A"/>
    <w:rsid w:val="00234A9F"/>
    <w:rsid w:val="00234B6C"/>
    <w:rsid w:val="002355D4"/>
    <w:rsid w:val="00235D23"/>
    <w:rsid w:val="00236622"/>
    <w:rsid w:val="00236EC0"/>
    <w:rsid w:val="00236F23"/>
    <w:rsid w:val="00241A33"/>
    <w:rsid w:val="002426CC"/>
    <w:rsid w:val="00242F94"/>
    <w:rsid w:val="0024391C"/>
    <w:rsid w:val="00244512"/>
    <w:rsid w:val="00244915"/>
    <w:rsid w:val="0024496D"/>
    <w:rsid w:val="00244AFB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35DE"/>
    <w:rsid w:val="0025388D"/>
    <w:rsid w:val="002538AF"/>
    <w:rsid w:val="0025430D"/>
    <w:rsid w:val="002559D4"/>
    <w:rsid w:val="00255E68"/>
    <w:rsid w:val="00256841"/>
    <w:rsid w:val="00256E86"/>
    <w:rsid w:val="00257CF8"/>
    <w:rsid w:val="002601B5"/>
    <w:rsid w:val="002605C8"/>
    <w:rsid w:val="0026072B"/>
    <w:rsid w:val="00260C9D"/>
    <w:rsid w:val="002611B8"/>
    <w:rsid w:val="00261363"/>
    <w:rsid w:val="00261C3A"/>
    <w:rsid w:val="0026225B"/>
    <w:rsid w:val="002642A5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3F11"/>
    <w:rsid w:val="0027620F"/>
    <w:rsid w:val="002763DB"/>
    <w:rsid w:val="00276A75"/>
    <w:rsid w:val="00276E27"/>
    <w:rsid w:val="00277CAF"/>
    <w:rsid w:val="00280401"/>
    <w:rsid w:val="00281080"/>
    <w:rsid w:val="00281094"/>
    <w:rsid w:val="002810CB"/>
    <w:rsid w:val="00281194"/>
    <w:rsid w:val="00281643"/>
    <w:rsid w:val="00281DCD"/>
    <w:rsid w:val="00282503"/>
    <w:rsid w:val="0028370E"/>
    <w:rsid w:val="00283D52"/>
    <w:rsid w:val="0028416F"/>
    <w:rsid w:val="00284DB2"/>
    <w:rsid w:val="002852FC"/>
    <w:rsid w:val="00285AEA"/>
    <w:rsid w:val="00285BC5"/>
    <w:rsid w:val="0028641E"/>
    <w:rsid w:val="0028667F"/>
    <w:rsid w:val="00286AA5"/>
    <w:rsid w:val="0028749A"/>
    <w:rsid w:val="002875DD"/>
    <w:rsid w:val="00287F44"/>
    <w:rsid w:val="00290222"/>
    <w:rsid w:val="0029060F"/>
    <w:rsid w:val="00290F99"/>
    <w:rsid w:val="00290FDA"/>
    <w:rsid w:val="00291469"/>
    <w:rsid w:val="0029207F"/>
    <w:rsid w:val="002920B3"/>
    <w:rsid w:val="00294267"/>
    <w:rsid w:val="00294E65"/>
    <w:rsid w:val="002950D2"/>
    <w:rsid w:val="00295BFF"/>
    <w:rsid w:val="00296078"/>
    <w:rsid w:val="0029625C"/>
    <w:rsid w:val="0029735F"/>
    <w:rsid w:val="00297660"/>
    <w:rsid w:val="00297E13"/>
    <w:rsid w:val="002A02BB"/>
    <w:rsid w:val="002A039B"/>
    <w:rsid w:val="002A096A"/>
    <w:rsid w:val="002A22FE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294"/>
    <w:rsid w:val="002B15C9"/>
    <w:rsid w:val="002B1E87"/>
    <w:rsid w:val="002B20DB"/>
    <w:rsid w:val="002B2832"/>
    <w:rsid w:val="002B349B"/>
    <w:rsid w:val="002B3706"/>
    <w:rsid w:val="002B37D2"/>
    <w:rsid w:val="002B3D11"/>
    <w:rsid w:val="002B3E95"/>
    <w:rsid w:val="002B78FD"/>
    <w:rsid w:val="002B7929"/>
    <w:rsid w:val="002C3091"/>
    <w:rsid w:val="002C3F26"/>
    <w:rsid w:val="002C4196"/>
    <w:rsid w:val="002C4C03"/>
    <w:rsid w:val="002C55A6"/>
    <w:rsid w:val="002C5B50"/>
    <w:rsid w:val="002C6664"/>
    <w:rsid w:val="002C75B6"/>
    <w:rsid w:val="002C7941"/>
    <w:rsid w:val="002C79AC"/>
    <w:rsid w:val="002C7DF0"/>
    <w:rsid w:val="002D080A"/>
    <w:rsid w:val="002D185A"/>
    <w:rsid w:val="002D220D"/>
    <w:rsid w:val="002D2BAB"/>
    <w:rsid w:val="002D37EB"/>
    <w:rsid w:val="002D4144"/>
    <w:rsid w:val="002D5212"/>
    <w:rsid w:val="002D552C"/>
    <w:rsid w:val="002D55B1"/>
    <w:rsid w:val="002D5F7E"/>
    <w:rsid w:val="002D6314"/>
    <w:rsid w:val="002D6EC8"/>
    <w:rsid w:val="002D6F50"/>
    <w:rsid w:val="002E0A8A"/>
    <w:rsid w:val="002E0C4C"/>
    <w:rsid w:val="002E100F"/>
    <w:rsid w:val="002E38B5"/>
    <w:rsid w:val="002E4152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0F9"/>
    <w:rsid w:val="002F4984"/>
    <w:rsid w:val="002F4CE9"/>
    <w:rsid w:val="002F637F"/>
    <w:rsid w:val="002F7283"/>
    <w:rsid w:val="002F79D1"/>
    <w:rsid w:val="002F7AA8"/>
    <w:rsid w:val="00300FF6"/>
    <w:rsid w:val="00302613"/>
    <w:rsid w:val="00302BF8"/>
    <w:rsid w:val="00302D64"/>
    <w:rsid w:val="00302E6C"/>
    <w:rsid w:val="0030594A"/>
    <w:rsid w:val="00305BA9"/>
    <w:rsid w:val="00306BB4"/>
    <w:rsid w:val="00307200"/>
    <w:rsid w:val="00307AEC"/>
    <w:rsid w:val="0031259F"/>
    <w:rsid w:val="00313E24"/>
    <w:rsid w:val="00314FF9"/>
    <w:rsid w:val="00315061"/>
    <w:rsid w:val="003154C5"/>
    <w:rsid w:val="00316697"/>
    <w:rsid w:val="00316F22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26D"/>
    <w:rsid w:val="00326364"/>
    <w:rsid w:val="003267DF"/>
    <w:rsid w:val="0032794B"/>
    <w:rsid w:val="0032794E"/>
    <w:rsid w:val="00331243"/>
    <w:rsid w:val="00331C1F"/>
    <w:rsid w:val="0033269A"/>
    <w:rsid w:val="00332A20"/>
    <w:rsid w:val="003332F3"/>
    <w:rsid w:val="0033366A"/>
    <w:rsid w:val="003341BC"/>
    <w:rsid w:val="003341F4"/>
    <w:rsid w:val="00334441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0A"/>
    <w:rsid w:val="003425A0"/>
    <w:rsid w:val="00343869"/>
    <w:rsid w:val="00343CB8"/>
    <w:rsid w:val="003442AF"/>
    <w:rsid w:val="00344601"/>
    <w:rsid w:val="00344D04"/>
    <w:rsid w:val="00345859"/>
    <w:rsid w:val="00346A65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CDC"/>
    <w:rsid w:val="003567D6"/>
    <w:rsid w:val="00356A05"/>
    <w:rsid w:val="00357305"/>
    <w:rsid w:val="0035746F"/>
    <w:rsid w:val="00360317"/>
    <w:rsid w:val="0036117A"/>
    <w:rsid w:val="003619B1"/>
    <w:rsid w:val="00362BA7"/>
    <w:rsid w:val="00362F00"/>
    <w:rsid w:val="0036372B"/>
    <w:rsid w:val="00363BAE"/>
    <w:rsid w:val="00364B49"/>
    <w:rsid w:val="00364E77"/>
    <w:rsid w:val="00365437"/>
    <w:rsid w:val="00365F18"/>
    <w:rsid w:val="00366067"/>
    <w:rsid w:val="00366A3D"/>
    <w:rsid w:val="00366D0C"/>
    <w:rsid w:val="00367F2B"/>
    <w:rsid w:val="00370A3B"/>
    <w:rsid w:val="00370B82"/>
    <w:rsid w:val="003741D2"/>
    <w:rsid w:val="0037449D"/>
    <w:rsid w:val="003744DC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239B"/>
    <w:rsid w:val="00382E33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4FD"/>
    <w:rsid w:val="00390979"/>
    <w:rsid w:val="00391816"/>
    <w:rsid w:val="00391DE8"/>
    <w:rsid w:val="00392562"/>
    <w:rsid w:val="0039312B"/>
    <w:rsid w:val="003932E2"/>
    <w:rsid w:val="00393694"/>
    <w:rsid w:val="0039501C"/>
    <w:rsid w:val="003955F4"/>
    <w:rsid w:val="0039574C"/>
    <w:rsid w:val="003962D0"/>
    <w:rsid w:val="00397314"/>
    <w:rsid w:val="00397682"/>
    <w:rsid w:val="003978EE"/>
    <w:rsid w:val="003A0025"/>
    <w:rsid w:val="003A29BA"/>
    <w:rsid w:val="003A34FB"/>
    <w:rsid w:val="003A4128"/>
    <w:rsid w:val="003A5211"/>
    <w:rsid w:val="003A52BE"/>
    <w:rsid w:val="003A60F0"/>
    <w:rsid w:val="003A776D"/>
    <w:rsid w:val="003B0746"/>
    <w:rsid w:val="003B0C8A"/>
    <w:rsid w:val="003B0C94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53F"/>
    <w:rsid w:val="003C063F"/>
    <w:rsid w:val="003C0691"/>
    <w:rsid w:val="003C0CDC"/>
    <w:rsid w:val="003C132E"/>
    <w:rsid w:val="003C1FCE"/>
    <w:rsid w:val="003C25FD"/>
    <w:rsid w:val="003C3145"/>
    <w:rsid w:val="003C451A"/>
    <w:rsid w:val="003C46DC"/>
    <w:rsid w:val="003C4A3D"/>
    <w:rsid w:val="003C55F6"/>
    <w:rsid w:val="003C57C9"/>
    <w:rsid w:val="003C5B88"/>
    <w:rsid w:val="003C5D2C"/>
    <w:rsid w:val="003C61B2"/>
    <w:rsid w:val="003C7928"/>
    <w:rsid w:val="003D04FA"/>
    <w:rsid w:val="003D0A7D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075"/>
    <w:rsid w:val="003D61D6"/>
    <w:rsid w:val="003D6622"/>
    <w:rsid w:val="003D70AB"/>
    <w:rsid w:val="003D7355"/>
    <w:rsid w:val="003D792E"/>
    <w:rsid w:val="003E0E59"/>
    <w:rsid w:val="003E0FA8"/>
    <w:rsid w:val="003E12EA"/>
    <w:rsid w:val="003E1385"/>
    <w:rsid w:val="003E1DAD"/>
    <w:rsid w:val="003E216E"/>
    <w:rsid w:val="003E37CC"/>
    <w:rsid w:val="003E3989"/>
    <w:rsid w:val="003E3C90"/>
    <w:rsid w:val="003E3DB0"/>
    <w:rsid w:val="003E4FFB"/>
    <w:rsid w:val="003E6416"/>
    <w:rsid w:val="003E7710"/>
    <w:rsid w:val="003F12F9"/>
    <w:rsid w:val="003F148D"/>
    <w:rsid w:val="003F1C1D"/>
    <w:rsid w:val="003F204C"/>
    <w:rsid w:val="003F24C7"/>
    <w:rsid w:val="003F2984"/>
    <w:rsid w:val="003F3AEC"/>
    <w:rsid w:val="003F426C"/>
    <w:rsid w:val="003F437C"/>
    <w:rsid w:val="003F4986"/>
    <w:rsid w:val="003F5ED6"/>
    <w:rsid w:val="003F6521"/>
    <w:rsid w:val="004008C7"/>
    <w:rsid w:val="004019A6"/>
    <w:rsid w:val="00401BD0"/>
    <w:rsid w:val="0040210F"/>
    <w:rsid w:val="004027C9"/>
    <w:rsid w:val="004029A2"/>
    <w:rsid w:val="004047B9"/>
    <w:rsid w:val="004048D7"/>
    <w:rsid w:val="00404D63"/>
    <w:rsid w:val="0040525D"/>
    <w:rsid w:val="004052C5"/>
    <w:rsid w:val="00406799"/>
    <w:rsid w:val="004077C4"/>
    <w:rsid w:val="004118F7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716"/>
    <w:rsid w:val="00417AF4"/>
    <w:rsid w:val="004200D8"/>
    <w:rsid w:val="00421FCB"/>
    <w:rsid w:val="00422D96"/>
    <w:rsid w:val="00422F20"/>
    <w:rsid w:val="00424452"/>
    <w:rsid w:val="00425227"/>
    <w:rsid w:val="0042640F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3F7"/>
    <w:rsid w:val="00433D3C"/>
    <w:rsid w:val="00433F9E"/>
    <w:rsid w:val="00435193"/>
    <w:rsid w:val="00436002"/>
    <w:rsid w:val="0043690F"/>
    <w:rsid w:val="00436C51"/>
    <w:rsid w:val="00437DD8"/>
    <w:rsid w:val="0044021C"/>
    <w:rsid w:val="004408DA"/>
    <w:rsid w:val="00440DA1"/>
    <w:rsid w:val="00441B81"/>
    <w:rsid w:val="004428D8"/>
    <w:rsid w:val="00442B92"/>
    <w:rsid w:val="00442C08"/>
    <w:rsid w:val="00443E4B"/>
    <w:rsid w:val="00444C85"/>
    <w:rsid w:val="004453FB"/>
    <w:rsid w:val="00445656"/>
    <w:rsid w:val="00446333"/>
    <w:rsid w:val="0044684A"/>
    <w:rsid w:val="0044720B"/>
    <w:rsid w:val="00447301"/>
    <w:rsid w:val="00447706"/>
    <w:rsid w:val="00447D14"/>
    <w:rsid w:val="00447FED"/>
    <w:rsid w:val="00450036"/>
    <w:rsid w:val="00452016"/>
    <w:rsid w:val="00452057"/>
    <w:rsid w:val="0045208A"/>
    <w:rsid w:val="00452F6D"/>
    <w:rsid w:val="004530D3"/>
    <w:rsid w:val="00454052"/>
    <w:rsid w:val="00454413"/>
    <w:rsid w:val="004549AD"/>
    <w:rsid w:val="00455ADD"/>
    <w:rsid w:val="00455BC7"/>
    <w:rsid w:val="00455D52"/>
    <w:rsid w:val="0045681A"/>
    <w:rsid w:val="00456F69"/>
    <w:rsid w:val="00457CDB"/>
    <w:rsid w:val="0046140A"/>
    <w:rsid w:val="00461B6A"/>
    <w:rsid w:val="004621C2"/>
    <w:rsid w:val="00462395"/>
    <w:rsid w:val="00462711"/>
    <w:rsid w:val="004630E7"/>
    <w:rsid w:val="00463323"/>
    <w:rsid w:val="00463A40"/>
    <w:rsid w:val="0046428D"/>
    <w:rsid w:val="004642B7"/>
    <w:rsid w:val="00464AC2"/>
    <w:rsid w:val="0046573B"/>
    <w:rsid w:val="004663DB"/>
    <w:rsid w:val="00467F78"/>
    <w:rsid w:val="00470848"/>
    <w:rsid w:val="00470A3B"/>
    <w:rsid w:val="00470A4D"/>
    <w:rsid w:val="0047130E"/>
    <w:rsid w:val="00471422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549"/>
    <w:rsid w:val="00482C02"/>
    <w:rsid w:val="00483136"/>
    <w:rsid w:val="004835A1"/>
    <w:rsid w:val="00483E32"/>
    <w:rsid w:val="004854B6"/>
    <w:rsid w:val="00485751"/>
    <w:rsid w:val="00490AD8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1A"/>
    <w:rsid w:val="00494FB2"/>
    <w:rsid w:val="00495C4F"/>
    <w:rsid w:val="0049616A"/>
    <w:rsid w:val="0049693A"/>
    <w:rsid w:val="004A0468"/>
    <w:rsid w:val="004A176E"/>
    <w:rsid w:val="004A1E8D"/>
    <w:rsid w:val="004A225F"/>
    <w:rsid w:val="004A257D"/>
    <w:rsid w:val="004A260B"/>
    <w:rsid w:val="004A2627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7DA"/>
    <w:rsid w:val="004B0454"/>
    <w:rsid w:val="004B0465"/>
    <w:rsid w:val="004B0C63"/>
    <w:rsid w:val="004B14E6"/>
    <w:rsid w:val="004B270D"/>
    <w:rsid w:val="004B3BDF"/>
    <w:rsid w:val="004B49BD"/>
    <w:rsid w:val="004B5CAD"/>
    <w:rsid w:val="004B77D7"/>
    <w:rsid w:val="004B78F7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1A17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40"/>
    <w:rsid w:val="004F2D9B"/>
    <w:rsid w:val="004F44AE"/>
    <w:rsid w:val="004F4845"/>
    <w:rsid w:val="004F4D95"/>
    <w:rsid w:val="004F5039"/>
    <w:rsid w:val="004F5044"/>
    <w:rsid w:val="004F519F"/>
    <w:rsid w:val="004F71B8"/>
    <w:rsid w:val="004F761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301"/>
    <w:rsid w:val="00514EF1"/>
    <w:rsid w:val="00515070"/>
    <w:rsid w:val="0051657E"/>
    <w:rsid w:val="00516B3E"/>
    <w:rsid w:val="00516FB7"/>
    <w:rsid w:val="00520927"/>
    <w:rsid w:val="00521622"/>
    <w:rsid w:val="00521681"/>
    <w:rsid w:val="00522E51"/>
    <w:rsid w:val="0052331F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7BC5"/>
    <w:rsid w:val="00527D52"/>
    <w:rsid w:val="00530437"/>
    <w:rsid w:val="0053125F"/>
    <w:rsid w:val="00532AA7"/>
    <w:rsid w:val="005342C4"/>
    <w:rsid w:val="00535D3D"/>
    <w:rsid w:val="00535D98"/>
    <w:rsid w:val="00535E11"/>
    <w:rsid w:val="0054143D"/>
    <w:rsid w:val="00542512"/>
    <w:rsid w:val="00542789"/>
    <w:rsid w:val="00542C13"/>
    <w:rsid w:val="0054309A"/>
    <w:rsid w:val="005434E9"/>
    <w:rsid w:val="005438A2"/>
    <w:rsid w:val="00543C25"/>
    <w:rsid w:val="0054406D"/>
    <w:rsid w:val="0054416C"/>
    <w:rsid w:val="00544D34"/>
    <w:rsid w:val="005451D3"/>
    <w:rsid w:val="00545CF4"/>
    <w:rsid w:val="00546178"/>
    <w:rsid w:val="00546E1F"/>
    <w:rsid w:val="0054733D"/>
    <w:rsid w:val="00550080"/>
    <w:rsid w:val="005512D2"/>
    <w:rsid w:val="0055235E"/>
    <w:rsid w:val="00552A6A"/>
    <w:rsid w:val="00552E16"/>
    <w:rsid w:val="00552E67"/>
    <w:rsid w:val="0055311F"/>
    <w:rsid w:val="005537E1"/>
    <w:rsid w:val="00554C98"/>
    <w:rsid w:val="0055553B"/>
    <w:rsid w:val="00555650"/>
    <w:rsid w:val="005558F6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440"/>
    <w:rsid w:val="00563892"/>
    <w:rsid w:val="00563A8E"/>
    <w:rsid w:val="00563FCE"/>
    <w:rsid w:val="005641E3"/>
    <w:rsid w:val="00565E00"/>
    <w:rsid w:val="00566767"/>
    <w:rsid w:val="00566ACD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7FB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2B77"/>
    <w:rsid w:val="00583079"/>
    <w:rsid w:val="00583D3F"/>
    <w:rsid w:val="00584D66"/>
    <w:rsid w:val="00584EF4"/>
    <w:rsid w:val="00585F7A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E46"/>
    <w:rsid w:val="00595A9E"/>
    <w:rsid w:val="00595BF6"/>
    <w:rsid w:val="00596775"/>
    <w:rsid w:val="00596C0C"/>
    <w:rsid w:val="005A0752"/>
    <w:rsid w:val="005A0DF4"/>
    <w:rsid w:val="005A0F26"/>
    <w:rsid w:val="005A1C6F"/>
    <w:rsid w:val="005A21AC"/>
    <w:rsid w:val="005A450A"/>
    <w:rsid w:val="005A46F1"/>
    <w:rsid w:val="005A4828"/>
    <w:rsid w:val="005A484E"/>
    <w:rsid w:val="005A486F"/>
    <w:rsid w:val="005A49FB"/>
    <w:rsid w:val="005A4CF2"/>
    <w:rsid w:val="005A5372"/>
    <w:rsid w:val="005A5CCA"/>
    <w:rsid w:val="005A6211"/>
    <w:rsid w:val="005B0824"/>
    <w:rsid w:val="005B0852"/>
    <w:rsid w:val="005B30A8"/>
    <w:rsid w:val="005B342B"/>
    <w:rsid w:val="005B3A19"/>
    <w:rsid w:val="005B47B8"/>
    <w:rsid w:val="005B4B88"/>
    <w:rsid w:val="005B4CA3"/>
    <w:rsid w:val="005B4F1E"/>
    <w:rsid w:val="005B5163"/>
    <w:rsid w:val="005B583C"/>
    <w:rsid w:val="005B6E92"/>
    <w:rsid w:val="005C0434"/>
    <w:rsid w:val="005C14D8"/>
    <w:rsid w:val="005C20F6"/>
    <w:rsid w:val="005C2896"/>
    <w:rsid w:val="005C2C45"/>
    <w:rsid w:val="005C3A36"/>
    <w:rsid w:val="005C48A1"/>
    <w:rsid w:val="005C54AC"/>
    <w:rsid w:val="005C568E"/>
    <w:rsid w:val="005C593D"/>
    <w:rsid w:val="005C5E7C"/>
    <w:rsid w:val="005C636F"/>
    <w:rsid w:val="005C73FB"/>
    <w:rsid w:val="005C7C7B"/>
    <w:rsid w:val="005D013E"/>
    <w:rsid w:val="005D256C"/>
    <w:rsid w:val="005D3860"/>
    <w:rsid w:val="005D4403"/>
    <w:rsid w:val="005D52DF"/>
    <w:rsid w:val="005D5B40"/>
    <w:rsid w:val="005D5F72"/>
    <w:rsid w:val="005D784B"/>
    <w:rsid w:val="005D788A"/>
    <w:rsid w:val="005E1DEF"/>
    <w:rsid w:val="005E1F80"/>
    <w:rsid w:val="005E2083"/>
    <w:rsid w:val="005E2A9E"/>
    <w:rsid w:val="005E2F07"/>
    <w:rsid w:val="005E3984"/>
    <w:rsid w:val="005E44A1"/>
    <w:rsid w:val="005E4623"/>
    <w:rsid w:val="005E46E8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4B0B"/>
    <w:rsid w:val="005F5A9C"/>
    <w:rsid w:val="005F5FA0"/>
    <w:rsid w:val="005F6090"/>
    <w:rsid w:val="005F66DE"/>
    <w:rsid w:val="005F6711"/>
    <w:rsid w:val="005F70FA"/>
    <w:rsid w:val="005F7A9E"/>
    <w:rsid w:val="005F7D66"/>
    <w:rsid w:val="005F7F44"/>
    <w:rsid w:val="00600010"/>
    <w:rsid w:val="00600914"/>
    <w:rsid w:val="00601714"/>
    <w:rsid w:val="00601B6A"/>
    <w:rsid w:val="00602A8D"/>
    <w:rsid w:val="00602ED0"/>
    <w:rsid w:val="00602FCC"/>
    <w:rsid w:val="0060351E"/>
    <w:rsid w:val="00603C17"/>
    <w:rsid w:val="0060485B"/>
    <w:rsid w:val="0060568C"/>
    <w:rsid w:val="00605724"/>
    <w:rsid w:val="00605F7A"/>
    <w:rsid w:val="00605FD3"/>
    <w:rsid w:val="00606689"/>
    <w:rsid w:val="0060674E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4EDD"/>
    <w:rsid w:val="006154A9"/>
    <w:rsid w:val="00615B40"/>
    <w:rsid w:val="00615F13"/>
    <w:rsid w:val="00617AA0"/>
    <w:rsid w:val="00620656"/>
    <w:rsid w:val="0062090B"/>
    <w:rsid w:val="00621220"/>
    <w:rsid w:val="0062152D"/>
    <w:rsid w:val="00622022"/>
    <w:rsid w:val="0062234D"/>
    <w:rsid w:val="00622B26"/>
    <w:rsid w:val="00623177"/>
    <w:rsid w:val="006239B1"/>
    <w:rsid w:val="00623E4A"/>
    <w:rsid w:val="00623EF7"/>
    <w:rsid w:val="00624448"/>
    <w:rsid w:val="006246F5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16B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696"/>
    <w:rsid w:val="00644964"/>
    <w:rsid w:val="00644C39"/>
    <w:rsid w:val="00647623"/>
    <w:rsid w:val="00650B1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5EBD"/>
    <w:rsid w:val="006570A7"/>
    <w:rsid w:val="0065791C"/>
    <w:rsid w:val="00660686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056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550"/>
    <w:rsid w:val="00677907"/>
    <w:rsid w:val="00677D3B"/>
    <w:rsid w:val="00677E67"/>
    <w:rsid w:val="006809F2"/>
    <w:rsid w:val="00680B10"/>
    <w:rsid w:val="00680D13"/>
    <w:rsid w:val="00681077"/>
    <w:rsid w:val="00681663"/>
    <w:rsid w:val="006818A5"/>
    <w:rsid w:val="00681D9F"/>
    <w:rsid w:val="00683057"/>
    <w:rsid w:val="00683515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3A0"/>
    <w:rsid w:val="006A07ED"/>
    <w:rsid w:val="006A2B35"/>
    <w:rsid w:val="006A31D0"/>
    <w:rsid w:val="006A34BF"/>
    <w:rsid w:val="006A3B43"/>
    <w:rsid w:val="006A4108"/>
    <w:rsid w:val="006A4249"/>
    <w:rsid w:val="006A4475"/>
    <w:rsid w:val="006A48FF"/>
    <w:rsid w:val="006A50B3"/>
    <w:rsid w:val="006A5A08"/>
    <w:rsid w:val="006A5A77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980"/>
    <w:rsid w:val="006B4A6A"/>
    <w:rsid w:val="006B5F56"/>
    <w:rsid w:val="006B7AFC"/>
    <w:rsid w:val="006B7D83"/>
    <w:rsid w:val="006B7F7C"/>
    <w:rsid w:val="006C03D8"/>
    <w:rsid w:val="006C0EB1"/>
    <w:rsid w:val="006C11DB"/>
    <w:rsid w:val="006C1258"/>
    <w:rsid w:val="006C15C2"/>
    <w:rsid w:val="006C22F3"/>
    <w:rsid w:val="006C2F73"/>
    <w:rsid w:val="006C3210"/>
    <w:rsid w:val="006C3813"/>
    <w:rsid w:val="006C43B9"/>
    <w:rsid w:val="006C4F2A"/>
    <w:rsid w:val="006C5FC2"/>
    <w:rsid w:val="006C6077"/>
    <w:rsid w:val="006C7933"/>
    <w:rsid w:val="006D0D00"/>
    <w:rsid w:val="006D170C"/>
    <w:rsid w:val="006D1CF7"/>
    <w:rsid w:val="006D3380"/>
    <w:rsid w:val="006D34D7"/>
    <w:rsid w:val="006D3EA5"/>
    <w:rsid w:val="006D424B"/>
    <w:rsid w:val="006D42D3"/>
    <w:rsid w:val="006D5177"/>
    <w:rsid w:val="006D5181"/>
    <w:rsid w:val="006D6D4C"/>
    <w:rsid w:val="006D762F"/>
    <w:rsid w:val="006E0083"/>
    <w:rsid w:val="006E06C4"/>
    <w:rsid w:val="006E08C3"/>
    <w:rsid w:val="006E0AB1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6A4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7BF"/>
    <w:rsid w:val="00701CBA"/>
    <w:rsid w:val="00701E8F"/>
    <w:rsid w:val="007028D3"/>
    <w:rsid w:val="00702EAB"/>
    <w:rsid w:val="007031D1"/>
    <w:rsid w:val="00703466"/>
    <w:rsid w:val="00703533"/>
    <w:rsid w:val="0070402F"/>
    <w:rsid w:val="00704862"/>
    <w:rsid w:val="00704CE2"/>
    <w:rsid w:val="00705A02"/>
    <w:rsid w:val="00707F69"/>
    <w:rsid w:val="00711A25"/>
    <w:rsid w:val="00712417"/>
    <w:rsid w:val="007126B8"/>
    <w:rsid w:val="00712830"/>
    <w:rsid w:val="00713B9C"/>
    <w:rsid w:val="007141F0"/>
    <w:rsid w:val="00714536"/>
    <w:rsid w:val="007147F3"/>
    <w:rsid w:val="00714AF3"/>
    <w:rsid w:val="00715DD6"/>
    <w:rsid w:val="007162A8"/>
    <w:rsid w:val="00716395"/>
    <w:rsid w:val="00716B39"/>
    <w:rsid w:val="007175EB"/>
    <w:rsid w:val="007177DA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5F6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4DE"/>
    <w:rsid w:val="00737802"/>
    <w:rsid w:val="007379C0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676"/>
    <w:rsid w:val="00754A62"/>
    <w:rsid w:val="00754D1B"/>
    <w:rsid w:val="00755DA7"/>
    <w:rsid w:val="0075623E"/>
    <w:rsid w:val="007563AD"/>
    <w:rsid w:val="00756729"/>
    <w:rsid w:val="00757065"/>
    <w:rsid w:val="007603D9"/>
    <w:rsid w:val="0076146D"/>
    <w:rsid w:val="00761AE0"/>
    <w:rsid w:val="00761FAD"/>
    <w:rsid w:val="00763076"/>
    <w:rsid w:val="007636AC"/>
    <w:rsid w:val="007645DD"/>
    <w:rsid w:val="00764A12"/>
    <w:rsid w:val="00764FE7"/>
    <w:rsid w:val="00765D11"/>
    <w:rsid w:val="00766698"/>
    <w:rsid w:val="00766C9E"/>
    <w:rsid w:val="007670E3"/>
    <w:rsid w:val="007675EA"/>
    <w:rsid w:val="00770057"/>
    <w:rsid w:val="00770726"/>
    <w:rsid w:val="00770965"/>
    <w:rsid w:val="007711D0"/>
    <w:rsid w:val="007711E2"/>
    <w:rsid w:val="00771432"/>
    <w:rsid w:val="00771A7E"/>
    <w:rsid w:val="00771DF5"/>
    <w:rsid w:val="0077223E"/>
    <w:rsid w:val="00773FE7"/>
    <w:rsid w:val="00774412"/>
    <w:rsid w:val="00775E71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EC9"/>
    <w:rsid w:val="00785FE2"/>
    <w:rsid w:val="007861AA"/>
    <w:rsid w:val="00786260"/>
    <w:rsid w:val="0078648E"/>
    <w:rsid w:val="007901A8"/>
    <w:rsid w:val="00791380"/>
    <w:rsid w:val="00791498"/>
    <w:rsid w:val="007914E8"/>
    <w:rsid w:val="007916A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51"/>
    <w:rsid w:val="007A0C75"/>
    <w:rsid w:val="007A15B4"/>
    <w:rsid w:val="007A2371"/>
    <w:rsid w:val="007A25BA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093"/>
    <w:rsid w:val="007B1389"/>
    <w:rsid w:val="007B258C"/>
    <w:rsid w:val="007B307D"/>
    <w:rsid w:val="007B3150"/>
    <w:rsid w:val="007B4532"/>
    <w:rsid w:val="007B527C"/>
    <w:rsid w:val="007B55E1"/>
    <w:rsid w:val="007B6560"/>
    <w:rsid w:val="007B6649"/>
    <w:rsid w:val="007B6D36"/>
    <w:rsid w:val="007B7087"/>
    <w:rsid w:val="007B72C6"/>
    <w:rsid w:val="007C0092"/>
    <w:rsid w:val="007C2796"/>
    <w:rsid w:val="007C3343"/>
    <w:rsid w:val="007C360D"/>
    <w:rsid w:val="007C4EE4"/>
    <w:rsid w:val="007C53A6"/>
    <w:rsid w:val="007C5556"/>
    <w:rsid w:val="007D0640"/>
    <w:rsid w:val="007D20A9"/>
    <w:rsid w:val="007D2116"/>
    <w:rsid w:val="007D23EE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49B"/>
    <w:rsid w:val="007E29CC"/>
    <w:rsid w:val="007E2A65"/>
    <w:rsid w:val="007E2E9C"/>
    <w:rsid w:val="007E39E2"/>
    <w:rsid w:val="007E42B9"/>
    <w:rsid w:val="007E5055"/>
    <w:rsid w:val="007E51D2"/>
    <w:rsid w:val="007E5A62"/>
    <w:rsid w:val="007E64FB"/>
    <w:rsid w:val="007E7B5E"/>
    <w:rsid w:val="007F0583"/>
    <w:rsid w:val="007F09A3"/>
    <w:rsid w:val="007F106D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213"/>
    <w:rsid w:val="007F4875"/>
    <w:rsid w:val="007F4962"/>
    <w:rsid w:val="007F4CDB"/>
    <w:rsid w:val="007F4CF8"/>
    <w:rsid w:val="007F4FD9"/>
    <w:rsid w:val="007F5F71"/>
    <w:rsid w:val="007F6129"/>
    <w:rsid w:val="007F637A"/>
    <w:rsid w:val="007F6B5E"/>
    <w:rsid w:val="007F73FE"/>
    <w:rsid w:val="007F7BF4"/>
    <w:rsid w:val="00800787"/>
    <w:rsid w:val="008007C3"/>
    <w:rsid w:val="00800ED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7C91"/>
    <w:rsid w:val="00810159"/>
    <w:rsid w:val="0081027F"/>
    <w:rsid w:val="00810468"/>
    <w:rsid w:val="008104A9"/>
    <w:rsid w:val="00810BFC"/>
    <w:rsid w:val="00810F0F"/>
    <w:rsid w:val="00811117"/>
    <w:rsid w:val="0081128E"/>
    <w:rsid w:val="00811FC6"/>
    <w:rsid w:val="00812D10"/>
    <w:rsid w:val="00814F54"/>
    <w:rsid w:val="008152B5"/>
    <w:rsid w:val="00815653"/>
    <w:rsid w:val="00815CED"/>
    <w:rsid w:val="00816DBA"/>
    <w:rsid w:val="008176E0"/>
    <w:rsid w:val="00817C1E"/>
    <w:rsid w:val="0082065D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38DC"/>
    <w:rsid w:val="008354D5"/>
    <w:rsid w:val="008357FD"/>
    <w:rsid w:val="00835FBA"/>
    <w:rsid w:val="00836145"/>
    <w:rsid w:val="00836647"/>
    <w:rsid w:val="00836DF0"/>
    <w:rsid w:val="00841959"/>
    <w:rsid w:val="0084206B"/>
    <w:rsid w:val="008435C3"/>
    <w:rsid w:val="008436E7"/>
    <w:rsid w:val="008437BD"/>
    <w:rsid w:val="008438A5"/>
    <w:rsid w:val="00843DA2"/>
    <w:rsid w:val="00844AA2"/>
    <w:rsid w:val="00845D8F"/>
    <w:rsid w:val="0084628A"/>
    <w:rsid w:val="00846E78"/>
    <w:rsid w:val="00847B14"/>
    <w:rsid w:val="00850665"/>
    <w:rsid w:val="00852B65"/>
    <w:rsid w:val="00852DCF"/>
    <w:rsid w:val="00852E7F"/>
    <w:rsid w:val="00852FC0"/>
    <w:rsid w:val="00853D8F"/>
    <w:rsid w:val="00853F5C"/>
    <w:rsid w:val="0085424B"/>
    <w:rsid w:val="008547BD"/>
    <w:rsid w:val="00854D4A"/>
    <w:rsid w:val="0085518D"/>
    <w:rsid w:val="00855C02"/>
    <w:rsid w:val="00856F7A"/>
    <w:rsid w:val="00857436"/>
    <w:rsid w:val="0085761A"/>
    <w:rsid w:val="00857E74"/>
    <w:rsid w:val="00857F5B"/>
    <w:rsid w:val="008603EA"/>
    <w:rsid w:val="00861888"/>
    <w:rsid w:val="008618FC"/>
    <w:rsid w:val="00862D3D"/>
    <w:rsid w:val="0086357E"/>
    <w:rsid w:val="00864565"/>
    <w:rsid w:val="00864BAE"/>
    <w:rsid w:val="00864C77"/>
    <w:rsid w:val="0086519C"/>
    <w:rsid w:val="00865716"/>
    <w:rsid w:val="00866612"/>
    <w:rsid w:val="008671A4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48CD"/>
    <w:rsid w:val="00875385"/>
    <w:rsid w:val="008753A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0F0"/>
    <w:rsid w:val="00883AEB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19F"/>
    <w:rsid w:val="00897C5F"/>
    <w:rsid w:val="008A0810"/>
    <w:rsid w:val="008A17E1"/>
    <w:rsid w:val="008A210E"/>
    <w:rsid w:val="008A28F6"/>
    <w:rsid w:val="008A2EEF"/>
    <w:rsid w:val="008A40E4"/>
    <w:rsid w:val="008A4FAA"/>
    <w:rsid w:val="008A5679"/>
    <w:rsid w:val="008A57A7"/>
    <w:rsid w:val="008A5DB9"/>
    <w:rsid w:val="008A677D"/>
    <w:rsid w:val="008A6B5D"/>
    <w:rsid w:val="008A6DFD"/>
    <w:rsid w:val="008A6F57"/>
    <w:rsid w:val="008A706B"/>
    <w:rsid w:val="008A7B55"/>
    <w:rsid w:val="008B044B"/>
    <w:rsid w:val="008B0D2D"/>
    <w:rsid w:val="008B1E73"/>
    <w:rsid w:val="008B32F5"/>
    <w:rsid w:val="008B3A24"/>
    <w:rsid w:val="008B4330"/>
    <w:rsid w:val="008B5448"/>
    <w:rsid w:val="008B586E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6FE"/>
    <w:rsid w:val="008D0770"/>
    <w:rsid w:val="008D0EFF"/>
    <w:rsid w:val="008D134A"/>
    <w:rsid w:val="008D1AC2"/>
    <w:rsid w:val="008D282D"/>
    <w:rsid w:val="008D2E51"/>
    <w:rsid w:val="008D3A15"/>
    <w:rsid w:val="008D4746"/>
    <w:rsid w:val="008D57E1"/>
    <w:rsid w:val="008D5D8D"/>
    <w:rsid w:val="008D66ED"/>
    <w:rsid w:val="008D6850"/>
    <w:rsid w:val="008D6BE1"/>
    <w:rsid w:val="008D7672"/>
    <w:rsid w:val="008D7CBA"/>
    <w:rsid w:val="008E1155"/>
    <w:rsid w:val="008E1A96"/>
    <w:rsid w:val="008E2344"/>
    <w:rsid w:val="008E2429"/>
    <w:rsid w:val="008E32B5"/>
    <w:rsid w:val="008E4958"/>
    <w:rsid w:val="008E5A05"/>
    <w:rsid w:val="008E5CF3"/>
    <w:rsid w:val="008E6BDF"/>
    <w:rsid w:val="008E77E2"/>
    <w:rsid w:val="008F0D7E"/>
    <w:rsid w:val="008F0F52"/>
    <w:rsid w:val="008F1375"/>
    <w:rsid w:val="008F1458"/>
    <w:rsid w:val="008F19A9"/>
    <w:rsid w:val="008F19AC"/>
    <w:rsid w:val="008F21F0"/>
    <w:rsid w:val="008F2A2C"/>
    <w:rsid w:val="008F2C27"/>
    <w:rsid w:val="008F445F"/>
    <w:rsid w:val="008F454D"/>
    <w:rsid w:val="008F4961"/>
    <w:rsid w:val="008F4D67"/>
    <w:rsid w:val="008F5EDD"/>
    <w:rsid w:val="008F652E"/>
    <w:rsid w:val="008F672F"/>
    <w:rsid w:val="008F6E21"/>
    <w:rsid w:val="008F6F30"/>
    <w:rsid w:val="008F7C50"/>
    <w:rsid w:val="008F7D96"/>
    <w:rsid w:val="009002CF"/>
    <w:rsid w:val="0090072A"/>
    <w:rsid w:val="00901944"/>
    <w:rsid w:val="00901AED"/>
    <w:rsid w:val="00903050"/>
    <w:rsid w:val="00903A25"/>
    <w:rsid w:val="00904FF4"/>
    <w:rsid w:val="009056FF"/>
    <w:rsid w:val="00906257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571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182"/>
    <w:rsid w:val="00926399"/>
    <w:rsid w:val="00927762"/>
    <w:rsid w:val="00930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1A"/>
    <w:rsid w:val="00933955"/>
    <w:rsid w:val="00933972"/>
    <w:rsid w:val="00933AB7"/>
    <w:rsid w:val="00933C97"/>
    <w:rsid w:val="00934B0E"/>
    <w:rsid w:val="00934D22"/>
    <w:rsid w:val="00934D33"/>
    <w:rsid w:val="009360E2"/>
    <w:rsid w:val="00936990"/>
    <w:rsid w:val="00937061"/>
    <w:rsid w:val="009377D7"/>
    <w:rsid w:val="00937B85"/>
    <w:rsid w:val="009402B2"/>
    <w:rsid w:val="0094137F"/>
    <w:rsid w:val="009416A4"/>
    <w:rsid w:val="00941718"/>
    <w:rsid w:val="0094218B"/>
    <w:rsid w:val="00942F39"/>
    <w:rsid w:val="0094351A"/>
    <w:rsid w:val="00944122"/>
    <w:rsid w:val="00944126"/>
    <w:rsid w:val="009455E9"/>
    <w:rsid w:val="0094574B"/>
    <w:rsid w:val="00945ACE"/>
    <w:rsid w:val="00946523"/>
    <w:rsid w:val="00946885"/>
    <w:rsid w:val="00946BA4"/>
    <w:rsid w:val="009472B7"/>
    <w:rsid w:val="00947482"/>
    <w:rsid w:val="0094784E"/>
    <w:rsid w:val="0094794E"/>
    <w:rsid w:val="0095087C"/>
    <w:rsid w:val="00950E4A"/>
    <w:rsid w:val="00951202"/>
    <w:rsid w:val="00951ED8"/>
    <w:rsid w:val="00951FD9"/>
    <w:rsid w:val="00951FDA"/>
    <w:rsid w:val="00952CE6"/>
    <w:rsid w:val="00953CC9"/>
    <w:rsid w:val="00954223"/>
    <w:rsid w:val="009547F1"/>
    <w:rsid w:val="00954BE2"/>
    <w:rsid w:val="00954C91"/>
    <w:rsid w:val="00954FC6"/>
    <w:rsid w:val="009569C0"/>
    <w:rsid w:val="009573E1"/>
    <w:rsid w:val="00957E2C"/>
    <w:rsid w:val="009604EE"/>
    <w:rsid w:val="0096131E"/>
    <w:rsid w:val="0096230E"/>
    <w:rsid w:val="00962E17"/>
    <w:rsid w:val="009632BD"/>
    <w:rsid w:val="009632DE"/>
    <w:rsid w:val="00964834"/>
    <w:rsid w:val="009648DF"/>
    <w:rsid w:val="009657BD"/>
    <w:rsid w:val="00967B6F"/>
    <w:rsid w:val="00970061"/>
    <w:rsid w:val="009702BF"/>
    <w:rsid w:val="00970AB5"/>
    <w:rsid w:val="0097127B"/>
    <w:rsid w:val="00971900"/>
    <w:rsid w:val="00971D1A"/>
    <w:rsid w:val="00971FDB"/>
    <w:rsid w:val="00974BE4"/>
    <w:rsid w:val="00974C57"/>
    <w:rsid w:val="0097523B"/>
    <w:rsid w:val="0097528C"/>
    <w:rsid w:val="00976097"/>
    <w:rsid w:val="00976F33"/>
    <w:rsid w:val="00980F0D"/>
    <w:rsid w:val="009818C7"/>
    <w:rsid w:val="00981B48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0FCA"/>
    <w:rsid w:val="0099120F"/>
    <w:rsid w:val="0099131F"/>
    <w:rsid w:val="00991BB4"/>
    <w:rsid w:val="00991F0A"/>
    <w:rsid w:val="009947BE"/>
    <w:rsid w:val="0099557E"/>
    <w:rsid w:val="009963FB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586E"/>
    <w:rsid w:val="009A5ADC"/>
    <w:rsid w:val="009A6D1F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2D7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108A"/>
    <w:rsid w:val="009D1B62"/>
    <w:rsid w:val="009D3E6A"/>
    <w:rsid w:val="009D5D3D"/>
    <w:rsid w:val="009D60AF"/>
    <w:rsid w:val="009D662C"/>
    <w:rsid w:val="009D68AC"/>
    <w:rsid w:val="009D71AC"/>
    <w:rsid w:val="009D7353"/>
    <w:rsid w:val="009D750B"/>
    <w:rsid w:val="009E07A6"/>
    <w:rsid w:val="009E0D46"/>
    <w:rsid w:val="009E0D6B"/>
    <w:rsid w:val="009E121D"/>
    <w:rsid w:val="009E1387"/>
    <w:rsid w:val="009E14A0"/>
    <w:rsid w:val="009E1C65"/>
    <w:rsid w:val="009E2138"/>
    <w:rsid w:val="009E2C7C"/>
    <w:rsid w:val="009E30AA"/>
    <w:rsid w:val="009E33C5"/>
    <w:rsid w:val="009E3FBF"/>
    <w:rsid w:val="009E4241"/>
    <w:rsid w:val="009E484F"/>
    <w:rsid w:val="009E6D91"/>
    <w:rsid w:val="009F0214"/>
    <w:rsid w:val="009F0728"/>
    <w:rsid w:val="009F08A4"/>
    <w:rsid w:val="009F0A48"/>
    <w:rsid w:val="009F1282"/>
    <w:rsid w:val="009F16D3"/>
    <w:rsid w:val="009F1A39"/>
    <w:rsid w:val="009F26B1"/>
    <w:rsid w:val="009F2AEE"/>
    <w:rsid w:val="009F34FB"/>
    <w:rsid w:val="009F3783"/>
    <w:rsid w:val="009F3C44"/>
    <w:rsid w:val="009F3EA5"/>
    <w:rsid w:val="009F4B56"/>
    <w:rsid w:val="009F4E5B"/>
    <w:rsid w:val="009F7984"/>
    <w:rsid w:val="009F7C3B"/>
    <w:rsid w:val="00A00FF0"/>
    <w:rsid w:val="00A0150A"/>
    <w:rsid w:val="00A0258A"/>
    <w:rsid w:val="00A03A66"/>
    <w:rsid w:val="00A03E53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357B"/>
    <w:rsid w:val="00A1457C"/>
    <w:rsid w:val="00A145F2"/>
    <w:rsid w:val="00A1485A"/>
    <w:rsid w:val="00A14DC8"/>
    <w:rsid w:val="00A15079"/>
    <w:rsid w:val="00A15641"/>
    <w:rsid w:val="00A16B4C"/>
    <w:rsid w:val="00A17A35"/>
    <w:rsid w:val="00A2185F"/>
    <w:rsid w:val="00A2374A"/>
    <w:rsid w:val="00A237E2"/>
    <w:rsid w:val="00A23C2C"/>
    <w:rsid w:val="00A2403B"/>
    <w:rsid w:val="00A24596"/>
    <w:rsid w:val="00A24C20"/>
    <w:rsid w:val="00A24C2C"/>
    <w:rsid w:val="00A24F0B"/>
    <w:rsid w:val="00A252DB"/>
    <w:rsid w:val="00A25E34"/>
    <w:rsid w:val="00A25F4B"/>
    <w:rsid w:val="00A26577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3404"/>
    <w:rsid w:val="00A43618"/>
    <w:rsid w:val="00A43AE7"/>
    <w:rsid w:val="00A4405B"/>
    <w:rsid w:val="00A443AF"/>
    <w:rsid w:val="00A44B53"/>
    <w:rsid w:val="00A44C2C"/>
    <w:rsid w:val="00A45A07"/>
    <w:rsid w:val="00A4620C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2A9"/>
    <w:rsid w:val="00A539CE"/>
    <w:rsid w:val="00A53CF7"/>
    <w:rsid w:val="00A53F17"/>
    <w:rsid w:val="00A54FEA"/>
    <w:rsid w:val="00A562F9"/>
    <w:rsid w:val="00A575D6"/>
    <w:rsid w:val="00A57F4A"/>
    <w:rsid w:val="00A60402"/>
    <w:rsid w:val="00A612A7"/>
    <w:rsid w:val="00A61730"/>
    <w:rsid w:val="00A617B5"/>
    <w:rsid w:val="00A61E0F"/>
    <w:rsid w:val="00A62558"/>
    <w:rsid w:val="00A645AF"/>
    <w:rsid w:val="00A646E2"/>
    <w:rsid w:val="00A663E7"/>
    <w:rsid w:val="00A6653F"/>
    <w:rsid w:val="00A674B2"/>
    <w:rsid w:val="00A709B8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23B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2F1D"/>
    <w:rsid w:val="00A83B6A"/>
    <w:rsid w:val="00A8445A"/>
    <w:rsid w:val="00A85973"/>
    <w:rsid w:val="00A85C74"/>
    <w:rsid w:val="00A85CA2"/>
    <w:rsid w:val="00A85CB0"/>
    <w:rsid w:val="00A8686B"/>
    <w:rsid w:val="00A868A7"/>
    <w:rsid w:val="00A869CF"/>
    <w:rsid w:val="00A8707E"/>
    <w:rsid w:val="00A872ED"/>
    <w:rsid w:val="00A90E03"/>
    <w:rsid w:val="00A9232D"/>
    <w:rsid w:val="00A92415"/>
    <w:rsid w:val="00A925AA"/>
    <w:rsid w:val="00A92E94"/>
    <w:rsid w:val="00A93A15"/>
    <w:rsid w:val="00A93D17"/>
    <w:rsid w:val="00A9449E"/>
    <w:rsid w:val="00A94CA7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746"/>
    <w:rsid w:val="00AA50D4"/>
    <w:rsid w:val="00AA51D0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6FA"/>
    <w:rsid w:val="00AC0924"/>
    <w:rsid w:val="00AC0E9C"/>
    <w:rsid w:val="00AC186C"/>
    <w:rsid w:val="00AC18E6"/>
    <w:rsid w:val="00AC1C28"/>
    <w:rsid w:val="00AC2055"/>
    <w:rsid w:val="00AC21A4"/>
    <w:rsid w:val="00AC2490"/>
    <w:rsid w:val="00AC4DC9"/>
    <w:rsid w:val="00AC6629"/>
    <w:rsid w:val="00AC6CC7"/>
    <w:rsid w:val="00AC70D3"/>
    <w:rsid w:val="00AC72B4"/>
    <w:rsid w:val="00AC7525"/>
    <w:rsid w:val="00AC75FD"/>
    <w:rsid w:val="00AD0161"/>
    <w:rsid w:val="00AD027F"/>
    <w:rsid w:val="00AD0460"/>
    <w:rsid w:val="00AD0C7E"/>
    <w:rsid w:val="00AD0DD4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3E0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C0B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1BA5"/>
    <w:rsid w:val="00AF1DF7"/>
    <w:rsid w:val="00AF236B"/>
    <w:rsid w:val="00AF298F"/>
    <w:rsid w:val="00AF4CF0"/>
    <w:rsid w:val="00AF5C7C"/>
    <w:rsid w:val="00AF65E8"/>
    <w:rsid w:val="00AF6844"/>
    <w:rsid w:val="00AF70DE"/>
    <w:rsid w:val="00AF7FE2"/>
    <w:rsid w:val="00B0006E"/>
    <w:rsid w:val="00B00801"/>
    <w:rsid w:val="00B00A6F"/>
    <w:rsid w:val="00B013CC"/>
    <w:rsid w:val="00B01A0A"/>
    <w:rsid w:val="00B01D10"/>
    <w:rsid w:val="00B01DB4"/>
    <w:rsid w:val="00B01E91"/>
    <w:rsid w:val="00B027D8"/>
    <w:rsid w:val="00B03804"/>
    <w:rsid w:val="00B05691"/>
    <w:rsid w:val="00B05872"/>
    <w:rsid w:val="00B05934"/>
    <w:rsid w:val="00B069C4"/>
    <w:rsid w:val="00B06CAC"/>
    <w:rsid w:val="00B07A6D"/>
    <w:rsid w:val="00B07F52"/>
    <w:rsid w:val="00B1047A"/>
    <w:rsid w:val="00B10E5F"/>
    <w:rsid w:val="00B115E0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1B0"/>
    <w:rsid w:val="00B23321"/>
    <w:rsid w:val="00B23DEB"/>
    <w:rsid w:val="00B247C1"/>
    <w:rsid w:val="00B247D7"/>
    <w:rsid w:val="00B24B9D"/>
    <w:rsid w:val="00B25FC5"/>
    <w:rsid w:val="00B26876"/>
    <w:rsid w:val="00B271F2"/>
    <w:rsid w:val="00B30DAC"/>
    <w:rsid w:val="00B314B2"/>
    <w:rsid w:val="00B316EE"/>
    <w:rsid w:val="00B31B59"/>
    <w:rsid w:val="00B3234D"/>
    <w:rsid w:val="00B3258F"/>
    <w:rsid w:val="00B3292E"/>
    <w:rsid w:val="00B32C67"/>
    <w:rsid w:val="00B340CE"/>
    <w:rsid w:val="00B341F0"/>
    <w:rsid w:val="00B34CBE"/>
    <w:rsid w:val="00B356FD"/>
    <w:rsid w:val="00B36888"/>
    <w:rsid w:val="00B37395"/>
    <w:rsid w:val="00B3786C"/>
    <w:rsid w:val="00B37A65"/>
    <w:rsid w:val="00B4055F"/>
    <w:rsid w:val="00B406B8"/>
    <w:rsid w:val="00B42304"/>
    <w:rsid w:val="00B42BC2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975"/>
    <w:rsid w:val="00B52C0C"/>
    <w:rsid w:val="00B52C57"/>
    <w:rsid w:val="00B531EA"/>
    <w:rsid w:val="00B535EB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4A2E"/>
    <w:rsid w:val="00B6717C"/>
    <w:rsid w:val="00B676E1"/>
    <w:rsid w:val="00B67BC0"/>
    <w:rsid w:val="00B67CBD"/>
    <w:rsid w:val="00B67E4E"/>
    <w:rsid w:val="00B7095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29DA"/>
    <w:rsid w:val="00B8325E"/>
    <w:rsid w:val="00B839DD"/>
    <w:rsid w:val="00B84AD2"/>
    <w:rsid w:val="00B84C93"/>
    <w:rsid w:val="00B8619E"/>
    <w:rsid w:val="00B876AA"/>
    <w:rsid w:val="00B87CBF"/>
    <w:rsid w:val="00B90127"/>
    <w:rsid w:val="00B90EB8"/>
    <w:rsid w:val="00B91A90"/>
    <w:rsid w:val="00B9271E"/>
    <w:rsid w:val="00B92A4F"/>
    <w:rsid w:val="00B92EA6"/>
    <w:rsid w:val="00B939C1"/>
    <w:rsid w:val="00B93A1B"/>
    <w:rsid w:val="00B93F19"/>
    <w:rsid w:val="00B948BC"/>
    <w:rsid w:val="00B9514E"/>
    <w:rsid w:val="00B952F1"/>
    <w:rsid w:val="00B957C3"/>
    <w:rsid w:val="00B96B22"/>
    <w:rsid w:val="00B96EB0"/>
    <w:rsid w:val="00B973F2"/>
    <w:rsid w:val="00B976B5"/>
    <w:rsid w:val="00B97CC6"/>
    <w:rsid w:val="00B97EA4"/>
    <w:rsid w:val="00BA0C6D"/>
    <w:rsid w:val="00BA155C"/>
    <w:rsid w:val="00BA186A"/>
    <w:rsid w:val="00BA1926"/>
    <w:rsid w:val="00BA21F3"/>
    <w:rsid w:val="00BA265B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1CD"/>
    <w:rsid w:val="00BB1FDE"/>
    <w:rsid w:val="00BB2CBA"/>
    <w:rsid w:val="00BB5B75"/>
    <w:rsid w:val="00BB6196"/>
    <w:rsid w:val="00BB648F"/>
    <w:rsid w:val="00BB698C"/>
    <w:rsid w:val="00BB6BAD"/>
    <w:rsid w:val="00BB6CD3"/>
    <w:rsid w:val="00BB77F6"/>
    <w:rsid w:val="00BB7A9B"/>
    <w:rsid w:val="00BC0C36"/>
    <w:rsid w:val="00BC3880"/>
    <w:rsid w:val="00BC3982"/>
    <w:rsid w:val="00BC416D"/>
    <w:rsid w:val="00BC4F9C"/>
    <w:rsid w:val="00BC51E1"/>
    <w:rsid w:val="00BC52C2"/>
    <w:rsid w:val="00BC52FB"/>
    <w:rsid w:val="00BC59A1"/>
    <w:rsid w:val="00BC5CED"/>
    <w:rsid w:val="00BC6D2A"/>
    <w:rsid w:val="00BC70FF"/>
    <w:rsid w:val="00BC78C0"/>
    <w:rsid w:val="00BC7A9A"/>
    <w:rsid w:val="00BC7FEF"/>
    <w:rsid w:val="00BD0080"/>
    <w:rsid w:val="00BD1044"/>
    <w:rsid w:val="00BD210F"/>
    <w:rsid w:val="00BD2E43"/>
    <w:rsid w:val="00BD2E5A"/>
    <w:rsid w:val="00BD367D"/>
    <w:rsid w:val="00BD382D"/>
    <w:rsid w:val="00BD4582"/>
    <w:rsid w:val="00BD4B7C"/>
    <w:rsid w:val="00BD6442"/>
    <w:rsid w:val="00BD6BA3"/>
    <w:rsid w:val="00BD722E"/>
    <w:rsid w:val="00BD773E"/>
    <w:rsid w:val="00BD788E"/>
    <w:rsid w:val="00BE10F0"/>
    <w:rsid w:val="00BE1255"/>
    <w:rsid w:val="00BE1C27"/>
    <w:rsid w:val="00BE1F51"/>
    <w:rsid w:val="00BE2452"/>
    <w:rsid w:val="00BE365B"/>
    <w:rsid w:val="00BE3FC7"/>
    <w:rsid w:val="00BE4C01"/>
    <w:rsid w:val="00BE59FC"/>
    <w:rsid w:val="00BE78D4"/>
    <w:rsid w:val="00BE7FC4"/>
    <w:rsid w:val="00BE7FFC"/>
    <w:rsid w:val="00BF162F"/>
    <w:rsid w:val="00BF1FB1"/>
    <w:rsid w:val="00BF370F"/>
    <w:rsid w:val="00BF44A8"/>
    <w:rsid w:val="00BF4C02"/>
    <w:rsid w:val="00BF57E6"/>
    <w:rsid w:val="00BF60AC"/>
    <w:rsid w:val="00BF6450"/>
    <w:rsid w:val="00BF6C84"/>
    <w:rsid w:val="00BF74D2"/>
    <w:rsid w:val="00BF7595"/>
    <w:rsid w:val="00BF7AAB"/>
    <w:rsid w:val="00C00AE6"/>
    <w:rsid w:val="00C0124E"/>
    <w:rsid w:val="00C017C7"/>
    <w:rsid w:val="00C01C6C"/>
    <w:rsid w:val="00C022B6"/>
    <w:rsid w:val="00C022E1"/>
    <w:rsid w:val="00C02998"/>
    <w:rsid w:val="00C034E0"/>
    <w:rsid w:val="00C03FC1"/>
    <w:rsid w:val="00C045E6"/>
    <w:rsid w:val="00C04D20"/>
    <w:rsid w:val="00C0507D"/>
    <w:rsid w:val="00C053D3"/>
    <w:rsid w:val="00C05D41"/>
    <w:rsid w:val="00C05F45"/>
    <w:rsid w:val="00C06564"/>
    <w:rsid w:val="00C070C7"/>
    <w:rsid w:val="00C07423"/>
    <w:rsid w:val="00C07429"/>
    <w:rsid w:val="00C102E8"/>
    <w:rsid w:val="00C10735"/>
    <w:rsid w:val="00C10BFC"/>
    <w:rsid w:val="00C11420"/>
    <w:rsid w:val="00C122C9"/>
    <w:rsid w:val="00C1248F"/>
    <w:rsid w:val="00C12C01"/>
    <w:rsid w:val="00C13247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4845"/>
    <w:rsid w:val="00C35AA3"/>
    <w:rsid w:val="00C36784"/>
    <w:rsid w:val="00C3696A"/>
    <w:rsid w:val="00C36A93"/>
    <w:rsid w:val="00C36F59"/>
    <w:rsid w:val="00C37580"/>
    <w:rsid w:val="00C40A0E"/>
    <w:rsid w:val="00C40F90"/>
    <w:rsid w:val="00C411E4"/>
    <w:rsid w:val="00C41EEB"/>
    <w:rsid w:val="00C425B6"/>
    <w:rsid w:val="00C429BD"/>
    <w:rsid w:val="00C43881"/>
    <w:rsid w:val="00C43AAB"/>
    <w:rsid w:val="00C43C97"/>
    <w:rsid w:val="00C458C8"/>
    <w:rsid w:val="00C46131"/>
    <w:rsid w:val="00C47669"/>
    <w:rsid w:val="00C502CF"/>
    <w:rsid w:val="00C5092D"/>
    <w:rsid w:val="00C50A5E"/>
    <w:rsid w:val="00C510AC"/>
    <w:rsid w:val="00C51A7C"/>
    <w:rsid w:val="00C52C2E"/>
    <w:rsid w:val="00C52CBA"/>
    <w:rsid w:val="00C534C6"/>
    <w:rsid w:val="00C5354A"/>
    <w:rsid w:val="00C5387F"/>
    <w:rsid w:val="00C549B7"/>
    <w:rsid w:val="00C55355"/>
    <w:rsid w:val="00C55638"/>
    <w:rsid w:val="00C5563A"/>
    <w:rsid w:val="00C55894"/>
    <w:rsid w:val="00C567AC"/>
    <w:rsid w:val="00C56890"/>
    <w:rsid w:val="00C57D1B"/>
    <w:rsid w:val="00C61160"/>
    <w:rsid w:val="00C61BE3"/>
    <w:rsid w:val="00C62622"/>
    <w:rsid w:val="00C62FD1"/>
    <w:rsid w:val="00C64F8F"/>
    <w:rsid w:val="00C65783"/>
    <w:rsid w:val="00C65AF5"/>
    <w:rsid w:val="00C65B7F"/>
    <w:rsid w:val="00C66382"/>
    <w:rsid w:val="00C66471"/>
    <w:rsid w:val="00C66695"/>
    <w:rsid w:val="00C70099"/>
    <w:rsid w:val="00C70934"/>
    <w:rsid w:val="00C70B18"/>
    <w:rsid w:val="00C71A2B"/>
    <w:rsid w:val="00C71CA0"/>
    <w:rsid w:val="00C71FD0"/>
    <w:rsid w:val="00C726DE"/>
    <w:rsid w:val="00C72E3A"/>
    <w:rsid w:val="00C735B4"/>
    <w:rsid w:val="00C73E0D"/>
    <w:rsid w:val="00C75454"/>
    <w:rsid w:val="00C75E7F"/>
    <w:rsid w:val="00C762AA"/>
    <w:rsid w:val="00C76946"/>
    <w:rsid w:val="00C76EC2"/>
    <w:rsid w:val="00C778E7"/>
    <w:rsid w:val="00C816A8"/>
    <w:rsid w:val="00C823BE"/>
    <w:rsid w:val="00C82446"/>
    <w:rsid w:val="00C82FF6"/>
    <w:rsid w:val="00C8316C"/>
    <w:rsid w:val="00C8377B"/>
    <w:rsid w:val="00C85047"/>
    <w:rsid w:val="00C85714"/>
    <w:rsid w:val="00C85BE5"/>
    <w:rsid w:val="00C864AA"/>
    <w:rsid w:val="00C8738F"/>
    <w:rsid w:val="00C87735"/>
    <w:rsid w:val="00C878CC"/>
    <w:rsid w:val="00C8791D"/>
    <w:rsid w:val="00C87A8F"/>
    <w:rsid w:val="00C901BA"/>
    <w:rsid w:val="00C908BC"/>
    <w:rsid w:val="00C90D0D"/>
    <w:rsid w:val="00C90E00"/>
    <w:rsid w:val="00C9122F"/>
    <w:rsid w:val="00C92244"/>
    <w:rsid w:val="00C92FC2"/>
    <w:rsid w:val="00C93D40"/>
    <w:rsid w:val="00C94F8F"/>
    <w:rsid w:val="00C9543C"/>
    <w:rsid w:val="00C9641E"/>
    <w:rsid w:val="00C96642"/>
    <w:rsid w:val="00C973C5"/>
    <w:rsid w:val="00CA093D"/>
    <w:rsid w:val="00CA0D1E"/>
    <w:rsid w:val="00CA1F4B"/>
    <w:rsid w:val="00CA2ADB"/>
    <w:rsid w:val="00CA33C2"/>
    <w:rsid w:val="00CA37BB"/>
    <w:rsid w:val="00CA4248"/>
    <w:rsid w:val="00CA4253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1AA3"/>
    <w:rsid w:val="00CB2007"/>
    <w:rsid w:val="00CB2532"/>
    <w:rsid w:val="00CB39FD"/>
    <w:rsid w:val="00CB3B8E"/>
    <w:rsid w:val="00CB40F3"/>
    <w:rsid w:val="00CB4476"/>
    <w:rsid w:val="00CB47C9"/>
    <w:rsid w:val="00CB4AD7"/>
    <w:rsid w:val="00CB4E58"/>
    <w:rsid w:val="00CB4F16"/>
    <w:rsid w:val="00CB5C2F"/>
    <w:rsid w:val="00CB6DD2"/>
    <w:rsid w:val="00CB6EF1"/>
    <w:rsid w:val="00CB76E4"/>
    <w:rsid w:val="00CB7D2F"/>
    <w:rsid w:val="00CC0618"/>
    <w:rsid w:val="00CC126C"/>
    <w:rsid w:val="00CC1DC7"/>
    <w:rsid w:val="00CC248A"/>
    <w:rsid w:val="00CC3E7F"/>
    <w:rsid w:val="00CC518C"/>
    <w:rsid w:val="00CC5B38"/>
    <w:rsid w:val="00CC5E2D"/>
    <w:rsid w:val="00CD06F4"/>
    <w:rsid w:val="00CD1D9F"/>
    <w:rsid w:val="00CD1FDB"/>
    <w:rsid w:val="00CD2601"/>
    <w:rsid w:val="00CD275C"/>
    <w:rsid w:val="00CD2EA9"/>
    <w:rsid w:val="00CD310C"/>
    <w:rsid w:val="00CD34F6"/>
    <w:rsid w:val="00CD376A"/>
    <w:rsid w:val="00CD4480"/>
    <w:rsid w:val="00CD5087"/>
    <w:rsid w:val="00CD5870"/>
    <w:rsid w:val="00CD5A93"/>
    <w:rsid w:val="00CD5C6E"/>
    <w:rsid w:val="00CD68D2"/>
    <w:rsid w:val="00CD6BA4"/>
    <w:rsid w:val="00CD72BE"/>
    <w:rsid w:val="00CE065D"/>
    <w:rsid w:val="00CE0786"/>
    <w:rsid w:val="00CE08D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D73"/>
    <w:rsid w:val="00CE5F1A"/>
    <w:rsid w:val="00CE7081"/>
    <w:rsid w:val="00CE7B6A"/>
    <w:rsid w:val="00CF0329"/>
    <w:rsid w:val="00CF0653"/>
    <w:rsid w:val="00CF0788"/>
    <w:rsid w:val="00CF1B91"/>
    <w:rsid w:val="00CF259A"/>
    <w:rsid w:val="00CF2845"/>
    <w:rsid w:val="00CF3AE5"/>
    <w:rsid w:val="00CF3CEE"/>
    <w:rsid w:val="00CF4030"/>
    <w:rsid w:val="00CF4E8B"/>
    <w:rsid w:val="00CF54B4"/>
    <w:rsid w:val="00CF6A0B"/>
    <w:rsid w:val="00CF6BDA"/>
    <w:rsid w:val="00CF77B5"/>
    <w:rsid w:val="00CF7BBA"/>
    <w:rsid w:val="00CF7E0E"/>
    <w:rsid w:val="00D00823"/>
    <w:rsid w:val="00D0092D"/>
    <w:rsid w:val="00D01D6C"/>
    <w:rsid w:val="00D02288"/>
    <w:rsid w:val="00D02881"/>
    <w:rsid w:val="00D02D35"/>
    <w:rsid w:val="00D0537F"/>
    <w:rsid w:val="00D0558F"/>
    <w:rsid w:val="00D05715"/>
    <w:rsid w:val="00D0585A"/>
    <w:rsid w:val="00D05BF8"/>
    <w:rsid w:val="00D0605A"/>
    <w:rsid w:val="00D06111"/>
    <w:rsid w:val="00D06252"/>
    <w:rsid w:val="00D06420"/>
    <w:rsid w:val="00D06C1E"/>
    <w:rsid w:val="00D0708F"/>
    <w:rsid w:val="00D07180"/>
    <w:rsid w:val="00D078D9"/>
    <w:rsid w:val="00D07945"/>
    <w:rsid w:val="00D10A12"/>
    <w:rsid w:val="00D11D5E"/>
    <w:rsid w:val="00D1201A"/>
    <w:rsid w:val="00D136C9"/>
    <w:rsid w:val="00D140AD"/>
    <w:rsid w:val="00D1590E"/>
    <w:rsid w:val="00D1670F"/>
    <w:rsid w:val="00D17456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60A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37FD9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17E5"/>
    <w:rsid w:val="00D51C9C"/>
    <w:rsid w:val="00D5206A"/>
    <w:rsid w:val="00D52764"/>
    <w:rsid w:val="00D54472"/>
    <w:rsid w:val="00D5451D"/>
    <w:rsid w:val="00D5586D"/>
    <w:rsid w:val="00D565F8"/>
    <w:rsid w:val="00D56AE9"/>
    <w:rsid w:val="00D56E36"/>
    <w:rsid w:val="00D5762F"/>
    <w:rsid w:val="00D601B3"/>
    <w:rsid w:val="00D603B6"/>
    <w:rsid w:val="00D60827"/>
    <w:rsid w:val="00D615C4"/>
    <w:rsid w:val="00D62706"/>
    <w:rsid w:val="00D627CE"/>
    <w:rsid w:val="00D62F45"/>
    <w:rsid w:val="00D63208"/>
    <w:rsid w:val="00D632F0"/>
    <w:rsid w:val="00D634CF"/>
    <w:rsid w:val="00D635C3"/>
    <w:rsid w:val="00D64264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3473"/>
    <w:rsid w:val="00D74140"/>
    <w:rsid w:val="00D748B0"/>
    <w:rsid w:val="00D74B29"/>
    <w:rsid w:val="00D75EC3"/>
    <w:rsid w:val="00D769B2"/>
    <w:rsid w:val="00D8040C"/>
    <w:rsid w:val="00D809FB"/>
    <w:rsid w:val="00D819EC"/>
    <w:rsid w:val="00D81F31"/>
    <w:rsid w:val="00D82628"/>
    <w:rsid w:val="00D83DD1"/>
    <w:rsid w:val="00D84205"/>
    <w:rsid w:val="00D8535D"/>
    <w:rsid w:val="00D8577E"/>
    <w:rsid w:val="00D858F7"/>
    <w:rsid w:val="00D85FBF"/>
    <w:rsid w:val="00D8674C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1CC8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6DB"/>
    <w:rsid w:val="00DA0D04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AD0"/>
    <w:rsid w:val="00DB3C1C"/>
    <w:rsid w:val="00DB3CAF"/>
    <w:rsid w:val="00DB4541"/>
    <w:rsid w:val="00DB675D"/>
    <w:rsid w:val="00DB6C61"/>
    <w:rsid w:val="00DB736C"/>
    <w:rsid w:val="00DC176E"/>
    <w:rsid w:val="00DC1E15"/>
    <w:rsid w:val="00DC205F"/>
    <w:rsid w:val="00DC2D52"/>
    <w:rsid w:val="00DC2EE8"/>
    <w:rsid w:val="00DC346F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472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3E41"/>
    <w:rsid w:val="00DF4144"/>
    <w:rsid w:val="00DF45D8"/>
    <w:rsid w:val="00DF558D"/>
    <w:rsid w:val="00DF5C6B"/>
    <w:rsid w:val="00DF5CC0"/>
    <w:rsid w:val="00DF5D9A"/>
    <w:rsid w:val="00DF7F6B"/>
    <w:rsid w:val="00E0029F"/>
    <w:rsid w:val="00E00CD7"/>
    <w:rsid w:val="00E01311"/>
    <w:rsid w:val="00E0142A"/>
    <w:rsid w:val="00E01687"/>
    <w:rsid w:val="00E01EB4"/>
    <w:rsid w:val="00E02129"/>
    <w:rsid w:val="00E027BE"/>
    <w:rsid w:val="00E02DF2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6E5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0B7"/>
    <w:rsid w:val="00E160F8"/>
    <w:rsid w:val="00E161AD"/>
    <w:rsid w:val="00E16509"/>
    <w:rsid w:val="00E175FF"/>
    <w:rsid w:val="00E20134"/>
    <w:rsid w:val="00E205BB"/>
    <w:rsid w:val="00E206ED"/>
    <w:rsid w:val="00E212B6"/>
    <w:rsid w:val="00E215C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26BF5"/>
    <w:rsid w:val="00E310D5"/>
    <w:rsid w:val="00E31C85"/>
    <w:rsid w:val="00E331A7"/>
    <w:rsid w:val="00E33560"/>
    <w:rsid w:val="00E33CC6"/>
    <w:rsid w:val="00E33CED"/>
    <w:rsid w:val="00E34AD0"/>
    <w:rsid w:val="00E36A9D"/>
    <w:rsid w:val="00E37099"/>
    <w:rsid w:val="00E371F3"/>
    <w:rsid w:val="00E377C5"/>
    <w:rsid w:val="00E406E3"/>
    <w:rsid w:val="00E42134"/>
    <w:rsid w:val="00E42251"/>
    <w:rsid w:val="00E425BD"/>
    <w:rsid w:val="00E42890"/>
    <w:rsid w:val="00E43A0B"/>
    <w:rsid w:val="00E445DB"/>
    <w:rsid w:val="00E44C33"/>
    <w:rsid w:val="00E4611C"/>
    <w:rsid w:val="00E46122"/>
    <w:rsid w:val="00E50343"/>
    <w:rsid w:val="00E51E57"/>
    <w:rsid w:val="00E52574"/>
    <w:rsid w:val="00E52987"/>
    <w:rsid w:val="00E52B28"/>
    <w:rsid w:val="00E52E8E"/>
    <w:rsid w:val="00E533F4"/>
    <w:rsid w:val="00E53CEF"/>
    <w:rsid w:val="00E5446B"/>
    <w:rsid w:val="00E54590"/>
    <w:rsid w:val="00E5462C"/>
    <w:rsid w:val="00E54648"/>
    <w:rsid w:val="00E54B0A"/>
    <w:rsid w:val="00E54D15"/>
    <w:rsid w:val="00E54D7B"/>
    <w:rsid w:val="00E556E5"/>
    <w:rsid w:val="00E56780"/>
    <w:rsid w:val="00E56C39"/>
    <w:rsid w:val="00E56E4B"/>
    <w:rsid w:val="00E608EB"/>
    <w:rsid w:val="00E61F92"/>
    <w:rsid w:val="00E626EC"/>
    <w:rsid w:val="00E62893"/>
    <w:rsid w:val="00E63AA5"/>
    <w:rsid w:val="00E64494"/>
    <w:rsid w:val="00E648F4"/>
    <w:rsid w:val="00E650B1"/>
    <w:rsid w:val="00E65441"/>
    <w:rsid w:val="00E65F37"/>
    <w:rsid w:val="00E66D2B"/>
    <w:rsid w:val="00E6776F"/>
    <w:rsid w:val="00E72D79"/>
    <w:rsid w:val="00E72E77"/>
    <w:rsid w:val="00E73428"/>
    <w:rsid w:val="00E74522"/>
    <w:rsid w:val="00E74F2B"/>
    <w:rsid w:val="00E751E6"/>
    <w:rsid w:val="00E75C77"/>
    <w:rsid w:val="00E75F77"/>
    <w:rsid w:val="00E77353"/>
    <w:rsid w:val="00E7751F"/>
    <w:rsid w:val="00E7773E"/>
    <w:rsid w:val="00E77F64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6DF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0E38"/>
    <w:rsid w:val="00EA198D"/>
    <w:rsid w:val="00EA231C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A7E2D"/>
    <w:rsid w:val="00EB0784"/>
    <w:rsid w:val="00EB07E5"/>
    <w:rsid w:val="00EB0832"/>
    <w:rsid w:val="00EB0EBF"/>
    <w:rsid w:val="00EB25CA"/>
    <w:rsid w:val="00EB2AF1"/>
    <w:rsid w:val="00EB2BAB"/>
    <w:rsid w:val="00EB2E85"/>
    <w:rsid w:val="00EB34A6"/>
    <w:rsid w:val="00EB3545"/>
    <w:rsid w:val="00EB44FB"/>
    <w:rsid w:val="00EB4883"/>
    <w:rsid w:val="00EB50E5"/>
    <w:rsid w:val="00EB54B7"/>
    <w:rsid w:val="00EB5A2E"/>
    <w:rsid w:val="00EB66BB"/>
    <w:rsid w:val="00EB66C3"/>
    <w:rsid w:val="00EB78A0"/>
    <w:rsid w:val="00EC09FD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C773E"/>
    <w:rsid w:val="00ED0302"/>
    <w:rsid w:val="00ED03C3"/>
    <w:rsid w:val="00ED0C9A"/>
    <w:rsid w:val="00ED1A38"/>
    <w:rsid w:val="00ED1B48"/>
    <w:rsid w:val="00ED1E52"/>
    <w:rsid w:val="00ED2186"/>
    <w:rsid w:val="00ED33EA"/>
    <w:rsid w:val="00ED6463"/>
    <w:rsid w:val="00ED65DE"/>
    <w:rsid w:val="00ED6FCA"/>
    <w:rsid w:val="00EE0267"/>
    <w:rsid w:val="00EE18C5"/>
    <w:rsid w:val="00EE263C"/>
    <w:rsid w:val="00EE3087"/>
    <w:rsid w:val="00EE3B6B"/>
    <w:rsid w:val="00EE4864"/>
    <w:rsid w:val="00EE5670"/>
    <w:rsid w:val="00EE56DD"/>
    <w:rsid w:val="00EE66C2"/>
    <w:rsid w:val="00EE67E1"/>
    <w:rsid w:val="00EE6856"/>
    <w:rsid w:val="00EE7006"/>
    <w:rsid w:val="00EF1701"/>
    <w:rsid w:val="00EF19A7"/>
    <w:rsid w:val="00EF2111"/>
    <w:rsid w:val="00EF3133"/>
    <w:rsid w:val="00EF31D3"/>
    <w:rsid w:val="00EF320C"/>
    <w:rsid w:val="00EF3C9C"/>
    <w:rsid w:val="00EF3E44"/>
    <w:rsid w:val="00EF4BD7"/>
    <w:rsid w:val="00EF69D8"/>
    <w:rsid w:val="00EF70A1"/>
    <w:rsid w:val="00EF7D00"/>
    <w:rsid w:val="00EF7F54"/>
    <w:rsid w:val="00F005B1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0AC6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6E88"/>
    <w:rsid w:val="00F176C4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4B2B"/>
    <w:rsid w:val="00F25414"/>
    <w:rsid w:val="00F25D40"/>
    <w:rsid w:val="00F25DCA"/>
    <w:rsid w:val="00F25E91"/>
    <w:rsid w:val="00F26E00"/>
    <w:rsid w:val="00F273F1"/>
    <w:rsid w:val="00F276C5"/>
    <w:rsid w:val="00F27975"/>
    <w:rsid w:val="00F3000A"/>
    <w:rsid w:val="00F3017A"/>
    <w:rsid w:val="00F305B4"/>
    <w:rsid w:val="00F3071D"/>
    <w:rsid w:val="00F31CF5"/>
    <w:rsid w:val="00F3309F"/>
    <w:rsid w:val="00F33196"/>
    <w:rsid w:val="00F34C4E"/>
    <w:rsid w:val="00F356E5"/>
    <w:rsid w:val="00F3587E"/>
    <w:rsid w:val="00F36194"/>
    <w:rsid w:val="00F3744E"/>
    <w:rsid w:val="00F40DE8"/>
    <w:rsid w:val="00F40E4F"/>
    <w:rsid w:val="00F4168C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4922"/>
    <w:rsid w:val="00F65BCE"/>
    <w:rsid w:val="00F664B0"/>
    <w:rsid w:val="00F677EA"/>
    <w:rsid w:val="00F708BA"/>
    <w:rsid w:val="00F726AC"/>
    <w:rsid w:val="00F72B08"/>
    <w:rsid w:val="00F73058"/>
    <w:rsid w:val="00F730C0"/>
    <w:rsid w:val="00F744E5"/>
    <w:rsid w:val="00F7566F"/>
    <w:rsid w:val="00F76573"/>
    <w:rsid w:val="00F767F3"/>
    <w:rsid w:val="00F76C6A"/>
    <w:rsid w:val="00F77D07"/>
    <w:rsid w:val="00F80132"/>
    <w:rsid w:val="00F81713"/>
    <w:rsid w:val="00F8184A"/>
    <w:rsid w:val="00F81F27"/>
    <w:rsid w:val="00F83335"/>
    <w:rsid w:val="00F839CC"/>
    <w:rsid w:val="00F84588"/>
    <w:rsid w:val="00F84877"/>
    <w:rsid w:val="00F84993"/>
    <w:rsid w:val="00F8517D"/>
    <w:rsid w:val="00F85D03"/>
    <w:rsid w:val="00F8610F"/>
    <w:rsid w:val="00F8659E"/>
    <w:rsid w:val="00F90983"/>
    <w:rsid w:val="00F91A79"/>
    <w:rsid w:val="00F92FC0"/>
    <w:rsid w:val="00F942A7"/>
    <w:rsid w:val="00F94C76"/>
    <w:rsid w:val="00F95A39"/>
    <w:rsid w:val="00FA02B9"/>
    <w:rsid w:val="00FA06A7"/>
    <w:rsid w:val="00FA0A62"/>
    <w:rsid w:val="00FA0A7A"/>
    <w:rsid w:val="00FA0C09"/>
    <w:rsid w:val="00FA0C97"/>
    <w:rsid w:val="00FA0D35"/>
    <w:rsid w:val="00FA1199"/>
    <w:rsid w:val="00FA1216"/>
    <w:rsid w:val="00FA1B7C"/>
    <w:rsid w:val="00FA2E74"/>
    <w:rsid w:val="00FA3B90"/>
    <w:rsid w:val="00FA4560"/>
    <w:rsid w:val="00FA474E"/>
    <w:rsid w:val="00FA49C9"/>
    <w:rsid w:val="00FA4ABC"/>
    <w:rsid w:val="00FA5B3E"/>
    <w:rsid w:val="00FA5C2E"/>
    <w:rsid w:val="00FA6388"/>
    <w:rsid w:val="00FA65EE"/>
    <w:rsid w:val="00FA6DF6"/>
    <w:rsid w:val="00FB0C21"/>
    <w:rsid w:val="00FB10D6"/>
    <w:rsid w:val="00FB1298"/>
    <w:rsid w:val="00FB2631"/>
    <w:rsid w:val="00FB27CE"/>
    <w:rsid w:val="00FB2CBC"/>
    <w:rsid w:val="00FB3503"/>
    <w:rsid w:val="00FB49A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2AD"/>
    <w:rsid w:val="00FC5717"/>
    <w:rsid w:val="00FC6C4E"/>
    <w:rsid w:val="00FC74B2"/>
    <w:rsid w:val="00FD035D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A61"/>
    <w:rsid w:val="00FD6E11"/>
    <w:rsid w:val="00FD721F"/>
    <w:rsid w:val="00FD771E"/>
    <w:rsid w:val="00FE1B72"/>
    <w:rsid w:val="00FE1BE6"/>
    <w:rsid w:val="00FE2DA5"/>
    <w:rsid w:val="00FE3077"/>
    <w:rsid w:val="00FE3AA0"/>
    <w:rsid w:val="00FE5057"/>
    <w:rsid w:val="00FE7766"/>
    <w:rsid w:val="00FE7AB4"/>
    <w:rsid w:val="00FF1088"/>
    <w:rsid w:val="00FF16DD"/>
    <w:rsid w:val="00FF17FE"/>
    <w:rsid w:val="00FF1EC3"/>
    <w:rsid w:val="00FF274C"/>
    <w:rsid w:val="00FF3882"/>
    <w:rsid w:val="00FF4982"/>
    <w:rsid w:val="00FF544F"/>
    <w:rsid w:val="00FF5FD8"/>
    <w:rsid w:val="00FF6631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F4874"/>
  <w15:docId w15:val="{8A039230-07A5-4D21-B77E-71B9CDF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C71A2B"/>
    <w:pPr>
      <w:spacing w:before="240" w:after="240" w:line="360" w:lineRule="auto"/>
    </w:pPr>
    <w:rPr>
      <w:rFonts w:ascii="FS Me Pro" w:hAnsi="FS Me Pro" w:cs="Tahoma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472"/>
    <w:pPr>
      <w:keepNext/>
      <w:keepLines/>
      <w:tabs>
        <w:tab w:val="left" w:pos="5655"/>
      </w:tabs>
      <w:spacing w:before="7800" w:line="276" w:lineRule="auto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C71A2B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71A2B"/>
    <w:pPr>
      <w:keepNext/>
      <w:spacing w:after="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E0472"/>
    <w:rPr>
      <w:rFonts w:ascii="FS Me Pro" w:hAnsi="FS Me Pro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C71A2B"/>
    <w:rPr>
      <w:rFonts w:ascii="FS Me Pro" w:hAnsi="FS Me Pro"/>
      <w:b/>
      <w:bCs/>
      <w:color w:val="6B2976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C71A2B"/>
    <w:rPr>
      <w:rFonts w:ascii="FS Me Pro" w:hAnsi="FS Me Pro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56729"/>
    <w:pPr>
      <w:pBdr>
        <w:between w:val="single" w:sz="4" w:space="4" w:color="6B2976"/>
      </w:pBdr>
      <w:tabs>
        <w:tab w:val="right" w:pos="9323"/>
      </w:tabs>
      <w:spacing w:before="480" w:after="12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Dot 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Dot  Char,FooterText Char,L Char,List Paragraph Number Char,List Paragraph* Char,List Paragraph1 Char,List Paragraph11 Char,List Paragraph2 Char,numbered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cf01">
    <w:name w:val="cf01"/>
    <w:basedOn w:val="DefaultParagraphFont"/>
    <w:rsid w:val="005438A2"/>
    <w:rPr>
      <w:rFonts w:ascii="Segoe UI" w:hAnsi="Segoe UI" w:cs="Segoe UI" w:hint="default"/>
      <w:sz w:val="18"/>
      <w:szCs w:val="18"/>
    </w:rPr>
  </w:style>
  <w:style w:type="character" w:customStyle="1" w:styleId="Statisticstyle">
    <w:name w:val="Statistic style"/>
    <w:basedOn w:val="DefaultParagraphFont"/>
    <w:uiPriority w:val="1"/>
    <w:qFormat/>
    <w:rsid w:val="008753A2"/>
    <w:rPr>
      <w:rFonts w:ascii="FS Me Pro" w:hAnsi="FS Me Pro"/>
      <w:b/>
      <w:color w:val="6B2976"/>
      <w:position w:val="-2"/>
      <w:sz w:val="36"/>
    </w:rPr>
  </w:style>
  <w:style w:type="character" w:customStyle="1" w:styleId="ui-provider">
    <w:name w:val="ui-provider"/>
    <w:basedOn w:val="DefaultParagraphFont"/>
    <w:rsid w:val="00EB66BB"/>
  </w:style>
  <w:style w:type="paragraph" w:customStyle="1" w:styleId="WordList">
    <w:name w:val="Word List"/>
    <w:basedOn w:val="Normal"/>
    <w:qFormat/>
    <w:rsid w:val="001965F2"/>
    <w:pPr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63" Type="http://schemas.openxmlformats.org/officeDocument/2006/relationships/image" Target="media/image52.jpeg"/><Relationship Id="rId84" Type="http://schemas.openxmlformats.org/officeDocument/2006/relationships/image" Target="media/image73.jpeg"/><Relationship Id="rId138" Type="http://schemas.openxmlformats.org/officeDocument/2006/relationships/image" Target="media/image127.jpeg"/><Relationship Id="rId159" Type="http://schemas.openxmlformats.org/officeDocument/2006/relationships/image" Target="media/image148.jpeg"/><Relationship Id="rId170" Type="http://schemas.openxmlformats.org/officeDocument/2006/relationships/image" Target="media/image159.jpeg"/><Relationship Id="rId191" Type="http://schemas.openxmlformats.org/officeDocument/2006/relationships/hyperlink" Target="http://www.ndis.gov.au" TargetMode="External"/><Relationship Id="rId205" Type="http://schemas.openxmlformats.org/officeDocument/2006/relationships/footer" Target="footer1.xml"/><Relationship Id="rId107" Type="http://schemas.openxmlformats.org/officeDocument/2006/relationships/image" Target="media/image96.jpeg"/><Relationship Id="rId11" Type="http://schemas.openxmlformats.org/officeDocument/2006/relationships/image" Target="media/image1.png"/><Relationship Id="rId32" Type="http://schemas.openxmlformats.org/officeDocument/2006/relationships/image" Target="media/image21.jpeg"/><Relationship Id="rId53" Type="http://schemas.openxmlformats.org/officeDocument/2006/relationships/image" Target="media/image42.jpeg"/><Relationship Id="rId74" Type="http://schemas.openxmlformats.org/officeDocument/2006/relationships/image" Target="media/image63.jpeg"/><Relationship Id="rId128" Type="http://schemas.openxmlformats.org/officeDocument/2006/relationships/image" Target="media/image117.jpeg"/><Relationship Id="rId149" Type="http://schemas.openxmlformats.org/officeDocument/2006/relationships/image" Target="media/image138.jpeg"/><Relationship Id="rId5" Type="http://schemas.openxmlformats.org/officeDocument/2006/relationships/numbering" Target="numbering.xml"/><Relationship Id="rId95" Type="http://schemas.openxmlformats.org/officeDocument/2006/relationships/image" Target="media/image84.jpeg"/><Relationship Id="rId160" Type="http://schemas.openxmlformats.org/officeDocument/2006/relationships/image" Target="media/image149.jpeg"/><Relationship Id="rId181" Type="http://schemas.openxmlformats.org/officeDocument/2006/relationships/image" Target="media/image170.jpeg"/><Relationship Id="rId22" Type="http://schemas.openxmlformats.org/officeDocument/2006/relationships/image" Target="media/image11.jpeg"/><Relationship Id="rId43" Type="http://schemas.openxmlformats.org/officeDocument/2006/relationships/image" Target="media/image32.jpeg"/><Relationship Id="rId64" Type="http://schemas.openxmlformats.org/officeDocument/2006/relationships/image" Target="media/image53.jpeg"/><Relationship Id="rId118" Type="http://schemas.openxmlformats.org/officeDocument/2006/relationships/image" Target="media/image107.jpeg"/><Relationship Id="rId139" Type="http://schemas.openxmlformats.org/officeDocument/2006/relationships/image" Target="media/image128.jpeg"/><Relationship Id="rId85" Type="http://schemas.openxmlformats.org/officeDocument/2006/relationships/image" Target="media/image74.jpeg"/><Relationship Id="rId150" Type="http://schemas.openxmlformats.org/officeDocument/2006/relationships/image" Target="media/image139.jpeg"/><Relationship Id="rId171" Type="http://schemas.openxmlformats.org/officeDocument/2006/relationships/image" Target="media/image160.jpeg"/><Relationship Id="rId192" Type="http://schemas.openxmlformats.org/officeDocument/2006/relationships/image" Target="media/image178.jpeg"/><Relationship Id="rId206" Type="http://schemas.openxmlformats.org/officeDocument/2006/relationships/header" Target="header1.xml"/><Relationship Id="rId12" Type="http://schemas.openxmlformats.org/officeDocument/2006/relationships/image" Target="media/image2.jpeg"/><Relationship Id="rId33" Type="http://schemas.openxmlformats.org/officeDocument/2006/relationships/image" Target="media/image22.jpeg"/><Relationship Id="rId108" Type="http://schemas.openxmlformats.org/officeDocument/2006/relationships/image" Target="media/image97.jpeg"/><Relationship Id="rId129" Type="http://schemas.openxmlformats.org/officeDocument/2006/relationships/image" Target="media/image118.jpeg"/><Relationship Id="rId54" Type="http://schemas.openxmlformats.org/officeDocument/2006/relationships/image" Target="media/image43.jpeg"/><Relationship Id="rId75" Type="http://schemas.openxmlformats.org/officeDocument/2006/relationships/image" Target="media/image64.jpeg"/><Relationship Id="rId96" Type="http://schemas.openxmlformats.org/officeDocument/2006/relationships/image" Target="media/image85.jpeg"/><Relationship Id="rId140" Type="http://schemas.openxmlformats.org/officeDocument/2006/relationships/image" Target="media/image129.jpeg"/><Relationship Id="rId161" Type="http://schemas.openxmlformats.org/officeDocument/2006/relationships/image" Target="media/image150.jpeg"/><Relationship Id="rId182" Type="http://schemas.openxmlformats.org/officeDocument/2006/relationships/image" Target="media/image171.jpeg"/><Relationship Id="rId6" Type="http://schemas.openxmlformats.org/officeDocument/2006/relationships/styles" Target="styles.xml"/><Relationship Id="rId23" Type="http://schemas.openxmlformats.org/officeDocument/2006/relationships/image" Target="media/image12.jpeg"/><Relationship Id="rId119" Type="http://schemas.openxmlformats.org/officeDocument/2006/relationships/image" Target="media/image108.jpeg"/><Relationship Id="rId44" Type="http://schemas.openxmlformats.org/officeDocument/2006/relationships/image" Target="media/image33.jpeg"/><Relationship Id="rId65" Type="http://schemas.openxmlformats.org/officeDocument/2006/relationships/image" Target="media/image54.jpeg"/><Relationship Id="rId86" Type="http://schemas.openxmlformats.org/officeDocument/2006/relationships/image" Target="media/image75.jpeg"/><Relationship Id="rId130" Type="http://schemas.openxmlformats.org/officeDocument/2006/relationships/image" Target="media/image119.jpeg"/><Relationship Id="rId151" Type="http://schemas.openxmlformats.org/officeDocument/2006/relationships/image" Target="media/image140.jpeg"/><Relationship Id="rId172" Type="http://schemas.openxmlformats.org/officeDocument/2006/relationships/image" Target="media/image161.jpeg"/><Relationship Id="rId193" Type="http://schemas.openxmlformats.org/officeDocument/2006/relationships/image" Target="media/image179.jpeg"/><Relationship Id="rId207" Type="http://schemas.openxmlformats.org/officeDocument/2006/relationships/footer" Target="footer2.xml"/><Relationship Id="rId13" Type="http://schemas.openxmlformats.org/officeDocument/2006/relationships/image" Target="media/image3.jpeg"/><Relationship Id="rId109" Type="http://schemas.openxmlformats.org/officeDocument/2006/relationships/image" Target="media/image98.jpeg"/><Relationship Id="rId34" Type="http://schemas.openxmlformats.org/officeDocument/2006/relationships/image" Target="media/image23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120" Type="http://schemas.openxmlformats.org/officeDocument/2006/relationships/image" Target="media/image109.jpeg"/><Relationship Id="rId141" Type="http://schemas.openxmlformats.org/officeDocument/2006/relationships/image" Target="media/image130.jpeg"/><Relationship Id="rId7" Type="http://schemas.openxmlformats.org/officeDocument/2006/relationships/settings" Target="settings.xml"/><Relationship Id="rId162" Type="http://schemas.openxmlformats.org/officeDocument/2006/relationships/image" Target="media/image151.jpeg"/><Relationship Id="rId183" Type="http://schemas.openxmlformats.org/officeDocument/2006/relationships/image" Target="media/image172.jpeg"/><Relationship Id="rId24" Type="http://schemas.openxmlformats.org/officeDocument/2006/relationships/image" Target="media/image13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6.jpeg"/><Relationship Id="rId110" Type="http://schemas.openxmlformats.org/officeDocument/2006/relationships/image" Target="media/image99.jpeg"/><Relationship Id="rId131" Type="http://schemas.openxmlformats.org/officeDocument/2006/relationships/image" Target="media/image120.jpeg"/><Relationship Id="rId152" Type="http://schemas.openxmlformats.org/officeDocument/2006/relationships/image" Target="media/image141.jpeg"/><Relationship Id="rId173" Type="http://schemas.openxmlformats.org/officeDocument/2006/relationships/image" Target="media/image162.jpeg"/><Relationship Id="rId194" Type="http://schemas.openxmlformats.org/officeDocument/2006/relationships/image" Target="media/image180.jpeg"/><Relationship Id="rId208" Type="http://schemas.openxmlformats.org/officeDocument/2006/relationships/footer" Target="footer3.xml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6.jpeg"/><Relationship Id="rId100" Type="http://schemas.openxmlformats.org/officeDocument/2006/relationships/image" Target="media/image89.jpeg"/><Relationship Id="rId105" Type="http://schemas.openxmlformats.org/officeDocument/2006/relationships/image" Target="media/image94.jpeg"/><Relationship Id="rId126" Type="http://schemas.openxmlformats.org/officeDocument/2006/relationships/image" Target="media/image115.jpeg"/><Relationship Id="rId147" Type="http://schemas.openxmlformats.org/officeDocument/2006/relationships/image" Target="media/image136.jpeg"/><Relationship Id="rId168" Type="http://schemas.openxmlformats.org/officeDocument/2006/relationships/image" Target="media/image157.jpeg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93" Type="http://schemas.openxmlformats.org/officeDocument/2006/relationships/image" Target="media/image82.jpeg"/><Relationship Id="rId98" Type="http://schemas.openxmlformats.org/officeDocument/2006/relationships/image" Target="media/image87.jpeg"/><Relationship Id="rId121" Type="http://schemas.openxmlformats.org/officeDocument/2006/relationships/image" Target="media/image110.jpeg"/><Relationship Id="rId142" Type="http://schemas.openxmlformats.org/officeDocument/2006/relationships/image" Target="media/image131.jpeg"/><Relationship Id="rId163" Type="http://schemas.openxmlformats.org/officeDocument/2006/relationships/image" Target="media/image152.jpeg"/><Relationship Id="rId184" Type="http://schemas.openxmlformats.org/officeDocument/2006/relationships/image" Target="media/image173.jpeg"/><Relationship Id="rId189" Type="http://schemas.openxmlformats.org/officeDocument/2006/relationships/image" Target="media/image176.jpeg"/><Relationship Id="rId3" Type="http://schemas.openxmlformats.org/officeDocument/2006/relationships/customXml" Target="../customXml/item3.xml"/><Relationship Id="rId25" Type="http://schemas.openxmlformats.org/officeDocument/2006/relationships/image" Target="media/image14.jpe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105.jpeg"/><Relationship Id="rId137" Type="http://schemas.openxmlformats.org/officeDocument/2006/relationships/image" Target="media/image126.jpeg"/><Relationship Id="rId158" Type="http://schemas.openxmlformats.org/officeDocument/2006/relationships/image" Target="media/image147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62" Type="http://schemas.openxmlformats.org/officeDocument/2006/relationships/image" Target="media/image51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111" Type="http://schemas.openxmlformats.org/officeDocument/2006/relationships/image" Target="media/image100.jpeg"/><Relationship Id="rId132" Type="http://schemas.openxmlformats.org/officeDocument/2006/relationships/image" Target="media/image121.jpeg"/><Relationship Id="rId153" Type="http://schemas.openxmlformats.org/officeDocument/2006/relationships/image" Target="media/image142.jpeg"/><Relationship Id="rId174" Type="http://schemas.openxmlformats.org/officeDocument/2006/relationships/image" Target="media/image163.jpeg"/><Relationship Id="rId179" Type="http://schemas.openxmlformats.org/officeDocument/2006/relationships/image" Target="media/image168.jpeg"/><Relationship Id="rId195" Type="http://schemas.openxmlformats.org/officeDocument/2006/relationships/image" Target="media/image181.png"/><Relationship Id="rId209" Type="http://schemas.openxmlformats.org/officeDocument/2006/relationships/header" Target="header2.xml"/><Relationship Id="rId190" Type="http://schemas.openxmlformats.org/officeDocument/2006/relationships/image" Target="media/image177.jpeg"/><Relationship Id="rId204" Type="http://schemas.openxmlformats.org/officeDocument/2006/relationships/hyperlink" Target="http://www.informationaccessgroup.com" TargetMode="External"/><Relationship Id="rId15" Type="http://schemas.openxmlformats.org/officeDocument/2006/relationships/image" Target="media/image5.png"/><Relationship Id="rId36" Type="http://schemas.openxmlformats.org/officeDocument/2006/relationships/image" Target="media/image25.jpeg"/><Relationship Id="rId57" Type="http://schemas.openxmlformats.org/officeDocument/2006/relationships/image" Target="media/image46.jpeg"/><Relationship Id="rId106" Type="http://schemas.openxmlformats.org/officeDocument/2006/relationships/image" Target="media/image95.jpeg"/><Relationship Id="rId127" Type="http://schemas.openxmlformats.org/officeDocument/2006/relationships/image" Target="media/image116.jpeg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52" Type="http://schemas.openxmlformats.org/officeDocument/2006/relationships/image" Target="media/image41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94" Type="http://schemas.openxmlformats.org/officeDocument/2006/relationships/image" Target="media/image83.jpeg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122" Type="http://schemas.openxmlformats.org/officeDocument/2006/relationships/image" Target="media/image111.jpeg"/><Relationship Id="rId143" Type="http://schemas.openxmlformats.org/officeDocument/2006/relationships/image" Target="media/image132.jpeg"/><Relationship Id="rId148" Type="http://schemas.openxmlformats.org/officeDocument/2006/relationships/image" Target="media/image137.jpeg"/><Relationship Id="rId164" Type="http://schemas.openxmlformats.org/officeDocument/2006/relationships/image" Target="media/image153.jpeg"/><Relationship Id="rId169" Type="http://schemas.openxmlformats.org/officeDocument/2006/relationships/image" Target="media/image158.jpeg"/><Relationship Id="rId185" Type="http://schemas.openxmlformats.org/officeDocument/2006/relationships/hyperlink" Target="http://www.ndis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image" Target="media/image169.jpeg"/><Relationship Id="rId210" Type="http://schemas.openxmlformats.org/officeDocument/2006/relationships/footer" Target="footer4.xml"/><Relationship Id="rId26" Type="http://schemas.openxmlformats.org/officeDocument/2006/relationships/image" Target="media/image15.jpeg"/><Relationship Id="rId47" Type="http://schemas.openxmlformats.org/officeDocument/2006/relationships/image" Target="media/image36.jpeg"/><Relationship Id="rId68" Type="http://schemas.openxmlformats.org/officeDocument/2006/relationships/image" Target="media/image57.jpeg"/><Relationship Id="rId89" Type="http://schemas.openxmlformats.org/officeDocument/2006/relationships/image" Target="media/image78.jpeg"/><Relationship Id="rId112" Type="http://schemas.openxmlformats.org/officeDocument/2006/relationships/image" Target="media/image101.jpeg"/><Relationship Id="rId133" Type="http://schemas.openxmlformats.org/officeDocument/2006/relationships/image" Target="media/image122.jpeg"/><Relationship Id="rId154" Type="http://schemas.openxmlformats.org/officeDocument/2006/relationships/image" Target="media/image143.jpeg"/><Relationship Id="rId175" Type="http://schemas.openxmlformats.org/officeDocument/2006/relationships/image" Target="media/image164.jpeg"/><Relationship Id="rId196" Type="http://schemas.openxmlformats.org/officeDocument/2006/relationships/hyperlink" Target="http://www.accesshub.gov.au/about-the-nrs" TargetMode="External"/><Relationship Id="rId200" Type="http://schemas.openxmlformats.org/officeDocument/2006/relationships/image" Target="media/image185.jpeg"/><Relationship Id="rId16" Type="http://schemas.openxmlformats.org/officeDocument/2006/relationships/image" Target="media/image6.jpeg"/><Relationship Id="rId37" Type="http://schemas.openxmlformats.org/officeDocument/2006/relationships/image" Target="media/image26.jpeg"/><Relationship Id="rId58" Type="http://schemas.openxmlformats.org/officeDocument/2006/relationships/image" Target="media/image47.jpeg"/><Relationship Id="rId79" Type="http://schemas.openxmlformats.org/officeDocument/2006/relationships/image" Target="media/image68.jpeg"/><Relationship Id="rId102" Type="http://schemas.openxmlformats.org/officeDocument/2006/relationships/image" Target="media/image91.jpeg"/><Relationship Id="rId123" Type="http://schemas.openxmlformats.org/officeDocument/2006/relationships/image" Target="media/image112.jpeg"/><Relationship Id="rId144" Type="http://schemas.openxmlformats.org/officeDocument/2006/relationships/image" Target="media/image133.jpeg"/><Relationship Id="rId90" Type="http://schemas.openxmlformats.org/officeDocument/2006/relationships/image" Target="media/image79.jpeg"/><Relationship Id="rId165" Type="http://schemas.openxmlformats.org/officeDocument/2006/relationships/image" Target="media/image154.jpeg"/><Relationship Id="rId186" Type="http://schemas.openxmlformats.org/officeDocument/2006/relationships/image" Target="media/image174.jpeg"/><Relationship Id="rId211" Type="http://schemas.openxmlformats.org/officeDocument/2006/relationships/fontTable" Target="fontTable.xml"/><Relationship Id="rId27" Type="http://schemas.openxmlformats.org/officeDocument/2006/relationships/image" Target="media/image16.jpeg"/><Relationship Id="rId48" Type="http://schemas.openxmlformats.org/officeDocument/2006/relationships/image" Target="media/image37.jpeg"/><Relationship Id="rId69" Type="http://schemas.openxmlformats.org/officeDocument/2006/relationships/image" Target="media/image58.jpeg"/><Relationship Id="rId113" Type="http://schemas.openxmlformats.org/officeDocument/2006/relationships/image" Target="media/image102.jpeg"/><Relationship Id="rId134" Type="http://schemas.openxmlformats.org/officeDocument/2006/relationships/image" Target="media/image123.jpeg"/><Relationship Id="rId80" Type="http://schemas.openxmlformats.org/officeDocument/2006/relationships/image" Target="media/image69.jpeg"/><Relationship Id="rId155" Type="http://schemas.openxmlformats.org/officeDocument/2006/relationships/image" Target="media/image144.jpeg"/><Relationship Id="rId176" Type="http://schemas.openxmlformats.org/officeDocument/2006/relationships/image" Target="media/image165.jpeg"/><Relationship Id="rId197" Type="http://schemas.openxmlformats.org/officeDocument/2006/relationships/image" Target="media/image182.jpeg"/><Relationship Id="rId201" Type="http://schemas.openxmlformats.org/officeDocument/2006/relationships/image" Target="media/image186.jpeg"/><Relationship Id="rId17" Type="http://schemas.openxmlformats.org/officeDocument/2006/relationships/image" Target="media/image7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92.png"/><Relationship Id="rId124" Type="http://schemas.openxmlformats.org/officeDocument/2006/relationships/image" Target="media/image113.jpeg"/><Relationship Id="rId70" Type="http://schemas.openxmlformats.org/officeDocument/2006/relationships/image" Target="media/image59.jpeg"/><Relationship Id="rId91" Type="http://schemas.openxmlformats.org/officeDocument/2006/relationships/image" Target="media/image80.jpeg"/><Relationship Id="rId145" Type="http://schemas.openxmlformats.org/officeDocument/2006/relationships/image" Target="media/image134.jpeg"/><Relationship Id="rId166" Type="http://schemas.openxmlformats.org/officeDocument/2006/relationships/image" Target="media/image155.jpeg"/><Relationship Id="rId187" Type="http://schemas.openxmlformats.org/officeDocument/2006/relationships/image" Target="media/image175.png"/><Relationship Id="rId1" Type="http://schemas.openxmlformats.org/officeDocument/2006/relationships/customXml" Target="../customXml/item1.xml"/><Relationship Id="rId212" Type="http://schemas.openxmlformats.org/officeDocument/2006/relationships/glossaryDocument" Target="glossary/document.xml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103.jpeg"/><Relationship Id="rId60" Type="http://schemas.openxmlformats.org/officeDocument/2006/relationships/image" Target="media/image49.jpeg"/><Relationship Id="rId81" Type="http://schemas.openxmlformats.org/officeDocument/2006/relationships/image" Target="media/image70.jpeg"/><Relationship Id="rId135" Type="http://schemas.openxmlformats.org/officeDocument/2006/relationships/image" Target="media/image124.jpeg"/><Relationship Id="rId156" Type="http://schemas.openxmlformats.org/officeDocument/2006/relationships/image" Target="media/image145.jpeg"/><Relationship Id="rId177" Type="http://schemas.openxmlformats.org/officeDocument/2006/relationships/image" Target="media/image166.jpeg"/><Relationship Id="rId198" Type="http://schemas.openxmlformats.org/officeDocument/2006/relationships/image" Target="media/image183.jpeg"/><Relationship Id="rId202" Type="http://schemas.openxmlformats.org/officeDocument/2006/relationships/image" Target="media/image187.jpeg"/><Relationship Id="rId18" Type="http://schemas.openxmlformats.org/officeDocument/2006/relationships/hyperlink" Target="http://www.ndis.gov.au/CALD" TargetMode="External"/><Relationship Id="rId39" Type="http://schemas.openxmlformats.org/officeDocument/2006/relationships/image" Target="media/image28.jpeg"/><Relationship Id="rId50" Type="http://schemas.openxmlformats.org/officeDocument/2006/relationships/image" Target="media/image39.jpeg"/><Relationship Id="rId104" Type="http://schemas.openxmlformats.org/officeDocument/2006/relationships/image" Target="media/image93.jpeg"/><Relationship Id="rId125" Type="http://schemas.openxmlformats.org/officeDocument/2006/relationships/image" Target="media/image114.jpeg"/><Relationship Id="rId146" Type="http://schemas.openxmlformats.org/officeDocument/2006/relationships/image" Target="media/image135.jpeg"/><Relationship Id="rId167" Type="http://schemas.openxmlformats.org/officeDocument/2006/relationships/image" Target="media/image156.jpeg"/><Relationship Id="rId188" Type="http://schemas.openxmlformats.org/officeDocument/2006/relationships/hyperlink" Target="https://www.facebook.com/NDISAus" TargetMode="External"/><Relationship Id="rId71" Type="http://schemas.openxmlformats.org/officeDocument/2006/relationships/image" Target="media/image60.jpeg"/><Relationship Id="rId92" Type="http://schemas.openxmlformats.org/officeDocument/2006/relationships/image" Target="media/image81.jpeg"/><Relationship Id="rId213" Type="http://schemas.openxmlformats.org/officeDocument/2006/relationships/theme" Target="theme/theme1.xml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40" Type="http://schemas.openxmlformats.org/officeDocument/2006/relationships/image" Target="media/image29.jpeg"/><Relationship Id="rId115" Type="http://schemas.openxmlformats.org/officeDocument/2006/relationships/image" Target="media/image104.jpeg"/><Relationship Id="rId136" Type="http://schemas.openxmlformats.org/officeDocument/2006/relationships/image" Target="media/image125.jpeg"/><Relationship Id="rId157" Type="http://schemas.openxmlformats.org/officeDocument/2006/relationships/image" Target="media/image146.jpeg"/><Relationship Id="rId178" Type="http://schemas.openxmlformats.org/officeDocument/2006/relationships/image" Target="media/image167.jpeg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199" Type="http://schemas.openxmlformats.org/officeDocument/2006/relationships/image" Target="media/image184.jpeg"/><Relationship Id="rId203" Type="http://schemas.openxmlformats.org/officeDocument/2006/relationships/image" Target="media/image18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9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795512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795512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Zawgyi-One">
    <w:altName w:val="Calibri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301F7"/>
    <w:rsid w:val="000309EA"/>
    <w:rsid w:val="000635D7"/>
    <w:rsid w:val="000E6558"/>
    <w:rsid w:val="00104D84"/>
    <w:rsid w:val="0012221A"/>
    <w:rsid w:val="001C7BAF"/>
    <w:rsid w:val="001E1925"/>
    <w:rsid w:val="0023322F"/>
    <w:rsid w:val="00303AB2"/>
    <w:rsid w:val="0031738C"/>
    <w:rsid w:val="003E7257"/>
    <w:rsid w:val="00415EC8"/>
    <w:rsid w:val="004A37E2"/>
    <w:rsid w:val="005A4A14"/>
    <w:rsid w:val="00606C4C"/>
    <w:rsid w:val="00652E6A"/>
    <w:rsid w:val="00753489"/>
    <w:rsid w:val="0077555C"/>
    <w:rsid w:val="00783C6D"/>
    <w:rsid w:val="00795512"/>
    <w:rsid w:val="007C18A6"/>
    <w:rsid w:val="007F3264"/>
    <w:rsid w:val="008E4B21"/>
    <w:rsid w:val="00A26102"/>
    <w:rsid w:val="00A443E1"/>
    <w:rsid w:val="00A47DF7"/>
    <w:rsid w:val="00A753FF"/>
    <w:rsid w:val="00AA03B4"/>
    <w:rsid w:val="00B519E1"/>
    <w:rsid w:val="00B90C78"/>
    <w:rsid w:val="00CF48B8"/>
    <w:rsid w:val="00CF4BF3"/>
    <w:rsid w:val="00D332E6"/>
    <w:rsid w:val="00D5496F"/>
    <w:rsid w:val="00D76A2B"/>
    <w:rsid w:val="00DC12C5"/>
    <w:rsid w:val="00E34A12"/>
    <w:rsid w:val="00E62CCB"/>
    <w:rsid w:val="00E91D45"/>
    <w:rsid w:val="00EE2A6C"/>
    <w:rsid w:val="00FC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496F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52ADBB-A38E-4262-BC43-ED23A3029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85018C-C391-432D-A5BD-15E28DF3DA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E7C052-873D-4EE7-885B-6224EC95B9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F22700-98C8-4BDF-A2F6-7CABBCCCE4F5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one.dotx</Template>
  <TotalTime>26</TotalTime>
  <Pages>53</Pages>
  <Words>4941</Words>
  <Characters>28169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ယဥ်ကျေးမှုကွဲနှင့် ဘာသာစကားကွဲ ဆောင်ရွက်ရမည့်အစီအစဉ် ၂၀၂၄-၂၀၂၈</vt:lpstr>
    </vt:vector>
  </TitlesOfParts>
  <Company>Hewlett-Packard</Company>
  <LinksUpToDate>false</LinksUpToDate>
  <CharactersWithSpaces>33044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ယဥ်ကျေးမှုကွဲနှင့် ဘာသာစကားကွဲ ဆောင်ရွက်ရမည့်အစီအစဉ် ၂၀၂၄-၂၀၂၈</dc:title>
  <dc:creator>National Disability Insurance Agency</dc:creator>
  <cp:lastModifiedBy>Thomas Kiorgaard</cp:lastModifiedBy>
  <cp:revision>7</cp:revision>
  <cp:lastPrinted>2019-09-17T06:26:00Z</cp:lastPrinted>
  <dcterms:created xsi:type="dcterms:W3CDTF">2024-02-25T07:01:00Z</dcterms:created>
  <dcterms:modified xsi:type="dcterms:W3CDTF">2024-02-27T04:10:00Z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MSIP_Label_2b83f8d7-e91f-4eee-a336-52a8061c0503_ActionId">
    <vt:lpwstr>7c70b89c-638e-4b22-a935-151911b3dae3</vt:lpwstr>
  </property>
  <property fmtid="{D5CDD505-2E9C-101B-9397-08002B2CF9AE}" pid="4" name="MSIP_Label_2b83f8d7-e91f-4eee-a336-52a8061c0503_ContentBits">
    <vt:lpwstr>0</vt:lpwstr>
  </property>
  <property fmtid="{D5CDD505-2E9C-101B-9397-08002B2CF9AE}" pid="5" name="MSIP_Label_2b83f8d7-e91f-4eee-a336-52a8061c0503_Enabled">
    <vt:lpwstr>true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etDate">
    <vt:lpwstr>2024-01-01T22:11:34Z</vt:lpwstr>
  </property>
  <property fmtid="{D5CDD505-2E9C-101B-9397-08002B2CF9AE}" pid="9" name="MSIP_Label_2b83f8d7-e91f-4eee-a336-52a8061c0503_SiteId">
    <vt:lpwstr>cd778b65-752d-454a-87cf-b9990fe58993</vt:lpwstr>
  </property>
</Properties>
</file>