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D0A9D2" w14:textId="419B9EE8" w:rsidR="00DF7B10" w:rsidRPr="005D612C" w:rsidRDefault="003C31AE" w:rsidP="007617A9">
      <w:pPr>
        <w:pStyle w:val="Heading1"/>
        <w:wordWrap w:val="0"/>
        <w:spacing w:before="7800" w:after="60" w:line="240" w:lineRule="auto"/>
        <w:rPr>
          <w:rFonts w:cs="Myanmar Text"/>
          <w:spacing w:val="-20"/>
          <w:sz w:val="50"/>
          <w:szCs w:val="50"/>
        </w:rPr>
      </w:pPr>
      <w:bookmarkStart w:id="0" w:name="_Toc43391490"/>
      <w:bookmarkStart w:id="1" w:name="_Hlk41920175"/>
      <w:bookmarkStart w:id="2" w:name="_Toc349720822"/>
      <w:bookmarkStart w:id="3" w:name="_Toc436041083"/>
      <w:bookmarkStart w:id="4" w:name="_Toc436041104"/>
      <w:bookmarkStart w:id="5" w:name="_Toc436042092"/>
      <w:bookmarkStart w:id="6" w:name="_Toc436045528"/>
      <w:bookmarkStart w:id="7" w:name="_Toc436047507"/>
      <w:bookmarkStart w:id="8" w:name="_Toc436404418"/>
      <w:bookmarkStart w:id="9" w:name="_Toc436405278"/>
      <w:bookmarkStart w:id="10" w:name="_Toc436408280"/>
      <w:bookmarkStart w:id="11" w:name="_Toc436413472"/>
      <w:bookmarkStart w:id="12" w:name="_Toc436919461"/>
      <w:bookmarkStart w:id="13" w:name="_Toc456265824"/>
      <w:bookmarkStart w:id="14" w:name="_Toc456356067"/>
      <w:bookmarkStart w:id="15" w:name="_Toc456361565"/>
      <w:bookmarkStart w:id="16" w:name="_Toc456689002"/>
      <w:bookmarkStart w:id="17" w:name="_Toc457399254"/>
      <w:bookmarkStart w:id="18" w:name="_Toc457998488"/>
      <w:bookmarkStart w:id="19" w:name="_Toc458078844"/>
      <w:bookmarkStart w:id="20" w:name="_Toc459970016"/>
      <w:bookmarkStart w:id="21" w:name="_Toc461529570"/>
      <w:bookmarkStart w:id="22" w:name="_Toc462754404"/>
      <w:bookmarkStart w:id="23" w:name="_Toc465164043"/>
      <w:bookmarkStart w:id="24" w:name="_Toc476219418"/>
      <w:bookmarkStart w:id="25" w:name="_Toc476231074"/>
      <w:bookmarkStart w:id="26" w:name="_Toc476235959"/>
      <w:bookmarkStart w:id="27" w:name="_Toc476306061"/>
      <w:bookmarkStart w:id="28" w:name="_Toc497142653"/>
      <w:bookmarkStart w:id="29" w:name="_Toc497209780"/>
      <w:bookmarkStart w:id="30" w:name="_Toc497212948"/>
      <w:bookmarkStart w:id="31" w:name="_Toc497215532"/>
      <w:bookmarkStart w:id="32" w:name="_Toc497302119"/>
      <w:bookmarkStart w:id="33" w:name="_Toc498339416"/>
      <w:bookmarkStart w:id="34" w:name="_Toc527635162"/>
      <w:bookmarkStart w:id="35" w:name="_Toc527644811"/>
      <w:bookmarkStart w:id="36" w:name="_Toc527704574"/>
      <w:bookmarkStart w:id="37" w:name="_Toc529882154"/>
      <w:bookmarkStart w:id="38" w:name="_Toc533076399"/>
      <w:bookmarkStart w:id="39" w:name="_Toc533077009"/>
      <w:bookmarkStart w:id="40" w:name="_Toc533079087"/>
      <w:bookmarkStart w:id="41" w:name="_Toc533084357"/>
      <w:bookmarkStart w:id="42" w:name="_Toc5878085"/>
      <w:bookmarkStart w:id="43" w:name="_Toc5975100"/>
      <w:bookmarkStart w:id="44" w:name="_Toc5979654"/>
      <w:bookmarkStart w:id="45" w:name="_Toc6302388"/>
      <w:bookmarkStart w:id="46" w:name="_Toc6305501"/>
      <w:bookmarkStart w:id="47" w:name="_Toc6306673"/>
      <w:bookmarkStart w:id="48" w:name="_Toc6390563"/>
      <w:bookmarkStart w:id="49" w:name="_Toc349720821"/>
      <w:r w:rsidRPr="005D612C">
        <w:rPr>
          <w:rFonts w:ascii="Myanmar Text" w:eastAsia="Zawgyi-One" w:hAnsi="Myanmar Text" w:cs="Myanmar Text"/>
          <w:spacing w:val="-20"/>
          <w:sz w:val="50"/>
          <w:szCs w:val="50"/>
        </w:rPr>
        <w:t>ယဥ်ကျေးမှုအရနှင့်</w:t>
      </w:r>
      <w:r w:rsidRPr="005D612C">
        <w:rPr>
          <w:rFonts w:eastAsia="Zawgyi-One" w:cs="Myanmar Text"/>
          <w:spacing w:val="-20"/>
          <w:sz w:val="50"/>
          <w:szCs w:val="50"/>
        </w:rPr>
        <w:t xml:space="preserve"> </w:t>
      </w:r>
      <w:r w:rsidRPr="005D612C">
        <w:rPr>
          <w:rFonts w:ascii="Myanmar Text" w:eastAsia="Zawgyi-One" w:hAnsi="Myanmar Text" w:cs="Myanmar Text"/>
          <w:spacing w:val="-20"/>
          <w:sz w:val="50"/>
          <w:szCs w:val="50"/>
        </w:rPr>
        <w:t>ဘာသာစကားအရ</w:t>
      </w:r>
      <w:r w:rsidRPr="005D612C">
        <w:rPr>
          <w:rFonts w:eastAsia="Zawgyi-One" w:cs="Myanmar Text"/>
          <w:spacing w:val="-20"/>
          <w:sz w:val="50"/>
          <w:szCs w:val="50"/>
        </w:rPr>
        <w:t xml:space="preserve"> </w:t>
      </w:r>
      <w:r w:rsidRPr="005D612C">
        <w:rPr>
          <w:rFonts w:ascii="Myanmar Text" w:eastAsia="Zawgyi-One" w:hAnsi="Myanmar Text" w:cs="Myanmar Text"/>
          <w:spacing w:val="-20"/>
          <w:sz w:val="50"/>
          <w:szCs w:val="50"/>
        </w:rPr>
        <w:t>ကွဲပြားခြင်း</w:t>
      </w:r>
    </w:p>
    <w:p w14:paraId="2E0F9257" w14:textId="77777777" w:rsidR="00DF7B10" w:rsidRPr="003A73E7" w:rsidRDefault="007617A9" w:rsidP="007617A9">
      <w:pPr>
        <w:pStyle w:val="Subtitle"/>
        <w:wordWrap w:val="0"/>
        <w:spacing w:before="60" w:after="60" w:line="240" w:lineRule="auto"/>
        <w:rPr>
          <w:rFonts w:cs="Myanmar Text"/>
        </w:rPr>
      </w:pPr>
      <w:r w:rsidRPr="003A73E7">
        <w:rPr>
          <w:rFonts w:ascii="Myanmar Text" w:eastAsia="Zawgyi-One" w:hAnsi="Myanmar Text" w:cs="Myanmar Text"/>
        </w:rPr>
        <w:t>ကျွန်ုပ်တို့၏</w:t>
      </w:r>
      <w:r w:rsidRPr="003A73E7">
        <w:rPr>
          <w:rFonts w:eastAsia="Zawgyi-One" w:cs="Myanmar Text"/>
        </w:rPr>
        <w:t xml:space="preserve"> </w:t>
      </w:r>
      <w:r w:rsidRPr="003A73E7">
        <w:rPr>
          <w:rFonts w:ascii="Myanmar Text" w:eastAsia="Zawgyi-One" w:hAnsi="Myanmar Text" w:cs="Myanmar Text"/>
        </w:rPr>
        <w:t>နည်းဗျူဟာ</w:t>
      </w:r>
      <w:r w:rsidRPr="003A73E7">
        <w:rPr>
          <w:rFonts w:eastAsia="Zawgyi-One" w:cs="Myanmar Text"/>
        </w:rPr>
        <w:t xml:space="preserve"> </w:t>
      </w:r>
    </w:p>
    <w:bookmarkEnd w:id="0"/>
    <w:p w14:paraId="266DE9AA" w14:textId="77777777" w:rsidR="001A6053" w:rsidRPr="003A73E7" w:rsidRDefault="007617A9" w:rsidP="007617A9">
      <w:pPr>
        <w:pStyle w:val="Subtitle"/>
        <w:wordWrap w:val="0"/>
        <w:spacing w:before="120" w:after="60" w:line="240" w:lineRule="auto"/>
        <w:rPr>
          <w:rFonts w:cs="Myanmar Text"/>
          <w:sz w:val="32"/>
          <w:szCs w:val="32"/>
        </w:rPr>
      </w:pPr>
      <w:r w:rsidRPr="003A73E7">
        <w:rPr>
          <w:rFonts w:ascii="Myanmar Text" w:eastAsia="Zawgyi-One" w:hAnsi="Myanmar Text" w:cs="Myanmar Text"/>
          <w:sz w:val="32"/>
          <w:szCs w:val="32"/>
        </w:rPr>
        <w:t>၂၀၂၄</w:t>
      </w:r>
      <w:r w:rsidRPr="003A73E7">
        <w:rPr>
          <w:rFonts w:eastAsia="Zawgyi-One" w:cs="Myanmar Text"/>
          <w:sz w:val="32"/>
          <w:szCs w:val="32"/>
        </w:rPr>
        <w:t>–</w:t>
      </w:r>
      <w:r w:rsidRPr="003A73E7">
        <w:rPr>
          <w:rFonts w:ascii="Myanmar Text" w:eastAsia="Zawgyi-One" w:hAnsi="Myanmar Text" w:cs="Myanmar Text"/>
          <w:sz w:val="32"/>
          <w:szCs w:val="32"/>
        </w:rPr>
        <w:t>၂၀၂၈</w:t>
      </w:r>
    </w:p>
    <w:p w14:paraId="61A9D69D" w14:textId="77777777" w:rsidR="001A6053" w:rsidRPr="003A73E7" w:rsidRDefault="007617A9" w:rsidP="007617A9">
      <w:pPr>
        <w:wordWrap w:val="0"/>
        <w:spacing w:before="120" w:after="60" w:line="240" w:lineRule="auto"/>
        <w:rPr>
          <w:rFonts w:cs="Myanmar Text"/>
          <w:color w:val="FFFFFF" w:themeColor="background1"/>
        </w:rPr>
      </w:pPr>
      <w:r w:rsidRPr="003A73E7">
        <w:rPr>
          <w:rFonts w:eastAsia="Zawgyi-One" w:cs="Myanmar Text"/>
          <w:color w:val="FFFFFF" w:themeColor="background1"/>
        </w:rPr>
        <w:t xml:space="preserve">Burmese | </w:t>
      </w:r>
      <w:r w:rsidRPr="003A73E7">
        <w:rPr>
          <w:rFonts w:ascii="Myanmar Text" w:eastAsia="Zawgyi-One" w:hAnsi="Myanmar Text" w:cs="Myanmar Text"/>
          <w:color w:val="FFFFFF" w:themeColor="background1"/>
        </w:rPr>
        <w:t>မြန်မာ</w:t>
      </w:r>
    </w:p>
    <w:p w14:paraId="4B9B41E7" w14:textId="77777777" w:rsidR="00B60B5F" w:rsidRPr="003A73E7" w:rsidRDefault="007617A9" w:rsidP="007617A9">
      <w:pPr>
        <w:wordWrap w:val="0"/>
        <w:spacing w:before="0" w:after="60" w:line="240" w:lineRule="auto"/>
        <w:rPr>
          <w:rFonts w:cs="Myanmar Text"/>
          <w:color w:val="FFFFFF" w:themeColor="background1"/>
        </w:rPr>
      </w:pPr>
      <w:r w:rsidRPr="003A73E7">
        <w:rPr>
          <w:rFonts w:ascii="Myanmar Text" w:eastAsia="Zawgyi-One" w:hAnsi="Myanmar Text" w:cs="Myanmar Text"/>
          <w:color w:val="FFFFFF" w:themeColor="background1"/>
        </w:rPr>
        <w:t>အလွယ်ဖတ်</w:t>
      </w:r>
      <w:r w:rsidRPr="003A73E7">
        <w:rPr>
          <w:rFonts w:eastAsia="Zawgyi-One" w:cs="Myanmar Text"/>
          <w:color w:val="FFFFFF" w:themeColor="background1"/>
        </w:rPr>
        <w:t xml:space="preserve"> </w:t>
      </w:r>
      <w:r w:rsidRPr="003A73E7">
        <w:rPr>
          <w:rFonts w:ascii="Myanmar Text" w:eastAsia="Zawgyi-One" w:hAnsi="Myanmar Text" w:cs="Myanmar Text"/>
          <w:color w:val="FFFFFF" w:themeColor="background1"/>
        </w:rPr>
        <w:t>စာမူကွဲ</w:t>
      </w:r>
    </w:p>
    <w:p w14:paraId="1E3C1CA0" w14:textId="514FDA29" w:rsidR="007C5556" w:rsidRPr="003A73E7" w:rsidRDefault="007617A9" w:rsidP="007617A9">
      <w:pPr>
        <w:wordWrap w:val="0"/>
        <w:spacing w:before="120" w:line="240" w:lineRule="auto"/>
        <w:rPr>
          <w:rFonts w:cs="Myanmar Text"/>
        </w:rPr>
      </w:pPr>
      <w:r w:rsidRPr="003A73E7">
        <w:rPr>
          <w:rFonts w:cs="Myanmar Text"/>
          <w:noProof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56428F2C" wp14:editId="26D2B9FE">
                <wp:simplePos x="0" y="0"/>
                <wp:positionH relativeFrom="column">
                  <wp:posOffset>-342265</wp:posOffset>
                </wp:positionH>
                <wp:positionV relativeFrom="paragraph">
                  <wp:posOffset>138126</wp:posOffset>
                </wp:positionV>
                <wp:extent cx="1575487" cy="632460"/>
                <wp:effectExtent l="0" t="0" r="5715" b="0"/>
                <wp:wrapNone/>
                <wp:docPr id="157094914" name="Text Box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5487" cy="632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39D6F8" w14:textId="77777777" w:rsidR="007617A9" w:rsidRPr="00691415" w:rsidRDefault="007617A9" w:rsidP="008A0EE5">
                            <w:pPr>
                              <w:jc w:val="center"/>
                              <w:rPr>
                                <w:rFonts w:ascii="Myanmar Text" w:hAnsi="Myanmar Text" w:cs="Myanmar Text"/>
                                <w:b/>
                                <w:bCs/>
                                <w:color w:val="6B2976"/>
                                <w:sz w:val="22"/>
                                <w:szCs w:val="22"/>
                                <w:lang w:val="en-PH"/>
                              </w:rPr>
                            </w:pPr>
                            <w:r w:rsidRPr="00691415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color w:val="6B2976"/>
                                <w:sz w:val="22"/>
                                <w:szCs w:val="22"/>
                              </w:rPr>
                              <w:t>အလွယ်ဖတ်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6428F2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alt="&quot;&quot;" style="position:absolute;margin-left:-26.95pt;margin-top:10.9pt;width:124.05pt;height:49.8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" filled="f" stroked="f">
                <v:textbox inset="0,0,0,0">
                  <w:txbxContent>
                    <w:p w14:paraId="2F39D6F8" w14:textId="77777777" w:rsidR="007617A9" w:rsidRPr="00691415" w:rsidRDefault="007617A9" w:rsidP="008A0EE5">
                      <w:pPr>
                        <w:jc w:val="center"/>
                        <w:rPr>
                          <w:rFonts w:ascii="Myanmar Text" w:hAnsi="Myanmar Text" w:cs="Myanmar Text"/>
                          <w:b/>
                          <w:bCs/>
                          <w:color w:val="6B2976"/>
                          <w:sz w:val="22"/>
                          <w:szCs w:val="22"/>
                          <w:lang w:val="en-PH"/>
                        </w:rPr>
                      </w:pPr>
                      <w:r w:rsidRPr="00691415">
                        <w:rPr>
                          <w:rFonts w:ascii="Myanmar Text" w:eastAsia="Zawgyi-One" w:hAnsi="Myanmar Text" w:cs="Myanmar Text"/>
                          <w:b/>
                          <w:bCs/>
                          <w:color w:val="6B2976"/>
                          <w:sz w:val="22"/>
                          <w:szCs w:val="22"/>
                        </w:rPr>
                        <w:t>အလွယ်ဖတ်</w:t>
                      </w:r>
                    </w:p>
                  </w:txbxContent>
                </v:textbox>
              </v:shape>
            </w:pict>
          </mc:Fallback>
        </mc:AlternateContent>
      </w:r>
      <w:r w:rsidR="00B60B5F" w:rsidRPr="003A73E7">
        <w:rPr>
          <w:rFonts w:cs="Myanmar Text"/>
          <w:noProof/>
          <w:lang w:eastAsia="en-AU"/>
        </w:rPr>
        <w:drawing>
          <wp:inline distT="0" distB="0" distL="0" distR="0" wp14:anchorId="63000283" wp14:editId="3DE9EF03">
            <wp:extent cx="900000" cy="853178"/>
            <wp:effectExtent l="0" t="0" r="0" b="4445"/>
            <wp:docPr id="18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853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5556" w:rsidRPr="003A73E7">
        <w:rPr>
          <w:rFonts w:cs="Myanmar Text"/>
        </w:rPr>
        <w:br w:type="page"/>
      </w:r>
    </w:p>
    <w:p w14:paraId="0322FA93" w14:textId="77777777" w:rsidR="00F3744E" w:rsidRPr="003A73E7" w:rsidRDefault="007617A9" w:rsidP="007617A9">
      <w:pPr>
        <w:pStyle w:val="TOCHeading"/>
        <w:wordWrap w:val="0"/>
        <w:spacing w:after="240" w:line="240" w:lineRule="auto"/>
        <w:rPr>
          <w:rFonts w:cs="Myanmar Text"/>
        </w:rPr>
      </w:pPr>
      <w:bookmarkStart w:id="50" w:name="_Toc12634014"/>
      <w:bookmarkStart w:id="51" w:name="_Toc12636472"/>
      <w:bookmarkStart w:id="52" w:name="_Toc41655087"/>
      <w:bookmarkStart w:id="53" w:name="_Toc41661249"/>
      <w:bookmarkStart w:id="54" w:name="_Toc42086741"/>
      <w:bookmarkStart w:id="55" w:name="_Toc42093323"/>
      <w:bookmarkStart w:id="56" w:name="_Toc43391443"/>
      <w:bookmarkStart w:id="57" w:name="_Toc43391491"/>
      <w:bookmarkStart w:id="58" w:name="_Toc43392533"/>
      <w:bookmarkStart w:id="59" w:name="_Toc43393119"/>
      <w:bookmarkEnd w:id="1"/>
      <w:r w:rsidRPr="003A73E7">
        <w:rPr>
          <w:rFonts w:ascii="Myanmar Text" w:eastAsia="Zawgyi-One" w:hAnsi="Myanmar Text" w:cs="Myanmar Text"/>
        </w:rPr>
        <w:lastRenderedPageBreak/>
        <w:t>ဤနည်းဗျူဟာကို</w:t>
      </w:r>
      <w:r w:rsidRPr="003A73E7">
        <w:rPr>
          <w:rFonts w:eastAsia="Zawgyi-One" w:cs="Myanmar Text"/>
        </w:rPr>
        <w:t xml:space="preserve"> </w:t>
      </w:r>
      <w:r w:rsidRPr="003A73E7">
        <w:rPr>
          <w:rFonts w:ascii="Myanmar Text" w:eastAsia="Zawgyi-One" w:hAnsi="Myanmar Text" w:cs="Myanmar Text"/>
        </w:rPr>
        <w:t>အသုံးပြုပုံ</w:t>
      </w:r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</w:p>
    <w:tbl>
      <w:tblPr>
        <w:tblStyle w:val="Style1"/>
        <w:tblW w:w="9781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70"/>
        <w:gridCol w:w="59"/>
        <w:gridCol w:w="283"/>
        <w:gridCol w:w="142"/>
      </w:tblGrid>
      <w:tr w:rsidR="00D863A6" w:rsidRPr="003A73E7" w14:paraId="0D798E28" w14:textId="77777777" w:rsidTr="008E465E">
        <w:trPr>
          <w:gridAfter w:val="1"/>
          <w:wAfter w:w="142" w:type="dxa"/>
          <w:trHeight w:val="22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FF381B6" w14:textId="77777777" w:rsidR="00665419" w:rsidRPr="003A73E7" w:rsidRDefault="007617A9" w:rsidP="007617A9">
            <w:pPr>
              <w:pStyle w:val="Image"/>
              <w:wordWrap w:val="0"/>
              <w:spacing w:before="0" w:after="120"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5888" behindDoc="0" locked="0" layoutInCell="1" allowOverlap="1" wp14:anchorId="05706E90" wp14:editId="332D2EC6">
                      <wp:simplePos x="0" y="0"/>
                      <wp:positionH relativeFrom="column">
                        <wp:posOffset>440690</wp:posOffset>
                      </wp:positionH>
                      <wp:positionV relativeFrom="paragraph">
                        <wp:posOffset>439420</wp:posOffset>
                      </wp:positionV>
                      <wp:extent cx="624205" cy="434340"/>
                      <wp:effectExtent l="0" t="0" r="0" b="3810"/>
                      <wp:wrapNone/>
                      <wp:docPr id="54848911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4205" cy="43434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83AD642" w14:textId="77777777" w:rsidR="007617A9" w:rsidRPr="002E16BB" w:rsidRDefault="007617A9" w:rsidP="00695FC5">
                                  <w:pPr>
                                    <w:jc w:val="center"/>
                                    <w:rPr>
                                      <w:rFonts w:ascii="Myanmar Text" w:hAnsi="Myanmar Text" w:cs="Myanmar Text"/>
                                      <w:b/>
                                      <w:bCs/>
                                      <w:spacing w:val="-10"/>
                                      <w:sz w:val="14"/>
                                      <w:szCs w:val="14"/>
                                    </w:rPr>
                                  </w:pPr>
                                  <w:r w:rsidRPr="002E16BB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pacing w:val="-10"/>
                                      <w:sz w:val="14"/>
                                      <w:szCs w:val="14"/>
                                    </w:rPr>
                                    <w:t>ကျွန်တော်တို့</w:t>
                                  </w:r>
                                </w:p>
                              </w:txbxContent>
                            </wps:txbx>
                            <wps:bodyPr rot="0" vert="horz" wrap="square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706E90" id="_x0000_s1027" type="#_x0000_t202" alt="&quot;&quot;" style="position:absolute;left:0;text-align:left;margin-left:34.7pt;margin-top:34.6pt;width:49.15pt;height:34.2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" filled="f" stroked="f">
                      <v:textbox>
                        <w:txbxContent>
                          <w:p w14:paraId="583AD642" w14:textId="77777777" w:rsidR="007617A9" w:rsidRPr="002E16BB" w:rsidRDefault="007617A9" w:rsidP="00695FC5">
                            <w:pPr>
                              <w:jc w:val="center"/>
                              <w:rPr>
                                <w:rFonts w:ascii="Myanmar Text" w:hAnsi="Myanmar Text" w:cs="Myanmar Text"/>
                                <w:b/>
                                <w:bCs/>
                                <w:spacing w:val="-10"/>
                                <w:sz w:val="14"/>
                                <w:szCs w:val="14"/>
                              </w:rPr>
                            </w:pPr>
                            <w:r w:rsidRPr="002E16BB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pacing w:val="-10"/>
                                <w:sz w:val="14"/>
                                <w:szCs w:val="14"/>
                              </w:rPr>
                              <w:t>ကျွန်တော်တို့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05DD1" w:rsidRPr="003A73E7">
              <w:rPr>
                <w:rFonts w:cs="Myanmar Text"/>
                <w:noProof/>
              </w:rPr>
              <w:drawing>
                <wp:inline distT="0" distB="0" distL="0" distR="0" wp14:anchorId="67A4E908" wp14:editId="3C8CD304">
                  <wp:extent cx="1404000" cy="1084153"/>
                  <wp:effectExtent l="0" t="0" r="5715" b="1905"/>
                  <wp:docPr id="95" name="Picture 95" descr="လူတစ်စု။ ရှေ့တွင် 'ကျွန်တော်တို့' ဟုရေးထားသည့်ကတ်ပြားကိုင်ထားသူတစ်ဦး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icture 95" descr="လူတစ်စု။ ရှေ့တွင် 'ကျွန်တော်တို့' ဟုရေးထားသည့်ကတ်ပြားကိုင်ထားသူတစ်ဦးရှိသည်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84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  <w:gridSpan w:val="4"/>
          </w:tcPr>
          <w:p w14:paraId="6BC418AE" w14:textId="5D311502" w:rsidR="003D6075" w:rsidRPr="003A73E7" w:rsidRDefault="007617A9" w:rsidP="007617A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before="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နိုင်ငံလုံးဆိုင်ရာ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မသန်စွမ်းမှု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အာမခံ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အေဂျင်စီ</w:t>
            </w:r>
            <w:r w:rsidRPr="003A73E7">
              <w:rPr>
                <w:rFonts w:eastAsia="Zawgyi-One" w:cs="Myanmar Text"/>
              </w:rPr>
              <w:t xml:space="preserve"> (National </w:t>
            </w:r>
            <w:r>
              <w:rPr>
                <w:rFonts w:eastAsia="Zawgyi-One" w:cs="Myanmar Text"/>
              </w:rPr>
              <w:br/>
            </w:r>
            <w:r w:rsidRPr="003A73E7">
              <w:rPr>
                <w:rFonts w:eastAsia="Zawgyi-One" w:cs="Myanmar Text"/>
              </w:rPr>
              <w:t xml:space="preserve">Disability Insurance Agency (NDIA)) </w:t>
            </w:r>
            <w:r w:rsidRPr="003A73E7">
              <w:rPr>
                <w:rFonts w:ascii="Myanmar Text" w:eastAsia="Zawgyi-One" w:hAnsi="Myanmar Text" w:cs="Myanmar Text"/>
              </w:rPr>
              <w:t>က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ဤစီမံကိန်းကို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ရေးဆွဲသည်။</w:t>
            </w:r>
            <w:r w:rsidRPr="003A73E7">
              <w:rPr>
                <w:rFonts w:eastAsia="Zawgyi-One" w:cs="Myanmar Text"/>
              </w:rPr>
              <w:t xml:space="preserve"> </w:t>
            </w:r>
          </w:p>
          <w:p w14:paraId="5CF3BBD4" w14:textId="77777777" w:rsidR="00665419" w:rsidRPr="003A73E7" w:rsidRDefault="007617A9" w:rsidP="007617A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before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eastAsia="Zawgyi-One" w:cs="Myanmar Text"/>
              </w:rPr>
              <w:t>'</w:t>
            </w:r>
            <w:r w:rsidRPr="003A73E7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3A73E7">
              <w:rPr>
                <w:rFonts w:eastAsia="Zawgyi-One" w:cs="Myanmar Text"/>
              </w:rPr>
              <w:t xml:space="preserve">' </w:t>
            </w:r>
            <w:r w:rsidRPr="003A73E7">
              <w:rPr>
                <w:rFonts w:ascii="Myanmar Text" w:eastAsia="Zawgyi-One" w:hAnsi="Myanmar Text" w:cs="Myanmar Text"/>
              </w:rPr>
              <w:t>ဟူသော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စကားလုံးသည်</w:t>
            </w:r>
            <w:r w:rsidRPr="003A73E7">
              <w:rPr>
                <w:rFonts w:eastAsia="Zawgyi-One" w:cs="Myanmar Text"/>
              </w:rPr>
              <w:t xml:space="preserve"> NDIA </w:t>
            </w:r>
            <w:r w:rsidRPr="003A73E7">
              <w:rPr>
                <w:rFonts w:ascii="Myanmar Text" w:eastAsia="Zawgyi-One" w:hAnsi="Myanmar Text" w:cs="Myanmar Text"/>
              </w:rPr>
              <w:t>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ဆိုလိုသည်။</w:t>
            </w:r>
          </w:p>
        </w:tc>
      </w:tr>
      <w:tr w:rsidR="00D863A6" w:rsidRPr="003A73E7" w14:paraId="540798F7" w14:textId="77777777" w:rsidTr="005D612C">
        <w:trPr>
          <w:gridAfter w:val="4"/>
          <w:wAfter w:w="654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B4F5BB7" w14:textId="63E5FFA7" w:rsidR="00665419" w:rsidRPr="003A73E7" w:rsidRDefault="006F28D2" w:rsidP="007617A9">
            <w:pPr>
              <w:pStyle w:val="Image"/>
              <w:wordWrap w:val="0"/>
              <w:spacing w:before="0" w:after="120"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1C92065D" wp14:editId="18D7B76A">
                  <wp:extent cx="1332000" cy="1332000"/>
                  <wp:effectExtent l="0" t="0" r="1905" b="1905"/>
                  <wp:docPr id="6" name="Picture 6" descr="အလွယ်ဖတ်စာစောင်နှင့် အမှန်ပြသင်္ကေတ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အလွယ်ဖတ်စာစောင်နှင့် အမှန်ပြသင်္ကေတ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E7E4462" w14:textId="77777777" w:rsidR="00115682" w:rsidRPr="003A73E7" w:rsidRDefault="007617A9" w:rsidP="007617A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before="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ဤစီမံကိန်းကို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နားလည်လွယ်နည်းအတိုင်း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ရေးဆွဲထားသည်။</w:t>
            </w:r>
          </w:p>
          <w:p w14:paraId="4D1259B0" w14:textId="77777777" w:rsidR="00665419" w:rsidRPr="003A73E7" w:rsidRDefault="007617A9" w:rsidP="007617A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အချို့အကြံပြုချက်များကို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ရှင်းပြရန်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ရုပ်ပုံများကို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အသုံးပြုထားသည်။</w:t>
            </w:r>
          </w:p>
        </w:tc>
      </w:tr>
      <w:tr w:rsidR="00D863A6" w:rsidRPr="003A73E7" w14:paraId="2EC45A59" w14:textId="77777777" w:rsidTr="005D612C">
        <w:trPr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2842860" w14:textId="098D9D49" w:rsidR="00E05DD1" w:rsidRPr="003A73E7" w:rsidRDefault="003A5998" w:rsidP="007617A9">
            <w:pPr>
              <w:pStyle w:val="Image"/>
              <w:wordWrap w:val="0"/>
              <w:spacing w:before="120" w:after="120"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7936" behindDoc="0" locked="0" layoutInCell="1" allowOverlap="1" wp14:anchorId="018804A4" wp14:editId="22AAEAB6">
                      <wp:simplePos x="0" y="0"/>
                      <wp:positionH relativeFrom="column">
                        <wp:posOffset>-26670</wp:posOffset>
                      </wp:positionH>
                      <wp:positionV relativeFrom="paragraph">
                        <wp:posOffset>133350</wp:posOffset>
                      </wp:positionV>
                      <wp:extent cx="1534795" cy="954405"/>
                      <wp:effectExtent l="0" t="0" r="8255" b="0"/>
                      <wp:wrapNone/>
                      <wp:docPr id="196647406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35088" cy="95440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2119995" w14:textId="77777777" w:rsidR="007617A9" w:rsidRPr="003A5998" w:rsidRDefault="007617A9" w:rsidP="003A5998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b/>
                                      <w:bCs/>
                                      <w:sz w:val="40"/>
                                      <w:szCs w:val="40"/>
                                      <w:lang w:val="en-PH"/>
                                    </w:rPr>
                                  </w:pPr>
                                  <w:r w:rsidRPr="003A5998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40"/>
                                      <w:szCs w:val="40"/>
                                    </w:rPr>
                                    <w:t>စာလုံးမည်း</w:t>
                                  </w:r>
                                </w:p>
                                <w:p w14:paraId="683DBAE0" w14:textId="77777777" w:rsidR="007617A9" w:rsidRPr="003A5998" w:rsidRDefault="007617A9" w:rsidP="003A5998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36"/>
                                      <w:szCs w:val="36"/>
                                      <w:lang w:val="en-PH"/>
                                    </w:rPr>
                                  </w:pPr>
                                  <w:r w:rsidRPr="003A5998">
                                    <w:rPr>
                                      <w:rFonts w:ascii="Myanmar Text" w:eastAsia="Zawgyi-One" w:hAnsi="Myanmar Text" w:cs="Myanmar Text"/>
                                      <w:sz w:val="36"/>
                                      <w:szCs w:val="36"/>
                                    </w:rPr>
                                    <w:t>ပုံမှန်စာလုံး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8804A4" id="_x0000_s1028" type="#_x0000_t202" alt="&quot;&quot;" style="position:absolute;left:0;text-align:left;margin-left:-2.1pt;margin-top:10.5pt;width:120.85pt;height:75.15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" filled="f" stroked="f">
                      <v:textbox inset="0,0,0,0">
                        <w:txbxContent>
                          <w:p w14:paraId="32119995" w14:textId="77777777" w:rsidR="007617A9" w:rsidRPr="003A5998" w:rsidRDefault="007617A9" w:rsidP="003A5998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b/>
                                <w:bCs/>
                                <w:sz w:val="40"/>
                                <w:szCs w:val="40"/>
                                <w:lang w:val="en-PH"/>
                              </w:rPr>
                            </w:pPr>
                            <w:r w:rsidRPr="003A5998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40"/>
                                <w:szCs w:val="40"/>
                              </w:rPr>
                              <w:t>စာလုံးမည်း</w:t>
                            </w:r>
                          </w:p>
                          <w:p w14:paraId="683DBAE0" w14:textId="77777777" w:rsidR="007617A9" w:rsidRPr="003A5998" w:rsidRDefault="007617A9" w:rsidP="003A5998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36"/>
                                <w:szCs w:val="36"/>
                                <w:lang w:val="en-PH"/>
                              </w:rPr>
                            </w:pPr>
                            <w:r w:rsidRPr="003A5998">
                              <w:rPr>
                                <w:rFonts w:ascii="Myanmar Text" w:eastAsia="Zawgyi-One" w:hAnsi="Myanmar Text" w:cs="Myanmar Text"/>
                                <w:sz w:val="36"/>
                                <w:szCs w:val="36"/>
                              </w:rPr>
                              <w:t>ပုံမှန်စာလုံး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3A73E7">
              <w:rPr>
                <w:rFonts w:cs="Myanmar Text"/>
                <w:noProof/>
              </w:rPr>
              <w:drawing>
                <wp:inline distT="0" distB="0" distL="0" distR="0" wp14:anchorId="200A9D81" wp14:editId="524921BF">
                  <wp:extent cx="1295500" cy="911833"/>
                  <wp:effectExtent l="0" t="0" r="0" b="3175"/>
                  <wp:docPr id="4" name="Picture 4" descr="'စာလုံးမည်းများ' နှင့် 'ပုံမှန်စကားလုံးများ'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'စာလုံးမည်းများ' နှင့် 'ပုံမှန်စကားလုံးများ'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500" cy="911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30" w:type="dxa"/>
            <w:gridSpan w:val="5"/>
          </w:tcPr>
          <w:p w14:paraId="630DD340" w14:textId="77D88A16" w:rsidR="00E05DD1" w:rsidRPr="003A73E7" w:rsidRDefault="007617A9" w:rsidP="007617A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အရေးကြီးသော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စကားလုံးအချို့ကို</w:t>
            </w:r>
            <w:r w:rsidRPr="003A73E7">
              <w:rPr>
                <w:rStyle w:val="Strong"/>
                <w:rFonts w:eastAsia="Zawgyi-One" w:cs="Myanmar Text"/>
              </w:rPr>
              <w:t xml:space="preserve"> </w:t>
            </w:r>
            <w:r w:rsidRPr="003A73E7">
              <w:rPr>
                <w:rStyle w:val="Strong"/>
                <w:rFonts w:ascii="Myanmar Text" w:eastAsia="Zawgyi-One" w:hAnsi="Myanmar Text" w:cs="Myanmar Text"/>
              </w:rPr>
              <w:t>စာလုံးမည်းဖြင့်</w:t>
            </w:r>
            <w:r w:rsidRPr="003A73E7">
              <w:rPr>
                <w:rFonts w:ascii="Myanmar Text" w:eastAsia="Zawgyi-One" w:hAnsi="Myanmar Text" w:cs="Myanmar Text"/>
              </w:rPr>
              <w:t>ရေးသားသည်။</w:t>
            </w:r>
          </w:p>
          <w:p w14:paraId="246E1911" w14:textId="77777777" w:rsidR="00E05DD1" w:rsidRPr="003A73E7" w:rsidRDefault="007617A9" w:rsidP="007617A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ဆိုလိုသည်မှာ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ထိုစကားလုံးများသည်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ပိုထူပြီး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ပိုမည်းနေပါသည်။</w:t>
            </w:r>
          </w:p>
        </w:tc>
      </w:tr>
      <w:tr w:rsidR="00D863A6" w:rsidRPr="003A73E7" w14:paraId="54CC8C15" w14:textId="77777777" w:rsidTr="005D612C">
        <w:trPr>
          <w:gridAfter w:val="2"/>
          <w:wAfter w:w="425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DCAD283" w14:textId="77777777" w:rsidR="009D031E" w:rsidRPr="003A73E7" w:rsidRDefault="007617A9" w:rsidP="007617A9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9984" behindDoc="0" locked="0" layoutInCell="1" allowOverlap="1" wp14:anchorId="5AA08BF4" wp14:editId="65E29E39">
                      <wp:simplePos x="0" y="0"/>
                      <wp:positionH relativeFrom="column">
                        <wp:posOffset>293370</wp:posOffset>
                      </wp:positionH>
                      <wp:positionV relativeFrom="paragraph">
                        <wp:posOffset>193040</wp:posOffset>
                      </wp:positionV>
                      <wp:extent cx="892175" cy="231775"/>
                      <wp:effectExtent l="0" t="0" r="3175" b="0"/>
                      <wp:wrapNone/>
                      <wp:docPr id="90839370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317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0970D67" w14:textId="77777777" w:rsidR="007617A9" w:rsidRPr="003A5998" w:rsidRDefault="007617A9" w:rsidP="00D316EF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pacing w:val="-10"/>
                                      <w:sz w:val="16"/>
                                      <w:szCs w:val="16"/>
                                      <w:lang w:val="en-PH"/>
                                    </w:rPr>
                                  </w:pPr>
                                  <w:r w:rsidRPr="003A5998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pacing w:val="-10"/>
                                      <w:sz w:val="18"/>
                                      <w:szCs w:val="18"/>
                                    </w:rPr>
                                    <w:t>ဝေါဟာရစာရင်း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A08BF4" id="_x0000_s1029" type="#_x0000_t202" alt="&quot;&quot;" style="position:absolute;left:0;text-align:left;margin-left:23.1pt;margin-top:15.2pt;width:70.25pt;height:18.25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" filled="f" stroked="f">
                      <v:textbox inset="0,0,0,0">
                        <w:txbxContent>
                          <w:p w14:paraId="10970D67" w14:textId="77777777" w:rsidR="007617A9" w:rsidRPr="003A5998" w:rsidRDefault="007617A9" w:rsidP="00D316EF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pacing w:val="-10"/>
                                <w:sz w:val="16"/>
                                <w:szCs w:val="16"/>
                                <w:lang w:val="en-PH"/>
                              </w:rPr>
                            </w:pPr>
                            <w:r w:rsidRPr="003A5998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pacing w:val="-10"/>
                                <w:sz w:val="18"/>
                                <w:szCs w:val="18"/>
                              </w:rPr>
                              <w:t>ဝေါဟာရစာရင်း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F28D2" w:rsidRPr="003A73E7">
              <w:rPr>
                <w:rFonts w:cs="Myanmar Text"/>
                <w:noProof/>
              </w:rPr>
              <w:drawing>
                <wp:inline distT="0" distB="0" distL="0" distR="0" wp14:anchorId="382426B5" wp14:editId="5DEDB589">
                  <wp:extent cx="1332000" cy="1332000"/>
                  <wp:effectExtent l="0" t="0" r="0" b="0"/>
                  <wp:docPr id="10" name="Picture 10" descr="စကားလုံးစာရင်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စကားလုံးစာရင်း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  <w:gridSpan w:val="3"/>
          </w:tcPr>
          <w:p w14:paraId="28FABEB0" w14:textId="77777777" w:rsidR="003D6075" w:rsidRPr="003A73E7" w:rsidRDefault="007617A9" w:rsidP="007617A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ကျွန်တော်တို့သည်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ထိုစကားလုံးများ၏အဓိပ္ပါယ်ကို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ရှင်းပြထားပါသည်။</w:t>
            </w:r>
          </w:p>
          <w:p w14:paraId="36722A46" w14:textId="5A1F8406" w:rsidR="009D031E" w:rsidRPr="003A73E7" w:rsidRDefault="007617A9" w:rsidP="007617A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ဤစကားလုံးများစာရင်းသည်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စာမျက်နှာ</w:t>
            </w:r>
            <w:r w:rsidRPr="003A73E7">
              <w:rPr>
                <w:rFonts w:eastAsia="Zawgyi-One" w:cs="Myanmar Text"/>
              </w:rPr>
              <w:t xml:space="preserve"> </w:t>
            </w:r>
            <w:r w:rsidR="00B24473" w:rsidRPr="003A73E7">
              <w:rPr>
                <w:rFonts w:cs="Myanmar Text"/>
              </w:rPr>
              <w:fldChar w:fldCharType="begin"/>
            </w:r>
            <w:r w:rsidR="00B24473" w:rsidRPr="003A73E7">
              <w:rPr>
                <w:rFonts w:eastAsia="Zawgyi-One" w:cs="Myanmar Text"/>
              </w:rPr>
              <w:instrText xml:space="preserve"> PAGEREF _Ref155785641 \h </w:instrText>
            </w:r>
            <w:r w:rsidR="00B24473" w:rsidRPr="003A73E7">
              <w:rPr>
                <w:rFonts w:cs="Myanmar Text"/>
              </w:rPr>
            </w:r>
            <w:r w:rsidR="00B24473" w:rsidRPr="003A73E7">
              <w:rPr>
                <w:rFonts w:cs="Myanmar Text"/>
              </w:rPr>
              <w:fldChar w:fldCharType="separate"/>
            </w:r>
            <w:r w:rsidR="002C4267">
              <w:rPr>
                <w:rFonts w:eastAsia="Zawgyi-One" w:cs="Myanmar Text"/>
                <w:noProof/>
              </w:rPr>
              <w:t>34</w:t>
            </w:r>
            <w:r w:rsidR="00B24473" w:rsidRPr="003A73E7">
              <w:rPr>
                <w:rFonts w:cs="Myanmar Text"/>
              </w:rPr>
              <w:fldChar w:fldCharType="end"/>
            </w:r>
            <w:r w:rsidR="00843B3F">
              <w:rPr>
                <w:rFonts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ရှိပါသည်။</w:t>
            </w:r>
          </w:p>
        </w:tc>
      </w:tr>
      <w:tr w:rsidR="00D863A6" w:rsidRPr="003A73E7" w14:paraId="2151FE43" w14:textId="77777777" w:rsidTr="005D612C">
        <w:trPr>
          <w:gridAfter w:val="3"/>
          <w:wAfter w:w="484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626D480" w14:textId="77777777" w:rsidR="009D031E" w:rsidRPr="003A73E7" w:rsidRDefault="007617A9" w:rsidP="007617A9">
            <w:pPr>
              <w:pStyle w:val="Image"/>
              <w:wordWrap w:val="0"/>
              <w:spacing w:before="120" w:after="120"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035A2310" wp14:editId="33FFCB92">
                  <wp:extent cx="1332000" cy="1332000"/>
                  <wp:effectExtent l="0" t="0" r="1905" b="1905"/>
                  <wp:docPr id="11" name="Picture 11" descr="အလွယ်ဖတ်စာစောင် ကိုင်ထားသူ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အလွယ်ဖတ်စာစောင် ကိုင်ထားသူတစ်ဦး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6" w:type="dxa"/>
            <w:gridSpan w:val="2"/>
          </w:tcPr>
          <w:p w14:paraId="5AB3084B" w14:textId="77777777" w:rsidR="00641C3E" w:rsidRPr="003A73E7" w:rsidRDefault="007617A9" w:rsidP="007617A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အလွယ်ဖတ်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စာမူကွဲ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ဖြစ်ပါသည်၊</w:t>
            </w:r>
            <w:r w:rsidRPr="003A73E7">
              <w:rPr>
                <w:rFonts w:eastAsia="Zawgyi-One" w:cs="Myanmar Text"/>
              </w:rPr>
              <w:t xml:space="preserve"> </w:t>
            </w:r>
            <w:r w:rsidR="00114B3B" w:rsidRPr="003A73E7">
              <w:rPr>
                <w:rFonts w:ascii="Myanmar Text" w:eastAsia="Zawgyi-One" w:hAnsi="Myanmar Text" w:cs="Myanmar Text"/>
                <w:i/>
                <w:iCs/>
              </w:rPr>
              <w:t>ယဥ်ကျေးမှုအရနှင့်</w:t>
            </w:r>
            <w:r w:rsidR="00114B3B" w:rsidRPr="003A73E7">
              <w:rPr>
                <w:rFonts w:eastAsia="Zawgyi-One" w:cs="Myanmar Text"/>
                <w:i/>
                <w:iCs/>
              </w:rPr>
              <w:t xml:space="preserve"> </w:t>
            </w:r>
            <w:r w:rsidR="00114B3B" w:rsidRPr="003A73E7">
              <w:rPr>
                <w:rFonts w:ascii="Myanmar Text" w:eastAsia="Zawgyi-One" w:hAnsi="Myanmar Text" w:cs="Myanmar Text"/>
                <w:i/>
                <w:iCs/>
              </w:rPr>
              <w:t>ဘာသာစကားအရ</w:t>
            </w:r>
            <w:r w:rsidR="00114B3B" w:rsidRPr="003A73E7">
              <w:rPr>
                <w:rFonts w:eastAsia="Zawgyi-One" w:cs="Myanmar Text"/>
                <w:i/>
                <w:iCs/>
              </w:rPr>
              <w:t xml:space="preserve"> </w:t>
            </w:r>
            <w:r w:rsidR="00114B3B" w:rsidRPr="003A73E7">
              <w:rPr>
                <w:rFonts w:ascii="Myanmar Text" w:eastAsia="Zawgyi-One" w:hAnsi="Myanmar Text" w:cs="Myanmar Text"/>
                <w:i/>
                <w:iCs/>
              </w:rPr>
              <w:t>ကွဲပြားမှု</w:t>
            </w:r>
            <w:r w:rsidR="00114B3B" w:rsidRPr="003A73E7">
              <w:rPr>
                <w:rFonts w:eastAsia="Zawgyi-One" w:cs="Myanmar Text"/>
                <w:i/>
                <w:iCs/>
              </w:rPr>
              <w:t xml:space="preserve"> </w:t>
            </w:r>
            <w:r w:rsidR="00114B3B" w:rsidRPr="003A73E7">
              <w:rPr>
                <w:rFonts w:ascii="Myanmar Text" w:eastAsia="Zawgyi-One" w:hAnsi="Myanmar Text" w:cs="Myanmar Text"/>
                <w:i/>
                <w:iCs/>
              </w:rPr>
              <w:t>နည်းဗျူဟာ</w:t>
            </w:r>
            <w:r w:rsidR="00114B3B" w:rsidRPr="003A73E7">
              <w:rPr>
                <w:rFonts w:eastAsia="Zawgyi-One" w:cs="Myanmar Text"/>
                <w:i/>
                <w:iCs/>
              </w:rPr>
              <w:t xml:space="preserve"> </w:t>
            </w:r>
            <w:r w:rsidR="00114B3B" w:rsidRPr="003A73E7">
              <w:rPr>
                <w:rFonts w:ascii="Myanmar Text" w:eastAsia="Zawgyi-One" w:hAnsi="Myanmar Text" w:cs="Myanmar Text"/>
                <w:i/>
                <w:iCs/>
              </w:rPr>
              <w:t>၂၀၂၄</w:t>
            </w:r>
            <w:r w:rsidR="00114B3B" w:rsidRPr="003A73E7">
              <w:rPr>
                <w:rFonts w:eastAsia="Zawgyi-One" w:cs="Myanmar Text"/>
                <w:i/>
                <w:iCs/>
              </w:rPr>
              <w:t>-</w:t>
            </w:r>
            <w:r w:rsidR="00114B3B" w:rsidRPr="003A73E7">
              <w:rPr>
                <w:rFonts w:ascii="Myanmar Text" w:eastAsia="Zawgyi-One" w:hAnsi="Myanmar Text" w:cs="Myanmar Text"/>
                <w:i/>
                <w:iCs/>
              </w:rPr>
              <w:t>၂၀၂၈</w:t>
            </w:r>
            <w:r w:rsidRPr="003A73E7">
              <w:rPr>
                <w:rFonts w:ascii="Myanmar Text" w:eastAsia="Zawgyi-One" w:hAnsi="Myanmar Text" w:cs="Myanmar Text"/>
              </w:rPr>
              <w:t>။</w:t>
            </w:r>
          </w:p>
        </w:tc>
      </w:tr>
      <w:tr w:rsidR="00D863A6" w:rsidRPr="003A73E7" w14:paraId="06BE289B" w14:textId="77777777" w:rsidTr="005D612C">
        <w:trPr>
          <w:gridAfter w:val="4"/>
          <w:wAfter w:w="654" w:type="dxa"/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1942216" w14:textId="77777777" w:rsidR="009D031E" w:rsidRPr="003A73E7" w:rsidRDefault="007617A9" w:rsidP="007617A9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773160B3" wp14:editId="3C57A9DD">
                  <wp:extent cx="1332000" cy="1332000"/>
                  <wp:effectExtent l="0" t="0" r="1905" b="1905"/>
                  <wp:docPr id="12" name="Picture 12" descr="ဝက်ဘ်ဆိုက်ပုံ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ဝက်ဘ်ဆိုက်ပုံ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AEC865B" w14:textId="77777777" w:rsidR="008E2344" w:rsidRPr="003A73E7" w:rsidRDefault="007617A9" w:rsidP="007617A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သင်</w:t>
            </w:r>
            <w:r w:rsidRPr="003A73E7">
              <w:rPr>
                <w:rFonts w:eastAsia="Zawgyi-One" w:cs="Myanmar Text"/>
              </w:rPr>
              <w:t xml:space="preserve"> </w:t>
            </w:r>
            <w:r w:rsidR="00114B3B" w:rsidRPr="003A73E7">
              <w:rPr>
                <w:rFonts w:ascii="Myanmar Text" w:eastAsia="Zawgyi-One" w:hAnsi="Myanmar Text" w:cs="Myanmar Text"/>
                <w:i/>
                <w:iCs/>
              </w:rPr>
              <w:t>ယဥ်ကျေးမှုအရနှင့်</w:t>
            </w:r>
            <w:r w:rsidR="00114B3B" w:rsidRPr="003A73E7">
              <w:rPr>
                <w:rFonts w:eastAsia="Zawgyi-One" w:cs="Myanmar Text"/>
                <w:i/>
                <w:iCs/>
              </w:rPr>
              <w:t xml:space="preserve"> </w:t>
            </w:r>
            <w:r w:rsidR="00114B3B" w:rsidRPr="003A73E7">
              <w:rPr>
                <w:rFonts w:ascii="Myanmar Text" w:eastAsia="Zawgyi-One" w:hAnsi="Myanmar Text" w:cs="Myanmar Text"/>
                <w:i/>
                <w:iCs/>
              </w:rPr>
              <w:t>ဘာသာစကားအရ</w:t>
            </w:r>
            <w:r w:rsidR="00114B3B" w:rsidRPr="003A73E7">
              <w:rPr>
                <w:rFonts w:eastAsia="Zawgyi-One" w:cs="Myanmar Text"/>
                <w:i/>
                <w:iCs/>
              </w:rPr>
              <w:t xml:space="preserve"> </w:t>
            </w:r>
            <w:r w:rsidR="00114B3B" w:rsidRPr="003A73E7">
              <w:rPr>
                <w:rFonts w:ascii="Myanmar Text" w:eastAsia="Zawgyi-One" w:hAnsi="Myanmar Text" w:cs="Myanmar Text"/>
                <w:i/>
                <w:iCs/>
              </w:rPr>
              <w:t>ကွဲပြားမှု</w:t>
            </w:r>
            <w:r w:rsidR="00114B3B" w:rsidRPr="003A73E7">
              <w:rPr>
                <w:rFonts w:eastAsia="Zawgyi-One" w:cs="Myanmar Text"/>
                <w:i/>
                <w:iCs/>
              </w:rPr>
              <w:t xml:space="preserve"> </w:t>
            </w:r>
            <w:r w:rsidR="00114B3B" w:rsidRPr="003A73E7">
              <w:rPr>
                <w:rFonts w:ascii="Myanmar Text" w:eastAsia="Zawgyi-One" w:hAnsi="Myanmar Text" w:cs="Myanmar Text"/>
                <w:i/>
                <w:iCs/>
              </w:rPr>
              <w:t>နည်းဗျူဟာ၂၀၂၄</w:t>
            </w:r>
            <w:r w:rsidR="00114B3B" w:rsidRPr="003A73E7">
              <w:rPr>
                <w:rFonts w:eastAsia="Zawgyi-One" w:cs="Myanmar Text"/>
                <w:i/>
                <w:iCs/>
              </w:rPr>
              <w:t>-</w:t>
            </w:r>
            <w:r w:rsidR="00114B3B" w:rsidRPr="003A73E7">
              <w:rPr>
                <w:rFonts w:ascii="Myanmar Text" w:eastAsia="Zawgyi-One" w:hAnsi="Myanmar Text" w:cs="Myanmar Text"/>
                <w:i/>
                <w:iCs/>
              </w:rPr>
              <w:t>၂၀၂၈</w:t>
            </w:r>
            <w:r w:rsidR="00114B3B" w:rsidRPr="003A73E7">
              <w:rPr>
                <w:rFonts w:eastAsia="Zawgyi-One" w:cs="Myanmar Text"/>
              </w:rPr>
              <w:t xml:space="preserve"> </w:t>
            </w:r>
            <w:r w:rsidR="00114B3B" w:rsidRPr="003A73E7">
              <w:rPr>
                <w:rFonts w:ascii="Myanmar Text" w:eastAsia="Zawgyi-One" w:hAnsi="Myanmar Text" w:cs="Myanmar Text"/>
              </w:rPr>
              <w:t>ကို</w:t>
            </w:r>
            <w:r w:rsidR="00114B3B" w:rsidRPr="003A73E7">
              <w:rPr>
                <w:rFonts w:eastAsia="Zawgyi-One" w:cs="Myanmar Text"/>
              </w:rPr>
              <w:t xml:space="preserve"> </w:t>
            </w:r>
            <w:r w:rsidR="00114B3B" w:rsidRPr="003A73E7">
              <w:rPr>
                <w:rFonts w:ascii="Myanmar Text" w:eastAsia="Zawgyi-One" w:hAnsi="Myanmar Text" w:cs="Myanmar Text"/>
              </w:rPr>
              <w:t>ကျွန်တော်တို့၏</w:t>
            </w:r>
            <w:r w:rsidR="00114B3B" w:rsidRPr="003A73E7">
              <w:rPr>
                <w:rFonts w:eastAsia="Zawgyi-One" w:cs="Myanmar Text"/>
              </w:rPr>
              <w:t xml:space="preserve"> </w:t>
            </w:r>
            <w:r w:rsidR="00114B3B" w:rsidRPr="003A73E7">
              <w:rPr>
                <w:rFonts w:ascii="Myanmar Text" w:eastAsia="Zawgyi-One" w:hAnsi="Myanmar Text" w:cs="Myanmar Text"/>
              </w:rPr>
              <w:t>ဝက်ဘ်ဆိုက်တွင်</w:t>
            </w:r>
            <w:r w:rsidR="00114B3B" w:rsidRPr="003A73E7">
              <w:rPr>
                <w:rFonts w:eastAsia="Zawgyi-One" w:cs="Myanmar Text"/>
              </w:rPr>
              <w:t xml:space="preserve"> </w:t>
            </w:r>
            <w:r w:rsidR="00114B3B" w:rsidRPr="003A73E7">
              <w:rPr>
                <w:rFonts w:ascii="Myanmar Text" w:eastAsia="Zawgyi-One" w:hAnsi="Myanmar Text" w:cs="Myanmar Text"/>
              </w:rPr>
              <w:t>တွေ့နိုင်သည်။</w:t>
            </w:r>
          </w:p>
          <w:p w14:paraId="2EEAF4CD" w14:textId="77777777" w:rsidR="00723993" w:rsidRPr="003A73E7" w:rsidRDefault="00000000" w:rsidP="007617A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hyperlink r:id="rId18" w:history="1">
              <w:r w:rsidR="002A3CE7" w:rsidRPr="003A73E7">
                <w:rPr>
                  <w:rStyle w:val="Hyperlink"/>
                  <w:rFonts w:eastAsia="Zawgyi-One" w:cs="Myanmar Text"/>
                  <w:bCs/>
                </w:rPr>
                <w:t>www.ndis.gov.au/CALD</w:t>
              </w:r>
            </w:hyperlink>
            <w:r w:rsidR="002A3CE7" w:rsidRPr="003A73E7">
              <w:rPr>
                <w:rFonts w:eastAsia="Zawgyi-One" w:cs="Myanmar Text"/>
                <w:bCs/>
              </w:rPr>
              <w:t xml:space="preserve"> </w:t>
            </w:r>
          </w:p>
        </w:tc>
      </w:tr>
      <w:tr w:rsidR="00D863A6" w:rsidRPr="003A73E7" w14:paraId="5E7EE17C" w14:textId="77777777" w:rsidTr="005D612C">
        <w:trPr>
          <w:gridAfter w:val="4"/>
          <w:wAfter w:w="654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8286467" w14:textId="77777777" w:rsidR="00E05DD1" w:rsidRPr="003A73E7" w:rsidRDefault="007617A9" w:rsidP="007617A9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lastRenderedPageBreak/>
              <w:drawing>
                <wp:inline distT="0" distB="0" distL="0" distR="0" wp14:anchorId="0A1C606D" wp14:editId="7DABE09A">
                  <wp:extent cx="1368000" cy="1219128"/>
                  <wp:effectExtent l="0" t="0" r="3810" b="635"/>
                  <wp:docPr id="56" name="Picture 56" descr="တစ်ဦးက အခြားတစ်ဦးကို ကူ၍ စာဖတ်ပေးနေ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 descr="တစ်ဦးက အခြားတစ်ဦးကို ကူ၍ စာဖတ်ပေးနေသည်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8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219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0A08FB2" w14:textId="77777777" w:rsidR="003D6075" w:rsidRPr="003A73E7" w:rsidRDefault="007617A9" w:rsidP="007617A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ဤနည်းဗျူဟာကို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ဖတ်ရှုရန်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အကူအညီ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တောင်းခံနိုင်သည်။</w:t>
            </w:r>
          </w:p>
          <w:p w14:paraId="3AB5760F" w14:textId="549B83BA" w:rsidR="00691415" w:rsidRPr="00691415" w:rsidRDefault="007617A9" w:rsidP="007617A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မိတ်ဆွေ၊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မိသားစုဝင်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သို့မဟုတ်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ပံ့ပိုးပေးသူတစ်ဦးမှ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သင့်အား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ကူညီပေးနိုင်သည်။</w:t>
            </w:r>
          </w:p>
        </w:tc>
      </w:tr>
      <w:tr w:rsidR="00D863A6" w:rsidRPr="003A73E7" w14:paraId="6A18B50A" w14:textId="77777777" w:rsidTr="005D612C">
        <w:trPr>
          <w:gridAfter w:val="4"/>
          <w:wAfter w:w="654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49D2930" w14:textId="77777777" w:rsidR="007074AC" w:rsidRPr="003A73E7" w:rsidRDefault="007617A9" w:rsidP="007617A9">
            <w:pPr>
              <w:pStyle w:val="Image"/>
              <w:wordWrap w:val="0"/>
              <w:spacing w:before="0" w:line="240" w:lineRule="auto"/>
              <w:rPr>
                <w:rFonts w:cs="Myanmar Text"/>
                <w:noProof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45D47E30" wp14:editId="03F9D63A">
                  <wp:extent cx="1332000" cy="1332000"/>
                  <wp:effectExtent l="0" t="0" r="1905" b="1905"/>
                  <wp:docPr id="1437398254" name="Picture 2" descr="အလွယ်ဖတ် စာစောင်အကြီ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7398254" name="Picture 2" descr="အလွယ်ဖတ် စာစောင်အကြီး။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C41F9CA" w14:textId="77777777" w:rsidR="007074AC" w:rsidRPr="003A73E7" w:rsidRDefault="007617A9" w:rsidP="007617A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before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ဤစာမှတ်စာတမ်းသည်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ရှည်လျားသည်။</w:t>
            </w:r>
            <w:r w:rsidRPr="003A73E7">
              <w:rPr>
                <w:rFonts w:eastAsia="Zawgyi-One" w:cs="Myanmar Text"/>
              </w:rPr>
              <w:t xml:space="preserve">  </w:t>
            </w:r>
          </w:p>
        </w:tc>
      </w:tr>
      <w:tr w:rsidR="00D863A6" w:rsidRPr="003A73E7" w14:paraId="74D8BBDA" w14:textId="77777777" w:rsidTr="005D612C">
        <w:trPr>
          <w:gridAfter w:val="4"/>
          <w:wAfter w:w="654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0E627BC" w14:textId="77777777" w:rsidR="007074AC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  <w:noProof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229C19EE" wp14:editId="599B9567">
                  <wp:extent cx="1332000" cy="1430941"/>
                  <wp:effectExtent l="0" t="0" r="1905" b="0"/>
                  <wp:docPr id="1936304216" name="Picture 3" descr="စာဖတ်နေသည့် လူတစ်ဦး။ ၎င်းတို့အပေါ်၌ နာရီပုံ 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6304216" name="Picture 3" descr="စာဖတ်နေသည့် လူတစ်ဦး။ ၎င်းတို့အပေါ်၌ နာရီပုံ ရှိသည်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58" t="5740" r="56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430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88F2EBD" w14:textId="77777777" w:rsidR="007074AC" w:rsidRPr="003A73E7" w:rsidRDefault="007617A9" w:rsidP="007617A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ဤစာမှတ်စာတမ်းကို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တစ်ချိန်တည်း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အားလုံးဖတ်ရန်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မလိုအပ်ပါ။</w:t>
            </w:r>
            <w:r w:rsidRPr="003A73E7">
              <w:rPr>
                <w:rFonts w:eastAsia="Zawgyi-One" w:cs="Myanmar Text"/>
              </w:rPr>
              <w:t xml:space="preserve">  </w:t>
            </w:r>
          </w:p>
          <w:p w14:paraId="1800E187" w14:textId="77777777" w:rsidR="007074AC" w:rsidRPr="003A73E7" w:rsidRDefault="007617A9" w:rsidP="007617A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သင်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အချိန်ယူဖတ်ပါ။</w:t>
            </w:r>
          </w:p>
        </w:tc>
      </w:tr>
      <w:tr w:rsidR="00D863A6" w:rsidRPr="003A73E7" w14:paraId="4E03C966" w14:textId="77777777" w:rsidTr="005D612C">
        <w:trPr>
          <w:gridAfter w:val="4"/>
          <w:wAfter w:w="654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9AB82CC" w14:textId="77777777" w:rsidR="00EC64ED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  <w:noProof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40BF775F" wp14:editId="0C534105">
                  <wp:extent cx="1332000" cy="1332000"/>
                  <wp:effectExtent l="0" t="0" r="1905" b="1905"/>
                  <wp:docPr id="2053108729" name="Picture 1" descr="အဘိုရင်ဂျင်နယ် အလံနှင့် တောရက်စ်ရေလက်ကြား ကျွန်းသား အလံအောက်တွင် မူလနေလူမျိုး ၃ 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3108729" name="Picture 1" descr="အဘိုရင်ဂျင်နယ် အလံနှင့် တောရက်စ်ရေလက်ကြား ကျွန်းသား အလံအောက်တွင် မူလနေလူမျိုး ၃ ဦး။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3C59578" w14:textId="4508F232" w:rsidR="00EC64ED" w:rsidRPr="003A73E7" w:rsidRDefault="007617A9" w:rsidP="007617A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အဘိုရင်ဂျင်နယ်နှင့်</w:t>
            </w:r>
            <w:r w:rsidR="007F45C7">
              <w:rPr>
                <w:rFonts w:eastAsia="Zawgyi-One" w:cs="Myanmar Text"/>
              </w:rPr>
              <w:t> </w:t>
            </w:r>
            <w:r w:rsidRPr="003A73E7">
              <w:rPr>
                <w:rFonts w:ascii="Myanmar Text" w:eastAsia="Zawgyi-One" w:hAnsi="Myanmar Text" w:cs="Myanmar Text"/>
              </w:rPr>
              <w:t>တောရက်စ်ရေလက်ကြားကျွန်းသားလူမျိုးများသည်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ကျွန်ုပ်တို့နိုင်ငံ</w:t>
            </w:r>
            <w:r w:rsidRPr="003A73E7">
              <w:rPr>
                <w:rFonts w:eastAsia="Zawgyi-One" w:cs="Myanmar Text"/>
              </w:rPr>
              <w:t xml:space="preserve">- </w:t>
            </w:r>
            <w:r w:rsidRPr="003A73E7">
              <w:rPr>
                <w:rFonts w:ascii="Myanmar Text" w:eastAsia="Zawgyi-One" w:hAnsi="Myanmar Text" w:cs="Myanmar Text"/>
              </w:rPr>
              <w:t>သြစတြေးလျ၏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ရှေးဦးပိုင်ရှင်များအဖြစ်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အသိအမှတ်ပြုပါသည်။</w:t>
            </w:r>
          </w:p>
        </w:tc>
      </w:tr>
      <w:tr w:rsidR="00D863A6" w:rsidRPr="003A73E7" w14:paraId="39D2034B" w14:textId="77777777" w:rsidTr="005D612C">
        <w:trPr>
          <w:gridAfter w:val="4"/>
          <w:wAfter w:w="654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2523FBA" w14:textId="77777777" w:rsidR="00EC64ED" w:rsidRPr="003A73E7" w:rsidRDefault="007617A9" w:rsidP="007617A9">
            <w:pPr>
              <w:pStyle w:val="Image"/>
              <w:wordWrap w:val="0"/>
              <w:spacing w:before="360" w:line="240" w:lineRule="auto"/>
              <w:rPr>
                <w:rFonts w:cs="Myanmar Text"/>
                <w:noProof/>
              </w:rPr>
            </w:pPr>
            <w:r w:rsidRPr="003A73E7">
              <w:rPr>
                <w:rFonts w:cs="Myanmar Text"/>
                <w:noProof/>
                <w:lang w:eastAsia="en-AU"/>
              </w:rPr>
              <w:drawing>
                <wp:inline distT="0" distB="0" distL="0" distR="0" wp14:anchorId="70F2178F" wp14:editId="127EB260">
                  <wp:extent cx="1440000" cy="1080000"/>
                  <wp:effectExtent l="0" t="0" r="8255" b="6350"/>
                  <wp:docPr id="1948645758" name="Picture 1948645758" descr="ကမ်းရိုးတန်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8645758" name="Picture 1948645758" descr="ကမ်းရိုးတန်း။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16" r="88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86364BD" w14:textId="77777777" w:rsidR="00EC64ED" w:rsidRPr="003A73E7" w:rsidRDefault="007617A9" w:rsidP="007617A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before="36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၎င်းတို့မှာ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အောက်ပါတို့တွင်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နေထိုင်ပြီး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အောက်ပါတို့ကို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အသုံးပြုသည့်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ပထမဦးဆုံးလူများဖြစ်ကြပါသည်</w:t>
            </w:r>
            <w:r w:rsidRPr="003A73E7">
              <w:rPr>
                <w:rFonts w:eastAsia="Zawgyi-One" w:cs="Myanmar Text"/>
              </w:rPr>
              <w:t>-</w:t>
            </w:r>
          </w:p>
          <w:p w14:paraId="081C79E9" w14:textId="77777777" w:rsidR="007074AC" w:rsidRPr="003A73E7" w:rsidRDefault="007617A9" w:rsidP="007617A9">
            <w:pPr>
              <w:pStyle w:val="ListParagraph"/>
              <w:numPr>
                <w:ilvl w:val="0"/>
                <w:numId w:val="66"/>
              </w:num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မြေ</w:t>
            </w:r>
            <w:r w:rsidRPr="003A73E7">
              <w:rPr>
                <w:rFonts w:eastAsia="Zawgyi-One" w:cs="Myanmar Text"/>
              </w:rPr>
              <w:t xml:space="preserve"> </w:t>
            </w:r>
          </w:p>
          <w:p w14:paraId="477DA28E" w14:textId="77777777" w:rsidR="007074AC" w:rsidRPr="003A73E7" w:rsidRDefault="007617A9" w:rsidP="007617A9">
            <w:pPr>
              <w:pStyle w:val="ListParagraph"/>
              <w:numPr>
                <w:ilvl w:val="0"/>
                <w:numId w:val="66"/>
              </w:num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ရေ</w:t>
            </w:r>
          </w:p>
        </w:tc>
      </w:tr>
    </w:tbl>
    <w:p w14:paraId="48D528B1" w14:textId="77777777" w:rsidR="00EC64ED" w:rsidRPr="003A73E7" w:rsidRDefault="007617A9" w:rsidP="007617A9">
      <w:pPr>
        <w:wordWrap w:val="0"/>
        <w:spacing w:before="0" w:after="0" w:line="240" w:lineRule="auto"/>
        <w:rPr>
          <w:rFonts w:cs="Myanmar Text"/>
        </w:rPr>
      </w:pPr>
      <w:r w:rsidRPr="003A73E7">
        <w:rPr>
          <w:rFonts w:cs="Myanmar Text"/>
        </w:rPr>
        <w:br w:type="page"/>
      </w:r>
    </w:p>
    <w:bookmarkStart w:id="60" w:name="_Toc42086742" w:displacedByCustomXml="next"/>
    <w:bookmarkStart w:id="61" w:name="_Toc42093324" w:displacedByCustomXml="next"/>
    <w:bookmarkStart w:id="62" w:name="_Hlk41661236" w:displacedByCustomXml="next"/>
    <w:bookmarkStart w:id="63" w:name="_Hlk42013068" w:displacedByCustomXml="next"/>
    <w:bookmarkStart w:id="64" w:name="_Toc497142654" w:displacedByCustomXml="next"/>
    <w:bookmarkStart w:id="65" w:name="_Toc497209781" w:displacedByCustomXml="next"/>
    <w:bookmarkStart w:id="66" w:name="_Toc497212949" w:displacedByCustomXml="next"/>
    <w:bookmarkStart w:id="67" w:name="_Toc497215533" w:displacedByCustomXml="next"/>
    <w:bookmarkStart w:id="68" w:name="_Toc497302120" w:displacedByCustomXml="next"/>
    <w:bookmarkStart w:id="69" w:name="_Toc498339417" w:displacedByCustomXml="next"/>
    <w:bookmarkStart w:id="70" w:name="_Toc527635163" w:displacedByCustomXml="next"/>
    <w:bookmarkStart w:id="71" w:name="_Toc527644812" w:displacedByCustomXml="next"/>
    <w:bookmarkStart w:id="72" w:name="_Toc529882155" w:displacedByCustomXml="next"/>
    <w:bookmarkStart w:id="73" w:name="_Toc533076400" w:displacedByCustomXml="next"/>
    <w:bookmarkStart w:id="74" w:name="_Toc533077010" w:displacedByCustomXml="next"/>
    <w:bookmarkStart w:id="75" w:name="_Toc533079088" w:displacedByCustomXml="next"/>
    <w:bookmarkStart w:id="76" w:name="_Toc533084358" w:displacedByCustomXml="next"/>
    <w:bookmarkStart w:id="77" w:name="_Toc5878086" w:displacedByCustomXml="next"/>
    <w:bookmarkStart w:id="78" w:name="_Toc5975101" w:displacedByCustomXml="next"/>
    <w:bookmarkStart w:id="79" w:name="_Toc5979655" w:displacedByCustomXml="next"/>
    <w:bookmarkStart w:id="80" w:name="_Toc6302389" w:displacedByCustomXml="next"/>
    <w:bookmarkStart w:id="81" w:name="_Toc6305502" w:displacedByCustomXml="next"/>
    <w:bookmarkStart w:id="82" w:name="_Toc6306674" w:displacedByCustomXml="next"/>
    <w:bookmarkStart w:id="83" w:name="_Toc6390564" w:displacedByCustomXml="next"/>
    <w:bookmarkStart w:id="84" w:name="_Toc12634015" w:displacedByCustomXml="next"/>
    <w:bookmarkStart w:id="85" w:name="_Toc12636473" w:displacedByCustomXml="next"/>
    <w:bookmarkStart w:id="86" w:name="_Toc41655088" w:displacedByCustomXml="next"/>
    <w:bookmarkStart w:id="87" w:name="_Toc41661250" w:displacedByCustomXml="next"/>
    <w:sdt>
      <w:sdtPr>
        <w:rPr>
          <w:rFonts w:cs="Myanmar Text"/>
          <w:b w:val="0"/>
          <w:bCs w:val="0"/>
          <w:color w:val="auto"/>
          <w:sz w:val="28"/>
          <w:szCs w:val="22"/>
          <w:lang w:val="en-AU" w:eastAsia="en-US"/>
        </w:rPr>
        <w:id w:val="-292286031"/>
        <w:docPartObj>
          <w:docPartGallery w:val="Table of Contents"/>
          <w:docPartUnique/>
        </w:docPartObj>
      </w:sdtPr>
      <w:sdtEndPr>
        <w:rPr>
          <w:noProof/>
          <w:szCs w:val="28"/>
        </w:rPr>
      </w:sdtEndPr>
      <w:sdtContent>
        <w:p w14:paraId="6D7EC794" w14:textId="77777777" w:rsidR="00027F1E" w:rsidRDefault="007617A9" w:rsidP="007617A9">
          <w:pPr>
            <w:pStyle w:val="TOCHeading"/>
            <w:wordWrap w:val="0"/>
            <w:spacing w:line="240" w:lineRule="auto"/>
            <w:rPr>
              <w:noProof/>
            </w:rPr>
          </w:pPr>
          <w:r w:rsidRPr="003A73E7">
            <w:rPr>
              <w:rFonts w:ascii="Myanmar Text" w:eastAsia="Zawgyi-One" w:hAnsi="Myanmar Text" w:cs="Myanmar Text"/>
            </w:rPr>
            <w:t>ဤနည်းဗျူဟာမှာ</w:t>
          </w:r>
          <w:r w:rsidRPr="003A73E7">
            <w:rPr>
              <w:rFonts w:eastAsia="Zawgyi-One" w:cs="Myanmar Text"/>
            </w:rPr>
            <w:t xml:space="preserve"> </w:t>
          </w:r>
          <w:r w:rsidRPr="003A73E7">
            <w:rPr>
              <w:rFonts w:ascii="Myanmar Text" w:eastAsia="Zawgyi-One" w:hAnsi="Myanmar Text" w:cs="Myanmar Text"/>
            </w:rPr>
            <w:t>ဘာလဲ။</w:t>
          </w:r>
          <w:r w:rsidRPr="003A73E7">
            <w:rPr>
              <w:rFonts w:cs="Myanmar Text"/>
              <w:szCs w:val="26"/>
            </w:rPr>
            <w:fldChar w:fldCharType="begin"/>
          </w:r>
          <w:r w:rsidRPr="003A73E7">
            <w:rPr>
              <w:rFonts w:eastAsia="Zawgyi-One" w:cs="Myanmar Text"/>
            </w:rPr>
            <w:instrText xml:space="preserve"> TOC \h \z \t "Heading 2,1,Heading 2 Numbered,1" </w:instrText>
          </w:r>
          <w:r w:rsidRPr="003A73E7">
            <w:rPr>
              <w:rFonts w:cs="Myanmar Text"/>
              <w:szCs w:val="26"/>
            </w:rPr>
            <w:fldChar w:fldCharType="separate"/>
          </w:r>
        </w:p>
        <w:p w14:paraId="33BB74EC" w14:textId="47CF60F9" w:rsidR="00027F1E" w:rsidRDefault="00000000" w:rsidP="007617A9">
          <w:pPr>
            <w:pStyle w:val="TOC1"/>
            <w:wordWrap w:val="0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8624946" w:history="1">
            <w:r w:rsidR="00027F1E" w:rsidRPr="00C47457">
              <w:rPr>
                <w:rStyle w:val="Hyperlink"/>
                <w:rFonts w:eastAsia="Zawgyi-One" w:cs="Myanmar Text"/>
              </w:rPr>
              <w:t>'</w:t>
            </w:r>
            <w:r w:rsidR="00027F1E" w:rsidRPr="00C47457">
              <w:rPr>
                <w:rStyle w:val="Hyperlink"/>
                <w:rFonts w:ascii="Myanmar Text" w:eastAsia="Zawgyi-One" w:hAnsi="Myanmar Text" w:cs="Myanmar Text" w:hint="cs"/>
              </w:rPr>
              <w:t>ယဥ်ကျေးမှုကွဲ</w:t>
            </w:r>
            <w:r w:rsidR="00027F1E" w:rsidRPr="00C47457">
              <w:rPr>
                <w:rStyle w:val="Hyperlink"/>
                <w:rFonts w:eastAsia="Zawgyi-One" w:cs="Myanmar Text"/>
              </w:rPr>
              <w:t xml:space="preserve">' (CALD) </w:t>
            </w:r>
            <w:r w:rsidR="00027F1E" w:rsidRPr="00C47457">
              <w:rPr>
                <w:rStyle w:val="Hyperlink"/>
                <w:rFonts w:ascii="Myanmar Text" w:eastAsia="Zawgyi-One" w:hAnsi="Myanmar Text" w:cs="Myanmar Text" w:hint="cs"/>
              </w:rPr>
              <w:t>ဆိုသည်မှာ</w:t>
            </w:r>
            <w:r w:rsidR="00027F1E" w:rsidRPr="00C47457">
              <w:rPr>
                <w:rStyle w:val="Hyperlink"/>
                <w:rFonts w:eastAsia="Zawgyi-One" w:cs="Myanmar Text"/>
              </w:rPr>
              <w:t xml:space="preserve"> </w:t>
            </w:r>
            <w:r w:rsidR="00027F1E" w:rsidRPr="00C47457">
              <w:rPr>
                <w:rStyle w:val="Hyperlink"/>
                <w:rFonts w:ascii="Myanmar Text" w:eastAsia="Zawgyi-One" w:hAnsi="Myanmar Text" w:cs="Myanmar Text" w:hint="cs"/>
              </w:rPr>
              <w:t>ဘာကိုဆိုလိုသနည်း</w:t>
            </w:r>
            <w:r w:rsidR="00027F1E">
              <w:rPr>
                <w:webHidden/>
              </w:rPr>
              <w:tab/>
            </w:r>
            <w:r w:rsidR="00027F1E">
              <w:rPr>
                <w:webHidden/>
              </w:rPr>
              <w:fldChar w:fldCharType="begin"/>
            </w:r>
            <w:r w:rsidR="00027F1E">
              <w:rPr>
                <w:webHidden/>
              </w:rPr>
              <w:instrText xml:space="preserve"> PAGEREF _Toc158624946 \h </w:instrText>
            </w:r>
            <w:r w:rsidR="00027F1E">
              <w:rPr>
                <w:webHidden/>
              </w:rPr>
            </w:r>
            <w:r w:rsidR="00027F1E">
              <w:rPr>
                <w:webHidden/>
              </w:rPr>
              <w:fldChar w:fldCharType="separate"/>
            </w:r>
            <w:r w:rsidR="002C4267">
              <w:rPr>
                <w:webHidden/>
              </w:rPr>
              <w:t>5</w:t>
            </w:r>
            <w:r w:rsidR="00027F1E">
              <w:rPr>
                <w:webHidden/>
              </w:rPr>
              <w:fldChar w:fldCharType="end"/>
            </w:r>
          </w:hyperlink>
        </w:p>
        <w:p w14:paraId="39815AD3" w14:textId="0C481FE0" w:rsidR="00027F1E" w:rsidRDefault="00000000" w:rsidP="007617A9">
          <w:pPr>
            <w:pStyle w:val="TOC1"/>
            <w:wordWrap w:val="0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8624947" w:history="1">
            <w:r w:rsidR="00027F1E" w:rsidRPr="00C47457">
              <w:rPr>
                <w:rStyle w:val="Hyperlink"/>
                <w:rFonts w:ascii="Myanmar Text" w:eastAsia="Zawgyi-One" w:hAnsi="Myanmar Text" w:cs="Myanmar Text" w:hint="cs"/>
              </w:rPr>
              <w:t>နည်းဗျူဟာဆိုသည်မှာ</w:t>
            </w:r>
            <w:r w:rsidR="00027F1E" w:rsidRPr="00C47457">
              <w:rPr>
                <w:rStyle w:val="Hyperlink"/>
                <w:rFonts w:eastAsia="Zawgyi-One" w:cs="Myanmar Text"/>
              </w:rPr>
              <w:t xml:space="preserve"> </w:t>
            </w:r>
            <w:r w:rsidR="00027F1E" w:rsidRPr="00C47457">
              <w:rPr>
                <w:rStyle w:val="Hyperlink"/>
                <w:rFonts w:ascii="Myanmar Text" w:eastAsia="Zawgyi-One" w:hAnsi="Myanmar Text" w:cs="Myanmar Text" w:hint="cs"/>
              </w:rPr>
              <w:t>ဘာဖြစ်ပါလဲ</w:t>
            </w:r>
            <w:r w:rsidR="00027F1E">
              <w:rPr>
                <w:webHidden/>
              </w:rPr>
              <w:tab/>
            </w:r>
            <w:r w:rsidR="00027F1E">
              <w:rPr>
                <w:webHidden/>
              </w:rPr>
              <w:fldChar w:fldCharType="begin"/>
            </w:r>
            <w:r w:rsidR="00027F1E">
              <w:rPr>
                <w:webHidden/>
              </w:rPr>
              <w:instrText xml:space="preserve"> PAGEREF _Toc158624947 \h </w:instrText>
            </w:r>
            <w:r w:rsidR="00027F1E">
              <w:rPr>
                <w:webHidden/>
              </w:rPr>
            </w:r>
            <w:r w:rsidR="00027F1E">
              <w:rPr>
                <w:webHidden/>
              </w:rPr>
              <w:fldChar w:fldCharType="separate"/>
            </w:r>
            <w:r w:rsidR="002C4267">
              <w:rPr>
                <w:webHidden/>
              </w:rPr>
              <w:t>7</w:t>
            </w:r>
            <w:r w:rsidR="00027F1E">
              <w:rPr>
                <w:webHidden/>
              </w:rPr>
              <w:fldChar w:fldCharType="end"/>
            </w:r>
          </w:hyperlink>
        </w:p>
        <w:p w14:paraId="3286295E" w14:textId="60BC63A7" w:rsidR="00027F1E" w:rsidRDefault="00000000" w:rsidP="007617A9">
          <w:pPr>
            <w:pStyle w:val="TOC1"/>
            <w:wordWrap w:val="0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8624948" w:history="1">
            <w:r w:rsidR="00027F1E" w:rsidRPr="00C47457">
              <w:rPr>
                <w:rStyle w:val="Hyperlink"/>
                <w:rFonts w:ascii="Myanmar Text" w:eastAsia="Zawgyi-One" w:hAnsi="Myanmar Text" w:cs="Myanmar Text" w:hint="cs"/>
              </w:rPr>
              <w:t>ဤနည်းဗျူဟာသည်</w:t>
            </w:r>
            <w:r w:rsidR="00027F1E" w:rsidRPr="00C47457">
              <w:rPr>
                <w:rStyle w:val="Hyperlink"/>
                <w:rFonts w:eastAsia="Zawgyi-One" w:cs="Myanmar Text"/>
              </w:rPr>
              <w:t xml:space="preserve"> </w:t>
            </w:r>
            <w:r w:rsidR="00027F1E" w:rsidRPr="00C47457">
              <w:rPr>
                <w:rStyle w:val="Hyperlink"/>
                <w:rFonts w:ascii="Myanmar Text" w:eastAsia="Zawgyi-One" w:hAnsi="Myanmar Text" w:cs="Myanmar Text" w:hint="cs"/>
              </w:rPr>
              <w:t>အဘယ်ကြောင့်</w:t>
            </w:r>
            <w:r w:rsidR="00027F1E" w:rsidRPr="00C47457">
              <w:rPr>
                <w:rStyle w:val="Hyperlink"/>
                <w:rFonts w:eastAsia="Zawgyi-One" w:cs="Myanmar Text"/>
              </w:rPr>
              <w:t xml:space="preserve"> </w:t>
            </w:r>
            <w:r w:rsidR="00027F1E" w:rsidRPr="00C47457">
              <w:rPr>
                <w:rStyle w:val="Hyperlink"/>
                <w:rFonts w:ascii="Myanmar Text" w:eastAsia="Zawgyi-One" w:hAnsi="Myanmar Text" w:cs="Myanmar Text" w:hint="cs"/>
              </w:rPr>
              <w:t>အရေးကြီးသနည်း</w:t>
            </w:r>
            <w:r w:rsidR="00027F1E">
              <w:rPr>
                <w:webHidden/>
              </w:rPr>
              <w:tab/>
            </w:r>
            <w:r w:rsidR="00027F1E">
              <w:rPr>
                <w:webHidden/>
              </w:rPr>
              <w:fldChar w:fldCharType="begin"/>
            </w:r>
            <w:r w:rsidR="00027F1E">
              <w:rPr>
                <w:webHidden/>
              </w:rPr>
              <w:instrText xml:space="preserve"> PAGEREF _Toc158624948 \h </w:instrText>
            </w:r>
            <w:r w:rsidR="00027F1E">
              <w:rPr>
                <w:webHidden/>
              </w:rPr>
            </w:r>
            <w:r w:rsidR="00027F1E">
              <w:rPr>
                <w:webHidden/>
              </w:rPr>
              <w:fldChar w:fldCharType="separate"/>
            </w:r>
            <w:r w:rsidR="002C4267">
              <w:rPr>
                <w:webHidden/>
              </w:rPr>
              <w:t>10</w:t>
            </w:r>
            <w:r w:rsidR="00027F1E">
              <w:rPr>
                <w:webHidden/>
              </w:rPr>
              <w:fldChar w:fldCharType="end"/>
            </w:r>
          </w:hyperlink>
        </w:p>
        <w:p w14:paraId="5FEDD762" w14:textId="025EEBA3" w:rsidR="00027F1E" w:rsidRDefault="00000000" w:rsidP="007617A9">
          <w:pPr>
            <w:pStyle w:val="TOC1"/>
            <w:wordWrap w:val="0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8624949" w:history="1">
            <w:r w:rsidR="00027F1E" w:rsidRPr="00C47457">
              <w:rPr>
                <w:rStyle w:val="Hyperlink"/>
                <w:rFonts w:ascii="Myanmar Text" w:eastAsia="Zawgyi-One" w:hAnsi="Myanmar Text" w:cs="Myanmar Text" w:hint="cs"/>
              </w:rPr>
              <w:t>ဤနည်းဗျူဟာကို</w:t>
            </w:r>
            <w:r w:rsidR="00027F1E" w:rsidRPr="00C47457">
              <w:rPr>
                <w:rStyle w:val="Hyperlink"/>
                <w:rFonts w:eastAsia="Zawgyi-One" w:cs="Myanmar Text"/>
              </w:rPr>
              <w:t xml:space="preserve"> </w:t>
            </w:r>
            <w:r w:rsidR="00027F1E" w:rsidRPr="00C47457">
              <w:rPr>
                <w:rStyle w:val="Hyperlink"/>
                <w:rFonts w:ascii="Myanmar Text" w:eastAsia="Zawgyi-One" w:hAnsi="Myanmar Text" w:cs="Myanmar Text" w:hint="cs"/>
              </w:rPr>
              <w:t>ကျွန်ုပ်တို့</w:t>
            </w:r>
            <w:r w:rsidR="00027F1E" w:rsidRPr="00C47457">
              <w:rPr>
                <w:rStyle w:val="Hyperlink"/>
                <w:rFonts w:eastAsia="Zawgyi-One" w:cs="Myanmar Text"/>
              </w:rPr>
              <w:t xml:space="preserve"> </w:t>
            </w:r>
            <w:r w:rsidR="00027F1E" w:rsidRPr="00C47457">
              <w:rPr>
                <w:rStyle w:val="Hyperlink"/>
                <w:rFonts w:ascii="Myanmar Text" w:eastAsia="Zawgyi-One" w:hAnsi="Myanmar Text" w:cs="Myanmar Text" w:hint="cs"/>
              </w:rPr>
              <w:t>မည်သို့ရေးဆွဲခဲ့သနည်း</w:t>
            </w:r>
            <w:r w:rsidR="00027F1E">
              <w:rPr>
                <w:webHidden/>
              </w:rPr>
              <w:tab/>
            </w:r>
            <w:r w:rsidR="00027F1E">
              <w:rPr>
                <w:webHidden/>
              </w:rPr>
              <w:fldChar w:fldCharType="begin"/>
            </w:r>
            <w:r w:rsidR="00027F1E">
              <w:rPr>
                <w:webHidden/>
              </w:rPr>
              <w:instrText xml:space="preserve"> PAGEREF _Toc158624949 \h </w:instrText>
            </w:r>
            <w:r w:rsidR="00027F1E">
              <w:rPr>
                <w:webHidden/>
              </w:rPr>
            </w:r>
            <w:r w:rsidR="00027F1E">
              <w:rPr>
                <w:webHidden/>
              </w:rPr>
              <w:fldChar w:fldCharType="separate"/>
            </w:r>
            <w:r w:rsidR="002C4267">
              <w:rPr>
                <w:webHidden/>
              </w:rPr>
              <w:t>12</w:t>
            </w:r>
            <w:r w:rsidR="00027F1E">
              <w:rPr>
                <w:webHidden/>
              </w:rPr>
              <w:fldChar w:fldCharType="end"/>
            </w:r>
          </w:hyperlink>
        </w:p>
        <w:p w14:paraId="426CBB72" w14:textId="3F01FFA2" w:rsidR="00027F1E" w:rsidRDefault="00000000" w:rsidP="007617A9">
          <w:pPr>
            <w:pStyle w:val="TOC1"/>
            <w:wordWrap w:val="0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8624950" w:history="1">
            <w:r w:rsidR="00027F1E" w:rsidRPr="00C47457">
              <w:rPr>
                <w:rStyle w:val="Hyperlink"/>
                <w:rFonts w:ascii="Myanmar Text" w:eastAsia="Zawgyi-One" w:hAnsi="Myanmar Text" w:cs="Myanmar Text" w:hint="cs"/>
              </w:rPr>
              <w:t>ဤနည်းဗျူဟာအတွက်</w:t>
            </w:r>
            <w:r w:rsidR="00027F1E" w:rsidRPr="00C47457">
              <w:rPr>
                <w:rStyle w:val="Hyperlink"/>
                <w:rFonts w:eastAsia="Zawgyi-One" w:cs="Myanmar Text"/>
              </w:rPr>
              <w:t xml:space="preserve"> </w:t>
            </w:r>
            <w:r w:rsidR="00027F1E" w:rsidRPr="00C47457">
              <w:rPr>
                <w:rStyle w:val="Hyperlink"/>
                <w:rFonts w:ascii="Myanmar Text" w:eastAsia="Zawgyi-One" w:hAnsi="Myanmar Text" w:cs="Myanmar Text" w:hint="cs"/>
              </w:rPr>
              <w:t>ကျွန်ုပ်တို့၏</w:t>
            </w:r>
            <w:r w:rsidR="00027F1E" w:rsidRPr="00C47457">
              <w:rPr>
                <w:rStyle w:val="Hyperlink"/>
                <w:rFonts w:eastAsia="Zawgyi-One" w:cs="Myanmar Text"/>
              </w:rPr>
              <w:t xml:space="preserve"> </w:t>
            </w:r>
            <w:r w:rsidR="00027F1E" w:rsidRPr="00C47457">
              <w:rPr>
                <w:rStyle w:val="Hyperlink"/>
                <w:rFonts w:ascii="Myanmar Text" w:eastAsia="Zawgyi-One" w:hAnsi="Myanmar Text" w:cs="Myanmar Text" w:hint="cs"/>
              </w:rPr>
              <w:t>ရည်မှန်းချက်</w:t>
            </w:r>
            <w:r w:rsidR="00027F1E" w:rsidRPr="00C47457">
              <w:rPr>
                <w:rStyle w:val="Hyperlink"/>
                <w:rFonts w:eastAsia="Zawgyi-One" w:cs="Myanmar Text"/>
              </w:rPr>
              <w:t xml:space="preserve"> </w:t>
            </w:r>
            <w:r w:rsidR="00027F1E" w:rsidRPr="00C47457">
              <w:rPr>
                <w:rStyle w:val="Hyperlink"/>
                <w:rFonts w:ascii="Myanmar Text" w:eastAsia="Zawgyi-One" w:hAnsi="Myanmar Text" w:cs="Myanmar Text" w:hint="cs"/>
              </w:rPr>
              <w:t>ပန်းတိုင်များမှာ</w:t>
            </w:r>
            <w:r w:rsidR="00027F1E" w:rsidRPr="00C47457">
              <w:rPr>
                <w:rStyle w:val="Hyperlink"/>
                <w:rFonts w:eastAsia="Zawgyi-One" w:cs="Myanmar Text"/>
              </w:rPr>
              <w:t xml:space="preserve"> </w:t>
            </w:r>
            <w:r w:rsidR="00027F1E" w:rsidRPr="00C47457">
              <w:rPr>
                <w:rStyle w:val="Hyperlink"/>
                <w:rFonts w:ascii="Myanmar Text" w:eastAsia="Zawgyi-One" w:hAnsi="Myanmar Text" w:cs="Myanmar Text" w:hint="cs"/>
              </w:rPr>
              <w:t>အဘယ်နည်း</w:t>
            </w:r>
            <w:r w:rsidR="00027F1E">
              <w:rPr>
                <w:webHidden/>
              </w:rPr>
              <w:tab/>
            </w:r>
            <w:r w:rsidR="00027F1E">
              <w:rPr>
                <w:webHidden/>
              </w:rPr>
              <w:fldChar w:fldCharType="begin"/>
            </w:r>
            <w:r w:rsidR="00027F1E">
              <w:rPr>
                <w:webHidden/>
              </w:rPr>
              <w:instrText xml:space="preserve"> PAGEREF _Toc158624950 \h </w:instrText>
            </w:r>
            <w:r w:rsidR="00027F1E">
              <w:rPr>
                <w:webHidden/>
              </w:rPr>
            </w:r>
            <w:r w:rsidR="00027F1E">
              <w:rPr>
                <w:webHidden/>
              </w:rPr>
              <w:fldChar w:fldCharType="separate"/>
            </w:r>
            <w:r w:rsidR="002C4267">
              <w:rPr>
                <w:webHidden/>
              </w:rPr>
              <w:t>15</w:t>
            </w:r>
            <w:r w:rsidR="00027F1E">
              <w:rPr>
                <w:webHidden/>
              </w:rPr>
              <w:fldChar w:fldCharType="end"/>
            </w:r>
          </w:hyperlink>
        </w:p>
        <w:p w14:paraId="605FCD05" w14:textId="2A16330E" w:rsidR="00027F1E" w:rsidRDefault="00000000" w:rsidP="007617A9">
          <w:pPr>
            <w:pStyle w:val="TOC1"/>
            <w:wordWrap w:val="0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8624951" w:history="1">
            <w:r w:rsidR="00027F1E" w:rsidRPr="00C47457">
              <w:rPr>
                <w:rStyle w:val="Hyperlink"/>
                <w:rFonts w:ascii="Myanmar Text" w:eastAsia="Zawgyi-One" w:hAnsi="Myanmar Text" w:cs="Myanmar Text" w:hint="cs"/>
              </w:rPr>
              <w:t>ကျွန်ုပ်တို့</w:t>
            </w:r>
            <w:r w:rsidR="00027F1E" w:rsidRPr="00C47457">
              <w:rPr>
                <w:rStyle w:val="Hyperlink"/>
                <w:rFonts w:eastAsia="Zawgyi-One" w:cs="Myanmar Text"/>
              </w:rPr>
              <w:t xml:space="preserve"> </w:t>
            </w:r>
            <w:r w:rsidR="00027F1E" w:rsidRPr="00C47457">
              <w:rPr>
                <w:rStyle w:val="Hyperlink"/>
                <w:rFonts w:ascii="Myanmar Text" w:eastAsia="Zawgyi-One" w:hAnsi="Myanmar Text" w:cs="Myanmar Text" w:hint="cs"/>
              </w:rPr>
              <w:t>နောက်တစ်ဆင့်</w:t>
            </w:r>
            <w:r w:rsidR="00027F1E" w:rsidRPr="00C47457">
              <w:rPr>
                <w:rStyle w:val="Hyperlink"/>
                <w:rFonts w:eastAsia="Zawgyi-One" w:cs="Myanmar Text"/>
              </w:rPr>
              <w:t xml:space="preserve"> </w:t>
            </w:r>
            <w:r w:rsidR="00027F1E" w:rsidRPr="00C47457">
              <w:rPr>
                <w:rStyle w:val="Hyperlink"/>
                <w:rFonts w:ascii="Myanmar Text" w:eastAsia="Zawgyi-One" w:hAnsi="Myanmar Text" w:cs="Myanmar Text" w:hint="cs"/>
              </w:rPr>
              <w:t>ဘာလုပ်မည်နည်း</w:t>
            </w:r>
            <w:r w:rsidR="00027F1E">
              <w:rPr>
                <w:webHidden/>
              </w:rPr>
              <w:tab/>
            </w:r>
            <w:r w:rsidR="00027F1E">
              <w:rPr>
                <w:webHidden/>
              </w:rPr>
              <w:fldChar w:fldCharType="begin"/>
            </w:r>
            <w:r w:rsidR="00027F1E">
              <w:rPr>
                <w:webHidden/>
              </w:rPr>
              <w:instrText xml:space="preserve"> PAGEREF _Toc158624951 \h </w:instrText>
            </w:r>
            <w:r w:rsidR="00027F1E">
              <w:rPr>
                <w:webHidden/>
              </w:rPr>
            </w:r>
            <w:r w:rsidR="00027F1E">
              <w:rPr>
                <w:webHidden/>
              </w:rPr>
              <w:fldChar w:fldCharType="separate"/>
            </w:r>
            <w:r w:rsidR="002C4267">
              <w:rPr>
                <w:webHidden/>
              </w:rPr>
              <w:t>29</w:t>
            </w:r>
            <w:r w:rsidR="00027F1E">
              <w:rPr>
                <w:webHidden/>
              </w:rPr>
              <w:fldChar w:fldCharType="end"/>
            </w:r>
          </w:hyperlink>
        </w:p>
        <w:p w14:paraId="56491307" w14:textId="2362ED7D" w:rsidR="00027F1E" w:rsidRDefault="00000000" w:rsidP="007617A9">
          <w:pPr>
            <w:pStyle w:val="TOC1"/>
            <w:wordWrap w:val="0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8624952" w:history="1">
            <w:r w:rsidR="00027F1E" w:rsidRPr="00C47457">
              <w:rPr>
                <w:rStyle w:val="Hyperlink"/>
                <w:rFonts w:ascii="Myanmar Text" w:eastAsia="Zawgyi-One" w:hAnsi="Myanmar Text" w:cs="Myanmar Text" w:hint="cs"/>
              </w:rPr>
              <w:t>ပိုမိုသိရှိရန်</w:t>
            </w:r>
            <w:r w:rsidR="00027F1E">
              <w:rPr>
                <w:webHidden/>
              </w:rPr>
              <w:tab/>
            </w:r>
            <w:r w:rsidR="00027F1E">
              <w:rPr>
                <w:webHidden/>
              </w:rPr>
              <w:fldChar w:fldCharType="begin"/>
            </w:r>
            <w:r w:rsidR="00027F1E">
              <w:rPr>
                <w:webHidden/>
              </w:rPr>
              <w:instrText xml:space="preserve"> PAGEREF _Toc158624952 \h </w:instrText>
            </w:r>
            <w:r w:rsidR="00027F1E">
              <w:rPr>
                <w:webHidden/>
              </w:rPr>
            </w:r>
            <w:r w:rsidR="00027F1E">
              <w:rPr>
                <w:webHidden/>
              </w:rPr>
              <w:fldChar w:fldCharType="separate"/>
            </w:r>
            <w:r w:rsidR="002C4267">
              <w:rPr>
                <w:webHidden/>
              </w:rPr>
              <w:t>32</w:t>
            </w:r>
            <w:r w:rsidR="00027F1E">
              <w:rPr>
                <w:webHidden/>
              </w:rPr>
              <w:fldChar w:fldCharType="end"/>
            </w:r>
          </w:hyperlink>
        </w:p>
        <w:p w14:paraId="4C6BE80E" w14:textId="45FA30F9" w:rsidR="00027F1E" w:rsidRDefault="00000000" w:rsidP="007617A9">
          <w:pPr>
            <w:pStyle w:val="TOC1"/>
            <w:wordWrap w:val="0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zh-CN"/>
              <w14:ligatures w14:val="standardContextual"/>
            </w:rPr>
          </w:pPr>
          <w:hyperlink w:anchor="_Toc158624953" w:history="1">
            <w:r w:rsidR="00027F1E" w:rsidRPr="00C47457">
              <w:rPr>
                <w:rStyle w:val="Hyperlink"/>
                <w:rFonts w:ascii="Myanmar Text" w:eastAsia="Zawgyi-One" w:hAnsi="Myanmar Text" w:cs="Myanmar Text" w:hint="cs"/>
              </w:rPr>
              <w:t>ဝေါဟာရစာရင်း</w:t>
            </w:r>
            <w:r w:rsidR="00027F1E">
              <w:rPr>
                <w:webHidden/>
              </w:rPr>
              <w:tab/>
            </w:r>
            <w:r w:rsidR="00027F1E">
              <w:rPr>
                <w:webHidden/>
              </w:rPr>
              <w:fldChar w:fldCharType="begin"/>
            </w:r>
            <w:r w:rsidR="00027F1E">
              <w:rPr>
                <w:webHidden/>
              </w:rPr>
              <w:instrText xml:space="preserve"> PAGEREF _Toc158624953 \h </w:instrText>
            </w:r>
            <w:r w:rsidR="00027F1E">
              <w:rPr>
                <w:webHidden/>
              </w:rPr>
            </w:r>
            <w:r w:rsidR="00027F1E">
              <w:rPr>
                <w:webHidden/>
              </w:rPr>
              <w:fldChar w:fldCharType="separate"/>
            </w:r>
            <w:r w:rsidR="002C4267">
              <w:rPr>
                <w:webHidden/>
              </w:rPr>
              <w:t>34</w:t>
            </w:r>
            <w:r w:rsidR="00027F1E">
              <w:rPr>
                <w:webHidden/>
              </w:rPr>
              <w:fldChar w:fldCharType="end"/>
            </w:r>
          </w:hyperlink>
        </w:p>
        <w:p w14:paraId="27710B92" w14:textId="77777777" w:rsidR="00C1107A" w:rsidRPr="003A73E7" w:rsidRDefault="007617A9" w:rsidP="007617A9">
          <w:pPr>
            <w:wordWrap w:val="0"/>
            <w:spacing w:before="0" w:after="0" w:line="240" w:lineRule="auto"/>
            <w:rPr>
              <w:rFonts w:cs="Myanmar Text"/>
              <w:noProof/>
            </w:rPr>
          </w:pPr>
          <w:r w:rsidRPr="003A73E7">
            <w:rPr>
              <w:rFonts w:cs="Myanmar Text"/>
            </w:rPr>
            <w:fldChar w:fldCharType="end"/>
          </w:r>
        </w:p>
      </w:sdtContent>
    </w:sdt>
    <w:p w14:paraId="36D59F6E" w14:textId="77777777" w:rsidR="00B676E1" w:rsidRPr="003A73E7" w:rsidRDefault="007617A9" w:rsidP="007617A9">
      <w:pPr>
        <w:wordWrap w:val="0"/>
        <w:spacing w:before="0" w:after="0" w:line="240" w:lineRule="auto"/>
        <w:rPr>
          <w:rFonts w:cs="Myanmar Text"/>
        </w:rPr>
      </w:pPr>
      <w:r w:rsidRPr="003A73E7">
        <w:rPr>
          <w:rFonts w:cs="Myanmar Text"/>
        </w:rPr>
        <w:br w:type="page"/>
      </w:r>
      <w:bookmarkStart w:id="88" w:name="_Toc43391446"/>
      <w:bookmarkStart w:id="89" w:name="_Toc43391495"/>
      <w:bookmarkStart w:id="90" w:name="_Toc6390577"/>
      <w:bookmarkStart w:id="91" w:name="_Toc12634028"/>
      <w:bookmarkEnd w:id="49"/>
      <w:bookmarkEnd w:id="87"/>
      <w:bookmarkEnd w:id="86"/>
      <w:bookmarkEnd w:id="85"/>
      <w:bookmarkEnd w:id="84"/>
      <w:bookmarkEnd w:id="83"/>
      <w:bookmarkEnd w:id="82"/>
      <w:bookmarkEnd w:id="81"/>
      <w:bookmarkEnd w:id="80"/>
      <w:bookmarkEnd w:id="79"/>
      <w:bookmarkEnd w:id="78"/>
      <w:bookmarkEnd w:id="77"/>
      <w:bookmarkEnd w:id="76"/>
      <w:bookmarkEnd w:id="75"/>
      <w:bookmarkEnd w:id="74"/>
      <w:bookmarkEnd w:id="73"/>
      <w:bookmarkEnd w:id="72"/>
      <w:bookmarkEnd w:id="71"/>
      <w:bookmarkEnd w:id="70"/>
      <w:bookmarkEnd w:id="69"/>
      <w:bookmarkEnd w:id="68"/>
      <w:bookmarkEnd w:id="67"/>
      <w:bookmarkEnd w:id="66"/>
      <w:bookmarkEnd w:id="65"/>
      <w:bookmarkEnd w:id="64"/>
      <w:bookmarkEnd w:id="63"/>
      <w:bookmarkEnd w:id="62"/>
      <w:bookmarkEnd w:id="61"/>
      <w:bookmarkEnd w:id="60"/>
    </w:p>
    <w:p w14:paraId="3C520C10" w14:textId="555A2B3E" w:rsidR="00B676E1" w:rsidRPr="003A73E7" w:rsidRDefault="007617A9" w:rsidP="007617A9">
      <w:pPr>
        <w:pStyle w:val="Heading2"/>
        <w:wordWrap w:val="0"/>
        <w:spacing w:line="240" w:lineRule="auto"/>
        <w:rPr>
          <w:rFonts w:cs="Myanmar Text"/>
          <w:lang w:val="en-AU"/>
        </w:rPr>
      </w:pPr>
      <w:bookmarkStart w:id="92" w:name="_Toc158624946"/>
      <w:r w:rsidRPr="003A73E7">
        <w:rPr>
          <w:rFonts w:eastAsia="Zawgyi-One" w:cs="Myanmar Text"/>
        </w:rPr>
        <w:lastRenderedPageBreak/>
        <w:t>'</w:t>
      </w:r>
      <w:r w:rsidRPr="003A73E7">
        <w:rPr>
          <w:rFonts w:ascii="Myanmar Text" w:eastAsia="Zawgyi-One" w:hAnsi="Myanmar Text" w:cs="Myanmar Text"/>
        </w:rPr>
        <w:t>ယဥ်ကျေးမှုကွဲ</w:t>
      </w:r>
      <w:r w:rsidRPr="003A73E7">
        <w:rPr>
          <w:rFonts w:eastAsia="Zawgyi-One" w:cs="Myanmar Text"/>
        </w:rPr>
        <w:t xml:space="preserve">' (CALD) </w:t>
      </w:r>
      <w:r w:rsidRPr="003A73E7">
        <w:rPr>
          <w:rFonts w:ascii="Myanmar Text" w:eastAsia="Zawgyi-One" w:hAnsi="Myanmar Text" w:cs="Myanmar Text"/>
        </w:rPr>
        <w:t>ဆိုသည်မှာ</w:t>
      </w:r>
      <w:r w:rsidRPr="003A73E7">
        <w:rPr>
          <w:rFonts w:eastAsia="Zawgyi-One" w:cs="Myanmar Text"/>
        </w:rPr>
        <w:t xml:space="preserve"> </w:t>
      </w:r>
      <w:r w:rsidRPr="003A73E7">
        <w:rPr>
          <w:rFonts w:ascii="Myanmar Text" w:eastAsia="Zawgyi-One" w:hAnsi="Myanmar Text" w:cs="Myanmar Text"/>
        </w:rPr>
        <w:t>ဘာကိုဆိုလိုသနည်း</w:t>
      </w:r>
      <w:bookmarkEnd w:id="92"/>
    </w:p>
    <w:tbl>
      <w:tblPr>
        <w:tblW w:w="9241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14"/>
      </w:tblGrid>
      <w:tr w:rsidR="00D863A6" w:rsidRPr="003A73E7" w14:paraId="540108B2" w14:textId="77777777" w:rsidTr="00F74375">
        <w:trPr>
          <w:trHeight w:val="3628"/>
        </w:trPr>
        <w:tc>
          <w:tcPr>
            <w:tcW w:w="2551" w:type="dxa"/>
            <w:vAlign w:val="center"/>
          </w:tcPr>
          <w:p w14:paraId="32A59822" w14:textId="77777777" w:rsidR="00B676E1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218DD63B" wp14:editId="5960689A">
                  <wp:extent cx="1440000" cy="1440000"/>
                  <wp:effectExtent l="0" t="0" r="8255" b="8255"/>
                  <wp:docPr id="5" name="Picture 5" descr="&quot;Hello&quot;ကို ဘာသာ ၃မျိုးဖြင့် ရေးထားသော စကားပြောအကွက် ၃ခု အောက်ရှိ ယဥ်ကျေးမှုကွဲလူတစ်စ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&quot;Hello&quot;ကို ဘာသာ ၃မျိုးဖြင့် ရေးထားသော စကားပြောအကွက် ၃ခု အောက်ရှိ ယဥ်ကျေးမှုကွဲလူတစ်စု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0" w:type="dxa"/>
            <w:gridSpan w:val="2"/>
            <w:vAlign w:val="center"/>
          </w:tcPr>
          <w:p w14:paraId="15CA0D6C" w14:textId="7F39C947" w:rsidR="00B676E1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Style w:val="Strong"/>
                <w:rFonts w:ascii="Myanmar Text" w:eastAsia="Zawgyi-One" w:hAnsi="Myanmar Text" w:cs="Myanmar Text"/>
              </w:rPr>
              <w:t>ယဥ်ကျေးမှုနှင့်</w:t>
            </w:r>
            <w:r w:rsidRPr="003A73E7">
              <w:rPr>
                <w:rStyle w:val="Strong"/>
                <w:rFonts w:eastAsia="Zawgyi-One" w:cs="Myanmar Text"/>
              </w:rPr>
              <w:t xml:space="preserve"> </w:t>
            </w:r>
            <w:r w:rsidRPr="003A73E7">
              <w:rPr>
                <w:rStyle w:val="Strong"/>
                <w:rFonts w:ascii="Myanmar Text" w:eastAsia="Zawgyi-One" w:hAnsi="Myanmar Text" w:cs="Myanmar Text"/>
              </w:rPr>
              <w:t>ဘာသာစကားကွဲပြားခြားနားကျယ်ပြန့်သည့်</w:t>
            </w:r>
            <w:r w:rsidRPr="003A73E7">
              <w:rPr>
                <w:rStyle w:val="Strong"/>
                <w:rFonts w:eastAsia="Zawgyi-One" w:cs="Myanmar Text"/>
              </w:rPr>
              <w:t xml:space="preserve"> (</w:t>
            </w:r>
            <w:r w:rsidRPr="003A73E7">
              <w:rPr>
                <w:rStyle w:val="Strong"/>
                <w:rFonts w:ascii="Myanmar Text" w:eastAsia="Zawgyi-One" w:hAnsi="Myanmar Text" w:cs="Myanmar Text"/>
              </w:rPr>
              <w:t>ယဥ်ကျေးမှုကွဲ</w:t>
            </w:r>
            <w:r w:rsidRPr="003A73E7">
              <w:rPr>
                <w:rStyle w:val="Strong"/>
                <w:rFonts w:eastAsia="Zawgyi-One" w:cs="Myanmar Text"/>
              </w:rPr>
              <w:t>- CALD)</w:t>
            </w:r>
            <w:r w:rsidR="00D421E5">
              <w:rPr>
                <w:rStyle w:val="Strong"/>
                <w:rFonts w:eastAsia="Zawgyi-One" w:cs="Myanmar Text"/>
              </w:rPr>
              <w:t xml:space="preserve"> </w:t>
            </w:r>
            <w:r w:rsidR="005F295B" w:rsidRPr="003A73E7">
              <w:rPr>
                <w:rFonts w:ascii="Myanmar Text" w:eastAsia="Zawgyi-One" w:hAnsi="Myanmar Text" w:cs="Myanmar Text"/>
              </w:rPr>
              <w:t>လူများ</w:t>
            </w:r>
          </w:p>
          <w:p w14:paraId="03719D23" w14:textId="77777777" w:rsidR="00B676E1" w:rsidRPr="003A73E7" w:rsidRDefault="007617A9" w:rsidP="007617A9">
            <w:pPr>
              <w:pStyle w:val="ListParagraph"/>
              <w:numPr>
                <w:ilvl w:val="0"/>
                <w:numId w:val="2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ဘဝပေါင်းစုံမှ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ဆင်းသက်လာသည်</w:t>
            </w:r>
          </w:p>
          <w:p w14:paraId="38A60455" w14:textId="77777777" w:rsidR="00B676E1" w:rsidRPr="003A73E7" w:rsidRDefault="007617A9" w:rsidP="007617A9">
            <w:pPr>
              <w:pStyle w:val="ListParagraph"/>
              <w:numPr>
                <w:ilvl w:val="0"/>
                <w:numId w:val="2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အင်္ဂလိပ်စကားမဟုတ်သော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အခြားဘာသာစကားများကို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ပြောသည်။</w:t>
            </w:r>
          </w:p>
        </w:tc>
      </w:tr>
      <w:tr w:rsidR="00D863A6" w:rsidRPr="003A73E7" w14:paraId="672DBBB8" w14:textId="77777777" w:rsidTr="00B676E1">
        <w:trPr>
          <w:gridAfter w:val="1"/>
          <w:wAfter w:w="114" w:type="dxa"/>
        </w:trPr>
        <w:tc>
          <w:tcPr>
            <w:tcW w:w="2551" w:type="dxa"/>
            <w:vAlign w:val="center"/>
          </w:tcPr>
          <w:p w14:paraId="46B76A02" w14:textId="77777777" w:rsidR="00B676E1" w:rsidRPr="003A73E7" w:rsidRDefault="00B676E1" w:rsidP="007617A9">
            <w:pPr>
              <w:pStyle w:val="Image"/>
              <w:wordWrap w:val="0"/>
              <w:spacing w:before="600" w:after="0" w:line="240" w:lineRule="auto"/>
              <w:rPr>
                <w:rFonts w:cs="Myanmar Text"/>
              </w:rPr>
            </w:pPr>
          </w:p>
        </w:tc>
        <w:tc>
          <w:tcPr>
            <w:tcW w:w="6576" w:type="dxa"/>
            <w:vAlign w:val="center"/>
          </w:tcPr>
          <w:p w14:paraId="056AA44C" w14:textId="77777777" w:rsidR="002327D5" w:rsidRPr="003A73E7" w:rsidRDefault="007617A9" w:rsidP="007617A9">
            <w:pPr>
              <w:wordWrap w:val="0"/>
              <w:spacing w:before="600" w:after="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သြစတြေးလျတွင်</w:t>
            </w:r>
            <w:r w:rsidRPr="003A73E7">
              <w:rPr>
                <w:rFonts w:eastAsia="Zawgyi-One" w:cs="Myanmar Text"/>
              </w:rPr>
              <w:t>-</w:t>
            </w:r>
          </w:p>
        </w:tc>
      </w:tr>
      <w:tr w:rsidR="00D863A6" w:rsidRPr="003A73E7" w14:paraId="6F0A500B" w14:textId="77777777" w:rsidTr="00F74375">
        <w:trPr>
          <w:gridAfter w:val="1"/>
          <w:wAfter w:w="114" w:type="dxa"/>
          <w:trHeight w:val="3175"/>
        </w:trPr>
        <w:tc>
          <w:tcPr>
            <w:tcW w:w="2551" w:type="dxa"/>
            <w:vAlign w:val="center"/>
          </w:tcPr>
          <w:p w14:paraId="60875FF4" w14:textId="77777777" w:rsidR="00B676E1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6299CD9C" wp14:editId="4171C891">
                  <wp:extent cx="1482725" cy="1482725"/>
                  <wp:effectExtent l="0" t="0" r="3175" b="3175"/>
                  <wp:docPr id="1049760633" name="Picture 38" descr="ကလေးငယ်တစ်ယောက်နှင့် ကမ္ဘာ့မြေပုံကိုပတ်၍ သြစတြေးလျကို ညွန်ပြနေသည့် မြှားတစ်ခ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9760633" name="Picture 38" descr="ကလေးငယ်တစ်ယောက်နှင့် ကမ္ဘာ့မြေပုံကိုပတ်၍ သြစတြေးလျကို ညွန်ပြနေသည့် မြှားတစ်ခု။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478F2E0" w14:textId="77777777" w:rsidR="00B676E1" w:rsidRPr="003A73E7" w:rsidRDefault="007617A9" w:rsidP="007617A9">
            <w:pPr>
              <w:pStyle w:val="ListParagraph"/>
              <w:numPr>
                <w:ilvl w:val="0"/>
                <w:numId w:val="3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နိုင်ငံရပ်ခြားတွင်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မွေးဖွားခဲ့သည့်သူ</w:t>
            </w:r>
            <w:r w:rsidRPr="003A73E7">
              <w:rPr>
                <w:rFonts w:eastAsia="Zawgyi-One" w:cs="Myanmar Text"/>
              </w:rPr>
              <w:t xml:space="preserve"> </w:t>
            </w:r>
            <w:r w:rsidR="001F49AB" w:rsidRPr="003A73E7">
              <w:rPr>
                <w:rStyle w:val="Statisticstyle"/>
                <w:rFonts w:ascii="Myanmar Text" w:eastAsia="Zawgyi-One" w:hAnsi="Myanmar Text" w:cs="Myanmar Text"/>
                <w:bCs/>
                <w:position w:val="0"/>
                <w:szCs w:val="36"/>
              </w:rPr>
              <w:t>၈</w:t>
            </w:r>
            <w:r w:rsidR="001F49AB" w:rsidRPr="003A73E7">
              <w:rPr>
                <w:rStyle w:val="Statisticstyle"/>
                <w:rFonts w:eastAsia="Zawgyi-One" w:cs="Myanmar Text"/>
                <w:bCs/>
                <w:position w:val="0"/>
                <w:szCs w:val="36"/>
              </w:rPr>
              <w:t xml:space="preserve"> </w:t>
            </w:r>
            <w:r w:rsidR="001F49AB" w:rsidRPr="003A73E7">
              <w:rPr>
                <w:rStyle w:val="Statisticstyle"/>
                <w:rFonts w:ascii="Myanmar Text" w:eastAsia="Zawgyi-One" w:hAnsi="Myanmar Text" w:cs="Myanmar Text"/>
                <w:bCs/>
                <w:position w:val="0"/>
                <w:szCs w:val="36"/>
              </w:rPr>
              <w:t>သန်း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နီးပါးရှိပါသည်</w:t>
            </w:r>
          </w:p>
        </w:tc>
      </w:tr>
      <w:tr w:rsidR="00D863A6" w:rsidRPr="003A73E7" w14:paraId="00BA1FA2" w14:textId="77777777" w:rsidTr="00F74375">
        <w:trPr>
          <w:gridAfter w:val="1"/>
          <w:wAfter w:w="114" w:type="dxa"/>
          <w:trHeight w:val="3175"/>
        </w:trPr>
        <w:tc>
          <w:tcPr>
            <w:tcW w:w="2551" w:type="dxa"/>
            <w:vAlign w:val="center"/>
          </w:tcPr>
          <w:p w14:paraId="79AD9993" w14:textId="77777777" w:rsidR="001F49AB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452835EC" wp14:editId="32A97102">
                  <wp:extent cx="1482725" cy="1482725"/>
                  <wp:effectExtent l="0" t="0" r="3175" b="3175"/>
                  <wp:docPr id="253724778" name="Picture 39" descr="&quot;Hello&quot;ကို ဘာသာ ၃မျိုးဖြင့် ရေးထားသော စကားပြောအကွက် ၃ခု အောက်ရှိ ယဥ်ကျေးမှုကွဲလူတစ်စ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724778" name="Picture 39" descr="&quot;Hello&quot;ကို ဘာသာ ၃မျိုးဖြင့် ရေးထားသော စကားပြောအကွက် ၃ခု အောက်ရှိ ယဥ်ကျေးမှုကွဲလူတစ်စု။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3E985AE" w14:textId="6AE8E8C8" w:rsidR="001F49AB" w:rsidRPr="003A73E7" w:rsidRDefault="007617A9" w:rsidP="007617A9">
            <w:pPr>
              <w:pStyle w:val="ListParagraph"/>
              <w:numPr>
                <w:ilvl w:val="0"/>
                <w:numId w:val="3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ထိုလူများသည်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ဘာသာစကား</w:t>
            </w:r>
            <w:r w:rsidRPr="003A73E7">
              <w:rPr>
                <w:rFonts w:eastAsia="Zawgyi-One" w:cs="Myanmar Text"/>
              </w:rPr>
              <w:t xml:space="preserve"> </w:t>
            </w:r>
            <w:bookmarkStart w:id="93" w:name="_Hlk158625129"/>
            <w:r w:rsidR="00027F1E" w:rsidRPr="00027F1E">
              <w:rPr>
                <w:rStyle w:val="Statisticstyle"/>
                <w:rFonts w:eastAsia="Zawgyi-One" w:cs="Myanmar Text" w:hint="cs"/>
                <w:bCs/>
                <w:position w:val="0"/>
                <w:szCs w:val="36"/>
                <w:cs/>
                <w:lang w:bidi="my-MM"/>
              </w:rPr>
              <w:t>၃၀၀</w:t>
            </w:r>
            <w:bookmarkEnd w:id="93"/>
            <w:r w:rsidR="00027F1E"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ကျော်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ပြောဆိုကြသည်။</w:t>
            </w:r>
          </w:p>
        </w:tc>
      </w:tr>
    </w:tbl>
    <w:p w14:paraId="7F5C3EE6" w14:textId="77777777" w:rsidR="00F74375" w:rsidRPr="003A73E7" w:rsidRDefault="007617A9" w:rsidP="007617A9">
      <w:pPr>
        <w:wordWrap w:val="0"/>
        <w:spacing w:line="240" w:lineRule="auto"/>
        <w:rPr>
          <w:rFonts w:cs="Myanmar Text"/>
        </w:rPr>
      </w:pPr>
      <w:r w:rsidRPr="003A73E7">
        <w:rPr>
          <w:rFonts w:cs="Myanmar Text"/>
        </w:rPr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380"/>
        <w:gridCol w:w="196"/>
      </w:tblGrid>
      <w:tr w:rsidR="00D863A6" w:rsidRPr="003A73E7" w14:paraId="26202E75" w14:textId="77777777" w:rsidTr="00F74375">
        <w:trPr>
          <w:trHeight w:val="3402"/>
        </w:trPr>
        <w:tc>
          <w:tcPr>
            <w:tcW w:w="2551" w:type="dxa"/>
            <w:vAlign w:val="center"/>
          </w:tcPr>
          <w:p w14:paraId="10E5EE7A" w14:textId="77777777" w:rsidR="002327D5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lastRenderedPageBreak/>
              <w:drawing>
                <wp:inline distT="0" distB="0" distL="0" distR="0" wp14:anchorId="29611E23" wp14:editId="0DCDF857">
                  <wp:extent cx="1482725" cy="1482725"/>
                  <wp:effectExtent l="0" t="0" r="3175" b="3175"/>
                  <wp:docPr id="1908268187" name="Picture 40" descr="သူတို့ကိုယ်သူတို့ လက်ညှိုးထိုးပြီး လက်မြှောက်ထားသည့် လူ၂ယောက်ရှေ့က လူ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8268187" name="Picture 40" descr="သူတို့ကိုယ်သူတို့ လက်ညှိုးထိုးပြီး လက်မြှောက်ထားသည့် လူ၂ယောက်ရှေ့က လူတစ်ဦး။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gridSpan w:val="2"/>
            <w:vAlign w:val="center"/>
          </w:tcPr>
          <w:p w14:paraId="5FFA7325" w14:textId="182CE40F" w:rsidR="002327D5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သင်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တစ်စုံတစ်ရာအဖြစ်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Style w:val="Strong"/>
                <w:rFonts w:ascii="Myanmar Text" w:eastAsia="Zawgyi-One" w:hAnsi="Myanmar Text" w:cs="Myanmar Text"/>
              </w:rPr>
              <w:t>ကိုယ်ပိုင်လက္ခဏာ</w:t>
            </w:r>
            <w:r w:rsidR="008315EB">
              <w:rPr>
                <w:rStyle w:val="Strong"/>
                <w:rFonts w:ascii="Myanmar Text" w:eastAsia="Zawgyi-One" w:hAnsi="Myanmar Text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တွေ့ရှိသည့်အခါ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သီးခြားလူအစုအဖွဲ့တွင်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ပါဝင်သည်ဟု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ဆိုလိုပါသည်။</w:t>
            </w:r>
          </w:p>
        </w:tc>
      </w:tr>
      <w:tr w:rsidR="00D863A6" w:rsidRPr="003A73E7" w14:paraId="76636EE2" w14:textId="77777777" w:rsidTr="00F74375">
        <w:trPr>
          <w:trHeight w:val="3402"/>
        </w:trPr>
        <w:tc>
          <w:tcPr>
            <w:tcW w:w="2551" w:type="dxa"/>
            <w:vAlign w:val="center"/>
          </w:tcPr>
          <w:p w14:paraId="3BA2F414" w14:textId="77777777" w:rsidR="00B676E1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31BCC9FE" wp14:editId="329DEB71">
                  <wp:extent cx="1482725" cy="1482725"/>
                  <wp:effectExtent l="0" t="0" r="3175" b="3175"/>
                  <wp:docPr id="626339655" name="Picture 42" descr="သူတို့ကိုယ်သူတို့ လက်ညှိုးထိုးပြီး လက်မြှောက်ထားသည့် လူတစ်ဦးနှင့် သြစတြေးလျမြေပုံ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339655" name="Picture 42" descr="သူတို့ကိုယ်သူတို့ လက်ညှိုးထိုးပြီး လက်မြှောက်ထားသည့် လူတစ်ဦးနှင့် သြစတြေးလျမြေပုံ။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gridSpan w:val="2"/>
            <w:vAlign w:val="center"/>
          </w:tcPr>
          <w:p w14:paraId="757A783B" w14:textId="63793FA1" w:rsidR="00B676E1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  <w:bCs/>
              </w:rPr>
              <w:t>သြစတြေးလျရှိလူများ၏</w:t>
            </w:r>
            <w:r w:rsidR="008315EB">
              <w:rPr>
                <w:rFonts w:ascii="Myanmar Text" w:eastAsia="Zawgyi-One" w:hAnsi="Myanmar Text" w:cs="Myanmar Text"/>
                <w:bCs/>
              </w:rPr>
              <w:t xml:space="preserve"> </w:t>
            </w:r>
            <w:r w:rsidRPr="003A73E7">
              <w:rPr>
                <w:rStyle w:val="Statisticstyle"/>
                <w:rFonts w:ascii="Myanmar Text" w:eastAsia="Zawgyi-One" w:hAnsi="Myanmar Text" w:cs="Myanmar Text"/>
                <w:bCs/>
                <w:position w:val="0"/>
              </w:rPr>
              <w:t>၃၀</w:t>
            </w:r>
            <w:r w:rsidRPr="003A73E7">
              <w:rPr>
                <w:rStyle w:val="Statisticstyle"/>
                <w:rFonts w:eastAsia="Zawgyi-One" w:cs="Myanmar Text"/>
                <w:bCs/>
                <w:position w:val="0"/>
              </w:rPr>
              <w:t>%</w:t>
            </w:r>
            <w:r w:rsidR="008315EB">
              <w:rPr>
                <w:rStyle w:val="Statisticstyle"/>
                <w:rFonts w:eastAsia="Zawgyi-One" w:cs="Myanmar Text"/>
                <w:bCs/>
                <w:position w:val="0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  <w:bCs/>
              </w:rPr>
              <w:t>သည်</w:t>
            </w:r>
            <w:r w:rsidRPr="003A73E7">
              <w:rPr>
                <w:rFonts w:eastAsia="Zawgyi-One" w:cs="Myanmar Text"/>
                <w:bCs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  <w:bCs/>
              </w:rPr>
              <w:t>ယဥ်ကျေးမှုကွဲပုဂ္ဂိုလ်များ</w:t>
            </w:r>
            <w:r w:rsidRPr="003A73E7">
              <w:rPr>
                <w:rFonts w:eastAsia="Zawgyi-One" w:cs="Myanmar Text"/>
                <w:bCs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  <w:bCs/>
              </w:rPr>
              <w:t>ဖြစ်ကြပါသည်။</w:t>
            </w:r>
          </w:p>
        </w:tc>
      </w:tr>
      <w:tr w:rsidR="00D863A6" w:rsidRPr="003A73E7" w14:paraId="49FCE984" w14:textId="77777777" w:rsidTr="00BD5CF2">
        <w:trPr>
          <w:gridAfter w:val="1"/>
          <w:wAfter w:w="196" w:type="dxa"/>
          <w:trHeight w:val="3402"/>
        </w:trPr>
        <w:tc>
          <w:tcPr>
            <w:tcW w:w="2551" w:type="dxa"/>
            <w:vAlign w:val="center"/>
          </w:tcPr>
          <w:p w14:paraId="5FA1D341" w14:textId="77777777" w:rsidR="001F49AB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6F5E238B" wp14:editId="09866F01">
                  <wp:extent cx="1482725" cy="1482725"/>
                  <wp:effectExtent l="0" t="0" r="3175" b="3175"/>
                  <wp:docPr id="154003351" name="Picture 43" descr="မိသားစုရှေ့၌ လက်မြှောက်ထားသည့် လူ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03351" name="Picture 43" descr="မိသားစုရှေ့၌ လက်မြှောက်ထားသည့် လူတစ်ဦး။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80" w:type="dxa"/>
            <w:vAlign w:val="center"/>
          </w:tcPr>
          <w:p w14:paraId="5E3247E4" w14:textId="555C3D61" w:rsidR="001F49AB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နိုင်ငံလုံးဆိုင်ရာ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မသန်စွမ်းမှု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အာမခံ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အစီအစဥ်</w:t>
            </w:r>
            <w:r w:rsidRPr="003A73E7">
              <w:rPr>
                <w:rFonts w:eastAsia="Zawgyi-One" w:cs="Myanmar Text"/>
              </w:rPr>
              <w:t xml:space="preserve"> (National Disability Insurance Scheme (NDIS)) </w:t>
            </w:r>
            <w:r w:rsidRPr="003A73E7">
              <w:rPr>
                <w:rFonts w:ascii="Myanmar Text" w:eastAsia="Zawgyi-One" w:hAnsi="Myanmar Text" w:cs="Myanmar Text"/>
              </w:rPr>
              <w:t>ရှိ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Style w:val="Statisticstyle"/>
                <w:rFonts w:ascii="Myanmar Text" w:eastAsia="Zawgyi-One" w:hAnsi="Myanmar Text" w:cs="Myanmar Text"/>
                <w:bCs/>
                <w:position w:val="0"/>
              </w:rPr>
              <w:t>၁၀</w:t>
            </w:r>
            <w:r w:rsidRPr="003A73E7">
              <w:rPr>
                <w:rStyle w:val="Statisticstyle"/>
                <w:rFonts w:eastAsia="Zawgyi-One" w:cs="Myanmar Text"/>
                <w:bCs/>
                <w:position w:val="0"/>
              </w:rPr>
              <w:t>%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ရာခိုင်နှုန်းသော</w:t>
            </w:r>
            <w:r w:rsidRPr="003A73E7">
              <w:rPr>
                <w:rFonts w:eastAsia="Zawgyi-One" w:cs="Myanmar Text"/>
              </w:rPr>
              <w:t xml:space="preserve"> </w:t>
            </w:r>
            <w:r w:rsidR="001E0F69" w:rsidRPr="001E0F69">
              <w:rPr>
                <w:rStyle w:val="Strong"/>
                <w:rFonts w:ascii="Myanmar Text" w:eastAsia="Zawgyi-One" w:hAnsi="Myanmar Text" w:cs="Myanmar Text" w:hint="cs"/>
                <w:cs/>
                <w:lang w:bidi="my-MM"/>
              </w:rPr>
              <w:t>ပါဝင်သုံးစွဲသူများ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ယဥ်ကျေးမှုကွဲပုဂ္ဂိုလ်အဖြစ်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တွေ့ရှိကြသည်။</w:t>
            </w:r>
          </w:p>
        </w:tc>
      </w:tr>
      <w:tr w:rsidR="00D863A6" w:rsidRPr="003A73E7" w14:paraId="6A23F7E4" w14:textId="77777777" w:rsidTr="00F74375">
        <w:trPr>
          <w:trHeight w:val="3402"/>
        </w:trPr>
        <w:tc>
          <w:tcPr>
            <w:tcW w:w="2551" w:type="dxa"/>
            <w:vAlign w:val="center"/>
          </w:tcPr>
          <w:p w14:paraId="0697582E" w14:textId="77777777" w:rsidR="001F49AB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055D353C" wp14:editId="63CFF74A">
                  <wp:extent cx="1483200" cy="1483200"/>
                  <wp:effectExtent l="0" t="0" r="3175" b="3175"/>
                  <wp:docPr id="768595154" name="Picture 768595154" descr="ပါဝင်သုံးစွဲသူလူစုကို ပြသနေသည့် ပါဝင်သုံးစွဲသူပုံ။ နှစ်ဦးမှာ လက်မြှောက်ထား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595154" name="Picture 768595154" descr="ပါဝင်သုံးစွဲသူလူစုကို ပြသနေသည့် ပါဝင်သုံးစွဲသူပုံ။ နှစ်ဦးမှာ လက်မြှောက်ထားသည်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gridSpan w:val="2"/>
            <w:vAlign w:val="center"/>
          </w:tcPr>
          <w:p w14:paraId="771E8D69" w14:textId="77777777" w:rsidR="001F49AB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Style w:val="Strong"/>
                <w:rFonts w:ascii="Myanmar Text" w:eastAsia="Zawgyi-One" w:hAnsi="Myanmar Text" w:cs="Myanmar Text"/>
                <w:b w:val="0"/>
                <w:bCs w:val="0"/>
                <w:color w:val="auto"/>
              </w:rPr>
              <w:t>ပါဝင်သုံးစွဲသူများမှာ</w:t>
            </w:r>
            <w:r w:rsidRPr="003A73E7">
              <w:rPr>
                <w:rStyle w:val="Strong"/>
                <w:rFonts w:eastAsia="Zawgyi-One" w:cs="Myanmar Text"/>
                <w:b w:val="0"/>
                <w:bCs w:val="0"/>
                <w:color w:val="auto"/>
              </w:rPr>
              <w:t xml:space="preserve"> NDIS </w:t>
            </w:r>
            <w:r w:rsidRPr="003A73E7">
              <w:rPr>
                <w:rStyle w:val="Strong"/>
                <w:rFonts w:ascii="Myanmar Text" w:eastAsia="Zawgyi-One" w:hAnsi="Myanmar Text" w:cs="Myanmar Text"/>
                <w:b w:val="0"/>
                <w:bCs w:val="0"/>
                <w:color w:val="auto"/>
              </w:rPr>
              <w:t>တွင်ပါဝင်သည့်</w:t>
            </w:r>
            <w:r w:rsidRPr="003A73E7">
              <w:rPr>
                <w:rStyle w:val="Strong"/>
                <w:rFonts w:eastAsia="Zawgyi-One" w:cs="Myanmar Text"/>
                <w:b w:val="0"/>
                <w:bCs w:val="0"/>
                <w:color w:val="auto"/>
              </w:rPr>
              <w:t xml:space="preserve"> </w:t>
            </w:r>
            <w:r w:rsidRPr="003A73E7">
              <w:rPr>
                <w:rStyle w:val="Strong"/>
                <w:rFonts w:ascii="Myanmar Text" w:eastAsia="Zawgyi-One" w:hAnsi="Myanmar Text" w:cs="Myanmar Text"/>
                <w:b w:val="0"/>
                <w:bCs w:val="0"/>
                <w:color w:val="auto"/>
              </w:rPr>
              <w:t>မသန်စွမ်းသူများ</w:t>
            </w:r>
            <w:r w:rsidRPr="003A73E7">
              <w:rPr>
                <w:rStyle w:val="Strong"/>
                <w:rFonts w:eastAsia="Zawgyi-One" w:cs="Myanmar Text"/>
                <w:b w:val="0"/>
                <w:bCs w:val="0"/>
                <w:color w:val="auto"/>
              </w:rPr>
              <w:t xml:space="preserve"> </w:t>
            </w:r>
            <w:r w:rsidRPr="003A73E7">
              <w:rPr>
                <w:rStyle w:val="Strong"/>
                <w:rFonts w:ascii="Myanmar Text" w:eastAsia="Zawgyi-One" w:hAnsi="Myanmar Text" w:cs="Myanmar Text"/>
                <w:b w:val="0"/>
                <w:bCs w:val="0"/>
                <w:color w:val="auto"/>
              </w:rPr>
              <w:t>ဖြစ်ကြသည်။</w:t>
            </w:r>
          </w:p>
        </w:tc>
      </w:tr>
    </w:tbl>
    <w:p w14:paraId="00E9E4B0" w14:textId="77777777" w:rsidR="00B676E1" w:rsidRPr="003A73E7" w:rsidRDefault="007617A9" w:rsidP="007617A9">
      <w:pPr>
        <w:wordWrap w:val="0"/>
        <w:spacing w:before="0" w:after="0" w:line="240" w:lineRule="auto"/>
        <w:rPr>
          <w:rFonts w:cs="Myanmar Text"/>
        </w:rPr>
      </w:pPr>
      <w:r w:rsidRPr="003A73E7">
        <w:rPr>
          <w:rFonts w:cs="Myanmar Text"/>
        </w:rPr>
        <w:br w:type="page"/>
      </w:r>
    </w:p>
    <w:p w14:paraId="27F6D4E8" w14:textId="6C7FFCFE" w:rsidR="00D01D6C" w:rsidRPr="008315EB" w:rsidRDefault="007617A9" w:rsidP="007617A9">
      <w:pPr>
        <w:pStyle w:val="Heading2"/>
        <w:wordWrap w:val="0"/>
        <w:spacing w:line="240" w:lineRule="auto"/>
        <w:rPr>
          <w:rFonts w:cs="Myanmar Text"/>
          <w:lang w:val="en-AU"/>
        </w:rPr>
      </w:pPr>
      <w:bookmarkStart w:id="94" w:name="_Toc158624947"/>
      <w:r w:rsidRPr="003A73E7">
        <w:rPr>
          <w:rFonts w:ascii="Myanmar Text" w:eastAsia="Zawgyi-One" w:hAnsi="Myanmar Text" w:cs="Myanmar Text"/>
        </w:rPr>
        <w:lastRenderedPageBreak/>
        <w:t>နည်းဗျူဟာဆိုသည်မှာ</w:t>
      </w:r>
      <w:r w:rsidRPr="003A73E7">
        <w:rPr>
          <w:rFonts w:eastAsia="Zawgyi-One" w:cs="Myanmar Text"/>
        </w:rPr>
        <w:t xml:space="preserve"> </w:t>
      </w:r>
      <w:r w:rsidRPr="003A73E7">
        <w:rPr>
          <w:rFonts w:ascii="Myanmar Text" w:eastAsia="Zawgyi-One" w:hAnsi="Myanmar Text" w:cs="Myanmar Text"/>
        </w:rPr>
        <w:t>ဘာဖြစ်ပါလဲ</w:t>
      </w:r>
      <w:bookmarkEnd w:id="88"/>
      <w:bookmarkEnd w:id="89"/>
      <w:bookmarkEnd w:id="94"/>
    </w:p>
    <w:tbl>
      <w:tblPr>
        <w:tblW w:w="9498" w:type="dxa"/>
        <w:tblLayout w:type="fixed"/>
        <w:tblLook w:val="04A0" w:firstRow="1" w:lastRow="0" w:firstColumn="1" w:lastColumn="0" w:noHBand="0" w:noVBand="1"/>
      </w:tblPr>
      <w:tblGrid>
        <w:gridCol w:w="2537"/>
        <w:gridCol w:w="6592"/>
        <w:gridCol w:w="369"/>
      </w:tblGrid>
      <w:tr w:rsidR="00D863A6" w:rsidRPr="003A73E7" w14:paraId="644A2460" w14:textId="77777777" w:rsidTr="008315EB">
        <w:trPr>
          <w:gridAfter w:val="1"/>
          <w:wAfter w:w="369" w:type="dxa"/>
          <w:trHeight w:val="3628"/>
        </w:trPr>
        <w:tc>
          <w:tcPr>
            <w:tcW w:w="2537" w:type="dxa"/>
            <w:vAlign w:val="center"/>
          </w:tcPr>
          <w:bookmarkStart w:id="95" w:name="_Hlk152854252"/>
          <w:p w14:paraId="43529F20" w14:textId="77777777" w:rsidR="005F45F4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92032" behindDoc="0" locked="0" layoutInCell="1" allowOverlap="1" wp14:anchorId="3C4ED070" wp14:editId="26972963">
                      <wp:simplePos x="0" y="0"/>
                      <wp:positionH relativeFrom="column">
                        <wp:posOffset>288925</wp:posOffset>
                      </wp:positionH>
                      <wp:positionV relativeFrom="paragraph">
                        <wp:posOffset>466725</wp:posOffset>
                      </wp:positionV>
                      <wp:extent cx="892175" cy="231775"/>
                      <wp:effectExtent l="0" t="0" r="3175" b="0"/>
                      <wp:wrapNone/>
                      <wp:docPr id="71200283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317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3576750" w14:textId="77777777" w:rsidR="007617A9" w:rsidRPr="003A5998" w:rsidRDefault="007617A9" w:rsidP="0023797D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3A5998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နည်းဗျူဟာ</w:t>
                                  </w:r>
                                </w:p>
                                <w:p w14:paraId="2B235AB4" w14:textId="77777777" w:rsidR="007617A9" w:rsidRPr="003A5998" w:rsidRDefault="007617A9" w:rsidP="00D316EF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b/>
                                      <w:bCs/>
                                      <w:sz w:val="18"/>
                                      <w:szCs w:val="18"/>
                                      <w:lang w:val="en-PH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4ED070" id="_x0000_s1030" type="#_x0000_t202" alt="&quot;&quot;" style="position:absolute;left:0;text-align:left;margin-left:22.75pt;margin-top:36.75pt;width:70.25pt;height:18.25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" filled="f" stroked="f">
                      <v:textbox inset="0,0,0,0">
                        <w:txbxContent>
                          <w:p w14:paraId="63576750" w14:textId="77777777" w:rsidR="007617A9" w:rsidRPr="003A5998" w:rsidRDefault="007617A9" w:rsidP="0023797D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3A5998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20"/>
                                <w:szCs w:val="20"/>
                              </w:rPr>
                              <w:t>နည်းဗျူဟာ</w:t>
                            </w:r>
                          </w:p>
                          <w:p w14:paraId="2B235AB4" w14:textId="77777777" w:rsidR="007617A9" w:rsidRPr="003A5998" w:rsidRDefault="007617A9" w:rsidP="00D316EF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b/>
                                <w:bCs/>
                                <w:sz w:val="18"/>
                                <w:szCs w:val="18"/>
                                <w:lang w:val="en-PH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16F6D" w:rsidRPr="003A73E7">
              <w:rPr>
                <w:rFonts w:cs="Myanmar Text"/>
                <w:noProof/>
              </w:rPr>
              <w:drawing>
                <wp:inline distT="0" distB="0" distL="0" distR="0" wp14:anchorId="132EA48E" wp14:editId="7F6BA191">
                  <wp:extent cx="1482725" cy="1482725"/>
                  <wp:effectExtent l="0" t="0" r="3175" b="3175"/>
                  <wp:docPr id="478145865" name="Picture 44" descr="နည်းဗျူဟာ စာရွက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145865" name="Picture 44" descr="နည်းဗျူဟာ စာရွက်။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53AF619B" w14:textId="77777777" w:rsidR="00F05FC3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ယဥ်ကျေးမှုအရနှင့်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ဘာသာစကားအရ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ကွဲပြားမှု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နည်းဗျူဟာ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၂၀၂၄</w:t>
            </w:r>
            <w:r w:rsidRPr="003A73E7">
              <w:rPr>
                <w:rFonts w:eastAsia="Zawgyi-One" w:cs="Myanmar Text"/>
              </w:rPr>
              <w:t>-</w:t>
            </w:r>
            <w:r w:rsidRPr="003A73E7">
              <w:rPr>
                <w:rFonts w:ascii="Myanmar Text" w:eastAsia="Zawgyi-One" w:hAnsi="Myanmar Text" w:cs="Myanmar Text"/>
              </w:rPr>
              <w:t>၂၀၂၈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ရေးဆွဲပါသည်။</w:t>
            </w:r>
          </w:p>
          <w:p w14:paraId="0A406AB4" w14:textId="77777777" w:rsidR="005F45F4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၎င်းကို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နည်းဗျူဟာဟု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ခေါ်ပါမည်။</w:t>
            </w:r>
          </w:p>
        </w:tc>
      </w:tr>
      <w:tr w:rsidR="00D863A6" w:rsidRPr="003A73E7" w14:paraId="7B7BB98C" w14:textId="77777777" w:rsidTr="008315EB">
        <w:trPr>
          <w:trHeight w:val="3628"/>
        </w:trPr>
        <w:tc>
          <w:tcPr>
            <w:tcW w:w="2537" w:type="dxa"/>
            <w:vAlign w:val="center"/>
          </w:tcPr>
          <w:p w14:paraId="0B625E6E" w14:textId="77777777" w:rsidR="00230B06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  <w:noProof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5F222A8A" wp14:editId="3CC6DB81">
                  <wp:extent cx="1483200" cy="1483200"/>
                  <wp:effectExtent l="0" t="0" r="3175" b="3175"/>
                  <wp:docPr id="420215641" name="Picture 1" descr="ယဥ်ကျေးမှုကွဲ ပါဝင်သုံးစွဲသူ လူစု။ ၎င်းတို့နဘေး၌ လက်မထောင်ထားသောပုံနှင့်အတူ လမ်းညွှန်မြှား 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215641" name="Picture 1" descr="ယဥ်ကျေးမှုကွဲ ပါဝင်သုံးစွဲသူ လူစု။ ၎င်းတို့နဘေး၌ လက်မထောင်ထားသောပုံနှင့်အတူ လမ်းညွှန်မြှား ရှိသည်။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1" w:type="dxa"/>
            <w:gridSpan w:val="2"/>
            <w:vAlign w:val="center"/>
          </w:tcPr>
          <w:p w14:paraId="57CD567C" w14:textId="33A42206" w:rsidR="00230B06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ဤနည်းဗျူဟာမှာ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ပါဝင်သုံးစွဲသူများအတွက်</w:t>
            </w:r>
            <w:r w:rsidRPr="003A73E7">
              <w:rPr>
                <w:rFonts w:eastAsia="Zawgyi-One" w:cs="Myanmar Text"/>
              </w:rPr>
              <w:t xml:space="preserve"> </w:t>
            </w:r>
            <w:r w:rsidR="00843B3F">
              <w:rPr>
                <w:rFonts w:eastAsia="Zawgyi-One" w:cs="Myanmar Text"/>
              </w:rPr>
              <w:br/>
            </w:r>
            <w:r w:rsidRPr="003A73E7">
              <w:rPr>
                <w:rFonts w:eastAsia="Zawgyi-One" w:cs="Myanmar Text"/>
              </w:rPr>
              <w:t xml:space="preserve">NDIS </w:t>
            </w:r>
            <w:r w:rsidRPr="003A73E7">
              <w:rPr>
                <w:rFonts w:ascii="Myanmar Text" w:eastAsia="Zawgyi-One" w:hAnsi="Myanmar Text" w:cs="Myanmar Text"/>
              </w:rPr>
              <w:t>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ပိုမိုကောင်းမွန်အောင်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လုပ်ပေးမည့်အစီအစဥ်တစ်ရပ်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ဖြစ်ပါသည်။</w:t>
            </w:r>
          </w:p>
        </w:tc>
      </w:tr>
      <w:bookmarkEnd w:id="95"/>
      <w:tr w:rsidR="00D863A6" w:rsidRPr="003A73E7" w14:paraId="2F25C62C" w14:textId="77777777" w:rsidTr="008315EB">
        <w:trPr>
          <w:trHeight w:val="3628"/>
        </w:trPr>
        <w:tc>
          <w:tcPr>
            <w:tcW w:w="2537" w:type="dxa"/>
            <w:vAlign w:val="center"/>
          </w:tcPr>
          <w:p w14:paraId="548A1C48" w14:textId="77777777" w:rsidR="005F45F4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33DFC8DE" wp14:editId="2B29C0CB">
                  <wp:extent cx="1482725" cy="1482725"/>
                  <wp:effectExtent l="0" t="0" r="3175" b="3175"/>
                  <wp:docPr id="781709884" name="Picture 5" descr="NDIS စာစောင်ကိုင်ထားသည့် ပါဝင်သုံးစွဲသူတစ်ဦး။ ၎င်းတို့ဘေး၌ လက်မထောင်ထားသောပုံနှင့်အတူ လမ်းညွှန်မြှား 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1709884" name="Picture 5" descr="NDIS စာစောင်ကိုင်ထားသည့် ပါဝင်သုံးစွဲသူတစ်ဦး။ ၎င်းတို့ဘေး၌ လက်မထောင်ထားသောပုံနှင့်အတူ လမ်းညွှန်မြှား ရှိသည်။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1" w:type="dxa"/>
            <w:gridSpan w:val="2"/>
            <w:vAlign w:val="center"/>
          </w:tcPr>
          <w:p w14:paraId="516BC9B3" w14:textId="77777777" w:rsidR="007138A0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၎င်းတွင်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ပါဝင်သုံးစွဲသူများ၏</w:t>
            </w:r>
            <w:r w:rsidRPr="003A73E7">
              <w:rPr>
                <w:rFonts w:eastAsia="Zawgyi-One" w:cs="Myanmar Text"/>
              </w:rPr>
              <w:t xml:space="preserve"> NDIS </w:t>
            </w:r>
            <w:r w:rsidRPr="003A73E7">
              <w:rPr>
                <w:rFonts w:ascii="Myanmar Text" w:eastAsia="Zawgyi-One" w:hAnsi="Myanmar Text" w:cs="Myanmar Text"/>
              </w:rPr>
              <w:t>သုံးစွဲပုံကို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တိုးမြှင့်ပေးမည့်နည်းကိုလည်း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ရှင်းလင်းထားပါသည်။</w:t>
            </w:r>
          </w:p>
        </w:tc>
      </w:tr>
    </w:tbl>
    <w:p w14:paraId="57306046" w14:textId="77777777" w:rsidR="00F74375" w:rsidRPr="003A73E7" w:rsidRDefault="007617A9" w:rsidP="007617A9">
      <w:pPr>
        <w:wordWrap w:val="0"/>
        <w:spacing w:line="240" w:lineRule="auto"/>
        <w:rPr>
          <w:rFonts w:cs="Myanmar Text"/>
        </w:rPr>
      </w:pPr>
      <w:r w:rsidRPr="003A73E7">
        <w:rPr>
          <w:rFonts w:cs="Myanmar Text"/>
        </w:rPr>
        <w:br w:type="page"/>
      </w:r>
    </w:p>
    <w:tbl>
      <w:tblPr>
        <w:tblW w:w="9214" w:type="dxa"/>
        <w:tblLayout w:type="fixed"/>
        <w:tblLook w:val="04A0" w:firstRow="1" w:lastRow="0" w:firstColumn="1" w:lastColumn="0" w:noHBand="0" w:noVBand="1"/>
      </w:tblPr>
      <w:tblGrid>
        <w:gridCol w:w="2537"/>
        <w:gridCol w:w="6576"/>
        <w:gridCol w:w="101"/>
      </w:tblGrid>
      <w:tr w:rsidR="00D863A6" w:rsidRPr="003A73E7" w14:paraId="47AED403" w14:textId="77777777" w:rsidTr="00D43444">
        <w:trPr>
          <w:gridAfter w:val="1"/>
          <w:wAfter w:w="101" w:type="dxa"/>
        </w:trPr>
        <w:tc>
          <w:tcPr>
            <w:tcW w:w="2537" w:type="dxa"/>
            <w:vAlign w:val="center"/>
          </w:tcPr>
          <w:p w14:paraId="75EA328C" w14:textId="77777777" w:rsidR="00115682" w:rsidRPr="003A73E7" w:rsidRDefault="00115682" w:rsidP="007617A9">
            <w:pPr>
              <w:pStyle w:val="Image"/>
              <w:wordWrap w:val="0"/>
              <w:spacing w:after="0" w:line="240" w:lineRule="auto"/>
              <w:rPr>
                <w:rFonts w:cs="Myanmar Text"/>
              </w:rPr>
            </w:pPr>
          </w:p>
        </w:tc>
        <w:tc>
          <w:tcPr>
            <w:tcW w:w="6576" w:type="dxa"/>
            <w:vAlign w:val="center"/>
          </w:tcPr>
          <w:p w14:paraId="34A20BE3" w14:textId="77777777" w:rsidR="000D0ABE" w:rsidRPr="003A73E7" w:rsidRDefault="007617A9" w:rsidP="007617A9">
            <w:pPr>
              <w:wordWrap w:val="0"/>
              <w:spacing w:after="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အောက်ပါတို့နှင့်ပတ်သက်၍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၎င်းတို့၏တွေ့ကြုံမှုများ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ပါဝင်သည်</w:t>
            </w:r>
            <w:r w:rsidRPr="003A73E7">
              <w:rPr>
                <w:rFonts w:eastAsia="Zawgyi-One" w:cs="Myanmar Text"/>
              </w:rPr>
              <w:t>-</w:t>
            </w:r>
          </w:p>
        </w:tc>
      </w:tr>
      <w:tr w:rsidR="00D863A6" w:rsidRPr="003A73E7" w14:paraId="4FCFA4FB" w14:textId="77777777" w:rsidTr="00D43444">
        <w:trPr>
          <w:gridAfter w:val="1"/>
          <w:wAfter w:w="101" w:type="dxa"/>
          <w:trHeight w:val="2126"/>
        </w:trPr>
        <w:tc>
          <w:tcPr>
            <w:tcW w:w="2537" w:type="dxa"/>
            <w:vAlign w:val="center"/>
          </w:tcPr>
          <w:p w14:paraId="19085B0C" w14:textId="77777777" w:rsidR="00233933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7BD604E8" wp14:editId="5C873E54">
                  <wp:extent cx="1482725" cy="1482725"/>
                  <wp:effectExtent l="0" t="0" r="3175" b="3175"/>
                  <wp:docPr id="686706921" name="Picture 4" descr="NDIS စာစောင်ကိုင်ထားသူ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6706921" name="Picture 4" descr="NDIS စာစောင်ကိုင်ထားသူတစ်ဦး။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0999AAC" w14:textId="77777777" w:rsidR="00233933" w:rsidRPr="003A73E7" w:rsidRDefault="007617A9" w:rsidP="007617A9">
            <w:pPr>
              <w:pStyle w:val="ListParagraph"/>
              <w:numPr>
                <w:ilvl w:val="0"/>
                <w:numId w:val="4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eastAsia="Zawgyi-One" w:cs="Myanmar Text"/>
              </w:rPr>
              <w:t xml:space="preserve">NDIS </w:t>
            </w:r>
            <w:r w:rsidRPr="003A73E7">
              <w:rPr>
                <w:rFonts w:ascii="Myanmar Text" w:eastAsia="Zawgyi-One" w:hAnsi="Myanmar Text" w:cs="Myanmar Text"/>
              </w:rPr>
              <w:t>သုံးစွဲခြင်း</w:t>
            </w:r>
          </w:p>
        </w:tc>
      </w:tr>
      <w:tr w:rsidR="00D863A6" w:rsidRPr="003A73E7" w14:paraId="432EF1DC" w14:textId="77777777" w:rsidTr="00D43444">
        <w:trPr>
          <w:gridAfter w:val="1"/>
          <w:wAfter w:w="101" w:type="dxa"/>
        </w:trPr>
        <w:tc>
          <w:tcPr>
            <w:tcW w:w="2537" w:type="dxa"/>
            <w:vAlign w:val="center"/>
          </w:tcPr>
          <w:p w14:paraId="6BF90B9F" w14:textId="77777777" w:rsidR="00233933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4B6EF4B5" wp14:editId="7AAE9593">
                  <wp:extent cx="1482725" cy="1482725"/>
                  <wp:effectExtent l="0" t="0" r="3175" b="3175"/>
                  <wp:docPr id="127817640" name="Picture 6" descr="NDIS ဝန်ထမ်း ၃ ဦး။ တစ်ဦးမှာ စာစောင်ကိုင်ထား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817640" name="Picture 6" descr="NDIS ဝန်ထမ်း ၃ ဦး။ တစ်ဦးမှာ စာစောင်ကိုင်ထားသည်။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C3FB5D1" w14:textId="77777777" w:rsidR="00233933" w:rsidRPr="003A73E7" w:rsidRDefault="007617A9" w:rsidP="007617A9">
            <w:pPr>
              <w:pStyle w:val="ListParagraph"/>
              <w:numPr>
                <w:ilvl w:val="0"/>
                <w:numId w:val="4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eastAsia="Zawgyi-One" w:cs="Myanmar Text"/>
              </w:rPr>
              <w:t xml:space="preserve">NDIS </w:t>
            </w:r>
            <w:r w:rsidRPr="003A73E7">
              <w:rPr>
                <w:rFonts w:ascii="Myanmar Text" w:eastAsia="Zawgyi-One" w:hAnsi="Myanmar Text" w:cs="Myanmar Text"/>
              </w:rPr>
              <w:t>ဝန်ထမ်းများ</w:t>
            </w:r>
          </w:p>
        </w:tc>
      </w:tr>
      <w:tr w:rsidR="00D863A6" w:rsidRPr="003A73E7" w14:paraId="04E2494C" w14:textId="77777777" w:rsidTr="00D43444">
        <w:trPr>
          <w:gridAfter w:val="1"/>
          <w:wAfter w:w="101" w:type="dxa"/>
        </w:trPr>
        <w:tc>
          <w:tcPr>
            <w:tcW w:w="2537" w:type="dxa"/>
            <w:vAlign w:val="center"/>
          </w:tcPr>
          <w:p w14:paraId="7B016414" w14:textId="77777777" w:rsidR="0026512B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  <w:noProof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16AD0FBB" wp14:editId="08413EFF">
                  <wp:extent cx="1482725" cy="1482725"/>
                  <wp:effectExtent l="0" t="0" r="3175" b="3175"/>
                  <wp:docPr id="1006732294" name="Picture 1006732294" descr="ရုံးတစ်ရုံးရှေ့၌ စာစောင်ကိုင်ထားသော NDISနှင့် ပူးပေါင်းလုပ်ဆောင်သူ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6732294" name="Picture 1006732294" descr="ရုံးတစ်ရုံးရှေ့၌ စာစောင်ကိုင်ထားသော NDISနှင့် ပူးပေါင်းလုပ်ဆောင်သူတစ်ဦး။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F694753" w14:textId="77777777" w:rsidR="0026512B" w:rsidRPr="003A73E7" w:rsidRDefault="007617A9" w:rsidP="007617A9">
            <w:pPr>
              <w:pStyle w:val="ListParagraph"/>
              <w:numPr>
                <w:ilvl w:val="0"/>
                <w:numId w:val="4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Style w:val="Strong"/>
                <w:rFonts w:eastAsia="Zawgyi-One" w:cs="Myanmar Text"/>
              </w:rPr>
              <w:t xml:space="preserve">NDIS </w:t>
            </w:r>
            <w:r w:rsidRPr="003A73E7">
              <w:rPr>
                <w:rStyle w:val="Strong"/>
                <w:rFonts w:ascii="Myanmar Text" w:eastAsia="Zawgyi-One" w:hAnsi="Myanmar Text" w:cs="Myanmar Text"/>
              </w:rPr>
              <w:t>ပူးပေါင်းဆောင်ရွက်သူများတို့</w:t>
            </w:r>
            <w:r w:rsidRPr="003A73E7">
              <w:rPr>
                <w:rStyle w:val="Strong"/>
                <w:rFonts w:eastAsia="Zawgyi-One" w:cs="Myanmar Text"/>
              </w:rPr>
              <w:t xml:space="preserve"> </w:t>
            </w:r>
            <w:r w:rsidRPr="003A73E7">
              <w:rPr>
                <w:rStyle w:val="Strong"/>
                <w:rFonts w:ascii="Myanmar Text" w:eastAsia="Zawgyi-One" w:hAnsi="Myanmar Text" w:cs="Myanmar Text"/>
              </w:rPr>
              <w:t>ဖြစ်ပါသည်</w:t>
            </w:r>
            <w:r w:rsidRPr="003A73E7">
              <w:rPr>
                <w:rFonts w:ascii="Myanmar Text" w:eastAsia="Zawgyi-One" w:hAnsi="Myanmar Text" w:cs="Myanmar Text"/>
              </w:rPr>
              <w:t>။</w:t>
            </w:r>
          </w:p>
        </w:tc>
      </w:tr>
      <w:tr w:rsidR="00D863A6" w:rsidRPr="003A73E7" w14:paraId="17F12BD4" w14:textId="77777777" w:rsidTr="00D43444">
        <w:tc>
          <w:tcPr>
            <w:tcW w:w="2537" w:type="dxa"/>
            <w:vAlign w:val="center"/>
          </w:tcPr>
          <w:p w14:paraId="78228BBF" w14:textId="77777777" w:rsidR="0026512B" w:rsidRPr="003A73E7" w:rsidRDefault="007617A9" w:rsidP="007617A9">
            <w:pPr>
              <w:pStyle w:val="Image"/>
              <w:wordWrap w:val="0"/>
              <w:spacing w:before="840" w:after="120" w:line="240" w:lineRule="auto"/>
              <w:rPr>
                <w:rFonts w:cs="Myanmar Text"/>
                <w:noProof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4A1A69BE" wp14:editId="72578532">
                  <wp:extent cx="1473835" cy="1038313"/>
                  <wp:effectExtent l="0" t="0" r="0" b="9525"/>
                  <wp:docPr id="1158345630" name="Picture 3" descr="လူတစ်ဦးအား ကွန်ပျူတာသုံးရန် ကူညီပေးနေသည့် NDISနှင့် ပူးပေါင်းလုပ်ဆောင်သူ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345630" name="Picture 3" descr="လူတစ်ဦးအား ကွန်ပျူတာသုံးရန် ကူညီပေးနေသည့် NDISနှင့် ပူးပေါင်းလုပ်ဆောင်သူတစ်ဦး။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5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835" cy="10383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77" w:type="dxa"/>
            <w:gridSpan w:val="2"/>
            <w:vAlign w:val="center"/>
          </w:tcPr>
          <w:p w14:paraId="605825DB" w14:textId="77777777" w:rsidR="0026512B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eastAsia="Zawgyi-One" w:cs="Myanmar Text"/>
              </w:rPr>
              <w:t xml:space="preserve">NDIS </w:t>
            </w:r>
            <w:r w:rsidRPr="003A73E7">
              <w:rPr>
                <w:rFonts w:ascii="Myanmar Text" w:eastAsia="Zawgyi-One" w:hAnsi="Myanmar Text" w:cs="Myanmar Text"/>
              </w:rPr>
              <w:t>ပူးပေါင်းဆောင်ရွက်သူများဆိုသည်မှာ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အခြားသူများအား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ဝန်ဆောင်မှုများ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ရှာဖွေရန်နှင့်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သုံးစွဲရန်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ကူညီပေးသူများ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ဖြစ်ကြသည်။</w:t>
            </w:r>
          </w:p>
          <w:p w14:paraId="30B12BFC" w14:textId="77777777" w:rsidR="007977D5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ဤနည်းဗျူဟာတွင်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၎င်းတို့အား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ပူးပေါင်းဆောင်ရွက်သူများဟုသာ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ခေါ်ဆိုပါသည်။</w:t>
            </w:r>
          </w:p>
        </w:tc>
      </w:tr>
    </w:tbl>
    <w:p w14:paraId="1A2B3038" w14:textId="77777777" w:rsidR="00735C79" w:rsidRPr="003A73E7" w:rsidRDefault="007617A9" w:rsidP="007617A9">
      <w:pPr>
        <w:wordWrap w:val="0"/>
        <w:spacing w:line="240" w:lineRule="auto"/>
        <w:rPr>
          <w:rFonts w:cs="Myanmar Text"/>
        </w:rPr>
      </w:pPr>
      <w:r w:rsidRPr="003A73E7">
        <w:rPr>
          <w:rFonts w:cs="Myanmar Text"/>
        </w:rPr>
        <w:br w:type="page"/>
      </w:r>
    </w:p>
    <w:tbl>
      <w:tblPr>
        <w:tblW w:w="9454" w:type="dxa"/>
        <w:tblLayout w:type="fixed"/>
        <w:tblLook w:val="04A0" w:firstRow="1" w:lastRow="0" w:firstColumn="1" w:lastColumn="0" w:noHBand="0" w:noVBand="1"/>
      </w:tblPr>
      <w:tblGrid>
        <w:gridCol w:w="2537"/>
        <w:gridCol w:w="6576"/>
        <w:gridCol w:w="341"/>
      </w:tblGrid>
      <w:tr w:rsidR="00D863A6" w:rsidRPr="003A73E7" w14:paraId="089883FA" w14:textId="77777777" w:rsidTr="00551CF4">
        <w:tc>
          <w:tcPr>
            <w:tcW w:w="2537" w:type="dxa"/>
            <w:vAlign w:val="center"/>
          </w:tcPr>
          <w:p w14:paraId="05E5A3C6" w14:textId="77777777" w:rsidR="000D0ABE" w:rsidRPr="003A73E7" w:rsidRDefault="000D0ABE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</w:p>
        </w:tc>
        <w:tc>
          <w:tcPr>
            <w:tcW w:w="6917" w:type="dxa"/>
            <w:gridSpan w:val="2"/>
            <w:vAlign w:val="center"/>
          </w:tcPr>
          <w:p w14:paraId="55C884B9" w14:textId="77777777" w:rsidR="000D0ABE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ဤနည်းဗျူဟာတွင်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အောက်ပါတို့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ပံ့ပိုးထောက်ကူပုံကိုလည်း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ရှင်းလင်းထားသည်</w:t>
            </w:r>
            <w:r w:rsidRPr="003A73E7">
              <w:rPr>
                <w:rFonts w:eastAsia="Zawgyi-One" w:cs="Myanmar Text"/>
              </w:rPr>
              <w:t>-</w:t>
            </w:r>
          </w:p>
        </w:tc>
      </w:tr>
      <w:tr w:rsidR="00D863A6" w:rsidRPr="003A73E7" w14:paraId="02546686" w14:textId="77777777" w:rsidTr="00C54117">
        <w:trPr>
          <w:gridAfter w:val="1"/>
          <w:wAfter w:w="341" w:type="dxa"/>
          <w:trHeight w:val="3288"/>
        </w:trPr>
        <w:tc>
          <w:tcPr>
            <w:tcW w:w="2537" w:type="dxa"/>
            <w:vAlign w:val="center"/>
          </w:tcPr>
          <w:p w14:paraId="5E0BCE55" w14:textId="77777777" w:rsidR="000D0ABE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229DD3F0" wp14:editId="1BD872EF">
                  <wp:extent cx="1482725" cy="1482725"/>
                  <wp:effectExtent l="0" t="0" r="3175" b="3175"/>
                  <wp:docPr id="258620248" name="Picture 45" descr="အခြားလူ ၂ ဦးကို လက်ဆွဲနှုတ်ဆက်နေသည့် NDIS ဝန်ထမ်း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620248" name="Picture 45" descr="အခြားလူ ၂ ဦးကို လက်ဆွဲနှုတ်ဆက်နေသည့် NDIS ဝန်ထမ်းတစ်ဦး။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5F77BC8" w14:textId="77777777" w:rsidR="000D0ABE" w:rsidRPr="003A73E7" w:rsidRDefault="007617A9" w:rsidP="007617A9">
            <w:pPr>
              <w:pStyle w:val="ListParagraph"/>
              <w:numPr>
                <w:ilvl w:val="0"/>
                <w:numId w:val="5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လူမှုအသိုက်အဝန်းများ</w:t>
            </w:r>
            <w:r w:rsidRPr="003A73E7">
              <w:rPr>
                <w:rFonts w:eastAsia="Zawgyi-One" w:cs="Myanmar Text"/>
              </w:rPr>
              <w:t xml:space="preserve"> NDIS </w:t>
            </w:r>
            <w:r w:rsidRPr="003A73E7">
              <w:rPr>
                <w:rFonts w:ascii="Myanmar Text" w:eastAsia="Zawgyi-One" w:hAnsi="Myanmar Text" w:cs="Myanmar Text"/>
              </w:rPr>
              <w:t>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ပါဝင်ခြင်း</w:t>
            </w:r>
          </w:p>
        </w:tc>
      </w:tr>
      <w:tr w:rsidR="00D863A6" w:rsidRPr="003A73E7" w14:paraId="735B4916" w14:textId="77777777" w:rsidTr="00C54117">
        <w:trPr>
          <w:gridAfter w:val="1"/>
          <w:wAfter w:w="341" w:type="dxa"/>
          <w:trHeight w:val="3288"/>
        </w:trPr>
        <w:tc>
          <w:tcPr>
            <w:tcW w:w="2537" w:type="dxa"/>
            <w:vAlign w:val="center"/>
          </w:tcPr>
          <w:p w14:paraId="7AEDE55D" w14:textId="77777777" w:rsidR="000D0ABE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59BDFF02" wp14:editId="68ECD4CD">
                  <wp:extent cx="1482725" cy="1482725"/>
                  <wp:effectExtent l="0" t="0" r="3175" b="3175"/>
                  <wp:docPr id="1864075353" name="Picture 46" descr="ပါဝင်သုံးစွဲသူတစ်ဦးအား ကူညီပေးနေသည့် NDIS ဝန်ထမ်း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4075353" name="Picture 46" descr="ပါဝင်သုံးစွဲသူတစ်ဦးအား ကူညီပေးနေသည့် NDIS ဝန်ထမ်းတစ်ဦး။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38513F5" w14:textId="77777777" w:rsidR="000D0ABE" w:rsidRPr="003A73E7" w:rsidRDefault="007617A9" w:rsidP="007617A9">
            <w:pPr>
              <w:pStyle w:val="ListParagraph"/>
              <w:numPr>
                <w:ilvl w:val="0"/>
                <w:numId w:val="5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ပါဝင်သုံးစွဲသူများ</w:t>
            </w:r>
            <w:r w:rsidRPr="003A73E7">
              <w:rPr>
                <w:rFonts w:eastAsia="Zawgyi-One" w:cs="Myanmar Text"/>
              </w:rPr>
              <w:t xml:space="preserve"> NDIS </w:t>
            </w:r>
            <w:r w:rsidRPr="003A73E7">
              <w:rPr>
                <w:rFonts w:ascii="Myanmar Text" w:eastAsia="Zawgyi-One" w:hAnsi="Myanmar Text" w:cs="Myanmar Text"/>
              </w:rPr>
              <w:t>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စတင်သုံးစွဲခြင်း။</w:t>
            </w:r>
          </w:p>
        </w:tc>
      </w:tr>
    </w:tbl>
    <w:p w14:paraId="100FBBD8" w14:textId="77777777" w:rsidR="002A6A49" w:rsidRPr="003A73E7" w:rsidRDefault="007617A9" w:rsidP="007617A9">
      <w:pPr>
        <w:wordWrap w:val="0"/>
        <w:spacing w:before="0" w:after="0" w:line="240" w:lineRule="auto"/>
        <w:rPr>
          <w:rFonts w:cs="Myanmar Text"/>
        </w:rPr>
      </w:pPr>
      <w:r w:rsidRPr="003A73E7">
        <w:rPr>
          <w:rFonts w:cs="Myanmar Text"/>
        </w:rPr>
        <w:br w:type="page"/>
      </w:r>
    </w:p>
    <w:p w14:paraId="46A601D8" w14:textId="6CDA52CB" w:rsidR="002A6A49" w:rsidRPr="003A73E7" w:rsidRDefault="007617A9" w:rsidP="007617A9">
      <w:pPr>
        <w:pStyle w:val="Heading2"/>
        <w:wordWrap w:val="0"/>
        <w:spacing w:line="240" w:lineRule="auto"/>
        <w:rPr>
          <w:rFonts w:cs="Myanmar Text"/>
        </w:rPr>
      </w:pPr>
      <w:bookmarkStart w:id="96" w:name="_Toc158624948"/>
      <w:r w:rsidRPr="003A73E7">
        <w:rPr>
          <w:rFonts w:ascii="Myanmar Text" w:eastAsia="Zawgyi-One" w:hAnsi="Myanmar Text" w:cs="Myanmar Text"/>
        </w:rPr>
        <w:lastRenderedPageBreak/>
        <w:t>ဤနည်းဗျူဟာသည်</w:t>
      </w:r>
      <w:r w:rsidRPr="003A73E7">
        <w:rPr>
          <w:rFonts w:eastAsia="Zawgyi-One" w:cs="Myanmar Text"/>
        </w:rPr>
        <w:t xml:space="preserve"> </w:t>
      </w:r>
      <w:r w:rsidRPr="003A73E7">
        <w:rPr>
          <w:rFonts w:ascii="Myanmar Text" w:eastAsia="Zawgyi-One" w:hAnsi="Myanmar Text" w:cs="Myanmar Text"/>
        </w:rPr>
        <w:t>အဘယ်ကြောင့်</w:t>
      </w:r>
      <w:r w:rsidRPr="003A73E7">
        <w:rPr>
          <w:rFonts w:eastAsia="Zawgyi-One" w:cs="Myanmar Text"/>
        </w:rPr>
        <w:t xml:space="preserve"> </w:t>
      </w:r>
      <w:r w:rsidRPr="003A73E7">
        <w:rPr>
          <w:rFonts w:ascii="Myanmar Text" w:eastAsia="Zawgyi-One" w:hAnsi="Myanmar Text" w:cs="Myanmar Text"/>
        </w:rPr>
        <w:t>အရေးကြီးသနည်း</w:t>
      </w:r>
      <w:bookmarkEnd w:id="96"/>
    </w:p>
    <w:tbl>
      <w:tblPr>
        <w:tblW w:w="9781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87"/>
        <w:gridCol w:w="425"/>
        <w:gridCol w:w="142"/>
      </w:tblGrid>
      <w:tr w:rsidR="00D863A6" w:rsidRPr="003A73E7" w14:paraId="2F3212C3" w14:textId="77777777" w:rsidTr="00D43444">
        <w:trPr>
          <w:gridAfter w:val="3"/>
          <w:wAfter w:w="654" w:type="dxa"/>
          <w:trHeight w:val="3061"/>
        </w:trPr>
        <w:tc>
          <w:tcPr>
            <w:tcW w:w="2551" w:type="dxa"/>
            <w:vAlign w:val="center"/>
          </w:tcPr>
          <w:p w14:paraId="69A19408" w14:textId="77777777" w:rsidR="00EE6856" w:rsidRPr="003A73E7" w:rsidRDefault="007617A9" w:rsidP="007617A9">
            <w:pPr>
              <w:pStyle w:val="Image"/>
              <w:wordWrap w:val="0"/>
              <w:spacing w:line="240" w:lineRule="auto"/>
              <w:jc w:val="left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60ACBDF2" wp14:editId="5DFFE852">
                  <wp:extent cx="1402798" cy="1402798"/>
                  <wp:effectExtent l="0" t="0" r="6985" b="6985"/>
                  <wp:docPr id="1251027194" name="Picture 7" descr="အတားအဆီးနောက်ကွယ်မှ လူတစ်ဦး။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1027194" name="Picture 7" descr="အတားအဆီးနောက်ကွယ်မှ လူတစ်ဦး။ 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798" cy="1402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6B8EB91" w14:textId="77777777" w:rsidR="00EE6856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ယဥ်ကျေးမှုကွဲသူအချို့သည်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၎င်းတို့</w:t>
            </w:r>
            <w:r w:rsidRPr="003A73E7">
              <w:rPr>
                <w:rFonts w:eastAsia="Zawgyi-One" w:cs="Myanmar Text"/>
              </w:rPr>
              <w:t xml:space="preserve"> NDIS </w:t>
            </w:r>
            <w:r w:rsidRPr="003A73E7">
              <w:rPr>
                <w:rFonts w:ascii="Myanmar Text" w:eastAsia="Zawgyi-One" w:hAnsi="Myanmar Text" w:cs="Myanmar Text"/>
              </w:rPr>
              <w:t>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ပါဝင်လိုသည့်အခါ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Style w:val="Strong"/>
                <w:rFonts w:ascii="Myanmar Text" w:eastAsia="Zawgyi-One" w:hAnsi="Myanmar Text" w:cs="Myanmar Text"/>
              </w:rPr>
              <w:t>အဟန့်အတားများ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ပိုမိုကြုံတွေ့တတ်ကြသည်။</w:t>
            </w:r>
          </w:p>
        </w:tc>
      </w:tr>
      <w:tr w:rsidR="00D863A6" w:rsidRPr="003A73E7" w14:paraId="33BA5232" w14:textId="77777777" w:rsidTr="00D43444">
        <w:trPr>
          <w:gridAfter w:val="3"/>
          <w:wAfter w:w="654" w:type="dxa"/>
          <w:trHeight w:val="3061"/>
        </w:trPr>
        <w:tc>
          <w:tcPr>
            <w:tcW w:w="2551" w:type="dxa"/>
            <w:vAlign w:val="center"/>
          </w:tcPr>
          <w:p w14:paraId="2F068AB3" w14:textId="77777777" w:rsidR="00EE6856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3D8071D9" wp14:editId="039C666E">
                  <wp:extent cx="1482725" cy="1482725"/>
                  <wp:effectExtent l="0" t="0" r="3175" b="3175"/>
                  <wp:docPr id="1981921844" name="Picture 8" descr="အတားအဆီးနောက်ကွယ်မှ လူ ၂ ဦး။ တစ်ဦးက လက်မြှောက်ထား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1921844" name="Picture 8" descr="အတားအဆီးနောက်ကွယ်မှ လူ ၂ ဦး။ တစ်ဦးက လက်မြှောက်ထားသည်။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903AFEC" w14:textId="77777777" w:rsidR="00EE6856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အဟန့်အတားဆိုသည်မှာ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အောက်ပါတစ်ခုခု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လုပ်ဆောင်ခြင်းကို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ဟန့်တားသည့်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အရာဖြစ်ပါသည်</w:t>
            </w:r>
            <w:r w:rsidRPr="003A73E7">
              <w:rPr>
                <w:rFonts w:eastAsia="Zawgyi-One" w:cs="Myanmar Text"/>
              </w:rPr>
              <w:t>-</w:t>
            </w:r>
          </w:p>
          <w:p w14:paraId="0D80C1BC" w14:textId="77777777" w:rsidR="00EE6856" w:rsidRPr="003A73E7" w:rsidRDefault="007617A9" w:rsidP="007617A9">
            <w:pPr>
              <w:pStyle w:val="ListParagraph"/>
              <w:numPr>
                <w:ilvl w:val="0"/>
                <w:numId w:val="6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လုပ်ရန်လိုအပ်သည့်အရာ</w:t>
            </w:r>
            <w:r w:rsidRPr="003A73E7">
              <w:rPr>
                <w:rFonts w:eastAsia="Zawgyi-One" w:cs="Myanmar Text"/>
              </w:rPr>
              <w:t xml:space="preserve"> </w:t>
            </w:r>
          </w:p>
          <w:p w14:paraId="1F950A56" w14:textId="77777777" w:rsidR="00EE6856" w:rsidRPr="003A73E7" w:rsidRDefault="007617A9" w:rsidP="007617A9">
            <w:pPr>
              <w:pStyle w:val="ListParagraph"/>
              <w:numPr>
                <w:ilvl w:val="0"/>
                <w:numId w:val="6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လုပ်လိုသည့်အရာ။</w:t>
            </w:r>
          </w:p>
        </w:tc>
      </w:tr>
      <w:tr w:rsidR="00D863A6" w:rsidRPr="003A73E7" w14:paraId="16229C23" w14:textId="77777777" w:rsidTr="00D43444">
        <w:trPr>
          <w:gridAfter w:val="3"/>
          <w:wAfter w:w="654" w:type="dxa"/>
        </w:trPr>
        <w:tc>
          <w:tcPr>
            <w:tcW w:w="2551" w:type="dxa"/>
            <w:vAlign w:val="center"/>
          </w:tcPr>
          <w:p w14:paraId="0DF0108C" w14:textId="77777777" w:rsidR="00EE6856" w:rsidRPr="003A73E7" w:rsidRDefault="00EE6856" w:rsidP="007617A9">
            <w:pPr>
              <w:pStyle w:val="Image"/>
              <w:wordWrap w:val="0"/>
              <w:spacing w:before="840" w:after="0" w:line="240" w:lineRule="auto"/>
              <w:rPr>
                <w:rFonts w:cs="Myanmar Text"/>
              </w:rPr>
            </w:pPr>
          </w:p>
        </w:tc>
        <w:tc>
          <w:tcPr>
            <w:tcW w:w="6576" w:type="dxa"/>
            <w:vAlign w:val="center"/>
          </w:tcPr>
          <w:p w14:paraId="4DB7902B" w14:textId="77777777" w:rsidR="00EE6856" w:rsidRPr="003A73E7" w:rsidRDefault="007617A9" w:rsidP="007617A9">
            <w:pPr>
              <w:wordWrap w:val="0"/>
              <w:spacing w:before="840" w:after="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အဟန့်အတားများသည်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ယဥ်ကျေးမှုကွဲသူများအဖို့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အောက်ပါတို့ကို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လုပ်ဆောင်ရန်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ပိုမိုခက်ခဲနိုင်သည်</w:t>
            </w:r>
            <w:r w:rsidRPr="003A73E7">
              <w:rPr>
                <w:rFonts w:eastAsia="Zawgyi-One" w:cs="Myanmar Text"/>
              </w:rPr>
              <w:t>-</w:t>
            </w:r>
          </w:p>
        </w:tc>
      </w:tr>
      <w:tr w:rsidR="00D863A6" w:rsidRPr="003A73E7" w14:paraId="163F46BC" w14:textId="77777777" w:rsidTr="00D43444">
        <w:trPr>
          <w:gridAfter w:val="3"/>
          <w:wAfter w:w="654" w:type="dxa"/>
          <w:trHeight w:val="3061"/>
        </w:trPr>
        <w:tc>
          <w:tcPr>
            <w:tcW w:w="2551" w:type="dxa"/>
            <w:vAlign w:val="center"/>
          </w:tcPr>
          <w:p w14:paraId="48CCAE60" w14:textId="77777777" w:rsidR="005D3AC4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22124036" wp14:editId="31361E93">
                  <wp:extent cx="1482725" cy="1482725"/>
                  <wp:effectExtent l="0" t="0" r="3175" b="3175"/>
                  <wp:docPr id="324798248" name="Picture 9" descr="စာဖတ်နေသူ၊ သတင်းပြန်ကြားရေးပုံနှင့် ပြဿနာပုံ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798248" name="Picture 9" descr="စာဖတ်နေသူ၊ သတင်းပြန်ကြားရေးပုံနှင့် ပြဿနာပုံ။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F4A7389" w14:textId="77777777" w:rsidR="005D3AC4" w:rsidRPr="003A73E7" w:rsidRDefault="007617A9" w:rsidP="007617A9">
            <w:pPr>
              <w:pStyle w:val="ListParagraph"/>
              <w:numPr>
                <w:ilvl w:val="0"/>
                <w:numId w:val="37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eastAsia="Zawgyi-One" w:cs="Myanmar Text"/>
              </w:rPr>
              <w:t xml:space="preserve">NDIS </w:t>
            </w:r>
            <w:r w:rsidRPr="003A73E7">
              <w:rPr>
                <w:rFonts w:ascii="Myanmar Text" w:eastAsia="Zawgyi-One" w:hAnsi="Myanmar Text" w:cs="Myanmar Text"/>
              </w:rPr>
              <w:t>သတင်းအချက်အလက်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ရှာဖွေရန်</w:t>
            </w:r>
          </w:p>
        </w:tc>
      </w:tr>
      <w:tr w:rsidR="00D863A6" w:rsidRPr="003A73E7" w14:paraId="01D3420E" w14:textId="77777777" w:rsidTr="00D43444">
        <w:trPr>
          <w:gridAfter w:val="3"/>
          <w:wAfter w:w="654" w:type="dxa"/>
          <w:trHeight w:val="3061"/>
        </w:trPr>
        <w:tc>
          <w:tcPr>
            <w:tcW w:w="2551" w:type="dxa"/>
            <w:vAlign w:val="center"/>
          </w:tcPr>
          <w:p w14:paraId="1489466F" w14:textId="77777777" w:rsidR="005D3AC4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043FC7C5" wp14:editId="1DDF864B">
                  <wp:extent cx="1482725" cy="1482725"/>
                  <wp:effectExtent l="0" t="0" r="3175" b="3175"/>
                  <wp:docPr id="371728563" name="Picture 10" descr="NDIS စာစောင်ကိုင်ထားသူတစ်ဦး။ ၎င်းအပေါ်၌ ပြဿနာပုံ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1728563" name="Picture 10" descr="NDIS စာစောင်ကိုင်ထားသူတစ်ဦး။ ၎င်းအပေါ်၌ ပြဿနာပုံ။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15FC346" w14:textId="77777777" w:rsidR="005D3AC4" w:rsidRPr="003A73E7" w:rsidRDefault="007617A9" w:rsidP="007617A9">
            <w:pPr>
              <w:pStyle w:val="ListParagraph"/>
              <w:numPr>
                <w:ilvl w:val="0"/>
                <w:numId w:val="37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eastAsia="Zawgyi-One" w:cs="Myanmar Text"/>
              </w:rPr>
              <w:t xml:space="preserve">NDIS </w:t>
            </w:r>
            <w:r w:rsidRPr="003A73E7">
              <w:rPr>
                <w:rFonts w:ascii="Myanmar Text" w:eastAsia="Zawgyi-One" w:hAnsi="Myanmar Text" w:cs="Myanmar Text"/>
              </w:rPr>
              <w:t>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သုံးစွဲရန်တို့ဖြစ်သည်။</w:t>
            </w:r>
          </w:p>
        </w:tc>
      </w:tr>
      <w:tr w:rsidR="00D863A6" w:rsidRPr="003A73E7" w14:paraId="0F4B4160" w14:textId="77777777" w:rsidTr="00D43444">
        <w:trPr>
          <w:gridAfter w:val="1"/>
          <w:wAfter w:w="142" w:type="dxa"/>
          <w:trHeight w:val="2721"/>
        </w:trPr>
        <w:tc>
          <w:tcPr>
            <w:tcW w:w="2551" w:type="dxa"/>
            <w:vAlign w:val="center"/>
          </w:tcPr>
          <w:p w14:paraId="2099BCAC" w14:textId="77777777" w:rsidR="00412343" w:rsidRPr="003A73E7" w:rsidRDefault="007617A9" w:rsidP="007617A9">
            <w:pPr>
              <w:pStyle w:val="Image"/>
              <w:wordWrap w:val="0"/>
              <w:spacing w:before="0"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lastRenderedPageBreak/>
              <w:drawing>
                <wp:inline distT="0" distB="0" distL="0" distR="0" wp14:anchorId="232FA7CA" wp14:editId="7644C13A">
                  <wp:extent cx="1482725" cy="1482725"/>
                  <wp:effectExtent l="0" t="0" r="3175" b="3175"/>
                  <wp:docPr id="1844680602" name="Picture 4" descr="စာစောင်ကိုင်ပြီး စဥ်းစားနေသူ တစ်ဦး။ ၎င်းအပေါ်ရှိ စဥ်စားကွက်တစ်ခု အတွင်းတွင် ယဥ်ကျေးမှုကွဲ ပါဝင်သုံးစွဲသူများနှင့် ကြက်ခြေခတ်တစ်ခု 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4680602" name="Picture 4" descr="စာစောင်ကိုင်ပြီး စဥ်းစားနေသူ တစ်ဦး။ ၎င်းအပေါ်ရှိ စဥ်စားကွက်တစ်ခု အတွင်းတွင် ယဥ်ကျေးမှုကွဲ ပါဝင်သုံးစွဲသူများနှင့် ကြက်ခြေခတ်တစ်ခု ရှိသည်။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  <w:gridSpan w:val="3"/>
            <w:vAlign w:val="center"/>
          </w:tcPr>
          <w:p w14:paraId="44E7E50F" w14:textId="77777777" w:rsidR="00412343" w:rsidRPr="003A73E7" w:rsidRDefault="007617A9" w:rsidP="007617A9">
            <w:pPr>
              <w:wordWrap w:val="0"/>
              <w:spacing w:before="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ကျွန်ုပ်တို့၏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ဝန်ထမ်းများနှင့်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ပူးပေါင်းဆောင်ရွက်သူများသည်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ပါဝင်သုံးစွဲသူများအား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မည်သို့ပံ့ပိုးကူညီရမည်ကို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အမြဲ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နားလည်ကြသည်တော့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မဟုတ်ပါ။</w:t>
            </w:r>
          </w:p>
        </w:tc>
      </w:tr>
      <w:tr w:rsidR="00D863A6" w:rsidRPr="003A73E7" w14:paraId="312B9E34" w14:textId="77777777" w:rsidTr="00D43444">
        <w:trPr>
          <w:trHeight w:val="2721"/>
        </w:trPr>
        <w:tc>
          <w:tcPr>
            <w:tcW w:w="2551" w:type="dxa"/>
            <w:vAlign w:val="center"/>
          </w:tcPr>
          <w:p w14:paraId="5517B9F2" w14:textId="77777777" w:rsidR="00412343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46B5CDE6" wp14:editId="47A8C5E6">
                  <wp:extent cx="1440000" cy="1440000"/>
                  <wp:effectExtent l="0" t="0" r="8255" b="8255"/>
                  <wp:docPr id="128" name="Picture 128" descr="စဥ်းစားနေသည့် ပါဝင်သုံးစွဲသူတစ်ဦးနှင့် စာစောင်များကိုင်ထားသည့် ဝန်ထမ်း၂ 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Picture 128" descr="စဥ်းစားနေသည့် ပါဝင်သုံးစွဲသူတစ်ဦးနှင့် စာစောင်များကိုင်ထားသည့် ဝန်ထမ်း၂ ဦး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30" w:type="dxa"/>
            <w:gridSpan w:val="4"/>
            <w:vAlign w:val="center"/>
          </w:tcPr>
          <w:p w14:paraId="0A4549FD" w14:textId="77777777" w:rsidR="00412343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ပါဝင်သုံးစွဲသူအချို့အဖို့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၎င်းတို့လိုအပ်သည့်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ဝန်ဆောင်မှုများကို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ရှာဖွေရန်နှင့်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သုံးစွဲရန်အတွက်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ခက်ခဲကြသည်။</w:t>
            </w:r>
          </w:p>
          <w:p w14:paraId="1F3436EB" w14:textId="77777777" w:rsidR="002D5212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ထို့ပြင်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Style w:val="Strong"/>
                <w:rFonts w:ascii="Myanmar Text" w:eastAsia="Zawgyi-One" w:hAnsi="Myanmar Text" w:cs="Myanmar Text"/>
              </w:rPr>
              <w:t>ယဥ်ကျေးမှု</w:t>
            </w:r>
            <w:r w:rsidRPr="003A73E7">
              <w:rPr>
                <w:rFonts w:ascii="Myanmar Text" w:eastAsia="Zawgyi-One" w:hAnsi="Myanmar Text" w:cs="Myanmar Text"/>
              </w:rPr>
              <w:t>အားလုံးအတွက်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လုံခြုံသောဝန်ဆောင်မှုများ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အလုံအလောက်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မရှိကြသေးပါ။</w:t>
            </w:r>
          </w:p>
        </w:tc>
      </w:tr>
      <w:tr w:rsidR="00D863A6" w:rsidRPr="003A73E7" w14:paraId="6E0C522A" w14:textId="77777777" w:rsidTr="00D43444">
        <w:trPr>
          <w:gridAfter w:val="3"/>
          <w:wAfter w:w="654" w:type="dxa"/>
          <w:trHeight w:val="2721"/>
        </w:trPr>
        <w:tc>
          <w:tcPr>
            <w:tcW w:w="2551" w:type="dxa"/>
            <w:vAlign w:val="center"/>
          </w:tcPr>
          <w:p w14:paraId="7160F9A5" w14:textId="77777777" w:rsidR="002D5212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  <w:noProof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30BCDE20" wp14:editId="58A235BC">
                  <wp:extent cx="1483200" cy="1112400"/>
                  <wp:effectExtent l="0" t="0" r="3175" b="0"/>
                  <wp:docPr id="1487494377" name="Picture 1487494377" descr="အရောင်ရင့်ရင့် အဝတ် ဝတ်ထား၍ ရိုးရာအက ကခုန်နေသည့် လူတစ်စ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494377" name="Picture 1487494377" descr="အရောင်ရင့်ရင့် အဝတ် ဝတ်ထား၍ ရိုးရာအက ကခုန်နေသည့် လူတစ်စု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5" r="5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0561718" w14:textId="77777777" w:rsidR="002D5212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သင့်ယဉ်ကျေးမှုသည်</w:t>
            </w:r>
            <w:r w:rsidRPr="003A73E7">
              <w:rPr>
                <w:rFonts w:eastAsia="Zawgyi-One" w:cs="Myanmar Text"/>
              </w:rPr>
              <w:t>-</w:t>
            </w:r>
          </w:p>
          <w:p w14:paraId="71C0B9C6" w14:textId="77777777" w:rsidR="002D5212" w:rsidRPr="003A73E7" w:rsidRDefault="007617A9" w:rsidP="007617A9">
            <w:pPr>
              <w:pStyle w:val="ListParagraph"/>
              <w:numPr>
                <w:ilvl w:val="0"/>
                <w:numId w:val="12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သင်၏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နေထိုင်ပုံဖြစ်သည်</w:t>
            </w:r>
          </w:p>
          <w:p w14:paraId="09A3DAC4" w14:textId="77777777" w:rsidR="002D5212" w:rsidRPr="003A73E7" w:rsidRDefault="007617A9" w:rsidP="007617A9">
            <w:pPr>
              <w:pStyle w:val="ListParagraph"/>
              <w:numPr>
                <w:ilvl w:val="0"/>
                <w:numId w:val="12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သင့်အတွက်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အရေးကြီးသည့်အရာဖြစ်သည်။</w:t>
            </w:r>
          </w:p>
        </w:tc>
      </w:tr>
      <w:tr w:rsidR="00D863A6" w:rsidRPr="003A73E7" w14:paraId="272AA73D" w14:textId="77777777" w:rsidTr="00D43444">
        <w:trPr>
          <w:gridAfter w:val="2"/>
          <w:wAfter w:w="567" w:type="dxa"/>
          <w:trHeight w:val="2721"/>
        </w:trPr>
        <w:tc>
          <w:tcPr>
            <w:tcW w:w="2551" w:type="dxa"/>
            <w:vAlign w:val="center"/>
          </w:tcPr>
          <w:p w14:paraId="69B9019A" w14:textId="77777777" w:rsidR="00412343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  <w:noProof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61F44B68" wp14:editId="73FDB403">
                  <wp:extent cx="1482725" cy="1482725"/>
                  <wp:effectExtent l="0" t="0" r="3175" b="3175"/>
                  <wp:docPr id="584460863" name="Picture 12" descr="&quot;Hello&quot;ကို ဘာသာ ၃မျိုးဖြင့် ရေးထားသော စကားပြောအကွက် ၃ခု‌အောက်တွင် စဉ်းစားနေသော လူ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460863" name="Picture 12" descr="&quot;Hello&quot;ကို ဘာသာ ၃မျိုးဖြင့် ရေးထားသော စကားပြောအကွက် ၃ခု‌အောက်တွင် စဉ်းစားနေသော လူတစ်ဦး။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gridSpan w:val="2"/>
            <w:vAlign w:val="center"/>
          </w:tcPr>
          <w:p w14:paraId="797F63F5" w14:textId="77777777" w:rsidR="00412343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အခြားဘာသာစကားများဖြင့်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သတင်းများသည်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ယဥ်ကျေးမှုကွဲသူများအဖို့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အမြဲ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လွယ်ကူသည်တော့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မဟုတ်ပါ။</w:t>
            </w:r>
          </w:p>
        </w:tc>
      </w:tr>
      <w:tr w:rsidR="00D863A6" w:rsidRPr="003A73E7" w14:paraId="14EF8883" w14:textId="77777777" w:rsidTr="00D43444">
        <w:trPr>
          <w:gridAfter w:val="2"/>
          <w:wAfter w:w="567" w:type="dxa"/>
          <w:trHeight w:val="2721"/>
        </w:trPr>
        <w:tc>
          <w:tcPr>
            <w:tcW w:w="2551" w:type="dxa"/>
            <w:vAlign w:val="center"/>
          </w:tcPr>
          <w:p w14:paraId="2A5EA51B" w14:textId="77777777" w:rsidR="00412343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66EFD21F" wp14:editId="195CD2FE">
                  <wp:extent cx="1482725" cy="1482725"/>
                  <wp:effectExtent l="0" t="0" r="3175" b="3175"/>
                  <wp:docPr id="330540206" name="Picture 47" descr="လက်မြှောက်ထားသည့် ပါဝင်သုံးစွဲသူတစ်ဦး။ ၎င်းဘေး၌ သတင်းပြန်ကြားရေးပုံနှင့် ကြက်ခြေခတ်တစ်ခု။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540206" name="Picture 47" descr="လက်မြှောက်ထားသည့် ပါဝင်သုံးစွဲသူတစ်ဦး။ ၎င်းဘေး၌ သတင်းပြန်ကြားရေးပုံနှင့် ကြက်ခြေခတ်တစ်ခု။ 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gridSpan w:val="2"/>
            <w:vAlign w:val="center"/>
          </w:tcPr>
          <w:p w14:paraId="0BF0BD66" w14:textId="77777777" w:rsidR="007138A0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ထို့ပြင်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ပါဝင်သုံးစွဲသူများအတွက်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အောက်ပါကိစ္စတွင်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သတင်းအချက်အလက်များ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အလုံအလောက်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မရှိကြပါ</w:t>
            </w:r>
            <w:r w:rsidRPr="003A73E7">
              <w:rPr>
                <w:rFonts w:eastAsia="Zawgyi-One" w:cs="Myanmar Text"/>
              </w:rPr>
              <w:t>-</w:t>
            </w:r>
          </w:p>
          <w:p w14:paraId="2D9EBB90" w14:textId="77777777" w:rsidR="007138A0" w:rsidRPr="003A73E7" w:rsidRDefault="007617A9" w:rsidP="007617A9">
            <w:pPr>
              <w:pStyle w:val="ListParagraph"/>
              <w:numPr>
                <w:ilvl w:val="0"/>
                <w:numId w:val="56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ကြုံတွေ့သည့်အရာ</w:t>
            </w:r>
            <w:r w:rsidRPr="003A73E7">
              <w:rPr>
                <w:rFonts w:eastAsia="Zawgyi-One" w:cs="Myanmar Text"/>
              </w:rPr>
              <w:t xml:space="preserve"> </w:t>
            </w:r>
          </w:p>
          <w:p w14:paraId="3D8E3E0F" w14:textId="540806D4" w:rsidR="00412343" w:rsidRPr="003A73E7" w:rsidRDefault="007617A9" w:rsidP="007617A9">
            <w:pPr>
              <w:pStyle w:val="ListParagraph"/>
              <w:numPr>
                <w:ilvl w:val="0"/>
                <w:numId w:val="56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လိုအပ်သည့်အရာ</w:t>
            </w:r>
            <w:r w:rsidR="00D43444" w:rsidRPr="003A73E7">
              <w:rPr>
                <w:rFonts w:ascii="Myanmar Text" w:eastAsia="Zawgyi-One" w:hAnsi="Myanmar Text" w:cs="Myanmar Text"/>
              </w:rPr>
              <w:t>။</w:t>
            </w:r>
          </w:p>
        </w:tc>
      </w:tr>
    </w:tbl>
    <w:p w14:paraId="4454D2DF" w14:textId="0EA71D3A" w:rsidR="007F4962" w:rsidRPr="003A73E7" w:rsidRDefault="007617A9" w:rsidP="007617A9">
      <w:pPr>
        <w:pStyle w:val="Heading2"/>
        <w:wordWrap w:val="0"/>
        <w:spacing w:line="240" w:lineRule="auto"/>
        <w:rPr>
          <w:rFonts w:cs="Myanmar Text"/>
          <w:lang w:val="en-AU"/>
        </w:rPr>
      </w:pPr>
      <w:bookmarkStart w:id="97" w:name="_Toc158624949"/>
      <w:r w:rsidRPr="003A73E7">
        <w:rPr>
          <w:rFonts w:ascii="Myanmar Text" w:eastAsia="Zawgyi-One" w:hAnsi="Myanmar Text" w:cs="Myanmar Text"/>
        </w:rPr>
        <w:lastRenderedPageBreak/>
        <w:t>ဤနည်းဗျူဟာကို</w:t>
      </w:r>
      <w:r w:rsidRPr="003A73E7">
        <w:rPr>
          <w:rFonts w:eastAsia="Zawgyi-One" w:cs="Myanmar Text"/>
        </w:rPr>
        <w:t xml:space="preserve"> </w:t>
      </w:r>
      <w:r w:rsidRPr="003A73E7">
        <w:rPr>
          <w:rFonts w:ascii="Myanmar Text" w:eastAsia="Zawgyi-One" w:hAnsi="Myanmar Text" w:cs="Myanmar Text"/>
        </w:rPr>
        <w:t>ကျွန်ုပ်တို့</w:t>
      </w:r>
      <w:r w:rsidRPr="003A73E7">
        <w:rPr>
          <w:rFonts w:eastAsia="Zawgyi-One" w:cs="Myanmar Text"/>
        </w:rPr>
        <w:t xml:space="preserve"> </w:t>
      </w:r>
      <w:r w:rsidRPr="003A73E7">
        <w:rPr>
          <w:rFonts w:ascii="Myanmar Text" w:eastAsia="Zawgyi-One" w:hAnsi="Myanmar Text" w:cs="Myanmar Text"/>
        </w:rPr>
        <w:t>မည်သို့ရေးဆွဲခဲ့သနည်း</w:t>
      </w:r>
      <w:bookmarkEnd w:id="97"/>
    </w:p>
    <w:tbl>
      <w:tblPr>
        <w:tblW w:w="9923" w:type="dxa"/>
        <w:tblLayout w:type="fixed"/>
        <w:tblLook w:val="04A0" w:firstRow="1" w:lastRow="0" w:firstColumn="1" w:lastColumn="0" w:noHBand="0" w:noVBand="1"/>
      </w:tblPr>
      <w:tblGrid>
        <w:gridCol w:w="2551"/>
        <w:gridCol w:w="6633"/>
        <w:gridCol w:w="30"/>
        <w:gridCol w:w="142"/>
        <w:gridCol w:w="142"/>
        <w:gridCol w:w="141"/>
        <w:gridCol w:w="284"/>
      </w:tblGrid>
      <w:tr w:rsidR="00D863A6" w:rsidRPr="003A73E7" w14:paraId="6022BBDA" w14:textId="77777777" w:rsidTr="008F5249">
        <w:trPr>
          <w:gridAfter w:val="5"/>
          <w:wAfter w:w="739" w:type="dxa"/>
          <w:trHeight w:val="2550"/>
        </w:trPr>
        <w:tc>
          <w:tcPr>
            <w:tcW w:w="2551" w:type="dxa"/>
            <w:vAlign w:val="center"/>
          </w:tcPr>
          <w:p w14:paraId="052A8138" w14:textId="77777777" w:rsidR="007F4962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19172B0D" wp14:editId="28DB3DDB">
                  <wp:extent cx="1368000" cy="1368000"/>
                  <wp:effectExtent l="0" t="0" r="3810" b="3810"/>
                  <wp:docPr id="2051497661" name="Picture 2051497661" descr="စာစောင်ကြီးကို အတူဖတ်နေသူ ၃ ဦး။ တစ်ဦးက စာစောင်ကြီးကို လက်ညှိုးညွှန်ထား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1497661" name="Picture 2051497661" descr="စာစောင်ကြီးကို အတူဖတ်နေသူ ၃ ဦး။ တစ်ဦးက စာစောင်ကြီးကို လက်ညှိုးညွှန်ထားသည်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4AABEA67" w14:textId="77777777" w:rsidR="007F4962" w:rsidRPr="003A73E7" w:rsidRDefault="007617A9" w:rsidP="007617A9">
            <w:pPr>
              <w:wordWrap w:val="0"/>
              <w:spacing w:before="12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ကျွန်ုပ်တို့သည်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ဤနည်းဗျူဟာကို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ရေးဆွဲရန်</w:t>
            </w:r>
            <w:r w:rsidRPr="003A73E7">
              <w:rPr>
                <w:rStyle w:val="Strong"/>
                <w:rFonts w:ascii="Myanmar Text" w:eastAsia="Zawgyi-One" w:hAnsi="Myanmar Text" w:cs="Myanmar Text"/>
              </w:rPr>
              <w:t>ပူးတွဲ</w:t>
            </w:r>
            <w:r w:rsidRPr="003A73E7">
              <w:rPr>
                <w:rStyle w:val="Strong"/>
                <w:rFonts w:eastAsia="Zawgyi-One" w:cs="Myanmar Text"/>
              </w:rPr>
              <w:t>-</w:t>
            </w:r>
            <w:r w:rsidRPr="003A73E7">
              <w:rPr>
                <w:rStyle w:val="Strong"/>
                <w:rFonts w:ascii="Myanmar Text" w:eastAsia="Zawgyi-One" w:hAnsi="Myanmar Text" w:cs="Myanmar Text"/>
              </w:rPr>
              <w:t>ပုံစံ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အသုံးပြုခဲ့ပါသည်။</w:t>
            </w:r>
          </w:p>
          <w:p w14:paraId="404C5FF0" w14:textId="77777777" w:rsidR="00891723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ပူးတွဲ</w:t>
            </w:r>
            <w:r w:rsidRPr="003A73E7">
              <w:rPr>
                <w:rFonts w:eastAsia="Zawgyi-One" w:cs="Myanmar Text"/>
              </w:rPr>
              <w:t>-</w:t>
            </w:r>
            <w:r w:rsidRPr="003A73E7">
              <w:rPr>
                <w:rFonts w:ascii="Myanmar Text" w:eastAsia="Zawgyi-One" w:hAnsi="Myanmar Text" w:cs="Myanmar Text"/>
              </w:rPr>
              <w:t>ပုံစံဆိုသည်မှာ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လူများ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အောက်ပါတို့ကို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အတူတကွ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ပူးပေါင်းလုပ်ဆောင်သည့်အခါကိုဆိုလိုသည်</w:t>
            </w:r>
            <w:r w:rsidRPr="003A73E7">
              <w:rPr>
                <w:rFonts w:eastAsia="Zawgyi-One" w:cs="Myanmar Text"/>
              </w:rPr>
              <w:t>-</w:t>
            </w:r>
          </w:p>
          <w:p w14:paraId="4D0950F4" w14:textId="77777777" w:rsidR="00891723" w:rsidRPr="003A73E7" w:rsidRDefault="007617A9" w:rsidP="007617A9">
            <w:pPr>
              <w:pStyle w:val="ListParagraph"/>
              <w:numPr>
                <w:ilvl w:val="0"/>
                <w:numId w:val="4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အသစ်တစ်ခုခုကို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လုပ်သည့်အခါ</w:t>
            </w:r>
            <w:r w:rsidRPr="003A73E7">
              <w:rPr>
                <w:rFonts w:eastAsia="Zawgyi-One" w:cs="Myanmar Text"/>
              </w:rPr>
              <w:t xml:space="preserve"> </w:t>
            </w:r>
          </w:p>
          <w:p w14:paraId="79738784" w14:textId="77777777" w:rsidR="00C43AAB" w:rsidRPr="003A73E7" w:rsidRDefault="007617A9" w:rsidP="007617A9">
            <w:pPr>
              <w:pStyle w:val="ListParagraph"/>
              <w:numPr>
                <w:ilvl w:val="0"/>
                <w:numId w:val="4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တစ်ခုခု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ဆောင်ရွက်ပုံကို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တိုးမြှင့်ပေးသည့်အခါ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ဖြစ်ပါသည်။</w:t>
            </w:r>
          </w:p>
        </w:tc>
      </w:tr>
      <w:tr w:rsidR="00D863A6" w:rsidRPr="003A73E7" w14:paraId="54152C52" w14:textId="77777777" w:rsidTr="008F5249">
        <w:tc>
          <w:tcPr>
            <w:tcW w:w="2551" w:type="dxa"/>
            <w:vAlign w:val="center"/>
          </w:tcPr>
          <w:p w14:paraId="2F8D7F6D" w14:textId="77777777" w:rsidR="00C43AAB" w:rsidRPr="003A73E7" w:rsidRDefault="00C43AAB" w:rsidP="007617A9">
            <w:pPr>
              <w:pStyle w:val="Image"/>
              <w:wordWrap w:val="0"/>
              <w:spacing w:before="360" w:after="0" w:line="240" w:lineRule="auto"/>
              <w:rPr>
                <w:rFonts w:cs="Myanmar Text"/>
              </w:rPr>
            </w:pPr>
          </w:p>
        </w:tc>
        <w:tc>
          <w:tcPr>
            <w:tcW w:w="7372" w:type="dxa"/>
            <w:gridSpan w:val="6"/>
            <w:vAlign w:val="center"/>
          </w:tcPr>
          <w:p w14:paraId="625E3B48" w14:textId="77777777" w:rsidR="00C43AAB" w:rsidRPr="003A73E7" w:rsidRDefault="007617A9" w:rsidP="007617A9">
            <w:pPr>
              <w:wordWrap w:val="0"/>
              <w:spacing w:before="360" w:after="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လူအမြောက်အမြားနှင့်အတူ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လုပ်ခဲ့ရသည်၊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ထိုလူများမှာ</w:t>
            </w:r>
            <w:r w:rsidRPr="003A73E7">
              <w:rPr>
                <w:rFonts w:eastAsia="Zawgyi-One" w:cs="Myanmar Text"/>
              </w:rPr>
              <w:t>-</w:t>
            </w:r>
          </w:p>
        </w:tc>
      </w:tr>
      <w:tr w:rsidR="00D863A6" w:rsidRPr="003A73E7" w14:paraId="685CB71D" w14:textId="77777777" w:rsidTr="008F5249">
        <w:trPr>
          <w:gridAfter w:val="5"/>
          <w:wAfter w:w="739" w:type="dxa"/>
          <w:trHeight w:val="1744"/>
        </w:trPr>
        <w:tc>
          <w:tcPr>
            <w:tcW w:w="2551" w:type="dxa"/>
            <w:vAlign w:val="center"/>
          </w:tcPr>
          <w:p w14:paraId="4B522699" w14:textId="77777777" w:rsidR="0010274C" w:rsidRPr="003A73E7" w:rsidRDefault="007617A9" w:rsidP="007617A9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7DE0D3DF" wp14:editId="352CFFA2">
                  <wp:extent cx="1368000" cy="1368000"/>
                  <wp:effectExtent l="0" t="0" r="3810" b="3810"/>
                  <wp:docPr id="19" name="Picture 19" descr="ယဥ်ကျေးမှုကွဲ လူတစ်စ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 descr="ယဥ်ကျေးမှုကွဲ လူတစ်စု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299F8922" w14:textId="77777777" w:rsidR="0010274C" w:rsidRPr="003A73E7" w:rsidRDefault="007617A9" w:rsidP="007617A9">
            <w:pPr>
              <w:pStyle w:val="ListParagraph"/>
              <w:numPr>
                <w:ilvl w:val="0"/>
                <w:numId w:val="7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မသန်စွမ်းသူများ</w:t>
            </w:r>
          </w:p>
        </w:tc>
      </w:tr>
      <w:tr w:rsidR="00D863A6" w:rsidRPr="003A73E7" w14:paraId="1531C75B" w14:textId="77777777" w:rsidTr="008F5249">
        <w:trPr>
          <w:gridAfter w:val="5"/>
          <w:wAfter w:w="739" w:type="dxa"/>
          <w:trHeight w:val="1563"/>
        </w:trPr>
        <w:tc>
          <w:tcPr>
            <w:tcW w:w="2551" w:type="dxa"/>
            <w:vAlign w:val="center"/>
          </w:tcPr>
          <w:p w14:paraId="47E9C49A" w14:textId="77777777" w:rsidR="0010274C" w:rsidRPr="003A73E7" w:rsidRDefault="007617A9" w:rsidP="007617A9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1A57B9CD" wp14:editId="327FC00B">
                  <wp:extent cx="1368000" cy="1368000"/>
                  <wp:effectExtent l="0" t="0" r="3810" b="3810"/>
                  <wp:docPr id="35" name="Picture 35" descr="မိဘ ၂ ဦးနှင့် ကလေး ၂ ဦးပါ မိသားစ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35" descr="မိဘ ၂ ဦးနှင့် ကလေး ၂ ဦးပါ မိသားစု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6E282574" w14:textId="77777777" w:rsidR="0010274C" w:rsidRPr="003A73E7" w:rsidRDefault="007617A9" w:rsidP="007617A9">
            <w:pPr>
              <w:pStyle w:val="ListParagraph"/>
              <w:numPr>
                <w:ilvl w:val="0"/>
                <w:numId w:val="7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၎င်းတို့၏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မိသားစုများနှင့်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စောင့်ရှောက်သူများ</w:t>
            </w:r>
          </w:p>
        </w:tc>
      </w:tr>
      <w:tr w:rsidR="00D863A6" w:rsidRPr="003A73E7" w14:paraId="5D5F65C4" w14:textId="77777777" w:rsidTr="008F5249">
        <w:trPr>
          <w:gridAfter w:val="1"/>
          <w:wAfter w:w="284" w:type="dxa"/>
        </w:trPr>
        <w:tc>
          <w:tcPr>
            <w:tcW w:w="2551" w:type="dxa"/>
            <w:vAlign w:val="center"/>
          </w:tcPr>
          <w:p w14:paraId="31B9BD69" w14:textId="77777777" w:rsidR="0010274C" w:rsidRPr="003A73E7" w:rsidRDefault="007617A9" w:rsidP="007617A9">
            <w:pPr>
              <w:pStyle w:val="Image"/>
              <w:wordWrap w:val="0"/>
              <w:spacing w:before="0" w:after="0" w:line="240" w:lineRule="auto"/>
              <w:rPr>
                <w:rFonts w:cs="Myanmar Text"/>
                <w:noProof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69F74647" wp14:editId="4E4FFB4B">
                  <wp:extent cx="1368000" cy="1368000"/>
                  <wp:effectExtent l="0" t="0" r="3810" b="3810"/>
                  <wp:docPr id="126" name="Picture 126" descr="ရုံးတစ်ရုံးရှေ့ရှိ ပညာရှင် ၃ 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Picture 126" descr="ရုံးတစ်ရုံးရှေ့ရှိ ပညာရှင် ၃ ဦး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  <w:gridSpan w:val="5"/>
            <w:vAlign w:val="center"/>
          </w:tcPr>
          <w:p w14:paraId="3DA42655" w14:textId="77777777" w:rsidR="0010274C" w:rsidRPr="003A73E7" w:rsidRDefault="007617A9" w:rsidP="007617A9">
            <w:pPr>
              <w:pStyle w:val="ListParagraph"/>
              <w:numPr>
                <w:ilvl w:val="0"/>
                <w:numId w:val="7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ယဥ်ကျေးမှုကွဲသူများနှင့်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လုပ်ကိုင်သည့်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အဖွဲ့အစည်းများ</w:t>
            </w:r>
            <w:r w:rsidRPr="003A73E7">
              <w:rPr>
                <w:rFonts w:eastAsia="Zawgyi-One" w:cs="Myanmar Text"/>
              </w:rPr>
              <w:t xml:space="preserve"> </w:t>
            </w:r>
          </w:p>
        </w:tc>
      </w:tr>
      <w:tr w:rsidR="00D863A6" w:rsidRPr="003A73E7" w14:paraId="018E5609" w14:textId="77777777" w:rsidTr="008F5249">
        <w:trPr>
          <w:gridAfter w:val="5"/>
          <w:wAfter w:w="739" w:type="dxa"/>
        </w:trPr>
        <w:tc>
          <w:tcPr>
            <w:tcW w:w="2551" w:type="dxa"/>
            <w:vAlign w:val="center"/>
          </w:tcPr>
          <w:p w14:paraId="2FCFF6B5" w14:textId="77777777" w:rsidR="0010274C" w:rsidRPr="003A73E7" w:rsidRDefault="007617A9" w:rsidP="007617A9">
            <w:pPr>
              <w:pStyle w:val="Image"/>
              <w:wordWrap w:val="0"/>
              <w:spacing w:before="0" w:after="0" w:line="240" w:lineRule="auto"/>
              <w:rPr>
                <w:rFonts w:cs="Myanmar Text"/>
                <w:noProof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6D683C7E" wp14:editId="52E59C38">
                  <wp:extent cx="1368000" cy="1368000"/>
                  <wp:effectExtent l="0" t="0" r="3810" b="3810"/>
                  <wp:docPr id="37" name="Picture 37" descr="ရုံးတစ်ရုံးရှေ့ရှိ ပညာရှင် ၃ ဦးနှင့် မသန်စွမ်းမှုပုံ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7" descr="ရုံးတစ်ရုံးရှေ့ရှိ ပညာရှင် ၃ ဦးနှင့် မသန်စွမ်းမှုပုံ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583843D0" w14:textId="70943FE0" w:rsidR="0010274C" w:rsidRPr="003A73E7" w:rsidRDefault="007617A9" w:rsidP="007617A9">
            <w:pPr>
              <w:pStyle w:val="ListParagraph"/>
              <w:numPr>
                <w:ilvl w:val="0"/>
                <w:numId w:val="7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မသန်စွမ်းဆိုင်ရာ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အဖွဲ့အစည်းများ</w:t>
            </w:r>
            <w:r w:rsidR="00D949C3" w:rsidRPr="003A73E7">
              <w:rPr>
                <w:rFonts w:ascii="Myanmar Text" w:eastAsia="Zawgyi-One" w:hAnsi="Myanmar Text" w:cs="Myanmar Text"/>
              </w:rPr>
              <w:t>။</w:t>
            </w:r>
          </w:p>
        </w:tc>
      </w:tr>
      <w:tr w:rsidR="00D863A6" w:rsidRPr="003A73E7" w14:paraId="636B79A2" w14:textId="77777777" w:rsidTr="008F5249">
        <w:trPr>
          <w:gridAfter w:val="3"/>
          <w:wAfter w:w="567" w:type="dxa"/>
          <w:trHeight w:val="2665"/>
        </w:trPr>
        <w:tc>
          <w:tcPr>
            <w:tcW w:w="2551" w:type="dxa"/>
            <w:vAlign w:val="center"/>
          </w:tcPr>
          <w:p w14:paraId="4C875815" w14:textId="77777777" w:rsidR="00412343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  <w:noProof/>
              </w:rPr>
            </w:pPr>
            <w:r w:rsidRPr="003A73E7">
              <w:rPr>
                <w:rFonts w:cs="Myanmar Text"/>
                <w:noProof/>
              </w:rPr>
              <w:lastRenderedPageBreak/>
              <w:drawing>
                <wp:inline distT="0" distB="0" distL="0" distR="0" wp14:anchorId="4DA6E04B" wp14:editId="15F76FD2">
                  <wp:extent cx="1483200" cy="989012"/>
                  <wp:effectExtent l="0" t="0" r="3175" b="1905"/>
                  <wp:docPr id="39" name="Picture 39" descr="စားပွဲတစ်လုံးတွင် အစည်းအဝေးလုပ်နေသည့် လူတစ်စု။ တစ်ဦးက လက်ဖ်တော့ကွန်ပျူတာ သုံးနေ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 descr="စားပွဲတစ်လုံးတွင် အစည်းအဝေးလုပ်နေသည့် လူတစ်စု။ တစ်ဦးက လက်ဖ်တော့ကွန်ပျူတာ သုံးနေသည်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989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  <w:gridSpan w:val="3"/>
            <w:vAlign w:val="center"/>
          </w:tcPr>
          <w:p w14:paraId="7F4AFC09" w14:textId="50CC6919" w:rsidR="003D3ED2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လူအမျိုးမျိုးနှင့်အတူ</w:t>
            </w:r>
            <w:r w:rsidR="008F5249">
              <w:rPr>
                <w:rFonts w:eastAsia="Zawgyi-One" w:cs="Myanmar Text"/>
              </w:rPr>
              <w:t> </w:t>
            </w:r>
            <w:r w:rsidRPr="003A73E7">
              <w:rPr>
                <w:rFonts w:ascii="Myanmar Text" w:eastAsia="Zawgyi-One" w:hAnsi="Myanmar Text" w:cs="Myanmar Text"/>
              </w:rPr>
              <w:t>ပူးပေါင်းလုပ်ရမည့်</w:t>
            </w:r>
            <w:r w:rsidR="008F5249">
              <w:rPr>
                <w:rFonts w:eastAsia="Zawgyi-One" w:cs="Myanmar Text"/>
              </w:rPr>
              <w:t> </w:t>
            </w:r>
            <w:r w:rsidRPr="003A73E7">
              <w:rPr>
                <w:rFonts w:ascii="Myanmar Text" w:eastAsia="Zawgyi-One" w:hAnsi="Myanmar Text" w:cs="Myanmar Text"/>
              </w:rPr>
              <w:t>အကောင်းဆုံးနည်းလမ်းများကို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တွေ့ရှိခဲ့ရသည်။</w:t>
            </w:r>
          </w:p>
          <w:p w14:paraId="7AB3EBD6" w14:textId="77777777" w:rsidR="00412343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ဥပမာ</w:t>
            </w:r>
            <w:r w:rsidRPr="003A73E7">
              <w:rPr>
                <w:rFonts w:eastAsia="Zawgyi-One" w:cs="Myanmar Text"/>
              </w:rPr>
              <w:t xml:space="preserve">- </w:t>
            </w:r>
            <w:r w:rsidRPr="003A73E7">
              <w:rPr>
                <w:rFonts w:ascii="Myanmar Text" w:eastAsia="Zawgyi-One" w:hAnsi="Myanmar Text" w:cs="Myanmar Text"/>
              </w:rPr>
              <w:t>လူများအနေဖြင့်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၎င်းတို့၏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အကြံဉာဏ်များကို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ပြောဆိုနိုင်သည့်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စည်းဝေးပွဲများ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ကျင်းပပေးခဲ့သည်။</w:t>
            </w:r>
          </w:p>
        </w:tc>
      </w:tr>
      <w:tr w:rsidR="00D863A6" w:rsidRPr="003A73E7" w14:paraId="13D441BE" w14:textId="77777777" w:rsidTr="00BD5CF2">
        <w:trPr>
          <w:gridAfter w:val="4"/>
          <w:wAfter w:w="709" w:type="dxa"/>
          <w:trHeight w:val="2012"/>
        </w:trPr>
        <w:tc>
          <w:tcPr>
            <w:tcW w:w="2551" w:type="dxa"/>
            <w:vAlign w:val="center"/>
          </w:tcPr>
          <w:p w14:paraId="2D2636A9" w14:textId="77777777" w:rsidR="00412343" w:rsidRPr="003A73E7" w:rsidRDefault="007617A9" w:rsidP="007617A9">
            <w:pPr>
              <w:pStyle w:val="Image"/>
              <w:wordWrap w:val="0"/>
              <w:spacing w:before="0" w:after="0" w:line="240" w:lineRule="auto"/>
              <w:rPr>
                <w:rFonts w:cs="Myanmar Text"/>
                <w:noProof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50898535" wp14:editId="46C82BC1">
                  <wp:extent cx="1482725" cy="1482725"/>
                  <wp:effectExtent l="0" t="0" r="3175" b="3175"/>
                  <wp:docPr id="40" name="Picture 40" descr="စာစောင်အတူကြည့်နေသူ ၂ 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 descr="စာစောင်အတူကြည့်နေသူ ၂ ဦး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gridSpan w:val="2"/>
            <w:vAlign w:val="center"/>
          </w:tcPr>
          <w:p w14:paraId="2E0BC012" w14:textId="77777777" w:rsidR="00412343" w:rsidRPr="003A73E7" w:rsidRDefault="007617A9" w:rsidP="007617A9">
            <w:pPr>
              <w:wordWrap w:val="0"/>
              <w:spacing w:before="0" w:after="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ထို့ပြင်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တစ်ဦးချင်းကိုလည်း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တွေ့ဆုံပြောဆိုခဲ့သည်။</w:t>
            </w:r>
          </w:p>
        </w:tc>
      </w:tr>
      <w:tr w:rsidR="00D863A6" w:rsidRPr="003A73E7" w14:paraId="62CA3A7D" w14:textId="77777777" w:rsidTr="008F5249">
        <w:trPr>
          <w:gridAfter w:val="1"/>
          <w:wAfter w:w="284" w:type="dxa"/>
          <w:trHeight w:val="3300"/>
        </w:trPr>
        <w:tc>
          <w:tcPr>
            <w:tcW w:w="2551" w:type="dxa"/>
            <w:vAlign w:val="center"/>
          </w:tcPr>
          <w:p w14:paraId="50EAC946" w14:textId="77777777" w:rsidR="00412343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  <w:noProof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08435B5D" wp14:editId="1B14C6DE">
                  <wp:extent cx="1482725" cy="1482725"/>
                  <wp:effectExtent l="0" t="0" r="3175" b="3175"/>
                  <wp:docPr id="1868889395" name="Picture 48" descr="'NEDA' ခုံတန်းနောက်မှ လူ ၃ 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8889395" name="Picture 48" descr="'NEDA' ခုံတန်းနောက်မှ လူ ၃ ဦး။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  <w:gridSpan w:val="5"/>
            <w:vAlign w:val="center"/>
          </w:tcPr>
          <w:p w14:paraId="5A38658F" w14:textId="152120F1" w:rsidR="008A052F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ကျွန်ုပ်တို့သည်</w:t>
            </w:r>
            <w:r w:rsidR="005808BD">
              <w:rPr>
                <w:rFonts w:eastAsia="Zawgyi-One" w:cs="Myanmar Text"/>
              </w:rPr>
              <w:t> </w:t>
            </w:r>
            <w:r w:rsidRPr="003A73E7">
              <w:rPr>
                <w:rFonts w:ascii="Myanmar Text" w:eastAsia="Zawgyi-One" w:hAnsi="Myanmar Text" w:cs="Myanmar Text"/>
              </w:rPr>
              <w:t>နိုင်ငံလုံးဆိုင်ရာ</w:t>
            </w:r>
            <w:r w:rsidR="005808BD">
              <w:rPr>
                <w:rFonts w:eastAsia="Zawgyi-One" w:cs="Myanmar Text"/>
              </w:rPr>
              <w:t> </w:t>
            </w:r>
            <w:r w:rsidRPr="003A73E7">
              <w:rPr>
                <w:rFonts w:ascii="Myanmar Text" w:eastAsia="Zawgyi-One" w:hAnsi="Myanmar Text" w:cs="Myanmar Text"/>
              </w:rPr>
              <w:t>မသန်စွမ်းသူ</w:t>
            </w:r>
            <w:r w:rsidR="005808BD">
              <w:rPr>
                <w:rFonts w:eastAsia="Zawgyi-One" w:cs="Myanmar Text"/>
              </w:rPr>
              <w:t> </w:t>
            </w:r>
            <w:r w:rsidRPr="003A73E7">
              <w:rPr>
                <w:rFonts w:ascii="Myanmar Text" w:eastAsia="Zawgyi-One" w:hAnsi="Myanmar Text" w:cs="Myanmar Text"/>
              </w:rPr>
              <w:t>တိုင်းရင်းလူမျိုးနွယ်ဆိုင်ရာ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မဟာမိတ်အဖွဲ့</w:t>
            </w:r>
            <w:r w:rsidRPr="003A73E7">
              <w:rPr>
                <w:rFonts w:eastAsia="Zawgyi-One" w:cs="Myanmar Text"/>
              </w:rPr>
              <w:t xml:space="preserve"> (National Ethnic Disability Alliance (NEDA)) </w:t>
            </w:r>
            <w:r w:rsidRPr="003A73E7">
              <w:rPr>
                <w:rFonts w:ascii="Myanmar Text" w:eastAsia="Zawgyi-One" w:hAnsi="Myanmar Text" w:cs="Myanmar Text"/>
              </w:rPr>
              <w:t>နှင့်အတူ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ပူးပေါင်း၍လည်း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လုပ်ဆောင်ခဲ့ပါသည်။</w:t>
            </w:r>
          </w:p>
          <w:p w14:paraId="409D04B4" w14:textId="77777777" w:rsidR="00412343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eastAsia="Zawgyi-One" w:cs="Myanmar Text"/>
              </w:rPr>
              <w:t xml:space="preserve">NEDA </w:t>
            </w:r>
            <w:r w:rsidRPr="003A73E7">
              <w:rPr>
                <w:rFonts w:ascii="Myanmar Text" w:eastAsia="Zawgyi-One" w:hAnsi="Myanmar Text" w:cs="Myanmar Text"/>
              </w:rPr>
              <w:t>သည်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အဖွဲ့အစည်းတစ်ခုဖြစ်ပြီး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မသန်စွမ်းသူနှင့်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၎င်းတို့၏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မိသားစုများ၏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Style w:val="Strong"/>
                <w:rFonts w:ascii="Myanmar Text" w:eastAsia="Zawgyi-One" w:hAnsi="Myanmar Text" w:cs="Myanmar Text"/>
              </w:rPr>
              <w:t>အခွင့်အရေးများ</w:t>
            </w:r>
            <w:r w:rsidRPr="003A73E7">
              <w:rPr>
                <w:rFonts w:ascii="Myanmar Text" w:eastAsia="Zawgyi-One" w:hAnsi="Myanmar Text" w:cs="Myanmar Text"/>
              </w:rPr>
              <w:t>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ထောက်ခံပါသည်။</w:t>
            </w:r>
          </w:p>
        </w:tc>
      </w:tr>
      <w:tr w:rsidR="00D863A6" w:rsidRPr="003A73E7" w14:paraId="339344D4" w14:textId="77777777" w:rsidTr="008F5249">
        <w:trPr>
          <w:gridAfter w:val="2"/>
          <w:wAfter w:w="425" w:type="dxa"/>
          <w:trHeight w:val="2665"/>
        </w:trPr>
        <w:tc>
          <w:tcPr>
            <w:tcW w:w="2551" w:type="dxa"/>
            <w:vAlign w:val="center"/>
          </w:tcPr>
          <w:p w14:paraId="0332CA18" w14:textId="77777777" w:rsidR="00412343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  <w:noProof/>
              </w:rPr>
            </w:pPr>
            <w:r w:rsidRPr="003A73E7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94080" behindDoc="0" locked="0" layoutInCell="1" allowOverlap="1" wp14:anchorId="071E0273" wp14:editId="76CC188E">
                      <wp:simplePos x="0" y="0"/>
                      <wp:positionH relativeFrom="column">
                        <wp:posOffset>261620</wp:posOffset>
                      </wp:positionH>
                      <wp:positionV relativeFrom="paragraph">
                        <wp:posOffset>405130</wp:posOffset>
                      </wp:positionV>
                      <wp:extent cx="892175" cy="311785"/>
                      <wp:effectExtent l="0" t="0" r="3175" b="12065"/>
                      <wp:wrapNone/>
                      <wp:docPr id="181824231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117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F8EC00D" w14:textId="77777777" w:rsidR="007617A9" w:rsidRPr="003A5998" w:rsidRDefault="007617A9" w:rsidP="005F657F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pacing w:val="-10"/>
                                      <w:sz w:val="19"/>
                                      <w:szCs w:val="19"/>
                                      <w:lang w:val="en-PH"/>
                                    </w:rPr>
                                  </w:pPr>
                                  <w:r w:rsidRPr="003A5998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pacing w:val="-10"/>
                                      <w:sz w:val="19"/>
                                      <w:szCs w:val="19"/>
                                    </w:rPr>
                                    <w:t>အခွင့်အရေးများ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1E0273" id="_x0000_s1031" type="#_x0000_t202" alt="&quot;&quot;" style="position:absolute;left:0;text-align:left;margin-left:20.6pt;margin-top:31.9pt;width:70.25pt;height:24.55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" filled="f" stroked="f">
                      <v:textbox inset="0,0,0,0">
                        <w:txbxContent>
                          <w:p w14:paraId="7F8EC00D" w14:textId="77777777" w:rsidR="007617A9" w:rsidRPr="003A5998" w:rsidRDefault="007617A9" w:rsidP="005F657F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pacing w:val="-10"/>
                                <w:sz w:val="19"/>
                                <w:szCs w:val="19"/>
                                <w:lang w:val="en-PH"/>
                              </w:rPr>
                            </w:pPr>
                            <w:r w:rsidRPr="003A5998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pacing w:val="-10"/>
                                <w:sz w:val="19"/>
                                <w:szCs w:val="19"/>
                              </w:rPr>
                              <w:t>အခွင့်အရေးများ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30C60" w:rsidRPr="003A73E7">
              <w:rPr>
                <w:rFonts w:cs="Myanmar Text"/>
                <w:noProof/>
              </w:rPr>
              <w:drawing>
                <wp:inline distT="0" distB="0" distL="0" distR="0" wp14:anchorId="250C36AC" wp14:editId="609A26DF">
                  <wp:extent cx="1482725" cy="1482725"/>
                  <wp:effectExtent l="0" t="0" r="3175" b="3175"/>
                  <wp:docPr id="1541128915" name="Picture 13" descr="'အခွင့်အရေးများ' ဟုရေးထားသော စာစောင်တစ်စောင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1128915" name="Picture 13" descr="'အခွင့်အရေးများ' ဟုရေးထားသော စာစောင်တစ်စောင်။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7" w:type="dxa"/>
            <w:gridSpan w:val="4"/>
            <w:vAlign w:val="center"/>
          </w:tcPr>
          <w:p w14:paraId="4E7FB7C9" w14:textId="3E7CE486" w:rsidR="00412343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အခွင့်အရေးများမှာ</w:t>
            </w:r>
            <w:r w:rsidR="008F5249">
              <w:rPr>
                <w:rFonts w:eastAsia="Zawgyi-One" w:cs="Myanmar Text"/>
              </w:rPr>
              <w:t> </w:t>
            </w:r>
            <w:r w:rsidRPr="003A73E7">
              <w:rPr>
                <w:rFonts w:ascii="Myanmar Text" w:eastAsia="Zawgyi-One" w:hAnsi="Myanmar Text" w:cs="Myanmar Text"/>
              </w:rPr>
              <w:t>လူများအနေဖြင့်</w:t>
            </w:r>
            <w:r w:rsidR="008F5249">
              <w:rPr>
                <w:rFonts w:eastAsia="Zawgyi-One" w:cs="Myanmar Text"/>
              </w:rPr>
              <w:t> </w:t>
            </w:r>
            <w:r w:rsidRPr="003A73E7">
              <w:rPr>
                <w:rFonts w:ascii="Myanmar Text" w:eastAsia="Zawgyi-One" w:hAnsi="Myanmar Text" w:cs="Myanmar Text"/>
              </w:rPr>
              <w:t>သင့်အား</w:t>
            </w:r>
            <w:r w:rsidR="008F5249">
              <w:rPr>
                <w:rFonts w:eastAsia="Zawgyi-One" w:cs="Myanmar Text"/>
              </w:rPr>
              <w:t> </w:t>
            </w:r>
            <w:r w:rsidRPr="003A73E7">
              <w:rPr>
                <w:rFonts w:ascii="Myanmar Text" w:eastAsia="Zawgyi-One" w:hAnsi="Myanmar Text" w:cs="Myanmar Text"/>
              </w:rPr>
              <w:t>အောက်ပါတို့အတိုင်း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ဆက်ဆံရမည့်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စည်းမျဥ်းများဖြစ်ပါသည်</w:t>
            </w:r>
            <w:r w:rsidRPr="003A73E7">
              <w:rPr>
                <w:rFonts w:eastAsia="Zawgyi-One" w:cs="Myanmar Text"/>
              </w:rPr>
              <w:t>-</w:t>
            </w:r>
          </w:p>
          <w:p w14:paraId="14BA754A" w14:textId="77777777" w:rsidR="00412343" w:rsidRPr="003A73E7" w:rsidRDefault="007617A9" w:rsidP="007617A9">
            <w:pPr>
              <w:pStyle w:val="ListParagraph"/>
              <w:numPr>
                <w:ilvl w:val="0"/>
                <w:numId w:val="9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မျှမျှတတ</w:t>
            </w:r>
            <w:r w:rsidRPr="003A73E7">
              <w:rPr>
                <w:rFonts w:eastAsia="Zawgyi-One" w:cs="Myanmar Text"/>
              </w:rPr>
              <w:t xml:space="preserve"> </w:t>
            </w:r>
          </w:p>
          <w:p w14:paraId="50324524" w14:textId="77777777" w:rsidR="00412343" w:rsidRPr="003A73E7" w:rsidRDefault="007617A9" w:rsidP="007617A9">
            <w:pPr>
              <w:pStyle w:val="ListParagraph"/>
              <w:numPr>
                <w:ilvl w:val="0"/>
                <w:numId w:val="9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တန်းတူညီမျှ။</w:t>
            </w:r>
          </w:p>
        </w:tc>
      </w:tr>
      <w:tr w:rsidR="00D863A6" w:rsidRPr="003A73E7" w14:paraId="26A397F2" w14:textId="77777777" w:rsidTr="008F5249">
        <w:trPr>
          <w:gridAfter w:val="1"/>
          <w:wAfter w:w="284" w:type="dxa"/>
          <w:trHeight w:val="1420"/>
        </w:trPr>
        <w:tc>
          <w:tcPr>
            <w:tcW w:w="2551" w:type="dxa"/>
            <w:vAlign w:val="center"/>
          </w:tcPr>
          <w:p w14:paraId="33C44F2F" w14:textId="77777777" w:rsidR="00412343" w:rsidRPr="003A73E7" w:rsidRDefault="007617A9" w:rsidP="007617A9">
            <w:pPr>
              <w:pStyle w:val="Image"/>
              <w:wordWrap w:val="0"/>
              <w:spacing w:before="120" w:after="120" w:line="240" w:lineRule="auto"/>
              <w:rPr>
                <w:rFonts w:cs="Myanmar Text"/>
                <w:noProof/>
              </w:rPr>
            </w:pPr>
            <w:r w:rsidRPr="003A73E7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96128" behindDoc="0" locked="0" layoutInCell="1" allowOverlap="1" wp14:anchorId="14D2104E" wp14:editId="75C3B293">
                      <wp:simplePos x="0" y="0"/>
                      <wp:positionH relativeFrom="column">
                        <wp:posOffset>306705</wp:posOffset>
                      </wp:positionH>
                      <wp:positionV relativeFrom="paragraph">
                        <wp:posOffset>379095</wp:posOffset>
                      </wp:positionV>
                      <wp:extent cx="892175" cy="311785"/>
                      <wp:effectExtent l="0" t="0" r="3175" b="12065"/>
                      <wp:wrapNone/>
                      <wp:docPr id="296483277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117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1F7847F" w14:textId="77777777" w:rsidR="007617A9" w:rsidRPr="003A5998" w:rsidRDefault="007617A9" w:rsidP="00B40DE6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18"/>
                                      <w:szCs w:val="18"/>
                                      <w:lang w:val="en-PH"/>
                                    </w:rPr>
                                  </w:pPr>
                                  <w:r w:rsidRPr="003A5998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အကြံပြုချက်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D2104E" id="_x0000_s1032" type="#_x0000_t202" alt="&quot;&quot;" style="position:absolute;left:0;text-align:left;margin-left:24.15pt;margin-top:29.85pt;width:70.25pt;height:24.55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" filled="f" stroked="f">
                      <v:textbox inset="0,0,0,0">
                        <w:txbxContent>
                          <w:p w14:paraId="71F7847F" w14:textId="77777777" w:rsidR="007617A9" w:rsidRPr="003A5998" w:rsidRDefault="007617A9" w:rsidP="00B40DE6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18"/>
                                <w:szCs w:val="18"/>
                                <w:lang w:val="en-PH"/>
                              </w:rPr>
                            </w:pPr>
                            <w:r w:rsidRPr="003A5998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18"/>
                                <w:szCs w:val="18"/>
                              </w:rPr>
                              <w:t>အကြံပြုချက်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B2DB8" w:rsidRPr="003A73E7">
              <w:rPr>
                <w:rFonts w:cs="Myanmar Text"/>
                <w:noProof/>
              </w:rPr>
              <w:drawing>
                <wp:inline distT="0" distB="0" distL="0" distR="0" wp14:anchorId="73FC3BC1" wp14:editId="2E8D42F7">
                  <wp:extent cx="1482725" cy="1482725"/>
                  <wp:effectExtent l="0" t="0" r="3175" b="3175"/>
                  <wp:docPr id="777249014" name="Picture 49" descr="အကြံပြုပေးစာစောင်တစ်ခုနှင့် ဘောပင်တစ်ချောင်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7249014" name="Picture 49" descr="အကြံပြုပေးစာစောင်တစ်ခုနှင့် ဘောပင်တစ်ချောင်း။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  <w:gridSpan w:val="5"/>
            <w:vAlign w:val="center"/>
          </w:tcPr>
          <w:p w14:paraId="0D1E9392" w14:textId="77777777" w:rsidR="00412343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eastAsia="Zawgyi-One" w:cs="Myanmar Text"/>
              </w:rPr>
              <w:t xml:space="preserve">NEDA </w:t>
            </w:r>
            <w:r w:rsidRPr="003A73E7">
              <w:rPr>
                <w:rFonts w:ascii="Myanmar Text" w:eastAsia="Zawgyi-One" w:hAnsi="Myanmar Text" w:cs="Myanmar Text"/>
              </w:rPr>
              <w:t>သည်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မသန်စွမ်းသူများနှင့်ပတ်သက်သည့်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အကြံဉာဏ်များကို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ကျွန်ုပ်တို့အား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ဝေမျှပေးကမ်းခဲ့သည်။</w:t>
            </w:r>
          </w:p>
          <w:p w14:paraId="6910052E" w14:textId="77777777" w:rsidR="00C06FB9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ဤအကြံပြုချက်များကို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နည်းဗျူဟာ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ရေးဆွဲရာတွင်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အသုံးပြုခဲ့သည်။</w:t>
            </w:r>
          </w:p>
        </w:tc>
      </w:tr>
      <w:tr w:rsidR="00D863A6" w:rsidRPr="003A73E7" w14:paraId="3E1F4824" w14:textId="77777777" w:rsidTr="008F5249">
        <w:trPr>
          <w:gridAfter w:val="5"/>
          <w:wAfter w:w="739" w:type="dxa"/>
          <w:trHeight w:val="3402"/>
        </w:trPr>
        <w:tc>
          <w:tcPr>
            <w:tcW w:w="2551" w:type="dxa"/>
            <w:vAlign w:val="center"/>
          </w:tcPr>
          <w:p w14:paraId="6D08D768" w14:textId="77777777" w:rsidR="00B1757D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  <w:noProof/>
              </w:rPr>
            </w:pPr>
            <w:r w:rsidRPr="003A73E7">
              <w:rPr>
                <w:rFonts w:cs="Myanmar Text"/>
                <w:noProof/>
              </w:rPr>
              <w:lastRenderedPageBreak/>
              <w:drawing>
                <wp:inline distT="0" distB="0" distL="0" distR="0" wp14:anchorId="7C4ECE46" wp14:editId="764C5DBF">
                  <wp:extent cx="1482725" cy="1482725"/>
                  <wp:effectExtent l="0" t="0" r="3175" b="3175"/>
                  <wp:docPr id="847992873" name="Picture 14" descr="စကားပြောအကွက် ၂ ခုအောက်ရှိ လူ ၃ ဦး။ စကားပြောအကွက်တစ်ခုတွင် လက်မထောင်ထားသည့်ပုံ ရှိသည်။ အခြား စကားပြောကွက်တွင် လက်မအောက်စိုက်ထားသည့်ပုံ 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7992873" name="Picture 14" descr="စကားပြောအကွက် ၂ ခုအောက်ရှိ လူ ၃ ဦး။ စကားပြောအကွက်တစ်ခုတွင် လက်မထောင်ထားသည့်ပုံ ရှိသည်။ အခြား စကားပြောကွက်တွင် လက်မအောက်စိုက်ထားသည့်ပုံ ရှိသည်။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073CAF57" w14:textId="77777777" w:rsidR="00B1757D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eastAsia="Zawgyi-One" w:cs="Myanmar Text"/>
              </w:rPr>
              <w:t xml:space="preserve">NDIA </w:t>
            </w:r>
            <w:r w:rsidRPr="003A73E7">
              <w:rPr>
                <w:rFonts w:ascii="Myanmar Text" w:eastAsia="Zawgyi-One" w:hAnsi="Myanmar Text" w:cs="Myanmar Text"/>
              </w:rPr>
              <w:t>အပြင်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ကျွန်ုပ်တို့သည်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Style w:val="Strong"/>
                <w:rFonts w:ascii="Myanmar Text" w:eastAsia="Zawgyi-One" w:hAnsi="Myanmar Text" w:cs="Myanmar Text"/>
              </w:rPr>
              <w:t>အတိုင်ပင်ခံ</w:t>
            </w:r>
            <w:r w:rsidRPr="003A73E7">
              <w:rPr>
                <w:rStyle w:val="Strong"/>
                <w:rFonts w:eastAsia="Zawgyi-One" w:cs="Myanmar Text"/>
              </w:rPr>
              <w:t xml:space="preserve"> </w:t>
            </w:r>
            <w:r w:rsidRPr="003A73E7">
              <w:rPr>
                <w:rStyle w:val="Strong"/>
                <w:rFonts w:ascii="Myanmar Text" w:eastAsia="Zawgyi-One" w:hAnsi="Myanmar Text" w:cs="Myanmar Text"/>
              </w:rPr>
              <w:t>အုပ်စု</w:t>
            </w:r>
            <w:r w:rsidRPr="003A73E7">
              <w:rPr>
                <w:rFonts w:ascii="Myanmar Text" w:eastAsia="Zawgyi-One" w:hAnsi="Myanmar Text" w:cs="Myanmar Text"/>
              </w:rPr>
              <w:t>တစ်ခုကိုလည်း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ဖွဲ့စည်းခဲ့ပါသည်။</w:t>
            </w:r>
          </w:p>
        </w:tc>
      </w:tr>
      <w:tr w:rsidR="00D863A6" w:rsidRPr="003A73E7" w14:paraId="2816D05D" w14:textId="77777777" w:rsidTr="008F5249">
        <w:trPr>
          <w:gridAfter w:val="5"/>
          <w:wAfter w:w="739" w:type="dxa"/>
          <w:trHeight w:val="3402"/>
        </w:trPr>
        <w:tc>
          <w:tcPr>
            <w:tcW w:w="2551" w:type="dxa"/>
            <w:vAlign w:val="center"/>
          </w:tcPr>
          <w:p w14:paraId="511F5502" w14:textId="77777777" w:rsidR="00B1757D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  <w:noProof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6AB54E36" wp14:editId="48866820">
                  <wp:extent cx="1482725" cy="1482725"/>
                  <wp:effectExtent l="0" t="0" r="3175" b="3175"/>
                  <wp:docPr id="1924179488" name="Picture 15" descr="စကားဝိုင်းပြောနေသော လူအုပ်စု။ ၎င်းတို့အပေါ်၌ အမှန်ပြသင်္ကေတနှင့် လက်မထောင်ထားသည့်ပုံနှင့်အတူ လမ်းညွှန်မြှား 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179488" name="Picture 15" descr="စကားဝိုင်းပြောနေသော လူအုပ်စု။ ၎င်းတို့အပေါ်၌ အမှန်ပြသင်္ကေတနှင့် လက်မထောင်ထားသည့်ပုံနှင့်အတူ လမ်းညွှန်မြှား ရှိသည်။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3A0D15F4" w14:textId="77777777" w:rsidR="00B1757D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အကြံပေးအဖွဲ့သည်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ကျွန်ုပ်တို့နှင့်အတူ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လုပ်ကိုင်ကြသော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လူတစ်စုဖြစ်ပြီး</w:t>
            </w:r>
            <w:r w:rsidRPr="003A73E7">
              <w:rPr>
                <w:rFonts w:eastAsia="Zawgyi-One" w:cs="Myanmar Text"/>
              </w:rPr>
              <w:t xml:space="preserve"> </w:t>
            </w:r>
          </w:p>
          <w:p w14:paraId="230FFE85" w14:textId="77777777" w:rsidR="00B1757D" w:rsidRPr="003A73E7" w:rsidRDefault="007617A9" w:rsidP="007617A9">
            <w:pPr>
              <w:pStyle w:val="ListParagraph"/>
              <w:numPr>
                <w:ilvl w:val="0"/>
                <w:numId w:val="11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မည်သည့်အရာက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ကောင်းမွန်စွာ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ဆောင်ရွက်နေသည်</w:t>
            </w:r>
            <w:r w:rsidRPr="003A73E7">
              <w:rPr>
                <w:rFonts w:eastAsia="Zawgyi-One" w:cs="Myanmar Text"/>
              </w:rPr>
              <w:t xml:space="preserve"> </w:t>
            </w:r>
          </w:p>
          <w:p w14:paraId="37A3F5BB" w14:textId="77777777" w:rsidR="00B1757D" w:rsidRPr="003A73E7" w:rsidRDefault="007617A9" w:rsidP="007617A9">
            <w:pPr>
              <w:pStyle w:val="ListParagraph"/>
              <w:numPr>
                <w:ilvl w:val="0"/>
                <w:numId w:val="11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မည်သည့်အရာကို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ပိုမိုကောင်းမွန်စွာလုပ်ရန်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လိုအပ်သည်ကို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ကျွန်ုပ်တို့အား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ဝေမျှဖလှယ်ပေးကြပါသည်။</w:t>
            </w:r>
          </w:p>
        </w:tc>
      </w:tr>
      <w:tr w:rsidR="00D863A6" w:rsidRPr="003A73E7" w14:paraId="3723B310" w14:textId="77777777" w:rsidTr="008F5249">
        <w:trPr>
          <w:gridAfter w:val="5"/>
          <w:wAfter w:w="739" w:type="dxa"/>
          <w:trHeight w:val="3402"/>
        </w:trPr>
        <w:tc>
          <w:tcPr>
            <w:tcW w:w="2551" w:type="dxa"/>
            <w:vAlign w:val="center"/>
          </w:tcPr>
          <w:p w14:paraId="0E4459ED" w14:textId="77777777" w:rsidR="008A052F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  <w:noProof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67556CCA" wp14:editId="533B6111">
                  <wp:extent cx="1482725" cy="1482725"/>
                  <wp:effectExtent l="0" t="0" r="3175" b="3175"/>
                  <wp:docPr id="763754825" name="Picture 2" descr="ယဥ်ကျေးမှုကွဲ လူတစ်စုနှင့် အရေးကြီးကြောင်းပုံ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754825" name="Picture 2" descr="ယဥ်ကျေးမှုကွဲ လူတစ်စုနှင့် အရေးကြီးကြောင်းပုံ။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6F3AA047" w14:textId="77777777" w:rsidR="008A052F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မသန်စွမ်းသူများမှာ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ဤအတိုင်ပင်ခံအုပ်စု၏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အရေးကြီးသော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တစ်စိတ်တစ်ပိုင်း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ဖြစ်ပါသည်။</w:t>
            </w:r>
          </w:p>
        </w:tc>
      </w:tr>
      <w:tr w:rsidR="00D863A6" w:rsidRPr="003A73E7" w14:paraId="191119B2" w14:textId="77777777" w:rsidTr="008F5249">
        <w:trPr>
          <w:gridAfter w:val="5"/>
          <w:wAfter w:w="739" w:type="dxa"/>
          <w:trHeight w:val="3402"/>
        </w:trPr>
        <w:tc>
          <w:tcPr>
            <w:tcW w:w="2551" w:type="dxa"/>
            <w:vAlign w:val="center"/>
          </w:tcPr>
          <w:p w14:paraId="6F993C9C" w14:textId="77777777" w:rsidR="00B1757D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  <w:noProof/>
              </w:rPr>
            </w:pPr>
            <w:r w:rsidRPr="003A73E7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98176" behindDoc="0" locked="0" layoutInCell="1" allowOverlap="1" wp14:anchorId="2807A14B" wp14:editId="6698A2B1">
                      <wp:simplePos x="0" y="0"/>
                      <wp:positionH relativeFrom="column">
                        <wp:posOffset>294640</wp:posOffset>
                      </wp:positionH>
                      <wp:positionV relativeFrom="paragraph">
                        <wp:posOffset>351790</wp:posOffset>
                      </wp:positionV>
                      <wp:extent cx="892175" cy="311785"/>
                      <wp:effectExtent l="0" t="0" r="3175" b="12065"/>
                      <wp:wrapNone/>
                      <wp:docPr id="146075833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117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AEE04F8" w14:textId="77777777" w:rsidR="007617A9" w:rsidRPr="003A5998" w:rsidRDefault="007617A9" w:rsidP="00FD0AE2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lang w:val="en-PH"/>
                                    </w:rPr>
                                  </w:pPr>
                                  <w:r w:rsidRPr="003A5998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</w:rPr>
                                    <w:t>ရလဒ်များ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07A14B" id="_x0000_s1033" type="#_x0000_t202" alt="&quot;&quot;" style="position:absolute;left:0;text-align:left;margin-left:23.2pt;margin-top:27.7pt;width:70.25pt;height:24.55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" filled="f" stroked="f">
                      <v:textbox inset="0,0,0,0">
                        <w:txbxContent>
                          <w:p w14:paraId="6AEE04F8" w14:textId="77777777" w:rsidR="007617A9" w:rsidRPr="003A5998" w:rsidRDefault="007617A9" w:rsidP="00FD0AE2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lang w:val="en-PH"/>
                              </w:rPr>
                            </w:pPr>
                            <w:r w:rsidRPr="003A5998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</w:rPr>
                              <w:t>ရလဒ်များ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94A87" w:rsidRPr="003A73E7">
              <w:rPr>
                <w:rFonts w:cs="Myanmar Text"/>
                <w:noProof/>
              </w:rPr>
              <w:drawing>
                <wp:inline distT="0" distB="0" distL="0" distR="0" wp14:anchorId="32D5FB88" wp14:editId="561F5603">
                  <wp:extent cx="1482725" cy="1482725"/>
                  <wp:effectExtent l="0" t="0" r="3175" b="3175"/>
                  <wp:docPr id="925835610" name="Picture 16" descr="အမှန်ပြသင်္ကေတနှင့်အတူ စာရင်းတစ်ခုကိုပြထားသည့် ရလဒ်အဖြေလွှာ။ ၎င်းဘေး၌ လက်မထောင်ထားသည့်ပုံနှင့်အတူ လမ်းညွှန်မြှား 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5835610" name="Picture 16" descr="အမှန်ပြသင်္ကေတနှင့်အတူ စာရင်းတစ်ခုကိုပြထားသည့် ရလဒ်အဖြေလွှာ။ ၎င်းဘေး၌ လက်မထောင်ထားသည့်ပုံနှင့်အတူ လမ်းညွှန်မြှား ရှိသည်။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64B717AB" w14:textId="3ABA19CB" w:rsidR="00B1757D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ကျွန်ုပ်တို့သည်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ပါဝင်သုံးစွဲသူများအတွက်</w:t>
            </w:r>
            <w:r w:rsidRPr="003A73E7">
              <w:rPr>
                <w:rFonts w:eastAsia="Zawgyi-One" w:cs="Myanmar Text"/>
              </w:rPr>
              <w:t xml:space="preserve"> </w:t>
            </w:r>
            <w:r w:rsidR="00843B3F">
              <w:rPr>
                <w:rFonts w:eastAsia="Zawgyi-One" w:cs="Myanmar Text"/>
              </w:rPr>
              <w:br/>
            </w:r>
            <w:r w:rsidRPr="003A73E7">
              <w:rPr>
                <w:rStyle w:val="Strong"/>
                <w:rFonts w:ascii="Myanmar Text" w:eastAsia="Zawgyi-One" w:hAnsi="Myanmar Text" w:cs="Myanmar Text"/>
              </w:rPr>
              <w:t>ရလဒ်များ</w:t>
            </w:r>
            <w:r w:rsidRPr="003A73E7">
              <w:rPr>
                <w:rFonts w:ascii="Myanmar Text" w:eastAsia="Zawgyi-One" w:hAnsi="Myanmar Text" w:cs="Myanmar Text"/>
              </w:rPr>
              <w:t>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မည်သို့ပိုမိုကောင်းမွန်စွာ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လုပ်နိုင်ရန်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ဤအတိုင်ပင်ခံအုပ်စု၏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အကြံဉာဏ်ကို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နားထောင်ခဲ့သည်။</w:t>
            </w:r>
          </w:p>
          <w:p w14:paraId="5F13E3A5" w14:textId="77777777" w:rsidR="00B1757D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ရလဒ်များမှာ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အလုပ်က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လူများ၏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ဘဝများကို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ပြောင်းလဲပေးသည့်နည်းလမ်းများဖြစ်ပါသည်။</w:t>
            </w:r>
          </w:p>
        </w:tc>
      </w:tr>
    </w:tbl>
    <w:p w14:paraId="40137298" w14:textId="77777777" w:rsidR="002A6A49" w:rsidRPr="003A73E7" w:rsidRDefault="002A6A49" w:rsidP="007617A9">
      <w:pPr>
        <w:wordWrap w:val="0"/>
        <w:spacing w:before="0" w:after="0" w:line="240" w:lineRule="auto"/>
        <w:rPr>
          <w:rFonts w:cs="Myanmar Text"/>
        </w:rPr>
      </w:pPr>
    </w:p>
    <w:p w14:paraId="451FFC26" w14:textId="77777777" w:rsidR="002A6A49" w:rsidRPr="003A73E7" w:rsidRDefault="007617A9" w:rsidP="007617A9">
      <w:pPr>
        <w:wordWrap w:val="0"/>
        <w:spacing w:before="0" w:after="0" w:line="240" w:lineRule="auto"/>
        <w:rPr>
          <w:rFonts w:cs="Myanmar Text"/>
        </w:rPr>
      </w:pPr>
      <w:r w:rsidRPr="003A73E7">
        <w:rPr>
          <w:rFonts w:cs="Myanmar Text"/>
        </w:rPr>
        <w:br w:type="page"/>
      </w:r>
    </w:p>
    <w:p w14:paraId="771909DB" w14:textId="00658486" w:rsidR="00115682" w:rsidRPr="003A73E7" w:rsidRDefault="007617A9" w:rsidP="007617A9">
      <w:pPr>
        <w:pStyle w:val="Heading2"/>
        <w:wordWrap w:val="0"/>
        <w:spacing w:line="240" w:lineRule="auto"/>
        <w:rPr>
          <w:rFonts w:cs="Myanmar Text"/>
          <w:lang w:val="en-AU"/>
        </w:rPr>
      </w:pPr>
      <w:bookmarkStart w:id="98" w:name="_Toc158624950"/>
      <w:r w:rsidRPr="003A73E7">
        <w:rPr>
          <w:rFonts w:ascii="Myanmar Text" w:eastAsia="Zawgyi-One" w:hAnsi="Myanmar Text" w:cs="Myanmar Text"/>
        </w:rPr>
        <w:lastRenderedPageBreak/>
        <w:t>ဤနည်းဗျူဟာအတွက်</w:t>
      </w:r>
      <w:r w:rsidRPr="003A73E7">
        <w:rPr>
          <w:rFonts w:eastAsia="Zawgyi-One" w:cs="Myanmar Text"/>
        </w:rPr>
        <w:t xml:space="preserve"> </w:t>
      </w:r>
      <w:r w:rsidRPr="003A73E7">
        <w:rPr>
          <w:rFonts w:ascii="Myanmar Text" w:eastAsia="Zawgyi-One" w:hAnsi="Myanmar Text" w:cs="Myanmar Text"/>
        </w:rPr>
        <w:t>ကျွန်ုပ်တို့၏</w:t>
      </w:r>
      <w:r w:rsidRPr="003A73E7">
        <w:rPr>
          <w:rFonts w:eastAsia="Zawgyi-One" w:cs="Myanmar Text"/>
        </w:rPr>
        <w:t xml:space="preserve"> </w:t>
      </w:r>
      <w:r w:rsidRPr="003A73E7">
        <w:rPr>
          <w:rFonts w:ascii="Myanmar Text" w:eastAsia="Zawgyi-One" w:hAnsi="Myanmar Text" w:cs="Myanmar Text"/>
        </w:rPr>
        <w:t>ရည်မှန်းချက်</w:t>
      </w:r>
      <w:r w:rsidRPr="003A73E7">
        <w:rPr>
          <w:rFonts w:eastAsia="Zawgyi-One" w:cs="Myanmar Text"/>
        </w:rPr>
        <w:t xml:space="preserve"> </w:t>
      </w:r>
      <w:r w:rsidRPr="003A73E7">
        <w:rPr>
          <w:rFonts w:ascii="Myanmar Text" w:eastAsia="Zawgyi-One" w:hAnsi="Myanmar Text" w:cs="Myanmar Text"/>
        </w:rPr>
        <w:t>ပန်းတိုင်များမှာ</w:t>
      </w:r>
      <w:r w:rsidRPr="003A73E7">
        <w:rPr>
          <w:rFonts w:eastAsia="Zawgyi-One" w:cs="Myanmar Text"/>
        </w:rPr>
        <w:t xml:space="preserve"> </w:t>
      </w:r>
      <w:r w:rsidRPr="003A73E7">
        <w:rPr>
          <w:rFonts w:ascii="Myanmar Text" w:eastAsia="Zawgyi-One" w:hAnsi="Myanmar Text" w:cs="Myanmar Text"/>
        </w:rPr>
        <w:t>အဘယ်နည်း</w:t>
      </w:r>
      <w:bookmarkEnd w:id="98"/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D863A6" w:rsidRPr="003A73E7" w14:paraId="4C660771" w14:textId="77777777" w:rsidTr="00977E3B">
        <w:trPr>
          <w:trHeight w:val="3628"/>
        </w:trPr>
        <w:tc>
          <w:tcPr>
            <w:tcW w:w="2551" w:type="dxa"/>
            <w:vAlign w:val="center"/>
          </w:tcPr>
          <w:p w14:paraId="169BFE69" w14:textId="77777777" w:rsidR="007F4962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00224" behindDoc="0" locked="0" layoutInCell="1" allowOverlap="1" wp14:anchorId="0B33A77B" wp14:editId="425C9B47">
                      <wp:simplePos x="0" y="0"/>
                      <wp:positionH relativeFrom="column">
                        <wp:posOffset>294005</wp:posOffset>
                      </wp:positionH>
                      <wp:positionV relativeFrom="paragraph">
                        <wp:posOffset>482600</wp:posOffset>
                      </wp:positionV>
                      <wp:extent cx="892175" cy="311785"/>
                      <wp:effectExtent l="0" t="0" r="3175" b="12065"/>
                      <wp:wrapNone/>
                      <wp:docPr id="66378477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117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46BE916" w14:textId="77777777" w:rsidR="007617A9" w:rsidRPr="003A5998" w:rsidRDefault="007617A9" w:rsidP="00D2376D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pacing w:val="-8"/>
                                      <w:sz w:val="15"/>
                                      <w:szCs w:val="15"/>
                                      <w:lang w:val="en-PH"/>
                                    </w:rPr>
                                  </w:pPr>
                                  <w:r w:rsidRPr="003A5998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pacing w:val="-8"/>
                                      <w:sz w:val="15"/>
                                      <w:szCs w:val="15"/>
                                    </w:rPr>
                                    <w:t>ဆိုလိုရင်းအာဘော်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33A77B" id="_x0000_s1034" type="#_x0000_t202" alt="&quot;&quot;" style="position:absolute;left:0;text-align:left;margin-left:23.15pt;margin-top:38pt;width:70.25pt;height:24.55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" filled="f" stroked="f">
                      <v:textbox inset="0,0,0,0">
                        <w:txbxContent>
                          <w:p w14:paraId="146BE916" w14:textId="77777777" w:rsidR="007617A9" w:rsidRPr="003A5998" w:rsidRDefault="007617A9" w:rsidP="00D2376D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pacing w:val="-8"/>
                                <w:sz w:val="15"/>
                                <w:szCs w:val="15"/>
                                <w:lang w:val="en-PH"/>
                              </w:rPr>
                            </w:pPr>
                            <w:r w:rsidRPr="003A5998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pacing w:val="-8"/>
                                <w:sz w:val="15"/>
                                <w:szCs w:val="15"/>
                              </w:rPr>
                              <w:t>ဆိုလိုရင်းအာဘော်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F72D2" w:rsidRPr="003A73E7">
              <w:rPr>
                <w:rFonts w:cs="Myanmar Text"/>
                <w:noProof/>
              </w:rPr>
              <w:drawing>
                <wp:inline distT="0" distB="0" distL="0" distR="0" wp14:anchorId="1B3BF016" wp14:editId="65763F80">
                  <wp:extent cx="1482725" cy="1482725"/>
                  <wp:effectExtent l="0" t="0" r="3175" b="3175"/>
                  <wp:docPr id="1434070743" name="Picture 1" descr="မီးလုံးတစ်လုံးနှင့် အရေးကြီးကြောင်းပုံပြထားသော အကြောင်းအရာဆိုင်ရာ စာစောင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4070743" name="Picture 1" descr="မီးလုံးတစ်လုံးနှင့် အရေးကြီးကြောင်းပုံပြထားသော အကြောင်းအရာဆိုင်ရာ စာစောင်။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97BD2B0" w14:textId="77777777" w:rsidR="00EA1BFD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Style w:val="Strong"/>
                <w:rFonts w:ascii="Myanmar Text" w:eastAsia="Zawgyi-One" w:hAnsi="Myanmar Text" w:cs="Myanmar Text"/>
              </w:rPr>
              <w:t>ဆိုလိုရင်းအာဘော်များ</w:t>
            </w:r>
            <w:r w:rsidRPr="003A73E7">
              <w:rPr>
                <w:rFonts w:ascii="Myanmar Text" w:eastAsia="Zawgyi-One" w:hAnsi="Myanmar Text" w:cs="Myanmar Text"/>
              </w:rPr>
              <w:t>မှာ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အလုပ်နှင့်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ဘဝ၏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အစိတ်အပိုင်း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အမျိုးမျိုးမှ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ဖြစ်ပေါ်လာသော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အရေးကြီးသည့်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အကြံဉာဏ်များဖြစ်ပါသည်။</w:t>
            </w:r>
          </w:p>
          <w:p w14:paraId="1E4EB442" w14:textId="77777777" w:rsidR="00E42251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ဤနည်းဗျူဟာတွင်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ဆိုလိုရင်းအာဘော်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Style w:val="Statisticstyle"/>
                <w:rFonts w:ascii="Myanmar Text" w:eastAsia="Zawgyi-One" w:hAnsi="Myanmar Text" w:cs="Myanmar Text"/>
                <w:position w:val="0"/>
                <w:szCs w:val="36"/>
              </w:rPr>
              <w:t>၆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ခုရှိသည်။</w:t>
            </w:r>
          </w:p>
        </w:tc>
      </w:tr>
      <w:tr w:rsidR="00D863A6" w:rsidRPr="003A73E7" w14:paraId="34C8EAE8" w14:textId="77777777" w:rsidTr="00977E3B">
        <w:trPr>
          <w:trHeight w:val="3628"/>
        </w:trPr>
        <w:tc>
          <w:tcPr>
            <w:tcW w:w="2551" w:type="dxa"/>
            <w:vAlign w:val="center"/>
          </w:tcPr>
          <w:p w14:paraId="01384E20" w14:textId="77777777" w:rsidR="00DF3E41" w:rsidRPr="003A73E7" w:rsidRDefault="007617A9" w:rsidP="007617A9">
            <w:pPr>
              <w:pStyle w:val="Image"/>
              <w:wordWrap w:val="0"/>
              <w:spacing w:before="120"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046F0498" wp14:editId="320FEEB2">
                  <wp:extent cx="1482725" cy="1482725"/>
                  <wp:effectExtent l="0" t="0" r="3175" b="3175"/>
                  <wp:docPr id="2014293418" name="Picture 17" descr="စာစောင်ဖတ်နေသူ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4293418" name="Picture 17" descr="စာစောင်ဖတ်နေသူ။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819CD75" w14:textId="77777777" w:rsidR="00DF3E41" w:rsidRPr="003A73E7" w:rsidRDefault="007617A9" w:rsidP="007617A9">
            <w:pPr>
              <w:wordWrap w:val="0"/>
              <w:spacing w:before="12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ဆိုလိုရင်းအာဘော်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တစ်ခုစီကို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နောက်စာမျက်နှာများတွင်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ရှင်းပြထားပါသည်။</w:t>
            </w:r>
          </w:p>
          <w:p w14:paraId="40EBE54F" w14:textId="77777777" w:rsidR="00A04C3B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ဆိုလိုရင်းအာဘော်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တစ်ခုစီတွင်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ပါဝင်သုံးစွဲသူများအား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ပိုမိုကောင်းမွန်စွာ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ပံ့ပိုးကူညီပေးရန်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ရည်မှန်းချက်ပန်းတိုင်များ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ပါဝင်ပါသည်။</w:t>
            </w:r>
          </w:p>
        </w:tc>
      </w:tr>
      <w:tr w:rsidR="00D863A6" w:rsidRPr="003A73E7" w14:paraId="70B0C511" w14:textId="77777777" w:rsidTr="00977E3B">
        <w:trPr>
          <w:trHeight w:val="3628"/>
        </w:trPr>
        <w:tc>
          <w:tcPr>
            <w:tcW w:w="2551" w:type="dxa"/>
            <w:vAlign w:val="center"/>
          </w:tcPr>
          <w:p w14:paraId="1AE88CA4" w14:textId="77777777" w:rsidR="00A04C3B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02272" behindDoc="0" locked="0" layoutInCell="1" allowOverlap="1" wp14:anchorId="2844F456" wp14:editId="5024E33B">
                      <wp:simplePos x="0" y="0"/>
                      <wp:positionH relativeFrom="column">
                        <wp:posOffset>347345</wp:posOffset>
                      </wp:positionH>
                      <wp:positionV relativeFrom="paragraph">
                        <wp:posOffset>358775</wp:posOffset>
                      </wp:positionV>
                      <wp:extent cx="782955" cy="450215"/>
                      <wp:effectExtent l="0" t="0" r="0" b="6985"/>
                      <wp:wrapNone/>
                      <wp:docPr id="209752042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295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C16EF4A" w14:textId="77777777" w:rsidR="007617A9" w:rsidRPr="003A5998" w:rsidRDefault="007617A9" w:rsidP="003A5998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pacing w:val="-10"/>
                                      <w:sz w:val="18"/>
                                      <w:szCs w:val="18"/>
                                      <w:lang w:val="en-PH"/>
                                    </w:rPr>
                                  </w:pPr>
                                  <w:r w:rsidRPr="003A5998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pacing w:val="-10"/>
                                      <w:sz w:val="18"/>
                                      <w:szCs w:val="18"/>
                                    </w:rPr>
                                    <w:t>ဆောင်ရွက်ရမည့်အစီအစဥ်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44F456" id="_x0000_s1035" type="#_x0000_t202" alt="&quot;&quot;" style="position:absolute;left:0;text-align:left;margin-left:27.35pt;margin-top:28.25pt;width:61.65pt;height:35.45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" filled="f" stroked="f">
                      <v:textbox inset="0,0,0,0">
                        <w:txbxContent>
                          <w:p w14:paraId="5C16EF4A" w14:textId="77777777" w:rsidR="007617A9" w:rsidRPr="003A5998" w:rsidRDefault="007617A9" w:rsidP="003A5998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pacing w:val="-10"/>
                                <w:sz w:val="18"/>
                                <w:szCs w:val="18"/>
                                <w:lang w:val="en-PH"/>
                              </w:rPr>
                            </w:pPr>
                            <w:r w:rsidRPr="003A5998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pacing w:val="-10"/>
                                <w:sz w:val="18"/>
                                <w:szCs w:val="18"/>
                              </w:rPr>
                              <w:t>ဆောင်ရွက်ရမည့်အစီအစဥ်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D66FD" w:rsidRPr="003A73E7">
              <w:rPr>
                <w:rFonts w:cs="Myanmar Text"/>
                <w:noProof/>
              </w:rPr>
              <w:drawing>
                <wp:inline distT="0" distB="0" distL="0" distR="0" wp14:anchorId="57ADF513" wp14:editId="479FCC05">
                  <wp:extent cx="1482725" cy="1482725"/>
                  <wp:effectExtent l="0" t="0" r="3175" b="3175"/>
                  <wp:docPr id="1950587529" name="Picture 2" descr="အမှန်ပြသင်္ကေတနှင့်အတူ စာရင်းတစ်ခုကိုပြထားသည့် လုပ်ရမည့် အစီအစဥ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0587529" name="Picture 2" descr="အမှန်ပြသင်္ကေတနှင့်အတူ စာရင်းတစ်ခုကိုပြထားသည့် လုပ်ရမည့် အစီအစဥ်။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668388E" w14:textId="77777777" w:rsidR="00A04C3B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ရည်မှန်းချက်ပန်းတိုင်များ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အောင်မြင်စေရန်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လုပ်ဆောင်ရန်အတွက်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အစီအစဥ်တစ်ရပ်ရှိပါသည်။</w:t>
            </w:r>
          </w:p>
          <w:p w14:paraId="474E9CA4" w14:textId="77777777" w:rsidR="00A04C3B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၎င်းကို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ဆောင်ရွက်ရမည့်အစီအစဥ်ဟု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ခေါ်ပါသည်။</w:t>
            </w:r>
          </w:p>
          <w:p w14:paraId="2DDC1F7D" w14:textId="62E66461" w:rsidR="00286147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ဤအကြောင်းကို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စာမျက်နှာ</w:t>
            </w:r>
            <w:r w:rsidRPr="003A73E7">
              <w:rPr>
                <w:rFonts w:eastAsia="Zawgyi-One" w:cs="Myanmar Text"/>
              </w:rPr>
              <w:t xml:space="preserve"> </w:t>
            </w:r>
            <w:r w:rsidR="005F29AC" w:rsidRPr="003A73E7">
              <w:rPr>
                <w:rFonts w:cs="Myanmar Text"/>
              </w:rPr>
              <w:fldChar w:fldCharType="begin"/>
            </w:r>
            <w:r w:rsidR="005F29AC" w:rsidRPr="003A73E7">
              <w:rPr>
                <w:rFonts w:eastAsia="Zawgyi-One" w:cs="Myanmar Text"/>
              </w:rPr>
              <w:instrText xml:space="preserve"> PAGEREF _Ref145516795 \h </w:instrText>
            </w:r>
            <w:r w:rsidR="005F29AC" w:rsidRPr="003A73E7">
              <w:rPr>
                <w:rFonts w:cs="Myanmar Text"/>
              </w:rPr>
            </w:r>
            <w:r w:rsidR="005F29AC" w:rsidRPr="003A73E7">
              <w:rPr>
                <w:rFonts w:cs="Myanmar Text"/>
              </w:rPr>
              <w:fldChar w:fldCharType="separate"/>
            </w:r>
            <w:r w:rsidR="002C4267">
              <w:rPr>
                <w:rFonts w:eastAsia="Zawgyi-One" w:cs="Myanmar Text"/>
                <w:noProof/>
              </w:rPr>
              <w:t>29</w:t>
            </w:r>
            <w:r w:rsidR="005F29AC" w:rsidRPr="003A73E7">
              <w:rPr>
                <w:rFonts w:cs="Myanmar Text"/>
              </w:rPr>
              <w:fldChar w:fldCharType="end"/>
            </w:r>
            <w:r w:rsidR="00664A48">
              <w:rPr>
                <w:rFonts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ပိုမိုရှင်းလင်းထားသည်။</w:t>
            </w:r>
          </w:p>
        </w:tc>
      </w:tr>
    </w:tbl>
    <w:p w14:paraId="48850207" w14:textId="77777777" w:rsidR="00977E3B" w:rsidRPr="003A73E7" w:rsidRDefault="007617A9" w:rsidP="007617A9">
      <w:pPr>
        <w:wordWrap w:val="0"/>
        <w:spacing w:before="0" w:after="0" w:line="240" w:lineRule="auto"/>
        <w:rPr>
          <w:rFonts w:cs="Myanmar Text"/>
          <w:b/>
          <w:bCs/>
          <w:sz w:val="32"/>
          <w:szCs w:val="26"/>
        </w:rPr>
      </w:pPr>
      <w:r w:rsidRPr="003A73E7">
        <w:rPr>
          <w:rFonts w:cs="Myanmar Text"/>
        </w:rPr>
        <w:br w:type="page"/>
      </w:r>
    </w:p>
    <w:p w14:paraId="31ABB344" w14:textId="77777777" w:rsidR="00F84CD1" w:rsidRPr="003A73E7" w:rsidRDefault="007617A9" w:rsidP="007617A9">
      <w:pPr>
        <w:pStyle w:val="Heading3"/>
        <w:wordWrap w:val="0"/>
        <w:spacing w:before="480" w:after="240" w:line="240" w:lineRule="auto"/>
        <w:rPr>
          <w:rFonts w:cs="Myanmar Text"/>
        </w:rPr>
      </w:pPr>
      <w:r w:rsidRPr="003A73E7">
        <w:rPr>
          <w:rStyle w:val="Heading2Char"/>
          <w:rFonts w:cs="Myanmar Text"/>
          <w:b/>
          <w:bCs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5862A7CB" wp14:editId="6B87F509">
                <wp:simplePos x="0" y="0"/>
                <wp:positionH relativeFrom="margin">
                  <wp:posOffset>-349440</wp:posOffset>
                </wp:positionH>
                <wp:positionV relativeFrom="paragraph">
                  <wp:posOffset>-234732</wp:posOffset>
                </wp:positionV>
                <wp:extent cx="6421120" cy="1127362"/>
                <wp:effectExtent l="19050" t="19050" r="17780" b="15875"/>
                <wp:wrapNone/>
                <wp:docPr id="106" name="Rectangle: Rounded Corners 10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1120" cy="1127362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8AC640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C0F2685" id="Rectangle: Rounded Corners 106" o:spid="_x0000_s1026" alt="&quot;&quot;" style="position:absolute;margin-left:-27.5pt;margin-top:-18.5pt;width:505.6pt;height:88.75pt;z-index:-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" fillcolor="#8ac640" strokecolor="#6b2976" strokeweight="3pt">
                <w10:wrap anchorx="margin"/>
              </v:roundrect>
            </w:pict>
          </mc:Fallback>
        </mc:AlternateContent>
      </w:r>
      <w:r w:rsidRPr="003A73E7">
        <w:rPr>
          <w:rFonts w:ascii="Myanmar Text" w:eastAsia="Zawgyi-One" w:hAnsi="Myanmar Text" w:cs="Myanmar Text"/>
        </w:rPr>
        <w:t>၁</w:t>
      </w:r>
      <w:r w:rsidRPr="003A73E7">
        <w:rPr>
          <w:rFonts w:eastAsia="Zawgyi-One" w:cs="Myanmar Text"/>
        </w:rPr>
        <w:t xml:space="preserve">. </w:t>
      </w:r>
      <w:r w:rsidRPr="003A73E7">
        <w:rPr>
          <w:rFonts w:ascii="Myanmar Text" w:eastAsia="Zawgyi-One" w:hAnsi="Myanmar Text" w:cs="Myanmar Text"/>
        </w:rPr>
        <w:t>ကျွန်တော်တို့</w:t>
      </w:r>
      <w:r w:rsidRPr="003A73E7">
        <w:rPr>
          <w:rFonts w:eastAsia="Zawgyi-One" w:cs="Myanmar Text"/>
        </w:rPr>
        <w:t xml:space="preserve"> </w:t>
      </w:r>
      <w:r w:rsidRPr="003A73E7">
        <w:rPr>
          <w:rFonts w:ascii="Myanmar Text" w:eastAsia="Zawgyi-One" w:hAnsi="Myanmar Text" w:cs="Myanmar Text"/>
        </w:rPr>
        <w:t>လုပ်ဆောင်ပေးစဉ်</w:t>
      </w:r>
      <w:r w:rsidRPr="003A73E7">
        <w:rPr>
          <w:rFonts w:eastAsia="Zawgyi-One" w:cs="Myanmar Text"/>
        </w:rPr>
        <w:t xml:space="preserve"> </w:t>
      </w:r>
      <w:r w:rsidRPr="003A73E7">
        <w:rPr>
          <w:rFonts w:ascii="Myanmar Text" w:eastAsia="Zawgyi-One" w:hAnsi="Myanmar Text" w:cs="Myanmar Text"/>
        </w:rPr>
        <w:t>ယဥ်ကျေးမှုကွဲ</w:t>
      </w:r>
      <w:r w:rsidRPr="003A73E7">
        <w:rPr>
          <w:rFonts w:eastAsia="Zawgyi-One" w:cs="Myanmar Text"/>
        </w:rPr>
        <w:t xml:space="preserve"> </w:t>
      </w:r>
      <w:r w:rsidRPr="003A73E7">
        <w:rPr>
          <w:rFonts w:ascii="Myanmar Text" w:eastAsia="Zawgyi-One" w:hAnsi="Myanmar Text" w:cs="Myanmar Text"/>
        </w:rPr>
        <w:t>ပါဝင်သုံးစွဲသူများကို</w:t>
      </w:r>
      <w:r w:rsidRPr="003A73E7">
        <w:rPr>
          <w:rFonts w:eastAsia="Zawgyi-One" w:cs="Myanmar Text"/>
        </w:rPr>
        <w:t xml:space="preserve"> </w:t>
      </w:r>
      <w:r w:rsidRPr="003A73E7">
        <w:rPr>
          <w:rFonts w:ascii="Myanmar Text" w:eastAsia="Zawgyi-One" w:hAnsi="Myanmar Text" w:cs="Myanmar Text"/>
        </w:rPr>
        <w:t>အလေးထားခြင်း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D863A6" w:rsidRPr="003A73E7" w14:paraId="0B3F589D" w14:textId="77777777" w:rsidTr="00977E3B">
        <w:trPr>
          <w:trHeight w:val="3288"/>
        </w:trPr>
        <w:tc>
          <w:tcPr>
            <w:tcW w:w="2551" w:type="dxa"/>
            <w:vAlign w:val="center"/>
          </w:tcPr>
          <w:p w14:paraId="230900AF" w14:textId="77777777" w:rsidR="007F4962" w:rsidRPr="003A73E7" w:rsidRDefault="007617A9" w:rsidP="007617A9">
            <w:pPr>
              <w:pStyle w:val="Image"/>
              <w:wordWrap w:val="0"/>
              <w:spacing w:before="360"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3AE7B002" wp14:editId="6558125E">
                  <wp:extent cx="1440000" cy="1440000"/>
                  <wp:effectExtent l="0" t="0" r="8255" b="8255"/>
                  <wp:docPr id="64" name="Picture 64" descr="စာစောင်ကိုင်ထားသူတစ်ဦးနှင့် စဥ်းစားသည်ကိုပြအကွက်တစ်ခုအတွင်း ယဥ်ကျေးမှုကွဲ ပါဝင်သုံးစွဲသူ ၃ 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icture 64" descr="စာစောင်ကိုင်ထားသူတစ်ဦးနှင့် စဥ်းစားသည်ကိုပြအကွက်တစ်ခုအတွင်း ယဥ်ကျေးမှုကွဲ ပါဝင်သုံးစွဲသူ ၃ ဦး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B6C1045" w14:textId="77777777" w:rsidR="00B84C93" w:rsidRPr="003A73E7" w:rsidRDefault="007617A9" w:rsidP="007617A9">
            <w:pPr>
              <w:wordWrap w:val="0"/>
              <w:spacing w:before="36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ကျွန်ုပ်တို့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အောက်ပါတို့ကို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ကြည့်ရှုသည့်အခါ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ပါဝင်သုံးစွဲသူတစ်ဦးစီ၏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လိုအပ်ချက်များကို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အလေးထားရန်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လိုအပ်ပါသည်</w:t>
            </w:r>
            <w:r w:rsidRPr="003A73E7">
              <w:rPr>
                <w:rFonts w:eastAsia="Zawgyi-One" w:cs="Myanmar Text"/>
              </w:rPr>
              <w:t>-</w:t>
            </w:r>
          </w:p>
          <w:p w14:paraId="6BB8E09C" w14:textId="77777777" w:rsidR="00F84CD1" w:rsidRPr="003A73E7" w:rsidRDefault="007617A9" w:rsidP="007617A9">
            <w:pPr>
              <w:pStyle w:val="ListParagraph"/>
              <w:numPr>
                <w:ilvl w:val="0"/>
                <w:numId w:val="13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ပါဝင်သုံးစွဲသူများ</w:t>
            </w:r>
            <w:r w:rsidRPr="003A73E7">
              <w:rPr>
                <w:rFonts w:eastAsia="Zawgyi-One" w:cs="Myanmar Text"/>
              </w:rPr>
              <w:t xml:space="preserve"> NDIS </w:t>
            </w:r>
            <w:r w:rsidRPr="003A73E7">
              <w:rPr>
                <w:rFonts w:ascii="Myanmar Text" w:eastAsia="Zawgyi-One" w:hAnsi="Myanmar Text" w:cs="Myanmar Text"/>
              </w:rPr>
              <w:t>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သုံးစွဲပုံ</w:t>
            </w:r>
          </w:p>
          <w:p w14:paraId="2E8DADB2" w14:textId="77777777" w:rsidR="00B84C93" w:rsidRPr="003A73E7" w:rsidRDefault="007617A9" w:rsidP="007617A9">
            <w:pPr>
              <w:pStyle w:val="ListParagraph"/>
              <w:numPr>
                <w:ilvl w:val="0"/>
                <w:numId w:val="13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ကျွန်ုပ်တို့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သတင်းအချက်အလက်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ဝေမျှဖလှယ်ပုံ</w:t>
            </w:r>
          </w:p>
          <w:p w14:paraId="0C4D443C" w14:textId="77777777" w:rsidR="007F4962" w:rsidRPr="003A73E7" w:rsidRDefault="007617A9" w:rsidP="007617A9">
            <w:pPr>
              <w:pStyle w:val="ListParagraph"/>
              <w:numPr>
                <w:ilvl w:val="0"/>
                <w:numId w:val="13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ကျွန်ုပ်တို့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အလုပ်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လုပ်ကိုင်ဆောင်ရွက်ပုံ။</w:t>
            </w:r>
          </w:p>
        </w:tc>
      </w:tr>
    </w:tbl>
    <w:p w14:paraId="183735F6" w14:textId="77777777" w:rsidR="002A6A49" w:rsidRPr="003A73E7" w:rsidRDefault="007617A9" w:rsidP="007617A9">
      <w:pPr>
        <w:pStyle w:val="Heading4"/>
        <w:wordWrap w:val="0"/>
        <w:spacing w:before="480" w:after="120"/>
        <w:rPr>
          <w:rFonts w:cs="Myanmar Text"/>
        </w:rPr>
      </w:pPr>
      <w:r w:rsidRPr="003A73E7">
        <w:rPr>
          <w:rFonts w:cs="Myanmar Text"/>
          <w:noProof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7EC59196" wp14:editId="479F0516">
                <wp:simplePos x="0" y="0"/>
                <wp:positionH relativeFrom="margin">
                  <wp:posOffset>5715</wp:posOffset>
                </wp:positionH>
                <wp:positionV relativeFrom="paragraph">
                  <wp:posOffset>627058</wp:posOffset>
                </wp:positionV>
                <wp:extent cx="5798820" cy="241300"/>
                <wp:effectExtent l="19050" t="19050" r="11430" b="25400"/>
                <wp:wrapNone/>
                <wp:docPr id="102" name="Group 10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00" name="Straight Connector 100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1" name="Oval 10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1F5D1C" id="Group 102" o:spid="_x0000_s1026" alt="&quot;&quot;" style="position:absolute;margin-left:.45pt;margin-top:49.35pt;width:456.6pt;height:19pt;z-index:-251656192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">
                <v:line id="Straight Connector 100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" strokecolor="#65276f [3044]" strokeweight="3pt">
                  <v:stroke endcap="round"/>
                </v:line>
                <v:oval id="Oval 10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" fillcolor="#8ac640" strokecolor="#6b2976" strokeweight="3pt"/>
                <w10:wrap anchorx="margin"/>
              </v:group>
            </w:pict>
          </mc:Fallback>
        </mc:AlternateContent>
      </w:r>
      <w:r w:rsidR="00751D7A" w:rsidRPr="003A73E7">
        <w:rPr>
          <w:rFonts w:ascii="Myanmar Text" w:eastAsia="Zawgyi-One" w:hAnsi="Myanmar Text" w:cs="Myanmar Text"/>
        </w:rPr>
        <w:t>ကျွန်ုပ်တို့၏</w:t>
      </w:r>
      <w:r w:rsidR="00751D7A" w:rsidRPr="003A73E7">
        <w:rPr>
          <w:rFonts w:eastAsia="Zawgyi-One" w:cs="Myanmar Text"/>
        </w:rPr>
        <w:t xml:space="preserve"> </w:t>
      </w:r>
      <w:r w:rsidR="00751D7A" w:rsidRPr="003A73E7">
        <w:rPr>
          <w:rFonts w:ascii="Myanmar Text" w:eastAsia="Zawgyi-One" w:hAnsi="Myanmar Text" w:cs="Myanmar Text"/>
        </w:rPr>
        <w:t>ရည်မှန်းချက်ပန်းတိုင်များ</w:t>
      </w:r>
      <w:r w:rsidR="00751D7A" w:rsidRPr="003A73E7">
        <w:rPr>
          <w:rFonts w:eastAsia="Zawgyi-One" w:cs="Myanmar Text"/>
        </w:rPr>
        <w:t xml:space="preserve"> </w:t>
      </w:r>
    </w:p>
    <w:tbl>
      <w:tblPr>
        <w:tblW w:w="9297" w:type="dxa"/>
        <w:tblLayout w:type="fixed"/>
        <w:tblLook w:val="04A0" w:firstRow="1" w:lastRow="0" w:firstColumn="1" w:lastColumn="0" w:noHBand="0" w:noVBand="1"/>
      </w:tblPr>
      <w:tblGrid>
        <w:gridCol w:w="2568"/>
        <w:gridCol w:w="6576"/>
        <w:gridCol w:w="153"/>
      </w:tblGrid>
      <w:tr w:rsidR="00D863A6" w:rsidRPr="003A73E7" w14:paraId="4C66F97C" w14:textId="77777777" w:rsidTr="00977E3B">
        <w:trPr>
          <w:trHeight w:val="3288"/>
        </w:trPr>
        <w:tc>
          <w:tcPr>
            <w:tcW w:w="2568" w:type="dxa"/>
            <w:vAlign w:val="center"/>
          </w:tcPr>
          <w:p w14:paraId="191DD751" w14:textId="77777777" w:rsidR="00E26BF5" w:rsidRPr="003A73E7" w:rsidRDefault="007617A9" w:rsidP="007617A9">
            <w:pPr>
              <w:pStyle w:val="Image"/>
              <w:wordWrap w:val="0"/>
              <w:spacing w:before="600"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4F586927" wp14:editId="0DC6D55D">
                  <wp:extent cx="1493520" cy="1493520"/>
                  <wp:effectExtent l="0" t="0" r="0" b="0"/>
                  <wp:docPr id="448963922" name="Picture 3" descr="စကားပြောအကွက်နှင့် လုံခြုံရေးပုံ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963922" name="Picture 3" descr="စကားပြောအကွက်နှင့် လုံခြုံရေးပုံ။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9" w:type="dxa"/>
            <w:gridSpan w:val="2"/>
            <w:vAlign w:val="center"/>
          </w:tcPr>
          <w:p w14:paraId="28D9F3B4" w14:textId="77777777" w:rsidR="00E26BF5" w:rsidRPr="003A73E7" w:rsidRDefault="007617A9" w:rsidP="007617A9">
            <w:pPr>
              <w:wordWrap w:val="0"/>
              <w:spacing w:before="60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ယဥ်ကျေးမှု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အားလုံးအတွက်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လုံခြုံသော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ကျွန်တော်တို့သုံးစွဲနိုင်သည့်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စကားလုံးအသုံးနှုန်းများနှင့်ပတ်သက်၍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သဘောတူညီချက်ရရှိရန်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ကျွန်ုပ်တို့အနေဖြင့်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အခြားသူများနှင့်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အတူပူးပေါင်းလုပ်ကိုင်လိုပါသည်။</w:t>
            </w:r>
            <w:r w:rsidRPr="003A73E7">
              <w:rPr>
                <w:rFonts w:eastAsia="Zawgyi-One" w:cs="Myanmar Text"/>
              </w:rPr>
              <w:t xml:space="preserve"> </w:t>
            </w:r>
          </w:p>
        </w:tc>
      </w:tr>
      <w:tr w:rsidR="00D863A6" w:rsidRPr="003A73E7" w14:paraId="220AEE25" w14:textId="77777777" w:rsidTr="00977E3B">
        <w:trPr>
          <w:gridAfter w:val="1"/>
          <w:wAfter w:w="153" w:type="dxa"/>
          <w:trHeight w:val="3288"/>
        </w:trPr>
        <w:tc>
          <w:tcPr>
            <w:tcW w:w="2568" w:type="dxa"/>
            <w:vAlign w:val="center"/>
          </w:tcPr>
          <w:p w14:paraId="257DF39F" w14:textId="77777777" w:rsidR="00751D7A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1FF3FC3F" wp14:editId="6E20BDD9">
                  <wp:extent cx="1493520" cy="1493520"/>
                  <wp:effectExtent l="0" t="0" r="0" b="0"/>
                  <wp:docPr id="2100879869" name="Picture 4" descr="NDIS အစီစဥ် ကိုင်ထားသူ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0879869" name="Picture 4" descr="NDIS အစီစဥ် ကိုင်ထားသူတစ်ဦး။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A73E7">
              <w:rPr>
                <w:rFonts w:cs="Myanmar Text"/>
              </w:rPr>
              <w:t xml:space="preserve"> </w:t>
            </w:r>
          </w:p>
        </w:tc>
        <w:tc>
          <w:tcPr>
            <w:tcW w:w="6576" w:type="dxa"/>
            <w:vAlign w:val="center"/>
          </w:tcPr>
          <w:p w14:paraId="6BF7F1FA" w14:textId="77777777" w:rsidR="00751D7A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ထို့ပြင်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မသန်စွမ်းသူများအနေဖြင့်</w:t>
            </w:r>
            <w:r w:rsidRPr="003A73E7">
              <w:rPr>
                <w:rFonts w:eastAsia="Zawgyi-One" w:cs="Myanmar Text"/>
              </w:rPr>
              <w:t xml:space="preserve"> NDIS </w:t>
            </w:r>
            <w:r w:rsidRPr="003A73E7">
              <w:rPr>
                <w:rFonts w:ascii="Myanmar Text" w:eastAsia="Zawgyi-One" w:hAnsi="Myanmar Text" w:cs="Myanmar Text"/>
              </w:rPr>
              <w:t>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ပိုမိုပါဝင်နိုင်ကြောင်းကို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သေချာစေလိုပါသည်။</w:t>
            </w:r>
          </w:p>
        </w:tc>
      </w:tr>
    </w:tbl>
    <w:p w14:paraId="185ED1B1" w14:textId="77777777" w:rsidR="00977E3B" w:rsidRPr="003A73E7" w:rsidRDefault="007617A9" w:rsidP="007617A9">
      <w:pPr>
        <w:wordWrap w:val="0"/>
        <w:spacing w:line="240" w:lineRule="auto"/>
        <w:rPr>
          <w:rFonts w:cs="Myanmar Text"/>
        </w:rPr>
      </w:pPr>
      <w:r w:rsidRPr="003A73E7">
        <w:rPr>
          <w:rFonts w:cs="Myanmar Text"/>
        </w:rPr>
        <w:br w:type="page"/>
      </w:r>
    </w:p>
    <w:tbl>
      <w:tblPr>
        <w:tblW w:w="9144" w:type="dxa"/>
        <w:tblLayout w:type="fixed"/>
        <w:tblLook w:val="04A0" w:firstRow="1" w:lastRow="0" w:firstColumn="1" w:lastColumn="0" w:noHBand="0" w:noVBand="1"/>
      </w:tblPr>
      <w:tblGrid>
        <w:gridCol w:w="2568"/>
        <w:gridCol w:w="6576"/>
      </w:tblGrid>
      <w:tr w:rsidR="00D863A6" w:rsidRPr="003A73E7" w14:paraId="6187AA0D" w14:textId="77777777" w:rsidTr="00977E3B">
        <w:tc>
          <w:tcPr>
            <w:tcW w:w="2568" w:type="dxa"/>
            <w:vAlign w:val="center"/>
          </w:tcPr>
          <w:p w14:paraId="089F3B63" w14:textId="77777777" w:rsidR="00751D7A" w:rsidRPr="003A73E7" w:rsidRDefault="00751D7A" w:rsidP="007617A9">
            <w:pPr>
              <w:pStyle w:val="Image"/>
              <w:wordWrap w:val="0"/>
              <w:spacing w:after="0" w:line="240" w:lineRule="auto"/>
              <w:rPr>
                <w:rFonts w:cs="Myanmar Text"/>
              </w:rPr>
            </w:pPr>
          </w:p>
        </w:tc>
        <w:tc>
          <w:tcPr>
            <w:tcW w:w="6576" w:type="dxa"/>
            <w:vAlign w:val="center"/>
          </w:tcPr>
          <w:p w14:paraId="5FB5EE66" w14:textId="77777777" w:rsidR="00751D7A" w:rsidRPr="003A73E7" w:rsidRDefault="007617A9" w:rsidP="007617A9">
            <w:pPr>
              <w:wordWrap w:val="0"/>
              <w:spacing w:after="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သေချာအောင်လုပ်ပေးရာတွင်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ပါဝင်သည်မှာ</w:t>
            </w:r>
            <w:r w:rsidRPr="003A73E7">
              <w:rPr>
                <w:rFonts w:eastAsia="Zawgyi-One" w:cs="Myanmar Text"/>
              </w:rPr>
              <w:t>-</w:t>
            </w:r>
          </w:p>
        </w:tc>
      </w:tr>
      <w:tr w:rsidR="00D863A6" w:rsidRPr="003A73E7" w14:paraId="6148DE81" w14:textId="77777777" w:rsidTr="00977E3B">
        <w:trPr>
          <w:trHeight w:val="2268"/>
        </w:trPr>
        <w:tc>
          <w:tcPr>
            <w:tcW w:w="2568" w:type="dxa"/>
            <w:vAlign w:val="center"/>
          </w:tcPr>
          <w:p w14:paraId="2C939D40" w14:textId="77777777" w:rsidR="00280CFA" w:rsidRPr="003A73E7" w:rsidRDefault="007617A9" w:rsidP="007617A9">
            <w:pPr>
              <w:pStyle w:val="Image"/>
              <w:wordWrap w:val="0"/>
              <w:spacing w:before="120" w:after="120"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79201A2D" wp14:editId="5F99235C">
                  <wp:extent cx="1493520" cy="1493520"/>
                  <wp:effectExtent l="0" t="0" r="0" b="0"/>
                  <wp:docPr id="31690645" name="Picture 3" descr="တရားရေးချိန်ခွင်များနှင့် လက်မထောင်ထားသည့်ပုံတစ်တွဲ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90645" name="Picture 3" descr="တရားရေးချိန်ခွင်များနှင့် လက်မထောင်ထားသည့်ပုံတစ်တွဲ။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60462A3" w14:textId="77777777" w:rsidR="00280CFA" w:rsidRPr="003A73E7" w:rsidRDefault="007617A9" w:rsidP="007617A9">
            <w:pPr>
              <w:pStyle w:val="ListParagraph"/>
              <w:numPr>
                <w:ilvl w:val="0"/>
                <w:numId w:val="53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eastAsia="Zawgyi-One" w:cs="Myanmar Text"/>
              </w:rPr>
              <w:t xml:space="preserve">NDIS </w:t>
            </w:r>
            <w:r w:rsidRPr="003A73E7">
              <w:rPr>
                <w:rFonts w:ascii="Myanmar Text" w:eastAsia="Zawgyi-One" w:hAnsi="Myanmar Text" w:cs="Myanmar Text"/>
              </w:rPr>
              <w:t>သည်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ပါဝင်သုံးစွဲသူများအတွက်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သာနာမျှတရန်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ဖြစ်သည်</w:t>
            </w:r>
          </w:p>
        </w:tc>
      </w:tr>
      <w:tr w:rsidR="00D863A6" w:rsidRPr="003A73E7" w14:paraId="62D3E9FA" w14:textId="77777777" w:rsidTr="00977E3B">
        <w:trPr>
          <w:trHeight w:val="2268"/>
        </w:trPr>
        <w:tc>
          <w:tcPr>
            <w:tcW w:w="2568" w:type="dxa"/>
            <w:vAlign w:val="center"/>
          </w:tcPr>
          <w:p w14:paraId="438CEC28" w14:textId="77777777" w:rsidR="00280CFA" w:rsidRPr="003A73E7" w:rsidRDefault="007617A9" w:rsidP="007617A9">
            <w:pPr>
              <w:pStyle w:val="Image"/>
              <w:wordWrap w:val="0"/>
              <w:spacing w:before="120" w:after="120"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04320" behindDoc="0" locked="0" layoutInCell="1" allowOverlap="1" wp14:anchorId="10EE79BC" wp14:editId="742B75FC">
                      <wp:simplePos x="0" y="0"/>
                      <wp:positionH relativeFrom="column">
                        <wp:posOffset>866775</wp:posOffset>
                      </wp:positionH>
                      <wp:positionV relativeFrom="paragraph">
                        <wp:posOffset>733425</wp:posOffset>
                      </wp:positionV>
                      <wp:extent cx="631825" cy="203200"/>
                      <wp:effectExtent l="19050" t="57150" r="15875" b="44450"/>
                      <wp:wrapNone/>
                      <wp:docPr id="357982937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444347">
                                <a:off x="0" y="0"/>
                                <a:ext cx="631825" cy="2032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E42BE22" w14:textId="77777777" w:rsidR="007617A9" w:rsidRPr="003A5998" w:rsidRDefault="007617A9" w:rsidP="003A5998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14"/>
                                      <w:szCs w:val="18"/>
                                      <w:lang w:val="en-PH"/>
                                    </w:rPr>
                                  </w:pPr>
                                  <w:r w:rsidRPr="003A5998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14"/>
                                      <w:szCs w:val="18"/>
                                    </w:rPr>
                                    <w:t>အစီအစဉ်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EE79BC" id="_x0000_s1036" type="#_x0000_t202" alt="&quot;&quot;" style="position:absolute;left:0;text-align:left;margin-left:68.25pt;margin-top:57.75pt;width:49.75pt;height:16pt;rotation:485345fd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" filled="f" stroked="f">
                      <v:textbox inset="0,0,0,0">
                        <w:txbxContent>
                          <w:p w14:paraId="0E42BE22" w14:textId="77777777" w:rsidR="007617A9" w:rsidRPr="003A5998" w:rsidRDefault="007617A9" w:rsidP="003A5998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14"/>
                                <w:szCs w:val="18"/>
                                <w:lang w:val="en-PH"/>
                              </w:rPr>
                            </w:pPr>
                            <w:r w:rsidRPr="003A5998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14"/>
                                <w:szCs w:val="18"/>
                              </w:rPr>
                              <w:t>အစီအစဉ်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67DF3" w:rsidRPr="003A73E7">
              <w:rPr>
                <w:rFonts w:cs="Myanmar Text"/>
                <w:noProof/>
              </w:rPr>
              <w:drawing>
                <wp:inline distT="0" distB="0" distL="0" distR="0" wp14:anchorId="2C1F9C8F" wp14:editId="53C5EC12">
                  <wp:extent cx="1493520" cy="1493520"/>
                  <wp:effectExtent l="0" t="0" r="0" b="0"/>
                  <wp:docPr id="1637987145" name="Picture 1" descr="လက်မထောင်ထားပြီး NDIS အစီအစဥ်ကိုင်ထားသော ပါဝင်သုံးစွဲသူ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7987145" name="Picture 1" descr="လက်မထောင်ထားပြီး NDIS အစီအစဥ်ကိုင်ထားသော ပါဝင်သုံးစွဲသူတစ်ဦး။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04C8696" w14:textId="77777777" w:rsidR="00280CFA" w:rsidRPr="003A73E7" w:rsidRDefault="007617A9" w:rsidP="007617A9">
            <w:pPr>
              <w:pStyle w:val="ListParagraph"/>
              <w:numPr>
                <w:ilvl w:val="0"/>
                <w:numId w:val="63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ပိုမိုများပြားလာသော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ပါဝင်သုံးစွဲသူများသည်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၎င်းတို့၏</w:t>
            </w:r>
            <w:r w:rsidRPr="003A73E7">
              <w:rPr>
                <w:rFonts w:eastAsia="Zawgyi-One" w:cs="Myanmar Text"/>
              </w:rPr>
              <w:t xml:space="preserve"> NDIS </w:t>
            </w:r>
            <w:r w:rsidRPr="003A73E7">
              <w:rPr>
                <w:rFonts w:ascii="Myanmar Text" w:eastAsia="Zawgyi-One" w:hAnsi="Myanmar Text" w:cs="Myanmar Text"/>
              </w:rPr>
              <w:t>အစီအစဥ်များအား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မည်သို့သုံးစွဲရမည်ကို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သိရှိကြရမည်။</w:t>
            </w:r>
          </w:p>
        </w:tc>
      </w:tr>
      <w:tr w:rsidR="00D863A6" w:rsidRPr="003A73E7" w14:paraId="453D6059" w14:textId="77777777" w:rsidTr="00977E3B">
        <w:trPr>
          <w:trHeight w:val="3628"/>
        </w:trPr>
        <w:tc>
          <w:tcPr>
            <w:tcW w:w="2568" w:type="dxa"/>
            <w:vAlign w:val="center"/>
          </w:tcPr>
          <w:p w14:paraId="76C41294" w14:textId="77777777" w:rsidR="00751D7A" w:rsidRPr="003A73E7" w:rsidRDefault="007617A9" w:rsidP="007617A9">
            <w:pPr>
              <w:pStyle w:val="Image"/>
              <w:wordWrap w:val="0"/>
              <w:spacing w:before="720"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6AFE4B5F" wp14:editId="389E7DBD">
                  <wp:extent cx="1493520" cy="1493520"/>
                  <wp:effectExtent l="0" t="0" r="0" b="0"/>
                  <wp:docPr id="331969078" name="Picture 2" descr="ပါဝင်သုံးစွဲသူတစ်ဦးအား ကူညီပေးနေသည့် NDIS ဝန်ထမ်းတစ်ဦး။ ၎င်းဘေး၌ လုံခြုံရေးပုံနှင့် လက်မထောင်ထားသည့်ပုံ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969078" name="Picture 2" descr="ပါဝင်သုံးစွဲသူတစ်ဦးအား ကူညီပေးနေသည့် NDIS ဝန်ထမ်းတစ်ဦး။ ၎င်းဘေး၌ လုံခြုံရေးပုံနှင့် လက်မထောင်ထားသည့်ပုံ။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B09B425" w14:textId="77777777" w:rsidR="00821147" w:rsidRPr="003A73E7" w:rsidRDefault="007617A9" w:rsidP="007617A9">
            <w:pPr>
              <w:wordWrap w:val="0"/>
              <w:spacing w:before="72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ကျွန်ုပ်တို့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လူမှုအသိုက်အဝန်းများနှင့်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ဆက်သွယ်ပြောဆိုသည့်အခါ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သေချာလိုသည်မှာ</w:t>
            </w:r>
            <w:r w:rsidRPr="003A73E7">
              <w:rPr>
                <w:rFonts w:eastAsia="Zawgyi-One" w:cs="Myanmar Text"/>
              </w:rPr>
              <w:t>-</w:t>
            </w:r>
          </w:p>
          <w:p w14:paraId="1E50DD5D" w14:textId="77777777" w:rsidR="00751D7A" w:rsidRPr="003A73E7" w:rsidRDefault="007617A9" w:rsidP="007617A9">
            <w:pPr>
              <w:pStyle w:val="ListParagraph"/>
              <w:numPr>
                <w:ilvl w:val="0"/>
                <w:numId w:val="54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ယဥ်ကျေးမှုအားလုံးအတွက်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လုံခြုံရမည်</w:t>
            </w:r>
          </w:p>
          <w:p w14:paraId="1F48FE2C" w14:textId="77777777" w:rsidR="00821147" w:rsidRPr="003A73E7" w:rsidRDefault="007617A9" w:rsidP="007617A9">
            <w:pPr>
              <w:pStyle w:val="ListParagraph"/>
              <w:numPr>
                <w:ilvl w:val="0"/>
                <w:numId w:val="54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ကောင်းမွန်စွာ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အလုပ်ဖြစ်ရမည်</w:t>
            </w:r>
            <w:r w:rsidRPr="003A73E7">
              <w:rPr>
                <w:rFonts w:eastAsia="Zawgyi-One" w:cs="Myanmar Text"/>
              </w:rPr>
              <w:t xml:space="preserve"> </w:t>
            </w:r>
          </w:p>
          <w:p w14:paraId="4E4B991A" w14:textId="77777777" w:rsidR="00821147" w:rsidRPr="003A73E7" w:rsidRDefault="007617A9" w:rsidP="007617A9">
            <w:pPr>
              <w:pStyle w:val="ListParagraph"/>
              <w:numPr>
                <w:ilvl w:val="0"/>
                <w:numId w:val="54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eastAsia="Zawgyi-One" w:cs="Myanmar Text"/>
              </w:rPr>
              <w:t xml:space="preserve">NDIS </w:t>
            </w:r>
            <w:r w:rsidRPr="003A73E7">
              <w:rPr>
                <w:rFonts w:ascii="Myanmar Text" w:eastAsia="Zawgyi-One" w:hAnsi="Myanmar Text" w:cs="Myanmar Text"/>
              </w:rPr>
              <w:t>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စိတ်ချယုံကြည်ရန်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ယဥ်ကျေးမှုကွဲသူများကိုပံ့ပိုးထောက်ကူပေးရမည်။</w:t>
            </w:r>
          </w:p>
        </w:tc>
      </w:tr>
      <w:tr w:rsidR="00D863A6" w:rsidRPr="003A73E7" w14:paraId="5BF6AC86" w14:textId="77777777" w:rsidTr="00977E3B">
        <w:trPr>
          <w:trHeight w:val="3402"/>
        </w:trPr>
        <w:tc>
          <w:tcPr>
            <w:tcW w:w="2568" w:type="dxa"/>
            <w:vAlign w:val="center"/>
          </w:tcPr>
          <w:p w14:paraId="5EA6115E" w14:textId="77777777" w:rsidR="0045725F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06368" behindDoc="0" locked="0" layoutInCell="1" allowOverlap="1" wp14:anchorId="334A89D0" wp14:editId="7DA21736">
                      <wp:simplePos x="0" y="0"/>
                      <wp:positionH relativeFrom="column">
                        <wp:posOffset>345440</wp:posOffset>
                      </wp:positionH>
                      <wp:positionV relativeFrom="paragraph">
                        <wp:posOffset>371475</wp:posOffset>
                      </wp:positionV>
                      <wp:extent cx="800100" cy="450215"/>
                      <wp:effectExtent l="0" t="0" r="0" b="6985"/>
                      <wp:wrapNone/>
                      <wp:docPr id="123887976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00100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EBA8BF7" w14:textId="77777777" w:rsidR="007617A9" w:rsidRPr="003A5998" w:rsidRDefault="007617A9" w:rsidP="003A5998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pacing w:val="-10"/>
                                      <w:sz w:val="18"/>
                                      <w:szCs w:val="18"/>
                                      <w:lang w:val="en-PH"/>
                                    </w:rPr>
                                  </w:pPr>
                                  <w:r w:rsidRPr="003A5998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pacing w:val="-10"/>
                                      <w:sz w:val="18"/>
                                      <w:szCs w:val="18"/>
                                    </w:rPr>
                                    <w:t>ဆောင်ရွက်ရမည့်အစီအစဥ်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4A89D0" id="_x0000_s1037" type="#_x0000_t202" alt="&quot;&quot;" style="position:absolute;left:0;text-align:left;margin-left:27.2pt;margin-top:29.25pt;width:63pt;height:35.45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" filled="f" stroked="f">
                      <v:textbox inset="0,0,0,0">
                        <w:txbxContent>
                          <w:p w14:paraId="4EBA8BF7" w14:textId="77777777" w:rsidR="007617A9" w:rsidRPr="003A5998" w:rsidRDefault="007617A9" w:rsidP="003A5998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pacing w:val="-10"/>
                                <w:sz w:val="18"/>
                                <w:szCs w:val="18"/>
                                <w:lang w:val="en-PH"/>
                              </w:rPr>
                            </w:pPr>
                            <w:r w:rsidRPr="003A5998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pacing w:val="-10"/>
                                <w:sz w:val="18"/>
                                <w:szCs w:val="18"/>
                              </w:rPr>
                              <w:t>ဆောင်ရွက်ရမည့်အစီအစဥ်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86814" w:rsidRPr="003A73E7">
              <w:rPr>
                <w:rFonts w:cs="Myanmar Text"/>
                <w:noProof/>
              </w:rPr>
              <w:drawing>
                <wp:inline distT="0" distB="0" distL="0" distR="0" wp14:anchorId="035AE76F" wp14:editId="516D4778">
                  <wp:extent cx="1493520" cy="1493520"/>
                  <wp:effectExtent l="0" t="0" r="0" b="0"/>
                  <wp:docPr id="448415310" name="Picture 3" descr="အမှန်ပြသင်္ကေတနှင့်အတူ စာရင်းတစ်ခုကိုပြထားသည့် လုပ်ရမည့် အစီအစဥ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415310" name="Picture 3" descr="အမှန်ပြသင်္ကေတနှင့်အတူ စာရင်းတစ်ခုကိုပြထားသည့် လုပ်ရမည့် အစီအစဥ်။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3F53797" w14:textId="77777777" w:rsidR="00F122D1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ကျွန်ုပ်တို့၏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ဆောင်ရွက်ရမည့်အစီအစဥ်များကို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ဆောင်ရွက်ရမည့်အစီအစဥ်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စာမျက်နှာ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၈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ဖတ်ရှုနိုင်ပါသည်။</w:t>
            </w:r>
          </w:p>
          <w:p w14:paraId="116259AD" w14:textId="77777777" w:rsidR="00F122D1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ကျွန်ုပ်တို့၏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ဆောင်ရွက်ရမည့်အစီအစဥ်ကို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ဝက်ဘ်ဆိုက်တွင်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တွေ့ရှိနိုင်သည်။</w:t>
            </w:r>
          </w:p>
          <w:p w14:paraId="0516EFB5" w14:textId="77777777" w:rsidR="0045725F" w:rsidRPr="003A73E7" w:rsidRDefault="00000000" w:rsidP="007617A9">
            <w:pPr>
              <w:wordWrap w:val="0"/>
              <w:spacing w:line="240" w:lineRule="auto"/>
              <w:rPr>
                <w:rFonts w:cs="Myanmar Text"/>
                <w:bCs/>
              </w:rPr>
            </w:pPr>
            <w:hyperlink r:id="rId72" w:history="1">
              <w:r w:rsidR="00AE4419" w:rsidRPr="003A73E7">
                <w:rPr>
                  <w:rStyle w:val="Hyperlink"/>
                  <w:rFonts w:eastAsia="Zawgyi-One" w:cs="Myanmar Text"/>
                  <w:bCs/>
                </w:rPr>
                <w:t>www.ndis.gov.au/CALD</w:t>
              </w:r>
            </w:hyperlink>
            <w:r w:rsidR="00F122D1" w:rsidRPr="003A73E7">
              <w:rPr>
                <w:rFonts w:eastAsia="Zawgyi-One" w:cs="Myanmar Text"/>
                <w:bCs/>
              </w:rPr>
              <w:t xml:space="preserve"> </w:t>
            </w:r>
          </w:p>
        </w:tc>
      </w:tr>
    </w:tbl>
    <w:p w14:paraId="21456C3F" w14:textId="77777777" w:rsidR="00AA2B19" w:rsidRPr="00664A48" w:rsidRDefault="007617A9" w:rsidP="007617A9">
      <w:pPr>
        <w:pStyle w:val="Heading3"/>
        <w:wordWrap w:val="0"/>
        <w:spacing w:before="480" w:after="120" w:line="240" w:lineRule="auto"/>
        <w:rPr>
          <w:rFonts w:cs="Myanmar Text"/>
        </w:rPr>
      </w:pPr>
      <w:r w:rsidRPr="00664A48">
        <w:rPr>
          <w:rFonts w:cs="Myanmar Text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685B9EA2" wp14:editId="5C69F33C">
                <wp:simplePos x="0" y="0"/>
                <wp:positionH relativeFrom="page">
                  <wp:posOffset>564960</wp:posOffset>
                </wp:positionH>
                <wp:positionV relativeFrom="paragraph">
                  <wp:posOffset>-248380</wp:posOffset>
                </wp:positionV>
                <wp:extent cx="6422400" cy="1059123"/>
                <wp:effectExtent l="19050" t="19050" r="16510" b="27305"/>
                <wp:wrapNone/>
                <wp:docPr id="110" name="Rectangle: Rounded Corners 1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1059123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FAA320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B4467CC" id="Rectangle: Rounded Corners 110" o:spid="_x0000_s1026" alt="&quot;&quot;" style="position:absolute;margin-left:44.5pt;margin-top:-19.55pt;width:505.7pt;height:83.4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" fillcolor="#faa320" strokecolor="#6b2976" strokeweight="3pt">
                <w10:wrap anchorx="page"/>
              </v:roundrect>
            </w:pict>
          </mc:Fallback>
        </mc:AlternateContent>
      </w:r>
      <w:r w:rsidR="00B676E1" w:rsidRPr="00664A48">
        <w:rPr>
          <w:rFonts w:ascii="Myanmar Text" w:eastAsia="Zawgyi-One" w:hAnsi="Myanmar Text" w:cs="Myanmar Text"/>
        </w:rPr>
        <w:t>၂</w:t>
      </w:r>
      <w:r w:rsidR="00B676E1" w:rsidRPr="00664A48">
        <w:rPr>
          <w:rFonts w:eastAsia="Zawgyi-One" w:cs="Myanmar Text"/>
        </w:rPr>
        <w:t xml:space="preserve">. </w:t>
      </w:r>
      <w:r w:rsidR="00B676E1" w:rsidRPr="00664A48">
        <w:rPr>
          <w:rFonts w:ascii="Myanmar Text" w:eastAsia="Zawgyi-One" w:hAnsi="Myanmar Text" w:cs="Myanmar Text"/>
        </w:rPr>
        <w:t>ကျွန်တော်တို့၏</w:t>
      </w:r>
      <w:r w:rsidR="00B676E1" w:rsidRPr="00664A48">
        <w:rPr>
          <w:rFonts w:eastAsia="Zawgyi-One" w:cs="Myanmar Text"/>
        </w:rPr>
        <w:t xml:space="preserve"> </w:t>
      </w:r>
      <w:r w:rsidR="00B676E1" w:rsidRPr="00664A48">
        <w:rPr>
          <w:rFonts w:ascii="Myanmar Text" w:eastAsia="Zawgyi-One" w:hAnsi="Myanmar Text" w:cs="Myanmar Text"/>
        </w:rPr>
        <w:t>ဝန်ထမ်းများတွင်</w:t>
      </w:r>
      <w:r w:rsidR="00B676E1" w:rsidRPr="00664A48">
        <w:rPr>
          <w:rFonts w:eastAsia="Zawgyi-One" w:cs="Myanmar Text"/>
        </w:rPr>
        <w:t xml:space="preserve"> </w:t>
      </w:r>
      <w:r w:rsidR="00B676E1" w:rsidRPr="00664A48">
        <w:rPr>
          <w:rFonts w:ascii="Myanmar Text" w:eastAsia="Zawgyi-One" w:hAnsi="Myanmar Text" w:cs="Myanmar Text"/>
        </w:rPr>
        <w:t>ထိုက်သင့်သော</w:t>
      </w:r>
      <w:r w:rsidR="00B676E1" w:rsidRPr="00664A48">
        <w:rPr>
          <w:rFonts w:eastAsia="Zawgyi-One" w:cs="Myanmar Text"/>
        </w:rPr>
        <w:t xml:space="preserve"> </w:t>
      </w:r>
      <w:r w:rsidR="00B676E1" w:rsidRPr="00664A48">
        <w:rPr>
          <w:rFonts w:ascii="Myanmar Text" w:eastAsia="Zawgyi-One" w:hAnsi="Myanmar Text" w:cs="Myanmar Text"/>
        </w:rPr>
        <w:t>အရည်အချင်းများ</w:t>
      </w:r>
      <w:r w:rsidR="00B676E1" w:rsidRPr="00664A48">
        <w:rPr>
          <w:rFonts w:eastAsia="Zawgyi-One" w:cs="Myanmar Text"/>
        </w:rPr>
        <w:t xml:space="preserve"> </w:t>
      </w:r>
      <w:r w:rsidR="00B676E1" w:rsidRPr="00664A48">
        <w:rPr>
          <w:rFonts w:ascii="Myanmar Text" w:eastAsia="Zawgyi-One" w:hAnsi="Myanmar Text" w:cs="Myanmar Text"/>
        </w:rPr>
        <w:t>ရှိကြောင်း</w:t>
      </w:r>
      <w:r w:rsidR="00B676E1" w:rsidRPr="00664A48">
        <w:rPr>
          <w:rFonts w:eastAsia="Zawgyi-One" w:cs="Myanmar Text"/>
        </w:rPr>
        <w:t xml:space="preserve"> </w:t>
      </w:r>
      <w:r w:rsidR="00B676E1" w:rsidRPr="00664A48">
        <w:rPr>
          <w:rFonts w:ascii="Myanmar Text" w:eastAsia="Zawgyi-One" w:hAnsi="Myanmar Text" w:cs="Myanmar Text"/>
        </w:rPr>
        <w:t>သေချာစေခြင်း</w:t>
      </w:r>
    </w:p>
    <w:tbl>
      <w:tblPr>
        <w:tblW w:w="9639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512"/>
      </w:tblGrid>
      <w:tr w:rsidR="00D863A6" w:rsidRPr="003A73E7" w14:paraId="516F40FB" w14:textId="77777777" w:rsidTr="00664A48">
        <w:tc>
          <w:tcPr>
            <w:tcW w:w="2551" w:type="dxa"/>
            <w:vAlign w:val="center"/>
          </w:tcPr>
          <w:p w14:paraId="7F565F03" w14:textId="77777777" w:rsidR="007F4213" w:rsidRPr="003A73E7" w:rsidRDefault="007617A9" w:rsidP="007617A9">
            <w:pPr>
              <w:pStyle w:val="Image"/>
              <w:wordWrap w:val="0"/>
              <w:spacing w:before="360"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726E89A6" wp14:editId="15A390E8">
                  <wp:extent cx="1483200" cy="1112400"/>
                  <wp:effectExtent l="0" t="0" r="3175" b="0"/>
                  <wp:docPr id="157029532" name="Picture 4" descr="မိသားစုနှင့်အတူ ရယ်ပြုံးနေသည့် ပါဝင်သုံးစွဲသူ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029532" name="Picture 4" descr="မိသားစုနှင့်အတူ ရယ်ပြုံးနေသည့် ပါဝင်သုံးစွဲသူတစ်ဦး။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2" t="6248" r="32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8" w:type="dxa"/>
            <w:gridSpan w:val="2"/>
            <w:vAlign w:val="center"/>
          </w:tcPr>
          <w:p w14:paraId="2F87E3C9" w14:textId="77777777" w:rsidR="007F4213" w:rsidRPr="003A73E7" w:rsidRDefault="007617A9" w:rsidP="007617A9">
            <w:pPr>
              <w:wordWrap w:val="0"/>
              <w:spacing w:beforeLines="120" w:before="288" w:after="12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ကျွန်ုပ်တို့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ဝန်ထမ်းများနှင့်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ပူးပေါင်းဆောင်ရွက်သူများက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နားလည်သင့်သည်မှာ</w:t>
            </w:r>
            <w:r w:rsidRPr="003A73E7">
              <w:rPr>
                <w:rFonts w:eastAsia="Zawgyi-One" w:cs="Myanmar Text"/>
              </w:rPr>
              <w:t xml:space="preserve">- </w:t>
            </w:r>
          </w:p>
          <w:p w14:paraId="0B3A6CDD" w14:textId="77777777" w:rsidR="00F34816" w:rsidRPr="003A73E7" w:rsidRDefault="007617A9" w:rsidP="007617A9">
            <w:pPr>
              <w:pStyle w:val="ListParagraph"/>
              <w:numPr>
                <w:ilvl w:val="0"/>
                <w:numId w:val="12"/>
              </w:numPr>
              <w:wordWrap w:val="0"/>
              <w:spacing w:beforeLines="120" w:before="288" w:after="12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ပါဝင်သုံးစွဲသူများ၊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၎င်းတို့၏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မိသားစုများနှင့်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စောင့်ရှောက်သူများနှင့်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မည်သို့လုပ်ကိုင်ပုံ</w:t>
            </w:r>
          </w:p>
          <w:p w14:paraId="5B6F21C4" w14:textId="77777777" w:rsidR="007F4213" w:rsidRPr="003A73E7" w:rsidRDefault="007617A9" w:rsidP="007617A9">
            <w:pPr>
              <w:pStyle w:val="ListParagraph"/>
              <w:numPr>
                <w:ilvl w:val="0"/>
                <w:numId w:val="12"/>
              </w:numPr>
              <w:wordWrap w:val="0"/>
              <w:spacing w:beforeLines="120" w:before="288" w:after="12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၎င်းတို့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လိုအပ်သည့်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ပံ့ပိုးမှု</w:t>
            </w:r>
          </w:p>
        </w:tc>
      </w:tr>
      <w:tr w:rsidR="00D863A6" w:rsidRPr="003A73E7" w14:paraId="3DCD3987" w14:textId="77777777" w:rsidTr="00664A48">
        <w:trPr>
          <w:gridAfter w:val="1"/>
          <w:wAfter w:w="512" w:type="dxa"/>
        </w:trPr>
        <w:tc>
          <w:tcPr>
            <w:tcW w:w="2551" w:type="dxa"/>
            <w:vAlign w:val="center"/>
          </w:tcPr>
          <w:p w14:paraId="341CC2CA" w14:textId="77777777" w:rsidR="007F4213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  <w:noProof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3EFAC177" wp14:editId="34DCBA03">
                  <wp:extent cx="1483200" cy="1112400"/>
                  <wp:effectExtent l="0" t="0" r="3175" b="0"/>
                  <wp:docPr id="2116314676" name="Picture 5" descr="ပါဝင်သုံးစွဲသူတစ်ဦးကို ကူညီနေသည့် တစ်စုံတစ်ယောက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6314676" name="Picture 5" descr="ပါဝင်သုံးစွဲသူတစ်ဦးကို ကူညီနေသည့် တစ်စုံတစ်ယောက်။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63" t="-874" r="43" b="8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E697E8C" w14:textId="77777777" w:rsidR="007F4213" w:rsidRPr="003A73E7" w:rsidRDefault="007617A9" w:rsidP="007617A9">
            <w:pPr>
              <w:wordWrap w:val="0"/>
              <w:spacing w:before="120" w:after="12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ဝန်ထမ်းများသည်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အောက်ပါအတိုင်း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ဝန်ဆောင်မှုများ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မည်သို့ပံပိုးရမည်ကိုလည်း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သိသင့်သည်</w:t>
            </w:r>
            <w:r w:rsidRPr="003A73E7">
              <w:rPr>
                <w:rFonts w:eastAsia="Zawgyi-One" w:cs="Myanmar Text"/>
              </w:rPr>
              <w:t>-</w:t>
            </w:r>
          </w:p>
          <w:p w14:paraId="40289F6B" w14:textId="77777777" w:rsidR="0041463B" w:rsidRPr="003A73E7" w:rsidRDefault="007617A9" w:rsidP="007617A9">
            <w:pPr>
              <w:pStyle w:val="ListParagraph"/>
              <w:numPr>
                <w:ilvl w:val="0"/>
                <w:numId w:val="43"/>
              </w:numPr>
              <w:wordWrap w:val="0"/>
              <w:spacing w:before="120" w:after="120" w:line="240" w:lineRule="auto"/>
              <w:rPr>
                <w:rStyle w:val="Strong"/>
                <w:rFonts w:cs="Myanmar Text"/>
              </w:rPr>
            </w:pPr>
            <w:r w:rsidRPr="003A73E7">
              <w:rPr>
                <w:rStyle w:val="Strong"/>
                <w:rFonts w:ascii="Myanmar Text" w:eastAsia="Zawgyi-One" w:hAnsi="Myanmar Text" w:cs="Myanmar Text"/>
              </w:rPr>
              <w:t>လူတိုင်းပါဝင်ရမည်</w:t>
            </w:r>
          </w:p>
          <w:p w14:paraId="7178AE8D" w14:textId="77777777" w:rsidR="0041463B" w:rsidRPr="003A73E7" w:rsidRDefault="007617A9" w:rsidP="007617A9">
            <w:pPr>
              <w:pStyle w:val="ListParagraph"/>
              <w:numPr>
                <w:ilvl w:val="0"/>
                <w:numId w:val="43"/>
              </w:numPr>
              <w:wordWrap w:val="0"/>
              <w:spacing w:before="120" w:after="12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ယဉ်ကျေးမှုအားလုံးအတွက်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လုံခြုံရမည်။</w:t>
            </w:r>
          </w:p>
        </w:tc>
      </w:tr>
      <w:tr w:rsidR="00D863A6" w:rsidRPr="003A73E7" w14:paraId="22608931" w14:textId="77777777" w:rsidTr="00664A48">
        <w:trPr>
          <w:gridAfter w:val="1"/>
          <w:wAfter w:w="512" w:type="dxa"/>
        </w:trPr>
        <w:tc>
          <w:tcPr>
            <w:tcW w:w="2551" w:type="dxa"/>
            <w:vAlign w:val="center"/>
          </w:tcPr>
          <w:p w14:paraId="0524D5E0" w14:textId="77777777" w:rsidR="00076E20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  <w:noProof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12D8DF62" wp14:editId="24FE615C">
                  <wp:extent cx="1482725" cy="1482725"/>
                  <wp:effectExtent l="0" t="0" r="3175" b="3175"/>
                  <wp:docPr id="1845511611" name="Picture 18" descr="လူတစ်စုနှင့် ၎င်းတို့ကို ဝိုင်းရံထားသည့် လမ်းညွှန်မြှာ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5511611" name="Picture 18" descr="လူတစ်စုနှင့် ၎င်းတို့ကို ဝိုင်းရံထားသည့် လမ်းညွှန်မြှား။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12DA014" w14:textId="77777777" w:rsidR="00076E20" w:rsidRPr="003A73E7" w:rsidRDefault="007617A9" w:rsidP="007617A9">
            <w:pPr>
              <w:wordWrap w:val="0"/>
              <w:spacing w:before="120" w:after="12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ပါဝင်နိုင်သည်ဟု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ဆိုရာ၌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လူတိုင်းသည်</w:t>
            </w:r>
            <w:r w:rsidRPr="003A73E7">
              <w:rPr>
                <w:rFonts w:eastAsia="Zawgyi-One" w:cs="Myanmar Text"/>
              </w:rPr>
              <w:t>-</w:t>
            </w:r>
          </w:p>
          <w:p w14:paraId="7E6317D2" w14:textId="77777777" w:rsidR="00076E20" w:rsidRPr="003A73E7" w:rsidRDefault="007617A9" w:rsidP="007617A9">
            <w:pPr>
              <w:pStyle w:val="ListParagraph"/>
              <w:numPr>
                <w:ilvl w:val="0"/>
                <w:numId w:val="18"/>
              </w:numPr>
              <w:wordWrap w:val="0"/>
              <w:spacing w:before="120" w:after="12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ပါဝင်နိုင်သည်</w:t>
            </w:r>
            <w:r w:rsidRPr="003A73E7">
              <w:rPr>
                <w:rFonts w:eastAsia="Zawgyi-One" w:cs="Myanmar Text"/>
              </w:rPr>
              <w:t xml:space="preserve"> </w:t>
            </w:r>
          </w:p>
          <w:p w14:paraId="3A95DD88" w14:textId="77777777" w:rsidR="00076E20" w:rsidRPr="003A73E7" w:rsidRDefault="007617A9" w:rsidP="007617A9">
            <w:pPr>
              <w:pStyle w:val="ListParagraph"/>
              <w:numPr>
                <w:ilvl w:val="0"/>
                <w:numId w:val="18"/>
              </w:numPr>
              <w:wordWrap w:val="0"/>
              <w:spacing w:before="120" w:after="12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ပါဝင်သက်ဆိုင်သည်ဟု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လူတိုင်း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ခံစားစေရမည်။</w:t>
            </w:r>
          </w:p>
        </w:tc>
      </w:tr>
    </w:tbl>
    <w:p w14:paraId="6C7BEE05" w14:textId="77777777" w:rsidR="00AA2B19" w:rsidRPr="003A73E7" w:rsidRDefault="007617A9" w:rsidP="007617A9">
      <w:pPr>
        <w:pStyle w:val="Heading4"/>
        <w:wordWrap w:val="0"/>
        <w:spacing w:before="480" w:after="120"/>
        <w:rPr>
          <w:rFonts w:cs="Myanmar Text"/>
        </w:rPr>
      </w:pPr>
      <w:r w:rsidRPr="003A73E7">
        <w:rPr>
          <w:rFonts w:cs="Myanmar Text"/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4DE9C716" wp14:editId="7C8BC75A">
                <wp:simplePos x="0" y="0"/>
                <wp:positionH relativeFrom="margin">
                  <wp:posOffset>9525</wp:posOffset>
                </wp:positionH>
                <wp:positionV relativeFrom="paragraph">
                  <wp:posOffset>621343</wp:posOffset>
                </wp:positionV>
                <wp:extent cx="5786755" cy="241300"/>
                <wp:effectExtent l="19050" t="19050" r="23495" b="25400"/>
                <wp:wrapNone/>
                <wp:docPr id="111" name="Group 1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12" name="Straight Connector 11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3" name="Oval 11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9146FB" id="Group 111" o:spid="_x0000_s1026" alt="&quot;&quot;" style="position:absolute;margin-left:.75pt;margin-top:48.9pt;width:455.65pt;height:19pt;z-index:25166438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">
                <v:line id="Straight Connector 112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" strokecolor="#65276f [3044]" strokeweight="3pt">
                  <v:stroke endcap="round"/>
                </v:line>
                <v:oval id="Oval 11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" fillcolor="#faa320" strokecolor="#6b2976" strokeweight="3pt"/>
                <w10:wrap anchorx="margin"/>
              </v:group>
            </w:pict>
          </mc:Fallback>
        </mc:AlternateContent>
      </w:r>
      <w:r w:rsidR="00821147" w:rsidRPr="003A73E7">
        <w:rPr>
          <w:rFonts w:ascii="Myanmar Text" w:eastAsia="Zawgyi-One" w:hAnsi="Myanmar Text" w:cs="Myanmar Text"/>
        </w:rPr>
        <w:t>ကျွန်ုပ်တို့၏</w:t>
      </w:r>
      <w:r w:rsidR="00821147" w:rsidRPr="003A73E7">
        <w:rPr>
          <w:rFonts w:eastAsia="Zawgyi-One" w:cs="Myanmar Text"/>
        </w:rPr>
        <w:t xml:space="preserve"> </w:t>
      </w:r>
      <w:r w:rsidR="00821147" w:rsidRPr="003A73E7">
        <w:rPr>
          <w:rFonts w:ascii="Myanmar Text" w:eastAsia="Zawgyi-One" w:hAnsi="Myanmar Text" w:cs="Myanmar Text"/>
        </w:rPr>
        <w:t>ရည်မှန်းချက်ပန်းတိုင်များ</w:t>
      </w:r>
    </w:p>
    <w:tbl>
      <w:tblPr>
        <w:tblW w:w="10065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87"/>
        <w:gridCol w:w="567"/>
        <w:gridCol w:w="284"/>
      </w:tblGrid>
      <w:tr w:rsidR="00D863A6" w:rsidRPr="003A73E7" w14:paraId="1A13FCCC" w14:textId="77777777" w:rsidTr="00664A48">
        <w:trPr>
          <w:gridAfter w:val="1"/>
          <w:wAfter w:w="284" w:type="dxa"/>
        </w:trPr>
        <w:tc>
          <w:tcPr>
            <w:tcW w:w="2551" w:type="dxa"/>
            <w:vAlign w:val="center"/>
          </w:tcPr>
          <w:p w14:paraId="6967321F" w14:textId="77777777" w:rsidR="00AA2B19" w:rsidRPr="003A73E7" w:rsidRDefault="007617A9" w:rsidP="007617A9">
            <w:pPr>
              <w:pStyle w:val="Image"/>
              <w:wordWrap w:val="0"/>
              <w:spacing w:before="600"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11991D38" wp14:editId="3A02B0C8">
                  <wp:extent cx="1482725" cy="1482725"/>
                  <wp:effectExtent l="0" t="0" r="3175" b="3175"/>
                  <wp:docPr id="1479782826" name="Picture 7" descr="အင်္ဂလိပ်စာမဟုတ်သည့် ဘာသာစကားဖြင့် ရေးသားထားသည့်အကွက်အောက်ရှိ လက်မြှောက်ထားသော ပါဝင်သူ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9782826" name="Picture 7" descr="အင်္ဂလိပ်စာမဟုတ်သည့် ဘာသာစကားဖြင့် ရေးသားထားသည့်အကွက်အောက်ရှိ လက်မြှောက်ထားသော ပါဝင်သူတစ်ဦး။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30" w:type="dxa"/>
            <w:gridSpan w:val="3"/>
            <w:vAlign w:val="center"/>
          </w:tcPr>
          <w:p w14:paraId="36FAB64A" w14:textId="77777777" w:rsidR="00AA2B19" w:rsidRPr="003A73E7" w:rsidRDefault="007617A9" w:rsidP="007617A9">
            <w:pPr>
              <w:wordWrap w:val="0"/>
              <w:spacing w:beforeLines="120" w:before="288" w:after="12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ပါဝင်သုံးစွဲသူများ၏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အောက်ပါလိုအပ်ချက်များကို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ဝန်ထမ်းများနှင့်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ပူးပေါင်းဆောင်ရွက်သူများက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နားလည်စေရန်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လိုလားပါသည်</w:t>
            </w:r>
            <w:r w:rsidRPr="003A73E7">
              <w:rPr>
                <w:rFonts w:eastAsia="Zawgyi-One" w:cs="Myanmar Text"/>
              </w:rPr>
              <w:t>-</w:t>
            </w:r>
          </w:p>
          <w:p w14:paraId="4B30055B" w14:textId="77777777" w:rsidR="00AA2B19" w:rsidRPr="003A73E7" w:rsidRDefault="007617A9" w:rsidP="007617A9">
            <w:pPr>
              <w:pStyle w:val="ListParagraph"/>
              <w:numPr>
                <w:ilvl w:val="0"/>
                <w:numId w:val="23"/>
              </w:numPr>
              <w:wordWrap w:val="0"/>
              <w:spacing w:beforeLines="120" w:before="288" w:after="12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ယဥ်ကျေးမှု</w:t>
            </w:r>
          </w:p>
          <w:p w14:paraId="0C4A510C" w14:textId="77777777" w:rsidR="00AA2B19" w:rsidRPr="003A73E7" w:rsidRDefault="007617A9" w:rsidP="007617A9">
            <w:pPr>
              <w:pStyle w:val="ListParagraph"/>
              <w:numPr>
                <w:ilvl w:val="0"/>
                <w:numId w:val="23"/>
              </w:numPr>
              <w:wordWrap w:val="0"/>
              <w:spacing w:beforeLines="120" w:before="288" w:after="12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ဘာသာစကား။</w:t>
            </w:r>
          </w:p>
        </w:tc>
      </w:tr>
      <w:tr w:rsidR="00D863A6" w:rsidRPr="003A73E7" w14:paraId="6478C6F8" w14:textId="77777777" w:rsidTr="00664A48">
        <w:trPr>
          <w:gridAfter w:val="3"/>
          <w:wAfter w:w="938" w:type="dxa"/>
        </w:trPr>
        <w:tc>
          <w:tcPr>
            <w:tcW w:w="2551" w:type="dxa"/>
            <w:vAlign w:val="center"/>
          </w:tcPr>
          <w:p w14:paraId="0BD5E3DF" w14:textId="77777777" w:rsidR="00AA2B19" w:rsidRPr="003A73E7" w:rsidRDefault="007617A9" w:rsidP="007617A9">
            <w:pPr>
              <w:pStyle w:val="Image"/>
              <w:wordWrap w:val="0"/>
              <w:spacing w:before="0" w:after="0" w:line="240" w:lineRule="auto"/>
              <w:contextualSpacing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lastRenderedPageBreak/>
              <w:drawing>
                <wp:inline distT="0" distB="0" distL="0" distR="0" wp14:anchorId="1444AE6B" wp14:editId="29E3F678">
                  <wp:extent cx="1440000" cy="1080000"/>
                  <wp:effectExtent l="0" t="0" r="8255" b="6350"/>
                  <wp:docPr id="920881929" name="Picture 8" descr="ပါဝင်သုံးစွဲသူတစ်ဦးနှင့်စကားပြောနေပြီး စာရေးနေသည့် NDIS ဝန်ထမ်း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0881929" name="Picture 8" descr="ပါဝင်သုံးစွဲသူတစ်ဦးနှင့်စကားပြောနေပြီး စာရေးနေသည့် NDIS ဝန်ထမ်းတစ်ဦး။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93" t="-1201" r="43" b="12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793999C" w14:textId="77777777" w:rsidR="00AA2B19" w:rsidRPr="003A73E7" w:rsidRDefault="007617A9" w:rsidP="007617A9">
            <w:pPr>
              <w:wordWrap w:val="0"/>
              <w:spacing w:before="0" w:after="12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ထို့ပြင်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၎င်းတို့၏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ပံ့ပိုးကူညီမှုများမှာ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၎င်းတို့၏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ယဥ်ကျေးမှုနှင့်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ဘာသာစကားဖြင့်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မည်သို့ကောင်းမွန်စွာ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လုပ်ကိုင်ရန်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လိုအပ်ကြောင်းဖြစ်ပါသည်။</w:t>
            </w:r>
          </w:p>
        </w:tc>
      </w:tr>
      <w:tr w:rsidR="00D863A6" w:rsidRPr="003A73E7" w14:paraId="63A4EA0B" w14:textId="77777777" w:rsidTr="00664A48">
        <w:trPr>
          <w:gridAfter w:val="3"/>
          <w:wAfter w:w="938" w:type="dxa"/>
        </w:trPr>
        <w:tc>
          <w:tcPr>
            <w:tcW w:w="2551" w:type="dxa"/>
            <w:vAlign w:val="center"/>
          </w:tcPr>
          <w:p w14:paraId="0875F502" w14:textId="77777777" w:rsidR="00821147" w:rsidRPr="003A73E7" w:rsidRDefault="00821147" w:rsidP="007617A9">
            <w:pPr>
              <w:pStyle w:val="Image"/>
              <w:wordWrap w:val="0"/>
              <w:spacing w:before="0" w:after="0" w:line="240" w:lineRule="auto"/>
              <w:contextualSpacing/>
              <w:rPr>
                <w:rFonts w:cs="Myanmar Text"/>
              </w:rPr>
            </w:pPr>
          </w:p>
        </w:tc>
        <w:tc>
          <w:tcPr>
            <w:tcW w:w="6576" w:type="dxa"/>
            <w:vAlign w:val="center"/>
          </w:tcPr>
          <w:p w14:paraId="30450A32" w14:textId="77777777" w:rsidR="00821147" w:rsidRPr="003A73E7" w:rsidRDefault="007617A9" w:rsidP="007617A9">
            <w:pPr>
              <w:wordWrap w:val="0"/>
              <w:spacing w:before="120" w:after="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ကျွန်ုပ်တို့၏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ဝန်ထမ်းများနှင့်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ပူးပေါင်းဆောင်ရွက်သူများက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အောက်ပါတို့အတွက်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လုံခြုံသောနည်းလမ်းဖြင့်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လုပ်ကိုင်ရန်ကိုလည်း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လိုလားပါသည်</w:t>
            </w:r>
            <w:r w:rsidRPr="003A73E7">
              <w:rPr>
                <w:rFonts w:eastAsia="Zawgyi-One" w:cs="Myanmar Text"/>
              </w:rPr>
              <w:t>-</w:t>
            </w:r>
          </w:p>
        </w:tc>
      </w:tr>
      <w:tr w:rsidR="00D863A6" w:rsidRPr="003A73E7" w14:paraId="080B2A6F" w14:textId="77777777" w:rsidTr="00664A48">
        <w:trPr>
          <w:gridAfter w:val="3"/>
          <w:wAfter w:w="938" w:type="dxa"/>
        </w:trPr>
        <w:tc>
          <w:tcPr>
            <w:tcW w:w="2551" w:type="dxa"/>
            <w:vAlign w:val="center"/>
          </w:tcPr>
          <w:p w14:paraId="48B38595" w14:textId="77777777" w:rsidR="00821147" w:rsidRPr="003A73E7" w:rsidRDefault="007617A9" w:rsidP="007617A9">
            <w:pPr>
              <w:pStyle w:val="Image"/>
              <w:wordWrap w:val="0"/>
              <w:spacing w:before="0" w:after="0" w:line="240" w:lineRule="auto"/>
              <w:contextualSpacing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29732AE5" wp14:editId="424149BD">
                  <wp:extent cx="1440000" cy="1440000"/>
                  <wp:effectExtent l="0" t="0" r="8255" b="8255"/>
                  <wp:docPr id="486016409" name="Picture 9" descr="ပါဝင်သုံးစွဲသူ ၃ ဦးနှင့် လုံခြုံရေးပုံ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016409" name="Picture 9" descr="ပါဝင်သုံးစွဲသူ ၃ ဦးနှင့် လုံခြုံရေးပုံ။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A1879F3" w14:textId="77777777" w:rsidR="00821147" w:rsidRPr="003A73E7" w:rsidRDefault="007617A9" w:rsidP="007617A9">
            <w:pPr>
              <w:pStyle w:val="ListParagraph"/>
              <w:numPr>
                <w:ilvl w:val="0"/>
                <w:numId w:val="24"/>
              </w:numPr>
              <w:wordWrap w:val="0"/>
              <w:spacing w:before="120" w:after="120" w:line="240" w:lineRule="auto"/>
              <w:ind w:left="714" w:hanging="357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ယဥ်ကျေးမှုတိုင်း</w:t>
            </w:r>
          </w:p>
        </w:tc>
      </w:tr>
      <w:tr w:rsidR="00D863A6" w:rsidRPr="003A73E7" w14:paraId="38516172" w14:textId="77777777" w:rsidTr="00664A48">
        <w:trPr>
          <w:gridAfter w:val="3"/>
          <w:wAfter w:w="938" w:type="dxa"/>
        </w:trPr>
        <w:tc>
          <w:tcPr>
            <w:tcW w:w="2551" w:type="dxa"/>
            <w:vAlign w:val="center"/>
          </w:tcPr>
          <w:p w14:paraId="2F679EEB" w14:textId="77777777" w:rsidR="00821147" w:rsidRPr="003A73E7" w:rsidRDefault="007617A9" w:rsidP="007617A9">
            <w:pPr>
              <w:pStyle w:val="Image"/>
              <w:wordWrap w:val="0"/>
              <w:spacing w:before="0" w:after="0" w:line="240" w:lineRule="auto"/>
              <w:contextualSpacing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5DB6BA7D" wp14:editId="461D3DA7">
                  <wp:extent cx="1440000" cy="1440000"/>
                  <wp:effectExtent l="0" t="0" r="8255" b="8255"/>
                  <wp:docPr id="192786036" name="Picture 10" descr="ပါဝင်သုံးစွဲသူတစ်ဦးအား ကူညီပေးနေသည့် NDIS ဝန်ထမ်း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786036" name="Picture 10" descr="ပါဝင်သုံးစွဲသူတစ်ဦးအား ကူညီပေးနေသည့် NDIS ဝန်ထမ်းတစ်ဦး။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54878DC" w14:textId="77777777" w:rsidR="00821147" w:rsidRPr="003A73E7" w:rsidRDefault="007617A9" w:rsidP="007617A9">
            <w:pPr>
              <w:pStyle w:val="ListParagraph"/>
              <w:numPr>
                <w:ilvl w:val="0"/>
                <w:numId w:val="24"/>
              </w:numPr>
              <w:wordWrap w:val="0"/>
              <w:spacing w:before="120" w:after="120" w:line="240" w:lineRule="auto"/>
              <w:ind w:left="714" w:hanging="357"/>
              <w:rPr>
                <w:rFonts w:cs="Myanmar Text"/>
              </w:rPr>
            </w:pPr>
            <w:r w:rsidRPr="003A73E7">
              <w:rPr>
                <w:rStyle w:val="Strong"/>
                <w:rFonts w:ascii="Myanmar Text" w:eastAsia="Zawgyi-One" w:hAnsi="Myanmar Text" w:cs="Myanmar Text"/>
              </w:rPr>
              <w:t>စိတ်ဒဏ်ရာ</w:t>
            </w:r>
            <w:r w:rsidRPr="003A73E7">
              <w:rPr>
                <w:rFonts w:ascii="Myanmar Text" w:eastAsia="Zawgyi-One" w:hAnsi="Myanmar Text" w:cs="Myanmar Text"/>
              </w:rPr>
              <w:t>ကြုံတွေ့ခဲ့ရသူများ</w:t>
            </w:r>
          </w:p>
        </w:tc>
      </w:tr>
      <w:tr w:rsidR="00D863A6" w:rsidRPr="003A73E7" w14:paraId="4B990FEB" w14:textId="77777777" w:rsidTr="00664A48">
        <w:trPr>
          <w:gridAfter w:val="2"/>
          <w:wAfter w:w="851" w:type="dxa"/>
        </w:trPr>
        <w:tc>
          <w:tcPr>
            <w:tcW w:w="2551" w:type="dxa"/>
            <w:vAlign w:val="center"/>
          </w:tcPr>
          <w:p w14:paraId="25141DDE" w14:textId="77777777" w:rsidR="00821147" w:rsidRPr="003A73E7" w:rsidRDefault="007617A9" w:rsidP="007617A9">
            <w:pPr>
              <w:pStyle w:val="Image"/>
              <w:wordWrap w:val="0"/>
              <w:spacing w:before="0" w:after="0" w:line="240" w:lineRule="auto"/>
              <w:contextualSpacing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6AD30D40" wp14:editId="3DB04B6F">
                  <wp:extent cx="1440000" cy="1440000"/>
                  <wp:effectExtent l="0" t="0" r="8255" b="8255"/>
                  <wp:docPr id="1035255781" name="Picture 1" descr="စိတ်မကောင်းဖြစ်နေသူတစ်ဦး။ ၎င်းအပေါ်၌ ၎င်းတို့ ငိုယိုနေပုံပါ စဥ်းစားသည်ကိုပြအကွက်တစ်ခုနှင့် ဘေး၌ ပြဿနာပုံ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5255781" name="Picture 1" descr="စိတ်မကောင်းဖြစ်နေသူတစ်ဦး။ ၎င်းအပေါ်၌ ၎င်းတို့ ငိုယိုနေပုံပါ စဥ်းစားသည်ကိုပြအကွက်တစ်ခုနှင့် ဘေး၌ ပြဿနာပုံ။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  <w:gridSpan w:val="2"/>
            <w:vAlign w:val="center"/>
          </w:tcPr>
          <w:p w14:paraId="0FCAA41E" w14:textId="77777777" w:rsidR="00821147" w:rsidRPr="003A73E7" w:rsidRDefault="007617A9" w:rsidP="007617A9">
            <w:pPr>
              <w:wordWrap w:val="0"/>
              <w:spacing w:before="360" w:after="12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စိတ်ဒဏ်ရာဆိုသည်မှာ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သင့်အပေါ်ဆိုးဝါးစွာဖြစ်ပွားခဲ့သည့်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တစ်ခုခုအပေါ်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ခံစားရပုံကိုဆိုလိုသည်။</w:t>
            </w:r>
          </w:p>
          <w:p w14:paraId="6C06DDE6" w14:textId="77777777" w:rsidR="00821147" w:rsidRPr="003A73E7" w:rsidRDefault="007617A9" w:rsidP="007617A9">
            <w:pPr>
              <w:wordWrap w:val="0"/>
              <w:spacing w:before="120" w:after="12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ဥပမာ၊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ကြောက်ရွံ့နေနိုင်သည်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သို့မဟုတ်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စိတ်သောကရောက်နေနိုင်သည်။</w:t>
            </w:r>
          </w:p>
          <w:p w14:paraId="5E7BB9F0" w14:textId="77777777" w:rsidR="00821147" w:rsidRPr="003A73E7" w:rsidRDefault="007617A9" w:rsidP="007617A9">
            <w:pPr>
              <w:wordWrap w:val="0"/>
              <w:spacing w:before="120" w:after="12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စိတ်ဒဏ်ရာသည်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လူများအား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နည်းလမ်းအမျိုမျိုးဖြင့်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သက်ရောက်နိုင်သည်။</w:t>
            </w:r>
          </w:p>
        </w:tc>
      </w:tr>
      <w:tr w:rsidR="00D863A6" w:rsidRPr="003A73E7" w14:paraId="6EF02D22" w14:textId="77777777" w:rsidTr="00664A48">
        <w:tc>
          <w:tcPr>
            <w:tcW w:w="2551" w:type="dxa"/>
            <w:vAlign w:val="center"/>
          </w:tcPr>
          <w:p w14:paraId="4A047B25" w14:textId="77777777" w:rsidR="0045725F" w:rsidRPr="003A73E7" w:rsidRDefault="007617A9" w:rsidP="007617A9">
            <w:pPr>
              <w:pStyle w:val="Image"/>
              <w:wordWrap w:val="0"/>
              <w:spacing w:before="0" w:after="0" w:line="240" w:lineRule="auto"/>
              <w:contextualSpacing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08416" behindDoc="0" locked="0" layoutInCell="1" allowOverlap="1" wp14:anchorId="2F4AAC7B" wp14:editId="5A0B8D5C">
                      <wp:simplePos x="0" y="0"/>
                      <wp:positionH relativeFrom="column">
                        <wp:posOffset>363220</wp:posOffset>
                      </wp:positionH>
                      <wp:positionV relativeFrom="paragraph">
                        <wp:posOffset>205740</wp:posOffset>
                      </wp:positionV>
                      <wp:extent cx="768350" cy="442595"/>
                      <wp:effectExtent l="0" t="0" r="12700" b="0"/>
                      <wp:wrapNone/>
                      <wp:docPr id="164616326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68350" cy="4425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05AE7C4" w14:textId="77777777" w:rsidR="007617A9" w:rsidRPr="003A5998" w:rsidRDefault="007617A9" w:rsidP="003A5998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pacing w:val="-10"/>
                                      <w:sz w:val="18"/>
                                      <w:szCs w:val="18"/>
                                      <w:lang w:val="en-PH"/>
                                    </w:rPr>
                                  </w:pPr>
                                  <w:r w:rsidRPr="003A5998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pacing w:val="-10"/>
                                      <w:sz w:val="18"/>
                                      <w:szCs w:val="18"/>
                                    </w:rPr>
                                    <w:t>ဆောင်ရွက်ရမည့်အစီအစဥ်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4AAC7B" id="_x0000_s1038" type="#_x0000_t202" alt="&quot;&quot;" style="position:absolute;left:0;text-align:left;margin-left:28.6pt;margin-top:16.2pt;width:60.5pt;height:34.85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" filled="f" stroked="f">
                      <v:textbox inset="0,0,0,0">
                        <w:txbxContent>
                          <w:p w14:paraId="205AE7C4" w14:textId="77777777" w:rsidR="007617A9" w:rsidRPr="003A5998" w:rsidRDefault="007617A9" w:rsidP="003A5998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pacing w:val="-10"/>
                                <w:sz w:val="18"/>
                                <w:szCs w:val="18"/>
                                <w:lang w:val="en-PH"/>
                              </w:rPr>
                            </w:pPr>
                            <w:r w:rsidRPr="003A5998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pacing w:val="-10"/>
                                <w:sz w:val="18"/>
                                <w:szCs w:val="18"/>
                              </w:rPr>
                              <w:t>ဆောင်ရွက်ရမည့်အစီအစဥ်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A7A98" w:rsidRPr="003A73E7">
              <w:rPr>
                <w:rFonts w:cs="Myanmar Text"/>
                <w:noProof/>
              </w:rPr>
              <w:drawing>
                <wp:inline distT="0" distB="0" distL="0" distR="0" wp14:anchorId="2C1C7048" wp14:editId="5A0C4BAD">
                  <wp:extent cx="1440000" cy="1440000"/>
                  <wp:effectExtent l="0" t="0" r="8255" b="8255"/>
                  <wp:docPr id="636300841" name="Picture 6" descr="အမှန်ပြသင်္ကေတနှင့်အတူ စာရင်းတစ်ခုကိုပြထားသည့် လုပ်ရမည့် အစီအစဥ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6300841" name="Picture 6" descr="အမှန်ပြသင်္ကေတနှင့်အတူ စာရင်းတစ်ခုကိုပြထားသည့် လုပ်ရမည့် အစီအစဥ်။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4" w:type="dxa"/>
            <w:gridSpan w:val="4"/>
            <w:vAlign w:val="center"/>
          </w:tcPr>
          <w:p w14:paraId="28F50CF0" w14:textId="77777777" w:rsidR="00F122D1" w:rsidRPr="003A73E7" w:rsidRDefault="007617A9" w:rsidP="007617A9">
            <w:pPr>
              <w:wordWrap w:val="0"/>
              <w:spacing w:after="12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ကျွန်ုပ်တို့၏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ဆောင်ရွက်ရမည့်အစီအစဥ်များကို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ဆောင်ရွက်ရမည့်အစီအစဥ်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စာမျက်နှာ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၁၆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ဖတ်ရှုနိုင်ပါသည်။</w:t>
            </w:r>
          </w:p>
          <w:p w14:paraId="5BFE2C80" w14:textId="77777777" w:rsidR="00F122D1" w:rsidRPr="003A73E7" w:rsidRDefault="007617A9" w:rsidP="007617A9">
            <w:pPr>
              <w:wordWrap w:val="0"/>
              <w:spacing w:before="120" w:after="12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ကျွန်ုပ်တို့၏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ဆောင်ရွက်ရမည့်အစီအစဥ်ကို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ဝက်ဘ်ဆိုက်တွင်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တွေ့ရှိနိုင်သည်။</w:t>
            </w:r>
          </w:p>
          <w:p w14:paraId="40FE181F" w14:textId="77777777" w:rsidR="0045725F" w:rsidRPr="003A73E7" w:rsidRDefault="00000000" w:rsidP="007617A9">
            <w:pPr>
              <w:wordWrap w:val="0"/>
              <w:spacing w:before="120" w:after="120" w:line="240" w:lineRule="auto"/>
              <w:rPr>
                <w:rFonts w:cs="Myanmar Text"/>
                <w:bCs/>
              </w:rPr>
            </w:pPr>
            <w:hyperlink r:id="rId82" w:history="1">
              <w:r w:rsidR="006A604C" w:rsidRPr="003A73E7">
                <w:rPr>
                  <w:rStyle w:val="Hyperlink"/>
                  <w:rFonts w:eastAsia="Zawgyi-One" w:cs="Myanmar Text"/>
                  <w:bCs/>
                </w:rPr>
                <w:t>www.ndis.gov.au/CALD</w:t>
              </w:r>
            </w:hyperlink>
          </w:p>
        </w:tc>
      </w:tr>
    </w:tbl>
    <w:p w14:paraId="1CEEFEE8" w14:textId="77777777" w:rsidR="00B676E1" w:rsidRPr="003A73E7" w:rsidRDefault="007617A9" w:rsidP="007617A9">
      <w:pPr>
        <w:pStyle w:val="Heading3"/>
        <w:wordWrap w:val="0"/>
        <w:spacing w:before="480" w:after="240" w:line="240" w:lineRule="auto"/>
        <w:rPr>
          <w:rFonts w:cs="Myanmar Text"/>
        </w:rPr>
      </w:pPr>
      <w:r w:rsidRPr="003A73E7">
        <w:rPr>
          <w:rFonts w:cs="Myanmar Text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24C01DAA" wp14:editId="5D58297F">
                <wp:simplePos x="0" y="0"/>
                <wp:positionH relativeFrom="page">
                  <wp:posOffset>570230</wp:posOffset>
                </wp:positionH>
                <wp:positionV relativeFrom="paragraph">
                  <wp:posOffset>-181932</wp:posOffset>
                </wp:positionV>
                <wp:extent cx="6422400" cy="691200"/>
                <wp:effectExtent l="19050" t="19050" r="16510" b="13970"/>
                <wp:wrapNone/>
                <wp:docPr id="125" name="Rectangle: Rounded Corners 1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43A7DE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6CB7812" id="Rectangle: Rounded Corners 125" o:spid="_x0000_s1026" alt="&quot;&quot;" style="position:absolute;margin-left:44.9pt;margin-top:-14.35pt;width:505.7pt;height:54.45pt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" fillcolor="#43a7de" strokecolor="#6b2976" strokeweight="3pt">
                <w10:wrap anchorx="page"/>
              </v:roundrect>
            </w:pict>
          </mc:Fallback>
        </mc:AlternateContent>
      </w:r>
      <w:r w:rsidRPr="003A73E7">
        <w:rPr>
          <w:rFonts w:ascii="Myanmar Text" w:eastAsia="Zawgyi-One" w:hAnsi="Myanmar Text" w:cs="Myanmar Text"/>
        </w:rPr>
        <w:t>၃</w:t>
      </w:r>
      <w:r w:rsidRPr="003A73E7">
        <w:rPr>
          <w:rFonts w:eastAsia="Zawgyi-One" w:cs="Myanmar Text"/>
        </w:rPr>
        <w:t xml:space="preserve">. </w:t>
      </w:r>
      <w:r w:rsidRPr="003A73E7">
        <w:rPr>
          <w:rFonts w:ascii="Myanmar Text" w:eastAsia="Zawgyi-One" w:hAnsi="Myanmar Text" w:cs="Myanmar Text"/>
        </w:rPr>
        <w:t>ကျွန်တော်တို့</w:t>
      </w:r>
      <w:r w:rsidRPr="003A73E7">
        <w:rPr>
          <w:rFonts w:eastAsia="Zawgyi-One" w:cs="Myanmar Text"/>
        </w:rPr>
        <w:t xml:space="preserve"> </w:t>
      </w:r>
      <w:r w:rsidRPr="003A73E7">
        <w:rPr>
          <w:rFonts w:ascii="Myanmar Text" w:eastAsia="Zawgyi-One" w:hAnsi="Myanmar Text" w:cs="Myanmar Text"/>
        </w:rPr>
        <w:t>အချက်အလက်များ</w:t>
      </w:r>
      <w:r w:rsidRPr="003A73E7">
        <w:rPr>
          <w:rFonts w:eastAsia="Zawgyi-One" w:cs="Myanmar Text"/>
        </w:rPr>
        <w:t xml:space="preserve"> </w:t>
      </w:r>
      <w:r w:rsidRPr="003A73E7">
        <w:rPr>
          <w:rFonts w:ascii="Myanmar Text" w:eastAsia="Zawgyi-One" w:hAnsi="Myanmar Text" w:cs="Myanmar Text"/>
        </w:rPr>
        <w:t>ပေးကမ်းပုံနည်းလမ်း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D863A6" w:rsidRPr="003A73E7" w14:paraId="14E724C0" w14:textId="77777777" w:rsidTr="00A9232A">
        <w:tc>
          <w:tcPr>
            <w:tcW w:w="2551" w:type="dxa"/>
            <w:vAlign w:val="center"/>
          </w:tcPr>
          <w:p w14:paraId="17B5D403" w14:textId="77777777" w:rsidR="0008380D" w:rsidRPr="003A73E7" w:rsidRDefault="007617A9" w:rsidP="007617A9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7B205112" wp14:editId="21D31900">
                  <wp:extent cx="1440000" cy="1440000"/>
                  <wp:effectExtent l="0" t="0" r="8255" b="8255"/>
                  <wp:docPr id="84" name="Picture 84" descr="စာဖတ်နေသူတစ်ဦးနှင့် အမှန်ပြသင်္ကေတပါ စဉ်းစားသည်ကိုပြအကွက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Picture 84" descr="စာဖတ်နေသူတစ်ဦးနှင့် အမှန်ပြသင်္ကေတပါ စဉ်းစားသည်ကိုပြအကွက်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59346BD" w14:textId="77777777" w:rsidR="00A9232A" w:rsidRPr="003A73E7" w:rsidRDefault="007617A9" w:rsidP="007617A9">
            <w:pPr>
              <w:wordWrap w:val="0"/>
              <w:spacing w:before="36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ကျွန်ုပ်တို့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သတင်းအချက်အလက်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ဝေမျှပေးသည့်အခါ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အောက်ပါတို့အတွက်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လွယ်ကူစွာ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နားလည်သင့်ပါသည်</w:t>
            </w:r>
            <w:r w:rsidRPr="003A73E7">
              <w:rPr>
                <w:rFonts w:eastAsia="Zawgyi-One" w:cs="Myanmar Text"/>
              </w:rPr>
              <w:t>-</w:t>
            </w:r>
          </w:p>
          <w:p w14:paraId="6E0D9DB8" w14:textId="77777777" w:rsidR="0008380D" w:rsidRPr="003A73E7" w:rsidRDefault="007617A9" w:rsidP="007617A9">
            <w:pPr>
              <w:pStyle w:val="ListParagraph"/>
              <w:numPr>
                <w:ilvl w:val="0"/>
                <w:numId w:val="58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လူမှုအသိုက်အဝန်းများ</w:t>
            </w:r>
          </w:p>
          <w:p w14:paraId="1B688C9D" w14:textId="77777777" w:rsidR="0008380D" w:rsidRPr="003A73E7" w:rsidRDefault="007617A9" w:rsidP="007617A9">
            <w:pPr>
              <w:pStyle w:val="ListParagraph"/>
              <w:numPr>
                <w:ilvl w:val="0"/>
                <w:numId w:val="58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ပါဝင်သုံးစွဲသူများ၊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၎င်းတို့၏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မိသားစုများနှင့်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စောင့်ရှောက်သူများ။</w:t>
            </w:r>
          </w:p>
        </w:tc>
      </w:tr>
      <w:tr w:rsidR="00D863A6" w:rsidRPr="003A73E7" w14:paraId="6CE38AAF" w14:textId="77777777" w:rsidTr="00A9232A">
        <w:tc>
          <w:tcPr>
            <w:tcW w:w="2551" w:type="dxa"/>
            <w:vAlign w:val="center"/>
          </w:tcPr>
          <w:p w14:paraId="027998B2" w14:textId="77777777" w:rsidR="0008380D" w:rsidRPr="003A73E7" w:rsidRDefault="0008380D" w:rsidP="007617A9">
            <w:pPr>
              <w:pStyle w:val="Image"/>
              <w:wordWrap w:val="0"/>
              <w:spacing w:before="0" w:after="0" w:line="240" w:lineRule="auto"/>
              <w:rPr>
                <w:rFonts w:cs="Myanmar Text"/>
                <w:noProof/>
              </w:rPr>
            </w:pPr>
          </w:p>
        </w:tc>
        <w:tc>
          <w:tcPr>
            <w:tcW w:w="6576" w:type="dxa"/>
            <w:vAlign w:val="center"/>
          </w:tcPr>
          <w:p w14:paraId="0DE387F5" w14:textId="77777777" w:rsidR="00F84CD1" w:rsidRPr="003A73E7" w:rsidRDefault="007617A9" w:rsidP="007617A9">
            <w:pPr>
              <w:wordWrap w:val="0"/>
              <w:spacing w:before="480" w:after="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သတင်းအချက်အလက်များမှာ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အောက်ပါ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အမျိုးမျိုးဖြင့်လည်း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ဖြစ်သင့်ပါသည်</w:t>
            </w:r>
            <w:r w:rsidRPr="003A73E7">
              <w:rPr>
                <w:rFonts w:eastAsia="Zawgyi-One" w:cs="Myanmar Text"/>
              </w:rPr>
              <w:t>-</w:t>
            </w:r>
          </w:p>
        </w:tc>
      </w:tr>
      <w:tr w:rsidR="00D863A6" w:rsidRPr="003A73E7" w14:paraId="269544E5" w14:textId="77777777" w:rsidTr="00A9232A">
        <w:tc>
          <w:tcPr>
            <w:tcW w:w="2551" w:type="dxa"/>
            <w:vAlign w:val="center"/>
          </w:tcPr>
          <w:p w14:paraId="704C53C2" w14:textId="77777777" w:rsidR="008C3472" w:rsidRPr="003A73E7" w:rsidRDefault="007617A9" w:rsidP="007617A9">
            <w:pPr>
              <w:pStyle w:val="Image"/>
              <w:wordWrap w:val="0"/>
              <w:spacing w:before="0" w:after="0" w:line="240" w:lineRule="auto"/>
              <w:rPr>
                <w:rFonts w:cs="Myanmar Text"/>
                <w:noProof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3A72D969" wp14:editId="630B64C3">
                  <wp:extent cx="1482725" cy="1482725"/>
                  <wp:effectExtent l="0" t="0" r="3175" b="3175"/>
                  <wp:docPr id="1566266494" name="Picture 1566266494" descr="&quot;Hello&quot;ကို ဘာသာ ၃မျိုးဖြင့် ရေးထားသော စကားပြောအကွက် ၃ခု အောက်ရှိ ယဥ်ကျေးမှုကွဲလူတစ်စ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6266494" name="Picture 1566266494" descr="&quot;Hello&quot;ကို ဘာသာ ၃မျိုးဖြင့် ရေးထားသော စကားပြောအကွက် ၃ခု အောက်ရှိ ယဥ်ကျေးမှုကွဲလူတစ်စု။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B3620CE" w14:textId="77777777" w:rsidR="008C3472" w:rsidRPr="003A73E7" w:rsidRDefault="007617A9" w:rsidP="007617A9">
            <w:pPr>
              <w:pStyle w:val="ListParagraph"/>
              <w:numPr>
                <w:ilvl w:val="0"/>
                <w:numId w:val="64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ဘာသာစကားများ</w:t>
            </w:r>
          </w:p>
        </w:tc>
      </w:tr>
      <w:tr w:rsidR="00D863A6" w:rsidRPr="003A73E7" w14:paraId="10436974" w14:textId="77777777" w:rsidTr="00664A48">
        <w:trPr>
          <w:trHeight w:val="2010"/>
        </w:trPr>
        <w:tc>
          <w:tcPr>
            <w:tcW w:w="2551" w:type="dxa"/>
            <w:vAlign w:val="center"/>
          </w:tcPr>
          <w:p w14:paraId="4780D8A9" w14:textId="77777777" w:rsidR="008C3472" w:rsidRPr="003A73E7" w:rsidRDefault="007617A9" w:rsidP="007617A9">
            <w:pPr>
              <w:pStyle w:val="Image"/>
              <w:wordWrap w:val="0"/>
              <w:spacing w:before="0" w:after="0" w:line="240" w:lineRule="auto"/>
              <w:rPr>
                <w:rFonts w:cs="Myanmar Text"/>
                <w:noProof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472581F4" wp14:editId="04F743D0">
                  <wp:extent cx="1482725" cy="1482725"/>
                  <wp:effectExtent l="0" t="0" r="3175" b="3175"/>
                  <wp:docPr id="951173212" name="Picture 11" descr="ဗီဒီယိုပြနေသည့် ကွန်ပျူတာတစ်ခ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1173212" name="Picture 11" descr="ဗီဒီယိုပြနေသည့် ကွန်ပျူတာတစ်ခု။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504B292" w14:textId="77777777" w:rsidR="008C3472" w:rsidRPr="003A73E7" w:rsidRDefault="007617A9" w:rsidP="007617A9">
            <w:pPr>
              <w:pStyle w:val="ListParagraph"/>
              <w:numPr>
                <w:ilvl w:val="0"/>
                <w:numId w:val="65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တင်ပြပုံနည်းများ</w:t>
            </w:r>
            <w:r w:rsidRPr="003A73E7">
              <w:rPr>
                <w:rFonts w:eastAsia="Zawgyi-One" w:cs="Myanmar Text"/>
              </w:rPr>
              <w:t xml:space="preserve">- </w:t>
            </w:r>
            <w:r w:rsidRPr="003A73E7">
              <w:rPr>
                <w:rFonts w:ascii="Myanmar Text" w:eastAsia="Zawgyi-One" w:hAnsi="Myanmar Text" w:cs="Myanmar Text"/>
              </w:rPr>
              <w:t>ဗီဒီယိုဖြင့်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တင်ပြခြင်း။</w:t>
            </w:r>
          </w:p>
        </w:tc>
      </w:tr>
    </w:tbl>
    <w:p w14:paraId="05313586" w14:textId="77777777" w:rsidR="002535DE" w:rsidRPr="003A73E7" w:rsidRDefault="007617A9" w:rsidP="007617A9">
      <w:pPr>
        <w:pStyle w:val="Heading4"/>
        <w:wordWrap w:val="0"/>
        <w:spacing w:before="480"/>
        <w:rPr>
          <w:rFonts w:cs="Myanmar Text"/>
        </w:rPr>
      </w:pPr>
      <w:r w:rsidRPr="003A73E7">
        <w:rPr>
          <w:rFonts w:cs="Myanmar Text"/>
          <w:noProof/>
        </w:rPr>
        <mc:AlternateContent>
          <mc:Choice Requires="wpg">
            <w:drawing>
              <wp:anchor distT="0" distB="0" distL="114300" distR="114300" simplePos="0" relativeHeight="251668480" behindDoc="1" locked="0" layoutInCell="1" allowOverlap="1" wp14:anchorId="1CF131B2" wp14:editId="2B01C154">
                <wp:simplePos x="0" y="0"/>
                <wp:positionH relativeFrom="margin">
                  <wp:posOffset>5080</wp:posOffset>
                </wp:positionH>
                <wp:positionV relativeFrom="paragraph">
                  <wp:posOffset>670882</wp:posOffset>
                </wp:positionV>
                <wp:extent cx="5787317" cy="241540"/>
                <wp:effectExtent l="19050" t="19050" r="23495" b="25400"/>
                <wp:wrapNone/>
                <wp:docPr id="321763445" name="Group 3217634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155292915" name="Straight Connector 15529291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91062081" name="Oval 139106208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79C134" id="Group 321763445" o:spid="_x0000_s1026" alt="&quot;&quot;" style="position:absolute;margin-left:.4pt;margin-top:52.85pt;width:455.7pt;height:19pt;z-index:-251648000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">
                <v:line id="Straight Connector 155292915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" strokecolor="#65276f [3044]" strokeweight="3pt">
                  <v:stroke endcap="round"/>
                </v:line>
                <v:oval id="Oval 139106208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" fillcolor="#43a7de" strokecolor="#6b2976" strokeweight="3pt"/>
                <w10:wrap anchorx="margin"/>
              </v:group>
            </w:pict>
          </mc:Fallback>
        </mc:AlternateContent>
      </w:r>
      <w:r w:rsidR="004F3E54" w:rsidRPr="003A73E7">
        <w:rPr>
          <w:rFonts w:ascii="Myanmar Text" w:eastAsia="Zawgyi-One" w:hAnsi="Myanmar Text" w:cs="Myanmar Text"/>
        </w:rPr>
        <w:t>ကျွန်ုပ်တို့၏</w:t>
      </w:r>
      <w:r w:rsidR="004F3E54" w:rsidRPr="003A73E7">
        <w:rPr>
          <w:rFonts w:eastAsia="Zawgyi-One" w:cs="Myanmar Text"/>
        </w:rPr>
        <w:t xml:space="preserve"> </w:t>
      </w:r>
      <w:r w:rsidR="004F3E54" w:rsidRPr="003A73E7">
        <w:rPr>
          <w:rFonts w:ascii="Myanmar Text" w:eastAsia="Zawgyi-One" w:hAnsi="Myanmar Text" w:cs="Myanmar Text"/>
        </w:rPr>
        <w:t>ရည်မှန်းချက်ပန်းတိုင်များ</w:t>
      </w:r>
    </w:p>
    <w:tbl>
      <w:tblPr>
        <w:tblW w:w="9498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371"/>
      </w:tblGrid>
      <w:tr w:rsidR="00D863A6" w:rsidRPr="003A73E7" w14:paraId="3DE382E6" w14:textId="77777777" w:rsidTr="00664A48">
        <w:tc>
          <w:tcPr>
            <w:tcW w:w="2551" w:type="dxa"/>
            <w:vAlign w:val="center"/>
          </w:tcPr>
          <w:p w14:paraId="4BDF19DD" w14:textId="77777777" w:rsidR="008104A9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2B9F5F12" wp14:editId="1C0EEE1D">
                  <wp:extent cx="1440000" cy="1364762"/>
                  <wp:effectExtent l="0" t="0" r="8255" b="6985"/>
                  <wp:docPr id="2057867763" name="Picture 2057867763" descr="ဘယ်ဘက်ရင်ဘတ်ပေါ် လက်တင်ရင်း လက်ဆွဲနှုတ်ဆက်နေသူ ၂ 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7867763" name="Picture 2057867763" descr="ဘယ်ဘက်ရင်ဘတ်ပေါ် လက်တင်ရင်း လက်ဆွဲနှုတ်ဆက်နေသူ ၂ ဦး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65" b="25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364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7" w:type="dxa"/>
            <w:gridSpan w:val="2"/>
            <w:vAlign w:val="center"/>
          </w:tcPr>
          <w:p w14:paraId="48F0185D" w14:textId="77777777" w:rsidR="00EA1BFD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ယဥ်ကျေးမှုကွဲလူမှုအသိုက်အဝန်းများနှင့်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ပါဝင်သုံးစွဲသူများသို့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သတင်းအချက်အလက်များ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ဝေမျှပေးရန်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ပိုမိုကောင်းမွန်သည့်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နည်းလမ်းများကို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ရှာဖွေလိုပါသည်။</w:t>
            </w:r>
          </w:p>
        </w:tc>
      </w:tr>
      <w:tr w:rsidR="00D863A6" w:rsidRPr="003A73E7" w14:paraId="57D5172C" w14:textId="77777777" w:rsidTr="00664A48">
        <w:trPr>
          <w:gridAfter w:val="1"/>
          <w:wAfter w:w="371" w:type="dxa"/>
          <w:trHeight w:val="3402"/>
        </w:trPr>
        <w:tc>
          <w:tcPr>
            <w:tcW w:w="2551" w:type="dxa"/>
            <w:vAlign w:val="center"/>
          </w:tcPr>
          <w:p w14:paraId="5C218699" w14:textId="77777777" w:rsidR="004F3E54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  <w:noProof/>
              </w:rPr>
            </w:pPr>
            <w:r w:rsidRPr="003A73E7">
              <w:rPr>
                <w:rFonts w:cs="Myanmar Text"/>
                <w:noProof/>
              </w:rPr>
              <w:lastRenderedPageBreak/>
              <w:drawing>
                <wp:inline distT="0" distB="0" distL="0" distR="0" wp14:anchorId="03D18756" wp14:editId="18419595">
                  <wp:extent cx="1482725" cy="1482725"/>
                  <wp:effectExtent l="0" t="0" r="3175" b="3175"/>
                  <wp:docPr id="215803121" name="Picture 5" descr="စဥ်းစားသည်ကိုပြအကွက်အောက်ရှိ လူတစ်ဦး။ စကားပြောအကွက်အတွင်းရှိ အမှန်ပြသင်္ကေတကို ပြထားသည့် စဥ်းစားနေသည်ကိုပြအကွက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803121" name="Picture 5" descr="စဥ်းစားသည်ကိုပြအကွက်အောက်ရှိ လူတစ်ဦး။ စကားပြောအကွက်အတွင်းရှိ အမှန်ပြသင်္ကေတကို ပြထားသည့် စဥ်းစားနေသည်ကိုပြအကွက်။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D357BA5" w14:textId="2A8144D8" w:rsidR="004F3E54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ကျွန်ုပ်တို့အနေဖြင့်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ပါဝင်သုံးစွဲသူ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ပိုများလာသူတို့က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၎င်းတို့သုံးစွဲနိုင်သည့်</w:t>
            </w:r>
            <w:r w:rsidRPr="003A73E7">
              <w:rPr>
                <w:rStyle w:val="Strong"/>
                <w:rFonts w:ascii="Myanmar Text" w:eastAsia="Zawgyi-One" w:hAnsi="Myanmar Text" w:cs="Myanmar Text"/>
              </w:rPr>
              <w:t>စကားပြန်</w:t>
            </w:r>
            <w:r w:rsidR="003C6953">
              <w:rPr>
                <w:rStyle w:val="Strong"/>
                <w:rFonts w:ascii="Myanmar Text" w:eastAsia="Zawgyi-One" w:hAnsi="Myanmar Text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ဝန်ဆောင်မှုများကြောင်းကို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သိရှိစေလိုပါသည်။</w:t>
            </w:r>
          </w:p>
        </w:tc>
      </w:tr>
      <w:tr w:rsidR="00D863A6" w:rsidRPr="003A73E7" w14:paraId="46A433E2" w14:textId="77777777" w:rsidTr="00664A48">
        <w:trPr>
          <w:gridAfter w:val="1"/>
          <w:wAfter w:w="371" w:type="dxa"/>
          <w:trHeight w:val="3402"/>
        </w:trPr>
        <w:tc>
          <w:tcPr>
            <w:tcW w:w="2551" w:type="dxa"/>
            <w:vAlign w:val="center"/>
          </w:tcPr>
          <w:p w14:paraId="24E6CF99" w14:textId="77777777" w:rsidR="00904103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  <w:noProof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27143678" wp14:editId="4D7A5C0E">
                  <wp:extent cx="1482725" cy="1482725"/>
                  <wp:effectExtent l="0" t="0" r="3175" b="3175"/>
                  <wp:docPr id="574560481" name="Picture 4" descr="လူ ၂ ဦးနှင့် စကားပြောနေသော စကားပြန်တစ်ဦး။ ၎င်းတို့အပေါ်၌ အင်္ဂလိပ်စာမဟုတ်သော ဘာသာစကားဖြင့် ရေးသားထားသည့် စကားပြောအကွက်တစ်ခ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560481" name="Picture 4" descr="လူ ၂ ဦးနှင့် စကားပြောနေသော စကားပြန်တစ်ဦး။ ၎င်းတို့အပေါ်၌ အင်္ဂလိပ်စာမဟုတ်သော ဘာသာစကားဖြင့် ရေးသားထားသည့် စကားပြောအကွက်တစ်ခု။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5B6E78A" w14:textId="77777777" w:rsidR="00904103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စကားပြန်ဆိုသည်မှာ</w:t>
            </w:r>
            <w:r w:rsidRPr="003A73E7">
              <w:rPr>
                <w:rFonts w:eastAsia="Zawgyi-One" w:cs="Myanmar Text"/>
              </w:rPr>
              <w:t>-</w:t>
            </w:r>
          </w:p>
          <w:p w14:paraId="14DD7380" w14:textId="77777777" w:rsidR="00904103" w:rsidRPr="003A73E7" w:rsidRDefault="007617A9" w:rsidP="007617A9">
            <w:pPr>
              <w:pStyle w:val="ListParagraph"/>
              <w:numPr>
                <w:ilvl w:val="0"/>
                <w:numId w:val="61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သင့်ဘာသာစကားကို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ပြောသည်</w:t>
            </w:r>
          </w:p>
          <w:p w14:paraId="0EA4AB3A" w14:textId="77777777" w:rsidR="005540EE" w:rsidRPr="003A73E7" w:rsidRDefault="007617A9" w:rsidP="007617A9">
            <w:pPr>
              <w:pStyle w:val="ListParagraph"/>
              <w:numPr>
                <w:ilvl w:val="0"/>
                <w:numId w:val="61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သင်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အခြားသူများနှင့်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ဆက်သွယ်စကားပြောရာတွင်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ကူညီပေးသည်</w:t>
            </w:r>
          </w:p>
          <w:p w14:paraId="5E498C9C" w14:textId="77777777" w:rsidR="00904103" w:rsidRPr="003A73E7" w:rsidRDefault="007617A9" w:rsidP="007617A9">
            <w:pPr>
              <w:pStyle w:val="ListParagraph"/>
              <w:numPr>
                <w:ilvl w:val="0"/>
                <w:numId w:val="60"/>
              </w:numPr>
              <w:wordWrap w:val="0"/>
              <w:spacing w:line="240" w:lineRule="auto"/>
              <w:contextualSpacing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အခြားသူ၏ပြောစကားကို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နားလည်ရန်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ကူညီပေးသူကို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ဆိုလိုသည်။</w:t>
            </w:r>
          </w:p>
        </w:tc>
      </w:tr>
      <w:tr w:rsidR="00D863A6" w:rsidRPr="003A73E7" w14:paraId="27CBD3A5" w14:textId="77777777" w:rsidTr="00664A48">
        <w:trPr>
          <w:gridAfter w:val="1"/>
          <w:wAfter w:w="371" w:type="dxa"/>
          <w:trHeight w:val="3402"/>
        </w:trPr>
        <w:tc>
          <w:tcPr>
            <w:tcW w:w="2551" w:type="dxa"/>
            <w:vAlign w:val="center"/>
          </w:tcPr>
          <w:p w14:paraId="24673E91" w14:textId="77777777" w:rsidR="004F3E54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  <w:noProof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6A2A6358" wp14:editId="77321423">
                  <wp:extent cx="1482725" cy="1482725"/>
                  <wp:effectExtent l="0" t="0" r="3175" b="3175"/>
                  <wp:docPr id="300222650" name="Picture 13" descr="ပါဝင်သူတစ်ဦးနှင့် စကားပြောနေသော စကားပြန်တစ်ဦး။ ၎င်းတို့အပေါ်၌ အမှန်ပြသင်္ကေတနှင့် လမ်းညွှန်မြှား 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222650" name="Picture 13" descr="ပါဝင်သူတစ်ဦးနှင့် စကားပြောနေသော စကားပြန်တစ်ဦး။ ၎င်းတို့အပေါ်၌ အမှန်ပြသင်္ကေတနှင့် လမ်းညွှန်မြှား ရှိသည်။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7D815DF" w14:textId="77777777" w:rsidR="004F3E54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ပါဝင်သုံးစွဲသူများ၏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စကားပြန်ဝန်ဆောင်များနှင့်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တွေ့ကြုံမှုများ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တိုးမြှင့်ပေးမှုကိုလည်း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လိုလားပါသည်။</w:t>
            </w:r>
          </w:p>
        </w:tc>
      </w:tr>
      <w:tr w:rsidR="00D863A6" w:rsidRPr="003A73E7" w14:paraId="4D06558F" w14:textId="77777777" w:rsidTr="00664A48">
        <w:trPr>
          <w:gridAfter w:val="1"/>
          <w:wAfter w:w="371" w:type="dxa"/>
          <w:trHeight w:val="3402"/>
        </w:trPr>
        <w:tc>
          <w:tcPr>
            <w:tcW w:w="2551" w:type="dxa"/>
            <w:vAlign w:val="center"/>
          </w:tcPr>
          <w:p w14:paraId="51832D4B" w14:textId="77777777" w:rsidR="0045725F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  <w:noProof/>
              </w:rPr>
            </w:pPr>
            <w:r w:rsidRPr="003A73E7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10464" behindDoc="0" locked="0" layoutInCell="1" allowOverlap="1" wp14:anchorId="573B7581" wp14:editId="1023F058">
                      <wp:simplePos x="0" y="0"/>
                      <wp:positionH relativeFrom="column">
                        <wp:posOffset>351790</wp:posOffset>
                      </wp:positionH>
                      <wp:positionV relativeFrom="paragraph">
                        <wp:posOffset>368300</wp:posOffset>
                      </wp:positionV>
                      <wp:extent cx="784860" cy="449580"/>
                      <wp:effectExtent l="0" t="0" r="0" b="7620"/>
                      <wp:wrapNone/>
                      <wp:docPr id="861703865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4860" cy="4495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7F12C43" w14:textId="77777777" w:rsidR="007617A9" w:rsidRPr="003A5998" w:rsidRDefault="007617A9" w:rsidP="003A5998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pacing w:val="-10"/>
                                      <w:sz w:val="18"/>
                                      <w:szCs w:val="18"/>
                                      <w:lang w:val="en-PH"/>
                                    </w:rPr>
                                  </w:pPr>
                                  <w:r w:rsidRPr="003A5998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pacing w:val="-10"/>
                                      <w:sz w:val="18"/>
                                      <w:szCs w:val="18"/>
                                    </w:rPr>
                                    <w:t>ဆောင်ရွက်ရမည့်အစီအစဥ်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3B7581" id="_x0000_s1039" type="#_x0000_t202" alt="&quot;&quot;" style="position:absolute;left:0;text-align:left;margin-left:27.7pt;margin-top:29pt;width:61.8pt;height:35.4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" filled="f" stroked="f">
                      <v:textbox inset="0,0,0,0">
                        <w:txbxContent>
                          <w:p w14:paraId="17F12C43" w14:textId="77777777" w:rsidR="007617A9" w:rsidRPr="003A5998" w:rsidRDefault="007617A9" w:rsidP="003A5998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pacing w:val="-10"/>
                                <w:sz w:val="18"/>
                                <w:szCs w:val="18"/>
                                <w:lang w:val="en-PH"/>
                              </w:rPr>
                            </w:pPr>
                            <w:r w:rsidRPr="003A5998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pacing w:val="-10"/>
                                <w:sz w:val="18"/>
                                <w:szCs w:val="18"/>
                              </w:rPr>
                              <w:t>ဆောင်ရွက်ရမည့်အစီအစဥ်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D2019" w:rsidRPr="003A73E7">
              <w:rPr>
                <w:rFonts w:cs="Myanmar Text"/>
                <w:noProof/>
              </w:rPr>
              <w:drawing>
                <wp:inline distT="0" distB="0" distL="0" distR="0" wp14:anchorId="6C4ECBF4" wp14:editId="25F34DE6">
                  <wp:extent cx="1482725" cy="1482725"/>
                  <wp:effectExtent l="0" t="0" r="3175" b="3175"/>
                  <wp:docPr id="1812387275" name="Picture 12" descr="အမှန်ပြသင်္ကေတနှင့်အတူ စာရင်းတစ်ခုကိုပြထားသည့် လုပ်ရမည့် အစီအစဥ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2387275" name="Picture 12" descr="အမှန်ပြသင်္ကေတနှင့်အတူ စာရင်းတစ်ခုကိုပြထားသည့် လုပ်ရမည့် အစီအစဥ်။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06D739C" w14:textId="77777777" w:rsidR="00F122D1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ကျွန်ုပ်တို့၏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ဆောင်ရွက်ရမည့်အစီအစဥ်များကို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ဆောင်ရွက်ရမည့်အစီအစဥ်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စာမျက်နှာ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၂၃တွင်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ဖတ်ရှုနိုင်ပါသည်။</w:t>
            </w:r>
          </w:p>
          <w:p w14:paraId="71F8E795" w14:textId="77777777" w:rsidR="00F122D1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ကျွန်ုပ်တို့၏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ဆောင်ရွက်ရမည့်အစီအစဥ်ကို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ဝက်ဘ်ဆိုက်တွင်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တွေ့ရှိနိုင်သည်။</w:t>
            </w:r>
          </w:p>
          <w:p w14:paraId="74D93D01" w14:textId="77777777" w:rsidR="0045725F" w:rsidRPr="003A73E7" w:rsidRDefault="00000000" w:rsidP="007617A9">
            <w:pPr>
              <w:wordWrap w:val="0"/>
              <w:spacing w:line="240" w:lineRule="auto"/>
              <w:rPr>
                <w:rFonts w:cs="Myanmar Text"/>
                <w:bCs/>
              </w:rPr>
            </w:pPr>
            <w:hyperlink r:id="rId89" w:history="1">
              <w:r w:rsidR="006A604C" w:rsidRPr="003A73E7">
                <w:rPr>
                  <w:rStyle w:val="Hyperlink"/>
                  <w:rFonts w:eastAsia="Zawgyi-One" w:cs="Myanmar Text"/>
                  <w:bCs/>
                </w:rPr>
                <w:t>www.ndis.gov.au/CALD</w:t>
              </w:r>
            </w:hyperlink>
          </w:p>
        </w:tc>
      </w:tr>
    </w:tbl>
    <w:p w14:paraId="070D3515" w14:textId="77777777" w:rsidR="00B676E1" w:rsidRPr="003A73E7" w:rsidRDefault="007617A9" w:rsidP="007617A9">
      <w:pPr>
        <w:pStyle w:val="Heading3"/>
        <w:wordWrap w:val="0"/>
        <w:spacing w:before="480" w:after="240" w:line="240" w:lineRule="auto"/>
        <w:rPr>
          <w:rFonts w:cs="Myanmar Text"/>
        </w:rPr>
      </w:pPr>
      <w:r w:rsidRPr="003A73E7">
        <w:rPr>
          <w:rFonts w:cs="Myanmar Text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02002695" wp14:editId="2B3E2876">
                <wp:simplePos x="0" y="0"/>
                <wp:positionH relativeFrom="page">
                  <wp:posOffset>570230</wp:posOffset>
                </wp:positionH>
                <wp:positionV relativeFrom="paragraph">
                  <wp:posOffset>-180027</wp:posOffset>
                </wp:positionV>
                <wp:extent cx="6422400" cy="691200"/>
                <wp:effectExtent l="19050" t="19050" r="16510" b="13970"/>
                <wp:wrapNone/>
                <wp:docPr id="166023663" name="Rectangle: Rounded Corners 1660236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FFCC04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14DCE0E" id="Rectangle: Rounded Corners 166023663" o:spid="_x0000_s1026" alt="&quot;&quot;" style="position:absolute;margin-left:44.9pt;margin-top:-14.2pt;width:505.7pt;height:54.45pt;z-index:-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" fillcolor="#ffcc04" strokecolor="#6b2976" strokeweight="3pt">
                <w10:wrap anchorx="page"/>
              </v:roundrect>
            </w:pict>
          </mc:Fallback>
        </mc:AlternateContent>
      </w:r>
      <w:r w:rsidRPr="003A73E7">
        <w:rPr>
          <w:rFonts w:ascii="Myanmar Text" w:eastAsia="Zawgyi-One" w:hAnsi="Myanmar Text" w:cs="Myanmar Text"/>
        </w:rPr>
        <w:t>၄</w:t>
      </w:r>
      <w:r w:rsidRPr="003A73E7">
        <w:rPr>
          <w:rFonts w:eastAsia="Zawgyi-One" w:cs="Myanmar Text"/>
        </w:rPr>
        <w:t xml:space="preserve">. </w:t>
      </w:r>
      <w:r w:rsidRPr="003A73E7">
        <w:rPr>
          <w:rFonts w:ascii="Myanmar Text" w:eastAsia="Zawgyi-One" w:hAnsi="Myanmar Text" w:cs="Myanmar Text"/>
        </w:rPr>
        <w:t>ရွေးချယ်ခွင့်နှင့်</w:t>
      </w:r>
      <w:r w:rsidRPr="003A73E7">
        <w:rPr>
          <w:rFonts w:eastAsia="Zawgyi-One" w:cs="Myanmar Text"/>
        </w:rPr>
        <w:t xml:space="preserve"> </w:t>
      </w:r>
      <w:r w:rsidRPr="003A73E7">
        <w:rPr>
          <w:rFonts w:ascii="Myanmar Text" w:eastAsia="Zawgyi-One" w:hAnsi="Myanmar Text" w:cs="Myanmar Text"/>
        </w:rPr>
        <w:t>ထိန်းချုပ်ခွင့်</w:t>
      </w:r>
      <w:r w:rsidRPr="003A73E7">
        <w:rPr>
          <w:rFonts w:eastAsia="Zawgyi-One" w:cs="Myanmar Text"/>
        </w:rPr>
        <w:t xml:space="preserve"> 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D863A6" w:rsidRPr="003A73E7" w14:paraId="74AE38CC" w14:textId="77777777" w:rsidTr="00C73E0D">
        <w:tc>
          <w:tcPr>
            <w:tcW w:w="2551" w:type="dxa"/>
            <w:vAlign w:val="center"/>
          </w:tcPr>
          <w:p w14:paraId="20BA09D9" w14:textId="77777777" w:rsidR="00490AD8" w:rsidRPr="003A73E7" w:rsidRDefault="007617A9" w:rsidP="007617A9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31DCCF71" wp14:editId="7F0EEDA6">
                  <wp:extent cx="1482725" cy="1007712"/>
                  <wp:effectExtent l="0" t="0" r="3175" b="2540"/>
                  <wp:docPr id="1982031989" name="Picture 14" descr="လက်မထောင်ထားကြသည့် လူ ၂ 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2031989" name="Picture 14" descr="လက်မထောင်ထားကြသည့် လူ ၂ ဦး။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0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725" cy="10077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C188B8C" w14:textId="3A4EF366" w:rsidR="00490AD8" w:rsidRPr="003A73E7" w:rsidRDefault="003C6953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ပါဝင်သုံးစွဲသူများ၏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လိုအပ်ချက်များနှင့်ကိုက်ညီမည့်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ပံ့ပိုးကူညီမှုများနှင့်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ဝန်ဆောင်မှုများ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ပိုမိုရှိသင့်ပါသည်။</w:t>
            </w:r>
          </w:p>
        </w:tc>
      </w:tr>
      <w:tr w:rsidR="00D863A6" w:rsidRPr="003A73E7" w14:paraId="40EC0D68" w14:textId="77777777" w:rsidTr="00C73E0D">
        <w:tc>
          <w:tcPr>
            <w:tcW w:w="2551" w:type="dxa"/>
            <w:vAlign w:val="center"/>
          </w:tcPr>
          <w:p w14:paraId="5AC5DA20" w14:textId="77777777" w:rsidR="00490AD8" w:rsidRPr="003A73E7" w:rsidRDefault="007617A9" w:rsidP="007617A9">
            <w:pPr>
              <w:pStyle w:val="Image"/>
              <w:wordWrap w:val="0"/>
              <w:spacing w:before="0" w:after="0" w:line="240" w:lineRule="auto"/>
              <w:rPr>
                <w:rFonts w:cs="Myanmar Text"/>
                <w:noProof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7AC00412" wp14:editId="33690FAA">
                  <wp:extent cx="1482725" cy="1482725"/>
                  <wp:effectExtent l="0" t="0" r="3175" b="3175"/>
                  <wp:docPr id="1734651930" name="Picture 6" descr="ဝန်ဆောင်မှုပေးသူ ၂ ဦး။ တစ်ဦးမှာ ဆရာဝန်နားကျပ်တပ်ထားပြီး အခြားတစ်ဦးမှာ စာစောင်ကိုင်ထား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4651930" name="Picture 6" descr="ဝန်ဆောင်မှုပေးသူ ၂ ဦး။ တစ်ဦးမှာ ဆရာဝန်နားကျပ်တပ်ထားပြီး အခြားတစ်ဦးမှာ စာစောင်ကိုင်ထားသည်။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34DECBE" w14:textId="77777777" w:rsidR="00490AD8" w:rsidRPr="003A73E7" w:rsidRDefault="007617A9" w:rsidP="007617A9">
            <w:pPr>
              <w:wordWrap w:val="0"/>
              <w:spacing w:after="12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ပါဝင်သုံးစွဲသူများသည်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၎င်းတို့၏လိုအပ်ချက်များနှင့်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ကိုက်ညီသော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Style w:val="Strong"/>
                <w:rFonts w:ascii="Myanmar Text" w:eastAsia="Zawgyi-One" w:hAnsi="Myanmar Text" w:cs="Myanmar Text"/>
              </w:rPr>
              <w:t>ဝန်ဆောင်မှုပေးသူများ</w:t>
            </w:r>
            <w:r w:rsidRPr="003A73E7">
              <w:rPr>
                <w:rFonts w:ascii="Myanmar Text" w:eastAsia="Zawgyi-One" w:hAnsi="Myanmar Text" w:cs="Myanmar Text"/>
              </w:rPr>
              <w:t>ကိုရှာဖွေအသုံးပြုရန်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အကူအညီရသင့်ပါသည်။</w:t>
            </w:r>
          </w:p>
          <w:p w14:paraId="0F801D2D" w14:textId="77777777" w:rsidR="0010274C" w:rsidRPr="003A73E7" w:rsidRDefault="007617A9" w:rsidP="007617A9">
            <w:pPr>
              <w:wordWrap w:val="0"/>
              <w:spacing w:before="120" w:after="12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ဝန်ဆောင်မှုပေးသူများသည်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ပါဝင်သုံးစွဲသူများအား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ဝန်ဆောင်မှု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ဆောင်ရွက်ပေးခြင်းဖြင့်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ပံ့ပိုးပေးသည်။</w:t>
            </w:r>
          </w:p>
        </w:tc>
      </w:tr>
    </w:tbl>
    <w:p w14:paraId="3ACB2241" w14:textId="77777777" w:rsidR="008104A9" w:rsidRPr="003A73E7" w:rsidRDefault="007617A9" w:rsidP="007617A9">
      <w:pPr>
        <w:pStyle w:val="Heading4"/>
        <w:wordWrap w:val="0"/>
        <w:spacing w:before="600" w:after="120"/>
        <w:rPr>
          <w:rFonts w:cs="Myanmar Text"/>
        </w:rPr>
      </w:pPr>
      <w:r w:rsidRPr="003A73E7">
        <w:rPr>
          <w:rFonts w:cs="Myanmar Text"/>
          <w:noProof/>
        </w:rPr>
        <mc:AlternateContent>
          <mc:Choice Requires="wpg">
            <w:drawing>
              <wp:anchor distT="0" distB="0" distL="114300" distR="114300" simplePos="0" relativeHeight="251672576" behindDoc="1" locked="0" layoutInCell="1" allowOverlap="1" wp14:anchorId="608AC09A" wp14:editId="613E3D2A">
                <wp:simplePos x="0" y="0"/>
                <wp:positionH relativeFrom="margin">
                  <wp:posOffset>18415</wp:posOffset>
                </wp:positionH>
                <wp:positionV relativeFrom="paragraph">
                  <wp:posOffset>698178</wp:posOffset>
                </wp:positionV>
                <wp:extent cx="5786755" cy="241300"/>
                <wp:effectExtent l="19050" t="19050" r="23495" b="25400"/>
                <wp:wrapNone/>
                <wp:docPr id="133" name="Group 13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34" name="Straight Connector 134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5" name="Oval 13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B9B115" id="Group 133" o:spid="_x0000_s1026" alt="&quot;&quot;" style="position:absolute;margin-left:1.45pt;margin-top:54.95pt;width:455.65pt;height:19pt;z-index:-251643904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">
                <v:line id="Straight Connector 134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" strokecolor="#65276f [3044]" strokeweight="3pt">
                  <v:stroke endcap="round"/>
                </v:line>
                <v:oval id="Oval 13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" fillcolor="#ffcc04" strokecolor="#6b2976" strokeweight="3pt"/>
                <w10:wrap anchorx="margin"/>
              </v:group>
            </w:pict>
          </mc:Fallback>
        </mc:AlternateContent>
      </w:r>
      <w:r w:rsidR="00FE7219" w:rsidRPr="003A73E7">
        <w:rPr>
          <w:rFonts w:ascii="Myanmar Text" w:eastAsia="Zawgyi-One" w:hAnsi="Myanmar Text" w:cs="Myanmar Text"/>
        </w:rPr>
        <w:t>ကျွန်ုပ်တို့၏</w:t>
      </w:r>
      <w:r w:rsidR="00FE7219" w:rsidRPr="003A73E7">
        <w:rPr>
          <w:rFonts w:eastAsia="Zawgyi-One" w:cs="Myanmar Text"/>
        </w:rPr>
        <w:t xml:space="preserve"> </w:t>
      </w:r>
      <w:r w:rsidR="00FE7219" w:rsidRPr="003A73E7">
        <w:rPr>
          <w:rFonts w:ascii="Myanmar Text" w:eastAsia="Zawgyi-One" w:hAnsi="Myanmar Text" w:cs="Myanmar Text"/>
        </w:rPr>
        <w:t>ရည်မှန်းချက်ပန်းတိုင်များ</w:t>
      </w:r>
    </w:p>
    <w:tbl>
      <w:tblPr>
        <w:tblW w:w="9781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654"/>
      </w:tblGrid>
      <w:tr w:rsidR="00D863A6" w:rsidRPr="003A73E7" w14:paraId="0A979D79" w14:textId="77777777" w:rsidTr="00361F93">
        <w:trPr>
          <w:gridAfter w:val="1"/>
          <w:wAfter w:w="654" w:type="dxa"/>
        </w:trPr>
        <w:tc>
          <w:tcPr>
            <w:tcW w:w="2551" w:type="dxa"/>
            <w:vAlign w:val="center"/>
          </w:tcPr>
          <w:p w14:paraId="1DEDD86E" w14:textId="77777777" w:rsidR="008104A9" w:rsidRPr="003A73E7" w:rsidRDefault="008104A9" w:rsidP="007617A9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</w:p>
        </w:tc>
        <w:tc>
          <w:tcPr>
            <w:tcW w:w="6576" w:type="dxa"/>
            <w:vAlign w:val="center"/>
          </w:tcPr>
          <w:p w14:paraId="4894AC02" w14:textId="77777777" w:rsidR="008104A9" w:rsidRPr="003A73E7" w:rsidRDefault="007617A9" w:rsidP="007617A9">
            <w:pPr>
              <w:wordWrap w:val="0"/>
              <w:spacing w:before="300" w:after="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ယဥ်ကျေးမှုကွဲအသိုက်အဝန်းသို့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သတင်းအချက်အလက်များ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မျှဝေပေးရာတွင်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အောက်ပါအချက်များကို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သေချာစေလိုပါသည်</w:t>
            </w:r>
            <w:r w:rsidRPr="003A73E7">
              <w:rPr>
                <w:rFonts w:eastAsia="Zawgyi-One" w:cs="Myanmar Text"/>
              </w:rPr>
              <w:t>-</w:t>
            </w:r>
          </w:p>
        </w:tc>
      </w:tr>
      <w:tr w:rsidR="00D863A6" w:rsidRPr="003A73E7" w14:paraId="6B6262B7" w14:textId="77777777" w:rsidTr="00361F93">
        <w:trPr>
          <w:gridAfter w:val="1"/>
          <w:wAfter w:w="654" w:type="dxa"/>
          <w:trHeight w:val="2665"/>
        </w:trPr>
        <w:tc>
          <w:tcPr>
            <w:tcW w:w="2551" w:type="dxa"/>
            <w:vAlign w:val="center"/>
          </w:tcPr>
          <w:p w14:paraId="7580EF24" w14:textId="77777777" w:rsidR="008104A9" w:rsidRPr="003A73E7" w:rsidRDefault="007617A9" w:rsidP="007617A9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4A8F58C0" wp14:editId="2E58CE8A">
                  <wp:extent cx="1482725" cy="1482725"/>
                  <wp:effectExtent l="0" t="0" r="3175" b="3175"/>
                  <wp:docPr id="2128743046" name="Picture 7" descr="NDIS စာစောင်ကိုင်ထားသူ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8743046" name="Picture 7" descr="NDIS စာစောင်ကိုင်ထားသူတစ်ဦး။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E631D27" w14:textId="77777777" w:rsidR="008104A9" w:rsidRPr="003A73E7" w:rsidRDefault="007617A9" w:rsidP="007617A9">
            <w:pPr>
              <w:pStyle w:val="ListParagraph"/>
              <w:numPr>
                <w:ilvl w:val="0"/>
                <w:numId w:val="29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eastAsia="Zawgyi-One" w:cs="Myanmar Text"/>
              </w:rPr>
              <w:t xml:space="preserve">NDIS </w:t>
            </w:r>
            <w:r w:rsidRPr="003A73E7">
              <w:rPr>
                <w:rFonts w:ascii="Myanmar Text" w:eastAsia="Zawgyi-One" w:hAnsi="Myanmar Text" w:cs="Myanmar Text"/>
              </w:rPr>
              <w:t>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ပါဝင်</w:t>
            </w:r>
            <w:r w:rsidRPr="003A73E7">
              <w:rPr>
                <w:rFonts w:ascii="Times New Roman" w:eastAsia="Zawgyi-One" w:hAnsi="Times New Roman" w:cs="Times New Roman"/>
              </w:rPr>
              <w:t>‌</w:t>
            </w:r>
            <w:r w:rsidRPr="003A73E7">
              <w:rPr>
                <w:rFonts w:ascii="Myanmar Text" w:eastAsia="Zawgyi-One" w:hAnsi="Myanmar Text" w:cs="Myanmar Text"/>
              </w:rPr>
              <w:t>ပုံ</w:t>
            </w:r>
            <w:r w:rsidRPr="003A73E7">
              <w:rPr>
                <w:rFonts w:eastAsia="Zawgyi-One" w:cs="Myanmar Text"/>
              </w:rPr>
              <w:t xml:space="preserve"> </w:t>
            </w:r>
          </w:p>
        </w:tc>
      </w:tr>
      <w:tr w:rsidR="00D863A6" w:rsidRPr="003A73E7" w14:paraId="2A1F47DE" w14:textId="77777777" w:rsidTr="00361F93">
        <w:trPr>
          <w:gridAfter w:val="1"/>
          <w:wAfter w:w="654" w:type="dxa"/>
          <w:trHeight w:val="2665"/>
        </w:trPr>
        <w:tc>
          <w:tcPr>
            <w:tcW w:w="2551" w:type="dxa"/>
            <w:vAlign w:val="center"/>
          </w:tcPr>
          <w:p w14:paraId="387208EE" w14:textId="77777777" w:rsidR="008104A9" w:rsidRPr="003A73E7" w:rsidRDefault="007617A9" w:rsidP="007617A9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2CE4B317" wp14:editId="03A47B93">
                  <wp:extent cx="1482725" cy="1482725"/>
                  <wp:effectExtent l="0" t="0" r="3175" b="3175"/>
                  <wp:docPr id="983052153" name="Picture 8" descr="လက်မြှောက်ထားသည့် ပါဝင်သုံးစွဲသူတစ်ဦးနှင့် လုံခြုံရေးပုံတစ်ခ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3052153" name="Picture 8" descr="လက်မြှောက်ထားသည့် ပါဝင်သုံးစွဲသူတစ်ဦးနှင့် လုံခြုံရေးပုံတစ်ခု။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9CD7572" w14:textId="77777777" w:rsidR="008104A9" w:rsidRPr="003A73E7" w:rsidRDefault="007617A9" w:rsidP="007617A9">
            <w:pPr>
              <w:pStyle w:val="ListParagraph"/>
              <w:numPr>
                <w:ilvl w:val="0"/>
                <w:numId w:val="29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၎င်းတို့၏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ယဥ်ကျေးမှုအရ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လုံခြုံသည့်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ဝန်ဆောင်မှုများကို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ရှာဖွေရန်နှင့်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သုံးစွဲရန်</w:t>
            </w:r>
          </w:p>
        </w:tc>
      </w:tr>
      <w:tr w:rsidR="00D863A6" w:rsidRPr="003A73E7" w14:paraId="58635794" w14:textId="77777777" w:rsidTr="00361F93">
        <w:trPr>
          <w:gridAfter w:val="1"/>
          <w:wAfter w:w="654" w:type="dxa"/>
        </w:trPr>
        <w:tc>
          <w:tcPr>
            <w:tcW w:w="2551" w:type="dxa"/>
            <w:vAlign w:val="bottom"/>
          </w:tcPr>
          <w:p w14:paraId="0D14E4FF" w14:textId="77777777" w:rsidR="00FE7219" w:rsidRPr="003A73E7" w:rsidRDefault="00FE7219" w:rsidP="007617A9">
            <w:pPr>
              <w:pStyle w:val="Image"/>
              <w:wordWrap w:val="0"/>
              <w:spacing w:after="0" w:line="240" w:lineRule="auto"/>
              <w:rPr>
                <w:rFonts w:cs="Myanmar Text"/>
              </w:rPr>
            </w:pPr>
          </w:p>
        </w:tc>
        <w:tc>
          <w:tcPr>
            <w:tcW w:w="6576" w:type="dxa"/>
            <w:vAlign w:val="center"/>
          </w:tcPr>
          <w:p w14:paraId="75A1B9D7" w14:textId="58482575" w:rsidR="00FE7219" w:rsidRPr="003A73E7" w:rsidRDefault="007617A9" w:rsidP="007617A9">
            <w:pPr>
              <w:wordWrap w:val="0"/>
              <w:spacing w:after="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အောက်ပါသို့သော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ကောင်းမွန်စွာ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လုပ်ဆောင်ပေးမည့်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ဝန်ဆောင်မှုပေးသူများကိုလည်း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ပို၍များများ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ရှိစေချင်ပါသည်</w:t>
            </w:r>
            <w:r w:rsidR="00361F93">
              <w:rPr>
                <w:rFonts w:ascii="Myanmar Text" w:eastAsia="Zawgyi-One" w:hAnsi="Myanmar Text" w:cs="Myanmar Text"/>
              </w:rPr>
              <w:t>-</w:t>
            </w:r>
          </w:p>
        </w:tc>
      </w:tr>
      <w:tr w:rsidR="00D863A6" w:rsidRPr="003A73E7" w14:paraId="3B74A53B" w14:textId="77777777" w:rsidTr="00361F93">
        <w:trPr>
          <w:gridAfter w:val="1"/>
          <w:wAfter w:w="654" w:type="dxa"/>
        </w:trPr>
        <w:tc>
          <w:tcPr>
            <w:tcW w:w="2551" w:type="dxa"/>
            <w:vAlign w:val="bottom"/>
          </w:tcPr>
          <w:p w14:paraId="7623A6F3" w14:textId="77777777" w:rsidR="004E1806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7DC090B3" wp14:editId="5F7C0EFF">
                  <wp:extent cx="1482725" cy="1482725"/>
                  <wp:effectExtent l="0" t="0" r="3175" b="3175"/>
                  <wp:docPr id="1464946712" name="Picture 16" descr="ဘယ်ဘက်ရင်ဘတ်ပေါ် လက်တင်ရင်း လက်ဆွဲနှုတ်ဆက်နေသူ ၂ 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4946712" name="Picture 16" descr="ဘယ်ဘက်ရင်ဘတ်ပေါ် လက်တင်ရင်း လက်ဆွဲနှုတ်ဆက်နေသူ ၂ ဦး။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0C89E7B" w14:textId="77777777" w:rsidR="004E1806" w:rsidRPr="003A73E7" w:rsidRDefault="007617A9" w:rsidP="007617A9">
            <w:pPr>
              <w:pStyle w:val="ListParagraph"/>
              <w:numPr>
                <w:ilvl w:val="0"/>
                <w:numId w:val="31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ယဉ်ကျေးမှုအားလုံးကို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လေးစားရမည်</w:t>
            </w:r>
          </w:p>
        </w:tc>
      </w:tr>
      <w:tr w:rsidR="00D863A6" w:rsidRPr="003A73E7" w14:paraId="2F487B13" w14:textId="77777777" w:rsidTr="00361F93">
        <w:trPr>
          <w:gridAfter w:val="1"/>
          <w:wAfter w:w="654" w:type="dxa"/>
        </w:trPr>
        <w:tc>
          <w:tcPr>
            <w:tcW w:w="2551" w:type="dxa"/>
            <w:vAlign w:val="bottom"/>
          </w:tcPr>
          <w:p w14:paraId="04F3AC64" w14:textId="77777777" w:rsidR="004E1806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35584319" wp14:editId="1612F698">
                  <wp:extent cx="1482725" cy="1482725"/>
                  <wp:effectExtent l="0" t="0" r="3175" b="3175"/>
                  <wp:docPr id="1465212638" name="Picture 17" descr="ယဥ်ကျေးမှုကွဲ လူအုပ်စုနှင့် လက်မ‌ထောင်ထားသည့်ပုံ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5212638" name="Picture 17" descr="ယဥ်ကျေးမှုကွဲ လူအုပ်စုနှင့် လက်မ‌ထောင်ထားသည့်ပုံ။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32937A5" w14:textId="77777777" w:rsidR="004E1806" w:rsidRPr="003A73E7" w:rsidRDefault="007617A9" w:rsidP="007617A9">
            <w:pPr>
              <w:pStyle w:val="ListParagraph"/>
              <w:numPr>
                <w:ilvl w:val="0"/>
                <w:numId w:val="31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ပါဝင်သုံးစွဲသူများအတွက်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ကောင်းမွန်စွာ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လုပ်ကိုင်ပေးရမည်</w:t>
            </w:r>
          </w:p>
        </w:tc>
      </w:tr>
      <w:tr w:rsidR="00D863A6" w:rsidRPr="003A73E7" w14:paraId="1D95E02E" w14:textId="77777777" w:rsidTr="00361F93">
        <w:trPr>
          <w:gridAfter w:val="1"/>
          <w:wAfter w:w="654" w:type="dxa"/>
        </w:trPr>
        <w:tc>
          <w:tcPr>
            <w:tcW w:w="2551" w:type="dxa"/>
            <w:vAlign w:val="bottom"/>
          </w:tcPr>
          <w:p w14:paraId="0AA66258" w14:textId="77777777" w:rsidR="004E1806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708AD6E5" wp14:editId="1962F971">
                  <wp:extent cx="1482725" cy="1482725"/>
                  <wp:effectExtent l="0" t="0" r="3175" b="3175"/>
                  <wp:docPr id="1496978836" name="Picture 18" descr="ပါဝင်သုံးစွဲသူ ၃ ဦးနှင့် လုံခြုံရေးပုံ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6978836" name="Picture 18" descr="ပါဝင်သုံးစွဲသူ ၃ ဦးနှင့် လုံခြုံရေးပုံ။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C1786AA" w14:textId="77777777" w:rsidR="004E1806" w:rsidRPr="003A73E7" w:rsidRDefault="007617A9" w:rsidP="007617A9">
            <w:pPr>
              <w:pStyle w:val="ListParagraph"/>
              <w:numPr>
                <w:ilvl w:val="0"/>
                <w:numId w:val="65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ယဉ်ကျေးမှုအားလုံးအတွက်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လုံခြုံရမည်ဖြစ်ပါသည်။</w:t>
            </w:r>
          </w:p>
        </w:tc>
      </w:tr>
      <w:tr w:rsidR="00D863A6" w:rsidRPr="003A73E7" w14:paraId="373D3B61" w14:textId="77777777" w:rsidTr="00361F93">
        <w:tc>
          <w:tcPr>
            <w:tcW w:w="2551" w:type="dxa"/>
            <w:vAlign w:val="bottom"/>
          </w:tcPr>
          <w:p w14:paraId="19C615F0" w14:textId="77777777" w:rsidR="0045725F" w:rsidRPr="003A73E7" w:rsidRDefault="007617A9" w:rsidP="007617A9">
            <w:pPr>
              <w:pStyle w:val="Image"/>
              <w:wordWrap w:val="0"/>
              <w:spacing w:before="600" w:line="240" w:lineRule="auto"/>
              <w:rPr>
                <w:rFonts w:cs="Myanmar Text"/>
                <w:noProof/>
              </w:rPr>
            </w:pPr>
            <w:r w:rsidRPr="003A73E7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12512" behindDoc="0" locked="0" layoutInCell="1" allowOverlap="1" wp14:anchorId="05082D69" wp14:editId="5A06496A">
                      <wp:simplePos x="0" y="0"/>
                      <wp:positionH relativeFrom="column">
                        <wp:posOffset>346075</wp:posOffset>
                      </wp:positionH>
                      <wp:positionV relativeFrom="paragraph">
                        <wp:posOffset>595630</wp:posOffset>
                      </wp:positionV>
                      <wp:extent cx="790575" cy="450215"/>
                      <wp:effectExtent l="0" t="0" r="9525" b="6985"/>
                      <wp:wrapNone/>
                      <wp:docPr id="653518389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905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0AA94B9" w14:textId="77777777" w:rsidR="007617A9" w:rsidRPr="003A5998" w:rsidRDefault="007617A9" w:rsidP="003A5998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pacing w:val="-10"/>
                                      <w:sz w:val="18"/>
                                      <w:szCs w:val="18"/>
                                      <w:lang w:val="en-PH"/>
                                    </w:rPr>
                                  </w:pPr>
                                  <w:r w:rsidRPr="003A5998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pacing w:val="-10"/>
                                      <w:sz w:val="18"/>
                                      <w:szCs w:val="18"/>
                                    </w:rPr>
                                    <w:t>ဆောင်ရွက်ရမည့်အစီအစဥ်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082D69" id="_x0000_s1040" type="#_x0000_t202" alt="&quot;&quot;" style="position:absolute;left:0;text-align:left;margin-left:27.25pt;margin-top:46.9pt;width:62.25pt;height:35.45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" filled="f" stroked="f">
                      <v:textbox inset="0,0,0,0">
                        <w:txbxContent>
                          <w:p w14:paraId="00AA94B9" w14:textId="77777777" w:rsidR="007617A9" w:rsidRPr="003A5998" w:rsidRDefault="007617A9" w:rsidP="003A5998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pacing w:val="-10"/>
                                <w:sz w:val="18"/>
                                <w:szCs w:val="18"/>
                                <w:lang w:val="en-PH"/>
                              </w:rPr>
                            </w:pPr>
                            <w:r w:rsidRPr="003A5998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pacing w:val="-10"/>
                                <w:sz w:val="18"/>
                                <w:szCs w:val="18"/>
                              </w:rPr>
                              <w:t>ဆောင်ရွက်ရမည့်အစီအစဥ်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E1806" w:rsidRPr="003A73E7">
              <w:rPr>
                <w:rFonts w:cs="Myanmar Text"/>
                <w:noProof/>
              </w:rPr>
              <w:drawing>
                <wp:inline distT="0" distB="0" distL="0" distR="0" wp14:anchorId="3B9778F2" wp14:editId="3D07A472">
                  <wp:extent cx="1482725" cy="1482725"/>
                  <wp:effectExtent l="0" t="0" r="3175" b="3175"/>
                  <wp:docPr id="753246717" name="Picture 15" descr="အမှန်ပြသင်္ကေတနှင့်အတူ စာရင်းတစ်ခုကိုပြထားသည့် လုပ်ရမည့် အစီအစဥ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3246717" name="Picture 15" descr="အမှန်ပြသင်္ကေတနှင့်အတူ စာရင်းတစ်ခုကိုပြထားသည့် လုပ်ရမည့် အစီအစဥ်။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30" w:type="dxa"/>
            <w:gridSpan w:val="2"/>
            <w:vAlign w:val="center"/>
          </w:tcPr>
          <w:p w14:paraId="5F4447C4" w14:textId="77777777" w:rsidR="00F122D1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ကျွန်ုပ်တို့၏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ဆောင်ရွက်ရမည့်အစီအစဥ်များကို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ဆောင်ရွက်ရမည့်အစီအစဥ်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စာမျက်နှာ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၃၁တွင်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ဖတ်ရှုနိုင်ပါသည်</w:t>
            </w:r>
          </w:p>
          <w:p w14:paraId="59821127" w14:textId="77777777" w:rsidR="00F122D1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ကျွန်ုပ်တို့၏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ဆောင်ရွက်ရမည့်အစီအစဥ်ကို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ဝက်ဘ်ဆိုက်တွင်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တွေ့ရှိနိုင်သည်။</w:t>
            </w:r>
          </w:p>
          <w:p w14:paraId="6DD8F509" w14:textId="77777777" w:rsidR="0045725F" w:rsidRPr="003A73E7" w:rsidRDefault="00000000" w:rsidP="007617A9">
            <w:pPr>
              <w:wordWrap w:val="0"/>
              <w:spacing w:line="240" w:lineRule="auto"/>
              <w:rPr>
                <w:rFonts w:cs="Myanmar Text"/>
              </w:rPr>
            </w:pPr>
            <w:hyperlink r:id="rId97" w:history="1">
              <w:r w:rsidR="006A604C" w:rsidRPr="003A73E7">
                <w:rPr>
                  <w:rStyle w:val="Hyperlink"/>
                  <w:rFonts w:eastAsia="Zawgyi-One" w:cs="Myanmar Text"/>
                </w:rPr>
                <w:t>www.ndis.gov.au/CALD</w:t>
              </w:r>
            </w:hyperlink>
          </w:p>
        </w:tc>
      </w:tr>
    </w:tbl>
    <w:p w14:paraId="431BBB4D" w14:textId="77777777" w:rsidR="00B676E1" w:rsidRPr="003A73E7" w:rsidRDefault="007617A9" w:rsidP="007617A9">
      <w:pPr>
        <w:pStyle w:val="Heading3"/>
        <w:wordWrap w:val="0"/>
        <w:spacing w:before="480" w:after="240" w:line="240" w:lineRule="auto"/>
        <w:rPr>
          <w:rFonts w:cs="Myanmar Text"/>
        </w:rPr>
      </w:pPr>
      <w:r w:rsidRPr="003A73E7">
        <w:rPr>
          <w:rFonts w:cs="Myanmar Text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693C7CA8" wp14:editId="41C1B732">
                <wp:simplePos x="0" y="0"/>
                <wp:positionH relativeFrom="margin">
                  <wp:posOffset>-344170</wp:posOffset>
                </wp:positionH>
                <wp:positionV relativeFrom="paragraph">
                  <wp:posOffset>-167962</wp:posOffset>
                </wp:positionV>
                <wp:extent cx="6422400" cy="691200"/>
                <wp:effectExtent l="19050" t="19050" r="16510" b="13970"/>
                <wp:wrapNone/>
                <wp:docPr id="565464728" name="Rectangle: Rounded Corners 5654647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06A8B5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431CFD2" id="Rectangle: Rounded Corners 565464728" o:spid="_x0000_s1026" alt="&quot;&quot;" style="position:absolute;margin-left:-27.1pt;margin-top:-13.25pt;width:505.7pt;height:54.45pt;z-index:-251641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" fillcolor="#06a8b5" strokecolor="#6b2976" strokeweight="3pt">
                <w10:wrap anchorx="margin"/>
              </v:roundrect>
            </w:pict>
          </mc:Fallback>
        </mc:AlternateContent>
      </w:r>
      <w:r w:rsidRPr="003A73E7">
        <w:rPr>
          <w:rFonts w:ascii="Myanmar Text" w:eastAsia="Zawgyi-One" w:hAnsi="Myanmar Text" w:cs="Myanmar Text"/>
        </w:rPr>
        <w:t>၅</w:t>
      </w:r>
      <w:r w:rsidRPr="003A73E7">
        <w:rPr>
          <w:rFonts w:eastAsia="Zawgyi-One" w:cs="Myanmar Text"/>
        </w:rPr>
        <w:t xml:space="preserve">. </w:t>
      </w:r>
      <w:r w:rsidRPr="003A73E7">
        <w:rPr>
          <w:rFonts w:ascii="Myanmar Text" w:eastAsia="Zawgyi-One" w:hAnsi="Myanmar Text" w:cs="Myanmar Text"/>
        </w:rPr>
        <w:t>ယဥ်ကျေးမှုကွဲ</w:t>
      </w:r>
      <w:r w:rsidRPr="003A73E7">
        <w:rPr>
          <w:rFonts w:eastAsia="Zawgyi-One" w:cs="Myanmar Text"/>
        </w:rPr>
        <w:t xml:space="preserve"> </w:t>
      </w:r>
      <w:r w:rsidRPr="003A73E7">
        <w:rPr>
          <w:rFonts w:ascii="Myanmar Text" w:eastAsia="Zawgyi-One" w:hAnsi="Myanmar Text" w:cs="Myanmar Text"/>
        </w:rPr>
        <w:t>ပါဝင်သုံးစွဲသူများ၏</w:t>
      </w:r>
      <w:r w:rsidRPr="003A73E7">
        <w:rPr>
          <w:rFonts w:eastAsia="Zawgyi-One" w:cs="Myanmar Text"/>
        </w:rPr>
        <w:t xml:space="preserve"> </w:t>
      </w:r>
      <w:r w:rsidRPr="003A73E7">
        <w:rPr>
          <w:rFonts w:ascii="Myanmar Text" w:eastAsia="Zawgyi-One" w:hAnsi="Myanmar Text" w:cs="Myanmar Text"/>
        </w:rPr>
        <w:t>အချက်အလက်များ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D863A6" w:rsidRPr="003A73E7" w14:paraId="3FFA9D3E" w14:textId="77777777" w:rsidTr="00977E3B">
        <w:trPr>
          <w:trHeight w:val="3175"/>
        </w:trPr>
        <w:tc>
          <w:tcPr>
            <w:tcW w:w="2551" w:type="dxa"/>
            <w:vAlign w:val="center"/>
          </w:tcPr>
          <w:p w14:paraId="19ED4241" w14:textId="77777777" w:rsidR="00437DD8" w:rsidRPr="003A73E7" w:rsidRDefault="007617A9" w:rsidP="007617A9">
            <w:pPr>
              <w:pStyle w:val="Image"/>
              <w:wordWrap w:val="0"/>
              <w:spacing w:before="360"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14560" behindDoc="0" locked="0" layoutInCell="1" allowOverlap="1" wp14:anchorId="6D893187" wp14:editId="32793E60">
                      <wp:simplePos x="0" y="0"/>
                      <wp:positionH relativeFrom="column">
                        <wp:posOffset>702310</wp:posOffset>
                      </wp:positionH>
                      <wp:positionV relativeFrom="paragraph">
                        <wp:posOffset>777875</wp:posOffset>
                      </wp:positionV>
                      <wp:extent cx="631825" cy="241935"/>
                      <wp:effectExtent l="0" t="0" r="0" b="5715"/>
                      <wp:wrapNone/>
                      <wp:docPr id="1918480518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31825" cy="24193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8B78AC4" w14:textId="77777777" w:rsidR="007617A9" w:rsidRPr="00A845F5" w:rsidRDefault="007617A9" w:rsidP="00A845F5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pacing w:val="-10"/>
                                      <w:sz w:val="16"/>
                                      <w:szCs w:val="20"/>
                                      <w:lang w:val="en-PH"/>
                                    </w:rPr>
                                  </w:pPr>
                                  <w:r w:rsidRPr="00A845F5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pacing w:val="-10"/>
                                      <w:sz w:val="16"/>
                                      <w:szCs w:val="20"/>
                                    </w:rPr>
                                    <w:t>မှတ်တမ်း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893187" id="_x0000_s1041" type="#_x0000_t202" alt="&quot;&quot;" style="position:absolute;left:0;text-align:left;margin-left:55.3pt;margin-top:61.25pt;width:49.75pt;height:19.05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" filled="f" stroked="f">
                      <v:textbox inset="0,0,0,0">
                        <w:txbxContent>
                          <w:p w14:paraId="58B78AC4" w14:textId="77777777" w:rsidR="007617A9" w:rsidRPr="00A845F5" w:rsidRDefault="007617A9" w:rsidP="00A845F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pacing w:val="-10"/>
                                <w:sz w:val="16"/>
                                <w:szCs w:val="20"/>
                                <w:lang w:val="en-PH"/>
                              </w:rPr>
                            </w:pPr>
                            <w:r w:rsidRPr="00A845F5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pacing w:val="-10"/>
                                <w:sz w:val="16"/>
                                <w:szCs w:val="20"/>
                              </w:rPr>
                              <w:t>မှတ်တမ်း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37DD8" w:rsidRPr="003A73E7">
              <w:rPr>
                <w:rFonts w:cs="Myanmar Text"/>
                <w:noProof/>
              </w:rPr>
              <w:drawing>
                <wp:inline distT="0" distB="0" distL="0" distR="0" wp14:anchorId="3CE0954B" wp14:editId="0ECC346B">
                  <wp:extent cx="1440000" cy="1440000"/>
                  <wp:effectExtent l="0" t="0" r="8255" b="8255"/>
                  <wp:docPr id="98" name="Picture 98" descr="သတင်းပြန်ကြားရေးစာစောင်၊ မှတ်တမ်းစာစောင်နှင့် ဒေါင်လိုက်ပုံပြမျဥ်းတစ်ခ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Picture 98" descr="သတင်းပြန်ကြားရေးစာစောင်၊ မှတ်တမ်းစာစောင်နှင့် ဒေါင်လိုက်ပုံပြမျဥ်းတစ်ခု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E1383D1" w14:textId="77777777" w:rsidR="00437DD8" w:rsidRPr="003A73E7" w:rsidRDefault="007617A9" w:rsidP="007617A9">
            <w:pPr>
              <w:wordWrap w:val="0"/>
              <w:spacing w:before="360" w:line="240" w:lineRule="auto"/>
              <w:rPr>
                <w:rFonts w:cs="Myanmar Text"/>
              </w:rPr>
            </w:pP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Style w:val="Strong"/>
                <w:rFonts w:ascii="Myanmar Text" w:eastAsia="Zawgyi-One" w:hAnsi="Myanmar Text" w:cs="Myanmar Text"/>
              </w:rPr>
              <w:t>အချက်အလက်များ</w:t>
            </w:r>
            <w:r w:rsidRPr="003A73E7">
              <w:rPr>
                <w:rFonts w:ascii="Myanmar Text" w:eastAsia="Zawgyi-One" w:hAnsi="Myanmar Text" w:cs="Myanmar Text"/>
              </w:rPr>
              <w:t>အကြောင်း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ပြောဆိုသည့်အခါ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ဆိုလိုသည်မှာ</w:t>
            </w:r>
            <w:r w:rsidRPr="003A73E7">
              <w:rPr>
                <w:rFonts w:eastAsia="Zawgyi-One" w:cs="Myanmar Text"/>
              </w:rPr>
              <w:t xml:space="preserve"> -</w:t>
            </w:r>
          </w:p>
          <w:p w14:paraId="0DB4B85A" w14:textId="77777777" w:rsidR="00437DD8" w:rsidRPr="003A73E7" w:rsidRDefault="007617A9" w:rsidP="007617A9">
            <w:pPr>
              <w:pStyle w:val="ListParagraph"/>
              <w:numPr>
                <w:ilvl w:val="0"/>
                <w:numId w:val="30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အချက်အလက်အမှန်များ</w:t>
            </w:r>
          </w:p>
          <w:p w14:paraId="69111CD9" w14:textId="77777777" w:rsidR="00437DD8" w:rsidRPr="003A73E7" w:rsidRDefault="007617A9" w:rsidP="007617A9">
            <w:pPr>
              <w:pStyle w:val="ListParagraph"/>
              <w:numPr>
                <w:ilvl w:val="0"/>
                <w:numId w:val="30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သတင်း</w:t>
            </w:r>
          </w:p>
          <w:p w14:paraId="508CADF6" w14:textId="77777777" w:rsidR="00437DD8" w:rsidRPr="003A73E7" w:rsidRDefault="007617A9" w:rsidP="007617A9">
            <w:pPr>
              <w:pStyle w:val="ListParagraph"/>
              <w:numPr>
                <w:ilvl w:val="0"/>
                <w:numId w:val="30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မှတ်တမ်းများ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ကိုဆိုလိုသည်။</w:t>
            </w:r>
          </w:p>
        </w:tc>
      </w:tr>
      <w:tr w:rsidR="00D863A6" w:rsidRPr="003A73E7" w14:paraId="48C1DBDE" w14:textId="77777777" w:rsidTr="00977E3B">
        <w:trPr>
          <w:trHeight w:val="3175"/>
        </w:trPr>
        <w:tc>
          <w:tcPr>
            <w:tcW w:w="2551" w:type="dxa"/>
            <w:vAlign w:val="center"/>
          </w:tcPr>
          <w:p w14:paraId="0C6F3C6D" w14:textId="77777777" w:rsidR="00437DD8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  <w:noProof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4B039C00" wp14:editId="64848F81">
                  <wp:extent cx="1440000" cy="1440000"/>
                  <wp:effectExtent l="0" t="0" r="8255" b="8255"/>
                  <wp:docPr id="99" name="Picture 99" descr="ယဥ်ကျေးမှုကွဲ လူတစ်စ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Picture 99" descr="ယဥ်ကျေးမှုကွဲ လူတစ်စု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26DE077" w14:textId="77777777" w:rsidR="00437DD8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အောက်ဖော်ပြပါများကို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နားလည်စေရန်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ပိုမိုကောင်းမွန်သော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အချက်အလက်များ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လိုအပ်ပါသည်</w:t>
            </w:r>
            <w:r w:rsidRPr="003A73E7">
              <w:rPr>
                <w:rFonts w:eastAsia="Zawgyi-One" w:cs="Myanmar Text"/>
              </w:rPr>
              <w:t>-</w:t>
            </w:r>
          </w:p>
          <w:p w14:paraId="6C48F7EA" w14:textId="77777777" w:rsidR="00437DD8" w:rsidRPr="003A73E7" w:rsidRDefault="007617A9" w:rsidP="007617A9">
            <w:pPr>
              <w:pStyle w:val="ListParagraph"/>
              <w:numPr>
                <w:ilvl w:val="0"/>
                <w:numId w:val="30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ပါဝင်သုံးစွဲသူများ</w:t>
            </w:r>
          </w:p>
          <w:p w14:paraId="465BBF2C" w14:textId="77777777" w:rsidR="00437DD8" w:rsidRPr="003A73E7" w:rsidRDefault="007617A9" w:rsidP="007617A9">
            <w:pPr>
              <w:pStyle w:val="ListParagraph"/>
              <w:numPr>
                <w:ilvl w:val="0"/>
                <w:numId w:val="30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၎င်းတို့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လိုအပ်သည့်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ပံ့ပိုးမှု</w:t>
            </w:r>
          </w:p>
        </w:tc>
      </w:tr>
      <w:tr w:rsidR="00D863A6" w:rsidRPr="003A73E7" w14:paraId="3429AEC8" w14:textId="77777777" w:rsidTr="005C45CC">
        <w:tc>
          <w:tcPr>
            <w:tcW w:w="2551" w:type="dxa"/>
            <w:vAlign w:val="center"/>
          </w:tcPr>
          <w:p w14:paraId="501CA82B" w14:textId="77777777" w:rsidR="00437DD8" w:rsidRPr="003A73E7" w:rsidRDefault="00437DD8" w:rsidP="007617A9">
            <w:pPr>
              <w:pStyle w:val="Image"/>
              <w:wordWrap w:val="0"/>
              <w:spacing w:before="600" w:after="0" w:line="240" w:lineRule="auto"/>
              <w:rPr>
                <w:rFonts w:cs="Myanmar Text"/>
                <w:noProof/>
              </w:rPr>
            </w:pPr>
          </w:p>
        </w:tc>
        <w:tc>
          <w:tcPr>
            <w:tcW w:w="6576" w:type="dxa"/>
            <w:vAlign w:val="center"/>
          </w:tcPr>
          <w:p w14:paraId="766C4F43" w14:textId="77777777" w:rsidR="00437DD8" w:rsidRPr="003A73E7" w:rsidRDefault="007617A9" w:rsidP="007617A9">
            <w:pPr>
              <w:wordWrap w:val="0"/>
              <w:spacing w:before="600" w:after="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အောက်ပါတို့ကို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နားလည်ရန်လည်း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ကျွန်ုပ်တို့အနေဖြင့်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အချက်အလက်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ပိုမိုလိုအပ်ပါသည်</w:t>
            </w:r>
            <w:r w:rsidRPr="003A73E7">
              <w:rPr>
                <w:rFonts w:eastAsia="Zawgyi-One" w:cs="Myanmar Text"/>
              </w:rPr>
              <w:t>-</w:t>
            </w:r>
          </w:p>
        </w:tc>
      </w:tr>
      <w:tr w:rsidR="00D863A6" w:rsidRPr="003A73E7" w14:paraId="0776A328" w14:textId="77777777" w:rsidTr="00C73E0D">
        <w:tc>
          <w:tcPr>
            <w:tcW w:w="2551" w:type="dxa"/>
            <w:vAlign w:val="center"/>
          </w:tcPr>
          <w:p w14:paraId="3E2308CC" w14:textId="77777777" w:rsidR="005C45CC" w:rsidRPr="003A73E7" w:rsidRDefault="007617A9" w:rsidP="007617A9">
            <w:pPr>
              <w:pStyle w:val="Image"/>
              <w:wordWrap w:val="0"/>
              <w:spacing w:before="120" w:after="120" w:line="240" w:lineRule="auto"/>
              <w:rPr>
                <w:rFonts w:cs="Myanmar Text"/>
                <w:noProof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4C822A18" wp14:editId="3895B994">
                  <wp:extent cx="1482725" cy="1482725"/>
                  <wp:effectExtent l="0" t="0" r="3175" b="3175"/>
                  <wp:docPr id="2039338464" name="Picture 10" descr="ပါဝင်သုံးစွဲသူအား ကူညီနေသည့် ဝန်ထမ်းတစ်ဦး။ ၎င်းတို့ဘေး၌ လက်မထောင်ထားသောပုံနှင့်အတူ လမ်းညွှန်မြှား 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9338464" name="Picture 10" descr="ပါဝင်သုံးစွဲသူအား ကူညီနေသည့် ဝန်ထမ်းတစ်ဦး။ ၎င်းတို့ဘေး၌ လက်မထောင်ထားသောပုံနှင့်အတူ လမ်းညွှန်မြှား ရှိသည်။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115414A" w14:textId="77777777" w:rsidR="005C45CC" w:rsidRPr="003A73E7" w:rsidRDefault="007617A9" w:rsidP="007617A9">
            <w:pPr>
              <w:pStyle w:val="ListParagraph"/>
              <w:numPr>
                <w:ilvl w:val="0"/>
                <w:numId w:val="32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ဝန်ဆောင်မှုများကို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မည်သို့တိုးမြှင့်ပေးနိုင်မည့်နည်း</w:t>
            </w:r>
          </w:p>
        </w:tc>
      </w:tr>
      <w:tr w:rsidR="00D863A6" w:rsidRPr="003A73E7" w14:paraId="44F32248" w14:textId="77777777" w:rsidTr="00C73E0D">
        <w:tc>
          <w:tcPr>
            <w:tcW w:w="2551" w:type="dxa"/>
            <w:vAlign w:val="center"/>
          </w:tcPr>
          <w:p w14:paraId="6D5DDEE4" w14:textId="77777777" w:rsidR="005C45CC" w:rsidRPr="003A73E7" w:rsidRDefault="007617A9" w:rsidP="007617A9">
            <w:pPr>
              <w:pStyle w:val="Image"/>
              <w:wordWrap w:val="0"/>
              <w:spacing w:before="120" w:after="120" w:line="240" w:lineRule="auto"/>
              <w:rPr>
                <w:rFonts w:cs="Myanmar Text"/>
                <w:noProof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62FD3AF4" wp14:editId="27CB9AD4">
                  <wp:extent cx="1482725" cy="1482725"/>
                  <wp:effectExtent l="0" t="0" r="3175" b="3175"/>
                  <wp:docPr id="1301712445" name="Picture 9" descr="NDIS စာစောင်တစ်ခုနှင့် မေးခွန်းသင်္ကေတတစ်ခ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1712445" name="Picture 9" descr="NDIS စာစောင်တစ်ခုနှင့် မေးခွန်းသင်္ကေတတစ်ခု။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53CB4DB" w14:textId="77777777" w:rsidR="005C45CC" w:rsidRPr="003A73E7" w:rsidRDefault="007617A9" w:rsidP="007617A9">
            <w:pPr>
              <w:pStyle w:val="ListParagraph"/>
              <w:numPr>
                <w:ilvl w:val="0"/>
                <w:numId w:val="32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eastAsia="Zawgyi-One" w:cs="Myanmar Text"/>
              </w:rPr>
              <w:t xml:space="preserve">NDIS </w:t>
            </w:r>
            <w:r w:rsidRPr="003A73E7">
              <w:rPr>
                <w:rFonts w:ascii="Myanmar Text" w:eastAsia="Zawgyi-One" w:hAnsi="Myanmar Text" w:cs="Myanmar Text"/>
              </w:rPr>
              <w:t>က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မည်သို့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ကောင်းမွန်စွာ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လုပ်ကိုင်ပေးမည့်နည်း</w:t>
            </w:r>
          </w:p>
        </w:tc>
      </w:tr>
    </w:tbl>
    <w:p w14:paraId="3E76ED23" w14:textId="77777777" w:rsidR="008104A9" w:rsidRPr="003A73E7" w:rsidRDefault="007617A9" w:rsidP="007617A9">
      <w:pPr>
        <w:pStyle w:val="Heading4"/>
        <w:wordWrap w:val="0"/>
        <w:rPr>
          <w:rFonts w:cs="Myanmar Text"/>
        </w:rPr>
      </w:pPr>
      <w:r w:rsidRPr="003A73E7">
        <w:rPr>
          <w:rFonts w:cs="Myanmar Text"/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1" locked="0" layoutInCell="1" allowOverlap="1" wp14:anchorId="48FF77FA" wp14:editId="1EAB9BD1">
                <wp:simplePos x="0" y="0"/>
                <wp:positionH relativeFrom="page">
                  <wp:posOffset>922655</wp:posOffset>
                </wp:positionH>
                <wp:positionV relativeFrom="paragraph">
                  <wp:posOffset>397188</wp:posOffset>
                </wp:positionV>
                <wp:extent cx="5785200" cy="241200"/>
                <wp:effectExtent l="19050" t="19050" r="25400" b="26035"/>
                <wp:wrapNone/>
                <wp:docPr id="136" name="Group 1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137" name="Straight Connector 137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8" name="Oval 138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06A8B5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9C8C28" id="Group 136" o:spid="_x0000_s1026" alt="&quot;&quot;" style="position:absolute;margin-left:72.65pt;margin-top:31.25pt;width:455.55pt;height:19pt;z-index:-251639808;mso-position-horizontal-relative:page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">
                <v:line id="Straight Connector 137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" strokecolor="#65276f [3044]" strokeweight="3pt">
                  <v:stroke endcap="round"/>
                </v:line>
                <v:oval id="Oval 138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" fillcolor="#06a8b5" strokecolor="#6b2976" strokeweight="3pt"/>
                <w10:wrap anchorx="page"/>
              </v:group>
            </w:pict>
          </mc:Fallback>
        </mc:AlternateContent>
      </w:r>
      <w:r w:rsidR="00FE7219" w:rsidRPr="003A73E7">
        <w:rPr>
          <w:rFonts w:ascii="Myanmar Text" w:eastAsia="Zawgyi-One" w:hAnsi="Myanmar Text" w:cs="Myanmar Text"/>
        </w:rPr>
        <w:t>ကျွန်ုပ်တို့၏</w:t>
      </w:r>
      <w:r w:rsidR="00FE7219" w:rsidRPr="003A73E7">
        <w:rPr>
          <w:rFonts w:eastAsia="Zawgyi-One" w:cs="Myanmar Text"/>
        </w:rPr>
        <w:t xml:space="preserve"> </w:t>
      </w:r>
      <w:r w:rsidR="00FE7219" w:rsidRPr="003A73E7">
        <w:rPr>
          <w:rFonts w:ascii="Myanmar Text" w:eastAsia="Zawgyi-One" w:hAnsi="Myanmar Text" w:cs="Myanmar Text"/>
        </w:rPr>
        <w:t>ရည်မှန်းချက်ပန်းတိုင်များ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D863A6" w:rsidRPr="003A73E7" w14:paraId="6C09EBF5" w14:textId="77777777" w:rsidTr="0031750E">
        <w:trPr>
          <w:trHeight w:val="2240"/>
        </w:trPr>
        <w:tc>
          <w:tcPr>
            <w:tcW w:w="2551" w:type="dxa"/>
            <w:vAlign w:val="center"/>
          </w:tcPr>
          <w:p w14:paraId="73742E67" w14:textId="77777777" w:rsidR="008104A9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2B82A420" wp14:editId="4DDF248F">
                  <wp:extent cx="1440000" cy="1440000"/>
                  <wp:effectExtent l="0" t="0" r="8255" b="8255"/>
                  <wp:docPr id="1692890758" name="Picture 1692890758" descr="'ယဥ်ကျေးမှုကွဲ' စာလုံးများအောက်ရှိ လူ ၃ ဦး။ တစ်ဦးမှာ လက်မြှောက်ထား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2890758" name="Picture 1692890758" descr="'ယဥ်ကျေးမှုကွဲ' စာလုံးများအောက်ရှိ လူ ၃ ဦး။ တစ်ဦးမှာ လက်မြှောက်ထားသည်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B252BB0" w14:textId="77777777" w:rsidR="008104A9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ယဥ်ကျေးမှုကွဲသူများ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လိုအပ်သည်တို့ကို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ပံ့ပိုးသည့်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နည်းလမ်းဖြင့်</w:t>
            </w:r>
            <w:r w:rsidRPr="003A73E7">
              <w:rPr>
                <w:rFonts w:eastAsia="Zawgyi-One" w:cs="Myanmar Text"/>
              </w:rPr>
              <w:t xml:space="preserve"> '</w:t>
            </w:r>
            <w:r w:rsidRPr="003A73E7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3A73E7">
              <w:rPr>
                <w:rFonts w:eastAsia="Zawgyi-One" w:cs="Myanmar Text"/>
              </w:rPr>
              <w:t xml:space="preserve">' </w:t>
            </w:r>
            <w:r w:rsidRPr="003A73E7">
              <w:rPr>
                <w:rFonts w:ascii="Myanmar Text" w:eastAsia="Zawgyi-One" w:hAnsi="Myanmar Text" w:cs="Myanmar Text"/>
              </w:rPr>
              <w:t>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ရှင်းပြပေးလိုသည်။</w:t>
            </w:r>
            <w:r w:rsidRPr="003A73E7">
              <w:rPr>
                <w:rFonts w:eastAsia="Zawgyi-One" w:cs="Myanmar Text"/>
              </w:rPr>
              <w:t xml:space="preserve"> </w:t>
            </w:r>
          </w:p>
        </w:tc>
      </w:tr>
      <w:tr w:rsidR="00D863A6" w:rsidRPr="003A73E7" w14:paraId="7014E322" w14:textId="77777777" w:rsidTr="00C73E0D">
        <w:tc>
          <w:tcPr>
            <w:tcW w:w="2551" w:type="dxa"/>
            <w:vAlign w:val="center"/>
          </w:tcPr>
          <w:p w14:paraId="53ADFADB" w14:textId="77777777" w:rsidR="00FE7219" w:rsidRPr="003A73E7" w:rsidRDefault="00FE7219" w:rsidP="007617A9">
            <w:pPr>
              <w:pStyle w:val="Image"/>
              <w:wordWrap w:val="0"/>
              <w:spacing w:before="360" w:after="0" w:line="240" w:lineRule="auto"/>
              <w:rPr>
                <w:rFonts w:cs="Myanmar Text"/>
                <w:noProof/>
              </w:rPr>
            </w:pPr>
          </w:p>
        </w:tc>
        <w:tc>
          <w:tcPr>
            <w:tcW w:w="6576" w:type="dxa"/>
            <w:vAlign w:val="center"/>
          </w:tcPr>
          <w:p w14:paraId="547D9047" w14:textId="77777777" w:rsidR="00FE7219" w:rsidRPr="003A73E7" w:rsidRDefault="007617A9" w:rsidP="007617A9">
            <w:pPr>
              <w:wordWrap w:val="0"/>
              <w:spacing w:before="360" w:after="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ကျွန်ုပ်တို့အနေဖြင့်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ကောင်းမွန်သော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အချက်အလက်များကို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စုဆောင်းရန်နှင့်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အသုံးပြုရန်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အရေးကြီးပါသည်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သို့မှသာ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</w:t>
            </w:r>
            <w:r w:rsidRPr="003A73E7">
              <w:rPr>
                <w:rFonts w:eastAsia="Zawgyi-One" w:cs="Myanmar Text"/>
              </w:rPr>
              <w:t>-</w:t>
            </w:r>
          </w:p>
        </w:tc>
      </w:tr>
      <w:tr w:rsidR="00D863A6" w:rsidRPr="003A73E7" w14:paraId="0E5299E8" w14:textId="77777777" w:rsidTr="0031750E">
        <w:trPr>
          <w:trHeight w:val="2266"/>
        </w:trPr>
        <w:tc>
          <w:tcPr>
            <w:tcW w:w="2551" w:type="dxa"/>
            <w:vAlign w:val="center"/>
          </w:tcPr>
          <w:p w14:paraId="6C5A8C68" w14:textId="77777777" w:rsidR="00FE7219" w:rsidRPr="003A73E7" w:rsidRDefault="007617A9" w:rsidP="007617A9">
            <w:pPr>
              <w:pStyle w:val="Image"/>
              <w:wordWrap w:val="0"/>
              <w:spacing w:before="120" w:after="120" w:line="240" w:lineRule="auto"/>
              <w:rPr>
                <w:rFonts w:cs="Myanmar Text"/>
                <w:noProof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048A5FFD" wp14:editId="4B911ED0">
                  <wp:extent cx="1482725" cy="1482725"/>
                  <wp:effectExtent l="0" t="0" r="3175" b="3175"/>
                  <wp:docPr id="353773993" name="Picture 11" descr="ပါဝင်သုံးစွဲသူအား ကူညီနေသည့် ဝန်ထမ်းတစ်ဦး။ ၎င်းတို့ဘေး၌ လက်မထောင်ထားသောပုံနှင့်အတူ လမ်းညွှန်မြှား 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3773993" name="Picture 11" descr="ပါဝင်သုံးစွဲသူအား ကူညီနေသည့် ဝန်ထမ်းတစ်ဦး။ ၎င်းတို့ဘေး၌ လက်မထောင်ထားသောပုံနှင့်အတူ လမ်းညွှန်မြှား ရှိသည်။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8C951C3" w14:textId="77777777" w:rsidR="00FE7219" w:rsidRPr="003A73E7" w:rsidRDefault="007617A9" w:rsidP="007617A9">
            <w:pPr>
              <w:pStyle w:val="ListParagraph"/>
              <w:numPr>
                <w:ilvl w:val="0"/>
                <w:numId w:val="33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ပါဝင်သုံးစွဲသူများအား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ပိုမိုကောင်းမွန်သော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ဝန်ဆောင်မှုများ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ပို့ချပေးနိုင်မည်</w:t>
            </w:r>
          </w:p>
        </w:tc>
      </w:tr>
      <w:tr w:rsidR="00D863A6" w:rsidRPr="003A73E7" w14:paraId="784950F7" w14:textId="77777777" w:rsidTr="00C73E0D">
        <w:tc>
          <w:tcPr>
            <w:tcW w:w="2551" w:type="dxa"/>
            <w:vAlign w:val="center"/>
          </w:tcPr>
          <w:p w14:paraId="11E71A9F" w14:textId="77777777" w:rsidR="00FE7219" w:rsidRPr="003A73E7" w:rsidRDefault="007617A9" w:rsidP="007617A9">
            <w:pPr>
              <w:pStyle w:val="Image"/>
              <w:wordWrap w:val="0"/>
              <w:spacing w:before="120" w:after="120" w:line="240" w:lineRule="auto"/>
              <w:rPr>
                <w:rFonts w:cs="Myanmar Text"/>
                <w:noProof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1957EA5B" wp14:editId="5CC661E6">
                  <wp:extent cx="1482725" cy="1482725"/>
                  <wp:effectExtent l="0" t="0" r="3175" b="3175"/>
                  <wp:docPr id="1923862739" name="Picture 12" descr="အတွင်း၌ အမှန်နှင့် အမှားသင်္ကေတပါရှိသည့် စကားပြအကွက်အောက်ရှိ NDIS ဝန်ထမ်းတစ်ဦး။ ၎င်းဘေး၌ လက်မထောင်ထားသည့်ပုံ 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3862739" name="Picture 12" descr="အတွင်း၌ အမှန်နှင့် အမှားသင်္ကေတပါရှိသည့် စကားပြအကွက်အောက်ရှိ NDIS ဝန်ထမ်းတစ်ဦး။ ၎င်းဘေး၌ လက်မထောင်ထားသည့်ပုံ ရှိသည်။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9F50839" w14:textId="77777777" w:rsidR="00FE7219" w:rsidRPr="003A73E7" w:rsidRDefault="007617A9" w:rsidP="007617A9">
            <w:pPr>
              <w:pStyle w:val="ListParagraph"/>
              <w:numPr>
                <w:ilvl w:val="0"/>
                <w:numId w:val="33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ဆုံးဖြတ်ချက်ကောင်းများ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ချမှတ်ပေးနိုင်မည်ဖြစ်သည်။</w:t>
            </w:r>
          </w:p>
        </w:tc>
      </w:tr>
      <w:tr w:rsidR="00D863A6" w:rsidRPr="003A73E7" w14:paraId="53745E4C" w14:textId="77777777" w:rsidTr="00C73E0D">
        <w:tc>
          <w:tcPr>
            <w:tcW w:w="2551" w:type="dxa"/>
            <w:vAlign w:val="center"/>
          </w:tcPr>
          <w:p w14:paraId="2FB400E7" w14:textId="77777777" w:rsidR="0045725F" w:rsidRPr="003A73E7" w:rsidRDefault="007617A9" w:rsidP="007617A9">
            <w:pPr>
              <w:pStyle w:val="Image"/>
              <w:wordWrap w:val="0"/>
              <w:spacing w:before="480" w:line="240" w:lineRule="auto"/>
              <w:rPr>
                <w:rFonts w:cs="Myanmar Text"/>
                <w:noProof/>
              </w:rPr>
            </w:pPr>
            <w:r w:rsidRPr="003A73E7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16608" behindDoc="0" locked="0" layoutInCell="1" allowOverlap="1" wp14:anchorId="41A6A147" wp14:editId="1D3C0D58">
                      <wp:simplePos x="0" y="0"/>
                      <wp:positionH relativeFrom="column">
                        <wp:posOffset>340360</wp:posOffset>
                      </wp:positionH>
                      <wp:positionV relativeFrom="paragraph">
                        <wp:posOffset>527050</wp:posOffset>
                      </wp:positionV>
                      <wp:extent cx="790575" cy="450215"/>
                      <wp:effectExtent l="0" t="0" r="9525" b="6985"/>
                      <wp:wrapNone/>
                      <wp:docPr id="1542986987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90575" cy="4502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DDF8ADF" w14:textId="77777777" w:rsidR="007617A9" w:rsidRPr="00A845F5" w:rsidRDefault="007617A9" w:rsidP="00A845F5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pacing w:val="-10"/>
                                      <w:sz w:val="18"/>
                                      <w:szCs w:val="18"/>
                                      <w:lang w:val="en-PH"/>
                                    </w:rPr>
                                  </w:pPr>
                                  <w:r w:rsidRPr="00A845F5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pacing w:val="-10"/>
                                      <w:sz w:val="18"/>
                                      <w:szCs w:val="18"/>
                                    </w:rPr>
                                    <w:t>ဆောင်ရွက်ရမည့်အစီအစဥ်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A6A147" id="_x0000_s1042" type="#_x0000_t202" alt="&quot;&quot;" style="position:absolute;left:0;text-align:left;margin-left:26.8pt;margin-top:41.5pt;width:62.25pt;height:35.45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" filled="f" stroked="f">
                      <v:textbox inset="0,0,0,0">
                        <w:txbxContent>
                          <w:p w14:paraId="5DDF8ADF" w14:textId="77777777" w:rsidR="007617A9" w:rsidRPr="00A845F5" w:rsidRDefault="007617A9" w:rsidP="00A845F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pacing w:val="-10"/>
                                <w:sz w:val="18"/>
                                <w:szCs w:val="18"/>
                                <w:lang w:val="en-PH"/>
                              </w:rPr>
                            </w:pPr>
                            <w:r w:rsidRPr="00A845F5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pacing w:val="-10"/>
                                <w:sz w:val="18"/>
                                <w:szCs w:val="18"/>
                              </w:rPr>
                              <w:t>ဆောင်ရွက်ရမည့်အစီအစဥ်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264D6" w:rsidRPr="003A73E7">
              <w:rPr>
                <w:rFonts w:cs="Myanmar Text"/>
                <w:noProof/>
              </w:rPr>
              <w:drawing>
                <wp:inline distT="0" distB="0" distL="0" distR="0" wp14:anchorId="1C6627A0" wp14:editId="160ADEAC">
                  <wp:extent cx="1482725" cy="1482725"/>
                  <wp:effectExtent l="0" t="0" r="3175" b="3175"/>
                  <wp:docPr id="1047861810" name="Picture 19" descr="အမှန်ပြသင်္ကေတနှင့်အတူ စာရင်းတစ်ခုကိုပြထားသည့် လုပ်ရမည့် အစီအစဥ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7861810" name="Picture 19" descr="အမှန်ပြသင်္ကေတနှင့်အတူ စာရင်းတစ်ခုကိုပြထားသည့် လုပ်ရမည့် အစီအစဥ်။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7936A6C" w14:textId="77777777" w:rsidR="00F122D1" w:rsidRPr="003A73E7" w:rsidRDefault="007617A9" w:rsidP="007617A9">
            <w:pPr>
              <w:wordWrap w:val="0"/>
              <w:spacing w:before="48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ကျွန်ုပ်တို့၏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ဆောင်ရွက်ရမည့်အစီအစဥ်များကို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ဆောင်ရွက်ရမည့်အစီအစဥ်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စာမျက်နှာ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၃၇တွင်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ဖတ်ရှုနိုင်ပါသည်။</w:t>
            </w:r>
          </w:p>
          <w:p w14:paraId="5D66762B" w14:textId="77777777" w:rsidR="00F122D1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ကျွန်ုပ်တို့၏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ဆောင်ရွက်ရမည့်အစီအစဥ်ကို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ဝက်ဘ်ဆိုက်တွင်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တွေ့ရှိနိုင်သည်။</w:t>
            </w:r>
          </w:p>
          <w:p w14:paraId="3ED02DA8" w14:textId="77777777" w:rsidR="0045725F" w:rsidRPr="003A73E7" w:rsidRDefault="00000000" w:rsidP="007617A9">
            <w:pPr>
              <w:wordWrap w:val="0"/>
              <w:spacing w:line="240" w:lineRule="auto"/>
              <w:rPr>
                <w:rFonts w:cs="Myanmar Text"/>
              </w:rPr>
            </w:pPr>
            <w:hyperlink r:id="rId105" w:history="1">
              <w:r w:rsidR="006A604C" w:rsidRPr="003A73E7">
                <w:rPr>
                  <w:rStyle w:val="Hyperlink"/>
                  <w:rFonts w:eastAsia="Zawgyi-One" w:cs="Myanmar Text"/>
                </w:rPr>
                <w:t>www.ndis.gov.au/CALD</w:t>
              </w:r>
            </w:hyperlink>
          </w:p>
        </w:tc>
      </w:tr>
    </w:tbl>
    <w:p w14:paraId="32526267" w14:textId="77777777" w:rsidR="00B676E1" w:rsidRPr="003A73E7" w:rsidRDefault="007617A9" w:rsidP="007617A9">
      <w:pPr>
        <w:pStyle w:val="Heading3"/>
        <w:wordWrap w:val="0"/>
        <w:spacing w:before="480" w:after="240" w:line="240" w:lineRule="auto"/>
        <w:rPr>
          <w:rFonts w:cs="Myanmar Text"/>
        </w:rPr>
      </w:pPr>
      <w:r w:rsidRPr="003A73E7">
        <w:rPr>
          <w:rFonts w:cs="Myanmar Text"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78720" behindDoc="1" locked="0" layoutInCell="1" allowOverlap="1" wp14:anchorId="3A0D3324" wp14:editId="26165C04">
                <wp:simplePos x="0" y="0"/>
                <wp:positionH relativeFrom="page">
                  <wp:posOffset>570230</wp:posOffset>
                </wp:positionH>
                <wp:positionV relativeFrom="paragraph">
                  <wp:posOffset>-164778</wp:posOffset>
                </wp:positionV>
                <wp:extent cx="6422400" cy="691200"/>
                <wp:effectExtent l="19050" t="19050" r="16510" b="13970"/>
                <wp:wrapNone/>
                <wp:docPr id="604329672" name="Rectangle: Rounded Corners 60432967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B6E3F9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D6AFC27" id="Rectangle: Rounded Corners 604329672" o:spid="_x0000_s1026" alt="&quot;&quot;" style="position:absolute;margin-left:44.9pt;margin-top:-12.95pt;width:505.7pt;height:54.45pt;z-index:-25163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" fillcolor="#b6e3f9" strokecolor="#6b2976" strokeweight="3pt">
                <w10:wrap anchorx="page"/>
              </v:roundrect>
            </w:pict>
          </mc:Fallback>
        </mc:AlternateContent>
      </w:r>
      <w:r w:rsidRPr="003A73E7">
        <w:rPr>
          <w:rFonts w:ascii="Myanmar Text" w:eastAsia="Zawgyi-One" w:hAnsi="Myanmar Text" w:cs="Myanmar Text"/>
        </w:rPr>
        <w:t>၆</w:t>
      </w:r>
      <w:r w:rsidRPr="003A73E7">
        <w:rPr>
          <w:rFonts w:eastAsia="Zawgyi-One" w:cs="Myanmar Text"/>
        </w:rPr>
        <w:t xml:space="preserve">. </w:t>
      </w:r>
      <w:r w:rsidRPr="003A73E7">
        <w:rPr>
          <w:rFonts w:ascii="Myanmar Text" w:eastAsia="Zawgyi-One" w:hAnsi="Myanmar Text" w:cs="Myanmar Text"/>
        </w:rPr>
        <w:t>ကျွန်ုပ်တို့</w:t>
      </w:r>
      <w:r w:rsidRPr="003A73E7">
        <w:rPr>
          <w:rFonts w:eastAsia="Zawgyi-One" w:cs="Myanmar Text"/>
        </w:rPr>
        <w:t xml:space="preserve"> </w:t>
      </w:r>
      <w:r w:rsidRPr="003A73E7">
        <w:rPr>
          <w:rFonts w:ascii="Myanmar Text" w:eastAsia="Zawgyi-One" w:hAnsi="Myanmar Text" w:cs="Myanmar Text"/>
        </w:rPr>
        <w:t>လူမှုအသိုက်အဝန်းနှင့်</w:t>
      </w:r>
      <w:r w:rsidRPr="003A73E7">
        <w:rPr>
          <w:rFonts w:eastAsia="Zawgyi-One" w:cs="Myanmar Text"/>
        </w:rPr>
        <w:t xml:space="preserve"> </w:t>
      </w:r>
      <w:r w:rsidRPr="003A73E7">
        <w:rPr>
          <w:rFonts w:ascii="Myanmar Text" w:eastAsia="Zawgyi-One" w:hAnsi="Myanmar Text" w:cs="Myanmar Text"/>
        </w:rPr>
        <w:t>ချိတ်ဆက်ပုံ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D863A6" w:rsidRPr="003A73E7" w14:paraId="5D17A202" w14:textId="77777777" w:rsidTr="00F74B03">
        <w:tc>
          <w:tcPr>
            <w:tcW w:w="2551" w:type="dxa"/>
            <w:vAlign w:val="center"/>
          </w:tcPr>
          <w:p w14:paraId="1D95C643" w14:textId="77777777" w:rsidR="001E0C39" w:rsidRPr="003A73E7" w:rsidRDefault="007617A9" w:rsidP="007617A9">
            <w:pPr>
              <w:pStyle w:val="Image"/>
              <w:wordWrap w:val="0"/>
              <w:spacing w:before="120" w:after="120"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07AF2709" wp14:editId="65793F50">
                  <wp:extent cx="1482725" cy="1482725"/>
                  <wp:effectExtent l="0" t="0" r="3175" b="3175"/>
                  <wp:docPr id="156258991" name="Picture 20" descr="တစ်စုံတစ်ဦးနှင့် လက်ဆွဲနှုတ်ဆက်နေသည့် NDIS ဝန်ထမ်းတစ်ဦး၊ လက်မထောင်ထားသည့် ပုံ နှင့် လမ်းညွှန်မြှာ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258991" name="Picture 20" descr="တစ်စုံတစ်ဦးနှင့် လက်ဆွဲနှုတ်ဆက်နေသည့် NDIS ဝန်ထမ်းတစ်ဦး၊ လက်မထောင်ထားသည့် ပုံ နှင့် လမ်းညွှန်မြှား။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5E3BEB3" w14:textId="77777777" w:rsidR="001E0C39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ကျွန်ုပ်တို့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ယခင်က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သေချာ</w:t>
            </w:r>
            <w:r w:rsidRPr="003A73E7">
              <w:rPr>
                <w:rFonts w:ascii="Times New Roman" w:eastAsia="Zawgyi-One" w:hAnsi="Times New Roman" w:cs="Times New Roman"/>
              </w:rPr>
              <w:t>‌</w:t>
            </w:r>
            <w:r w:rsidRPr="003A73E7">
              <w:rPr>
                <w:rFonts w:ascii="Myanmar Text" w:eastAsia="Zawgyi-One" w:hAnsi="Myanmar Text" w:cs="Myanmar Text"/>
              </w:rPr>
              <w:t>စွာ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လက်လှမ်းမမှီခဲ့သည့်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လူမှုအသိုက်အဝန်းများနှင့်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ချိတ်ဆက်ရန်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ပိုမိုကောင်းမွန်သောနည်းလမ်းများကို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ရှာဖွေရန်လိုအပ်ပါသည်။</w:t>
            </w:r>
            <w:r w:rsidRPr="003A73E7">
              <w:rPr>
                <w:rFonts w:eastAsia="Zawgyi-One" w:cs="Myanmar Text"/>
              </w:rPr>
              <w:t xml:space="preserve"> </w:t>
            </w:r>
          </w:p>
        </w:tc>
      </w:tr>
      <w:tr w:rsidR="00D863A6" w:rsidRPr="003A73E7" w14:paraId="1A48AC51" w14:textId="77777777" w:rsidTr="00F74B03">
        <w:tc>
          <w:tcPr>
            <w:tcW w:w="2551" w:type="dxa"/>
            <w:vAlign w:val="center"/>
          </w:tcPr>
          <w:p w14:paraId="6EAEFD6B" w14:textId="77777777" w:rsidR="006A5A77" w:rsidRPr="003A73E7" w:rsidRDefault="006A5A77" w:rsidP="007617A9">
            <w:pPr>
              <w:pStyle w:val="Image"/>
              <w:wordWrap w:val="0"/>
              <w:spacing w:after="0" w:line="240" w:lineRule="auto"/>
              <w:rPr>
                <w:rFonts w:cs="Myanmar Text"/>
              </w:rPr>
            </w:pPr>
          </w:p>
        </w:tc>
        <w:tc>
          <w:tcPr>
            <w:tcW w:w="6576" w:type="dxa"/>
            <w:vAlign w:val="center"/>
          </w:tcPr>
          <w:p w14:paraId="4A3CD1C7" w14:textId="77777777" w:rsidR="006A5A77" w:rsidRPr="003A73E7" w:rsidRDefault="007617A9" w:rsidP="007617A9">
            <w:pPr>
              <w:wordWrap w:val="0"/>
              <w:spacing w:after="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၎င်းတွင်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ပါဝင်သည်မှာ</w:t>
            </w:r>
            <w:r w:rsidRPr="003A73E7">
              <w:rPr>
                <w:rFonts w:eastAsia="Zawgyi-One" w:cs="Myanmar Text"/>
              </w:rPr>
              <w:t xml:space="preserve"> -</w:t>
            </w:r>
          </w:p>
        </w:tc>
      </w:tr>
      <w:tr w:rsidR="00D863A6" w:rsidRPr="003A73E7" w14:paraId="2C90FD40" w14:textId="77777777" w:rsidTr="00F74B03">
        <w:tc>
          <w:tcPr>
            <w:tcW w:w="2551" w:type="dxa"/>
            <w:vAlign w:val="center"/>
          </w:tcPr>
          <w:p w14:paraId="71075DEA" w14:textId="77777777" w:rsidR="006A5A77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777EBEFE" wp14:editId="54721BCB">
                  <wp:extent cx="1482725" cy="1482725"/>
                  <wp:effectExtent l="0" t="0" r="3175" b="3175"/>
                  <wp:docPr id="1848793223" name="Picture 13" descr="အတွင်း၌ သတင်းပြန်ကြားရေးပုံပါ စကားပြောသည်ကိုပြအကွက်အောက်ရှိ အခြားသူတစ်ဦးသို့ စာစောင်ကမ်းပေးနေသူတစ်စုံ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8793223" name="Picture 13" descr="အတွင်း၌ သတင်းပြန်ကြားရေးပုံပါ စကားပြောသည်ကိုပြအကွက်အောက်ရှိ အခြားသူတစ်ဦးသို့ စာစောင်ကမ်းပေးနေသူတစ်စုံတစ်ဦး။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2AAC694" w14:textId="77777777" w:rsidR="006A5A77" w:rsidRPr="003A73E7" w:rsidRDefault="007617A9" w:rsidP="007617A9">
            <w:pPr>
              <w:pStyle w:val="ListParagraph"/>
              <w:numPr>
                <w:ilvl w:val="0"/>
                <w:numId w:val="33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ဤလူမှုအသိုက်အဝန်းများသို့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သတင်းအချက်အလက်များ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ဝေမျှပေးခြင်း</w:t>
            </w:r>
          </w:p>
        </w:tc>
      </w:tr>
      <w:tr w:rsidR="00D863A6" w:rsidRPr="003A73E7" w14:paraId="780C144E" w14:textId="77777777" w:rsidTr="00F74B03">
        <w:tc>
          <w:tcPr>
            <w:tcW w:w="2551" w:type="dxa"/>
            <w:vAlign w:val="center"/>
          </w:tcPr>
          <w:p w14:paraId="51503FCA" w14:textId="77777777" w:rsidR="006A5A77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38A12EF6" wp14:editId="1A9362A5">
                  <wp:extent cx="1483200" cy="1112400"/>
                  <wp:effectExtent l="0" t="0" r="3175" b="0"/>
                  <wp:docPr id="271332487" name="Picture 21" descr="စာဖတ်ရန် သက်ကြီးသူတစ်ဦးအား ကူညီပေးနေသည့် တစ်စုံ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332487" name="Picture 21" descr="စာဖတ်ရန် သက်ကြီးသူတစ်ဦးအား ကူညီပေးနေသည့် တစ်စုံတစ်ဦး။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08" r="23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EAC036D" w14:textId="77777777" w:rsidR="006A5A77" w:rsidRPr="003A73E7" w:rsidRDefault="007617A9" w:rsidP="007617A9">
            <w:pPr>
              <w:pStyle w:val="ListParagraph"/>
              <w:numPr>
                <w:ilvl w:val="0"/>
                <w:numId w:val="33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ဝန်ဆောင်မှုများမှာ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လူမှုအသိုက်အဝန်းများ၏လိုအပ်ချက်များနှင့်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ကိုက်ညီစေခြင်း</w:t>
            </w:r>
          </w:p>
        </w:tc>
      </w:tr>
    </w:tbl>
    <w:p w14:paraId="0273FEE2" w14:textId="77777777" w:rsidR="00B676E1" w:rsidRPr="003A73E7" w:rsidRDefault="007617A9" w:rsidP="007617A9">
      <w:pPr>
        <w:pStyle w:val="Heading4"/>
        <w:tabs>
          <w:tab w:val="right" w:pos="9026"/>
        </w:tabs>
        <w:wordWrap w:val="0"/>
        <w:spacing w:before="480"/>
        <w:rPr>
          <w:rFonts w:cs="Myanmar Text"/>
        </w:rPr>
      </w:pPr>
      <w:r w:rsidRPr="003A73E7">
        <w:rPr>
          <w:rFonts w:cs="Myanmar Text"/>
          <w:noProof/>
        </w:rPr>
        <mc:AlternateContent>
          <mc:Choice Requires="wpg">
            <w:drawing>
              <wp:anchor distT="0" distB="0" distL="114300" distR="114300" simplePos="0" relativeHeight="251680768" behindDoc="1" locked="0" layoutInCell="1" allowOverlap="1" wp14:anchorId="233C0E2A" wp14:editId="32FAA7C3">
                <wp:simplePos x="0" y="0"/>
                <wp:positionH relativeFrom="page">
                  <wp:posOffset>922655</wp:posOffset>
                </wp:positionH>
                <wp:positionV relativeFrom="paragraph">
                  <wp:posOffset>715967</wp:posOffset>
                </wp:positionV>
                <wp:extent cx="5785200" cy="241200"/>
                <wp:effectExtent l="19050" t="19050" r="25400" b="26035"/>
                <wp:wrapNone/>
                <wp:docPr id="1407463667" name="Group 14074636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1243295825" name="Straight Connector 124329582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0290643" name="Oval 66029064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B6E3F9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numCol="1" spcCol="0" rtlCol="0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DFF5E5" id="Group 1407463667" o:spid="_x0000_s1026" alt="&quot;&quot;" style="position:absolute;margin-left:72.65pt;margin-top:56.4pt;width:455.55pt;height:19pt;z-index:-251635712;mso-position-horizontal-relative:page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">
                <v:line id="Straight Connector 1243295825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" strokecolor="#65276f [3044]" strokeweight="3pt">
                  <v:stroke endcap="round"/>
                </v:line>
                <v:oval id="Oval 66029064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" fillcolor="#b6e3f9" strokecolor="#6b2976" strokeweight="3pt"/>
                <w10:wrap anchorx="page"/>
              </v:group>
            </w:pict>
          </mc:Fallback>
        </mc:AlternateContent>
      </w:r>
      <w:r w:rsidR="00FE7219" w:rsidRPr="003A73E7">
        <w:rPr>
          <w:rFonts w:ascii="Myanmar Text" w:eastAsia="Zawgyi-One" w:hAnsi="Myanmar Text" w:cs="Myanmar Text"/>
        </w:rPr>
        <w:t>ကျွန်ုပ်တို့၏</w:t>
      </w:r>
      <w:r w:rsidR="00FE7219" w:rsidRPr="003A73E7">
        <w:rPr>
          <w:rFonts w:eastAsia="Zawgyi-One" w:cs="Myanmar Text"/>
        </w:rPr>
        <w:t xml:space="preserve"> </w:t>
      </w:r>
      <w:r w:rsidR="00FE7219" w:rsidRPr="003A73E7">
        <w:rPr>
          <w:rFonts w:ascii="Myanmar Text" w:eastAsia="Zawgyi-One" w:hAnsi="Myanmar Text" w:cs="Myanmar Text"/>
        </w:rPr>
        <w:t>ရည်မှန်းချက်ပန်းတိုင်များ</w:t>
      </w:r>
      <w:r w:rsidR="00FE7219" w:rsidRPr="003A73E7">
        <w:rPr>
          <w:rFonts w:eastAsia="Zawgyi-One" w:cs="Myanmar Text"/>
        </w:rPr>
        <w:tab/>
      </w:r>
    </w:p>
    <w:tbl>
      <w:tblPr>
        <w:tblW w:w="9356" w:type="dxa"/>
        <w:tblLayout w:type="fixed"/>
        <w:tblLook w:val="04A0" w:firstRow="1" w:lastRow="0" w:firstColumn="1" w:lastColumn="0" w:noHBand="0" w:noVBand="1"/>
      </w:tblPr>
      <w:tblGrid>
        <w:gridCol w:w="2551"/>
        <w:gridCol w:w="6805"/>
      </w:tblGrid>
      <w:tr w:rsidR="00D863A6" w:rsidRPr="003A73E7" w14:paraId="34A48F2C" w14:textId="77777777" w:rsidTr="00392C28">
        <w:tc>
          <w:tcPr>
            <w:tcW w:w="2551" w:type="dxa"/>
            <w:vAlign w:val="center"/>
          </w:tcPr>
          <w:p w14:paraId="3705D209" w14:textId="77777777" w:rsidR="00B676E1" w:rsidRPr="003A73E7" w:rsidRDefault="007617A9" w:rsidP="007617A9">
            <w:pPr>
              <w:pStyle w:val="Image"/>
              <w:wordWrap w:val="0"/>
              <w:spacing w:before="360"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3606990C" wp14:editId="362A2AF1">
                  <wp:extent cx="1482725" cy="1482725"/>
                  <wp:effectExtent l="0" t="0" r="3175" b="3175"/>
                  <wp:docPr id="1147277086" name="Picture 14" descr="မိမိကိုယ်ကို ညွှန်ပြနေသူတစ်ဦး။ ၎င်းအပေါ်တွင် NDIS အစီစဥ်တစ်ခုပါသည့် စဉ်းစားနေသည်ကိုပြအကွက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7277086" name="Picture 14" descr="မိမိကိုယ်ကို ညွှန်ပြနေသူတစ်ဦး။ ၎င်းအပေါ်တွင် NDIS အစီစဥ်တစ်ခုပါသည့် စဉ်းစားနေသည်ကိုပြအကွက်။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  <w:vAlign w:val="center"/>
          </w:tcPr>
          <w:p w14:paraId="75576402" w14:textId="77777777" w:rsidR="00B676E1" w:rsidRPr="003A73E7" w:rsidRDefault="007617A9" w:rsidP="007617A9">
            <w:pPr>
              <w:wordWrap w:val="0"/>
              <w:spacing w:before="36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မသန်စွမ်းသူ၏</w:t>
            </w:r>
            <w:r w:rsidRPr="003A73E7">
              <w:rPr>
                <w:rFonts w:eastAsia="Zawgyi-One" w:cs="Myanmar Text"/>
              </w:rPr>
              <w:t xml:space="preserve"> NDIS </w:t>
            </w:r>
            <w:r w:rsidRPr="003A73E7">
              <w:rPr>
                <w:rFonts w:ascii="Myanmar Text" w:eastAsia="Zawgyi-One" w:hAnsi="Myanmar Text" w:cs="Myanmar Text"/>
              </w:rPr>
              <w:t>အကြောင်းနားလည်ပုံကို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တိုးမြှင့်ပေးလိုသည်။</w:t>
            </w:r>
          </w:p>
        </w:tc>
      </w:tr>
    </w:tbl>
    <w:p w14:paraId="28155AEF" w14:textId="77777777" w:rsidR="000F3FD8" w:rsidRPr="003A73E7" w:rsidRDefault="007617A9" w:rsidP="007617A9">
      <w:pPr>
        <w:wordWrap w:val="0"/>
        <w:spacing w:line="240" w:lineRule="auto"/>
        <w:rPr>
          <w:rFonts w:cs="Myanmar Text"/>
        </w:rPr>
      </w:pPr>
      <w:r w:rsidRPr="003A73E7">
        <w:rPr>
          <w:rFonts w:cs="Myanmar Text"/>
        </w:rPr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D863A6" w:rsidRPr="003A73E7" w14:paraId="1FECB0F5" w14:textId="77777777" w:rsidTr="000F3FD8">
        <w:trPr>
          <w:trHeight w:val="454"/>
        </w:trPr>
        <w:tc>
          <w:tcPr>
            <w:tcW w:w="2551" w:type="dxa"/>
            <w:vAlign w:val="center"/>
          </w:tcPr>
          <w:p w14:paraId="564E5565" w14:textId="77777777" w:rsidR="006D5181" w:rsidRPr="003A73E7" w:rsidRDefault="006D5181" w:rsidP="007617A9">
            <w:pPr>
              <w:pStyle w:val="Image"/>
              <w:wordWrap w:val="0"/>
              <w:spacing w:after="0" w:line="240" w:lineRule="auto"/>
              <w:rPr>
                <w:rFonts w:cs="Myanmar Text"/>
              </w:rPr>
            </w:pPr>
          </w:p>
        </w:tc>
        <w:tc>
          <w:tcPr>
            <w:tcW w:w="6576" w:type="dxa"/>
            <w:vAlign w:val="center"/>
          </w:tcPr>
          <w:p w14:paraId="162EE3FA" w14:textId="77777777" w:rsidR="008F445F" w:rsidRPr="003A73E7" w:rsidRDefault="007617A9" w:rsidP="007617A9">
            <w:pPr>
              <w:wordWrap w:val="0"/>
              <w:spacing w:after="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၎င်းတွင်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အောက်ပါအကြောင်းအချက်အလက်များ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ဝေမျှပေးခြင်း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ပါဝင်သည်</w:t>
            </w:r>
            <w:r w:rsidRPr="003A73E7">
              <w:rPr>
                <w:rFonts w:eastAsia="Zawgyi-One" w:cs="Myanmar Text"/>
              </w:rPr>
              <w:t>-</w:t>
            </w:r>
          </w:p>
        </w:tc>
      </w:tr>
      <w:tr w:rsidR="00D863A6" w:rsidRPr="003A73E7" w14:paraId="06C13C77" w14:textId="77777777" w:rsidTr="00C73E0D">
        <w:tc>
          <w:tcPr>
            <w:tcW w:w="2551" w:type="dxa"/>
            <w:vAlign w:val="center"/>
          </w:tcPr>
          <w:p w14:paraId="564D7740" w14:textId="77777777" w:rsidR="000B54BD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0ABE2144" wp14:editId="3B0EECA5">
                  <wp:extent cx="1482725" cy="1482725"/>
                  <wp:effectExtent l="0" t="0" r="3175" b="3175"/>
                  <wp:docPr id="618057097" name="Picture 15" descr="မေးခွန်းသင်္ကေတအောက်ရှိ လူအုပ်စုကြီ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8057097" name="Picture 15" descr="မေးခွန်းသင်္ကေတအောက်ရှိ လူအုပ်စုကြီး။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4E4C0B1" w14:textId="77777777" w:rsidR="000B54BD" w:rsidRPr="003A73E7" w:rsidRDefault="007617A9" w:rsidP="007617A9">
            <w:pPr>
              <w:pStyle w:val="ListParagraph"/>
              <w:numPr>
                <w:ilvl w:val="0"/>
                <w:numId w:val="51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eastAsia="Zawgyi-One" w:cs="Myanmar Text"/>
              </w:rPr>
              <w:t xml:space="preserve">NDIS </w:t>
            </w:r>
            <w:r w:rsidRPr="003A73E7">
              <w:rPr>
                <w:rFonts w:ascii="Myanmar Text" w:eastAsia="Zawgyi-One" w:hAnsi="Myanmar Text" w:cs="Myanmar Text"/>
              </w:rPr>
              <w:t>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ပါဝင်နိုင်သည့်သူများ</w:t>
            </w:r>
          </w:p>
        </w:tc>
      </w:tr>
      <w:tr w:rsidR="00D863A6" w:rsidRPr="003A73E7" w14:paraId="53AFD2D7" w14:textId="77777777" w:rsidTr="00C73E0D">
        <w:tc>
          <w:tcPr>
            <w:tcW w:w="2551" w:type="dxa"/>
            <w:vAlign w:val="center"/>
          </w:tcPr>
          <w:p w14:paraId="3E3965F1" w14:textId="77777777" w:rsidR="000B54BD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46993F99" wp14:editId="00299944">
                  <wp:extent cx="1482725" cy="1482725"/>
                  <wp:effectExtent l="0" t="0" r="3175" b="3175"/>
                  <wp:docPr id="667159773" name="Picture 16" descr="NDIS အစီစဥ် ကိုင်ထားသူ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7159773" name="Picture 16" descr="NDIS အစီစဥ် ကိုင်ထားသူတစ်ဦး။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B0897AE" w14:textId="77777777" w:rsidR="000B54BD" w:rsidRPr="003A73E7" w:rsidRDefault="007617A9" w:rsidP="007617A9">
            <w:pPr>
              <w:pStyle w:val="ListParagraph"/>
              <w:numPr>
                <w:ilvl w:val="0"/>
                <w:numId w:val="51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eastAsia="Zawgyi-One" w:cs="Myanmar Text"/>
              </w:rPr>
              <w:t xml:space="preserve">NDIS </w:t>
            </w:r>
            <w:r w:rsidRPr="003A73E7">
              <w:rPr>
                <w:rFonts w:ascii="Myanmar Text" w:eastAsia="Zawgyi-One" w:hAnsi="Myanmar Text" w:cs="Myanmar Text"/>
              </w:rPr>
              <w:t>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အသုံးပြုပုံ။</w:t>
            </w:r>
          </w:p>
        </w:tc>
      </w:tr>
      <w:tr w:rsidR="00D863A6" w:rsidRPr="003A73E7" w14:paraId="268A690E" w14:textId="77777777" w:rsidTr="000F3FD8">
        <w:trPr>
          <w:trHeight w:val="3288"/>
        </w:trPr>
        <w:tc>
          <w:tcPr>
            <w:tcW w:w="2551" w:type="dxa"/>
            <w:vAlign w:val="center"/>
          </w:tcPr>
          <w:p w14:paraId="1B3859C6" w14:textId="77777777" w:rsidR="008F445F" w:rsidRPr="003A73E7" w:rsidRDefault="007617A9" w:rsidP="007617A9">
            <w:pPr>
              <w:pStyle w:val="Image"/>
              <w:wordWrap w:val="0"/>
              <w:spacing w:before="600"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56E98085" wp14:editId="56F45EB6">
                  <wp:extent cx="1482725" cy="1482725"/>
                  <wp:effectExtent l="0" t="0" r="3175" b="3175"/>
                  <wp:docPr id="225730487" name="Picture 17" descr="လူအုပ်စုကြီး။ ၎င်းတို့အပေါ်၌ အပြောင်းအလဲပုံပါသည့် စဥ်းစားနေသည်ကိုပြအကွက်တစ်ခု 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730487" name="Picture 17" descr="လူအုပ်စုကြီး။ ၎င်းတို့အပေါ်၌ အပြောင်းအလဲပုံပါသည့် စဥ်းစားနေသည်ကိုပြအကွက်တစ်ခု ရှိသည်။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BD8C856" w14:textId="77777777" w:rsidR="007B3CE7" w:rsidRPr="003A73E7" w:rsidRDefault="007617A9" w:rsidP="007617A9">
            <w:pPr>
              <w:wordWrap w:val="0"/>
              <w:spacing w:before="60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လူမှုအသိုက်အဝန်းအနေဖြင့်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မသန်စွမ်းမှုနှင့်ပတ်သက်သည့်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Style w:val="Strong"/>
                <w:rFonts w:ascii="Myanmar Text" w:eastAsia="Zawgyi-One" w:hAnsi="Myanmar Text" w:cs="Myanmar Text"/>
              </w:rPr>
              <w:t>သဘောထားအမြင်များ</w:t>
            </w:r>
            <w:r w:rsidRPr="003A73E7">
              <w:rPr>
                <w:rFonts w:ascii="Myanmar Text" w:eastAsia="Zawgyi-One" w:hAnsi="Myanmar Text" w:cs="Myanmar Text"/>
              </w:rPr>
              <w:t>ကိုပြောင်းလဲပေးမည့်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အချက်အလက်များကိုလည်းကျွန်ုပ်တို့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ဝေမျှပေးကမ်းလိုပါသည်။</w:t>
            </w:r>
          </w:p>
        </w:tc>
      </w:tr>
      <w:tr w:rsidR="00D863A6" w:rsidRPr="003A73E7" w14:paraId="0AF32960" w14:textId="77777777" w:rsidTr="000F3FD8">
        <w:trPr>
          <w:trHeight w:val="3458"/>
        </w:trPr>
        <w:tc>
          <w:tcPr>
            <w:tcW w:w="2551" w:type="dxa"/>
            <w:vAlign w:val="center"/>
          </w:tcPr>
          <w:p w14:paraId="26ED0173" w14:textId="77777777" w:rsidR="009205EE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77E23FA9" wp14:editId="3DB1248A">
                  <wp:extent cx="1482725" cy="1482725"/>
                  <wp:effectExtent l="0" t="0" r="3175" b="3175"/>
                  <wp:docPr id="2008626073" name="Picture 18" descr="မိမိကိုယ်ကို ညွှန်ပြနေသူတစ်ဦး။ ၎င်းတို့အပေါ်၌ စဥ်းစားနေသည်ကိုပြအကွက်တစ်ခု 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8626073" name="Picture 18" descr="မိမိကိုယ်ကို ညွှန်ပြနေသူတစ်ဦး။ ၎င်းတို့အပေါ်၌ စဥ်းစားနေသည်ကိုပြအကွက်တစ်ခု ရှိသည်။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D5D5791" w14:textId="77777777" w:rsidR="009205EE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သဘောထားအမြင်များမှာ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သင်</w:t>
            </w:r>
          </w:p>
          <w:p w14:paraId="30F537C2" w14:textId="77777777" w:rsidR="009205EE" w:rsidRPr="003A73E7" w:rsidRDefault="007617A9" w:rsidP="007617A9">
            <w:pPr>
              <w:pStyle w:val="ListParagraph"/>
              <w:numPr>
                <w:ilvl w:val="0"/>
                <w:numId w:val="48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ထင်မြင်သည့်အရာ</w:t>
            </w:r>
          </w:p>
          <w:p w14:paraId="4A68DE79" w14:textId="77777777" w:rsidR="009205EE" w:rsidRPr="003A73E7" w:rsidRDefault="007617A9" w:rsidP="007617A9">
            <w:pPr>
              <w:pStyle w:val="ListParagraph"/>
              <w:numPr>
                <w:ilvl w:val="0"/>
                <w:numId w:val="48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စိတ်ခံစားရသည့်အရာ</w:t>
            </w:r>
          </w:p>
          <w:p w14:paraId="342BAF5C" w14:textId="77777777" w:rsidR="009205EE" w:rsidRPr="003A73E7" w:rsidRDefault="007617A9" w:rsidP="007617A9">
            <w:pPr>
              <w:pStyle w:val="ListParagraph"/>
              <w:numPr>
                <w:ilvl w:val="0"/>
                <w:numId w:val="48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ယုံကြည်ရသည့်အရာတို့ဖြစ်ကြသည်။</w:t>
            </w:r>
          </w:p>
        </w:tc>
      </w:tr>
    </w:tbl>
    <w:p w14:paraId="2D871042" w14:textId="77777777" w:rsidR="000F3FD8" w:rsidRPr="003A73E7" w:rsidRDefault="007617A9" w:rsidP="007617A9">
      <w:pPr>
        <w:wordWrap w:val="0"/>
        <w:spacing w:line="240" w:lineRule="auto"/>
        <w:rPr>
          <w:rFonts w:cs="Myanmar Text"/>
        </w:rPr>
      </w:pPr>
      <w:r w:rsidRPr="003A73E7">
        <w:rPr>
          <w:rFonts w:cs="Myanmar Text"/>
        </w:rPr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D863A6" w:rsidRPr="003A73E7" w14:paraId="5C33711F" w14:textId="77777777" w:rsidTr="00DA17F8">
        <w:trPr>
          <w:trHeight w:val="3798"/>
        </w:trPr>
        <w:tc>
          <w:tcPr>
            <w:tcW w:w="2551" w:type="dxa"/>
            <w:vAlign w:val="center"/>
          </w:tcPr>
          <w:p w14:paraId="31877949" w14:textId="77777777" w:rsidR="00286147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lastRenderedPageBreak/>
              <w:drawing>
                <wp:inline distT="0" distB="0" distL="0" distR="0" wp14:anchorId="4FD39C92" wp14:editId="042A7019">
                  <wp:extent cx="1482725" cy="1482725"/>
                  <wp:effectExtent l="0" t="0" r="3175" b="3175"/>
                  <wp:docPr id="1540705034" name="Picture 22" descr="အတွင်း၌ မသန်စွမ်းမှုပုံပါသည့် စဥ်းစားနေသည်ကိုပြအကွက်အောက်ရှိ လူတစ်ဦး။ ၎င်းဘေး၌ လက်မအောက်စိုက်ထားသည့်ပုံ 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705034" name="Picture 22" descr="အတွင်း၌ မသန်စွမ်းမှုပုံပါသည့် စဥ်းစားနေသည်ကိုပြအကွက်အောက်ရှိ လူတစ်ဦး။ ၎င်းဘေး၌ လက်မအောက်စိုက်ထားသည့်ပုံ ရှိသည်။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544C009" w14:textId="77777777" w:rsidR="00286147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ဥပမာ၊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အချို့ပုဂ္ဂိုလ်များသည်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မသန်စွမ်းမှုအပေါ်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ဆိုးဆိုးဝါးဝါး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ထင်မြင်ကြသည်။</w:t>
            </w:r>
          </w:p>
          <w:p w14:paraId="2987DCEE" w14:textId="77777777" w:rsidR="00286147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ထို့ကြောင့်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ယဥ်ကျေးမှုကွဲမသန်စွမ်းသူများအနေဖြင့်</w:t>
            </w:r>
            <w:r w:rsidRPr="003A73E7">
              <w:rPr>
                <w:rFonts w:eastAsia="Zawgyi-One" w:cs="Myanmar Text"/>
              </w:rPr>
              <w:t xml:space="preserve"> NDIS </w:t>
            </w:r>
            <w:r w:rsidRPr="003A73E7">
              <w:rPr>
                <w:rFonts w:ascii="Myanmar Text" w:eastAsia="Zawgyi-One" w:hAnsi="Myanmar Text" w:cs="Myanmar Text"/>
              </w:rPr>
              <w:t>ကိုသုံးစွဲခြင်းမှ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ရပ်စဲသွားနိုင်သည်။</w:t>
            </w:r>
          </w:p>
        </w:tc>
      </w:tr>
      <w:tr w:rsidR="00D863A6" w:rsidRPr="003A73E7" w14:paraId="7D2E5842" w14:textId="77777777" w:rsidTr="00DA17F8">
        <w:trPr>
          <w:trHeight w:val="3798"/>
        </w:trPr>
        <w:tc>
          <w:tcPr>
            <w:tcW w:w="2551" w:type="dxa"/>
            <w:vAlign w:val="center"/>
          </w:tcPr>
          <w:p w14:paraId="3C87AA39" w14:textId="77777777" w:rsidR="0045725F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18656" behindDoc="0" locked="0" layoutInCell="1" allowOverlap="1" wp14:anchorId="6B1B2780" wp14:editId="09E2DC0D">
                      <wp:simplePos x="0" y="0"/>
                      <wp:positionH relativeFrom="column">
                        <wp:posOffset>346075</wp:posOffset>
                      </wp:positionH>
                      <wp:positionV relativeFrom="paragraph">
                        <wp:posOffset>350520</wp:posOffset>
                      </wp:positionV>
                      <wp:extent cx="790575" cy="442595"/>
                      <wp:effectExtent l="0" t="0" r="9525" b="0"/>
                      <wp:wrapNone/>
                      <wp:docPr id="29610512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90575" cy="44259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DE97A51" w14:textId="77777777" w:rsidR="007617A9" w:rsidRPr="00A845F5" w:rsidRDefault="007617A9" w:rsidP="00A845F5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pacing w:val="-10"/>
                                      <w:sz w:val="18"/>
                                      <w:szCs w:val="18"/>
                                      <w:lang w:val="en-PH"/>
                                    </w:rPr>
                                  </w:pPr>
                                  <w:r w:rsidRPr="00A845F5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pacing w:val="-10"/>
                                      <w:sz w:val="18"/>
                                      <w:szCs w:val="18"/>
                                    </w:rPr>
                                    <w:t>ဆောင်ရွက်ရမည့်အစီအစဥ်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1B2780" id="_x0000_s1043" type="#_x0000_t202" alt="&quot;&quot;" style="position:absolute;left:0;text-align:left;margin-left:27.25pt;margin-top:27.6pt;width:62.25pt;height:34.85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" filled="f" stroked="f">
                      <v:textbox inset="0,0,0,0">
                        <w:txbxContent>
                          <w:p w14:paraId="0DE97A51" w14:textId="77777777" w:rsidR="007617A9" w:rsidRPr="00A845F5" w:rsidRDefault="007617A9" w:rsidP="00A845F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pacing w:val="-10"/>
                                <w:sz w:val="18"/>
                                <w:szCs w:val="18"/>
                                <w:lang w:val="en-PH"/>
                              </w:rPr>
                            </w:pPr>
                            <w:r w:rsidRPr="00A845F5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pacing w:val="-10"/>
                                <w:sz w:val="18"/>
                                <w:szCs w:val="18"/>
                              </w:rPr>
                              <w:t>ဆောင်ရွက်ရမည့်အစီအစဥ်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4491D" w:rsidRPr="003A73E7">
              <w:rPr>
                <w:rFonts w:cs="Myanmar Text"/>
                <w:noProof/>
              </w:rPr>
              <w:drawing>
                <wp:inline distT="0" distB="0" distL="0" distR="0" wp14:anchorId="787E8EEF" wp14:editId="2A3E4DC7">
                  <wp:extent cx="1482725" cy="1482725"/>
                  <wp:effectExtent l="0" t="0" r="3175" b="3175"/>
                  <wp:docPr id="112403668" name="Picture 23" descr="အမှန်ပြသင်္ကေတနှင့်အတူ စာရင်းတစ်ခုကိုပြထားသည့် လုပ်ရမည့် အစီအစဥ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03668" name="Picture 23" descr="အမှန်ပြသင်္ကေတနှင့်အတူ စာရင်းတစ်ခုကိုပြထားသည့် လုပ်ရမည့် အစီအစဥ်။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B9A1F21" w14:textId="77777777" w:rsidR="00F122D1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ကျွန်ုပ်တို့၏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ဆောင်ရွက်ရမည့်အစီအစဥ်များကို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ဆောင်ရွက်ရမည့်အစီအစဥ်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စာမျက်နှာ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၄၀တွင်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ဖတ်ရှုနိုင်ပါသည်။</w:t>
            </w:r>
          </w:p>
          <w:p w14:paraId="22A90756" w14:textId="77777777" w:rsidR="00F122D1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ကျွန်ုပ်တို့၏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ဆောင်ရွက်ရမည့်အစီအစဥ်ကို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ဝက်ဘ်ဆိုက်တွင်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တွေ့ရှိနိုင်သည်။</w:t>
            </w:r>
          </w:p>
          <w:p w14:paraId="498B399F" w14:textId="77777777" w:rsidR="0045725F" w:rsidRPr="003A73E7" w:rsidRDefault="00000000" w:rsidP="007617A9">
            <w:pPr>
              <w:wordWrap w:val="0"/>
              <w:spacing w:line="240" w:lineRule="auto"/>
              <w:rPr>
                <w:rFonts w:cs="Myanmar Text"/>
              </w:rPr>
            </w:pPr>
            <w:hyperlink r:id="rId115" w:history="1">
              <w:r w:rsidR="006A604C" w:rsidRPr="003A73E7">
                <w:rPr>
                  <w:rStyle w:val="Hyperlink"/>
                  <w:rFonts w:eastAsia="Zawgyi-One" w:cs="Myanmar Text"/>
                </w:rPr>
                <w:t>www.ndis.gov.au/CALD</w:t>
              </w:r>
            </w:hyperlink>
            <w:r w:rsidR="006A604C" w:rsidRPr="003A73E7">
              <w:rPr>
                <w:rFonts w:eastAsia="Zawgyi-One" w:cs="Myanmar Text"/>
              </w:rPr>
              <w:t xml:space="preserve"> </w:t>
            </w:r>
          </w:p>
        </w:tc>
      </w:tr>
    </w:tbl>
    <w:p w14:paraId="75FCD176" w14:textId="77777777" w:rsidR="002A6A49" w:rsidRPr="003A73E7" w:rsidRDefault="007617A9" w:rsidP="007617A9">
      <w:pPr>
        <w:wordWrap w:val="0"/>
        <w:spacing w:before="0" w:after="0" w:line="240" w:lineRule="auto"/>
        <w:rPr>
          <w:rFonts w:cs="Myanmar Text"/>
        </w:rPr>
      </w:pPr>
      <w:r w:rsidRPr="003A73E7">
        <w:rPr>
          <w:rFonts w:cs="Myanmar Text"/>
        </w:rPr>
        <w:br w:type="page"/>
      </w:r>
    </w:p>
    <w:p w14:paraId="7EFC94DF" w14:textId="3C18E7B4" w:rsidR="00115682" w:rsidRPr="003A73E7" w:rsidRDefault="007617A9" w:rsidP="007617A9">
      <w:pPr>
        <w:pStyle w:val="Heading2"/>
        <w:wordWrap w:val="0"/>
        <w:spacing w:line="240" w:lineRule="auto"/>
        <w:rPr>
          <w:rFonts w:cs="Myanmar Text"/>
          <w:lang w:val="en-AU"/>
        </w:rPr>
      </w:pPr>
      <w:bookmarkStart w:id="99" w:name="_Ref145516795"/>
      <w:bookmarkStart w:id="100" w:name="_Toc158624951"/>
      <w:r w:rsidRPr="003A73E7">
        <w:rPr>
          <w:rFonts w:ascii="Myanmar Text" w:eastAsia="Zawgyi-One" w:hAnsi="Myanmar Text" w:cs="Myanmar Text"/>
        </w:rPr>
        <w:lastRenderedPageBreak/>
        <w:t>ကျွန်ုပ်တို့</w:t>
      </w:r>
      <w:r w:rsidRPr="003A73E7">
        <w:rPr>
          <w:rFonts w:eastAsia="Zawgyi-One" w:cs="Myanmar Text"/>
        </w:rPr>
        <w:t xml:space="preserve"> </w:t>
      </w:r>
      <w:r w:rsidRPr="003A73E7">
        <w:rPr>
          <w:rFonts w:ascii="Myanmar Text" w:eastAsia="Zawgyi-One" w:hAnsi="Myanmar Text" w:cs="Myanmar Text"/>
        </w:rPr>
        <w:t>နောက်တစ်ဆင့်</w:t>
      </w:r>
      <w:r w:rsidRPr="003A73E7">
        <w:rPr>
          <w:rFonts w:eastAsia="Zawgyi-One" w:cs="Myanmar Text"/>
        </w:rPr>
        <w:t xml:space="preserve"> </w:t>
      </w:r>
      <w:r w:rsidRPr="003A73E7">
        <w:rPr>
          <w:rFonts w:ascii="Myanmar Text" w:eastAsia="Zawgyi-One" w:hAnsi="Myanmar Text" w:cs="Myanmar Text"/>
        </w:rPr>
        <w:t>ဘာလုပ်မည်နည်း</w:t>
      </w:r>
      <w:bookmarkEnd w:id="99"/>
      <w:bookmarkEnd w:id="100"/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D863A6" w:rsidRPr="003A73E7" w14:paraId="79AB79F6" w14:textId="77777777" w:rsidTr="007617A9">
        <w:tc>
          <w:tcPr>
            <w:tcW w:w="2551" w:type="dxa"/>
            <w:vAlign w:val="center"/>
          </w:tcPr>
          <w:p w14:paraId="3AE83CB4" w14:textId="77777777" w:rsidR="007F4962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333A94F3" wp14:editId="6970F6F5">
                  <wp:extent cx="1482725" cy="1482725"/>
                  <wp:effectExtent l="0" t="0" r="3175" b="3175"/>
                  <wp:docPr id="1922265291" name="Picture 19" descr="'၂၀၂၈' ပြက္ခဒိန်တစ်ခုကို ညွှန်ပြသည့်မြှားတစ်စင်းနှင့်အတူ '၂၀၂၄' ပြက္ခဒိန်တစ်ခ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2265291" name="Picture 19" descr="'၂၀၂၈' ပြက္ခဒိန်တစ်ခုကို ညွှန်ပြသည့်မြှားတစ်စင်းနှင့်အတူ '၂၀၂၄' ပြက္ခဒိန်တစ်ခု။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A6D8B72" w14:textId="77777777" w:rsidR="00153FC3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ဤအစီအစဉ်သည်</w:t>
            </w:r>
            <w:r w:rsidRPr="003A73E7">
              <w:rPr>
                <w:rFonts w:eastAsia="Zawgyi-One" w:cs="Myanmar Text"/>
              </w:rPr>
              <w:t>-</w:t>
            </w:r>
          </w:p>
          <w:p w14:paraId="578B8E3F" w14:textId="77777777" w:rsidR="00153FC3" w:rsidRPr="003A73E7" w:rsidRDefault="007617A9" w:rsidP="007617A9">
            <w:pPr>
              <w:pStyle w:val="ListParagraph"/>
              <w:numPr>
                <w:ilvl w:val="0"/>
                <w:numId w:val="59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၂၀၂၄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ခုနှစ်တွင်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စတင်ပြီး</w:t>
            </w:r>
            <w:r w:rsidRPr="003A73E7">
              <w:rPr>
                <w:rFonts w:eastAsia="Zawgyi-One" w:cs="Myanmar Text"/>
              </w:rPr>
              <w:t xml:space="preserve"> </w:t>
            </w:r>
          </w:p>
          <w:p w14:paraId="1FDCEE37" w14:textId="77777777" w:rsidR="007F4962" w:rsidRPr="003A73E7" w:rsidRDefault="007617A9" w:rsidP="007617A9">
            <w:pPr>
              <w:pStyle w:val="ListParagraph"/>
              <w:numPr>
                <w:ilvl w:val="0"/>
                <w:numId w:val="59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၂၀၂၈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ခုနှစ်တွင်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အဆုံးသတ်မည်။</w:t>
            </w:r>
          </w:p>
        </w:tc>
      </w:tr>
      <w:tr w:rsidR="00D863A6" w:rsidRPr="003A73E7" w14:paraId="0F6CEAD8" w14:textId="77777777" w:rsidTr="007617A9">
        <w:tc>
          <w:tcPr>
            <w:tcW w:w="2551" w:type="dxa"/>
            <w:vAlign w:val="center"/>
          </w:tcPr>
          <w:p w14:paraId="4272C53C" w14:textId="77777777" w:rsidR="00115682" w:rsidRPr="003A73E7" w:rsidRDefault="00115682" w:rsidP="007617A9">
            <w:pPr>
              <w:pStyle w:val="Image"/>
              <w:wordWrap w:val="0"/>
              <w:spacing w:before="360" w:after="0" w:line="240" w:lineRule="auto"/>
              <w:rPr>
                <w:rFonts w:cs="Myanmar Text"/>
              </w:rPr>
            </w:pPr>
          </w:p>
        </w:tc>
        <w:tc>
          <w:tcPr>
            <w:tcW w:w="6576" w:type="dxa"/>
            <w:vAlign w:val="center"/>
          </w:tcPr>
          <w:p w14:paraId="480553CE" w14:textId="77777777" w:rsidR="00115682" w:rsidRPr="003A73E7" w:rsidRDefault="007617A9" w:rsidP="007617A9">
            <w:pPr>
              <w:wordWrap w:val="0"/>
              <w:spacing w:before="360" w:after="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အောက်ပါတို့ကို</w:t>
            </w:r>
            <w:r w:rsidRPr="003A73E7">
              <w:rPr>
                <w:rFonts w:ascii="Times New Roman" w:eastAsia="Zawgyi-One" w:hAnsi="Times New Roman" w:cs="Times New Roman"/>
              </w:rPr>
              <w:t>‌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ရှင်းလင်းဖော်ပြမည့်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ဆောင်ရွက်ရမည့်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အစီအစဥ်ကို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ရေးဆွဲခဲ့သည်</w:t>
            </w:r>
            <w:r w:rsidRPr="003A73E7">
              <w:rPr>
                <w:rFonts w:eastAsia="Zawgyi-One" w:cs="Myanmar Text"/>
              </w:rPr>
              <w:t>-</w:t>
            </w:r>
          </w:p>
        </w:tc>
      </w:tr>
      <w:tr w:rsidR="00D863A6" w:rsidRPr="003A73E7" w14:paraId="150E7032" w14:textId="77777777" w:rsidTr="007617A9">
        <w:tc>
          <w:tcPr>
            <w:tcW w:w="2551" w:type="dxa"/>
            <w:vAlign w:val="center"/>
          </w:tcPr>
          <w:p w14:paraId="607A0E40" w14:textId="77777777" w:rsidR="00286147" w:rsidRPr="003A73E7" w:rsidRDefault="007617A9" w:rsidP="007617A9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20704" behindDoc="0" locked="0" layoutInCell="1" allowOverlap="1" wp14:anchorId="2DBEF630" wp14:editId="6CC5FEBB">
                      <wp:simplePos x="0" y="0"/>
                      <wp:positionH relativeFrom="column">
                        <wp:posOffset>369570</wp:posOffset>
                      </wp:positionH>
                      <wp:positionV relativeFrom="paragraph">
                        <wp:posOffset>291465</wp:posOffset>
                      </wp:positionV>
                      <wp:extent cx="710565" cy="496570"/>
                      <wp:effectExtent l="0" t="0" r="13335" b="0"/>
                      <wp:wrapNone/>
                      <wp:docPr id="139775875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10565" cy="4965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5BAA7CF" w14:textId="2836A912" w:rsidR="007617A9" w:rsidRPr="005034C5" w:rsidRDefault="007617A9" w:rsidP="005034C5">
                                  <w:pPr>
                                    <w:spacing w:before="0" w:after="0" w:line="200" w:lineRule="exact"/>
                                    <w:jc w:val="center"/>
                                    <w:rPr>
                                      <w:rFonts w:ascii="Myanmar Text" w:hAnsi="Myanmar Text" w:cs="Myanmar Text"/>
                                      <w:spacing w:val="-8"/>
                                      <w:sz w:val="14"/>
                                      <w:szCs w:val="14"/>
                                      <w:lang w:val="en-PH"/>
                                    </w:rPr>
                                  </w:pPr>
                                  <w:r w:rsidRPr="005034C5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pacing w:val="-8"/>
                                      <w:sz w:val="14"/>
                                      <w:szCs w:val="14"/>
                                    </w:rPr>
                                    <w:t>ရည်မှန်းချက်</w:t>
                                  </w:r>
                                  <w:r w:rsidR="005034C5" w:rsidRPr="005034C5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pacing w:val="-8"/>
                                      <w:sz w:val="14"/>
                                      <w:szCs w:val="14"/>
                                    </w:rPr>
                                    <w:br/>
                                  </w:r>
                                  <w:r w:rsidRPr="005034C5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pacing w:val="-8"/>
                                      <w:sz w:val="14"/>
                                      <w:szCs w:val="14"/>
                                    </w:rPr>
                                    <w:t>ပန်းတိုင်များ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BEF630" id="_x0000_s1044" type="#_x0000_t202" alt="&quot;&quot;" style="position:absolute;left:0;text-align:left;margin-left:29.1pt;margin-top:22.95pt;width:55.95pt;height:39.1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" filled="f" stroked="f">
                      <v:textbox inset="0,0,0,0">
                        <w:txbxContent>
                          <w:p w14:paraId="75BAA7CF" w14:textId="2836A912" w:rsidR="007617A9" w:rsidRPr="005034C5" w:rsidRDefault="007617A9" w:rsidP="005034C5">
                            <w:pPr>
                              <w:spacing w:before="0" w:after="0" w:line="200" w:lineRule="exact"/>
                              <w:jc w:val="center"/>
                              <w:rPr>
                                <w:rFonts w:ascii="Myanmar Text" w:hAnsi="Myanmar Text" w:cs="Myanmar Text"/>
                                <w:spacing w:val="-8"/>
                                <w:sz w:val="14"/>
                                <w:szCs w:val="14"/>
                                <w:lang w:val="en-PH"/>
                              </w:rPr>
                            </w:pPr>
                            <w:r w:rsidRPr="005034C5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pacing w:val="-8"/>
                                <w:sz w:val="14"/>
                                <w:szCs w:val="14"/>
                              </w:rPr>
                              <w:t>ရည်မှန်းချက်</w:t>
                            </w:r>
                            <w:r w:rsidR="005034C5" w:rsidRPr="005034C5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pacing w:val="-8"/>
                                <w:sz w:val="14"/>
                                <w:szCs w:val="14"/>
                              </w:rPr>
                              <w:br/>
                            </w:r>
                            <w:r w:rsidRPr="005034C5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pacing w:val="-8"/>
                                <w:sz w:val="14"/>
                                <w:szCs w:val="14"/>
                              </w:rPr>
                              <w:t>ပန်းတိုင်များ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23867" w:rsidRPr="003A73E7">
              <w:rPr>
                <w:rFonts w:cs="Myanmar Text"/>
                <w:noProof/>
              </w:rPr>
              <w:drawing>
                <wp:inline distT="0" distB="0" distL="0" distR="0" wp14:anchorId="593015C0" wp14:editId="24BF59B1">
                  <wp:extent cx="1482725" cy="1482725"/>
                  <wp:effectExtent l="0" t="0" r="3175" b="3175"/>
                  <wp:docPr id="872201833" name="Picture 20" descr="အမှန်ခြစ်သင်္ကေတများဖြင့်စာရင်းတစ်ခုပြထားသည့် ရည်မှန်းချက်ပန်းတိုင် စာစောင်တစ်ခ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201833" name="Picture 20" descr="အမှန်ခြစ်သင်္ကေတများဖြင့်စာရင်းတစ်ခုပြထားသည့် ရည်မှန်းချက်ပန်းတိုင် စာစောင်တစ်ခု။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581866A" w14:textId="77777777" w:rsidR="00286147" w:rsidRPr="003A73E7" w:rsidRDefault="007617A9" w:rsidP="007617A9">
            <w:pPr>
              <w:pStyle w:val="ListParagraph"/>
              <w:numPr>
                <w:ilvl w:val="0"/>
                <w:numId w:val="62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ဤအစီအစဉ်ရှိ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ရည်မှန်းချက်ပန်းတိုင်များ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အောင်မြင်ရန်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လုပ်ရန်လိုအပ်သည့်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အရာ</w:t>
            </w:r>
          </w:p>
        </w:tc>
      </w:tr>
      <w:tr w:rsidR="00D863A6" w:rsidRPr="003A73E7" w14:paraId="57264727" w14:textId="77777777" w:rsidTr="007617A9">
        <w:tc>
          <w:tcPr>
            <w:tcW w:w="2551" w:type="dxa"/>
            <w:vAlign w:val="center"/>
          </w:tcPr>
          <w:p w14:paraId="65F2DFEA" w14:textId="77777777" w:rsidR="00927762" w:rsidRPr="003A73E7" w:rsidRDefault="007617A9" w:rsidP="007617A9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5BE0A734" wp14:editId="547B4FCE">
                  <wp:extent cx="1482725" cy="1482725"/>
                  <wp:effectExtent l="0" t="0" r="3175" b="3175"/>
                  <wp:docPr id="547033466" name="Picture 22" descr="အစည်းအဝေးလုပ်နေပြီး စာစောင်များ အတူဖတ်နေသည့် လူတစ်စ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033466" name="Picture 22" descr="အစည်းအဝေးလုပ်နေပြီး စာစောင်များ အတူဖတ်နေသည့် လူတစ်စု။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185053A" w14:textId="77777777" w:rsidR="00927762" w:rsidRPr="003A73E7" w:rsidRDefault="007617A9" w:rsidP="007617A9">
            <w:pPr>
              <w:pStyle w:val="ListParagraph"/>
              <w:numPr>
                <w:ilvl w:val="0"/>
                <w:numId w:val="34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လုပ်ငန်းတစ်ခုစီ၌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လုပ်ဆောင်ပုံ</w:t>
            </w:r>
            <w:r w:rsidRPr="003A73E7">
              <w:rPr>
                <w:rFonts w:eastAsia="Zawgyi-One" w:cs="Myanmar Text"/>
              </w:rPr>
              <w:t xml:space="preserve"> </w:t>
            </w:r>
          </w:p>
        </w:tc>
      </w:tr>
      <w:tr w:rsidR="00D863A6" w:rsidRPr="003A73E7" w14:paraId="1D3346FD" w14:textId="77777777" w:rsidTr="007617A9">
        <w:tc>
          <w:tcPr>
            <w:tcW w:w="2551" w:type="dxa"/>
            <w:vAlign w:val="center"/>
          </w:tcPr>
          <w:p w14:paraId="72848F23" w14:textId="77777777" w:rsidR="00927762" w:rsidRPr="003A73E7" w:rsidRDefault="007617A9" w:rsidP="007617A9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19B16A7B" wp14:editId="464E9F97">
                  <wp:extent cx="1482725" cy="1482725"/>
                  <wp:effectExtent l="0" t="0" r="3175" b="3175"/>
                  <wp:docPr id="1018014406" name="Picture 21" descr="ပြက္ခဒိန်များနှင့် မေးခွန်းသင်္ကေတတစ်ခ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8014406" name="Picture 21" descr="ပြက္ခဒိန်များနှင့် မေးခွန်းသင်္ကေတတစ်ခု။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274281A" w14:textId="77777777" w:rsidR="00927762" w:rsidRPr="003A73E7" w:rsidRDefault="007617A9" w:rsidP="007617A9">
            <w:pPr>
              <w:pStyle w:val="ListParagraph"/>
              <w:numPr>
                <w:ilvl w:val="0"/>
                <w:numId w:val="34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လုပ်ငန်းတစ်ခုစီ၌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ဆောင်ရွက်မည့်အချိန်</w:t>
            </w:r>
          </w:p>
        </w:tc>
      </w:tr>
      <w:tr w:rsidR="00D863A6" w:rsidRPr="003A73E7" w14:paraId="17D86738" w14:textId="77777777" w:rsidTr="007617A9">
        <w:tc>
          <w:tcPr>
            <w:tcW w:w="2551" w:type="dxa"/>
            <w:vAlign w:val="center"/>
          </w:tcPr>
          <w:p w14:paraId="53370DB5" w14:textId="77777777" w:rsidR="00927762" w:rsidRPr="003A73E7" w:rsidRDefault="007617A9" w:rsidP="007617A9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22752" behindDoc="0" locked="0" layoutInCell="1" allowOverlap="1" wp14:anchorId="514D3274" wp14:editId="0B8FB468">
                      <wp:simplePos x="0" y="0"/>
                      <wp:positionH relativeFrom="column">
                        <wp:posOffset>344170</wp:posOffset>
                      </wp:positionH>
                      <wp:positionV relativeFrom="paragraph">
                        <wp:posOffset>226060</wp:posOffset>
                      </wp:positionV>
                      <wp:extent cx="800100" cy="285750"/>
                      <wp:effectExtent l="0" t="0" r="0" b="0"/>
                      <wp:wrapNone/>
                      <wp:docPr id="196849259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00100" cy="2857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803B8EC" w14:textId="77777777" w:rsidR="007617A9" w:rsidRPr="00A845F5" w:rsidRDefault="007617A9" w:rsidP="00A845F5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A845F5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ရလဒ်များ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4D3274" id="_x0000_s1045" type="#_x0000_t202" alt="&quot;&quot;" style="position:absolute;left:0;text-align:left;margin-left:27.1pt;margin-top:17.8pt;width:63pt;height:22.5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" filled="f" stroked="f">
                      <v:textbox inset="0,0,0,0">
                        <w:txbxContent>
                          <w:p w14:paraId="5803B8EC" w14:textId="77777777" w:rsidR="007617A9" w:rsidRPr="00A845F5" w:rsidRDefault="007617A9" w:rsidP="00A845F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A845F5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24"/>
                                <w:szCs w:val="24"/>
                              </w:rPr>
                              <w:t>ရလဒ်များ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147C6" w:rsidRPr="003A73E7">
              <w:rPr>
                <w:rFonts w:cs="Myanmar Text"/>
                <w:noProof/>
              </w:rPr>
              <w:drawing>
                <wp:inline distT="0" distB="0" distL="0" distR="0" wp14:anchorId="16925C09" wp14:editId="07E181AA">
                  <wp:extent cx="1482725" cy="1482725"/>
                  <wp:effectExtent l="0" t="0" r="3175" b="3175"/>
                  <wp:docPr id="1895519860" name="Picture 23" descr="အမှန်ခြစ်သင်္ကေတများဖြင့်စာရင်းတစ်ခုပြထားသည့် ရလဒ်အဖြေလွှာတစ်စောင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5519860" name="Picture 23" descr="အမှန်ခြစ်သင်္ကေတများဖြင့်စာရင်းတစ်ခုပြထားသည့် ရလဒ်အဖြေလွှာတစ်စောင်။"/>
                          <pic:cNvPicPr/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215C2A2" w14:textId="77777777" w:rsidR="00927762" w:rsidRPr="003A73E7" w:rsidRDefault="007617A9" w:rsidP="007617A9">
            <w:pPr>
              <w:pStyle w:val="ListParagraph"/>
              <w:numPr>
                <w:ilvl w:val="0"/>
                <w:numId w:val="34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လုပ်ငန်းတစ်ခုစီ၏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ရလဒ်များ</w:t>
            </w:r>
          </w:p>
        </w:tc>
      </w:tr>
      <w:tr w:rsidR="00D863A6" w:rsidRPr="003A73E7" w14:paraId="7BCCC60D" w14:textId="77777777" w:rsidTr="009B4B96">
        <w:trPr>
          <w:trHeight w:val="2211"/>
        </w:trPr>
        <w:tc>
          <w:tcPr>
            <w:tcW w:w="2551" w:type="dxa"/>
            <w:vAlign w:val="center"/>
          </w:tcPr>
          <w:p w14:paraId="63FC82D2" w14:textId="77777777" w:rsidR="00153FC3" w:rsidRPr="003A73E7" w:rsidRDefault="007617A9" w:rsidP="007617A9">
            <w:pPr>
              <w:pStyle w:val="Image"/>
              <w:wordWrap w:val="0"/>
              <w:spacing w:before="120"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lastRenderedPageBreak/>
              <w:drawing>
                <wp:inline distT="0" distB="0" distL="0" distR="0" wp14:anchorId="713819AB" wp14:editId="103D96D5">
                  <wp:extent cx="1483200" cy="1483200"/>
                  <wp:effectExtent l="0" t="0" r="3175" b="3175"/>
                  <wp:docPr id="2137475017" name="Picture 24" descr="စာစောင်ဖတ်နေသူ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7475017" name="Picture 24" descr="စာစောင်ဖတ်နေသူ။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12" r="9666" b="148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9339AF6" w14:textId="77777777" w:rsidR="00153FC3" w:rsidRPr="003A73E7" w:rsidRDefault="007617A9" w:rsidP="007617A9">
            <w:pPr>
              <w:wordWrap w:val="0"/>
              <w:spacing w:before="12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ဤအစီအစဉ်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မည်မျှကောင်းအောင်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ဆောင်ရွက်နေကြောင်းစစ်ဆေးရန်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ကျွန်ုပ်တို့သည်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ဆောင်ရွက်ရမည့်အစီအစဥ်ကို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အသုံးပြုပါမည်။</w:t>
            </w:r>
          </w:p>
        </w:tc>
      </w:tr>
      <w:tr w:rsidR="00D863A6" w:rsidRPr="003A73E7" w14:paraId="29CBF4CB" w14:textId="77777777" w:rsidTr="009B4B96">
        <w:trPr>
          <w:trHeight w:val="2211"/>
        </w:trPr>
        <w:tc>
          <w:tcPr>
            <w:tcW w:w="2551" w:type="dxa"/>
            <w:vAlign w:val="center"/>
          </w:tcPr>
          <w:p w14:paraId="79D6D622" w14:textId="77777777" w:rsidR="00115682" w:rsidRPr="003A73E7" w:rsidRDefault="007617A9" w:rsidP="007617A9">
            <w:pPr>
              <w:pStyle w:val="Image"/>
              <w:wordWrap w:val="0"/>
              <w:spacing w:before="120" w:after="120"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25D01776" wp14:editId="3B20D88B">
                  <wp:extent cx="1482725" cy="1482725"/>
                  <wp:effectExtent l="0" t="0" r="3175" b="3175"/>
                  <wp:docPr id="476514506" name="Picture 24" descr="ဝက်ဘ်ဆိုက်ပုံ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514506" name="Picture 24" descr="ဝက်ဘ်ဆိုက်ပုံ။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1E1C878" w14:textId="02CA30A4" w:rsidR="00927762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ကျွန်ုပ်တို့၏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ဆောင်ရွက်ရမည့်အစီအစဥ်ကို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ကျွန်ုပ်တို့၏</w:t>
            </w:r>
            <w:r w:rsidRPr="003A73E7">
              <w:rPr>
                <w:rFonts w:eastAsia="Zawgyi-One" w:cs="Myanmar Text"/>
              </w:rPr>
              <w:t xml:space="preserve"> </w:t>
            </w:r>
            <w:r w:rsidR="005034C5">
              <w:rPr>
                <w:rFonts w:eastAsia="Zawgyi-One" w:cs="Myanmar Text"/>
              </w:rPr>
              <w:br/>
            </w:r>
            <w:r w:rsidRPr="003A73E7">
              <w:rPr>
                <w:rFonts w:ascii="Myanmar Text" w:eastAsia="Zawgyi-One" w:hAnsi="Myanmar Text" w:cs="Myanmar Text"/>
              </w:rPr>
              <w:t>ဝက်ဘ်ဆိုက်တွင်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တွေ့ရှိနိုင်သည်။</w:t>
            </w:r>
          </w:p>
          <w:p w14:paraId="0DD46FA6" w14:textId="77777777" w:rsidR="00115682" w:rsidRPr="003A73E7" w:rsidRDefault="00000000" w:rsidP="007617A9">
            <w:pPr>
              <w:wordWrap w:val="0"/>
              <w:spacing w:line="240" w:lineRule="auto"/>
              <w:rPr>
                <w:rFonts w:cs="Myanmar Text"/>
              </w:rPr>
            </w:pPr>
            <w:hyperlink r:id="rId123" w:history="1">
              <w:r w:rsidR="006F12B2" w:rsidRPr="003A73E7">
                <w:rPr>
                  <w:rStyle w:val="Hyperlink"/>
                  <w:rFonts w:eastAsia="Zawgyi-One" w:cs="Myanmar Text"/>
                </w:rPr>
                <w:t>www.ndis.gov.au/CALD</w:t>
              </w:r>
            </w:hyperlink>
            <w:r w:rsidR="006F12B2" w:rsidRPr="003A73E7">
              <w:rPr>
                <w:rFonts w:eastAsia="Zawgyi-One" w:cs="Myanmar Text"/>
              </w:rPr>
              <w:t xml:space="preserve"> </w:t>
            </w:r>
          </w:p>
        </w:tc>
      </w:tr>
      <w:tr w:rsidR="00D863A6" w:rsidRPr="003A73E7" w14:paraId="1E2381FC" w14:textId="77777777" w:rsidTr="009B4B96">
        <w:trPr>
          <w:trHeight w:val="2211"/>
        </w:trPr>
        <w:tc>
          <w:tcPr>
            <w:tcW w:w="2551" w:type="dxa"/>
            <w:vAlign w:val="center"/>
          </w:tcPr>
          <w:p w14:paraId="107AE026" w14:textId="77777777" w:rsidR="00A35DF3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24800" behindDoc="0" locked="0" layoutInCell="1" allowOverlap="1" wp14:anchorId="76201BB1" wp14:editId="350CF733">
                      <wp:simplePos x="0" y="0"/>
                      <wp:positionH relativeFrom="column">
                        <wp:posOffset>287020</wp:posOffset>
                      </wp:positionH>
                      <wp:positionV relativeFrom="paragraph">
                        <wp:posOffset>475615</wp:posOffset>
                      </wp:positionV>
                      <wp:extent cx="892175" cy="235585"/>
                      <wp:effectExtent l="0" t="0" r="3175" b="12065"/>
                      <wp:wrapNone/>
                      <wp:docPr id="206078866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355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91DC356" w14:textId="77777777" w:rsidR="007617A9" w:rsidRPr="00A845F5" w:rsidRDefault="007617A9" w:rsidP="00A845F5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20"/>
                                      <w:szCs w:val="20"/>
                                      <w:lang w:val="en-PH"/>
                                    </w:rPr>
                                  </w:pPr>
                                  <w:r w:rsidRPr="00A845F5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အလွယ်ဖတ်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201BB1" id="_x0000_s1046" type="#_x0000_t202" alt="&quot;&quot;" style="position:absolute;left:0;text-align:left;margin-left:22.6pt;margin-top:37.45pt;width:70.25pt;height:18.55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" filled="f" stroked="f">
                      <v:textbox inset="0,0,0,0">
                        <w:txbxContent>
                          <w:p w14:paraId="491DC356" w14:textId="77777777" w:rsidR="007617A9" w:rsidRPr="00A845F5" w:rsidRDefault="007617A9" w:rsidP="00A845F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20"/>
                                <w:szCs w:val="20"/>
                                <w:lang w:val="en-PH"/>
                              </w:rPr>
                            </w:pPr>
                            <w:r w:rsidRPr="00A845F5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20"/>
                                <w:szCs w:val="20"/>
                              </w:rPr>
                              <w:t>အလွယ်ဖတ်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33C1A" w:rsidRPr="003A73E7">
              <w:rPr>
                <w:rFonts w:cs="Myanmar Text"/>
                <w:noProof/>
              </w:rPr>
              <w:drawing>
                <wp:inline distT="0" distB="0" distL="0" distR="0" wp14:anchorId="6E7B67EC" wp14:editId="0F4EAE7E">
                  <wp:extent cx="1482725" cy="1482725"/>
                  <wp:effectExtent l="0" t="0" r="3175" b="3175"/>
                  <wp:docPr id="562722201" name="Picture 25" descr="အလွယ်ဖတ်စာစောင် ပြထားသော ကွန်ပျူတာတစ်လုံ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722201" name="Picture 25" descr="အလွယ်ဖတ်စာစောင် ပြထားသော ကွန်ပျူတာတစ်လုံး။"/>
                          <pic:cNvPicPr/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4F5C175" w14:textId="77777777" w:rsidR="00A35DF3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လုပ်ရမည့်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အစီစဥ်ကို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အလွယ်ဖတ်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စာမူကွဲဖြင့်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ဝက်ဘ်ဆိုက်တွင်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တွေ့ရှိနိုင်ပါသည်။</w:t>
            </w:r>
          </w:p>
          <w:p w14:paraId="730B936C" w14:textId="77777777" w:rsidR="00A35DF3" w:rsidRPr="003A73E7" w:rsidRDefault="00000000" w:rsidP="007617A9">
            <w:pPr>
              <w:wordWrap w:val="0"/>
              <w:spacing w:line="240" w:lineRule="auto"/>
              <w:rPr>
                <w:rFonts w:cs="Myanmar Text"/>
                <w:highlight w:val="yellow"/>
              </w:rPr>
            </w:pPr>
            <w:hyperlink r:id="rId125" w:history="1">
              <w:r w:rsidR="006F12B2" w:rsidRPr="003A73E7">
                <w:rPr>
                  <w:rStyle w:val="Hyperlink"/>
                  <w:rFonts w:eastAsia="Zawgyi-One" w:cs="Myanmar Text"/>
                </w:rPr>
                <w:t>www.ndis.gov.au/CALD</w:t>
              </w:r>
            </w:hyperlink>
            <w:r w:rsidR="006F12B2" w:rsidRPr="003A73E7">
              <w:rPr>
                <w:rFonts w:eastAsia="Zawgyi-One" w:cs="Myanmar Text"/>
              </w:rPr>
              <w:t xml:space="preserve"> </w:t>
            </w:r>
          </w:p>
        </w:tc>
      </w:tr>
      <w:tr w:rsidR="00D863A6" w:rsidRPr="003A73E7" w14:paraId="50E1F837" w14:textId="77777777" w:rsidTr="009B4B96">
        <w:trPr>
          <w:trHeight w:val="2211"/>
        </w:trPr>
        <w:tc>
          <w:tcPr>
            <w:tcW w:w="2551" w:type="dxa"/>
            <w:vAlign w:val="center"/>
          </w:tcPr>
          <w:p w14:paraId="533E5BD0" w14:textId="77777777" w:rsidR="00927762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26848" behindDoc="0" locked="0" layoutInCell="1" allowOverlap="1" wp14:anchorId="5888BEA9" wp14:editId="1785FE9A">
                      <wp:simplePos x="0" y="0"/>
                      <wp:positionH relativeFrom="column">
                        <wp:posOffset>287020</wp:posOffset>
                      </wp:positionH>
                      <wp:positionV relativeFrom="paragraph">
                        <wp:posOffset>418465</wp:posOffset>
                      </wp:positionV>
                      <wp:extent cx="892175" cy="317500"/>
                      <wp:effectExtent l="0" t="0" r="3175" b="6350"/>
                      <wp:wrapNone/>
                      <wp:docPr id="12001055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175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4AA1158" w14:textId="77777777" w:rsidR="007617A9" w:rsidRPr="00A845F5" w:rsidRDefault="007617A9" w:rsidP="00A845F5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24"/>
                                      <w:szCs w:val="24"/>
                                      <w:lang w:val="en-PH"/>
                                    </w:rPr>
                                  </w:pPr>
                                  <w:r w:rsidRPr="00A845F5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အစီရင်ခံစာ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88BEA9" id="_x0000_s1047" type="#_x0000_t202" alt="&quot;&quot;" style="position:absolute;left:0;text-align:left;margin-left:22.6pt;margin-top:32.95pt;width:70.25pt;height:25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" filled="f" stroked="f">
                      <v:textbox inset="0,0,0,0">
                        <w:txbxContent>
                          <w:p w14:paraId="24AA1158" w14:textId="77777777" w:rsidR="007617A9" w:rsidRPr="00A845F5" w:rsidRDefault="007617A9" w:rsidP="00A845F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24"/>
                                <w:szCs w:val="24"/>
                                <w:lang w:val="en-PH"/>
                              </w:rPr>
                            </w:pPr>
                            <w:r w:rsidRPr="00A845F5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24"/>
                                <w:szCs w:val="24"/>
                              </w:rPr>
                              <w:t>အစီရင်ခံစာ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60273" w:rsidRPr="003A73E7">
              <w:rPr>
                <w:rFonts w:cs="Myanmar Text"/>
                <w:noProof/>
              </w:rPr>
              <w:drawing>
                <wp:inline distT="0" distB="0" distL="0" distR="0" wp14:anchorId="5DD4E47E" wp14:editId="4B4E91C9">
                  <wp:extent cx="1482725" cy="1482725"/>
                  <wp:effectExtent l="0" t="0" r="3175" b="3175"/>
                  <wp:docPr id="338417840" name="Picture 25" descr="အစီရင်ခံစာတစ်စောင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417840" name="Picture 25" descr="အစီရင်ခံစာတစ်စောင်။"/>
                          <pic:cNvPicPr/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A552E67" w14:textId="77777777" w:rsidR="00927762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အစီအစဉ်ကို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ပံ့ပိုးဆောင်ရွက်ခြင်းနှင့်ပတ်သက်၍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လက်ရှိအချိန်အထိ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ဆောင်ရွက်ပြီးစီးခဲ့သော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အလုပ်နှင့်ပတ်သက်၍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အစီရင်ခံစာကို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၂၀၂၄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ခုနှစ်တွင်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ပေးပို့ပါမည်။</w:t>
            </w:r>
          </w:p>
        </w:tc>
      </w:tr>
      <w:tr w:rsidR="00D863A6" w:rsidRPr="003A73E7" w14:paraId="3F6354D4" w14:textId="77777777" w:rsidTr="007617A9">
        <w:tc>
          <w:tcPr>
            <w:tcW w:w="2551" w:type="dxa"/>
            <w:vAlign w:val="center"/>
          </w:tcPr>
          <w:p w14:paraId="07FC24CF" w14:textId="77777777" w:rsidR="00927762" w:rsidRPr="003A73E7" w:rsidRDefault="007617A9" w:rsidP="007617A9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203BA7F5" wp14:editId="2BA736F9">
                  <wp:extent cx="1482725" cy="1482725"/>
                  <wp:effectExtent l="0" t="0" r="3175" b="3175"/>
                  <wp:docPr id="701275079" name="Picture 26" descr="စကားပြောသည်ကိုပြအကွက်နှင့် လူ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1275079" name="Picture 26" descr="စကားပြောသည်ကိုပြအကွက်နှင့် လူတစ်ဦး။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F1CCFF8" w14:textId="77777777" w:rsidR="00927762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ထို့ပြင်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အခြားသူများအားလည်း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ဤအစီအစဉ်နှင့်ပတ်သက်၍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၎င်းတို့၏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ထင်မြင်ချက်ကို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ပေးပို့ရန်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တောင်းခံပါမည်။</w:t>
            </w:r>
          </w:p>
        </w:tc>
      </w:tr>
    </w:tbl>
    <w:p w14:paraId="60BA2D0B" w14:textId="77777777" w:rsidR="009B4B96" w:rsidRPr="003A73E7" w:rsidRDefault="007617A9" w:rsidP="007617A9">
      <w:pPr>
        <w:wordWrap w:val="0"/>
        <w:spacing w:line="240" w:lineRule="auto"/>
        <w:rPr>
          <w:rFonts w:cs="Myanmar Text"/>
        </w:rPr>
      </w:pPr>
      <w:r w:rsidRPr="003A73E7">
        <w:rPr>
          <w:rFonts w:cs="Myanmar Text"/>
        </w:rPr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D863A6" w:rsidRPr="003A73E7" w14:paraId="64169D74" w14:textId="77777777" w:rsidTr="007617A9">
        <w:tc>
          <w:tcPr>
            <w:tcW w:w="2551" w:type="dxa"/>
            <w:vAlign w:val="center"/>
          </w:tcPr>
          <w:p w14:paraId="615EEBA4" w14:textId="77777777" w:rsidR="00927762" w:rsidRPr="003A73E7" w:rsidRDefault="00927762" w:rsidP="007617A9">
            <w:pPr>
              <w:pStyle w:val="Image"/>
              <w:wordWrap w:val="0"/>
              <w:spacing w:before="360" w:after="0" w:line="240" w:lineRule="auto"/>
              <w:rPr>
                <w:rFonts w:cs="Myanmar Text"/>
              </w:rPr>
            </w:pPr>
          </w:p>
        </w:tc>
        <w:tc>
          <w:tcPr>
            <w:tcW w:w="6576" w:type="dxa"/>
            <w:vAlign w:val="center"/>
          </w:tcPr>
          <w:p w14:paraId="1182DAF5" w14:textId="77777777" w:rsidR="00927762" w:rsidRPr="003A73E7" w:rsidRDefault="007617A9" w:rsidP="007617A9">
            <w:pPr>
              <w:wordWrap w:val="0"/>
              <w:spacing w:before="360" w:after="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၎င်းတွင်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ပါဝင်သည်မှာ</w:t>
            </w:r>
            <w:r w:rsidRPr="003A73E7">
              <w:rPr>
                <w:rFonts w:eastAsia="Zawgyi-One" w:cs="Myanmar Text"/>
              </w:rPr>
              <w:t xml:space="preserve"> -</w:t>
            </w:r>
          </w:p>
        </w:tc>
      </w:tr>
      <w:tr w:rsidR="00D863A6" w:rsidRPr="003A73E7" w14:paraId="5D1F74A3" w14:textId="77777777" w:rsidTr="007617A9">
        <w:tc>
          <w:tcPr>
            <w:tcW w:w="2551" w:type="dxa"/>
            <w:vAlign w:val="center"/>
          </w:tcPr>
          <w:p w14:paraId="52A34AAC" w14:textId="77777777" w:rsidR="00723BCB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48F4C78C" wp14:editId="71981E92">
                  <wp:extent cx="1482725" cy="1482725"/>
                  <wp:effectExtent l="0" t="0" r="3175" b="3175"/>
                  <wp:docPr id="758162148" name="Picture 26" descr="ယဥ်ကျေးမှုကွဲ လူတစ်စ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8162148" name="Picture 26" descr="ယဥ်ကျေးမှုကွဲ လူတစ်စု။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D749906" w14:textId="77777777" w:rsidR="00723BCB" w:rsidRPr="003A73E7" w:rsidRDefault="007617A9" w:rsidP="007617A9">
            <w:pPr>
              <w:pStyle w:val="ListParagraph"/>
              <w:numPr>
                <w:ilvl w:val="0"/>
                <w:numId w:val="35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ယဥ်ကျေးမှုကွဲ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မသန်စွမ်းသူများ</w:t>
            </w:r>
          </w:p>
        </w:tc>
      </w:tr>
      <w:tr w:rsidR="00D863A6" w:rsidRPr="003A73E7" w14:paraId="61210243" w14:textId="77777777" w:rsidTr="007617A9">
        <w:tc>
          <w:tcPr>
            <w:tcW w:w="2551" w:type="dxa"/>
            <w:vAlign w:val="center"/>
          </w:tcPr>
          <w:p w14:paraId="1ACA7BEA" w14:textId="77777777" w:rsidR="00723BCB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73D9C9A3" wp14:editId="05196323">
                  <wp:extent cx="1482725" cy="1482725"/>
                  <wp:effectExtent l="0" t="0" r="3175" b="3175"/>
                  <wp:docPr id="919010098" name="Picture 27" descr="ရုံးအဆောက်အအုံရှေ့ရှိ ပညာရှင်အုပ်စုတစ်စ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010098" name="Picture 27" descr="ရုံးအဆောက်အအုံရှေ့ရှိ ပညာရှင်အုပ်စုတစ်စု။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5008CA8" w14:textId="77777777" w:rsidR="00723BCB" w:rsidRPr="003A73E7" w:rsidRDefault="007617A9" w:rsidP="007617A9">
            <w:pPr>
              <w:pStyle w:val="ListParagraph"/>
              <w:numPr>
                <w:ilvl w:val="0"/>
                <w:numId w:val="35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လူမှုအဖွဲ့အစည်းများ</w:t>
            </w:r>
          </w:p>
        </w:tc>
      </w:tr>
      <w:tr w:rsidR="00D863A6" w:rsidRPr="003A73E7" w14:paraId="44C426EA" w14:textId="77777777" w:rsidTr="007617A9">
        <w:tc>
          <w:tcPr>
            <w:tcW w:w="2551" w:type="dxa"/>
            <w:vAlign w:val="center"/>
          </w:tcPr>
          <w:p w14:paraId="4A60C07F" w14:textId="77777777" w:rsidR="00723BCB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39FCDF00" wp14:editId="3503E010">
                  <wp:extent cx="1482725" cy="1482725"/>
                  <wp:effectExtent l="0" t="0" r="3175" b="3175"/>
                  <wp:docPr id="1470545733" name="Picture 28" descr="စကားပြောအကွက် ၂ ခုအောက်ရှိ လူ ၃ ဦး။ စကားပြောအကွက်တစ်ခုတွင် လက်မထောင်ထားသည့်ပုံ ရှိသည်။ အခြား စကားပြောကွက်တွင် လက်မအောက်စိုက်ထားသည့်ပုံ 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0545733" name="Picture 28" descr="စကားပြောအကွက် ၂ ခုအောက်ရှိ လူ ၃ ဦး။ စကားပြောအကွက်တစ်ခုတွင် လက်မထောင်ထားသည့်ပုံ ရှိသည်။ အခြား စကားပြောကွက်တွင် လက်မအောက်စိုက်ထားသည့်ပုံ ရှိသည်။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CC5A126" w14:textId="77777777" w:rsidR="00723BCB" w:rsidRPr="003A73E7" w:rsidRDefault="007617A9" w:rsidP="007617A9">
            <w:pPr>
              <w:pStyle w:val="ListParagraph"/>
              <w:numPr>
                <w:ilvl w:val="0"/>
                <w:numId w:val="35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eastAsia="Zawgyi-One" w:cs="Myanmar Text"/>
              </w:rPr>
              <w:t xml:space="preserve">NDIA </w:t>
            </w:r>
            <w:r w:rsidRPr="003A73E7">
              <w:rPr>
                <w:rFonts w:ascii="Myanmar Text" w:eastAsia="Zawgyi-One" w:hAnsi="Myanmar Text" w:cs="Myanmar Text"/>
              </w:rPr>
              <w:t>ပြင်ပရှိ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အတိုင်ပင်ခံအုပ်စုများ</w:t>
            </w:r>
          </w:p>
        </w:tc>
      </w:tr>
      <w:tr w:rsidR="00D863A6" w:rsidRPr="003A73E7" w14:paraId="0A598F55" w14:textId="77777777" w:rsidTr="007617A9">
        <w:tc>
          <w:tcPr>
            <w:tcW w:w="2551" w:type="dxa"/>
            <w:vAlign w:val="center"/>
          </w:tcPr>
          <w:p w14:paraId="3415BF71" w14:textId="77777777" w:rsidR="003267DF" w:rsidRPr="003A73E7" w:rsidRDefault="007617A9" w:rsidP="007617A9">
            <w:pPr>
              <w:pStyle w:val="Image"/>
              <w:wordWrap w:val="0"/>
              <w:spacing w:before="960"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70B79037" wp14:editId="4D2475FB">
                  <wp:extent cx="1482725" cy="1482725"/>
                  <wp:effectExtent l="0" t="0" r="3175" b="3175"/>
                  <wp:docPr id="1672192175" name="Picture 27" descr="စဥ်းစားနေသည်ကိုပြအကွက်အောက်ရှိ စာစောင်ရေးသားနေသူတစ်ဦး။ စဥ်းစားနေသည်ကိုပြအကွက်တွင် လမ်းညွှန်မြှားနှင့်အတူ လက်မထောင်ထားသည့်ပုံပါ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2192175" name="Picture 27" descr="စဥ်းစားနေသည်ကိုပြအကွက်အောက်ရှိ စာစောင်ရေးသားနေသူတစ်ဦး။ စဥ်းစားနေသည်ကိုပြအကွက်တွင် လမ်းညွှန်မြှားနှင့်အတူ လက်မထောင်ထားသည့်ပုံပါသည်။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15E2320" w14:textId="77777777" w:rsidR="003267DF" w:rsidRPr="003A73E7" w:rsidRDefault="007617A9" w:rsidP="007617A9">
            <w:pPr>
              <w:wordWrap w:val="0"/>
              <w:spacing w:before="960"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ဤသို့ဖြင့်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ဤအစီအစဉ်၏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အောက်ပါအစိတ်အပိုင်းများကို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နားလည်ရန်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အထောက်အကူပြုပါမည်</w:t>
            </w:r>
            <w:r w:rsidRPr="003A73E7">
              <w:rPr>
                <w:rFonts w:eastAsia="Zawgyi-One" w:cs="Myanmar Text"/>
              </w:rPr>
              <w:t>-</w:t>
            </w:r>
          </w:p>
          <w:p w14:paraId="53764AA1" w14:textId="77777777" w:rsidR="003267DF" w:rsidRPr="003A73E7" w:rsidRDefault="007617A9" w:rsidP="007617A9">
            <w:pPr>
              <w:pStyle w:val="ListParagraph"/>
              <w:numPr>
                <w:ilvl w:val="0"/>
                <w:numId w:val="36"/>
              </w:num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ကောင်းမွန်စွာ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ဆောင်ရွက်နေသည့်အပိုင်းများ</w:t>
            </w:r>
          </w:p>
          <w:p w14:paraId="7C19F1AE" w14:textId="53040A7C" w:rsidR="003267DF" w:rsidRPr="003A73E7" w:rsidRDefault="001E0F69" w:rsidP="007617A9">
            <w:pPr>
              <w:pStyle w:val="ListParagraph"/>
              <w:numPr>
                <w:ilvl w:val="0"/>
                <w:numId w:val="36"/>
              </w:numPr>
              <w:wordWrap w:val="0"/>
              <w:spacing w:line="240" w:lineRule="auto"/>
              <w:rPr>
                <w:rFonts w:cs="Myanmar Text"/>
              </w:rPr>
            </w:pPr>
            <w:r w:rsidRPr="001E0F69">
              <w:rPr>
                <w:rFonts w:ascii="Myanmar Text" w:eastAsia="Zawgyi-One" w:hAnsi="Myanmar Text" w:cs="Myanmar Text" w:hint="cs"/>
                <w:cs/>
                <w:lang w:bidi="my-MM"/>
              </w:rPr>
              <w:t>တိုးမြှင့်လုပ်ဆောင်ပေးရန်လိုအပ်သည့်အပိုင်းများ</w:t>
            </w:r>
          </w:p>
        </w:tc>
      </w:tr>
    </w:tbl>
    <w:p w14:paraId="28DC71BE" w14:textId="77777777" w:rsidR="0028416F" w:rsidRPr="003A73E7" w:rsidRDefault="007617A9" w:rsidP="007617A9">
      <w:pPr>
        <w:wordWrap w:val="0"/>
        <w:spacing w:line="240" w:lineRule="auto"/>
        <w:rPr>
          <w:rFonts w:cs="Myanmar Text"/>
        </w:rPr>
      </w:pPr>
      <w:r w:rsidRPr="003A73E7">
        <w:rPr>
          <w:rFonts w:cs="Myanmar Text"/>
        </w:rPr>
        <w:br w:type="page"/>
      </w:r>
    </w:p>
    <w:p w14:paraId="2C0452E7" w14:textId="77777777" w:rsidR="00493D5D" w:rsidRPr="003A73E7" w:rsidRDefault="007617A9" w:rsidP="007617A9">
      <w:pPr>
        <w:pStyle w:val="Heading2"/>
        <w:wordWrap w:val="0"/>
        <w:spacing w:line="240" w:lineRule="auto"/>
        <w:rPr>
          <w:rFonts w:cs="Myanmar Text"/>
        </w:rPr>
      </w:pPr>
      <w:bookmarkStart w:id="101" w:name="_Toc12634029"/>
      <w:bookmarkStart w:id="102" w:name="_Toc12636487"/>
      <w:bookmarkStart w:id="103" w:name="_Toc43391451"/>
      <w:bookmarkStart w:id="104" w:name="_Toc43391513"/>
      <w:bookmarkStart w:id="105" w:name="_Toc158624952"/>
      <w:r w:rsidRPr="003A73E7">
        <w:rPr>
          <w:rFonts w:ascii="Myanmar Text" w:eastAsia="Zawgyi-One" w:hAnsi="Myanmar Text" w:cs="Myanmar Text"/>
        </w:rPr>
        <w:lastRenderedPageBreak/>
        <w:t>ပိုမိုသိရှိရန်</w:t>
      </w:r>
      <w:bookmarkEnd w:id="101"/>
      <w:bookmarkEnd w:id="102"/>
      <w:bookmarkEnd w:id="103"/>
      <w:bookmarkEnd w:id="104"/>
      <w:bookmarkEnd w:id="105"/>
    </w:p>
    <w:p w14:paraId="3CED2955" w14:textId="77777777" w:rsidR="008A5DB9" w:rsidRPr="003A73E7" w:rsidRDefault="007617A9" w:rsidP="007617A9">
      <w:pPr>
        <w:wordWrap w:val="0"/>
        <w:spacing w:line="240" w:lineRule="auto"/>
        <w:rPr>
          <w:rFonts w:cs="Myanmar Text"/>
          <w:lang w:val="x-none" w:eastAsia="x-none"/>
        </w:rPr>
      </w:pPr>
      <w:r w:rsidRPr="003A73E7">
        <w:rPr>
          <w:rFonts w:ascii="Myanmar Text" w:eastAsia="Zawgyi-One" w:hAnsi="Myanmar Text" w:cs="Myanmar Text"/>
        </w:rPr>
        <w:t>ဤအစီအစဉ်နှင့်ပတ်သက်၍</w:t>
      </w:r>
      <w:r w:rsidRPr="003A73E7">
        <w:rPr>
          <w:rFonts w:eastAsia="Zawgyi-One" w:cs="Myanmar Text"/>
        </w:rPr>
        <w:t xml:space="preserve"> </w:t>
      </w:r>
      <w:r w:rsidRPr="003A73E7">
        <w:rPr>
          <w:rFonts w:ascii="Myanmar Text" w:eastAsia="Zawgyi-One" w:hAnsi="Myanmar Text" w:cs="Myanmar Text"/>
        </w:rPr>
        <w:t>ပိုမိုသိရှိရန်</w:t>
      </w:r>
      <w:r w:rsidRPr="003A73E7">
        <w:rPr>
          <w:rFonts w:eastAsia="Zawgyi-One" w:cs="Myanmar Text"/>
        </w:rPr>
        <w:t xml:space="preserve"> </w:t>
      </w:r>
      <w:r w:rsidRPr="003A73E7">
        <w:rPr>
          <w:rFonts w:ascii="Myanmar Text" w:eastAsia="Zawgyi-One" w:hAnsi="Myanmar Text" w:cs="Myanmar Text"/>
        </w:rPr>
        <w:t>ကျွန်ုပ်တို့အား</w:t>
      </w:r>
      <w:r w:rsidRPr="003A73E7">
        <w:rPr>
          <w:rFonts w:eastAsia="Zawgyi-One" w:cs="Myanmar Text"/>
        </w:rPr>
        <w:t xml:space="preserve"> </w:t>
      </w:r>
      <w:r w:rsidRPr="003A73E7">
        <w:rPr>
          <w:rFonts w:ascii="Myanmar Text" w:eastAsia="Zawgyi-One" w:hAnsi="Myanmar Text" w:cs="Myanmar Text"/>
        </w:rPr>
        <w:t>ဆက်သွယ်ပါ။</w:t>
      </w:r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D863A6" w:rsidRPr="003A73E7" w14:paraId="2BECA9A9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1576B4E" w14:textId="77777777" w:rsidR="00493D5D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  <w:lang w:eastAsia="en-AU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0ACEFC86" wp14:editId="41BA4818">
                  <wp:extent cx="1440000" cy="1440000"/>
                  <wp:effectExtent l="0" t="0" r="8255" b="8255"/>
                  <wp:docPr id="3" name="Picture 3" descr="ဝက်ဘ်ဆိုက်ပုံ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ဝက်ဘ်ဆိုက်ပုံ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1BC8FD7" w14:textId="77777777" w:rsidR="00153FC3" w:rsidRPr="003A73E7" w:rsidRDefault="007617A9" w:rsidP="007617A9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ဝက်ဘ်ဆိုက်တွင်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ဖတ်ရှုနိုင်သည်။</w:t>
            </w:r>
          </w:p>
          <w:p w14:paraId="79E6F25C" w14:textId="77777777" w:rsidR="00493D5D" w:rsidRPr="003A73E7" w:rsidRDefault="00000000" w:rsidP="007617A9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Myanmar Text"/>
                <w:bCs/>
              </w:rPr>
            </w:pPr>
            <w:hyperlink r:id="rId133" w:history="1">
              <w:r w:rsidR="00153FC3" w:rsidRPr="003A73E7">
                <w:rPr>
                  <w:rStyle w:val="Hyperlink"/>
                  <w:rFonts w:eastAsia="Zawgyi-One" w:cs="Myanmar Text"/>
                  <w:bCs/>
                </w:rPr>
                <w:t>www.ndis.gov.au</w:t>
              </w:r>
            </w:hyperlink>
          </w:p>
        </w:tc>
      </w:tr>
      <w:tr w:rsidR="00D863A6" w:rsidRPr="003A73E7" w14:paraId="11E110BB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1358426" w14:textId="77777777" w:rsidR="00493D5D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  <w:lang w:eastAsia="en-AU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226C8907" wp14:editId="38D18FE2">
                  <wp:extent cx="1440000" cy="1440000"/>
                  <wp:effectExtent l="0" t="0" r="8255" b="8255"/>
                  <wp:docPr id="36" name="Picture 36" descr="ဖုန်းပုံ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 descr="ဖုန်းပုံ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D1B71C8" w14:textId="77777777" w:rsidR="00153FC3" w:rsidRPr="003A73E7" w:rsidRDefault="007617A9" w:rsidP="007617A9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ကျွန်တော်တို့ကို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ဖုန်းခေါ်ဆိုနိုင်သည်။</w:t>
            </w:r>
          </w:p>
          <w:p w14:paraId="50E8E68A" w14:textId="77777777" w:rsidR="00493D5D" w:rsidRPr="003A73E7" w:rsidRDefault="007617A9" w:rsidP="007617A9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Myanmar Text"/>
                <w:bCs/>
              </w:rPr>
            </w:pPr>
            <w:r w:rsidRPr="003A73E7">
              <w:rPr>
                <w:rStyle w:val="IntenseEmphasis1"/>
                <w:rFonts w:ascii="Myanmar Text" w:eastAsia="Zawgyi-One" w:hAnsi="Myanmar Text" w:cs="Myanmar Text"/>
                <w:bCs/>
              </w:rPr>
              <w:t>၁၈၀၀</w:t>
            </w:r>
            <w:r w:rsidRPr="003A73E7">
              <w:rPr>
                <w:rStyle w:val="IntenseEmphasis1"/>
                <w:rFonts w:eastAsia="Zawgyi-One" w:cs="Myanmar Text"/>
                <w:bCs/>
              </w:rPr>
              <w:t xml:space="preserve"> </w:t>
            </w:r>
            <w:r w:rsidRPr="003A73E7">
              <w:rPr>
                <w:rStyle w:val="IntenseEmphasis1"/>
                <w:rFonts w:ascii="Myanmar Text" w:eastAsia="Zawgyi-One" w:hAnsi="Myanmar Text" w:cs="Myanmar Text"/>
                <w:bCs/>
              </w:rPr>
              <w:t>၈၀၀</w:t>
            </w:r>
            <w:r w:rsidRPr="003A73E7">
              <w:rPr>
                <w:rStyle w:val="IntenseEmphasis1"/>
                <w:rFonts w:eastAsia="Zawgyi-One" w:cs="Myanmar Text"/>
                <w:bCs/>
              </w:rPr>
              <w:t xml:space="preserve"> </w:t>
            </w:r>
            <w:r w:rsidRPr="003A73E7">
              <w:rPr>
                <w:rStyle w:val="IntenseEmphasis1"/>
                <w:rFonts w:ascii="Myanmar Text" w:eastAsia="Zawgyi-One" w:hAnsi="Myanmar Text" w:cs="Myanmar Text"/>
                <w:bCs/>
              </w:rPr>
              <w:t>၁၁၀</w:t>
            </w:r>
          </w:p>
        </w:tc>
      </w:tr>
      <w:tr w:rsidR="00D863A6" w:rsidRPr="003A73E7" w14:paraId="0C93A129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24B8C30" w14:textId="77777777" w:rsidR="00CD310C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  <w:lang w:eastAsia="en-AU"/>
              </w:rPr>
            </w:pPr>
            <w:r w:rsidRPr="003A73E7">
              <w:rPr>
                <w:rFonts w:cs="Myanmar Text"/>
                <w:noProof/>
                <w:lang w:eastAsia="en-AU"/>
              </w:rPr>
              <w:drawing>
                <wp:inline distT="0" distB="0" distL="0" distR="0" wp14:anchorId="5A89AFBC" wp14:editId="6F27A8F1">
                  <wp:extent cx="792000" cy="792000"/>
                  <wp:effectExtent l="0" t="0" r="8255" b="8255"/>
                  <wp:docPr id="15" name="Picture 15" descr="ဖေ့စ်ဘုတ် အမှတ်တံဆိပ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ဖေ့စ်ဘုတ် အမှတ်တံဆိပ်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74DAE08" w14:textId="77777777" w:rsidR="00CD310C" w:rsidRPr="003A73E7" w:rsidRDefault="007617A9" w:rsidP="007617A9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သင်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ကျွန်ုပ်တို့အား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ဖေ့စ်ဘုတ်တွင်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စောင့်ကြည့်နိုင်ပါသည်။</w:t>
            </w:r>
          </w:p>
          <w:p w14:paraId="6A1A4345" w14:textId="77777777" w:rsidR="00CD310C" w:rsidRPr="003A73E7" w:rsidRDefault="00000000" w:rsidP="007617A9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cs="Myanmar Text"/>
                <w:bCs/>
              </w:rPr>
            </w:pPr>
            <w:hyperlink r:id="rId136" w:history="1">
              <w:r w:rsidR="00DE6B8B" w:rsidRPr="003A73E7">
                <w:rPr>
                  <w:rStyle w:val="Hyperlink"/>
                  <w:rFonts w:eastAsia="Zawgyi-One" w:cs="Myanmar Text"/>
                  <w:bCs/>
                </w:rPr>
                <w:t>www.facebook.com/NDISAus</w:t>
              </w:r>
            </w:hyperlink>
          </w:p>
        </w:tc>
      </w:tr>
      <w:tr w:rsidR="00D863A6" w:rsidRPr="003A73E7" w14:paraId="700D3A41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69A5560" w14:textId="77777777" w:rsidR="00CD310C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  <w:lang w:eastAsia="en-AU"/>
              </w:rPr>
            </w:pPr>
            <w:r w:rsidRPr="003A73E7">
              <w:rPr>
                <w:rFonts w:cs="Myanmar Text"/>
                <w:noProof/>
                <w:lang w:eastAsia="en-AU"/>
              </w:rPr>
              <w:drawing>
                <wp:inline distT="0" distB="0" distL="0" distR="0" wp14:anchorId="5F892A19" wp14:editId="2C20E75C">
                  <wp:extent cx="792000" cy="792000"/>
                  <wp:effectExtent l="0" t="0" r="8255" b="8255"/>
                  <wp:docPr id="16" name="Picture 16" descr="တွီတာ အမှတ်တံဆိပ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တွီတာ အမှတ်တံဆိပ်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9C9EF2F" w14:textId="77777777" w:rsidR="00CD310C" w:rsidRPr="003A73E7" w:rsidRDefault="007617A9" w:rsidP="007617A9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သင်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ကျွန်ုပ်တို့အား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တွီတာတွင်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စောင့်ကြည့်နိုင်ပါသည်။</w:t>
            </w:r>
          </w:p>
          <w:p w14:paraId="12E9B777" w14:textId="77777777" w:rsidR="00CD310C" w:rsidRPr="003A73E7" w:rsidRDefault="007617A9" w:rsidP="007617A9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Myanmar Text"/>
                <w:bCs/>
              </w:rPr>
            </w:pPr>
            <w:r w:rsidRPr="003A73E7">
              <w:rPr>
                <w:rStyle w:val="IntenseEmphasis1"/>
                <w:rFonts w:eastAsia="Zawgyi-One" w:cs="Myanmar Text"/>
                <w:bCs/>
              </w:rPr>
              <w:t>@NDIS</w:t>
            </w:r>
          </w:p>
          <w:p w14:paraId="2B301E75" w14:textId="77777777" w:rsidR="00771597" w:rsidRPr="003A73E7" w:rsidRDefault="007617A9" w:rsidP="007617A9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တွီတာကို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အိပ်စ်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ဟုလည်းခေါ်သည်။</w:t>
            </w:r>
          </w:p>
        </w:tc>
      </w:tr>
    </w:tbl>
    <w:p w14:paraId="4680C1F4" w14:textId="77777777" w:rsidR="00AE2123" w:rsidRPr="003A73E7" w:rsidRDefault="007617A9" w:rsidP="007617A9">
      <w:pPr>
        <w:wordWrap w:val="0"/>
        <w:spacing w:line="240" w:lineRule="auto"/>
        <w:rPr>
          <w:rFonts w:cs="Myanmar Text"/>
          <w:sz w:val="32"/>
          <w:szCs w:val="26"/>
        </w:rPr>
      </w:pPr>
      <w:bookmarkStart w:id="106" w:name="_Toc43391514"/>
      <w:r w:rsidRPr="003A73E7">
        <w:rPr>
          <w:rFonts w:cs="Myanmar Text"/>
        </w:rPr>
        <w:br w:type="page"/>
      </w:r>
    </w:p>
    <w:p w14:paraId="549D8EAC" w14:textId="77777777" w:rsidR="00CD310C" w:rsidRPr="003A73E7" w:rsidRDefault="007617A9" w:rsidP="007617A9">
      <w:pPr>
        <w:pStyle w:val="Heading3"/>
        <w:wordWrap w:val="0"/>
        <w:spacing w:line="240" w:lineRule="auto"/>
        <w:rPr>
          <w:rFonts w:cs="Myanmar Text"/>
        </w:rPr>
      </w:pPr>
      <w:r w:rsidRPr="003A73E7">
        <w:rPr>
          <w:rFonts w:ascii="Myanmar Text" w:eastAsia="Zawgyi-One" w:hAnsi="Myanmar Text" w:cs="Myanmar Text"/>
        </w:rPr>
        <w:lastRenderedPageBreak/>
        <w:t>ကျွန်တော်တို့နှင့်</w:t>
      </w:r>
      <w:r w:rsidRPr="003A73E7">
        <w:rPr>
          <w:rFonts w:eastAsia="Zawgyi-One" w:cs="Myanmar Text"/>
        </w:rPr>
        <w:t xml:space="preserve"> </w:t>
      </w:r>
      <w:r w:rsidRPr="003A73E7">
        <w:rPr>
          <w:rFonts w:ascii="Myanmar Text" w:eastAsia="Zawgyi-One" w:hAnsi="Myanmar Text" w:cs="Myanmar Text"/>
        </w:rPr>
        <w:t>ဆွေးနွေးရန်</w:t>
      </w:r>
      <w:r w:rsidRPr="003A73E7">
        <w:rPr>
          <w:rFonts w:eastAsia="Zawgyi-One" w:cs="Myanmar Text"/>
        </w:rPr>
        <w:t xml:space="preserve"> </w:t>
      </w:r>
      <w:r w:rsidRPr="003A73E7">
        <w:rPr>
          <w:rFonts w:ascii="Myanmar Text" w:eastAsia="Zawgyi-One" w:hAnsi="Myanmar Text" w:cs="Myanmar Text"/>
        </w:rPr>
        <w:t>အကူအညီ</w:t>
      </w:r>
      <w:bookmarkEnd w:id="106"/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D863A6" w:rsidRPr="003A73E7" w14:paraId="47A32A8A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B773EF1" w14:textId="77777777" w:rsidR="00115682" w:rsidRPr="003A73E7" w:rsidRDefault="007617A9" w:rsidP="007617A9">
            <w:pPr>
              <w:pStyle w:val="Image"/>
              <w:wordWrap w:val="0"/>
              <w:spacing w:before="0" w:after="0" w:line="240" w:lineRule="auto"/>
              <w:rPr>
                <w:rFonts w:cs="Myanmar Text"/>
                <w:lang w:eastAsia="en-AU"/>
              </w:rPr>
            </w:pPr>
            <w:r w:rsidRPr="003A73E7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28896" behindDoc="0" locked="0" layoutInCell="1" allowOverlap="1" wp14:anchorId="05588BF1" wp14:editId="16870607">
                      <wp:simplePos x="0" y="0"/>
                      <wp:positionH relativeFrom="column">
                        <wp:posOffset>457835</wp:posOffset>
                      </wp:positionH>
                      <wp:positionV relativeFrom="paragraph">
                        <wp:posOffset>412115</wp:posOffset>
                      </wp:positionV>
                      <wp:extent cx="672465" cy="147955"/>
                      <wp:effectExtent l="0" t="0" r="13335" b="4445"/>
                      <wp:wrapNone/>
                      <wp:docPr id="37674716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72465" cy="14795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66AA79F" w14:textId="77777777" w:rsidR="007617A9" w:rsidRPr="00A845F5" w:rsidRDefault="007617A9" w:rsidP="00A845F5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12"/>
                                      <w:szCs w:val="12"/>
                                      <w:lang w:val="en-PH"/>
                                    </w:rPr>
                                  </w:pPr>
                                  <w:r w:rsidRPr="00A845F5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z w:val="12"/>
                                      <w:szCs w:val="12"/>
                                    </w:rPr>
                                    <w:t>ဝက်ဘ်ချက်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588BF1" id="_x0000_s1048" type="#_x0000_t202" alt="&quot;&quot;" style="position:absolute;left:0;text-align:left;margin-left:36.05pt;margin-top:32.45pt;width:52.95pt;height:11.65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" filled="f" stroked="f">
                      <v:textbox inset="0,0,0,0">
                        <w:txbxContent>
                          <w:p w14:paraId="566AA79F" w14:textId="77777777" w:rsidR="007617A9" w:rsidRPr="00A845F5" w:rsidRDefault="007617A9" w:rsidP="00A845F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12"/>
                                <w:szCs w:val="12"/>
                                <w:lang w:val="en-PH"/>
                              </w:rPr>
                            </w:pPr>
                            <w:r w:rsidRPr="00A845F5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z w:val="12"/>
                                <w:szCs w:val="12"/>
                              </w:rPr>
                              <w:t>ဝက်ဘ်ချက်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15682" w:rsidRPr="003A73E7">
              <w:rPr>
                <w:rFonts w:cs="Myanmar Text"/>
                <w:noProof/>
              </w:rPr>
              <w:drawing>
                <wp:inline distT="0" distB="0" distL="0" distR="0" wp14:anchorId="01D9E3DF" wp14:editId="1F07A4A0">
                  <wp:extent cx="1440000" cy="1440000"/>
                  <wp:effectExtent l="0" t="0" r="8255" b="8255"/>
                  <wp:docPr id="23" name="Picture 23" descr="ဝက်ဘ်ချက်ပုံ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ဝက်ဘ်ချက်ပုံ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8B670F3" w14:textId="77777777" w:rsidR="00115682" w:rsidRPr="003A73E7" w:rsidRDefault="007617A9" w:rsidP="007617A9">
            <w:pPr>
              <w:wordWrap w:val="0"/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ကျွန်တော်တို့၏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ဝက်ဘ်ဆိုက်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စာမျက်နှာထိပ်ပိုင်းရှိ</w:t>
            </w:r>
            <w:r w:rsidRPr="003A73E7">
              <w:rPr>
                <w:rFonts w:eastAsia="Zawgyi-One" w:cs="Myanmar Text"/>
              </w:rPr>
              <w:t xml:space="preserve"> webchat </w:t>
            </w:r>
            <w:r w:rsidRPr="003A73E7">
              <w:rPr>
                <w:rFonts w:ascii="Myanmar Text" w:eastAsia="Zawgyi-One" w:hAnsi="Myanmar Text" w:cs="Myanmar Text"/>
              </w:rPr>
              <w:t>ကိုသုံး၍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အွန်လိုင်းဖြင့်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ကျွန်တော်တို့နှင့်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ဆက်သွယ်နိုင်သည်။</w:t>
            </w:r>
            <w:r w:rsidRPr="003A73E7">
              <w:rPr>
                <w:rFonts w:eastAsia="Zawgyi-One" w:cs="Myanmar Text"/>
              </w:rPr>
              <w:t xml:space="preserve"> </w:t>
            </w:r>
          </w:p>
          <w:p w14:paraId="3A180C78" w14:textId="77777777" w:rsidR="00115682" w:rsidRPr="003A73E7" w:rsidRDefault="00000000" w:rsidP="007617A9">
            <w:pPr>
              <w:pStyle w:val="Body"/>
              <w:wordWrap w:val="0"/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/>
                <w:bCs/>
                <w:color w:val="6B2976"/>
                <w:w w:val="100"/>
              </w:rPr>
            </w:pPr>
            <w:hyperlink r:id="rId139" w:history="1">
              <w:r w:rsidR="007617A9" w:rsidRPr="003A73E7">
                <w:rPr>
                  <w:rStyle w:val="Hyperlink"/>
                  <w:rFonts w:eastAsia="Zawgyi-One" w:cs="Myanmar Text"/>
                  <w:bCs/>
                  <w:w w:val="100"/>
                </w:rPr>
                <w:t>www.ndis.gov.au</w:t>
              </w:r>
            </w:hyperlink>
          </w:p>
        </w:tc>
      </w:tr>
      <w:tr w:rsidR="00D863A6" w:rsidRPr="003A73E7" w14:paraId="7E0C181C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9A3CCE5" w14:textId="77777777" w:rsidR="00CD310C" w:rsidRPr="003A73E7" w:rsidRDefault="00CD310C" w:rsidP="007617A9">
            <w:pPr>
              <w:pStyle w:val="Image"/>
              <w:wordWrap w:val="0"/>
              <w:spacing w:before="120" w:after="0" w:line="240" w:lineRule="auto"/>
              <w:rPr>
                <w:rFonts w:cs="Myanmar Text"/>
                <w:lang w:eastAsia="en-AU"/>
              </w:rPr>
            </w:pPr>
          </w:p>
        </w:tc>
        <w:tc>
          <w:tcPr>
            <w:tcW w:w="6576" w:type="dxa"/>
          </w:tcPr>
          <w:p w14:paraId="7BF84215" w14:textId="77777777" w:rsidR="00CD310C" w:rsidRPr="003A73E7" w:rsidRDefault="007617A9" w:rsidP="007617A9">
            <w:pPr>
              <w:wordWrap w:val="0"/>
              <w:spacing w:before="12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အင်္ဂလိပ်စကား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မဟုတ်သော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အခြားဘာသာစကားပြောသူဖြစ်ပါက၊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အောက်ပါဌာနသို့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ဖုန်းခေါ်ဆိုနိုင်သည်</w:t>
            </w:r>
            <w:r w:rsidRPr="003A73E7">
              <w:rPr>
                <w:rFonts w:eastAsia="Zawgyi-One" w:cs="Myanmar Text"/>
              </w:rPr>
              <w:t>-</w:t>
            </w:r>
          </w:p>
        </w:tc>
      </w:tr>
      <w:tr w:rsidR="00D863A6" w:rsidRPr="003A73E7" w14:paraId="09B8C17B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105ED5F" w14:textId="77777777" w:rsidR="00493D5D" w:rsidRPr="003A73E7" w:rsidRDefault="007617A9" w:rsidP="007617A9">
            <w:pPr>
              <w:pStyle w:val="Image"/>
              <w:wordWrap w:val="0"/>
              <w:spacing w:before="0" w:after="0" w:line="240" w:lineRule="auto"/>
              <w:rPr>
                <w:rFonts w:cs="Myanmar Text"/>
                <w:lang w:eastAsia="en-AU"/>
              </w:rPr>
            </w:pPr>
            <w:r w:rsidRPr="003A73E7">
              <w:rPr>
                <w:rFonts w:cs="Myanmar Text"/>
                <w:noProof/>
                <w:lang w:eastAsia="en-AU"/>
              </w:rPr>
              <w:drawing>
                <wp:inline distT="0" distB="0" distL="0" distR="0" wp14:anchorId="034353F7" wp14:editId="48F8D9EF">
                  <wp:extent cx="1440000" cy="1440000"/>
                  <wp:effectExtent l="0" t="0" r="8255" b="8255"/>
                  <wp:docPr id="13" name="Picture 13" descr="ဘာသာပြန်နှင့် စကားပြန် ဌာနပုံ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 descr="ဘာသာပြန်နှင့် စကားပြန် ဌာနပုံ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B703173" w14:textId="77777777" w:rsidR="00092D2F" w:rsidRPr="003A73E7" w:rsidRDefault="007617A9" w:rsidP="007617A9">
            <w:pPr>
              <w:wordWrap w:val="0"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ဘာသာပြန်နှင့်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စကားပြန်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ဌာန</w:t>
            </w:r>
            <w:r w:rsidRPr="003A73E7">
              <w:rPr>
                <w:rFonts w:eastAsia="Zawgyi-One" w:cs="Myanmar Text"/>
              </w:rPr>
              <w:t xml:space="preserve"> (TIS)</w:t>
            </w:r>
          </w:p>
          <w:p w14:paraId="2A25DDBF" w14:textId="77777777" w:rsidR="00493D5D" w:rsidRPr="003A73E7" w:rsidRDefault="007617A9" w:rsidP="007617A9">
            <w:pPr>
              <w:wordWrap w:val="0"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Myanmar Text"/>
                <w:bCs/>
              </w:rPr>
            </w:pPr>
            <w:r w:rsidRPr="003A73E7">
              <w:rPr>
                <w:rStyle w:val="IntenseEmphasis1"/>
                <w:rFonts w:eastAsia="Zawgyi-One" w:cs="Myanmar Text"/>
                <w:bCs/>
              </w:rPr>
              <w:t>131 450</w:t>
            </w:r>
          </w:p>
        </w:tc>
      </w:tr>
      <w:tr w:rsidR="00D863A6" w:rsidRPr="003A73E7" w14:paraId="0B5934B5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FE33E0A" w14:textId="77777777" w:rsidR="00CD310C" w:rsidRPr="003A73E7" w:rsidRDefault="00CD310C" w:rsidP="007617A9">
            <w:pPr>
              <w:pStyle w:val="Image"/>
              <w:wordWrap w:val="0"/>
              <w:spacing w:before="120" w:after="0" w:line="240" w:lineRule="auto"/>
              <w:rPr>
                <w:rFonts w:cs="Myanmar Text"/>
                <w:lang w:eastAsia="en-AU"/>
              </w:rPr>
            </w:pPr>
          </w:p>
        </w:tc>
        <w:tc>
          <w:tcPr>
            <w:tcW w:w="6576" w:type="dxa"/>
          </w:tcPr>
          <w:p w14:paraId="1BCFBB82" w14:textId="77777777" w:rsidR="00CD310C" w:rsidRPr="003A73E7" w:rsidRDefault="007617A9" w:rsidP="007617A9">
            <w:pPr>
              <w:wordWrap w:val="0"/>
              <w:spacing w:before="12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စကားပြောနှင့်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နားအကြား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ချွတ်ယွင်းမှုရှိလျှင်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အောက်ပါဌာနများသို့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ဖုန်းခေါ်ဆိုနိုင်သည်</w:t>
            </w:r>
            <w:r w:rsidRPr="003A73E7">
              <w:rPr>
                <w:rFonts w:eastAsia="Zawgyi-One" w:cs="Myanmar Text"/>
              </w:rPr>
              <w:t>-</w:t>
            </w:r>
          </w:p>
        </w:tc>
      </w:tr>
      <w:tr w:rsidR="00D863A6" w:rsidRPr="003A73E7" w14:paraId="226B4102" w14:textId="77777777" w:rsidTr="009B4B96">
        <w:trPr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847CC5B" w14:textId="77777777" w:rsidR="00493D5D" w:rsidRPr="003A73E7" w:rsidRDefault="007617A9" w:rsidP="007617A9">
            <w:pPr>
              <w:pStyle w:val="Image"/>
              <w:wordWrap w:val="0"/>
              <w:spacing w:before="0" w:after="0"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0944" behindDoc="0" locked="0" layoutInCell="1" allowOverlap="1" wp14:anchorId="0DCD904E" wp14:editId="1D0B3CA8">
                      <wp:simplePos x="0" y="0"/>
                      <wp:positionH relativeFrom="column">
                        <wp:posOffset>337820</wp:posOffset>
                      </wp:positionH>
                      <wp:positionV relativeFrom="paragraph">
                        <wp:posOffset>304800</wp:posOffset>
                      </wp:positionV>
                      <wp:extent cx="789940" cy="355600"/>
                      <wp:effectExtent l="0" t="0" r="10160" b="6350"/>
                      <wp:wrapNone/>
                      <wp:docPr id="132454743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940" cy="3556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C6B983F" w14:textId="77777777" w:rsidR="007617A9" w:rsidRPr="00A845F5" w:rsidRDefault="007617A9" w:rsidP="00A845F5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lang w:val="en-PH"/>
                                    </w:rPr>
                                  </w:pPr>
                                  <w:r w:rsidRPr="00A845F5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</w:rPr>
                                    <w:t>မင်္ဂလာပါ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CD904E" id="_x0000_s1049" type="#_x0000_t202" alt="&quot;&quot;" style="position:absolute;left:0;text-align:left;margin-left:26.6pt;margin-top:24pt;width:62.2pt;height:28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" filled="f" stroked="f">
                      <v:textbox inset="0,0,0,0">
                        <w:txbxContent>
                          <w:p w14:paraId="1C6B983F" w14:textId="77777777" w:rsidR="007617A9" w:rsidRPr="00A845F5" w:rsidRDefault="007617A9" w:rsidP="00A845F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lang w:val="en-PH"/>
                              </w:rPr>
                            </w:pPr>
                            <w:r w:rsidRPr="00A845F5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</w:rPr>
                              <w:t>မင်္ဂလာပါ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A60F0" w:rsidRPr="003A73E7">
              <w:rPr>
                <w:rFonts w:cs="Myanmar Text"/>
                <w:noProof/>
                <w:lang w:eastAsia="en-AU"/>
              </w:rPr>
              <w:drawing>
                <wp:inline distT="0" distB="0" distL="0" distR="0" wp14:anchorId="19C69761" wp14:editId="72AA135E">
                  <wp:extent cx="1440000" cy="1440000"/>
                  <wp:effectExtent l="0" t="0" r="8255" b="8255"/>
                  <wp:docPr id="9" name="Picture 9" descr="တီတီဝိုင် ပုံ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တီတီဝိုင် ပုံ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93D5D" w:rsidRPr="003A73E7">
              <w:rPr>
                <w:rFonts w:cs="Myanmar Text"/>
              </w:rPr>
              <w:t xml:space="preserve"> </w:t>
            </w:r>
          </w:p>
        </w:tc>
        <w:tc>
          <w:tcPr>
            <w:tcW w:w="6576" w:type="dxa"/>
          </w:tcPr>
          <w:p w14:paraId="7577BFA2" w14:textId="77777777" w:rsidR="00CD310C" w:rsidRPr="003A73E7" w:rsidRDefault="007617A9" w:rsidP="007617A9">
            <w:pPr>
              <w:wordWrap w:val="0"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eastAsia="Zawgyi-One" w:cs="Myanmar Text"/>
              </w:rPr>
              <w:t>TTY</w:t>
            </w:r>
          </w:p>
          <w:p w14:paraId="0DFF9E5E" w14:textId="77777777" w:rsidR="00493D5D" w:rsidRPr="003A73E7" w:rsidRDefault="007617A9" w:rsidP="007617A9">
            <w:pPr>
              <w:wordWrap w:val="0"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Myanmar Text"/>
                <w:bCs/>
              </w:rPr>
            </w:pPr>
            <w:r w:rsidRPr="003A73E7">
              <w:rPr>
                <w:rStyle w:val="IntenseEmphasis1"/>
                <w:rFonts w:ascii="Myanmar Text" w:eastAsia="Zawgyi-One" w:hAnsi="Myanmar Text" w:cs="Myanmar Text"/>
                <w:bCs/>
              </w:rPr>
              <w:t>၁၈၀၀</w:t>
            </w:r>
            <w:r w:rsidRPr="003A73E7">
              <w:rPr>
                <w:rStyle w:val="IntenseEmphasis1"/>
                <w:rFonts w:eastAsia="Zawgyi-One" w:cs="Myanmar Text"/>
                <w:bCs/>
              </w:rPr>
              <w:t xml:space="preserve"> </w:t>
            </w:r>
            <w:r w:rsidRPr="003A73E7">
              <w:rPr>
                <w:rStyle w:val="IntenseEmphasis1"/>
                <w:rFonts w:ascii="Myanmar Text" w:eastAsia="Zawgyi-One" w:hAnsi="Myanmar Text" w:cs="Myanmar Text"/>
                <w:bCs/>
              </w:rPr>
              <w:t>၅၅၅</w:t>
            </w:r>
            <w:r w:rsidRPr="003A73E7">
              <w:rPr>
                <w:rStyle w:val="IntenseEmphasis1"/>
                <w:rFonts w:eastAsia="Zawgyi-One" w:cs="Myanmar Text"/>
                <w:bCs/>
              </w:rPr>
              <w:t xml:space="preserve"> </w:t>
            </w:r>
            <w:r w:rsidRPr="003A73E7">
              <w:rPr>
                <w:rStyle w:val="IntenseEmphasis1"/>
                <w:rFonts w:ascii="Myanmar Text" w:eastAsia="Zawgyi-One" w:hAnsi="Myanmar Text" w:cs="Myanmar Text"/>
                <w:bCs/>
              </w:rPr>
              <w:t>၆၇၇</w:t>
            </w:r>
          </w:p>
        </w:tc>
      </w:tr>
      <w:tr w:rsidR="00D863A6" w:rsidRPr="003A73E7" w14:paraId="1FC2BDEF" w14:textId="77777777" w:rsidTr="009B4B96">
        <w:trPr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7A9C0CC" w14:textId="77777777" w:rsidR="00493D5D" w:rsidRPr="003A73E7" w:rsidRDefault="007617A9" w:rsidP="007617A9">
            <w:pPr>
              <w:pStyle w:val="Image"/>
              <w:wordWrap w:val="0"/>
              <w:spacing w:before="0" w:after="0" w:line="240" w:lineRule="auto"/>
              <w:rPr>
                <w:rFonts w:cs="Myanmar Text"/>
                <w:lang w:eastAsia="en-AU"/>
              </w:rPr>
            </w:pPr>
            <w:r w:rsidRPr="003A73E7">
              <w:rPr>
                <w:rFonts w:cs="Myanmar Text"/>
                <w:noProof/>
                <w:lang w:eastAsia="en-AU"/>
              </w:rPr>
              <w:drawing>
                <wp:inline distT="0" distB="0" distL="0" distR="0" wp14:anchorId="01B5E0A8" wp14:editId="397848E6">
                  <wp:extent cx="1440000" cy="1440000"/>
                  <wp:effectExtent l="0" t="0" r="8255" b="8255"/>
                  <wp:docPr id="14" name="Picture 14" descr="စကားပြောနားထောင် ပုံ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စကားပြောနားထောင် ပုံ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6560823" w14:textId="77777777" w:rsidR="00CD310C" w:rsidRPr="003A73E7" w:rsidRDefault="007617A9" w:rsidP="007617A9">
            <w:pPr>
              <w:wordWrap w:val="0"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eastAsia="Zawgyi-One" w:cs="Myanmar Text"/>
              </w:rPr>
              <w:t>Speak and Listen</w:t>
            </w:r>
          </w:p>
          <w:p w14:paraId="7D82D8C3" w14:textId="77777777" w:rsidR="00493D5D" w:rsidRPr="003A73E7" w:rsidRDefault="007617A9" w:rsidP="007617A9">
            <w:pPr>
              <w:wordWrap w:val="0"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Myanmar Text"/>
                <w:bCs/>
              </w:rPr>
            </w:pPr>
            <w:r w:rsidRPr="003A73E7">
              <w:rPr>
                <w:rStyle w:val="IntenseEmphasis1"/>
                <w:rFonts w:ascii="Myanmar Text" w:eastAsia="Zawgyi-One" w:hAnsi="Myanmar Text" w:cs="Myanmar Text"/>
                <w:bCs/>
              </w:rPr>
              <w:t>၁၈၀၀</w:t>
            </w:r>
            <w:r w:rsidRPr="003A73E7">
              <w:rPr>
                <w:rStyle w:val="IntenseEmphasis1"/>
                <w:rFonts w:eastAsia="Zawgyi-One" w:cs="Myanmar Text"/>
                <w:bCs/>
              </w:rPr>
              <w:t xml:space="preserve"> </w:t>
            </w:r>
            <w:r w:rsidRPr="003A73E7">
              <w:rPr>
                <w:rStyle w:val="IntenseEmphasis1"/>
                <w:rFonts w:ascii="Myanmar Text" w:eastAsia="Zawgyi-One" w:hAnsi="Myanmar Text" w:cs="Myanmar Text"/>
                <w:bCs/>
              </w:rPr>
              <w:t>၅၅၅</w:t>
            </w:r>
            <w:r w:rsidRPr="003A73E7">
              <w:rPr>
                <w:rStyle w:val="IntenseEmphasis1"/>
                <w:rFonts w:eastAsia="Zawgyi-One" w:cs="Myanmar Text"/>
                <w:bCs/>
              </w:rPr>
              <w:t xml:space="preserve"> </w:t>
            </w:r>
            <w:r w:rsidRPr="003A73E7">
              <w:rPr>
                <w:rStyle w:val="IntenseEmphasis1"/>
                <w:rFonts w:ascii="Myanmar Text" w:eastAsia="Zawgyi-One" w:hAnsi="Myanmar Text" w:cs="Myanmar Text"/>
                <w:bCs/>
              </w:rPr>
              <w:t>၇၂၇</w:t>
            </w:r>
          </w:p>
        </w:tc>
      </w:tr>
      <w:tr w:rsidR="00D863A6" w:rsidRPr="003A73E7" w14:paraId="0A6DBB78" w14:textId="77777777" w:rsidTr="009B4B96">
        <w:trPr>
          <w:trHeight w:val="18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CFD2E81" w14:textId="77777777" w:rsidR="00CD310C" w:rsidRPr="003A73E7" w:rsidRDefault="007617A9" w:rsidP="007617A9">
            <w:pPr>
              <w:pStyle w:val="Image"/>
              <w:wordWrap w:val="0"/>
              <w:spacing w:before="0" w:after="0" w:line="240" w:lineRule="auto"/>
              <w:rPr>
                <w:rFonts w:cs="Myanmar Text"/>
                <w:lang w:eastAsia="en-AU"/>
              </w:rPr>
            </w:pPr>
            <w:r w:rsidRPr="003A73E7">
              <w:rPr>
                <w:rFonts w:cs="Myanmar Text"/>
                <w:noProof/>
                <w:lang w:eastAsia="en-AU"/>
              </w:rPr>
              <w:drawing>
                <wp:inline distT="0" distB="0" distL="0" distR="0" wp14:anchorId="56917E6A" wp14:editId="26AB97B4">
                  <wp:extent cx="1260000" cy="1017642"/>
                  <wp:effectExtent l="0" t="0" r="0" b="0"/>
                  <wp:docPr id="58" name="Picture 58" descr="အမျိုးသား တစ်ဆင့်ခံ ဝန်ဆောင်မှု ပုံ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 descr="အမျိုးသား တစ်ဆင့်ခံ ဝန်ဆောင်မှု ပုံ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017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7EDB293" w14:textId="77777777" w:rsidR="00CD310C" w:rsidRPr="003A73E7" w:rsidRDefault="007617A9" w:rsidP="007617A9">
            <w:pPr>
              <w:wordWrap w:val="0"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eastAsia="Zawgyi-One" w:cs="Myanmar Text"/>
              </w:rPr>
              <w:t>National Relay Service</w:t>
            </w:r>
          </w:p>
          <w:p w14:paraId="24E89595" w14:textId="77777777" w:rsidR="00CD310C" w:rsidRPr="003A73E7" w:rsidRDefault="007617A9" w:rsidP="007617A9">
            <w:pPr>
              <w:wordWrap w:val="0"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  <w:rFonts w:cs="Myanmar Text"/>
                <w:bCs/>
              </w:rPr>
            </w:pPr>
            <w:r w:rsidRPr="003A73E7">
              <w:rPr>
                <w:rStyle w:val="IntenseEmphasis1"/>
                <w:rFonts w:ascii="Myanmar Text" w:eastAsia="Zawgyi-One" w:hAnsi="Myanmar Text" w:cs="Myanmar Text"/>
                <w:bCs/>
              </w:rPr>
              <w:t>၁၃၃</w:t>
            </w:r>
            <w:r w:rsidRPr="003A73E7">
              <w:rPr>
                <w:rStyle w:val="IntenseEmphasis1"/>
                <w:rFonts w:eastAsia="Zawgyi-One" w:cs="Myanmar Text"/>
                <w:bCs/>
              </w:rPr>
              <w:t xml:space="preserve"> </w:t>
            </w:r>
            <w:r w:rsidRPr="003A73E7">
              <w:rPr>
                <w:rStyle w:val="IntenseEmphasis1"/>
                <w:rFonts w:ascii="Myanmar Text" w:eastAsia="Zawgyi-One" w:hAnsi="Myanmar Text" w:cs="Myanmar Text"/>
                <w:bCs/>
              </w:rPr>
              <w:t>၆၇၇</w:t>
            </w:r>
          </w:p>
          <w:p w14:paraId="09BF495A" w14:textId="77777777" w:rsidR="00CD310C" w:rsidRPr="003A73E7" w:rsidRDefault="00000000" w:rsidP="007617A9">
            <w:pPr>
              <w:wordWrap w:val="0"/>
              <w:spacing w:before="0"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cs="Myanmar Text"/>
              </w:rPr>
            </w:pPr>
            <w:hyperlink r:id="rId144" w:history="1">
              <w:r w:rsidR="004D16D1" w:rsidRPr="003A73E7">
                <w:rPr>
                  <w:rStyle w:val="Hyperlink"/>
                  <w:rFonts w:eastAsia="Zawgyi-One" w:cs="Myanmar Text"/>
                  <w:bCs/>
                </w:rPr>
                <w:t>www.accesshub.gov.au/about-the-nrs</w:t>
              </w:r>
            </w:hyperlink>
            <w:r w:rsidR="00C201D9" w:rsidRPr="003A73E7">
              <w:rPr>
                <w:rStyle w:val="Hyperlink"/>
                <w:rFonts w:eastAsia="Zawgyi-One" w:cs="Myanmar Text"/>
              </w:rPr>
              <w:t xml:space="preserve">   </w:t>
            </w:r>
          </w:p>
        </w:tc>
      </w:tr>
    </w:tbl>
    <w:p w14:paraId="2EBD9FCB" w14:textId="77777777" w:rsidR="008928D5" w:rsidRPr="003A73E7" w:rsidRDefault="007617A9" w:rsidP="007617A9">
      <w:pPr>
        <w:pStyle w:val="Heading2"/>
        <w:wordWrap w:val="0"/>
        <w:spacing w:line="240" w:lineRule="auto"/>
        <w:rPr>
          <w:rFonts w:cs="Myanmar Text"/>
        </w:rPr>
      </w:pPr>
      <w:bookmarkStart w:id="107" w:name="_Toc43391452"/>
      <w:bookmarkStart w:id="108" w:name="_Toc43391515"/>
      <w:bookmarkStart w:id="109" w:name="_Ref117079481"/>
      <w:bookmarkStart w:id="110" w:name="_Ref124149671"/>
      <w:bookmarkStart w:id="111" w:name="_Ref124149688"/>
      <w:bookmarkStart w:id="112" w:name="_Ref155785641"/>
      <w:bookmarkStart w:id="113" w:name="_Toc158624953"/>
      <w:r w:rsidRPr="003A73E7">
        <w:rPr>
          <w:rFonts w:ascii="Myanmar Text" w:eastAsia="Zawgyi-One" w:hAnsi="Myanmar Text" w:cs="Myanmar Text"/>
        </w:rPr>
        <w:lastRenderedPageBreak/>
        <w:t>ဝေါဟာရစာရင်း</w:t>
      </w:r>
      <w:bookmarkEnd w:id="107"/>
      <w:bookmarkEnd w:id="108"/>
      <w:bookmarkEnd w:id="109"/>
      <w:bookmarkEnd w:id="110"/>
      <w:bookmarkEnd w:id="111"/>
      <w:bookmarkEnd w:id="112"/>
      <w:bookmarkEnd w:id="113"/>
    </w:p>
    <w:p w14:paraId="3BA8073D" w14:textId="77777777" w:rsidR="00115682" w:rsidRPr="003A73E7" w:rsidRDefault="007617A9" w:rsidP="007617A9">
      <w:pPr>
        <w:wordWrap w:val="0"/>
        <w:spacing w:line="240" w:lineRule="auto"/>
        <w:rPr>
          <w:rFonts w:cs="Myanmar Text"/>
          <w:lang w:val="x-none" w:eastAsia="x-none"/>
        </w:rPr>
      </w:pPr>
      <w:r w:rsidRPr="003A73E7">
        <w:rPr>
          <w:rFonts w:ascii="Myanmar Text" w:eastAsia="Zawgyi-One" w:hAnsi="Myanmar Text" w:cs="Myanmar Text"/>
          <w:lang w:eastAsia="x-none"/>
        </w:rPr>
        <w:t>ဤစာရင်းတွင်</w:t>
      </w:r>
      <w:r w:rsidRPr="003A73E7">
        <w:rPr>
          <w:rFonts w:eastAsia="Zawgyi-One" w:cs="Myanmar Text"/>
          <w:lang w:eastAsia="x-none"/>
        </w:rPr>
        <w:t xml:space="preserve"> </w:t>
      </w:r>
      <w:r w:rsidRPr="003A73E7">
        <w:rPr>
          <w:rFonts w:ascii="Myanmar Text" w:eastAsia="Zawgyi-One" w:hAnsi="Myanmar Text" w:cs="Myanmar Text"/>
          <w:lang w:eastAsia="x-none"/>
        </w:rPr>
        <w:t>ဤအစီရင်ခံစာပါ</w:t>
      </w:r>
      <w:r w:rsidRPr="003A73E7">
        <w:rPr>
          <w:rFonts w:eastAsia="Zawgyi-One" w:cs="Myanmar Text"/>
          <w:lang w:eastAsia="x-none"/>
        </w:rPr>
        <w:t xml:space="preserve"> </w:t>
      </w:r>
      <w:r w:rsidRPr="003A73E7">
        <w:rPr>
          <w:rStyle w:val="Strong"/>
          <w:rFonts w:ascii="Myanmar Text" w:eastAsia="Zawgyi-One" w:hAnsi="Myanmar Text" w:cs="Myanmar Text"/>
          <w:lang w:eastAsia="x-none"/>
        </w:rPr>
        <w:t>စာလုံးမည်းများ</w:t>
      </w:r>
      <w:r w:rsidRPr="003A73E7">
        <w:rPr>
          <w:rFonts w:ascii="Myanmar Text" w:eastAsia="Zawgyi-One" w:hAnsi="Myanmar Text" w:cs="Myanmar Text"/>
          <w:lang w:eastAsia="x-none"/>
        </w:rPr>
        <w:t>ကို</w:t>
      </w:r>
      <w:r w:rsidRPr="003A73E7">
        <w:rPr>
          <w:rFonts w:eastAsia="Zawgyi-One" w:cs="Myanmar Text"/>
          <w:lang w:eastAsia="x-none"/>
        </w:rPr>
        <w:t xml:space="preserve"> </w:t>
      </w:r>
      <w:r w:rsidRPr="003A73E7">
        <w:rPr>
          <w:rFonts w:ascii="Myanmar Text" w:eastAsia="Zawgyi-One" w:hAnsi="Myanmar Text" w:cs="Myanmar Text"/>
          <w:lang w:eastAsia="x-none"/>
        </w:rPr>
        <w:t>ရှင်းပြထားသည်။</w:t>
      </w:r>
    </w:p>
    <w:tbl>
      <w:tblPr>
        <w:tblStyle w:val="Style1"/>
        <w:tblW w:w="9356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229"/>
      </w:tblGrid>
      <w:tr w:rsidR="00D863A6" w:rsidRPr="003A73E7" w14:paraId="23450319" w14:textId="77777777" w:rsidTr="007F45C7">
        <w:trPr>
          <w:gridAfter w:val="1"/>
          <w:wAfter w:w="229" w:type="dxa"/>
          <w:trHeight w:val="4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82A767E" w14:textId="77777777" w:rsidR="00A94CA7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1FE79D26" wp14:editId="13847C98">
                  <wp:extent cx="1482725" cy="1482725"/>
                  <wp:effectExtent l="0" t="0" r="3175" b="3175"/>
                  <wp:docPr id="167049650" name="Picture 29" descr="မိမိကိုယ်ကို ညွှန်ပြနေသူတစ်ဦး။ ၎င်းတို့အပေါ်၌ စဥ်းစားနေသည်ကိုပြအကွက်တစ်ခု 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049650" name="Picture 29" descr="မိမိကိုယ်ကို ညွှန်ပြနေသူတစ်ဦး။ ၎င်းတို့အပေါ်၌ စဥ်းစားနေသည်ကိုပြအကွက်တစ်ခု ရှိသည်။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010969D" w14:textId="77777777" w:rsidR="00A94CA7" w:rsidRPr="003A73E7" w:rsidRDefault="007617A9" w:rsidP="007617A9">
            <w:pPr>
              <w:pStyle w:val="WordList"/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3A73E7">
              <w:rPr>
                <w:rFonts w:ascii="Myanmar Text" w:eastAsia="Zawgyi-One" w:hAnsi="Myanmar Text" w:cs="Myanmar Text"/>
                <w:bCs/>
              </w:rPr>
              <w:t>သဘောထားအမြင်များ</w:t>
            </w:r>
          </w:p>
          <w:p w14:paraId="276EF2E2" w14:textId="77777777" w:rsidR="008F445F" w:rsidRPr="003A73E7" w:rsidRDefault="007617A9" w:rsidP="007617A9">
            <w:pP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သဘောထားအမြင်များမှာ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သင်</w:t>
            </w:r>
          </w:p>
          <w:p w14:paraId="66688684" w14:textId="77777777" w:rsidR="008F445F" w:rsidRPr="003A73E7" w:rsidRDefault="007617A9" w:rsidP="007617A9">
            <w:pPr>
              <w:pStyle w:val="ListParagraph"/>
              <w:numPr>
                <w:ilvl w:val="0"/>
                <w:numId w:val="14"/>
              </w:numP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ထင်မြင်သည့်အရာ</w:t>
            </w:r>
          </w:p>
          <w:p w14:paraId="52FD5B8E" w14:textId="77777777" w:rsidR="008F445F" w:rsidRPr="003A73E7" w:rsidRDefault="007617A9" w:rsidP="007617A9">
            <w:pPr>
              <w:pStyle w:val="ListParagraph"/>
              <w:numPr>
                <w:ilvl w:val="0"/>
                <w:numId w:val="14"/>
              </w:numP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စိတ်ခံစားရသည့်အရာ</w:t>
            </w:r>
          </w:p>
          <w:p w14:paraId="5CAE3C1D" w14:textId="77777777" w:rsidR="00A94CA7" w:rsidRPr="003A73E7" w:rsidRDefault="007617A9" w:rsidP="007617A9">
            <w:pPr>
              <w:pStyle w:val="ListParagraph"/>
              <w:numPr>
                <w:ilvl w:val="0"/>
                <w:numId w:val="14"/>
              </w:numP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ယုံကြည်ရသည့်အရာတို့ဖြစ်ကြသည်။</w:t>
            </w:r>
          </w:p>
        </w:tc>
      </w:tr>
      <w:tr w:rsidR="00D863A6" w:rsidRPr="003A73E7" w14:paraId="1E39295B" w14:textId="77777777" w:rsidTr="007F45C7">
        <w:trPr>
          <w:trHeight w:val="4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9949267" w14:textId="77777777" w:rsidR="000349ED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5CAC9920" wp14:editId="647B4C85">
                  <wp:extent cx="1482725" cy="1482725"/>
                  <wp:effectExtent l="0" t="0" r="3175" b="3175"/>
                  <wp:docPr id="1441004690" name="Picture 30" descr="စကားပြောအကွက် ၂ ခုအောက်ရှိ လူ ၃ ဦး။ စကားပြောအကွက်တစ်ခုတွင် လက်မထောင်ထားသည့်ပုံ ရှိသည်။ အခြား စကားပြောကွက်တွင် လက်မအောက်စိုက်ထားသည့်ပုံ ရှိ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1004690" name="Picture 30" descr="စကားပြောအကွက် ၂ ခုအောက်ရှိ လူ ၃ ဦး။ စကားပြောအကွက်တစ်ခုတွင် လက်မထောင်ထားသည့်ပုံ ရှိသည်။ အခြား စကားပြောကွက်တွင် လက်မအောက်စိုက်ထားသည့်ပုံ ရှိသည်။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  <w:gridSpan w:val="2"/>
          </w:tcPr>
          <w:p w14:paraId="43C1355C" w14:textId="77777777" w:rsidR="000349ED" w:rsidRPr="003A73E7" w:rsidRDefault="007617A9" w:rsidP="007617A9">
            <w:pPr>
              <w:pStyle w:val="WordList"/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3A73E7">
              <w:rPr>
                <w:rFonts w:ascii="Myanmar Text" w:eastAsia="Zawgyi-One" w:hAnsi="Myanmar Text" w:cs="Myanmar Text"/>
                <w:bCs/>
              </w:rPr>
              <w:t>အကြံပေးအဖွဲ့</w:t>
            </w:r>
          </w:p>
          <w:p w14:paraId="6628F03F" w14:textId="77777777" w:rsidR="000349ED" w:rsidRPr="003A73E7" w:rsidRDefault="007617A9" w:rsidP="007617A9">
            <w:pP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အကြံပေးအဖွဲ့သည်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ကျွန်ုပ်တို့နှင့်အတူ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လုပ်ကိုင်ကြသော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လူတစ်စုဖြစ်ပြီး</w:t>
            </w:r>
          </w:p>
          <w:p w14:paraId="4B959B52" w14:textId="77777777" w:rsidR="000349ED" w:rsidRPr="003A73E7" w:rsidRDefault="007617A9" w:rsidP="007617A9">
            <w:pPr>
              <w:pStyle w:val="ListParagraph"/>
              <w:numPr>
                <w:ilvl w:val="0"/>
                <w:numId w:val="11"/>
              </w:numP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မည်သည့်အရာက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ကောင်းမွန်စွာ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ဆောင်ရွက်နေသည်</w:t>
            </w:r>
            <w:r w:rsidRPr="003A73E7">
              <w:rPr>
                <w:rFonts w:eastAsia="Zawgyi-One" w:cs="Myanmar Text"/>
              </w:rPr>
              <w:t xml:space="preserve"> </w:t>
            </w:r>
          </w:p>
          <w:p w14:paraId="45746AFC" w14:textId="77777777" w:rsidR="000349ED" w:rsidRPr="003A73E7" w:rsidRDefault="007617A9" w:rsidP="007617A9">
            <w:pPr>
              <w:pStyle w:val="ListParagraph"/>
              <w:numPr>
                <w:ilvl w:val="0"/>
                <w:numId w:val="11"/>
              </w:numP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မည်သည့်အရာကို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ပိုမိုကောင်းမွန်စွာလုပ်ရန်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လိုအပ်သည်ကို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ကျွန်ုပ်တို့အား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ဝေမျှဖလှယ်ပေးကြပါသည်။</w:t>
            </w:r>
          </w:p>
        </w:tc>
      </w:tr>
      <w:tr w:rsidR="00D863A6" w:rsidRPr="003A73E7" w14:paraId="2D1E5D75" w14:textId="77777777" w:rsidTr="007F45C7">
        <w:trPr>
          <w:gridAfter w:val="1"/>
          <w:wAfter w:w="229" w:type="dxa"/>
          <w:trHeight w:val="4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1F43971" w14:textId="77777777" w:rsidR="00C43AAB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693379BC" wp14:editId="76D1FEF4">
                  <wp:extent cx="1482725" cy="1482725"/>
                  <wp:effectExtent l="0" t="0" r="3175" b="3175"/>
                  <wp:docPr id="748513853" name="Picture 31" descr="အတားအဆီးနောက်ကွယ်မှ လူ ၂ ဦး။ တစ်ဦးက လက်မြှောက်ထား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8513853" name="Picture 31" descr="အတားအဆီးနောက်ကွယ်မှ လူ ၂ ဦး။ တစ်ဦးက လက်မြှောက်ထားသည်။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14C4C10" w14:textId="77777777" w:rsidR="00C43AAB" w:rsidRPr="003A73E7" w:rsidRDefault="007617A9" w:rsidP="007617A9">
            <w:pPr>
              <w:pStyle w:val="WordList"/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3A73E7">
              <w:rPr>
                <w:rFonts w:ascii="Myanmar Text" w:eastAsia="Zawgyi-One" w:hAnsi="Myanmar Text" w:cs="Myanmar Text"/>
                <w:bCs/>
              </w:rPr>
              <w:t>အဟန့်အတားများ</w:t>
            </w:r>
          </w:p>
          <w:p w14:paraId="470EDB80" w14:textId="77777777" w:rsidR="00C43AAB" w:rsidRPr="003A73E7" w:rsidRDefault="007617A9" w:rsidP="007617A9">
            <w:pP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အဟန့်အတားဆိုသည်မှာ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အောက်ပါတစ်ခုခု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လုပ်ဆောင်ခြင်းကို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ဟန့်တားသည့်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အရာဖြစ်ပါသည်</w:t>
            </w:r>
            <w:r w:rsidRPr="003A73E7">
              <w:rPr>
                <w:rFonts w:eastAsia="Zawgyi-One" w:cs="Myanmar Text"/>
              </w:rPr>
              <w:t>-</w:t>
            </w:r>
          </w:p>
          <w:p w14:paraId="2007A79A" w14:textId="77777777" w:rsidR="00C43AAB" w:rsidRPr="003A73E7" w:rsidRDefault="007617A9" w:rsidP="007617A9">
            <w:pPr>
              <w:pStyle w:val="ListParagraph"/>
              <w:numPr>
                <w:ilvl w:val="0"/>
                <w:numId w:val="6"/>
              </w:numP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လုပ်ရန်လိုအပ်သည့်အရာ</w:t>
            </w:r>
            <w:r w:rsidRPr="003A73E7">
              <w:rPr>
                <w:rFonts w:eastAsia="Zawgyi-One" w:cs="Myanmar Text"/>
              </w:rPr>
              <w:t xml:space="preserve"> </w:t>
            </w:r>
          </w:p>
          <w:p w14:paraId="60B57A36" w14:textId="77777777" w:rsidR="00C43AAB" w:rsidRPr="003A73E7" w:rsidRDefault="007617A9" w:rsidP="007617A9">
            <w:pPr>
              <w:pStyle w:val="ListParagraph"/>
              <w:numPr>
                <w:ilvl w:val="0"/>
                <w:numId w:val="6"/>
              </w:numPr>
              <w:wordWrap w:val="0"/>
              <w:spacing w:before="120" w:after="12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လုပ်လိုသည့်အရာ။</w:t>
            </w:r>
          </w:p>
        </w:tc>
      </w:tr>
      <w:tr w:rsidR="00D863A6" w:rsidRPr="003A73E7" w14:paraId="66B7328C" w14:textId="77777777" w:rsidTr="007F45C7">
        <w:trPr>
          <w:gridAfter w:val="1"/>
          <w:wAfter w:w="229" w:type="dxa"/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0F4244E" w14:textId="77777777" w:rsidR="00C43AAB" w:rsidRPr="003A73E7" w:rsidRDefault="007617A9" w:rsidP="007617A9">
            <w:pPr>
              <w:pStyle w:val="Image"/>
              <w:wordWrap w:val="0"/>
              <w:spacing w:before="120"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lastRenderedPageBreak/>
              <w:drawing>
                <wp:inline distT="0" distB="0" distL="0" distR="0" wp14:anchorId="712ED8CA" wp14:editId="2D3FAADB">
                  <wp:extent cx="1440000" cy="1440000"/>
                  <wp:effectExtent l="0" t="0" r="8255" b="8255"/>
                  <wp:docPr id="1682197754" name="Picture 1682197754" descr="စာစောင်ကြီးကို အတူဖတ်နေသူ ၃ ဦး။ တစ်ဦးက စာစောင်ကြီးကို လက်ညှိုးညွှန်ထား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2197754" name="Picture 1682197754" descr="စာစောင်ကြီးကို အတူဖတ်နေသူ ၃ ဦး။ တစ်ဦးက စာစောင်ကြီးကို လက်ညှိုးညွှန်ထားသည်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1216CCC" w14:textId="2892E256" w:rsidR="00C43AAB" w:rsidRPr="003A73E7" w:rsidRDefault="001E0F69" w:rsidP="007617A9">
            <w:pPr>
              <w:pStyle w:val="WordList"/>
              <w:wordWrap w:val="0"/>
              <w:spacing w:before="160" w:after="16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lang w:bidi="my-MM"/>
              </w:rPr>
            </w:pPr>
            <w:r w:rsidRPr="001E0F69">
              <w:rPr>
                <w:rFonts w:ascii="Myanmar Text" w:eastAsia="Zawgyi-One" w:hAnsi="Myanmar Text" w:cs="Myanmar Text" w:hint="cs"/>
                <w:bCs/>
                <w:cs/>
                <w:lang w:bidi="my-MM"/>
              </w:rPr>
              <w:t>ပူးတွဲ</w:t>
            </w:r>
            <w:r w:rsidRPr="001E0F69">
              <w:rPr>
                <w:rFonts w:ascii="Myanmar Text" w:eastAsia="Zawgyi-One" w:hAnsi="Myanmar Text" w:cs="Myanmar Text"/>
                <w:bCs/>
                <w:cs/>
                <w:lang w:bidi="my-MM"/>
              </w:rPr>
              <w:t>-</w:t>
            </w:r>
            <w:r w:rsidRPr="001E0F69">
              <w:rPr>
                <w:rFonts w:ascii="Myanmar Text" w:eastAsia="Zawgyi-One" w:hAnsi="Myanmar Text" w:cs="Myanmar Text" w:hint="cs"/>
                <w:bCs/>
                <w:cs/>
                <w:lang w:bidi="my-MM"/>
              </w:rPr>
              <w:t>ပုံစံ</w:t>
            </w:r>
          </w:p>
          <w:p w14:paraId="6A57AB3F" w14:textId="77777777" w:rsidR="00E432CA" w:rsidRPr="003A73E7" w:rsidRDefault="007617A9" w:rsidP="007617A9">
            <w:pPr>
              <w:wordWrap w:val="0"/>
              <w:spacing w:before="160" w:after="16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ပူးတွဲ</w:t>
            </w:r>
            <w:r w:rsidRPr="003A73E7">
              <w:rPr>
                <w:rFonts w:eastAsia="Zawgyi-One" w:cs="Myanmar Text"/>
              </w:rPr>
              <w:t>-</w:t>
            </w:r>
            <w:r w:rsidRPr="003A73E7">
              <w:rPr>
                <w:rFonts w:ascii="Myanmar Text" w:eastAsia="Zawgyi-One" w:hAnsi="Myanmar Text" w:cs="Myanmar Text"/>
              </w:rPr>
              <w:t>ပုံစံဆိုသည်မှာ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လူများ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အောက်ပါတို့ကို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အတူတကွ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ပူးပေါင်းလုပ်ဆောင်သည့်အခါကိုဆိုလိုသည်</w:t>
            </w:r>
            <w:r w:rsidRPr="003A73E7">
              <w:rPr>
                <w:rFonts w:eastAsia="Zawgyi-One" w:cs="Myanmar Text"/>
              </w:rPr>
              <w:t>-</w:t>
            </w:r>
          </w:p>
          <w:p w14:paraId="40516CC3" w14:textId="77777777" w:rsidR="00E432CA" w:rsidRPr="003A73E7" w:rsidRDefault="007617A9" w:rsidP="007617A9">
            <w:pPr>
              <w:pStyle w:val="ListParagraph"/>
              <w:numPr>
                <w:ilvl w:val="0"/>
                <w:numId w:val="4"/>
              </w:numPr>
              <w:wordWrap w:val="0"/>
              <w:spacing w:before="160" w:after="16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အသစ်တစ်ခုခုကို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လုပ်သည့်အခါ</w:t>
            </w:r>
            <w:r w:rsidRPr="003A73E7">
              <w:rPr>
                <w:rFonts w:eastAsia="Zawgyi-One" w:cs="Myanmar Text"/>
              </w:rPr>
              <w:t xml:space="preserve"> </w:t>
            </w:r>
          </w:p>
          <w:p w14:paraId="0EC640F8" w14:textId="77777777" w:rsidR="00C43AAB" w:rsidRPr="003A73E7" w:rsidRDefault="007617A9" w:rsidP="007617A9">
            <w:pPr>
              <w:pStyle w:val="ListParagraph"/>
              <w:numPr>
                <w:ilvl w:val="0"/>
                <w:numId w:val="4"/>
              </w:numPr>
              <w:wordWrap w:val="0"/>
              <w:spacing w:before="160" w:after="16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တစ်ခုခု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ဆောင်ရွက်ပုံကို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တိုးမြှင့်ပေးသည့်အခါ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ဖြစ်ပါသည်။</w:t>
            </w:r>
          </w:p>
        </w:tc>
      </w:tr>
      <w:tr w:rsidR="00D863A6" w:rsidRPr="003A73E7" w14:paraId="4F47B6C0" w14:textId="77777777" w:rsidTr="007F45C7">
        <w:trPr>
          <w:gridAfter w:val="1"/>
          <w:wAfter w:w="229" w:type="dxa"/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D1B1781" w14:textId="77777777" w:rsidR="001F49AB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  <w:lang w:eastAsia="en-AU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7E8A5591" wp14:editId="1C019CDB">
                  <wp:extent cx="1440000" cy="1440000"/>
                  <wp:effectExtent l="0" t="0" r="8255" b="8255"/>
                  <wp:docPr id="1474991052" name="Picture 1474991052" descr="&quot;Hello&quot;ကို ဘာသာ ၃မျိုးဖြင့် ရေးထားသော စကားပြောအကွက် ၃ခု အောက်ရှိ ယဥ်ကျေးမှုကွဲလူတစ်စ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4991052" name="Picture 1474991052" descr="&quot;Hello&quot;ကို ဘာသာ ၃မျိုးဖြင့် ရေးထားသော စကားပြောအကွက် ၃ခု အောက်ရှိ ယဥ်ကျေးမှုကွဲလူတစ်စု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3615FE5" w14:textId="5A435BE1" w:rsidR="001F49AB" w:rsidRPr="003A73E7" w:rsidRDefault="007617A9" w:rsidP="007617A9">
            <w:pPr>
              <w:pStyle w:val="WordList"/>
              <w:wordWrap w:val="0"/>
              <w:spacing w:before="160" w:after="16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3A73E7">
              <w:rPr>
                <w:rFonts w:ascii="Myanmar Text" w:eastAsia="Zawgyi-One" w:hAnsi="Myanmar Text" w:cs="Myanmar Text"/>
                <w:bCs/>
              </w:rPr>
              <w:t>ယဉ်ကျေးမှုအရနှင့်</w:t>
            </w:r>
            <w:r w:rsidRPr="003A73E7">
              <w:rPr>
                <w:rFonts w:eastAsia="Zawgyi-One" w:cs="Myanmar Text"/>
                <w:bCs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  <w:bCs/>
              </w:rPr>
              <w:t>ဘာသာစကားအရ</w:t>
            </w:r>
            <w:r w:rsidRPr="003A73E7">
              <w:rPr>
                <w:rFonts w:eastAsia="Zawgyi-One" w:cs="Myanmar Text"/>
                <w:bCs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  <w:bCs/>
              </w:rPr>
              <w:t>ကွဲပြားခြင်း</w:t>
            </w:r>
            <w:r w:rsidRPr="003A73E7">
              <w:rPr>
                <w:rFonts w:eastAsia="Zawgyi-One" w:cs="Myanmar Text"/>
                <w:bCs/>
              </w:rPr>
              <w:t xml:space="preserve"> CALD</w:t>
            </w:r>
          </w:p>
          <w:p w14:paraId="39A8983A" w14:textId="77777777" w:rsidR="00891723" w:rsidRPr="003A73E7" w:rsidRDefault="007617A9" w:rsidP="007617A9">
            <w:pPr>
              <w:wordWrap w:val="0"/>
              <w:spacing w:before="160" w:after="16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ယဥ်ကျေးမှုကွဲသူများ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ဆိုသည့်လူများသည်</w:t>
            </w:r>
            <w:r w:rsidRPr="003A73E7">
              <w:rPr>
                <w:rFonts w:eastAsia="Zawgyi-One" w:cs="Myanmar Text"/>
              </w:rPr>
              <w:t xml:space="preserve"> </w:t>
            </w:r>
          </w:p>
          <w:p w14:paraId="13E4C037" w14:textId="77777777" w:rsidR="00891723" w:rsidRPr="003A73E7" w:rsidRDefault="007617A9" w:rsidP="007617A9">
            <w:pPr>
              <w:pStyle w:val="ListParagraph"/>
              <w:numPr>
                <w:ilvl w:val="0"/>
                <w:numId w:val="2"/>
              </w:numPr>
              <w:wordWrap w:val="0"/>
              <w:spacing w:before="160" w:after="16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ဘဝပေါင်းစုံမှ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ဆင်းသက်လာသည်</w:t>
            </w:r>
          </w:p>
          <w:p w14:paraId="49AEBAF9" w14:textId="77777777" w:rsidR="001F49AB" w:rsidRPr="003A73E7" w:rsidRDefault="007617A9" w:rsidP="007617A9">
            <w:pPr>
              <w:pStyle w:val="ListParagraph"/>
              <w:numPr>
                <w:ilvl w:val="0"/>
                <w:numId w:val="2"/>
              </w:numPr>
              <w:wordWrap w:val="0"/>
              <w:spacing w:before="160" w:after="16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အင်္ဂလိပ်စကားမဟုတ်သော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အခြားဘာသာစကားများကို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ပြောသည်။</w:t>
            </w:r>
          </w:p>
        </w:tc>
      </w:tr>
      <w:tr w:rsidR="00D863A6" w:rsidRPr="003A73E7" w14:paraId="024EA03E" w14:textId="77777777" w:rsidTr="007F45C7">
        <w:trPr>
          <w:gridAfter w:val="1"/>
          <w:wAfter w:w="229" w:type="dxa"/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D3ACADB" w14:textId="77777777" w:rsidR="00A94CA7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  <w:noProof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04EB36BC" wp14:editId="4E9F6E1D">
                  <wp:extent cx="1483200" cy="1112400"/>
                  <wp:effectExtent l="0" t="0" r="3175" b="0"/>
                  <wp:docPr id="1243858087" name="Picture 1243858087" descr="အရောင်ရင့်ရင့် အဝတ် ဝတ်ထား၍ ရိုးရာအက ကခုန်နေသည့် လူတစ်စ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3858087" name="Picture 1243858087" descr="အရောင်ရင့်ရင့် အဝတ် ဝတ်ထား၍ ရိုးရာအက ကခုန်နေသည့် လူတစ်စု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5" r="55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384E4A4" w14:textId="77777777" w:rsidR="00A94CA7" w:rsidRPr="003A73E7" w:rsidRDefault="007617A9" w:rsidP="007617A9">
            <w:pPr>
              <w:pStyle w:val="WordList"/>
              <w:wordWrap w:val="0"/>
              <w:spacing w:before="160" w:after="16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3A73E7">
              <w:rPr>
                <w:rFonts w:ascii="Myanmar Text" w:eastAsia="Zawgyi-One" w:hAnsi="Myanmar Text" w:cs="Myanmar Text"/>
                <w:bCs/>
              </w:rPr>
              <w:t>ယဥ်ကျေးမှု</w:t>
            </w:r>
          </w:p>
          <w:p w14:paraId="3C441A15" w14:textId="77777777" w:rsidR="00A94CA7" w:rsidRPr="003A73E7" w:rsidRDefault="007617A9" w:rsidP="007617A9">
            <w:pPr>
              <w:wordWrap w:val="0"/>
              <w:spacing w:before="160" w:after="16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သင့်ယဉ်ကျေးမှုသည်</w:t>
            </w:r>
            <w:r w:rsidRPr="003A73E7">
              <w:rPr>
                <w:rFonts w:eastAsia="Zawgyi-One" w:cs="Myanmar Text"/>
              </w:rPr>
              <w:t>-</w:t>
            </w:r>
          </w:p>
          <w:p w14:paraId="1BA95B71" w14:textId="77777777" w:rsidR="00A94CA7" w:rsidRPr="003A73E7" w:rsidRDefault="007617A9" w:rsidP="007617A9">
            <w:pPr>
              <w:pStyle w:val="ListParagraph"/>
              <w:numPr>
                <w:ilvl w:val="0"/>
                <w:numId w:val="12"/>
              </w:numPr>
              <w:wordWrap w:val="0"/>
              <w:spacing w:before="160" w:after="16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သင်၏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နေထိုင်ပုံဖြစ်သည်</w:t>
            </w:r>
          </w:p>
          <w:p w14:paraId="4B25C049" w14:textId="77777777" w:rsidR="00A94CA7" w:rsidRPr="003A73E7" w:rsidRDefault="007617A9" w:rsidP="007617A9">
            <w:pPr>
              <w:pStyle w:val="ListParagraph"/>
              <w:numPr>
                <w:ilvl w:val="0"/>
                <w:numId w:val="12"/>
              </w:numPr>
              <w:wordWrap w:val="0"/>
              <w:spacing w:before="160" w:after="16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သင့်အတွက်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အရေးကြီးသည့်အရာဖြစ်သည်။</w:t>
            </w:r>
          </w:p>
        </w:tc>
      </w:tr>
      <w:tr w:rsidR="00D863A6" w:rsidRPr="003A73E7" w14:paraId="4523BEFC" w14:textId="77777777" w:rsidTr="007F45C7">
        <w:trPr>
          <w:gridAfter w:val="1"/>
          <w:wAfter w:w="229" w:type="dxa"/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D661755" w14:textId="77777777" w:rsidR="00971D1A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  <w:noProof/>
              </w:rPr>
            </w:pPr>
            <w:r w:rsidRPr="003A73E7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2992" behindDoc="0" locked="0" layoutInCell="1" allowOverlap="1" wp14:anchorId="555021A1" wp14:editId="1EE3DDDF">
                      <wp:simplePos x="0" y="0"/>
                      <wp:positionH relativeFrom="column">
                        <wp:posOffset>678815</wp:posOffset>
                      </wp:positionH>
                      <wp:positionV relativeFrom="paragraph">
                        <wp:posOffset>707390</wp:posOffset>
                      </wp:positionV>
                      <wp:extent cx="672465" cy="195580"/>
                      <wp:effectExtent l="0" t="0" r="13335" b="13970"/>
                      <wp:wrapNone/>
                      <wp:docPr id="1548138400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72465" cy="1955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2DCD135" w14:textId="77777777" w:rsidR="007617A9" w:rsidRPr="00A845F5" w:rsidRDefault="007617A9" w:rsidP="00A845F5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z w:val="16"/>
                                      <w:szCs w:val="16"/>
                                      <w:lang w:val="en-PH"/>
                                    </w:rPr>
                                  </w:pPr>
                                  <w:r w:rsidRPr="00A845F5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caps/>
                                      <w:sz w:val="16"/>
                                      <w:szCs w:val="16"/>
                                    </w:rPr>
                                    <w:t>မှတ်တမ်း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5021A1" id="_x0000_s1050" type="#_x0000_t202" alt="&quot;&quot;" style="position:absolute;left:0;text-align:left;margin-left:53.45pt;margin-top:55.7pt;width:52.95pt;height:15.4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" filled="f" stroked="f">
                      <v:textbox inset="0,0,0,0">
                        <w:txbxContent>
                          <w:p w14:paraId="62DCD135" w14:textId="77777777" w:rsidR="007617A9" w:rsidRPr="00A845F5" w:rsidRDefault="007617A9" w:rsidP="00A845F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z w:val="16"/>
                                <w:szCs w:val="16"/>
                                <w:lang w:val="en-PH"/>
                              </w:rPr>
                            </w:pPr>
                            <w:r w:rsidRPr="00A845F5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caps/>
                                <w:sz w:val="16"/>
                                <w:szCs w:val="16"/>
                              </w:rPr>
                              <w:t>မှတ်တမ်း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71D1A" w:rsidRPr="003A73E7">
              <w:rPr>
                <w:rFonts w:cs="Myanmar Text"/>
                <w:noProof/>
              </w:rPr>
              <w:drawing>
                <wp:inline distT="0" distB="0" distL="0" distR="0" wp14:anchorId="3A71E617" wp14:editId="3E94D34D">
                  <wp:extent cx="1440000" cy="1440000"/>
                  <wp:effectExtent l="0" t="0" r="8255" b="8255"/>
                  <wp:docPr id="1388733303" name="Picture 1388733303" descr="သတင်းပြန်ကြားရေးစာစောင်၊ မှတ်တမ်းစာစောင်နှင့် ဒေါင်လိုက်ပုံပြမျဥ်းတစ်ခ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8733303" name="Picture 1388733303" descr="သတင်းပြန်ကြားရေးစာစောင်၊ မှတ်တမ်းစာစောင်နှင့် ဒေါင်လိုက်ပုံပြမျဥ်းတစ်ခု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099E32E" w14:textId="77777777" w:rsidR="00971D1A" w:rsidRPr="003A73E7" w:rsidRDefault="007617A9" w:rsidP="007617A9">
            <w:pPr>
              <w:pStyle w:val="WordList"/>
              <w:wordWrap w:val="0"/>
              <w:spacing w:before="160" w:after="16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3A73E7">
              <w:rPr>
                <w:rFonts w:ascii="Myanmar Text" w:eastAsia="Zawgyi-One" w:hAnsi="Myanmar Text" w:cs="Myanmar Text"/>
                <w:bCs/>
              </w:rPr>
              <w:t>အချက်အလက်များ</w:t>
            </w:r>
          </w:p>
          <w:p w14:paraId="5AAD619B" w14:textId="77777777" w:rsidR="00971D1A" w:rsidRPr="003A73E7" w:rsidRDefault="007617A9" w:rsidP="007617A9">
            <w:pPr>
              <w:wordWrap w:val="0"/>
              <w:spacing w:before="160" w:after="16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အချက်အလက်များအကြောင်း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ပြောဆိုသည့်အခါ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ကျွန်တော်တို့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ဆိုလိုသည်မှာ</w:t>
            </w:r>
            <w:r w:rsidRPr="003A73E7">
              <w:rPr>
                <w:rFonts w:eastAsia="Zawgyi-One" w:cs="Myanmar Text"/>
              </w:rPr>
              <w:t xml:space="preserve"> -</w:t>
            </w:r>
          </w:p>
          <w:p w14:paraId="488667ED" w14:textId="77777777" w:rsidR="00971D1A" w:rsidRPr="003A73E7" w:rsidRDefault="007617A9" w:rsidP="007617A9">
            <w:pPr>
              <w:pStyle w:val="ListParagraph"/>
              <w:numPr>
                <w:ilvl w:val="0"/>
                <w:numId w:val="30"/>
              </w:numPr>
              <w:wordWrap w:val="0"/>
              <w:spacing w:before="160" w:after="16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အချက်အလက်အမှန်များ</w:t>
            </w:r>
          </w:p>
          <w:p w14:paraId="674DC929" w14:textId="77777777" w:rsidR="00971D1A" w:rsidRPr="003A73E7" w:rsidRDefault="007617A9" w:rsidP="007617A9">
            <w:pPr>
              <w:pStyle w:val="ListParagraph"/>
              <w:numPr>
                <w:ilvl w:val="0"/>
                <w:numId w:val="30"/>
              </w:numPr>
              <w:wordWrap w:val="0"/>
              <w:spacing w:before="160" w:after="16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သတင်း</w:t>
            </w:r>
          </w:p>
          <w:p w14:paraId="2E2B1079" w14:textId="77777777" w:rsidR="00971D1A" w:rsidRPr="003A73E7" w:rsidRDefault="007617A9" w:rsidP="007617A9">
            <w:pPr>
              <w:pStyle w:val="ListParagraph"/>
              <w:numPr>
                <w:ilvl w:val="0"/>
                <w:numId w:val="30"/>
              </w:numPr>
              <w:wordWrap w:val="0"/>
              <w:spacing w:before="160" w:after="16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မှတ်တမ်းများ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ကိုဆိုလိုသည်။</w:t>
            </w:r>
          </w:p>
        </w:tc>
      </w:tr>
      <w:tr w:rsidR="00D863A6" w:rsidRPr="003A73E7" w14:paraId="0B9CE83A" w14:textId="77777777" w:rsidTr="007F45C7">
        <w:trPr>
          <w:gridAfter w:val="1"/>
          <w:wAfter w:w="229" w:type="dxa"/>
          <w:trHeight w:val="3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76298E6" w14:textId="77777777" w:rsidR="002327D5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  <w:noProof/>
              </w:rPr>
            </w:pPr>
            <w:r w:rsidRPr="003A73E7">
              <w:rPr>
                <w:rFonts w:cs="Myanmar Text"/>
                <w:noProof/>
              </w:rPr>
              <w:lastRenderedPageBreak/>
              <w:drawing>
                <wp:inline distT="0" distB="0" distL="0" distR="0" wp14:anchorId="6E7B0DBB" wp14:editId="01CABA32">
                  <wp:extent cx="1482725" cy="1482725"/>
                  <wp:effectExtent l="0" t="0" r="3175" b="3175"/>
                  <wp:docPr id="1612959339" name="Picture 41" descr="သူတို့ကိုယ်သူတို့ လက်ညှိုးထိုးပြီး လက်မြှောက်ထားသည့် လူ၂ယောက်ရှေ့က လူ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2959339" name="Picture 41" descr="သူတို့ကိုယ်သူတို့ လက်ညှိုးထိုးပြီး လက်မြှောက်ထားသည့် လူ၂ယောက်ရှေ့က လူတစ်ဦး။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C9070BD" w14:textId="77777777" w:rsidR="002327D5" w:rsidRPr="003A73E7" w:rsidRDefault="007617A9" w:rsidP="007617A9">
            <w:pPr>
              <w:pStyle w:val="WordList"/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3A73E7">
              <w:rPr>
                <w:rFonts w:ascii="Myanmar Text" w:eastAsia="Zawgyi-One" w:hAnsi="Myanmar Text" w:cs="Myanmar Text"/>
                <w:bCs/>
              </w:rPr>
              <w:t>ဖော်ထုတ်တွေ့ရှိခြင်း</w:t>
            </w:r>
            <w:r w:rsidRPr="003A73E7">
              <w:rPr>
                <w:rFonts w:eastAsia="Zawgyi-One" w:cs="Myanmar Text"/>
                <w:bCs/>
              </w:rPr>
              <w:t xml:space="preserve"> </w:t>
            </w:r>
          </w:p>
          <w:p w14:paraId="7C4203E8" w14:textId="77777777" w:rsidR="002327D5" w:rsidRPr="003A73E7" w:rsidRDefault="007617A9" w:rsidP="007617A9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သင့်တွင်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ရှိသည့်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လက္ခဏာတစ်ခုအဖြစ်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ဖော်ထုတ်တွေ့ရှိသည့်အခါ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သင်သည်လူအစုအဖွဲ့တစ်ခုတွင်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ပါဝင်ဆက်စပ်နေကြောင်း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ပြောဆိုနေခြင်းဖြစ်သည်။</w:t>
            </w:r>
          </w:p>
        </w:tc>
      </w:tr>
      <w:tr w:rsidR="00D863A6" w:rsidRPr="003A73E7" w14:paraId="1C18D456" w14:textId="77777777" w:rsidTr="007F45C7">
        <w:trPr>
          <w:gridAfter w:val="1"/>
          <w:wAfter w:w="229" w:type="dxa"/>
          <w:trHeight w:val="3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D859FD0" w14:textId="77777777" w:rsidR="00971D1A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  <w:noProof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5955BBFF" wp14:editId="491A0971">
                  <wp:extent cx="1482725" cy="1482725"/>
                  <wp:effectExtent l="0" t="0" r="3175" b="3175"/>
                  <wp:docPr id="1475928603" name="Picture 32" descr="လူတစ်စုနှင့် ၎င်းတို့ကို ဝိုင်းရံထားသည့် လမ်းညွှန်မြှာ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5928603" name="Picture 32" descr="လူတစ်စုနှင့် ၎င်းတို့ကို ဝိုင်းရံထားသည့် လမ်းညွှန်မြှား။"/>
                          <pic:cNvPicPr/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A509E85" w14:textId="77777777" w:rsidR="00971D1A" w:rsidRPr="003A73E7" w:rsidRDefault="007617A9" w:rsidP="007617A9">
            <w:pPr>
              <w:pStyle w:val="WordList"/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3A73E7">
              <w:rPr>
                <w:rFonts w:ascii="Myanmar Text" w:eastAsia="Zawgyi-One" w:hAnsi="Myanmar Text" w:cs="Myanmar Text"/>
                <w:bCs/>
              </w:rPr>
              <w:t>လူတိုင်းပါဝင်ရမည်</w:t>
            </w:r>
          </w:p>
          <w:p w14:paraId="71DE1161" w14:textId="77777777" w:rsidR="00971D1A" w:rsidRPr="003A73E7" w:rsidRDefault="007617A9" w:rsidP="007617A9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ပါဝင်နိုင်သည်ဟု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ဆိုရာ၌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လူတိုင်းသည်</w:t>
            </w:r>
            <w:r w:rsidRPr="003A73E7">
              <w:rPr>
                <w:rFonts w:eastAsia="Zawgyi-One" w:cs="Myanmar Text"/>
              </w:rPr>
              <w:t>-</w:t>
            </w:r>
          </w:p>
          <w:p w14:paraId="6F4DB7DD" w14:textId="77777777" w:rsidR="00971D1A" w:rsidRPr="003A73E7" w:rsidRDefault="007617A9" w:rsidP="007617A9">
            <w:pPr>
              <w:pStyle w:val="ListParagraph"/>
              <w:numPr>
                <w:ilvl w:val="0"/>
                <w:numId w:val="18"/>
              </w:num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ပါဝင်နိုင်သည်</w:t>
            </w:r>
            <w:r w:rsidRPr="003A73E7">
              <w:rPr>
                <w:rFonts w:eastAsia="Zawgyi-One" w:cs="Myanmar Text"/>
              </w:rPr>
              <w:t xml:space="preserve"> </w:t>
            </w:r>
          </w:p>
          <w:p w14:paraId="13937C6B" w14:textId="77777777" w:rsidR="00971D1A" w:rsidRPr="003A73E7" w:rsidRDefault="007617A9" w:rsidP="007617A9">
            <w:pPr>
              <w:pStyle w:val="ListParagraph"/>
              <w:numPr>
                <w:ilvl w:val="0"/>
                <w:numId w:val="18"/>
              </w:num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ပါဝင်သက်ဆိုင်သည်ဟု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လူတိုင်း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ခံစားစေရမည်။</w:t>
            </w:r>
          </w:p>
        </w:tc>
      </w:tr>
      <w:tr w:rsidR="00D863A6" w:rsidRPr="003A73E7" w14:paraId="2BB8FEC6" w14:textId="77777777" w:rsidTr="007F45C7">
        <w:trPr>
          <w:gridAfter w:val="1"/>
          <w:wAfter w:w="229" w:type="dxa"/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F96BB4F" w14:textId="77777777" w:rsidR="00971D1A" w:rsidRPr="003A73E7" w:rsidRDefault="007617A9" w:rsidP="007617A9">
            <w:pPr>
              <w:pStyle w:val="Image"/>
              <w:wordWrap w:val="0"/>
              <w:spacing w:before="480" w:line="240" w:lineRule="auto"/>
              <w:rPr>
                <w:rFonts w:cs="Myanmar Text"/>
                <w:noProof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06E922CC" wp14:editId="38E8B16B">
                  <wp:extent cx="1482725" cy="1482725"/>
                  <wp:effectExtent l="0" t="0" r="3175" b="3175"/>
                  <wp:docPr id="1857484238" name="Picture 33" descr="လူ ၂ ဦးနှင့် စကားပြောနေသော စကားပြန်တစ်ဦး။ ၎င်းတို့အပေါ်၌ အင်္ဂလိပ်စာမဟုတ်သော ဘာသာစကားဖြင့် ရေးသားထားသည့် စကားပြောအကွက်တစ်ခ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7484238" name="Picture 33" descr="လူ ၂ ဦးနှင့် စကားပြောနေသော စကားပြန်တစ်ဦး။ ၎င်းတို့အပေါ်၌ အင်္ဂလိပ်စာမဟုတ်သော ဘာသာစကားဖြင့် ရေးသားထားသည့် စကားပြောအကွက်တစ်ခု။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49CBE42" w14:textId="77777777" w:rsidR="00971D1A" w:rsidRPr="003A73E7" w:rsidRDefault="007617A9" w:rsidP="007617A9">
            <w:pPr>
              <w:pStyle w:val="WordList"/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3A73E7">
              <w:rPr>
                <w:rFonts w:ascii="Myanmar Text" w:eastAsia="Zawgyi-One" w:hAnsi="Myanmar Text" w:cs="Myanmar Text"/>
                <w:bCs/>
              </w:rPr>
              <w:t>စကားပြန်</w:t>
            </w:r>
          </w:p>
          <w:p w14:paraId="1C3BCDDC" w14:textId="77777777" w:rsidR="000F29E2" w:rsidRPr="003A73E7" w:rsidRDefault="007617A9" w:rsidP="007617A9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စကားပြန်ဆိုသည်မှာ</w:t>
            </w:r>
            <w:r w:rsidRPr="003A73E7">
              <w:rPr>
                <w:rFonts w:eastAsia="Zawgyi-One" w:cs="Myanmar Text"/>
              </w:rPr>
              <w:t>-</w:t>
            </w:r>
          </w:p>
          <w:p w14:paraId="3D552945" w14:textId="77777777" w:rsidR="000F29E2" w:rsidRPr="003A73E7" w:rsidRDefault="007617A9" w:rsidP="007617A9">
            <w:pPr>
              <w:pStyle w:val="ListParagraph"/>
              <w:numPr>
                <w:ilvl w:val="0"/>
                <w:numId w:val="42"/>
              </w:num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သင့်ဘာသာစကားကို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ပြောသည်</w:t>
            </w:r>
          </w:p>
          <w:p w14:paraId="071D0653" w14:textId="77777777" w:rsidR="000F29E2" w:rsidRPr="003A73E7" w:rsidRDefault="007617A9" w:rsidP="007617A9">
            <w:pPr>
              <w:pStyle w:val="ListParagraph"/>
              <w:numPr>
                <w:ilvl w:val="0"/>
                <w:numId w:val="42"/>
              </w:num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သင်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အခြားသူများနှင့်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ဆက်သွယ်စကားပြောရာတွင်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ကူညီပေးသည်</w:t>
            </w:r>
          </w:p>
          <w:p w14:paraId="7F8851D9" w14:textId="77777777" w:rsidR="00971D1A" w:rsidRPr="003A73E7" w:rsidRDefault="007617A9" w:rsidP="007617A9">
            <w:pPr>
              <w:pStyle w:val="ListParagraph"/>
              <w:numPr>
                <w:ilvl w:val="0"/>
                <w:numId w:val="42"/>
              </w:num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အခြားသူ၏ပြောစကားကို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နားလည်ရန်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ကူညီပေးသူကို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ဆိုလိုသည်။</w:t>
            </w:r>
          </w:p>
        </w:tc>
      </w:tr>
      <w:tr w:rsidR="00D863A6" w:rsidRPr="003A73E7" w14:paraId="436EDBFA" w14:textId="77777777" w:rsidTr="007F45C7">
        <w:trPr>
          <w:gridAfter w:val="1"/>
          <w:wAfter w:w="229" w:type="dxa"/>
          <w:trHeight w:val="3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312BF07" w14:textId="77777777" w:rsidR="00971D1A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  <w:noProof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51EB3062" wp14:editId="46AC09A0">
                  <wp:extent cx="1482725" cy="1482725"/>
                  <wp:effectExtent l="0" t="0" r="3175" b="3175"/>
                  <wp:docPr id="1361983680" name="Picture 34" descr="ရုံးတစ်ရုံးရှေ့၌ စာစောင်ကိုင်ထားသော NDISနှင့် ပူးပေါင်းလုပ်ဆောင်သူတစ်ဦး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1983680" name="Picture 34" descr="ရုံးတစ်ရုံးရှေ့၌ စာစောင်ကိုင်ထားသော NDISနှင့် ပူးပေါင်းလုပ်ဆောင်သူတစ်ဦး။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1376C3A" w14:textId="77777777" w:rsidR="00971D1A" w:rsidRPr="003A73E7" w:rsidRDefault="007617A9" w:rsidP="007617A9">
            <w:pPr>
              <w:pStyle w:val="WordList"/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3A73E7">
              <w:rPr>
                <w:rFonts w:eastAsia="Zawgyi-One" w:cs="Myanmar Text"/>
                <w:bCs/>
              </w:rPr>
              <w:t xml:space="preserve">NDIS </w:t>
            </w:r>
            <w:r w:rsidRPr="003A73E7">
              <w:rPr>
                <w:rFonts w:ascii="Myanmar Text" w:eastAsia="Zawgyi-One" w:hAnsi="Myanmar Text" w:cs="Myanmar Text"/>
                <w:bCs/>
              </w:rPr>
              <w:t>ပူးပေါင်းဆောင်ရွက်သူများ</w:t>
            </w:r>
          </w:p>
          <w:p w14:paraId="363FAA23" w14:textId="77777777" w:rsidR="00971D1A" w:rsidRPr="003A73E7" w:rsidRDefault="007617A9" w:rsidP="007617A9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Myanmar Text"/>
              </w:rPr>
            </w:pPr>
            <w:r w:rsidRPr="003A73E7">
              <w:rPr>
                <w:rFonts w:eastAsia="Zawgyi-One" w:cs="Myanmar Text"/>
              </w:rPr>
              <w:t xml:space="preserve">NDIS </w:t>
            </w:r>
            <w:r w:rsidRPr="003A73E7">
              <w:rPr>
                <w:rFonts w:ascii="Myanmar Text" w:eastAsia="Zawgyi-One" w:hAnsi="Myanmar Text" w:cs="Myanmar Text"/>
              </w:rPr>
              <w:t>ပူးပေါင်းဆောင်ရွက်သူများဆိုသည်မှာ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အခြားသူများအား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ဝန်ဆောင်မှုများ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ရှာဖွေရန်နှင့်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သုံးစွဲရန်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ကူညီပေးသူများ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ဖြစ်ကြသည်။</w:t>
            </w:r>
          </w:p>
        </w:tc>
      </w:tr>
      <w:tr w:rsidR="00D863A6" w:rsidRPr="003A73E7" w14:paraId="2E73DAA4" w14:textId="77777777" w:rsidTr="007F45C7">
        <w:trPr>
          <w:gridAfter w:val="1"/>
          <w:wAfter w:w="229" w:type="dxa"/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EF9E8CE" w14:textId="77777777" w:rsidR="00EB50E5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  <w:lang w:eastAsia="en-AU"/>
              </w:rPr>
            </w:pPr>
            <w:r w:rsidRPr="003A73E7">
              <w:rPr>
                <w:rFonts w:cs="Myanmar Text"/>
                <w:noProof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35040" behindDoc="0" locked="0" layoutInCell="1" allowOverlap="1" wp14:anchorId="50FA19CA" wp14:editId="273D4841">
                      <wp:simplePos x="0" y="0"/>
                      <wp:positionH relativeFrom="column">
                        <wp:posOffset>297815</wp:posOffset>
                      </wp:positionH>
                      <wp:positionV relativeFrom="paragraph">
                        <wp:posOffset>353060</wp:posOffset>
                      </wp:positionV>
                      <wp:extent cx="892175" cy="309245"/>
                      <wp:effectExtent l="0" t="0" r="3175" b="0"/>
                      <wp:wrapNone/>
                      <wp:docPr id="2087594814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30924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D059B8A" w14:textId="77777777" w:rsidR="007617A9" w:rsidRPr="00A845F5" w:rsidRDefault="007617A9" w:rsidP="00A845F5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lang w:val="en-PH"/>
                                    </w:rPr>
                                  </w:pPr>
                                  <w:r w:rsidRPr="00A845F5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</w:rPr>
                                    <w:t>ရလဒ်များ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FA19CA" id="_x0000_s1051" type="#_x0000_t202" alt="&quot;&quot;" style="position:absolute;left:0;text-align:left;margin-left:23.45pt;margin-top:27.8pt;width:70.25pt;height:24.35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" filled="f" stroked="f">
                      <v:textbox inset="0,0,0,0">
                        <w:txbxContent>
                          <w:p w14:paraId="1D059B8A" w14:textId="77777777" w:rsidR="007617A9" w:rsidRPr="00A845F5" w:rsidRDefault="007617A9" w:rsidP="00A845F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lang w:val="en-PH"/>
                              </w:rPr>
                            </w:pPr>
                            <w:r w:rsidRPr="00A845F5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</w:rPr>
                              <w:t>ရလဒ်များ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47F76" w:rsidRPr="003A73E7">
              <w:rPr>
                <w:rFonts w:cs="Myanmar Text"/>
                <w:noProof/>
                <w:lang w:eastAsia="en-AU"/>
              </w:rPr>
              <w:drawing>
                <wp:inline distT="0" distB="0" distL="0" distR="0" wp14:anchorId="3EF00E9B" wp14:editId="1A6D22A8">
                  <wp:extent cx="1482725" cy="1482725"/>
                  <wp:effectExtent l="0" t="0" r="3175" b="3175"/>
                  <wp:docPr id="1676515903" name="Picture 35" descr="အမှန်ခြစ်သင်္ကေတများဖြင့်စာရင်းတစ်ခုပြထားသည့် ရလဒ်အဖြေလွှာတစ်စောင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6515903" name="Picture 35" descr="အမှန်ခြစ်သင်္ကေတများဖြင့်စာရင်းတစ်ခုပြထားသည့် ရလဒ်အဖြေလွှာတစ်စောင်။"/>
                          <pic:cNvPicPr/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464D84A" w14:textId="77777777" w:rsidR="00EB50E5" w:rsidRPr="003A73E7" w:rsidRDefault="007617A9" w:rsidP="007617A9">
            <w:pPr>
              <w:pStyle w:val="WordList"/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3A73E7">
              <w:rPr>
                <w:rFonts w:ascii="Myanmar Text" w:eastAsia="Zawgyi-One" w:hAnsi="Myanmar Text" w:cs="Myanmar Text"/>
                <w:bCs/>
              </w:rPr>
              <w:t>ရလဒ်များ</w:t>
            </w:r>
          </w:p>
          <w:p w14:paraId="4BCA643A" w14:textId="77777777" w:rsidR="00EB50E5" w:rsidRPr="003A73E7" w:rsidRDefault="007617A9" w:rsidP="007617A9">
            <w:pPr>
              <w:keepNext/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ရလဒ်များမှာ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ကျွန်ုပ်တို့၏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အလုပ်က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လူများ၏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ဘဝများကို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ပြောင်းလဲပေးသည့်နည်းလမ်းများဖြစ်ပါသည်။</w:t>
            </w:r>
          </w:p>
        </w:tc>
      </w:tr>
      <w:tr w:rsidR="00D863A6" w:rsidRPr="003A73E7" w14:paraId="5B6D15E3" w14:textId="77777777" w:rsidTr="007F45C7">
        <w:trPr>
          <w:gridAfter w:val="1"/>
          <w:wAfter w:w="229" w:type="dxa"/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D9789B0" w14:textId="77777777" w:rsidR="00971D1A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  <w:lang w:eastAsia="en-AU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67D75268" wp14:editId="4A8155A5">
                  <wp:extent cx="1440000" cy="1440000"/>
                  <wp:effectExtent l="0" t="0" r="8255" b="8255"/>
                  <wp:docPr id="154398856" name="Picture 154398856" descr="ပါဝင်သုံးစွဲသူလူစုကို ပြသနေသည့် ပါဝင်သုံးစွဲသူပုံ။ နှစ်ဦးမှာ လက်မြှောက်ထား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398856" name="Picture 154398856" descr="ပါဝင်သုံးစွဲသူလူစုကို ပြသနေသည့် ပါဝင်သုံးစွဲသူပုံ။ နှစ်ဦးမှာ လက်မြှောက်ထားသည်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98A030D" w14:textId="77777777" w:rsidR="00971D1A" w:rsidRPr="003A73E7" w:rsidRDefault="007617A9" w:rsidP="007617A9">
            <w:pPr>
              <w:pStyle w:val="WordList"/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3A73E7">
              <w:rPr>
                <w:rFonts w:ascii="Myanmar Text" w:eastAsia="Zawgyi-One" w:hAnsi="Myanmar Text" w:cs="Myanmar Text"/>
                <w:bCs/>
              </w:rPr>
              <w:t>ပါဝင်သုံးစွဲသူများ</w:t>
            </w:r>
          </w:p>
          <w:p w14:paraId="2EA3C298" w14:textId="77777777" w:rsidR="00971D1A" w:rsidRPr="003A73E7" w:rsidRDefault="007617A9" w:rsidP="007617A9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Style w:val="Strong"/>
                <w:rFonts w:ascii="Myanmar Text" w:eastAsia="Zawgyi-One" w:hAnsi="Myanmar Text" w:cs="Myanmar Text"/>
                <w:b w:val="0"/>
                <w:bCs w:val="0"/>
                <w:color w:val="auto"/>
              </w:rPr>
              <w:t>ပါဝင်သုံးစွဲသူများမှာ</w:t>
            </w:r>
            <w:r w:rsidRPr="003A73E7">
              <w:rPr>
                <w:rStyle w:val="Strong"/>
                <w:rFonts w:eastAsia="Zawgyi-One" w:cs="Myanmar Text"/>
                <w:b w:val="0"/>
                <w:bCs w:val="0"/>
                <w:color w:val="auto"/>
              </w:rPr>
              <w:t xml:space="preserve"> NDIS </w:t>
            </w:r>
            <w:r w:rsidRPr="003A73E7">
              <w:rPr>
                <w:rStyle w:val="Strong"/>
                <w:rFonts w:ascii="Myanmar Text" w:eastAsia="Zawgyi-One" w:hAnsi="Myanmar Text" w:cs="Myanmar Text"/>
                <w:b w:val="0"/>
                <w:bCs w:val="0"/>
                <w:color w:val="auto"/>
              </w:rPr>
              <w:t>တွင်ပါဝင်သည့်</w:t>
            </w:r>
            <w:r w:rsidRPr="003A73E7">
              <w:rPr>
                <w:rStyle w:val="Strong"/>
                <w:rFonts w:eastAsia="Zawgyi-One" w:cs="Myanmar Text"/>
                <w:b w:val="0"/>
                <w:bCs w:val="0"/>
                <w:color w:val="auto"/>
              </w:rPr>
              <w:t xml:space="preserve"> </w:t>
            </w:r>
            <w:r w:rsidRPr="003A73E7">
              <w:rPr>
                <w:rStyle w:val="Strong"/>
                <w:rFonts w:ascii="Myanmar Text" w:eastAsia="Zawgyi-One" w:hAnsi="Myanmar Text" w:cs="Myanmar Text"/>
                <w:b w:val="0"/>
                <w:bCs w:val="0"/>
                <w:color w:val="auto"/>
              </w:rPr>
              <w:t>မသန်စွမ်းသူများ</w:t>
            </w:r>
            <w:r w:rsidRPr="003A73E7">
              <w:rPr>
                <w:rStyle w:val="Strong"/>
                <w:rFonts w:eastAsia="Zawgyi-One" w:cs="Myanmar Text"/>
                <w:b w:val="0"/>
                <w:bCs w:val="0"/>
                <w:color w:val="auto"/>
              </w:rPr>
              <w:t xml:space="preserve"> </w:t>
            </w:r>
            <w:r w:rsidRPr="003A73E7">
              <w:rPr>
                <w:rStyle w:val="Strong"/>
                <w:rFonts w:ascii="Myanmar Text" w:eastAsia="Zawgyi-One" w:hAnsi="Myanmar Text" w:cs="Myanmar Text"/>
                <w:b w:val="0"/>
                <w:bCs w:val="0"/>
                <w:color w:val="auto"/>
              </w:rPr>
              <w:t>ဖြစ်ကြသည်။</w:t>
            </w:r>
          </w:p>
        </w:tc>
      </w:tr>
      <w:tr w:rsidR="00D863A6" w:rsidRPr="003A73E7" w14:paraId="3250797D" w14:textId="77777777" w:rsidTr="007F45C7">
        <w:trPr>
          <w:gridAfter w:val="1"/>
          <w:wAfter w:w="229" w:type="dxa"/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2ED890C" w14:textId="77777777" w:rsidR="00971D1A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</w:rPr>
              <w:drawing>
                <wp:inline distT="0" distB="0" distL="0" distR="0" wp14:anchorId="5EBF6A10" wp14:editId="7054E0D2">
                  <wp:extent cx="1440000" cy="1440000"/>
                  <wp:effectExtent l="0" t="0" r="8255" b="8255"/>
                  <wp:docPr id="597583069" name="Picture 597583069" descr="ပံ့ပိုးကူညီသည့် ဝန်ထမ်း ၃ ဦး။ တစ်ဦးမှာ ဆရာဝန်သုံးနားကျပ်တပ်ထားသည်။ အခြားတစ်ဦးမှာ စာစောင်ကိုင်ဆောင်ထားသည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583069" name="Picture 597583069" descr="ပံ့ပိုးကူညီသည့် ဝန်ထမ်း ၃ ဦး။ တစ်ဦးမှာ ဆရာဝန်သုံးနားကျပ်တပ်ထားသည်။ အခြားတစ်ဦးမှာ စာစောင်ကိုင်ဆောင်ထားသည်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DAF5431" w14:textId="77777777" w:rsidR="00971D1A" w:rsidRPr="003A73E7" w:rsidRDefault="007617A9" w:rsidP="007617A9">
            <w:pPr>
              <w:pStyle w:val="WordList"/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3A73E7">
              <w:rPr>
                <w:rFonts w:ascii="Myanmar Text" w:eastAsia="Zawgyi-One" w:hAnsi="Myanmar Text" w:cs="Myanmar Text"/>
                <w:bCs/>
              </w:rPr>
              <w:t>ဝန်ဆောင်မှုပေးသူများ</w:t>
            </w:r>
          </w:p>
          <w:p w14:paraId="7A3DDCE7" w14:textId="77777777" w:rsidR="00971D1A" w:rsidRPr="003A73E7" w:rsidRDefault="007617A9" w:rsidP="007617A9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ဝန်ဆောင်မှုပေးသူများသည်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ပါဝင်သုံးစွဲသူများအား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ဝန်ဆောင်မှု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ဆောင်ရွက်ပေးခြင်းဖြင့်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ပံ့ပိုးပေးသည်။</w:t>
            </w:r>
          </w:p>
        </w:tc>
      </w:tr>
      <w:tr w:rsidR="00D863A6" w:rsidRPr="003A73E7" w14:paraId="086C55E5" w14:textId="77777777" w:rsidTr="007F45C7">
        <w:trPr>
          <w:gridAfter w:val="1"/>
          <w:wAfter w:w="229" w:type="dxa"/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45175B8" w14:textId="77777777" w:rsidR="00971D1A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  <w:noProof/>
              </w:rPr>
            </w:pPr>
            <w:r w:rsidRPr="003A73E7">
              <w:rPr>
                <w:rFonts w:cs="Myanmar Text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737088" behindDoc="0" locked="0" layoutInCell="1" allowOverlap="1" wp14:anchorId="0341BF8B" wp14:editId="4AEA0F73">
                      <wp:simplePos x="0" y="0"/>
                      <wp:positionH relativeFrom="column">
                        <wp:posOffset>269240</wp:posOffset>
                      </wp:positionH>
                      <wp:positionV relativeFrom="paragraph">
                        <wp:posOffset>415290</wp:posOffset>
                      </wp:positionV>
                      <wp:extent cx="892175" cy="281940"/>
                      <wp:effectExtent l="0" t="0" r="3175" b="3810"/>
                      <wp:wrapNone/>
                      <wp:docPr id="1923539672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8194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E322ED0" w14:textId="77777777" w:rsidR="007617A9" w:rsidRPr="00A845F5" w:rsidRDefault="007617A9" w:rsidP="00A845F5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pacing w:val="-10"/>
                                      <w:sz w:val="18"/>
                                      <w:szCs w:val="18"/>
                                      <w:lang w:val="en-PH"/>
                                    </w:rPr>
                                  </w:pPr>
                                  <w:r w:rsidRPr="00A845F5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pacing w:val="-10"/>
                                      <w:sz w:val="18"/>
                                      <w:szCs w:val="18"/>
                                    </w:rPr>
                                    <w:t>အခွင့်အရေးများ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41BF8B" id="_x0000_s1052" type="#_x0000_t202" alt="&quot;&quot;" style="position:absolute;left:0;text-align:left;margin-left:21.2pt;margin-top:32.7pt;width:70.25pt;height:22.2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" filled="f" stroked="f">
                      <v:textbox inset="0,0,0,0">
                        <w:txbxContent>
                          <w:p w14:paraId="7E322ED0" w14:textId="77777777" w:rsidR="007617A9" w:rsidRPr="00A845F5" w:rsidRDefault="007617A9" w:rsidP="00A845F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pacing w:val="-10"/>
                                <w:sz w:val="18"/>
                                <w:szCs w:val="18"/>
                                <w:lang w:val="en-PH"/>
                              </w:rPr>
                            </w:pPr>
                            <w:r w:rsidRPr="00A845F5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pacing w:val="-10"/>
                                <w:sz w:val="18"/>
                                <w:szCs w:val="18"/>
                              </w:rPr>
                              <w:t>အခွင့်အရေးများ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6419E" w:rsidRPr="003A73E7">
              <w:rPr>
                <w:rFonts w:cs="Myanmar Text"/>
                <w:noProof/>
              </w:rPr>
              <w:drawing>
                <wp:inline distT="0" distB="0" distL="0" distR="0" wp14:anchorId="0BCC8FF6" wp14:editId="41BB7D51">
                  <wp:extent cx="1482725" cy="1482725"/>
                  <wp:effectExtent l="0" t="0" r="3175" b="3175"/>
                  <wp:docPr id="564415333" name="Picture 36" descr="'အခွင့်အရေးများ' ဟုရေးထားသော စာစောင်တစ်စောင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415333" name="Picture 36" descr="'အခွင့်အရေးများ' ဟုရေးထားသော စာစောင်တစ်စောင်။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41DEE5B" w14:textId="77777777" w:rsidR="00971D1A" w:rsidRPr="003A73E7" w:rsidRDefault="007617A9" w:rsidP="007617A9">
            <w:pPr>
              <w:pStyle w:val="WordList"/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3A73E7">
              <w:rPr>
                <w:rFonts w:ascii="Myanmar Text" w:eastAsia="Zawgyi-One" w:hAnsi="Myanmar Text" w:cs="Myanmar Text"/>
                <w:bCs/>
              </w:rPr>
              <w:t>အခွင့်အရေးများ</w:t>
            </w:r>
          </w:p>
          <w:p w14:paraId="1B4E0316" w14:textId="77777777" w:rsidR="00971D1A" w:rsidRPr="003A73E7" w:rsidRDefault="007617A9" w:rsidP="007617A9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အခွင့်အရေးများမှာ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လူများအနေဖြင့်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သင့်အား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အောက်ပါတို့အတိုင်း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ဆက်ဆံရမည့်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စည်းမျဥ်းများဖြစ်ပါသည်</w:t>
            </w:r>
            <w:r w:rsidRPr="003A73E7">
              <w:rPr>
                <w:rFonts w:eastAsia="Zawgyi-One" w:cs="Myanmar Text"/>
              </w:rPr>
              <w:t>-</w:t>
            </w:r>
          </w:p>
          <w:p w14:paraId="1AD9174B" w14:textId="77777777" w:rsidR="00971D1A" w:rsidRPr="003A73E7" w:rsidRDefault="007617A9" w:rsidP="007617A9">
            <w:pPr>
              <w:pStyle w:val="ListParagraph"/>
              <w:numPr>
                <w:ilvl w:val="0"/>
                <w:numId w:val="10"/>
              </w:num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မျှမျှတတ</w:t>
            </w:r>
            <w:r w:rsidRPr="003A73E7">
              <w:rPr>
                <w:rFonts w:eastAsia="Zawgyi-One" w:cs="Myanmar Text"/>
              </w:rPr>
              <w:t xml:space="preserve"> </w:t>
            </w:r>
          </w:p>
          <w:p w14:paraId="155F69D9" w14:textId="77777777" w:rsidR="00971D1A" w:rsidRPr="003A73E7" w:rsidRDefault="007617A9" w:rsidP="007617A9">
            <w:pPr>
              <w:pStyle w:val="ListParagraph"/>
              <w:numPr>
                <w:ilvl w:val="0"/>
                <w:numId w:val="10"/>
              </w:num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တန်းတူညီမျှ။</w:t>
            </w:r>
          </w:p>
        </w:tc>
      </w:tr>
    </w:tbl>
    <w:p w14:paraId="3F27DE2D" w14:textId="77777777" w:rsidR="000F3FD8" w:rsidRPr="003A73E7" w:rsidRDefault="007617A9" w:rsidP="007617A9">
      <w:pPr>
        <w:wordWrap w:val="0"/>
        <w:spacing w:line="240" w:lineRule="auto"/>
        <w:rPr>
          <w:rFonts w:cs="Myanmar Text"/>
        </w:rPr>
      </w:pPr>
      <w:r w:rsidRPr="003A73E7">
        <w:rPr>
          <w:rFonts w:cs="Myanmar Text"/>
        </w:rPr>
        <w:br w:type="page"/>
      </w:r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D863A6" w:rsidRPr="003A73E7" w14:paraId="395D5B5A" w14:textId="77777777" w:rsidTr="00D0139E">
        <w:trPr>
          <w:trHeight w:val="36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7832FB9" w14:textId="77777777" w:rsidR="00971D1A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  <w:lang w:eastAsia="en-AU"/>
              </w:rPr>
            </w:pPr>
            <w:r w:rsidRPr="003A73E7">
              <w:rPr>
                <w:rFonts w:cs="Myanmar Text"/>
                <w:noProof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739136" behindDoc="0" locked="0" layoutInCell="1" allowOverlap="1" wp14:anchorId="50C35668" wp14:editId="2A2E6F87">
                      <wp:simplePos x="0" y="0"/>
                      <wp:positionH relativeFrom="column">
                        <wp:posOffset>294640</wp:posOffset>
                      </wp:positionH>
                      <wp:positionV relativeFrom="paragraph">
                        <wp:posOffset>488315</wp:posOffset>
                      </wp:positionV>
                      <wp:extent cx="892175" cy="229870"/>
                      <wp:effectExtent l="0" t="0" r="3175" b="0"/>
                      <wp:wrapNone/>
                      <wp:docPr id="298875683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2175" cy="2298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AA0BD35" w14:textId="77777777" w:rsidR="007617A9" w:rsidRPr="00A845F5" w:rsidRDefault="007617A9" w:rsidP="00A845F5">
                                  <w:pPr>
                                    <w:spacing w:before="0" w:after="0" w:line="240" w:lineRule="auto"/>
                                    <w:jc w:val="center"/>
                                    <w:rPr>
                                      <w:rFonts w:ascii="Myanmar Text" w:hAnsi="Myanmar Text" w:cs="Myanmar Text"/>
                                      <w:spacing w:val="-10"/>
                                      <w:sz w:val="15"/>
                                      <w:szCs w:val="15"/>
                                      <w:lang w:val="en-PH"/>
                                    </w:rPr>
                                  </w:pPr>
                                  <w:r w:rsidRPr="00A845F5">
                                    <w:rPr>
                                      <w:rFonts w:ascii="Myanmar Text" w:eastAsia="Zawgyi-One" w:hAnsi="Myanmar Text" w:cs="Myanmar Text"/>
                                      <w:b/>
                                      <w:bCs/>
                                      <w:spacing w:val="-10"/>
                                      <w:sz w:val="15"/>
                                      <w:szCs w:val="15"/>
                                    </w:rPr>
                                    <w:t>ဆိုလိုရင်းအာဘော်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C35668" id="_x0000_s1053" type="#_x0000_t202" alt="&quot;&quot;" style="position:absolute;left:0;text-align:left;margin-left:23.2pt;margin-top:38.45pt;width:70.25pt;height:18.1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" filled="f" stroked="f">
                      <v:textbox inset="0,0,0,0">
                        <w:txbxContent>
                          <w:p w14:paraId="7AA0BD35" w14:textId="77777777" w:rsidR="007617A9" w:rsidRPr="00A845F5" w:rsidRDefault="007617A9" w:rsidP="00A845F5">
                            <w:pPr>
                              <w:spacing w:before="0" w:after="0" w:line="240" w:lineRule="auto"/>
                              <w:jc w:val="center"/>
                              <w:rPr>
                                <w:rFonts w:ascii="Myanmar Text" w:hAnsi="Myanmar Text" w:cs="Myanmar Text"/>
                                <w:spacing w:val="-10"/>
                                <w:sz w:val="15"/>
                                <w:szCs w:val="15"/>
                                <w:lang w:val="en-PH"/>
                              </w:rPr>
                            </w:pPr>
                            <w:r w:rsidRPr="00A845F5">
                              <w:rPr>
                                <w:rFonts w:ascii="Myanmar Text" w:eastAsia="Zawgyi-One" w:hAnsi="Myanmar Text" w:cs="Myanmar Text"/>
                                <w:b/>
                                <w:bCs/>
                                <w:spacing w:val="-10"/>
                                <w:sz w:val="15"/>
                                <w:szCs w:val="15"/>
                              </w:rPr>
                              <w:t>ဆိုလိုရင်းအာဘော်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82A83" w:rsidRPr="003A73E7">
              <w:rPr>
                <w:rFonts w:cs="Myanmar Text"/>
                <w:noProof/>
              </w:rPr>
              <w:drawing>
                <wp:inline distT="0" distB="0" distL="0" distR="0" wp14:anchorId="79871F22" wp14:editId="4FC25B41">
                  <wp:extent cx="1482725" cy="1482725"/>
                  <wp:effectExtent l="0" t="0" r="3175" b="3175"/>
                  <wp:docPr id="1192365120" name="Picture 1192365120" descr="မီးလုံးတစ်လုံးနှင့် အရေးကြီးကြောင်းပုံပြထားသော အကြောင်းအရာဆိုင်ရာ စာစောင်တစ်စောင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2365120" name="Picture 1192365120" descr="မီးလုံးတစ်လုံးနှင့် အရေးကြီးကြောင်းပုံပြထားသော အကြောင်းအရာဆိုင်ရာ စာစောင်တစ်စောင်။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ECAC211" w14:textId="77777777" w:rsidR="00971D1A" w:rsidRPr="003A73E7" w:rsidRDefault="007617A9" w:rsidP="007617A9">
            <w:pPr>
              <w:pStyle w:val="WordList"/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3A73E7">
              <w:rPr>
                <w:rFonts w:ascii="Myanmar Text" w:eastAsia="Zawgyi-One" w:hAnsi="Myanmar Text" w:cs="Myanmar Text"/>
                <w:bCs/>
              </w:rPr>
              <w:t>ဆိုလိုရင်းအာဘော်များ</w:t>
            </w:r>
          </w:p>
          <w:p w14:paraId="4383FBBD" w14:textId="77777777" w:rsidR="00971D1A" w:rsidRPr="003A73E7" w:rsidRDefault="007617A9" w:rsidP="007617A9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ဆိုလိုရင်းအာဘော်များမှာ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ကျွန်တော်တို့အလုပ်နှင့်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ကျွန်တော်တို့ဘဝ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အမျိုးမျိုးမှ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ရလာသော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တန်ဖိုးရှိသော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အကြံဉာဏ်များ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ဖြစ်ပါသည်။</w:t>
            </w:r>
          </w:p>
        </w:tc>
      </w:tr>
      <w:tr w:rsidR="00D863A6" w:rsidRPr="003A73E7" w14:paraId="339F7770" w14:textId="77777777" w:rsidTr="00D0139E">
        <w:trPr>
          <w:trHeight w:val="36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D864F6E" w14:textId="77777777" w:rsidR="00971D1A" w:rsidRPr="003A73E7" w:rsidRDefault="007617A9" w:rsidP="007617A9">
            <w:pPr>
              <w:pStyle w:val="Image"/>
              <w:wordWrap w:val="0"/>
              <w:spacing w:line="240" w:lineRule="auto"/>
              <w:rPr>
                <w:rFonts w:cs="Myanmar Text"/>
                <w:lang w:eastAsia="en-AU"/>
              </w:rPr>
            </w:pPr>
            <w:r w:rsidRPr="003A73E7">
              <w:rPr>
                <w:rFonts w:cs="Myanmar Text"/>
                <w:noProof/>
                <w:lang w:eastAsia="en-AU"/>
              </w:rPr>
              <w:drawing>
                <wp:inline distT="0" distB="0" distL="0" distR="0" wp14:anchorId="6E33A8D9" wp14:editId="4EE17DAC">
                  <wp:extent cx="1482725" cy="1482725"/>
                  <wp:effectExtent l="0" t="0" r="3175" b="3175"/>
                  <wp:docPr id="1821442464" name="Picture 37" descr="စိတ်မကောင်းဖြစ်နေသူတစ်ဦး။ ၎င်းအပေါ်၌ ငိုနေသည့်ပုံပါ စဥ်းစားသည်ကိုပြအကွက်တစ်ခုနှင့် ဘေး၌ ပြဿနာပုံတစ်ခု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1442464" name="Picture 37" descr="စိတ်မကောင်းဖြစ်နေသူတစ်ဦး။ ၎င်းအပေါ်၌ ငိုနေသည့်ပုံပါ စဥ်းစားသည်ကိုပြအကွက်တစ်ခုနှင့် ဘေး၌ ပြဿနာပုံတစ်ခု။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4A21098" w14:textId="77777777" w:rsidR="00971D1A" w:rsidRPr="003A73E7" w:rsidRDefault="007617A9" w:rsidP="007617A9">
            <w:pPr>
              <w:pStyle w:val="WordList"/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bCs/>
              </w:rPr>
            </w:pPr>
            <w:r w:rsidRPr="003A73E7">
              <w:rPr>
                <w:rFonts w:ascii="Myanmar Text" w:eastAsia="Zawgyi-One" w:hAnsi="Myanmar Text" w:cs="Myanmar Text"/>
                <w:bCs/>
              </w:rPr>
              <w:t>စိတ်ဒဏ်ရာ</w:t>
            </w:r>
          </w:p>
          <w:p w14:paraId="486364B2" w14:textId="77777777" w:rsidR="00971D1A" w:rsidRPr="003A73E7" w:rsidRDefault="007617A9" w:rsidP="007617A9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စိတ်ဒဏ်ရာဆိုသည်မှာ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သင့်အပေါ်ဆိုးဝါးစွာဖြစ်ပွားခဲ့သည့်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တစ်ခုခုအပေါ်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ခံစားရပုံကိုဆိုလိုသည်။</w:t>
            </w:r>
            <w:r w:rsidRPr="003A73E7">
              <w:rPr>
                <w:rFonts w:eastAsia="Zawgyi-One" w:cs="Myanmar Text"/>
              </w:rPr>
              <w:t xml:space="preserve"> </w:t>
            </w:r>
          </w:p>
          <w:p w14:paraId="281AD376" w14:textId="77777777" w:rsidR="00971D1A" w:rsidRPr="003A73E7" w:rsidRDefault="007617A9" w:rsidP="007617A9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ဥပမာ၊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သင်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ကြောက်ရွံ့နေနိုင်သည်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သို့မဟုတ်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စိတ်သောကရောက်နေနိုင်သည်။</w:t>
            </w:r>
          </w:p>
          <w:p w14:paraId="282F24B2" w14:textId="77777777" w:rsidR="00971D1A" w:rsidRPr="003A73E7" w:rsidRDefault="007617A9" w:rsidP="007617A9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Myanmar Text"/>
              </w:rPr>
            </w:pPr>
            <w:r w:rsidRPr="003A73E7">
              <w:rPr>
                <w:rFonts w:ascii="Myanmar Text" w:eastAsia="Zawgyi-One" w:hAnsi="Myanmar Text" w:cs="Myanmar Text"/>
              </w:rPr>
              <w:t>စိတ်ဒဏ်ရာသည်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လူများအား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နည်းလမ်းအမျိုမျိုးဖြင့်</w:t>
            </w:r>
            <w:r w:rsidRPr="003A73E7">
              <w:rPr>
                <w:rFonts w:eastAsia="Zawgyi-One" w:cs="Myanmar Text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</w:rPr>
              <w:t>သက်ရောက်နိုင်သည်။</w:t>
            </w:r>
          </w:p>
        </w:tc>
      </w:tr>
    </w:tbl>
    <w:p w14:paraId="07B5D510" w14:textId="77777777" w:rsidR="00463A40" w:rsidRPr="003A73E7" w:rsidRDefault="00463A40" w:rsidP="007617A9">
      <w:pPr>
        <w:pStyle w:val="NoSpacing"/>
        <w:wordWrap w:val="0"/>
        <w:spacing w:before="1800" w:after="120"/>
        <w:rPr>
          <w:rFonts w:ascii="FS Me Pro" w:hAnsi="FS Me Pro" w:cs="Myanmar Text"/>
        </w:rPr>
      </w:pPr>
    </w:p>
    <w:tbl>
      <w:tblPr>
        <w:tblStyle w:val="Style1"/>
        <w:tblW w:w="0" w:type="auto"/>
        <w:tblLayout w:type="fixed"/>
        <w:tblLook w:val="04A0" w:firstRow="1" w:lastRow="0" w:firstColumn="1" w:lastColumn="0" w:noHBand="0" w:noVBand="1"/>
      </w:tblPr>
      <w:tblGrid>
        <w:gridCol w:w="1633"/>
        <w:gridCol w:w="8006"/>
      </w:tblGrid>
      <w:tr w:rsidR="00D863A6" w:rsidRPr="003A73E7" w14:paraId="0761A054" w14:textId="77777777" w:rsidTr="00BD367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33" w:type="dxa"/>
            <w:hideMark/>
          </w:tcPr>
          <w:p w14:paraId="65BB8454" w14:textId="77777777" w:rsidR="000E4E3C" w:rsidRPr="003A73E7" w:rsidRDefault="007617A9" w:rsidP="007617A9">
            <w:pPr>
              <w:wordWrap w:val="0"/>
              <w:spacing w:line="240" w:lineRule="auto"/>
              <w:rPr>
                <w:rFonts w:cs="Myanmar Text"/>
              </w:rPr>
            </w:pPr>
            <w:r w:rsidRPr="003A73E7">
              <w:rPr>
                <w:rFonts w:cs="Myanmar Text"/>
                <w:noProof/>
                <w:lang w:eastAsia="en-AU"/>
              </w:rPr>
              <w:drawing>
                <wp:inline distT="0" distB="0" distL="0" distR="0" wp14:anchorId="3B9F1E9B" wp14:editId="6265E218">
                  <wp:extent cx="864000" cy="864000"/>
                  <wp:effectExtent l="0" t="0" r="0" b="0"/>
                  <wp:docPr id="74" name="Picture 74" descr="အချက်အလက်ရယူမှုအုပ်စု အမှတ်တံဆိပ်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 74" descr="အချက်အလက်ရယူမှုအုပ်စု အမှတ်တံဆိပ်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000" cy="86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6" w:type="dxa"/>
            <w:hideMark/>
          </w:tcPr>
          <w:p w14:paraId="65D06939" w14:textId="72F36905" w:rsidR="000E4E3C" w:rsidRPr="003A73E7" w:rsidRDefault="007617A9" w:rsidP="007617A9">
            <w:pPr>
              <w:wordWrap w:val="0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Myanmar Text"/>
                <w:sz w:val="22"/>
              </w:rPr>
            </w:pPr>
            <w:r w:rsidRPr="003A73E7">
              <w:rPr>
                <w:rFonts w:ascii="Myanmar Text" w:eastAsia="Zawgyi-One" w:hAnsi="Myanmar Text" w:cs="Myanmar Text"/>
                <w:sz w:val="24"/>
                <w:szCs w:val="24"/>
              </w:rPr>
              <w:t>အချက်အလက်</w:t>
            </w:r>
            <w:r w:rsidRPr="003A73E7">
              <w:rPr>
                <w:rFonts w:eastAsia="Zawgyi-One" w:cs="Myanmar Text"/>
                <w:sz w:val="24"/>
                <w:szCs w:val="24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  <w:sz w:val="24"/>
                <w:szCs w:val="24"/>
              </w:rPr>
              <w:t>ရယူရေး</w:t>
            </w:r>
            <w:r w:rsidRPr="003A73E7">
              <w:rPr>
                <w:rFonts w:eastAsia="Zawgyi-One" w:cs="Myanmar Text"/>
                <w:sz w:val="24"/>
                <w:szCs w:val="24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  <w:sz w:val="24"/>
                <w:szCs w:val="24"/>
              </w:rPr>
              <w:t>အုပ်စု</w:t>
            </w:r>
            <w:r w:rsidRPr="003A73E7">
              <w:rPr>
                <w:rFonts w:eastAsia="Zawgyi-One" w:cs="Myanmar Text"/>
                <w:sz w:val="24"/>
                <w:szCs w:val="24"/>
              </w:rPr>
              <w:t xml:space="preserve"> (Information Access Group) </w:t>
            </w:r>
            <w:r w:rsidRPr="003A73E7">
              <w:rPr>
                <w:rFonts w:ascii="Myanmar Text" w:eastAsia="Zawgyi-One" w:hAnsi="Myanmar Text" w:cs="Myanmar Text"/>
                <w:sz w:val="24"/>
                <w:szCs w:val="24"/>
              </w:rPr>
              <w:t>သည်</w:t>
            </w:r>
            <w:r w:rsidRPr="003A73E7">
              <w:rPr>
                <w:rFonts w:eastAsia="Zawgyi-One" w:cs="Myanmar Text"/>
                <w:sz w:val="24"/>
                <w:szCs w:val="24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  <w:sz w:val="24"/>
                <w:szCs w:val="24"/>
              </w:rPr>
              <w:t>ကုန်သွယ်ရေးကိစ္စအတွက်</w:t>
            </w:r>
            <w:r w:rsidR="007F45C7">
              <w:rPr>
                <w:rFonts w:eastAsia="Zawgyi-One" w:cs="Myanmar Text"/>
                <w:sz w:val="24"/>
                <w:szCs w:val="24"/>
              </w:rPr>
              <w:t> </w:t>
            </w:r>
            <w:r w:rsidRPr="003A73E7">
              <w:rPr>
                <w:rFonts w:ascii="Myanmar Text" w:eastAsia="Zawgyi-One" w:hAnsi="Myanmar Text" w:cs="Myanmar Text"/>
                <w:sz w:val="24"/>
                <w:szCs w:val="24"/>
              </w:rPr>
              <w:t>ခွင့်ပြုထားသောဓာတ်ပုံနှင့်</w:t>
            </w:r>
            <w:r w:rsidR="007F45C7">
              <w:rPr>
                <w:rFonts w:eastAsia="Zawgyi-One" w:cs="Myanmar Text"/>
                <w:sz w:val="24"/>
                <w:szCs w:val="24"/>
              </w:rPr>
              <w:t> </w:t>
            </w:r>
            <w:r w:rsidRPr="003A73E7">
              <w:rPr>
                <w:rFonts w:ascii="Myanmar Text" w:eastAsia="Zawgyi-One" w:hAnsi="Myanmar Text" w:cs="Myanmar Text"/>
                <w:sz w:val="24"/>
                <w:szCs w:val="24"/>
              </w:rPr>
              <w:t>စိတ်တိုင်းကျပြုလုပ်ထားသောပုံရိပ်များကို</w:t>
            </w:r>
            <w:r w:rsidRPr="003A73E7">
              <w:rPr>
                <w:rFonts w:eastAsia="Zawgyi-One" w:cs="Myanmar Text"/>
                <w:sz w:val="24"/>
                <w:szCs w:val="24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  <w:sz w:val="24"/>
                <w:szCs w:val="24"/>
              </w:rPr>
              <w:t>အသုံးပြု၍</w:t>
            </w:r>
            <w:r w:rsidRPr="003A73E7">
              <w:rPr>
                <w:rFonts w:eastAsia="Zawgyi-One" w:cs="Myanmar Text"/>
                <w:sz w:val="24"/>
                <w:szCs w:val="24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  <w:sz w:val="24"/>
                <w:szCs w:val="24"/>
              </w:rPr>
              <w:t>ဤအလွယ်ဖတ်</w:t>
            </w:r>
            <w:r w:rsidRPr="003A73E7">
              <w:rPr>
                <w:rFonts w:eastAsia="Zawgyi-One" w:cs="Myanmar Text"/>
                <w:sz w:val="24"/>
                <w:szCs w:val="24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  <w:sz w:val="24"/>
                <w:szCs w:val="24"/>
              </w:rPr>
              <w:t>စာစောင်ကို</w:t>
            </w:r>
            <w:r w:rsidRPr="003A73E7">
              <w:rPr>
                <w:rFonts w:eastAsia="Zawgyi-One" w:cs="Myanmar Text"/>
                <w:sz w:val="24"/>
                <w:szCs w:val="24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  <w:sz w:val="24"/>
                <w:szCs w:val="24"/>
              </w:rPr>
              <w:t>ရေးသားပြုစုသည်။</w:t>
            </w:r>
            <w:r w:rsidRPr="003A73E7">
              <w:rPr>
                <w:rFonts w:eastAsia="Zawgyi-One" w:cs="Myanmar Text"/>
                <w:sz w:val="24"/>
                <w:szCs w:val="24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  <w:sz w:val="24"/>
                <w:szCs w:val="24"/>
              </w:rPr>
              <w:t>ဤပုံရိပ်များကို</w:t>
            </w:r>
            <w:r w:rsidRPr="003A73E7">
              <w:rPr>
                <w:rFonts w:eastAsia="Zawgyi-One" w:cs="Myanmar Text"/>
                <w:sz w:val="24"/>
                <w:szCs w:val="24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  <w:sz w:val="24"/>
                <w:szCs w:val="24"/>
              </w:rPr>
              <w:t>ခွင့်ပြုချက်မရှိဘဲ</w:t>
            </w:r>
            <w:r w:rsidRPr="003A73E7">
              <w:rPr>
                <w:rFonts w:eastAsia="Zawgyi-One" w:cs="Myanmar Text"/>
                <w:sz w:val="24"/>
                <w:szCs w:val="24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  <w:sz w:val="24"/>
                <w:szCs w:val="24"/>
              </w:rPr>
              <w:t>အသုံးပြု၍</w:t>
            </w:r>
            <w:r w:rsidRPr="003A73E7">
              <w:rPr>
                <w:rFonts w:eastAsia="Zawgyi-One" w:cs="Myanmar Text"/>
                <w:sz w:val="24"/>
                <w:szCs w:val="24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  <w:sz w:val="24"/>
                <w:szCs w:val="24"/>
              </w:rPr>
              <w:t>မရနိုင်ပါ။</w:t>
            </w:r>
            <w:r w:rsidRPr="003A73E7">
              <w:rPr>
                <w:rFonts w:eastAsia="Zawgyi-One" w:cs="Myanmar Text"/>
                <w:sz w:val="24"/>
                <w:szCs w:val="24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  <w:sz w:val="24"/>
                <w:szCs w:val="24"/>
              </w:rPr>
              <w:t>အဆိုပါပုံရိပ်များနှင့်ပတ်သက်၍</w:t>
            </w:r>
            <w:r w:rsidRPr="003A73E7">
              <w:rPr>
                <w:rFonts w:eastAsia="Zawgyi-One" w:cs="Myanmar Text"/>
                <w:sz w:val="24"/>
                <w:szCs w:val="24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  <w:sz w:val="24"/>
                <w:szCs w:val="24"/>
              </w:rPr>
              <w:t>စုံစမ်းမေးမြန်းမှုများကို</w:t>
            </w:r>
            <w:r w:rsidRPr="003A73E7">
              <w:rPr>
                <w:rFonts w:eastAsia="Zawgyi-One" w:cs="Myanmar Text"/>
                <w:sz w:val="24"/>
                <w:szCs w:val="24"/>
              </w:rPr>
              <w:t xml:space="preserve"> </w:t>
            </w:r>
            <w:hyperlink r:id="rId150" w:history="1">
              <w:r w:rsidRPr="003A73E7">
                <w:rPr>
                  <w:rStyle w:val="Hyperlink"/>
                  <w:rFonts w:eastAsia="Zawgyi-One" w:cs="Myanmar Text"/>
                  <w:bCs/>
                  <w:sz w:val="24"/>
                  <w:szCs w:val="24"/>
                </w:rPr>
                <w:t>www.informationaccessgroup.com</w:t>
              </w:r>
            </w:hyperlink>
            <w:r w:rsidRPr="003A73E7">
              <w:rPr>
                <w:rFonts w:eastAsia="Zawgyi-One" w:cs="Myanmar Text"/>
                <w:sz w:val="24"/>
                <w:szCs w:val="24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  <w:sz w:val="24"/>
                <w:szCs w:val="24"/>
              </w:rPr>
              <w:t>တွင်ပြုလုပ်နိုင်ပါသည်။</w:t>
            </w:r>
            <w:r w:rsidRPr="003A73E7">
              <w:rPr>
                <w:rFonts w:eastAsia="Zawgyi-One" w:cs="Myanmar Text"/>
                <w:sz w:val="24"/>
                <w:szCs w:val="24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  <w:sz w:val="24"/>
                <w:szCs w:val="24"/>
              </w:rPr>
              <w:t>အလုပ်နံပါတ်</w:t>
            </w:r>
            <w:r w:rsidRPr="003A73E7">
              <w:rPr>
                <w:rFonts w:eastAsia="Zawgyi-One" w:cs="Myanmar Text"/>
                <w:sz w:val="24"/>
                <w:szCs w:val="24"/>
              </w:rPr>
              <w:t xml:space="preserve"> 5212-A </w:t>
            </w:r>
            <w:r w:rsidRPr="003A73E7">
              <w:rPr>
                <w:rFonts w:ascii="Myanmar Text" w:eastAsia="Zawgyi-One" w:hAnsi="Myanmar Text" w:cs="Myanmar Text"/>
                <w:sz w:val="24"/>
                <w:szCs w:val="24"/>
              </w:rPr>
              <w:t>ကို</w:t>
            </w:r>
            <w:r w:rsidRPr="003A73E7">
              <w:rPr>
                <w:rFonts w:eastAsia="Zawgyi-One" w:cs="Myanmar Text"/>
                <w:sz w:val="24"/>
                <w:szCs w:val="24"/>
              </w:rPr>
              <w:t xml:space="preserve"> </w:t>
            </w:r>
            <w:r w:rsidRPr="003A73E7">
              <w:rPr>
                <w:rFonts w:ascii="Myanmar Text" w:eastAsia="Zawgyi-One" w:hAnsi="Myanmar Text" w:cs="Myanmar Text"/>
                <w:sz w:val="24"/>
                <w:szCs w:val="24"/>
              </w:rPr>
              <w:t>အညွှန်းပြုပါ။</w:t>
            </w:r>
          </w:p>
        </w:tc>
      </w:tr>
      <w:bookmarkEnd w:id="90"/>
      <w:bookmarkEnd w:id="91"/>
    </w:tbl>
    <w:p w14:paraId="47506A37" w14:textId="77777777" w:rsidR="006A3B43" w:rsidRPr="003A73E7" w:rsidRDefault="006A3B43" w:rsidP="007617A9">
      <w:pPr>
        <w:pStyle w:val="Tablespacerrow"/>
        <w:wordWrap w:val="0"/>
        <w:rPr>
          <w:rFonts w:cs="Myanmar Text"/>
        </w:rPr>
        <w:sectPr w:rsidR="006A3B43" w:rsidRPr="003A73E7" w:rsidSect="00693872">
          <w:footerReference w:type="default" r:id="rId151"/>
          <w:headerReference w:type="first" r:id="rId152"/>
          <w:footerReference w:type="first" r:id="rId153"/>
          <w:pgSz w:w="11906" w:h="16838"/>
          <w:pgMar w:top="851" w:right="1440" w:bottom="851" w:left="1440" w:header="284" w:footer="0" w:gutter="0"/>
          <w:cols w:space="708"/>
          <w:titlePg/>
          <w:docGrid w:linePitch="381"/>
        </w:sectPr>
      </w:pPr>
    </w:p>
    <w:p w14:paraId="7307A68E" w14:textId="77777777" w:rsidR="00EC31C6" w:rsidRPr="003A73E7" w:rsidRDefault="00EC31C6" w:rsidP="007617A9">
      <w:pPr>
        <w:wordWrap w:val="0"/>
        <w:spacing w:line="240" w:lineRule="auto"/>
        <w:rPr>
          <w:rFonts w:cs="Myanmar Text"/>
          <w:lang w:val="en-US"/>
        </w:rPr>
      </w:pPr>
    </w:p>
    <w:sectPr w:rsidR="00EC31C6" w:rsidRPr="003A73E7" w:rsidSect="00693872">
      <w:footerReference w:type="default" r:id="rId154"/>
      <w:headerReference w:type="first" r:id="rId155"/>
      <w:footerReference w:type="first" r:id="rId156"/>
      <w:pgSz w:w="11906" w:h="16838"/>
      <w:pgMar w:top="990" w:right="1133" w:bottom="990" w:left="1440" w:header="283" w:footer="283" w:gutter="0"/>
      <w:pgNumType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9A42F8" w14:textId="77777777" w:rsidR="00693872" w:rsidRDefault="00693872">
      <w:pPr>
        <w:spacing w:before="0" w:after="0" w:line="240" w:lineRule="auto"/>
      </w:pPr>
      <w:r>
        <w:separator/>
      </w:r>
    </w:p>
  </w:endnote>
  <w:endnote w:type="continuationSeparator" w:id="0">
    <w:p w14:paraId="66995DF9" w14:textId="77777777" w:rsidR="00693872" w:rsidRDefault="00693872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FD19B52E-1609-434D-9C82-83E666B3B064}"/>
  </w:font>
  <w:font w:name="FS Me Pro">
    <w:altName w:val="Calibri"/>
    <w:panose1 w:val="02000506040000020004"/>
    <w:charset w:val="00"/>
    <w:family w:val="auto"/>
    <w:pitch w:val="variable"/>
    <w:sig w:usb0="A00002EF" w:usb1="4000606A" w:usb2="00000000" w:usb3="00000000" w:csb0="0000009F" w:csb1="00000000"/>
    <w:embedRegular r:id="rId2" w:fontKey="{5AC6062E-CECA-473E-AE5A-5A2558C9FC46}"/>
    <w:embedBold r:id="rId3" w:fontKey="{360E9644-40B4-41A9-A0CC-D8032D6F0F99}"/>
    <w:embedItalic r:id="rId4" w:fontKey="{D09B4AB7-0355-4996-9C02-0CA5EF3FB19A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fontKey="{42490EEA-552D-42A9-8308-91780C9C0BFD}"/>
    <w:embedBold r:id="rId6" w:fontKey="{B079AE2D-D2A7-44A9-8DDE-89BDD1E1A1FB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S Me Pro Heavy">
    <w:altName w:val="Calibri"/>
    <w:charset w:val="00"/>
    <w:family w:val="auto"/>
    <w:pitch w:val="variable"/>
    <w:sig w:usb0="A00002EF" w:usb1="4000606A" w:usb2="00000000" w:usb3="00000000" w:csb0="0000009F" w:csb1="00000000"/>
  </w:font>
  <w:font w:name="Gotham Medium">
    <w:altName w:val="Calibri"/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FS Me">
    <w:altName w:val="Calibri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yanmar Text">
    <w:panose1 w:val="020B0502040204020203"/>
    <w:charset w:val="00"/>
    <w:family w:val="swiss"/>
    <w:pitch w:val="variable"/>
    <w:sig w:usb0="80000003" w:usb1="00000000" w:usb2="00000400" w:usb3="00000000" w:csb0="00000001" w:csb1="00000000"/>
    <w:embedRegular r:id="rId7" w:fontKey="{FEFA6DA3-CDFD-4288-968F-79DBC266FF1E}"/>
    <w:embedBold r:id="rId8" w:fontKey="{0451B234-E1ED-4AED-911C-B05C5992E28E}"/>
    <w:embedItalic r:id="rId9" w:fontKey="{DCE6777C-01E7-4107-B6F9-73586118FB7E}"/>
  </w:font>
  <w:font w:name="Zawgyi-One">
    <w:altName w:val="Yu Gothic"/>
    <w:charset w:val="00"/>
    <w:family w:val="swiss"/>
    <w:pitch w:val="variable"/>
    <w:sig w:usb0="61002A87" w:usb1="80000000" w:usb2="00000008" w:usb3="00000000" w:csb0="000101FF" w:csb1="00000000"/>
    <w:embedRegular r:id="rId10" w:fontKey="{03CF5CFB-AB2D-402A-913F-E1044F1516EF}"/>
    <w:embedBold r:id="rId11" w:fontKey="{9CC6A03C-3703-4BC8-8994-E2775CB74D47}"/>
    <w:embedItalic r:id="rId12" w:fontKey="{D110CAE0-6C55-446B-BF8E-077CB877BBC8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42274C" w14:textId="18DED9E3" w:rsidR="007617A9" w:rsidRPr="008E465E" w:rsidRDefault="002F7E0B" w:rsidP="008E465E">
    <w:pPr>
      <w:pStyle w:val="Footer"/>
      <w:spacing w:line="240" w:lineRule="auto"/>
      <w:rPr>
        <w:rFonts w:cs="Myanmar Text"/>
      </w:rPr>
    </w:pPr>
    <w:r w:rsidRPr="000749C5">
      <w:drawing>
        <wp:anchor distT="0" distB="0" distL="114300" distR="114300" simplePos="0" relativeHeight="251661312" behindDoc="1" locked="1" layoutInCell="1" allowOverlap="1" wp14:anchorId="3859A152" wp14:editId="15BB6F99">
          <wp:simplePos x="0" y="0"/>
          <wp:positionH relativeFrom="page">
            <wp:posOffset>-52070</wp:posOffset>
          </wp:positionH>
          <wp:positionV relativeFrom="page">
            <wp:posOffset>9566910</wp:posOffset>
          </wp:positionV>
          <wp:extent cx="7808595" cy="1122045"/>
          <wp:effectExtent l="0" t="0" r="1905" b="1905"/>
          <wp:wrapNone/>
          <wp:docPr id="2001179545" name="Picture 2001179545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4" name="Picture 224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808595" cy="11220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7617A9" w:rsidRPr="008E465E">
      <w:rPr>
        <w:rFonts w:ascii="Myanmar Text" w:eastAsia="Zawgyi-One" w:hAnsi="Myanmar Text" w:cs="Myanmar Text"/>
      </w:rPr>
      <w:t>စာမျက်နှာ</w:t>
    </w:r>
    <w:r w:rsidR="007617A9" w:rsidRPr="008E465E">
      <w:rPr>
        <w:rFonts w:eastAsia="Zawgyi-One" w:cs="Myanmar Text"/>
      </w:rPr>
      <w:t xml:space="preserve"> </w:t>
    </w:r>
    <w:r w:rsidR="007617A9" w:rsidRPr="008E465E">
      <w:rPr>
        <w:rFonts w:cs="Myanmar Text"/>
      </w:rPr>
      <w:fldChar w:fldCharType="begin"/>
    </w:r>
    <w:r w:rsidR="007617A9" w:rsidRPr="008E465E">
      <w:rPr>
        <w:rFonts w:eastAsia="Zawgyi-One" w:cs="Myanmar Text"/>
      </w:rPr>
      <w:instrText xml:space="preserve"> PAGE   \* MERGEFORMAT </w:instrText>
    </w:r>
    <w:r w:rsidR="007617A9" w:rsidRPr="008E465E">
      <w:rPr>
        <w:rFonts w:cs="Myanmar Text"/>
      </w:rPr>
      <w:fldChar w:fldCharType="separate"/>
    </w:r>
    <w:r w:rsidR="007617A9" w:rsidRPr="008E465E">
      <w:rPr>
        <w:rFonts w:eastAsia="Zawgyi-One" w:cs="Myanmar Text"/>
      </w:rPr>
      <w:t>54</w:t>
    </w:r>
    <w:r w:rsidR="007617A9" w:rsidRPr="008E465E">
      <w:rPr>
        <w:rFonts w:cs="Myanmar Text"/>
      </w:rPr>
      <w:fldChar w:fldCharType="end"/>
    </w:r>
    <w:r w:rsidR="007617A9" w:rsidRPr="008E465E">
      <w:rPr>
        <w:rFonts w:eastAsia="Zawgyi-One" w:cs="Myanmar Text"/>
      </w:rPr>
      <w:t>/</w:t>
    </w:r>
    <w:r w:rsidR="007617A9" w:rsidRPr="008E465E">
      <w:rPr>
        <w:rFonts w:cs="Myanmar Text"/>
      </w:rPr>
      <w:fldChar w:fldCharType="begin"/>
    </w:r>
    <w:r w:rsidR="007617A9" w:rsidRPr="008E465E">
      <w:rPr>
        <w:rFonts w:eastAsia="Zawgyi-One" w:cs="Myanmar Text"/>
      </w:rPr>
      <w:instrText xml:space="preserve"> NUMPAGES   \* MERGEFORMAT </w:instrText>
    </w:r>
    <w:r w:rsidR="007617A9" w:rsidRPr="008E465E">
      <w:rPr>
        <w:rFonts w:cs="Myanmar Text"/>
      </w:rPr>
      <w:fldChar w:fldCharType="separate"/>
    </w:r>
    <w:r w:rsidR="007617A9" w:rsidRPr="008E465E">
      <w:rPr>
        <w:rFonts w:eastAsia="Zawgyi-One" w:cs="Myanmar Text"/>
      </w:rPr>
      <w:t>55</w:t>
    </w:r>
    <w:r w:rsidR="007617A9" w:rsidRPr="008E465E">
      <w:rPr>
        <w:rFonts w:cs="Myanmar Text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B172F3" w14:textId="77777777" w:rsidR="007617A9" w:rsidRPr="00E65233" w:rsidRDefault="007617A9" w:rsidP="00EC34F7">
    <w:pPr>
      <w:pStyle w:val="Footerfrontpage"/>
    </w:pPr>
    <w:r w:rsidRPr="00E65233">
      <w:rPr>
        <w:noProof/>
      </w:rPr>
      <w:drawing>
        <wp:inline distT="0" distB="0" distL="0" distR="0" wp14:anchorId="5A1810B3" wp14:editId="7E674DCF">
          <wp:extent cx="1260000" cy="624393"/>
          <wp:effectExtent l="0" t="0" r="0" b="4445"/>
          <wp:docPr id="20" name="Picture 20" descr="NDIS အမှတ်တံဆိပ်။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Picture 20" descr="NDIS အမှတ်တံဆိပ်။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397" b="11270"/>
                  <a:stretch>
                    <a:fillRect/>
                  </a:stretch>
                </pic:blipFill>
                <pic:spPr bwMode="auto">
                  <a:xfrm>
                    <a:off x="0" y="0"/>
                    <a:ext cx="1260000" cy="62439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 w:rsidRPr="00E65233">
      <w:rPr>
        <w:rFonts w:eastAsia="Zawgyi-One" w:cs="Zawgyi-One"/>
      </w:rPr>
      <w:tab/>
    </w:r>
    <w:r w:rsidRPr="00E65233">
      <w:rPr>
        <w:rFonts w:eastAsia="Zawgyi-One" w:cs="Zawgyi-One"/>
      </w:rPr>
      <w:tab/>
    </w:r>
    <w:r w:rsidRPr="00E65233">
      <w:rPr>
        <w:rFonts w:eastAsia="Zawgyi-One" w:cs="Zawgyi-One"/>
      </w:rPr>
      <w:tab/>
    </w:r>
    <w:r w:rsidRPr="00E65233">
      <w:rPr>
        <w:rFonts w:eastAsia="Zawgyi-One" w:cs="Zawgyi-One"/>
      </w:rPr>
      <w:tab/>
    </w:r>
    <w:r w:rsidRPr="00E65233">
      <w:rPr>
        <w:rFonts w:eastAsia="Zawgyi-One" w:cs="Zawgyi-One"/>
      </w:rPr>
      <w:tab/>
    </w:r>
    <w:r w:rsidRPr="00E65233">
      <w:rPr>
        <w:rFonts w:eastAsia="Zawgyi-One" w:cs="Zawgyi-One"/>
      </w:rPr>
      <w:tab/>
    </w:r>
    <w:r w:rsidRPr="00E65233">
      <w:rPr>
        <w:rFonts w:eastAsia="Zawgyi-One" w:cs="Zawgyi-One"/>
      </w:rPr>
      <w:tab/>
    </w:r>
    <w:r w:rsidRPr="00E65233">
      <w:rPr>
        <w:rFonts w:eastAsia="Zawgyi-One" w:cs="Zawgyi-One"/>
      </w:rPr>
      <w:tab/>
      <w:t xml:space="preserve"> ndis.gov.au</w:t>
    </w:r>
  </w:p>
  <w:p w14:paraId="1C93CE1D" w14:textId="77777777" w:rsidR="007617A9" w:rsidRPr="00E65233" w:rsidRDefault="007617A9" w:rsidP="00EC34F7">
    <w:pPr>
      <w:pStyle w:val="Tablespacerrow"/>
    </w:pPr>
    <w:r w:rsidRPr="00E65233">
      <w:br/>
    </w:r>
  </w:p>
  <w:p w14:paraId="6D56EF7F" w14:textId="77777777" w:rsidR="007617A9" w:rsidRPr="00E65233" w:rsidRDefault="007617A9" w:rsidP="00C36784">
    <w:pPr>
      <w:pStyle w:val="Default"/>
      <w:rPr>
        <w:rFonts w:ascii="FS Me Pro" w:hAnsi="FS Me Pro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A7ACB4" w14:textId="77777777" w:rsidR="007617A9" w:rsidRPr="001A07DF" w:rsidRDefault="007617A9" w:rsidP="000749C5">
    <w:pPr>
      <w:pStyle w:val="Footer"/>
    </w:pPr>
    <w:r w:rsidRPr="00AD2EFB">
      <w:rPr>
        <w:rStyle w:val="IntenseEmphasis1"/>
        <w:rFonts w:ascii="Zawgyi-One" w:eastAsia="Zawgyi-One" w:hAnsi="Zawgyi-One" w:cs="Zawgyi-One"/>
      </w:rPr>
      <w:t>ndis.gov.au</w:t>
    </w:r>
    <w:r w:rsidRPr="00AD2EFB">
      <w:rPr>
        <w:rStyle w:val="IntenseEmphasis1"/>
        <w:rFonts w:ascii="Zawgyi-One" w:eastAsia="Zawgyi-One" w:hAnsi="Zawgyi-One" w:cs="Zawgyi-One"/>
      </w:rPr>
      <w:tab/>
    </w:r>
    <w:sdt>
      <w:sdtPr>
        <w:alias w:val="Title"/>
        <w:id w:val="2004366198"/>
        <w:placeholder>
          <w:docPart w:val="06AFA6750E784AC0BC2498A093684423"/>
        </w:placeholder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/>
      </w:sdtPr>
      <w:sdtContent>
        <w:r>
          <w:t>Cultural and Linguistic Diversity Strategy 2024–2028</w:t>
        </w:r>
      </w:sdtContent>
    </w:sdt>
    <w:r>
      <w:rPr>
        <w:rFonts w:ascii="Zawgyi-One" w:eastAsia="Zawgyi-One" w:hAnsi="Zawgyi-One" w:cs="Zawgyi-One"/>
      </w:rPr>
      <w:t xml:space="preserve"> | </w:t>
    </w:r>
    <w:sdt>
      <w:sdtPr>
        <w:id w:val="1877817195"/>
        <w:placeholder>
          <w:docPart w:val="135C2B978D244C5B8F1BEA8F248C9CC2"/>
        </w:placeholder>
        <w:showingPlcHdr/>
        <w:date w:fullDate="2020-08-13T00:00:00Z">
          <w:dateFormat w:val="MMMM yyyy"/>
          <w:lid w:val="en-US"/>
          <w:storeMappedDataAs w:val="dateTime"/>
          <w:calendar w:val="gregorian"/>
        </w:date>
      </w:sdtPr>
      <w:sdtContent>
        <w:r w:rsidRPr="003C132E">
          <w:rPr>
            <w:rStyle w:val="PlaceholderText"/>
            <w:rFonts w:ascii="Zawgyi-One" w:eastAsia="Zawgyi-One" w:hAnsi="Zawgyi-One" w:cs="Zawgyi-One"/>
          </w:rPr>
          <w:t>Click or tap to enter a date.</w:t>
        </w:r>
      </w:sdtContent>
    </w:sdt>
    <w:r w:rsidRPr="00AD2EFB">
      <w:rPr>
        <w:rStyle w:val="IntenseEmphasis1"/>
        <w:rFonts w:ascii="Zawgyi-One" w:eastAsia="Zawgyi-One" w:hAnsi="Zawgyi-One" w:cs="Zawgyi-One"/>
      </w:rPr>
      <w:tab/>
    </w:r>
    <w:sdt>
      <w:sdtPr>
        <w:id w:val="1096735257"/>
        <w:docPartObj>
          <w:docPartGallery w:val="Page Numbers (Bottom of Page)"/>
          <w:docPartUnique/>
        </w:docPartObj>
      </w:sdtPr>
      <w:sdtContent>
        <w:r w:rsidRPr="001A07DF">
          <w:rPr>
            <w:rFonts w:ascii="Zawgyi-One" w:eastAsia="Zawgyi-One" w:hAnsi="Zawgyi-One" w:cs="Zawgyi-One"/>
          </w:rPr>
          <w:t xml:space="preserve">စာမျက်နှာ </w:t>
        </w:r>
        <w:r w:rsidRPr="001A07DF">
          <w:fldChar w:fldCharType="begin"/>
        </w:r>
        <w:r w:rsidRPr="001A07DF">
          <w:rPr>
            <w:rFonts w:ascii="Zawgyi-One" w:eastAsia="Zawgyi-One" w:hAnsi="Zawgyi-One" w:cs="Zawgyi-One"/>
          </w:rPr>
          <w:instrText xml:space="preserve"> PAGE   \* MERGEFORMAT </w:instrText>
        </w:r>
        <w:r w:rsidRPr="001A07DF">
          <w:fldChar w:fldCharType="separate"/>
        </w:r>
        <w:r w:rsidRPr="001A07DF">
          <w:rPr>
            <w:rFonts w:ascii="Zawgyi-One" w:eastAsia="Zawgyi-One" w:hAnsi="Zawgyi-One" w:cs="Zawgyi-One"/>
          </w:rPr>
          <w:t>2</w:t>
        </w:r>
        <w:r w:rsidRPr="001A07DF">
          <w:fldChar w:fldCharType="end"/>
        </w:r>
      </w:sdtContent>
    </w:sdt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595514" w14:textId="77777777" w:rsidR="007617A9" w:rsidRPr="00E65233" w:rsidRDefault="007617A9" w:rsidP="00C65783">
    <w:pPr>
      <w:rPr>
        <w:lang w:val="en-US"/>
      </w:rPr>
    </w:pPr>
    <w:r w:rsidRPr="00E65233">
      <w:rPr>
        <w:noProof/>
        <w:lang w:val="en-US"/>
      </w:rPr>
      <w:drawing>
        <wp:inline distT="0" distB="0" distL="0" distR="0" wp14:anchorId="6CD2FABC" wp14:editId="50513E2A">
          <wp:extent cx="1620000" cy="919733"/>
          <wp:effectExtent l="0" t="0" r="0" b="0"/>
          <wp:docPr id="7" name="Picture 7" descr="NDIA အမှတ်တံဆိပ်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7" descr="NDIA အမှတ်တံဆိပ်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940"/>
                  <a:stretch>
                    <a:fillRect/>
                  </a:stretch>
                </pic:blipFill>
                <pic:spPr bwMode="auto">
                  <a:xfrm>
                    <a:off x="0" y="0"/>
                    <a:ext cx="1620000" cy="91973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  <w:p w14:paraId="7621C09F" w14:textId="77777777" w:rsidR="007617A9" w:rsidRPr="00E65233" w:rsidRDefault="007617A9" w:rsidP="00CB3B8E"/>
  <w:p w14:paraId="07E7843C" w14:textId="77777777" w:rsidR="007617A9" w:rsidRPr="00E65233" w:rsidRDefault="007617A9" w:rsidP="00CB3B8E">
    <w:pPr>
      <w:pStyle w:val="Backpagetext"/>
    </w:pPr>
    <w:r w:rsidRPr="00E65233">
      <w:rPr>
        <w:rFonts w:eastAsia="Zawgyi-One" w:cs="Zawgyi-One"/>
      </w:rPr>
      <w:t>ndis.gov.au</w:t>
    </w:r>
  </w:p>
  <w:p w14:paraId="57C897A2" w14:textId="77777777" w:rsidR="007617A9" w:rsidRPr="00E65233" w:rsidRDefault="007617A9" w:rsidP="00CB3B8E">
    <w:pPr>
      <w:pStyle w:val="Backpagetext"/>
    </w:pPr>
  </w:p>
  <w:p w14:paraId="456E17A4" w14:textId="77777777" w:rsidR="007617A9" w:rsidRPr="00E65233" w:rsidRDefault="007617A9" w:rsidP="00CB3B8E">
    <w:pPr>
      <w:pStyle w:val="Backpagetext"/>
    </w:pPr>
  </w:p>
  <w:p w14:paraId="2B8DB6BC" w14:textId="77777777" w:rsidR="007617A9" w:rsidRPr="00E65233" w:rsidRDefault="007617A9" w:rsidP="00CB3B8E">
    <w:pPr>
      <w:pStyle w:val="ProductCode"/>
    </w:pPr>
    <w:r w:rsidRPr="00E65233"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E8C0F34" w14:textId="77777777" w:rsidR="00693872" w:rsidRDefault="00693872">
      <w:pPr>
        <w:spacing w:before="0" w:after="0" w:line="240" w:lineRule="auto"/>
      </w:pPr>
      <w:r>
        <w:separator/>
      </w:r>
    </w:p>
  </w:footnote>
  <w:footnote w:type="continuationSeparator" w:id="0">
    <w:p w14:paraId="3686CD0C" w14:textId="77777777" w:rsidR="00693872" w:rsidRDefault="00693872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C3DDC8" w14:textId="77777777" w:rsidR="007617A9" w:rsidRDefault="007617A9">
    <w:pPr>
      <w:pStyle w:val="Header"/>
    </w:pPr>
    <w:r>
      <w:drawing>
        <wp:anchor distT="0" distB="0" distL="114300" distR="114300" simplePos="0" relativeHeight="251658240" behindDoc="1" locked="0" layoutInCell="1" allowOverlap="1" wp14:anchorId="6287D008" wp14:editId="0F44B673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775758" cy="10908000"/>
          <wp:effectExtent l="0" t="0" r="0" b="8255"/>
          <wp:wrapNone/>
          <wp:docPr id="22" name="Picture 22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6048793" name="Picture 22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75758" cy="10908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B64A58" w14:textId="77777777" w:rsidR="007617A9" w:rsidRPr="00C65783" w:rsidRDefault="007617A9" w:rsidP="00C65783">
    <w:pPr>
      <w:pStyle w:val="Header"/>
    </w:pPr>
    <w:r>
      <mc:AlternateContent>
        <mc:Choice Requires="wps">
          <w:drawing>
            <wp:anchor distT="0" distB="0" distL="114300" distR="114300" simplePos="0" relativeHeight="251659264" behindDoc="1" locked="0" layoutInCell="1" allowOverlap="1" wp14:anchorId="4DA5F8E1" wp14:editId="7349AF32">
              <wp:simplePos x="0" y="0"/>
              <wp:positionH relativeFrom="page">
                <wp:posOffset>-106680</wp:posOffset>
              </wp:positionH>
              <wp:positionV relativeFrom="paragraph">
                <wp:posOffset>-225425</wp:posOffset>
              </wp:positionV>
              <wp:extent cx="7776000" cy="10800000"/>
              <wp:effectExtent l="0" t="0" r="0" b="1905"/>
              <wp:wrapNone/>
              <wp:docPr id="8" name="Rectangle 8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6000" cy="10800000"/>
                      </a:xfrm>
                      <a:prstGeom prst="rect">
                        <a:avLst/>
                      </a:prstGeom>
                      <a:solidFill>
                        <a:srgbClr val="6B2976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numCol="1" spcCol="0" rtlCol="0" fromWordArt="0" anchor="ctr" anchorCtr="0" forceAA="0" compatLnSpc="1">
                      <a:prstTxWarp prst="textNoShape">
                        <a:avLst/>
                      </a:prstTxWarp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4EE34389" id="Rectangle 8" o:spid="_x0000_s1026" alt="&quot;&quot;" style="position:absolute;margin-left:-8.4pt;margin-top:-17.75pt;width:612.3pt;height:850.4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" fillcolor="#6b2976" stroked="f" strokeweight="2pt">
              <w10:wrap anchorx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9F04B3"/>
    <w:multiLevelType w:val="hybridMultilevel"/>
    <w:tmpl w:val="281406FA"/>
    <w:lvl w:ilvl="0" w:tplc="0C42AF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B483E1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AB0E92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E064D3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556ADD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CCE66D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70087C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766B48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2A2781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B35D7C"/>
    <w:multiLevelType w:val="hybridMultilevel"/>
    <w:tmpl w:val="1EEA5CBE"/>
    <w:lvl w:ilvl="0" w:tplc="676AC45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C9E48C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89E782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DD0F98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90C05F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6F2AC4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AE06B0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102A3E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84CBB0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5B1258"/>
    <w:multiLevelType w:val="hybridMultilevel"/>
    <w:tmpl w:val="BD6E95E8"/>
    <w:lvl w:ilvl="0" w:tplc="B9CA2B5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884C24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0E6335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D64FBA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9C658B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55EC02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92AFDE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582649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870679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33D77A2"/>
    <w:multiLevelType w:val="hybridMultilevel"/>
    <w:tmpl w:val="C616CD64"/>
    <w:lvl w:ilvl="0" w:tplc="965CD8D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39CE77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5B2247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B804A6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9AEC1F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DEAE6A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8060AC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7624D5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B54872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53C6F0E"/>
    <w:multiLevelType w:val="hybridMultilevel"/>
    <w:tmpl w:val="F3C0C1EE"/>
    <w:lvl w:ilvl="0" w:tplc="287A33C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F8C616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EAC461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248A0A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55E358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CB69B8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FCEAA7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1AA626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50328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5EC5804"/>
    <w:multiLevelType w:val="hybridMultilevel"/>
    <w:tmpl w:val="A678C7D8"/>
    <w:lvl w:ilvl="0" w:tplc="108E6B16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</w:rPr>
    </w:lvl>
    <w:lvl w:ilvl="1" w:tplc="A336D792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B0C4E20C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839EDA88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2C1ED44C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E52A2242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8898AFC8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1FAA129E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B5340B2A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6" w15:restartNumberingAfterBreak="0">
    <w:nsid w:val="08083C12"/>
    <w:multiLevelType w:val="hybridMultilevel"/>
    <w:tmpl w:val="3E20E59A"/>
    <w:lvl w:ilvl="0" w:tplc="D1484FF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88E999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91AC4F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97E659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39840E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6E4629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51ACEA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D3AC97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C0AF45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80A1349"/>
    <w:multiLevelType w:val="hybridMultilevel"/>
    <w:tmpl w:val="687A93E2"/>
    <w:lvl w:ilvl="0" w:tplc="B8AE609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3B442C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F68160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764175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74B14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0A6C24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5F0397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D244C9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4FA462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A354B90"/>
    <w:multiLevelType w:val="hybridMultilevel"/>
    <w:tmpl w:val="46ACB930"/>
    <w:lvl w:ilvl="0" w:tplc="5240E74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B38334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C5227E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278F5F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8C2380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B08DEF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A16B49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FE0DA9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7445C2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E936215"/>
    <w:multiLevelType w:val="hybridMultilevel"/>
    <w:tmpl w:val="4A68ECF8"/>
    <w:lvl w:ilvl="0" w:tplc="4070650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C7C4EC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818A6D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9F4C5B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D0C21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9F0B74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84726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348C38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5907E8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F9212E5"/>
    <w:multiLevelType w:val="hybridMultilevel"/>
    <w:tmpl w:val="71006F82"/>
    <w:lvl w:ilvl="0" w:tplc="C20E2604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  <w:color w:val="6B2976"/>
      </w:rPr>
    </w:lvl>
    <w:lvl w:ilvl="1" w:tplc="B27CC124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1526BA00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21681B4C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9B1050FC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453EF2EC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686BB50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76BC710E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9C260AD4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1" w15:restartNumberingAfterBreak="0">
    <w:nsid w:val="10B92FF2"/>
    <w:multiLevelType w:val="hybridMultilevel"/>
    <w:tmpl w:val="2F740076"/>
    <w:lvl w:ilvl="0" w:tplc="888CF2A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EAA4FF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5A2844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17A666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236BC5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604019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60E539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544A3A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B52A84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11450B0"/>
    <w:multiLevelType w:val="hybridMultilevel"/>
    <w:tmpl w:val="66124178"/>
    <w:lvl w:ilvl="0" w:tplc="2F8C8DB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620697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C40394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29E00F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F0C30A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57A947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B96E12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BEAD90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C4403F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24762C1"/>
    <w:multiLevelType w:val="hybridMultilevel"/>
    <w:tmpl w:val="9466B76A"/>
    <w:lvl w:ilvl="0" w:tplc="3DB8191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92407E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33277C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49EA81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2FA1A9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F64C3E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806F20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29A911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FEE761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3E20021"/>
    <w:multiLevelType w:val="hybridMultilevel"/>
    <w:tmpl w:val="1D163C34"/>
    <w:lvl w:ilvl="0" w:tplc="8B98E3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81619D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610CAA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794361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3B4EC5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100D3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AD8590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BB2EAF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3FC5BF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49124DD"/>
    <w:multiLevelType w:val="hybridMultilevel"/>
    <w:tmpl w:val="E4AE912C"/>
    <w:lvl w:ilvl="0" w:tplc="D7C6538E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F9BE74CC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43709AAC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544678B4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2E6C3B84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8BCA2E04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B680B9F6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95B4A4B0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8C2A9546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6" w15:restartNumberingAfterBreak="0">
    <w:nsid w:val="156D2D82"/>
    <w:multiLevelType w:val="hybridMultilevel"/>
    <w:tmpl w:val="1C4296B8"/>
    <w:lvl w:ilvl="0" w:tplc="352673B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1DC45A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7F4261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8B47CE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1C238E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5EEF8A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CB0294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CCE377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61ECCB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75E1BE8"/>
    <w:multiLevelType w:val="hybridMultilevel"/>
    <w:tmpl w:val="480C7CE0"/>
    <w:lvl w:ilvl="0" w:tplc="E80E212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CE2544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CF65B0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CB00C4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3B21A3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ADE101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BB2693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6BC35F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BEEEFA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D224B86"/>
    <w:multiLevelType w:val="hybridMultilevel"/>
    <w:tmpl w:val="FA7E3658"/>
    <w:lvl w:ilvl="0" w:tplc="4CE8F71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DA60D8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E76773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CCC641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5B2164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7A2B52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410E4F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78894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C387B3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2281836"/>
    <w:multiLevelType w:val="hybridMultilevel"/>
    <w:tmpl w:val="14404686"/>
    <w:lvl w:ilvl="0" w:tplc="56DE0A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B3699E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B00F45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E409FD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1A060A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922855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4AE726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2AC7B1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B5844A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7644E89"/>
    <w:multiLevelType w:val="hybridMultilevel"/>
    <w:tmpl w:val="A8600788"/>
    <w:lvl w:ilvl="0" w:tplc="4252D32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B667F1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656231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FA8B43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89C1B2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9FE3F0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16E76D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31C2D1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3009A1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82B30ED"/>
    <w:multiLevelType w:val="hybridMultilevel"/>
    <w:tmpl w:val="75C46E38"/>
    <w:lvl w:ilvl="0" w:tplc="37B8213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B76222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2ACED4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9BC744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2D074A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7FAA46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762272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6CCF3F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07AC00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9BF50F0"/>
    <w:multiLevelType w:val="hybridMultilevel"/>
    <w:tmpl w:val="9AC0395E"/>
    <w:lvl w:ilvl="0" w:tplc="6378866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3CA0D3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6605B6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230D7B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042F09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642B9F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77057F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8387B6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3F02FC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A5368B4"/>
    <w:multiLevelType w:val="hybridMultilevel"/>
    <w:tmpl w:val="2C6CA4F8"/>
    <w:lvl w:ilvl="0" w:tplc="6DE0BF2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8F437F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894A7F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D94174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90C77C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05C91E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25EC54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E60718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B46E55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B9B159F"/>
    <w:multiLevelType w:val="multilevel"/>
    <w:tmpl w:val="1F38FDB4"/>
    <w:styleLink w:val="HeadingsList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702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51" w:hanging="851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16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52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88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0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60" w:hanging="360"/>
      </w:pPr>
      <w:rPr>
        <w:rFonts w:hint="default"/>
      </w:rPr>
    </w:lvl>
  </w:abstractNum>
  <w:abstractNum w:abstractNumId="25" w15:restartNumberingAfterBreak="0">
    <w:nsid w:val="2FD06D2E"/>
    <w:multiLevelType w:val="hybridMultilevel"/>
    <w:tmpl w:val="89203090"/>
    <w:lvl w:ilvl="0" w:tplc="E40642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17206A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B589EB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47C7FC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3568B8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EF68CD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56642F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C72896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EFA529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2FFB7F59"/>
    <w:multiLevelType w:val="hybridMultilevel"/>
    <w:tmpl w:val="7E10CC8C"/>
    <w:lvl w:ilvl="0" w:tplc="1534D65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CF6362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3F0D0E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F94029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B608F3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7036C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11ABDA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66AEE8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C0A049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07E15BF"/>
    <w:multiLevelType w:val="hybridMultilevel"/>
    <w:tmpl w:val="33689E30"/>
    <w:lvl w:ilvl="0" w:tplc="CE9E102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F404EFF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098FDD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D3AA56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7DAB90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96ACE3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E2A742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5405B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282B06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4DC2359"/>
    <w:multiLevelType w:val="hybridMultilevel"/>
    <w:tmpl w:val="A7F4B28A"/>
    <w:lvl w:ilvl="0" w:tplc="2BC818B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0B8897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6EC03F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5AA22F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E8EF34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A2C23A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4187F3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D784B5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A7E273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78522BE"/>
    <w:multiLevelType w:val="hybridMultilevel"/>
    <w:tmpl w:val="DF0087F2"/>
    <w:lvl w:ilvl="0" w:tplc="49F474A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DCC65A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07ABC6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06AADD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35E649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F4AC0F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2E042F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100741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2C04C3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37F16336"/>
    <w:multiLevelType w:val="hybridMultilevel"/>
    <w:tmpl w:val="1E482024"/>
    <w:lvl w:ilvl="0" w:tplc="1D50C8F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4D4F42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DE61C3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9E8AB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EAA540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D22F6D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A7C6E2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D4368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96BAC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CC21142"/>
    <w:multiLevelType w:val="hybridMultilevel"/>
    <w:tmpl w:val="D4FC81EA"/>
    <w:lvl w:ilvl="0" w:tplc="983808D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3B90670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7CC14F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89C6B4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1AE4CA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6DE68B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234E71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BF4D70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DC0EB8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3CE424F8"/>
    <w:multiLevelType w:val="hybridMultilevel"/>
    <w:tmpl w:val="C4AC8220"/>
    <w:lvl w:ilvl="0" w:tplc="631E158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0CE755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D8C545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5F44BC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6AAB82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E8621E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D92A8B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AC25E1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6A6036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F306150"/>
    <w:multiLevelType w:val="hybridMultilevel"/>
    <w:tmpl w:val="191A65F6"/>
    <w:lvl w:ilvl="0" w:tplc="F736667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D0487A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464C16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A3017B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A6CEC1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84A969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C6A085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61CF5A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2F0710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15A5FD1"/>
    <w:multiLevelType w:val="hybridMultilevel"/>
    <w:tmpl w:val="5AC47F54"/>
    <w:lvl w:ilvl="0" w:tplc="D88AA97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544045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6F4FAF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89CD3D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BC3D0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C1A950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A8277E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4F25AD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D5A322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3A556E5"/>
    <w:multiLevelType w:val="hybridMultilevel"/>
    <w:tmpl w:val="E1C627D4"/>
    <w:lvl w:ilvl="0" w:tplc="E9DC659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148893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DF4B71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B3E396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008899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06E659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D9E7FF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AF27A1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B88ADC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4BF11E0"/>
    <w:multiLevelType w:val="hybridMultilevel"/>
    <w:tmpl w:val="405EB1DE"/>
    <w:lvl w:ilvl="0" w:tplc="324AAB9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82A0B3C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C92457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2FA645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16AEF5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90237A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84CC6B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2BE0F3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20153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5202169"/>
    <w:multiLevelType w:val="hybridMultilevel"/>
    <w:tmpl w:val="91002EFC"/>
    <w:lvl w:ilvl="0" w:tplc="0CE4F60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D08166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8CF00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824307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2AE943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940E41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C9EF60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690418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AC2DC5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9AA4F4C"/>
    <w:multiLevelType w:val="hybridMultilevel"/>
    <w:tmpl w:val="76B0D7E4"/>
    <w:lvl w:ilvl="0" w:tplc="92CC259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D40D94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BAC52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5D01DD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68A0E5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9B4FE9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87E8A9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850523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F3E6EC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9F20046"/>
    <w:multiLevelType w:val="hybridMultilevel"/>
    <w:tmpl w:val="53F2BDFC"/>
    <w:lvl w:ilvl="0" w:tplc="CAC0E03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FA6999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D0D62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BA6A72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216C9C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05050A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33EC6B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290A49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CE041D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B01276D"/>
    <w:multiLevelType w:val="hybridMultilevel"/>
    <w:tmpl w:val="5B20678A"/>
    <w:lvl w:ilvl="0" w:tplc="F540515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7B88E6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A22F06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16CD96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CD49AF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C585FD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FC27EC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F987E1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20E02F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BB8177C"/>
    <w:multiLevelType w:val="hybridMultilevel"/>
    <w:tmpl w:val="A42A64BA"/>
    <w:lvl w:ilvl="0" w:tplc="80EEC09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577A509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5C6740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D1611C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442683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B3E959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58072E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5149BAE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C128E3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4BED15CE"/>
    <w:multiLevelType w:val="hybridMultilevel"/>
    <w:tmpl w:val="C18A4A34"/>
    <w:lvl w:ilvl="0" w:tplc="FF20228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BD2D78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994606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084CE4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424F42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E76EEB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7504B3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AC69C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D481FB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4D2B3812"/>
    <w:multiLevelType w:val="hybridMultilevel"/>
    <w:tmpl w:val="56382C4C"/>
    <w:lvl w:ilvl="0" w:tplc="368E62E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DB2A952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0E4E59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B6C6C3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94EC90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1C00E6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A70508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2DF6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D689FD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4E043A99"/>
    <w:multiLevelType w:val="hybridMultilevel"/>
    <w:tmpl w:val="8A46065C"/>
    <w:lvl w:ilvl="0" w:tplc="F24E2F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79B0D12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060C60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6F2A8B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EC26D7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656AEC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7FA0E5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2C8793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836908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52AC657D"/>
    <w:multiLevelType w:val="hybridMultilevel"/>
    <w:tmpl w:val="88DAA974"/>
    <w:lvl w:ilvl="0" w:tplc="AEE87D2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F6C971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3729F2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DF4F21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8897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374F18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636623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FA4D1D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51E92D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59D86F0A"/>
    <w:multiLevelType w:val="hybridMultilevel"/>
    <w:tmpl w:val="A3129B2C"/>
    <w:lvl w:ilvl="0" w:tplc="CFEC2998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  <w:color w:val="6B2976"/>
      </w:rPr>
    </w:lvl>
    <w:lvl w:ilvl="1" w:tplc="0C70897A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71345D62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0492CDA2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489E2310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7C6E071A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A8E6F738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BE08C20A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96FCE3F6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47" w15:restartNumberingAfterBreak="0">
    <w:nsid w:val="609A4362"/>
    <w:multiLevelType w:val="hybridMultilevel"/>
    <w:tmpl w:val="7A7C5A64"/>
    <w:lvl w:ilvl="0" w:tplc="84FA068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65C701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8827A5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0188B0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2C8AF4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CF6DEE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A7678C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F102A4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FEC33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615E0E93"/>
    <w:multiLevelType w:val="hybridMultilevel"/>
    <w:tmpl w:val="A4B087F8"/>
    <w:lvl w:ilvl="0" w:tplc="4524CF2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1CAD62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52C831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522257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7C27D4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28768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312C49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C469EB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A8EA6F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622906E5"/>
    <w:multiLevelType w:val="hybridMultilevel"/>
    <w:tmpl w:val="268059EA"/>
    <w:lvl w:ilvl="0" w:tplc="0784BC0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8AA7A1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654CAB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D3483D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1049AE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9A4D28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9D2B3F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C60F3E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E089A5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64F855A0"/>
    <w:multiLevelType w:val="hybridMultilevel"/>
    <w:tmpl w:val="CA301826"/>
    <w:lvl w:ilvl="0" w:tplc="5F7CA4E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544792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3C01C3C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C984AE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A509A5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F76764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D0E47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71C267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D54B2F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657E57DE"/>
    <w:multiLevelType w:val="hybridMultilevel"/>
    <w:tmpl w:val="78F4CC92"/>
    <w:lvl w:ilvl="0" w:tplc="0C32201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A483DC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D547DB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3086D7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9E2EE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32022E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3881F5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584242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65C4F6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66425021"/>
    <w:multiLevelType w:val="hybridMultilevel"/>
    <w:tmpl w:val="6B7AA448"/>
    <w:lvl w:ilvl="0" w:tplc="B606715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A42CB35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F40E4B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EEACEB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7B2519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5063DA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2289F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EFA6DA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EE15D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676D141A"/>
    <w:multiLevelType w:val="hybridMultilevel"/>
    <w:tmpl w:val="1F52EE80"/>
    <w:lvl w:ilvl="0" w:tplc="F9F01ABC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  <w:color w:val="6B2976"/>
      </w:rPr>
    </w:lvl>
    <w:lvl w:ilvl="1" w:tplc="20B410DC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3EEEA9AE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EA72A29E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F426118C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98F80DF6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F46ED75C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66542BF0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15440E66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54" w15:restartNumberingAfterBreak="0">
    <w:nsid w:val="68D75AD7"/>
    <w:multiLevelType w:val="hybridMultilevel"/>
    <w:tmpl w:val="589847CE"/>
    <w:lvl w:ilvl="0" w:tplc="AAB2F1E0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</w:rPr>
    </w:lvl>
    <w:lvl w:ilvl="1" w:tplc="D098D9CC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071070D4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D6783C18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E5520B56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50E0F3BA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DD2EBBDE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DBB0A04E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3A2898BC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55" w15:restartNumberingAfterBreak="0">
    <w:nsid w:val="694D77F2"/>
    <w:multiLevelType w:val="hybridMultilevel"/>
    <w:tmpl w:val="1B84D5E4"/>
    <w:lvl w:ilvl="0" w:tplc="1E94942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BCB4FF8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0CAEFA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200C4B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BCEDF4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C1C81A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AE4F72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B8CA51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6228D3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6DEF47F2"/>
    <w:multiLevelType w:val="hybridMultilevel"/>
    <w:tmpl w:val="BAAE1B82"/>
    <w:lvl w:ilvl="0" w:tplc="0A525DF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138AB3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B6A05C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F982D6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E0D7E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4240C7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5FED40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314FC3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7C2DDD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6EDE051A"/>
    <w:multiLevelType w:val="hybridMultilevel"/>
    <w:tmpl w:val="F118E430"/>
    <w:lvl w:ilvl="0" w:tplc="01D807B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712F0C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978308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76C2CD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2F60EC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DC0E6C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75A67C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C78BE4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DFE2A4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746220C0"/>
    <w:multiLevelType w:val="hybridMultilevel"/>
    <w:tmpl w:val="BBBA6030"/>
    <w:lvl w:ilvl="0" w:tplc="46A4633A">
      <w:start w:val="1"/>
      <w:numFmt w:val="bullet"/>
      <w:lvlText w:val=""/>
      <w:lvlJc w:val="left"/>
      <w:pPr>
        <w:ind w:left="784" w:hanging="360"/>
      </w:pPr>
      <w:rPr>
        <w:rFonts w:ascii="Symbol" w:hAnsi="Symbol" w:hint="default"/>
        <w:color w:val="6B2976"/>
      </w:rPr>
    </w:lvl>
    <w:lvl w:ilvl="1" w:tplc="11822BD2" w:tentative="1">
      <w:start w:val="1"/>
      <w:numFmt w:val="bullet"/>
      <w:lvlText w:val="o"/>
      <w:lvlJc w:val="left"/>
      <w:pPr>
        <w:ind w:left="1504" w:hanging="360"/>
      </w:pPr>
      <w:rPr>
        <w:rFonts w:ascii="Courier New" w:hAnsi="Courier New" w:cs="Courier New" w:hint="default"/>
      </w:rPr>
    </w:lvl>
    <w:lvl w:ilvl="2" w:tplc="5EFC71B2" w:tentative="1">
      <w:start w:val="1"/>
      <w:numFmt w:val="bullet"/>
      <w:lvlText w:val=""/>
      <w:lvlJc w:val="left"/>
      <w:pPr>
        <w:ind w:left="2224" w:hanging="360"/>
      </w:pPr>
      <w:rPr>
        <w:rFonts w:ascii="Wingdings" w:hAnsi="Wingdings" w:hint="default"/>
      </w:rPr>
    </w:lvl>
    <w:lvl w:ilvl="3" w:tplc="1258FE0A" w:tentative="1">
      <w:start w:val="1"/>
      <w:numFmt w:val="bullet"/>
      <w:lvlText w:val=""/>
      <w:lvlJc w:val="left"/>
      <w:pPr>
        <w:ind w:left="2944" w:hanging="360"/>
      </w:pPr>
      <w:rPr>
        <w:rFonts w:ascii="Symbol" w:hAnsi="Symbol" w:hint="default"/>
      </w:rPr>
    </w:lvl>
    <w:lvl w:ilvl="4" w:tplc="688AD926" w:tentative="1">
      <w:start w:val="1"/>
      <w:numFmt w:val="bullet"/>
      <w:lvlText w:val="o"/>
      <w:lvlJc w:val="left"/>
      <w:pPr>
        <w:ind w:left="3664" w:hanging="360"/>
      </w:pPr>
      <w:rPr>
        <w:rFonts w:ascii="Courier New" w:hAnsi="Courier New" w:cs="Courier New" w:hint="default"/>
      </w:rPr>
    </w:lvl>
    <w:lvl w:ilvl="5" w:tplc="46522950" w:tentative="1">
      <w:start w:val="1"/>
      <w:numFmt w:val="bullet"/>
      <w:lvlText w:val=""/>
      <w:lvlJc w:val="left"/>
      <w:pPr>
        <w:ind w:left="4384" w:hanging="360"/>
      </w:pPr>
      <w:rPr>
        <w:rFonts w:ascii="Wingdings" w:hAnsi="Wingdings" w:hint="default"/>
      </w:rPr>
    </w:lvl>
    <w:lvl w:ilvl="6" w:tplc="348E8C2A" w:tentative="1">
      <w:start w:val="1"/>
      <w:numFmt w:val="bullet"/>
      <w:lvlText w:val=""/>
      <w:lvlJc w:val="left"/>
      <w:pPr>
        <w:ind w:left="5104" w:hanging="360"/>
      </w:pPr>
      <w:rPr>
        <w:rFonts w:ascii="Symbol" w:hAnsi="Symbol" w:hint="default"/>
      </w:rPr>
    </w:lvl>
    <w:lvl w:ilvl="7" w:tplc="D19A84A2" w:tentative="1">
      <w:start w:val="1"/>
      <w:numFmt w:val="bullet"/>
      <w:lvlText w:val="o"/>
      <w:lvlJc w:val="left"/>
      <w:pPr>
        <w:ind w:left="5824" w:hanging="360"/>
      </w:pPr>
      <w:rPr>
        <w:rFonts w:ascii="Courier New" w:hAnsi="Courier New" w:cs="Courier New" w:hint="default"/>
      </w:rPr>
    </w:lvl>
    <w:lvl w:ilvl="8" w:tplc="A370B1E2" w:tentative="1">
      <w:start w:val="1"/>
      <w:numFmt w:val="bullet"/>
      <w:lvlText w:val=""/>
      <w:lvlJc w:val="left"/>
      <w:pPr>
        <w:ind w:left="6544" w:hanging="360"/>
      </w:pPr>
      <w:rPr>
        <w:rFonts w:ascii="Wingdings" w:hAnsi="Wingdings" w:hint="default"/>
      </w:rPr>
    </w:lvl>
  </w:abstractNum>
  <w:abstractNum w:abstractNumId="59" w15:restartNumberingAfterBreak="0">
    <w:nsid w:val="75520F1B"/>
    <w:multiLevelType w:val="hybridMultilevel"/>
    <w:tmpl w:val="15EECC58"/>
    <w:lvl w:ilvl="0" w:tplc="E5B4DEB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CF628EA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B0C837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72C700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A70A1E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9A5D8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0F6835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7DA10E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A0685C7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7D22676A"/>
    <w:multiLevelType w:val="hybridMultilevel"/>
    <w:tmpl w:val="49826F42"/>
    <w:lvl w:ilvl="0" w:tplc="1A4E736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4FA8040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97C2E5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4A3D3A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048FFC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BD4FBB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E6E0EF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4762AD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1B2C1C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7D806BE2"/>
    <w:multiLevelType w:val="hybridMultilevel"/>
    <w:tmpl w:val="94B424CE"/>
    <w:lvl w:ilvl="0" w:tplc="B9F4339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E950643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9CAF15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B9ECF9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30AD46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742767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3BEA96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696DF7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B661D3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7DBF6D29"/>
    <w:multiLevelType w:val="hybridMultilevel"/>
    <w:tmpl w:val="4F6C6D42"/>
    <w:lvl w:ilvl="0" w:tplc="1A5A74A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6EEA8C64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E3233D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B6AE6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D361DCE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C48233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F4C4A8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15C23D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BC0CD6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7DC372CE"/>
    <w:multiLevelType w:val="hybridMultilevel"/>
    <w:tmpl w:val="14F426DE"/>
    <w:lvl w:ilvl="0" w:tplc="C96E3A2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10DACD1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708456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366A46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380428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A9606F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140C43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F04928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B78C5B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7E6D6CD1"/>
    <w:multiLevelType w:val="hybridMultilevel"/>
    <w:tmpl w:val="2CCA968A"/>
    <w:lvl w:ilvl="0" w:tplc="6644CA2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4E00B24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9F4E23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A72EE0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FA0B66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86CCD6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D14062A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818F748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8F08CD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7EA26755"/>
    <w:multiLevelType w:val="hybridMultilevel"/>
    <w:tmpl w:val="CC4E4AAE"/>
    <w:lvl w:ilvl="0" w:tplc="3DB6CDA4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</w:rPr>
    </w:lvl>
    <w:lvl w:ilvl="1" w:tplc="93C0C1EC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0C9292C2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BD2CDF8E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FFD8BD48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F0A8E74A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C5C83C94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557A88D0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3266DD98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num w:numId="1" w16cid:durableId="588078884">
    <w:abstractNumId w:val="24"/>
  </w:num>
  <w:num w:numId="2" w16cid:durableId="210315425">
    <w:abstractNumId w:val="41"/>
  </w:num>
  <w:num w:numId="3" w16cid:durableId="923760448">
    <w:abstractNumId w:val="26"/>
  </w:num>
  <w:num w:numId="4" w16cid:durableId="183790697">
    <w:abstractNumId w:val="53"/>
  </w:num>
  <w:num w:numId="5" w16cid:durableId="1022317277">
    <w:abstractNumId w:val="38"/>
  </w:num>
  <w:num w:numId="6" w16cid:durableId="708803111">
    <w:abstractNumId w:val="9"/>
  </w:num>
  <w:num w:numId="7" w16cid:durableId="205946138">
    <w:abstractNumId w:val="33"/>
  </w:num>
  <w:num w:numId="8" w16cid:durableId="842429409">
    <w:abstractNumId w:val="50"/>
  </w:num>
  <w:num w:numId="9" w16cid:durableId="2122451021">
    <w:abstractNumId w:val="48"/>
  </w:num>
  <w:num w:numId="10" w16cid:durableId="1926065946">
    <w:abstractNumId w:val="36"/>
  </w:num>
  <w:num w:numId="11" w16cid:durableId="530920713">
    <w:abstractNumId w:val="59"/>
  </w:num>
  <w:num w:numId="12" w16cid:durableId="888373052">
    <w:abstractNumId w:val="30"/>
  </w:num>
  <w:num w:numId="13" w16cid:durableId="1611618977">
    <w:abstractNumId w:val="43"/>
  </w:num>
  <w:num w:numId="14" w16cid:durableId="24135048">
    <w:abstractNumId w:val="4"/>
  </w:num>
  <w:num w:numId="15" w16cid:durableId="803232351">
    <w:abstractNumId w:val="57"/>
  </w:num>
  <w:num w:numId="16" w16cid:durableId="1733964769">
    <w:abstractNumId w:val="34"/>
  </w:num>
  <w:num w:numId="17" w16cid:durableId="1814518490">
    <w:abstractNumId w:val="5"/>
  </w:num>
  <w:num w:numId="18" w16cid:durableId="1507017654">
    <w:abstractNumId w:val="1"/>
  </w:num>
  <w:num w:numId="19" w16cid:durableId="29845825">
    <w:abstractNumId w:val="28"/>
  </w:num>
  <w:num w:numId="20" w16cid:durableId="771243121">
    <w:abstractNumId w:val="0"/>
  </w:num>
  <w:num w:numId="21" w16cid:durableId="1802649203">
    <w:abstractNumId w:val="60"/>
  </w:num>
  <w:num w:numId="22" w16cid:durableId="1695960920">
    <w:abstractNumId w:val="39"/>
  </w:num>
  <w:num w:numId="23" w16cid:durableId="867257147">
    <w:abstractNumId w:val="6"/>
  </w:num>
  <w:num w:numId="24" w16cid:durableId="1334911701">
    <w:abstractNumId w:val="35"/>
  </w:num>
  <w:num w:numId="25" w16cid:durableId="1891457601">
    <w:abstractNumId w:val="45"/>
  </w:num>
  <w:num w:numId="26" w16cid:durableId="1915318168">
    <w:abstractNumId w:val="21"/>
  </w:num>
  <w:num w:numId="27" w16cid:durableId="1579170606">
    <w:abstractNumId w:val="54"/>
  </w:num>
  <w:num w:numId="28" w16cid:durableId="1607729600">
    <w:abstractNumId w:val="51"/>
  </w:num>
  <w:num w:numId="29" w16cid:durableId="332798463">
    <w:abstractNumId w:val="42"/>
  </w:num>
  <w:num w:numId="30" w16cid:durableId="640118948">
    <w:abstractNumId w:val="52"/>
  </w:num>
  <w:num w:numId="31" w16cid:durableId="1624536177">
    <w:abstractNumId w:val="13"/>
  </w:num>
  <w:num w:numId="32" w16cid:durableId="1227187459">
    <w:abstractNumId w:val="18"/>
  </w:num>
  <w:num w:numId="33" w16cid:durableId="1832941170">
    <w:abstractNumId w:val="7"/>
  </w:num>
  <w:num w:numId="34" w16cid:durableId="1361054734">
    <w:abstractNumId w:val="20"/>
  </w:num>
  <w:num w:numId="35" w16cid:durableId="385421942">
    <w:abstractNumId w:val="58"/>
  </w:num>
  <w:num w:numId="36" w16cid:durableId="2076120467">
    <w:abstractNumId w:val="32"/>
  </w:num>
  <w:num w:numId="37" w16cid:durableId="1634218181">
    <w:abstractNumId w:val="62"/>
  </w:num>
  <w:num w:numId="38" w16cid:durableId="1306930866">
    <w:abstractNumId w:val="2"/>
  </w:num>
  <w:num w:numId="39" w16cid:durableId="2033989415">
    <w:abstractNumId w:val="15"/>
  </w:num>
  <w:num w:numId="40" w16cid:durableId="418142764">
    <w:abstractNumId w:val="16"/>
  </w:num>
  <w:num w:numId="41" w16cid:durableId="306668818">
    <w:abstractNumId w:val="14"/>
  </w:num>
  <w:num w:numId="42" w16cid:durableId="658390249">
    <w:abstractNumId w:val="27"/>
  </w:num>
  <w:num w:numId="43" w16cid:durableId="641350455">
    <w:abstractNumId w:val="44"/>
  </w:num>
  <w:num w:numId="44" w16cid:durableId="49960678">
    <w:abstractNumId w:val="23"/>
  </w:num>
  <w:num w:numId="45" w16cid:durableId="601377772">
    <w:abstractNumId w:val="11"/>
  </w:num>
  <w:num w:numId="46" w16cid:durableId="1978490331">
    <w:abstractNumId w:val="40"/>
  </w:num>
  <w:num w:numId="47" w16cid:durableId="1550267318">
    <w:abstractNumId w:val="65"/>
  </w:num>
  <w:num w:numId="48" w16cid:durableId="525751329">
    <w:abstractNumId w:val="19"/>
  </w:num>
  <w:num w:numId="49" w16cid:durableId="1399597119">
    <w:abstractNumId w:val="22"/>
  </w:num>
  <w:num w:numId="50" w16cid:durableId="221141810">
    <w:abstractNumId w:val="8"/>
  </w:num>
  <w:num w:numId="51" w16cid:durableId="1956861255">
    <w:abstractNumId w:val="31"/>
  </w:num>
  <w:num w:numId="52" w16cid:durableId="1363290269">
    <w:abstractNumId w:val="63"/>
  </w:num>
  <w:num w:numId="53" w16cid:durableId="1415277285">
    <w:abstractNumId w:val="10"/>
  </w:num>
  <w:num w:numId="54" w16cid:durableId="398796503">
    <w:abstractNumId w:val="46"/>
  </w:num>
  <w:num w:numId="55" w16cid:durableId="1574125002">
    <w:abstractNumId w:val="56"/>
  </w:num>
  <w:num w:numId="56" w16cid:durableId="1570921195">
    <w:abstractNumId w:val="61"/>
  </w:num>
  <w:num w:numId="57" w16cid:durableId="1854148886">
    <w:abstractNumId w:val="47"/>
  </w:num>
  <w:num w:numId="58" w16cid:durableId="278537203">
    <w:abstractNumId w:val="12"/>
  </w:num>
  <w:num w:numId="59" w16cid:durableId="1306816391">
    <w:abstractNumId w:val="25"/>
  </w:num>
  <w:num w:numId="60" w16cid:durableId="1170146279">
    <w:abstractNumId w:val="55"/>
  </w:num>
  <w:num w:numId="61" w16cid:durableId="1220364442">
    <w:abstractNumId w:val="64"/>
  </w:num>
  <w:num w:numId="62" w16cid:durableId="1983000358">
    <w:abstractNumId w:val="37"/>
  </w:num>
  <w:num w:numId="63" w16cid:durableId="1733188723">
    <w:abstractNumId w:val="17"/>
  </w:num>
  <w:num w:numId="64" w16cid:durableId="1080837093">
    <w:abstractNumId w:val="49"/>
  </w:num>
  <w:num w:numId="65" w16cid:durableId="585648625">
    <w:abstractNumId w:val="29"/>
  </w:num>
  <w:num w:numId="66" w16cid:durableId="1320884974">
    <w:abstractNumId w:val="3"/>
  </w:num>
  <w:numIdMacAtCleanup w:val="6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embedTrueTypeFonts/>
  <w:attachedTemplate r:id="rId1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drawingGridHorizontalSpacing w:val="14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0MDMzMjWxNDUwMDC2NDVS0lEKTi0uzszPAykwrAUA9ij9aywAAAA="/>
  </w:docVars>
  <w:rsids>
    <w:rsidRoot w:val="008F4961"/>
    <w:rsid w:val="000008AA"/>
    <w:rsid w:val="000033A2"/>
    <w:rsid w:val="00003F3E"/>
    <w:rsid w:val="00004C71"/>
    <w:rsid w:val="00004D32"/>
    <w:rsid w:val="0000591C"/>
    <w:rsid w:val="00005C84"/>
    <w:rsid w:val="00006C34"/>
    <w:rsid w:val="0000714E"/>
    <w:rsid w:val="0000729C"/>
    <w:rsid w:val="0000789C"/>
    <w:rsid w:val="00010060"/>
    <w:rsid w:val="00011468"/>
    <w:rsid w:val="00011F45"/>
    <w:rsid w:val="00012201"/>
    <w:rsid w:val="000131A3"/>
    <w:rsid w:val="000132BF"/>
    <w:rsid w:val="00013C0A"/>
    <w:rsid w:val="00013E60"/>
    <w:rsid w:val="00014008"/>
    <w:rsid w:val="0001404D"/>
    <w:rsid w:val="0001467F"/>
    <w:rsid w:val="000149C3"/>
    <w:rsid w:val="00016EEB"/>
    <w:rsid w:val="00017C44"/>
    <w:rsid w:val="0002090D"/>
    <w:rsid w:val="00020BF2"/>
    <w:rsid w:val="00020CAC"/>
    <w:rsid w:val="00022890"/>
    <w:rsid w:val="000236B5"/>
    <w:rsid w:val="00023867"/>
    <w:rsid w:val="00025085"/>
    <w:rsid w:val="00026D9B"/>
    <w:rsid w:val="00026E8E"/>
    <w:rsid w:val="000276DA"/>
    <w:rsid w:val="00027F1E"/>
    <w:rsid w:val="0003212C"/>
    <w:rsid w:val="000326CA"/>
    <w:rsid w:val="00032C87"/>
    <w:rsid w:val="00033014"/>
    <w:rsid w:val="0003438E"/>
    <w:rsid w:val="000349ED"/>
    <w:rsid w:val="00034C79"/>
    <w:rsid w:val="00035CE8"/>
    <w:rsid w:val="00035D95"/>
    <w:rsid w:val="00036E23"/>
    <w:rsid w:val="00037460"/>
    <w:rsid w:val="00037534"/>
    <w:rsid w:val="0004057F"/>
    <w:rsid w:val="000407F8"/>
    <w:rsid w:val="00040894"/>
    <w:rsid w:val="000412EC"/>
    <w:rsid w:val="0004229E"/>
    <w:rsid w:val="0004268F"/>
    <w:rsid w:val="000432B1"/>
    <w:rsid w:val="000434DF"/>
    <w:rsid w:val="00043949"/>
    <w:rsid w:val="000440AA"/>
    <w:rsid w:val="00044D74"/>
    <w:rsid w:val="00046373"/>
    <w:rsid w:val="000464C1"/>
    <w:rsid w:val="00046C00"/>
    <w:rsid w:val="00047818"/>
    <w:rsid w:val="00047EB1"/>
    <w:rsid w:val="0005049B"/>
    <w:rsid w:val="000506D4"/>
    <w:rsid w:val="0005115A"/>
    <w:rsid w:val="0005158E"/>
    <w:rsid w:val="00051741"/>
    <w:rsid w:val="00052332"/>
    <w:rsid w:val="000529ED"/>
    <w:rsid w:val="00052C01"/>
    <w:rsid w:val="00053110"/>
    <w:rsid w:val="00053B9D"/>
    <w:rsid w:val="00055CA9"/>
    <w:rsid w:val="00056735"/>
    <w:rsid w:val="00056EB9"/>
    <w:rsid w:val="0005720B"/>
    <w:rsid w:val="00057E76"/>
    <w:rsid w:val="00060614"/>
    <w:rsid w:val="0006074B"/>
    <w:rsid w:val="00060E3E"/>
    <w:rsid w:val="00061EAF"/>
    <w:rsid w:val="00061FF6"/>
    <w:rsid w:val="00062308"/>
    <w:rsid w:val="000625EB"/>
    <w:rsid w:val="0006339E"/>
    <w:rsid w:val="000638F0"/>
    <w:rsid w:val="00063FB9"/>
    <w:rsid w:val="00064806"/>
    <w:rsid w:val="00065443"/>
    <w:rsid w:val="00067033"/>
    <w:rsid w:val="0006719A"/>
    <w:rsid w:val="00067268"/>
    <w:rsid w:val="000676E6"/>
    <w:rsid w:val="0007213A"/>
    <w:rsid w:val="00073579"/>
    <w:rsid w:val="000741EF"/>
    <w:rsid w:val="000749C5"/>
    <w:rsid w:val="00074F07"/>
    <w:rsid w:val="0007564C"/>
    <w:rsid w:val="0007577E"/>
    <w:rsid w:val="00076426"/>
    <w:rsid w:val="000765B7"/>
    <w:rsid w:val="00076E20"/>
    <w:rsid w:val="00076E7A"/>
    <w:rsid w:val="00076FDD"/>
    <w:rsid w:val="00077149"/>
    <w:rsid w:val="00080002"/>
    <w:rsid w:val="000802BB"/>
    <w:rsid w:val="00081281"/>
    <w:rsid w:val="00081601"/>
    <w:rsid w:val="00081CF6"/>
    <w:rsid w:val="00082231"/>
    <w:rsid w:val="0008232C"/>
    <w:rsid w:val="00082456"/>
    <w:rsid w:val="00082485"/>
    <w:rsid w:val="00082754"/>
    <w:rsid w:val="000837EF"/>
    <w:rsid w:val="0008380D"/>
    <w:rsid w:val="00083A0D"/>
    <w:rsid w:val="00085103"/>
    <w:rsid w:val="00085203"/>
    <w:rsid w:val="00085D87"/>
    <w:rsid w:val="00086352"/>
    <w:rsid w:val="00086457"/>
    <w:rsid w:val="0008678B"/>
    <w:rsid w:val="000872DF"/>
    <w:rsid w:val="00090531"/>
    <w:rsid w:val="000906AA"/>
    <w:rsid w:val="0009121A"/>
    <w:rsid w:val="000912A4"/>
    <w:rsid w:val="0009172A"/>
    <w:rsid w:val="00092D2F"/>
    <w:rsid w:val="000932ED"/>
    <w:rsid w:val="000955BD"/>
    <w:rsid w:val="0009636A"/>
    <w:rsid w:val="00097C02"/>
    <w:rsid w:val="000A04BE"/>
    <w:rsid w:val="000A0B89"/>
    <w:rsid w:val="000A12ED"/>
    <w:rsid w:val="000A1627"/>
    <w:rsid w:val="000A1AC3"/>
    <w:rsid w:val="000A2CA7"/>
    <w:rsid w:val="000A31E6"/>
    <w:rsid w:val="000A5D45"/>
    <w:rsid w:val="000A6160"/>
    <w:rsid w:val="000A6221"/>
    <w:rsid w:val="000A627C"/>
    <w:rsid w:val="000A6AC9"/>
    <w:rsid w:val="000A6DAA"/>
    <w:rsid w:val="000A7480"/>
    <w:rsid w:val="000A767E"/>
    <w:rsid w:val="000A7B00"/>
    <w:rsid w:val="000A7E84"/>
    <w:rsid w:val="000B0B85"/>
    <w:rsid w:val="000B1CA0"/>
    <w:rsid w:val="000B1F3D"/>
    <w:rsid w:val="000B2B08"/>
    <w:rsid w:val="000B3023"/>
    <w:rsid w:val="000B3505"/>
    <w:rsid w:val="000B3542"/>
    <w:rsid w:val="000B3729"/>
    <w:rsid w:val="000B3931"/>
    <w:rsid w:val="000B3AB2"/>
    <w:rsid w:val="000B438B"/>
    <w:rsid w:val="000B4D35"/>
    <w:rsid w:val="000B54BD"/>
    <w:rsid w:val="000B573C"/>
    <w:rsid w:val="000B58C9"/>
    <w:rsid w:val="000B684C"/>
    <w:rsid w:val="000B6C30"/>
    <w:rsid w:val="000B6C74"/>
    <w:rsid w:val="000B7679"/>
    <w:rsid w:val="000B7F48"/>
    <w:rsid w:val="000B7FAD"/>
    <w:rsid w:val="000C00D4"/>
    <w:rsid w:val="000C0EBC"/>
    <w:rsid w:val="000C0F54"/>
    <w:rsid w:val="000C0F7C"/>
    <w:rsid w:val="000C1353"/>
    <w:rsid w:val="000C1537"/>
    <w:rsid w:val="000C1955"/>
    <w:rsid w:val="000C1AC5"/>
    <w:rsid w:val="000C242F"/>
    <w:rsid w:val="000C2722"/>
    <w:rsid w:val="000C34EC"/>
    <w:rsid w:val="000C3B9B"/>
    <w:rsid w:val="000C3D30"/>
    <w:rsid w:val="000C51F1"/>
    <w:rsid w:val="000C6865"/>
    <w:rsid w:val="000C73B6"/>
    <w:rsid w:val="000C78D3"/>
    <w:rsid w:val="000C7997"/>
    <w:rsid w:val="000C7C5A"/>
    <w:rsid w:val="000D0240"/>
    <w:rsid w:val="000D02F3"/>
    <w:rsid w:val="000D07D6"/>
    <w:rsid w:val="000D0A69"/>
    <w:rsid w:val="000D0ABE"/>
    <w:rsid w:val="000D0F07"/>
    <w:rsid w:val="000D1622"/>
    <w:rsid w:val="000D2072"/>
    <w:rsid w:val="000D2127"/>
    <w:rsid w:val="000D24DE"/>
    <w:rsid w:val="000D282A"/>
    <w:rsid w:val="000D2C19"/>
    <w:rsid w:val="000D2CA4"/>
    <w:rsid w:val="000D4A13"/>
    <w:rsid w:val="000D57A2"/>
    <w:rsid w:val="000D5DB2"/>
    <w:rsid w:val="000D5DCA"/>
    <w:rsid w:val="000D7347"/>
    <w:rsid w:val="000D78AF"/>
    <w:rsid w:val="000D7998"/>
    <w:rsid w:val="000D7DE3"/>
    <w:rsid w:val="000D7F04"/>
    <w:rsid w:val="000E042D"/>
    <w:rsid w:val="000E1147"/>
    <w:rsid w:val="000E203E"/>
    <w:rsid w:val="000E4C48"/>
    <w:rsid w:val="000E4E3C"/>
    <w:rsid w:val="000E55B2"/>
    <w:rsid w:val="000E5E0E"/>
    <w:rsid w:val="000E6558"/>
    <w:rsid w:val="000F1288"/>
    <w:rsid w:val="000F1FDA"/>
    <w:rsid w:val="000F29E2"/>
    <w:rsid w:val="000F32BB"/>
    <w:rsid w:val="000F32D8"/>
    <w:rsid w:val="000F3C06"/>
    <w:rsid w:val="000F3DAB"/>
    <w:rsid w:val="000F3DEF"/>
    <w:rsid w:val="000F3E68"/>
    <w:rsid w:val="000F3FD8"/>
    <w:rsid w:val="000F4040"/>
    <w:rsid w:val="000F431B"/>
    <w:rsid w:val="000F4B81"/>
    <w:rsid w:val="000F4FCC"/>
    <w:rsid w:val="000F52F4"/>
    <w:rsid w:val="00100247"/>
    <w:rsid w:val="00101DC6"/>
    <w:rsid w:val="0010205D"/>
    <w:rsid w:val="0010274C"/>
    <w:rsid w:val="00104C96"/>
    <w:rsid w:val="00104CF5"/>
    <w:rsid w:val="0010561C"/>
    <w:rsid w:val="001056CB"/>
    <w:rsid w:val="001066AD"/>
    <w:rsid w:val="001077C6"/>
    <w:rsid w:val="001078E4"/>
    <w:rsid w:val="00110CC5"/>
    <w:rsid w:val="001110D2"/>
    <w:rsid w:val="001118E7"/>
    <w:rsid w:val="00111BC2"/>
    <w:rsid w:val="00112A4D"/>
    <w:rsid w:val="001131E0"/>
    <w:rsid w:val="001135BF"/>
    <w:rsid w:val="00113808"/>
    <w:rsid w:val="00113CE3"/>
    <w:rsid w:val="00114898"/>
    <w:rsid w:val="00114B3B"/>
    <w:rsid w:val="00115336"/>
    <w:rsid w:val="00115682"/>
    <w:rsid w:val="001156E7"/>
    <w:rsid w:val="00115BCF"/>
    <w:rsid w:val="00115E73"/>
    <w:rsid w:val="001179C2"/>
    <w:rsid w:val="00117AEC"/>
    <w:rsid w:val="001207BF"/>
    <w:rsid w:val="00120A79"/>
    <w:rsid w:val="00120C33"/>
    <w:rsid w:val="00120CB9"/>
    <w:rsid w:val="00120EEC"/>
    <w:rsid w:val="001214F6"/>
    <w:rsid w:val="00121BE9"/>
    <w:rsid w:val="00121EC5"/>
    <w:rsid w:val="00122FE0"/>
    <w:rsid w:val="00123A8C"/>
    <w:rsid w:val="00124307"/>
    <w:rsid w:val="00124F36"/>
    <w:rsid w:val="00125EE3"/>
    <w:rsid w:val="001264AC"/>
    <w:rsid w:val="00126E41"/>
    <w:rsid w:val="0013114E"/>
    <w:rsid w:val="00131635"/>
    <w:rsid w:val="00132D00"/>
    <w:rsid w:val="00132FC1"/>
    <w:rsid w:val="00134841"/>
    <w:rsid w:val="00134CC3"/>
    <w:rsid w:val="0013535A"/>
    <w:rsid w:val="00135D22"/>
    <w:rsid w:val="001362E9"/>
    <w:rsid w:val="00136333"/>
    <w:rsid w:val="00136373"/>
    <w:rsid w:val="00136C01"/>
    <w:rsid w:val="00136C22"/>
    <w:rsid w:val="00137138"/>
    <w:rsid w:val="00137370"/>
    <w:rsid w:val="0013767D"/>
    <w:rsid w:val="00137E2D"/>
    <w:rsid w:val="001406F8"/>
    <w:rsid w:val="00140DB8"/>
    <w:rsid w:val="0014133F"/>
    <w:rsid w:val="00141AEC"/>
    <w:rsid w:val="00141D69"/>
    <w:rsid w:val="00144000"/>
    <w:rsid w:val="0014402F"/>
    <w:rsid w:val="001448DE"/>
    <w:rsid w:val="00146725"/>
    <w:rsid w:val="00147C2C"/>
    <w:rsid w:val="00147F76"/>
    <w:rsid w:val="00150649"/>
    <w:rsid w:val="00150B3C"/>
    <w:rsid w:val="00150F3C"/>
    <w:rsid w:val="001513F4"/>
    <w:rsid w:val="00151618"/>
    <w:rsid w:val="00151817"/>
    <w:rsid w:val="00151B51"/>
    <w:rsid w:val="00151C4E"/>
    <w:rsid w:val="001529D0"/>
    <w:rsid w:val="0015329D"/>
    <w:rsid w:val="00153E51"/>
    <w:rsid w:val="00153FC3"/>
    <w:rsid w:val="0015569B"/>
    <w:rsid w:val="00157ACA"/>
    <w:rsid w:val="001600B3"/>
    <w:rsid w:val="0016092C"/>
    <w:rsid w:val="00160B29"/>
    <w:rsid w:val="001619E4"/>
    <w:rsid w:val="001620F2"/>
    <w:rsid w:val="001626A7"/>
    <w:rsid w:val="00162701"/>
    <w:rsid w:val="00164186"/>
    <w:rsid w:val="00165099"/>
    <w:rsid w:val="0016570E"/>
    <w:rsid w:val="00165863"/>
    <w:rsid w:val="00165DF8"/>
    <w:rsid w:val="001663A3"/>
    <w:rsid w:val="00166689"/>
    <w:rsid w:val="00166B61"/>
    <w:rsid w:val="00167927"/>
    <w:rsid w:val="001711FF"/>
    <w:rsid w:val="00172FC5"/>
    <w:rsid w:val="00173B3A"/>
    <w:rsid w:val="00173F69"/>
    <w:rsid w:val="00174829"/>
    <w:rsid w:val="00174B02"/>
    <w:rsid w:val="0017586A"/>
    <w:rsid w:val="00176798"/>
    <w:rsid w:val="00176C83"/>
    <w:rsid w:val="0018024C"/>
    <w:rsid w:val="00180349"/>
    <w:rsid w:val="001807DA"/>
    <w:rsid w:val="00183046"/>
    <w:rsid w:val="001831FF"/>
    <w:rsid w:val="001838ED"/>
    <w:rsid w:val="001841C2"/>
    <w:rsid w:val="001869AE"/>
    <w:rsid w:val="00187383"/>
    <w:rsid w:val="001875A1"/>
    <w:rsid w:val="0019031B"/>
    <w:rsid w:val="00190B04"/>
    <w:rsid w:val="00190D93"/>
    <w:rsid w:val="001913A3"/>
    <w:rsid w:val="001917D9"/>
    <w:rsid w:val="001930BD"/>
    <w:rsid w:val="00193854"/>
    <w:rsid w:val="0019560B"/>
    <w:rsid w:val="00195E2B"/>
    <w:rsid w:val="0019630A"/>
    <w:rsid w:val="0019631C"/>
    <w:rsid w:val="001977B4"/>
    <w:rsid w:val="00197B5D"/>
    <w:rsid w:val="001A07DF"/>
    <w:rsid w:val="001A089E"/>
    <w:rsid w:val="001A20D1"/>
    <w:rsid w:val="001A2138"/>
    <w:rsid w:val="001A27FA"/>
    <w:rsid w:val="001A28B4"/>
    <w:rsid w:val="001A2E5E"/>
    <w:rsid w:val="001A2FB3"/>
    <w:rsid w:val="001A375B"/>
    <w:rsid w:val="001A4B24"/>
    <w:rsid w:val="001A4B9E"/>
    <w:rsid w:val="001A4D0F"/>
    <w:rsid w:val="001A5C7B"/>
    <w:rsid w:val="001A6053"/>
    <w:rsid w:val="001A712D"/>
    <w:rsid w:val="001B1575"/>
    <w:rsid w:val="001B2CCF"/>
    <w:rsid w:val="001B2D99"/>
    <w:rsid w:val="001B30A8"/>
    <w:rsid w:val="001B30D8"/>
    <w:rsid w:val="001B337A"/>
    <w:rsid w:val="001B4580"/>
    <w:rsid w:val="001B45AF"/>
    <w:rsid w:val="001B4AD1"/>
    <w:rsid w:val="001B4DFE"/>
    <w:rsid w:val="001B610D"/>
    <w:rsid w:val="001B7021"/>
    <w:rsid w:val="001B7988"/>
    <w:rsid w:val="001C03B4"/>
    <w:rsid w:val="001C0AF6"/>
    <w:rsid w:val="001C0D3C"/>
    <w:rsid w:val="001C0FAF"/>
    <w:rsid w:val="001C30A1"/>
    <w:rsid w:val="001C326A"/>
    <w:rsid w:val="001C37F1"/>
    <w:rsid w:val="001C38D3"/>
    <w:rsid w:val="001C3CDE"/>
    <w:rsid w:val="001C50B9"/>
    <w:rsid w:val="001C6408"/>
    <w:rsid w:val="001C6C2E"/>
    <w:rsid w:val="001D0158"/>
    <w:rsid w:val="001D0608"/>
    <w:rsid w:val="001D0846"/>
    <w:rsid w:val="001D086E"/>
    <w:rsid w:val="001D116F"/>
    <w:rsid w:val="001D2337"/>
    <w:rsid w:val="001D2758"/>
    <w:rsid w:val="001D3FF9"/>
    <w:rsid w:val="001D41D6"/>
    <w:rsid w:val="001D47D5"/>
    <w:rsid w:val="001D5475"/>
    <w:rsid w:val="001D5B7A"/>
    <w:rsid w:val="001E0AAB"/>
    <w:rsid w:val="001E0ADC"/>
    <w:rsid w:val="001E0B48"/>
    <w:rsid w:val="001E0C39"/>
    <w:rsid w:val="001E0D92"/>
    <w:rsid w:val="001E0F69"/>
    <w:rsid w:val="001E0FAE"/>
    <w:rsid w:val="001E12A1"/>
    <w:rsid w:val="001E1359"/>
    <w:rsid w:val="001E291A"/>
    <w:rsid w:val="001E29FF"/>
    <w:rsid w:val="001E3790"/>
    <w:rsid w:val="001E3C3E"/>
    <w:rsid w:val="001E48AD"/>
    <w:rsid w:val="001E5232"/>
    <w:rsid w:val="001E52F1"/>
    <w:rsid w:val="001E538A"/>
    <w:rsid w:val="001E57AD"/>
    <w:rsid w:val="001E5FE9"/>
    <w:rsid w:val="001E662F"/>
    <w:rsid w:val="001E773F"/>
    <w:rsid w:val="001E7FD5"/>
    <w:rsid w:val="001F011B"/>
    <w:rsid w:val="001F0255"/>
    <w:rsid w:val="001F07F6"/>
    <w:rsid w:val="001F0AEE"/>
    <w:rsid w:val="001F0FFA"/>
    <w:rsid w:val="001F1557"/>
    <w:rsid w:val="001F1A59"/>
    <w:rsid w:val="001F23DC"/>
    <w:rsid w:val="001F2C8E"/>
    <w:rsid w:val="001F2ED6"/>
    <w:rsid w:val="001F38D7"/>
    <w:rsid w:val="001F46AA"/>
    <w:rsid w:val="001F49AB"/>
    <w:rsid w:val="001F6A2E"/>
    <w:rsid w:val="001F7D75"/>
    <w:rsid w:val="002007BC"/>
    <w:rsid w:val="00201532"/>
    <w:rsid w:val="00201F45"/>
    <w:rsid w:val="002021AA"/>
    <w:rsid w:val="00202A4A"/>
    <w:rsid w:val="002033EA"/>
    <w:rsid w:val="00203FDC"/>
    <w:rsid w:val="00204022"/>
    <w:rsid w:val="00206145"/>
    <w:rsid w:val="002063BC"/>
    <w:rsid w:val="0021037A"/>
    <w:rsid w:val="002107E9"/>
    <w:rsid w:val="0021290A"/>
    <w:rsid w:val="00212A6D"/>
    <w:rsid w:val="002130F6"/>
    <w:rsid w:val="0021361E"/>
    <w:rsid w:val="00213A0A"/>
    <w:rsid w:val="00214388"/>
    <w:rsid w:val="002143C9"/>
    <w:rsid w:val="00214480"/>
    <w:rsid w:val="00214662"/>
    <w:rsid w:val="00217241"/>
    <w:rsid w:val="002173D7"/>
    <w:rsid w:val="00217CB2"/>
    <w:rsid w:val="00220DA5"/>
    <w:rsid w:val="00220DEF"/>
    <w:rsid w:val="002212B6"/>
    <w:rsid w:val="00221CED"/>
    <w:rsid w:val="002224BE"/>
    <w:rsid w:val="00222640"/>
    <w:rsid w:val="00222A85"/>
    <w:rsid w:val="00222B97"/>
    <w:rsid w:val="00222DD4"/>
    <w:rsid w:val="0022452E"/>
    <w:rsid w:val="00226311"/>
    <w:rsid w:val="00230100"/>
    <w:rsid w:val="00230213"/>
    <w:rsid w:val="00230B06"/>
    <w:rsid w:val="00231385"/>
    <w:rsid w:val="0023217A"/>
    <w:rsid w:val="002321E3"/>
    <w:rsid w:val="0023245A"/>
    <w:rsid w:val="002327D5"/>
    <w:rsid w:val="00233061"/>
    <w:rsid w:val="00233933"/>
    <w:rsid w:val="00233BBD"/>
    <w:rsid w:val="00233F70"/>
    <w:rsid w:val="0023472A"/>
    <w:rsid w:val="0023482A"/>
    <w:rsid w:val="00234A9F"/>
    <w:rsid w:val="00234B6C"/>
    <w:rsid w:val="002355D4"/>
    <w:rsid w:val="00235D23"/>
    <w:rsid w:val="002361EF"/>
    <w:rsid w:val="00236622"/>
    <w:rsid w:val="00236EC0"/>
    <w:rsid w:val="00236F23"/>
    <w:rsid w:val="0023797D"/>
    <w:rsid w:val="00241A33"/>
    <w:rsid w:val="00242F73"/>
    <w:rsid w:val="00242F94"/>
    <w:rsid w:val="00244512"/>
    <w:rsid w:val="002447AB"/>
    <w:rsid w:val="00244915"/>
    <w:rsid w:val="0024496D"/>
    <w:rsid w:val="00245055"/>
    <w:rsid w:val="00245425"/>
    <w:rsid w:val="00245C14"/>
    <w:rsid w:val="00245C7C"/>
    <w:rsid w:val="00245CEC"/>
    <w:rsid w:val="00246B63"/>
    <w:rsid w:val="00247683"/>
    <w:rsid w:val="00247797"/>
    <w:rsid w:val="00247C11"/>
    <w:rsid w:val="0025072B"/>
    <w:rsid w:val="00250F8A"/>
    <w:rsid w:val="00251618"/>
    <w:rsid w:val="002526D7"/>
    <w:rsid w:val="00252800"/>
    <w:rsid w:val="002535DE"/>
    <w:rsid w:val="0025388D"/>
    <w:rsid w:val="0025430D"/>
    <w:rsid w:val="00255C9D"/>
    <w:rsid w:val="00255E68"/>
    <w:rsid w:val="00256E86"/>
    <w:rsid w:val="00257CF8"/>
    <w:rsid w:val="002601B5"/>
    <w:rsid w:val="00260273"/>
    <w:rsid w:val="002605C8"/>
    <w:rsid w:val="002611B8"/>
    <w:rsid w:val="00261363"/>
    <w:rsid w:val="00261C3A"/>
    <w:rsid w:val="0026225B"/>
    <w:rsid w:val="0026512B"/>
    <w:rsid w:val="00265D26"/>
    <w:rsid w:val="00265DC1"/>
    <w:rsid w:val="00266304"/>
    <w:rsid w:val="00266FB3"/>
    <w:rsid w:val="00270553"/>
    <w:rsid w:val="002705A3"/>
    <w:rsid w:val="00270AB5"/>
    <w:rsid w:val="0027147A"/>
    <w:rsid w:val="00271DEF"/>
    <w:rsid w:val="00272714"/>
    <w:rsid w:val="00272876"/>
    <w:rsid w:val="00272CDB"/>
    <w:rsid w:val="00273114"/>
    <w:rsid w:val="0027620F"/>
    <w:rsid w:val="002763DB"/>
    <w:rsid w:val="00276A75"/>
    <w:rsid w:val="00276E27"/>
    <w:rsid w:val="00280401"/>
    <w:rsid w:val="00280CFA"/>
    <w:rsid w:val="00281080"/>
    <w:rsid w:val="00281094"/>
    <w:rsid w:val="002810CB"/>
    <w:rsid w:val="00281194"/>
    <w:rsid w:val="00281643"/>
    <w:rsid w:val="00282503"/>
    <w:rsid w:val="0028370E"/>
    <w:rsid w:val="00283D52"/>
    <w:rsid w:val="0028416F"/>
    <w:rsid w:val="00284DB2"/>
    <w:rsid w:val="00285AEA"/>
    <w:rsid w:val="00285BC5"/>
    <w:rsid w:val="00286147"/>
    <w:rsid w:val="0028641E"/>
    <w:rsid w:val="0028667F"/>
    <w:rsid w:val="00286AA5"/>
    <w:rsid w:val="0028736C"/>
    <w:rsid w:val="0028749A"/>
    <w:rsid w:val="002875DD"/>
    <w:rsid w:val="00287F44"/>
    <w:rsid w:val="0029060F"/>
    <w:rsid w:val="00290F99"/>
    <w:rsid w:val="00290FDA"/>
    <w:rsid w:val="0029207F"/>
    <w:rsid w:val="002920B3"/>
    <w:rsid w:val="00293323"/>
    <w:rsid w:val="00294267"/>
    <w:rsid w:val="00294E65"/>
    <w:rsid w:val="00295BFF"/>
    <w:rsid w:val="00296078"/>
    <w:rsid w:val="0029625C"/>
    <w:rsid w:val="0029735F"/>
    <w:rsid w:val="00297660"/>
    <w:rsid w:val="002A02BB"/>
    <w:rsid w:val="002A05A4"/>
    <w:rsid w:val="002A096A"/>
    <w:rsid w:val="002A09EA"/>
    <w:rsid w:val="002A2EFB"/>
    <w:rsid w:val="002A3384"/>
    <w:rsid w:val="002A3997"/>
    <w:rsid w:val="002A3A25"/>
    <w:rsid w:val="002A3CE7"/>
    <w:rsid w:val="002A3D7F"/>
    <w:rsid w:val="002A429B"/>
    <w:rsid w:val="002A45FD"/>
    <w:rsid w:val="002A4819"/>
    <w:rsid w:val="002A4A0F"/>
    <w:rsid w:val="002A4A7A"/>
    <w:rsid w:val="002A58B5"/>
    <w:rsid w:val="002A656F"/>
    <w:rsid w:val="002A6A49"/>
    <w:rsid w:val="002A79E5"/>
    <w:rsid w:val="002A7CD5"/>
    <w:rsid w:val="002B0820"/>
    <w:rsid w:val="002B15C9"/>
    <w:rsid w:val="002B1E87"/>
    <w:rsid w:val="002B20DB"/>
    <w:rsid w:val="002B349B"/>
    <w:rsid w:val="002B3706"/>
    <w:rsid w:val="002B37D2"/>
    <w:rsid w:val="002B3D11"/>
    <w:rsid w:val="002B3E95"/>
    <w:rsid w:val="002B78FD"/>
    <w:rsid w:val="002B7929"/>
    <w:rsid w:val="002C3091"/>
    <w:rsid w:val="002C3A29"/>
    <w:rsid w:val="002C4196"/>
    <w:rsid w:val="002C4267"/>
    <w:rsid w:val="002C55A6"/>
    <w:rsid w:val="002C5B50"/>
    <w:rsid w:val="002C6664"/>
    <w:rsid w:val="002C75B6"/>
    <w:rsid w:val="002C79AC"/>
    <w:rsid w:val="002D080A"/>
    <w:rsid w:val="002D220D"/>
    <w:rsid w:val="002D4144"/>
    <w:rsid w:val="002D5212"/>
    <w:rsid w:val="002D552C"/>
    <w:rsid w:val="002D55B1"/>
    <w:rsid w:val="002D5F7E"/>
    <w:rsid w:val="002D6314"/>
    <w:rsid w:val="002D6EC8"/>
    <w:rsid w:val="002E0A8A"/>
    <w:rsid w:val="002E0C4C"/>
    <w:rsid w:val="002E100F"/>
    <w:rsid w:val="002E16BB"/>
    <w:rsid w:val="002E38B5"/>
    <w:rsid w:val="002E4AA7"/>
    <w:rsid w:val="002E535B"/>
    <w:rsid w:val="002E54F1"/>
    <w:rsid w:val="002E5B2D"/>
    <w:rsid w:val="002E5D89"/>
    <w:rsid w:val="002E5FFC"/>
    <w:rsid w:val="002E688F"/>
    <w:rsid w:val="002E75FA"/>
    <w:rsid w:val="002F0B5C"/>
    <w:rsid w:val="002F1895"/>
    <w:rsid w:val="002F4364"/>
    <w:rsid w:val="002F4984"/>
    <w:rsid w:val="002F4CE9"/>
    <w:rsid w:val="002F637F"/>
    <w:rsid w:val="002F63FC"/>
    <w:rsid w:val="002F7283"/>
    <w:rsid w:val="002F79D1"/>
    <w:rsid w:val="002F7AA8"/>
    <w:rsid w:val="002F7E0B"/>
    <w:rsid w:val="00300FF6"/>
    <w:rsid w:val="00302BF8"/>
    <w:rsid w:val="00302D64"/>
    <w:rsid w:val="00302E6C"/>
    <w:rsid w:val="0030525C"/>
    <w:rsid w:val="0030594A"/>
    <w:rsid w:val="00305AC4"/>
    <w:rsid w:val="00305BA9"/>
    <w:rsid w:val="00307200"/>
    <w:rsid w:val="00307AEC"/>
    <w:rsid w:val="0031259F"/>
    <w:rsid w:val="00313E24"/>
    <w:rsid w:val="00314FF9"/>
    <w:rsid w:val="003154C5"/>
    <w:rsid w:val="00316697"/>
    <w:rsid w:val="00317198"/>
    <w:rsid w:val="0031750E"/>
    <w:rsid w:val="00317EA7"/>
    <w:rsid w:val="003200FA"/>
    <w:rsid w:val="00320137"/>
    <w:rsid w:val="00320559"/>
    <w:rsid w:val="00321806"/>
    <w:rsid w:val="00321F49"/>
    <w:rsid w:val="00322481"/>
    <w:rsid w:val="003229DD"/>
    <w:rsid w:val="00322B24"/>
    <w:rsid w:val="003234FC"/>
    <w:rsid w:val="003238D5"/>
    <w:rsid w:val="00324C35"/>
    <w:rsid w:val="0032599D"/>
    <w:rsid w:val="00325A64"/>
    <w:rsid w:val="00325DF4"/>
    <w:rsid w:val="00326364"/>
    <w:rsid w:val="003264D6"/>
    <w:rsid w:val="003267DF"/>
    <w:rsid w:val="0032794B"/>
    <w:rsid w:val="00331243"/>
    <w:rsid w:val="00331C1F"/>
    <w:rsid w:val="0033269A"/>
    <w:rsid w:val="00332990"/>
    <w:rsid w:val="00332A20"/>
    <w:rsid w:val="003332F3"/>
    <w:rsid w:val="0033366A"/>
    <w:rsid w:val="003341BC"/>
    <w:rsid w:val="003341F4"/>
    <w:rsid w:val="00334EEB"/>
    <w:rsid w:val="0033556E"/>
    <w:rsid w:val="00336532"/>
    <w:rsid w:val="0033698F"/>
    <w:rsid w:val="00336A2D"/>
    <w:rsid w:val="00336B9B"/>
    <w:rsid w:val="0033741E"/>
    <w:rsid w:val="00340481"/>
    <w:rsid w:val="00340BFB"/>
    <w:rsid w:val="0034119D"/>
    <w:rsid w:val="0034139F"/>
    <w:rsid w:val="0034250A"/>
    <w:rsid w:val="003425A0"/>
    <w:rsid w:val="00343869"/>
    <w:rsid w:val="00343CB8"/>
    <w:rsid w:val="00343F16"/>
    <w:rsid w:val="00344601"/>
    <w:rsid w:val="00344D04"/>
    <w:rsid w:val="00345859"/>
    <w:rsid w:val="00347BF5"/>
    <w:rsid w:val="00350298"/>
    <w:rsid w:val="003502B8"/>
    <w:rsid w:val="003509A2"/>
    <w:rsid w:val="00350E04"/>
    <w:rsid w:val="0035235E"/>
    <w:rsid w:val="003523D6"/>
    <w:rsid w:val="00352926"/>
    <w:rsid w:val="0035461D"/>
    <w:rsid w:val="003547FD"/>
    <w:rsid w:val="00354C00"/>
    <w:rsid w:val="00354FD6"/>
    <w:rsid w:val="0035558A"/>
    <w:rsid w:val="003563D9"/>
    <w:rsid w:val="003567D6"/>
    <w:rsid w:val="00356A05"/>
    <w:rsid w:val="00357305"/>
    <w:rsid w:val="0035746F"/>
    <w:rsid w:val="00360317"/>
    <w:rsid w:val="003619B1"/>
    <w:rsid w:val="00361F93"/>
    <w:rsid w:val="0036245C"/>
    <w:rsid w:val="00362BA7"/>
    <w:rsid w:val="00362F00"/>
    <w:rsid w:val="0036372B"/>
    <w:rsid w:val="00364E77"/>
    <w:rsid w:val="00365437"/>
    <w:rsid w:val="00365F18"/>
    <w:rsid w:val="00366A3D"/>
    <w:rsid w:val="00366D0C"/>
    <w:rsid w:val="00366D82"/>
    <w:rsid w:val="00367F2B"/>
    <w:rsid w:val="00370A3B"/>
    <w:rsid w:val="00370B82"/>
    <w:rsid w:val="003741D2"/>
    <w:rsid w:val="0037449D"/>
    <w:rsid w:val="0037458D"/>
    <w:rsid w:val="00374CB3"/>
    <w:rsid w:val="003763EE"/>
    <w:rsid w:val="003766B2"/>
    <w:rsid w:val="003766DC"/>
    <w:rsid w:val="00376BB0"/>
    <w:rsid w:val="00377BAF"/>
    <w:rsid w:val="00377BCD"/>
    <w:rsid w:val="003809AE"/>
    <w:rsid w:val="00381C4C"/>
    <w:rsid w:val="0038327A"/>
    <w:rsid w:val="00383968"/>
    <w:rsid w:val="003846BE"/>
    <w:rsid w:val="00384C4C"/>
    <w:rsid w:val="00384EA5"/>
    <w:rsid w:val="00386587"/>
    <w:rsid w:val="003867E0"/>
    <w:rsid w:val="00386883"/>
    <w:rsid w:val="00386993"/>
    <w:rsid w:val="00390979"/>
    <w:rsid w:val="00391816"/>
    <w:rsid w:val="00391AB1"/>
    <w:rsid w:val="00391C73"/>
    <w:rsid w:val="00391DE8"/>
    <w:rsid w:val="00392562"/>
    <w:rsid w:val="00392C28"/>
    <w:rsid w:val="0039312B"/>
    <w:rsid w:val="003932E2"/>
    <w:rsid w:val="00395194"/>
    <w:rsid w:val="003955F4"/>
    <w:rsid w:val="0039574C"/>
    <w:rsid w:val="003962D0"/>
    <w:rsid w:val="00397314"/>
    <w:rsid w:val="00397682"/>
    <w:rsid w:val="003978EE"/>
    <w:rsid w:val="00397F4E"/>
    <w:rsid w:val="003A0025"/>
    <w:rsid w:val="003A29BA"/>
    <w:rsid w:val="003A4128"/>
    <w:rsid w:val="003A5211"/>
    <w:rsid w:val="003A52BE"/>
    <w:rsid w:val="003A5998"/>
    <w:rsid w:val="003A60F0"/>
    <w:rsid w:val="003A73E7"/>
    <w:rsid w:val="003A776D"/>
    <w:rsid w:val="003B0746"/>
    <w:rsid w:val="003B0C8A"/>
    <w:rsid w:val="003B34BE"/>
    <w:rsid w:val="003B3832"/>
    <w:rsid w:val="003B3EBE"/>
    <w:rsid w:val="003B3F39"/>
    <w:rsid w:val="003B4BA1"/>
    <w:rsid w:val="003B5252"/>
    <w:rsid w:val="003B5FD8"/>
    <w:rsid w:val="003B63EC"/>
    <w:rsid w:val="003B6F09"/>
    <w:rsid w:val="003B77FF"/>
    <w:rsid w:val="003B7C5D"/>
    <w:rsid w:val="003C063F"/>
    <w:rsid w:val="003C0691"/>
    <w:rsid w:val="003C0CDC"/>
    <w:rsid w:val="003C132E"/>
    <w:rsid w:val="003C1FCE"/>
    <w:rsid w:val="003C25FD"/>
    <w:rsid w:val="003C3145"/>
    <w:rsid w:val="003C31AE"/>
    <w:rsid w:val="003C451A"/>
    <w:rsid w:val="003C4A3D"/>
    <w:rsid w:val="003C55F6"/>
    <w:rsid w:val="003C57C9"/>
    <w:rsid w:val="003C5B88"/>
    <w:rsid w:val="003C5D2C"/>
    <w:rsid w:val="003C61B2"/>
    <w:rsid w:val="003C6953"/>
    <w:rsid w:val="003C7928"/>
    <w:rsid w:val="003D19FA"/>
    <w:rsid w:val="003D2B61"/>
    <w:rsid w:val="003D2F99"/>
    <w:rsid w:val="003D31FE"/>
    <w:rsid w:val="003D369B"/>
    <w:rsid w:val="003D3777"/>
    <w:rsid w:val="003D3ED2"/>
    <w:rsid w:val="003D4B1A"/>
    <w:rsid w:val="003D4B35"/>
    <w:rsid w:val="003D528A"/>
    <w:rsid w:val="003D5BA1"/>
    <w:rsid w:val="003D5CF1"/>
    <w:rsid w:val="003D6075"/>
    <w:rsid w:val="003D61D6"/>
    <w:rsid w:val="003D6622"/>
    <w:rsid w:val="003D7355"/>
    <w:rsid w:val="003E0E59"/>
    <w:rsid w:val="003E1DAD"/>
    <w:rsid w:val="003E203E"/>
    <w:rsid w:val="003E37CC"/>
    <w:rsid w:val="003E3989"/>
    <w:rsid w:val="003E3DB0"/>
    <w:rsid w:val="003E4FFB"/>
    <w:rsid w:val="003E6416"/>
    <w:rsid w:val="003F12F9"/>
    <w:rsid w:val="003F1C1D"/>
    <w:rsid w:val="003F204C"/>
    <w:rsid w:val="003F24C7"/>
    <w:rsid w:val="003F2984"/>
    <w:rsid w:val="003F3AEC"/>
    <w:rsid w:val="003F426C"/>
    <w:rsid w:val="003F437C"/>
    <w:rsid w:val="003F4986"/>
    <w:rsid w:val="003F5ED6"/>
    <w:rsid w:val="004008C7"/>
    <w:rsid w:val="004019A6"/>
    <w:rsid w:val="00401BD0"/>
    <w:rsid w:val="0040210F"/>
    <w:rsid w:val="004027C9"/>
    <w:rsid w:val="004029A2"/>
    <w:rsid w:val="004031C2"/>
    <w:rsid w:val="004047B9"/>
    <w:rsid w:val="004048D7"/>
    <w:rsid w:val="0040525D"/>
    <w:rsid w:val="004052C5"/>
    <w:rsid w:val="00405C0D"/>
    <w:rsid w:val="00406799"/>
    <w:rsid w:val="004077C4"/>
    <w:rsid w:val="00411A9E"/>
    <w:rsid w:val="00412343"/>
    <w:rsid w:val="0041265F"/>
    <w:rsid w:val="00412774"/>
    <w:rsid w:val="00412B90"/>
    <w:rsid w:val="004139D8"/>
    <w:rsid w:val="00413CD9"/>
    <w:rsid w:val="0041463B"/>
    <w:rsid w:val="00415C29"/>
    <w:rsid w:val="004161AC"/>
    <w:rsid w:val="004161B0"/>
    <w:rsid w:val="004163DD"/>
    <w:rsid w:val="00417AF4"/>
    <w:rsid w:val="004200D8"/>
    <w:rsid w:val="00421FCB"/>
    <w:rsid w:val="00422D96"/>
    <w:rsid w:val="00422F20"/>
    <w:rsid w:val="00425227"/>
    <w:rsid w:val="0042573B"/>
    <w:rsid w:val="00427142"/>
    <w:rsid w:val="004273B8"/>
    <w:rsid w:val="0043055A"/>
    <w:rsid w:val="004308B7"/>
    <w:rsid w:val="00431449"/>
    <w:rsid w:val="004317FD"/>
    <w:rsid w:val="004318DF"/>
    <w:rsid w:val="004330C2"/>
    <w:rsid w:val="00433180"/>
    <w:rsid w:val="004333A1"/>
    <w:rsid w:val="00433D3C"/>
    <w:rsid w:val="00433F9E"/>
    <w:rsid w:val="00436C51"/>
    <w:rsid w:val="004370EE"/>
    <w:rsid w:val="00437DD8"/>
    <w:rsid w:val="0044021C"/>
    <w:rsid w:val="004408DA"/>
    <w:rsid w:val="00440DA1"/>
    <w:rsid w:val="004414F8"/>
    <w:rsid w:val="00441B81"/>
    <w:rsid w:val="004428D8"/>
    <w:rsid w:val="00442C08"/>
    <w:rsid w:val="00443E4B"/>
    <w:rsid w:val="004443B6"/>
    <w:rsid w:val="004444C0"/>
    <w:rsid w:val="00444C85"/>
    <w:rsid w:val="00444E54"/>
    <w:rsid w:val="00445213"/>
    <w:rsid w:val="00446314"/>
    <w:rsid w:val="0044684A"/>
    <w:rsid w:val="0044720B"/>
    <w:rsid w:val="00447301"/>
    <w:rsid w:val="00447FED"/>
    <w:rsid w:val="00450036"/>
    <w:rsid w:val="00452016"/>
    <w:rsid w:val="00452057"/>
    <w:rsid w:val="0045208A"/>
    <w:rsid w:val="004530D3"/>
    <w:rsid w:val="00454052"/>
    <w:rsid w:val="00454413"/>
    <w:rsid w:val="004549AD"/>
    <w:rsid w:val="00455BC7"/>
    <w:rsid w:val="00455D52"/>
    <w:rsid w:val="0045681A"/>
    <w:rsid w:val="00456F69"/>
    <w:rsid w:val="0045725F"/>
    <w:rsid w:val="004574B9"/>
    <w:rsid w:val="00457CDB"/>
    <w:rsid w:val="0046140A"/>
    <w:rsid w:val="00461B6A"/>
    <w:rsid w:val="00462395"/>
    <w:rsid w:val="00463323"/>
    <w:rsid w:val="00463A40"/>
    <w:rsid w:val="0046419E"/>
    <w:rsid w:val="0046428D"/>
    <w:rsid w:val="004642B7"/>
    <w:rsid w:val="00464AC2"/>
    <w:rsid w:val="0046573B"/>
    <w:rsid w:val="004663DB"/>
    <w:rsid w:val="004664EC"/>
    <w:rsid w:val="00467F78"/>
    <w:rsid w:val="004703DB"/>
    <w:rsid w:val="00470848"/>
    <w:rsid w:val="00470A3B"/>
    <w:rsid w:val="00470A4D"/>
    <w:rsid w:val="0047130E"/>
    <w:rsid w:val="00471D58"/>
    <w:rsid w:val="00471FFB"/>
    <w:rsid w:val="0047205E"/>
    <w:rsid w:val="004738BB"/>
    <w:rsid w:val="00473952"/>
    <w:rsid w:val="004745BD"/>
    <w:rsid w:val="00474979"/>
    <w:rsid w:val="0047544B"/>
    <w:rsid w:val="00475A42"/>
    <w:rsid w:val="00477F80"/>
    <w:rsid w:val="004806A4"/>
    <w:rsid w:val="00482C02"/>
    <w:rsid w:val="004835A1"/>
    <w:rsid w:val="00483E32"/>
    <w:rsid w:val="004854B6"/>
    <w:rsid w:val="00485751"/>
    <w:rsid w:val="0048577D"/>
    <w:rsid w:val="0048639C"/>
    <w:rsid w:val="00490AD8"/>
    <w:rsid w:val="00491343"/>
    <w:rsid w:val="004916DE"/>
    <w:rsid w:val="00491778"/>
    <w:rsid w:val="00491930"/>
    <w:rsid w:val="0049204B"/>
    <w:rsid w:val="004932CA"/>
    <w:rsid w:val="004934A3"/>
    <w:rsid w:val="004938F4"/>
    <w:rsid w:val="0049397D"/>
    <w:rsid w:val="00493D5D"/>
    <w:rsid w:val="004944AB"/>
    <w:rsid w:val="00494D54"/>
    <w:rsid w:val="00494FB2"/>
    <w:rsid w:val="0049550A"/>
    <w:rsid w:val="00495C4F"/>
    <w:rsid w:val="0049616A"/>
    <w:rsid w:val="0049693A"/>
    <w:rsid w:val="004A176E"/>
    <w:rsid w:val="004A17E3"/>
    <w:rsid w:val="004A225F"/>
    <w:rsid w:val="004A257D"/>
    <w:rsid w:val="004A2627"/>
    <w:rsid w:val="004A2EA4"/>
    <w:rsid w:val="004A3013"/>
    <w:rsid w:val="004A318E"/>
    <w:rsid w:val="004A32EF"/>
    <w:rsid w:val="004A32F5"/>
    <w:rsid w:val="004A37D1"/>
    <w:rsid w:val="004A3952"/>
    <w:rsid w:val="004A4E4C"/>
    <w:rsid w:val="004A4E7F"/>
    <w:rsid w:val="004A6361"/>
    <w:rsid w:val="004A6B7F"/>
    <w:rsid w:val="004A6C0D"/>
    <w:rsid w:val="004A7118"/>
    <w:rsid w:val="004A7134"/>
    <w:rsid w:val="004A776E"/>
    <w:rsid w:val="004A77D7"/>
    <w:rsid w:val="004A7A98"/>
    <w:rsid w:val="004B0454"/>
    <w:rsid w:val="004B0465"/>
    <w:rsid w:val="004B14E6"/>
    <w:rsid w:val="004B2604"/>
    <w:rsid w:val="004B270D"/>
    <w:rsid w:val="004B3BDF"/>
    <w:rsid w:val="004B49BD"/>
    <w:rsid w:val="004B5CAD"/>
    <w:rsid w:val="004B77D7"/>
    <w:rsid w:val="004B798D"/>
    <w:rsid w:val="004B7D69"/>
    <w:rsid w:val="004C0564"/>
    <w:rsid w:val="004C0606"/>
    <w:rsid w:val="004C0C43"/>
    <w:rsid w:val="004C0F29"/>
    <w:rsid w:val="004C1EE9"/>
    <w:rsid w:val="004C2D97"/>
    <w:rsid w:val="004C3083"/>
    <w:rsid w:val="004C3A6A"/>
    <w:rsid w:val="004C3C4F"/>
    <w:rsid w:val="004C47C1"/>
    <w:rsid w:val="004C4AA5"/>
    <w:rsid w:val="004C561C"/>
    <w:rsid w:val="004C5B8F"/>
    <w:rsid w:val="004C62BC"/>
    <w:rsid w:val="004C748F"/>
    <w:rsid w:val="004C78E2"/>
    <w:rsid w:val="004C7C73"/>
    <w:rsid w:val="004C7C99"/>
    <w:rsid w:val="004D05A6"/>
    <w:rsid w:val="004D15CA"/>
    <w:rsid w:val="004D16D1"/>
    <w:rsid w:val="004D1714"/>
    <w:rsid w:val="004D20EA"/>
    <w:rsid w:val="004D2142"/>
    <w:rsid w:val="004D217F"/>
    <w:rsid w:val="004D28ED"/>
    <w:rsid w:val="004D2920"/>
    <w:rsid w:val="004D2B11"/>
    <w:rsid w:val="004D2CFB"/>
    <w:rsid w:val="004D2EC1"/>
    <w:rsid w:val="004D2FA4"/>
    <w:rsid w:val="004D37CE"/>
    <w:rsid w:val="004D3BD3"/>
    <w:rsid w:val="004D3D8C"/>
    <w:rsid w:val="004D4BD8"/>
    <w:rsid w:val="004D53C7"/>
    <w:rsid w:val="004D5972"/>
    <w:rsid w:val="004D5A4E"/>
    <w:rsid w:val="004D67B0"/>
    <w:rsid w:val="004D732F"/>
    <w:rsid w:val="004E01BD"/>
    <w:rsid w:val="004E0C16"/>
    <w:rsid w:val="004E1806"/>
    <w:rsid w:val="004E1912"/>
    <w:rsid w:val="004E2588"/>
    <w:rsid w:val="004E277B"/>
    <w:rsid w:val="004E3C1B"/>
    <w:rsid w:val="004E3C46"/>
    <w:rsid w:val="004E47A9"/>
    <w:rsid w:val="004E55B8"/>
    <w:rsid w:val="004E5938"/>
    <w:rsid w:val="004E6573"/>
    <w:rsid w:val="004E6638"/>
    <w:rsid w:val="004E6781"/>
    <w:rsid w:val="004E7088"/>
    <w:rsid w:val="004E725E"/>
    <w:rsid w:val="004E797A"/>
    <w:rsid w:val="004F1EAF"/>
    <w:rsid w:val="004F2D9B"/>
    <w:rsid w:val="004F3E54"/>
    <w:rsid w:val="004F44AE"/>
    <w:rsid w:val="004F4845"/>
    <w:rsid w:val="004F4D95"/>
    <w:rsid w:val="004F5039"/>
    <w:rsid w:val="004F5044"/>
    <w:rsid w:val="004F519F"/>
    <w:rsid w:val="004F71B8"/>
    <w:rsid w:val="004F7AFF"/>
    <w:rsid w:val="00501490"/>
    <w:rsid w:val="00502156"/>
    <w:rsid w:val="00502302"/>
    <w:rsid w:val="0050252C"/>
    <w:rsid w:val="00502938"/>
    <w:rsid w:val="005034C5"/>
    <w:rsid w:val="00503517"/>
    <w:rsid w:val="005036C7"/>
    <w:rsid w:val="00503757"/>
    <w:rsid w:val="00506326"/>
    <w:rsid w:val="00506644"/>
    <w:rsid w:val="0050777F"/>
    <w:rsid w:val="00507ED1"/>
    <w:rsid w:val="005101D8"/>
    <w:rsid w:val="00510AA0"/>
    <w:rsid w:val="00511346"/>
    <w:rsid w:val="00511373"/>
    <w:rsid w:val="005117DB"/>
    <w:rsid w:val="00511CDD"/>
    <w:rsid w:val="005122B6"/>
    <w:rsid w:val="00513528"/>
    <w:rsid w:val="00513BDC"/>
    <w:rsid w:val="00513F80"/>
    <w:rsid w:val="00514105"/>
    <w:rsid w:val="00514301"/>
    <w:rsid w:val="00514EF1"/>
    <w:rsid w:val="00515070"/>
    <w:rsid w:val="0051657E"/>
    <w:rsid w:val="00516F6D"/>
    <w:rsid w:val="00516FB7"/>
    <w:rsid w:val="00520927"/>
    <w:rsid w:val="00521622"/>
    <w:rsid w:val="00521681"/>
    <w:rsid w:val="005216A9"/>
    <w:rsid w:val="00522E51"/>
    <w:rsid w:val="005237F9"/>
    <w:rsid w:val="00523D76"/>
    <w:rsid w:val="005241B9"/>
    <w:rsid w:val="0052434D"/>
    <w:rsid w:val="005243C9"/>
    <w:rsid w:val="005243E2"/>
    <w:rsid w:val="005244EC"/>
    <w:rsid w:val="00524B85"/>
    <w:rsid w:val="00524C52"/>
    <w:rsid w:val="00524FE3"/>
    <w:rsid w:val="005255E3"/>
    <w:rsid w:val="0052560A"/>
    <w:rsid w:val="005263FB"/>
    <w:rsid w:val="00527BC5"/>
    <w:rsid w:val="00527D52"/>
    <w:rsid w:val="00530437"/>
    <w:rsid w:val="00532AA7"/>
    <w:rsid w:val="00535D3D"/>
    <w:rsid w:val="00535D98"/>
    <w:rsid w:val="00542512"/>
    <w:rsid w:val="00542789"/>
    <w:rsid w:val="00542C13"/>
    <w:rsid w:val="005434E9"/>
    <w:rsid w:val="0054406D"/>
    <w:rsid w:val="0054416C"/>
    <w:rsid w:val="005451D3"/>
    <w:rsid w:val="00545CF4"/>
    <w:rsid w:val="00546E1F"/>
    <w:rsid w:val="0054733D"/>
    <w:rsid w:val="00550080"/>
    <w:rsid w:val="005512D2"/>
    <w:rsid w:val="00551CF4"/>
    <w:rsid w:val="0055235E"/>
    <w:rsid w:val="00552804"/>
    <w:rsid w:val="00552A6A"/>
    <w:rsid w:val="00552D6D"/>
    <w:rsid w:val="00552E16"/>
    <w:rsid w:val="0055311F"/>
    <w:rsid w:val="005537E1"/>
    <w:rsid w:val="00553825"/>
    <w:rsid w:val="005540EE"/>
    <w:rsid w:val="00554C98"/>
    <w:rsid w:val="0055553B"/>
    <w:rsid w:val="00555650"/>
    <w:rsid w:val="00555EFD"/>
    <w:rsid w:val="005568D0"/>
    <w:rsid w:val="00557779"/>
    <w:rsid w:val="00557F0D"/>
    <w:rsid w:val="005600D4"/>
    <w:rsid w:val="005607DE"/>
    <w:rsid w:val="0056091D"/>
    <w:rsid w:val="00561713"/>
    <w:rsid w:val="00561E53"/>
    <w:rsid w:val="00562E4E"/>
    <w:rsid w:val="00563892"/>
    <w:rsid w:val="00563FCE"/>
    <w:rsid w:val="005641E3"/>
    <w:rsid w:val="00565E00"/>
    <w:rsid w:val="00566767"/>
    <w:rsid w:val="00566F05"/>
    <w:rsid w:val="00567387"/>
    <w:rsid w:val="0056794B"/>
    <w:rsid w:val="00567AA7"/>
    <w:rsid w:val="00570C7C"/>
    <w:rsid w:val="00570D4B"/>
    <w:rsid w:val="00571307"/>
    <w:rsid w:val="00571398"/>
    <w:rsid w:val="0057186D"/>
    <w:rsid w:val="00571B6E"/>
    <w:rsid w:val="00572718"/>
    <w:rsid w:val="00572836"/>
    <w:rsid w:val="005728FD"/>
    <w:rsid w:val="00573092"/>
    <w:rsid w:val="00574728"/>
    <w:rsid w:val="00574D3F"/>
    <w:rsid w:val="00574FE4"/>
    <w:rsid w:val="00575907"/>
    <w:rsid w:val="00575E0C"/>
    <w:rsid w:val="005762CE"/>
    <w:rsid w:val="00576331"/>
    <w:rsid w:val="00576476"/>
    <w:rsid w:val="00576E58"/>
    <w:rsid w:val="0057778E"/>
    <w:rsid w:val="0058011F"/>
    <w:rsid w:val="005808BD"/>
    <w:rsid w:val="00580CE0"/>
    <w:rsid w:val="00580DCD"/>
    <w:rsid w:val="00581278"/>
    <w:rsid w:val="00581B3D"/>
    <w:rsid w:val="00581E1D"/>
    <w:rsid w:val="00582147"/>
    <w:rsid w:val="0058275E"/>
    <w:rsid w:val="00583079"/>
    <w:rsid w:val="00583D3F"/>
    <w:rsid w:val="00584D66"/>
    <w:rsid w:val="00584EF4"/>
    <w:rsid w:val="00590115"/>
    <w:rsid w:val="00590508"/>
    <w:rsid w:val="0059050E"/>
    <w:rsid w:val="005907BC"/>
    <w:rsid w:val="0059094A"/>
    <w:rsid w:val="00590B90"/>
    <w:rsid w:val="00590CA6"/>
    <w:rsid w:val="005912FB"/>
    <w:rsid w:val="00591AEC"/>
    <w:rsid w:val="00592746"/>
    <w:rsid w:val="0059275C"/>
    <w:rsid w:val="005935CA"/>
    <w:rsid w:val="005937F4"/>
    <w:rsid w:val="00593808"/>
    <w:rsid w:val="00594ACE"/>
    <w:rsid w:val="00594D50"/>
    <w:rsid w:val="00595A9E"/>
    <w:rsid w:val="00595BF6"/>
    <w:rsid w:val="00596775"/>
    <w:rsid w:val="00596C0C"/>
    <w:rsid w:val="00597CDA"/>
    <w:rsid w:val="005A0F26"/>
    <w:rsid w:val="005A1C6F"/>
    <w:rsid w:val="005A21AC"/>
    <w:rsid w:val="005A450A"/>
    <w:rsid w:val="005A46F1"/>
    <w:rsid w:val="005A4828"/>
    <w:rsid w:val="005A486F"/>
    <w:rsid w:val="005A49FB"/>
    <w:rsid w:val="005A4CF2"/>
    <w:rsid w:val="005A5CCA"/>
    <w:rsid w:val="005A6211"/>
    <w:rsid w:val="005B0200"/>
    <w:rsid w:val="005B0824"/>
    <w:rsid w:val="005B0852"/>
    <w:rsid w:val="005B2DB8"/>
    <w:rsid w:val="005B30A8"/>
    <w:rsid w:val="005B342B"/>
    <w:rsid w:val="005B3A19"/>
    <w:rsid w:val="005B47B8"/>
    <w:rsid w:val="005B4CA3"/>
    <w:rsid w:val="005B4F1E"/>
    <w:rsid w:val="005B5163"/>
    <w:rsid w:val="005B583C"/>
    <w:rsid w:val="005B5B3D"/>
    <w:rsid w:val="005B6E92"/>
    <w:rsid w:val="005C0434"/>
    <w:rsid w:val="005C14D8"/>
    <w:rsid w:val="005C2896"/>
    <w:rsid w:val="005C2C45"/>
    <w:rsid w:val="005C3A36"/>
    <w:rsid w:val="005C45CC"/>
    <w:rsid w:val="005C48A1"/>
    <w:rsid w:val="005C568E"/>
    <w:rsid w:val="005C593D"/>
    <w:rsid w:val="005C5E7C"/>
    <w:rsid w:val="005C636F"/>
    <w:rsid w:val="005D013E"/>
    <w:rsid w:val="005D1C35"/>
    <w:rsid w:val="005D3860"/>
    <w:rsid w:val="005D3AC4"/>
    <w:rsid w:val="005D4403"/>
    <w:rsid w:val="005D52DF"/>
    <w:rsid w:val="005D5B40"/>
    <w:rsid w:val="005D5F72"/>
    <w:rsid w:val="005D612C"/>
    <w:rsid w:val="005D66FD"/>
    <w:rsid w:val="005D784B"/>
    <w:rsid w:val="005D788A"/>
    <w:rsid w:val="005E1DEF"/>
    <w:rsid w:val="005E1F80"/>
    <w:rsid w:val="005E2083"/>
    <w:rsid w:val="005E2A9E"/>
    <w:rsid w:val="005E3984"/>
    <w:rsid w:val="005E44A1"/>
    <w:rsid w:val="005E4623"/>
    <w:rsid w:val="005E55D9"/>
    <w:rsid w:val="005E5FEA"/>
    <w:rsid w:val="005E664A"/>
    <w:rsid w:val="005E6862"/>
    <w:rsid w:val="005E6F57"/>
    <w:rsid w:val="005F08D9"/>
    <w:rsid w:val="005F0D4A"/>
    <w:rsid w:val="005F11B9"/>
    <w:rsid w:val="005F14EA"/>
    <w:rsid w:val="005F1711"/>
    <w:rsid w:val="005F1D18"/>
    <w:rsid w:val="005F1D95"/>
    <w:rsid w:val="005F295B"/>
    <w:rsid w:val="005F29AC"/>
    <w:rsid w:val="005F31BA"/>
    <w:rsid w:val="005F366A"/>
    <w:rsid w:val="005F3A6E"/>
    <w:rsid w:val="005F3D74"/>
    <w:rsid w:val="005F3E1A"/>
    <w:rsid w:val="005F3FAC"/>
    <w:rsid w:val="005F45F4"/>
    <w:rsid w:val="005F48EF"/>
    <w:rsid w:val="005F48FC"/>
    <w:rsid w:val="005F49AD"/>
    <w:rsid w:val="005F5FA0"/>
    <w:rsid w:val="005F6090"/>
    <w:rsid w:val="005F657F"/>
    <w:rsid w:val="005F66DE"/>
    <w:rsid w:val="005F6711"/>
    <w:rsid w:val="005F7A9E"/>
    <w:rsid w:val="005F7D66"/>
    <w:rsid w:val="00600010"/>
    <w:rsid w:val="00600914"/>
    <w:rsid w:val="00601714"/>
    <w:rsid w:val="00602ED0"/>
    <w:rsid w:val="0060351E"/>
    <w:rsid w:val="00603C17"/>
    <w:rsid w:val="0060568C"/>
    <w:rsid w:val="00605724"/>
    <w:rsid w:val="00605F7A"/>
    <w:rsid w:val="00605FD3"/>
    <w:rsid w:val="00606689"/>
    <w:rsid w:val="00606B84"/>
    <w:rsid w:val="00606D3B"/>
    <w:rsid w:val="00607718"/>
    <w:rsid w:val="006107CF"/>
    <w:rsid w:val="0061146A"/>
    <w:rsid w:val="0061195E"/>
    <w:rsid w:val="00612302"/>
    <w:rsid w:val="0061265D"/>
    <w:rsid w:val="006127A6"/>
    <w:rsid w:val="00613940"/>
    <w:rsid w:val="00614114"/>
    <w:rsid w:val="006147DB"/>
    <w:rsid w:val="00614E40"/>
    <w:rsid w:val="006154A9"/>
    <w:rsid w:val="006158C3"/>
    <w:rsid w:val="00615F13"/>
    <w:rsid w:val="00617AA0"/>
    <w:rsid w:val="00617BC7"/>
    <w:rsid w:val="0062090B"/>
    <w:rsid w:val="00622022"/>
    <w:rsid w:val="0062234D"/>
    <w:rsid w:val="00622B26"/>
    <w:rsid w:val="00623177"/>
    <w:rsid w:val="006239B1"/>
    <w:rsid w:val="00623E4A"/>
    <w:rsid w:val="00623EF7"/>
    <w:rsid w:val="00624448"/>
    <w:rsid w:val="00624BC1"/>
    <w:rsid w:val="00625765"/>
    <w:rsid w:val="006259DD"/>
    <w:rsid w:val="00625C86"/>
    <w:rsid w:val="0062660F"/>
    <w:rsid w:val="0062662D"/>
    <w:rsid w:val="0062671E"/>
    <w:rsid w:val="00626B72"/>
    <w:rsid w:val="00626E57"/>
    <w:rsid w:val="00627963"/>
    <w:rsid w:val="00627C11"/>
    <w:rsid w:val="006300E8"/>
    <w:rsid w:val="0063036D"/>
    <w:rsid w:val="00630C9E"/>
    <w:rsid w:val="00630FF1"/>
    <w:rsid w:val="0063244F"/>
    <w:rsid w:val="0063260E"/>
    <w:rsid w:val="006327AA"/>
    <w:rsid w:val="00632C81"/>
    <w:rsid w:val="0063374F"/>
    <w:rsid w:val="006337AA"/>
    <w:rsid w:val="00633BE9"/>
    <w:rsid w:val="00634110"/>
    <w:rsid w:val="0063474E"/>
    <w:rsid w:val="00634A87"/>
    <w:rsid w:val="00634CBD"/>
    <w:rsid w:val="006355FB"/>
    <w:rsid w:val="00635FA8"/>
    <w:rsid w:val="0063685C"/>
    <w:rsid w:val="00636F9D"/>
    <w:rsid w:val="00636FFA"/>
    <w:rsid w:val="0063708F"/>
    <w:rsid w:val="006400F3"/>
    <w:rsid w:val="0064043A"/>
    <w:rsid w:val="00640D52"/>
    <w:rsid w:val="00641269"/>
    <w:rsid w:val="00641C3E"/>
    <w:rsid w:val="006427A8"/>
    <w:rsid w:val="00642F77"/>
    <w:rsid w:val="0064398A"/>
    <w:rsid w:val="00643E55"/>
    <w:rsid w:val="00644449"/>
    <w:rsid w:val="0064491D"/>
    <w:rsid w:val="00644964"/>
    <w:rsid w:val="00644C39"/>
    <w:rsid w:val="00645365"/>
    <w:rsid w:val="00647623"/>
    <w:rsid w:val="0065057E"/>
    <w:rsid w:val="00650B9A"/>
    <w:rsid w:val="006513FB"/>
    <w:rsid w:val="0065143F"/>
    <w:rsid w:val="00651567"/>
    <w:rsid w:val="00652819"/>
    <w:rsid w:val="00652ACA"/>
    <w:rsid w:val="00653E86"/>
    <w:rsid w:val="00655012"/>
    <w:rsid w:val="0065516B"/>
    <w:rsid w:val="006570A7"/>
    <w:rsid w:val="00660686"/>
    <w:rsid w:val="00660C3D"/>
    <w:rsid w:val="00660C93"/>
    <w:rsid w:val="00661F97"/>
    <w:rsid w:val="0066341E"/>
    <w:rsid w:val="00663497"/>
    <w:rsid w:val="0066369C"/>
    <w:rsid w:val="00664011"/>
    <w:rsid w:val="00664A48"/>
    <w:rsid w:val="00665419"/>
    <w:rsid w:val="006656C1"/>
    <w:rsid w:val="00665BED"/>
    <w:rsid w:val="006661D0"/>
    <w:rsid w:val="0066746B"/>
    <w:rsid w:val="006701B3"/>
    <w:rsid w:val="00670F45"/>
    <w:rsid w:val="00672176"/>
    <w:rsid w:val="00672DBB"/>
    <w:rsid w:val="00674568"/>
    <w:rsid w:val="006750D4"/>
    <w:rsid w:val="006752A2"/>
    <w:rsid w:val="00675E81"/>
    <w:rsid w:val="0067723D"/>
    <w:rsid w:val="00677907"/>
    <w:rsid w:val="00677D3B"/>
    <w:rsid w:val="00677E67"/>
    <w:rsid w:val="006809F2"/>
    <w:rsid w:val="00680D13"/>
    <w:rsid w:val="00681077"/>
    <w:rsid w:val="00681663"/>
    <w:rsid w:val="006818A5"/>
    <w:rsid w:val="00681D9F"/>
    <w:rsid w:val="00683057"/>
    <w:rsid w:val="00684D62"/>
    <w:rsid w:val="006852B7"/>
    <w:rsid w:val="00685D05"/>
    <w:rsid w:val="0068603B"/>
    <w:rsid w:val="0068651D"/>
    <w:rsid w:val="00686814"/>
    <w:rsid w:val="00686C3F"/>
    <w:rsid w:val="00686F57"/>
    <w:rsid w:val="006871BE"/>
    <w:rsid w:val="0068750E"/>
    <w:rsid w:val="00687667"/>
    <w:rsid w:val="00687EE5"/>
    <w:rsid w:val="006904B6"/>
    <w:rsid w:val="00690AF8"/>
    <w:rsid w:val="00691415"/>
    <w:rsid w:val="00692BFE"/>
    <w:rsid w:val="00692F90"/>
    <w:rsid w:val="00693872"/>
    <w:rsid w:val="0069432A"/>
    <w:rsid w:val="00694798"/>
    <w:rsid w:val="006947F8"/>
    <w:rsid w:val="00695FC5"/>
    <w:rsid w:val="00697B90"/>
    <w:rsid w:val="006A07ED"/>
    <w:rsid w:val="006A2B35"/>
    <w:rsid w:val="006A34BF"/>
    <w:rsid w:val="006A3B43"/>
    <w:rsid w:val="006A4108"/>
    <w:rsid w:val="006A4249"/>
    <w:rsid w:val="006A4475"/>
    <w:rsid w:val="006A50B3"/>
    <w:rsid w:val="006A5A08"/>
    <w:rsid w:val="006A5A77"/>
    <w:rsid w:val="006A5D18"/>
    <w:rsid w:val="006A604C"/>
    <w:rsid w:val="006A6B69"/>
    <w:rsid w:val="006A6DC9"/>
    <w:rsid w:val="006A7078"/>
    <w:rsid w:val="006A74C9"/>
    <w:rsid w:val="006A7AC8"/>
    <w:rsid w:val="006B0852"/>
    <w:rsid w:val="006B116B"/>
    <w:rsid w:val="006B1741"/>
    <w:rsid w:val="006B1888"/>
    <w:rsid w:val="006B2976"/>
    <w:rsid w:val="006B2CC8"/>
    <w:rsid w:val="006B30AB"/>
    <w:rsid w:val="006B3163"/>
    <w:rsid w:val="006B31CB"/>
    <w:rsid w:val="006B333A"/>
    <w:rsid w:val="006B3A52"/>
    <w:rsid w:val="006B3AE7"/>
    <w:rsid w:val="006B3D5E"/>
    <w:rsid w:val="006B3F43"/>
    <w:rsid w:val="006B461C"/>
    <w:rsid w:val="006B489F"/>
    <w:rsid w:val="006B4A6A"/>
    <w:rsid w:val="006B5F56"/>
    <w:rsid w:val="006B7AFC"/>
    <w:rsid w:val="006B7D83"/>
    <w:rsid w:val="006B7F7C"/>
    <w:rsid w:val="006C03D8"/>
    <w:rsid w:val="006C0EB1"/>
    <w:rsid w:val="006C1258"/>
    <w:rsid w:val="006C15C2"/>
    <w:rsid w:val="006C22F3"/>
    <w:rsid w:val="006C2F73"/>
    <w:rsid w:val="006C3210"/>
    <w:rsid w:val="006C3813"/>
    <w:rsid w:val="006C43B9"/>
    <w:rsid w:val="006C4F2A"/>
    <w:rsid w:val="006C5860"/>
    <w:rsid w:val="006C6077"/>
    <w:rsid w:val="006C7933"/>
    <w:rsid w:val="006D0D00"/>
    <w:rsid w:val="006D170C"/>
    <w:rsid w:val="006D1CF7"/>
    <w:rsid w:val="006D1E9E"/>
    <w:rsid w:val="006D3380"/>
    <w:rsid w:val="006D34D7"/>
    <w:rsid w:val="006D3EA5"/>
    <w:rsid w:val="006D42D3"/>
    <w:rsid w:val="006D5177"/>
    <w:rsid w:val="006D5181"/>
    <w:rsid w:val="006D5691"/>
    <w:rsid w:val="006D6D4C"/>
    <w:rsid w:val="006D762F"/>
    <w:rsid w:val="006E06C4"/>
    <w:rsid w:val="006E08C3"/>
    <w:rsid w:val="006E142A"/>
    <w:rsid w:val="006E166D"/>
    <w:rsid w:val="006E1CC1"/>
    <w:rsid w:val="006E1D30"/>
    <w:rsid w:val="006E2028"/>
    <w:rsid w:val="006E2560"/>
    <w:rsid w:val="006E2818"/>
    <w:rsid w:val="006E2B32"/>
    <w:rsid w:val="006E2F6D"/>
    <w:rsid w:val="006E384A"/>
    <w:rsid w:val="006E413B"/>
    <w:rsid w:val="006E474F"/>
    <w:rsid w:val="006E49D5"/>
    <w:rsid w:val="006E4B17"/>
    <w:rsid w:val="006E4EA0"/>
    <w:rsid w:val="006E57C5"/>
    <w:rsid w:val="006E6184"/>
    <w:rsid w:val="006F028F"/>
    <w:rsid w:val="006F12B2"/>
    <w:rsid w:val="006F1C70"/>
    <w:rsid w:val="006F28B7"/>
    <w:rsid w:val="006F28D2"/>
    <w:rsid w:val="006F2B85"/>
    <w:rsid w:val="006F2C8C"/>
    <w:rsid w:val="006F302C"/>
    <w:rsid w:val="006F31F2"/>
    <w:rsid w:val="006F3B59"/>
    <w:rsid w:val="006F3E43"/>
    <w:rsid w:val="006F41A6"/>
    <w:rsid w:val="006F4551"/>
    <w:rsid w:val="006F4A9D"/>
    <w:rsid w:val="006F4CA4"/>
    <w:rsid w:val="006F586E"/>
    <w:rsid w:val="006F5A74"/>
    <w:rsid w:val="006F5C7F"/>
    <w:rsid w:val="006F6D17"/>
    <w:rsid w:val="006F708E"/>
    <w:rsid w:val="006F785A"/>
    <w:rsid w:val="007001B1"/>
    <w:rsid w:val="007004C3"/>
    <w:rsid w:val="0070142C"/>
    <w:rsid w:val="00701CBA"/>
    <w:rsid w:val="00701E8F"/>
    <w:rsid w:val="007028D3"/>
    <w:rsid w:val="00702EAB"/>
    <w:rsid w:val="007031D1"/>
    <w:rsid w:val="00703466"/>
    <w:rsid w:val="00703533"/>
    <w:rsid w:val="0070402F"/>
    <w:rsid w:val="00704CE2"/>
    <w:rsid w:val="00705A02"/>
    <w:rsid w:val="007074AC"/>
    <w:rsid w:val="00711A25"/>
    <w:rsid w:val="0071223B"/>
    <w:rsid w:val="00712417"/>
    <w:rsid w:val="007126B8"/>
    <w:rsid w:val="00712830"/>
    <w:rsid w:val="007138A0"/>
    <w:rsid w:val="00713B9C"/>
    <w:rsid w:val="007141F0"/>
    <w:rsid w:val="00714536"/>
    <w:rsid w:val="007147F3"/>
    <w:rsid w:val="00714AF3"/>
    <w:rsid w:val="00715DD6"/>
    <w:rsid w:val="007162A8"/>
    <w:rsid w:val="00716B39"/>
    <w:rsid w:val="007175EB"/>
    <w:rsid w:val="007177DA"/>
    <w:rsid w:val="00720C90"/>
    <w:rsid w:val="00720DDD"/>
    <w:rsid w:val="0072183B"/>
    <w:rsid w:val="007227CD"/>
    <w:rsid w:val="00722980"/>
    <w:rsid w:val="00722AEB"/>
    <w:rsid w:val="00723993"/>
    <w:rsid w:val="00723BCB"/>
    <w:rsid w:val="007248CE"/>
    <w:rsid w:val="00724D1F"/>
    <w:rsid w:val="007258BD"/>
    <w:rsid w:val="007259A9"/>
    <w:rsid w:val="00725E3E"/>
    <w:rsid w:val="007260F5"/>
    <w:rsid w:val="007263C8"/>
    <w:rsid w:val="00726490"/>
    <w:rsid w:val="00726502"/>
    <w:rsid w:val="00726AC0"/>
    <w:rsid w:val="007273C6"/>
    <w:rsid w:val="0072745C"/>
    <w:rsid w:val="0073026C"/>
    <w:rsid w:val="00730340"/>
    <w:rsid w:val="00731825"/>
    <w:rsid w:val="00732042"/>
    <w:rsid w:val="0073227B"/>
    <w:rsid w:val="00732422"/>
    <w:rsid w:val="00732A86"/>
    <w:rsid w:val="00732FC2"/>
    <w:rsid w:val="00733A75"/>
    <w:rsid w:val="00733CB0"/>
    <w:rsid w:val="00734014"/>
    <w:rsid w:val="007347A7"/>
    <w:rsid w:val="00734A6D"/>
    <w:rsid w:val="007354AA"/>
    <w:rsid w:val="00735596"/>
    <w:rsid w:val="00735C79"/>
    <w:rsid w:val="007361CD"/>
    <w:rsid w:val="007363F4"/>
    <w:rsid w:val="0073640F"/>
    <w:rsid w:val="00737409"/>
    <w:rsid w:val="00737802"/>
    <w:rsid w:val="00740F4A"/>
    <w:rsid w:val="007413E6"/>
    <w:rsid w:val="007415E6"/>
    <w:rsid w:val="00741E92"/>
    <w:rsid w:val="00743A1B"/>
    <w:rsid w:val="007441CA"/>
    <w:rsid w:val="0074447E"/>
    <w:rsid w:val="007446D1"/>
    <w:rsid w:val="00744E62"/>
    <w:rsid w:val="00745175"/>
    <w:rsid w:val="007459B2"/>
    <w:rsid w:val="007462DC"/>
    <w:rsid w:val="00746948"/>
    <w:rsid w:val="00747E39"/>
    <w:rsid w:val="00747E59"/>
    <w:rsid w:val="00750034"/>
    <w:rsid w:val="007503A3"/>
    <w:rsid w:val="00750693"/>
    <w:rsid w:val="007507FD"/>
    <w:rsid w:val="00750B70"/>
    <w:rsid w:val="00750D2C"/>
    <w:rsid w:val="00751D7A"/>
    <w:rsid w:val="00752829"/>
    <w:rsid w:val="00752C9B"/>
    <w:rsid w:val="00752F3F"/>
    <w:rsid w:val="00753B6D"/>
    <w:rsid w:val="00754389"/>
    <w:rsid w:val="00754A62"/>
    <w:rsid w:val="00755DA7"/>
    <w:rsid w:val="0075623E"/>
    <w:rsid w:val="007563AD"/>
    <w:rsid w:val="0075683F"/>
    <w:rsid w:val="00757065"/>
    <w:rsid w:val="007571B9"/>
    <w:rsid w:val="007603D9"/>
    <w:rsid w:val="007617A9"/>
    <w:rsid w:val="00761AE0"/>
    <w:rsid w:val="00761FAD"/>
    <w:rsid w:val="00762958"/>
    <w:rsid w:val="00762C85"/>
    <w:rsid w:val="00763076"/>
    <w:rsid w:val="007645DD"/>
    <w:rsid w:val="00764FE7"/>
    <w:rsid w:val="00765D11"/>
    <w:rsid w:val="00766C9E"/>
    <w:rsid w:val="007670E3"/>
    <w:rsid w:val="007675EA"/>
    <w:rsid w:val="0076784B"/>
    <w:rsid w:val="00770057"/>
    <w:rsid w:val="00770726"/>
    <w:rsid w:val="00770965"/>
    <w:rsid w:val="007711E2"/>
    <w:rsid w:val="00771432"/>
    <w:rsid w:val="00771597"/>
    <w:rsid w:val="00771A7E"/>
    <w:rsid w:val="00771DF5"/>
    <w:rsid w:val="0077223E"/>
    <w:rsid w:val="00773FE7"/>
    <w:rsid w:val="00774412"/>
    <w:rsid w:val="00776E94"/>
    <w:rsid w:val="00777314"/>
    <w:rsid w:val="007778FA"/>
    <w:rsid w:val="00780C0E"/>
    <w:rsid w:val="00780CCC"/>
    <w:rsid w:val="00780E50"/>
    <w:rsid w:val="00781ED3"/>
    <w:rsid w:val="007826A8"/>
    <w:rsid w:val="00782A10"/>
    <w:rsid w:val="00782A83"/>
    <w:rsid w:val="00784132"/>
    <w:rsid w:val="00784273"/>
    <w:rsid w:val="007850A8"/>
    <w:rsid w:val="007853DC"/>
    <w:rsid w:val="00785FE2"/>
    <w:rsid w:val="007861AA"/>
    <w:rsid w:val="00786260"/>
    <w:rsid w:val="0078648E"/>
    <w:rsid w:val="007901A0"/>
    <w:rsid w:val="007901A8"/>
    <w:rsid w:val="00791498"/>
    <w:rsid w:val="007914E8"/>
    <w:rsid w:val="00791A92"/>
    <w:rsid w:val="00794ED3"/>
    <w:rsid w:val="00794F7F"/>
    <w:rsid w:val="0079504E"/>
    <w:rsid w:val="007960D7"/>
    <w:rsid w:val="00796656"/>
    <w:rsid w:val="00796CA9"/>
    <w:rsid w:val="0079705A"/>
    <w:rsid w:val="007973ED"/>
    <w:rsid w:val="007974EA"/>
    <w:rsid w:val="00797607"/>
    <w:rsid w:val="007977BD"/>
    <w:rsid w:val="007977D5"/>
    <w:rsid w:val="0079791B"/>
    <w:rsid w:val="007A0353"/>
    <w:rsid w:val="007A0397"/>
    <w:rsid w:val="007A05E5"/>
    <w:rsid w:val="007A0C75"/>
    <w:rsid w:val="007A15B4"/>
    <w:rsid w:val="007A2371"/>
    <w:rsid w:val="007A2DDD"/>
    <w:rsid w:val="007A35E8"/>
    <w:rsid w:val="007A3878"/>
    <w:rsid w:val="007A3F46"/>
    <w:rsid w:val="007A3FE1"/>
    <w:rsid w:val="007A4444"/>
    <w:rsid w:val="007A5C97"/>
    <w:rsid w:val="007A7923"/>
    <w:rsid w:val="007A7BE5"/>
    <w:rsid w:val="007B0A37"/>
    <w:rsid w:val="007B0E1F"/>
    <w:rsid w:val="007B1389"/>
    <w:rsid w:val="007B258C"/>
    <w:rsid w:val="007B2DD3"/>
    <w:rsid w:val="007B307D"/>
    <w:rsid w:val="007B3150"/>
    <w:rsid w:val="007B3CE7"/>
    <w:rsid w:val="007B4532"/>
    <w:rsid w:val="007B527C"/>
    <w:rsid w:val="007B55E1"/>
    <w:rsid w:val="007B6649"/>
    <w:rsid w:val="007B6D36"/>
    <w:rsid w:val="007B7087"/>
    <w:rsid w:val="007B72C6"/>
    <w:rsid w:val="007C0092"/>
    <w:rsid w:val="007C3343"/>
    <w:rsid w:val="007C360D"/>
    <w:rsid w:val="007C4EE4"/>
    <w:rsid w:val="007C5191"/>
    <w:rsid w:val="007C53A6"/>
    <w:rsid w:val="007C5556"/>
    <w:rsid w:val="007C7C8A"/>
    <w:rsid w:val="007D2116"/>
    <w:rsid w:val="007D330C"/>
    <w:rsid w:val="007D3F8F"/>
    <w:rsid w:val="007D4743"/>
    <w:rsid w:val="007D6CCC"/>
    <w:rsid w:val="007D73EB"/>
    <w:rsid w:val="007E01CD"/>
    <w:rsid w:val="007E02C0"/>
    <w:rsid w:val="007E051B"/>
    <w:rsid w:val="007E075D"/>
    <w:rsid w:val="007E0B18"/>
    <w:rsid w:val="007E1CE7"/>
    <w:rsid w:val="007E1D8D"/>
    <w:rsid w:val="007E2223"/>
    <w:rsid w:val="007E242E"/>
    <w:rsid w:val="007E29CC"/>
    <w:rsid w:val="007E2A65"/>
    <w:rsid w:val="007E2E9C"/>
    <w:rsid w:val="007E39E2"/>
    <w:rsid w:val="007E42B9"/>
    <w:rsid w:val="007E4396"/>
    <w:rsid w:val="007E5055"/>
    <w:rsid w:val="007E51D2"/>
    <w:rsid w:val="007E64FB"/>
    <w:rsid w:val="007E7B5E"/>
    <w:rsid w:val="007F0583"/>
    <w:rsid w:val="007F09A3"/>
    <w:rsid w:val="007F12AB"/>
    <w:rsid w:val="007F1DE7"/>
    <w:rsid w:val="007F238F"/>
    <w:rsid w:val="007F24D8"/>
    <w:rsid w:val="007F2AE3"/>
    <w:rsid w:val="007F37A6"/>
    <w:rsid w:val="007F3873"/>
    <w:rsid w:val="007F3B2D"/>
    <w:rsid w:val="007F3EEA"/>
    <w:rsid w:val="007F4213"/>
    <w:rsid w:val="007F45C7"/>
    <w:rsid w:val="007F4875"/>
    <w:rsid w:val="007F4962"/>
    <w:rsid w:val="007F4CDB"/>
    <w:rsid w:val="007F4CF8"/>
    <w:rsid w:val="007F5F71"/>
    <w:rsid w:val="007F6129"/>
    <w:rsid w:val="007F637A"/>
    <w:rsid w:val="007F6B5E"/>
    <w:rsid w:val="007F72D2"/>
    <w:rsid w:val="007F73FE"/>
    <w:rsid w:val="007F7BF4"/>
    <w:rsid w:val="00800787"/>
    <w:rsid w:val="008007C3"/>
    <w:rsid w:val="00801124"/>
    <w:rsid w:val="00801D66"/>
    <w:rsid w:val="0080223E"/>
    <w:rsid w:val="0080225E"/>
    <w:rsid w:val="008022AF"/>
    <w:rsid w:val="00802864"/>
    <w:rsid w:val="00802B4D"/>
    <w:rsid w:val="00802F46"/>
    <w:rsid w:val="008040A2"/>
    <w:rsid w:val="00804B76"/>
    <w:rsid w:val="008068B2"/>
    <w:rsid w:val="00806C69"/>
    <w:rsid w:val="00807C91"/>
    <w:rsid w:val="00810159"/>
    <w:rsid w:val="0081027F"/>
    <w:rsid w:val="00810468"/>
    <w:rsid w:val="008104A9"/>
    <w:rsid w:val="00810F0F"/>
    <w:rsid w:val="0081128E"/>
    <w:rsid w:val="00811FC6"/>
    <w:rsid w:val="00813AF5"/>
    <w:rsid w:val="00814DB3"/>
    <w:rsid w:val="00814F54"/>
    <w:rsid w:val="008152B5"/>
    <w:rsid w:val="00815653"/>
    <w:rsid w:val="00815CED"/>
    <w:rsid w:val="00816DBA"/>
    <w:rsid w:val="008176E0"/>
    <w:rsid w:val="00817C1E"/>
    <w:rsid w:val="00821035"/>
    <w:rsid w:val="008210C2"/>
    <w:rsid w:val="00821147"/>
    <w:rsid w:val="008212FE"/>
    <w:rsid w:val="008213F1"/>
    <w:rsid w:val="00824443"/>
    <w:rsid w:val="00824BF6"/>
    <w:rsid w:val="00825046"/>
    <w:rsid w:val="00825C70"/>
    <w:rsid w:val="00825FEA"/>
    <w:rsid w:val="008265B9"/>
    <w:rsid w:val="008269DC"/>
    <w:rsid w:val="0082788A"/>
    <w:rsid w:val="00827FCE"/>
    <w:rsid w:val="00830990"/>
    <w:rsid w:val="008315EB"/>
    <w:rsid w:val="00831900"/>
    <w:rsid w:val="00832BDA"/>
    <w:rsid w:val="00832DA2"/>
    <w:rsid w:val="008354D5"/>
    <w:rsid w:val="008357FD"/>
    <w:rsid w:val="00835FBA"/>
    <w:rsid w:val="00836145"/>
    <w:rsid w:val="00836DF0"/>
    <w:rsid w:val="00841959"/>
    <w:rsid w:val="0084206B"/>
    <w:rsid w:val="008436E7"/>
    <w:rsid w:val="00843B3F"/>
    <w:rsid w:val="00843DA2"/>
    <w:rsid w:val="00844AA2"/>
    <w:rsid w:val="00845D8F"/>
    <w:rsid w:val="00846038"/>
    <w:rsid w:val="0084628A"/>
    <w:rsid w:val="00846E78"/>
    <w:rsid w:val="00847B14"/>
    <w:rsid w:val="00850665"/>
    <w:rsid w:val="00852DCF"/>
    <w:rsid w:val="00852E7F"/>
    <w:rsid w:val="00853D8F"/>
    <w:rsid w:val="00853F5C"/>
    <w:rsid w:val="0085424B"/>
    <w:rsid w:val="00854D4A"/>
    <w:rsid w:val="0085518D"/>
    <w:rsid w:val="008554E2"/>
    <w:rsid w:val="00855C02"/>
    <w:rsid w:val="00856D98"/>
    <w:rsid w:val="00856F7A"/>
    <w:rsid w:val="00857436"/>
    <w:rsid w:val="0085761A"/>
    <w:rsid w:val="00857E74"/>
    <w:rsid w:val="008603EA"/>
    <w:rsid w:val="00861888"/>
    <w:rsid w:val="008618FC"/>
    <w:rsid w:val="00862D3D"/>
    <w:rsid w:val="0086357E"/>
    <w:rsid w:val="00864565"/>
    <w:rsid w:val="00864ACB"/>
    <w:rsid w:val="00864BAE"/>
    <w:rsid w:val="00864C77"/>
    <w:rsid w:val="00865716"/>
    <w:rsid w:val="00866612"/>
    <w:rsid w:val="00867DF3"/>
    <w:rsid w:val="008718A1"/>
    <w:rsid w:val="00871A17"/>
    <w:rsid w:val="00871A9E"/>
    <w:rsid w:val="00872925"/>
    <w:rsid w:val="00873095"/>
    <w:rsid w:val="008732D5"/>
    <w:rsid w:val="0087336D"/>
    <w:rsid w:val="00873791"/>
    <w:rsid w:val="00874721"/>
    <w:rsid w:val="008748B2"/>
    <w:rsid w:val="00875385"/>
    <w:rsid w:val="0087637B"/>
    <w:rsid w:val="00877A40"/>
    <w:rsid w:val="008806D0"/>
    <w:rsid w:val="00880CC7"/>
    <w:rsid w:val="00881298"/>
    <w:rsid w:val="008813D6"/>
    <w:rsid w:val="00881C0B"/>
    <w:rsid w:val="008824CF"/>
    <w:rsid w:val="00882603"/>
    <w:rsid w:val="0088278B"/>
    <w:rsid w:val="008827EC"/>
    <w:rsid w:val="00883AEB"/>
    <w:rsid w:val="00883B42"/>
    <w:rsid w:val="0088421A"/>
    <w:rsid w:val="00884790"/>
    <w:rsid w:val="0088624E"/>
    <w:rsid w:val="00886974"/>
    <w:rsid w:val="00886CF8"/>
    <w:rsid w:val="008870F5"/>
    <w:rsid w:val="008911EA"/>
    <w:rsid w:val="00891723"/>
    <w:rsid w:val="008918D5"/>
    <w:rsid w:val="008921F5"/>
    <w:rsid w:val="00892737"/>
    <w:rsid w:val="008928D5"/>
    <w:rsid w:val="00893AFC"/>
    <w:rsid w:val="00894548"/>
    <w:rsid w:val="008947F2"/>
    <w:rsid w:val="00894DD8"/>
    <w:rsid w:val="00895253"/>
    <w:rsid w:val="00895DBE"/>
    <w:rsid w:val="00896606"/>
    <w:rsid w:val="00896644"/>
    <w:rsid w:val="0089670E"/>
    <w:rsid w:val="00896759"/>
    <w:rsid w:val="00897019"/>
    <w:rsid w:val="00897C5F"/>
    <w:rsid w:val="008A052F"/>
    <w:rsid w:val="008A0810"/>
    <w:rsid w:val="008A0EE5"/>
    <w:rsid w:val="008A17E1"/>
    <w:rsid w:val="008A210E"/>
    <w:rsid w:val="008A2EEF"/>
    <w:rsid w:val="008A40E4"/>
    <w:rsid w:val="008A4FAA"/>
    <w:rsid w:val="008A5679"/>
    <w:rsid w:val="008A57A7"/>
    <w:rsid w:val="008A5DB9"/>
    <w:rsid w:val="008A677D"/>
    <w:rsid w:val="008A6B5D"/>
    <w:rsid w:val="008A6F57"/>
    <w:rsid w:val="008A706B"/>
    <w:rsid w:val="008B044B"/>
    <w:rsid w:val="008B0D2D"/>
    <w:rsid w:val="008B1E73"/>
    <w:rsid w:val="008B32F5"/>
    <w:rsid w:val="008B3A24"/>
    <w:rsid w:val="008B4330"/>
    <w:rsid w:val="008B5448"/>
    <w:rsid w:val="008B5EF8"/>
    <w:rsid w:val="008B71B3"/>
    <w:rsid w:val="008B7510"/>
    <w:rsid w:val="008B7BF2"/>
    <w:rsid w:val="008C0992"/>
    <w:rsid w:val="008C1D18"/>
    <w:rsid w:val="008C1FE7"/>
    <w:rsid w:val="008C21A1"/>
    <w:rsid w:val="008C292D"/>
    <w:rsid w:val="008C3472"/>
    <w:rsid w:val="008C3619"/>
    <w:rsid w:val="008C416E"/>
    <w:rsid w:val="008C4DF4"/>
    <w:rsid w:val="008C5C0E"/>
    <w:rsid w:val="008C67FE"/>
    <w:rsid w:val="008C6888"/>
    <w:rsid w:val="008C695E"/>
    <w:rsid w:val="008C6B7E"/>
    <w:rsid w:val="008C77DD"/>
    <w:rsid w:val="008D0770"/>
    <w:rsid w:val="008D0EFF"/>
    <w:rsid w:val="008D134A"/>
    <w:rsid w:val="008D282D"/>
    <w:rsid w:val="008D2E51"/>
    <w:rsid w:val="008D4746"/>
    <w:rsid w:val="008D57E1"/>
    <w:rsid w:val="008D5D8D"/>
    <w:rsid w:val="008D66ED"/>
    <w:rsid w:val="008D6BE1"/>
    <w:rsid w:val="008D7672"/>
    <w:rsid w:val="008D7CBA"/>
    <w:rsid w:val="008E02C1"/>
    <w:rsid w:val="008E1A96"/>
    <w:rsid w:val="008E2344"/>
    <w:rsid w:val="008E2429"/>
    <w:rsid w:val="008E32B5"/>
    <w:rsid w:val="008E465E"/>
    <w:rsid w:val="008E4C23"/>
    <w:rsid w:val="008E5A05"/>
    <w:rsid w:val="008E5CF3"/>
    <w:rsid w:val="008E77E2"/>
    <w:rsid w:val="008F0D7E"/>
    <w:rsid w:val="008F0F52"/>
    <w:rsid w:val="008F16D2"/>
    <w:rsid w:val="008F19A9"/>
    <w:rsid w:val="008F19AC"/>
    <w:rsid w:val="008F1F8A"/>
    <w:rsid w:val="008F21F0"/>
    <w:rsid w:val="008F2A2C"/>
    <w:rsid w:val="008F2C27"/>
    <w:rsid w:val="008F445F"/>
    <w:rsid w:val="008F483D"/>
    <w:rsid w:val="008F4961"/>
    <w:rsid w:val="008F4D67"/>
    <w:rsid w:val="008F5032"/>
    <w:rsid w:val="008F5249"/>
    <w:rsid w:val="008F5EDD"/>
    <w:rsid w:val="008F652E"/>
    <w:rsid w:val="008F6E21"/>
    <w:rsid w:val="008F7C50"/>
    <w:rsid w:val="009002A3"/>
    <w:rsid w:val="009002CF"/>
    <w:rsid w:val="00901638"/>
    <w:rsid w:val="00901944"/>
    <w:rsid w:val="00901AED"/>
    <w:rsid w:val="00903A25"/>
    <w:rsid w:val="00904103"/>
    <w:rsid w:val="00904FF4"/>
    <w:rsid w:val="009056FF"/>
    <w:rsid w:val="00906257"/>
    <w:rsid w:val="00906890"/>
    <w:rsid w:val="00906FF7"/>
    <w:rsid w:val="00907324"/>
    <w:rsid w:val="00907488"/>
    <w:rsid w:val="00907851"/>
    <w:rsid w:val="00907AE0"/>
    <w:rsid w:val="00910950"/>
    <w:rsid w:val="00911623"/>
    <w:rsid w:val="00911FEC"/>
    <w:rsid w:val="00912546"/>
    <w:rsid w:val="00913354"/>
    <w:rsid w:val="00913788"/>
    <w:rsid w:val="00914600"/>
    <w:rsid w:val="00914F13"/>
    <w:rsid w:val="00915212"/>
    <w:rsid w:val="009153B4"/>
    <w:rsid w:val="0091553D"/>
    <w:rsid w:val="009158D0"/>
    <w:rsid w:val="00915A88"/>
    <w:rsid w:val="009160B9"/>
    <w:rsid w:val="00916305"/>
    <w:rsid w:val="00916F9E"/>
    <w:rsid w:val="009205EE"/>
    <w:rsid w:val="00920920"/>
    <w:rsid w:val="00920F18"/>
    <w:rsid w:val="009219BB"/>
    <w:rsid w:val="00922451"/>
    <w:rsid w:val="009224D2"/>
    <w:rsid w:val="0092304B"/>
    <w:rsid w:val="009235DB"/>
    <w:rsid w:val="00923C11"/>
    <w:rsid w:val="00924246"/>
    <w:rsid w:val="00925E3F"/>
    <w:rsid w:val="00926399"/>
    <w:rsid w:val="00927762"/>
    <w:rsid w:val="0093070E"/>
    <w:rsid w:val="009311FC"/>
    <w:rsid w:val="00931B29"/>
    <w:rsid w:val="00931CB8"/>
    <w:rsid w:val="00932B2D"/>
    <w:rsid w:val="00932BF3"/>
    <w:rsid w:val="00932C7F"/>
    <w:rsid w:val="009334A4"/>
    <w:rsid w:val="00933955"/>
    <w:rsid w:val="00933972"/>
    <w:rsid w:val="00933AB7"/>
    <w:rsid w:val="00934B0E"/>
    <w:rsid w:val="00934D22"/>
    <w:rsid w:val="00934D33"/>
    <w:rsid w:val="009360E2"/>
    <w:rsid w:val="0093668E"/>
    <w:rsid w:val="00936990"/>
    <w:rsid w:val="00937061"/>
    <w:rsid w:val="009377D7"/>
    <w:rsid w:val="009402B2"/>
    <w:rsid w:val="00940496"/>
    <w:rsid w:val="0094137F"/>
    <w:rsid w:val="00941718"/>
    <w:rsid w:val="0094218B"/>
    <w:rsid w:val="00944122"/>
    <w:rsid w:val="00944126"/>
    <w:rsid w:val="00945ACE"/>
    <w:rsid w:val="00946523"/>
    <w:rsid w:val="00946BA4"/>
    <w:rsid w:val="009472B7"/>
    <w:rsid w:val="00947482"/>
    <w:rsid w:val="0094784E"/>
    <w:rsid w:val="0094794E"/>
    <w:rsid w:val="00947CD7"/>
    <w:rsid w:val="0095087C"/>
    <w:rsid w:val="00951202"/>
    <w:rsid w:val="00951ED8"/>
    <w:rsid w:val="00951FD9"/>
    <w:rsid w:val="00951FDA"/>
    <w:rsid w:val="009528D1"/>
    <w:rsid w:val="00952CE6"/>
    <w:rsid w:val="009539E3"/>
    <w:rsid w:val="00953CC9"/>
    <w:rsid w:val="009547F1"/>
    <w:rsid w:val="00954BE2"/>
    <w:rsid w:val="00954C91"/>
    <w:rsid w:val="00954FC6"/>
    <w:rsid w:val="009569C0"/>
    <w:rsid w:val="009573E1"/>
    <w:rsid w:val="00957E2C"/>
    <w:rsid w:val="0096131E"/>
    <w:rsid w:val="00962E17"/>
    <w:rsid w:val="009632BD"/>
    <w:rsid w:val="009632DE"/>
    <w:rsid w:val="00964834"/>
    <w:rsid w:val="009648DF"/>
    <w:rsid w:val="00967629"/>
    <w:rsid w:val="00967B6F"/>
    <w:rsid w:val="00970061"/>
    <w:rsid w:val="00970AB5"/>
    <w:rsid w:val="0097127B"/>
    <w:rsid w:val="00971900"/>
    <w:rsid w:val="00971D1A"/>
    <w:rsid w:val="00971FDB"/>
    <w:rsid w:val="00974BE4"/>
    <w:rsid w:val="00974C57"/>
    <w:rsid w:val="0097523B"/>
    <w:rsid w:val="00976097"/>
    <w:rsid w:val="00976F33"/>
    <w:rsid w:val="00977E3B"/>
    <w:rsid w:val="00980F0D"/>
    <w:rsid w:val="009818C7"/>
    <w:rsid w:val="00981C91"/>
    <w:rsid w:val="00981EFC"/>
    <w:rsid w:val="009823EA"/>
    <w:rsid w:val="009829E4"/>
    <w:rsid w:val="00983157"/>
    <w:rsid w:val="009840CD"/>
    <w:rsid w:val="009843B4"/>
    <w:rsid w:val="009847E9"/>
    <w:rsid w:val="00986198"/>
    <w:rsid w:val="009870D3"/>
    <w:rsid w:val="009873D1"/>
    <w:rsid w:val="00990310"/>
    <w:rsid w:val="00990AA1"/>
    <w:rsid w:val="0099131F"/>
    <w:rsid w:val="00991F0A"/>
    <w:rsid w:val="009947BE"/>
    <w:rsid w:val="00996762"/>
    <w:rsid w:val="009969E3"/>
    <w:rsid w:val="00996FF9"/>
    <w:rsid w:val="00997385"/>
    <w:rsid w:val="009A051F"/>
    <w:rsid w:val="009A075E"/>
    <w:rsid w:val="009A08D3"/>
    <w:rsid w:val="009A1A86"/>
    <w:rsid w:val="009A1E24"/>
    <w:rsid w:val="009A416E"/>
    <w:rsid w:val="009A44FE"/>
    <w:rsid w:val="009A474C"/>
    <w:rsid w:val="009A5071"/>
    <w:rsid w:val="009A72C5"/>
    <w:rsid w:val="009B005A"/>
    <w:rsid w:val="009B2B62"/>
    <w:rsid w:val="009B2E1E"/>
    <w:rsid w:val="009B3499"/>
    <w:rsid w:val="009B3DBC"/>
    <w:rsid w:val="009B3E1B"/>
    <w:rsid w:val="009B3EEE"/>
    <w:rsid w:val="009B4B96"/>
    <w:rsid w:val="009B5265"/>
    <w:rsid w:val="009B5861"/>
    <w:rsid w:val="009B5F33"/>
    <w:rsid w:val="009B6614"/>
    <w:rsid w:val="009B6711"/>
    <w:rsid w:val="009B6C53"/>
    <w:rsid w:val="009B6EB2"/>
    <w:rsid w:val="009B7026"/>
    <w:rsid w:val="009B72B9"/>
    <w:rsid w:val="009B77C2"/>
    <w:rsid w:val="009B7FCC"/>
    <w:rsid w:val="009C04B1"/>
    <w:rsid w:val="009C08E3"/>
    <w:rsid w:val="009C1095"/>
    <w:rsid w:val="009C1173"/>
    <w:rsid w:val="009C1952"/>
    <w:rsid w:val="009C19DC"/>
    <w:rsid w:val="009C21FB"/>
    <w:rsid w:val="009C3338"/>
    <w:rsid w:val="009C363B"/>
    <w:rsid w:val="009C4106"/>
    <w:rsid w:val="009C5D0B"/>
    <w:rsid w:val="009C6CC7"/>
    <w:rsid w:val="009C775F"/>
    <w:rsid w:val="009D031E"/>
    <w:rsid w:val="009D108A"/>
    <w:rsid w:val="009D5D3D"/>
    <w:rsid w:val="009D662C"/>
    <w:rsid w:val="009D68AC"/>
    <w:rsid w:val="009D71AC"/>
    <w:rsid w:val="009D7353"/>
    <w:rsid w:val="009D750B"/>
    <w:rsid w:val="009E07A6"/>
    <w:rsid w:val="009E0D46"/>
    <w:rsid w:val="009E0D6B"/>
    <w:rsid w:val="009E1387"/>
    <w:rsid w:val="009E14A0"/>
    <w:rsid w:val="009E1C65"/>
    <w:rsid w:val="009E2138"/>
    <w:rsid w:val="009E2C7C"/>
    <w:rsid w:val="009E30AA"/>
    <w:rsid w:val="009E354B"/>
    <w:rsid w:val="009E3FBF"/>
    <w:rsid w:val="009E4241"/>
    <w:rsid w:val="009E6D91"/>
    <w:rsid w:val="009F0214"/>
    <w:rsid w:val="009F0728"/>
    <w:rsid w:val="009F08A4"/>
    <w:rsid w:val="009F0A48"/>
    <w:rsid w:val="009F1282"/>
    <w:rsid w:val="009F1A39"/>
    <w:rsid w:val="009F26B1"/>
    <w:rsid w:val="009F2AEE"/>
    <w:rsid w:val="009F3783"/>
    <w:rsid w:val="009F3EA5"/>
    <w:rsid w:val="009F4856"/>
    <w:rsid w:val="009F4B56"/>
    <w:rsid w:val="009F4E5B"/>
    <w:rsid w:val="009F7C3B"/>
    <w:rsid w:val="00A0150A"/>
    <w:rsid w:val="00A0258A"/>
    <w:rsid w:val="00A04142"/>
    <w:rsid w:val="00A04529"/>
    <w:rsid w:val="00A047CD"/>
    <w:rsid w:val="00A04C3B"/>
    <w:rsid w:val="00A04DD4"/>
    <w:rsid w:val="00A05276"/>
    <w:rsid w:val="00A057E6"/>
    <w:rsid w:val="00A06064"/>
    <w:rsid w:val="00A063CF"/>
    <w:rsid w:val="00A067AF"/>
    <w:rsid w:val="00A07F0A"/>
    <w:rsid w:val="00A10816"/>
    <w:rsid w:val="00A10EB2"/>
    <w:rsid w:val="00A10EB3"/>
    <w:rsid w:val="00A11E17"/>
    <w:rsid w:val="00A123AE"/>
    <w:rsid w:val="00A12731"/>
    <w:rsid w:val="00A13482"/>
    <w:rsid w:val="00A1457C"/>
    <w:rsid w:val="00A145F2"/>
    <w:rsid w:val="00A1485A"/>
    <w:rsid w:val="00A15079"/>
    <w:rsid w:val="00A15080"/>
    <w:rsid w:val="00A15641"/>
    <w:rsid w:val="00A16150"/>
    <w:rsid w:val="00A17A35"/>
    <w:rsid w:val="00A2185F"/>
    <w:rsid w:val="00A2374A"/>
    <w:rsid w:val="00A23C2C"/>
    <w:rsid w:val="00A2403B"/>
    <w:rsid w:val="00A24596"/>
    <w:rsid w:val="00A24C20"/>
    <w:rsid w:val="00A24C2C"/>
    <w:rsid w:val="00A24F0B"/>
    <w:rsid w:val="00A252DB"/>
    <w:rsid w:val="00A25E34"/>
    <w:rsid w:val="00A25F4B"/>
    <w:rsid w:val="00A26181"/>
    <w:rsid w:val="00A26257"/>
    <w:rsid w:val="00A30010"/>
    <w:rsid w:val="00A30025"/>
    <w:rsid w:val="00A301AA"/>
    <w:rsid w:val="00A301B3"/>
    <w:rsid w:val="00A30E11"/>
    <w:rsid w:val="00A31074"/>
    <w:rsid w:val="00A33000"/>
    <w:rsid w:val="00A33062"/>
    <w:rsid w:val="00A342E8"/>
    <w:rsid w:val="00A343EE"/>
    <w:rsid w:val="00A34E80"/>
    <w:rsid w:val="00A351C8"/>
    <w:rsid w:val="00A35DF3"/>
    <w:rsid w:val="00A36E19"/>
    <w:rsid w:val="00A40236"/>
    <w:rsid w:val="00A402C5"/>
    <w:rsid w:val="00A4078D"/>
    <w:rsid w:val="00A4088C"/>
    <w:rsid w:val="00A4152F"/>
    <w:rsid w:val="00A41EF1"/>
    <w:rsid w:val="00A4297A"/>
    <w:rsid w:val="00A42B60"/>
    <w:rsid w:val="00A42CA6"/>
    <w:rsid w:val="00A43618"/>
    <w:rsid w:val="00A43AE7"/>
    <w:rsid w:val="00A4405B"/>
    <w:rsid w:val="00A44B53"/>
    <w:rsid w:val="00A44C2C"/>
    <w:rsid w:val="00A45A07"/>
    <w:rsid w:val="00A46186"/>
    <w:rsid w:val="00A47051"/>
    <w:rsid w:val="00A473C8"/>
    <w:rsid w:val="00A474BD"/>
    <w:rsid w:val="00A47539"/>
    <w:rsid w:val="00A47798"/>
    <w:rsid w:val="00A478ED"/>
    <w:rsid w:val="00A47E20"/>
    <w:rsid w:val="00A512EF"/>
    <w:rsid w:val="00A51911"/>
    <w:rsid w:val="00A51B4F"/>
    <w:rsid w:val="00A52276"/>
    <w:rsid w:val="00A52EF9"/>
    <w:rsid w:val="00A53082"/>
    <w:rsid w:val="00A5317D"/>
    <w:rsid w:val="00A539CE"/>
    <w:rsid w:val="00A53CF7"/>
    <w:rsid w:val="00A53F17"/>
    <w:rsid w:val="00A54FEA"/>
    <w:rsid w:val="00A55355"/>
    <w:rsid w:val="00A575D6"/>
    <w:rsid w:val="00A57F4A"/>
    <w:rsid w:val="00A612A7"/>
    <w:rsid w:val="00A613F0"/>
    <w:rsid w:val="00A61730"/>
    <w:rsid w:val="00A617B5"/>
    <w:rsid w:val="00A62558"/>
    <w:rsid w:val="00A645AF"/>
    <w:rsid w:val="00A646E2"/>
    <w:rsid w:val="00A6653F"/>
    <w:rsid w:val="00A674B2"/>
    <w:rsid w:val="00A7121A"/>
    <w:rsid w:val="00A7132A"/>
    <w:rsid w:val="00A713FF"/>
    <w:rsid w:val="00A71DD4"/>
    <w:rsid w:val="00A72B89"/>
    <w:rsid w:val="00A72D15"/>
    <w:rsid w:val="00A72FC6"/>
    <w:rsid w:val="00A732D1"/>
    <w:rsid w:val="00A73A2B"/>
    <w:rsid w:val="00A73CED"/>
    <w:rsid w:val="00A73D3F"/>
    <w:rsid w:val="00A73F23"/>
    <w:rsid w:val="00A74A74"/>
    <w:rsid w:val="00A74CBF"/>
    <w:rsid w:val="00A75359"/>
    <w:rsid w:val="00A75C7F"/>
    <w:rsid w:val="00A75F2A"/>
    <w:rsid w:val="00A765F0"/>
    <w:rsid w:val="00A76C90"/>
    <w:rsid w:val="00A772DA"/>
    <w:rsid w:val="00A807D8"/>
    <w:rsid w:val="00A80C80"/>
    <w:rsid w:val="00A81087"/>
    <w:rsid w:val="00A8112D"/>
    <w:rsid w:val="00A811E3"/>
    <w:rsid w:val="00A83B6A"/>
    <w:rsid w:val="00A84305"/>
    <w:rsid w:val="00A8445A"/>
    <w:rsid w:val="00A845F5"/>
    <w:rsid w:val="00A85973"/>
    <w:rsid w:val="00A85C74"/>
    <w:rsid w:val="00A85CA2"/>
    <w:rsid w:val="00A85CB0"/>
    <w:rsid w:val="00A8686B"/>
    <w:rsid w:val="00A8707E"/>
    <w:rsid w:val="00A872ED"/>
    <w:rsid w:val="00A90E03"/>
    <w:rsid w:val="00A9232A"/>
    <w:rsid w:val="00A9232D"/>
    <w:rsid w:val="00A92415"/>
    <w:rsid w:val="00A925AA"/>
    <w:rsid w:val="00A92E94"/>
    <w:rsid w:val="00A93A15"/>
    <w:rsid w:val="00A9449E"/>
    <w:rsid w:val="00A94CA7"/>
    <w:rsid w:val="00A957A0"/>
    <w:rsid w:val="00A9604D"/>
    <w:rsid w:val="00A967BC"/>
    <w:rsid w:val="00A96E74"/>
    <w:rsid w:val="00A97979"/>
    <w:rsid w:val="00A97B9B"/>
    <w:rsid w:val="00AA046E"/>
    <w:rsid w:val="00AA09F2"/>
    <w:rsid w:val="00AA0A0E"/>
    <w:rsid w:val="00AA1B70"/>
    <w:rsid w:val="00AA2531"/>
    <w:rsid w:val="00AA2B19"/>
    <w:rsid w:val="00AA2B31"/>
    <w:rsid w:val="00AA2E40"/>
    <w:rsid w:val="00AA3C63"/>
    <w:rsid w:val="00AA4746"/>
    <w:rsid w:val="00AA50D4"/>
    <w:rsid w:val="00AA52F9"/>
    <w:rsid w:val="00AA574A"/>
    <w:rsid w:val="00AA64F4"/>
    <w:rsid w:val="00AA6D01"/>
    <w:rsid w:val="00AB085B"/>
    <w:rsid w:val="00AB0DF1"/>
    <w:rsid w:val="00AB1AB8"/>
    <w:rsid w:val="00AB2E57"/>
    <w:rsid w:val="00AB44CE"/>
    <w:rsid w:val="00AB4E1B"/>
    <w:rsid w:val="00AB522D"/>
    <w:rsid w:val="00AB7182"/>
    <w:rsid w:val="00AC0315"/>
    <w:rsid w:val="00AC0924"/>
    <w:rsid w:val="00AC0E9C"/>
    <w:rsid w:val="00AC186C"/>
    <w:rsid w:val="00AC18E6"/>
    <w:rsid w:val="00AC2055"/>
    <w:rsid w:val="00AC2490"/>
    <w:rsid w:val="00AC356F"/>
    <w:rsid w:val="00AC4DC9"/>
    <w:rsid w:val="00AC5A96"/>
    <w:rsid w:val="00AC6629"/>
    <w:rsid w:val="00AC6CC7"/>
    <w:rsid w:val="00AC72B4"/>
    <w:rsid w:val="00AC7525"/>
    <w:rsid w:val="00AC75FD"/>
    <w:rsid w:val="00AD0161"/>
    <w:rsid w:val="00AD027F"/>
    <w:rsid w:val="00AD0460"/>
    <w:rsid w:val="00AD0E61"/>
    <w:rsid w:val="00AD1127"/>
    <w:rsid w:val="00AD15E0"/>
    <w:rsid w:val="00AD2019"/>
    <w:rsid w:val="00AD28BB"/>
    <w:rsid w:val="00AD2924"/>
    <w:rsid w:val="00AD2EFB"/>
    <w:rsid w:val="00AD3642"/>
    <w:rsid w:val="00AD383A"/>
    <w:rsid w:val="00AD3B58"/>
    <w:rsid w:val="00AD3B62"/>
    <w:rsid w:val="00AD4BEA"/>
    <w:rsid w:val="00AD5A64"/>
    <w:rsid w:val="00AD6448"/>
    <w:rsid w:val="00AD6E3F"/>
    <w:rsid w:val="00AD7328"/>
    <w:rsid w:val="00AE008F"/>
    <w:rsid w:val="00AE0555"/>
    <w:rsid w:val="00AE0630"/>
    <w:rsid w:val="00AE0FDC"/>
    <w:rsid w:val="00AE1A39"/>
    <w:rsid w:val="00AE2123"/>
    <w:rsid w:val="00AE2FF6"/>
    <w:rsid w:val="00AE3F14"/>
    <w:rsid w:val="00AE4031"/>
    <w:rsid w:val="00AE4419"/>
    <w:rsid w:val="00AE572F"/>
    <w:rsid w:val="00AE5BB3"/>
    <w:rsid w:val="00AE6421"/>
    <w:rsid w:val="00AE6C21"/>
    <w:rsid w:val="00AE71A7"/>
    <w:rsid w:val="00AE72D0"/>
    <w:rsid w:val="00AE737C"/>
    <w:rsid w:val="00AE7C3E"/>
    <w:rsid w:val="00AE7D44"/>
    <w:rsid w:val="00AF236B"/>
    <w:rsid w:val="00AF298F"/>
    <w:rsid w:val="00AF4CF0"/>
    <w:rsid w:val="00AF5C7C"/>
    <w:rsid w:val="00AF65E8"/>
    <w:rsid w:val="00AF6844"/>
    <w:rsid w:val="00AF70DE"/>
    <w:rsid w:val="00AF7FE2"/>
    <w:rsid w:val="00B0006E"/>
    <w:rsid w:val="00B00537"/>
    <w:rsid w:val="00B00801"/>
    <w:rsid w:val="00B01A0A"/>
    <w:rsid w:val="00B01D10"/>
    <w:rsid w:val="00B01DB4"/>
    <w:rsid w:val="00B027D8"/>
    <w:rsid w:val="00B0357F"/>
    <w:rsid w:val="00B03804"/>
    <w:rsid w:val="00B05872"/>
    <w:rsid w:val="00B05934"/>
    <w:rsid w:val="00B069C4"/>
    <w:rsid w:val="00B06CAC"/>
    <w:rsid w:val="00B07A6D"/>
    <w:rsid w:val="00B1047A"/>
    <w:rsid w:val="00B118FC"/>
    <w:rsid w:val="00B11B8C"/>
    <w:rsid w:val="00B11BC4"/>
    <w:rsid w:val="00B11BDB"/>
    <w:rsid w:val="00B11C90"/>
    <w:rsid w:val="00B11ECA"/>
    <w:rsid w:val="00B12256"/>
    <w:rsid w:val="00B12AE0"/>
    <w:rsid w:val="00B12EB0"/>
    <w:rsid w:val="00B12F0D"/>
    <w:rsid w:val="00B12F11"/>
    <w:rsid w:val="00B1323C"/>
    <w:rsid w:val="00B13AD3"/>
    <w:rsid w:val="00B14150"/>
    <w:rsid w:val="00B147C6"/>
    <w:rsid w:val="00B15430"/>
    <w:rsid w:val="00B15539"/>
    <w:rsid w:val="00B16200"/>
    <w:rsid w:val="00B17021"/>
    <w:rsid w:val="00B17218"/>
    <w:rsid w:val="00B1757D"/>
    <w:rsid w:val="00B20619"/>
    <w:rsid w:val="00B20D5A"/>
    <w:rsid w:val="00B2231F"/>
    <w:rsid w:val="00B22F30"/>
    <w:rsid w:val="00B23321"/>
    <w:rsid w:val="00B23DEB"/>
    <w:rsid w:val="00B24473"/>
    <w:rsid w:val="00B247D7"/>
    <w:rsid w:val="00B24B9D"/>
    <w:rsid w:val="00B25FC5"/>
    <w:rsid w:val="00B26876"/>
    <w:rsid w:val="00B271F2"/>
    <w:rsid w:val="00B27A0D"/>
    <w:rsid w:val="00B30C60"/>
    <w:rsid w:val="00B30DAC"/>
    <w:rsid w:val="00B316EE"/>
    <w:rsid w:val="00B31B59"/>
    <w:rsid w:val="00B3234D"/>
    <w:rsid w:val="00B3258F"/>
    <w:rsid w:val="00B3292E"/>
    <w:rsid w:val="00B32C5E"/>
    <w:rsid w:val="00B339ED"/>
    <w:rsid w:val="00B340CE"/>
    <w:rsid w:val="00B341F0"/>
    <w:rsid w:val="00B34CBE"/>
    <w:rsid w:val="00B356FD"/>
    <w:rsid w:val="00B36888"/>
    <w:rsid w:val="00B37395"/>
    <w:rsid w:val="00B3786C"/>
    <w:rsid w:val="00B406B8"/>
    <w:rsid w:val="00B40DE6"/>
    <w:rsid w:val="00B42304"/>
    <w:rsid w:val="00B42ECB"/>
    <w:rsid w:val="00B43697"/>
    <w:rsid w:val="00B439FF"/>
    <w:rsid w:val="00B450C5"/>
    <w:rsid w:val="00B463A7"/>
    <w:rsid w:val="00B46E1F"/>
    <w:rsid w:val="00B46E2A"/>
    <w:rsid w:val="00B50330"/>
    <w:rsid w:val="00B52120"/>
    <w:rsid w:val="00B5263B"/>
    <w:rsid w:val="00B528D0"/>
    <w:rsid w:val="00B52C0C"/>
    <w:rsid w:val="00B52C57"/>
    <w:rsid w:val="00B531EA"/>
    <w:rsid w:val="00B549FC"/>
    <w:rsid w:val="00B557B1"/>
    <w:rsid w:val="00B56CA9"/>
    <w:rsid w:val="00B609E5"/>
    <w:rsid w:val="00B60B5F"/>
    <w:rsid w:val="00B60B81"/>
    <w:rsid w:val="00B6107C"/>
    <w:rsid w:val="00B61F0D"/>
    <w:rsid w:val="00B62904"/>
    <w:rsid w:val="00B62A2A"/>
    <w:rsid w:val="00B63AAD"/>
    <w:rsid w:val="00B6417C"/>
    <w:rsid w:val="00B64927"/>
    <w:rsid w:val="00B66ABB"/>
    <w:rsid w:val="00B6717C"/>
    <w:rsid w:val="00B676E1"/>
    <w:rsid w:val="00B67CBD"/>
    <w:rsid w:val="00B67E4E"/>
    <w:rsid w:val="00B7095A"/>
    <w:rsid w:val="00B7133C"/>
    <w:rsid w:val="00B71692"/>
    <w:rsid w:val="00B71791"/>
    <w:rsid w:val="00B71B6A"/>
    <w:rsid w:val="00B723E2"/>
    <w:rsid w:val="00B72AE0"/>
    <w:rsid w:val="00B738C5"/>
    <w:rsid w:val="00B7390A"/>
    <w:rsid w:val="00B73A87"/>
    <w:rsid w:val="00B73B87"/>
    <w:rsid w:val="00B74192"/>
    <w:rsid w:val="00B74DD6"/>
    <w:rsid w:val="00B7537E"/>
    <w:rsid w:val="00B76040"/>
    <w:rsid w:val="00B76B44"/>
    <w:rsid w:val="00B808DD"/>
    <w:rsid w:val="00B80CA6"/>
    <w:rsid w:val="00B81124"/>
    <w:rsid w:val="00B81FFE"/>
    <w:rsid w:val="00B82062"/>
    <w:rsid w:val="00B82728"/>
    <w:rsid w:val="00B8325E"/>
    <w:rsid w:val="00B839DD"/>
    <w:rsid w:val="00B84AD2"/>
    <w:rsid w:val="00B84C93"/>
    <w:rsid w:val="00B85A5C"/>
    <w:rsid w:val="00B8619E"/>
    <w:rsid w:val="00B876AA"/>
    <w:rsid w:val="00B87CBF"/>
    <w:rsid w:val="00B90127"/>
    <w:rsid w:val="00B90EB8"/>
    <w:rsid w:val="00B91A90"/>
    <w:rsid w:val="00B92A4F"/>
    <w:rsid w:val="00B92EA6"/>
    <w:rsid w:val="00B939C1"/>
    <w:rsid w:val="00B93A1B"/>
    <w:rsid w:val="00B93F6D"/>
    <w:rsid w:val="00B94569"/>
    <w:rsid w:val="00B948BC"/>
    <w:rsid w:val="00B9514E"/>
    <w:rsid w:val="00B957C3"/>
    <w:rsid w:val="00B96B22"/>
    <w:rsid w:val="00B973F2"/>
    <w:rsid w:val="00B976B5"/>
    <w:rsid w:val="00B97CC6"/>
    <w:rsid w:val="00BA0C6D"/>
    <w:rsid w:val="00BA0D34"/>
    <w:rsid w:val="00BA155C"/>
    <w:rsid w:val="00BA186A"/>
    <w:rsid w:val="00BA1926"/>
    <w:rsid w:val="00BA21F3"/>
    <w:rsid w:val="00BA377E"/>
    <w:rsid w:val="00BA42E9"/>
    <w:rsid w:val="00BA4443"/>
    <w:rsid w:val="00BA542A"/>
    <w:rsid w:val="00BA5990"/>
    <w:rsid w:val="00BA5AB7"/>
    <w:rsid w:val="00BA6CA1"/>
    <w:rsid w:val="00BA74CB"/>
    <w:rsid w:val="00BA765E"/>
    <w:rsid w:val="00BA7C96"/>
    <w:rsid w:val="00BB025D"/>
    <w:rsid w:val="00BB066F"/>
    <w:rsid w:val="00BB0C0B"/>
    <w:rsid w:val="00BB115F"/>
    <w:rsid w:val="00BB1663"/>
    <w:rsid w:val="00BB1FDE"/>
    <w:rsid w:val="00BB2CBA"/>
    <w:rsid w:val="00BB5B75"/>
    <w:rsid w:val="00BB6196"/>
    <w:rsid w:val="00BB648F"/>
    <w:rsid w:val="00BB698C"/>
    <w:rsid w:val="00BB6BAD"/>
    <w:rsid w:val="00BB77F6"/>
    <w:rsid w:val="00BC0C36"/>
    <w:rsid w:val="00BC3880"/>
    <w:rsid w:val="00BC3982"/>
    <w:rsid w:val="00BC416D"/>
    <w:rsid w:val="00BC51E1"/>
    <w:rsid w:val="00BC52C2"/>
    <w:rsid w:val="00BC52FB"/>
    <w:rsid w:val="00BC59A1"/>
    <w:rsid w:val="00BC6D2A"/>
    <w:rsid w:val="00BC70FF"/>
    <w:rsid w:val="00BC78C0"/>
    <w:rsid w:val="00BC7FEF"/>
    <w:rsid w:val="00BD0080"/>
    <w:rsid w:val="00BD1044"/>
    <w:rsid w:val="00BD18ED"/>
    <w:rsid w:val="00BD210F"/>
    <w:rsid w:val="00BD2E5A"/>
    <w:rsid w:val="00BD367D"/>
    <w:rsid w:val="00BD382D"/>
    <w:rsid w:val="00BD4009"/>
    <w:rsid w:val="00BD4B7C"/>
    <w:rsid w:val="00BD5860"/>
    <w:rsid w:val="00BD5CF2"/>
    <w:rsid w:val="00BD6442"/>
    <w:rsid w:val="00BD6BA3"/>
    <w:rsid w:val="00BD722E"/>
    <w:rsid w:val="00BE10F0"/>
    <w:rsid w:val="00BE1255"/>
    <w:rsid w:val="00BE1680"/>
    <w:rsid w:val="00BE1C27"/>
    <w:rsid w:val="00BE1F51"/>
    <w:rsid w:val="00BE2452"/>
    <w:rsid w:val="00BE3FC7"/>
    <w:rsid w:val="00BE4C01"/>
    <w:rsid w:val="00BE57AE"/>
    <w:rsid w:val="00BE59FC"/>
    <w:rsid w:val="00BE679B"/>
    <w:rsid w:val="00BE78D4"/>
    <w:rsid w:val="00BE7FFC"/>
    <w:rsid w:val="00BF1FB1"/>
    <w:rsid w:val="00BF44A8"/>
    <w:rsid w:val="00BF4C02"/>
    <w:rsid w:val="00BF60AC"/>
    <w:rsid w:val="00BF6450"/>
    <w:rsid w:val="00BF6C84"/>
    <w:rsid w:val="00BF74D2"/>
    <w:rsid w:val="00BF7595"/>
    <w:rsid w:val="00BF7AAB"/>
    <w:rsid w:val="00C00AE6"/>
    <w:rsid w:val="00C0124E"/>
    <w:rsid w:val="00C01C6C"/>
    <w:rsid w:val="00C022B6"/>
    <w:rsid w:val="00C022E1"/>
    <w:rsid w:val="00C034E0"/>
    <w:rsid w:val="00C03FC1"/>
    <w:rsid w:val="00C045E6"/>
    <w:rsid w:val="00C04D20"/>
    <w:rsid w:val="00C0507D"/>
    <w:rsid w:val="00C053D3"/>
    <w:rsid w:val="00C05D41"/>
    <w:rsid w:val="00C05F45"/>
    <w:rsid w:val="00C06FB9"/>
    <w:rsid w:val="00C070C7"/>
    <w:rsid w:val="00C07429"/>
    <w:rsid w:val="00C102E8"/>
    <w:rsid w:val="00C10BFC"/>
    <w:rsid w:val="00C1107A"/>
    <w:rsid w:val="00C11420"/>
    <w:rsid w:val="00C118A4"/>
    <w:rsid w:val="00C122C9"/>
    <w:rsid w:val="00C1248F"/>
    <w:rsid w:val="00C12C01"/>
    <w:rsid w:val="00C14B83"/>
    <w:rsid w:val="00C14E56"/>
    <w:rsid w:val="00C157B9"/>
    <w:rsid w:val="00C16B4E"/>
    <w:rsid w:val="00C201D9"/>
    <w:rsid w:val="00C20DFF"/>
    <w:rsid w:val="00C21068"/>
    <w:rsid w:val="00C21AB0"/>
    <w:rsid w:val="00C2290A"/>
    <w:rsid w:val="00C23C12"/>
    <w:rsid w:val="00C24966"/>
    <w:rsid w:val="00C24D4E"/>
    <w:rsid w:val="00C24FE0"/>
    <w:rsid w:val="00C262A5"/>
    <w:rsid w:val="00C27205"/>
    <w:rsid w:val="00C27345"/>
    <w:rsid w:val="00C2747F"/>
    <w:rsid w:val="00C27A00"/>
    <w:rsid w:val="00C30A04"/>
    <w:rsid w:val="00C30C57"/>
    <w:rsid w:val="00C318DA"/>
    <w:rsid w:val="00C321BB"/>
    <w:rsid w:val="00C32E35"/>
    <w:rsid w:val="00C330B4"/>
    <w:rsid w:val="00C3378E"/>
    <w:rsid w:val="00C339C8"/>
    <w:rsid w:val="00C33BA6"/>
    <w:rsid w:val="00C33D1F"/>
    <w:rsid w:val="00C3445D"/>
    <w:rsid w:val="00C3461E"/>
    <w:rsid w:val="00C35AA3"/>
    <w:rsid w:val="00C36784"/>
    <w:rsid w:val="00C3696A"/>
    <w:rsid w:val="00C36A93"/>
    <w:rsid w:val="00C36F59"/>
    <w:rsid w:val="00C40A0E"/>
    <w:rsid w:val="00C40F90"/>
    <w:rsid w:val="00C411E4"/>
    <w:rsid w:val="00C41EEB"/>
    <w:rsid w:val="00C425B6"/>
    <w:rsid w:val="00C429BD"/>
    <w:rsid w:val="00C43881"/>
    <w:rsid w:val="00C43AAB"/>
    <w:rsid w:val="00C43C97"/>
    <w:rsid w:val="00C458C8"/>
    <w:rsid w:val="00C46131"/>
    <w:rsid w:val="00C47669"/>
    <w:rsid w:val="00C502CF"/>
    <w:rsid w:val="00C5092D"/>
    <w:rsid w:val="00C50C4F"/>
    <w:rsid w:val="00C510AC"/>
    <w:rsid w:val="00C52C2E"/>
    <w:rsid w:val="00C52CBA"/>
    <w:rsid w:val="00C534C6"/>
    <w:rsid w:val="00C5354A"/>
    <w:rsid w:val="00C5387F"/>
    <w:rsid w:val="00C54117"/>
    <w:rsid w:val="00C549B7"/>
    <w:rsid w:val="00C55638"/>
    <w:rsid w:val="00C5563A"/>
    <w:rsid w:val="00C55894"/>
    <w:rsid w:val="00C567AC"/>
    <w:rsid w:val="00C56890"/>
    <w:rsid w:val="00C57D1B"/>
    <w:rsid w:val="00C60BB9"/>
    <w:rsid w:val="00C61160"/>
    <w:rsid w:val="00C61BE3"/>
    <w:rsid w:val="00C62FD1"/>
    <w:rsid w:val="00C6474E"/>
    <w:rsid w:val="00C64F8F"/>
    <w:rsid w:val="00C65783"/>
    <w:rsid w:val="00C65AF5"/>
    <w:rsid w:val="00C65B7F"/>
    <w:rsid w:val="00C66382"/>
    <w:rsid w:val="00C66695"/>
    <w:rsid w:val="00C70099"/>
    <w:rsid w:val="00C70934"/>
    <w:rsid w:val="00C70B18"/>
    <w:rsid w:val="00C71CA0"/>
    <w:rsid w:val="00C71FD0"/>
    <w:rsid w:val="00C726DE"/>
    <w:rsid w:val="00C72E3A"/>
    <w:rsid w:val="00C735B4"/>
    <w:rsid w:val="00C73E0D"/>
    <w:rsid w:val="00C75E7F"/>
    <w:rsid w:val="00C762AA"/>
    <w:rsid w:val="00C76946"/>
    <w:rsid w:val="00C76EC2"/>
    <w:rsid w:val="00C778E7"/>
    <w:rsid w:val="00C823BE"/>
    <w:rsid w:val="00C82446"/>
    <w:rsid w:val="00C82FF6"/>
    <w:rsid w:val="00C8316C"/>
    <w:rsid w:val="00C8377B"/>
    <w:rsid w:val="00C85047"/>
    <w:rsid w:val="00C85BE5"/>
    <w:rsid w:val="00C864AA"/>
    <w:rsid w:val="00C8738F"/>
    <w:rsid w:val="00C878CC"/>
    <w:rsid w:val="00C8791D"/>
    <w:rsid w:val="00C87A8F"/>
    <w:rsid w:val="00C901BA"/>
    <w:rsid w:val="00C908BC"/>
    <w:rsid w:val="00C90D0D"/>
    <w:rsid w:val="00C90E00"/>
    <w:rsid w:val="00C92FC2"/>
    <w:rsid w:val="00C93264"/>
    <w:rsid w:val="00C93D40"/>
    <w:rsid w:val="00C94F8F"/>
    <w:rsid w:val="00C9543C"/>
    <w:rsid w:val="00C96642"/>
    <w:rsid w:val="00C973C5"/>
    <w:rsid w:val="00C976B1"/>
    <w:rsid w:val="00CA093D"/>
    <w:rsid w:val="00CA0D1E"/>
    <w:rsid w:val="00CA1F4B"/>
    <w:rsid w:val="00CA223D"/>
    <w:rsid w:val="00CA22F8"/>
    <w:rsid w:val="00CA2ADB"/>
    <w:rsid w:val="00CA33C2"/>
    <w:rsid w:val="00CA4248"/>
    <w:rsid w:val="00CA42D7"/>
    <w:rsid w:val="00CA4E5A"/>
    <w:rsid w:val="00CA6848"/>
    <w:rsid w:val="00CA6C4C"/>
    <w:rsid w:val="00CA6D20"/>
    <w:rsid w:val="00CA6D51"/>
    <w:rsid w:val="00CA7450"/>
    <w:rsid w:val="00CA7E63"/>
    <w:rsid w:val="00CA7E85"/>
    <w:rsid w:val="00CB125E"/>
    <w:rsid w:val="00CB2532"/>
    <w:rsid w:val="00CB39FD"/>
    <w:rsid w:val="00CB3B8E"/>
    <w:rsid w:val="00CB40F3"/>
    <w:rsid w:val="00CB4476"/>
    <w:rsid w:val="00CB47C9"/>
    <w:rsid w:val="00CB4AD7"/>
    <w:rsid w:val="00CB4E58"/>
    <w:rsid w:val="00CB5C2F"/>
    <w:rsid w:val="00CB641C"/>
    <w:rsid w:val="00CB6DD2"/>
    <w:rsid w:val="00CB6EF1"/>
    <w:rsid w:val="00CB76E4"/>
    <w:rsid w:val="00CB7D2F"/>
    <w:rsid w:val="00CC0618"/>
    <w:rsid w:val="00CC126C"/>
    <w:rsid w:val="00CC248A"/>
    <w:rsid w:val="00CC3E7F"/>
    <w:rsid w:val="00CC3EDF"/>
    <w:rsid w:val="00CC518C"/>
    <w:rsid w:val="00CC5B38"/>
    <w:rsid w:val="00CC5E2D"/>
    <w:rsid w:val="00CD06F4"/>
    <w:rsid w:val="00CD1D9F"/>
    <w:rsid w:val="00CD1FDB"/>
    <w:rsid w:val="00CD275C"/>
    <w:rsid w:val="00CD2EA9"/>
    <w:rsid w:val="00CD310C"/>
    <w:rsid w:val="00CD34F6"/>
    <w:rsid w:val="00CD376A"/>
    <w:rsid w:val="00CD4480"/>
    <w:rsid w:val="00CD5870"/>
    <w:rsid w:val="00CD5A93"/>
    <w:rsid w:val="00CD5C6E"/>
    <w:rsid w:val="00CD6754"/>
    <w:rsid w:val="00CD72BE"/>
    <w:rsid w:val="00CE065D"/>
    <w:rsid w:val="00CE0786"/>
    <w:rsid w:val="00CE1134"/>
    <w:rsid w:val="00CE13CF"/>
    <w:rsid w:val="00CE3BA9"/>
    <w:rsid w:val="00CE3E40"/>
    <w:rsid w:val="00CE3EA5"/>
    <w:rsid w:val="00CE3FF4"/>
    <w:rsid w:val="00CE4551"/>
    <w:rsid w:val="00CE48E2"/>
    <w:rsid w:val="00CE492F"/>
    <w:rsid w:val="00CE49B0"/>
    <w:rsid w:val="00CE4BA0"/>
    <w:rsid w:val="00CE4F2F"/>
    <w:rsid w:val="00CE4F40"/>
    <w:rsid w:val="00CE500C"/>
    <w:rsid w:val="00CE5F1A"/>
    <w:rsid w:val="00CE7081"/>
    <w:rsid w:val="00CF0329"/>
    <w:rsid w:val="00CF0653"/>
    <w:rsid w:val="00CF0788"/>
    <w:rsid w:val="00CF1B91"/>
    <w:rsid w:val="00CF259A"/>
    <w:rsid w:val="00CF2845"/>
    <w:rsid w:val="00CF3AE5"/>
    <w:rsid w:val="00CF3CEE"/>
    <w:rsid w:val="00CF4E8B"/>
    <w:rsid w:val="00CF54B4"/>
    <w:rsid w:val="00CF67C2"/>
    <w:rsid w:val="00CF6A0B"/>
    <w:rsid w:val="00CF6BDA"/>
    <w:rsid w:val="00CF77B5"/>
    <w:rsid w:val="00CF7BBA"/>
    <w:rsid w:val="00CF7E0E"/>
    <w:rsid w:val="00D00823"/>
    <w:rsid w:val="00D0092D"/>
    <w:rsid w:val="00D0139E"/>
    <w:rsid w:val="00D01D6C"/>
    <w:rsid w:val="00D02288"/>
    <w:rsid w:val="00D02881"/>
    <w:rsid w:val="00D02D35"/>
    <w:rsid w:val="00D0558F"/>
    <w:rsid w:val="00D05715"/>
    <w:rsid w:val="00D05BF8"/>
    <w:rsid w:val="00D0605A"/>
    <w:rsid w:val="00D06111"/>
    <w:rsid w:val="00D06252"/>
    <w:rsid w:val="00D06420"/>
    <w:rsid w:val="00D06C1E"/>
    <w:rsid w:val="00D0708F"/>
    <w:rsid w:val="00D07180"/>
    <w:rsid w:val="00D07945"/>
    <w:rsid w:val="00D107E7"/>
    <w:rsid w:val="00D10A12"/>
    <w:rsid w:val="00D11D5E"/>
    <w:rsid w:val="00D1201A"/>
    <w:rsid w:val="00D12365"/>
    <w:rsid w:val="00D1287E"/>
    <w:rsid w:val="00D136C9"/>
    <w:rsid w:val="00D140AD"/>
    <w:rsid w:val="00D1670F"/>
    <w:rsid w:val="00D179E8"/>
    <w:rsid w:val="00D17AA0"/>
    <w:rsid w:val="00D20FB6"/>
    <w:rsid w:val="00D221E1"/>
    <w:rsid w:val="00D223F5"/>
    <w:rsid w:val="00D233BC"/>
    <w:rsid w:val="00D2376D"/>
    <w:rsid w:val="00D2465C"/>
    <w:rsid w:val="00D24908"/>
    <w:rsid w:val="00D24CB6"/>
    <w:rsid w:val="00D24F67"/>
    <w:rsid w:val="00D25A24"/>
    <w:rsid w:val="00D25C78"/>
    <w:rsid w:val="00D25E9E"/>
    <w:rsid w:val="00D26167"/>
    <w:rsid w:val="00D26653"/>
    <w:rsid w:val="00D2757D"/>
    <w:rsid w:val="00D2782C"/>
    <w:rsid w:val="00D316EF"/>
    <w:rsid w:val="00D3321D"/>
    <w:rsid w:val="00D33C1A"/>
    <w:rsid w:val="00D34A2A"/>
    <w:rsid w:val="00D34DED"/>
    <w:rsid w:val="00D3520F"/>
    <w:rsid w:val="00D35314"/>
    <w:rsid w:val="00D35CE1"/>
    <w:rsid w:val="00D375A6"/>
    <w:rsid w:val="00D377D8"/>
    <w:rsid w:val="00D40E35"/>
    <w:rsid w:val="00D4100D"/>
    <w:rsid w:val="00D414F3"/>
    <w:rsid w:val="00D41CC9"/>
    <w:rsid w:val="00D421B0"/>
    <w:rsid w:val="00D421E5"/>
    <w:rsid w:val="00D42C73"/>
    <w:rsid w:val="00D43444"/>
    <w:rsid w:val="00D449EB"/>
    <w:rsid w:val="00D465BE"/>
    <w:rsid w:val="00D47423"/>
    <w:rsid w:val="00D4794F"/>
    <w:rsid w:val="00D47FE6"/>
    <w:rsid w:val="00D50A87"/>
    <w:rsid w:val="00D50DC7"/>
    <w:rsid w:val="00D5206A"/>
    <w:rsid w:val="00D52764"/>
    <w:rsid w:val="00D54472"/>
    <w:rsid w:val="00D5451D"/>
    <w:rsid w:val="00D5586D"/>
    <w:rsid w:val="00D565F8"/>
    <w:rsid w:val="00D56AE9"/>
    <w:rsid w:val="00D56E36"/>
    <w:rsid w:val="00D601B3"/>
    <w:rsid w:val="00D603B6"/>
    <w:rsid w:val="00D60827"/>
    <w:rsid w:val="00D615C4"/>
    <w:rsid w:val="00D62439"/>
    <w:rsid w:val="00D62706"/>
    <w:rsid w:val="00D627CE"/>
    <w:rsid w:val="00D63208"/>
    <w:rsid w:val="00D632F0"/>
    <w:rsid w:val="00D634CF"/>
    <w:rsid w:val="00D635C3"/>
    <w:rsid w:val="00D647D5"/>
    <w:rsid w:val="00D64E17"/>
    <w:rsid w:val="00D653DA"/>
    <w:rsid w:val="00D65B87"/>
    <w:rsid w:val="00D65DD5"/>
    <w:rsid w:val="00D65DE8"/>
    <w:rsid w:val="00D70C69"/>
    <w:rsid w:val="00D712F2"/>
    <w:rsid w:val="00D71C9A"/>
    <w:rsid w:val="00D720A3"/>
    <w:rsid w:val="00D720EB"/>
    <w:rsid w:val="00D72FD4"/>
    <w:rsid w:val="00D73473"/>
    <w:rsid w:val="00D74140"/>
    <w:rsid w:val="00D748B0"/>
    <w:rsid w:val="00D75EC3"/>
    <w:rsid w:val="00D8040C"/>
    <w:rsid w:val="00D809FB"/>
    <w:rsid w:val="00D819EC"/>
    <w:rsid w:val="00D81F31"/>
    <w:rsid w:val="00D82628"/>
    <w:rsid w:val="00D83A0E"/>
    <w:rsid w:val="00D83DD1"/>
    <w:rsid w:val="00D84205"/>
    <w:rsid w:val="00D8577E"/>
    <w:rsid w:val="00D858F7"/>
    <w:rsid w:val="00D85FBF"/>
    <w:rsid w:val="00D863A6"/>
    <w:rsid w:val="00D8674C"/>
    <w:rsid w:val="00D868CD"/>
    <w:rsid w:val="00D86CEB"/>
    <w:rsid w:val="00D870E4"/>
    <w:rsid w:val="00D8726C"/>
    <w:rsid w:val="00D90375"/>
    <w:rsid w:val="00D905B2"/>
    <w:rsid w:val="00D908FA"/>
    <w:rsid w:val="00D90F90"/>
    <w:rsid w:val="00D914B6"/>
    <w:rsid w:val="00D918D3"/>
    <w:rsid w:val="00D918D4"/>
    <w:rsid w:val="00D93856"/>
    <w:rsid w:val="00D93AD0"/>
    <w:rsid w:val="00D949C3"/>
    <w:rsid w:val="00D95A8B"/>
    <w:rsid w:val="00D96046"/>
    <w:rsid w:val="00D967BF"/>
    <w:rsid w:val="00D968C9"/>
    <w:rsid w:val="00D96AC0"/>
    <w:rsid w:val="00D97E4A"/>
    <w:rsid w:val="00D97EC2"/>
    <w:rsid w:val="00DA06DB"/>
    <w:rsid w:val="00DA12D6"/>
    <w:rsid w:val="00DA1730"/>
    <w:rsid w:val="00DA17F8"/>
    <w:rsid w:val="00DA1994"/>
    <w:rsid w:val="00DA1DBA"/>
    <w:rsid w:val="00DA283A"/>
    <w:rsid w:val="00DA2C2D"/>
    <w:rsid w:val="00DA4FE5"/>
    <w:rsid w:val="00DA5C41"/>
    <w:rsid w:val="00DA61A2"/>
    <w:rsid w:val="00DA6504"/>
    <w:rsid w:val="00DA7FC1"/>
    <w:rsid w:val="00DB0295"/>
    <w:rsid w:val="00DB0437"/>
    <w:rsid w:val="00DB12BD"/>
    <w:rsid w:val="00DB35E1"/>
    <w:rsid w:val="00DB3C1C"/>
    <w:rsid w:val="00DB3CAF"/>
    <w:rsid w:val="00DB4541"/>
    <w:rsid w:val="00DB675D"/>
    <w:rsid w:val="00DB6C61"/>
    <w:rsid w:val="00DB6C65"/>
    <w:rsid w:val="00DC176E"/>
    <w:rsid w:val="00DC1E15"/>
    <w:rsid w:val="00DC1E22"/>
    <w:rsid w:val="00DC205F"/>
    <w:rsid w:val="00DC2D52"/>
    <w:rsid w:val="00DC2EE8"/>
    <w:rsid w:val="00DC3FEA"/>
    <w:rsid w:val="00DC561D"/>
    <w:rsid w:val="00DC6715"/>
    <w:rsid w:val="00DC6F31"/>
    <w:rsid w:val="00DC794C"/>
    <w:rsid w:val="00DC7A65"/>
    <w:rsid w:val="00DD1382"/>
    <w:rsid w:val="00DD2261"/>
    <w:rsid w:val="00DD389A"/>
    <w:rsid w:val="00DD45EF"/>
    <w:rsid w:val="00DD4C62"/>
    <w:rsid w:val="00DD5BD3"/>
    <w:rsid w:val="00DD67CB"/>
    <w:rsid w:val="00DD738D"/>
    <w:rsid w:val="00DD7AAC"/>
    <w:rsid w:val="00DD7DC0"/>
    <w:rsid w:val="00DE0173"/>
    <w:rsid w:val="00DE0ED4"/>
    <w:rsid w:val="00DE106C"/>
    <w:rsid w:val="00DE113D"/>
    <w:rsid w:val="00DE19EE"/>
    <w:rsid w:val="00DE22C0"/>
    <w:rsid w:val="00DE29C5"/>
    <w:rsid w:val="00DE576C"/>
    <w:rsid w:val="00DE60C9"/>
    <w:rsid w:val="00DE62C2"/>
    <w:rsid w:val="00DE6B8B"/>
    <w:rsid w:val="00DE7811"/>
    <w:rsid w:val="00DE7B48"/>
    <w:rsid w:val="00DE7D36"/>
    <w:rsid w:val="00DF0407"/>
    <w:rsid w:val="00DF08B5"/>
    <w:rsid w:val="00DF0F40"/>
    <w:rsid w:val="00DF1CB1"/>
    <w:rsid w:val="00DF1F10"/>
    <w:rsid w:val="00DF2F7D"/>
    <w:rsid w:val="00DF3B83"/>
    <w:rsid w:val="00DF3E41"/>
    <w:rsid w:val="00DF40E0"/>
    <w:rsid w:val="00DF4144"/>
    <w:rsid w:val="00DF45D8"/>
    <w:rsid w:val="00DF558D"/>
    <w:rsid w:val="00DF5CC0"/>
    <w:rsid w:val="00DF5D9A"/>
    <w:rsid w:val="00DF7B10"/>
    <w:rsid w:val="00DF7F6B"/>
    <w:rsid w:val="00E0094C"/>
    <w:rsid w:val="00E01311"/>
    <w:rsid w:val="00E0142A"/>
    <w:rsid w:val="00E01687"/>
    <w:rsid w:val="00E01EB4"/>
    <w:rsid w:val="00E02129"/>
    <w:rsid w:val="00E0360D"/>
    <w:rsid w:val="00E0402B"/>
    <w:rsid w:val="00E04562"/>
    <w:rsid w:val="00E04EBE"/>
    <w:rsid w:val="00E05057"/>
    <w:rsid w:val="00E05BE6"/>
    <w:rsid w:val="00E05D67"/>
    <w:rsid w:val="00E05DD1"/>
    <w:rsid w:val="00E05ECA"/>
    <w:rsid w:val="00E0659F"/>
    <w:rsid w:val="00E0681B"/>
    <w:rsid w:val="00E0684A"/>
    <w:rsid w:val="00E07159"/>
    <w:rsid w:val="00E108FB"/>
    <w:rsid w:val="00E1099F"/>
    <w:rsid w:val="00E1181C"/>
    <w:rsid w:val="00E11AAC"/>
    <w:rsid w:val="00E12122"/>
    <w:rsid w:val="00E12155"/>
    <w:rsid w:val="00E12E82"/>
    <w:rsid w:val="00E13E1D"/>
    <w:rsid w:val="00E13F9C"/>
    <w:rsid w:val="00E13F9E"/>
    <w:rsid w:val="00E14B56"/>
    <w:rsid w:val="00E160F8"/>
    <w:rsid w:val="00E161AD"/>
    <w:rsid w:val="00E16509"/>
    <w:rsid w:val="00E175FF"/>
    <w:rsid w:val="00E20134"/>
    <w:rsid w:val="00E206ED"/>
    <w:rsid w:val="00E212B6"/>
    <w:rsid w:val="00E21946"/>
    <w:rsid w:val="00E21AB9"/>
    <w:rsid w:val="00E22251"/>
    <w:rsid w:val="00E2228B"/>
    <w:rsid w:val="00E22E59"/>
    <w:rsid w:val="00E23085"/>
    <w:rsid w:val="00E242AB"/>
    <w:rsid w:val="00E24DDB"/>
    <w:rsid w:val="00E25323"/>
    <w:rsid w:val="00E25720"/>
    <w:rsid w:val="00E26856"/>
    <w:rsid w:val="00E26BF5"/>
    <w:rsid w:val="00E310D5"/>
    <w:rsid w:val="00E331A7"/>
    <w:rsid w:val="00E33560"/>
    <w:rsid w:val="00E33CED"/>
    <w:rsid w:val="00E34AD0"/>
    <w:rsid w:val="00E36A9D"/>
    <w:rsid w:val="00E37099"/>
    <w:rsid w:val="00E371F3"/>
    <w:rsid w:val="00E377C5"/>
    <w:rsid w:val="00E406E3"/>
    <w:rsid w:val="00E42251"/>
    <w:rsid w:val="00E42703"/>
    <w:rsid w:val="00E42890"/>
    <w:rsid w:val="00E432CA"/>
    <w:rsid w:val="00E43A0B"/>
    <w:rsid w:val="00E44C33"/>
    <w:rsid w:val="00E45C36"/>
    <w:rsid w:val="00E4611C"/>
    <w:rsid w:val="00E46122"/>
    <w:rsid w:val="00E50343"/>
    <w:rsid w:val="00E51E57"/>
    <w:rsid w:val="00E52987"/>
    <w:rsid w:val="00E52E8E"/>
    <w:rsid w:val="00E533F4"/>
    <w:rsid w:val="00E5446B"/>
    <w:rsid w:val="00E54590"/>
    <w:rsid w:val="00E5462C"/>
    <w:rsid w:val="00E54648"/>
    <w:rsid w:val="00E54B0A"/>
    <w:rsid w:val="00E54D7B"/>
    <w:rsid w:val="00E556E5"/>
    <w:rsid w:val="00E56780"/>
    <w:rsid w:val="00E56C39"/>
    <w:rsid w:val="00E56E4B"/>
    <w:rsid w:val="00E57FBB"/>
    <w:rsid w:val="00E604E2"/>
    <w:rsid w:val="00E608EB"/>
    <w:rsid w:val="00E626EC"/>
    <w:rsid w:val="00E62893"/>
    <w:rsid w:val="00E63AA5"/>
    <w:rsid w:val="00E64494"/>
    <w:rsid w:val="00E648F4"/>
    <w:rsid w:val="00E65233"/>
    <w:rsid w:val="00E65441"/>
    <w:rsid w:val="00E65F37"/>
    <w:rsid w:val="00E66D2B"/>
    <w:rsid w:val="00E6776F"/>
    <w:rsid w:val="00E72D79"/>
    <w:rsid w:val="00E72E77"/>
    <w:rsid w:val="00E74522"/>
    <w:rsid w:val="00E74BE8"/>
    <w:rsid w:val="00E74F2B"/>
    <w:rsid w:val="00E751E6"/>
    <w:rsid w:val="00E75C77"/>
    <w:rsid w:val="00E75F77"/>
    <w:rsid w:val="00E77353"/>
    <w:rsid w:val="00E7751F"/>
    <w:rsid w:val="00E7773E"/>
    <w:rsid w:val="00E800A5"/>
    <w:rsid w:val="00E809DC"/>
    <w:rsid w:val="00E80ADD"/>
    <w:rsid w:val="00E80C89"/>
    <w:rsid w:val="00E80DD3"/>
    <w:rsid w:val="00E80E40"/>
    <w:rsid w:val="00E81522"/>
    <w:rsid w:val="00E81988"/>
    <w:rsid w:val="00E8211E"/>
    <w:rsid w:val="00E828DD"/>
    <w:rsid w:val="00E8446E"/>
    <w:rsid w:val="00E84FB3"/>
    <w:rsid w:val="00E85081"/>
    <w:rsid w:val="00E86888"/>
    <w:rsid w:val="00E86EB9"/>
    <w:rsid w:val="00E87783"/>
    <w:rsid w:val="00E907A7"/>
    <w:rsid w:val="00E90D1E"/>
    <w:rsid w:val="00E90F97"/>
    <w:rsid w:val="00E91A01"/>
    <w:rsid w:val="00E92AB8"/>
    <w:rsid w:val="00E93D9D"/>
    <w:rsid w:val="00E93E47"/>
    <w:rsid w:val="00E94BB8"/>
    <w:rsid w:val="00E95911"/>
    <w:rsid w:val="00E95C9F"/>
    <w:rsid w:val="00E9616A"/>
    <w:rsid w:val="00E96908"/>
    <w:rsid w:val="00E976B1"/>
    <w:rsid w:val="00E97A84"/>
    <w:rsid w:val="00EA0A22"/>
    <w:rsid w:val="00EA198D"/>
    <w:rsid w:val="00EA1BFD"/>
    <w:rsid w:val="00EA231C"/>
    <w:rsid w:val="00EA2BDF"/>
    <w:rsid w:val="00EA2CAD"/>
    <w:rsid w:val="00EA4C99"/>
    <w:rsid w:val="00EA5522"/>
    <w:rsid w:val="00EA652B"/>
    <w:rsid w:val="00EA671B"/>
    <w:rsid w:val="00EA6AB1"/>
    <w:rsid w:val="00EA6D70"/>
    <w:rsid w:val="00EA6E2A"/>
    <w:rsid w:val="00EA76BA"/>
    <w:rsid w:val="00EA781B"/>
    <w:rsid w:val="00EB0784"/>
    <w:rsid w:val="00EB07E5"/>
    <w:rsid w:val="00EB0832"/>
    <w:rsid w:val="00EB0EBF"/>
    <w:rsid w:val="00EB2AF1"/>
    <w:rsid w:val="00EB2BAB"/>
    <w:rsid w:val="00EB2E85"/>
    <w:rsid w:val="00EB34A6"/>
    <w:rsid w:val="00EB3545"/>
    <w:rsid w:val="00EB44FB"/>
    <w:rsid w:val="00EB4883"/>
    <w:rsid w:val="00EB50E5"/>
    <w:rsid w:val="00EB54B7"/>
    <w:rsid w:val="00EB5A2E"/>
    <w:rsid w:val="00EB6B71"/>
    <w:rsid w:val="00EB6D8F"/>
    <w:rsid w:val="00EB77DF"/>
    <w:rsid w:val="00EB78A0"/>
    <w:rsid w:val="00EC0AA4"/>
    <w:rsid w:val="00EC1011"/>
    <w:rsid w:val="00EC1317"/>
    <w:rsid w:val="00EC15EF"/>
    <w:rsid w:val="00EC2642"/>
    <w:rsid w:val="00EC2E8A"/>
    <w:rsid w:val="00EC31C6"/>
    <w:rsid w:val="00EC34F7"/>
    <w:rsid w:val="00EC3564"/>
    <w:rsid w:val="00EC3D63"/>
    <w:rsid w:val="00EC4061"/>
    <w:rsid w:val="00EC486D"/>
    <w:rsid w:val="00EC4D2E"/>
    <w:rsid w:val="00EC5DED"/>
    <w:rsid w:val="00EC6040"/>
    <w:rsid w:val="00EC609A"/>
    <w:rsid w:val="00EC64ED"/>
    <w:rsid w:val="00EC667E"/>
    <w:rsid w:val="00EC6977"/>
    <w:rsid w:val="00EC6B23"/>
    <w:rsid w:val="00EC6F8E"/>
    <w:rsid w:val="00EC7244"/>
    <w:rsid w:val="00ED0302"/>
    <w:rsid w:val="00ED03C3"/>
    <w:rsid w:val="00ED0C9A"/>
    <w:rsid w:val="00ED1A38"/>
    <w:rsid w:val="00ED1B48"/>
    <w:rsid w:val="00ED1E52"/>
    <w:rsid w:val="00ED2186"/>
    <w:rsid w:val="00ED33EA"/>
    <w:rsid w:val="00ED6FCA"/>
    <w:rsid w:val="00EE0267"/>
    <w:rsid w:val="00EE263C"/>
    <w:rsid w:val="00EE3087"/>
    <w:rsid w:val="00EE3B6B"/>
    <w:rsid w:val="00EE4BFA"/>
    <w:rsid w:val="00EE5670"/>
    <w:rsid w:val="00EE56DD"/>
    <w:rsid w:val="00EE66C2"/>
    <w:rsid w:val="00EE67E1"/>
    <w:rsid w:val="00EE6856"/>
    <w:rsid w:val="00EE69F8"/>
    <w:rsid w:val="00EE7006"/>
    <w:rsid w:val="00EF11F7"/>
    <w:rsid w:val="00EF1701"/>
    <w:rsid w:val="00EF19A7"/>
    <w:rsid w:val="00EF2111"/>
    <w:rsid w:val="00EF3133"/>
    <w:rsid w:val="00EF31D3"/>
    <w:rsid w:val="00EF3C9C"/>
    <w:rsid w:val="00EF3E44"/>
    <w:rsid w:val="00EF69D8"/>
    <w:rsid w:val="00EF70A1"/>
    <w:rsid w:val="00EF75D2"/>
    <w:rsid w:val="00EF7DCF"/>
    <w:rsid w:val="00EF7F54"/>
    <w:rsid w:val="00F016C9"/>
    <w:rsid w:val="00F01983"/>
    <w:rsid w:val="00F01DC1"/>
    <w:rsid w:val="00F03072"/>
    <w:rsid w:val="00F030EA"/>
    <w:rsid w:val="00F03488"/>
    <w:rsid w:val="00F0422E"/>
    <w:rsid w:val="00F042AE"/>
    <w:rsid w:val="00F05356"/>
    <w:rsid w:val="00F0540A"/>
    <w:rsid w:val="00F05CBB"/>
    <w:rsid w:val="00F05FC3"/>
    <w:rsid w:val="00F06CD8"/>
    <w:rsid w:val="00F06DF6"/>
    <w:rsid w:val="00F0707F"/>
    <w:rsid w:val="00F07345"/>
    <w:rsid w:val="00F111CF"/>
    <w:rsid w:val="00F1206E"/>
    <w:rsid w:val="00F122D1"/>
    <w:rsid w:val="00F128A2"/>
    <w:rsid w:val="00F12AF4"/>
    <w:rsid w:val="00F13630"/>
    <w:rsid w:val="00F13D67"/>
    <w:rsid w:val="00F13DA0"/>
    <w:rsid w:val="00F1436B"/>
    <w:rsid w:val="00F14685"/>
    <w:rsid w:val="00F14720"/>
    <w:rsid w:val="00F14C70"/>
    <w:rsid w:val="00F150C9"/>
    <w:rsid w:val="00F158B9"/>
    <w:rsid w:val="00F1669F"/>
    <w:rsid w:val="00F16744"/>
    <w:rsid w:val="00F168B7"/>
    <w:rsid w:val="00F1692E"/>
    <w:rsid w:val="00F16A5A"/>
    <w:rsid w:val="00F16A97"/>
    <w:rsid w:val="00F17F1F"/>
    <w:rsid w:val="00F17F62"/>
    <w:rsid w:val="00F2028D"/>
    <w:rsid w:val="00F20456"/>
    <w:rsid w:val="00F20942"/>
    <w:rsid w:val="00F219C4"/>
    <w:rsid w:val="00F219D7"/>
    <w:rsid w:val="00F21F07"/>
    <w:rsid w:val="00F22506"/>
    <w:rsid w:val="00F23897"/>
    <w:rsid w:val="00F23C02"/>
    <w:rsid w:val="00F24197"/>
    <w:rsid w:val="00F25414"/>
    <w:rsid w:val="00F25E91"/>
    <w:rsid w:val="00F26E00"/>
    <w:rsid w:val="00F273F1"/>
    <w:rsid w:val="00F27975"/>
    <w:rsid w:val="00F3000A"/>
    <w:rsid w:val="00F3017A"/>
    <w:rsid w:val="00F305B4"/>
    <w:rsid w:val="00F3071D"/>
    <w:rsid w:val="00F31CF5"/>
    <w:rsid w:val="00F3248B"/>
    <w:rsid w:val="00F3309F"/>
    <w:rsid w:val="00F33196"/>
    <w:rsid w:val="00F34816"/>
    <w:rsid w:val="00F356E5"/>
    <w:rsid w:val="00F3587E"/>
    <w:rsid w:val="00F36194"/>
    <w:rsid w:val="00F3744E"/>
    <w:rsid w:val="00F40E4F"/>
    <w:rsid w:val="00F419C3"/>
    <w:rsid w:val="00F42D48"/>
    <w:rsid w:val="00F42D6D"/>
    <w:rsid w:val="00F439BF"/>
    <w:rsid w:val="00F43E49"/>
    <w:rsid w:val="00F47542"/>
    <w:rsid w:val="00F47865"/>
    <w:rsid w:val="00F47BB9"/>
    <w:rsid w:val="00F47D4F"/>
    <w:rsid w:val="00F47E73"/>
    <w:rsid w:val="00F50B57"/>
    <w:rsid w:val="00F5227B"/>
    <w:rsid w:val="00F525C0"/>
    <w:rsid w:val="00F533C3"/>
    <w:rsid w:val="00F54984"/>
    <w:rsid w:val="00F5657D"/>
    <w:rsid w:val="00F608D7"/>
    <w:rsid w:val="00F60FCB"/>
    <w:rsid w:val="00F619ED"/>
    <w:rsid w:val="00F627B6"/>
    <w:rsid w:val="00F62EDC"/>
    <w:rsid w:val="00F63238"/>
    <w:rsid w:val="00F632B1"/>
    <w:rsid w:val="00F63497"/>
    <w:rsid w:val="00F63982"/>
    <w:rsid w:val="00F6445B"/>
    <w:rsid w:val="00F64870"/>
    <w:rsid w:val="00F65BCE"/>
    <w:rsid w:val="00F664B0"/>
    <w:rsid w:val="00F665F5"/>
    <w:rsid w:val="00F677EA"/>
    <w:rsid w:val="00F67D88"/>
    <w:rsid w:val="00F708BA"/>
    <w:rsid w:val="00F72AF7"/>
    <w:rsid w:val="00F72B08"/>
    <w:rsid w:val="00F73058"/>
    <w:rsid w:val="00F730C0"/>
    <w:rsid w:val="00F74375"/>
    <w:rsid w:val="00F744E5"/>
    <w:rsid w:val="00F74B03"/>
    <w:rsid w:val="00F7566F"/>
    <w:rsid w:val="00F75A05"/>
    <w:rsid w:val="00F76573"/>
    <w:rsid w:val="00F76C6A"/>
    <w:rsid w:val="00F80132"/>
    <w:rsid w:val="00F81713"/>
    <w:rsid w:val="00F8184A"/>
    <w:rsid w:val="00F81F27"/>
    <w:rsid w:val="00F82BDA"/>
    <w:rsid w:val="00F839CC"/>
    <w:rsid w:val="00F84588"/>
    <w:rsid w:val="00F84877"/>
    <w:rsid w:val="00F84993"/>
    <w:rsid w:val="00F84CD1"/>
    <w:rsid w:val="00F85D03"/>
    <w:rsid w:val="00F8659E"/>
    <w:rsid w:val="00F90983"/>
    <w:rsid w:val="00F91A79"/>
    <w:rsid w:val="00F942A7"/>
    <w:rsid w:val="00F94A87"/>
    <w:rsid w:val="00F94C76"/>
    <w:rsid w:val="00FA02B9"/>
    <w:rsid w:val="00FA06A7"/>
    <w:rsid w:val="00FA0A62"/>
    <w:rsid w:val="00FA0C09"/>
    <w:rsid w:val="00FA0C97"/>
    <w:rsid w:val="00FA0D35"/>
    <w:rsid w:val="00FA1199"/>
    <w:rsid w:val="00FA1216"/>
    <w:rsid w:val="00FA1B7C"/>
    <w:rsid w:val="00FA2E74"/>
    <w:rsid w:val="00FA3B90"/>
    <w:rsid w:val="00FA4560"/>
    <w:rsid w:val="00FA474E"/>
    <w:rsid w:val="00FA4ABC"/>
    <w:rsid w:val="00FA5B3E"/>
    <w:rsid w:val="00FA5C2E"/>
    <w:rsid w:val="00FA6388"/>
    <w:rsid w:val="00FA65EE"/>
    <w:rsid w:val="00FA6DF6"/>
    <w:rsid w:val="00FA7BD3"/>
    <w:rsid w:val="00FB07D9"/>
    <w:rsid w:val="00FB0C21"/>
    <w:rsid w:val="00FB1298"/>
    <w:rsid w:val="00FB1C47"/>
    <w:rsid w:val="00FB2631"/>
    <w:rsid w:val="00FB27CE"/>
    <w:rsid w:val="00FB2CBC"/>
    <w:rsid w:val="00FB3503"/>
    <w:rsid w:val="00FB4D19"/>
    <w:rsid w:val="00FB4F76"/>
    <w:rsid w:val="00FB564C"/>
    <w:rsid w:val="00FB5A6C"/>
    <w:rsid w:val="00FB5E75"/>
    <w:rsid w:val="00FB653D"/>
    <w:rsid w:val="00FB6A6A"/>
    <w:rsid w:val="00FB7005"/>
    <w:rsid w:val="00FC13BF"/>
    <w:rsid w:val="00FC1622"/>
    <w:rsid w:val="00FC1F95"/>
    <w:rsid w:val="00FC1FAF"/>
    <w:rsid w:val="00FC2079"/>
    <w:rsid w:val="00FC44C5"/>
    <w:rsid w:val="00FC4F0B"/>
    <w:rsid w:val="00FC5016"/>
    <w:rsid w:val="00FC5717"/>
    <w:rsid w:val="00FC6C4E"/>
    <w:rsid w:val="00FC74B2"/>
    <w:rsid w:val="00FD0AE2"/>
    <w:rsid w:val="00FD0FC9"/>
    <w:rsid w:val="00FD1B5F"/>
    <w:rsid w:val="00FD215F"/>
    <w:rsid w:val="00FD25FA"/>
    <w:rsid w:val="00FD30CA"/>
    <w:rsid w:val="00FD3B60"/>
    <w:rsid w:val="00FD3F9F"/>
    <w:rsid w:val="00FD4046"/>
    <w:rsid w:val="00FD6321"/>
    <w:rsid w:val="00FD6E11"/>
    <w:rsid w:val="00FD721F"/>
    <w:rsid w:val="00FD771E"/>
    <w:rsid w:val="00FE1B72"/>
    <w:rsid w:val="00FE2DA5"/>
    <w:rsid w:val="00FE3077"/>
    <w:rsid w:val="00FE3AA0"/>
    <w:rsid w:val="00FE5057"/>
    <w:rsid w:val="00FE7219"/>
    <w:rsid w:val="00FE7766"/>
    <w:rsid w:val="00FE7AB4"/>
    <w:rsid w:val="00FF0945"/>
    <w:rsid w:val="00FF1088"/>
    <w:rsid w:val="00FF16DD"/>
    <w:rsid w:val="00FF274C"/>
    <w:rsid w:val="00FF3882"/>
    <w:rsid w:val="00FF4982"/>
    <w:rsid w:val="00FF544F"/>
    <w:rsid w:val="00FF5FD8"/>
    <w:rsid w:val="00FF7036"/>
    <w:rsid w:val="00FF772B"/>
    <w:rsid w:val="00FF79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6AC0512"/>
  <w15:docId w15:val="{8A039230-07A5-4D21-B77E-71B9CDF85F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Times New Roman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 w:qFormat="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</w:latentStyles>
  <w:style w:type="paragraph" w:default="1" w:styleId="Normal">
    <w:name w:val="Normal"/>
    <w:qFormat/>
    <w:rsid w:val="001A6053"/>
    <w:pPr>
      <w:spacing w:before="240" w:after="240" w:line="360" w:lineRule="auto"/>
    </w:pPr>
    <w:rPr>
      <w:rFonts w:ascii="FS Me Pro" w:hAnsi="FS Me Pro" w:cs="Tahoma"/>
      <w:sz w:val="28"/>
      <w:szCs w:val="28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1A6053"/>
    <w:pPr>
      <w:keepNext/>
      <w:keepLines/>
      <w:tabs>
        <w:tab w:val="left" w:pos="5655"/>
      </w:tabs>
      <w:spacing w:before="8000"/>
      <w:outlineLvl w:val="0"/>
    </w:pPr>
    <w:rPr>
      <w:rFonts w:cs="Times New Roman"/>
      <w:b/>
      <w:bCs/>
      <w:noProof/>
      <w:color w:val="FFFFFF" w:themeColor="background1"/>
      <w:sz w:val="56"/>
      <w:szCs w:val="56"/>
      <w:lang w:val="en-US" w:eastAsia="x-none"/>
    </w:rPr>
  </w:style>
  <w:style w:type="paragraph" w:styleId="Heading2">
    <w:name w:val="heading 2"/>
    <w:basedOn w:val="Normal"/>
    <w:next w:val="Normal"/>
    <w:link w:val="Heading2Char"/>
    <w:uiPriority w:val="9"/>
    <w:qFormat/>
    <w:rsid w:val="00D8726C"/>
    <w:pPr>
      <w:keepNext/>
      <w:keepLines/>
      <w:tabs>
        <w:tab w:val="left" w:pos="5655"/>
      </w:tabs>
      <w:spacing w:after="0"/>
      <w:outlineLvl w:val="1"/>
    </w:pPr>
    <w:rPr>
      <w:rFonts w:cs="Times New Roman"/>
      <w:b/>
      <w:bCs/>
      <w:color w:val="6B2976"/>
      <w:sz w:val="40"/>
      <w:szCs w:val="40"/>
      <w:lang w:val="x-none" w:eastAsia="x-none"/>
    </w:rPr>
  </w:style>
  <w:style w:type="paragraph" w:styleId="Heading3">
    <w:name w:val="heading 3"/>
    <w:basedOn w:val="Normal"/>
    <w:next w:val="Normal"/>
    <w:link w:val="Heading3Char"/>
    <w:uiPriority w:val="9"/>
    <w:qFormat/>
    <w:rsid w:val="00F67D88"/>
    <w:pPr>
      <w:keepNext/>
      <w:spacing w:after="0"/>
      <w:outlineLvl w:val="2"/>
    </w:pPr>
    <w:rPr>
      <w:rFonts w:cs="Times New Roman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B85A5C"/>
    <w:pPr>
      <w:keepNext/>
      <w:keepLines/>
      <w:spacing w:line="240" w:lineRule="auto"/>
      <w:outlineLvl w:val="3"/>
    </w:pPr>
    <w:rPr>
      <w:rFonts w:eastAsiaTheme="majorEastAsia" w:cstheme="majorBidi"/>
      <w:b/>
      <w:bCs/>
      <w:color w:val="6B2976"/>
      <w:sz w:val="32"/>
      <w:szCs w:val="32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E26BF5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4F1E58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8104A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34143A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1A6053"/>
    <w:rPr>
      <w:rFonts w:ascii="FS Me Pro" w:hAnsi="FS Me Pro"/>
      <w:b/>
      <w:bCs/>
      <w:noProof/>
      <w:color w:val="FFFFFF" w:themeColor="background1"/>
      <w:sz w:val="56"/>
      <w:szCs w:val="56"/>
      <w:lang w:val="en-US" w:eastAsia="x-none"/>
    </w:rPr>
  </w:style>
  <w:style w:type="character" w:customStyle="1" w:styleId="Heading2Char">
    <w:name w:val="Heading 2 Char"/>
    <w:link w:val="Heading2"/>
    <w:uiPriority w:val="9"/>
    <w:rsid w:val="00D8726C"/>
    <w:rPr>
      <w:rFonts w:ascii="FS Me Pro" w:hAnsi="FS Me Pro"/>
      <w:b/>
      <w:bCs/>
      <w:color w:val="6B2976"/>
      <w:sz w:val="40"/>
      <w:szCs w:val="40"/>
      <w:lang w:val="x-none" w:eastAsia="x-none"/>
    </w:rPr>
  </w:style>
  <w:style w:type="character" w:styleId="Strong">
    <w:name w:val="Strong"/>
    <w:uiPriority w:val="22"/>
    <w:qFormat/>
    <w:rsid w:val="002A6A49"/>
    <w:rPr>
      <w:rFonts w:ascii="FS Me Pro" w:hAnsi="FS Me Pro"/>
      <w:b/>
      <w:bCs/>
      <w:color w:val="6B2976"/>
      <w:sz w:val="28"/>
    </w:rPr>
  </w:style>
  <w:style w:type="paragraph" w:customStyle="1" w:styleId="captions">
    <w:name w:val="captions"/>
    <w:basedOn w:val="Normal"/>
    <w:qFormat/>
    <w:rsid w:val="005F45F4"/>
    <w:pPr>
      <w:spacing w:line="240" w:lineRule="auto"/>
      <w:jc w:val="center"/>
    </w:pPr>
    <w:rPr>
      <w:noProof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141F0"/>
    <w:pPr>
      <w:spacing w:before="0" w:after="0" w:line="240" w:lineRule="auto"/>
    </w:pPr>
    <w:rPr>
      <w:rFonts w:ascii="Tahoma" w:hAnsi="Tahoma" w:cs="Times New Roman"/>
      <w:sz w:val="16"/>
      <w:szCs w:val="16"/>
      <w:lang w:eastAsia="x-none"/>
    </w:rPr>
  </w:style>
  <w:style w:type="character" w:customStyle="1" w:styleId="BalloonTextChar">
    <w:name w:val="Balloon Text Char"/>
    <w:link w:val="BalloonText"/>
    <w:uiPriority w:val="99"/>
    <w:semiHidden/>
    <w:rsid w:val="007141F0"/>
    <w:rPr>
      <w:rFonts w:ascii="Tahoma" w:hAnsi="Tahoma" w:cs="Tahoma"/>
      <w:sz w:val="16"/>
      <w:szCs w:val="16"/>
      <w:lang w:val="en-GB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E90F97"/>
    <w:rPr>
      <w:rFonts w:ascii="Tahoma" w:hAnsi="Tahoma" w:cs="Times New Roman"/>
      <w:sz w:val="16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E90F97"/>
    <w:rPr>
      <w:rFonts w:ascii="Tahoma" w:hAnsi="Tahoma" w:cs="Tahoma"/>
      <w:sz w:val="16"/>
      <w:szCs w:val="16"/>
      <w:lang w:val="en-GB" w:eastAsia="en-US"/>
    </w:rPr>
  </w:style>
  <w:style w:type="character" w:styleId="Hyperlink">
    <w:name w:val="Hyperlink"/>
    <w:uiPriority w:val="99"/>
    <w:unhideWhenUsed/>
    <w:rsid w:val="002A6A49"/>
    <w:rPr>
      <w:rFonts w:ascii="FS Me Pro" w:hAnsi="FS Me Pro"/>
      <w:b/>
      <w:color w:val="6B2976"/>
      <w:sz w:val="28"/>
      <w:u w:val="none"/>
    </w:rPr>
  </w:style>
  <w:style w:type="character" w:customStyle="1" w:styleId="IntenseEmphasis1">
    <w:name w:val="Intense Emphasis1"/>
    <w:basedOn w:val="Hyperlink"/>
    <w:uiPriority w:val="21"/>
    <w:qFormat/>
    <w:rsid w:val="002A6A49"/>
    <w:rPr>
      <w:rFonts w:ascii="FS Me Pro" w:hAnsi="FS Me Pro"/>
      <w:b/>
      <w:color w:val="6B2976"/>
      <w:sz w:val="28"/>
      <w:u w:val="none"/>
    </w:rPr>
  </w:style>
  <w:style w:type="paragraph" w:customStyle="1" w:styleId="Default">
    <w:name w:val="Default"/>
    <w:rsid w:val="006355FB"/>
    <w:pPr>
      <w:autoSpaceDE w:val="0"/>
      <w:autoSpaceDN w:val="0"/>
      <w:adjustRightInd w:val="0"/>
    </w:pPr>
    <w:rPr>
      <w:rFonts w:ascii="Gotham Medium" w:hAnsi="Gotham Medium" w:cs="Gotham Medium"/>
      <w:color w:val="000000"/>
      <w:sz w:val="24"/>
      <w:szCs w:val="24"/>
    </w:rPr>
  </w:style>
  <w:style w:type="paragraph" w:customStyle="1" w:styleId="Pa1">
    <w:name w:val="Pa1"/>
    <w:basedOn w:val="Default"/>
    <w:next w:val="Default"/>
    <w:uiPriority w:val="99"/>
    <w:rsid w:val="006355FB"/>
    <w:pPr>
      <w:spacing w:line="201" w:lineRule="atLeast"/>
    </w:pPr>
    <w:rPr>
      <w:rFonts w:cs="Times New Roman"/>
      <w:color w:val="auto"/>
    </w:rPr>
  </w:style>
  <w:style w:type="character" w:customStyle="1" w:styleId="Heading3Char">
    <w:name w:val="Heading 3 Char"/>
    <w:link w:val="Heading3"/>
    <w:uiPriority w:val="9"/>
    <w:rsid w:val="00F67D88"/>
    <w:rPr>
      <w:rFonts w:ascii="FS Me Pro" w:hAnsi="FS Me Pro"/>
      <w:b/>
      <w:bCs/>
      <w:sz w:val="32"/>
      <w:szCs w:val="32"/>
      <w:lang w:eastAsia="en-US"/>
    </w:rPr>
  </w:style>
  <w:style w:type="paragraph" w:styleId="BodyText">
    <w:name w:val="Body Text"/>
    <w:link w:val="BodyTextChar"/>
    <w:uiPriority w:val="99"/>
    <w:rsid w:val="00DC2D52"/>
    <w:pPr>
      <w:spacing w:before="240" w:line="320" w:lineRule="atLeast"/>
      <w:jc w:val="both"/>
    </w:pPr>
    <w:rPr>
      <w:rFonts w:ascii="Times New Roman" w:hAnsi="Times New Roman"/>
      <w:sz w:val="26"/>
    </w:rPr>
  </w:style>
  <w:style w:type="character" w:customStyle="1" w:styleId="BodyTextChar">
    <w:name w:val="Body Text Char"/>
    <w:link w:val="BodyText"/>
    <w:uiPriority w:val="99"/>
    <w:rsid w:val="00DC2D52"/>
    <w:rPr>
      <w:rFonts w:ascii="Times New Roman" w:hAnsi="Times New Roman"/>
      <w:sz w:val="26"/>
      <w:lang w:val="en-AU" w:eastAsia="en-AU" w:bidi="ar-SA"/>
    </w:rPr>
  </w:style>
  <w:style w:type="paragraph" w:customStyle="1" w:styleId="LightList-Accent51">
    <w:name w:val="Light List - Accent 51"/>
    <w:basedOn w:val="Normal"/>
    <w:uiPriority w:val="34"/>
    <w:qFormat/>
    <w:rsid w:val="00C23C12"/>
    <w:pPr>
      <w:ind w:left="720"/>
    </w:pPr>
  </w:style>
  <w:style w:type="paragraph" w:styleId="Header">
    <w:name w:val="header"/>
    <w:basedOn w:val="Normal"/>
    <w:link w:val="HeaderChar"/>
    <w:uiPriority w:val="99"/>
    <w:unhideWhenUsed/>
    <w:rsid w:val="004139D8"/>
    <w:pPr>
      <w:tabs>
        <w:tab w:val="center" w:pos="4513"/>
        <w:tab w:val="right" w:pos="9026"/>
      </w:tabs>
      <w:ind w:right="-850"/>
      <w:jc w:val="right"/>
    </w:pPr>
    <w:rPr>
      <w:rFonts w:cs="Times New Roman"/>
      <w:noProof/>
      <w:lang w:eastAsia="en-AU"/>
    </w:rPr>
  </w:style>
  <w:style w:type="character" w:customStyle="1" w:styleId="HeaderChar">
    <w:name w:val="Header Char"/>
    <w:link w:val="Header"/>
    <w:uiPriority w:val="99"/>
    <w:rsid w:val="004139D8"/>
    <w:rPr>
      <w:rFonts w:ascii="FS Me" w:hAnsi="FS Me"/>
      <w:noProof/>
      <w:sz w:val="28"/>
      <w:szCs w:val="22"/>
    </w:rPr>
  </w:style>
  <w:style w:type="paragraph" w:styleId="Footer">
    <w:name w:val="footer"/>
    <w:basedOn w:val="Normal"/>
    <w:link w:val="FooterChar"/>
    <w:uiPriority w:val="99"/>
    <w:unhideWhenUsed/>
    <w:rsid w:val="00816DBA"/>
    <w:pPr>
      <w:tabs>
        <w:tab w:val="center" w:pos="4513"/>
        <w:tab w:val="center" w:pos="8222"/>
      </w:tabs>
      <w:spacing w:before="120" w:after="120"/>
      <w:jc w:val="right"/>
    </w:pPr>
    <w:rPr>
      <w:rFonts w:cs="Times New Roman"/>
      <w:noProof/>
      <w:color w:val="FFFFFF" w:themeColor="background1"/>
      <w:sz w:val="22"/>
    </w:rPr>
  </w:style>
  <w:style w:type="character" w:customStyle="1" w:styleId="FooterChar">
    <w:name w:val="Footer Char"/>
    <w:link w:val="Footer"/>
    <w:uiPriority w:val="99"/>
    <w:rsid w:val="00816DBA"/>
    <w:rPr>
      <w:rFonts w:ascii="FS Me" w:hAnsi="FS Me"/>
      <w:noProof/>
      <w:color w:val="FFFFFF" w:themeColor="background1"/>
      <w:sz w:val="22"/>
      <w:szCs w:val="22"/>
      <w:lang w:eastAsia="en-US"/>
    </w:rPr>
  </w:style>
  <w:style w:type="character" w:styleId="CommentReference">
    <w:name w:val="annotation reference"/>
    <w:uiPriority w:val="99"/>
    <w:semiHidden/>
    <w:unhideWhenUsed/>
    <w:rsid w:val="00E4612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46122"/>
    <w:rPr>
      <w:rFonts w:cs="Times New Roman"/>
      <w:sz w:val="20"/>
      <w:szCs w:val="20"/>
    </w:rPr>
  </w:style>
  <w:style w:type="character" w:customStyle="1" w:styleId="CommentTextChar">
    <w:name w:val="Comment Text Char"/>
    <w:link w:val="CommentText"/>
    <w:uiPriority w:val="99"/>
    <w:rsid w:val="00E46122"/>
    <w:rPr>
      <w:rFonts w:ascii="Arial" w:hAnsi="Arial" w:cs="Tahoma"/>
      <w:lang w:val="en-GB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46122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E46122"/>
    <w:rPr>
      <w:rFonts w:ascii="Arial" w:hAnsi="Arial" w:cs="Tahoma"/>
      <w:b/>
      <w:bCs/>
      <w:lang w:val="en-GB" w:eastAsia="en-US"/>
    </w:rPr>
  </w:style>
  <w:style w:type="paragraph" w:customStyle="1" w:styleId="DarkList-Accent31">
    <w:name w:val="Dark List - Accent 31"/>
    <w:hidden/>
    <w:uiPriority w:val="99"/>
    <w:semiHidden/>
    <w:rsid w:val="000B4D35"/>
    <w:rPr>
      <w:rFonts w:ascii="Arial" w:hAnsi="Arial" w:cs="Tahoma"/>
      <w:sz w:val="28"/>
      <w:szCs w:val="22"/>
      <w:lang w:val="en-GB" w:eastAsia="en-US"/>
    </w:rPr>
  </w:style>
  <w:style w:type="table" w:styleId="TableGrid">
    <w:name w:val="Table Grid"/>
    <w:basedOn w:val="TableNormal"/>
    <w:uiPriority w:val="59"/>
    <w:rsid w:val="007528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uiPriority w:val="99"/>
    <w:semiHidden/>
    <w:unhideWhenUsed/>
    <w:rsid w:val="003C25FD"/>
  </w:style>
  <w:style w:type="paragraph" w:styleId="TOC1">
    <w:name w:val="toc 1"/>
    <w:basedOn w:val="Normal"/>
    <w:next w:val="Normal"/>
    <w:autoRedefine/>
    <w:uiPriority w:val="39"/>
    <w:unhideWhenUsed/>
    <w:rsid w:val="00027F1E"/>
    <w:pPr>
      <w:pBdr>
        <w:between w:val="single" w:sz="4" w:space="4" w:color="6B2976"/>
      </w:pBdr>
      <w:tabs>
        <w:tab w:val="right" w:pos="9323"/>
      </w:tabs>
      <w:spacing w:before="720" w:after="360" w:line="240" w:lineRule="auto"/>
    </w:pPr>
    <w:rPr>
      <w:noProof/>
    </w:rPr>
  </w:style>
  <w:style w:type="paragraph" w:styleId="TOC2">
    <w:name w:val="toc 2"/>
    <w:basedOn w:val="Normal"/>
    <w:next w:val="Normal"/>
    <w:autoRedefine/>
    <w:uiPriority w:val="39"/>
    <w:unhideWhenUsed/>
    <w:rsid w:val="00653E86"/>
    <w:pPr>
      <w:tabs>
        <w:tab w:val="right" w:pos="9072"/>
      </w:tabs>
      <w:spacing w:line="480" w:lineRule="auto"/>
      <w:ind w:left="272" w:right="113"/>
    </w:pPr>
  </w:style>
  <w:style w:type="paragraph" w:customStyle="1" w:styleId="Tablespacerrow">
    <w:name w:val="Table spacer row"/>
    <w:basedOn w:val="captions"/>
    <w:qFormat/>
    <w:rsid w:val="00397314"/>
    <w:rPr>
      <w:sz w:val="8"/>
      <w:lang w:val="en-US"/>
    </w:rPr>
  </w:style>
  <w:style w:type="character" w:styleId="BookTitle">
    <w:name w:val="Book Title"/>
    <w:uiPriority w:val="33"/>
    <w:rsid w:val="001E52F1"/>
    <w:rPr>
      <w:i/>
      <w:iCs/>
      <w:smallCaps/>
      <w:spacing w:val="5"/>
    </w:rPr>
  </w:style>
  <w:style w:type="paragraph" w:styleId="ListParagraph">
    <w:name w:val="List Paragraph"/>
    <w:aliases w:val="Bullet point,Bulletr List Paragraph,Content descriptions,FooterText,L,List Paragraph Number,List Paragraph*,List Paragraph1,List Paragraph11,List Paragraph2,NFP GP Bulleted List,Paragraphe de liste1,Recommendation,numbered,列出段落,列出段落1"/>
    <w:basedOn w:val="Normal"/>
    <w:link w:val="ListParagraphChar"/>
    <w:uiPriority w:val="34"/>
    <w:qFormat/>
    <w:rsid w:val="00702EAB"/>
    <w:pPr>
      <w:ind w:left="720"/>
    </w:pPr>
    <w:rPr>
      <w:rFonts w:eastAsiaTheme="minorHAnsi" w:cstheme="minorBidi"/>
    </w:rPr>
  </w:style>
  <w:style w:type="character" w:customStyle="1" w:styleId="ListParagraphChar">
    <w:name w:val="List Paragraph Char"/>
    <w:aliases w:val="Bullet point Char,Bulletr List Paragraph Char,Content descriptions Char,FooterText Char,L Char,List Paragraph Number Char,List Paragraph* Char,List Paragraph1 Char,List Paragraph11 Char,List Paragraph2 Char,NFP GP Bulleted List Char"/>
    <w:basedOn w:val="DefaultParagraphFont"/>
    <w:link w:val="ListParagraph"/>
    <w:uiPriority w:val="34"/>
    <w:locked/>
    <w:rsid w:val="00702EAB"/>
    <w:rPr>
      <w:rFonts w:ascii="FS Me" w:eastAsiaTheme="minorHAnsi" w:hAnsi="FS Me" w:cstheme="minorBidi"/>
      <w:sz w:val="28"/>
      <w:szCs w:val="22"/>
      <w:lang w:eastAsia="en-US"/>
    </w:rPr>
  </w:style>
  <w:style w:type="character" w:styleId="Emphasis">
    <w:name w:val="Emphasis"/>
    <w:basedOn w:val="DefaultParagraphFont"/>
    <w:uiPriority w:val="20"/>
    <w:qFormat/>
    <w:rsid w:val="0022452E"/>
    <w:rPr>
      <w:i/>
      <w:iCs/>
    </w:rPr>
  </w:style>
  <w:style w:type="character" w:styleId="SubtleEmphasis">
    <w:name w:val="Subtle Emphasis"/>
    <w:basedOn w:val="DefaultParagraphFont"/>
    <w:uiPriority w:val="19"/>
    <w:rsid w:val="004E6638"/>
    <w:rPr>
      <w:i/>
      <w:iCs/>
      <w:color w:val="404040" w:themeColor="text1" w:themeTint="BF"/>
    </w:rPr>
  </w:style>
  <w:style w:type="paragraph" w:styleId="TOC3">
    <w:name w:val="toc 3"/>
    <w:basedOn w:val="Normal"/>
    <w:next w:val="Normal"/>
    <w:autoRedefine/>
    <w:uiPriority w:val="39"/>
    <w:unhideWhenUsed/>
    <w:rsid w:val="0085761A"/>
    <w:pPr>
      <w:spacing w:after="100"/>
      <w:ind w:left="560"/>
    </w:pPr>
  </w:style>
  <w:style w:type="character" w:customStyle="1" w:styleId="Heading4Char">
    <w:name w:val="Heading 4 Char"/>
    <w:basedOn w:val="DefaultParagraphFont"/>
    <w:link w:val="Heading4"/>
    <w:uiPriority w:val="9"/>
    <w:rsid w:val="00B85A5C"/>
    <w:rPr>
      <w:rFonts w:ascii="FS Me Pro" w:eastAsiaTheme="majorEastAsia" w:hAnsi="FS Me Pro" w:cstheme="majorBidi"/>
      <w:b/>
      <w:bCs/>
      <w:color w:val="6B2976"/>
      <w:sz w:val="32"/>
      <w:szCs w:val="32"/>
      <w:lang w:eastAsia="en-US"/>
    </w:rPr>
  </w:style>
  <w:style w:type="paragraph" w:styleId="NormalWeb">
    <w:name w:val="Normal (Web)"/>
    <w:basedOn w:val="Normal"/>
    <w:uiPriority w:val="99"/>
    <w:unhideWhenUsed/>
    <w:rsid w:val="00677E6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en-AU"/>
    </w:rPr>
  </w:style>
  <w:style w:type="table" w:styleId="TableGridLight">
    <w:name w:val="Grid Table Light"/>
    <w:basedOn w:val="TableNormal"/>
    <w:uiPriority w:val="40"/>
    <w:rsid w:val="001E538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Revision">
    <w:name w:val="Revision"/>
    <w:hidden/>
    <w:uiPriority w:val="99"/>
    <w:semiHidden/>
    <w:rsid w:val="00E42890"/>
    <w:rPr>
      <w:rFonts w:ascii="Arial" w:hAnsi="Arial" w:cs="Tahoma"/>
      <w:sz w:val="28"/>
      <w:szCs w:val="22"/>
      <w:lang w:eastAsia="en-US"/>
    </w:rPr>
  </w:style>
  <w:style w:type="table" w:customStyle="1" w:styleId="Style1">
    <w:name w:val="Style1"/>
    <w:basedOn w:val="TableNormal"/>
    <w:uiPriority w:val="99"/>
    <w:rsid w:val="008A6B5D"/>
    <w:tblPr/>
    <w:tcPr>
      <w:vAlign w:val="center"/>
    </w:tcPr>
    <w:tblStylePr w:type="firstCol">
      <w:pPr>
        <w:wordWrap/>
        <w:jc w:val="center"/>
      </w:pPr>
    </w:tblStyle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13F9E"/>
    <w:rPr>
      <w:color w:val="808080"/>
      <w:shd w:val="clear" w:color="auto" w:fill="E6E6E6"/>
    </w:rPr>
  </w:style>
  <w:style w:type="paragraph" w:customStyle="1" w:styleId="Footerndisgovau">
    <w:name w:val="Footer_ndis.gov.au"/>
    <w:basedOn w:val="Footer"/>
    <w:uiPriority w:val="49"/>
    <w:rsid w:val="00BE3FC7"/>
    <w:pPr>
      <w:spacing w:before="0" w:after="0"/>
      <w:ind w:left="-850"/>
    </w:pPr>
    <w:rPr>
      <w:bCs/>
      <w:color w:val="6B2976"/>
      <w:sz w:val="56"/>
      <w:szCs w:val="56"/>
    </w:rPr>
  </w:style>
  <w:style w:type="paragraph" w:styleId="EndnoteText">
    <w:name w:val="endnote text"/>
    <w:basedOn w:val="Normal"/>
    <w:link w:val="EndnoteTextChar"/>
    <w:uiPriority w:val="99"/>
    <w:unhideWhenUsed/>
    <w:rsid w:val="00082754"/>
    <w:rPr>
      <w:sz w:val="24"/>
      <w:szCs w:val="24"/>
    </w:rPr>
  </w:style>
  <w:style w:type="character" w:customStyle="1" w:styleId="EndnoteTextChar">
    <w:name w:val="Endnote Text Char"/>
    <w:basedOn w:val="DefaultParagraphFont"/>
    <w:link w:val="EndnoteText"/>
    <w:uiPriority w:val="99"/>
    <w:rsid w:val="00082754"/>
    <w:rPr>
      <w:rFonts w:ascii="FS Me" w:hAnsi="FS Me" w:cs="Tahoma"/>
      <w:sz w:val="24"/>
      <w:szCs w:val="24"/>
      <w:lang w:eastAsia="en-US"/>
    </w:rPr>
  </w:style>
  <w:style w:type="numbering" w:customStyle="1" w:styleId="HeadingsList">
    <w:name w:val="Headings List"/>
    <w:uiPriority w:val="99"/>
    <w:rsid w:val="00E0142A"/>
    <w:pPr>
      <w:numPr>
        <w:numId w:val="1"/>
      </w:numPr>
    </w:p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9D031E"/>
    <w:rPr>
      <w:color w:val="605E5C"/>
      <w:shd w:val="clear" w:color="auto" w:fill="E1DFDD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3F3AEC"/>
    <w:rPr>
      <w:color w:val="605E5C"/>
      <w:shd w:val="clear" w:color="auto" w:fill="E1DFDD"/>
    </w:rPr>
  </w:style>
  <w:style w:type="paragraph" w:styleId="TOCHeading">
    <w:name w:val="TOC Heading"/>
    <w:basedOn w:val="Heading2"/>
    <w:next w:val="Normal"/>
    <w:uiPriority w:val="39"/>
    <w:unhideWhenUsed/>
    <w:qFormat/>
    <w:rsid w:val="00B24473"/>
  </w:style>
  <w:style w:type="paragraph" w:styleId="Title">
    <w:name w:val="Title"/>
    <w:basedOn w:val="Heading1"/>
    <w:next w:val="Normal"/>
    <w:link w:val="TitleChar"/>
    <w:uiPriority w:val="10"/>
    <w:qFormat/>
    <w:rsid w:val="00AA2531"/>
    <w:pPr>
      <w:spacing w:before="120"/>
    </w:pPr>
  </w:style>
  <w:style w:type="character" w:customStyle="1" w:styleId="TitleChar">
    <w:name w:val="Title Char"/>
    <w:basedOn w:val="DefaultParagraphFont"/>
    <w:link w:val="Title"/>
    <w:uiPriority w:val="10"/>
    <w:rsid w:val="00AA2531"/>
    <w:rPr>
      <w:rFonts w:ascii="FS Me" w:hAnsi="FS Me"/>
      <w:b/>
      <w:bCs/>
      <w:noProof/>
      <w:color w:val="FFFFFF" w:themeColor="background1"/>
      <w:sz w:val="56"/>
      <w:szCs w:val="56"/>
      <w:lang w:val="en-US" w:eastAsia="x-none"/>
    </w:rPr>
  </w:style>
  <w:style w:type="paragraph" w:styleId="Subtitle">
    <w:name w:val="Subtitle"/>
    <w:basedOn w:val="Heading2"/>
    <w:next w:val="Normal"/>
    <w:link w:val="SubtitleChar"/>
    <w:uiPriority w:val="11"/>
    <w:qFormat/>
    <w:rsid w:val="001A6053"/>
    <w:pPr>
      <w:spacing w:before="360" w:after="360"/>
    </w:pPr>
    <w:rPr>
      <w:color w:val="FFFFFF" w:themeColor="background1"/>
      <w:lang w:val="en-US"/>
    </w:rPr>
  </w:style>
  <w:style w:type="character" w:customStyle="1" w:styleId="SubtitleChar">
    <w:name w:val="Subtitle Char"/>
    <w:basedOn w:val="DefaultParagraphFont"/>
    <w:link w:val="Subtitle"/>
    <w:uiPriority w:val="11"/>
    <w:rsid w:val="001A6053"/>
    <w:rPr>
      <w:rFonts w:ascii="FS Me Pro" w:hAnsi="FS Me Pro"/>
      <w:b/>
      <w:bCs/>
      <w:color w:val="FFFFFF" w:themeColor="background1"/>
      <w:sz w:val="40"/>
      <w:szCs w:val="40"/>
      <w:lang w:val="en-US" w:eastAsia="x-none"/>
    </w:rPr>
  </w:style>
  <w:style w:type="character" w:styleId="IntenseEmphasis">
    <w:name w:val="Intense Emphasis"/>
    <w:basedOn w:val="DefaultParagraphFont"/>
    <w:uiPriority w:val="21"/>
    <w:qFormat/>
    <w:rsid w:val="00A617B5"/>
    <w:rPr>
      <w:b/>
      <w:i/>
      <w:iCs/>
      <w:color w:val="auto"/>
    </w:rPr>
  </w:style>
  <w:style w:type="table" w:customStyle="1" w:styleId="Style11">
    <w:name w:val="Style11"/>
    <w:basedOn w:val="TableNormal"/>
    <w:uiPriority w:val="99"/>
    <w:rsid w:val="009C08E3"/>
    <w:tblPr/>
    <w:tcPr>
      <w:vAlign w:val="center"/>
    </w:tcPr>
    <w:tblStylePr w:type="firstCol">
      <w:pPr>
        <w:jc w:val="center"/>
      </w:pPr>
    </w:tblStylePr>
  </w:style>
  <w:style w:type="character" w:styleId="PlaceholderText">
    <w:name w:val="Placeholder Text"/>
    <w:basedOn w:val="DefaultParagraphFont"/>
    <w:uiPriority w:val="99"/>
    <w:semiHidden/>
    <w:rsid w:val="002E0A8A"/>
    <w:rPr>
      <w:color w:val="808080"/>
    </w:rPr>
  </w:style>
  <w:style w:type="paragraph" w:customStyle="1" w:styleId="ProductCode">
    <w:name w:val="Product Code"/>
    <w:basedOn w:val="Backpagetext"/>
    <w:rsid w:val="00CB3B8E"/>
    <w:rPr>
      <w:b w:val="0"/>
      <w:sz w:val="24"/>
      <w:szCs w:val="18"/>
    </w:rPr>
  </w:style>
  <w:style w:type="paragraph" w:customStyle="1" w:styleId="Footerfrontpage">
    <w:name w:val="Footer_front page"/>
    <w:basedOn w:val="Normal"/>
    <w:qFormat/>
    <w:rsid w:val="00B62904"/>
    <w:rPr>
      <w:b/>
      <w:bCs/>
      <w:color w:val="FFFFFF" w:themeColor="background1"/>
      <w:sz w:val="32"/>
      <w:szCs w:val="24"/>
    </w:rPr>
  </w:style>
  <w:style w:type="paragraph" w:customStyle="1" w:styleId="Body">
    <w:name w:val="Body"/>
    <w:basedOn w:val="Normal"/>
    <w:uiPriority w:val="99"/>
    <w:rsid w:val="00AA574A"/>
    <w:pPr>
      <w:suppressAutoHyphens/>
      <w:autoSpaceDE w:val="0"/>
      <w:autoSpaceDN w:val="0"/>
      <w:adjustRightInd w:val="0"/>
      <w:spacing w:before="0" w:after="227" w:line="480" w:lineRule="atLeast"/>
      <w:textAlignment w:val="center"/>
    </w:pPr>
    <w:rPr>
      <w:rFonts w:cs="FS Me"/>
      <w:color w:val="000000"/>
      <w:w w:val="103"/>
      <w:lang w:val="en-GB" w:eastAsia="en-AU"/>
    </w:rPr>
  </w:style>
  <w:style w:type="paragraph" w:customStyle="1" w:styleId="Heading2SectionBreak">
    <w:name w:val="Heading 2_Section Break"/>
    <w:basedOn w:val="Heading2"/>
    <w:qFormat/>
    <w:rsid w:val="00C36784"/>
    <w:pPr>
      <w:spacing w:before="9000" w:after="120"/>
    </w:pPr>
    <w:rPr>
      <w:color w:val="FFFFFF" w:themeColor="background1"/>
      <w:sz w:val="52"/>
    </w:rPr>
  </w:style>
  <w:style w:type="paragraph" w:customStyle="1" w:styleId="Backpagetext">
    <w:name w:val="Back page text"/>
    <w:basedOn w:val="Normal"/>
    <w:qFormat/>
    <w:rsid w:val="00CB3B8E"/>
    <w:rPr>
      <w:b/>
      <w:bCs/>
      <w:color w:val="FFFFFF" w:themeColor="background1"/>
      <w:sz w:val="44"/>
      <w:szCs w:val="32"/>
      <w:lang w:val="en-US"/>
    </w:rPr>
  </w:style>
  <w:style w:type="paragraph" w:customStyle="1" w:styleId="Image">
    <w:name w:val="Image"/>
    <w:basedOn w:val="Normal"/>
    <w:qFormat/>
    <w:rsid w:val="00463A40"/>
    <w:pPr>
      <w:snapToGrid w:val="0"/>
      <w:jc w:val="center"/>
    </w:pPr>
  </w:style>
  <w:style w:type="paragraph" w:styleId="NoSpacing">
    <w:name w:val="No Spacing"/>
    <w:uiPriority w:val="1"/>
    <w:qFormat/>
    <w:rsid w:val="00463A40"/>
    <w:rPr>
      <w:rFonts w:ascii="FS Me" w:hAnsi="FS Me" w:cs="Tahoma"/>
      <w:sz w:val="28"/>
      <w:szCs w:val="22"/>
      <w:lang w:eastAsia="en-US"/>
    </w:rPr>
  </w:style>
  <w:style w:type="character" w:customStyle="1" w:styleId="Heading5Char">
    <w:name w:val="Heading 5 Char"/>
    <w:basedOn w:val="DefaultParagraphFont"/>
    <w:link w:val="Heading5"/>
    <w:uiPriority w:val="9"/>
    <w:rsid w:val="00E26BF5"/>
    <w:rPr>
      <w:rFonts w:asciiTheme="majorHAnsi" w:eastAsiaTheme="majorEastAsia" w:hAnsiTheme="majorHAnsi" w:cstheme="majorBidi"/>
      <w:color w:val="4F1E58" w:themeColor="accent1" w:themeShade="BF"/>
      <w:sz w:val="28"/>
      <w:szCs w:val="22"/>
      <w:lang w:eastAsia="en-US"/>
    </w:rPr>
  </w:style>
  <w:style w:type="character" w:customStyle="1" w:styleId="Heading6Char">
    <w:name w:val="Heading 6 Char"/>
    <w:basedOn w:val="DefaultParagraphFont"/>
    <w:link w:val="Heading6"/>
    <w:uiPriority w:val="9"/>
    <w:rsid w:val="008104A9"/>
    <w:rPr>
      <w:rFonts w:asciiTheme="majorHAnsi" w:eastAsiaTheme="majorEastAsia" w:hAnsiTheme="majorHAnsi" w:cstheme="majorBidi"/>
      <w:color w:val="34143A" w:themeColor="accent1" w:themeShade="7F"/>
      <w:sz w:val="28"/>
      <w:szCs w:val="22"/>
      <w:lang w:eastAsia="en-US"/>
    </w:rPr>
  </w:style>
  <w:style w:type="character" w:customStyle="1" w:styleId="Statisticstyle">
    <w:name w:val="Statistic style"/>
    <w:basedOn w:val="DefaultParagraphFont"/>
    <w:uiPriority w:val="1"/>
    <w:qFormat/>
    <w:rsid w:val="007901A0"/>
    <w:rPr>
      <w:rFonts w:ascii="FS Me Pro" w:hAnsi="FS Me Pro"/>
      <w:b/>
      <w:color w:val="6B2976"/>
      <w:position w:val="-2"/>
      <w:sz w:val="36"/>
    </w:rPr>
  </w:style>
  <w:style w:type="paragraph" w:customStyle="1" w:styleId="WordList">
    <w:name w:val="Word List"/>
    <w:basedOn w:val="Normal"/>
    <w:qFormat/>
    <w:rsid w:val="009C19DC"/>
    <w:pPr>
      <w:outlineLvl w:val="2"/>
    </w:pPr>
    <w:rPr>
      <w:b/>
      <w:color w:val="6B297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0.jpeg"/><Relationship Id="rId21" Type="http://schemas.openxmlformats.org/officeDocument/2006/relationships/image" Target="media/image10.jpeg"/><Relationship Id="rId42" Type="http://schemas.openxmlformats.org/officeDocument/2006/relationships/image" Target="media/image31.jpeg"/><Relationship Id="rId63" Type="http://schemas.openxmlformats.org/officeDocument/2006/relationships/image" Target="media/image52.jpeg"/><Relationship Id="rId84" Type="http://schemas.openxmlformats.org/officeDocument/2006/relationships/image" Target="media/image71.jpeg"/><Relationship Id="rId138" Type="http://schemas.openxmlformats.org/officeDocument/2006/relationships/image" Target="media/image117.jpeg"/><Relationship Id="rId159" Type="http://schemas.openxmlformats.org/officeDocument/2006/relationships/theme" Target="theme/theme1.xml"/><Relationship Id="rId107" Type="http://schemas.openxmlformats.org/officeDocument/2006/relationships/image" Target="media/image91.jpeg"/><Relationship Id="rId11" Type="http://schemas.openxmlformats.org/officeDocument/2006/relationships/image" Target="media/image1.png"/><Relationship Id="rId32" Type="http://schemas.openxmlformats.org/officeDocument/2006/relationships/image" Target="media/image21.jpeg"/><Relationship Id="rId53" Type="http://schemas.openxmlformats.org/officeDocument/2006/relationships/image" Target="media/image42.jpeg"/><Relationship Id="rId74" Type="http://schemas.openxmlformats.org/officeDocument/2006/relationships/image" Target="media/image62.jpeg"/><Relationship Id="rId128" Type="http://schemas.openxmlformats.org/officeDocument/2006/relationships/image" Target="media/image109.jpeg"/><Relationship Id="rId149" Type="http://schemas.openxmlformats.org/officeDocument/2006/relationships/image" Target="media/image126.png"/><Relationship Id="rId5" Type="http://schemas.openxmlformats.org/officeDocument/2006/relationships/numbering" Target="numbering.xml"/><Relationship Id="rId95" Type="http://schemas.openxmlformats.org/officeDocument/2006/relationships/image" Target="media/image81.jpeg"/><Relationship Id="rId22" Type="http://schemas.openxmlformats.org/officeDocument/2006/relationships/image" Target="media/image11.jpeg"/><Relationship Id="rId43" Type="http://schemas.openxmlformats.org/officeDocument/2006/relationships/image" Target="media/image32.jpeg"/><Relationship Id="rId64" Type="http://schemas.openxmlformats.org/officeDocument/2006/relationships/image" Target="media/image53.jpeg"/><Relationship Id="rId118" Type="http://schemas.openxmlformats.org/officeDocument/2006/relationships/image" Target="media/image101.jpeg"/><Relationship Id="rId139" Type="http://schemas.openxmlformats.org/officeDocument/2006/relationships/hyperlink" Target="http://www.ndis.gov.au" TargetMode="External"/><Relationship Id="rId80" Type="http://schemas.openxmlformats.org/officeDocument/2006/relationships/image" Target="media/image68.jpeg"/><Relationship Id="rId85" Type="http://schemas.openxmlformats.org/officeDocument/2006/relationships/image" Target="media/image72.png"/><Relationship Id="rId150" Type="http://schemas.openxmlformats.org/officeDocument/2006/relationships/hyperlink" Target="http://www.informationaccessgroup.com" TargetMode="External"/><Relationship Id="rId155" Type="http://schemas.openxmlformats.org/officeDocument/2006/relationships/header" Target="header2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59" Type="http://schemas.openxmlformats.org/officeDocument/2006/relationships/image" Target="media/image48.jpeg"/><Relationship Id="rId103" Type="http://schemas.openxmlformats.org/officeDocument/2006/relationships/image" Target="media/image88.jpeg"/><Relationship Id="rId108" Type="http://schemas.openxmlformats.org/officeDocument/2006/relationships/image" Target="media/image92.jpeg"/><Relationship Id="rId124" Type="http://schemas.openxmlformats.org/officeDocument/2006/relationships/image" Target="media/image106.jpeg"/><Relationship Id="rId129" Type="http://schemas.openxmlformats.org/officeDocument/2006/relationships/image" Target="media/image110.jpeg"/><Relationship Id="rId54" Type="http://schemas.openxmlformats.org/officeDocument/2006/relationships/image" Target="media/image43.jpeg"/><Relationship Id="rId70" Type="http://schemas.openxmlformats.org/officeDocument/2006/relationships/image" Target="media/image59.jpeg"/><Relationship Id="rId75" Type="http://schemas.openxmlformats.org/officeDocument/2006/relationships/image" Target="media/image63.jpeg"/><Relationship Id="rId91" Type="http://schemas.openxmlformats.org/officeDocument/2006/relationships/image" Target="media/image77.jpeg"/><Relationship Id="rId96" Type="http://schemas.openxmlformats.org/officeDocument/2006/relationships/image" Target="media/image82.jpeg"/><Relationship Id="rId140" Type="http://schemas.openxmlformats.org/officeDocument/2006/relationships/image" Target="media/image118.jpeg"/><Relationship Id="rId145" Type="http://schemas.openxmlformats.org/officeDocument/2006/relationships/image" Target="media/image122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49" Type="http://schemas.openxmlformats.org/officeDocument/2006/relationships/image" Target="media/image38.jpeg"/><Relationship Id="rId114" Type="http://schemas.openxmlformats.org/officeDocument/2006/relationships/image" Target="media/image98.jpeg"/><Relationship Id="rId119" Type="http://schemas.openxmlformats.org/officeDocument/2006/relationships/image" Target="media/image102.jpeg"/><Relationship Id="rId44" Type="http://schemas.openxmlformats.org/officeDocument/2006/relationships/image" Target="media/image33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81" Type="http://schemas.openxmlformats.org/officeDocument/2006/relationships/image" Target="media/image69.jpeg"/><Relationship Id="rId86" Type="http://schemas.openxmlformats.org/officeDocument/2006/relationships/image" Target="media/image73.jpeg"/><Relationship Id="rId130" Type="http://schemas.openxmlformats.org/officeDocument/2006/relationships/image" Target="media/image111.jpeg"/><Relationship Id="rId135" Type="http://schemas.openxmlformats.org/officeDocument/2006/relationships/image" Target="media/image115.png"/><Relationship Id="rId151" Type="http://schemas.openxmlformats.org/officeDocument/2006/relationships/footer" Target="footer1.xml"/><Relationship Id="rId156" Type="http://schemas.openxmlformats.org/officeDocument/2006/relationships/footer" Target="footer4.xml"/><Relationship Id="rId13" Type="http://schemas.openxmlformats.org/officeDocument/2006/relationships/image" Target="media/image3.jpeg"/><Relationship Id="rId18" Type="http://schemas.openxmlformats.org/officeDocument/2006/relationships/hyperlink" Target="http://www.ndis.gov.au/CALD" TargetMode="External"/><Relationship Id="rId39" Type="http://schemas.openxmlformats.org/officeDocument/2006/relationships/image" Target="media/image28.jpeg"/><Relationship Id="rId109" Type="http://schemas.openxmlformats.org/officeDocument/2006/relationships/image" Target="media/image93.jpeg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4.jpeg"/><Relationship Id="rId97" Type="http://schemas.openxmlformats.org/officeDocument/2006/relationships/hyperlink" Target="http://www.ndis.gov.au/CALD" TargetMode="External"/><Relationship Id="rId104" Type="http://schemas.openxmlformats.org/officeDocument/2006/relationships/image" Target="media/image89.jpeg"/><Relationship Id="rId120" Type="http://schemas.openxmlformats.org/officeDocument/2006/relationships/image" Target="media/image103.jpeg"/><Relationship Id="rId125" Type="http://schemas.openxmlformats.org/officeDocument/2006/relationships/hyperlink" Target="http://www.ndis.gov.au/CALD" TargetMode="External"/><Relationship Id="rId141" Type="http://schemas.openxmlformats.org/officeDocument/2006/relationships/image" Target="media/image119.jpeg"/><Relationship Id="rId146" Type="http://schemas.openxmlformats.org/officeDocument/2006/relationships/image" Target="media/image123.jpeg"/><Relationship Id="rId7" Type="http://schemas.openxmlformats.org/officeDocument/2006/relationships/settings" Target="settings.xml"/><Relationship Id="rId71" Type="http://schemas.openxmlformats.org/officeDocument/2006/relationships/image" Target="media/image60.jpeg"/><Relationship Id="rId92" Type="http://schemas.openxmlformats.org/officeDocument/2006/relationships/image" Target="media/image78.jpeg"/><Relationship Id="rId2" Type="http://schemas.openxmlformats.org/officeDocument/2006/relationships/customXml" Target="../customXml/item2.xml"/><Relationship Id="rId29" Type="http://schemas.openxmlformats.org/officeDocument/2006/relationships/image" Target="media/image18.jpeg"/><Relationship Id="rId24" Type="http://schemas.openxmlformats.org/officeDocument/2006/relationships/image" Target="media/image13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66" Type="http://schemas.openxmlformats.org/officeDocument/2006/relationships/image" Target="media/image55.jpeg"/><Relationship Id="rId87" Type="http://schemas.openxmlformats.org/officeDocument/2006/relationships/image" Target="media/image74.jpeg"/><Relationship Id="rId110" Type="http://schemas.openxmlformats.org/officeDocument/2006/relationships/image" Target="media/image94.jpeg"/><Relationship Id="rId115" Type="http://schemas.openxmlformats.org/officeDocument/2006/relationships/hyperlink" Target="http://www.ndis.gov.au/CALD" TargetMode="External"/><Relationship Id="rId131" Type="http://schemas.openxmlformats.org/officeDocument/2006/relationships/image" Target="media/image112.jpeg"/><Relationship Id="rId136" Type="http://schemas.openxmlformats.org/officeDocument/2006/relationships/hyperlink" Target="https://www.facebook.com/NDISAus" TargetMode="External"/><Relationship Id="rId157" Type="http://schemas.openxmlformats.org/officeDocument/2006/relationships/fontTable" Target="fontTable.xml"/><Relationship Id="rId61" Type="http://schemas.openxmlformats.org/officeDocument/2006/relationships/image" Target="media/image50.jpeg"/><Relationship Id="rId82" Type="http://schemas.openxmlformats.org/officeDocument/2006/relationships/hyperlink" Target="http://www.ndis.gov.au/CALD" TargetMode="External"/><Relationship Id="rId152" Type="http://schemas.openxmlformats.org/officeDocument/2006/relationships/header" Target="header1.xml"/><Relationship Id="rId19" Type="http://schemas.openxmlformats.org/officeDocument/2006/relationships/image" Target="media/image8.jpeg"/><Relationship Id="rId14" Type="http://schemas.openxmlformats.org/officeDocument/2006/relationships/image" Target="media/image4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56" Type="http://schemas.openxmlformats.org/officeDocument/2006/relationships/image" Target="media/image45.jpeg"/><Relationship Id="rId77" Type="http://schemas.openxmlformats.org/officeDocument/2006/relationships/image" Target="media/image65.jpeg"/><Relationship Id="rId100" Type="http://schemas.openxmlformats.org/officeDocument/2006/relationships/image" Target="media/image85.jpeg"/><Relationship Id="rId105" Type="http://schemas.openxmlformats.org/officeDocument/2006/relationships/hyperlink" Target="http://www.ndis.gov.au/CALD" TargetMode="External"/><Relationship Id="rId126" Type="http://schemas.openxmlformats.org/officeDocument/2006/relationships/image" Target="media/image107.jpeg"/><Relationship Id="rId147" Type="http://schemas.openxmlformats.org/officeDocument/2006/relationships/image" Target="media/image124.jpeg"/><Relationship Id="rId8" Type="http://schemas.openxmlformats.org/officeDocument/2006/relationships/webSettings" Target="webSettings.xml"/><Relationship Id="rId51" Type="http://schemas.openxmlformats.org/officeDocument/2006/relationships/image" Target="media/image40.jpeg"/><Relationship Id="rId72" Type="http://schemas.openxmlformats.org/officeDocument/2006/relationships/hyperlink" Target="http://www.ndis.gov.au/CALD" TargetMode="External"/><Relationship Id="rId93" Type="http://schemas.openxmlformats.org/officeDocument/2006/relationships/image" Target="media/image79.jpeg"/><Relationship Id="rId98" Type="http://schemas.openxmlformats.org/officeDocument/2006/relationships/image" Target="media/image83.jpeg"/><Relationship Id="rId121" Type="http://schemas.openxmlformats.org/officeDocument/2006/relationships/image" Target="media/image104.jpeg"/><Relationship Id="rId142" Type="http://schemas.openxmlformats.org/officeDocument/2006/relationships/image" Target="media/image120.jpeg"/><Relationship Id="rId3" Type="http://schemas.openxmlformats.org/officeDocument/2006/relationships/customXml" Target="../customXml/item3.xml"/><Relationship Id="rId25" Type="http://schemas.openxmlformats.org/officeDocument/2006/relationships/image" Target="media/image14.jpeg"/><Relationship Id="rId46" Type="http://schemas.openxmlformats.org/officeDocument/2006/relationships/image" Target="media/image35.jpeg"/><Relationship Id="rId67" Type="http://schemas.openxmlformats.org/officeDocument/2006/relationships/image" Target="media/image56.jpeg"/><Relationship Id="rId116" Type="http://schemas.openxmlformats.org/officeDocument/2006/relationships/image" Target="media/image99.jpeg"/><Relationship Id="rId137" Type="http://schemas.openxmlformats.org/officeDocument/2006/relationships/image" Target="media/image116.jpeg"/><Relationship Id="rId158" Type="http://schemas.openxmlformats.org/officeDocument/2006/relationships/glossaryDocument" Target="glossary/document.xml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62" Type="http://schemas.openxmlformats.org/officeDocument/2006/relationships/image" Target="media/image51.jpeg"/><Relationship Id="rId83" Type="http://schemas.openxmlformats.org/officeDocument/2006/relationships/image" Target="media/image70.jpeg"/><Relationship Id="rId88" Type="http://schemas.openxmlformats.org/officeDocument/2006/relationships/image" Target="media/image75.jpeg"/><Relationship Id="rId111" Type="http://schemas.openxmlformats.org/officeDocument/2006/relationships/image" Target="media/image95.jpeg"/><Relationship Id="rId132" Type="http://schemas.openxmlformats.org/officeDocument/2006/relationships/image" Target="media/image113.jpeg"/><Relationship Id="rId153" Type="http://schemas.openxmlformats.org/officeDocument/2006/relationships/footer" Target="footer2.xml"/><Relationship Id="rId15" Type="http://schemas.openxmlformats.org/officeDocument/2006/relationships/image" Target="media/image5.png"/><Relationship Id="rId36" Type="http://schemas.openxmlformats.org/officeDocument/2006/relationships/image" Target="media/image25.jpeg"/><Relationship Id="rId57" Type="http://schemas.openxmlformats.org/officeDocument/2006/relationships/image" Target="media/image46.jpeg"/><Relationship Id="rId106" Type="http://schemas.openxmlformats.org/officeDocument/2006/relationships/image" Target="media/image90.jpeg"/><Relationship Id="rId127" Type="http://schemas.openxmlformats.org/officeDocument/2006/relationships/image" Target="media/image108.jpeg"/><Relationship Id="rId10" Type="http://schemas.openxmlformats.org/officeDocument/2006/relationships/endnotes" Target="endnotes.xml"/><Relationship Id="rId31" Type="http://schemas.openxmlformats.org/officeDocument/2006/relationships/image" Target="media/image20.jpeg"/><Relationship Id="rId52" Type="http://schemas.openxmlformats.org/officeDocument/2006/relationships/image" Target="media/image41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94" Type="http://schemas.openxmlformats.org/officeDocument/2006/relationships/image" Target="media/image80.png"/><Relationship Id="rId99" Type="http://schemas.openxmlformats.org/officeDocument/2006/relationships/image" Target="media/image84.jpeg"/><Relationship Id="rId101" Type="http://schemas.openxmlformats.org/officeDocument/2006/relationships/image" Target="media/image86.jpeg"/><Relationship Id="rId122" Type="http://schemas.openxmlformats.org/officeDocument/2006/relationships/image" Target="media/image105.jpeg"/><Relationship Id="rId143" Type="http://schemas.openxmlformats.org/officeDocument/2006/relationships/image" Target="media/image121.png"/><Relationship Id="rId148" Type="http://schemas.openxmlformats.org/officeDocument/2006/relationships/image" Target="media/image125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26" Type="http://schemas.openxmlformats.org/officeDocument/2006/relationships/image" Target="media/image15.jpeg"/><Relationship Id="rId47" Type="http://schemas.openxmlformats.org/officeDocument/2006/relationships/image" Target="media/image36.jpeg"/><Relationship Id="rId68" Type="http://schemas.openxmlformats.org/officeDocument/2006/relationships/image" Target="media/image57.jpeg"/><Relationship Id="rId89" Type="http://schemas.openxmlformats.org/officeDocument/2006/relationships/hyperlink" Target="http://www.ndis.gov.au/CALD" TargetMode="External"/><Relationship Id="rId112" Type="http://schemas.openxmlformats.org/officeDocument/2006/relationships/image" Target="media/image96.jpeg"/><Relationship Id="rId133" Type="http://schemas.openxmlformats.org/officeDocument/2006/relationships/hyperlink" Target="http://www.ndis.gov.au" TargetMode="External"/><Relationship Id="rId154" Type="http://schemas.openxmlformats.org/officeDocument/2006/relationships/footer" Target="footer3.xml"/><Relationship Id="rId16" Type="http://schemas.openxmlformats.org/officeDocument/2006/relationships/image" Target="media/image6.jpeg"/><Relationship Id="rId37" Type="http://schemas.openxmlformats.org/officeDocument/2006/relationships/image" Target="media/image26.jpeg"/><Relationship Id="rId58" Type="http://schemas.openxmlformats.org/officeDocument/2006/relationships/image" Target="media/image47.jpeg"/><Relationship Id="rId79" Type="http://schemas.openxmlformats.org/officeDocument/2006/relationships/image" Target="media/image67.jpeg"/><Relationship Id="rId102" Type="http://schemas.openxmlformats.org/officeDocument/2006/relationships/image" Target="media/image87.jpeg"/><Relationship Id="rId123" Type="http://schemas.openxmlformats.org/officeDocument/2006/relationships/hyperlink" Target="http://www.ndis.gov.au/CALD" TargetMode="External"/><Relationship Id="rId144" Type="http://schemas.openxmlformats.org/officeDocument/2006/relationships/hyperlink" Target="http://www.accesshub.gov.au/about-the-nrs" TargetMode="External"/><Relationship Id="rId90" Type="http://schemas.openxmlformats.org/officeDocument/2006/relationships/image" Target="media/image76.jpeg"/><Relationship Id="rId27" Type="http://schemas.openxmlformats.org/officeDocument/2006/relationships/image" Target="media/image16.jpeg"/><Relationship Id="rId48" Type="http://schemas.openxmlformats.org/officeDocument/2006/relationships/image" Target="media/image37.jpeg"/><Relationship Id="rId69" Type="http://schemas.openxmlformats.org/officeDocument/2006/relationships/image" Target="media/image58.jpeg"/><Relationship Id="rId113" Type="http://schemas.openxmlformats.org/officeDocument/2006/relationships/image" Target="media/image97.jpeg"/><Relationship Id="rId134" Type="http://schemas.openxmlformats.org/officeDocument/2006/relationships/image" Target="media/image114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7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29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3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8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S:\IAG%20images\Client%20logos%20and%20branding\NDIA\XXXX%20-%20NDIA%20-%20Easy%20Read%20Word%20Template%20-%202022%20Dec%201%20-%20use%20this%20one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06AFA6750E784AC0BC2498A09368442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2BD535F-0828-4FE2-B777-F1639FD71252}"/>
      </w:docPartPr>
      <w:docPartBody>
        <w:p w:rsidR="000E6558" w:rsidRDefault="00291B35">
          <w:pPr>
            <w:pStyle w:val="06AFA6750E784AC0BC2498A093684423"/>
          </w:pPr>
          <w:r w:rsidRPr="003C132E">
            <w:rPr>
              <w:rStyle w:val="PlaceholderText"/>
            </w:rPr>
            <w:t>[Title]</w:t>
          </w:r>
        </w:p>
      </w:docPartBody>
    </w:docPart>
    <w:docPart>
      <w:docPartPr>
        <w:name w:val="135C2B978D244C5B8F1BEA8F248C9CC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BEBAE50-23AF-4C4A-BBA2-DC824684A2B6}"/>
      </w:docPartPr>
      <w:docPartBody>
        <w:p w:rsidR="000E6558" w:rsidRDefault="00291B35">
          <w:pPr>
            <w:pStyle w:val="135C2B978D244C5B8F1BEA8F248C9CC2"/>
          </w:pPr>
          <w:r w:rsidRPr="003C132E">
            <w:rPr>
              <w:rStyle w:val="PlaceholderText"/>
            </w:rPr>
            <w:t>Click or tap to enter a date.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S Me Pro">
    <w:altName w:val="Calibri"/>
    <w:panose1 w:val="02000506040000020004"/>
    <w:charset w:val="00"/>
    <w:family w:val="auto"/>
    <w:pitch w:val="variable"/>
    <w:sig w:usb0="A00002EF" w:usb1="4000606A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S Me Pro Heavy">
    <w:altName w:val="Calibri"/>
    <w:charset w:val="00"/>
    <w:family w:val="auto"/>
    <w:pitch w:val="variable"/>
    <w:sig w:usb0="A00002EF" w:usb1="4000606A" w:usb2="00000000" w:usb3="00000000" w:csb0="0000009F" w:csb1="00000000"/>
  </w:font>
  <w:font w:name="Gotham Medium">
    <w:altName w:val="Calibri"/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FS Me">
    <w:altName w:val="Calibri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yanmar Text">
    <w:panose1 w:val="020B0502040204020203"/>
    <w:charset w:val="00"/>
    <w:family w:val="swiss"/>
    <w:pitch w:val="variable"/>
    <w:sig w:usb0="80000003" w:usb1="00000000" w:usb2="00000400" w:usb3="00000000" w:csb0="00000001" w:csb1="00000000"/>
  </w:font>
  <w:font w:name="Zawgyi-One">
    <w:altName w:val="Yu Gothic"/>
    <w:charset w:val="00"/>
    <w:family w:val="swiss"/>
    <w:pitch w:val="variable"/>
    <w:sig w:usb0="61002A87" w:usb1="80000000" w:usb2="00000008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6558"/>
    <w:rsid w:val="000C445F"/>
    <w:rsid w:val="000E6558"/>
    <w:rsid w:val="000F132A"/>
    <w:rsid w:val="001010D4"/>
    <w:rsid w:val="001C6CB8"/>
    <w:rsid w:val="001E1925"/>
    <w:rsid w:val="0023322F"/>
    <w:rsid w:val="00291B35"/>
    <w:rsid w:val="002A4536"/>
    <w:rsid w:val="00333CC8"/>
    <w:rsid w:val="003710BD"/>
    <w:rsid w:val="003921FB"/>
    <w:rsid w:val="00412BB5"/>
    <w:rsid w:val="00432856"/>
    <w:rsid w:val="0050728D"/>
    <w:rsid w:val="00507C2D"/>
    <w:rsid w:val="00536784"/>
    <w:rsid w:val="0062434D"/>
    <w:rsid w:val="00624E95"/>
    <w:rsid w:val="006B29E8"/>
    <w:rsid w:val="006F055A"/>
    <w:rsid w:val="0079589E"/>
    <w:rsid w:val="007D4641"/>
    <w:rsid w:val="007E409B"/>
    <w:rsid w:val="008902C5"/>
    <w:rsid w:val="008D3C4B"/>
    <w:rsid w:val="0095447F"/>
    <w:rsid w:val="00954F36"/>
    <w:rsid w:val="00997A79"/>
    <w:rsid w:val="009E29C5"/>
    <w:rsid w:val="009F3189"/>
    <w:rsid w:val="00B41F9B"/>
    <w:rsid w:val="00B90C78"/>
    <w:rsid w:val="00C23D5E"/>
    <w:rsid w:val="00CD28C3"/>
    <w:rsid w:val="00CF48B8"/>
    <w:rsid w:val="00D30C95"/>
    <w:rsid w:val="00D65062"/>
    <w:rsid w:val="00DA484E"/>
    <w:rsid w:val="00DA6EF4"/>
    <w:rsid w:val="00E10EBA"/>
    <w:rsid w:val="00F05282"/>
    <w:rsid w:val="00F14D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AU" w:eastAsia="en-AU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432856"/>
    <w:rPr>
      <w:color w:val="808080"/>
    </w:rPr>
  </w:style>
  <w:style w:type="paragraph" w:customStyle="1" w:styleId="06AFA6750E784AC0BC2498A093684423">
    <w:name w:val="06AFA6750E784AC0BC2498A093684423"/>
  </w:style>
  <w:style w:type="paragraph" w:customStyle="1" w:styleId="135C2B978D244C5B8F1BEA8F248C9CC2">
    <w:name w:val="135C2B978D244C5B8F1BEA8F248C9CC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NDIA">
      <a:dk1>
        <a:sysClr val="windowText" lastClr="000000"/>
      </a:dk1>
      <a:lt1>
        <a:sysClr val="window" lastClr="FFFFFF"/>
      </a:lt1>
      <a:dk2>
        <a:srgbClr val="6B2976"/>
      </a:dk2>
      <a:lt2>
        <a:srgbClr val="D4C5D7"/>
      </a:lt2>
      <a:accent1>
        <a:srgbClr val="6B2976"/>
      </a:accent1>
      <a:accent2>
        <a:srgbClr val="8AC640"/>
      </a:accent2>
      <a:accent3>
        <a:srgbClr val="009EAD"/>
      </a:accent3>
      <a:accent4>
        <a:srgbClr val="C5296D"/>
      </a:accent4>
      <a:accent5>
        <a:srgbClr val="FAA41A"/>
      </a:accent5>
      <a:accent6>
        <a:srgbClr val="F26322"/>
      </a:accent6>
      <a:hlink>
        <a:srgbClr val="6B2976"/>
      </a:hlink>
      <a:folHlink>
        <a:srgbClr val="C5296D"/>
      </a:folHlink>
    </a:clrScheme>
    <a:fontScheme name="NDIA">
      <a:majorFont>
        <a:latin typeface="FS Me Pro Heavy"/>
        <a:ea typeface=""/>
        <a:cs typeface=""/>
      </a:majorFont>
      <a:minorFont>
        <a:latin typeface="FS Me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9B3E7B947A47C48883DBCBABBF9695E" ma:contentTypeVersion="16" ma:contentTypeDescription="Create a new document." ma:contentTypeScope="" ma:versionID="8d91b00162ae1b017312bd299423e7a0">
  <xsd:schema xmlns:xsd="http://www.w3.org/2001/XMLSchema" xmlns:xs="http://www.w3.org/2001/XMLSchema" xmlns:p="http://schemas.microsoft.com/office/2006/metadata/properties" xmlns:ns2="fc3bfd07-c524-4227-a812-b1f8ee2d463b" xmlns:ns3="c8d4ce67-7909-48f8-adba-10a38cadedde" targetNamespace="http://schemas.microsoft.com/office/2006/metadata/properties" ma:root="true" ma:fieldsID="9ede7192fb79d4a32650dda8f1e9fd45" ns2:_="" ns3:_="">
    <xsd:import namespace="fc3bfd07-c524-4227-a812-b1f8ee2d463b"/>
    <xsd:import namespace="c8d4ce67-7909-48f8-adba-10a38cadedd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SearchProperties" minOccurs="0"/>
                <xsd:element ref="ns2:MediaServiceDateTaken" minOccurs="0"/>
                <xsd:element ref="ns2:MediaLengthInSecond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c3bfd07-c524-4227-a812-b1f8ee2d463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0f491396-a7e2-4bc1-b170-149c68583a4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2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8d4ce67-7909-48f8-adba-10a38cadedde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822d72f1-8104-4b42-8c9f-91dd73354df1}" ma:internalName="TaxCatchAll" ma:showField="CatchAllData" ma:web="c8d4ce67-7909-48f8-adba-10a38cadedd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c8d4ce67-7909-48f8-adba-10a38cadedde" xsi:nil="true"/>
    <lcf76f155ced4ddcb4097134ff3c332f xmlns="fc3bfd07-c524-4227-a812-b1f8ee2d463b">
      <Terms xmlns="http://schemas.microsoft.com/office/infopath/2007/PartnerControls"/>
    </lcf76f155ced4ddcb4097134ff3c332f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B7F91E-38B2-4BDF-932D-8B5CB058BC2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c3bfd07-c524-4227-a812-b1f8ee2d463b"/>
    <ds:schemaRef ds:uri="c8d4ce67-7909-48f8-adba-10a38cadedd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F65B31EA-3FF8-465A-85CC-AB139E45F0B1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0E0F615D-36F9-4F0D-89EC-999B93C856CE}">
  <ds:schemaRefs>
    <ds:schemaRef ds:uri="http://schemas.microsoft.com/office/2006/metadata/properties"/>
    <ds:schemaRef ds:uri="http://schemas.microsoft.com/office/infopath/2007/PartnerControls"/>
    <ds:schemaRef ds:uri="c8d4ce67-7909-48f8-adba-10a38cadedde"/>
    <ds:schemaRef ds:uri="fc3bfd07-c524-4227-a812-b1f8ee2d463b"/>
  </ds:schemaRefs>
</ds:datastoreItem>
</file>

<file path=customXml/itemProps4.xml><?xml version="1.0" encoding="utf-8"?>
<ds:datastoreItem xmlns:ds="http://schemas.openxmlformats.org/officeDocument/2006/customXml" ds:itemID="{2CA3A00A-0F59-4925-9D60-C2514310C7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XXXX - NDIA - Easy Read Word Template - 2022 Dec 1 - use this one.dotx</Template>
  <TotalTime>83</TotalTime>
  <Pages>39</Pages>
  <Words>3204</Words>
  <Characters>18263</Characters>
  <Application>Microsoft Office Word</Application>
  <DocSecurity>0</DocSecurity>
  <Lines>152</Lines>
  <Paragraphs>42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ယဥ်ကျေးမှုအရနှင့် ဘာသာစကားအရ ကွဲပြားသည့် နည်းဗျူဟာ ၂၀၂၄-၂၀၂၈</vt:lpstr>
    </vt:vector>
  </TitlesOfParts>
  <Company>Hewlett-Packard</Company>
  <LinksUpToDate>false</LinksUpToDate>
  <CharactersWithSpaces>21425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ယဥ်ကျေးမှုအရနှင့် ဘာသာစကားအရ ကွဲပြားသည့် နည်းဗျူဟာ ၂၀၂၄-၂၀၂၈</dc:title>
  <dc:creator>National Disability Insurance Agency</dc:creator>
  <cp:lastModifiedBy>Thomas Kiorgaard</cp:lastModifiedBy>
  <cp:revision>9</cp:revision>
  <cp:lastPrinted>2024-02-20T00:22:00Z</cp:lastPrinted>
  <dcterms:created xsi:type="dcterms:W3CDTF">2024-02-13T18:44:00Z</dcterms:created>
  <dcterms:modified xsi:type="dcterms:W3CDTF">2024-02-20T00:23:00Z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0x010100C9B3E7B947A47C48883DBCBABBF9695E</vt:lpwstr>
  </property>
  <property fmtid="{D5CDD505-2E9C-101B-9397-08002B2CF9AE}" pid="3" name="MSIP_Label_2b83f8d7-e91f-4eee-a336-52a8061c0503_ActionId">
    <vt:lpwstr>9bde7fa0-576e-4fb7-9ce2-c772cc247da9</vt:lpwstr>
  </property>
  <property fmtid="{D5CDD505-2E9C-101B-9397-08002B2CF9AE}" pid="4" name="MSIP_Label_2b83f8d7-e91f-4eee-a336-52a8061c0503_ContentBits">
    <vt:lpwstr>0</vt:lpwstr>
  </property>
  <property fmtid="{D5CDD505-2E9C-101B-9397-08002B2CF9AE}" pid="5" name="MSIP_Label_2b83f8d7-e91f-4eee-a336-52a8061c0503_Enabled">
    <vt:lpwstr>true</vt:lpwstr>
  </property>
  <property fmtid="{D5CDD505-2E9C-101B-9397-08002B2CF9AE}" pid="6" name="MSIP_Label_2b83f8d7-e91f-4eee-a336-52a8061c0503_Method">
    <vt:lpwstr>Privileged</vt:lpwstr>
  </property>
  <property fmtid="{D5CDD505-2E9C-101B-9397-08002B2CF9AE}" pid="7" name="MSIP_Label_2b83f8d7-e91f-4eee-a336-52a8061c0503_Name">
    <vt:lpwstr>OFFICIAL</vt:lpwstr>
  </property>
  <property fmtid="{D5CDD505-2E9C-101B-9397-08002B2CF9AE}" pid="8" name="MSIP_Label_2b83f8d7-e91f-4eee-a336-52a8061c0503_SetDate">
    <vt:lpwstr>2024-01-01T21:59:58Z</vt:lpwstr>
  </property>
  <property fmtid="{D5CDD505-2E9C-101B-9397-08002B2CF9AE}" pid="9" name="MSIP_Label_2b83f8d7-e91f-4eee-a336-52a8061c0503_SiteId">
    <vt:lpwstr>cd778b65-752d-454a-87cf-b9990fe58993</vt:lpwstr>
  </property>
</Properties>
</file>