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0641F" w14:textId="6F87C772" w:rsidR="00DF7B10" w:rsidRPr="003A08B9" w:rsidRDefault="003C31AE" w:rsidP="001A6053">
      <w:pPr>
        <w:pStyle w:val="Heading1"/>
        <w:spacing w:before="7800" w:after="120" w:line="276" w:lineRule="auto"/>
        <w:rPr>
          <w:rFonts w:ascii="Arial" w:hAnsi="Arial" w:cs="Arial"/>
        </w:rPr>
      </w:pPr>
      <w:bookmarkStart w:id="0" w:name="_Toc349720821"/>
      <w:bookmarkStart w:id="1" w:name="_Toc43391490"/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  <w:r w:rsidRPr="003A08B9">
        <w:rPr>
          <w:rFonts w:ascii="Arial" w:hAnsi="Arial" w:cs="Arial"/>
        </w:rPr>
        <w:t>Ciɛŋ ku Juëcë yic ë Thok</w:t>
      </w:r>
    </w:p>
    <w:p w14:paraId="456DBD26" w14:textId="77777777" w:rsidR="00DF7B10" w:rsidRPr="003A08B9" w:rsidRDefault="003A08B9" w:rsidP="001A6053">
      <w:pPr>
        <w:pStyle w:val="Subtitle"/>
        <w:spacing w:before="120" w:after="120"/>
        <w:rPr>
          <w:rFonts w:ascii="Arial" w:hAnsi="Arial" w:cs="Arial"/>
        </w:rPr>
      </w:pPr>
      <w:r w:rsidRPr="003A08B9">
        <w:rPr>
          <w:rFonts w:ascii="Arial" w:hAnsi="Arial" w:cs="Arial"/>
        </w:rPr>
        <w:t xml:space="preserve">Ajuɛɛrdan Loi </w:t>
      </w:r>
    </w:p>
    <w:bookmarkEnd w:id="1"/>
    <w:p w14:paraId="1DFE2403" w14:textId="77777777" w:rsidR="001A6053" w:rsidRPr="003A08B9" w:rsidRDefault="003A08B9" w:rsidP="001A6053">
      <w:pPr>
        <w:pStyle w:val="Subtitle"/>
        <w:spacing w:before="120" w:after="120"/>
        <w:rPr>
          <w:rFonts w:ascii="Arial" w:hAnsi="Arial" w:cs="Arial"/>
          <w:sz w:val="32"/>
          <w:szCs w:val="32"/>
        </w:rPr>
      </w:pPr>
      <w:r w:rsidRPr="003A08B9">
        <w:rPr>
          <w:rFonts w:ascii="Arial" w:hAnsi="Arial" w:cs="Arial"/>
          <w:sz w:val="32"/>
          <w:szCs w:val="32"/>
        </w:rPr>
        <w:t>2024–2028</w:t>
      </w:r>
    </w:p>
    <w:p w14:paraId="39B84C53" w14:textId="77777777" w:rsidR="001A6053" w:rsidRPr="003A08B9" w:rsidRDefault="003A08B9" w:rsidP="001A6053">
      <w:pPr>
        <w:spacing w:before="120" w:after="120"/>
        <w:rPr>
          <w:rFonts w:ascii="Arial" w:hAnsi="Arial" w:cs="Arial"/>
          <w:color w:val="FFFFFF" w:themeColor="background1"/>
        </w:rPr>
      </w:pPr>
      <w:r w:rsidRPr="003A08B9">
        <w:rPr>
          <w:rFonts w:ascii="Arial" w:hAnsi="Arial" w:cs="Arial"/>
          <w:color w:val="FFFFFF" w:themeColor="background1"/>
        </w:rPr>
        <w:t>Dinka | Thuɔŋjäŋ</w:t>
      </w:r>
    </w:p>
    <w:p w14:paraId="6E54DFB2" w14:textId="77777777" w:rsidR="00B60B5F" w:rsidRPr="003A08B9" w:rsidRDefault="003A08B9" w:rsidP="001A6053">
      <w:pPr>
        <w:spacing w:before="120" w:after="120"/>
        <w:rPr>
          <w:rFonts w:ascii="Arial" w:hAnsi="Arial" w:cs="Arial"/>
          <w:color w:val="FFFFFF" w:themeColor="background1"/>
        </w:rPr>
      </w:pPr>
      <w:r w:rsidRPr="003A08B9">
        <w:rPr>
          <w:rFonts w:ascii="Arial" w:hAnsi="Arial" w:cs="Arial"/>
          <w:color w:val="FFFFFF" w:themeColor="background1"/>
        </w:rPr>
        <w:t>Bak de Kuɛ̈n piɔlic</w:t>
      </w:r>
    </w:p>
    <w:p w14:paraId="49169DCF" w14:textId="77777777" w:rsidR="007C5556" w:rsidRPr="003A08B9" w:rsidRDefault="003A08B9" w:rsidP="00EC1317">
      <w:pPr>
        <w:spacing w:before="120"/>
        <w:rPr>
          <w:rFonts w:ascii="Arial" w:hAnsi="Arial" w:cs="Arial"/>
        </w:rPr>
      </w:pPr>
      <w:r w:rsidRPr="003A08B9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C210DD4" wp14:editId="54890AF4">
                <wp:simplePos x="0" y="0"/>
                <wp:positionH relativeFrom="column">
                  <wp:posOffset>-338943</wp:posOffset>
                </wp:positionH>
                <wp:positionV relativeFrom="paragraph">
                  <wp:posOffset>114935</wp:posOffset>
                </wp:positionV>
                <wp:extent cx="1575487" cy="632460"/>
                <wp:effectExtent l="0" t="0" r="5715" b="0"/>
                <wp:wrapNone/>
                <wp:docPr id="15709491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87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B8583" w14:textId="77777777" w:rsidR="00682BCF" w:rsidRPr="002E2CE2" w:rsidRDefault="00682BCF" w:rsidP="008A0EE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6B2976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2E2CE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6B2976"/>
                                <w:sz w:val="24"/>
                                <w:szCs w:val="24"/>
                              </w:rPr>
                              <w:t>Kuɛ̈n Piɔlic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10D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-26.7pt;margin-top:9.05pt;width:124.05pt;height:49.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" filled="f" stroked="f">
                <v:textbox inset="0,0,0,0">
                  <w:txbxContent>
                    <w:p w14:paraId="4C6B8583" w14:textId="77777777" w:rsidR="00682BCF" w:rsidRPr="002E2CE2" w:rsidRDefault="00682BCF" w:rsidP="008A0EE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6B2976"/>
                          <w:sz w:val="24"/>
                          <w:szCs w:val="24"/>
                          <w:lang w:val="en-PH"/>
                        </w:rPr>
                      </w:pPr>
                      <w:r w:rsidRPr="002E2CE2">
                        <w:rPr>
                          <w:rFonts w:asciiTheme="majorBidi" w:hAnsiTheme="majorBidi" w:cstheme="majorBidi"/>
                          <w:b/>
                          <w:bCs/>
                          <w:color w:val="6B2976"/>
                          <w:sz w:val="24"/>
                          <w:szCs w:val="24"/>
                        </w:rPr>
                        <w:t>Kuɛ̈n Piɔlic</w:t>
                      </w:r>
                    </w:p>
                  </w:txbxContent>
                </v:textbox>
              </v:shape>
            </w:pict>
          </mc:Fallback>
        </mc:AlternateContent>
      </w:r>
      <w:r w:rsidR="00B60B5F" w:rsidRPr="003A08B9">
        <w:rPr>
          <w:rFonts w:ascii="Arial" w:hAnsi="Arial" w:cs="Arial"/>
          <w:noProof/>
          <w:lang w:eastAsia="en-AU"/>
        </w:rPr>
        <w:drawing>
          <wp:inline distT="0" distB="0" distL="0" distR="0" wp14:anchorId="31A6B756" wp14:editId="63D4383B">
            <wp:extent cx="900000" cy="853178"/>
            <wp:effectExtent l="0" t="0" r="0" b="4445"/>
            <wp:docPr id="18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183965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5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556" w:rsidRPr="003A08B9">
        <w:rPr>
          <w:rFonts w:ascii="Arial" w:hAnsi="Arial" w:cs="Arial"/>
        </w:rPr>
        <w:br w:type="page"/>
      </w:r>
    </w:p>
    <w:p w14:paraId="03B0E8A4" w14:textId="432ED306" w:rsidR="00F3744E" w:rsidRPr="003A08B9" w:rsidRDefault="003A08B9" w:rsidP="003A08B9">
      <w:pPr>
        <w:pStyle w:val="TOCHeading"/>
        <w:spacing w:after="240" w:line="240" w:lineRule="auto"/>
        <w:rPr>
          <w:rFonts w:ascii="Arial" w:hAnsi="Arial" w:cs="Arial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2"/>
      <w:r w:rsidRPr="003A08B9">
        <w:rPr>
          <w:rFonts w:ascii="Arial" w:hAnsi="Arial" w:cs="Arial"/>
        </w:rPr>
        <w:lastRenderedPageBreak/>
        <w:t xml:space="preserve">Tën cït të yennë Ajuɛɛr/Aguiɛɛr Loi kënë </w:t>
      </w:r>
      <w:r>
        <w:rPr>
          <w:rFonts w:ascii="Arial" w:hAnsi="Arial" w:cs="Arial"/>
        </w:rPr>
        <w:br/>
      </w:r>
      <w:r w:rsidRPr="003A08B9">
        <w:rPr>
          <w:rFonts w:ascii="Arial" w:hAnsi="Arial" w:cs="Arial"/>
        </w:rPr>
        <w:t>luɔɔi thïn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tbl>
      <w:tblPr>
        <w:tblStyle w:val="Style1"/>
        <w:tblW w:w="929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70"/>
      </w:tblGrid>
      <w:tr w:rsidR="005870B9" w:rsidRPr="003A08B9" w14:paraId="7C647FCF" w14:textId="77777777" w:rsidTr="00FB07D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4D99845" w14:textId="77777777" w:rsidR="00665419" w:rsidRPr="003A08B9" w:rsidRDefault="003A08B9" w:rsidP="00FB07D9">
            <w:pPr>
              <w:pStyle w:val="Image"/>
              <w:spacing w:before="0" w:after="12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5F7E0F0A" wp14:editId="5027B075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363220</wp:posOffset>
                      </wp:positionV>
                      <wp:extent cx="1402080" cy="632460"/>
                      <wp:effectExtent l="0" t="0" r="0" b="0"/>
                      <wp:wrapNone/>
                      <wp:docPr id="54848911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2080" cy="632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38B019" w14:textId="77777777" w:rsidR="00682BCF" w:rsidRPr="003A08B9" w:rsidRDefault="00682BCF" w:rsidP="00695FC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3A08B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Ɣok</w:t>
                                  </w:r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7E0F0A" id="_x0000_s1027" type="#_x0000_t202" alt="&quot;&quot;" style="position:absolute;left:0;text-align:left;margin-left:3.75pt;margin-top:28.6pt;width:110.4pt;height:49.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" filled="f" stroked="f">
                      <v:textbox>
                        <w:txbxContent>
                          <w:p w14:paraId="6438B019" w14:textId="77777777" w:rsidR="00682BCF" w:rsidRPr="003A08B9" w:rsidRDefault="00682BCF" w:rsidP="00695FC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A08B9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Ɣok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5DD1" w:rsidRPr="003A08B9">
              <w:rPr>
                <w:rFonts w:ascii="Arial" w:hAnsi="Arial" w:cs="Arial"/>
                <w:noProof/>
              </w:rPr>
              <w:drawing>
                <wp:inline distT="0" distB="0" distL="0" distR="0" wp14:anchorId="510A5C6A" wp14:editId="15883996">
                  <wp:extent cx="1404000" cy="1084153"/>
                  <wp:effectExtent l="0" t="0" r="5715" b="1905"/>
                  <wp:docPr id="95" name="Picture 95" descr="Akutnhom ë kɔc. Anɔŋ raan tɔ̈u tueŋ muk warɛŋë jam 'ɣok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Akutnhom ë kɔc. Anɔŋ raan tɔ̈u tueŋ muk warɛŋë jam 'ɣok'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08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AB36DDA" w14:textId="77777777" w:rsidR="003D6075" w:rsidRPr="003A08B9" w:rsidRDefault="003A08B9" w:rsidP="003A08B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The National Disability Insurance Agency (NDIA) acë Ajuɛɛr/Aguiɛɛr Loi kënë gɔ̈t. </w:t>
            </w:r>
          </w:p>
          <w:p w14:paraId="708A156A" w14:textId="0EB294A3" w:rsidR="00665419" w:rsidRPr="003A08B9" w:rsidRDefault="003A08B9" w:rsidP="003A08B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Të ɣoi/tïŋ yïn wɛ̈t 'ɣook (we)', ke wɛ̈tde yic ee</w:t>
            </w:r>
            <w:r w:rsidR="00BF6DDD">
              <w:rPr>
                <w:rFonts w:ascii="Arial" w:hAnsi="Arial" w:cs="Arial"/>
              </w:rPr>
              <w:br/>
            </w:r>
            <w:r w:rsidRPr="003A08B9">
              <w:rPr>
                <w:rFonts w:ascii="Arial" w:hAnsi="Arial" w:cs="Arial"/>
              </w:rPr>
              <w:t>yeen NDIA.</w:t>
            </w:r>
          </w:p>
        </w:tc>
      </w:tr>
      <w:tr w:rsidR="005870B9" w:rsidRPr="003A08B9" w14:paraId="1A090B31" w14:textId="77777777" w:rsidTr="00FB07D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6883597" w14:textId="77777777" w:rsidR="00665419" w:rsidRPr="003A08B9" w:rsidRDefault="003A08B9" w:rsidP="0023472A">
            <w:pPr>
              <w:pStyle w:val="Image"/>
              <w:spacing w:before="0" w:after="12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2615E944" wp14:editId="4C19FB4A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1737360</wp:posOffset>
                      </wp:positionV>
                      <wp:extent cx="1532890" cy="811530"/>
                      <wp:effectExtent l="0" t="0" r="10160" b="7620"/>
                      <wp:wrapNone/>
                      <wp:docPr id="19664740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2890" cy="8115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4A7F9C" w14:textId="77777777" w:rsidR="00682BCF" w:rsidRPr="003A08B9" w:rsidRDefault="00682BCF" w:rsidP="00695FC5">
                                  <w:pPr>
                                    <w:spacing w:before="0" w:after="8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44"/>
                                      <w:szCs w:val="44"/>
                                      <w:lang w:val="en-PH"/>
                                    </w:rPr>
                                  </w:pPr>
                                  <w:r w:rsidRPr="003A08B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Dït nyin</w:t>
                                  </w:r>
                                </w:p>
                                <w:p w14:paraId="1C0E6635" w14:textId="77777777" w:rsidR="00682BCF" w:rsidRPr="003A08B9" w:rsidRDefault="00682BCF" w:rsidP="00695FC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40"/>
                                      <w:szCs w:val="40"/>
                                      <w:lang w:val="en-PH"/>
                                    </w:rPr>
                                  </w:pPr>
                                  <w:r w:rsidRPr="003A08B9">
                                    <w:rPr>
                                      <w:rFonts w:ascii="Arial" w:hAnsi="Arial" w:cs="Arial"/>
                                      <w:sz w:val="40"/>
                                      <w:szCs w:val="40"/>
                                    </w:rPr>
                                    <w:t>Acië dït nyin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15E944" id="_x0000_s1028" type="#_x0000_t202" style="position:absolute;left:0;text-align:left;margin-left:-3.1pt;margin-top:136.8pt;width:120.7pt;height:63.9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" filled="f" stroked="f">
                      <v:textbox inset="0,0,0,0">
                        <w:txbxContent>
                          <w:p w14:paraId="434A7F9C" w14:textId="77777777" w:rsidR="00682BCF" w:rsidRPr="003A08B9" w:rsidRDefault="00682BCF" w:rsidP="00695FC5">
                            <w:pPr>
                              <w:spacing w:before="0" w:after="8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  <w:lang w:val="en-PH"/>
                              </w:rPr>
                            </w:pPr>
                            <w:r w:rsidRPr="003A08B9"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Dït nyin</w:t>
                            </w:r>
                          </w:p>
                          <w:p w14:paraId="1C0E6635" w14:textId="77777777" w:rsidR="00682BCF" w:rsidRPr="003A08B9" w:rsidRDefault="00682BCF" w:rsidP="00695FC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PH"/>
                              </w:rPr>
                            </w:pPr>
                            <w:r w:rsidRPr="003A08B9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Acië dït nyin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28D2" w:rsidRPr="003A08B9">
              <w:rPr>
                <w:rFonts w:ascii="Arial" w:hAnsi="Arial" w:cs="Arial"/>
                <w:noProof/>
              </w:rPr>
              <w:drawing>
                <wp:inline distT="0" distB="0" distL="0" distR="0" wp14:anchorId="43B79869" wp14:editId="755EBB79">
                  <wp:extent cx="1332000" cy="1332000"/>
                  <wp:effectExtent l="0" t="0" r="1905" b="1905"/>
                  <wp:docPr id="6" name="Picture 6" descr="Warɛŋ Kɔ̈c/piɔl Kuɛ̈n ic ku jït/g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Warɛŋ Kɔ̈c/piɔl Kuɛ̈n ic ku jït/gi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27CB268" w14:textId="77777777" w:rsidR="00115682" w:rsidRPr="003A08B9" w:rsidRDefault="003A08B9" w:rsidP="003A08B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Ɣok gɔ̈të Ajuɛɛr/Aguiɛɛr Loi kënë në kuer bennë yen kueen ke piɔlic.</w:t>
            </w:r>
          </w:p>
          <w:p w14:paraId="24D4FD60" w14:textId="77777777" w:rsidR="00665419" w:rsidRPr="003A08B9" w:rsidRDefault="003A08B9" w:rsidP="003A08B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Ɣok yee thurɛt loi kubukku wël kɔ̈k waaric.</w:t>
            </w:r>
          </w:p>
        </w:tc>
      </w:tr>
      <w:tr w:rsidR="005870B9" w:rsidRPr="003A08B9" w14:paraId="1FEEE97A" w14:textId="77777777" w:rsidTr="00FB07D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7FF1CEE" w14:textId="77777777" w:rsidR="00E05DD1" w:rsidRPr="003A08B9" w:rsidRDefault="003A08B9" w:rsidP="00FB07D9">
            <w:pPr>
              <w:pStyle w:val="Image"/>
              <w:spacing w:before="120" w:after="12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4E4B0E29" wp14:editId="306B28D1">
                  <wp:extent cx="1295500" cy="911833"/>
                  <wp:effectExtent l="0" t="0" r="0" b="3175"/>
                  <wp:docPr id="4" name="Picture 4" descr="Yen wël cë 'git bïkë nyïïn cuɔl' ku 'këcë giit nyïïn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Yen wël cë 'git bïkë nyïïn cuɔl' ku 'këcë giit nyïïn'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500" cy="91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105D743" w14:textId="77777777" w:rsidR="00E05DD1" w:rsidRPr="003A08B9" w:rsidRDefault="003A08B9" w:rsidP="003A08B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Ɣok cï wël kɔ̈k thiekiic gɔ̈t këke </w:t>
            </w:r>
            <w:r w:rsidRPr="003A08B9">
              <w:rPr>
                <w:rStyle w:val="Strong"/>
                <w:rFonts w:ascii="Arial" w:hAnsi="Arial" w:cs="Arial"/>
              </w:rPr>
              <w:t>dït nyïïn (bold)</w:t>
            </w:r>
            <w:r w:rsidRPr="003A08B9">
              <w:rPr>
                <w:rFonts w:ascii="Arial" w:hAnsi="Arial" w:cs="Arial"/>
              </w:rPr>
              <w:t>.</w:t>
            </w:r>
          </w:p>
          <w:p w14:paraId="18200866" w14:textId="77777777" w:rsidR="00E05DD1" w:rsidRPr="003A08B9" w:rsidRDefault="003A08B9" w:rsidP="003A08B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Kënë ee nyuɔɔth uruup/kïït aa dhïl ku colkï.</w:t>
            </w:r>
          </w:p>
        </w:tc>
      </w:tr>
      <w:tr w:rsidR="005870B9" w:rsidRPr="003A08B9" w14:paraId="1AC72016" w14:textId="77777777" w:rsidTr="00FB07D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B7FBE8B" w14:textId="77777777" w:rsidR="009D031E" w:rsidRPr="003A08B9" w:rsidRDefault="003A08B9" w:rsidP="009B5F33">
            <w:pPr>
              <w:pStyle w:val="Image"/>
              <w:spacing w:before="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1A099F50" wp14:editId="32A01ABF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199390</wp:posOffset>
                      </wp:positionV>
                      <wp:extent cx="892175" cy="260350"/>
                      <wp:effectExtent l="0" t="0" r="3175" b="6350"/>
                      <wp:wrapNone/>
                      <wp:docPr id="90839370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60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5242F7" w14:textId="77777777" w:rsidR="00017B7D" w:rsidRDefault="00682BCF" w:rsidP="003A08B9">
                                  <w:pPr>
                                    <w:spacing w:before="0" w:after="0" w:line="160" w:lineRule="exact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3A08B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Athör ë</w:t>
                                  </w:r>
                                </w:p>
                                <w:p w14:paraId="43CAAB0C" w14:textId="13DFE296" w:rsidR="00682BCF" w:rsidRPr="003A08B9" w:rsidRDefault="00682BCF" w:rsidP="003A08B9">
                                  <w:pPr>
                                    <w:spacing w:before="0" w:after="0" w:line="160" w:lineRule="exact"/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n-PH"/>
                                    </w:rPr>
                                  </w:pPr>
                                  <w:r w:rsidRPr="003A08B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wël cï gɔ̈t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099F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9" type="#_x0000_t202" alt="&quot;&quot;" style="position:absolute;left:0;text-align:left;margin-left:22.9pt;margin-top:15.7pt;width:70.25pt;height:20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" filled="f" stroked="f">
                      <v:textbox inset="0,0,0,0">
                        <w:txbxContent>
                          <w:p w14:paraId="695242F7" w14:textId="77777777" w:rsidR="00017B7D" w:rsidRDefault="00682BCF" w:rsidP="003A08B9">
                            <w:pPr>
                              <w:spacing w:before="0" w:after="0" w:line="16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A08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Athör ë</w:t>
                            </w:r>
                          </w:p>
                          <w:p w14:paraId="43CAAB0C" w14:textId="13DFE296" w:rsidR="00682BCF" w:rsidRPr="003A08B9" w:rsidRDefault="00682BCF" w:rsidP="003A08B9">
                            <w:pPr>
                              <w:spacing w:before="0" w:after="0" w:line="160" w:lineRule="exact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PH"/>
                              </w:rPr>
                            </w:pPr>
                            <w:r w:rsidRPr="003A08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wël cï gɔ̈t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28D2" w:rsidRPr="003A08B9">
              <w:rPr>
                <w:rFonts w:ascii="Arial" w:hAnsi="Arial" w:cs="Arial"/>
                <w:noProof/>
              </w:rPr>
              <w:drawing>
                <wp:inline distT="0" distB="0" distL="0" distR="0" wp14:anchorId="4B4F799D" wp14:editId="42F95713">
                  <wp:extent cx="1332000" cy="1332000"/>
                  <wp:effectExtent l="0" t="0" r="0" b="0"/>
                  <wp:docPr id="10" name="Picture 10" descr="Warɛŋë wël cï gätpin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Warɛŋë wël cï gätpin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EBDB070" w14:textId="77777777" w:rsidR="003D6075" w:rsidRPr="003A08B9" w:rsidRDefault="003A08B9" w:rsidP="003A08B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Ayeku waaric yen kë ye wɛ̈tdenic kekë wëlkä.</w:t>
            </w:r>
          </w:p>
          <w:p w14:paraId="2E269FA4" w14:textId="7FB5B3DF" w:rsidR="009D031E" w:rsidRPr="003A08B9" w:rsidRDefault="003A08B9" w:rsidP="003A08B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Anɔŋ warɛŋ cï gɔ̈t dee wëlkä në apäm ic</w:t>
            </w:r>
            <w:r w:rsidR="00483953">
              <w:rPr>
                <w:rFonts w:ascii="Arial" w:hAnsi="Arial" w:cs="Arial"/>
              </w:rPr>
              <w:t xml:space="preserve"> </w:t>
            </w:r>
            <w:r w:rsidR="00B24473" w:rsidRPr="003A08B9">
              <w:rPr>
                <w:rFonts w:ascii="Arial" w:hAnsi="Arial" w:cs="Arial"/>
              </w:rPr>
              <w:fldChar w:fldCharType="begin"/>
            </w:r>
            <w:r w:rsidR="00B24473" w:rsidRPr="003A08B9">
              <w:rPr>
                <w:rFonts w:ascii="Arial" w:hAnsi="Arial" w:cs="Arial"/>
              </w:rPr>
              <w:instrText xml:space="preserve"> PAGEREF _Ref155785641 \h </w:instrText>
            </w:r>
            <w:r w:rsidR="00B24473" w:rsidRPr="003A08B9">
              <w:rPr>
                <w:rFonts w:ascii="Arial" w:hAnsi="Arial" w:cs="Arial"/>
              </w:rPr>
            </w:r>
            <w:r w:rsidR="00B24473" w:rsidRPr="003A08B9">
              <w:rPr>
                <w:rFonts w:ascii="Arial" w:hAnsi="Arial" w:cs="Arial"/>
              </w:rPr>
              <w:fldChar w:fldCharType="separate"/>
            </w:r>
            <w:r w:rsidR="008875C9">
              <w:rPr>
                <w:rFonts w:ascii="Arial" w:hAnsi="Arial" w:cs="Arial"/>
                <w:noProof/>
              </w:rPr>
              <w:t>34</w:t>
            </w:r>
            <w:r w:rsidR="00B24473" w:rsidRPr="003A08B9">
              <w:rPr>
                <w:rFonts w:ascii="Arial" w:hAnsi="Arial" w:cs="Arial"/>
              </w:rPr>
              <w:fldChar w:fldCharType="end"/>
            </w:r>
            <w:r w:rsidRPr="003A08B9">
              <w:rPr>
                <w:rFonts w:ascii="Arial" w:hAnsi="Arial" w:cs="Arial"/>
              </w:rPr>
              <w:t>.</w:t>
            </w:r>
          </w:p>
        </w:tc>
      </w:tr>
      <w:tr w:rsidR="005870B9" w:rsidRPr="003A08B9" w14:paraId="1719797D" w14:textId="77777777" w:rsidTr="00FB07D9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426A6BC" w14:textId="77777777" w:rsidR="009D031E" w:rsidRPr="003A08B9" w:rsidRDefault="003A08B9" w:rsidP="00FB07D9">
            <w:pPr>
              <w:pStyle w:val="Image"/>
              <w:spacing w:before="120" w:after="12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728E41FA" wp14:editId="5685F800">
                  <wp:extent cx="1332000" cy="1332000"/>
                  <wp:effectExtent l="0" t="0" r="1905" b="1905"/>
                  <wp:docPr id="11" name="Picture 11" descr="Raan muk Warɛŋ Kɔ̈c/piɔl Kuɛ̈n ic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Raan muk Warɛŋ Kɔ̈c/piɔl Kuɛ̈n ic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</w:tcPr>
          <w:p w14:paraId="39D763B9" w14:textId="77777777" w:rsidR="00641C3E" w:rsidRPr="003A08B9" w:rsidRDefault="003A08B9" w:rsidP="003A08B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Kënë ee Bak de Kuɛ̈n piɔlic de </w:t>
            </w:r>
            <w:r w:rsidR="00114B3B" w:rsidRPr="003A08B9">
              <w:rPr>
                <w:rFonts w:ascii="Arial" w:hAnsi="Arial" w:cs="Arial"/>
                <w:i/>
                <w:iCs/>
              </w:rPr>
              <w:t>Ajuɛɛr/Aguiɛɛr Loi ë Ciɛŋ ku Juëcë yic ë Thok 2024-2028</w:t>
            </w:r>
            <w:r w:rsidRPr="003A08B9">
              <w:rPr>
                <w:rFonts w:ascii="Arial" w:hAnsi="Arial" w:cs="Arial"/>
              </w:rPr>
              <w:t>.</w:t>
            </w:r>
          </w:p>
        </w:tc>
      </w:tr>
      <w:tr w:rsidR="005870B9" w:rsidRPr="003A08B9" w14:paraId="715EE9F2" w14:textId="77777777" w:rsidTr="00FB07D9">
        <w:trPr>
          <w:gridAfter w:val="1"/>
          <w:wAfter w:w="170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7567C9D" w14:textId="77777777" w:rsidR="009D031E" w:rsidRPr="003A08B9" w:rsidRDefault="003A08B9" w:rsidP="009B5F33">
            <w:pPr>
              <w:pStyle w:val="Image"/>
              <w:spacing w:before="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6C87EC4B" wp14:editId="3580E059">
                  <wp:extent cx="1332000" cy="1332000"/>
                  <wp:effectExtent l="0" t="0" r="1905" b="1905"/>
                  <wp:docPr id="12" name="Picture 12" descr="Thura de wɛ̈ptha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Thura de wɛ̈pthai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BF76275" w14:textId="77777777" w:rsidR="008E2344" w:rsidRPr="003A08B9" w:rsidRDefault="003A08B9" w:rsidP="003A08B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Yïn lëu ba</w:t>
            </w:r>
            <w:r w:rsidR="00114B3B" w:rsidRPr="003A08B9">
              <w:rPr>
                <w:rFonts w:ascii="Arial" w:hAnsi="Arial" w:cs="Arial"/>
                <w:i/>
                <w:iCs/>
              </w:rPr>
              <w:t xml:space="preserve"> Ajuɛɛr/Aguiɛɛr Loi ë Ciɛŋ ku Juëcë yic ë Thok 2024-2028</w:t>
            </w:r>
            <w:r w:rsidR="00114B3B" w:rsidRPr="003A08B9">
              <w:rPr>
                <w:rFonts w:ascii="Arial" w:hAnsi="Arial" w:cs="Arial"/>
              </w:rPr>
              <w:t xml:space="preserve"> yök në wɛ̈pthaitda yic.</w:t>
            </w:r>
          </w:p>
          <w:p w14:paraId="3C891106" w14:textId="77777777" w:rsidR="00723993" w:rsidRPr="003A08B9" w:rsidRDefault="00000000" w:rsidP="003A08B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hyperlink r:id="rId18" w:history="1">
              <w:r w:rsidR="002A3CE7" w:rsidRPr="003A08B9">
                <w:rPr>
                  <w:rStyle w:val="Hyperlink"/>
                  <w:rFonts w:ascii="Arial" w:hAnsi="Arial" w:cs="Arial"/>
                  <w:bCs/>
                </w:rPr>
                <w:t>www.ndis.gov.au/CALD</w:t>
              </w:r>
            </w:hyperlink>
            <w:r w:rsidR="002A3CE7" w:rsidRPr="003A08B9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5870B9" w:rsidRPr="003A08B9" w14:paraId="59D4BE8A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141CFCA" w14:textId="77777777" w:rsidR="00E05DD1" w:rsidRPr="003A08B9" w:rsidRDefault="003A08B9" w:rsidP="009B5F33">
            <w:pPr>
              <w:pStyle w:val="Image"/>
              <w:spacing w:before="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2C2B8DC6" wp14:editId="1DEABDCC">
                  <wp:extent cx="1368000" cy="1219128"/>
                  <wp:effectExtent l="0" t="0" r="3810" b="635"/>
                  <wp:docPr id="56" name="Picture 56" descr="Raan kony raandɛ̈t bë warɛk ku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Raan kony raandɛ̈t bë warɛk kuee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219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4CD615C" w14:textId="77777777" w:rsidR="003D6075" w:rsidRPr="003A08B9" w:rsidRDefault="003A08B9" w:rsidP="003A08B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Yïn lëu ba thiëc në kuɔɔny kuba Ajuɛɛr/Aguiɛɛr kënë kueen.</w:t>
            </w:r>
          </w:p>
          <w:p w14:paraId="461CCC41" w14:textId="77777777" w:rsidR="00E05DD1" w:rsidRPr="003A08B9" w:rsidRDefault="003A08B9" w:rsidP="003A08B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after="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Ke muöth, raan anïn wälë raan ë kony alëu bë lëu kubë yïn kuɔny.</w:t>
            </w:r>
          </w:p>
        </w:tc>
      </w:tr>
      <w:tr w:rsidR="005870B9" w:rsidRPr="003A08B9" w14:paraId="0441BAE1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19EA7AC" w14:textId="77777777" w:rsidR="007074AC" w:rsidRPr="003A08B9" w:rsidRDefault="003A08B9" w:rsidP="00735C79">
            <w:pPr>
              <w:pStyle w:val="Image"/>
              <w:spacing w:before="0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517FFEEB" wp14:editId="366365F9">
                  <wp:extent cx="1332000" cy="1332000"/>
                  <wp:effectExtent l="0" t="0" r="1905" b="1905"/>
                  <wp:docPr id="1437398254" name="Picture 2" descr="Warɛŋ dït Kɔ̈c/piɔl Kuɛ̈n ic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398254" name="Picture 2" descr="Warɛŋ dït Kɔ̈c/piɔl Kuɛ̈n ic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E934EC5" w14:textId="77777777" w:rsidR="007074AC" w:rsidRPr="003A08B9" w:rsidRDefault="003A08B9" w:rsidP="003A08B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Kënë e athör bär ic arët.  </w:t>
            </w:r>
          </w:p>
        </w:tc>
      </w:tr>
      <w:tr w:rsidR="005870B9" w:rsidRPr="003A08B9" w14:paraId="0ED3AA8C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8AAFF03" w14:textId="77777777" w:rsidR="007074AC" w:rsidRPr="003A08B9" w:rsidRDefault="003A08B9" w:rsidP="00735C79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1E4BCAD0" wp14:editId="5CB060BB">
                  <wp:extent cx="1332000" cy="1430941"/>
                  <wp:effectExtent l="0" t="0" r="1905" b="0"/>
                  <wp:docPr id="1936304216" name="Picture 3" descr="Raan kueen warɛk. Në keek nhïm nhial ee thura de th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304216" name="Picture 3" descr="Raan kueen warɛk. Në keek nhïm nhial ee thura de th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8" t="5740" r="5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43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305F58D" w14:textId="77777777" w:rsidR="007074AC" w:rsidRPr="003A08B9" w:rsidRDefault="003A08B9" w:rsidP="003A08B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Yïn acïë wïc/görë ba kueen ëbɛ̈n ëtë töŋë.  </w:t>
            </w:r>
          </w:p>
          <w:p w14:paraId="16A9E570" w14:textId="77777777" w:rsidR="007074AC" w:rsidRPr="003A08B9" w:rsidRDefault="003A08B9" w:rsidP="003A08B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Yïn lëu ba rot gäm dhamɛn/kaam.</w:t>
            </w:r>
          </w:p>
        </w:tc>
      </w:tr>
      <w:tr w:rsidR="005870B9" w:rsidRPr="003A08B9" w14:paraId="7C3872C1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9427175" w14:textId="77777777" w:rsidR="00EC64ED" w:rsidRPr="003A08B9" w:rsidRDefault="003A08B9" w:rsidP="00735C79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757BD799" wp14:editId="2B0AF77A">
                  <wp:extent cx="1332000" cy="1332000"/>
                  <wp:effectExtent l="0" t="0" r="1905" b="1905"/>
                  <wp:docPr id="2053108729" name="Picture 1" descr="3 Kɔc tueeŋ ke Baai në alam/ayääŋ Aboriginal ku Torres Strait Islander cök piin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08729" name="Picture 1" descr="3 Kɔc tueeŋ ke Baai në alam/ayääŋ Aboriginal ku Torres Strait Islander cök piiny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50782FA" w14:textId="567E2978" w:rsidR="00EC64ED" w:rsidRPr="003A08B9" w:rsidRDefault="003A08B9" w:rsidP="003A08B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Ɣok yee Aboriginal ku Torres Strait Islander</w:t>
            </w:r>
            <w:r w:rsidR="00BF6DDD">
              <w:rPr>
                <w:rFonts w:ascii="Arial" w:hAnsi="Arial" w:cs="Arial"/>
              </w:rPr>
              <w:br/>
            </w:r>
            <w:r w:rsidRPr="003A08B9">
              <w:rPr>
                <w:rFonts w:ascii="Arial" w:hAnsi="Arial" w:cs="Arial"/>
              </w:rPr>
              <w:t>gam këke yee kekë kɔc nɔŋ nhïïm ë pinydaanë thɛɛɛr - Australia.</w:t>
            </w:r>
          </w:p>
        </w:tc>
      </w:tr>
      <w:tr w:rsidR="005870B9" w:rsidRPr="003A08B9" w14:paraId="574B2040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C975053" w14:textId="77777777" w:rsidR="00EC64ED" w:rsidRPr="003A08B9" w:rsidRDefault="003A08B9" w:rsidP="00735C79">
            <w:pPr>
              <w:pStyle w:val="Image"/>
              <w:spacing w:before="360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  <w:lang w:eastAsia="en-AU"/>
              </w:rPr>
              <w:drawing>
                <wp:inline distT="0" distB="0" distL="0" distR="0" wp14:anchorId="5EC4D690" wp14:editId="40684AF3">
                  <wp:extent cx="1440000" cy="1080000"/>
                  <wp:effectExtent l="0" t="0" r="8255" b="6350"/>
                  <wp:docPr id="1948645758" name="Picture 1948645758" descr="Aken ë pïu kenë piny nho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645758" name="Picture 1948645758" descr="Aken ë pïu kenë piny nhom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16" r="8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3F13D84" w14:textId="77777777" w:rsidR="00EC64ED" w:rsidRPr="003A08B9" w:rsidRDefault="003A08B9" w:rsidP="003A08B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36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Aa kek ee kɔc tueŋ ëke ciëŋ ku loikï:</w:t>
            </w:r>
          </w:p>
          <w:p w14:paraId="08D1E818" w14:textId="77777777" w:rsidR="007074AC" w:rsidRPr="003A08B9" w:rsidRDefault="003A08B9" w:rsidP="003A08B9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piɛny/piiny </w:t>
            </w:r>
          </w:p>
          <w:p w14:paraId="77C18D00" w14:textId="77777777" w:rsidR="007074AC" w:rsidRPr="003A08B9" w:rsidRDefault="003A08B9" w:rsidP="003A08B9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pïu.</w:t>
            </w:r>
          </w:p>
        </w:tc>
      </w:tr>
    </w:tbl>
    <w:p w14:paraId="78211CC6" w14:textId="77777777" w:rsidR="00EC64ED" w:rsidRPr="003A08B9" w:rsidRDefault="003A08B9" w:rsidP="00EC64ED">
      <w:pPr>
        <w:spacing w:before="0" w:after="0" w:line="240" w:lineRule="auto"/>
        <w:rPr>
          <w:rFonts w:ascii="Arial" w:hAnsi="Arial" w:cs="Arial"/>
        </w:rPr>
      </w:pPr>
      <w:r w:rsidRPr="003A08B9">
        <w:rPr>
          <w:rFonts w:ascii="Arial" w:hAnsi="Arial" w:cs="Arial"/>
        </w:rPr>
        <w:br w:type="page"/>
      </w:r>
    </w:p>
    <w:bookmarkStart w:id="60" w:name="_Toc42086742" w:displacedByCustomXml="next"/>
    <w:bookmarkStart w:id="61" w:name="_Toc42093324" w:displacedByCustomXml="next"/>
    <w:bookmarkStart w:id="62" w:name="_Hlk41661236" w:displacedByCustomXml="next"/>
    <w:bookmarkStart w:id="63" w:name="_Hlk42013068" w:displacedByCustomXml="next"/>
    <w:bookmarkStart w:id="64" w:name="_Toc497142654" w:displacedByCustomXml="next"/>
    <w:bookmarkStart w:id="65" w:name="_Toc497209781" w:displacedByCustomXml="next"/>
    <w:bookmarkStart w:id="66" w:name="_Toc497212949" w:displacedByCustomXml="next"/>
    <w:bookmarkStart w:id="67" w:name="_Toc497215533" w:displacedByCustomXml="next"/>
    <w:bookmarkStart w:id="68" w:name="_Toc497302120" w:displacedByCustomXml="next"/>
    <w:bookmarkStart w:id="69" w:name="_Toc498339417" w:displacedByCustomXml="next"/>
    <w:bookmarkStart w:id="70" w:name="_Toc527635163" w:displacedByCustomXml="next"/>
    <w:bookmarkStart w:id="71" w:name="_Toc527644812" w:displacedByCustomXml="next"/>
    <w:bookmarkStart w:id="72" w:name="_Toc529882155" w:displacedByCustomXml="next"/>
    <w:bookmarkStart w:id="73" w:name="_Toc533076400" w:displacedByCustomXml="next"/>
    <w:bookmarkStart w:id="74" w:name="_Toc533077010" w:displacedByCustomXml="next"/>
    <w:bookmarkStart w:id="75" w:name="_Toc533079088" w:displacedByCustomXml="next"/>
    <w:bookmarkStart w:id="76" w:name="_Toc533084358" w:displacedByCustomXml="next"/>
    <w:bookmarkStart w:id="77" w:name="_Toc5878086" w:displacedByCustomXml="next"/>
    <w:bookmarkStart w:id="78" w:name="_Toc5975101" w:displacedByCustomXml="next"/>
    <w:bookmarkStart w:id="79" w:name="_Toc5979655" w:displacedByCustomXml="next"/>
    <w:bookmarkStart w:id="80" w:name="_Toc6302389" w:displacedByCustomXml="next"/>
    <w:bookmarkStart w:id="81" w:name="_Toc6305502" w:displacedByCustomXml="next"/>
    <w:bookmarkStart w:id="82" w:name="_Toc6306674" w:displacedByCustomXml="next"/>
    <w:bookmarkStart w:id="83" w:name="_Toc6390564" w:displacedByCustomXml="next"/>
    <w:bookmarkStart w:id="84" w:name="_Toc12634015" w:displacedByCustomXml="next"/>
    <w:bookmarkStart w:id="85" w:name="_Toc12636473" w:displacedByCustomXml="next"/>
    <w:bookmarkStart w:id="86" w:name="_Toc41655088" w:displacedByCustomXml="next"/>
    <w:bookmarkStart w:id="87" w:name="_Toc41661250" w:displacedByCustomXml="next"/>
    <w:sdt>
      <w:sdtPr>
        <w:rPr>
          <w:rFonts w:ascii="Arial" w:hAnsi="Arial" w:cs="Arial"/>
          <w:b w:val="0"/>
          <w:bCs w:val="0"/>
          <w:color w:val="auto"/>
          <w:sz w:val="28"/>
          <w:szCs w:val="22"/>
          <w:lang w:val="en-AU" w:eastAsia="en-US"/>
        </w:rPr>
        <w:id w:val="-292286031"/>
        <w:docPartObj>
          <w:docPartGallery w:val="Table of Contents"/>
          <w:docPartUnique/>
        </w:docPartObj>
      </w:sdtPr>
      <w:sdtEndPr>
        <w:rPr>
          <w:noProof/>
          <w:szCs w:val="28"/>
        </w:rPr>
      </w:sdtEndPr>
      <w:sdtContent>
        <w:p w14:paraId="2959DCDB" w14:textId="77777777" w:rsidR="007074AC" w:rsidRPr="003A08B9" w:rsidRDefault="003A08B9" w:rsidP="003D6075">
          <w:pPr>
            <w:pStyle w:val="TOCHeading"/>
            <w:rPr>
              <w:rFonts w:ascii="Arial" w:hAnsi="Arial" w:cs="Arial"/>
              <w:noProof/>
            </w:rPr>
          </w:pPr>
          <w:r w:rsidRPr="003A08B9">
            <w:rPr>
              <w:rFonts w:ascii="Arial" w:hAnsi="Arial" w:cs="Arial"/>
            </w:rPr>
            <w:t>Yeŋö tɔ̈thïn Ajuɛɛr/Aguiɛɛr kënic?</w:t>
          </w:r>
          <w:r w:rsidRPr="003A08B9">
            <w:rPr>
              <w:rFonts w:ascii="Arial" w:hAnsi="Arial" w:cs="Arial"/>
              <w:szCs w:val="26"/>
            </w:rPr>
            <w:fldChar w:fldCharType="begin"/>
          </w:r>
          <w:r w:rsidRPr="003A08B9">
            <w:rPr>
              <w:rFonts w:ascii="Arial" w:hAnsi="Arial" w:cs="Arial"/>
            </w:rPr>
            <w:instrText xml:space="preserve"> TOC \h \z \t "Heading 2,1,Heading 2 Numbered,1" </w:instrText>
          </w:r>
          <w:r w:rsidRPr="003A08B9">
            <w:rPr>
              <w:rFonts w:ascii="Arial" w:hAnsi="Arial" w:cs="Arial"/>
              <w:szCs w:val="26"/>
            </w:rPr>
            <w:fldChar w:fldCharType="separate"/>
          </w:r>
        </w:p>
        <w:p w14:paraId="777A7A06" w14:textId="7EE6C401" w:rsidR="005870B9" w:rsidRPr="003A08B9" w:rsidRDefault="00000000">
          <w:pPr>
            <w:pStyle w:val="TOC1"/>
            <w:rPr>
              <w:rFonts w:ascii="Arial" w:hAnsi="Arial" w:cs="Arial"/>
              <w:sz w:val="22"/>
            </w:rPr>
          </w:pPr>
          <w:hyperlink w:anchor="_Toc256000000" w:history="1">
            <w:r w:rsidR="003A08B9" w:rsidRPr="003A08B9">
              <w:rPr>
                <w:rStyle w:val="Hyperlink"/>
                <w:rFonts w:ascii="Arial" w:hAnsi="Arial" w:cs="Arial"/>
              </w:rPr>
              <w:t>Yeŋö yee amana de CALD?</w:t>
            </w:r>
            <w:r w:rsidR="003A08B9" w:rsidRPr="003A08B9">
              <w:rPr>
                <w:rFonts w:ascii="Arial" w:hAnsi="Arial" w:cs="Arial"/>
              </w:rPr>
              <w:tab/>
            </w:r>
            <w:r w:rsidR="003A08B9" w:rsidRPr="003A08B9">
              <w:rPr>
                <w:rFonts w:ascii="Arial" w:hAnsi="Arial" w:cs="Arial"/>
              </w:rPr>
              <w:fldChar w:fldCharType="begin"/>
            </w:r>
            <w:r w:rsidR="003A08B9" w:rsidRPr="003A08B9">
              <w:rPr>
                <w:rFonts w:ascii="Arial" w:hAnsi="Arial" w:cs="Arial"/>
              </w:rPr>
              <w:instrText xml:space="preserve"> PAGEREF _Toc256000000 \h </w:instrText>
            </w:r>
            <w:r w:rsidR="003A08B9" w:rsidRPr="003A08B9">
              <w:rPr>
                <w:rFonts w:ascii="Arial" w:hAnsi="Arial" w:cs="Arial"/>
              </w:rPr>
            </w:r>
            <w:r w:rsidR="003A08B9" w:rsidRPr="003A08B9">
              <w:rPr>
                <w:rFonts w:ascii="Arial" w:hAnsi="Arial" w:cs="Arial"/>
              </w:rPr>
              <w:fldChar w:fldCharType="separate"/>
            </w:r>
            <w:r w:rsidR="008875C9">
              <w:rPr>
                <w:rFonts w:ascii="Arial" w:hAnsi="Arial" w:cs="Arial"/>
              </w:rPr>
              <w:t>5</w:t>
            </w:r>
            <w:r w:rsidR="003A08B9" w:rsidRPr="003A08B9">
              <w:rPr>
                <w:rFonts w:ascii="Arial" w:hAnsi="Arial" w:cs="Arial"/>
              </w:rPr>
              <w:fldChar w:fldCharType="end"/>
            </w:r>
          </w:hyperlink>
        </w:p>
        <w:p w14:paraId="30A8286C" w14:textId="1F128E34" w:rsidR="005870B9" w:rsidRPr="003A08B9" w:rsidRDefault="00000000">
          <w:pPr>
            <w:pStyle w:val="TOC1"/>
            <w:rPr>
              <w:rFonts w:ascii="Arial" w:hAnsi="Arial" w:cs="Arial"/>
              <w:sz w:val="22"/>
            </w:rPr>
          </w:pPr>
          <w:hyperlink w:anchor="_Toc256000001" w:history="1">
            <w:r w:rsidR="003A08B9" w:rsidRPr="003A08B9">
              <w:rPr>
                <w:rStyle w:val="Hyperlink"/>
                <w:rFonts w:ascii="Arial" w:hAnsi="Arial" w:cs="Arial"/>
              </w:rPr>
              <w:t>Yeŋö ee luɔi Ajjuɛɛr/Aguiɛr Loi kënë?</w:t>
            </w:r>
            <w:r w:rsidR="003A08B9" w:rsidRPr="003A08B9">
              <w:rPr>
                <w:rFonts w:ascii="Arial" w:hAnsi="Arial" w:cs="Arial"/>
              </w:rPr>
              <w:tab/>
            </w:r>
            <w:r w:rsidR="003A08B9" w:rsidRPr="003A08B9">
              <w:rPr>
                <w:rFonts w:ascii="Arial" w:hAnsi="Arial" w:cs="Arial"/>
              </w:rPr>
              <w:fldChar w:fldCharType="begin"/>
            </w:r>
            <w:r w:rsidR="003A08B9" w:rsidRPr="003A08B9">
              <w:rPr>
                <w:rFonts w:ascii="Arial" w:hAnsi="Arial" w:cs="Arial"/>
              </w:rPr>
              <w:instrText xml:space="preserve"> PAGEREF _Toc256000001 \h </w:instrText>
            </w:r>
            <w:r w:rsidR="003A08B9" w:rsidRPr="003A08B9">
              <w:rPr>
                <w:rFonts w:ascii="Arial" w:hAnsi="Arial" w:cs="Arial"/>
              </w:rPr>
            </w:r>
            <w:r w:rsidR="003A08B9" w:rsidRPr="003A08B9">
              <w:rPr>
                <w:rFonts w:ascii="Arial" w:hAnsi="Arial" w:cs="Arial"/>
              </w:rPr>
              <w:fldChar w:fldCharType="separate"/>
            </w:r>
            <w:r w:rsidR="008875C9">
              <w:rPr>
                <w:rFonts w:ascii="Arial" w:hAnsi="Arial" w:cs="Arial"/>
              </w:rPr>
              <w:t>7</w:t>
            </w:r>
            <w:r w:rsidR="003A08B9" w:rsidRPr="003A08B9">
              <w:rPr>
                <w:rFonts w:ascii="Arial" w:hAnsi="Arial" w:cs="Arial"/>
              </w:rPr>
              <w:fldChar w:fldCharType="end"/>
            </w:r>
          </w:hyperlink>
        </w:p>
        <w:p w14:paraId="3E2394F8" w14:textId="08405976" w:rsidR="005870B9" w:rsidRPr="003A08B9" w:rsidRDefault="00000000">
          <w:pPr>
            <w:pStyle w:val="TOC1"/>
            <w:rPr>
              <w:rFonts w:ascii="Arial" w:hAnsi="Arial" w:cs="Arial"/>
              <w:sz w:val="22"/>
            </w:rPr>
          </w:pPr>
          <w:hyperlink w:anchor="_Toc256000002" w:history="1">
            <w:r w:rsidR="003A08B9" w:rsidRPr="003A08B9">
              <w:rPr>
                <w:rStyle w:val="Hyperlink"/>
                <w:rFonts w:ascii="Arial" w:hAnsi="Arial" w:cs="Arial"/>
              </w:rPr>
              <w:t>Eŋö Ajuɛɛr/Aguiɛɛr Loi yic thiɛk?</w:t>
            </w:r>
            <w:r w:rsidR="003A08B9" w:rsidRPr="003A08B9">
              <w:rPr>
                <w:rFonts w:ascii="Arial" w:hAnsi="Arial" w:cs="Arial"/>
              </w:rPr>
              <w:tab/>
            </w:r>
            <w:r w:rsidR="003A08B9" w:rsidRPr="003A08B9">
              <w:rPr>
                <w:rFonts w:ascii="Arial" w:hAnsi="Arial" w:cs="Arial"/>
              </w:rPr>
              <w:fldChar w:fldCharType="begin"/>
            </w:r>
            <w:r w:rsidR="003A08B9" w:rsidRPr="003A08B9">
              <w:rPr>
                <w:rFonts w:ascii="Arial" w:hAnsi="Arial" w:cs="Arial"/>
              </w:rPr>
              <w:instrText xml:space="preserve"> PAGEREF _Toc256000002 \h </w:instrText>
            </w:r>
            <w:r w:rsidR="003A08B9" w:rsidRPr="003A08B9">
              <w:rPr>
                <w:rFonts w:ascii="Arial" w:hAnsi="Arial" w:cs="Arial"/>
              </w:rPr>
            </w:r>
            <w:r w:rsidR="003A08B9" w:rsidRPr="003A08B9">
              <w:rPr>
                <w:rFonts w:ascii="Arial" w:hAnsi="Arial" w:cs="Arial"/>
              </w:rPr>
              <w:fldChar w:fldCharType="separate"/>
            </w:r>
            <w:r w:rsidR="008875C9">
              <w:rPr>
                <w:rFonts w:ascii="Arial" w:hAnsi="Arial" w:cs="Arial"/>
              </w:rPr>
              <w:t>10</w:t>
            </w:r>
            <w:r w:rsidR="003A08B9" w:rsidRPr="003A08B9">
              <w:rPr>
                <w:rFonts w:ascii="Arial" w:hAnsi="Arial" w:cs="Arial"/>
              </w:rPr>
              <w:fldChar w:fldCharType="end"/>
            </w:r>
          </w:hyperlink>
        </w:p>
        <w:p w14:paraId="7616D0D9" w14:textId="59638E3A" w:rsidR="005870B9" w:rsidRPr="003A08B9" w:rsidRDefault="00000000">
          <w:pPr>
            <w:pStyle w:val="TOC1"/>
            <w:rPr>
              <w:rFonts w:ascii="Arial" w:hAnsi="Arial" w:cs="Arial"/>
              <w:sz w:val="22"/>
            </w:rPr>
          </w:pPr>
          <w:hyperlink w:anchor="_Toc256000003" w:history="1">
            <w:r w:rsidR="003A08B9" w:rsidRPr="003A08B9">
              <w:rPr>
                <w:rStyle w:val="Hyperlink"/>
                <w:rFonts w:ascii="Arial" w:hAnsi="Arial" w:cs="Arial"/>
              </w:rPr>
              <w:t>Ë ɣok loi Ajuɛɛr/Aguiɛɛr Loi kënë kadï/wudï?</w:t>
            </w:r>
            <w:r w:rsidR="003A08B9" w:rsidRPr="003A08B9">
              <w:rPr>
                <w:rFonts w:ascii="Arial" w:hAnsi="Arial" w:cs="Arial"/>
              </w:rPr>
              <w:tab/>
            </w:r>
            <w:r w:rsidR="003A08B9" w:rsidRPr="003A08B9">
              <w:rPr>
                <w:rFonts w:ascii="Arial" w:hAnsi="Arial" w:cs="Arial"/>
              </w:rPr>
              <w:fldChar w:fldCharType="begin"/>
            </w:r>
            <w:r w:rsidR="003A08B9" w:rsidRPr="003A08B9">
              <w:rPr>
                <w:rFonts w:ascii="Arial" w:hAnsi="Arial" w:cs="Arial"/>
              </w:rPr>
              <w:instrText xml:space="preserve"> PAGEREF _Toc256000003 \h </w:instrText>
            </w:r>
            <w:r w:rsidR="003A08B9" w:rsidRPr="003A08B9">
              <w:rPr>
                <w:rFonts w:ascii="Arial" w:hAnsi="Arial" w:cs="Arial"/>
              </w:rPr>
            </w:r>
            <w:r w:rsidR="003A08B9" w:rsidRPr="003A08B9">
              <w:rPr>
                <w:rFonts w:ascii="Arial" w:hAnsi="Arial" w:cs="Arial"/>
              </w:rPr>
              <w:fldChar w:fldCharType="separate"/>
            </w:r>
            <w:r w:rsidR="008875C9">
              <w:rPr>
                <w:rFonts w:ascii="Arial" w:hAnsi="Arial" w:cs="Arial"/>
              </w:rPr>
              <w:t>12</w:t>
            </w:r>
            <w:r w:rsidR="003A08B9" w:rsidRPr="003A08B9">
              <w:rPr>
                <w:rFonts w:ascii="Arial" w:hAnsi="Arial" w:cs="Arial"/>
              </w:rPr>
              <w:fldChar w:fldCharType="end"/>
            </w:r>
          </w:hyperlink>
        </w:p>
        <w:p w14:paraId="6456FE1B" w14:textId="48EEF4BE" w:rsidR="005870B9" w:rsidRPr="003A08B9" w:rsidRDefault="00000000">
          <w:pPr>
            <w:pStyle w:val="TOC1"/>
            <w:rPr>
              <w:rFonts w:ascii="Arial" w:hAnsi="Arial" w:cs="Arial"/>
              <w:sz w:val="22"/>
            </w:rPr>
          </w:pPr>
          <w:hyperlink w:anchor="_Toc256000004" w:history="1">
            <w:r w:rsidR="003A08B9" w:rsidRPr="003A08B9">
              <w:rPr>
                <w:rStyle w:val="Hyperlink"/>
                <w:rFonts w:ascii="Arial" w:hAnsi="Arial" w:cs="Arial"/>
              </w:rPr>
              <w:t>Ee käŋö wïcku keek në tiäm tënë Ajuɛɛr Loi?</w:t>
            </w:r>
            <w:r w:rsidR="003A08B9" w:rsidRPr="003A08B9">
              <w:rPr>
                <w:rFonts w:ascii="Arial" w:hAnsi="Arial" w:cs="Arial"/>
              </w:rPr>
              <w:tab/>
            </w:r>
            <w:r w:rsidR="003A08B9" w:rsidRPr="003A08B9">
              <w:rPr>
                <w:rFonts w:ascii="Arial" w:hAnsi="Arial" w:cs="Arial"/>
              </w:rPr>
              <w:fldChar w:fldCharType="begin"/>
            </w:r>
            <w:r w:rsidR="003A08B9" w:rsidRPr="003A08B9">
              <w:rPr>
                <w:rFonts w:ascii="Arial" w:hAnsi="Arial" w:cs="Arial"/>
              </w:rPr>
              <w:instrText xml:space="preserve"> PAGEREF _Toc256000004 \h </w:instrText>
            </w:r>
            <w:r w:rsidR="003A08B9" w:rsidRPr="003A08B9">
              <w:rPr>
                <w:rFonts w:ascii="Arial" w:hAnsi="Arial" w:cs="Arial"/>
              </w:rPr>
            </w:r>
            <w:r w:rsidR="003A08B9" w:rsidRPr="003A08B9">
              <w:rPr>
                <w:rFonts w:ascii="Arial" w:hAnsi="Arial" w:cs="Arial"/>
              </w:rPr>
              <w:fldChar w:fldCharType="separate"/>
            </w:r>
            <w:r w:rsidR="008875C9">
              <w:rPr>
                <w:rFonts w:ascii="Arial" w:hAnsi="Arial" w:cs="Arial"/>
              </w:rPr>
              <w:t>15</w:t>
            </w:r>
            <w:r w:rsidR="003A08B9" w:rsidRPr="003A08B9">
              <w:rPr>
                <w:rFonts w:ascii="Arial" w:hAnsi="Arial" w:cs="Arial"/>
              </w:rPr>
              <w:fldChar w:fldCharType="end"/>
            </w:r>
          </w:hyperlink>
        </w:p>
        <w:p w14:paraId="785F3396" w14:textId="55CAC632" w:rsidR="005870B9" w:rsidRPr="003A08B9" w:rsidRDefault="00000000">
          <w:pPr>
            <w:pStyle w:val="TOC1"/>
            <w:rPr>
              <w:rFonts w:ascii="Arial" w:hAnsi="Arial" w:cs="Arial"/>
              <w:sz w:val="22"/>
            </w:rPr>
          </w:pPr>
          <w:hyperlink w:anchor="_Toc256000005" w:history="1">
            <w:r w:rsidR="003A08B9" w:rsidRPr="003A08B9">
              <w:rPr>
                <w:rStyle w:val="Hyperlink"/>
                <w:rFonts w:ascii="Arial" w:hAnsi="Arial" w:cs="Arial"/>
              </w:rPr>
              <w:t>Ɣok eŋö buku bɛ looi pe?</w:t>
            </w:r>
            <w:r w:rsidR="003A08B9" w:rsidRPr="003A08B9">
              <w:rPr>
                <w:rFonts w:ascii="Arial" w:hAnsi="Arial" w:cs="Arial"/>
              </w:rPr>
              <w:tab/>
            </w:r>
            <w:r w:rsidR="003A08B9" w:rsidRPr="003A08B9">
              <w:rPr>
                <w:rFonts w:ascii="Arial" w:hAnsi="Arial" w:cs="Arial"/>
              </w:rPr>
              <w:fldChar w:fldCharType="begin"/>
            </w:r>
            <w:r w:rsidR="003A08B9" w:rsidRPr="003A08B9">
              <w:rPr>
                <w:rFonts w:ascii="Arial" w:hAnsi="Arial" w:cs="Arial"/>
              </w:rPr>
              <w:instrText xml:space="preserve"> PAGEREF _Toc256000005 \h </w:instrText>
            </w:r>
            <w:r w:rsidR="003A08B9" w:rsidRPr="003A08B9">
              <w:rPr>
                <w:rFonts w:ascii="Arial" w:hAnsi="Arial" w:cs="Arial"/>
              </w:rPr>
            </w:r>
            <w:r w:rsidR="003A08B9" w:rsidRPr="003A08B9">
              <w:rPr>
                <w:rFonts w:ascii="Arial" w:hAnsi="Arial" w:cs="Arial"/>
              </w:rPr>
              <w:fldChar w:fldCharType="separate"/>
            </w:r>
            <w:r w:rsidR="008875C9">
              <w:rPr>
                <w:rFonts w:ascii="Arial" w:hAnsi="Arial" w:cs="Arial"/>
              </w:rPr>
              <w:t>29</w:t>
            </w:r>
            <w:r w:rsidR="003A08B9" w:rsidRPr="003A08B9">
              <w:rPr>
                <w:rFonts w:ascii="Arial" w:hAnsi="Arial" w:cs="Arial"/>
              </w:rPr>
              <w:fldChar w:fldCharType="end"/>
            </w:r>
          </w:hyperlink>
        </w:p>
        <w:p w14:paraId="774B0344" w14:textId="44038215" w:rsidR="005870B9" w:rsidRPr="003A08B9" w:rsidRDefault="00000000">
          <w:pPr>
            <w:pStyle w:val="TOC1"/>
            <w:rPr>
              <w:rFonts w:ascii="Arial" w:hAnsi="Arial" w:cs="Arial"/>
              <w:sz w:val="22"/>
            </w:rPr>
          </w:pPr>
          <w:hyperlink w:anchor="_Toc256000006" w:history="1">
            <w:r w:rsidR="003A08B9" w:rsidRPr="003A08B9">
              <w:rPr>
                <w:rStyle w:val="Hyperlink"/>
                <w:rFonts w:ascii="Arial" w:hAnsi="Arial" w:cs="Arial"/>
              </w:rPr>
              <w:t>Thön gäk/dït</w:t>
            </w:r>
            <w:r w:rsidR="003A08B9" w:rsidRPr="003A08B9">
              <w:rPr>
                <w:rFonts w:ascii="Arial" w:hAnsi="Arial" w:cs="Arial"/>
              </w:rPr>
              <w:tab/>
            </w:r>
            <w:r w:rsidR="003A08B9" w:rsidRPr="003A08B9">
              <w:rPr>
                <w:rFonts w:ascii="Arial" w:hAnsi="Arial" w:cs="Arial"/>
              </w:rPr>
              <w:fldChar w:fldCharType="begin"/>
            </w:r>
            <w:r w:rsidR="003A08B9" w:rsidRPr="003A08B9">
              <w:rPr>
                <w:rFonts w:ascii="Arial" w:hAnsi="Arial" w:cs="Arial"/>
              </w:rPr>
              <w:instrText xml:space="preserve"> PAGEREF _Toc256000006 \h </w:instrText>
            </w:r>
            <w:r w:rsidR="003A08B9" w:rsidRPr="003A08B9">
              <w:rPr>
                <w:rFonts w:ascii="Arial" w:hAnsi="Arial" w:cs="Arial"/>
              </w:rPr>
            </w:r>
            <w:r w:rsidR="003A08B9" w:rsidRPr="003A08B9">
              <w:rPr>
                <w:rFonts w:ascii="Arial" w:hAnsi="Arial" w:cs="Arial"/>
              </w:rPr>
              <w:fldChar w:fldCharType="separate"/>
            </w:r>
            <w:r w:rsidR="008875C9">
              <w:rPr>
                <w:rFonts w:ascii="Arial" w:hAnsi="Arial" w:cs="Arial"/>
              </w:rPr>
              <w:t>32</w:t>
            </w:r>
            <w:r w:rsidR="003A08B9" w:rsidRPr="003A08B9">
              <w:rPr>
                <w:rFonts w:ascii="Arial" w:hAnsi="Arial" w:cs="Arial"/>
              </w:rPr>
              <w:fldChar w:fldCharType="end"/>
            </w:r>
          </w:hyperlink>
        </w:p>
        <w:p w14:paraId="13C938A0" w14:textId="4C3B79FD" w:rsidR="005870B9" w:rsidRPr="003A08B9" w:rsidRDefault="00000000">
          <w:pPr>
            <w:pStyle w:val="TOC1"/>
            <w:rPr>
              <w:rFonts w:ascii="Arial" w:hAnsi="Arial" w:cs="Arial"/>
              <w:sz w:val="22"/>
            </w:rPr>
          </w:pPr>
          <w:hyperlink w:anchor="_Toc256000007" w:history="1">
            <w:r w:rsidR="003A08B9" w:rsidRPr="003A08B9">
              <w:rPr>
                <w:rStyle w:val="Hyperlink"/>
                <w:rFonts w:ascii="Arial" w:hAnsi="Arial" w:cs="Arial"/>
              </w:rPr>
              <w:t>Athör ë wël cï gɔ̈t</w:t>
            </w:r>
            <w:r w:rsidR="003A08B9" w:rsidRPr="003A08B9">
              <w:rPr>
                <w:rFonts w:ascii="Arial" w:hAnsi="Arial" w:cs="Arial"/>
              </w:rPr>
              <w:tab/>
            </w:r>
            <w:r w:rsidR="003A08B9" w:rsidRPr="003A08B9">
              <w:rPr>
                <w:rFonts w:ascii="Arial" w:hAnsi="Arial" w:cs="Arial"/>
              </w:rPr>
              <w:fldChar w:fldCharType="begin"/>
            </w:r>
            <w:r w:rsidR="003A08B9" w:rsidRPr="003A08B9">
              <w:rPr>
                <w:rFonts w:ascii="Arial" w:hAnsi="Arial" w:cs="Arial"/>
              </w:rPr>
              <w:instrText xml:space="preserve"> PAGEREF _Toc256000007 \h </w:instrText>
            </w:r>
            <w:r w:rsidR="003A08B9" w:rsidRPr="003A08B9">
              <w:rPr>
                <w:rFonts w:ascii="Arial" w:hAnsi="Arial" w:cs="Arial"/>
              </w:rPr>
            </w:r>
            <w:r w:rsidR="003A08B9" w:rsidRPr="003A08B9">
              <w:rPr>
                <w:rFonts w:ascii="Arial" w:hAnsi="Arial" w:cs="Arial"/>
              </w:rPr>
              <w:fldChar w:fldCharType="separate"/>
            </w:r>
            <w:r w:rsidR="008875C9">
              <w:rPr>
                <w:rFonts w:ascii="Arial" w:hAnsi="Arial" w:cs="Arial"/>
              </w:rPr>
              <w:t>34</w:t>
            </w:r>
            <w:r w:rsidR="003A08B9" w:rsidRPr="003A08B9">
              <w:rPr>
                <w:rFonts w:ascii="Arial" w:hAnsi="Arial" w:cs="Arial"/>
              </w:rPr>
              <w:fldChar w:fldCharType="end"/>
            </w:r>
          </w:hyperlink>
        </w:p>
        <w:p w14:paraId="298DFB6A" w14:textId="77777777" w:rsidR="00C1107A" w:rsidRPr="003A08B9" w:rsidRDefault="003A08B9">
          <w:pPr>
            <w:spacing w:before="0" w:after="0"/>
            <w:rPr>
              <w:rFonts w:ascii="Arial" w:hAnsi="Arial" w:cs="Arial"/>
              <w:noProof/>
            </w:rPr>
          </w:pPr>
          <w:r w:rsidRPr="003A08B9">
            <w:rPr>
              <w:rFonts w:ascii="Arial" w:hAnsi="Arial" w:cs="Arial"/>
            </w:rPr>
            <w:fldChar w:fldCharType="end"/>
          </w:r>
        </w:p>
      </w:sdtContent>
    </w:sdt>
    <w:p w14:paraId="46F2C835" w14:textId="77777777" w:rsidR="00B676E1" w:rsidRPr="003A08B9" w:rsidRDefault="003A08B9" w:rsidP="00C1107A">
      <w:pPr>
        <w:spacing w:before="0" w:after="0"/>
        <w:rPr>
          <w:rFonts w:ascii="Arial" w:hAnsi="Arial" w:cs="Arial"/>
        </w:rPr>
      </w:pPr>
      <w:r w:rsidRPr="003A08B9">
        <w:rPr>
          <w:rFonts w:ascii="Arial" w:hAnsi="Arial" w:cs="Arial"/>
        </w:rPr>
        <w:br w:type="page"/>
      </w:r>
      <w:bookmarkStart w:id="88" w:name="_Toc43391446"/>
      <w:bookmarkStart w:id="89" w:name="_Toc43391495"/>
      <w:bookmarkStart w:id="90" w:name="_Toc6390577"/>
      <w:bookmarkStart w:id="91" w:name="_Toc12634028"/>
      <w:bookmarkEnd w:id="0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</w:p>
    <w:p w14:paraId="6AF763A8" w14:textId="77777777" w:rsidR="00B676E1" w:rsidRPr="00D01F33" w:rsidRDefault="003A08B9" w:rsidP="00D3520F">
      <w:pPr>
        <w:pStyle w:val="Heading2"/>
        <w:rPr>
          <w:rFonts w:ascii="Arial" w:hAnsi="Arial" w:cs="Arial"/>
          <w:lang w:val="es-ES"/>
        </w:rPr>
      </w:pPr>
      <w:bookmarkStart w:id="92" w:name="_Toc256000000"/>
      <w:r w:rsidRPr="003A08B9">
        <w:rPr>
          <w:rFonts w:ascii="Arial" w:hAnsi="Arial" w:cs="Arial"/>
        </w:rPr>
        <w:lastRenderedPageBreak/>
        <w:t>Yeŋö yee amana de CALD?</w:t>
      </w:r>
      <w:bookmarkEnd w:id="92"/>
    </w:p>
    <w:tbl>
      <w:tblPr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5870B9" w:rsidRPr="003A08B9" w14:paraId="2CFD4B80" w14:textId="77777777" w:rsidTr="00F74375">
        <w:trPr>
          <w:trHeight w:val="3628"/>
        </w:trPr>
        <w:tc>
          <w:tcPr>
            <w:tcW w:w="2551" w:type="dxa"/>
            <w:vAlign w:val="center"/>
          </w:tcPr>
          <w:p w14:paraId="2FB70C08" w14:textId="77777777" w:rsidR="00B676E1" w:rsidRPr="003A08B9" w:rsidRDefault="003A08B9" w:rsidP="00B676E1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7C1010AF" wp14:editId="0F5D0390">
                  <wp:extent cx="1440000" cy="1440000"/>
                  <wp:effectExtent l="0" t="0" r="8255" b="8255"/>
                  <wp:docPr id="5" name="Picture 5" descr="Akutnhom kɔc ë CALD në ayɔ̈ŋ de jam kaa 3 cök piiny wɛ̈në jam 'Ɣälo' në thuɔk kaa 3 wääc iic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kutnhom kɔc ë CALD në ayɔ̈ŋ de jam kaa 3 cök piiny wɛ̈në jam 'Ɣälo' në thuɔk kaa 3 wääc iic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1C556D3E" w14:textId="77777777" w:rsidR="00B676E1" w:rsidRPr="003A08B9" w:rsidRDefault="003A08B9" w:rsidP="00B676E1">
            <w:pPr>
              <w:rPr>
                <w:rFonts w:ascii="Arial" w:hAnsi="Arial" w:cs="Arial"/>
              </w:rPr>
            </w:pPr>
            <w:r w:rsidRPr="003A08B9">
              <w:rPr>
                <w:rStyle w:val="Strong"/>
                <w:rFonts w:ascii="Arial" w:hAnsi="Arial" w:cs="Arial"/>
              </w:rPr>
              <w:t xml:space="preserve">Ciɛŋ ku Juëcë yic ë Thok (CALD (CJT)) ke </w:t>
            </w:r>
            <w:r w:rsidR="005F295B" w:rsidRPr="003A08B9">
              <w:rPr>
                <w:rFonts w:ascii="Arial" w:hAnsi="Arial" w:cs="Arial"/>
              </w:rPr>
              <w:t>kɔc aaye kɔc wɛ̈n:</w:t>
            </w:r>
          </w:p>
          <w:p w14:paraId="144CB14D" w14:textId="77777777" w:rsidR="00B676E1" w:rsidRPr="003A08B9" w:rsidRDefault="003A08B9" w:rsidP="00CF77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ee bɛ̈n bic në ɣän wääc yiic</w:t>
            </w:r>
          </w:p>
          <w:p w14:paraId="5D3A9F47" w14:textId="77777777" w:rsidR="00B676E1" w:rsidRPr="003A08B9" w:rsidRDefault="003A08B9" w:rsidP="00CF77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ee jam në thook kɔ̈k ke cie Dïŋgïlïth.</w:t>
            </w:r>
          </w:p>
        </w:tc>
      </w:tr>
      <w:tr w:rsidR="005870B9" w:rsidRPr="003A08B9" w14:paraId="4D5D7C2A" w14:textId="77777777" w:rsidTr="00B676E1">
        <w:trPr>
          <w:gridAfter w:val="1"/>
          <w:wAfter w:w="114" w:type="dxa"/>
        </w:trPr>
        <w:tc>
          <w:tcPr>
            <w:tcW w:w="2551" w:type="dxa"/>
            <w:vAlign w:val="center"/>
          </w:tcPr>
          <w:p w14:paraId="0C4625C6" w14:textId="77777777" w:rsidR="00B676E1" w:rsidRPr="003A08B9" w:rsidRDefault="00B676E1" w:rsidP="00C54117">
            <w:pPr>
              <w:pStyle w:val="Image"/>
              <w:spacing w:before="600" w:after="0"/>
              <w:rPr>
                <w:rFonts w:ascii="Arial" w:hAnsi="Arial" w:cs="Arial"/>
              </w:rPr>
            </w:pPr>
          </w:p>
        </w:tc>
        <w:tc>
          <w:tcPr>
            <w:tcW w:w="6576" w:type="dxa"/>
            <w:vAlign w:val="center"/>
          </w:tcPr>
          <w:p w14:paraId="7A23E036" w14:textId="77777777" w:rsidR="002327D5" w:rsidRPr="003A08B9" w:rsidRDefault="003A08B9" w:rsidP="00C54117">
            <w:pPr>
              <w:spacing w:before="60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Alɔŋ Australia:</w:t>
            </w:r>
          </w:p>
        </w:tc>
      </w:tr>
      <w:tr w:rsidR="005870B9" w:rsidRPr="003A08B9" w14:paraId="2643385B" w14:textId="77777777" w:rsidTr="00F74375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16713D8A" w14:textId="77777777" w:rsidR="00B676E1" w:rsidRPr="003A08B9" w:rsidRDefault="003A08B9" w:rsidP="00B676E1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7E5E53B2" wp14:editId="03BDD033">
                  <wp:extent cx="1482725" cy="1482725"/>
                  <wp:effectExtent l="0" t="0" r="3175" b="3175"/>
                  <wp:docPr id="1049760633" name="Picture 38" descr="Meth ku göl cï tooc ic cï thuör thok winh daŋga cï rot gɔ̈ɔ̈l në karita de pinynhom kɔ̈u ku nyooth alɔŋ Australi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760633" name="Picture 38" descr="Meth ku göl cï tooc ic cï thuör thok winh daŋga cï rot gɔ̈ɔ̈l në karita de pinynhom kɔ̈u ku nyooth alɔŋ Australia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152884A" w14:textId="77777777" w:rsidR="00B676E1" w:rsidRPr="003A08B9" w:rsidRDefault="003A08B9" w:rsidP="00CF77B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anɔŋ kä cït kɔc kee </w:t>
            </w:r>
            <w:r w:rsidR="001F49AB" w:rsidRPr="003A08B9">
              <w:rPr>
                <w:rStyle w:val="Statisticstyle"/>
                <w:rFonts w:ascii="Arial" w:hAnsi="Arial" w:cs="Arial"/>
                <w:bCs/>
                <w:position w:val="0"/>
                <w:szCs w:val="36"/>
              </w:rPr>
              <w:t>8 milliöön</w:t>
            </w:r>
            <w:r w:rsidRPr="003A08B9">
              <w:rPr>
                <w:rFonts w:ascii="Arial" w:hAnsi="Arial" w:cs="Arial"/>
              </w:rPr>
              <w:t xml:space="preserve"> wɛ̈n dhiëth keek bɛ̈i kɔ̈k iic</w:t>
            </w:r>
          </w:p>
        </w:tc>
      </w:tr>
      <w:tr w:rsidR="005870B9" w:rsidRPr="003A08B9" w14:paraId="6E8227B1" w14:textId="77777777" w:rsidTr="00F74375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7BD5BABF" w14:textId="77777777" w:rsidR="001F49AB" w:rsidRPr="003A08B9" w:rsidRDefault="003A08B9" w:rsidP="00B676E1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23E8E3CF" wp14:editId="38784747">
                  <wp:extent cx="1482725" cy="1482725"/>
                  <wp:effectExtent l="0" t="0" r="3175" b="3175"/>
                  <wp:docPr id="253724778" name="Picture 39" descr="Akutnhom kɔc ë CALD në ayɔ̈ŋ de jam kaa 3 cök piiny wɛ̈në jam 'Ɣälo' në thuɔk kaa 3 wääc iic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24778" name="Picture 39" descr="Akutnhom kɔc ë CALD në ayɔ̈ŋ de jam kaa 3 cök piiny wɛ̈në jam 'Ɣälo' në thuɔk kaa 3 wääc iic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16A1A5C" w14:textId="77777777" w:rsidR="001F49AB" w:rsidRPr="003A08B9" w:rsidRDefault="003A08B9" w:rsidP="00CF77B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kɔc aaye jam në thook kee </w:t>
            </w:r>
            <w:r w:rsidRPr="003A08B9">
              <w:rPr>
                <w:rStyle w:val="Statisticstyle"/>
                <w:rFonts w:ascii="Arial" w:hAnsi="Arial" w:cs="Arial"/>
                <w:bCs/>
                <w:position w:val="0"/>
                <w:szCs w:val="36"/>
              </w:rPr>
              <w:t>300</w:t>
            </w:r>
            <w:r w:rsidRPr="003A08B9">
              <w:rPr>
                <w:rFonts w:ascii="Arial" w:hAnsi="Arial" w:cs="Arial"/>
              </w:rPr>
              <w:t xml:space="preserve"> wääc iic.</w:t>
            </w:r>
          </w:p>
        </w:tc>
      </w:tr>
    </w:tbl>
    <w:p w14:paraId="12399D33" w14:textId="77777777" w:rsidR="00F74375" w:rsidRPr="003A08B9" w:rsidRDefault="003A08B9">
      <w:pPr>
        <w:rPr>
          <w:rFonts w:ascii="Arial" w:hAnsi="Arial" w:cs="Arial"/>
        </w:rPr>
      </w:pPr>
      <w:r w:rsidRPr="003A08B9">
        <w:rPr>
          <w:rFonts w:ascii="Arial" w:hAnsi="Arial" w:cs="Arial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870B9" w:rsidRPr="003A08B9" w14:paraId="1F84942C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47507695" w14:textId="77777777" w:rsidR="002327D5" w:rsidRPr="003A08B9" w:rsidRDefault="003A08B9" w:rsidP="00B676E1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795348C7" wp14:editId="0B1C0045">
                  <wp:extent cx="1482725" cy="1482725"/>
                  <wp:effectExtent l="0" t="0" r="3175" b="3175"/>
                  <wp:docPr id="1908268187" name="Picture 40" descr="Raan nyoth rot ee tök ku jɛt e cin nhial në kɔc kaa 2 kɔ̈k nhïïm tueŋ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268187" name="Picture 40" descr="Raan nyoth rot ee tök ku jɛt e cin nhial në kɔc kaa 2 kɔ̈k nhïïm tueŋ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4E20FC9" w14:textId="77777777" w:rsidR="002327D5" w:rsidRPr="003A08B9" w:rsidRDefault="003A08B9" w:rsidP="00B676E1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Të </w:t>
            </w:r>
            <w:r w:rsidRPr="003A08B9">
              <w:rPr>
                <w:rStyle w:val="Strong"/>
                <w:rFonts w:ascii="Arial" w:hAnsi="Arial" w:cs="Arial"/>
              </w:rPr>
              <w:t>ŋic</w:t>
            </w:r>
            <w:r w:rsidRPr="003A08B9">
              <w:rPr>
                <w:rFonts w:ascii="Arial" w:hAnsi="Arial" w:cs="Arial"/>
              </w:rPr>
              <w:t xml:space="preserve"> yïn en ke yïn ee këdɛ̈, kë yïn jam kë yïn ee raan akutnhom de kɔc.</w:t>
            </w:r>
          </w:p>
        </w:tc>
      </w:tr>
      <w:tr w:rsidR="005870B9" w:rsidRPr="003A08B9" w14:paraId="7B022DDF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3C352318" w14:textId="77777777" w:rsidR="00B676E1" w:rsidRPr="003A08B9" w:rsidRDefault="003A08B9" w:rsidP="00B676E1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4C4301DA" wp14:editId="41AAD72C">
                  <wp:extent cx="1482725" cy="1482725"/>
                  <wp:effectExtent l="0" t="0" r="3175" b="3175"/>
                  <wp:docPr id="626339655" name="Picture 42" descr="Raan nyoth rot ee tök ku jɛt e cin nhial ku karita (thura) de Australi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339655" name="Picture 42" descr="Raan nyoth rot ee tök ku jɛt e cin nhial ku karita (thura) de Australia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D9011A7" w14:textId="77777777" w:rsidR="00B676E1" w:rsidRPr="003A08B9" w:rsidRDefault="003A08B9" w:rsidP="00B676E1">
            <w:pPr>
              <w:rPr>
                <w:rFonts w:ascii="Arial" w:hAnsi="Arial" w:cs="Arial"/>
              </w:rPr>
            </w:pPr>
            <w:r w:rsidRPr="003A08B9">
              <w:rPr>
                <w:rStyle w:val="Statisticstyle"/>
                <w:rFonts w:ascii="Arial" w:hAnsi="Arial" w:cs="Arial"/>
                <w:bCs/>
                <w:position w:val="0"/>
              </w:rPr>
              <w:t>30%</w:t>
            </w:r>
            <w:r w:rsidRPr="003A08B9">
              <w:rPr>
                <w:rFonts w:ascii="Arial" w:hAnsi="Arial" w:cs="Arial"/>
                <w:bCs/>
              </w:rPr>
              <w:t xml:space="preserve"> de kɔc wɛ̈n ciëŋ Australia aaye kek ŋic këke yee kɔc ke CALD.</w:t>
            </w:r>
          </w:p>
        </w:tc>
      </w:tr>
      <w:tr w:rsidR="005870B9" w:rsidRPr="003A08B9" w14:paraId="22B8267A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1DA6CE08" w14:textId="77777777" w:rsidR="001F49AB" w:rsidRPr="003A08B9" w:rsidRDefault="003A08B9" w:rsidP="00B676E1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520D77B1" wp14:editId="69B5B0CB">
                  <wp:extent cx="1482725" cy="1482725"/>
                  <wp:effectExtent l="0" t="0" r="3175" b="3175"/>
                  <wp:docPr id="154003351" name="Picture 43" descr="Raan nyoth rot ee tök ku jɛt e cin nhial në anïnde/paande nho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03351" name="Picture 43" descr="Raan nyoth rot ee tök ku jɛt e cin nhial në anïnde/paande nhom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33AD2DD" w14:textId="77777777" w:rsidR="001F49AB" w:rsidRPr="003A08B9" w:rsidRDefault="003A08B9" w:rsidP="002F63FC">
            <w:pPr>
              <w:spacing w:line="324" w:lineRule="auto"/>
              <w:rPr>
                <w:rFonts w:ascii="Arial" w:hAnsi="Arial" w:cs="Arial"/>
              </w:rPr>
            </w:pPr>
            <w:r w:rsidRPr="003A08B9">
              <w:rPr>
                <w:rStyle w:val="Statisticstyle"/>
                <w:rFonts w:ascii="Arial" w:hAnsi="Arial" w:cs="Arial"/>
                <w:bCs/>
                <w:position w:val="0"/>
              </w:rPr>
              <w:t xml:space="preserve">10% </w:t>
            </w:r>
            <w:r w:rsidRPr="003A08B9">
              <w:rPr>
                <w:rFonts w:ascii="Arial" w:hAnsi="Arial" w:cs="Arial"/>
              </w:rPr>
              <w:t>de</w:t>
            </w:r>
            <w:r w:rsidRPr="003A08B9">
              <w:rPr>
                <w:rStyle w:val="Strong"/>
                <w:rFonts w:ascii="Arial" w:hAnsi="Arial" w:cs="Arial"/>
              </w:rPr>
              <w:t xml:space="preserve"> kɔc luï </w:t>
            </w:r>
            <w:r w:rsidRPr="003A08B9">
              <w:rPr>
                <w:rFonts w:ascii="Arial" w:hAnsi="Arial" w:cs="Arial"/>
              </w:rPr>
              <w:t>alɔŋde Disability Insurance Scheme (NDIS) (Ajuɛrë/aguiɛɛr Gël Kɔ̈u de Riäi) aaye röt ŋic këke ye kɔc ke CALD.</w:t>
            </w:r>
          </w:p>
        </w:tc>
      </w:tr>
      <w:tr w:rsidR="005870B9" w:rsidRPr="003A08B9" w14:paraId="36CFEB68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0DA8E705" w14:textId="77777777" w:rsidR="001F49AB" w:rsidRPr="003A08B9" w:rsidRDefault="003A08B9" w:rsidP="00C73E0D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7A4C405F" wp14:editId="5A4E7A8A">
                  <wp:extent cx="1483200" cy="1483200"/>
                  <wp:effectExtent l="0" t="0" r="3175" b="3175"/>
                  <wp:docPr id="768595154" name="Picture 768595154" descr="Thura de amëluï nyooth akutnhom de amëluuï. 2 aa nyooth ke cin nhi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95154" name="Picture 768595154" descr="Thura de amëluï nyooth akutnhom de amëluuï. 2 aa nyooth ke cin nhia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3B37659" w14:textId="77777777" w:rsidR="001F49AB" w:rsidRPr="003A08B9" w:rsidRDefault="003A08B9" w:rsidP="00C73E0D">
            <w:pPr>
              <w:rPr>
                <w:rFonts w:ascii="Arial" w:hAnsi="Arial" w:cs="Arial"/>
              </w:rPr>
            </w:pPr>
            <w:r w:rsidRPr="003A08B9">
              <w:rPr>
                <w:rStyle w:val="Strong"/>
                <w:rFonts w:ascii="Arial" w:hAnsi="Arial" w:cs="Arial"/>
                <w:b w:val="0"/>
                <w:bCs w:val="0"/>
                <w:color w:val="auto"/>
              </w:rPr>
              <w:t>Kɔc luï thïn aaye kɔc cë riäi wɛ̈n ee naŋ lon yekï looi në NDIS yic.</w:t>
            </w:r>
          </w:p>
        </w:tc>
      </w:tr>
    </w:tbl>
    <w:p w14:paraId="6186BBA9" w14:textId="77777777" w:rsidR="00B676E1" w:rsidRPr="003A08B9" w:rsidRDefault="003A08B9" w:rsidP="00B676E1">
      <w:pPr>
        <w:spacing w:before="0" w:after="0" w:line="240" w:lineRule="auto"/>
        <w:rPr>
          <w:rFonts w:ascii="Arial" w:hAnsi="Arial" w:cs="Arial"/>
        </w:rPr>
      </w:pPr>
      <w:r w:rsidRPr="003A08B9">
        <w:rPr>
          <w:rFonts w:ascii="Arial" w:hAnsi="Arial" w:cs="Arial"/>
        </w:rPr>
        <w:br w:type="page"/>
      </w:r>
    </w:p>
    <w:p w14:paraId="08DA3C28" w14:textId="77777777" w:rsidR="00D01D6C" w:rsidRPr="003A08B9" w:rsidRDefault="003A08B9" w:rsidP="00D3520F">
      <w:pPr>
        <w:pStyle w:val="Heading2"/>
        <w:rPr>
          <w:rFonts w:ascii="Arial" w:hAnsi="Arial" w:cs="Arial"/>
          <w:lang w:val="en-AU"/>
        </w:rPr>
      </w:pPr>
      <w:bookmarkStart w:id="93" w:name="_Toc256000001"/>
      <w:r w:rsidRPr="003A08B9">
        <w:rPr>
          <w:rFonts w:ascii="Arial" w:hAnsi="Arial" w:cs="Arial"/>
        </w:rPr>
        <w:lastRenderedPageBreak/>
        <w:t>Yeŋö ee luɔi Ajjuɛɛr/Aguiɛr Loi kënë?</w:t>
      </w:r>
      <w:bookmarkEnd w:id="88"/>
      <w:bookmarkEnd w:id="89"/>
      <w:bookmarkEnd w:id="93"/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37"/>
        <w:gridCol w:w="6592"/>
        <w:gridCol w:w="227"/>
      </w:tblGrid>
      <w:tr w:rsidR="005870B9" w:rsidRPr="003A08B9" w14:paraId="68E7E2DF" w14:textId="77777777" w:rsidTr="003B3EBE">
        <w:trPr>
          <w:gridAfter w:val="1"/>
          <w:wAfter w:w="227" w:type="dxa"/>
          <w:trHeight w:val="3628"/>
        </w:trPr>
        <w:tc>
          <w:tcPr>
            <w:tcW w:w="2537" w:type="dxa"/>
            <w:vAlign w:val="center"/>
          </w:tcPr>
          <w:bookmarkStart w:id="94" w:name="_Hlk152854252"/>
          <w:p w14:paraId="37428460" w14:textId="77777777" w:rsidR="005F45F4" w:rsidRPr="003A08B9" w:rsidRDefault="003A08B9" w:rsidP="00F74375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0FBFEE0E" wp14:editId="511C5478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461010</wp:posOffset>
                      </wp:positionV>
                      <wp:extent cx="892175" cy="231775"/>
                      <wp:effectExtent l="0" t="0" r="3175" b="0"/>
                      <wp:wrapNone/>
                      <wp:docPr id="71200283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72D253" w14:textId="72EC6BD0" w:rsidR="00682BCF" w:rsidRPr="003A08B9" w:rsidRDefault="00682BCF" w:rsidP="0023797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</w:pPr>
                                  <w:r w:rsidRPr="003A08B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Ajuɛɛr/</w:t>
                                  </w:r>
                                  <w:r w:rsidRPr="003A08B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br/>
                                    <w:t>Aguiɛɛr Loi</w:t>
                                  </w:r>
                                </w:p>
                                <w:p w14:paraId="71FB7651" w14:textId="77777777" w:rsidR="00682BCF" w:rsidRPr="0023797D" w:rsidRDefault="00682BCF" w:rsidP="00D316EF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BFEE0E" id="_x0000_s1030" type="#_x0000_t202" style="position:absolute;left:0;text-align:left;margin-left:22.75pt;margin-top:36.3pt;width:70.25pt;height:18.2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" filled="f" stroked="f">
                      <v:textbox inset="0,0,0,0">
                        <w:txbxContent>
                          <w:p w14:paraId="0A72D253" w14:textId="72EC6BD0" w:rsidR="00682BCF" w:rsidRPr="003A08B9" w:rsidRDefault="00682BCF" w:rsidP="0023797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3A08B9">
                              <w:rPr>
                                <w:rFonts w:ascii="Arial" w:hAnsi="Arial" w:cs="Arial"/>
                                <w:b/>
                                <w:bCs/>
                                <w:sz w:val="15"/>
                                <w:szCs w:val="15"/>
                              </w:rPr>
                              <w:t>Ajuɛɛr/</w:t>
                            </w:r>
                            <w:r w:rsidRPr="003A08B9">
                              <w:rPr>
                                <w:rFonts w:ascii="Arial" w:hAnsi="Arial" w:cs="Arial"/>
                                <w:b/>
                                <w:bCs/>
                                <w:sz w:val="15"/>
                                <w:szCs w:val="15"/>
                              </w:rPr>
                              <w:br/>
                              <w:t>Aguiɛɛr Loi</w:t>
                            </w:r>
                          </w:p>
                          <w:p w14:paraId="71FB7651" w14:textId="77777777" w:rsidR="00682BCF" w:rsidRPr="0023797D" w:rsidRDefault="00682BCF" w:rsidP="00D316EF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ajorHAnsi" w:hAnsiTheme="majorHAnsi" w:cs="Calibri"/>
                                <w:b/>
                                <w:bCs/>
                                <w:sz w:val="24"/>
                                <w:szCs w:val="24"/>
                                <w:lang w:val="en-PH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6F6D" w:rsidRPr="003A08B9">
              <w:rPr>
                <w:rFonts w:ascii="Arial" w:hAnsi="Arial" w:cs="Arial"/>
                <w:noProof/>
              </w:rPr>
              <w:drawing>
                <wp:inline distT="0" distB="0" distL="0" distR="0" wp14:anchorId="46E16113" wp14:editId="4F55FBCE">
                  <wp:extent cx="1482725" cy="1482725"/>
                  <wp:effectExtent l="0" t="0" r="3175" b="3175"/>
                  <wp:docPr id="478145865" name="Picture 44" descr="Warɛŋ ajuɛɛr lo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145865" name="Picture 44" descr="Warɛŋ ajuɛɛr loi.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0DDD3969" w14:textId="0C8CD474" w:rsidR="00F05FC3" w:rsidRPr="003A08B9" w:rsidRDefault="003A08B9" w:rsidP="00F74375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Ɣok cï Ciɛɛŋ ku Ajuɛɛr/Aguiɛɛr Loi de Juëc ë</w:t>
            </w:r>
            <w:r w:rsidR="00BF6DDD">
              <w:rPr>
                <w:rFonts w:ascii="Arial" w:hAnsi="Arial" w:cs="Arial"/>
              </w:rPr>
              <w:br/>
            </w:r>
            <w:r w:rsidRPr="003A08B9">
              <w:rPr>
                <w:rFonts w:ascii="Arial" w:hAnsi="Arial" w:cs="Arial"/>
              </w:rPr>
              <w:t>Thook yam (Cultural and Linguistic Diversity Strategy) gɔ̈t 2024-2028.</w:t>
            </w:r>
          </w:p>
          <w:p w14:paraId="7AF01F26" w14:textId="77777777" w:rsidR="005F45F4" w:rsidRPr="003A08B9" w:rsidRDefault="003A08B9" w:rsidP="00F74375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Ayeku cɔl Ajuɛ̈ɛ̈r/Aguiɛr Loi.</w:t>
            </w:r>
          </w:p>
        </w:tc>
      </w:tr>
      <w:tr w:rsidR="005870B9" w:rsidRPr="003A08B9" w14:paraId="72E72D75" w14:textId="77777777" w:rsidTr="003B3EBE">
        <w:trPr>
          <w:gridAfter w:val="1"/>
          <w:wAfter w:w="227" w:type="dxa"/>
          <w:trHeight w:val="3628"/>
        </w:trPr>
        <w:tc>
          <w:tcPr>
            <w:tcW w:w="2537" w:type="dxa"/>
            <w:vAlign w:val="center"/>
          </w:tcPr>
          <w:p w14:paraId="22F77EC6" w14:textId="77777777" w:rsidR="00230B06" w:rsidRPr="003A08B9" w:rsidRDefault="003A08B9" w:rsidP="00F74375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30A9E8E0" wp14:editId="0157A774">
                  <wp:extent cx="1483200" cy="1483200"/>
                  <wp:effectExtent l="0" t="0" r="3175" b="3175"/>
                  <wp:docPr id="420215641" name="Picture 1" descr="Akutnhom de amëluuï ke CALD. Kën thiök kenë keek ee cin-bundït cï tääu/jat nhial ku kën cï thuör thok winh-daŋga cï nyuɔɔth nhi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215641" name="Picture 1" descr="Akutnhom de amëluuï ke CALD. Kën thiök kenë keek ee cin-bundït cï tääu/jat nhial ku kën cï thuör thok winh-daŋga cï nyuɔɔth nhial.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0BC72BC7" w14:textId="77777777" w:rsidR="00230B06" w:rsidRPr="003A08B9" w:rsidRDefault="003A08B9" w:rsidP="00F74375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Yen Ajuɛɛr/Aguiɛr Loi kënë ee ajuɛɛr/aguiɛr tënë tën cït të bïï ɣok NDIS looi thïn bë piath tënë amëluuï ke CALD.</w:t>
            </w:r>
          </w:p>
        </w:tc>
      </w:tr>
      <w:bookmarkEnd w:id="94"/>
      <w:tr w:rsidR="005870B9" w:rsidRPr="003A08B9" w14:paraId="3263F2B6" w14:textId="77777777" w:rsidTr="003B3EBE">
        <w:trPr>
          <w:trHeight w:val="3628"/>
        </w:trPr>
        <w:tc>
          <w:tcPr>
            <w:tcW w:w="2537" w:type="dxa"/>
            <w:vAlign w:val="center"/>
          </w:tcPr>
          <w:p w14:paraId="29C7DC3D" w14:textId="77777777" w:rsidR="005F45F4" w:rsidRPr="003A08B9" w:rsidRDefault="003A08B9" w:rsidP="00F74375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1ABFCAF6" wp14:editId="4AD9ED39">
                  <wp:extent cx="1482725" cy="1482725"/>
                  <wp:effectExtent l="0" t="0" r="3175" b="3175"/>
                  <wp:docPr id="781709884" name="Picture 5" descr="Amëluï muk warɛŋ de NDIS. Kën thiök kenë keek ee cin-bundït cï tääu nhial ku kën cï thuör thok winh-daŋga cï nyuɔɔth nhi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709884" name="Picture 5" descr="Amëluï muk warɛŋ de NDIS. Kën thiök kenë keek ee cin-bundït cï tääu nhial ku kën cï thuör thok winh-daŋga cï nyuɔɔth nhial.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9" w:type="dxa"/>
            <w:gridSpan w:val="2"/>
            <w:vAlign w:val="center"/>
          </w:tcPr>
          <w:p w14:paraId="7358D803" w14:textId="77777777" w:rsidR="007138A0" w:rsidRPr="003A08B9" w:rsidRDefault="003A08B9" w:rsidP="00F74375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Yen ayee waaric ëyɛ en tën cït të bïï ɣok ŋiɛ̈c tɔ̈u kenë amɛ̈luuï ke CALD alɔŋde NDIS cɔ̈kpiny thïn.</w:t>
            </w:r>
          </w:p>
        </w:tc>
      </w:tr>
    </w:tbl>
    <w:p w14:paraId="3F630144" w14:textId="77777777" w:rsidR="00F74375" w:rsidRPr="003A08B9" w:rsidRDefault="003A08B9">
      <w:pPr>
        <w:rPr>
          <w:rFonts w:ascii="Arial" w:hAnsi="Arial" w:cs="Arial"/>
        </w:rPr>
      </w:pPr>
      <w:r w:rsidRPr="003A08B9">
        <w:rPr>
          <w:rFonts w:ascii="Arial" w:hAnsi="Arial" w:cs="Arial"/>
        </w:rPr>
        <w:br w:type="page"/>
      </w:r>
    </w:p>
    <w:tbl>
      <w:tblPr>
        <w:tblW w:w="9113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</w:tblGrid>
      <w:tr w:rsidR="005870B9" w:rsidRPr="003A08B9" w14:paraId="253E7DDE" w14:textId="77777777" w:rsidTr="00735C79">
        <w:tc>
          <w:tcPr>
            <w:tcW w:w="2537" w:type="dxa"/>
            <w:vAlign w:val="center"/>
          </w:tcPr>
          <w:p w14:paraId="54345CAD" w14:textId="77777777" w:rsidR="00115682" w:rsidRPr="003A08B9" w:rsidRDefault="00115682" w:rsidP="00735C79">
            <w:pPr>
              <w:pStyle w:val="Image"/>
              <w:spacing w:after="0"/>
              <w:rPr>
                <w:rFonts w:ascii="Arial" w:hAnsi="Arial" w:cs="Arial"/>
              </w:rPr>
            </w:pPr>
          </w:p>
        </w:tc>
        <w:tc>
          <w:tcPr>
            <w:tcW w:w="6576" w:type="dxa"/>
            <w:vAlign w:val="center"/>
          </w:tcPr>
          <w:p w14:paraId="77D443EB" w14:textId="77777777" w:rsidR="000D0ABE" w:rsidRPr="003A08B9" w:rsidRDefault="003A08B9" w:rsidP="00735C79">
            <w:pPr>
              <w:spacing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Kënë anɔŋic ŋiɛ̈ɛ̈cdɛn kenë:</w:t>
            </w:r>
          </w:p>
        </w:tc>
      </w:tr>
      <w:tr w:rsidR="005870B9" w:rsidRPr="003A08B9" w14:paraId="7777FF40" w14:textId="77777777" w:rsidTr="00735C79">
        <w:trPr>
          <w:trHeight w:val="2126"/>
        </w:trPr>
        <w:tc>
          <w:tcPr>
            <w:tcW w:w="2537" w:type="dxa"/>
            <w:vAlign w:val="center"/>
          </w:tcPr>
          <w:p w14:paraId="696F6BE9" w14:textId="77777777" w:rsidR="00233933" w:rsidRPr="003A08B9" w:rsidRDefault="003A08B9" w:rsidP="00735C79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256E8F58" wp14:editId="1D7DE6DB">
                  <wp:extent cx="1482725" cy="1482725"/>
                  <wp:effectExtent l="0" t="0" r="3175" b="3175"/>
                  <wp:docPr id="686706921" name="Picture 4" descr="Raan muk warɛŋ ë ND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706921" name="Picture 4" descr="Raan muk warɛŋ ë NDIS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28BC7AC" w14:textId="77777777" w:rsidR="00233933" w:rsidRPr="003A08B9" w:rsidRDefault="003A08B9" w:rsidP="00735C7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luɔɔi ë NDIS</w:t>
            </w:r>
          </w:p>
        </w:tc>
      </w:tr>
      <w:tr w:rsidR="005870B9" w:rsidRPr="003A08B9" w14:paraId="105B4BEC" w14:textId="77777777" w:rsidTr="00735C79">
        <w:tc>
          <w:tcPr>
            <w:tcW w:w="2537" w:type="dxa"/>
            <w:vAlign w:val="center"/>
          </w:tcPr>
          <w:p w14:paraId="51883E7F" w14:textId="77777777" w:rsidR="00233933" w:rsidRPr="003A08B9" w:rsidRDefault="003A08B9" w:rsidP="00735C79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020E28C5" wp14:editId="743EAC6F">
                  <wp:extent cx="1482725" cy="1482725"/>
                  <wp:effectExtent l="0" t="0" r="3175" b="3175"/>
                  <wp:docPr id="127817640" name="Picture 6" descr="Kɔc kaa 3 ke NDIS luï. Raan tök amuk warɛ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17640" name="Picture 6" descr="Kɔc kaa 3 ke NDIS luï. Raan tök amuk warɛk.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2D27EE7" w14:textId="77777777" w:rsidR="00233933" w:rsidRPr="003A08B9" w:rsidRDefault="003A08B9" w:rsidP="00735C7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Amëluuï ke NDIS</w:t>
            </w:r>
          </w:p>
        </w:tc>
      </w:tr>
      <w:tr w:rsidR="005870B9" w:rsidRPr="003A08B9" w14:paraId="5E7236B6" w14:textId="77777777" w:rsidTr="00735C79">
        <w:tc>
          <w:tcPr>
            <w:tcW w:w="2537" w:type="dxa"/>
            <w:vAlign w:val="center"/>
          </w:tcPr>
          <w:p w14:paraId="197C54B5" w14:textId="77777777" w:rsidR="0026512B" w:rsidRPr="003A08B9" w:rsidRDefault="003A08B9" w:rsidP="00735C79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236A183D" wp14:editId="38309495">
                  <wp:extent cx="1482725" cy="1482725"/>
                  <wp:effectExtent l="0" t="0" r="3175" b="3175"/>
                  <wp:docPr id="1006732294" name="Picture 1006732294" descr="Raan ë NDIS luï muk warɛk ɣön ë mäktäp tho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732294" name="Picture 1006732294" descr="Raan ë NDIS luï muk warɛk ɣön ë mäktäp thok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1CA7187" w14:textId="3FEF47C4" w:rsidR="0026512B" w:rsidRPr="003A08B9" w:rsidRDefault="003A08B9" w:rsidP="00735C7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3A08B9">
              <w:rPr>
                <w:rStyle w:val="Strong"/>
                <w:rFonts w:ascii="Arial" w:hAnsi="Arial" w:cs="Arial"/>
              </w:rPr>
              <w:t xml:space="preserve">Kɔc </w:t>
            </w:r>
            <w:r w:rsidR="000A3473">
              <w:rPr>
                <w:rStyle w:val="Strong"/>
                <w:rFonts w:ascii="Arial" w:hAnsi="Arial" w:cs="Arial"/>
              </w:rPr>
              <w:t>luï</w:t>
            </w:r>
            <w:r w:rsidRPr="003A08B9">
              <w:rPr>
                <w:rStyle w:val="Strong"/>
                <w:rFonts w:ascii="Arial" w:hAnsi="Arial" w:cs="Arial"/>
              </w:rPr>
              <w:t xml:space="preserve"> kennë Akutnhom NDIS</w:t>
            </w:r>
            <w:r w:rsidRPr="003A08B9">
              <w:rPr>
                <w:rFonts w:ascii="Arial" w:hAnsi="Arial" w:cs="Arial"/>
              </w:rPr>
              <w:t>.</w:t>
            </w:r>
          </w:p>
        </w:tc>
      </w:tr>
      <w:tr w:rsidR="005870B9" w:rsidRPr="003A08B9" w14:paraId="370DC6CA" w14:textId="77777777" w:rsidTr="00735C79">
        <w:tc>
          <w:tcPr>
            <w:tcW w:w="2537" w:type="dxa"/>
            <w:vAlign w:val="center"/>
          </w:tcPr>
          <w:p w14:paraId="5EA9C8D2" w14:textId="77777777" w:rsidR="0026512B" w:rsidRPr="003A08B9" w:rsidRDefault="003A08B9" w:rsidP="00735C79">
            <w:pPr>
              <w:pStyle w:val="Image"/>
              <w:spacing w:before="840" w:after="120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3AC0E95A" wp14:editId="15C4F7A4">
                  <wp:extent cx="1473835" cy="1038313"/>
                  <wp:effectExtent l="0" t="0" r="0" b="9525"/>
                  <wp:docPr id="1158345630" name="Picture 3" descr="Raan mɛ̈t kenë NDIS kony raan bë kɔmpiöt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345630" name="Picture 3" descr="Raan mɛ̈t kenë NDIS kony raan bë kɔmpiöta.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1038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289FEED" w14:textId="59A107A3" w:rsidR="0026512B" w:rsidRPr="003A08B9" w:rsidRDefault="003A08B9" w:rsidP="007977D5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Kɔc </w:t>
            </w:r>
            <w:r w:rsidR="000A3473">
              <w:rPr>
                <w:rFonts w:ascii="Arial" w:hAnsi="Arial" w:cs="Arial"/>
              </w:rPr>
              <w:t>luï</w:t>
            </w:r>
            <w:r w:rsidRPr="003A08B9">
              <w:rPr>
                <w:rFonts w:ascii="Arial" w:hAnsi="Arial" w:cs="Arial"/>
              </w:rPr>
              <w:t xml:space="preserve"> kennë Akutnhom NDIS aaye kɔc ë kɔc kɔ̈k kuɔny bïk yök ku loikï loilooi.</w:t>
            </w:r>
          </w:p>
          <w:p w14:paraId="73058D61" w14:textId="77777777" w:rsidR="007977D5" w:rsidRPr="003A08B9" w:rsidRDefault="003A08B9" w:rsidP="007977D5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Në ye Ajuɛɛr/Aguiɛr Loi kënë yic, ɣok aayeku keek cɔl kɔc mɛ̈t kenë ɣok.</w:t>
            </w:r>
          </w:p>
        </w:tc>
      </w:tr>
    </w:tbl>
    <w:p w14:paraId="268FF34C" w14:textId="77777777" w:rsidR="00735C79" w:rsidRPr="003A08B9" w:rsidRDefault="003A08B9">
      <w:pPr>
        <w:rPr>
          <w:rFonts w:ascii="Arial" w:hAnsi="Arial" w:cs="Arial"/>
        </w:rPr>
      </w:pPr>
      <w:r w:rsidRPr="003A08B9">
        <w:rPr>
          <w:rFonts w:ascii="Arial" w:hAnsi="Arial" w:cs="Arial"/>
        </w:rPr>
        <w:br w:type="page"/>
      </w:r>
    </w:p>
    <w:tbl>
      <w:tblPr>
        <w:tblW w:w="9454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  <w:gridCol w:w="341"/>
      </w:tblGrid>
      <w:tr w:rsidR="005870B9" w:rsidRPr="003A08B9" w14:paraId="3E289FA2" w14:textId="77777777" w:rsidTr="00551CF4">
        <w:tc>
          <w:tcPr>
            <w:tcW w:w="2537" w:type="dxa"/>
            <w:vAlign w:val="center"/>
          </w:tcPr>
          <w:p w14:paraId="7B75821F" w14:textId="77777777" w:rsidR="000D0ABE" w:rsidRPr="003A08B9" w:rsidRDefault="000D0ABE" w:rsidP="00C54117">
            <w:pPr>
              <w:pStyle w:val="Image"/>
              <w:rPr>
                <w:rFonts w:ascii="Arial" w:hAnsi="Arial" w:cs="Arial"/>
              </w:rPr>
            </w:pPr>
          </w:p>
        </w:tc>
        <w:tc>
          <w:tcPr>
            <w:tcW w:w="6917" w:type="dxa"/>
            <w:gridSpan w:val="2"/>
            <w:vAlign w:val="center"/>
          </w:tcPr>
          <w:p w14:paraId="660DE575" w14:textId="77777777" w:rsidR="000D0ABE" w:rsidRPr="003A08B9" w:rsidRDefault="003A08B9" w:rsidP="00C54117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Yen Ajuɛɛr/Aguiɛr Loi kënë aye waar ic en tën bïï ɣok kony thïn:</w:t>
            </w:r>
          </w:p>
        </w:tc>
      </w:tr>
      <w:tr w:rsidR="005870B9" w:rsidRPr="003A08B9" w14:paraId="6E803D92" w14:textId="77777777" w:rsidTr="00C54117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3780D36F" w14:textId="77777777" w:rsidR="000D0ABE" w:rsidRPr="003A08B9" w:rsidRDefault="003A08B9" w:rsidP="00463A40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405D0F2B" wp14:editId="4D1BAE20">
                  <wp:extent cx="1482725" cy="1482725"/>
                  <wp:effectExtent l="0" t="0" r="3175" b="3175"/>
                  <wp:docPr id="258620248" name="Picture 45" descr="Raan ë NDIS luïmet ye cin kenë kc kɔ̈k kaa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620248" name="Picture 45" descr="Raan ë NDIS luïmet ye cin kenë kc kɔ̈k kaa 2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43C0B09" w14:textId="77777777" w:rsidR="000D0ABE" w:rsidRPr="003A08B9" w:rsidRDefault="003A08B9" w:rsidP="00CF77B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Wuöt ke CALD bë luï në NDIS yic</w:t>
            </w:r>
          </w:p>
        </w:tc>
      </w:tr>
      <w:tr w:rsidR="005870B9" w:rsidRPr="003A08B9" w14:paraId="3B86E50B" w14:textId="77777777" w:rsidTr="00C54117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48C6FA0F" w14:textId="77777777" w:rsidR="000D0ABE" w:rsidRPr="003A08B9" w:rsidRDefault="003A08B9" w:rsidP="00463A40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39F3E2BC" wp14:editId="5C4E095B">
                  <wp:extent cx="1482725" cy="1482725"/>
                  <wp:effectExtent l="0" t="0" r="3175" b="3175"/>
                  <wp:docPr id="1864075353" name="Picture 46" descr="Raan ë NDIS kony amëlu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075353" name="Picture 46" descr="Raan ë NDIS kony amëluï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473DA35" w14:textId="77777777" w:rsidR="000D0ABE" w:rsidRPr="003A08B9" w:rsidRDefault="003A08B9" w:rsidP="00CF77B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Amëluï ke CALD bë NDIS looi.</w:t>
            </w:r>
          </w:p>
        </w:tc>
      </w:tr>
    </w:tbl>
    <w:p w14:paraId="410D9CE8" w14:textId="77777777" w:rsidR="002A6A49" w:rsidRPr="003A08B9" w:rsidRDefault="003A08B9">
      <w:pPr>
        <w:spacing w:before="0" w:after="0" w:line="240" w:lineRule="auto"/>
        <w:rPr>
          <w:rFonts w:ascii="Arial" w:hAnsi="Arial" w:cs="Arial"/>
        </w:rPr>
      </w:pPr>
      <w:r w:rsidRPr="003A08B9">
        <w:rPr>
          <w:rFonts w:ascii="Arial" w:hAnsi="Arial" w:cs="Arial"/>
        </w:rPr>
        <w:br w:type="page"/>
      </w:r>
    </w:p>
    <w:p w14:paraId="424935D1" w14:textId="2CA1EB56" w:rsidR="002A6A49" w:rsidRPr="003A08B9" w:rsidRDefault="003A08B9" w:rsidP="002A6A49">
      <w:pPr>
        <w:pStyle w:val="Heading2"/>
        <w:rPr>
          <w:rFonts w:ascii="Arial" w:hAnsi="Arial" w:cs="Arial"/>
        </w:rPr>
      </w:pPr>
      <w:bookmarkStart w:id="95" w:name="_Toc256000002"/>
      <w:r w:rsidRPr="003A08B9">
        <w:rPr>
          <w:rFonts w:ascii="Arial" w:hAnsi="Arial" w:cs="Arial"/>
        </w:rPr>
        <w:lastRenderedPageBreak/>
        <w:t>Eŋö</w:t>
      </w:r>
      <w:r w:rsidR="005B710F">
        <w:rPr>
          <w:rFonts w:ascii="Arial" w:hAnsi="Arial" w:cs="Arial"/>
          <w:lang w:val="en-US"/>
        </w:rPr>
        <w:t xml:space="preserve"> ee</w:t>
      </w:r>
      <w:r w:rsidRPr="003A08B9">
        <w:rPr>
          <w:rFonts w:ascii="Arial" w:hAnsi="Arial" w:cs="Arial"/>
        </w:rPr>
        <w:t xml:space="preserve"> Ajuɛɛr/Aguiɛɛr Loi yic thiɛk?</w:t>
      </w:r>
      <w:bookmarkEnd w:id="95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870B9" w:rsidRPr="003A08B9" w14:paraId="7147FF41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0DA25BFC" w14:textId="77777777" w:rsidR="00EE6856" w:rsidRPr="003A08B9" w:rsidRDefault="003A08B9" w:rsidP="009528D1">
            <w:pPr>
              <w:pStyle w:val="Image"/>
              <w:jc w:val="left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38C9D7B4" wp14:editId="3264E098">
                  <wp:extent cx="1402798" cy="1402798"/>
                  <wp:effectExtent l="0" t="0" r="6985" b="6985"/>
                  <wp:docPr id="1251027194" name="Picture 7" descr="Raan tɔ̈ kën ë këdɛ̈ gël kë cïï lɔ tueŋ kɔ̈u ciëën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027194" name="Picture 7" descr="Raan tɔ̈ kën ë këdɛ̈ gël kë cïï lɔ tueŋ kɔ̈u ciëën. 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798" cy="1402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8AF89D9" w14:textId="77777777" w:rsidR="00EE6856" w:rsidRPr="003A08B9" w:rsidRDefault="003A08B9" w:rsidP="00115682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Kɔc ke CALD kɔ̈k aa yee käŋ juëc </w:t>
            </w:r>
            <w:r w:rsidRPr="003A08B9">
              <w:rPr>
                <w:rStyle w:val="Strong"/>
                <w:rFonts w:ascii="Arial" w:hAnsi="Arial" w:cs="Arial"/>
              </w:rPr>
              <w:t>riliic ë lɔ tueŋ gël</w:t>
            </w:r>
            <w:r w:rsidRPr="003A08B9">
              <w:rPr>
                <w:rFonts w:ascii="Arial" w:hAnsi="Arial" w:cs="Arial"/>
              </w:rPr>
              <w:t xml:space="preserve"> yök të wïc bï kek luï alɔŋde NDIS.</w:t>
            </w:r>
          </w:p>
        </w:tc>
      </w:tr>
      <w:tr w:rsidR="005870B9" w:rsidRPr="003A08B9" w14:paraId="1E62B09A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72184E01" w14:textId="77777777" w:rsidR="00EE6856" w:rsidRPr="003A08B9" w:rsidRDefault="003A08B9" w:rsidP="00463A40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6308F6A4" wp14:editId="69EAE018">
                  <wp:extent cx="1482725" cy="1482725"/>
                  <wp:effectExtent l="0" t="0" r="3175" b="3175"/>
                  <wp:docPr id="1981921844" name="Picture 8" descr="Kɔc kaa 2 tɔ̈ kën ë këdɛ̈ gël kë cïï lɔ tueŋ kɔ̈u ciëën. Raan ttöŋ de kek anyoth ë cin nhi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921844" name="Picture 8" descr="Kɔc kaa 2 tɔ̈ kën ë këdɛ̈ gël kë cïï lɔ tueŋ kɔ̈u ciëën. Raan ttöŋ de kek anyoth ë cin nhial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75840F" w14:textId="77777777" w:rsidR="00EE6856" w:rsidRPr="003A08B9" w:rsidRDefault="003A08B9" w:rsidP="00C43AAB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Kën rilic ë lɔ tueŋ gël ee kë wɛ̈n ë yïn gël kë yïn cië loi këdäŋ:</w:t>
            </w:r>
          </w:p>
          <w:p w14:paraId="1C580B7E" w14:textId="77777777" w:rsidR="00EE6856" w:rsidRPr="003A08B9" w:rsidRDefault="003A08B9" w:rsidP="00CF77B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wïc ba loi </w:t>
            </w:r>
          </w:p>
          <w:p w14:paraId="78BDA4A8" w14:textId="77777777" w:rsidR="00EE6856" w:rsidRPr="003A08B9" w:rsidRDefault="003A08B9" w:rsidP="00CF77B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wïc ba loi.</w:t>
            </w:r>
          </w:p>
        </w:tc>
      </w:tr>
      <w:tr w:rsidR="005870B9" w:rsidRPr="003A08B9" w14:paraId="3B9EBEA6" w14:textId="77777777" w:rsidTr="00BB103A">
        <w:trPr>
          <w:trHeight w:val="1489"/>
        </w:trPr>
        <w:tc>
          <w:tcPr>
            <w:tcW w:w="2551" w:type="dxa"/>
            <w:vAlign w:val="center"/>
          </w:tcPr>
          <w:p w14:paraId="4B1DC941" w14:textId="77777777" w:rsidR="00EE6856" w:rsidRPr="003A08B9" w:rsidRDefault="00EE6856" w:rsidP="00CF67C2">
            <w:pPr>
              <w:pStyle w:val="Image"/>
              <w:spacing w:before="840" w:after="0"/>
              <w:rPr>
                <w:rFonts w:ascii="Arial" w:hAnsi="Arial" w:cs="Arial"/>
              </w:rPr>
            </w:pPr>
          </w:p>
        </w:tc>
        <w:tc>
          <w:tcPr>
            <w:tcW w:w="6576" w:type="dxa"/>
            <w:vAlign w:val="center"/>
          </w:tcPr>
          <w:p w14:paraId="50BE9D20" w14:textId="77777777" w:rsidR="00EE6856" w:rsidRPr="003A08B9" w:rsidRDefault="003A08B9" w:rsidP="00BB103A">
            <w:pPr>
              <w:spacing w:before="72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Käŋ riliic ë lɔ tueŋ gël aa lëu bë looi bë yic riɛl tënë kɔc ke CALD kubïkï:</w:t>
            </w:r>
          </w:p>
        </w:tc>
      </w:tr>
      <w:tr w:rsidR="005870B9" w:rsidRPr="003A08B9" w14:paraId="210C47B9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5404C0F8" w14:textId="77777777" w:rsidR="005D3AC4" w:rsidRPr="003A08B9" w:rsidRDefault="003A08B9" w:rsidP="00463A40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72A3F5D9" wp14:editId="171B6CB6">
                  <wp:extent cx="1482725" cy="1482725"/>
                  <wp:effectExtent l="0" t="0" r="3175" b="3175"/>
                  <wp:docPr id="324798248" name="Picture 9" descr="Raan kueen warɛk, thura de maluma ku thura anuɛɛn/mickil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798248" name="Picture 9" descr="Raan kueen warɛk, thura de maluma ku thura anuɛɛn/mickila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56BBBB1" w14:textId="77777777" w:rsidR="005D3AC4" w:rsidRPr="003A08B9" w:rsidRDefault="003A08B9" w:rsidP="00115682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maluma/thön alɔŋde NDIS yök</w:t>
            </w:r>
          </w:p>
        </w:tc>
      </w:tr>
      <w:tr w:rsidR="005870B9" w:rsidRPr="003A08B9" w14:paraId="3D67E361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6F28568D" w14:textId="77777777" w:rsidR="005D3AC4" w:rsidRPr="003A08B9" w:rsidRDefault="003A08B9" w:rsidP="00463A40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122644BB" wp14:editId="61277FC4">
                  <wp:extent cx="1482725" cy="1482725"/>
                  <wp:effectExtent l="0" t="0" r="3175" b="3175"/>
                  <wp:docPr id="371728563" name="Picture 10" descr="Raan muk warɛŋ ë NDIS. Në keek nhïïm nhial ee thura anuɛɛn/mickil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728563" name="Picture 10" descr="Raan muk warɛŋ ë NDIS. Në keek nhïïm nhial ee thura anuɛɛn/mickila.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98D50F6" w14:textId="77777777" w:rsidR="005D3AC4" w:rsidRPr="003A08B9" w:rsidRDefault="003A08B9" w:rsidP="005D3AC4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NDIS looi.</w:t>
            </w:r>
          </w:p>
        </w:tc>
      </w:tr>
      <w:tr w:rsidR="005870B9" w:rsidRPr="003A08B9" w14:paraId="0FE0BDC5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558ADD60" w14:textId="77777777" w:rsidR="00412343" w:rsidRPr="003A08B9" w:rsidRDefault="003A08B9" w:rsidP="00B7537E">
            <w:pPr>
              <w:pStyle w:val="Image"/>
              <w:spacing w:before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435D6722" wp14:editId="714A5086">
                  <wp:extent cx="1482725" cy="1482725"/>
                  <wp:effectExtent l="0" t="0" r="3175" b="3175"/>
                  <wp:docPr id="1844680602" name="Picture 4" descr="Raan muk warɛk ku atɛ̈k. Në keek nhïïm nhial ee ayɔ̈ŋ ë tɛ̈k kenë amëluuï ke CALD ye yic alɔŋthïn ku tiɛm age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680602" name="Picture 4" descr="Raan muk warɛk ku atɛ̈k. Në keek nhïïm nhial ee ayɔ̈ŋ ë tɛ̈k kenë amëluuï ke CALD ye yic alɔŋthïn ku tiɛm ageer.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B5B7D3F" w14:textId="11AEE577" w:rsidR="00412343" w:rsidRPr="003A08B9" w:rsidRDefault="003A08B9" w:rsidP="00B7537E">
            <w:pPr>
              <w:spacing w:before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Kɔc kuan ke mäktäp ku kɔc mɛ̈t kenë ɣok aciekï dac/lac deetic en tën yennë amë</w:t>
            </w:r>
            <w:r w:rsidR="000A3473">
              <w:rPr>
                <w:rFonts w:ascii="Arial" w:hAnsi="Arial" w:cs="Arial"/>
              </w:rPr>
              <w:t>luuï</w:t>
            </w:r>
            <w:r w:rsidRPr="003A08B9">
              <w:rPr>
                <w:rFonts w:ascii="Arial" w:hAnsi="Arial" w:cs="Arial"/>
              </w:rPr>
              <w:t xml:space="preserve"> ke CALD kuɔny thïn.</w:t>
            </w:r>
          </w:p>
        </w:tc>
      </w:tr>
      <w:tr w:rsidR="005870B9" w:rsidRPr="003A08B9" w14:paraId="3B879AFF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3BDCE6EA" w14:textId="77777777" w:rsidR="00412343" w:rsidRPr="003A08B9" w:rsidRDefault="003A08B9" w:rsidP="00412343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4B002854" wp14:editId="6017FDE6">
                  <wp:extent cx="1440000" cy="1440000"/>
                  <wp:effectExtent l="0" t="0" r="8255" b="8255"/>
                  <wp:docPr id="128" name="Picture 128" descr="Amëluï tɛ̈k ku kɔc ë luɔi looi kaa 2 muk warɛɛ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128" descr="Amëluï tɛ̈k ku kɔc ë luɔi looi kaa 2 muk warɛɛk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4936944" w14:textId="7DA5B342" w:rsidR="00412343" w:rsidRPr="003A08B9" w:rsidRDefault="003A08B9" w:rsidP="00412343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Yen arilic tënë amë</w:t>
            </w:r>
            <w:r w:rsidR="000A3473">
              <w:rPr>
                <w:rFonts w:ascii="Arial" w:hAnsi="Arial" w:cs="Arial"/>
              </w:rPr>
              <w:t>luï</w:t>
            </w:r>
            <w:r w:rsidRPr="003A08B9">
              <w:rPr>
                <w:rFonts w:ascii="Arial" w:hAnsi="Arial" w:cs="Arial"/>
              </w:rPr>
              <w:t xml:space="preserve"> ke CALD kɔ̈k kubïkï yök ku loikï loilooi wɛ̈n wïckï keek.</w:t>
            </w:r>
          </w:p>
          <w:p w14:paraId="463A0967" w14:textId="77777777" w:rsidR="002D5212" w:rsidRPr="003A08B9" w:rsidRDefault="003A08B9" w:rsidP="00412343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Ku yen aciën loilooi larok/lakop wɛ̈n piɛth tënë </w:t>
            </w:r>
            <w:r w:rsidRPr="003A08B9">
              <w:rPr>
                <w:rStyle w:val="Strong"/>
                <w:rFonts w:ascii="Arial" w:hAnsi="Arial" w:cs="Arial"/>
              </w:rPr>
              <w:t>cieŋcieeŋ</w:t>
            </w:r>
            <w:r w:rsidRPr="003A08B9">
              <w:rPr>
                <w:rFonts w:ascii="Arial" w:hAnsi="Arial" w:cs="Arial"/>
              </w:rPr>
              <w:t xml:space="preserve"> kedhiɛ.</w:t>
            </w:r>
          </w:p>
        </w:tc>
      </w:tr>
      <w:tr w:rsidR="005870B9" w:rsidRPr="003A08B9" w14:paraId="0D178E48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5C51F5A9" w14:textId="77777777" w:rsidR="002D5212" w:rsidRPr="003A08B9" w:rsidRDefault="003A08B9" w:rsidP="00412343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1374432A" wp14:editId="6E41573B">
                  <wp:extent cx="1483200" cy="1112400"/>
                  <wp:effectExtent l="0" t="0" r="3175" b="0"/>
                  <wp:docPr id="1487494377" name="Picture 1487494377" descr="Akutnhhom ë kɔc cieŋ alɛ̈th lariäuriääu ku loikï diër ë cieŋ thɛɛ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494377" name="Picture 1487494377" descr="Akutnhhom ë kɔc cieŋ alɛ̈th lariäuriääu ku loikï diër ë cieŋ thɛɛ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F4A4A1B" w14:textId="77777777" w:rsidR="002D5212" w:rsidRPr="003A08B9" w:rsidRDefault="003A08B9" w:rsidP="00412343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Ciɛɛŋdu ee:</w:t>
            </w:r>
          </w:p>
          <w:p w14:paraId="7009D55B" w14:textId="77777777" w:rsidR="002D5212" w:rsidRPr="003A08B9" w:rsidRDefault="003A08B9" w:rsidP="0041234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kuerdun de pïr</w:t>
            </w:r>
          </w:p>
          <w:p w14:paraId="444B054F" w14:textId="77777777" w:rsidR="002D5212" w:rsidRPr="003A08B9" w:rsidRDefault="003A08B9" w:rsidP="0041234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yëŋö rilic tënë yïn.</w:t>
            </w:r>
          </w:p>
        </w:tc>
      </w:tr>
      <w:tr w:rsidR="005870B9" w:rsidRPr="003A08B9" w14:paraId="6241D5C4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5BBA06D1" w14:textId="77777777" w:rsidR="00412343" w:rsidRPr="003A08B9" w:rsidRDefault="003A08B9" w:rsidP="00412343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5BBC5C61" wp14:editId="6430EF72">
                  <wp:extent cx="1482725" cy="1482725"/>
                  <wp:effectExtent l="0" t="0" r="3175" b="3175"/>
                  <wp:docPr id="584460863" name="Picture 12" descr="Raan tɛ̈k tɔ̈ në ayɔ̈ŋ de jam kaa 3 cök piiny wɛ̈në jam 'Ɣälo' në thuɔk kaa 3 wääc iic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60863" name="Picture 12" descr="Raan tɛ̈k tɔ̈ në ayɔ̈ŋ de jam kaa 3 cök piiny wɛ̈në jam 'Ɣälo' në thuɔk kaa 3 wääc iic.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AA475A4" w14:textId="77777777" w:rsidR="00412343" w:rsidRPr="003A08B9" w:rsidRDefault="003A08B9" w:rsidP="00412343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Maluma/thön në thok kɔ̈k acie yic dac pial/kɔ̈c tënë kɔc ke CALD kubïkï looi.</w:t>
            </w:r>
          </w:p>
        </w:tc>
      </w:tr>
      <w:tr w:rsidR="005870B9" w:rsidRPr="003A08B9" w14:paraId="6BCA45D8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12B29B18" w14:textId="77777777" w:rsidR="00412343" w:rsidRPr="003A08B9" w:rsidRDefault="003A08B9" w:rsidP="00412343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445ECC12" wp14:editId="03C79859">
                  <wp:extent cx="1482725" cy="1482725"/>
                  <wp:effectExtent l="0" t="0" r="3175" b="3175"/>
                  <wp:docPr id="330540206" name="Picture 47" descr="Amëluï jɛt e cin nhial. Kën thiök kenë keek ee thura de maluma ku tiɛm age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540206" name="Picture 47" descr="Amëluï jɛt e cin nhial. Kën thiök kenë keek ee thura de maluma ku tiɛm ageer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8F4A7DB" w14:textId="77777777" w:rsidR="007138A0" w:rsidRPr="003A08B9" w:rsidRDefault="003A08B9" w:rsidP="00412343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Ku yeen aciën maluma larok në baŋde kën ee amëluï ke CALD:</w:t>
            </w:r>
          </w:p>
          <w:p w14:paraId="0CD868FC" w14:textId="77777777" w:rsidR="007138A0" w:rsidRPr="003A08B9" w:rsidRDefault="003A08B9" w:rsidP="00C1107A">
            <w:pPr>
              <w:pStyle w:val="ListParagraph"/>
              <w:numPr>
                <w:ilvl w:val="0"/>
                <w:numId w:val="56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ŋic </w:t>
            </w:r>
          </w:p>
          <w:p w14:paraId="654038A7" w14:textId="77777777" w:rsidR="00412343" w:rsidRPr="003A08B9" w:rsidRDefault="003A08B9" w:rsidP="00C1107A">
            <w:pPr>
              <w:pStyle w:val="ListParagraph"/>
              <w:numPr>
                <w:ilvl w:val="0"/>
                <w:numId w:val="56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wïc.</w:t>
            </w:r>
          </w:p>
        </w:tc>
      </w:tr>
    </w:tbl>
    <w:p w14:paraId="49E64DE1" w14:textId="77777777" w:rsidR="007F4962" w:rsidRPr="003A08B9" w:rsidRDefault="003A08B9" w:rsidP="007F4962">
      <w:pPr>
        <w:pStyle w:val="Heading2"/>
        <w:rPr>
          <w:rFonts w:ascii="Arial" w:hAnsi="Arial" w:cs="Arial"/>
          <w:lang w:val="en-AU"/>
        </w:rPr>
      </w:pPr>
      <w:bookmarkStart w:id="96" w:name="_Toc256000003"/>
      <w:r w:rsidRPr="003A08B9">
        <w:rPr>
          <w:rFonts w:ascii="Arial" w:hAnsi="Arial" w:cs="Arial"/>
        </w:rPr>
        <w:lastRenderedPageBreak/>
        <w:t>Ë ɣok loi Ajuɛɛr/Aguiɛɛr Loi kënë kadï/wudï?</w:t>
      </w:r>
      <w:bookmarkEnd w:id="96"/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5870B9" w:rsidRPr="003A08B9" w14:paraId="5CDD2A61" w14:textId="77777777" w:rsidTr="0075683F">
        <w:trPr>
          <w:trHeight w:val="2550"/>
        </w:trPr>
        <w:tc>
          <w:tcPr>
            <w:tcW w:w="2551" w:type="dxa"/>
            <w:vAlign w:val="center"/>
          </w:tcPr>
          <w:p w14:paraId="2346857C" w14:textId="77777777" w:rsidR="007F4962" w:rsidRPr="003A08B9" w:rsidRDefault="003A08B9" w:rsidP="00F74375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1B2C3E97" wp14:editId="0B69D970">
                  <wp:extent cx="1368000" cy="1368000"/>
                  <wp:effectExtent l="0" t="0" r="3810" b="3810"/>
                  <wp:docPr id="2051497661" name="Picture 2051497661" descr="Kɔc kaa 3 loi warɛŋ dït atök. Raan tök anyoth warɛŋ dï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497661" name="Picture 2051497661" descr="Kɔc kaa 3 loi warɛŋ dït atök. Raan tök anyoth warɛŋ dï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37BAA3B" w14:textId="77777777" w:rsidR="007F4962" w:rsidRPr="003A08B9" w:rsidRDefault="003A08B9" w:rsidP="00891723">
            <w:pPr>
              <w:spacing w:before="12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Ɣok cië </w:t>
            </w:r>
            <w:r w:rsidRPr="003A08B9">
              <w:rPr>
                <w:rStyle w:val="Strong"/>
                <w:rFonts w:ascii="Arial" w:hAnsi="Arial" w:cs="Arial"/>
              </w:rPr>
              <w:t>lon-rɔm</w:t>
            </w:r>
            <w:r w:rsidRPr="003A08B9">
              <w:rPr>
                <w:rFonts w:ascii="Arial" w:hAnsi="Arial" w:cs="Arial"/>
              </w:rPr>
              <w:t xml:space="preserve"> looi bï ɣok Ajuɛɛr Loi looi.</w:t>
            </w:r>
          </w:p>
          <w:p w14:paraId="1A3E7E84" w14:textId="58DAF18C" w:rsidR="00891723" w:rsidRPr="003A08B9" w:rsidRDefault="003A08B9" w:rsidP="007F4962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Lon-rɔm ee të </w:t>
            </w:r>
            <w:r w:rsidR="000A3473">
              <w:rPr>
                <w:rFonts w:ascii="Arial" w:hAnsi="Arial" w:cs="Arial"/>
              </w:rPr>
              <w:t>luuï</w:t>
            </w:r>
            <w:r w:rsidRPr="003A08B9">
              <w:rPr>
                <w:rFonts w:ascii="Arial" w:hAnsi="Arial" w:cs="Arial"/>
              </w:rPr>
              <w:t xml:space="preserve"> kɔc atök kubïk:</w:t>
            </w:r>
          </w:p>
          <w:p w14:paraId="6A8842B3" w14:textId="77777777" w:rsidR="00891723" w:rsidRPr="003A08B9" w:rsidRDefault="003A08B9" w:rsidP="0089172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kën yam looi</w:t>
            </w:r>
          </w:p>
          <w:p w14:paraId="0873C870" w14:textId="77777777" w:rsidR="00C43AAB" w:rsidRPr="003A08B9" w:rsidRDefault="003A08B9" w:rsidP="0089172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tën ee këdɛ̈ŋ luuï thïn cɔ̈kpiny.</w:t>
            </w:r>
          </w:p>
        </w:tc>
      </w:tr>
      <w:tr w:rsidR="005870B9" w:rsidRPr="003A08B9" w14:paraId="431BC140" w14:textId="77777777" w:rsidTr="0075683F">
        <w:tc>
          <w:tcPr>
            <w:tcW w:w="2551" w:type="dxa"/>
            <w:vAlign w:val="center"/>
          </w:tcPr>
          <w:p w14:paraId="2BAFC632" w14:textId="77777777" w:rsidR="00C43AAB" w:rsidRPr="003A08B9" w:rsidRDefault="00C43AAB" w:rsidP="00F74375">
            <w:pPr>
              <w:pStyle w:val="Image"/>
              <w:spacing w:before="360" w:after="0"/>
              <w:rPr>
                <w:rFonts w:ascii="Arial" w:hAnsi="Arial" w:cs="Arial"/>
              </w:rPr>
            </w:pPr>
          </w:p>
        </w:tc>
        <w:tc>
          <w:tcPr>
            <w:tcW w:w="6576" w:type="dxa"/>
            <w:vAlign w:val="center"/>
          </w:tcPr>
          <w:p w14:paraId="115348C7" w14:textId="77777777" w:rsidR="00C43AAB" w:rsidRPr="003A08B9" w:rsidRDefault="003A08B9" w:rsidP="00F74375">
            <w:pPr>
              <w:spacing w:before="36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Ɣok acuku looi bukku luï kenë kɔc juëc wääc, kënë anɔŋic yïk:</w:t>
            </w:r>
          </w:p>
        </w:tc>
      </w:tr>
      <w:tr w:rsidR="005870B9" w:rsidRPr="003A08B9" w14:paraId="1459FD2C" w14:textId="77777777" w:rsidTr="0075683F">
        <w:trPr>
          <w:trHeight w:val="2370"/>
        </w:trPr>
        <w:tc>
          <w:tcPr>
            <w:tcW w:w="2551" w:type="dxa"/>
            <w:vAlign w:val="center"/>
          </w:tcPr>
          <w:p w14:paraId="1AD18E9E" w14:textId="77777777" w:rsidR="0010274C" w:rsidRPr="003A08B9" w:rsidRDefault="003A08B9" w:rsidP="00F82BDA">
            <w:pPr>
              <w:pStyle w:val="Image"/>
              <w:spacing w:before="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76C7421A" wp14:editId="553FC3EC">
                  <wp:extent cx="1368000" cy="1368000"/>
                  <wp:effectExtent l="0" t="0" r="3810" b="3810"/>
                  <wp:docPr id="19" name="Picture 19" descr="Akutnhom ë kɔc ke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kutnhom ë kɔc ke CAL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458F91F" w14:textId="77777777" w:rsidR="0010274C" w:rsidRPr="003A08B9" w:rsidRDefault="003A08B9" w:rsidP="0010274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Kɔc CALD cë riäi</w:t>
            </w:r>
          </w:p>
        </w:tc>
      </w:tr>
      <w:tr w:rsidR="005870B9" w:rsidRPr="003A08B9" w14:paraId="7B2338A4" w14:textId="77777777" w:rsidTr="0075683F">
        <w:tc>
          <w:tcPr>
            <w:tcW w:w="2551" w:type="dxa"/>
            <w:vAlign w:val="center"/>
          </w:tcPr>
          <w:p w14:paraId="5B522B78" w14:textId="77777777" w:rsidR="0010274C" w:rsidRPr="003A08B9" w:rsidRDefault="003A08B9" w:rsidP="00F82BDA">
            <w:pPr>
              <w:pStyle w:val="Image"/>
              <w:spacing w:before="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0A4C24E8" wp14:editId="26308889">
                  <wp:extent cx="1368000" cy="1368000"/>
                  <wp:effectExtent l="0" t="0" r="3810" b="3810"/>
                  <wp:docPr id="35" name="Picture 35" descr="Anïn de amëdhiëëth kaa 2 ku mïth kaa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Anïn de amëdhiëëth kaa 2 ku mïth kaa 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A5A740E" w14:textId="77777777" w:rsidR="0010274C" w:rsidRPr="003A08B9" w:rsidRDefault="003A08B9" w:rsidP="0010274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anïnken/bɛ̈iken ku dumuukken</w:t>
            </w:r>
          </w:p>
        </w:tc>
      </w:tr>
      <w:tr w:rsidR="005870B9" w:rsidRPr="003A08B9" w14:paraId="638B1B3C" w14:textId="77777777" w:rsidTr="0075683F">
        <w:tc>
          <w:tcPr>
            <w:tcW w:w="2551" w:type="dxa"/>
            <w:vAlign w:val="center"/>
          </w:tcPr>
          <w:p w14:paraId="1140D9A7" w14:textId="77777777" w:rsidR="0010274C" w:rsidRPr="003A08B9" w:rsidRDefault="003A08B9" w:rsidP="00F82BDA">
            <w:pPr>
              <w:pStyle w:val="Image"/>
              <w:spacing w:before="0" w:after="0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2EF2C8B6" wp14:editId="330AB8E6">
                  <wp:extent cx="1368000" cy="1368000"/>
                  <wp:effectExtent l="0" t="0" r="3810" b="3810"/>
                  <wp:docPr id="126" name="Picture 126" descr="Kɔc cë luɔi piɔ̈ɔ̈c tɔ̈u kaa 3 ɣönë mäktäp nhom tueŋ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 descr="Kɔc cë luɔi piɔ̈ɔ̈c tɔ̈u kaa 3 ɣönë mäktäp nhom tueŋ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FEA88B2" w14:textId="62716A63" w:rsidR="0010274C" w:rsidRPr="003A08B9" w:rsidRDefault="003A08B9" w:rsidP="0010274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manädhämaa (Akutnhïïm) wɛ̈n </w:t>
            </w:r>
            <w:r w:rsidR="000A3473">
              <w:rPr>
                <w:rFonts w:ascii="Arial" w:hAnsi="Arial" w:cs="Arial"/>
              </w:rPr>
              <w:t>luï</w:t>
            </w:r>
            <w:r w:rsidRPr="003A08B9">
              <w:rPr>
                <w:rFonts w:ascii="Arial" w:hAnsi="Arial" w:cs="Arial"/>
              </w:rPr>
              <w:t xml:space="preserve"> kenë kɔc ke CALD </w:t>
            </w:r>
          </w:p>
        </w:tc>
      </w:tr>
      <w:tr w:rsidR="005870B9" w:rsidRPr="003A08B9" w14:paraId="2382B52C" w14:textId="77777777" w:rsidTr="0075683F">
        <w:tc>
          <w:tcPr>
            <w:tcW w:w="2551" w:type="dxa"/>
            <w:vAlign w:val="center"/>
          </w:tcPr>
          <w:p w14:paraId="6AA0AF53" w14:textId="77777777" w:rsidR="0010274C" w:rsidRPr="003A08B9" w:rsidRDefault="003A08B9" w:rsidP="00F82BDA">
            <w:pPr>
              <w:pStyle w:val="Image"/>
              <w:spacing w:before="0" w:after="0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3D640DAC" wp14:editId="426D4937">
                  <wp:extent cx="1368000" cy="1368000"/>
                  <wp:effectExtent l="0" t="0" r="3810" b="3810"/>
                  <wp:docPr id="37" name="Picture 37" descr="Kɔc cë luɔi piɔ̈ɔ̈c tɔ̈u kaa 3 ɣönë mäktäp nhom tueŋ ku thura de riä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Kɔc cë luɔi piɔ̈ɔ̈c tɔ̈u kaa 3 ɣönë mäktäp nhom tueŋ ku thura de riäi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172FDE3" w14:textId="77777777" w:rsidR="0010274C" w:rsidRPr="003A08B9" w:rsidRDefault="003A08B9" w:rsidP="0010274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akutnhïïm ke riäi/ŋääth.</w:t>
            </w:r>
          </w:p>
        </w:tc>
      </w:tr>
      <w:tr w:rsidR="005870B9" w:rsidRPr="003A08B9" w14:paraId="58FDD014" w14:textId="77777777" w:rsidTr="009B4B96">
        <w:trPr>
          <w:trHeight w:val="2665"/>
        </w:trPr>
        <w:tc>
          <w:tcPr>
            <w:tcW w:w="2551" w:type="dxa"/>
            <w:vAlign w:val="center"/>
          </w:tcPr>
          <w:p w14:paraId="686D2C4D" w14:textId="77777777" w:rsidR="00412343" w:rsidRPr="003A08B9" w:rsidRDefault="003A08B9" w:rsidP="00F74375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759E92A0" wp14:editId="5F6C078C">
                  <wp:extent cx="1483200" cy="989012"/>
                  <wp:effectExtent l="0" t="0" r="3175" b="1905"/>
                  <wp:docPr id="39" name="Picture 39" descr="Akuut/akutnhom de kɔc loi amat në tärbeth nhom. Raan tök aluï në laptɔ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Akuut/akutnhom de kɔc loi amat në tärbeth nhom. Raan tök aluï në laptɔp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98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F498593" w14:textId="340B52B3" w:rsidR="003D3ED2" w:rsidRPr="003A08B9" w:rsidRDefault="003A08B9" w:rsidP="00F74375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Ɣok acuku looi buku ŋic lɔn cï ɣok dhɔ̈l/kuɛr piɛth yök kubuk </w:t>
            </w:r>
            <w:r w:rsidR="000A3473">
              <w:rPr>
                <w:rFonts w:ascii="Arial" w:hAnsi="Arial" w:cs="Arial"/>
              </w:rPr>
              <w:t>luuï</w:t>
            </w:r>
            <w:r w:rsidRPr="003A08B9">
              <w:rPr>
                <w:rFonts w:ascii="Arial" w:hAnsi="Arial" w:cs="Arial"/>
              </w:rPr>
              <w:t xml:space="preserve"> ëtök/atök kenë kɔc wääc.</w:t>
            </w:r>
          </w:p>
          <w:p w14:paraId="02963F0F" w14:textId="77777777" w:rsidR="00412343" w:rsidRPr="003A08B9" w:rsidRDefault="003A08B9" w:rsidP="00F74375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Cïtmanë kën, ɣok muk akuut/akutnhïïm lëu bïï kɔc ke jam në biäkde wëlken.</w:t>
            </w:r>
          </w:p>
        </w:tc>
      </w:tr>
      <w:tr w:rsidR="005870B9" w:rsidRPr="003A08B9" w14:paraId="52CC99B6" w14:textId="77777777" w:rsidTr="009B4B96">
        <w:trPr>
          <w:trHeight w:val="2665"/>
        </w:trPr>
        <w:tc>
          <w:tcPr>
            <w:tcW w:w="2551" w:type="dxa"/>
            <w:vAlign w:val="center"/>
          </w:tcPr>
          <w:p w14:paraId="1C2480DD" w14:textId="77777777" w:rsidR="00412343" w:rsidRPr="003A08B9" w:rsidRDefault="003A08B9" w:rsidP="00F74375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4E6A76C7" wp14:editId="655B7FDD">
                  <wp:extent cx="1482725" cy="1482725"/>
                  <wp:effectExtent l="0" t="0" r="3175" b="3175"/>
                  <wp:docPr id="40" name="Picture 40" descr="Kɔc kaa 2 daai/tïŋ warɛk atö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Kɔc kaa 2 daai/tïŋ warɛk atök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F70507D" w14:textId="77777777" w:rsidR="00412343" w:rsidRPr="003A08B9" w:rsidRDefault="003A08B9" w:rsidP="00F74375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Ku ɣok aaye jam tënë kɔc në tök-ku-tök.</w:t>
            </w:r>
          </w:p>
        </w:tc>
      </w:tr>
      <w:tr w:rsidR="005870B9" w:rsidRPr="003A08B9" w14:paraId="5B22691F" w14:textId="77777777" w:rsidTr="009B4B96">
        <w:trPr>
          <w:trHeight w:val="2665"/>
        </w:trPr>
        <w:tc>
          <w:tcPr>
            <w:tcW w:w="2551" w:type="dxa"/>
            <w:vAlign w:val="center"/>
          </w:tcPr>
          <w:p w14:paraId="0E31ADD7" w14:textId="77777777" w:rsidR="00412343" w:rsidRPr="003A08B9" w:rsidRDefault="003A08B9" w:rsidP="00F74375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02453DBF" wp14:editId="355E708D">
                  <wp:extent cx="1482725" cy="1482725"/>
                  <wp:effectExtent l="0" t="0" r="3175" b="3175"/>
                  <wp:docPr id="1868889395" name="Picture 48" descr="kɔc kaa 3 tɔ̈u në kanaba kɔ̈u wɛ̈në jam 'NDIA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889395" name="Picture 48" descr="kɔc kaa 3 tɔ̈u në kanaba kɔ̈u wɛ̈në jam 'NDIA'.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2E6D8F7" w14:textId="317064BC" w:rsidR="008A052F" w:rsidRPr="003A08B9" w:rsidRDefault="003A08B9" w:rsidP="00F74375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Ɣok ee </w:t>
            </w:r>
            <w:r w:rsidR="000A3473">
              <w:rPr>
                <w:rFonts w:ascii="Arial" w:hAnsi="Arial" w:cs="Arial"/>
              </w:rPr>
              <w:t>luuï</w:t>
            </w:r>
            <w:r w:rsidRPr="003A08B9">
              <w:rPr>
                <w:rFonts w:ascii="Arial" w:hAnsi="Arial" w:cs="Arial"/>
              </w:rPr>
              <w:t xml:space="preserve"> kenë National Ethnic Disability Alliance (NEDA) (Amatnhom Kuan cë Riäi de Baai).</w:t>
            </w:r>
          </w:p>
          <w:p w14:paraId="0D1E36A1" w14:textId="77777777" w:rsidR="00412343" w:rsidRPr="003A08B9" w:rsidRDefault="003A08B9" w:rsidP="00F74375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NEDA ee manädhäm/akutnhom wɛ̈n ë </w:t>
            </w:r>
            <w:r w:rsidRPr="003A08B9">
              <w:rPr>
                <w:rStyle w:val="Strong"/>
                <w:rFonts w:ascii="Arial" w:hAnsi="Arial" w:cs="Arial"/>
              </w:rPr>
              <w:t>yith</w:t>
            </w:r>
            <w:r w:rsidRPr="003A08B9">
              <w:rPr>
                <w:rFonts w:ascii="Arial" w:hAnsi="Arial" w:cs="Arial"/>
              </w:rPr>
              <w:t xml:space="preserve"> ke kɔc ke CALD cë riäi ku aniɛ̈nken/bɛ̈iken kuɔny.</w:t>
            </w:r>
          </w:p>
        </w:tc>
      </w:tr>
      <w:tr w:rsidR="005870B9" w:rsidRPr="003A08B9" w14:paraId="55B003B6" w14:textId="77777777" w:rsidTr="009B4B96">
        <w:trPr>
          <w:trHeight w:val="2665"/>
        </w:trPr>
        <w:tc>
          <w:tcPr>
            <w:tcW w:w="2551" w:type="dxa"/>
            <w:vAlign w:val="center"/>
          </w:tcPr>
          <w:p w14:paraId="5227B1A9" w14:textId="77777777" w:rsidR="00412343" w:rsidRPr="003A08B9" w:rsidRDefault="003A08B9" w:rsidP="00F74375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0310927E" wp14:editId="2DD097E8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387985</wp:posOffset>
                      </wp:positionV>
                      <wp:extent cx="892175" cy="311785"/>
                      <wp:effectExtent l="0" t="0" r="3175" b="12065"/>
                      <wp:wrapNone/>
                      <wp:docPr id="181824231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3478C0" w14:textId="77777777" w:rsidR="00682BCF" w:rsidRPr="00BB103A" w:rsidRDefault="00682BCF" w:rsidP="005F657F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BB103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Yith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10927E" id="_x0000_s1031" type="#_x0000_t202" style="position:absolute;left:0;text-align:left;margin-left:20.1pt;margin-top:30.55pt;width:70.25pt;height:24.5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" filled="f" stroked="f">
                      <v:textbox inset="0,0,0,0">
                        <w:txbxContent>
                          <w:p w14:paraId="5C3478C0" w14:textId="77777777" w:rsidR="00682BCF" w:rsidRPr="00BB103A" w:rsidRDefault="00682BCF" w:rsidP="005F657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BB103A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Yith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0C60" w:rsidRPr="003A08B9">
              <w:rPr>
                <w:rFonts w:ascii="Arial" w:hAnsi="Arial" w:cs="Arial"/>
                <w:noProof/>
              </w:rPr>
              <w:drawing>
                <wp:inline distT="0" distB="0" distL="0" distR="0" wp14:anchorId="36607899" wp14:editId="2DFF63D8">
                  <wp:extent cx="1482725" cy="1482725"/>
                  <wp:effectExtent l="0" t="0" r="3175" b="3175"/>
                  <wp:docPr id="1541128915" name="Picture 13" descr="Warɛŋ ë ye luel 'Yith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128915" name="Picture 13" descr="Warɛŋ ë ye luel 'Yith'.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7D793B5" w14:textId="77777777" w:rsidR="00412343" w:rsidRPr="003A08B9" w:rsidRDefault="003A08B9" w:rsidP="00F74375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Yith aaye lööŋ në biäkde tën ee kɔc yïn luɔɔi thïn:</w:t>
            </w:r>
          </w:p>
          <w:p w14:paraId="044A7580" w14:textId="77777777" w:rsidR="00412343" w:rsidRPr="003A08B9" w:rsidRDefault="003A08B9" w:rsidP="00F7437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apiɛth </w:t>
            </w:r>
          </w:p>
          <w:p w14:paraId="378A74CF" w14:textId="77777777" w:rsidR="00412343" w:rsidRPr="003A08B9" w:rsidRDefault="003A08B9" w:rsidP="00F7437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kë ciën ateek thok.</w:t>
            </w:r>
          </w:p>
        </w:tc>
      </w:tr>
      <w:tr w:rsidR="005870B9" w:rsidRPr="003A08B9" w14:paraId="7827622E" w14:textId="77777777" w:rsidTr="009B4B96">
        <w:trPr>
          <w:trHeight w:val="2494"/>
        </w:trPr>
        <w:tc>
          <w:tcPr>
            <w:tcW w:w="2551" w:type="dxa"/>
            <w:vAlign w:val="center"/>
          </w:tcPr>
          <w:p w14:paraId="5C8B4724" w14:textId="77777777" w:rsidR="00412343" w:rsidRPr="003A08B9" w:rsidRDefault="003A08B9" w:rsidP="009B4B96">
            <w:pPr>
              <w:pStyle w:val="Image"/>
              <w:spacing w:before="120" w:after="120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39A61C47" wp14:editId="34979C39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366395</wp:posOffset>
                      </wp:positionV>
                      <wp:extent cx="892175" cy="311785"/>
                      <wp:effectExtent l="0" t="0" r="3175" b="12065"/>
                      <wp:wrapNone/>
                      <wp:docPr id="29648327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C300B9" w14:textId="77777777" w:rsidR="00682BCF" w:rsidRPr="00BB103A" w:rsidRDefault="00682BCF" w:rsidP="00B40DE6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  <w:szCs w:val="26"/>
                                      <w:lang w:val="en-PH"/>
                                    </w:rPr>
                                  </w:pPr>
                                  <w:r w:rsidRPr="00BB103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Wëët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A61C47" id="_x0000_s1032" type="#_x0000_t202" style="position:absolute;left:0;text-align:left;margin-left:23.65pt;margin-top:28.85pt;width:70.25pt;height:24.5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" filled="f" stroked="f">
                      <v:textbox inset="0,0,0,0">
                        <w:txbxContent>
                          <w:p w14:paraId="51C300B9" w14:textId="77777777" w:rsidR="00682BCF" w:rsidRPr="00BB103A" w:rsidRDefault="00682BCF" w:rsidP="00B40DE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en-PH"/>
                              </w:rPr>
                            </w:pPr>
                            <w:r w:rsidRPr="00BB103A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Wëët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2DB8" w:rsidRPr="003A08B9">
              <w:rPr>
                <w:rFonts w:ascii="Arial" w:hAnsi="Arial" w:cs="Arial"/>
                <w:noProof/>
              </w:rPr>
              <w:drawing>
                <wp:inline distT="0" distB="0" distL="0" distR="0" wp14:anchorId="3750F4AC" wp14:editId="37C74CA4">
                  <wp:extent cx="1482725" cy="1482725"/>
                  <wp:effectExtent l="0" t="0" r="3175" b="3175"/>
                  <wp:docPr id="777249014" name="Picture 49" descr="Warɛŋë wëët ku gala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249014" name="Picture 49" descr="Warɛŋë wëët ku galam.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6350ABD" w14:textId="77777777" w:rsidR="00412343" w:rsidRPr="003A08B9" w:rsidRDefault="003A08B9" w:rsidP="00F74375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NEDA acë wëëtde rɔm kenë ɣok në biäkde yith ke kɔc CALD cë riäi.</w:t>
            </w:r>
          </w:p>
          <w:p w14:paraId="1BE9EC9F" w14:textId="77777777" w:rsidR="00C06FB9" w:rsidRPr="003A08B9" w:rsidRDefault="003A08B9" w:rsidP="00F74375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Ɣok cië wëët kënë looi bï ɣok Ajuɛɛr Loi looi.</w:t>
            </w:r>
          </w:p>
        </w:tc>
      </w:tr>
      <w:tr w:rsidR="005870B9" w:rsidRPr="003A08B9" w14:paraId="74E07767" w14:textId="77777777" w:rsidTr="0075683F">
        <w:trPr>
          <w:trHeight w:val="3402"/>
        </w:trPr>
        <w:tc>
          <w:tcPr>
            <w:tcW w:w="2551" w:type="dxa"/>
            <w:vAlign w:val="center"/>
          </w:tcPr>
          <w:p w14:paraId="19EE776C" w14:textId="77777777" w:rsidR="00B1757D" w:rsidRPr="003A08B9" w:rsidRDefault="003A08B9" w:rsidP="00412343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73D40777" wp14:editId="282F62E8">
                  <wp:extent cx="1482725" cy="1482725"/>
                  <wp:effectExtent l="0" t="0" r="3175" b="3175"/>
                  <wp:docPr id="847992873" name="Picture 14" descr="Kɔc kaa 3 tɔ̈u ayääk ke jam kaa 2 cök piiny. Ayɔ̈ŋ töŋ ë jam ee nyooth në cin bundït cïï jat nhial. Ayɔ̈ŋ ë jam dɛ̈t e anyooth cin bundït cï wɛl nhom pin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992873" name="Picture 14" descr="Kɔc kaa 3 tɔ̈u ayääk ke jam kaa 2 cök piiny. Ayɔ̈ŋ töŋ ë jam ee nyooth në cin bundït cïï jat nhial. Ayɔ̈ŋ ë jam dɛ̈t e anyooth cin bundït cï wɛl nhom piny.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C6835AF" w14:textId="6C5A87A7" w:rsidR="00B1757D" w:rsidRPr="003A08B9" w:rsidRDefault="003A08B9" w:rsidP="00412343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Ɣok cë </w:t>
            </w:r>
            <w:r w:rsidRPr="003A08B9">
              <w:rPr>
                <w:rStyle w:val="Strong"/>
                <w:rFonts w:ascii="Arial" w:hAnsi="Arial" w:cs="Arial"/>
              </w:rPr>
              <w:t>akutnhom ë wëët</w:t>
            </w:r>
            <w:r w:rsidRPr="003A08B9">
              <w:rPr>
                <w:rFonts w:ascii="Arial" w:hAnsi="Arial" w:cs="Arial"/>
              </w:rPr>
              <w:t xml:space="preserve"> looi ëyɛ cië tɔ̈u në</w:t>
            </w:r>
            <w:r w:rsidR="00BF6DDD">
              <w:rPr>
                <w:rFonts w:ascii="Arial" w:hAnsi="Arial" w:cs="Arial"/>
              </w:rPr>
              <w:br/>
            </w:r>
            <w:r w:rsidRPr="003A08B9">
              <w:rPr>
                <w:rFonts w:ascii="Arial" w:hAnsi="Arial" w:cs="Arial"/>
              </w:rPr>
              <w:t>NDIA yic.</w:t>
            </w:r>
          </w:p>
        </w:tc>
      </w:tr>
      <w:tr w:rsidR="005870B9" w:rsidRPr="003A08B9" w14:paraId="3C33BF21" w14:textId="77777777" w:rsidTr="0075683F">
        <w:trPr>
          <w:trHeight w:val="3402"/>
        </w:trPr>
        <w:tc>
          <w:tcPr>
            <w:tcW w:w="2551" w:type="dxa"/>
            <w:vAlign w:val="center"/>
          </w:tcPr>
          <w:p w14:paraId="62519BEF" w14:textId="77777777" w:rsidR="00B1757D" w:rsidRPr="003A08B9" w:rsidRDefault="003A08B9" w:rsidP="00412343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3CF22FBB" wp14:editId="321DDD6B">
                  <wp:extent cx="1482725" cy="1482725"/>
                  <wp:effectExtent l="0" t="0" r="3175" b="3175"/>
                  <wp:docPr id="1924179488" name="Picture 15" descr="Akuut ë kɔc mɛ̈t abora. Në keek nhïïm nhial ee cin-bundït cïï tääu nhial ku kën cï thuör thok winh-daŋga cï nyuɔɔth nhi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179488" name="Picture 15" descr="Akuut ë kɔc mɛ̈t abora. Në keek nhïïm nhial ee cin-bundït cïï tääu nhial ku kën cï thuör thok winh-daŋga cï nyuɔɔth nhial.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FD800DB" w14:textId="3FD5539E" w:rsidR="00B1757D" w:rsidRPr="003A08B9" w:rsidRDefault="003A08B9" w:rsidP="00412343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Akutnhom de wëët ee akutnhom de kɔc wɛ̈n </w:t>
            </w:r>
            <w:r w:rsidR="000A3473">
              <w:rPr>
                <w:rFonts w:ascii="Arial" w:hAnsi="Arial" w:cs="Arial"/>
              </w:rPr>
              <w:t>luï</w:t>
            </w:r>
            <w:r w:rsidRPr="003A08B9">
              <w:rPr>
                <w:rFonts w:ascii="Arial" w:hAnsi="Arial" w:cs="Arial"/>
              </w:rPr>
              <w:t xml:space="preserve"> kenë ɣook kubuk rɔm në këdɛ̈ŋ: </w:t>
            </w:r>
          </w:p>
          <w:p w14:paraId="4CA5B404" w14:textId="77777777" w:rsidR="00B1757D" w:rsidRPr="003A08B9" w:rsidRDefault="003A08B9" w:rsidP="0041234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ee luï apiɛth </w:t>
            </w:r>
          </w:p>
          <w:p w14:paraId="0BF7CB02" w14:textId="77777777" w:rsidR="00B1757D" w:rsidRPr="003A08B9" w:rsidRDefault="003A08B9" w:rsidP="0041234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wïc kubë luuï apiɛth.</w:t>
            </w:r>
          </w:p>
        </w:tc>
      </w:tr>
      <w:tr w:rsidR="005870B9" w:rsidRPr="003A08B9" w14:paraId="75204769" w14:textId="77777777" w:rsidTr="0075683F">
        <w:trPr>
          <w:trHeight w:val="3402"/>
        </w:trPr>
        <w:tc>
          <w:tcPr>
            <w:tcW w:w="2551" w:type="dxa"/>
            <w:vAlign w:val="center"/>
          </w:tcPr>
          <w:p w14:paraId="28381FB2" w14:textId="77777777" w:rsidR="008A052F" w:rsidRPr="003A08B9" w:rsidRDefault="003A08B9" w:rsidP="00412343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3EC42C76" wp14:editId="06EA7580">
                  <wp:extent cx="1482725" cy="1482725"/>
                  <wp:effectExtent l="0" t="0" r="3175" b="3175"/>
                  <wp:docPr id="763754825" name="Picture 2" descr="Akuut de kɔc ë CALD ku thura e thiɛkë yic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754825" name="Picture 2" descr="Akuut de kɔc ë CALD ku thura e thiɛkë yic.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C24A6D1" w14:textId="77777777" w:rsidR="008A052F" w:rsidRPr="003A08B9" w:rsidRDefault="003A08B9" w:rsidP="00412343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Kɔc ke CALD cë riäi aake biäk thiekiic ke baŋ de akutnhom ë wëët.</w:t>
            </w:r>
          </w:p>
        </w:tc>
      </w:tr>
      <w:tr w:rsidR="005870B9" w:rsidRPr="003A08B9" w14:paraId="41AFEF7A" w14:textId="77777777" w:rsidTr="0075683F">
        <w:trPr>
          <w:trHeight w:val="3402"/>
        </w:trPr>
        <w:tc>
          <w:tcPr>
            <w:tcW w:w="2551" w:type="dxa"/>
            <w:vAlign w:val="center"/>
          </w:tcPr>
          <w:p w14:paraId="72607CC7" w14:textId="77777777" w:rsidR="00B1757D" w:rsidRPr="003A08B9" w:rsidRDefault="003A08B9" w:rsidP="00412343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6BAA5FAD" wp14:editId="0BBFC1EA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424180</wp:posOffset>
                      </wp:positionV>
                      <wp:extent cx="892175" cy="311785"/>
                      <wp:effectExtent l="0" t="0" r="3175" b="12065"/>
                      <wp:wrapNone/>
                      <wp:docPr id="146075833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C14DA0" w14:textId="77777777" w:rsidR="00682BCF" w:rsidRPr="00BB103A" w:rsidRDefault="00682BCF" w:rsidP="00FD0AE2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BB103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Käŋ ee yök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A5FAD" id="_x0000_s1033" type="#_x0000_t202" alt="&quot;&quot;" style="position:absolute;left:0;text-align:left;margin-left:22.65pt;margin-top:33.4pt;width:70.25pt;height:24.5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" filled="f" stroked="f">
                      <v:textbox inset="0,0,0,0">
                        <w:txbxContent>
                          <w:p w14:paraId="29C14DA0" w14:textId="77777777" w:rsidR="00682BCF" w:rsidRPr="00BB103A" w:rsidRDefault="00682BCF" w:rsidP="00FD0AE2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BB103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Käŋ ee yök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4A87" w:rsidRPr="003A08B9">
              <w:rPr>
                <w:rFonts w:ascii="Arial" w:hAnsi="Arial" w:cs="Arial"/>
                <w:noProof/>
              </w:rPr>
              <w:drawing>
                <wp:inline distT="0" distB="0" distL="0" distR="0" wp14:anchorId="701AA21F" wp14:editId="48CA714E">
                  <wp:extent cx="1482725" cy="1482725"/>
                  <wp:effectExtent l="0" t="0" r="3175" b="3175"/>
                  <wp:docPr id="925835610" name="Picture 16" descr="Warɛŋ ë kä ëë yök nyooth warɛŋ cï gɔ̈t kenë k kaa 2 cï giit. Kën thiök kenë yeen ee cin-bundït cï tääu nhial ku kën cï thuör thok winh-daŋga cï nyuɔɔth nhi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835610" name="Picture 16" descr="Warɛŋ ë kä ëë yök nyooth warɛŋ cï gɔ̈t kenë k kaa 2 cï giit. Kën thiök kenë yeen ee cin-bundït cï tääu nhial ku kën cï thuör thok winh-daŋga cï nyuɔɔth nhial.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7A9FE563" w14:textId="75F5ADA3" w:rsidR="00B1757D" w:rsidRPr="003A08B9" w:rsidRDefault="003A08B9" w:rsidP="00412343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Ɣok ee piŋ në wëët akutnhom ë wëët në të cït të yennë </w:t>
            </w:r>
            <w:r w:rsidRPr="003A08B9">
              <w:rPr>
                <w:rStyle w:val="Strong"/>
                <w:rFonts w:ascii="Arial" w:hAnsi="Arial" w:cs="Arial"/>
              </w:rPr>
              <w:t>käŋ ee y</w:t>
            </w:r>
            <w:r w:rsidR="001C2F57">
              <w:rPr>
                <w:rStyle w:val="Strong"/>
                <w:rFonts w:ascii="Arial" w:hAnsi="Arial" w:cs="Arial"/>
              </w:rPr>
              <w:t>ö</w:t>
            </w:r>
            <w:r w:rsidRPr="003A08B9">
              <w:rPr>
                <w:rStyle w:val="Strong"/>
                <w:rFonts w:ascii="Arial" w:hAnsi="Arial" w:cs="Arial"/>
              </w:rPr>
              <w:t>k</w:t>
            </w:r>
            <w:r w:rsidRPr="003A08B9">
              <w:rPr>
                <w:rFonts w:ascii="Arial" w:hAnsi="Arial" w:cs="Arial"/>
              </w:rPr>
              <w:t xml:space="preserve"> looi apiɛth tënë amëluï ke CALD.</w:t>
            </w:r>
          </w:p>
          <w:p w14:paraId="632FF3FC" w14:textId="77777777" w:rsidR="00B1757D" w:rsidRPr="003A08B9" w:rsidRDefault="003A08B9" w:rsidP="001B2D99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Käŋ ee yök aaye kuɛr ee londa pïr ë kɔc geeric/waaric.</w:t>
            </w:r>
          </w:p>
        </w:tc>
      </w:tr>
    </w:tbl>
    <w:p w14:paraId="1582E880" w14:textId="77777777" w:rsidR="002A6A49" w:rsidRPr="003A08B9" w:rsidRDefault="002A6A49" w:rsidP="00C1107A">
      <w:pPr>
        <w:spacing w:before="0" w:after="0" w:line="240" w:lineRule="auto"/>
        <w:rPr>
          <w:rFonts w:ascii="Arial" w:hAnsi="Arial" w:cs="Arial"/>
        </w:rPr>
      </w:pPr>
    </w:p>
    <w:p w14:paraId="5A1E2D6C" w14:textId="77777777" w:rsidR="002A6A49" w:rsidRPr="003A08B9" w:rsidRDefault="003A08B9">
      <w:pPr>
        <w:spacing w:before="0" w:after="0" w:line="240" w:lineRule="auto"/>
        <w:rPr>
          <w:rFonts w:ascii="Arial" w:hAnsi="Arial" w:cs="Arial"/>
        </w:rPr>
      </w:pPr>
      <w:r w:rsidRPr="003A08B9">
        <w:rPr>
          <w:rFonts w:ascii="Arial" w:hAnsi="Arial" w:cs="Arial"/>
        </w:rPr>
        <w:br w:type="page"/>
      </w:r>
    </w:p>
    <w:p w14:paraId="52C1678B" w14:textId="77777777" w:rsidR="00115682" w:rsidRPr="003A08B9" w:rsidRDefault="003A08B9" w:rsidP="00115682">
      <w:pPr>
        <w:pStyle w:val="Heading2"/>
        <w:rPr>
          <w:rFonts w:ascii="Arial" w:hAnsi="Arial" w:cs="Arial"/>
          <w:lang w:val="en-AU"/>
        </w:rPr>
      </w:pPr>
      <w:bookmarkStart w:id="97" w:name="_Toc256000004"/>
      <w:r w:rsidRPr="003A08B9">
        <w:rPr>
          <w:rFonts w:ascii="Arial" w:hAnsi="Arial" w:cs="Arial"/>
        </w:rPr>
        <w:lastRenderedPageBreak/>
        <w:t>Ee käŋö wïcku keek në tiäm tënë Ajuɛɛr Loi?</w:t>
      </w:r>
      <w:bookmarkEnd w:id="97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870B9" w:rsidRPr="003A08B9" w14:paraId="76686F25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60AE1B22" w14:textId="77777777" w:rsidR="007F4962" w:rsidRPr="003A08B9" w:rsidRDefault="003A08B9" w:rsidP="00463A40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1969996D" wp14:editId="3247C0E0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466725</wp:posOffset>
                      </wp:positionV>
                      <wp:extent cx="892175" cy="311785"/>
                      <wp:effectExtent l="0" t="0" r="3175" b="12065"/>
                      <wp:wrapNone/>
                      <wp:docPr id="66378477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E52F89" w14:textId="027A99F5" w:rsidR="00682BCF" w:rsidRPr="00BB103A" w:rsidRDefault="00682BCF" w:rsidP="00BB103A">
                                  <w:pPr>
                                    <w:spacing w:before="0" w:after="0" w:line="160" w:lineRule="exact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PH"/>
                                    </w:rPr>
                                  </w:pPr>
                                  <w:r w:rsidRPr="00BB103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Wɛ̈t jɛ̈ɛ̈më </w:t>
                                  </w:r>
                                  <w:r w:rsidRPr="00BB103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br/>
                                    <w:t>yic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69996D" id="_x0000_s1034" type="#_x0000_t202" style="position:absolute;left:0;text-align:left;margin-left:22.1pt;margin-top:36.75pt;width:70.25pt;height:24.5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" filled="f" stroked="f">
                      <v:textbox inset="0,0,0,0">
                        <w:txbxContent>
                          <w:p w14:paraId="5DE52F89" w14:textId="027A99F5" w:rsidR="00682BCF" w:rsidRPr="00BB103A" w:rsidRDefault="00682BCF" w:rsidP="00BB103A">
                            <w:pPr>
                              <w:spacing w:before="0" w:after="0" w:line="16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PH"/>
                              </w:rPr>
                            </w:pPr>
                            <w:r w:rsidRPr="00BB103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Wɛ̈t jɛ̈ɛ̈më </w:t>
                            </w:r>
                            <w:r w:rsidRPr="00BB103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br/>
                              <w:t>yic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72D2" w:rsidRPr="003A08B9">
              <w:rPr>
                <w:rFonts w:ascii="Arial" w:hAnsi="Arial" w:cs="Arial"/>
                <w:noProof/>
              </w:rPr>
              <w:drawing>
                <wp:inline distT="0" distB="0" distL="0" distR="0" wp14:anchorId="562BE0ED" wp14:editId="6C60BD90">
                  <wp:extent cx="1482725" cy="1482725"/>
                  <wp:effectExtent l="0" t="0" r="3175" b="3175"/>
                  <wp:docPr id="1434070743" name="Picture 1" descr="Warɛŋ ë kë jɛ̈ɛ̈më yic nyooth thukthuk dɛ̈p ku thura ë thiɛkë yic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70743" name="Picture 1" descr="Warɛŋ ë kë jɛ̈ɛ̈më yic nyooth thukthuk dɛ̈p ku thura ë thiɛkë yic.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253C6D0" w14:textId="77777777" w:rsidR="00EA1BFD" w:rsidRPr="003A08B9" w:rsidRDefault="003A08B9" w:rsidP="00CE13CF">
            <w:pPr>
              <w:spacing w:line="324" w:lineRule="auto"/>
              <w:rPr>
                <w:rFonts w:ascii="Arial" w:hAnsi="Arial" w:cs="Arial"/>
              </w:rPr>
            </w:pPr>
            <w:r w:rsidRPr="003A08B9">
              <w:rPr>
                <w:rStyle w:val="Strong"/>
                <w:rFonts w:ascii="Arial" w:hAnsi="Arial" w:cs="Arial"/>
              </w:rPr>
              <w:t>Wël jɛ̈ɛ̈më ke yiic</w:t>
            </w:r>
            <w:r w:rsidRPr="003A08B9">
              <w:rPr>
                <w:rFonts w:ascii="Arial" w:hAnsi="Arial" w:cs="Arial"/>
              </w:rPr>
              <w:t xml:space="preserve"> aa wël/atɛ̈k thiekiic wɛ̈n ee bɛ̈n në kuɛr wääc ke londa ku pïrkua.</w:t>
            </w:r>
          </w:p>
          <w:p w14:paraId="32FEDCC6" w14:textId="5DE4D4F9" w:rsidR="00E42251" w:rsidRPr="003A08B9" w:rsidRDefault="003A08B9" w:rsidP="00EA1BFD">
            <w:pPr>
              <w:spacing w:line="324" w:lineRule="auto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Yen Ajuɛɛr anɔŋ biäk kee</w:t>
            </w:r>
            <w:r w:rsidR="00D80F79">
              <w:rPr>
                <w:rFonts w:ascii="Arial" w:hAnsi="Arial" w:cs="Arial"/>
              </w:rPr>
              <w:t>/kaa</w:t>
            </w:r>
            <w:r w:rsidRPr="003A08B9">
              <w:rPr>
                <w:rFonts w:ascii="Arial" w:hAnsi="Arial" w:cs="Arial"/>
              </w:rPr>
              <w:t xml:space="preserve"> </w:t>
            </w:r>
            <w:r w:rsidRPr="003A08B9">
              <w:rPr>
                <w:rStyle w:val="Statisticstyle"/>
                <w:rFonts w:ascii="Arial" w:hAnsi="Arial" w:cs="Arial"/>
                <w:position w:val="0"/>
                <w:szCs w:val="36"/>
              </w:rPr>
              <w:t>6</w:t>
            </w:r>
            <w:r w:rsidRPr="003A08B9">
              <w:rPr>
                <w:rFonts w:ascii="Arial" w:hAnsi="Arial" w:cs="Arial"/>
              </w:rPr>
              <w:t xml:space="preserve"> ke Wël jɛ̈ɛ̈më</w:t>
            </w:r>
            <w:r w:rsidR="00BF6DDD">
              <w:rPr>
                <w:rFonts w:ascii="Arial" w:hAnsi="Arial" w:cs="Arial"/>
              </w:rPr>
              <w:br/>
            </w:r>
            <w:r w:rsidRPr="003A08B9">
              <w:rPr>
                <w:rFonts w:ascii="Arial" w:hAnsi="Arial" w:cs="Arial"/>
              </w:rPr>
              <w:t>ke yiic.</w:t>
            </w:r>
          </w:p>
        </w:tc>
      </w:tr>
      <w:tr w:rsidR="005870B9" w:rsidRPr="003A08B9" w14:paraId="6AC86B81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1F7CC8C4" w14:textId="77777777" w:rsidR="00DF3E41" w:rsidRPr="003A08B9" w:rsidRDefault="003A08B9" w:rsidP="00561E53">
            <w:pPr>
              <w:pStyle w:val="Image"/>
              <w:spacing w:before="12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56552982" wp14:editId="1C264528">
                  <wp:extent cx="1482725" cy="1482725"/>
                  <wp:effectExtent l="0" t="0" r="3175" b="3175"/>
                  <wp:docPr id="2014293418" name="Picture 17" descr="Raan tïŋ warɛ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293418" name="Picture 17" descr="Raan tïŋ warɛk.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12ED774" w14:textId="48003A23" w:rsidR="00DF3E41" w:rsidRPr="003A08B9" w:rsidRDefault="003A08B9" w:rsidP="00561E53">
            <w:pPr>
              <w:spacing w:before="12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Ɣok yee kuatë wɛ̈t jɛ̈ɛ̈më yic waaric në apäm</w:t>
            </w:r>
            <w:r w:rsidR="00BF6DDD">
              <w:rPr>
                <w:rFonts w:ascii="Arial" w:hAnsi="Arial" w:cs="Arial"/>
              </w:rPr>
              <w:br/>
            </w:r>
            <w:r w:rsidRPr="003A08B9">
              <w:rPr>
                <w:rFonts w:ascii="Arial" w:hAnsi="Arial" w:cs="Arial"/>
              </w:rPr>
              <w:t>tɔ̈ ciëënkä.</w:t>
            </w:r>
          </w:p>
          <w:p w14:paraId="4D0C4539" w14:textId="0DF134DA" w:rsidR="00A04C3B" w:rsidRPr="003A08B9" w:rsidRDefault="003A08B9" w:rsidP="007F4962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Kuatë wɛ̈t jɛ̈ɛ̈më yic ëbɛ̈n anɔŋic käkuan wïcku keek në tiäm agoku kuɔny amëluï ke CALD</w:t>
            </w:r>
            <w:r w:rsidR="00BF6DDD">
              <w:rPr>
                <w:rFonts w:ascii="Arial" w:hAnsi="Arial" w:cs="Arial"/>
              </w:rPr>
              <w:br/>
            </w:r>
            <w:r w:rsidRPr="003A08B9">
              <w:rPr>
                <w:rFonts w:ascii="Arial" w:hAnsi="Arial" w:cs="Arial"/>
              </w:rPr>
              <w:t>cɔla piɛth.</w:t>
            </w:r>
          </w:p>
        </w:tc>
      </w:tr>
      <w:tr w:rsidR="005870B9" w:rsidRPr="003A08B9" w14:paraId="7AE49226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25D11EDD" w14:textId="77777777" w:rsidR="00A04C3B" w:rsidRPr="003A08B9" w:rsidRDefault="003A08B9" w:rsidP="00463A40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0337DCB6" wp14:editId="5F7521B6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370205</wp:posOffset>
                      </wp:positionV>
                      <wp:extent cx="892175" cy="450215"/>
                      <wp:effectExtent l="0" t="0" r="3175" b="6985"/>
                      <wp:wrapNone/>
                      <wp:docPr id="20975204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6C150C" w14:textId="00965C35" w:rsidR="00682BCF" w:rsidRPr="00BB103A" w:rsidRDefault="00682BCF" w:rsidP="00150F3C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BB103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Ajuɛɛrë/</w:t>
                                  </w:r>
                                  <w:r w:rsidRPr="00BB103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  <w:t xml:space="preserve">Aguiɛɛr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 w:rsidRPr="00BB103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kë Loi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7DCB6" id="_x0000_s1035" type="#_x0000_t202" style="position:absolute;left:0;text-align:left;margin-left:23pt;margin-top:29.15pt;width:70.25pt;height:35.4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" filled="f" stroked="f">
                      <v:textbox inset="0,0,0,0">
                        <w:txbxContent>
                          <w:p w14:paraId="686C150C" w14:textId="00965C35" w:rsidR="00682BCF" w:rsidRPr="00BB103A" w:rsidRDefault="00682BCF" w:rsidP="00150F3C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BB103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Ajuɛɛrë/</w:t>
                            </w:r>
                            <w:r w:rsidRPr="00BB103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  <w:t xml:space="preserve">Aguiɛɛr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BB103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kë Loi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66FD" w:rsidRPr="003A08B9">
              <w:rPr>
                <w:rFonts w:ascii="Arial" w:hAnsi="Arial" w:cs="Arial"/>
                <w:noProof/>
              </w:rPr>
              <w:drawing>
                <wp:inline distT="0" distB="0" distL="0" distR="0" wp14:anchorId="506B03F1" wp14:editId="34832731">
                  <wp:extent cx="1482725" cy="1482725"/>
                  <wp:effectExtent l="0" t="0" r="3175" b="3175"/>
                  <wp:docPr id="1950587529" name="Picture 2" descr="Warɛŋ Ajuɛɛrë kë Loi nyooth warɛŋ cï gɔ̈t kenë kä cï gi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587529" name="Picture 2" descr="Warɛŋ Ajuɛɛrë kë Loi nyooth warɛŋ cï gɔ̈t kenë kä cï giit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299C672" w14:textId="77777777" w:rsidR="00A04C3B" w:rsidRPr="003A08B9" w:rsidRDefault="003A08B9" w:rsidP="007F4962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Ɣok nɔŋ ajuɛɛr/aguiɛɛr tënë kë wïcku buku looi agoku kuäkuan wïcku kek në tiäm dööt.</w:t>
            </w:r>
          </w:p>
          <w:p w14:paraId="405EEC2A" w14:textId="77777777" w:rsidR="00A04C3B" w:rsidRPr="003A08B9" w:rsidRDefault="003A08B9" w:rsidP="007F4962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Yen ayeku cɔl Ajuɛɛrë/Aguiɛɛr këdan Loi.</w:t>
            </w:r>
          </w:p>
          <w:p w14:paraId="1496DE8D" w14:textId="103A27ED" w:rsidR="00286147" w:rsidRPr="003A08B9" w:rsidRDefault="003A08B9" w:rsidP="007F4962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Kënë acuku waaric apɛi në apäm</w:t>
            </w:r>
            <w:r w:rsidR="00483953">
              <w:rPr>
                <w:rFonts w:ascii="Arial" w:hAnsi="Arial" w:cs="Arial"/>
              </w:rPr>
              <w:t xml:space="preserve"> </w:t>
            </w:r>
            <w:r w:rsidR="005F29AC" w:rsidRPr="003A08B9">
              <w:rPr>
                <w:rFonts w:ascii="Arial" w:hAnsi="Arial" w:cs="Arial"/>
              </w:rPr>
              <w:fldChar w:fldCharType="begin"/>
            </w:r>
            <w:r w:rsidR="005F29AC" w:rsidRPr="003A08B9">
              <w:rPr>
                <w:rFonts w:ascii="Arial" w:hAnsi="Arial" w:cs="Arial"/>
              </w:rPr>
              <w:instrText xml:space="preserve"> PAGEREF _Ref145516795 \h </w:instrText>
            </w:r>
            <w:r w:rsidR="005F29AC" w:rsidRPr="003A08B9">
              <w:rPr>
                <w:rFonts w:ascii="Arial" w:hAnsi="Arial" w:cs="Arial"/>
              </w:rPr>
            </w:r>
            <w:r w:rsidR="005F29AC" w:rsidRPr="003A08B9">
              <w:rPr>
                <w:rFonts w:ascii="Arial" w:hAnsi="Arial" w:cs="Arial"/>
              </w:rPr>
              <w:fldChar w:fldCharType="separate"/>
            </w:r>
            <w:r w:rsidR="008875C9">
              <w:rPr>
                <w:rFonts w:ascii="Arial" w:hAnsi="Arial" w:cs="Arial"/>
                <w:noProof/>
              </w:rPr>
              <w:t>29</w:t>
            </w:r>
            <w:r w:rsidR="005F29AC" w:rsidRPr="003A08B9">
              <w:rPr>
                <w:rFonts w:ascii="Arial" w:hAnsi="Arial" w:cs="Arial"/>
              </w:rPr>
              <w:fldChar w:fldCharType="end"/>
            </w:r>
            <w:r w:rsidRPr="003A08B9">
              <w:rPr>
                <w:rFonts w:ascii="Arial" w:hAnsi="Arial" w:cs="Arial"/>
              </w:rPr>
              <w:t>.</w:t>
            </w:r>
          </w:p>
        </w:tc>
      </w:tr>
    </w:tbl>
    <w:p w14:paraId="2DC7AE39" w14:textId="77777777" w:rsidR="00977E3B" w:rsidRPr="003A08B9" w:rsidRDefault="003A08B9">
      <w:pPr>
        <w:spacing w:before="0" w:after="0" w:line="240" w:lineRule="auto"/>
        <w:rPr>
          <w:rFonts w:ascii="Arial" w:hAnsi="Arial" w:cs="Arial"/>
          <w:b/>
          <w:bCs/>
          <w:sz w:val="32"/>
          <w:szCs w:val="26"/>
        </w:rPr>
      </w:pPr>
      <w:r w:rsidRPr="003A08B9">
        <w:rPr>
          <w:rFonts w:ascii="Arial" w:hAnsi="Arial" w:cs="Arial"/>
        </w:rPr>
        <w:br w:type="page"/>
      </w:r>
    </w:p>
    <w:p w14:paraId="60738245" w14:textId="13AD14CC" w:rsidR="00F84CD1" w:rsidRPr="003A08B9" w:rsidRDefault="003A08B9" w:rsidP="00F84CD1">
      <w:pPr>
        <w:pStyle w:val="Heading3"/>
        <w:spacing w:before="480" w:after="240"/>
        <w:rPr>
          <w:rFonts w:ascii="Arial" w:hAnsi="Arial" w:cs="Arial"/>
        </w:rPr>
      </w:pPr>
      <w:r w:rsidRPr="003A08B9">
        <w:rPr>
          <w:rStyle w:val="Heading2Char"/>
          <w:rFonts w:ascii="Arial" w:hAnsi="Arial" w:cs="Arial"/>
          <w:b/>
          <w:bCs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6835932" wp14:editId="18019734">
                <wp:simplePos x="0" y="0"/>
                <wp:positionH relativeFrom="margin">
                  <wp:align>center</wp:align>
                </wp:positionH>
                <wp:positionV relativeFrom="paragraph">
                  <wp:posOffset>-238044</wp:posOffset>
                </wp:positionV>
                <wp:extent cx="6421120" cy="690245"/>
                <wp:effectExtent l="19050" t="19050" r="17780" b="14605"/>
                <wp:wrapNone/>
                <wp:docPr id="106" name="Rectangle: Rounded Corners 10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120" cy="690245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8AC64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06" o:spid="_x0000_s1036" alt="&quot;&quot;" style="width:505.6pt;height:54.35pt;margin-top:-18.7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-251657216" arcsize="17719f" fillcolor="#8ac640" strokecolor="#6b2976" strokeweight="3pt">
                <w10:wrap anchorx="margin"/>
              </v:roundrect>
            </w:pict>
          </mc:Fallback>
        </mc:AlternateContent>
      </w:r>
      <w:r w:rsidRPr="003A08B9">
        <w:rPr>
          <w:rFonts w:ascii="Arial" w:hAnsi="Arial" w:cs="Arial"/>
        </w:rPr>
        <w:t xml:space="preserve">1. Tɛ̈ɛ̈u ë kɔc </w:t>
      </w:r>
      <w:r w:rsidR="000A3473">
        <w:rPr>
          <w:rFonts w:ascii="Arial" w:hAnsi="Arial" w:cs="Arial"/>
        </w:rPr>
        <w:t>luï</w:t>
      </w:r>
      <w:r w:rsidRPr="003A08B9">
        <w:rPr>
          <w:rFonts w:ascii="Arial" w:hAnsi="Arial" w:cs="Arial"/>
        </w:rPr>
        <w:t xml:space="preserve"> në CALD ic në kɔc nhïïm të </w:t>
      </w:r>
      <w:r w:rsidR="000A3473">
        <w:rPr>
          <w:rFonts w:ascii="Arial" w:hAnsi="Arial" w:cs="Arial"/>
        </w:rPr>
        <w:t>luuï</w:t>
      </w:r>
      <w:r w:rsidRPr="003A08B9">
        <w:rPr>
          <w:rFonts w:ascii="Arial" w:hAnsi="Arial" w:cs="Arial"/>
        </w:rPr>
        <w:t xml:space="preserve"> ɣok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870B9" w:rsidRPr="003A08B9" w14:paraId="1927ADE0" w14:textId="77777777" w:rsidTr="00977E3B">
        <w:trPr>
          <w:trHeight w:val="3288"/>
        </w:trPr>
        <w:tc>
          <w:tcPr>
            <w:tcW w:w="2551" w:type="dxa"/>
            <w:vAlign w:val="center"/>
          </w:tcPr>
          <w:p w14:paraId="4A59686F" w14:textId="77777777" w:rsidR="007F4962" w:rsidRPr="003A08B9" w:rsidRDefault="003A08B9" w:rsidP="00561E53">
            <w:pPr>
              <w:pStyle w:val="Image"/>
              <w:spacing w:before="36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101256AC" wp14:editId="2A93C17A">
                  <wp:extent cx="1440000" cy="1440000"/>
                  <wp:effectExtent l="0" t="0" r="8255" b="8255"/>
                  <wp:docPr id="64" name="Picture 64" descr="Raan muk warɛk ku ayɔ̈ŋ ë tɛ̈k kenë amëluuï kaa 3 ye yic alɔŋthï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Raan muk warɛk ku ayɔ̈ŋ ë tɛ̈k kenë amëluuï kaa 3 ye yic alɔŋthï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3083C38" w14:textId="77777777" w:rsidR="00B84C93" w:rsidRPr="003A08B9" w:rsidRDefault="003A08B9" w:rsidP="00561E53">
            <w:pPr>
              <w:spacing w:before="36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Ɣok wïc kubuk ɣo nhïïm tääu në kuatë kën ye amëluï de CALD wïc yic të tïŋ ɣok të cït tën ee:</w:t>
            </w:r>
          </w:p>
          <w:p w14:paraId="4DFB1EA3" w14:textId="77777777" w:rsidR="00F84CD1" w:rsidRPr="003A08B9" w:rsidRDefault="003A08B9" w:rsidP="00F84CD1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amëluuï NDIS luɔɔi thïn</w:t>
            </w:r>
          </w:p>
          <w:p w14:paraId="35D33B71" w14:textId="77777777" w:rsidR="00B84C93" w:rsidRPr="003A08B9" w:rsidRDefault="003A08B9" w:rsidP="00CF77B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ɣok maluma/thön rɔm thïn</w:t>
            </w:r>
          </w:p>
          <w:p w14:paraId="039C2AEE" w14:textId="77777777" w:rsidR="007F4962" w:rsidRPr="003A08B9" w:rsidRDefault="003A08B9" w:rsidP="00CF77B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ɣok londa luɔi thïn.</w:t>
            </w:r>
          </w:p>
        </w:tc>
      </w:tr>
    </w:tbl>
    <w:p w14:paraId="224633CF" w14:textId="77777777" w:rsidR="002A6A49" w:rsidRPr="003A08B9" w:rsidRDefault="003A08B9" w:rsidP="00977E3B">
      <w:pPr>
        <w:pStyle w:val="Heading4"/>
        <w:spacing w:before="480" w:after="120"/>
        <w:rPr>
          <w:rFonts w:ascii="Arial" w:hAnsi="Arial" w:cs="Arial"/>
        </w:rPr>
      </w:pPr>
      <w:r w:rsidRPr="003A08B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172399E" wp14:editId="16192324">
                <wp:simplePos x="0" y="0"/>
                <wp:positionH relativeFrom="margin">
                  <wp:posOffset>5715</wp:posOffset>
                </wp:positionH>
                <wp:positionV relativeFrom="paragraph">
                  <wp:posOffset>520244</wp:posOffset>
                </wp:positionV>
                <wp:extent cx="5798820" cy="241300"/>
                <wp:effectExtent l="19050" t="19050" r="11430" b="25400"/>
                <wp:wrapNone/>
                <wp:docPr id="102" name="Group 1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00" name="Straight Connector 100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Oval 10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2" o:spid="_x0000_s1037" alt="&quot;&quot;" style="width:456.6pt;height:19pt;margin-top:40.95pt;margin-left:0.45pt;mso-height-relative:margin;mso-position-horizontal-relative:margin;mso-width-relative:margin;position:absolute;z-index:-251655168" coordsize="57991,2415">
                <v:line id="Straight Connector 100" o:spid="_x0000_s1038" style="mso-wrap-style:square;position:absolute;visibility:visible" from="0,1306" to="57167,1306" o:connectortype="straight" strokecolor="#65276f" strokeweight="3pt">
                  <v:stroke endcap="round"/>
                </v:line>
                <v:oval id="Oval 101" o:spid="_x0000_s1039" style="width:2415;height:2415;left:55576;mso-wrap-style:square;position:absolute;v-text-anchor:middle;visibility:visible" fillcolor="#8ac640" strokecolor="#6b2976" strokeweight="3pt"/>
                <w10:wrap anchorx="margin"/>
              </v:group>
            </w:pict>
          </mc:Fallback>
        </mc:AlternateContent>
      </w:r>
      <w:r w:rsidR="00751D7A" w:rsidRPr="003A08B9">
        <w:rPr>
          <w:rFonts w:ascii="Arial" w:hAnsi="Arial" w:cs="Arial"/>
        </w:rPr>
        <w:t xml:space="preserve">Käkuan wïcku kek në tiäm </w:t>
      </w:r>
    </w:p>
    <w:tbl>
      <w:tblPr>
        <w:tblW w:w="9297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  <w:gridCol w:w="153"/>
      </w:tblGrid>
      <w:tr w:rsidR="005870B9" w:rsidRPr="003A08B9" w14:paraId="61E3EC6B" w14:textId="77777777" w:rsidTr="00977E3B">
        <w:trPr>
          <w:trHeight w:val="3288"/>
        </w:trPr>
        <w:tc>
          <w:tcPr>
            <w:tcW w:w="2568" w:type="dxa"/>
            <w:vAlign w:val="center"/>
          </w:tcPr>
          <w:p w14:paraId="7A3E3FF9" w14:textId="77777777" w:rsidR="00E26BF5" w:rsidRPr="003A08B9" w:rsidRDefault="003A08B9" w:rsidP="00CF67C2">
            <w:pPr>
              <w:pStyle w:val="Image"/>
              <w:spacing w:before="60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5D65CD28" wp14:editId="257C5BE6">
                  <wp:extent cx="1493520" cy="1493520"/>
                  <wp:effectExtent l="0" t="0" r="0" b="0"/>
                  <wp:docPr id="448963922" name="Picture 3" descr="Ayɔ̈ŋ ë jam ku thura de pi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963922" name="Picture 3" descr="Ayɔ̈ŋ ë jam ku thura de pial.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9" w:type="dxa"/>
            <w:gridSpan w:val="2"/>
            <w:vAlign w:val="center"/>
          </w:tcPr>
          <w:p w14:paraId="41292101" w14:textId="77777777" w:rsidR="00E26BF5" w:rsidRPr="003A08B9" w:rsidRDefault="003A08B9" w:rsidP="00CF67C2">
            <w:pPr>
              <w:spacing w:before="60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Ɣok wïc buku luuï kenë kɔc kɔ̈k kubuk mat në wël lëuku buku keek looi wɛ̈n piɛth tënë cieŋcieeŋ kedhiɛ yiic. </w:t>
            </w:r>
          </w:p>
        </w:tc>
      </w:tr>
      <w:tr w:rsidR="005870B9" w:rsidRPr="003A08B9" w14:paraId="1C87A046" w14:textId="77777777" w:rsidTr="00977E3B">
        <w:trPr>
          <w:gridAfter w:val="1"/>
          <w:wAfter w:w="153" w:type="dxa"/>
          <w:trHeight w:val="3288"/>
        </w:trPr>
        <w:tc>
          <w:tcPr>
            <w:tcW w:w="2568" w:type="dxa"/>
            <w:vAlign w:val="center"/>
          </w:tcPr>
          <w:p w14:paraId="7FF1A287" w14:textId="77777777" w:rsidR="00751D7A" w:rsidRPr="003A08B9" w:rsidRDefault="003A08B9" w:rsidP="00A94CA7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2EDE58FA" wp14:editId="2308412B">
                  <wp:extent cx="1493520" cy="1493520"/>
                  <wp:effectExtent l="0" t="0" r="0" b="0"/>
                  <wp:docPr id="2100879869" name="Picture 4" descr="Raana muk ajuɛɛr de ND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879869" name="Picture 4" descr="Raana muk ajuɛɛr de NDIS.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A08B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576" w:type="dxa"/>
            <w:vAlign w:val="center"/>
          </w:tcPr>
          <w:p w14:paraId="73F51731" w14:textId="77777777" w:rsidR="00751D7A" w:rsidRPr="003A08B9" w:rsidRDefault="003A08B9" w:rsidP="007F4962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Ku yen awïcku kubuk ŋic kɔc juëc ke CALD cë riäi aa lëu bïkï luuï alɔŋde NDIS.</w:t>
            </w:r>
          </w:p>
        </w:tc>
      </w:tr>
    </w:tbl>
    <w:p w14:paraId="1A1C5F72" w14:textId="77777777" w:rsidR="00977E3B" w:rsidRPr="003A08B9" w:rsidRDefault="003A08B9">
      <w:pPr>
        <w:rPr>
          <w:rFonts w:ascii="Arial" w:hAnsi="Arial" w:cs="Arial"/>
        </w:rPr>
      </w:pPr>
      <w:r w:rsidRPr="003A08B9">
        <w:rPr>
          <w:rFonts w:ascii="Arial" w:hAnsi="Arial" w:cs="Arial"/>
        </w:rPr>
        <w:br w:type="page"/>
      </w:r>
    </w:p>
    <w:tbl>
      <w:tblPr>
        <w:tblW w:w="9144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</w:tblGrid>
      <w:tr w:rsidR="005870B9" w:rsidRPr="003A08B9" w14:paraId="06FCD779" w14:textId="77777777" w:rsidTr="00977E3B">
        <w:tc>
          <w:tcPr>
            <w:tcW w:w="2568" w:type="dxa"/>
            <w:vAlign w:val="center"/>
          </w:tcPr>
          <w:p w14:paraId="4D864CDD" w14:textId="77777777" w:rsidR="00751D7A" w:rsidRPr="003A08B9" w:rsidRDefault="00751D7A" w:rsidP="00977E3B">
            <w:pPr>
              <w:pStyle w:val="Image"/>
              <w:spacing w:after="0"/>
              <w:rPr>
                <w:rFonts w:ascii="Arial" w:hAnsi="Arial" w:cs="Arial"/>
              </w:rPr>
            </w:pPr>
          </w:p>
        </w:tc>
        <w:tc>
          <w:tcPr>
            <w:tcW w:w="6576" w:type="dxa"/>
            <w:vAlign w:val="center"/>
          </w:tcPr>
          <w:p w14:paraId="343F99D2" w14:textId="77777777" w:rsidR="00751D7A" w:rsidRPr="003A08B9" w:rsidRDefault="003A08B9" w:rsidP="00977E3B">
            <w:pPr>
              <w:spacing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Kënë anɔŋic lɔn bïnë ye ŋic:</w:t>
            </w:r>
          </w:p>
        </w:tc>
      </w:tr>
      <w:tr w:rsidR="005870B9" w:rsidRPr="003A08B9" w14:paraId="68950CDD" w14:textId="77777777" w:rsidTr="00977E3B">
        <w:trPr>
          <w:trHeight w:val="2268"/>
        </w:trPr>
        <w:tc>
          <w:tcPr>
            <w:tcW w:w="2568" w:type="dxa"/>
            <w:vAlign w:val="center"/>
          </w:tcPr>
          <w:p w14:paraId="2CE2E9B1" w14:textId="77777777" w:rsidR="00280CFA" w:rsidRPr="003A08B9" w:rsidRDefault="003A08B9" w:rsidP="00977E3B">
            <w:pPr>
              <w:pStyle w:val="Image"/>
              <w:spacing w:before="120" w:after="12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0EB8DA01" wp14:editId="6490017F">
                  <wp:extent cx="1493520" cy="1493520"/>
                  <wp:effectExtent l="0" t="0" r="0" b="0"/>
                  <wp:docPr id="31690645" name="Picture 3" descr="Medhäniya ë thëm ku cin bundït cï jat nhi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90645" name="Picture 3" descr="Medhäniya ë thëm ku cin bundït cï jat nhial.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82BEFA3" w14:textId="77777777" w:rsidR="00280CFA" w:rsidRPr="003A08B9" w:rsidRDefault="003A08B9" w:rsidP="00A94CA7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NDIS ee luï ëcar tënë amëluuï ke CALD</w:t>
            </w:r>
          </w:p>
        </w:tc>
      </w:tr>
      <w:tr w:rsidR="005870B9" w:rsidRPr="003A08B9" w14:paraId="3A848A30" w14:textId="77777777" w:rsidTr="00977E3B">
        <w:trPr>
          <w:trHeight w:val="2268"/>
        </w:trPr>
        <w:tc>
          <w:tcPr>
            <w:tcW w:w="2568" w:type="dxa"/>
            <w:vAlign w:val="center"/>
          </w:tcPr>
          <w:p w14:paraId="391B7385" w14:textId="77777777" w:rsidR="00280CFA" w:rsidRPr="003A08B9" w:rsidRDefault="003A08B9" w:rsidP="00977E3B">
            <w:pPr>
              <w:pStyle w:val="Image"/>
              <w:spacing w:before="120" w:after="12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03965AA1" wp14:editId="64B99567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737870</wp:posOffset>
                      </wp:positionV>
                      <wp:extent cx="630936" cy="201168"/>
                      <wp:effectExtent l="19050" t="57150" r="17145" b="46990"/>
                      <wp:wrapNone/>
                      <wp:docPr id="35798293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480000">
                                <a:off x="0" y="0"/>
                                <a:ext cx="630936" cy="20116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A984AD" w14:textId="77777777" w:rsidR="00682BCF" w:rsidRPr="00BB103A" w:rsidRDefault="00682BCF" w:rsidP="00150F3C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  <w:lang w:val="en-PH"/>
                                    </w:rPr>
                                  </w:pPr>
                                  <w:r w:rsidRPr="00BB103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Ajuɛɛr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965AA1" id="_x0000_s1036" type="#_x0000_t202" style="position:absolute;left:0;text-align:left;margin-left:68.25pt;margin-top:58.1pt;width:49.7pt;height:15.85pt;rotation:8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" filled="f" stroked="f">
                      <v:textbox inset="0,0,0,0">
                        <w:txbxContent>
                          <w:p w14:paraId="14A984AD" w14:textId="77777777" w:rsidR="00682BCF" w:rsidRPr="00BB103A" w:rsidRDefault="00682BCF" w:rsidP="00150F3C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4"/>
                                <w:lang w:val="en-PH"/>
                              </w:rPr>
                            </w:pPr>
                            <w:r w:rsidRPr="00BB103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4"/>
                              </w:rPr>
                              <w:t>Ajuɛɛr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7DF3" w:rsidRPr="003A08B9">
              <w:rPr>
                <w:rFonts w:ascii="Arial" w:hAnsi="Arial" w:cs="Arial"/>
                <w:noProof/>
              </w:rPr>
              <w:drawing>
                <wp:inline distT="0" distB="0" distL="0" distR="0" wp14:anchorId="654F32D1" wp14:editId="2A5D614E">
                  <wp:extent cx="1493520" cy="1493520"/>
                  <wp:effectExtent l="0" t="0" r="0" b="0"/>
                  <wp:docPr id="1637987145" name="Picture 1" descr="Amëluï gɛm cin bundït cïï nyuɔɔth nhial kuu muk ajuɛɛrë DN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987145" name="Picture 1" descr="Amëluï gɛm cin bundït cïï nyuɔɔth nhial kuu muk ajuɛɛrë DNIS.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D2B8B1B" w14:textId="77777777" w:rsidR="00280CFA" w:rsidRPr="003A08B9" w:rsidRDefault="003A08B9" w:rsidP="00280CFA">
            <w:pPr>
              <w:pStyle w:val="ListParagraph"/>
              <w:numPr>
                <w:ilvl w:val="0"/>
                <w:numId w:val="63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amëluuï ke CALD juëc aa ŋic të cït të yennë ajuɛɛr ke NDIS luɔɔi thïn.</w:t>
            </w:r>
          </w:p>
        </w:tc>
      </w:tr>
      <w:tr w:rsidR="005870B9" w:rsidRPr="003A08B9" w14:paraId="6661C9D6" w14:textId="77777777" w:rsidTr="00977E3B">
        <w:trPr>
          <w:trHeight w:val="3628"/>
        </w:trPr>
        <w:tc>
          <w:tcPr>
            <w:tcW w:w="2568" w:type="dxa"/>
            <w:vAlign w:val="center"/>
          </w:tcPr>
          <w:p w14:paraId="09B62530" w14:textId="77777777" w:rsidR="00751D7A" w:rsidRPr="003A08B9" w:rsidRDefault="003A08B9" w:rsidP="00977E3B">
            <w:pPr>
              <w:pStyle w:val="Image"/>
              <w:spacing w:before="72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5B6ABDF5" wp14:editId="29064AEE">
                  <wp:extent cx="1493520" cy="1493520"/>
                  <wp:effectExtent l="0" t="0" r="0" b="0"/>
                  <wp:docPr id="331969078" name="Picture 2" descr="Raan ë NDIS kony amëluï. Kën thiök kenë keek ee thura ë pial ku cin bundït cïï jat nhi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969078" name="Picture 2" descr="Raan ë NDIS kony amëluï. Kën thiök kenë keek ee thura ë pial ku cin bundït cïï jat nhial.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BBD5C6F" w14:textId="06EBA2B7" w:rsidR="00821147" w:rsidRPr="003A08B9" w:rsidRDefault="003A08B9" w:rsidP="00977E3B">
            <w:pPr>
              <w:spacing w:before="72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Të jɛm ɣok kenë wuöt ke CALD, awïcku kubuk</w:t>
            </w:r>
            <w:r w:rsidR="00BF6DDD">
              <w:rPr>
                <w:rFonts w:ascii="Arial" w:hAnsi="Arial" w:cs="Arial"/>
              </w:rPr>
              <w:br/>
            </w:r>
            <w:r w:rsidRPr="003A08B9">
              <w:rPr>
                <w:rFonts w:ascii="Arial" w:hAnsi="Arial" w:cs="Arial"/>
              </w:rPr>
              <w:t>looi lɔn:</w:t>
            </w:r>
          </w:p>
          <w:p w14:paraId="1A8FD86E" w14:textId="77777777" w:rsidR="00751D7A" w:rsidRPr="003A08B9" w:rsidRDefault="003A08B9" w:rsidP="00821147">
            <w:pPr>
              <w:pStyle w:val="ListParagraph"/>
              <w:numPr>
                <w:ilvl w:val="0"/>
                <w:numId w:val="54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piɛth en tënë cieŋcieeŋ kedhiɛ</w:t>
            </w:r>
          </w:p>
          <w:p w14:paraId="1B6EC017" w14:textId="720388FC" w:rsidR="00821147" w:rsidRPr="003A08B9" w:rsidRDefault="000A3473" w:rsidP="00821147">
            <w:pPr>
              <w:pStyle w:val="ListParagraph"/>
              <w:numPr>
                <w:ilvl w:val="0"/>
                <w:numId w:val="5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luuï</w:t>
            </w:r>
            <w:r w:rsidR="003A08B9" w:rsidRPr="003A08B9">
              <w:rPr>
                <w:rFonts w:ascii="Arial" w:hAnsi="Arial" w:cs="Arial"/>
              </w:rPr>
              <w:t xml:space="preserve"> apiɛth </w:t>
            </w:r>
          </w:p>
          <w:p w14:paraId="02CBFAD1" w14:textId="77777777" w:rsidR="00821147" w:rsidRPr="003A08B9" w:rsidRDefault="003A08B9" w:rsidP="00821147">
            <w:pPr>
              <w:pStyle w:val="ListParagraph"/>
              <w:numPr>
                <w:ilvl w:val="0"/>
                <w:numId w:val="54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kony yen kɔc ke CALD agokï NDIS gam/nhiaar.</w:t>
            </w:r>
          </w:p>
        </w:tc>
      </w:tr>
      <w:tr w:rsidR="005870B9" w:rsidRPr="003A08B9" w14:paraId="5358E38B" w14:textId="77777777" w:rsidTr="00977E3B">
        <w:trPr>
          <w:trHeight w:val="3402"/>
        </w:trPr>
        <w:tc>
          <w:tcPr>
            <w:tcW w:w="2568" w:type="dxa"/>
            <w:vAlign w:val="center"/>
          </w:tcPr>
          <w:p w14:paraId="50891380" w14:textId="77777777" w:rsidR="0045725F" w:rsidRPr="003A08B9" w:rsidRDefault="003A08B9" w:rsidP="00463A40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717547A7" wp14:editId="3B4ABE8A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389255</wp:posOffset>
                      </wp:positionV>
                      <wp:extent cx="892175" cy="450215"/>
                      <wp:effectExtent l="0" t="0" r="3175" b="6985"/>
                      <wp:wrapNone/>
                      <wp:docPr id="123887976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8A167E" w14:textId="235C01F9" w:rsidR="00682BCF" w:rsidRPr="00BB103A" w:rsidRDefault="00682BCF" w:rsidP="00E1099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BB103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Ajuɛɛrë/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 w:rsidRPr="00BB103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Aguiɛɛr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 w:rsidRPr="00BB103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kë Loi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7547A7" id="_x0000_s1037" type="#_x0000_t202" style="position:absolute;left:0;text-align:left;margin-left:24.55pt;margin-top:30.65pt;width:70.25pt;height:35.4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" filled="f" stroked="f">
                      <v:textbox inset="0,0,0,0">
                        <w:txbxContent>
                          <w:p w14:paraId="138A167E" w14:textId="235C01F9" w:rsidR="00682BCF" w:rsidRPr="00BB103A" w:rsidRDefault="00682BCF" w:rsidP="00E1099F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BB103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Ajuɛɛrë/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BB103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Aguiɛɛr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BB103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kë Loi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6814" w:rsidRPr="003A08B9">
              <w:rPr>
                <w:rFonts w:ascii="Arial" w:hAnsi="Arial" w:cs="Arial"/>
                <w:noProof/>
              </w:rPr>
              <w:drawing>
                <wp:inline distT="0" distB="0" distL="0" distR="0" wp14:anchorId="3D7C8B20" wp14:editId="6DF2200A">
                  <wp:extent cx="1493520" cy="1493520"/>
                  <wp:effectExtent l="0" t="0" r="0" b="0"/>
                  <wp:docPr id="448415310" name="Picture 3" descr="Ajuɛɛrë kë Loi nyooth warɛŋ cï gɔ̈t kenë kä cï gi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415310" name="Picture 3" descr="Ajuɛɛrë kë Loi nyooth warɛŋ cï gɔ̈t kenë kä cï giit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5BDF08A" w14:textId="77777777" w:rsidR="00F122D1" w:rsidRPr="003A08B9" w:rsidRDefault="003A08B9" w:rsidP="00F122D1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Yïn lëu kuba loilooikua kueen në apäm 8 yic në Ajuɛɛrë/Aguiɛɛr kë Loi yic.</w:t>
            </w:r>
          </w:p>
          <w:p w14:paraId="52C1AC35" w14:textId="77777777" w:rsidR="00F122D1" w:rsidRPr="003A08B9" w:rsidRDefault="003A08B9" w:rsidP="00F122D1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Yïn lëu ba Ajuɛɛrë/Aguiɛɛr këdan Loi yök në wɛ̈pthaitda yic.</w:t>
            </w:r>
          </w:p>
          <w:p w14:paraId="6AF8516E" w14:textId="77777777" w:rsidR="0045725F" w:rsidRPr="003A08B9" w:rsidRDefault="00000000" w:rsidP="00F122D1">
            <w:pPr>
              <w:rPr>
                <w:rFonts w:ascii="Arial" w:hAnsi="Arial" w:cs="Arial"/>
                <w:bCs/>
              </w:rPr>
            </w:pPr>
            <w:hyperlink r:id="rId72" w:history="1">
              <w:r w:rsidR="00AE4419" w:rsidRPr="003A08B9">
                <w:rPr>
                  <w:rStyle w:val="Hyperlink"/>
                  <w:rFonts w:ascii="Arial" w:hAnsi="Arial" w:cs="Arial"/>
                  <w:bCs/>
                </w:rPr>
                <w:t>www.ndis.gov.au/CALD</w:t>
              </w:r>
            </w:hyperlink>
            <w:r w:rsidR="00F122D1" w:rsidRPr="003A08B9">
              <w:rPr>
                <w:rFonts w:ascii="Arial" w:hAnsi="Arial" w:cs="Arial"/>
                <w:bCs/>
              </w:rPr>
              <w:t xml:space="preserve"> </w:t>
            </w:r>
          </w:p>
        </w:tc>
      </w:tr>
    </w:tbl>
    <w:p w14:paraId="141E2BA2" w14:textId="0CAB1234" w:rsidR="00AA2B19" w:rsidRPr="003A08B9" w:rsidRDefault="003A08B9" w:rsidP="00AA2B19">
      <w:pPr>
        <w:pStyle w:val="Heading3"/>
        <w:spacing w:before="480" w:after="240"/>
        <w:rPr>
          <w:rFonts w:ascii="Arial" w:hAnsi="Arial" w:cs="Arial"/>
        </w:rPr>
      </w:pPr>
      <w:r w:rsidRPr="003A08B9">
        <w:rPr>
          <w:rFonts w:ascii="Arial" w:hAnsi="Arial" w:cs="Arial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CC42287" wp14:editId="0B6DA1D6">
                <wp:simplePos x="0" y="0"/>
                <wp:positionH relativeFrom="page">
                  <wp:align>center</wp:align>
                </wp:positionH>
                <wp:positionV relativeFrom="paragraph">
                  <wp:posOffset>-251559</wp:posOffset>
                </wp:positionV>
                <wp:extent cx="6422400" cy="691200"/>
                <wp:effectExtent l="19050" t="19050" r="16510" b="13970"/>
                <wp:wrapNone/>
                <wp:docPr id="110" name="Rectangle: Rounded Corners 1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AA32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10" o:spid="_x0000_s1042" alt="&quot;&quot;" style="width:505.7pt;height:54.45pt;margin-top:-19.8pt;margin-left:0;mso-height-percent:0;mso-height-relative:margin;mso-position-horizontal:center;mso-position-horizontal-relative:page;mso-width-percent:0;mso-width-relative:margin;mso-wrap-distance-bottom:0;mso-wrap-distance-left:9pt;mso-wrap-distance-right:9pt;mso-wrap-distance-top:0;mso-wrap-style:square;position:absolute;v-text-anchor:middle;visibility:visible;z-index:-251653120" arcsize="17719f" fillcolor="#faa320" strokecolor="#6b2976" strokeweight="3pt"/>
            </w:pict>
          </mc:Fallback>
        </mc:AlternateContent>
      </w:r>
      <w:r w:rsidR="00B676E1" w:rsidRPr="003A08B9">
        <w:rPr>
          <w:rFonts w:ascii="Arial" w:hAnsi="Arial" w:cs="Arial"/>
        </w:rPr>
        <w:t xml:space="preserve">2. Bïï looi bë kɔckuan </w:t>
      </w:r>
      <w:r w:rsidR="000A3473">
        <w:rPr>
          <w:rFonts w:ascii="Arial" w:hAnsi="Arial" w:cs="Arial"/>
        </w:rPr>
        <w:t>luï</w:t>
      </w:r>
      <w:r w:rsidR="00B676E1" w:rsidRPr="003A08B9">
        <w:rPr>
          <w:rFonts w:ascii="Arial" w:hAnsi="Arial" w:cs="Arial"/>
        </w:rPr>
        <w:t xml:space="preserve"> aa naŋ tëttëët lajik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870B9" w:rsidRPr="003A08B9" w14:paraId="18B1A1C4" w14:textId="77777777" w:rsidTr="00C73E0D">
        <w:tc>
          <w:tcPr>
            <w:tcW w:w="2551" w:type="dxa"/>
            <w:vAlign w:val="center"/>
          </w:tcPr>
          <w:p w14:paraId="647C9B0C" w14:textId="77777777" w:rsidR="007F4213" w:rsidRPr="003A08B9" w:rsidRDefault="003A08B9" w:rsidP="005F1D95">
            <w:pPr>
              <w:pStyle w:val="Image"/>
              <w:spacing w:before="36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07E64DE9" wp14:editId="29479BD8">
                  <wp:extent cx="1483200" cy="1112400"/>
                  <wp:effectExtent l="0" t="0" r="3175" b="0"/>
                  <wp:docPr id="157029532" name="Picture 4" descr="Amëluï dal kenë paande/aniɛ̈nd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9532" name="Picture 4" descr="Amëluï dal kenë paande/aniɛ̈nde.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2" t="6248" r="3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B551A37" w14:textId="77777777" w:rsidR="007F4213" w:rsidRPr="003A08B9" w:rsidRDefault="003A08B9" w:rsidP="005F1D95">
            <w:pPr>
              <w:spacing w:before="36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Kɔc kuan ke mäktäp ku kɔc mɛ̈t kenë ɣok alëukï bïkï deetic:</w:t>
            </w:r>
          </w:p>
          <w:p w14:paraId="2ADB7750" w14:textId="77777777" w:rsidR="00F34816" w:rsidRPr="003A08B9" w:rsidRDefault="003A08B9" w:rsidP="007F421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të cït të yennë luï thïn kenë amëluuï ke CALD, aniɛ̈nkɛn ku dumuukkɛn</w:t>
            </w:r>
          </w:p>
          <w:p w14:paraId="407D0EE8" w14:textId="77777777" w:rsidR="007F4213" w:rsidRPr="003A08B9" w:rsidRDefault="003A08B9" w:rsidP="007F421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ee kuɔɔny no wïckï.</w:t>
            </w:r>
          </w:p>
        </w:tc>
      </w:tr>
      <w:tr w:rsidR="005870B9" w:rsidRPr="003A08B9" w14:paraId="3C5A71A0" w14:textId="77777777" w:rsidTr="00C73E0D">
        <w:tc>
          <w:tcPr>
            <w:tcW w:w="2551" w:type="dxa"/>
            <w:vAlign w:val="center"/>
          </w:tcPr>
          <w:p w14:paraId="71979A9E" w14:textId="77777777" w:rsidR="007F4213" w:rsidRPr="003A08B9" w:rsidRDefault="003A08B9" w:rsidP="007F4213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3B3269C9" wp14:editId="18112654">
                  <wp:extent cx="1483200" cy="1112400"/>
                  <wp:effectExtent l="0" t="0" r="3175" b="0"/>
                  <wp:docPr id="2116314676" name="Picture 5" descr="Raan kony amëlu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314676" name="Picture 5" descr="Raan kony amëluï.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63" t="-874" r="43" b="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0138500" w14:textId="77777777" w:rsidR="007F4213" w:rsidRPr="003A08B9" w:rsidRDefault="003A08B9" w:rsidP="007F4213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Keek alëu bïkï ŋic ëyɛ en të yennë gɛmë kä wɛ̈n:</w:t>
            </w:r>
          </w:p>
          <w:p w14:paraId="67E23687" w14:textId="77777777" w:rsidR="0041463B" w:rsidRPr="003A08B9" w:rsidRDefault="003A08B9" w:rsidP="00A24C20">
            <w:pPr>
              <w:pStyle w:val="ListParagraph"/>
              <w:numPr>
                <w:ilvl w:val="0"/>
                <w:numId w:val="43"/>
              </w:numPr>
              <w:rPr>
                <w:rStyle w:val="Strong"/>
                <w:rFonts w:ascii="Arial" w:hAnsi="Arial" w:cs="Arial"/>
              </w:rPr>
            </w:pPr>
            <w:r w:rsidRPr="003A08B9">
              <w:rPr>
                <w:rStyle w:val="Strong"/>
                <w:rFonts w:ascii="Arial" w:hAnsi="Arial" w:cs="Arial"/>
              </w:rPr>
              <w:t>ë mɛ̈të yic loi</w:t>
            </w:r>
          </w:p>
          <w:p w14:paraId="6C52B79A" w14:textId="77777777" w:rsidR="0041463B" w:rsidRPr="003A08B9" w:rsidRDefault="003A08B9" w:rsidP="00A24C20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piɛth tënë cieŋcieeŋ kedhiɛ.</w:t>
            </w:r>
          </w:p>
        </w:tc>
      </w:tr>
      <w:tr w:rsidR="005870B9" w:rsidRPr="003A08B9" w14:paraId="4964416A" w14:textId="77777777" w:rsidTr="00C73E0D">
        <w:tc>
          <w:tcPr>
            <w:tcW w:w="2551" w:type="dxa"/>
            <w:vAlign w:val="center"/>
          </w:tcPr>
          <w:p w14:paraId="74C5E981" w14:textId="77777777" w:rsidR="00076E20" w:rsidRPr="003A08B9" w:rsidRDefault="003A08B9" w:rsidP="007F4213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64F823FA" wp14:editId="1E892841">
                  <wp:extent cx="1482725" cy="1482725"/>
                  <wp:effectExtent l="0" t="0" r="3175" b="3175"/>
                  <wp:docPr id="1845511611" name="Picture 18" descr="Akutnhom de kɔc kenë göl cï tooc ic cï thuör thok winh daŋga cë keek gɔ̈ɔ̈l pin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511611" name="Picture 18" descr="Akutnhom de kɔc kenë göl cï tooc ic cï thuör thok winh daŋga cë keek gɔ̈ɔ̈l piny.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79BE6A8" w14:textId="77777777" w:rsidR="00076E20" w:rsidRPr="003A08B9" w:rsidRDefault="003A08B9" w:rsidP="00076E20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Të yee këdɛ̈ŋ mɛ̈të yic loi, kë raan ëbɛ̈n:</w:t>
            </w:r>
          </w:p>
          <w:p w14:paraId="62ECB157" w14:textId="77777777" w:rsidR="00076E20" w:rsidRPr="003A08B9" w:rsidRDefault="003A08B9" w:rsidP="00076E2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alëu bë luuï </w:t>
            </w:r>
          </w:p>
          <w:p w14:paraId="2D5C4F8B" w14:textId="77777777" w:rsidR="00076E20" w:rsidRPr="003A08B9" w:rsidRDefault="003A08B9" w:rsidP="00076E2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ee rot yök kë ye biäk thïn.</w:t>
            </w:r>
          </w:p>
        </w:tc>
      </w:tr>
    </w:tbl>
    <w:p w14:paraId="262E6902" w14:textId="77777777" w:rsidR="00AA2B19" w:rsidRPr="003A08B9" w:rsidRDefault="003A08B9" w:rsidP="00977E3B">
      <w:pPr>
        <w:pStyle w:val="Heading4"/>
        <w:spacing w:before="480" w:after="120"/>
        <w:rPr>
          <w:rFonts w:ascii="Arial" w:hAnsi="Arial" w:cs="Arial"/>
        </w:rPr>
      </w:pPr>
      <w:r w:rsidRPr="003A08B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EDA17D0" wp14:editId="5FD04401">
                <wp:simplePos x="0" y="0"/>
                <wp:positionH relativeFrom="margin">
                  <wp:posOffset>9525</wp:posOffset>
                </wp:positionH>
                <wp:positionV relativeFrom="paragraph">
                  <wp:posOffset>514529</wp:posOffset>
                </wp:positionV>
                <wp:extent cx="5786755" cy="241300"/>
                <wp:effectExtent l="19050" t="19050" r="23495" b="25400"/>
                <wp:wrapNone/>
                <wp:docPr id="111" name="Group 1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12" name="Straight Connector 1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Oval 11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1" o:spid="_x0000_s1043" alt="&quot;&quot;" style="width:455.65pt;height:19pt;margin-top:40.5pt;margin-left:0.75pt;mso-height-relative:margin;mso-position-horizontal-relative:margin;mso-width-relative:margin;position:absolute;z-index:251665408" coordorigin="118,0" coordsize="57873,2415">
                <v:line id="Straight Connector 112" o:spid="_x0000_s1044" style="mso-wrap-style:square;position:absolute;visibility:visible" from="118,1306" to="57286,1306" o:connectortype="straight" strokecolor="#65276f" strokeweight="3pt">
                  <v:stroke endcap="round"/>
                </v:line>
                <v:oval id="Oval 113" o:spid="_x0000_s1045" style="width:2415;height:2415;left:55576;mso-wrap-style:square;position:absolute;v-text-anchor:middle;visibility:visible" fillcolor="#faa320" strokecolor="#6b2976" strokeweight="3pt"/>
                <w10:wrap anchorx="margin"/>
              </v:group>
            </w:pict>
          </mc:Fallback>
        </mc:AlternateContent>
      </w:r>
      <w:r w:rsidR="00821147" w:rsidRPr="003A08B9">
        <w:rPr>
          <w:rFonts w:ascii="Arial" w:hAnsi="Arial" w:cs="Arial"/>
        </w:rPr>
        <w:t>Käkuan wïcku kek në tiäm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870B9" w:rsidRPr="003A08B9" w14:paraId="2EDF87B8" w14:textId="77777777" w:rsidTr="002E50E1">
        <w:tc>
          <w:tcPr>
            <w:tcW w:w="2551" w:type="dxa"/>
            <w:vAlign w:val="center"/>
          </w:tcPr>
          <w:p w14:paraId="5D7F41F9" w14:textId="77777777" w:rsidR="00AA2B19" w:rsidRPr="003A08B9" w:rsidRDefault="003A08B9" w:rsidP="00445213">
            <w:pPr>
              <w:pStyle w:val="Image"/>
              <w:spacing w:before="60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53CDB21A" wp14:editId="15368430">
                  <wp:extent cx="1482725" cy="1482725"/>
                  <wp:effectExtent l="0" t="0" r="3175" b="3175"/>
                  <wp:docPr id="1479782826" name="Picture 7" descr="Amëluï jɛt ye cin nhial tɔ̈ në ayɔ̈ŋ ë jam nyooth thoŋ cie Dïŋgïlt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782826" name="Picture 7" descr="Amëluï jɛt ye cin nhial tɔ̈ në ayɔ̈ŋ ë jam nyooth thoŋ cie Dïŋgïlth.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612DBE6" w14:textId="19E602AD" w:rsidR="00AA2B19" w:rsidRPr="003A08B9" w:rsidRDefault="003A08B9" w:rsidP="00445213">
            <w:pPr>
              <w:spacing w:before="60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Ɣok kɔr kɔckuan luï kubïk deet yeeŋö kɔɔr kɔc </w:t>
            </w:r>
            <w:r w:rsidR="000A3473">
              <w:rPr>
                <w:rFonts w:ascii="Arial" w:hAnsi="Arial" w:cs="Arial"/>
              </w:rPr>
              <w:t>luï</w:t>
            </w:r>
            <w:r w:rsidRPr="003A08B9">
              <w:rPr>
                <w:rFonts w:ascii="Arial" w:hAnsi="Arial" w:cs="Arial"/>
              </w:rPr>
              <w:t xml:space="preserve"> në CALD ic tënë käkɛn:</w:t>
            </w:r>
          </w:p>
          <w:p w14:paraId="4C8AFCB7" w14:textId="77777777" w:rsidR="00AA2B19" w:rsidRPr="003A08B9" w:rsidRDefault="003A08B9" w:rsidP="006C7933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cieŋ</w:t>
            </w:r>
          </w:p>
          <w:p w14:paraId="0B0DE38E" w14:textId="77777777" w:rsidR="00AA2B19" w:rsidRPr="003A08B9" w:rsidRDefault="003A08B9" w:rsidP="006C7933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thok.</w:t>
            </w:r>
          </w:p>
        </w:tc>
      </w:tr>
      <w:tr w:rsidR="005870B9" w:rsidRPr="003A08B9" w14:paraId="4DFD8083" w14:textId="77777777" w:rsidTr="002E50E1">
        <w:trPr>
          <w:trHeight w:val="1912"/>
        </w:trPr>
        <w:tc>
          <w:tcPr>
            <w:tcW w:w="2551" w:type="dxa"/>
            <w:vAlign w:val="center"/>
          </w:tcPr>
          <w:p w14:paraId="50665C1C" w14:textId="77777777" w:rsidR="00AA2B19" w:rsidRPr="003A08B9" w:rsidRDefault="003A08B9" w:rsidP="009B4B96">
            <w:pPr>
              <w:pStyle w:val="Image"/>
              <w:spacing w:before="0" w:after="12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6779D8C3" wp14:editId="487D9AF0">
                  <wp:extent cx="1440000" cy="1080000"/>
                  <wp:effectExtent l="0" t="0" r="8255" b="6350"/>
                  <wp:docPr id="920881929" name="Picture 8" descr="Raan ë NDIS luï mɛ̈t abora kenë amëluï ku agɔ̈t në warɛk yic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881929" name="Picture 8" descr="Raan ë NDIS luï mɛ̈t abora kenë amëluï ku agɔ̈t në warɛk yic.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93" t="-1201" r="43" b="1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1E875D8" w14:textId="77777777" w:rsidR="00AA2B19" w:rsidRPr="003A08B9" w:rsidRDefault="003A08B9" w:rsidP="009B4B96">
            <w:pPr>
              <w:spacing w:before="0" w:after="12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Ku të cït të wïc kuɔɔnydɛn ben luuï thïn apiɛth kenë cieŋdɛn ku thokdɛn.</w:t>
            </w:r>
          </w:p>
        </w:tc>
      </w:tr>
      <w:tr w:rsidR="005870B9" w:rsidRPr="003A08B9" w14:paraId="448190BE" w14:textId="77777777" w:rsidTr="002E50E1">
        <w:tc>
          <w:tcPr>
            <w:tcW w:w="2551" w:type="dxa"/>
            <w:vAlign w:val="center"/>
          </w:tcPr>
          <w:p w14:paraId="1137FF68" w14:textId="77777777" w:rsidR="00821147" w:rsidRPr="003A08B9" w:rsidRDefault="00821147" w:rsidP="00A26257">
            <w:pPr>
              <w:pStyle w:val="Image"/>
              <w:spacing w:after="0"/>
              <w:rPr>
                <w:rFonts w:ascii="Arial" w:hAnsi="Arial" w:cs="Arial"/>
              </w:rPr>
            </w:pPr>
          </w:p>
        </w:tc>
        <w:tc>
          <w:tcPr>
            <w:tcW w:w="6576" w:type="dxa"/>
            <w:vAlign w:val="center"/>
          </w:tcPr>
          <w:p w14:paraId="2C4DECC8" w14:textId="77777777" w:rsidR="00821147" w:rsidRPr="003A08B9" w:rsidRDefault="003A08B9" w:rsidP="00725701">
            <w:pPr>
              <w:spacing w:before="12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Ɣok kɔr/wïck kɔc kuan ke mäktäp ku kɔc mɛ̈t kenë ɣok bïkï luuï në kuer wɛ̈n ë piath tënë:</w:t>
            </w:r>
          </w:p>
        </w:tc>
      </w:tr>
      <w:tr w:rsidR="005870B9" w:rsidRPr="003A08B9" w14:paraId="2DA6A22A" w14:textId="77777777" w:rsidTr="002E50E1">
        <w:tc>
          <w:tcPr>
            <w:tcW w:w="2551" w:type="dxa"/>
            <w:vAlign w:val="center"/>
          </w:tcPr>
          <w:p w14:paraId="399AABEE" w14:textId="77777777" w:rsidR="00821147" w:rsidRPr="003A08B9" w:rsidRDefault="003A08B9" w:rsidP="00977E3B">
            <w:pPr>
              <w:pStyle w:val="Image"/>
              <w:spacing w:before="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15ADCAD2" wp14:editId="474AA7C4">
                  <wp:extent cx="1440000" cy="1440000"/>
                  <wp:effectExtent l="0" t="0" r="8255" b="8255"/>
                  <wp:docPr id="486016409" name="Picture 9" descr="amëluuï kaa 3 ku thuraa ë pi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016409" name="Picture 9" descr="amëluuï kaa 3 ku thuraa ë pial.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C29A4E" w14:textId="77777777" w:rsidR="00821147" w:rsidRPr="003A08B9" w:rsidRDefault="003A08B9" w:rsidP="001C50B9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kuatë cieŋ</w:t>
            </w:r>
          </w:p>
        </w:tc>
      </w:tr>
      <w:tr w:rsidR="005870B9" w:rsidRPr="003A08B9" w14:paraId="25377B37" w14:textId="77777777" w:rsidTr="002E50E1">
        <w:tc>
          <w:tcPr>
            <w:tcW w:w="2551" w:type="dxa"/>
            <w:vAlign w:val="center"/>
          </w:tcPr>
          <w:p w14:paraId="6CA7FA99" w14:textId="77777777" w:rsidR="00821147" w:rsidRPr="003A08B9" w:rsidRDefault="003A08B9" w:rsidP="00977E3B">
            <w:pPr>
              <w:pStyle w:val="Image"/>
              <w:spacing w:before="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1612DD00" wp14:editId="6CB517D2">
                  <wp:extent cx="1440000" cy="1440000"/>
                  <wp:effectExtent l="0" t="0" r="8255" b="8255"/>
                  <wp:docPr id="192786036" name="Picture 10" descr="Raan ë NDIS kony amëlu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86036" name="Picture 10" descr="Raan ë NDIS kony amëluï.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345BB84" w14:textId="77777777" w:rsidR="00821147" w:rsidRPr="003A08B9" w:rsidRDefault="003A08B9" w:rsidP="001C50B9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kɔc wɛ̈n nɔŋ ŋiɛ̈ɛ̈c de </w:t>
            </w:r>
            <w:r w:rsidRPr="003A08B9">
              <w:rPr>
                <w:rStyle w:val="Strong"/>
                <w:rFonts w:ascii="Arial" w:hAnsi="Arial" w:cs="Arial"/>
              </w:rPr>
              <w:t>riääk/tëtök</w:t>
            </w:r>
            <w:r w:rsidRPr="003A08B9">
              <w:rPr>
                <w:rFonts w:ascii="Arial" w:hAnsi="Arial" w:cs="Arial"/>
              </w:rPr>
              <w:t>.</w:t>
            </w:r>
          </w:p>
        </w:tc>
      </w:tr>
      <w:tr w:rsidR="005870B9" w:rsidRPr="003A08B9" w14:paraId="1694FE23" w14:textId="77777777" w:rsidTr="002E50E1">
        <w:tc>
          <w:tcPr>
            <w:tcW w:w="2551" w:type="dxa"/>
            <w:vAlign w:val="center"/>
          </w:tcPr>
          <w:p w14:paraId="5C7EB2AA" w14:textId="77777777" w:rsidR="00821147" w:rsidRPr="003A08B9" w:rsidRDefault="003A08B9" w:rsidP="009B4B96">
            <w:pPr>
              <w:pStyle w:val="Image"/>
              <w:spacing w:before="36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7A5FD6C9" wp14:editId="49BFD4D4">
                  <wp:extent cx="1440000" cy="1440000"/>
                  <wp:effectExtent l="0" t="0" r="8255" b="8255"/>
                  <wp:docPr id="1035255781" name="Picture 1" descr="Raan rɛ̈ɛ̈r cë piöu riääk. Në keek nhïïm nhial ee ayɔ̈ŋ ë tɛ̈k wɛ̈n ë keek nyuɔɔth këke dhiau ku kën thiök kenë keek ee thura anuɛ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255781" name="Picture 1" descr="Raan rɛ̈ɛ̈r cë piöu riääk. Në keek nhïïm nhial ee ayɔ̈ŋ ë tɛ̈k wɛ̈n ë keek nyuɔɔth këke dhiau ku kën thiök kenë keek ee thura anuɛn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39911C2" w14:textId="77777777" w:rsidR="00821147" w:rsidRPr="003A08B9" w:rsidRDefault="003A08B9" w:rsidP="002E50E1">
            <w:pPr>
              <w:spacing w:before="120" w:after="0" w:line="312" w:lineRule="auto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Riääk/tëtök ee tën ee yïn rot yɔ̈k thïn në biäkde kë rɛɛc cë rot luɔ̈i yïn.</w:t>
            </w:r>
          </w:p>
          <w:p w14:paraId="224AE578" w14:textId="77777777" w:rsidR="00821147" w:rsidRPr="003A08B9" w:rsidRDefault="003A08B9" w:rsidP="002E50E1">
            <w:pPr>
              <w:spacing w:after="0" w:line="312" w:lineRule="auto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Cïtmanë kën, yïn lëu ba rot yök ke yïn riöc ka namthiɛt/dhurup.</w:t>
            </w:r>
          </w:p>
          <w:p w14:paraId="2E51E398" w14:textId="77777777" w:rsidR="00821147" w:rsidRPr="003A08B9" w:rsidRDefault="003A08B9" w:rsidP="002E50E1">
            <w:pPr>
              <w:spacing w:line="312" w:lineRule="auto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Tëtök/riäk alëu bë kɔc yaa juöör/nuaan në kuɛr wääc iic.</w:t>
            </w:r>
          </w:p>
        </w:tc>
      </w:tr>
      <w:tr w:rsidR="005870B9" w:rsidRPr="003A08B9" w14:paraId="00503B28" w14:textId="77777777" w:rsidTr="002E50E1">
        <w:tc>
          <w:tcPr>
            <w:tcW w:w="2551" w:type="dxa"/>
            <w:vAlign w:val="center"/>
          </w:tcPr>
          <w:p w14:paraId="6CE635DE" w14:textId="77777777" w:rsidR="0045725F" w:rsidRPr="003A08B9" w:rsidRDefault="003A08B9" w:rsidP="00C73E0D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5F54B3F0" wp14:editId="77D32B48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361950</wp:posOffset>
                      </wp:positionV>
                      <wp:extent cx="892175" cy="450215"/>
                      <wp:effectExtent l="0" t="0" r="3175" b="6985"/>
                      <wp:wrapNone/>
                      <wp:docPr id="164616326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33A36F" w14:textId="1BC46116" w:rsidR="00682BCF" w:rsidRPr="00725701" w:rsidRDefault="00682BCF" w:rsidP="00E1099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72570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Ajuɛɛrë/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 w:rsidRPr="0072570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Aguiɛɛr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 w:rsidRPr="0072570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kë Loi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54B3F0" id="_x0000_s1038" type="#_x0000_t202" style="position:absolute;left:0;text-align:left;margin-left:22pt;margin-top:28.5pt;width:70.25pt;height:35.4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" filled="f" stroked="f">
                      <v:textbox inset="0,0,0,0">
                        <w:txbxContent>
                          <w:p w14:paraId="5D33A36F" w14:textId="1BC46116" w:rsidR="00682BCF" w:rsidRPr="00725701" w:rsidRDefault="00682BCF" w:rsidP="00E1099F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72570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Ajuɛɛrë/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72570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Aguiɛɛr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72570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kë Loi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7A98" w:rsidRPr="003A08B9">
              <w:rPr>
                <w:rFonts w:ascii="Arial" w:hAnsi="Arial" w:cs="Arial"/>
                <w:noProof/>
              </w:rPr>
              <w:drawing>
                <wp:inline distT="0" distB="0" distL="0" distR="0" wp14:anchorId="2A9F68E5" wp14:editId="4087F01C">
                  <wp:extent cx="1440000" cy="1440000"/>
                  <wp:effectExtent l="0" t="0" r="8255" b="8255"/>
                  <wp:docPr id="636300841" name="Picture 6" descr="Ajuɛɛrë kë Loi nyooth warɛŋ cï gɔ̈t kenë kä cï gi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300841" name="Picture 6" descr="Ajuɛɛrë kë Loi nyooth warɛŋ cï gɔ̈t kenë kä cï giit.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6AD657B" w14:textId="7609E4FE" w:rsidR="00F122D1" w:rsidRPr="003A08B9" w:rsidRDefault="003A08B9" w:rsidP="002E50E1">
            <w:pPr>
              <w:spacing w:before="120" w:after="0" w:line="312" w:lineRule="auto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Yïn lëu kuba loilooikua kueen në apäm </w:t>
            </w:r>
            <w:r w:rsidR="00BF6DDD">
              <w:rPr>
                <w:rFonts w:ascii="Arial" w:hAnsi="Arial" w:cs="Arial"/>
              </w:rPr>
              <w:t>16</w:t>
            </w:r>
            <w:r w:rsidRPr="003A08B9">
              <w:rPr>
                <w:rFonts w:ascii="Arial" w:hAnsi="Arial" w:cs="Arial"/>
              </w:rPr>
              <w:t xml:space="preserve"> yic në Ajuɛɛrë/Aguiɛr kë Loi yic.</w:t>
            </w:r>
          </w:p>
          <w:p w14:paraId="551B05CF" w14:textId="77777777" w:rsidR="00F122D1" w:rsidRPr="003A08B9" w:rsidRDefault="003A08B9" w:rsidP="002E50E1">
            <w:pPr>
              <w:spacing w:after="0" w:line="312" w:lineRule="auto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Yïn lëu ba Ajuɛɛrë/Aguiɛɛr këdan Loi yök në wɛ̈pthaitda yic.</w:t>
            </w:r>
          </w:p>
          <w:p w14:paraId="08BAC625" w14:textId="77777777" w:rsidR="0045725F" w:rsidRPr="003A08B9" w:rsidRDefault="00000000" w:rsidP="00725701">
            <w:pPr>
              <w:spacing w:after="0"/>
              <w:rPr>
                <w:rFonts w:ascii="Arial" w:hAnsi="Arial" w:cs="Arial"/>
                <w:bCs/>
              </w:rPr>
            </w:pPr>
            <w:hyperlink r:id="rId82" w:history="1">
              <w:r w:rsidR="006A604C" w:rsidRPr="003A08B9">
                <w:rPr>
                  <w:rStyle w:val="Hyperlink"/>
                  <w:rFonts w:ascii="Arial" w:hAnsi="Arial" w:cs="Arial"/>
                  <w:bCs/>
                </w:rPr>
                <w:t>www.ndis.gov.au/CALD</w:t>
              </w:r>
            </w:hyperlink>
          </w:p>
        </w:tc>
      </w:tr>
    </w:tbl>
    <w:p w14:paraId="3888E79D" w14:textId="77777777" w:rsidR="00B676E1" w:rsidRPr="003A08B9" w:rsidRDefault="003A08B9" w:rsidP="002535DE">
      <w:pPr>
        <w:pStyle w:val="Heading3"/>
        <w:spacing w:before="480" w:after="240"/>
        <w:rPr>
          <w:rFonts w:ascii="Arial" w:hAnsi="Arial" w:cs="Arial"/>
        </w:rPr>
      </w:pPr>
      <w:r w:rsidRPr="003A08B9">
        <w:rPr>
          <w:rFonts w:ascii="Arial" w:hAnsi="Arial" w:cs="Arial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A13309F" wp14:editId="0D3D246C">
                <wp:simplePos x="0" y="0"/>
                <wp:positionH relativeFrom="page">
                  <wp:align>center</wp:align>
                </wp:positionH>
                <wp:positionV relativeFrom="paragraph">
                  <wp:posOffset>-238045</wp:posOffset>
                </wp:positionV>
                <wp:extent cx="6422400" cy="691200"/>
                <wp:effectExtent l="19050" t="19050" r="16510" b="13970"/>
                <wp:wrapNone/>
                <wp:docPr id="125" name="Rectangle: Rounded Corners 1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43A7DE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25" o:spid="_x0000_s1047" alt="&quot;&quot;" style="width:505.7pt;height:54.45pt;margin-top:-18.75pt;margin-left:0;mso-height-percent:0;mso-height-relative:margin;mso-position-horizontal:center;mso-position-horizontal-relative:page;mso-width-percent:0;mso-width-relative:margin;mso-wrap-distance-bottom:0;mso-wrap-distance-left:9pt;mso-wrap-distance-right:9pt;mso-wrap-distance-top:0;mso-wrap-style:square;position:absolute;v-text-anchor:middle;visibility:visible;z-index:-251649024" arcsize="17719f" fillcolor="#43a7de" strokecolor="#6b2976" strokeweight="3pt"/>
            </w:pict>
          </mc:Fallback>
        </mc:AlternateContent>
      </w:r>
      <w:r w:rsidRPr="003A08B9">
        <w:rPr>
          <w:rFonts w:ascii="Arial" w:hAnsi="Arial" w:cs="Arial"/>
        </w:rPr>
        <w:t>3. Tën yee ɣok thön rɔm thïn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870B9" w:rsidRPr="003A08B9" w14:paraId="536AA9CF" w14:textId="77777777" w:rsidTr="00A9232A">
        <w:tc>
          <w:tcPr>
            <w:tcW w:w="2551" w:type="dxa"/>
            <w:vAlign w:val="center"/>
          </w:tcPr>
          <w:p w14:paraId="772A4919" w14:textId="77777777" w:rsidR="0008380D" w:rsidRPr="003A08B9" w:rsidRDefault="003A08B9" w:rsidP="00445213">
            <w:pPr>
              <w:pStyle w:val="Image"/>
              <w:spacing w:before="36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7DAB02D8" wp14:editId="249920D7">
                  <wp:extent cx="1440000" cy="1440000"/>
                  <wp:effectExtent l="0" t="0" r="8255" b="8255"/>
                  <wp:docPr id="84" name="Picture 84" descr="Raan kuen warɛk ku ayɔ̈ŋ de tɛ̈k kenë gït në ye yic alɔŋthï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 descr="Raan kuen warɛk ku ayɔ̈ŋ de tɛ̈k kenë gït në ye yic alɔŋthï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C4346D5" w14:textId="77777777" w:rsidR="00A9232A" w:rsidRPr="003A08B9" w:rsidRDefault="003A08B9" w:rsidP="00445213">
            <w:pPr>
              <w:spacing w:before="36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Të rɔm ɣok thön, yen alëu bë yic kɔ̈c/pial në dɛ̈të yic tënë:</w:t>
            </w:r>
          </w:p>
          <w:p w14:paraId="2C0131DF" w14:textId="77777777" w:rsidR="0008380D" w:rsidRPr="003A08B9" w:rsidRDefault="003A08B9" w:rsidP="00C1107A">
            <w:pPr>
              <w:pStyle w:val="ListParagraph"/>
              <w:numPr>
                <w:ilvl w:val="0"/>
                <w:numId w:val="58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Wuöt ke CALD</w:t>
            </w:r>
          </w:p>
          <w:p w14:paraId="44E2FF58" w14:textId="77777777" w:rsidR="0008380D" w:rsidRPr="003A08B9" w:rsidRDefault="003A08B9" w:rsidP="00F60FCB">
            <w:pPr>
              <w:pStyle w:val="ListParagraph"/>
              <w:numPr>
                <w:ilvl w:val="0"/>
                <w:numId w:val="58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Amëluuï ke CALD, anïnken/bɛ̈iken ku dumuukken.</w:t>
            </w:r>
          </w:p>
        </w:tc>
      </w:tr>
      <w:tr w:rsidR="005870B9" w:rsidRPr="003A08B9" w14:paraId="6CF4CB88" w14:textId="77777777" w:rsidTr="00A9232A">
        <w:tc>
          <w:tcPr>
            <w:tcW w:w="2551" w:type="dxa"/>
            <w:vAlign w:val="center"/>
          </w:tcPr>
          <w:p w14:paraId="3E01580B" w14:textId="77777777" w:rsidR="0008380D" w:rsidRPr="003A08B9" w:rsidRDefault="0008380D" w:rsidP="00977E3B">
            <w:pPr>
              <w:pStyle w:val="Image"/>
              <w:spacing w:before="480" w:after="0"/>
              <w:rPr>
                <w:rFonts w:ascii="Arial" w:hAnsi="Arial" w:cs="Arial"/>
                <w:noProof/>
              </w:rPr>
            </w:pPr>
          </w:p>
        </w:tc>
        <w:tc>
          <w:tcPr>
            <w:tcW w:w="6576" w:type="dxa"/>
            <w:vAlign w:val="center"/>
          </w:tcPr>
          <w:p w14:paraId="549B82C6" w14:textId="77777777" w:rsidR="00F84CD1" w:rsidRPr="003A08B9" w:rsidRDefault="003A08B9" w:rsidP="00977E3B">
            <w:pPr>
              <w:spacing w:before="48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Yen thön/maluma alëu bë wääc ëyɛ në:</w:t>
            </w:r>
          </w:p>
        </w:tc>
      </w:tr>
      <w:tr w:rsidR="005870B9" w:rsidRPr="003A08B9" w14:paraId="7DF5F226" w14:textId="77777777" w:rsidTr="00A9232A">
        <w:tc>
          <w:tcPr>
            <w:tcW w:w="2551" w:type="dxa"/>
            <w:vAlign w:val="center"/>
          </w:tcPr>
          <w:p w14:paraId="063105F0" w14:textId="77777777" w:rsidR="008C3472" w:rsidRPr="003A08B9" w:rsidRDefault="003A08B9" w:rsidP="00977E3B">
            <w:pPr>
              <w:pStyle w:val="Image"/>
              <w:spacing w:before="120" w:after="120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218DA210" wp14:editId="518EFE01">
                  <wp:extent cx="1482725" cy="1482725"/>
                  <wp:effectExtent l="0" t="0" r="3175" b="3175"/>
                  <wp:docPr id="1566266494" name="Picture 1566266494" descr="Akutnhom kɔc ë CALD në ayɔ̈ŋ de jam kaa 3 cök piiny wɛ̈në jam 'Ɣälo' në thuɔk kaa 3 wääc iic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266494" name="Picture 1566266494" descr="Akutnhom kɔc ë CALD në ayɔ̈ŋ de jam kaa 3 cök piiny wɛ̈në jam 'Ɣälo' në thuɔk kaa 3 wääc iic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1BD8076" w14:textId="77777777" w:rsidR="008C3472" w:rsidRPr="003A08B9" w:rsidRDefault="003A08B9" w:rsidP="00C1107A">
            <w:pPr>
              <w:pStyle w:val="ListParagraph"/>
              <w:numPr>
                <w:ilvl w:val="0"/>
                <w:numId w:val="64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thook/thuɔk iic</w:t>
            </w:r>
          </w:p>
        </w:tc>
      </w:tr>
      <w:tr w:rsidR="005870B9" w:rsidRPr="003A08B9" w14:paraId="4B4061F9" w14:textId="77777777" w:rsidTr="00A9232A">
        <w:tc>
          <w:tcPr>
            <w:tcW w:w="2551" w:type="dxa"/>
            <w:vAlign w:val="center"/>
          </w:tcPr>
          <w:p w14:paraId="5F57A05A" w14:textId="77777777" w:rsidR="008C3472" w:rsidRPr="003A08B9" w:rsidRDefault="003A08B9" w:rsidP="00977E3B">
            <w:pPr>
              <w:pStyle w:val="Image"/>
              <w:spacing w:before="120" w:after="120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75B33D0F" wp14:editId="783A5A56">
                  <wp:extent cx="1482725" cy="1482725"/>
                  <wp:effectExtent l="0" t="0" r="3175" b="3175"/>
                  <wp:docPr id="951173212" name="Picture 11" descr="Kɔmpiöta nyooth bïdïy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173212" name="Picture 11" descr="Kɔmpiöta nyooth bïdïyo.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FAF82F9" w14:textId="77777777" w:rsidR="008C3472" w:rsidRPr="003A08B9" w:rsidRDefault="003A08B9" w:rsidP="008C3472">
            <w:pPr>
              <w:pStyle w:val="ListParagraph"/>
              <w:numPr>
                <w:ilvl w:val="0"/>
                <w:numId w:val="65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tën yïn en thïn – cïtmanë bïdïyo.</w:t>
            </w:r>
          </w:p>
        </w:tc>
      </w:tr>
    </w:tbl>
    <w:p w14:paraId="7FFB6D49" w14:textId="77777777" w:rsidR="002535DE" w:rsidRPr="003A08B9" w:rsidRDefault="003A08B9" w:rsidP="00977E3B">
      <w:pPr>
        <w:pStyle w:val="Heading4"/>
        <w:spacing w:before="480"/>
        <w:rPr>
          <w:rFonts w:ascii="Arial" w:hAnsi="Arial" w:cs="Arial"/>
        </w:rPr>
      </w:pPr>
      <w:r w:rsidRPr="003A08B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71A8990A" wp14:editId="6C0401F3">
                <wp:simplePos x="0" y="0"/>
                <wp:positionH relativeFrom="margin">
                  <wp:posOffset>5536</wp:posOffset>
                </wp:positionH>
                <wp:positionV relativeFrom="paragraph">
                  <wp:posOffset>524510</wp:posOffset>
                </wp:positionV>
                <wp:extent cx="5787317" cy="241540"/>
                <wp:effectExtent l="19050" t="19050" r="23495" b="25400"/>
                <wp:wrapNone/>
                <wp:docPr id="321763445" name="Group 3217634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55292915" name="Straight Connector 15529291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1062081" name="Oval 13910620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21763445" o:spid="_x0000_s1048" alt="&quot;&quot;" style="width:455.7pt;height:19pt;margin-top:41.3pt;margin-left:0.45pt;mso-height-relative:margin;mso-position-horizontal-relative:margin;mso-width-relative:margin;position:absolute;z-index:-251646976" coordorigin="118,0" coordsize="57873,2415">
                <v:line id="Straight Connector 155292915" o:spid="_x0000_s1049" style="mso-wrap-style:square;position:absolute;visibility:visible" from="118,1306" to="57286,1306" o:connectortype="straight" strokecolor="#65276f" strokeweight="3pt">
                  <v:stroke endcap="round"/>
                </v:line>
                <v:oval id="Oval 1391062081" o:spid="_x0000_s1050" style="width:2415;height:2415;left:55576;mso-wrap-style:square;position:absolute;v-text-anchor:middle;visibility:visible" fillcolor="#43a7de" strokecolor="#6b2976" strokeweight="3pt"/>
                <w10:wrap anchorx="margin"/>
              </v:group>
            </w:pict>
          </mc:Fallback>
        </mc:AlternateContent>
      </w:r>
      <w:r w:rsidR="004F3E54" w:rsidRPr="003A08B9">
        <w:rPr>
          <w:rFonts w:ascii="Arial" w:hAnsi="Arial" w:cs="Arial"/>
        </w:rPr>
        <w:t>Käkuan wïcku kek në tiäm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870B9" w:rsidRPr="003A08B9" w14:paraId="7A4C701E" w14:textId="77777777" w:rsidTr="00C73E0D">
        <w:tc>
          <w:tcPr>
            <w:tcW w:w="2551" w:type="dxa"/>
            <w:vAlign w:val="center"/>
          </w:tcPr>
          <w:p w14:paraId="6B9C95EF" w14:textId="77777777" w:rsidR="008104A9" w:rsidRPr="003A08B9" w:rsidRDefault="003A08B9" w:rsidP="0008380D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70CBC814" wp14:editId="54C78A65">
                  <wp:extent cx="1440000" cy="1364762"/>
                  <wp:effectExtent l="0" t="0" r="8255" b="6985"/>
                  <wp:docPr id="2057867763" name="Picture 2057867763" descr="Kɔc kaa 2 met ke cin kenë cinkɛn kɔ̈k në ke piöth/pem/yöt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867763" name="Picture 2057867763" descr="Kɔc kaa 2 met ke cin kenë cinkɛn kɔ̈k në ke piöth/pem/yöt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5" b="2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64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30DAF2" w14:textId="280159A7" w:rsidR="00EA1BFD" w:rsidRPr="003A08B9" w:rsidRDefault="003A08B9" w:rsidP="0008380D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Ɣok kɔr kubuk kuɛr piɛth yök kubuk rɔm kenë wuöt ku amëluuï (kɔc </w:t>
            </w:r>
            <w:r w:rsidR="000A3473">
              <w:rPr>
                <w:rFonts w:ascii="Arial" w:hAnsi="Arial" w:cs="Arial"/>
              </w:rPr>
              <w:t>luï</w:t>
            </w:r>
            <w:r w:rsidRPr="003A08B9">
              <w:rPr>
                <w:rFonts w:ascii="Arial" w:hAnsi="Arial" w:cs="Arial"/>
              </w:rPr>
              <w:t>) ke CALD.</w:t>
            </w:r>
          </w:p>
        </w:tc>
      </w:tr>
      <w:tr w:rsidR="005870B9" w:rsidRPr="003A08B9" w14:paraId="1F1D33BA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617638FD" w14:textId="77777777" w:rsidR="004F3E54" w:rsidRPr="003A08B9" w:rsidRDefault="003A08B9" w:rsidP="00977E3B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06152A86" wp14:editId="750D0462">
                  <wp:extent cx="1482725" cy="1482725"/>
                  <wp:effectExtent l="0" t="0" r="3175" b="3175"/>
                  <wp:docPr id="215803121" name="Picture 5" descr="Raan tɔ̈u në ayɔ̈ŋ ë tɛ̈k cök ciëën. Ayɔ̈ŋ ë tɛ̈k nyooth gït në ayɔ̈ŋ ë jam yic alɔŋthï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803121" name="Picture 5" descr="Raan tɔ̈u në ayɔ̈ŋ ë tɛ̈k cök ciëën. Ayɔ̈ŋ ë tɛ̈k nyooth gït në ayɔ̈ŋ ë jam yic alɔŋthïn.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F753920" w14:textId="56D914FD" w:rsidR="004F3E54" w:rsidRPr="003A08B9" w:rsidRDefault="003A08B9" w:rsidP="00977E3B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Ɣok kɔr kɔc juëc </w:t>
            </w:r>
            <w:r w:rsidR="000A3473">
              <w:rPr>
                <w:rFonts w:ascii="Arial" w:hAnsi="Arial" w:cs="Arial"/>
              </w:rPr>
              <w:t>luï</w:t>
            </w:r>
            <w:r w:rsidRPr="003A08B9">
              <w:rPr>
                <w:rFonts w:ascii="Arial" w:hAnsi="Arial" w:cs="Arial"/>
              </w:rPr>
              <w:t xml:space="preserve"> në CALD ic kubï ŋic ë baŋde loilooi ke </w:t>
            </w:r>
            <w:r w:rsidRPr="003A08B9">
              <w:rPr>
                <w:rStyle w:val="Strong"/>
                <w:rFonts w:ascii="Arial" w:hAnsi="Arial" w:cs="Arial"/>
              </w:rPr>
              <w:t>dugër/agamlöŋ</w:t>
            </w:r>
            <w:r w:rsidRPr="003A08B9">
              <w:rPr>
                <w:rFonts w:ascii="Arial" w:hAnsi="Arial" w:cs="Arial"/>
              </w:rPr>
              <w:t xml:space="preserve"> lëu bïkï keek looi.</w:t>
            </w:r>
          </w:p>
        </w:tc>
      </w:tr>
      <w:tr w:rsidR="005870B9" w:rsidRPr="003A08B9" w14:paraId="521C7E03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3E563BC4" w14:textId="77777777" w:rsidR="00904103" w:rsidRPr="003A08B9" w:rsidRDefault="003A08B9" w:rsidP="00977E3B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0F6E1C2A" wp14:editId="0E3B34C7">
                  <wp:extent cx="1482725" cy="1482725"/>
                  <wp:effectExtent l="0" t="0" r="3175" b="3175"/>
                  <wp:docPr id="574560481" name="Picture 4" descr="Agamlöŋ nɔŋ abora kenë kɔc kaa 2. Në kek nhïïm nhial ee ayɔ̈ŋ ë jam nyooth thoŋ kë cie Dïŋgïlït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60481" name="Picture 4" descr="Agamlöŋ nɔŋ abora kenë kɔc kaa 2. Në kek nhïïm nhial ee ayɔ̈ŋ ë jam nyooth thoŋ kë cie Dïŋgïlïth.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D3F95D7" w14:textId="77777777" w:rsidR="00904103" w:rsidRPr="003A08B9" w:rsidRDefault="003A08B9" w:rsidP="00977E3B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Agamlöŋ/dugër ee raan wɛ̈n:</w:t>
            </w:r>
          </w:p>
          <w:p w14:paraId="5B63FF18" w14:textId="77777777" w:rsidR="00904103" w:rsidRPr="003A08B9" w:rsidRDefault="003A08B9" w:rsidP="00977E3B">
            <w:pPr>
              <w:pStyle w:val="ListParagraph"/>
              <w:numPr>
                <w:ilvl w:val="0"/>
                <w:numId w:val="61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ë jam/loi thoŋdu</w:t>
            </w:r>
          </w:p>
          <w:p w14:paraId="263E1915" w14:textId="77777777" w:rsidR="005540EE" w:rsidRPr="003A08B9" w:rsidRDefault="003A08B9" w:rsidP="00977E3B">
            <w:pPr>
              <w:pStyle w:val="ListParagraph"/>
              <w:numPr>
                <w:ilvl w:val="0"/>
                <w:numId w:val="61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yïn kuɔny kuba jam kenë kɔc kɔ̈k</w:t>
            </w:r>
          </w:p>
          <w:p w14:paraId="3754FA8B" w14:textId="77777777" w:rsidR="00904103" w:rsidRPr="003A08B9" w:rsidRDefault="003A08B9" w:rsidP="00977E3B">
            <w:pPr>
              <w:pStyle w:val="ListParagraph"/>
              <w:numPr>
                <w:ilvl w:val="0"/>
                <w:numId w:val="60"/>
              </w:numPr>
              <w:spacing w:line="259" w:lineRule="auto"/>
              <w:contextualSpacing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ee yïn kuɔny ba kën lueel raandɛ̈t deetic.</w:t>
            </w:r>
          </w:p>
        </w:tc>
      </w:tr>
      <w:tr w:rsidR="005870B9" w:rsidRPr="003A08B9" w14:paraId="1DA336FF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2A1B18ED" w14:textId="77777777" w:rsidR="004F3E54" w:rsidRPr="003A08B9" w:rsidRDefault="003A08B9" w:rsidP="00977E3B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10646EA4" wp14:editId="77F553D4">
                  <wp:extent cx="1482725" cy="1482725"/>
                  <wp:effectExtent l="0" t="0" r="3175" b="3175"/>
                  <wp:docPr id="300222650" name="Picture 13" descr="Agamlöŋ nɔŋ/mɛ̈t abora kenë amëluï. Në kek nhïïm nhial ee cin-bundït cïï tääu nhial ku kën cï thuör thok winh-daŋga cï nyuɔɔth nhi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222650" name="Picture 13" descr="Agamlöŋ nɔŋ/mɛ̈t abora kenë amëluï. Në kek nhïïm nhial ee cin-bundït cïï tääu nhial ku kën cï thuör thok winh-daŋga cï nyuɔɔth nhial.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C97FBC9" w14:textId="77777777" w:rsidR="004F3E54" w:rsidRPr="003A08B9" w:rsidRDefault="003A08B9" w:rsidP="00977E3B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Ɣok awïcku buku ŋiɛ̈ɛ̈c tɔ̈u kenë amëluuï ke CALD kenë loilooi agamlööŋ cɔ̈kpiny.</w:t>
            </w:r>
          </w:p>
        </w:tc>
      </w:tr>
      <w:tr w:rsidR="005870B9" w:rsidRPr="003A08B9" w14:paraId="39870E26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19819A8C" w14:textId="77777777" w:rsidR="0045725F" w:rsidRPr="003A08B9" w:rsidRDefault="003A08B9" w:rsidP="00977E3B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199DEC72" wp14:editId="5A8491C7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387985</wp:posOffset>
                      </wp:positionV>
                      <wp:extent cx="892175" cy="450215"/>
                      <wp:effectExtent l="0" t="0" r="3175" b="6985"/>
                      <wp:wrapNone/>
                      <wp:docPr id="86170386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46E19A" w14:textId="57CD4DBD" w:rsidR="00682BCF" w:rsidRPr="00725701" w:rsidRDefault="00682BCF" w:rsidP="00E1099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72570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Ajuɛɛrë/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 w:rsidRPr="0072570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Aguiɛɛr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 w:rsidRPr="0072570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kë Loi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DEC72" id="_x0000_s1039" type="#_x0000_t202" style="position:absolute;left:0;text-align:left;margin-left:23.65pt;margin-top:30.55pt;width:70.25pt;height:35.4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" filled="f" stroked="f">
                      <v:textbox inset="0,0,0,0">
                        <w:txbxContent>
                          <w:p w14:paraId="3F46E19A" w14:textId="57CD4DBD" w:rsidR="00682BCF" w:rsidRPr="00725701" w:rsidRDefault="00682BCF" w:rsidP="00E1099F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72570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Ajuɛɛrë/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72570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Aguiɛɛr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72570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kë Loi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2019" w:rsidRPr="003A08B9">
              <w:rPr>
                <w:rFonts w:ascii="Arial" w:hAnsi="Arial" w:cs="Arial"/>
                <w:noProof/>
              </w:rPr>
              <w:drawing>
                <wp:inline distT="0" distB="0" distL="0" distR="0" wp14:anchorId="2AD95A42" wp14:editId="6F685D15">
                  <wp:extent cx="1482725" cy="1482725"/>
                  <wp:effectExtent l="0" t="0" r="3175" b="3175"/>
                  <wp:docPr id="1812387275" name="Picture 12" descr="Ajuɛɛrë kë Loi nyooth warɛŋ cï gɔ̈t kenë kä cï gi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387275" name="Picture 12" descr="Ajuɛɛrë kë Loi nyooth warɛŋ cï gɔ̈t kenë kä cï giit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C12B265" w14:textId="2C9D5145" w:rsidR="00F122D1" w:rsidRPr="003A08B9" w:rsidRDefault="003A08B9" w:rsidP="00F122D1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Yïn lëu kuba loilooikua kueen në apäm </w:t>
            </w:r>
            <w:r w:rsidR="00BF6DDD">
              <w:rPr>
                <w:rFonts w:ascii="Arial" w:hAnsi="Arial" w:cs="Arial"/>
              </w:rPr>
              <w:t>23</w:t>
            </w:r>
            <w:r w:rsidRPr="003A08B9">
              <w:rPr>
                <w:rFonts w:ascii="Arial" w:hAnsi="Arial" w:cs="Arial"/>
              </w:rPr>
              <w:t xml:space="preserve"> yic në Ajuɛɛrë/Aguiɛɛr kë Loi yic.</w:t>
            </w:r>
          </w:p>
          <w:p w14:paraId="145295C0" w14:textId="77777777" w:rsidR="00F122D1" w:rsidRPr="003A08B9" w:rsidRDefault="003A08B9" w:rsidP="00F122D1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Yïn lëu ba Ajuɛɛrë/Aguiɛɛr këdan Loi yök në wɛ̈pthaitda yic.</w:t>
            </w:r>
          </w:p>
          <w:p w14:paraId="3F479E0C" w14:textId="77777777" w:rsidR="0045725F" w:rsidRPr="003A08B9" w:rsidRDefault="00000000" w:rsidP="00F122D1">
            <w:pPr>
              <w:rPr>
                <w:rFonts w:ascii="Arial" w:hAnsi="Arial" w:cs="Arial"/>
                <w:bCs/>
              </w:rPr>
            </w:pPr>
            <w:hyperlink r:id="rId89" w:history="1">
              <w:r w:rsidR="006A604C" w:rsidRPr="003A08B9">
                <w:rPr>
                  <w:rStyle w:val="Hyperlink"/>
                  <w:rFonts w:ascii="Arial" w:hAnsi="Arial" w:cs="Arial"/>
                  <w:bCs/>
                </w:rPr>
                <w:t>www.ndis.gov.au/CALD</w:t>
              </w:r>
            </w:hyperlink>
          </w:p>
        </w:tc>
      </w:tr>
    </w:tbl>
    <w:p w14:paraId="0D368ED7" w14:textId="77777777" w:rsidR="00B676E1" w:rsidRPr="003A08B9" w:rsidRDefault="003A08B9" w:rsidP="008104A9">
      <w:pPr>
        <w:pStyle w:val="Heading3"/>
        <w:spacing w:before="480" w:after="240"/>
        <w:rPr>
          <w:rFonts w:ascii="Arial" w:hAnsi="Arial" w:cs="Arial"/>
        </w:rPr>
      </w:pPr>
      <w:r w:rsidRPr="003A08B9">
        <w:rPr>
          <w:rFonts w:ascii="Arial" w:hAnsi="Arial" w:cs="Arial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1C7D6EF" wp14:editId="3A8D3C4E">
                <wp:simplePos x="0" y="0"/>
                <wp:positionH relativeFrom="page">
                  <wp:posOffset>570230</wp:posOffset>
                </wp:positionH>
                <wp:positionV relativeFrom="paragraph">
                  <wp:posOffset>-263704</wp:posOffset>
                </wp:positionV>
                <wp:extent cx="6422400" cy="691200"/>
                <wp:effectExtent l="19050" t="19050" r="16510" b="13970"/>
                <wp:wrapNone/>
                <wp:docPr id="166023663" name="Rectangle: Rounded Corners 166023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FCC04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66023663" o:spid="_x0000_s1052" alt="&quot;&quot;" style="width:505.7pt;height:54.45pt;margin-top:-20.75pt;margin-left:44.9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middle;visibility:visible;z-index:-251644928" arcsize="17719f" fillcolor="#ffcc04" strokecolor="#6b2976" strokeweight="3pt"/>
            </w:pict>
          </mc:Fallback>
        </mc:AlternateContent>
      </w:r>
      <w:r w:rsidRPr="003A08B9">
        <w:rPr>
          <w:rFonts w:ascii="Arial" w:hAnsi="Arial" w:cs="Arial"/>
        </w:rPr>
        <w:t xml:space="preserve">4. Alöc ku gël/muŋë cök 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870B9" w:rsidRPr="003A08B9" w14:paraId="01B3A8EF" w14:textId="77777777" w:rsidTr="00C73E0D">
        <w:tc>
          <w:tcPr>
            <w:tcW w:w="2551" w:type="dxa"/>
            <w:vAlign w:val="center"/>
          </w:tcPr>
          <w:p w14:paraId="01128914" w14:textId="77777777" w:rsidR="00490AD8" w:rsidRPr="003A08B9" w:rsidRDefault="003A08B9" w:rsidP="00CC3EDF">
            <w:pPr>
              <w:pStyle w:val="Image"/>
              <w:spacing w:before="36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574F5FFD" wp14:editId="1B225D15">
                  <wp:extent cx="1482725" cy="1007712"/>
                  <wp:effectExtent l="0" t="0" r="3175" b="2540"/>
                  <wp:docPr id="1982031989" name="Picture 14" descr="Kɔc kaa 2 gɛmke cin bundït nhi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031989" name="Picture 14" descr="Kɔc kaa 2 gɛmke cin bundït nhial.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007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F2175DE" w14:textId="61070606" w:rsidR="00490AD8" w:rsidRPr="003A08B9" w:rsidRDefault="003A08B9" w:rsidP="00CC3EDF">
            <w:pPr>
              <w:spacing w:before="36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Alëu bë naŋ kuɔɔny gäk/dït ku käŋ/loilooi wɛ̈n ee tuööm kenë käŋ wïc/kɔɔr amëluuï (kɔc </w:t>
            </w:r>
            <w:r w:rsidR="000A3473">
              <w:rPr>
                <w:rFonts w:ascii="Arial" w:hAnsi="Arial" w:cs="Arial"/>
              </w:rPr>
              <w:t>luï</w:t>
            </w:r>
            <w:r w:rsidRPr="003A08B9">
              <w:rPr>
                <w:rFonts w:ascii="Arial" w:hAnsi="Arial" w:cs="Arial"/>
              </w:rPr>
              <w:t>) në CALD ic.</w:t>
            </w:r>
          </w:p>
        </w:tc>
      </w:tr>
      <w:tr w:rsidR="005870B9" w:rsidRPr="003A08B9" w14:paraId="6E7D3690" w14:textId="77777777" w:rsidTr="00C73E0D">
        <w:tc>
          <w:tcPr>
            <w:tcW w:w="2551" w:type="dxa"/>
            <w:vAlign w:val="center"/>
          </w:tcPr>
          <w:p w14:paraId="64648B40" w14:textId="77777777" w:rsidR="00490AD8" w:rsidRPr="003A08B9" w:rsidRDefault="003A08B9" w:rsidP="00490AD8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10599EE3" wp14:editId="59311D0A">
                  <wp:extent cx="1482725" cy="1482725"/>
                  <wp:effectExtent l="0" t="0" r="3175" b="3175"/>
                  <wp:docPr id="1734651930" name="Picture 6" descr="kɔc ë luɔi kaa 2. Raan tök acieŋ kë ye akïm piŋ në wëëi alɔŋthïn ku raandɛ̈t amuk warɛ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651930" name="Picture 6" descr="kɔc ë luɔi kaa 2. Raan tök acieŋ kë ye akïm piŋ në wëëi alɔŋthïn ku raandɛ̈t amuk warɛk.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03EF976" w14:textId="657F0565" w:rsidR="00490AD8" w:rsidRPr="003A08B9" w:rsidRDefault="003A08B9" w:rsidP="00490AD8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Kɔc </w:t>
            </w:r>
            <w:r w:rsidR="000A3473">
              <w:rPr>
                <w:rFonts w:ascii="Arial" w:hAnsi="Arial" w:cs="Arial"/>
              </w:rPr>
              <w:t>luï</w:t>
            </w:r>
            <w:r w:rsidRPr="003A08B9">
              <w:rPr>
                <w:rFonts w:ascii="Arial" w:hAnsi="Arial" w:cs="Arial"/>
              </w:rPr>
              <w:t xml:space="preserve"> në CALD ic aa lëu bïkï kuɔɔny yök ku loikï </w:t>
            </w:r>
            <w:r w:rsidRPr="003A08B9">
              <w:rPr>
                <w:rStyle w:val="Strong"/>
                <w:rFonts w:ascii="Arial" w:hAnsi="Arial" w:cs="Arial"/>
              </w:rPr>
              <w:t>kën/kɔc ë käŋ gam</w:t>
            </w:r>
            <w:r w:rsidRPr="003A08B9">
              <w:rPr>
                <w:rFonts w:ascii="Arial" w:hAnsi="Arial" w:cs="Arial"/>
              </w:rPr>
              <w:t xml:space="preserve"> wɛ̈n larok kenë käken kɔrkï.</w:t>
            </w:r>
          </w:p>
          <w:p w14:paraId="0AF4DADE" w14:textId="54FEDF23" w:rsidR="0010274C" w:rsidRPr="003A08B9" w:rsidRDefault="003A08B9" w:rsidP="00490AD8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Kɔc ë käŋ gam aaye amë</w:t>
            </w:r>
            <w:r w:rsidR="000A3473">
              <w:rPr>
                <w:rFonts w:ascii="Arial" w:hAnsi="Arial" w:cs="Arial"/>
              </w:rPr>
              <w:t>luuï</w:t>
            </w:r>
            <w:r w:rsidRPr="003A08B9">
              <w:rPr>
                <w:rFonts w:ascii="Arial" w:hAnsi="Arial" w:cs="Arial"/>
              </w:rPr>
              <w:t xml:space="preserve"> kuɔny në gɛm ye kek këdɛ̈ gam.</w:t>
            </w:r>
          </w:p>
        </w:tc>
      </w:tr>
    </w:tbl>
    <w:p w14:paraId="54A31834" w14:textId="77777777" w:rsidR="008104A9" w:rsidRPr="003A08B9" w:rsidRDefault="003A08B9" w:rsidP="00977E3B">
      <w:pPr>
        <w:pStyle w:val="Heading4"/>
        <w:spacing w:before="600" w:after="120"/>
        <w:rPr>
          <w:rFonts w:ascii="Arial" w:hAnsi="Arial" w:cs="Arial"/>
        </w:rPr>
      </w:pPr>
      <w:r w:rsidRPr="003A08B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4C33F9C6" wp14:editId="0102056A">
                <wp:simplePos x="0" y="0"/>
                <wp:positionH relativeFrom="margin">
                  <wp:posOffset>18415</wp:posOffset>
                </wp:positionH>
                <wp:positionV relativeFrom="paragraph">
                  <wp:posOffset>591364</wp:posOffset>
                </wp:positionV>
                <wp:extent cx="5786755" cy="241300"/>
                <wp:effectExtent l="19050" t="19050" r="23495" b="25400"/>
                <wp:wrapNone/>
                <wp:docPr id="133" name="Group 1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4" name="Straight Connector 1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Oval 1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3" o:spid="_x0000_s1053" alt="&quot;&quot;" style="width:455.65pt;height:19pt;margin-top:46.55pt;margin-left:1.45pt;mso-height-relative:margin;mso-position-horizontal-relative:margin;mso-width-relative:margin;position:absolute;z-index:-251642880" coordorigin="118,0" coordsize="57873,2415">
                <v:line id="Straight Connector 134" o:spid="_x0000_s1054" style="mso-wrap-style:square;position:absolute;visibility:visible" from="118,1306" to="57286,1306" o:connectortype="straight" strokecolor="#65276f" strokeweight="3pt">
                  <v:stroke endcap="round"/>
                </v:line>
                <v:oval id="Oval 135" o:spid="_x0000_s1055" style="width:2415;height:2415;left:55576;mso-wrap-style:square;position:absolute;v-text-anchor:middle;visibility:visible" fillcolor="#ffcc04" strokecolor="#6b2976" strokeweight="3pt"/>
                <w10:wrap anchorx="margin"/>
              </v:group>
            </w:pict>
          </mc:Fallback>
        </mc:AlternateContent>
      </w:r>
      <w:r w:rsidR="00FE7219" w:rsidRPr="003A08B9">
        <w:rPr>
          <w:rFonts w:ascii="Arial" w:hAnsi="Arial" w:cs="Arial"/>
        </w:rPr>
        <w:t>Käkuan wïcku kek në tiäm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870B9" w:rsidRPr="003A08B9" w14:paraId="2CC7430E" w14:textId="77777777" w:rsidTr="00C73E0D">
        <w:tc>
          <w:tcPr>
            <w:tcW w:w="2551" w:type="dxa"/>
            <w:vAlign w:val="center"/>
          </w:tcPr>
          <w:p w14:paraId="0FE47529" w14:textId="77777777" w:rsidR="008104A9" w:rsidRPr="003A08B9" w:rsidRDefault="008104A9" w:rsidP="00CF67C2">
            <w:pPr>
              <w:pStyle w:val="Image"/>
              <w:spacing w:before="600" w:after="0"/>
              <w:rPr>
                <w:rFonts w:ascii="Arial" w:hAnsi="Arial" w:cs="Arial"/>
              </w:rPr>
            </w:pPr>
          </w:p>
        </w:tc>
        <w:tc>
          <w:tcPr>
            <w:tcW w:w="6576" w:type="dxa"/>
            <w:vAlign w:val="center"/>
          </w:tcPr>
          <w:p w14:paraId="4A6F5972" w14:textId="77777777" w:rsidR="008104A9" w:rsidRPr="003A08B9" w:rsidRDefault="003A08B9" w:rsidP="00CF67C2">
            <w:pPr>
              <w:spacing w:before="60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Ɣok awïcku buku ŋic buk thön rɔm kenë wuöt ke CALD në biäkde të cït të benë:</w:t>
            </w:r>
          </w:p>
        </w:tc>
      </w:tr>
      <w:tr w:rsidR="005870B9" w:rsidRPr="003A08B9" w14:paraId="7C3255B2" w14:textId="77777777" w:rsidTr="00DA17F8">
        <w:trPr>
          <w:trHeight w:val="2665"/>
        </w:trPr>
        <w:tc>
          <w:tcPr>
            <w:tcW w:w="2551" w:type="dxa"/>
            <w:vAlign w:val="center"/>
          </w:tcPr>
          <w:p w14:paraId="7364455A" w14:textId="77777777" w:rsidR="008104A9" w:rsidRPr="003A08B9" w:rsidRDefault="003A08B9" w:rsidP="009B4B96">
            <w:pPr>
              <w:pStyle w:val="Image"/>
              <w:spacing w:before="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459656E0" wp14:editId="338F9F07">
                  <wp:extent cx="1482725" cy="1482725"/>
                  <wp:effectExtent l="0" t="0" r="3175" b="3175"/>
                  <wp:docPr id="2128743046" name="Picture 7" descr="Raan muk warɛŋ ë ND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743046" name="Picture 7" descr="Raan muk warɛŋ ë NDIS.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8C582A8" w14:textId="77777777" w:rsidR="008104A9" w:rsidRPr="003A08B9" w:rsidRDefault="003A08B9" w:rsidP="00977E3B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luuï thïn alɔŋde NDIS</w:t>
            </w:r>
          </w:p>
        </w:tc>
      </w:tr>
      <w:tr w:rsidR="005870B9" w:rsidRPr="003A08B9" w14:paraId="0682D054" w14:textId="77777777" w:rsidTr="00DA17F8">
        <w:trPr>
          <w:trHeight w:val="2665"/>
        </w:trPr>
        <w:tc>
          <w:tcPr>
            <w:tcW w:w="2551" w:type="dxa"/>
            <w:vAlign w:val="center"/>
          </w:tcPr>
          <w:p w14:paraId="320E98BB" w14:textId="77777777" w:rsidR="008104A9" w:rsidRPr="003A08B9" w:rsidRDefault="003A08B9" w:rsidP="009B4B96">
            <w:pPr>
              <w:pStyle w:val="Image"/>
              <w:spacing w:before="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27D491B5" wp14:editId="20E68F25">
                  <wp:extent cx="1482725" cy="1482725"/>
                  <wp:effectExtent l="0" t="0" r="3175" b="3175"/>
                  <wp:docPr id="983052153" name="Picture 8" descr="Amëluï jɛt e cin nhial ku jɔl aa thura ë pi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052153" name="Picture 8" descr="Amëluï jɛt e cin nhial ku jɔl aa thura ë pial.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5061C91" w14:textId="77777777" w:rsidR="008104A9" w:rsidRPr="003A08B9" w:rsidRDefault="003A08B9" w:rsidP="00977E3B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yök ku loi loilooi wɛ̈n piɛth tënë cieŋden.</w:t>
            </w:r>
          </w:p>
        </w:tc>
      </w:tr>
      <w:tr w:rsidR="005870B9" w:rsidRPr="003A08B9" w14:paraId="0E610CBF" w14:textId="77777777" w:rsidTr="003A08B9">
        <w:tc>
          <w:tcPr>
            <w:tcW w:w="2551" w:type="dxa"/>
            <w:vAlign w:val="bottom"/>
          </w:tcPr>
          <w:p w14:paraId="637EDE7C" w14:textId="77777777" w:rsidR="00FE7219" w:rsidRPr="003A08B9" w:rsidRDefault="00FE7219" w:rsidP="00856D98">
            <w:pPr>
              <w:pStyle w:val="Image"/>
              <w:spacing w:after="0"/>
              <w:rPr>
                <w:rFonts w:ascii="Arial" w:hAnsi="Arial" w:cs="Arial"/>
              </w:rPr>
            </w:pPr>
          </w:p>
        </w:tc>
        <w:tc>
          <w:tcPr>
            <w:tcW w:w="6576" w:type="dxa"/>
            <w:vAlign w:val="center"/>
          </w:tcPr>
          <w:p w14:paraId="152A2F30" w14:textId="278E74CB" w:rsidR="00FE7219" w:rsidRPr="003A08B9" w:rsidRDefault="003A08B9" w:rsidP="00856D98">
            <w:pPr>
              <w:spacing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Ɣok kɔr kɔc juëc ë käŋ gam ëyɛ kubïk käŋ</w:t>
            </w:r>
            <w:r w:rsidR="00BF6DDD">
              <w:rPr>
                <w:rFonts w:ascii="Arial" w:hAnsi="Arial" w:cs="Arial"/>
              </w:rPr>
              <w:br/>
            </w:r>
            <w:r w:rsidRPr="003A08B9">
              <w:rPr>
                <w:rFonts w:ascii="Arial" w:hAnsi="Arial" w:cs="Arial"/>
              </w:rPr>
              <w:t>piɛth wɛ̈n:</w:t>
            </w:r>
          </w:p>
        </w:tc>
      </w:tr>
      <w:tr w:rsidR="005870B9" w:rsidRPr="003A08B9" w14:paraId="427DFB8A" w14:textId="77777777" w:rsidTr="003A08B9">
        <w:tc>
          <w:tcPr>
            <w:tcW w:w="2551" w:type="dxa"/>
            <w:vAlign w:val="bottom"/>
          </w:tcPr>
          <w:p w14:paraId="3C32B9BA" w14:textId="77777777" w:rsidR="004E1806" w:rsidRPr="003A08B9" w:rsidRDefault="003A08B9" w:rsidP="00437DD8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480E2F5F" wp14:editId="633C1A70">
                  <wp:extent cx="1482725" cy="1482725"/>
                  <wp:effectExtent l="0" t="0" r="3175" b="3175"/>
                  <wp:docPr id="1464946712" name="Picture 16" descr="Kɔc kaa 2 met ke cin kenë cinkɛn kɔ̈k në ke piöth/pem/yöt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946712" name="Picture 16" descr="Kɔc kaa 2 met ke cin kenë cinkɛn kɔ̈k në ke piöth/pem/yöth.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10BF335" w14:textId="77777777" w:rsidR="004E1806" w:rsidRPr="003A08B9" w:rsidRDefault="003A08B9" w:rsidP="00437DD8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ë cieŋcieeŋ theek kedhiɛ</w:t>
            </w:r>
          </w:p>
        </w:tc>
      </w:tr>
      <w:tr w:rsidR="005870B9" w:rsidRPr="003A08B9" w14:paraId="4B8BD553" w14:textId="77777777" w:rsidTr="003A08B9">
        <w:tc>
          <w:tcPr>
            <w:tcW w:w="2551" w:type="dxa"/>
            <w:vAlign w:val="bottom"/>
          </w:tcPr>
          <w:p w14:paraId="7627BB51" w14:textId="77777777" w:rsidR="004E1806" w:rsidRPr="003A08B9" w:rsidRDefault="003A08B9" w:rsidP="00437DD8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13CF2D1B" wp14:editId="0E02264D">
                  <wp:extent cx="1482725" cy="1482725"/>
                  <wp:effectExtent l="0" t="0" r="3175" b="3175"/>
                  <wp:docPr id="1465212638" name="Picture 17" descr="Akuut de CALD ku cin bundït cï jat nhi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212638" name="Picture 17" descr="Akuut de CALD ku cin bundït cï jat nhial.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D4A0417" w14:textId="6ABC88F5" w:rsidR="004E1806" w:rsidRPr="003A08B9" w:rsidRDefault="003A08B9" w:rsidP="00437DD8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ë </w:t>
            </w:r>
            <w:r w:rsidR="000A3473">
              <w:rPr>
                <w:rFonts w:ascii="Arial" w:hAnsi="Arial" w:cs="Arial"/>
              </w:rPr>
              <w:t>luuï</w:t>
            </w:r>
            <w:r w:rsidRPr="003A08B9">
              <w:rPr>
                <w:rFonts w:ascii="Arial" w:hAnsi="Arial" w:cs="Arial"/>
              </w:rPr>
              <w:t xml:space="preserve"> apiɛth tënë kɔc </w:t>
            </w:r>
            <w:r w:rsidR="000A3473">
              <w:rPr>
                <w:rFonts w:ascii="Arial" w:hAnsi="Arial" w:cs="Arial"/>
              </w:rPr>
              <w:t>luï</w:t>
            </w:r>
            <w:r w:rsidRPr="003A08B9">
              <w:rPr>
                <w:rFonts w:ascii="Arial" w:hAnsi="Arial" w:cs="Arial"/>
              </w:rPr>
              <w:t xml:space="preserve"> në CALD ic</w:t>
            </w:r>
          </w:p>
        </w:tc>
      </w:tr>
      <w:tr w:rsidR="005870B9" w:rsidRPr="003A08B9" w14:paraId="4F9BCFA6" w14:textId="77777777" w:rsidTr="003A08B9">
        <w:tc>
          <w:tcPr>
            <w:tcW w:w="2551" w:type="dxa"/>
            <w:vAlign w:val="bottom"/>
          </w:tcPr>
          <w:p w14:paraId="4E83AB71" w14:textId="77777777" w:rsidR="004E1806" w:rsidRPr="003A08B9" w:rsidRDefault="003A08B9" w:rsidP="00437DD8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03840203" wp14:editId="7A4DDCBE">
                  <wp:extent cx="1482725" cy="1482725"/>
                  <wp:effectExtent l="0" t="0" r="3175" b="3175"/>
                  <wp:docPr id="1496978836" name="Picture 18" descr="amëluuï kaa 3 ku thuraa ë pi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978836" name="Picture 18" descr="amëluuï kaa 3 ku thuraa ë pial.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C54E32C" w14:textId="77777777" w:rsidR="004E1806" w:rsidRPr="003A08B9" w:rsidRDefault="003A08B9" w:rsidP="004E1806">
            <w:pPr>
              <w:pStyle w:val="ListParagraph"/>
              <w:numPr>
                <w:ilvl w:val="0"/>
                <w:numId w:val="65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ë piath tënë cieŋcieeŋ kedhiɛ.</w:t>
            </w:r>
          </w:p>
        </w:tc>
      </w:tr>
      <w:tr w:rsidR="005870B9" w:rsidRPr="003A08B9" w14:paraId="5BDFA3C7" w14:textId="77777777" w:rsidTr="003A08B9">
        <w:tc>
          <w:tcPr>
            <w:tcW w:w="2551" w:type="dxa"/>
            <w:vAlign w:val="bottom"/>
          </w:tcPr>
          <w:p w14:paraId="2779E3C8" w14:textId="77777777" w:rsidR="0045725F" w:rsidRPr="003A08B9" w:rsidRDefault="003A08B9" w:rsidP="00977E3B">
            <w:pPr>
              <w:pStyle w:val="Image"/>
              <w:spacing w:before="600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181A52F2" wp14:editId="44ECD35F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620395</wp:posOffset>
                      </wp:positionV>
                      <wp:extent cx="892175" cy="450215"/>
                      <wp:effectExtent l="0" t="0" r="3175" b="6985"/>
                      <wp:wrapNone/>
                      <wp:docPr id="65351838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7A2F12" w14:textId="7A2C2B74" w:rsidR="00682BCF" w:rsidRPr="00725701" w:rsidRDefault="00682BCF" w:rsidP="00E1099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72570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Ajuɛɛrë/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 w:rsidRPr="0072570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Aguiɛɛr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 w:rsidRPr="0072570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kë Loi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1A52F2" id="_x0000_s1040" type="#_x0000_t202" style="position:absolute;left:0;text-align:left;margin-left:23.85pt;margin-top:48.85pt;width:70.25pt;height:35.4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" filled="f" stroked="f">
                      <v:textbox inset="0,0,0,0">
                        <w:txbxContent>
                          <w:p w14:paraId="2E7A2F12" w14:textId="7A2C2B74" w:rsidR="00682BCF" w:rsidRPr="00725701" w:rsidRDefault="00682BCF" w:rsidP="00E1099F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72570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Ajuɛɛrë/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72570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Aguiɛɛr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72570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kë Loi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1806" w:rsidRPr="003A08B9">
              <w:rPr>
                <w:rFonts w:ascii="Arial" w:hAnsi="Arial" w:cs="Arial"/>
                <w:noProof/>
              </w:rPr>
              <w:drawing>
                <wp:inline distT="0" distB="0" distL="0" distR="0" wp14:anchorId="4C75CBF6" wp14:editId="5E1E7E26">
                  <wp:extent cx="1482725" cy="1482725"/>
                  <wp:effectExtent l="0" t="0" r="3175" b="3175"/>
                  <wp:docPr id="753246717" name="Picture 15" descr="Ajuɛɛrë kë Loi nyooth warɛŋ cï gɔ̈t kenë kä cï gi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246717" name="Picture 15" descr="Ajuɛɛrë kë Loi nyooth warɛŋ cï gɔ̈t kenë kä cï giit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A242648" w14:textId="3864E735" w:rsidR="00F122D1" w:rsidRPr="003A08B9" w:rsidRDefault="003A08B9" w:rsidP="00F122D1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Yïn lëu kuba loilooikua kueen në apäm </w:t>
            </w:r>
            <w:r w:rsidR="00BF6DDD">
              <w:rPr>
                <w:rFonts w:ascii="Arial" w:hAnsi="Arial" w:cs="Arial"/>
              </w:rPr>
              <w:t>31</w:t>
            </w:r>
            <w:r w:rsidRPr="003A08B9">
              <w:rPr>
                <w:rFonts w:ascii="Arial" w:hAnsi="Arial" w:cs="Arial"/>
              </w:rPr>
              <w:t xml:space="preserve"> yic në Ajuɛɛrë/Aguiɛɛr kë Loi yic.</w:t>
            </w:r>
          </w:p>
          <w:p w14:paraId="27DD5B98" w14:textId="77777777" w:rsidR="00F122D1" w:rsidRPr="003A08B9" w:rsidRDefault="003A08B9" w:rsidP="00F122D1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Yïn lëu ba Ajuɛɛrë/Aguiɛɛr këdan Loi yök në wɛ̈pthaitda yic.</w:t>
            </w:r>
          </w:p>
          <w:p w14:paraId="720F9BF9" w14:textId="77777777" w:rsidR="0045725F" w:rsidRPr="003A08B9" w:rsidRDefault="00000000" w:rsidP="00F122D1">
            <w:pPr>
              <w:rPr>
                <w:rFonts w:ascii="Arial" w:hAnsi="Arial" w:cs="Arial"/>
              </w:rPr>
            </w:pPr>
            <w:hyperlink r:id="rId97" w:history="1">
              <w:r w:rsidR="006A604C" w:rsidRPr="003A08B9">
                <w:rPr>
                  <w:rStyle w:val="Hyperlink"/>
                  <w:rFonts w:ascii="Arial" w:hAnsi="Arial" w:cs="Arial"/>
                </w:rPr>
                <w:t>www.ndis.gov.au/CALD</w:t>
              </w:r>
            </w:hyperlink>
          </w:p>
        </w:tc>
      </w:tr>
    </w:tbl>
    <w:p w14:paraId="2D9B011B" w14:textId="5DDF1EE8" w:rsidR="00B676E1" w:rsidRPr="003A08B9" w:rsidRDefault="003A08B9" w:rsidP="00714536">
      <w:pPr>
        <w:pStyle w:val="Heading3"/>
        <w:spacing w:before="480" w:after="240"/>
        <w:rPr>
          <w:rFonts w:ascii="Arial" w:hAnsi="Arial" w:cs="Arial"/>
        </w:rPr>
      </w:pPr>
      <w:r w:rsidRPr="003A08B9">
        <w:rPr>
          <w:rFonts w:ascii="Arial" w:hAnsi="Arial" w:cs="Arial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2DA5337" wp14:editId="1CB755E6">
                <wp:simplePos x="0" y="0"/>
                <wp:positionH relativeFrom="margin">
                  <wp:align>center</wp:align>
                </wp:positionH>
                <wp:positionV relativeFrom="paragraph">
                  <wp:posOffset>-251559</wp:posOffset>
                </wp:positionV>
                <wp:extent cx="6422400" cy="691200"/>
                <wp:effectExtent l="19050" t="19050" r="16510" b="13970"/>
                <wp:wrapNone/>
                <wp:docPr id="565464728" name="Rectangle: Rounded Corners 5654647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06A8B5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565464728" o:spid="_x0000_s1057" alt="&quot;&quot;" style="width:505.7pt;height:54.45pt;margin-top:-19.8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-251640832" arcsize="17719f" fillcolor="#06a8b5" strokecolor="#6b2976" strokeweight="3pt">
                <w10:wrap anchorx="margin"/>
              </v:roundrect>
            </w:pict>
          </mc:Fallback>
        </mc:AlternateContent>
      </w:r>
      <w:r w:rsidRPr="003A08B9">
        <w:rPr>
          <w:rFonts w:ascii="Arial" w:hAnsi="Arial" w:cs="Arial"/>
        </w:rPr>
        <w:t xml:space="preserve">5. Wël ë biäkde kɔc </w:t>
      </w:r>
      <w:r w:rsidR="000A3473">
        <w:rPr>
          <w:rFonts w:ascii="Arial" w:hAnsi="Arial" w:cs="Arial"/>
        </w:rPr>
        <w:t>luï</w:t>
      </w:r>
      <w:r w:rsidRPr="003A08B9">
        <w:rPr>
          <w:rFonts w:ascii="Arial" w:hAnsi="Arial" w:cs="Arial"/>
        </w:rPr>
        <w:t xml:space="preserve"> në CALD ic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870B9" w:rsidRPr="003A08B9" w14:paraId="61951459" w14:textId="77777777" w:rsidTr="00977E3B">
        <w:trPr>
          <w:trHeight w:val="3175"/>
        </w:trPr>
        <w:tc>
          <w:tcPr>
            <w:tcW w:w="2551" w:type="dxa"/>
            <w:vAlign w:val="center"/>
          </w:tcPr>
          <w:p w14:paraId="2E862D4B" w14:textId="77777777" w:rsidR="00437DD8" w:rsidRPr="003A08B9" w:rsidRDefault="003A08B9" w:rsidP="00CC3EDF">
            <w:pPr>
              <w:pStyle w:val="Image"/>
              <w:spacing w:before="36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40672821" wp14:editId="4EBBCEC7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789940</wp:posOffset>
                      </wp:positionV>
                      <wp:extent cx="631825" cy="241935"/>
                      <wp:effectExtent l="0" t="0" r="0" b="5715"/>
                      <wp:wrapNone/>
                      <wp:docPr id="191848051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1825" cy="2419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0E5F35" w14:textId="23BF657F" w:rsidR="00682BCF" w:rsidRPr="00725701" w:rsidRDefault="00682BCF" w:rsidP="00E1099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6"/>
                                      <w:lang w:val="en-PH"/>
                                    </w:rPr>
                                  </w:pPr>
                                  <w:r w:rsidRPr="0072570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6"/>
                                    </w:rPr>
                                    <w:t xml:space="preserve">Kë cï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6"/>
                                    </w:rPr>
                                    <w:br/>
                                  </w:r>
                                  <w:r w:rsidRPr="0072570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6"/>
                                    </w:rPr>
                                    <w:t>gät piny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672821" id="_x0000_s1041" type="#_x0000_t202" style="position:absolute;left:0;text-align:left;margin-left:55.3pt;margin-top:62.2pt;width:49.75pt;height:19.0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" filled="f" stroked="f">
                      <v:textbox inset="0,0,0,0">
                        <w:txbxContent>
                          <w:p w14:paraId="020E5F35" w14:textId="23BF657F" w:rsidR="00682BCF" w:rsidRPr="00725701" w:rsidRDefault="00682BCF" w:rsidP="00E1099F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6"/>
                                <w:lang w:val="en-PH"/>
                              </w:rPr>
                            </w:pPr>
                            <w:r w:rsidRPr="00725701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6"/>
                              </w:rPr>
                              <w:t xml:space="preserve">Kë cï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6"/>
                              </w:rPr>
                              <w:br/>
                            </w:r>
                            <w:r w:rsidRPr="00725701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6"/>
                              </w:rPr>
                              <w:t>gät piny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7DD8" w:rsidRPr="003A08B9">
              <w:rPr>
                <w:rFonts w:ascii="Arial" w:hAnsi="Arial" w:cs="Arial"/>
                <w:noProof/>
              </w:rPr>
              <w:drawing>
                <wp:inline distT="0" distB="0" distL="0" distR="0" wp14:anchorId="25BC0428" wp14:editId="38F833CB">
                  <wp:extent cx="1440000" cy="1440000"/>
                  <wp:effectExtent l="0" t="0" r="8255" b="8255"/>
                  <wp:docPr id="98" name="Picture 98" descr="Arɛŋ ë maluma, warɛŋ ë käŋ cïke gät pinyku thura bärkɔ̈u ë käŋ nyuɔɔt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 descr="Arɛŋ ë maluma, warɛŋ ë käŋ cïke gät pinyku thura bärkɔ̈u ë käŋ nyuɔɔt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C8470D5" w14:textId="77777777" w:rsidR="00437DD8" w:rsidRPr="003A08B9" w:rsidRDefault="003A08B9" w:rsidP="00CC3EDF">
            <w:pPr>
              <w:spacing w:before="36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Të jɛm ɣok në biäkde </w:t>
            </w:r>
            <w:r w:rsidRPr="003A08B9">
              <w:rPr>
                <w:rStyle w:val="Strong"/>
                <w:rFonts w:ascii="Arial" w:hAnsi="Arial" w:cs="Arial"/>
              </w:rPr>
              <w:t>wël</w:t>
            </w:r>
            <w:r w:rsidRPr="003A08B9">
              <w:rPr>
                <w:rFonts w:ascii="Arial" w:hAnsi="Arial" w:cs="Arial"/>
              </w:rPr>
              <w:t>, ka yeku nyuɔɔth:</w:t>
            </w:r>
          </w:p>
          <w:p w14:paraId="2FE98C5F" w14:textId="77777777" w:rsidR="00437DD8" w:rsidRPr="003A08B9" w:rsidRDefault="003A08B9" w:rsidP="00A24C20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yith</w:t>
            </w:r>
          </w:p>
          <w:p w14:paraId="2DBAEF0E" w14:textId="77777777" w:rsidR="00437DD8" w:rsidRPr="003A08B9" w:rsidRDefault="003A08B9" w:rsidP="00A24C20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thön</w:t>
            </w:r>
          </w:p>
          <w:p w14:paraId="7771BE0E" w14:textId="77777777" w:rsidR="00437DD8" w:rsidRPr="003A08B9" w:rsidRDefault="003A08B9" w:rsidP="00A24C20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kä cïke gät piny.</w:t>
            </w:r>
          </w:p>
        </w:tc>
      </w:tr>
      <w:tr w:rsidR="005870B9" w:rsidRPr="003A08B9" w14:paraId="0201D36A" w14:textId="77777777" w:rsidTr="00977E3B">
        <w:trPr>
          <w:trHeight w:val="3175"/>
        </w:trPr>
        <w:tc>
          <w:tcPr>
            <w:tcW w:w="2551" w:type="dxa"/>
            <w:vAlign w:val="center"/>
          </w:tcPr>
          <w:p w14:paraId="2F3A7E83" w14:textId="77777777" w:rsidR="00437DD8" w:rsidRPr="003A08B9" w:rsidRDefault="003A08B9" w:rsidP="00437DD8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24E7D49B" wp14:editId="6CD3FA53">
                  <wp:extent cx="1440000" cy="1440000"/>
                  <wp:effectExtent l="0" t="0" r="8255" b="8255"/>
                  <wp:docPr id="99" name="Picture 99" descr="Akutnhom ë kɔc ke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 descr="Akutnhom ë kɔc ke CAL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2143BCE" w14:textId="77777777" w:rsidR="00437DD8" w:rsidRPr="003A08B9" w:rsidRDefault="003A08B9" w:rsidP="00437DD8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Ɣok kɔr wël piɛth kubuk deet:</w:t>
            </w:r>
          </w:p>
          <w:p w14:paraId="0D475456" w14:textId="53B18671" w:rsidR="00437DD8" w:rsidRPr="003A08B9" w:rsidRDefault="003A08B9" w:rsidP="00A24C20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kek kɔc </w:t>
            </w:r>
            <w:r w:rsidR="000A3473">
              <w:rPr>
                <w:rFonts w:ascii="Arial" w:hAnsi="Arial" w:cs="Arial"/>
              </w:rPr>
              <w:t>luï</w:t>
            </w:r>
            <w:r w:rsidRPr="003A08B9">
              <w:rPr>
                <w:rFonts w:ascii="Arial" w:hAnsi="Arial" w:cs="Arial"/>
              </w:rPr>
              <w:t xml:space="preserve"> në CALD ic</w:t>
            </w:r>
          </w:p>
          <w:p w14:paraId="047B1C85" w14:textId="77777777" w:rsidR="00437DD8" w:rsidRPr="003A08B9" w:rsidRDefault="003A08B9" w:rsidP="00A24C20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ee kuɔɔny no wïckï.</w:t>
            </w:r>
          </w:p>
        </w:tc>
      </w:tr>
      <w:tr w:rsidR="005870B9" w:rsidRPr="003A08B9" w14:paraId="62A96EC6" w14:textId="77777777" w:rsidTr="005C45CC">
        <w:tc>
          <w:tcPr>
            <w:tcW w:w="2551" w:type="dxa"/>
            <w:vAlign w:val="center"/>
          </w:tcPr>
          <w:p w14:paraId="1B184CB9" w14:textId="77777777" w:rsidR="00437DD8" w:rsidRPr="003A08B9" w:rsidRDefault="00437DD8" w:rsidP="00CF67C2">
            <w:pPr>
              <w:pStyle w:val="Image"/>
              <w:spacing w:before="600" w:after="0"/>
              <w:rPr>
                <w:rFonts w:ascii="Arial" w:hAnsi="Arial" w:cs="Arial"/>
                <w:noProof/>
              </w:rPr>
            </w:pPr>
          </w:p>
        </w:tc>
        <w:tc>
          <w:tcPr>
            <w:tcW w:w="6576" w:type="dxa"/>
            <w:vAlign w:val="center"/>
          </w:tcPr>
          <w:p w14:paraId="0E440611" w14:textId="77777777" w:rsidR="00437DD8" w:rsidRPr="003A08B9" w:rsidRDefault="003A08B9" w:rsidP="00CF67C2">
            <w:pPr>
              <w:spacing w:before="60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Ɣok wïc wël/maluma juëc kubuk deetic:</w:t>
            </w:r>
          </w:p>
        </w:tc>
      </w:tr>
      <w:tr w:rsidR="005870B9" w:rsidRPr="003A08B9" w14:paraId="07448AE8" w14:textId="77777777" w:rsidTr="00C73E0D">
        <w:tc>
          <w:tcPr>
            <w:tcW w:w="2551" w:type="dxa"/>
            <w:vAlign w:val="center"/>
          </w:tcPr>
          <w:p w14:paraId="190B8F67" w14:textId="77777777" w:rsidR="005C45CC" w:rsidRPr="003A08B9" w:rsidRDefault="003A08B9" w:rsidP="009B4B96">
            <w:pPr>
              <w:pStyle w:val="Image"/>
              <w:spacing w:before="120" w:after="120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1B372EF3" wp14:editId="2F10F03A">
                  <wp:extent cx="1482725" cy="1482725"/>
                  <wp:effectExtent l="0" t="0" r="3175" b="3175"/>
                  <wp:docPr id="2039338464" name="Picture 10" descr="Raan luï kony amëluï. Kën thiök kenë keek ee cin-bundït cï tääu nhial ku kën cï thuör thok winh-daŋga cï nyuɔɔth nhi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338464" name="Picture 10" descr="Raan luï kony amëluï. Kën thiök kenë keek ee cin-bundït cï tääu nhial ku kën cï thuör thok winh-daŋga cï nyuɔɔth nhial.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B89245A" w14:textId="77777777" w:rsidR="005C45CC" w:rsidRPr="003A08B9" w:rsidRDefault="003A08B9" w:rsidP="00977E3B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en tën bï ɣok käŋ cɔ̈kpiny thïn</w:t>
            </w:r>
          </w:p>
        </w:tc>
      </w:tr>
      <w:tr w:rsidR="005870B9" w:rsidRPr="002E2CE2" w14:paraId="27B719EA" w14:textId="77777777" w:rsidTr="00C73E0D">
        <w:tc>
          <w:tcPr>
            <w:tcW w:w="2551" w:type="dxa"/>
            <w:vAlign w:val="center"/>
          </w:tcPr>
          <w:p w14:paraId="6B91A3A5" w14:textId="77777777" w:rsidR="005C45CC" w:rsidRPr="003A08B9" w:rsidRDefault="003A08B9" w:rsidP="009B4B96">
            <w:pPr>
              <w:pStyle w:val="Image"/>
              <w:spacing w:before="120" w:after="120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37DCB3A4" wp14:editId="28E47ADD">
                  <wp:extent cx="1482725" cy="1482725"/>
                  <wp:effectExtent l="0" t="0" r="3175" b="3175"/>
                  <wp:docPr id="1301712445" name="Picture 9" descr="Warɛŋ ë NDIS ku aläma ë thiëc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712445" name="Picture 9" descr="Warɛŋ ë NDIS ku aläma ë thiëc.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D3FE814" w14:textId="77777777" w:rsidR="005C45CC" w:rsidRPr="00D01F33" w:rsidRDefault="003A08B9" w:rsidP="00977E3B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lang w:val="es-ES"/>
              </w:rPr>
            </w:pPr>
            <w:r w:rsidRPr="00D01F33">
              <w:rPr>
                <w:rFonts w:ascii="Arial" w:hAnsi="Arial" w:cs="Arial"/>
                <w:lang w:val="es-ES"/>
              </w:rPr>
              <w:t>en tën piɛth ee NDIS luuï thïn.</w:t>
            </w:r>
          </w:p>
        </w:tc>
      </w:tr>
    </w:tbl>
    <w:p w14:paraId="3669E6E6" w14:textId="77777777" w:rsidR="008104A9" w:rsidRPr="003A08B9" w:rsidRDefault="003A08B9" w:rsidP="00B676E1">
      <w:pPr>
        <w:pStyle w:val="Heading4"/>
        <w:rPr>
          <w:rFonts w:ascii="Arial" w:hAnsi="Arial" w:cs="Arial"/>
        </w:rPr>
      </w:pPr>
      <w:r w:rsidRPr="003A08B9">
        <w:rPr>
          <w:rFonts w:ascii="Arial" w:hAnsi="Arial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604A336B" wp14:editId="19A3867C">
                <wp:simplePos x="0" y="0"/>
                <wp:positionH relativeFrom="page">
                  <wp:posOffset>922834</wp:posOffset>
                </wp:positionH>
                <wp:positionV relativeFrom="paragraph">
                  <wp:posOffset>210185</wp:posOffset>
                </wp:positionV>
                <wp:extent cx="5785200" cy="241200"/>
                <wp:effectExtent l="19050" t="19050" r="25400" b="26035"/>
                <wp:wrapNone/>
                <wp:docPr id="136" name="Group 1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37" name="Straight Connector 13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Oval 138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6" o:spid="_x0000_s1059" alt="&quot;&quot;" style="width:455.55pt;height:19pt;margin-top:16.55pt;margin-left:72.65pt;mso-height-relative:margin;mso-position-horizontal-relative:page;mso-width-relative:margin;position:absolute;z-index:-251638784" coordorigin="118,0" coordsize="57873,2415">
                <v:line id="Straight Connector 137" o:spid="_x0000_s1060" style="mso-wrap-style:square;position:absolute;visibility:visible" from="118,1306" to="57286,1306" o:connectortype="straight" strokecolor="#65276f" strokeweight="3pt">
                  <v:stroke endcap="round"/>
                </v:line>
                <v:oval id="Oval 138" o:spid="_x0000_s1061" style="width:2415;height:2415;left:55576;mso-wrap-style:square;position:absolute;v-text-anchor:middle;visibility:visible" fillcolor="#06a8b5" strokecolor="#6b2976" strokeweight="3pt"/>
              </v:group>
            </w:pict>
          </mc:Fallback>
        </mc:AlternateContent>
      </w:r>
      <w:r w:rsidR="00FE7219" w:rsidRPr="003A08B9">
        <w:rPr>
          <w:rFonts w:ascii="Arial" w:hAnsi="Arial" w:cs="Arial"/>
        </w:rPr>
        <w:t>Käkuan wïcku kek në tiäm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870B9" w:rsidRPr="003A08B9" w14:paraId="77B76F50" w14:textId="77777777" w:rsidTr="0031750E">
        <w:trPr>
          <w:trHeight w:val="2240"/>
        </w:trPr>
        <w:tc>
          <w:tcPr>
            <w:tcW w:w="2551" w:type="dxa"/>
            <w:vAlign w:val="center"/>
          </w:tcPr>
          <w:p w14:paraId="17CBC492" w14:textId="77777777" w:rsidR="008104A9" w:rsidRPr="003A08B9" w:rsidRDefault="003A08B9" w:rsidP="00901638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316B0B21" wp14:editId="7296C0C9">
                  <wp:extent cx="1440000" cy="1440000"/>
                  <wp:effectExtent l="0" t="0" r="8255" b="8255"/>
                  <wp:docPr id="1692890758" name="Picture 1692890758" descr="Kɔc kaa 3 tɔ̈u në wël ke 'CALD' cök ciëën. Raan töŋ de kek anyoth ë cin nhi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890758" name="Picture 1692890758" descr="Kɔc kaa 3 tɔ̈u në wël ke 'CALD' cök ciëën. Raan töŋ de kek anyoth ë cin nhia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F40E5A9" w14:textId="77777777" w:rsidR="008104A9" w:rsidRPr="003A08B9" w:rsidRDefault="003A08B9" w:rsidP="00901638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Ɣok wïc buku 'CALD' waaric në kuer wɛ̈n kën wïc kɔc ke CALD kuɔny. </w:t>
            </w:r>
          </w:p>
        </w:tc>
      </w:tr>
      <w:tr w:rsidR="005870B9" w:rsidRPr="003A08B9" w14:paraId="4815AAC4" w14:textId="77777777" w:rsidTr="00C73E0D">
        <w:tc>
          <w:tcPr>
            <w:tcW w:w="2551" w:type="dxa"/>
            <w:vAlign w:val="center"/>
          </w:tcPr>
          <w:p w14:paraId="5336580E" w14:textId="77777777" w:rsidR="00FE7219" w:rsidRPr="003A08B9" w:rsidRDefault="00FE7219" w:rsidP="00901638">
            <w:pPr>
              <w:pStyle w:val="Image"/>
              <w:spacing w:before="360" w:after="0"/>
              <w:rPr>
                <w:rFonts w:ascii="Arial" w:hAnsi="Arial" w:cs="Arial"/>
                <w:noProof/>
              </w:rPr>
            </w:pPr>
          </w:p>
        </w:tc>
        <w:tc>
          <w:tcPr>
            <w:tcW w:w="6576" w:type="dxa"/>
            <w:vAlign w:val="center"/>
          </w:tcPr>
          <w:p w14:paraId="66DD04FF" w14:textId="15F895C4" w:rsidR="00FE7219" w:rsidRPr="003A08B9" w:rsidRDefault="003A08B9" w:rsidP="00901638">
            <w:pPr>
              <w:spacing w:before="36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Yen athiekic buk maluma määtic ku loiku, </w:t>
            </w:r>
            <w:r w:rsidR="00725701">
              <w:rPr>
                <w:rFonts w:ascii="Arial" w:hAnsi="Arial" w:cs="Arial"/>
              </w:rPr>
              <w:br/>
            </w:r>
            <w:r w:rsidRPr="003A08B9">
              <w:rPr>
                <w:rFonts w:ascii="Arial" w:hAnsi="Arial" w:cs="Arial"/>
              </w:rPr>
              <w:t>agoku lëu:</w:t>
            </w:r>
          </w:p>
        </w:tc>
      </w:tr>
      <w:tr w:rsidR="005870B9" w:rsidRPr="003A08B9" w14:paraId="0BFA399A" w14:textId="77777777" w:rsidTr="0031750E">
        <w:trPr>
          <w:trHeight w:val="2266"/>
        </w:trPr>
        <w:tc>
          <w:tcPr>
            <w:tcW w:w="2551" w:type="dxa"/>
            <w:vAlign w:val="center"/>
          </w:tcPr>
          <w:p w14:paraId="0244EBE9" w14:textId="77777777" w:rsidR="00FE7219" w:rsidRPr="003A08B9" w:rsidRDefault="003A08B9" w:rsidP="009B4B96">
            <w:pPr>
              <w:pStyle w:val="Image"/>
              <w:spacing w:before="120" w:after="120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1C6ECA05" wp14:editId="6148E3FA">
                  <wp:extent cx="1482725" cy="1482725"/>
                  <wp:effectExtent l="0" t="0" r="3175" b="3175"/>
                  <wp:docPr id="353773993" name="Picture 11" descr="Raan luï kony amëluï. Kën thiök kenë keek ee cin-bundït cï tääu nhial ku kën cï thuör thok winh-daŋga cï nyuɔɔth nhi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773993" name="Picture 11" descr="Raan luï kony amëluï. Kën thiök kenë keek ee cin-bundït cï tääu nhial ku kën cï thuör thok winh-daŋga cï nyuɔɔth nhial.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1B00CB" w14:textId="5C7F86EC" w:rsidR="00FE7219" w:rsidRPr="003A08B9" w:rsidRDefault="003A08B9" w:rsidP="00901638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kä/loilooi piɛth gam tënë kɔc </w:t>
            </w:r>
            <w:r w:rsidR="000A3473">
              <w:rPr>
                <w:rFonts w:ascii="Arial" w:hAnsi="Arial" w:cs="Arial"/>
              </w:rPr>
              <w:t>luï</w:t>
            </w:r>
            <w:r w:rsidRPr="003A08B9">
              <w:rPr>
                <w:rFonts w:ascii="Arial" w:hAnsi="Arial" w:cs="Arial"/>
              </w:rPr>
              <w:t xml:space="preserve"> në CALD ic</w:t>
            </w:r>
          </w:p>
        </w:tc>
      </w:tr>
      <w:tr w:rsidR="005870B9" w:rsidRPr="003A08B9" w14:paraId="29CEA386" w14:textId="77777777" w:rsidTr="00C73E0D">
        <w:tc>
          <w:tcPr>
            <w:tcW w:w="2551" w:type="dxa"/>
            <w:vAlign w:val="center"/>
          </w:tcPr>
          <w:p w14:paraId="198088DD" w14:textId="77777777" w:rsidR="00FE7219" w:rsidRPr="003A08B9" w:rsidRDefault="003A08B9" w:rsidP="009B4B96">
            <w:pPr>
              <w:pStyle w:val="Image"/>
              <w:spacing w:before="120" w:after="120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445ED692" wp14:editId="055A7656">
                  <wp:extent cx="1482725" cy="1482725"/>
                  <wp:effectExtent l="0" t="0" r="3175" b="3175"/>
                  <wp:docPr id="1923862739" name="Picture 12" descr="Raan ë NDIS luï tɔ̈u në gït cök ku tiɛm ageer në ayɔ̈ŋ ë jam yic alɔŋthïn. Kën thiök kenë keek ee cin bundït cï nyuɔɔth nhi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862739" name="Picture 12" descr="Raan ë NDIS luï tɔ̈u në gït cök ku tiɛm ageer në ayɔ̈ŋ ë jam yic alɔŋthïn. Kën thiök kenë keek ee cin bundït cï nyuɔɔth nhial.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0F376F" w14:textId="77777777" w:rsidR="00FE7219" w:rsidRPr="003A08B9" w:rsidRDefault="003A08B9" w:rsidP="00901638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atɛ̈ɛ̈k piɛth looi.</w:t>
            </w:r>
          </w:p>
        </w:tc>
      </w:tr>
      <w:tr w:rsidR="005870B9" w:rsidRPr="003A08B9" w14:paraId="293782A7" w14:textId="77777777" w:rsidTr="00C73E0D">
        <w:tc>
          <w:tcPr>
            <w:tcW w:w="2551" w:type="dxa"/>
            <w:vAlign w:val="center"/>
          </w:tcPr>
          <w:p w14:paraId="77640B71" w14:textId="77777777" w:rsidR="0045725F" w:rsidRPr="003A08B9" w:rsidRDefault="003A08B9" w:rsidP="009B4B96">
            <w:pPr>
              <w:pStyle w:val="Image"/>
              <w:spacing w:before="480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7A7A65CE" wp14:editId="44A08240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530860</wp:posOffset>
                      </wp:positionV>
                      <wp:extent cx="892175" cy="450215"/>
                      <wp:effectExtent l="0" t="0" r="3175" b="6985"/>
                      <wp:wrapNone/>
                      <wp:docPr id="154298698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C7FE79" w14:textId="3EE3B551" w:rsidR="00682BCF" w:rsidRPr="00725701" w:rsidRDefault="00682BCF" w:rsidP="00D449EB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72570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Ajuɛɛrë/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 w:rsidRPr="0072570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Aguiɛɛr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 w:rsidRPr="0072570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kë Loi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A65CE" id="_x0000_s1042" type="#_x0000_t202" style="position:absolute;left:0;text-align:left;margin-left:23.3pt;margin-top:41.8pt;width:70.25pt;height:35.4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" filled="f" stroked="f">
                      <v:textbox inset="0,0,0,0">
                        <w:txbxContent>
                          <w:p w14:paraId="1CC7FE79" w14:textId="3EE3B551" w:rsidR="00682BCF" w:rsidRPr="00725701" w:rsidRDefault="00682BCF" w:rsidP="00D449EB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72570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Ajuɛɛrë/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72570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Aguiɛɛr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72570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kë Loi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64D6" w:rsidRPr="003A08B9">
              <w:rPr>
                <w:rFonts w:ascii="Arial" w:hAnsi="Arial" w:cs="Arial"/>
                <w:noProof/>
              </w:rPr>
              <w:drawing>
                <wp:inline distT="0" distB="0" distL="0" distR="0" wp14:anchorId="5CB1B92D" wp14:editId="2919CAB7">
                  <wp:extent cx="1482725" cy="1482725"/>
                  <wp:effectExtent l="0" t="0" r="3175" b="3175"/>
                  <wp:docPr id="1047861810" name="Picture 19" descr="Warɛŋ Ajuɛɛrë kë Loi nyooth warɛŋ cï gɔ̈t kenë kä cï gi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861810" name="Picture 19" descr="Warɛŋ Ajuɛɛrë kë Loi nyooth warɛŋ cï gɔ̈t kenë kä cï giit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417DDFE" w14:textId="7B1A7478" w:rsidR="00F122D1" w:rsidRPr="003A08B9" w:rsidRDefault="003A08B9" w:rsidP="009B4B96">
            <w:pPr>
              <w:spacing w:before="48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Yïn lëu kuba loilooikua kueen në apäm </w:t>
            </w:r>
            <w:r w:rsidR="00BF6DDD">
              <w:rPr>
                <w:rFonts w:ascii="Arial" w:hAnsi="Arial" w:cs="Arial"/>
              </w:rPr>
              <w:t>37</w:t>
            </w:r>
            <w:r w:rsidRPr="003A08B9">
              <w:rPr>
                <w:rFonts w:ascii="Arial" w:hAnsi="Arial" w:cs="Arial"/>
              </w:rPr>
              <w:t xml:space="preserve"> yic në Ajuɛɛrë kë Loi yic.</w:t>
            </w:r>
          </w:p>
          <w:p w14:paraId="32AC4180" w14:textId="77777777" w:rsidR="00F122D1" w:rsidRPr="003A08B9" w:rsidRDefault="003A08B9" w:rsidP="00F122D1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Yïn lëu ba Ajuɛɛrë/Aguiɛɛr këdan Loi yök në wɛ̈pthaitda yic.</w:t>
            </w:r>
          </w:p>
          <w:p w14:paraId="15599861" w14:textId="77777777" w:rsidR="0045725F" w:rsidRPr="003A08B9" w:rsidRDefault="00000000" w:rsidP="00F122D1">
            <w:pPr>
              <w:rPr>
                <w:rFonts w:ascii="Arial" w:hAnsi="Arial" w:cs="Arial"/>
              </w:rPr>
            </w:pPr>
            <w:hyperlink r:id="rId105" w:history="1">
              <w:r w:rsidR="006A604C" w:rsidRPr="003A08B9">
                <w:rPr>
                  <w:rStyle w:val="Hyperlink"/>
                  <w:rFonts w:ascii="Arial" w:hAnsi="Arial" w:cs="Arial"/>
                </w:rPr>
                <w:t>www.ndis.gov.au/CALD</w:t>
              </w:r>
            </w:hyperlink>
          </w:p>
        </w:tc>
      </w:tr>
    </w:tbl>
    <w:p w14:paraId="519C0A19" w14:textId="77777777" w:rsidR="00B676E1" w:rsidRPr="003A08B9" w:rsidRDefault="003A08B9" w:rsidP="00C90E00">
      <w:pPr>
        <w:pStyle w:val="Heading3"/>
        <w:spacing w:before="480" w:after="240"/>
        <w:rPr>
          <w:rFonts w:ascii="Arial" w:hAnsi="Arial" w:cs="Arial"/>
        </w:rPr>
      </w:pPr>
      <w:r w:rsidRPr="003A08B9">
        <w:rPr>
          <w:rFonts w:ascii="Arial" w:hAnsi="Arial" w:cs="Arial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D82A060" wp14:editId="774F712B">
                <wp:simplePos x="0" y="0"/>
                <wp:positionH relativeFrom="page">
                  <wp:align>center</wp:align>
                </wp:positionH>
                <wp:positionV relativeFrom="paragraph">
                  <wp:posOffset>-250923</wp:posOffset>
                </wp:positionV>
                <wp:extent cx="6422400" cy="691200"/>
                <wp:effectExtent l="19050" t="19050" r="16510" b="13970"/>
                <wp:wrapNone/>
                <wp:docPr id="604329672" name="Rectangle: Rounded Corners 6043296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B6E3F9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604329672" o:spid="_x0000_s1063" alt="&quot;&quot;" style="width:505.7pt;height:54.45pt;margin-top:-19.75pt;margin-left:0;mso-height-percent:0;mso-height-relative:margin;mso-position-horizontal:center;mso-position-horizontal-relative:page;mso-width-percent:0;mso-width-relative:margin;mso-wrap-distance-bottom:0;mso-wrap-distance-left:9pt;mso-wrap-distance-right:9pt;mso-wrap-distance-top:0;mso-wrap-style:square;position:absolute;v-text-anchor:middle;visibility:visible;z-index:-251636736" arcsize="17719f" fillcolor="#b6e3f9" strokecolor="#6b2976" strokeweight="3pt"/>
            </w:pict>
          </mc:Fallback>
        </mc:AlternateContent>
      </w:r>
      <w:r w:rsidRPr="003A08B9">
        <w:rPr>
          <w:rFonts w:ascii="Arial" w:hAnsi="Arial" w:cs="Arial"/>
        </w:rPr>
        <w:t>6. Tën cït të lëu bïï ɣok röt rek kenë wut thïn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870B9" w:rsidRPr="003A08B9" w14:paraId="01CCB3BD" w14:textId="77777777" w:rsidTr="00F74B03">
        <w:tc>
          <w:tcPr>
            <w:tcW w:w="2551" w:type="dxa"/>
            <w:vAlign w:val="center"/>
          </w:tcPr>
          <w:p w14:paraId="6A3C3B38" w14:textId="77777777" w:rsidR="001E0C39" w:rsidRPr="003A08B9" w:rsidRDefault="003A08B9" w:rsidP="000F3FD8">
            <w:pPr>
              <w:pStyle w:val="Image"/>
              <w:spacing w:before="120" w:after="12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3DB566D9" wp14:editId="73375FC8">
                  <wp:extent cx="1482725" cy="1482725"/>
                  <wp:effectExtent l="0" t="0" r="3175" b="3175"/>
                  <wp:docPr id="156258991" name="Picture 20" descr="Raan ë NDIS luï met ye cin kenë raandɛ̈t, cin bundït cï jat nhial ku kën cï thuör thok winh-daŋga cï nyuɔɔth nhi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58991" name="Picture 20" descr="Raan ë NDIS luï met ye cin kenë raandɛ̈t, cin bundït cï jat nhial ku kën cï thuör thok winh-daŋga cï nyuɔɔth nhial.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3B8C0E4" w14:textId="77777777" w:rsidR="001E0C39" w:rsidRPr="003A08B9" w:rsidRDefault="003A08B9" w:rsidP="00C73E0D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Ɣok wïc buku kuɛr piɛth yök kubuk rek kenë wuöt wɛ̈n këcku dööt apiɛth thɛɛr. </w:t>
            </w:r>
          </w:p>
        </w:tc>
      </w:tr>
      <w:tr w:rsidR="005870B9" w:rsidRPr="003A08B9" w14:paraId="0C64F41F" w14:textId="77777777" w:rsidTr="00F74B03">
        <w:tc>
          <w:tcPr>
            <w:tcW w:w="2551" w:type="dxa"/>
            <w:vAlign w:val="center"/>
          </w:tcPr>
          <w:p w14:paraId="25180306" w14:textId="77777777" w:rsidR="006A5A77" w:rsidRPr="003A08B9" w:rsidRDefault="006A5A77" w:rsidP="000F3FD8">
            <w:pPr>
              <w:pStyle w:val="Image"/>
              <w:spacing w:after="0"/>
              <w:rPr>
                <w:rFonts w:ascii="Arial" w:hAnsi="Arial" w:cs="Arial"/>
              </w:rPr>
            </w:pPr>
          </w:p>
        </w:tc>
        <w:tc>
          <w:tcPr>
            <w:tcW w:w="6576" w:type="dxa"/>
            <w:vAlign w:val="center"/>
          </w:tcPr>
          <w:p w14:paraId="2538BADA" w14:textId="77777777" w:rsidR="006A5A77" w:rsidRPr="003A08B9" w:rsidRDefault="003A08B9" w:rsidP="000F3FD8">
            <w:pPr>
              <w:spacing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Kënë anɔŋic:</w:t>
            </w:r>
          </w:p>
        </w:tc>
      </w:tr>
      <w:tr w:rsidR="005870B9" w:rsidRPr="00EE5A46" w14:paraId="75A6B849" w14:textId="77777777" w:rsidTr="00F74B03">
        <w:tc>
          <w:tcPr>
            <w:tcW w:w="2551" w:type="dxa"/>
            <w:vAlign w:val="center"/>
          </w:tcPr>
          <w:p w14:paraId="17F60236" w14:textId="77777777" w:rsidR="006A5A77" w:rsidRPr="003A08B9" w:rsidRDefault="003A08B9" w:rsidP="00C73E0D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2E626A67" wp14:editId="1098B6E1">
                  <wp:extent cx="1482725" cy="1482725"/>
                  <wp:effectExtent l="0" t="0" r="3175" b="3175"/>
                  <wp:docPr id="1848793223" name="Picture 13" descr="Raan gɛm warɛk tënë raandɛ̈t tɔ̈u në thura maluma tɔ̈ në ayɔ̈ŋ ë jam yic alɔŋthïn cök ciëë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793223" name="Picture 13" descr="Raan gɛm warɛk tënë raandɛ̈t tɔ̈u në thura maluma tɔ̈ në ayɔ̈ŋ ë jam yic alɔŋthïn cök ciëën.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3BF86E4" w14:textId="77777777" w:rsidR="006A5A77" w:rsidRPr="00EE5A46" w:rsidRDefault="003A08B9" w:rsidP="00A24C20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lang w:val="de-DE"/>
              </w:rPr>
            </w:pPr>
            <w:r w:rsidRPr="00EE5A46">
              <w:rPr>
                <w:rFonts w:ascii="Arial" w:hAnsi="Arial" w:cs="Arial"/>
                <w:lang w:val="de-DE"/>
              </w:rPr>
              <w:t>röm de maluma/thön kenë wuöt käkä</w:t>
            </w:r>
          </w:p>
        </w:tc>
      </w:tr>
      <w:tr w:rsidR="005870B9" w:rsidRPr="003A08B9" w14:paraId="1C53B005" w14:textId="77777777" w:rsidTr="00F74B03">
        <w:tc>
          <w:tcPr>
            <w:tcW w:w="2551" w:type="dxa"/>
            <w:vAlign w:val="center"/>
          </w:tcPr>
          <w:p w14:paraId="17F8B219" w14:textId="77777777" w:rsidR="006A5A77" w:rsidRPr="003A08B9" w:rsidRDefault="003A08B9" w:rsidP="00C73E0D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4DAC97D3" wp14:editId="71495B6E">
                  <wp:extent cx="1483200" cy="1112400"/>
                  <wp:effectExtent l="0" t="0" r="3175" b="0"/>
                  <wp:docPr id="271332487" name="Picture 21" descr="Raan kony raan cë ŋuɛ̈ɛ̈n bë warɛk ku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32487" name="Picture 21" descr="Raan kony raan cë ŋuɛ̈ɛ̈n bë warɛk kueen.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08" r="2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AD51A03" w14:textId="77777777" w:rsidR="006A5A77" w:rsidRPr="003A08B9" w:rsidRDefault="003A08B9" w:rsidP="00A24C20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luɔi ŋicë yen bë loilooi tuööm kenë kä wïcke në wuöt.</w:t>
            </w:r>
          </w:p>
        </w:tc>
      </w:tr>
    </w:tbl>
    <w:p w14:paraId="51947BDE" w14:textId="77777777" w:rsidR="00B676E1" w:rsidRPr="003A08B9" w:rsidRDefault="003A08B9" w:rsidP="00D24CB6">
      <w:pPr>
        <w:pStyle w:val="Heading4"/>
        <w:tabs>
          <w:tab w:val="right" w:pos="9026"/>
        </w:tabs>
        <w:spacing w:before="480"/>
        <w:rPr>
          <w:rFonts w:ascii="Arial" w:hAnsi="Arial" w:cs="Arial"/>
        </w:rPr>
      </w:pPr>
      <w:r w:rsidRPr="003A08B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26458CBD" wp14:editId="5534F936">
                <wp:simplePos x="0" y="0"/>
                <wp:positionH relativeFrom="page">
                  <wp:posOffset>922834</wp:posOffset>
                </wp:positionH>
                <wp:positionV relativeFrom="paragraph">
                  <wp:posOffset>519430</wp:posOffset>
                </wp:positionV>
                <wp:extent cx="5785200" cy="241200"/>
                <wp:effectExtent l="19050" t="19050" r="25400" b="26035"/>
                <wp:wrapNone/>
                <wp:docPr id="1407463667" name="Group 14074636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243295825" name="Straight Connector 124329582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290643" name="Oval 6602906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07463667" o:spid="_x0000_s1064" alt="&quot;&quot;" style="width:455.55pt;height:19pt;margin-top:40.9pt;margin-left:72.65pt;mso-height-relative:margin;mso-position-horizontal-relative:page;mso-width-relative:margin;position:absolute;z-index:-251634688" coordorigin="118,0" coordsize="57873,2415">
                <v:line id="Straight Connector 1243295825" o:spid="_x0000_s1065" style="mso-wrap-style:square;position:absolute;visibility:visible" from="118,1306" to="57286,1306" o:connectortype="straight" strokecolor="#65276f" strokeweight="3pt">
                  <v:stroke endcap="round"/>
                </v:line>
                <v:oval id="Oval 660290643" o:spid="_x0000_s1066" style="width:2415;height:2415;left:55576;mso-wrap-style:square;position:absolute;v-text-anchor:middle;visibility:visible" fillcolor="#b6e3f9" strokecolor="#6b2976" strokeweight="3pt"/>
              </v:group>
            </w:pict>
          </mc:Fallback>
        </mc:AlternateContent>
      </w:r>
      <w:r w:rsidR="00FE7219" w:rsidRPr="003A08B9">
        <w:rPr>
          <w:rFonts w:ascii="Arial" w:hAnsi="Arial" w:cs="Arial"/>
        </w:rPr>
        <w:t>Käkuan wïcku kek në tiäm</w:t>
      </w:r>
      <w:r w:rsidR="00FE7219" w:rsidRPr="003A08B9">
        <w:rPr>
          <w:rFonts w:ascii="Arial" w:hAnsi="Arial" w:cs="Arial"/>
        </w:rPr>
        <w:tab/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51"/>
        <w:gridCol w:w="6805"/>
      </w:tblGrid>
      <w:tr w:rsidR="005870B9" w:rsidRPr="003A08B9" w14:paraId="703D8692" w14:textId="77777777" w:rsidTr="00392C28">
        <w:tc>
          <w:tcPr>
            <w:tcW w:w="2551" w:type="dxa"/>
            <w:vAlign w:val="center"/>
          </w:tcPr>
          <w:p w14:paraId="4860DB80" w14:textId="77777777" w:rsidR="00B676E1" w:rsidRPr="003A08B9" w:rsidRDefault="003A08B9" w:rsidP="004A17E3">
            <w:pPr>
              <w:pStyle w:val="Image"/>
              <w:spacing w:before="36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6C49828D" wp14:editId="5B2257AD">
                  <wp:extent cx="1482725" cy="1482725"/>
                  <wp:effectExtent l="0" t="0" r="3175" b="3175"/>
                  <wp:docPr id="1147277086" name="Picture 14" descr="Raan nyooth rot yetök. Në kek nhïïm nhial ee ayɔ̈ŋ ë tɛ̈k kenë ajuɛɛrë NDIS ye yic alɔŋ thï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277086" name="Picture 14" descr="Raan nyooth rot yetök. Në kek nhïïm nhial ee ayɔ̈ŋ ë tɛ̈k kenë ajuɛɛrë NDIS ye yic alɔŋ thïn.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vAlign w:val="center"/>
          </w:tcPr>
          <w:p w14:paraId="46D18DE6" w14:textId="77777777" w:rsidR="00B676E1" w:rsidRPr="003A08B9" w:rsidRDefault="003A08B9" w:rsidP="004A17E3">
            <w:pPr>
              <w:spacing w:before="36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Ɣok awïcku buku tën ee kɔc ke CALD cë riäi NDIS dɛɛtic thïn.</w:t>
            </w:r>
          </w:p>
        </w:tc>
      </w:tr>
    </w:tbl>
    <w:p w14:paraId="03607CF7" w14:textId="77777777" w:rsidR="000F3FD8" w:rsidRPr="003A08B9" w:rsidRDefault="003A08B9">
      <w:pPr>
        <w:rPr>
          <w:rFonts w:ascii="Arial" w:hAnsi="Arial" w:cs="Arial"/>
        </w:rPr>
      </w:pPr>
      <w:r w:rsidRPr="003A08B9">
        <w:rPr>
          <w:rFonts w:ascii="Arial" w:hAnsi="Arial" w:cs="Arial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870B9" w:rsidRPr="002E2CE2" w14:paraId="189C703B" w14:textId="77777777" w:rsidTr="000F3FD8">
        <w:trPr>
          <w:trHeight w:val="454"/>
        </w:trPr>
        <w:tc>
          <w:tcPr>
            <w:tcW w:w="2551" w:type="dxa"/>
            <w:vAlign w:val="center"/>
          </w:tcPr>
          <w:p w14:paraId="27A6AED4" w14:textId="77777777" w:rsidR="006D5181" w:rsidRPr="003A08B9" w:rsidRDefault="006D5181" w:rsidP="000F3FD8">
            <w:pPr>
              <w:pStyle w:val="Image"/>
              <w:spacing w:after="0"/>
              <w:rPr>
                <w:rFonts w:ascii="Arial" w:hAnsi="Arial" w:cs="Arial"/>
              </w:rPr>
            </w:pPr>
          </w:p>
        </w:tc>
        <w:tc>
          <w:tcPr>
            <w:tcW w:w="6576" w:type="dxa"/>
            <w:vAlign w:val="center"/>
          </w:tcPr>
          <w:p w14:paraId="408DBD1A" w14:textId="77777777" w:rsidR="008F445F" w:rsidRPr="00D01F33" w:rsidRDefault="003A08B9" w:rsidP="000F3FD8">
            <w:pPr>
              <w:spacing w:after="0"/>
              <w:rPr>
                <w:rFonts w:ascii="Arial" w:hAnsi="Arial" w:cs="Arial"/>
                <w:lang w:val="es-ES"/>
              </w:rPr>
            </w:pPr>
            <w:r w:rsidRPr="00D01F33">
              <w:rPr>
                <w:rFonts w:ascii="Arial" w:hAnsi="Arial" w:cs="Arial"/>
                <w:lang w:val="es-ES"/>
              </w:rPr>
              <w:t>Kënë anɔŋic röm de maluma biäkde:</w:t>
            </w:r>
          </w:p>
        </w:tc>
      </w:tr>
      <w:tr w:rsidR="005870B9" w:rsidRPr="003A08B9" w14:paraId="40788285" w14:textId="77777777" w:rsidTr="00C73E0D">
        <w:tc>
          <w:tcPr>
            <w:tcW w:w="2551" w:type="dxa"/>
            <w:vAlign w:val="center"/>
          </w:tcPr>
          <w:p w14:paraId="448A3C7C" w14:textId="77777777" w:rsidR="000B54BD" w:rsidRPr="003A08B9" w:rsidRDefault="003A08B9" w:rsidP="000F3FD8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4F8A7CCF" wp14:editId="0EE2FFCC">
                  <wp:extent cx="1482725" cy="1482725"/>
                  <wp:effectExtent l="0" t="0" r="3175" b="3175"/>
                  <wp:docPr id="618057097" name="Picture 15" descr="Akuut dïït de kɔc tɔ̈u në aläma de thiëc cök ciëë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057097" name="Picture 15" descr="Akuut dïït de kɔc tɔ̈u në aläma de thiëc cök ciëën.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63F2B9B" w14:textId="77777777" w:rsidR="000B54BD" w:rsidRPr="003A08B9" w:rsidRDefault="003A08B9" w:rsidP="000F3FD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raan bë luuï alɔŋde NDIS</w:t>
            </w:r>
          </w:p>
        </w:tc>
      </w:tr>
      <w:tr w:rsidR="005870B9" w:rsidRPr="003A08B9" w14:paraId="785917BE" w14:textId="77777777" w:rsidTr="00C73E0D">
        <w:tc>
          <w:tcPr>
            <w:tcW w:w="2551" w:type="dxa"/>
            <w:vAlign w:val="center"/>
          </w:tcPr>
          <w:p w14:paraId="6A33FE68" w14:textId="77777777" w:rsidR="000B54BD" w:rsidRPr="003A08B9" w:rsidRDefault="003A08B9" w:rsidP="000F3FD8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357BEC7B" wp14:editId="6E2C0D70">
                  <wp:extent cx="1482725" cy="1482725"/>
                  <wp:effectExtent l="0" t="0" r="3175" b="3175"/>
                  <wp:docPr id="667159773" name="Picture 16" descr="Raana muk ajuɛɛr de ND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159773" name="Picture 16" descr="Raana muk ajuɛɛr de NDIS.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7B3D0AB" w14:textId="77777777" w:rsidR="000B54BD" w:rsidRPr="003A08B9" w:rsidRDefault="003A08B9" w:rsidP="000F3FD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tën cït të yennë NDIS luɔɔi thïn.</w:t>
            </w:r>
          </w:p>
        </w:tc>
      </w:tr>
      <w:tr w:rsidR="005870B9" w:rsidRPr="003A08B9" w14:paraId="5C540274" w14:textId="77777777" w:rsidTr="000F3FD8">
        <w:trPr>
          <w:trHeight w:val="3288"/>
        </w:trPr>
        <w:tc>
          <w:tcPr>
            <w:tcW w:w="2551" w:type="dxa"/>
            <w:vAlign w:val="center"/>
          </w:tcPr>
          <w:p w14:paraId="0CF0DC3F" w14:textId="77777777" w:rsidR="008F445F" w:rsidRPr="003A08B9" w:rsidRDefault="003A08B9" w:rsidP="009528D1">
            <w:pPr>
              <w:pStyle w:val="Image"/>
              <w:spacing w:before="60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2B0C6AF7" wp14:editId="16704127">
                  <wp:extent cx="1482725" cy="1482725"/>
                  <wp:effectExtent l="0" t="0" r="3175" b="3175"/>
                  <wp:docPr id="225730487" name="Picture 17" descr="Akutnhom/akuut dïït ë kɔc. Në keek nhïïm nhial ee ayɔ̈ŋ ë tɛ̈k nɔŋ thura maluma ye yic alɔŋthï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730487" name="Picture 17" descr="Akutnhom/akuut dïït ë kɔc. Në keek nhïïm nhial ee ayɔ̈ŋ ë tɛ̈k nɔŋ thura maluma ye yic alɔŋthïn.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F3E190F" w14:textId="77777777" w:rsidR="007B3CE7" w:rsidRPr="003A08B9" w:rsidRDefault="003A08B9" w:rsidP="009528D1">
            <w:pPr>
              <w:spacing w:before="60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Ɣok wïc buku maluma wɛ̈n ee kony në gɛ̈rë tën yenë riäi </w:t>
            </w:r>
            <w:r w:rsidRPr="003A08B9">
              <w:rPr>
                <w:rStyle w:val="Strong"/>
                <w:rFonts w:ascii="Arial" w:hAnsi="Arial" w:cs="Arial"/>
              </w:rPr>
              <w:t>lɔ̈ɔ̈m/tak thïn</w:t>
            </w:r>
            <w:r w:rsidRPr="003A08B9">
              <w:rPr>
                <w:rFonts w:ascii="Arial" w:hAnsi="Arial" w:cs="Arial"/>
              </w:rPr>
              <w:t xml:space="preserve"> në wut.</w:t>
            </w:r>
          </w:p>
        </w:tc>
      </w:tr>
      <w:tr w:rsidR="005870B9" w:rsidRPr="003A08B9" w14:paraId="45F7DCE0" w14:textId="77777777" w:rsidTr="000F3FD8">
        <w:trPr>
          <w:trHeight w:val="3458"/>
        </w:trPr>
        <w:tc>
          <w:tcPr>
            <w:tcW w:w="2551" w:type="dxa"/>
            <w:vAlign w:val="center"/>
          </w:tcPr>
          <w:p w14:paraId="1DEF0A36" w14:textId="77777777" w:rsidR="009205EE" w:rsidRPr="003A08B9" w:rsidRDefault="003A08B9" w:rsidP="000F3FD8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6B802A37" wp14:editId="2EE070E6">
                  <wp:extent cx="1482725" cy="1482725"/>
                  <wp:effectExtent l="0" t="0" r="3175" b="3175"/>
                  <wp:docPr id="2008626073" name="Picture 18" descr="Raan nyooth rot yetök. Në kek nhïïm nhial ee ayɔ̈ŋ ë tɛ̈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626073" name="Picture 18" descr="Raan nyooth rot yetök. Në kek nhïïm nhial ee ayɔ̈ŋ ë tɛ̈k.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6678CEF" w14:textId="77777777" w:rsidR="009205EE" w:rsidRPr="003A08B9" w:rsidRDefault="003A08B9" w:rsidP="009205EE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Tën yennë tɛk thïn aaye të yïn:</w:t>
            </w:r>
          </w:p>
          <w:p w14:paraId="7D96AC6C" w14:textId="77777777" w:rsidR="009205EE" w:rsidRPr="003A08B9" w:rsidRDefault="003A08B9" w:rsidP="009205EE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tɛk thïn</w:t>
            </w:r>
          </w:p>
          <w:p w14:paraId="1861B854" w14:textId="77777777" w:rsidR="009205EE" w:rsidRPr="003A08B9" w:rsidRDefault="003A08B9" w:rsidP="009205EE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rot yɔ̈k thïn</w:t>
            </w:r>
          </w:p>
          <w:p w14:paraId="77E92330" w14:textId="77777777" w:rsidR="009205EE" w:rsidRPr="003A08B9" w:rsidRDefault="003A08B9" w:rsidP="009205EE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gɛm thïn.</w:t>
            </w:r>
          </w:p>
        </w:tc>
      </w:tr>
    </w:tbl>
    <w:p w14:paraId="50E161B4" w14:textId="77777777" w:rsidR="000F3FD8" w:rsidRPr="003A08B9" w:rsidRDefault="003A08B9">
      <w:pPr>
        <w:rPr>
          <w:rFonts w:ascii="Arial" w:hAnsi="Arial" w:cs="Arial"/>
        </w:rPr>
      </w:pPr>
      <w:r w:rsidRPr="003A08B9">
        <w:rPr>
          <w:rFonts w:ascii="Arial" w:hAnsi="Arial" w:cs="Arial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870B9" w:rsidRPr="003A08B9" w14:paraId="1CBC4B22" w14:textId="77777777" w:rsidTr="00DA17F8">
        <w:trPr>
          <w:trHeight w:val="3798"/>
        </w:trPr>
        <w:tc>
          <w:tcPr>
            <w:tcW w:w="2551" w:type="dxa"/>
            <w:vAlign w:val="center"/>
          </w:tcPr>
          <w:p w14:paraId="716E188B" w14:textId="77777777" w:rsidR="00286147" w:rsidRPr="003A08B9" w:rsidRDefault="003A08B9" w:rsidP="000F3FD8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7357F733" wp14:editId="10B362F4">
                  <wp:extent cx="1482725" cy="1482725"/>
                  <wp:effectExtent l="0" t="0" r="3175" b="3175"/>
                  <wp:docPr id="1540705034" name="Picture 22" descr="Raan tɔ̈u në thura ë riäi tɔ̈ në ayɔ̈ŋ ë tɛ̈k cök piiny. Kën thiök kenë keek ee cin bundït cï nyuɔɔth pin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705034" name="Picture 22" descr="Raan tɔ̈u në thura ë riäi tɔ̈ në ayɔ̈ŋ ë tɛ̈k cök piiny. Kën thiök kenë keek ee cin bundït cï nyuɔɔth piny.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7B08AC1" w14:textId="77777777" w:rsidR="00286147" w:rsidRPr="003A08B9" w:rsidRDefault="003A08B9" w:rsidP="000F3FD8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Cïtmanë, kɔc kɔ̈k aaye kuöc tak në biäkde riäi.</w:t>
            </w:r>
          </w:p>
          <w:p w14:paraId="3AC7C423" w14:textId="77777777" w:rsidR="00286147" w:rsidRPr="003A08B9" w:rsidRDefault="003A08B9" w:rsidP="000F3FD8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Ku yennë kënë alëu kɔc ke CALD cë riäi cɔlë ke kääc këke cïï luï në NDIS.</w:t>
            </w:r>
          </w:p>
        </w:tc>
      </w:tr>
      <w:tr w:rsidR="005870B9" w:rsidRPr="003A08B9" w14:paraId="5360F906" w14:textId="77777777" w:rsidTr="00DA17F8">
        <w:trPr>
          <w:trHeight w:val="3798"/>
        </w:trPr>
        <w:tc>
          <w:tcPr>
            <w:tcW w:w="2551" w:type="dxa"/>
            <w:vAlign w:val="center"/>
          </w:tcPr>
          <w:p w14:paraId="7E9B17B6" w14:textId="77777777" w:rsidR="0045725F" w:rsidRPr="003A08B9" w:rsidRDefault="003A08B9" w:rsidP="000F3FD8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4CE7F532" wp14:editId="79B64EBC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390525</wp:posOffset>
                      </wp:positionV>
                      <wp:extent cx="892175" cy="450215"/>
                      <wp:effectExtent l="0" t="0" r="3175" b="6985"/>
                      <wp:wrapNone/>
                      <wp:docPr id="29610512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5B78E9" w14:textId="41BF6539" w:rsidR="00682BCF" w:rsidRPr="00DF3AEE" w:rsidRDefault="00682BCF" w:rsidP="00D449EB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DF3AE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Ajuɛɛrë/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 w:rsidRPr="00DF3AE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Aguiɛɛr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 w:rsidRPr="00DF3AE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kë Loi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E7F532" id="_x0000_s1043" type="#_x0000_t202" style="position:absolute;left:0;text-align:left;margin-left:22.85pt;margin-top:30.75pt;width:70.25pt;height:35.4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" filled="f" stroked="f">
                      <v:textbox inset="0,0,0,0">
                        <w:txbxContent>
                          <w:p w14:paraId="4B5B78E9" w14:textId="41BF6539" w:rsidR="00682BCF" w:rsidRPr="00DF3AEE" w:rsidRDefault="00682BCF" w:rsidP="00D449EB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DF3AE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Ajuɛɛrë/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DF3AE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Aguiɛɛr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DF3AE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kë Loi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491D" w:rsidRPr="003A08B9">
              <w:rPr>
                <w:rFonts w:ascii="Arial" w:hAnsi="Arial" w:cs="Arial"/>
                <w:noProof/>
              </w:rPr>
              <w:drawing>
                <wp:inline distT="0" distB="0" distL="0" distR="0" wp14:anchorId="61F77EC0" wp14:editId="6EC680B6">
                  <wp:extent cx="1482725" cy="1482725"/>
                  <wp:effectExtent l="0" t="0" r="3175" b="3175"/>
                  <wp:docPr id="112403668" name="Picture 23" descr="Warɛŋ Ajuɛɛrë kë Loi nyooth warɛŋ cï gɔ̈t kenë kä cï gi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03668" name="Picture 23" descr="Warɛŋ Ajuɛɛrë kë Loi nyooth warɛŋ cï gɔ̈t kenë kä cï giit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EE9A272" w14:textId="76904CB2" w:rsidR="00F122D1" w:rsidRPr="003A08B9" w:rsidRDefault="003A08B9" w:rsidP="00F122D1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Yïn lëu kuba loilooikua kueen në apäm </w:t>
            </w:r>
            <w:r w:rsidR="00BF6DDD">
              <w:rPr>
                <w:rFonts w:ascii="Arial" w:hAnsi="Arial" w:cs="Arial"/>
              </w:rPr>
              <w:t>40</w:t>
            </w:r>
            <w:r w:rsidRPr="003A08B9">
              <w:rPr>
                <w:rFonts w:ascii="Arial" w:hAnsi="Arial" w:cs="Arial"/>
              </w:rPr>
              <w:t xml:space="preserve"> yic në Ajuɛɛrë kë Loi yic.</w:t>
            </w:r>
          </w:p>
          <w:p w14:paraId="0409B6AD" w14:textId="77777777" w:rsidR="00F122D1" w:rsidRPr="003A08B9" w:rsidRDefault="003A08B9" w:rsidP="00F122D1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Yïn lëu ba Ajuɛɛrë/Aguiɛɛr këdan Loi yök në wɛ̈pthaitda yic.</w:t>
            </w:r>
          </w:p>
          <w:p w14:paraId="03B1B45D" w14:textId="77777777" w:rsidR="0045725F" w:rsidRPr="003A08B9" w:rsidRDefault="00000000" w:rsidP="00F122D1">
            <w:pPr>
              <w:rPr>
                <w:rFonts w:ascii="Arial" w:hAnsi="Arial" w:cs="Arial"/>
              </w:rPr>
            </w:pPr>
            <w:hyperlink r:id="rId115" w:history="1">
              <w:r w:rsidR="006A604C" w:rsidRPr="003A08B9">
                <w:rPr>
                  <w:rStyle w:val="Hyperlink"/>
                  <w:rFonts w:ascii="Arial" w:hAnsi="Arial" w:cs="Arial"/>
                </w:rPr>
                <w:t>www.ndis.gov.au/CALD</w:t>
              </w:r>
            </w:hyperlink>
            <w:r w:rsidR="006A604C" w:rsidRPr="003A08B9">
              <w:rPr>
                <w:rFonts w:ascii="Arial" w:hAnsi="Arial" w:cs="Arial"/>
              </w:rPr>
              <w:t xml:space="preserve"> </w:t>
            </w:r>
          </w:p>
        </w:tc>
      </w:tr>
    </w:tbl>
    <w:p w14:paraId="4A3E3F95" w14:textId="77777777" w:rsidR="002A6A49" w:rsidRPr="003A08B9" w:rsidRDefault="003A08B9">
      <w:pPr>
        <w:spacing w:before="0" w:after="0" w:line="240" w:lineRule="auto"/>
        <w:rPr>
          <w:rFonts w:ascii="Arial" w:hAnsi="Arial" w:cs="Arial"/>
        </w:rPr>
      </w:pPr>
      <w:r w:rsidRPr="003A08B9">
        <w:rPr>
          <w:rFonts w:ascii="Arial" w:hAnsi="Arial" w:cs="Arial"/>
        </w:rPr>
        <w:br w:type="page"/>
      </w:r>
    </w:p>
    <w:p w14:paraId="511A2041" w14:textId="77777777" w:rsidR="00115682" w:rsidRPr="003A08B9" w:rsidRDefault="003A08B9" w:rsidP="00115682">
      <w:pPr>
        <w:pStyle w:val="Heading2"/>
        <w:rPr>
          <w:rFonts w:ascii="Arial" w:hAnsi="Arial" w:cs="Arial"/>
          <w:lang w:val="en-AU"/>
        </w:rPr>
      </w:pPr>
      <w:bookmarkStart w:id="98" w:name="_Toc256000005"/>
      <w:bookmarkStart w:id="99" w:name="_Ref145516795"/>
      <w:r w:rsidRPr="003A08B9">
        <w:rPr>
          <w:rFonts w:ascii="Arial" w:hAnsi="Arial" w:cs="Arial"/>
        </w:rPr>
        <w:lastRenderedPageBreak/>
        <w:t>Ɣok eŋö buku bɛ looi pe?</w:t>
      </w:r>
      <w:bookmarkEnd w:id="98"/>
      <w:bookmarkEnd w:id="99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870B9" w:rsidRPr="003A08B9" w14:paraId="37478567" w14:textId="77777777" w:rsidTr="003A08B9">
        <w:tc>
          <w:tcPr>
            <w:tcW w:w="2551" w:type="dxa"/>
            <w:vAlign w:val="center"/>
          </w:tcPr>
          <w:p w14:paraId="72543161" w14:textId="77777777" w:rsidR="007F4962" w:rsidRPr="003A08B9" w:rsidRDefault="003A08B9" w:rsidP="00463A40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5044B4B6" wp14:editId="76D587D9">
                  <wp:extent cx="1482725" cy="1482725"/>
                  <wp:effectExtent l="0" t="0" r="3175" b="3175"/>
                  <wp:docPr id="1922265291" name="Picture 19" descr="Warɛŋë nïn pɛi nyuɔɔth ee ye lueel '2024' kenë kën cï thuör thok winh-daŋga cï nyoth warɛŋë nïn pɛi nyuɔɔth wɛ̈në ye lueel '2028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265291" name="Picture 19" descr="Warɛŋë nïn pɛi nyuɔɔth ee ye lueel '2024' kenë kën cï thuör thok winh-daŋga cï nyoth warɛŋë nïn pɛi nyuɔɔth wɛ̈në ye lueel '2028'.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2F7594A" w14:textId="77777777" w:rsidR="00153FC3" w:rsidRPr="003A08B9" w:rsidRDefault="003A08B9" w:rsidP="007F4962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Yen Ajuɛɛr/Aguiɛɛr Loi abë:</w:t>
            </w:r>
          </w:p>
          <w:p w14:paraId="062939E3" w14:textId="77777777" w:rsidR="00153FC3" w:rsidRPr="003A08B9" w:rsidRDefault="003A08B9" w:rsidP="00C1107A">
            <w:pPr>
              <w:pStyle w:val="ListParagraph"/>
              <w:numPr>
                <w:ilvl w:val="0"/>
                <w:numId w:val="59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gɔl/jɔk në 2024 ic </w:t>
            </w:r>
          </w:p>
          <w:p w14:paraId="769E704F" w14:textId="77777777" w:rsidR="007F4962" w:rsidRPr="003A08B9" w:rsidRDefault="003A08B9" w:rsidP="00C1107A">
            <w:pPr>
              <w:pStyle w:val="ListParagraph"/>
              <w:numPr>
                <w:ilvl w:val="0"/>
                <w:numId w:val="59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thök në 2028 ic.</w:t>
            </w:r>
          </w:p>
        </w:tc>
      </w:tr>
      <w:tr w:rsidR="005870B9" w:rsidRPr="003A08B9" w14:paraId="7CAC7BF2" w14:textId="77777777" w:rsidTr="003A08B9">
        <w:tc>
          <w:tcPr>
            <w:tcW w:w="2551" w:type="dxa"/>
            <w:vAlign w:val="center"/>
          </w:tcPr>
          <w:p w14:paraId="4DD5A040" w14:textId="77777777" w:rsidR="00115682" w:rsidRPr="003A08B9" w:rsidRDefault="00115682" w:rsidP="00B147C6">
            <w:pPr>
              <w:pStyle w:val="Image"/>
              <w:spacing w:before="360" w:after="0"/>
              <w:rPr>
                <w:rFonts w:ascii="Arial" w:hAnsi="Arial" w:cs="Arial"/>
              </w:rPr>
            </w:pPr>
          </w:p>
        </w:tc>
        <w:tc>
          <w:tcPr>
            <w:tcW w:w="6576" w:type="dxa"/>
            <w:vAlign w:val="center"/>
          </w:tcPr>
          <w:p w14:paraId="17719D4E" w14:textId="77777777" w:rsidR="00115682" w:rsidRPr="003A08B9" w:rsidRDefault="003A08B9" w:rsidP="00B147C6">
            <w:pPr>
              <w:spacing w:before="36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Ɣok cë Ajuɛɛrë/Aguiɛɛr kë Loi looi wɛ̈në:</w:t>
            </w:r>
          </w:p>
        </w:tc>
      </w:tr>
      <w:tr w:rsidR="005870B9" w:rsidRPr="003A08B9" w14:paraId="043524A0" w14:textId="77777777" w:rsidTr="003A08B9">
        <w:tc>
          <w:tcPr>
            <w:tcW w:w="2551" w:type="dxa"/>
            <w:vAlign w:val="center"/>
          </w:tcPr>
          <w:p w14:paraId="001BDF1D" w14:textId="77777777" w:rsidR="00286147" w:rsidRPr="003A08B9" w:rsidRDefault="003A08B9" w:rsidP="00B147C6">
            <w:pPr>
              <w:pStyle w:val="Image"/>
              <w:spacing w:before="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0704" behindDoc="0" locked="0" layoutInCell="1" allowOverlap="1" wp14:anchorId="78C998F3" wp14:editId="370415BB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337185</wp:posOffset>
                      </wp:positionV>
                      <wp:extent cx="892175" cy="450215"/>
                      <wp:effectExtent l="0" t="0" r="3175" b="6985"/>
                      <wp:wrapNone/>
                      <wp:docPr id="13977587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BBEC95" w14:textId="3AA4043D" w:rsidR="00682BCF" w:rsidRPr="00582CFD" w:rsidRDefault="00682BCF" w:rsidP="00A46186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582CF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Käŋ tiam </w:t>
                                  </w:r>
                                  <w:r w:rsidRPr="00582CF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br/>
                                    <w:t>keek waaric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C998F3" id="_x0000_s1044" type="#_x0000_t202" style="position:absolute;left:0;text-align:left;margin-left:20.4pt;margin-top:26.55pt;width:70.25pt;height:35.4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" filled="f" stroked="f">
                      <v:textbox inset="0,0,0,0">
                        <w:txbxContent>
                          <w:p w14:paraId="4ABBEC95" w14:textId="3AA4043D" w:rsidR="00682BCF" w:rsidRPr="00582CFD" w:rsidRDefault="00682BCF" w:rsidP="00A46186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582CFD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Käŋ tiam </w:t>
                            </w:r>
                            <w:r w:rsidRPr="00582CFD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  <w:t>keek waaric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23867" w:rsidRPr="003A08B9">
              <w:rPr>
                <w:rFonts w:ascii="Arial" w:hAnsi="Arial" w:cs="Arial"/>
                <w:noProof/>
              </w:rPr>
              <w:drawing>
                <wp:inline distT="0" distB="0" distL="0" distR="0" wp14:anchorId="61E541BE" wp14:editId="33180F8F">
                  <wp:extent cx="1482725" cy="1482725"/>
                  <wp:effectExtent l="0" t="0" r="3175" b="3175"/>
                  <wp:docPr id="872201833" name="Picture 20" descr="Warɛŋ ë kä tiam keek nyooth warɛŋ cï gɔ̈t kenë gï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201833" name="Picture 20" descr="Warɛŋ ë kä tiam keek nyooth warɛŋ cï gɔ̈t kenë gït."/>
                          <pic:cNvPicPr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84B1A1A" w14:textId="77777777" w:rsidR="00286147" w:rsidRPr="003A08B9" w:rsidRDefault="003A08B9" w:rsidP="00C1107A">
            <w:pPr>
              <w:pStyle w:val="ListParagraph"/>
              <w:numPr>
                <w:ilvl w:val="0"/>
                <w:numId w:val="62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kën wïcku buku looi agoku käkuan wïcku keek në tiäm dööt në Ajuɛɛr Loi ic waaric</w:t>
            </w:r>
          </w:p>
        </w:tc>
      </w:tr>
      <w:tr w:rsidR="005870B9" w:rsidRPr="003A08B9" w14:paraId="0C51B2C5" w14:textId="77777777" w:rsidTr="003A08B9">
        <w:tc>
          <w:tcPr>
            <w:tcW w:w="2551" w:type="dxa"/>
            <w:vAlign w:val="center"/>
          </w:tcPr>
          <w:p w14:paraId="05CAD370" w14:textId="77777777" w:rsidR="00927762" w:rsidRPr="003A08B9" w:rsidRDefault="003A08B9" w:rsidP="00B147C6">
            <w:pPr>
              <w:pStyle w:val="Image"/>
              <w:spacing w:before="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3D19AC41" wp14:editId="1CF20225">
                  <wp:extent cx="1482725" cy="1482725"/>
                  <wp:effectExtent l="0" t="0" r="3175" b="3175"/>
                  <wp:docPr id="547033466" name="Picture 22" descr="Akuut de kɔc loi amat ku aa tïŋ/caar warɛɛk yiic atö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33466" name="Picture 22" descr="Akuut de kɔc loi amat ku aa tïŋ/caar warɛɛk yiic atök.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11E23D6" w14:textId="77777777" w:rsidR="00927762" w:rsidRPr="003A08B9" w:rsidRDefault="003A08B9" w:rsidP="00A24C20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tën cït të bïï ɣok luï në kuatë luɔɔi waaric </w:t>
            </w:r>
          </w:p>
        </w:tc>
      </w:tr>
      <w:tr w:rsidR="005870B9" w:rsidRPr="003A08B9" w14:paraId="1FFC7C4F" w14:textId="77777777" w:rsidTr="003A08B9">
        <w:tc>
          <w:tcPr>
            <w:tcW w:w="2551" w:type="dxa"/>
            <w:vAlign w:val="center"/>
          </w:tcPr>
          <w:p w14:paraId="3543E3DE" w14:textId="77777777" w:rsidR="00927762" w:rsidRPr="003A08B9" w:rsidRDefault="003A08B9" w:rsidP="00B147C6">
            <w:pPr>
              <w:pStyle w:val="Image"/>
              <w:spacing w:before="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0B4918B1" wp14:editId="0E44EA36">
                  <wp:extent cx="1482725" cy="1482725"/>
                  <wp:effectExtent l="0" t="0" r="3175" b="3175"/>
                  <wp:docPr id="1018014406" name="Picture 21" descr="Duöt de warɛɛk ë nïn ë pɛi nyuɔɔth ku aläma de thiëc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014406" name="Picture 21" descr="Duöt de warɛɛk ë nïn ë pɛi nyuɔɔth ku aläma de thiëc.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8898D40" w14:textId="77777777" w:rsidR="00927762" w:rsidRPr="003A08B9" w:rsidRDefault="003A08B9" w:rsidP="00A24C20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kaam cït kë bï ɣok luuï në kuatë luɔɔi yic waaric</w:t>
            </w:r>
          </w:p>
        </w:tc>
      </w:tr>
      <w:tr w:rsidR="005870B9" w:rsidRPr="003A08B9" w14:paraId="40D01A29" w14:textId="77777777" w:rsidTr="003A08B9">
        <w:tc>
          <w:tcPr>
            <w:tcW w:w="2551" w:type="dxa"/>
            <w:vAlign w:val="center"/>
          </w:tcPr>
          <w:p w14:paraId="3439B50C" w14:textId="77777777" w:rsidR="00927762" w:rsidRPr="003A08B9" w:rsidRDefault="003A08B9" w:rsidP="00B147C6">
            <w:pPr>
              <w:pStyle w:val="Image"/>
              <w:spacing w:before="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2752" behindDoc="0" locked="0" layoutInCell="1" allowOverlap="1" wp14:anchorId="04D9DE08" wp14:editId="1A333DAA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286385</wp:posOffset>
                      </wp:positionV>
                      <wp:extent cx="892175" cy="197485"/>
                      <wp:effectExtent l="0" t="0" r="3175" b="12065"/>
                      <wp:wrapNone/>
                      <wp:docPr id="19684925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1974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274178" w14:textId="77777777" w:rsidR="00682BCF" w:rsidRPr="00582CFD" w:rsidRDefault="00682BCF" w:rsidP="00A46186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582CF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Käŋ ee yök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D9DE08" id="_x0000_s1045" type="#_x0000_t202" style="position:absolute;left:0;text-align:left;margin-left:21.65pt;margin-top:22.55pt;width:70.25pt;height:15.5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" filled="f" stroked="f">
                      <v:textbox inset="0,0,0,0">
                        <w:txbxContent>
                          <w:p w14:paraId="31274178" w14:textId="77777777" w:rsidR="00682BCF" w:rsidRPr="00582CFD" w:rsidRDefault="00682BCF" w:rsidP="00A46186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582CF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Käŋ ee yök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47C6" w:rsidRPr="003A08B9">
              <w:rPr>
                <w:rFonts w:ascii="Arial" w:hAnsi="Arial" w:cs="Arial"/>
                <w:noProof/>
              </w:rPr>
              <w:drawing>
                <wp:inline distT="0" distB="0" distL="0" distR="0" wp14:anchorId="4852C802" wp14:editId="2ACFCAE5">
                  <wp:extent cx="1482725" cy="1482725"/>
                  <wp:effectExtent l="0" t="0" r="3175" b="3175"/>
                  <wp:docPr id="1895519860" name="Picture 23" descr="Warɛŋë käŋ ee yök nyooth warɛŋ cï gɔ̈t kenë gït tö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519860" name="Picture 23" descr="Warɛŋë käŋ ee yök nyooth warɛŋ cï gɔ̈t kenë gït tök.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4E358BD" w14:textId="77777777" w:rsidR="00927762" w:rsidRPr="003A08B9" w:rsidRDefault="003A08B9" w:rsidP="00A24C20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yen käŋ ee yök ke luɔi waaric.</w:t>
            </w:r>
          </w:p>
        </w:tc>
      </w:tr>
      <w:tr w:rsidR="005870B9" w:rsidRPr="003A08B9" w14:paraId="051EB61F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0A886606" w14:textId="77777777" w:rsidR="00153FC3" w:rsidRPr="003A08B9" w:rsidRDefault="003A08B9" w:rsidP="000F3FD8">
            <w:pPr>
              <w:pStyle w:val="Image"/>
              <w:spacing w:before="12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00A788B0" wp14:editId="36338514">
                  <wp:extent cx="1483200" cy="1483200"/>
                  <wp:effectExtent l="0" t="0" r="3175" b="3175"/>
                  <wp:docPr id="2137475017" name="Picture 24" descr="Raan tïŋ warɛ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475017" name="Picture 24" descr="Raan tïŋ warɛk.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2" r="9666" b="148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DBEA077" w14:textId="77777777" w:rsidR="00153FC3" w:rsidRPr="003A08B9" w:rsidRDefault="003A08B9" w:rsidP="000F3FD8">
            <w:pPr>
              <w:spacing w:before="12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Ɣok bë Ajuɛɛrë/Aguiɛɛr kë Loi kënë looi agoku ciaath en të leer Ajuɛɛr tueŋ thïn.</w:t>
            </w:r>
          </w:p>
        </w:tc>
      </w:tr>
      <w:tr w:rsidR="005870B9" w:rsidRPr="003A08B9" w14:paraId="2FD37485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063D8248" w14:textId="77777777" w:rsidR="00115682" w:rsidRPr="003A08B9" w:rsidRDefault="003A08B9" w:rsidP="009B4B96">
            <w:pPr>
              <w:pStyle w:val="Image"/>
              <w:spacing w:before="120" w:after="12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7185327F" wp14:editId="1DEF1C76">
                  <wp:extent cx="1482725" cy="1482725"/>
                  <wp:effectExtent l="0" t="0" r="3175" b="3175"/>
                  <wp:docPr id="476514506" name="Picture 24" descr="Thura de wɛ̈ptha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514506" name="Picture 24" descr="Thura de wɛ̈pthait.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0BBAE6C" w14:textId="77777777" w:rsidR="00927762" w:rsidRPr="003A08B9" w:rsidRDefault="003A08B9" w:rsidP="00927762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Yïn lëu ba Ajuɛɛrë/Aguiɛɛr këdan Loi yök në wɛ̈pthaitda yic.</w:t>
            </w:r>
          </w:p>
          <w:p w14:paraId="3B1F036E" w14:textId="77777777" w:rsidR="00115682" w:rsidRPr="003A08B9" w:rsidRDefault="00000000" w:rsidP="00927762">
            <w:pPr>
              <w:rPr>
                <w:rFonts w:ascii="Arial" w:hAnsi="Arial" w:cs="Arial"/>
              </w:rPr>
            </w:pPr>
            <w:hyperlink r:id="rId123" w:history="1">
              <w:r w:rsidR="006F12B2" w:rsidRPr="003A08B9">
                <w:rPr>
                  <w:rStyle w:val="Hyperlink"/>
                  <w:rFonts w:ascii="Arial" w:hAnsi="Arial" w:cs="Arial"/>
                </w:rPr>
                <w:t>www.ndis.gov.au/CALD</w:t>
              </w:r>
            </w:hyperlink>
            <w:r w:rsidR="006F12B2" w:rsidRPr="003A08B9">
              <w:rPr>
                <w:rFonts w:ascii="Arial" w:hAnsi="Arial" w:cs="Arial"/>
              </w:rPr>
              <w:t xml:space="preserve"> </w:t>
            </w:r>
          </w:p>
        </w:tc>
      </w:tr>
      <w:tr w:rsidR="005870B9" w:rsidRPr="003A08B9" w14:paraId="18293318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5E29E449" w14:textId="77777777" w:rsidR="00A35DF3" w:rsidRPr="003A08B9" w:rsidRDefault="003A08B9" w:rsidP="009B4B96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4800" behindDoc="0" locked="0" layoutInCell="1" allowOverlap="1" wp14:anchorId="7923AB1D" wp14:editId="686865FA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510540</wp:posOffset>
                      </wp:positionV>
                      <wp:extent cx="892175" cy="197485"/>
                      <wp:effectExtent l="0" t="0" r="3175" b="12065"/>
                      <wp:wrapNone/>
                      <wp:docPr id="206078866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1974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B25E84" w14:textId="77777777" w:rsidR="00682BCF" w:rsidRPr="00582CFD" w:rsidRDefault="00682BCF" w:rsidP="00052C01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22"/>
                                      <w:lang w:val="en-PH"/>
                                    </w:rPr>
                                  </w:pPr>
                                  <w:r w:rsidRPr="00582CF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22"/>
                                    </w:rPr>
                                    <w:t>Kuɛ̈n Piɔlic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23AB1D" id="_x0000_s1046" type="#_x0000_t202" style="position:absolute;left:0;text-align:left;margin-left:22.7pt;margin-top:40.2pt;width:70.25pt;height:15.5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" filled="f" stroked="f">
                      <v:textbox inset="0,0,0,0">
                        <w:txbxContent>
                          <w:p w14:paraId="1AB25E84" w14:textId="77777777" w:rsidR="00682BCF" w:rsidRPr="00582CFD" w:rsidRDefault="00682BCF" w:rsidP="00052C01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en-PH"/>
                              </w:rPr>
                            </w:pPr>
                            <w:r w:rsidRPr="00582CFD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2"/>
                              </w:rPr>
                              <w:t>Kuɛ̈n Piɔlic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3C1A" w:rsidRPr="003A08B9">
              <w:rPr>
                <w:rFonts w:ascii="Arial" w:hAnsi="Arial" w:cs="Arial"/>
                <w:noProof/>
              </w:rPr>
              <w:drawing>
                <wp:inline distT="0" distB="0" distL="0" distR="0" wp14:anchorId="081D1E23" wp14:editId="6019D0EC">
                  <wp:extent cx="1482725" cy="1482725"/>
                  <wp:effectExtent l="0" t="0" r="3175" b="3175"/>
                  <wp:docPr id="562722201" name="Picture 25" descr="Kɔmpiöta nyooth warɛŋ Kɔ̈c/piɔl Kuɛ̈n ic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722201" name="Picture 25" descr="Kɔmpiöta nyooth warɛŋ Kɔ̈c/piɔl Kuɛ̈n ic."/>
                          <pic:cNvPicPr/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827B9C9" w14:textId="77777777" w:rsidR="00A35DF3" w:rsidRPr="003A08B9" w:rsidRDefault="003A08B9" w:rsidP="00927762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Ku yïn lëu kuba Bak de Kuɛ̈n piɔlic Ajuɛɛrë Loi yök në wɛ̈pthaitda yic.</w:t>
            </w:r>
          </w:p>
          <w:p w14:paraId="770F11C2" w14:textId="77777777" w:rsidR="00A35DF3" w:rsidRPr="003A08B9" w:rsidRDefault="00000000" w:rsidP="00927762">
            <w:pPr>
              <w:rPr>
                <w:rFonts w:ascii="Arial" w:hAnsi="Arial" w:cs="Arial"/>
                <w:highlight w:val="yellow"/>
              </w:rPr>
            </w:pPr>
            <w:hyperlink r:id="rId125" w:history="1">
              <w:r w:rsidR="006F12B2" w:rsidRPr="003A08B9">
                <w:rPr>
                  <w:rStyle w:val="Hyperlink"/>
                  <w:rFonts w:ascii="Arial" w:hAnsi="Arial" w:cs="Arial"/>
                </w:rPr>
                <w:t>www.ndis.gov.au/CALD</w:t>
              </w:r>
            </w:hyperlink>
            <w:r w:rsidR="006F12B2" w:rsidRPr="003A08B9">
              <w:rPr>
                <w:rFonts w:ascii="Arial" w:hAnsi="Arial" w:cs="Arial"/>
              </w:rPr>
              <w:t xml:space="preserve"> </w:t>
            </w:r>
          </w:p>
        </w:tc>
      </w:tr>
      <w:tr w:rsidR="005870B9" w:rsidRPr="003A08B9" w14:paraId="715731F9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7F99DDAE" w14:textId="77777777" w:rsidR="00927762" w:rsidRPr="003A08B9" w:rsidRDefault="003A08B9" w:rsidP="00463A40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6848" behindDoc="0" locked="0" layoutInCell="1" allowOverlap="1" wp14:anchorId="5970CE04" wp14:editId="579C58F3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439420</wp:posOffset>
                      </wp:positionV>
                      <wp:extent cx="892175" cy="197485"/>
                      <wp:effectExtent l="0" t="0" r="3175" b="12065"/>
                      <wp:wrapNone/>
                      <wp:docPr id="12001055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1974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04EEF6" w14:textId="77777777" w:rsidR="00682BCF" w:rsidRPr="00582CFD" w:rsidRDefault="00682BCF" w:rsidP="00FB4F76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582CF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Guɛl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0CE04" id="_x0000_s1047" type="#_x0000_t202" style="position:absolute;left:0;text-align:left;margin-left:22.75pt;margin-top:34.6pt;width:70.25pt;height:15.5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" filled="f" stroked="f">
                      <v:textbox inset="0,0,0,0">
                        <w:txbxContent>
                          <w:p w14:paraId="1204EEF6" w14:textId="77777777" w:rsidR="00682BCF" w:rsidRPr="00582CFD" w:rsidRDefault="00682BCF" w:rsidP="00FB4F76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582CFD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Guɛl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0273" w:rsidRPr="003A08B9">
              <w:rPr>
                <w:rFonts w:ascii="Arial" w:hAnsi="Arial" w:cs="Arial"/>
                <w:noProof/>
              </w:rPr>
              <w:drawing>
                <wp:inline distT="0" distB="0" distL="0" distR="0" wp14:anchorId="240D58E4" wp14:editId="2F17EAE9">
                  <wp:extent cx="1482725" cy="1482725"/>
                  <wp:effectExtent l="0" t="0" r="3175" b="3175"/>
                  <wp:docPr id="338417840" name="Picture 25" descr="Warɛŋë guɛ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417840" name="Picture 25" descr="Warɛŋë guɛl."/>
                          <pic:cNvPicPr/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CDA64BB" w14:textId="77777777" w:rsidR="00927762" w:rsidRPr="003A08B9" w:rsidRDefault="003A08B9" w:rsidP="00927762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Në akär de 2024 ic, ɣok bë guɛldan ë lon cuku looi wɛ̈thɛɛr rɔm agoku Ajuɛɛr Loi kuɔny.</w:t>
            </w:r>
          </w:p>
        </w:tc>
      </w:tr>
      <w:tr w:rsidR="005870B9" w:rsidRPr="003A08B9" w14:paraId="52642957" w14:textId="77777777" w:rsidTr="003A08B9">
        <w:tc>
          <w:tcPr>
            <w:tcW w:w="2551" w:type="dxa"/>
            <w:vAlign w:val="center"/>
          </w:tcPr>
          <w:p w14:paraId="392507B5" w14:textId="77777777" w:rsidR="00927762" w:rsidRPr="003A08B9" w:rsidRDefault="003A08B9" w:rsidP="009B4B96">
            <w:pPr>
              <w:pStyle w:val="Image"/>
              <w:spacing w:before="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439BBC71" wp14:editId="4899260C">
                  <wp:extent cx="1482725" cy="1482725"/>
                  <wp:effectExtent l="0" t="0" r="3175" b="3175"/>
                  <wp:docPr id="701275079" name="Picture 26" descr="Raan kenë ayɔ̈ŋ ë ja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275079" name="Picture 26" descr="Raan kenë ayɔ̈ŋ ë jam.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CA5741B" w14:textId="77777777" w:rsidR="00927762" w:rsidRPr="003A08B9" w:rsidRDefault="003A08B9" w:rsidP="00927762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Ku ɣok bë kɔc kɔ̈c thiëëc kubïk kën yekï tak në biäk Ajuɛɛr rɔm/jäämic.</w:t>
            </w:r>
          </w:p>
        </w:tc>
      </w:tr>
    </w:tbl>
    <w:p w14:paraId="6792E045" w14:textId="77777777" w:rsidR="009B4B96" w:rsidRPr="003A08B9" w:rsidRDefault="003A08B9">
      <w:pPr>
        <w:rPr>
          <w:rFonts w:ascii="Arial" w:hAnsi="Arial" w:cs="Arial"/>
        </w:rPr>
      </w:pPr>
      <w:r w:rsidRPr="003A08B9">
        <w:rPr>
          <w:rFonts w:ascii="Arial" w:hAnsi="Arial" w:cs="Arial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870B9" w:rsidRPr="003A08B9" w14:paraId="2F65D64F" w14:textId="77777777" w:rsidTr="003A08B9">
        <w:tc>
          <w:tcPr>
            <w:tcW w:w="2551" w:type="dxa"/>
            <w:vAlign w:val="center"/>
          </w:tcPr>
          <w:p w14:paraId="08B2A5F7" w14:textId="77777777" w:rsidR="00927762" w:rsidRPr="003A08B9" w:rsidRDefault="00927762" w:rsidP="000F3FD8">
            <w:pPr>
              <w:pStyle w:val="Image"/>
              <w:spacing w:before="360" w:after="0"/>
              <w:rPr>
                <w:rFonts w:ascii="Arial" w:hAnsi="Arial" w:cs="Arial"/>
              </w:rPr>
            </w:pPr>
          </w:p>
        </w:tc>
        <w:tc>
          <w:tcPr>
            <w:tcW w:w="6576" w:type="dxa"/>
            <w:vAlign w:val="center"/>
          </w:tcPr>
          <w:p w14:paraId="4895A19D" w14:textId="77777777" w:rsidR="00927762" w:rsidRPr="003A08B9" w:rsidRDefault="003A08B9" w:rsidP="000F3FD8">
            <w:pPr>
              <w:spacing w:before="36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Kënë anɔŋic:</w:t>
            </w:r>
          </w:p>
        </w:tc>
      </w:tr>
      <w:tr w:rsidR="005870B9" w:rsidRPr="003A08B9" w14:paraId="6B05EC7E" w14:textId="77777777" w:rsidTr="003A08B9">
        <w:tc>
          <w:tcPr>
            <w:tcW w:w="2551" w:type="dxa"/>
            <w:vAlign w:val="center"/>
          </w:tcPr>
          <w:p w14:paraId="70DB591B" w14:textId="77777777" w:rsidR="00723BCB" w:rsidRPr="003A08B9" w:rsidRDefault="003A08B9" w:rsidP="00463A40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365582E3" wp14:editId="098B00DB">
                  <wp:extent cx="1482725" cy="1482725"/>
                  <wp:effectExtent l="0" t="0" r="3175" b="3175"/>
                  <wp:docPr id="758162148" name="Picture 26" descr="Akutnhom ë kɔc ke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162148" name="Picture 26" descr="Akutnhom ë kɔc ke CALD.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F65ACB" w14:textId="77777777" w:rsidR="00723BCB" w:rsidRPr="003A08B9" w:rsidRDefault="003A08B9" w:rsidP="00927762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Kɔc CALD cë riäi</w:t>
            </w:r>
          </w:p>
        </w:tc>
      </w:tr>
      <w:tr w:rsidR="005870B9" w:rsidRPr="003A08B9" w14:paraId="4741A343" w14:textId="77777777" w:rsidTr="003A08B9">
        <w:tc>
          <w:tcPr>
            <w:tcW w:w="2551" w:type="dxa"/>
            <w:vAlign w:val="center"/>
          </w:tcPr>
          <w:p w14:paraId="5D4E9A4E" w14:textId="77777777" w:rsidR="00723BCB" w:rsidRPr="003A08B9" w:rsidRDefault="003A08B9" w:rsidP="00463A40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34AC827D" wp14:editId="5916C056">
                  <wp:extent cx="1482725" cy="1482725"/>
                  <wp:effectExtent l="0" t="0" r="3175" b="3175"/>
                  <wp:docPr id="919010098" name="Picture 27" descr="Akutnhom ë kɔc cë piöc në amära de mäktäp nhom tueŋ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010098" name="Picture 27" descr="Akutnhom ë kɔc cë piöc në amära de mäktäp nhom tueŋ.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B8277FB" w14:textId="77777777" w:rsidR="00723BCB" w:rsidRPr="003A08B9" w:rsidRDefault="003A08B9" w:rsidP="00927762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amatnhïïm/Akutnhïïm ke wuöt</w:t>
            </w:r>
          </w:p>
        </w:tc>
      </w:tr>
      <w:tr w:rsidR="005870B9" w:rsidRPr="003A08B9" w14:paraId="06C2ADC7" w14:textId="77777777" w:rsidTr="003A08B9">
        <w:tc>
          <w:tcPr>
            <w:tcW w:w="2551" w:type="dxa"/>
            <w:vAlign w:val="center"/>
          </w:tcPr>
          <w:p w14:paraId="3C211B54" w14:textId="77777777" w:rsidR="00723BCB" w:rsidRPr="003A08B9" w:rsidRDefault="003A08B9" w:rsidP="00463A40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58DD95A8" wp14:editId="47C335E2">
                  <wp:extent cx="1482725" cy="1482725"/>
                  <wp:effectExtent l="0" t="0" r="3175" b="3175"/>
                  <wp:docPr id="1470545733" name="Picture 28" descr="Kɔc kaa 3 tɔ̈u ayääk ke jam kaa 2 cök piiny. Ayɔ̈ŋ töŋ ë jam ee nyooth në cin bundït cïï jat nhial. Ayɔ̈ŋ ë jam dɛ̈t e anyooth cin bundït cï wɛl nhom pin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545733" name="Picture 28" descr="Kɔc kaa 3 tɔ̈u ayääk ke jam kaa 2 cök piiny. Ayɔ̈ŋ töŋ ë jam ee nyooth në cin bundït cïï jat nhial. Ayɔ̈ŋ ë jam dɛ̈t e anyooth cin bundït cï wɛl nhom piny.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D22451F" w14:textId="77777777" w:rsidR="00723BCB" w:rsidRPr="003A08B9" w:rsidRDefault="003A08B9" w:rsidP="00723BCB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akutnhïïm de wëët cië tɔ̈u në NDIA yic.</w:t>
            </w:r>
          </w:p>
        </w:tc>
      </w:tr>
      <w:tr w:rsidR="005870B9" w:rsidRPr="003A08B9" w14:paraId="79705DEA" w14:textId="77777777" w:rsidTr="003A08B9">
        <w:tc>
          <w:tcPr>
            <w:tcW w:w="2551" w:type="dxa"/>
            <w:vAlign w:val="center"/>
          </w:tcPr>
          <w:p w14:paraId="759153E7" w14:textId="77777777" w:rsidR="003267DF" w:rsidRPr="003A08B9" w:rsidRDefault="003A08B9" w:rsidP="000F3FD8">
            <w:pPr>
              <w:pStyle w:val="Image"/>
              <w:spacing w:before="96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26F6EF80" wp14:editId="6A4ED784">
                  <wp:extent cx="1482725" cy="1482725"/>
                  <wp:effectExtent l="0" t="0" r="3175" b="3175"/>
                  <wp:docPr id="1672192175" name="Picture 27" descr="Raan gɔ̈t në warɛk ic tɔ̈u në ayɔ̈ŋ ë tɛ̈k cök ciëën. Ayɔ̈ŋ ë tɛ̈k nyooth cin bundït cï jat nhial kenë kën cï thuör thok winh-daŋga cï nyuɔɔth nhi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192175" name="Picture 27" descr="Raan gɔ̈t në warɛk ic tɔ̈u në ayɔ̈ŋ ë tɛ̈k cök ciëën. Ayɔ̈ŋ ë tɛ̈k nyooth cin bundït cï jat nhial kenë kën cï thuör thok winh-daŋga cï nyuɔɔth nhial.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34CAFFD" w14:textId="77777777" w:rsidR="003267DF" w:rsidRPr="003A08B9" w:rsidRDefault="003A08B9" w:rsidP="000F3FD8">
            <w:pPr>
              <w:spacing w:before="96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Kënë abë ɣok kuɔny agoku biäk Ajuɛɛr Loi:</w:t>
            </w:r>
          </w:p>
          <w:p w14:paraId="10086C7B" w14:textId="77777777" w:rsidR="003267DF" w:rsidRPr="003A08B9" w:rsidRDefault="003A08B9" w:rsidP="00A24C20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luï apiɛth deetic</w:t>
            </w:r>
          </w:p>
          <w:p w14:paraId="2E366FEB" w14:textId="77777777" w:rsidR="003267DF" w:rsidRPr="003A08B9" w:rsidRDefault="003A08B9" w:rsidP="00A24C20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wïc bï cɔ̈kpiny deetic.</w:t>
            </w:r>
          </w:p>
        </w:tc>
      </w:tr>
    </w:tbl>
    <w:p w14:paraId="66CFC826" w14:textId="77777777" w:rsidR="0028416F" w:rsidRPr="003A08B9" w:rsidRDefault="003A08B9" w:rsidP="00C1107A">
      <w:pPr>
        <w:rPr>
          <w:rFonts w:ascii="Arial" w:hAnsi="Arial" w:cs="Arial"/>
        </w:rPr>
      </w:pPr>
      <w:r w:rsidRPr="003A08B9">
        <w:rPr>
          <w:rFonts w:ascii="Arial" w:hAnsi="Arial" w:cs="Arial"/>
        </w:rPr>
        <w:br w:type="page"/>
      </w:r>
    </w:p>
    <w:p w14:paraId="4C3E5A9B" w14:textId="77777777" w:rsidR="00493D5D" w:rsidRPr="003A08B9" w:rsidRDefault="003A08B9" w:rsidP="00DD389A">
      <w:pPr>
        <w:pStyle w:val="Heading2"/>
        <w:rPr>
          <w:rFonts w:ascii="Arial" w:hAnsi="Arial" w:cs="Arial"/>
        </w:rPr>
      </w:pPr>
      <w:bookmarkStart w:id="100" w:name="_Toc256000006"/>
      <w:bookmarkStart w:id="101" w:name="_Toc12634029"/>
      <w:bookmarkStart w:id="102" w:name="_Toc12636487"/>
      <w:bookmarkStart w:id="103" w:name="_Toc43391451"/>
      <w:bookmarkStart w:id="104" w:name="_Toc43391513"/>
      <w:r w:rsidRPr="003A08B9">
        <w:rPr>
          <w:rFonts w:ascii="Arial" w:hAnsi="Arial" w:cs="Arial"/>
        </w:rPr>
        <w:lastRenderedPageBreak/>
        <w:t>Thön gäk/dït</w:t>
      </w:r>
      <w:bookmarkEnd w:id="100"/>
      <w:bookmarkEnd w:id="101"/>
      <w:bookmarkEnd w:id="102"/>
      <w:bookmarkEnd w:id="103"/>
      <w:bookmarkEnd w:id="104"/>
    </w:p>
    <w:p w14:paraId="0F26CF5E" w14:textId="77777777" w:rsidR="008A5DB9" w:rsidRPr="003A08B9" w:rsidRDefault="003A08B9" w:rsidP="008A5DB9">
      <w:pPr>
        <w:rPr>
          <w:rFonts w:ascii="Arial" w:hAnsi="Arial" w:cs="Arial"/>
          <w:lang w:val="x-none" w:eastAsia="x-none"/>
        </w:rPr>
      </w:pPr>
      <w:r w:rsidRPr="003A08B9">
        <w:rPr>
          <w:rFonts w:ascii="Arial" w:hAnsi="Arial" w:cs="Arial"/>
        </w:rPr>
        <w:t>Tënë thön gäk në biäk ee ajuɛɛr kënë, ke yïïn yuöpë/cɔl ɣook.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870B9" w:rsidRPr="003A08B9" w14:paraId="2FBCD82F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EEE0191" w14:textId="77777777" w:rsidR="00493D5D" w:rsidRPr="003A08B9" w:rsidRDefault="003A08B9" w:rsidP="00463A40">
            <w:pPr>
              <w:pStyle w:val="Image"/>
              <w:rPr>
                <w:rFonts w:ascii="Arial" w:hAnsi="Arial" w:cs="Arial"/>
                <w:lang w:eastAsia="en-AU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6DAED0DF" wp14:editId="668FE6C2">
                  <wp:extent cx="1440000" cy="1440000"/>
                  <wp:effectExtent l="0" t="0" r="8255" b="8255"/>
                  <wp:docPr id="3" name="Picture 3" descr="Thura de wɛ̈ptha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Thura de wɛ̈pthai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BBF0F42" w14:textId="77777777" w:rsidR="00153FC3" w:rsidRPr="003A08B9" w:rsidRDefault="003A08B9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Yïn lëu ba wɛ̈pthaitda neem.</w:t>
            </w:r>
          </w:p>
          <w:p w14:paraId="1BB95349" w14:textId="77777777" w:rsidR="00493D5D" w:rsidRPr="003A08B9" w:rsidRDefault="00000000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bCs/>
              </w:rPr>
            </w:pPr>
            <w:hyperlink r:id="rId133" w:history="1">
              <w:r w:rsidR="00153FC3" w:rsidRPr="003A08B9">
                <w:rPr>
                  <w:rStyle w:val="Hyperlink"/>
                  <w:rFonts w:ascii="Arial" w:hAnsi="Arial" w:cs="Arial"/>
                  <w:bCs/>
                </w:rPr>
                <w:t>www.ndis.gov.au</w:t>
              </w:r>
            </w:hyperlink>
          </w:p>
        </w:tc>
      </w:tr>
      <w:tr w:rsidR="005870B9" w:rsidRPr="003A08B9" w14:paraId="651992C5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ABE538B" w14:textId="77777777" w:rsidR="00493D5D" w:rsidRPr="003A08B9" w:rsidRDefault="003A08B9" w:rsidP="00463A40">
            <w:pPr>
              <w:pStyle w:val="Image"/>
              <w:rPr>
                <w:rFonts w:ascii="Arial" w:hAnsi="Arial" w:cs="Arial"/>
                <w:lang w:eastAsia="en-AU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3994821C" wp14:editId="115039A7">
                  <wp:extent cx="1440000" cy="1440000"/>
                  <wp:effectExtent l="0" t="0" r="8255" b="8255"/>
                  <wp:docPr id="36" name="Picture 36" descr="Thura nyooth pu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Thura nyooth pu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297FED8" w14:textId="77777777" w:rsidR="00153FC3" w:rsidRPr="003A08B9" w:rsidRDefault="003A08B9" w:rsidP="001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Yïn lëu ba ɣok cɔl/yuöp.</w:t>
            </w:r>
          </w:p>
          <w:p w14:paraId="4C188E58" w14:textId="77777777" w:rsidR="00493D5D" w:rsidRPr="003A08B9" w:rsidRDefault="003A08B9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bCs/>
              </w:rPr>
            </w:pPr>
            <w:r w:rsidRPr="003A08B9">
              <w:rPr>
                <w:rStyle w:val="IntenseEmphasis1"/>
                <w:rFonts w:ascii="Arial" w:hAnsi="Arial" w:cs="Arial"/>
                <w:bCs/>
              </w:rPr>
              <w:t>1800 800 110</w:t>
            </w:r>
          </w:p>
        </w:tc>
      </w:tr>
      <w:tr w:rsidR="005870B9" w:rsidRPr="003A08B9" w14:paraId="4199ADA4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1207060" w14:textId="77777777" w:rsidR="00CD310C" w:rsidRPr="003A08B9" w:rsidRDefault="003A08B9" w:rsidP="00463A40">
            <w:pPr>
              <w:pStyle w:val="Image"/>
              <w:rPr>
                <w:rFonts w:ascii="Arial" w:hAnsi="Arial" w:cs="Arial"/>
                <w:lang w:eastAsia="en-AU"/>
              </w:rPr>
            </w:pPr>
            <w:r w:rsidRPr="003A08B9">
              <w:rPr>
                <w:rFonts w:ascii="Arial" w:hAnsi="Arial" w:cs="Arial"/>
                <w:noProof/>
                <w:lang w:eastAsia="en-AU"/>
              </w:rPr>
              <w:drawing>
                <wp:inline distT="0" distB="0" distL="0" distR="0" wp14:anchorId="4DC0681A" wp14:editId="69667C45">
                  <wp:extent cx="792000" cy="792000"/>
                  <wp:effectExtent l="0" t="0" r="8255" b="8255"/>
                  <wp:docPr id="15" name="Picture 15" descr="Kïn Pethbuk (Facebook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Kïn Pethbuk (Facebook)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483E06C" w14:textId="77777777" w:rsidR="00CD310C" w:rsidRPr="003A08B9" w:rsidRDefault="003A08B9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Yïn lëu ba ɣook biɔɔth në Facebook yic.</w:t>
            </w:r>
          </w:p>
          <w:p w14:paraId="02458F5E" w14:textId="77777777" w:rsidR="00CD310C" w:rsidRPr="003A08B9" w:rsidRDefault="00000000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Cs/>
              </w:rPr>
            </w:pPr>
            <w:hyperlink r:id="rId136" w:history="1">
              <w:r w:rsidR="00DE6B8B" w:rsidRPr="003A08B9">
                <w:rPr>
                  <w:rStyle w:val="Hyperlink"/>
                  <w:rFonts w:ascii="Arial" w:hAnsi="Arial" w:cs="Arial"/>
                  <w:bCs/>
                </w:rPr>
                <w:t>www.facebook.com/NDISAus</w:t>
              </w:r>
            </w:hyperlink>
          </w:p>
        </w:tc>
      </w:tr>
      <w:tr w:rsidR="005870B9" w:rsidRPr="003A08B9" w14:paraId="3894FE17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FA731AA" w14:textId="77777777" w:rsidR="00CD310C" w:rsidRPr="003A08B9" w:rsidRDefault="003A08B9" w:rsidP="00463A40">
            <w:pPr>
              <w:pStyle w:val="Image"/>
              <w:rPr>
                <w:rFonts w:ascii="Arial" w:hAnsi="Arial" w:cs="Arial"/>
                <w:lang w:eastAsia="en-AU"/>
              </w:rPr>
            </w:pPr>
            <w:r w:rsidRPr="003A08B9">
              <w:rPr>
                <w:rFonts w:ascii="Arial" w:hAnsi="Arial" w:cs="Arial"/>
                <w:noProof/>
                <w:lang w:eastAsia="en-AU"/>
              </w:rPr>
              <w:drawing>
                <wp:inline distT="0" distB="0" distL="0" distR="0" wp14:anchorId="1BBA4034" wp14:editId="533DDC43">
                  <wp:extent cx="792000" cy="792000"/>
                  <wp:effectExtent l="0" t="0" r="8255" b="8255"/>
                  <wp:docPr id="16" name="Picture 16" descr="Kïn Twitta (Twitter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Kïn Twitta (Twitter)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C29235F" w14:textId="77777777" w:rsidR="00CD310C" w:rsidRPr="003A08B9" w:rsidRDefault="003A08B9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Yïn lëu ba ɣook biɔɔth në Twitter yic.</w:t>
            </w:r>
          </w:p>
          <w:p w14:paraId="213EBA79" w14:textId="77777777" w:rsidR="00CD310C" w:rsidRPr="003A08B9" w:rsidRDefault="003A08B9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bCs/>
              </w:rPr>
            </w:pPr>
            <w:r w:rsidRPr="003A08B9">
              <w:rPr>
                <w:rStyle w:val="IntenseEmphasis1"/>
                <w:rFonts w:ascii="Arial" w:hAnsi="Arial" w:cs="Arial"/>
                <w:bCs/>
              </w:rPr>
              <w:t>@NDIS</w:t>
            </w:r>
          </w:p>
          <w:p w14:paraId="7E8467F4" w14:textId="77777777" w:rsidR="00771597" w:rsidRPr="003A08B9" w:rsidRDefault="003A08B9" w:rsidP="00771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Twitter ayee cɔl X ëyɛ.</w:t>
            </w:r>
          </w:p>
        </w:tc>
      </w:tr>
    </w:tbl>
    <w:p w14:paraId="46E49B56" w14:textId="77777777" w:rsidR="00AE2123" w:rsidRPr="003A08B9" w:rsidRDefault="003A08B9" w:rsidP="00AE2123">
      <w:pPr>
        <w:rPr>
          <w:rFonts w:ascii="Arial" w:hAnsi="Arial" w:cs="Arial"/>
          <w:sz w:val="32"/>
          <w:szCs w:val="26"/>
        </w:rPr>
      </w:pPr>
      <w:bookmarkStart w:id="105" w:name="_Toc43391514"/>
      <w:r w:rsidRPr="003A08B9">
        <w:rPr>
          <w:rFonts w:ascii="Arial" w:hAnsi="Arial" w:cs="Arial"/>
        </w:rPr>
        <w:br w:type="page"/>
      </w:r>
    </w:p>
    <w:p w14:paraId="4B280A0F" w14:textId="77777777" w:rsidR="00CD310C" w:rsidRPr="003A08B9" w:rsidRDefault="003A08B9" w:rsidP="00AA574A">
      <w:pPr>
        <w:pStyle w:val="Heading3"/>
        <w:rPr>
          <w:rFonts w:ascii="Arial" w:hAnsi="Arial" w:cs="Arial"/>
        </w:rPr>
      </w:pPr>
      <w:r w:rsidRPr="003A08B9">
        <w:rPr>
          <w:rFonts w:ascii="Arial" w:hAnsi="Arial" w:cs="Arial"/>
        </w:rPr>
        <w:lastRenderedPageBreak/>
        <w:t>Kuönyë kuba jam kenë ɣook</w:t>
      </w:r>
      <w:bookmarkEnd w:id="105"/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870B9" w:rsidRPr="003A08B9" w14:paraId="6B0BE7E1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A16B6CB" w14:textId="77777777" w:rsidR="00115682" w:rsidRPr="003A08B9" w:rsidRDefault="003A08B9" w:rsidP="00115682">
            <w:pPr>
              <w:pStyle w:val="Image"/>
              <w:spacing w:before="0" w:after="0"/>
              <w:rPr>
                <w:rFonts w:ascii="Arial" w:hAnsi="Arial" w:cs="Arial"/>
                <w:lang w:eastAsia="en-AU"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8896" behindDoc="0" locked="0" layoutInCell="1" allowOverlap="1" wp14:anchorId="0737DA39" wp14:editId="08F32565">
                      <wp:simplePos x="0" y="0"/>
                      <wp:positionH relativeFrom="column">
                        <wp:posOffset>578485</wp:posOffset>
                      </wp:positionH>
                      <wp:positionV relativeFrom="paragraph">
                        <wp:posOffset>423545</wp:posOffset>
                      </wp:positionV>
                      <wp:extent cx="449580" cy="147955"/>
                      <wp:effectExtent l="0" t="0" r="7620" b="4445"/>
                      <wp:wrapNone/>
                      <wp:docPr id="37674716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580" cy="1479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97D1DC" w14:textId="1335A004" w:rsidR="00BF6DDD" w:rsidRDefault="00BF6DDD" w:rsidP="004816E1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9"/>
                                      <w:szCs w:val="9"/>
                                    </w:rPr>
                                  </w:pPr>
                                  <w:r w:rsidRPr="004816E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9"/>
                                      <w:szCs w:val="9"/>
                                    </w:rPr>
                                    <w:t>J</w:t>
                                  </w:r>
                                  <w:r w:rsidR="00682BCF" w:rsidRPr="004816E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9"/>
                                      <w:szCs w:val="9"/>
                                    </w:rPr>
                                    <w:t>am ë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9"/>
                                      <w:szCs w:val="9"/>
                                    </w:rPr>
                                    <w:t xml:space="preserve"> </w:t>
                                  </w:r>
                                  <w:r w:rsidR="00682BCF" w:rsidRPr="004816E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9"/>
                                      <w:szCs w:val="9"/>
                                    </w:rPr>
                                    <w:t>gɛ̈të</w:t>
                                  </w:r>
                                </w:p>
                                <w:p w14:paraId="33235E24" w14:textId="3ADF4646" w:rsidR="00682BCF" w:rsidRPr="004816E1" w:rsidRDefault="00682BCF" w:rsidP="004816E1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Arial" w:hAnsi="Arial" w:cs="Arial"/>
                                      <w:sz w:val="9"/>
                                      <w:szCs w:val="9"/>
                                      <w:lang w:val="en-PH"/>
                                    </w:rPr>
                                  </w:pPr>
                                  <w:r w:rsidRPr="004816E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9"/>
                                      <w:szCs w:val="9"/>
                                    </w:rPr>
                                    <w:t>röt ɣɔnlany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37DA39" id="_x0000_s1048" type="#_x0000_t202" alt="&quot;&quot;" style="position:absolute;left:0;text-align:left;margin-left:45.55pt;margin-top:33.35pt;width:35.4pt;height:11.6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" filled="f" stroked="f">
                      <v:textbox inset="0,0,0,0">
                        <w:txbxContent>
                          <w:p w14:paraId="2297D1DC" w14:textId="1335A004" w:rsidR="00BF6DDD" w:rsidRDefault="00BF6DDD" w:rsidP="004816E1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9"/>
                                <w:szCs w:val="9"/>
                              </w:rPr>
                            </w:pPr>
                            <w:r w:rsidRPr="004816E1">
                              <w:rPr>
                                <w:rFonts w:ascii="Arial" w:hAnsi="Arial" w:cs="Arial"/>
                                <w:b/>
                                <w:bCs/>
                                <w:sz w:val="9"/>
                                <w:szCs w:val="9"/>
                              </w:rPr>
                              <w:t>J</w:t>
                            </w:r>
                            <w:r w:rsidR="00682BCF" w:rsidRPr="004816E1">
                              <w:rPr>
                                <w:rFonts w:ascii="Arial" w:hAnsi="Arial" w:cs="Arial"/>
                                <w:b/>
                                <w:bCs/>
                                <w:sz w:val="9"/>
                                <w:szCs w:val="9"/>
                              </w:rPr>
                              <w:t>am ë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9"/>
                                <w:szCs w:val="9"/>
                              </w:rPr>
                              <w:t xml:space="preserve"> </w:t>
                            </w:r>
                            <w:r w:rsidR="00682BCF" w:rsidRPr="004816E1">
                              <w:rPr>
                                <w:rFonts w:ascii="Arial" w:hAnsi="Arial" w:cs="Arial"/>
                                <w:b/>
                                <w:bCs/>
                                <w:sz w:val="9"/>
                                <w:szCs w:val="9"/>
                              </w:rPr>
                              <w:t>gɛ̈të</w:t>
                            </w:r>
                          </w:p>
                          <w:p w14:paraId="33235E24" w14:textId="3ADF4646" w:rsidR="00682BCF" w:rsidRPr="004816E1" w:rsidRDefault="00682BCF" w:rsidP="004816E1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Arial" w:hAnsi="Arial" w:cs="Arial"/>
                                <w:sz w:val="9"/>
                                <w:szCs w:val="9"/>
                                <w:lang w:val="en-PH"/>
                              </w:rPr>
                            </w:pPr>
                            <w:r w:rsidRPr="004816E1">
                              <w:rPr>
                                <w:rFonts w:ascii="Arial" w:hAnsi="Arial" w:cs="Arial"/>
                                <w:b/>
                                <w:bCs/>
                                <w:sz w:val="9"/>
                                <w:szCs w:val="9"/>
                              </w:rPr>
                              <w:t>röt ɣɔnlany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5682" w:rsidRPr="003A08B9">
              <w:rPr>
                <w:rFonts w:ascii="Arial" w:hAnsi="Arial" w:cs="Arial"/>
                <w:noProof/>
              </w:rPr>
              <w:drawing>
                <wp:inline distT="0" distB="0" distL="0" distR="0" wp14:anchorId="26866457" wp14:editId="0CC437AC">
                  <wp:extent cx="1440000" cy="1440000"/>
                  <wp:effectExtent l="0" t="0" r="8255" b="8255"/>
                  <wp:docPr id="23" name="Picture 23" descr="Thura ë wɛ̈ptha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Thura ë wɛ̈pthai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46F5F51" w14:textId="77777777" w:rsidR="00115682" w:rsidRPr="003A08B9" w:rsidRDefault="003A08B9" w:rsidP="008E234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Yïn lëu ba jam kenë ɣook ɣɔnlany ke yï loi në këde muɔŋ/abora ic nhiaal në eɛ̈pthaitda nhom. </w:t>
            </w:r>
          </w:p>
          <w:p w14:paraId="2FA86A89" w14:textId="77777777" w:rsidR="00115682" w:rsidRPr="003A08B9" w:rsidRDefault="00000000" w:rsidP="00115682">
            <w:pPr>
              <w:pStyle w:val="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6B2976"/>
                <w:w w:val="100"/>
              </w:rPr>
            </w:pPr>
            <w:hyperlink r:id="rId139" w:history="1">
              <w:r w:rsidR="003A08B9" w:rsidRPr="003A08B9">
                <w:rPr>
                  <w:rStyle w:val="Hyperlink"/>
                  <w:rFonts w:ascii="Arial" w:hAnsi="Arial" w:cs="Arial"/>
                  <w:bCs/>
                  <w:w w:val="100"/>
                </w:rPr>
                <w:t>www.ndis.gov.au</w:t>
              </w:r>
            </w:hyperlink>
          </w:p>
        </w:tc>
      </w:tr>
      <w:tr w:rsidR="005870B9" w:rsidRPr="003A08B9" w14:paraId="5CCF4913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2CB81F9" w14:textId="77777777" w:rsidR="00CD310C" w:rsidRPr="003A08B9" w:rsidRDefault="00CD310C" w:rsidP="000F3FD8">
            <w:pPr>
              <w:pStyle w:val="Image"/>
              <w:spacing w:before="120" w:after="0"/>
              <w:rPr>
                <w:rFonts w:ascii="Arial" w:hAnsi="Arial" w:cs="Arial"/>
                <w:lang w:eastAsia="en-AU"/>
              </w:rPr>
            </w:pPr>
          </w:p>
        </w:tc>
        <w:tc>
          <w:tcPr>
            <w:tcW w:w="6576" w:type="dxa"/>
          </w:tcPr>
          <w:p w14:paraId="14460234" w14:textId="77777777" w:rsidR="00CD310C" w:rsidRPr="003A08B9" w:rsidRDefault="003A08B9" w:rsidP="000F3FD8">
            <w:pPr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Naa yee jam në thoŋ cie Dïŋgïlïth, ke yïn lëu ba yup/cööt tënë:</w:t>
            </w:r>
          </w:p>
        </w:tc>
      </w:tr>
      <w:tr w:rsidR="005870B9" w:rsidRPr="003A08B9" w14:paraId="160AC0BB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73342FC" w14:textId="77777777" w:rsidR="00493D5D" w:rsidRPr="003A08B9" w:rsidRDefault="003A08B9" w:rsidP="00DA5C41">
            <w:pPr>
              <w:pStyle w:val="Image"/>
              <w:spacing w:before="0" w:after="0"/>
              <w:rPr>
                <w:rFonts w:ascii="Arial" w:hAnsi="Arial" w:cs="Arial"/>
                <w:lang w:eastAsia="en-AU"/>
              </w:rPr>
            </w:pPr>
            <w:r w:rsidRPr="003A08B9">
              <w:rPr>
                <w:rFonts w:ascii="Arial" w:hAnsi="Arial" w:cs="Arial"/>
                <w:noProof/>
                <w:lang w:eastAsia="en-AU"/>
              </w:rPr>
              <w:drawing>
                <wp:inline distT="0" distB="0" distL="0" distR="0" wp14:anchorId="5E9881B2" wp14:editId="1BB47D0E">
                  <wp:extent cx="1440000" cy="1440000"/>
                  <wp:effectExtent l="0" t="0" r="8255" b="8255"/>
                  <wp:docPr id="13" name="Picture 13" descr="Thura nyooth gɛ̈rë yic de wël cïke gɔ̈t ku gɛ̈rë yic de wël cïke lue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Thura nyooth gɛ̈rë yic de wël cïke gɔ̈t ku gɛ̈rë yic de wël cïke luee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49D724C" w14:textId="77777777" w:rsidR="00092D2F" w:rsidRPr="003A08B9" w:rsidRDefault="003A08B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Thura nyooth gɛ̈rë yic de wël cïke gɔ̈t ku gɛ̈rë yic de wël cïke lueel (Translating and Interpreting Service (TIS))</w:t>
            </w:r>
          </w:p>
          <w:p w14:paraId="4736A2A7" w14:textId="77777777" w:rsidR="00493D5D" w:rsidRPr="003A08B9" w:rsidRDefault="003A08B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bCs/>
              </w:rPr>
            </w:pPr>
            <w:r w:rsidRPr="003A08B9">
              <w:rPr>
                <w:rStyle w:val="IntenseEmphasis1"/>
                <w:rFonts w:ascii="Arial" w:hAnsi="Arial" w:cs="Arial"/>
                <w:bCs/>
              </w:rPr>
              <w:t>131 450</w:t>
            </w:r>
          </w:p>
        </w:tc>
      </w:tr>
      <w:tr w:rsidR="005870B9" w:rsidRPr="003A08B9" w14:paraId="08FC70F9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590742A" w14:textId="77777777" w:rsidR="00CD310C" w:rsidRPr="003A08B9" w:rsidRDefault="00CD310C" w:rsidP="000F3FD8">
            <w:pPr>
              <w:pStyle w:val="Image"/>
              <w:spacing w:before="120" w:after="0"/>
              <w:rPr>
                <w:rFonts w:ascii="Arial" w:hAnsi="Arial" w:cs="Arial"/>
                <w:lang w:eastAsia="en-AU"/>
              </w:rPr>
            </w:pPr>
          </w:p>
        </w:tc>
        <w:tc>
          <w:tcPr>
            <w:tcW w:w="6576" w:type="dxa"/>
          </w:tcPr>
          <w:p w14:paraId="01C54BE0" w14:textId="455282E0" w:rsidR="00CD310C" w:rsidRPr="003A08B9" w:rsidRDefault="003A08B9" w:rsidP="000F3FD8">
            <w:pPr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Naa nɔŋ dakë jam wälë pïŋ, ke yïn lëu ba </w:t>
            </w:r>
            <w:r w:rsidR="00582CFD">
              <w:rPr>
                <w:rFonts w:ascii="Arial" w:hAnsi="Arial" w:cs="Arial"/>
              </w:rPr>
              <w:br/>
            </w:r>
            <w:r w:rsidRPr="003A08B9">
              <w:rPr>
                <w:rFonts w:ascii="Arial" w:hAnsi="Arial" w:cs="Arial"/>
              </w:rPr>
              <w:t>cööt tënë:</w:t>
            </w:r>
          </w:p>
        </w:tc>
      </w:tr>
      <w:tr w:rsidR="005870B9" w:rsidRPr="003A08B9" w14:paraId="121BC3F0" w14:textId="77777777" w:rsidTr="009B4B9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786B475" w14:textId="77777777" w:rsidR="00493D5D" w:rsidRPr="003A08B9" w:rsidRDefault="003A08B9" w:rsidP="00DA5C41">
            <w:pPr>
              <w:pStyle w:val="Image"/>
              <w:spacing w:before="0" w:after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762E516F" wp14:editId="2B1A355D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326390</wp:posOffset>
                      </wp:positionV>
                      <wp:extent cx="789940" cy="248920"/>
                      <wp:effectExtent l="0" t="0" r="10160" b="0"/>
                      <wp:wrapNone/>
                      <wp:docPr id="132454743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2489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1E1DD3" w14:textId="77777777" w:rsidR="00682BCF" w:rsidRPr="00582CFD" w:rsidRDefault="00682BCF" w:rsidP="00934B0E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  <w:lang w:val="en-PH"/>
                                    </w:rPr>
                                  </w:pPr>
                                  <w:r w:rsidRPr="00582CF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Ɣälo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E516F" id="_x0000_s1049" type="#_x0000_t202" style="position:absolute;left:0;text-align:left;margin-left:26.35pt;margin-top:25.7pt;width:62.2pt;height:19.6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" filled="f" stroked="f">
                      <v:textbox inset="0,0,0,0">
                        <w:txbxContent>
                          <w:p w14:paraId="0B1E1DD3" w14:textId="77777777" w:rsidR="00682BCF" w:rsidRPr="00582CFD" w:rsidRDefault="00682BCF" w:rsidP="00934B0E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PH"/>
                              </w:rPr>
                            </w:pPr>
                            <w:r w:rsidRPr="00582CFD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Ɣälo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60F0" w:rsidRPr="003A08B9">
              <w:rPr>
                <w:rFonts w:ascii="Arial" w:hAnsi="Arial" w:cs="Arial"/>
                <w:noProof/>
                <w:lang w:eastAsia="en-AU"/>
              </w:rPr>
              <w:drawing>
                <wp:inline distT="0" distB="0" distL="0" distR="0" wp14:anchorId="4269CA6A" wp14:editId="6F871295">
                  <wp:extent cx="1440000" cy="1440000"/>
                  <wp:effectExtent l="0" t="0" r="8255" b="8255"/>
                  <wp:docPr id="9" name="Picture 9" descr="Thura ë TT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hura ë TT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3D5D" w:rsidRPr="003A08B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576" w:type="dxa"/>
          </w:tcPr>
          <w:p w14:paraId="65C5DF95" w14:textId="77777777" w:rsidR="00CD310C" w:rsidRPr="003A08B9" w:rsidRDefault="003A08B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TTY</w:t>
            </w:r>
          </w:p>
          <w:p w14:paraId="731F480B" w14:textId="77777777" w:rsidR="00493D5D" w:rsidRPr="003A08B9" w:rsidRDefault="003A08B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bCs/>
              </w:rPr>
            </w:pPr>
            <w:r w:rsidRPr="003A08B9">
              <w:rPr>
                <w:rStyle w:val="IntenseEmphasis1"/>
                <w:rFonts w:ascii="Arial" w:hAnsi="Arial" w:cs="Arial"/>
                <w:bCs/>
              </w:rPr>
              <w:t>1800 555 677</w:t>
            </w:r>
          </w:p>
        </w:tc>
      </w:tr>
      <w:tr w:rsidR="005870B9" w:rsidRPr="003A08B9" w14:paraId="3B638A30" w14:textId="77777777" w:rsidTr="009B4B9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E387E11" w14:textId="77777777" w:rsidR="00493D5D" w:rsidRPr="003A08B9" w:rsidRDefault="003A08B9" w:rsidP="00DA5C41">
            <w:pPr>
              <w:pStyle w:val="Image"/>
              <w:spacing w:before="0" w:after="0"/>
              <w:rPr>
                <w:rFonts w:ascii="Arial" w:hAnsi="Arial" w:cs="Arial"/>
                <w:lang w:eastAsia="en-AU"/>
              </w:rPr>
            </w:pPr>
            <w:r w:rsidRPr="003A08B9">
              <w:rPr>
                <w:rFonts w:ascii="Arial" w:hAnsi="Arial" w:cs="Arial"/>
                <w:noProof/>
                <w:lang w:eastAsia="en-AU"/>
              </w:rPr>
              <w:drawing>
                <wp:inline distT="0" distB="0" distL="0" distR="0" wp14:anchorId="2BE0C24F" wp14:editId="688B24FE">
                  <wp:extent cx="1440000" cy="1440000"/>
                  <wp:effectExtent l="0" t="0" r="8255" b="8255"/>
                  <wp:docPr id="14" name="Picture 14" descr="Thura ë jam ku pïŋ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Thura ë jam ku pïŋ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8492EA3" w14:textId="77777777" w:rsidR="00CD310C" w:rsidRPr="003A08B9" w:rsidRDefault="003A08B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Jamë ku piɛ̈ŋë</w:t>
            </w:r>
          </w:p>
          <w:p w14:paraId="5A8F0299" w14:textId="77777777" w:rsidR="00493D5D" w:rsidRPr="003A08B9" w:rsidRDefault="003A08B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bCs/>
              </w:rPr>
            </w:pPr>
            <w:r w:rsidRPr="003A08B9">
              <w:rPr>
                <w:rStyle w:val="IntenseEmphasis1"/>
                <w:rFonts w:ascii="Arial" w:hAnsi="Arial" w:cs="Arial"/>
                <w:bCs/>
              </w:rPr>
              <w:t>1800 555 727</w:t>
            </w:r>
          </w:p>
        </w:tc>
      </w:tr>
      <w:tr w:rsidR="005870B9" w:rsidRPr="003A08B9" w14:paraId="423A5DC5" w14:textId="77777777" w:rsidTr="009B4B96">
        <w:trPr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4B92EC6" w14:textId="77777777" w:rsidR="00CD310C" w:rsidRPr="003A08B9" w:rsidRDefault="003A08B9" w:rsidP="00DA5C41">
            <w:pPr>
              <w:pStyle w:val="Image"/>
              <w:spacing w:before="0" w:after="0"/>
              <w:rPr>
                <w:rFonts w:ascii="Arial" w:hAnsi="Arial" w:cs="Arial"/>
                <w:lang w:eastAsia="en-AU"/>
              </w:rPr>
            </w:pPr>
            <w:r w:rsidRPr="003A08B9">
              <w:rPr>
                <w:rFonts w:ascii="Arial" w:hAnsi="Arial" w:cs="Arial"/>
                <w:noProof/>
                <w:lang w:eastAsia="en-AU"/>
              </w:rPr>
              <w:drawing>
                <wp:inline distT="0" distB="0" distL="0" distR="0" wp14:anchorId="3D170B60" wp14:editId="381C3951">
                  <wp:extent cx="1260000" cy="1017642"/>
                  <wp:effectExtent l="0" t="0" r="0" b="0"/>
                  <wp:docPr id="58" name="Picture 58" descr="Kïn de National Relay Servi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Kïn de National Relay Servic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01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F444BE0" w14:textId="77777777" w:rsidR="00CD310C" w:rsidRPr="003A08B9" w:rsidRDefault="003A08B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National Relay Service</w:t>
            </w:r>
          </w:p>
          <w:p w14:paraId="7A1FCA94" w14:textId="77777777" w:rsidR="00CD310C" w:rsidRPr="003A08B9" w:rsidRDefault="003A08B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bCs/>
              </w:rPr>
            </w:pPr>
            <w:r w:rsidRPr="003A08B9">
              <w:rPr>
                <w:rStyle w:val="IntenseEmphasis1"/>
                <w:rFonts w:ascii="Arial" w:hAnsi="Arial" w:cs="Arial"/>
                <w:bCs/>
              </w:rPr>
              <w:t>133 677</w:t>
            </w:r>
          </w:p>
          <w:p w14:paraId="30AB99DC" w14:textId="77777777" w:rsidR="00CD310C" w:rsidRPr="003A08B9" w:rsidRDefault="00000000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</w:rPr>
            </w:pPr>
            <w:hyperlink r:id="rId144" w:history="1">
              <w:r w:rsidR="004D16D1" w:rsidRPr="003A08B9">
                <w:rPr>
                  <w:rStyle w:val="Hyperlink"/>
                  <w:rFonts w:ascii="Arial" w:hAnsi="Arial" w:cs="Arial"/>
                  <w:bCs/>
                </w:rPr>
                <w:t>www.accesshub.gov.au/about-the-nrs</w:t>
              </w:r>
            </w:hyperlink>
            <w:r w:rsidR="00C201D9" w:rsidRPr="003A08B9">
              <w:rPr>
                <w:rStyle w:val="Hyperlink"/>
                <w:rFonts w:ascii="Arial" w:hAnsi="Arial" w:cs="Arial"/>
              </w:rPr>
              <w:t xml:space="preserve">   </w:t>
            </w:r>
          </w:p>
        </w:tc>
      </w:tr>
    </w:tbl>
    <w:p w14:paraId="542C2808" w14:textId="77777777" w:rsidR="008928D5" w:rsidRPr="003A08B9" w:rsidRDefault="003A08B9" w:rsidP="00DD389A">
      <w:pPr>
        <w:pStyle w:val="Heading2"/>
        <w:rPr>
          <w:rFonts w:ascii="Arial" w:hAnsi="Arial" w:cs="Arial"/>
        </w:rPr>
      </w:pPr>
      <w:bookmarkStart w:id="106" w:name="_Toc256000007"/>
      <w:bookmarkStart w:id="107" w:name="_Toc43391452"/>
      <w:bookmarkStart w:id="108" w:name="_Toc43391515"/>
      <w:bookmarkStart w:id="109" w:name="_Ref117079481"/>
      <w:bookmarkStart w:id="110" w:name="_Ref124149671"/>
      <w:bookmarkStart w:id="111" w:name="_Ref124149688"/>
      <w:bookmarkStart w:id="112" w:name="_Ref155785641"/>
      <w:r w:rsidRPr="003A08B9">
        <w:rPr>
          <w:rFonts w:ascii="Arial" w:hAnsi="Arial" w:cs="Arial"/>
        </w:rPr>
        <w:lastRenderedPageBreak/>
        <w:t>Athör ë wël cï gɔ̈t</w:t>
      </w:r>
      <w:bookmarkEnd w:id="106"/>
      <w:bookmarkEnd w:id="107"/>
      <w:bookmarkEnd w:id="108"/>
      <w:bookmarkEnd w:id="109"/>
      <w:bookmarkEnd w:id="110"/>
      <w:bookmarkEnd w:id="111"/>
      <w:bookmarkEnd w:id="112"/>
    </w:p>
    <w:p w14:paraId="3D08901A" w14:textId="77777777" w:rsidR="00115682" w:rsidRPr="003A08B9" w:rsidRDefault="003A08B9" w:rsidP="00115682">
      <w:pPr>
        <w:rPr>
          <w:rFonts w:ascii="Arial" w:hAnsi="Arial" w:cs="Arial"/>
          <w:lang w:val="x-none" w:eastAsia="x-none"/>
        </w:rPr>
      </w:pPr>
      <w:r w:rsidRPr="003A08B9">
        <w:rPr>
          <w:rFonts w:ascii="Arial" w:hAnsi="Arial" w:cs="Arial"/>
          <w:lang w:eastAsia="x-none"/>
        </w:rPr>
        <w:t xml:space="preserve">Yennë warɛŋ cï gät ic kënë ee kë ye amana de wël </w:t>
      </w:r>
      <w:r w:rsidRPr="003A08B9">
        <w:rPr>
          <w:rStyle w:val="Strong"/>
          <w:rFonts w:ascii="Arial" w:hAnsi="Arial" w:cs="Arial"/>
          <w:lang w:eastAsia="x-none"/>
        </w:rPr>
        <w:t>dït nyïïn</w:t>
      </w:r>
      <w:r w:rsidRPr="003A08B9">
        <w:rPr>
          <w:rFonts w:ascii="Arial" w:hAnsi="Arial" w:cs="Arial"/>
          <w:lang w:eastAsia="x-none"/>
        </w:rPr>
        <w:t xml:space="preserve"> waaric në athör kënë yic.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870B9" w:rsidRPr="003A08B9" w14:paraId="3885DABC" w14:textId="77777777" w:rsidTr="000A7B00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C8CFD15" w14:textId="77777777" w:rsidR="00A94CA7" w:rsidRPr="003A08B9" w:rsidRDefault="003A08B9" w:rsidP="00C73E0D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2DCFB14B" wp14:editId="13D14E0F">
                  <wp:extent cx="1482725" cy="1482725"/>
                  <wp:effectExtent l="0" t="0" r="3175" b="3175"/>
                  <wp:docPr id="167049650" name="Picture 29" descr="Raan nyooth rot yetök. Në kek nhïïm nhial ee ayɔ̈ŋ ë tɛ̈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49650" name="Picture 29" descr="Raan nyooth rot yetök. Në kek nhïïm nhial ee ayɔ̈ŋ ë tɛ̈k.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7D5B49F" w14:textId="77777777" w:rsidR="00A94CA7" w:rsidRPr="003A08B9" w:rsidRDefault="003A08B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3A08B9">
              <w:rPr>
                <w:rFonts w:ascii="Arial" w:hAnsi="Arial" w:cs="Arial"/>
                <w:bCs/>
              </w:rPr>
              <w:t>Tën yennë tiɛ̈ŋ/takic thïn</w:t>
            </w:r>
          </w:p>
          <w:p w14:paraId="7C7EEEC1" w14:textId="77777777" w:rsidR="008F445F" w:rsidRPr="003A08B9" w:rsidRDefault="003A08B9" w:rsidP="008F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Tën yennë tɛk thïn aaye të yïn:</w:t>
            </w:r>
          </w:p>
          <w:p w14:paraId="2C9A6EC1" w14:textId="77777777" w:rsidR="008F445F" w:rsidRPr="003A08B9" w:rsidRDefault="003A08B9" w:rsidP="008F445F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tɛk thïn</w:t>
            </w:r>
          </w:p>
          <w:p w14:paraId="3B97B9B4" w14:textId="77777777" w:rsidR="008F445F" w:rsidRPr="003A08B9" w:rsidRDefault="003A08B9" w:rsidP="008F445F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rot yɔ̈k thïn</w:t>
            </w:r>
          </w:p>
          <w:p w14:paraId="46BC1531" w14:textId="77777777" w:rsidR="00A94CA7" w:rsidRPr="003A08B9" w:rsidRDefault="003A08B9" w:rsidP="008F445F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gɛm thïn.</w:t>
            </w:r>
          </w:p>
        </w:tc>
      </w:tr>
      <w:tr w:rsidR="005870B9" w:rsidRPr="003A08B9" w14:paraId="366FE774" w14:textId="77777777" w:rsidTr="000A7B00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2252149" w14:textId="77777777" w:rsidR="000349ED" w:rsidRPr="003A08B9" w:rsidRDefault="003A08B9" w:rsidP="00C73E0D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5FAC57AF" wp14:editId="71ACC44A">
                  <wp:extent cx="1482725" cy="1482725"/>
                  <wp:effectExtent l="0" t="0" r="3175" b="3175"/>
                  <wp:docPr id="1441004690" name="Picture 30" descr="Kɔc kaa 3 tɔ̈u ayääk ke jam kaa 2 cök piiny. Ayɔ̈ŋ töŋ ë jam ee nyooth në cin bundït cïï jat nhial. Ayɔ̈ŋ ë jam dɛ̈t e anyooth cin bundït cï wɛl nhom pin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004690" name="Picture 30" descr="Kɔc kaa 3 tɔ̈u ayääk ke jam kaa 2 cök piiny. Ayɔ̈ŋ töŋ ë jam ee nyooth në cin bundït cïï jat nhial. Ayɔ̈ŋ ë jam dɛ̈t e anyooth cin bundït cï wɛl nhom piny.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57AAFD4" w14:textId="77777777" w:rsidR="000349ED" w:rsidRPr="003A08B9" w:rsidRDefault="003A08B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3A08B9">
              <w:rPr>
                <w:rFonts w:ascii="Arial" w:hAnsi="Arial" w:cs="Arial"/>
                <w:bCs/>
              </w:rPr>
              <w:t>Akutnhom de wëët</w:t>
            </w:r>
          </w:p>
          <w:p w14:paraId="2EB84EB5" w14:textId="2367FED4" w:rsidR="000349ED" w:rsidRPr="003A08B9" w:rsidRDefault="003A08B9" w:rsidP="00034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Akutnhom de wëët ee akutnhom de kɔc wɛ̈n </w:t>
            </w:r>
            <w:r w:rsidR="000A3473">
              <w:rPr>
                <w:rFonts w:ascii="Arial" w:hAnsi="Arial" w:cs="Arial"/>
              </w:rPr>
              <w:t>luï</w:t>
            </w:r>
            <w:r w:rsidRPr="003A08B9">
              <w:rPr>
                <w:rFonts w:ascii="Arial" w:hAnsi="Arial" w:cs="Arial"/>
              </w:rPr>
              <w:t xml:space="preserve"> kenë ɣook kubuk rɔm në këdɛ̈ŋ:</w:t>
            </w:r>
          </w:p>
          <w:p w14:paraId="6FB03571" w14:textId="77777777" w:rsidR="000349ED" w:rsidRPr="003A08B9" w:rsidRDefault="003A08B9" w:rsidP="00CF77B5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ee luï apiɛth </w:t>
            </w:r>
          </w:p>
          <w:p w14:paraId="55FF1906" w14:textId="77777777" w:rsidR="000349ED" w:rsidRPr="003A08B9" w:rsidRDefault="003A08B9" w:rsidP="00CF77B5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wïc kubë luuï apiɛth.</w:t>
            </w:r>
          </w:p>
        </w:tc>
      </w:tr>
      <w:tr w:rsidR="005870B9" w:rsidRPr="003A08B9" w14:paraId="4AA8DBEF" w14:textId="77777777" w:rsidTr="000A7B00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E0F12AC" w14:textId="77777777" w:rsidR="00C43AAB" w:rsidRPr="003A08B9" w:rsidRDefault="003A08B9" w:rsidP="00C73E0D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0BF3446C" wp14:editId="0E948854">
                  <wp:extent cx="1482725" cy="1482725"/>
                  <wp:effectExtent l="0" t="0" r="3175" b="3175"/>
                  <wp:docPr id="748513853" name="Picture 31" descr="Kɔc kaa 2 tɔ̈ kën ë këdɛ̈ gël kë cïï lɔ tueŋ kɔ̈u ciëën. Raan ttöŋ de kek anyoth ë cin nhi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513853" name="Picture 31" descr="Kɔc kaa 2 tɔ̈ kën ë këdɛ̈ gël kë cïï lɔ tueŋ kɔ̈u ciëën. Raan ttöŋ de kek anyoth ë cin nhial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34C3FE8" w14:textId="77777777" w:rsidR="00C43AAB" w:rsidRPr="003A08B9" w:rsidRDefault="003A08B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3A08B9">
              <w:rPr>
                <w:rFonts w:ascii="Arial" w:hAnsi="Arial" w:cs="Arial"/>
                <w:bCs/>
              </w:rPr>
              <w:t>Kën rilic ë lɔ tueŋ gël</w:t>
            </w:r>
          </w:p>
          <w:p w14:paraId="3F3C5EA7" w14:textId="77777777" w:rsidR="00C43AAB" w:rsidRPr="003A08B9" w:rsidRDefault="003A08B9" w:rsidP="00C43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Kën rilic ë lɔ tueŋ gël ee kë wɛ̈n ë yïn gël kë yïn cië loi këdäŋ:</w:t>
            </w:r>
          </w:p>
          <w:p w14:paraId="0A080F6D" w14:textId="77777777" w:rsidR="00C43AAB" w:rsidRPr="003A08B9" w:rsidRDefault="003A08B9" w:rsidP="00CF77B5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wïc ba loi </w:t>
            </w:r>
          </w:p>
          <w:p w14:paraId="72448B82" w14:textId="77777777" w:rsidR="00C43AAB" w:rsidRPr="003A08B9" w:rsidRDefault="003A08B9" w:rsidP="00CF77B5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wïc ba loi.</w:t>
            </w:r>
          </w:p>
        </w:tc>
      </w:tr>
      <w:tr w:rsidR="005870B9" w:rsidRPr="003A08B9" w14:paraId="56F55E1F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B0A3445" w14:textId="77777777" w:rsidR="00C43AAB" w:rsidRPr="003A08B9" w:rsidRDefault="003A08B9" w:rsidP="009B4B96">
            <w:pPr>
              <w:pStyle w:val="Image"/>
              <w:spacing w:before="12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733EAE9E" wp14:editId="46BDD4C4">
                  <wp:extent cx="1440000" cy="1440000"/>
                  <wp:effectExtent l="0" t="0" r="8255" b="8255"/>
                  <wp:docPr id="1682197754" name="Picture 1682197754" descr="Kɔc kaa 3 loi warɛŋ dït atök. Raan tök anyoth warɛŋ dï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197754" name="Picture 1682197754" descr="Kɔc kaa 3 loi warɛŋ dït atök. Raan tök anyoth warɛŋ dï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18409BD" w14:textId="77777777" w:rsidR="00C43AAB" w:rsidRPr="003A08B9" w:rsidRDefault="003A08B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bCs/>
              </w:rPr>
              <w:t xml:space="preserve">Lon-rɔm </w:t>
            </w:r>
          </w:p>
          <w:p w14:paraId="21768D3A" w14:textId="67A7BE7D" w:rsidR="00E432CA" w:rsidRPr="003A08B9" w:rsidRDefault="003A08B9" w:rsidP="00E43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Lon-rɔm ee të </w:t>
            </w:r>
            <w:r w:rsidR="000A3473">
              <w:rPr>
                <w:rFonts w:ascii="Arial" w:hAnsi="Arial" w:cs="Arial"/>
              </w:rPr>
              <w:t>luuï</w:t>
            </w:r>
            <w:r w:rsidRPr="003A08B9">
              <w:rPr>
                <w:rFonts w:ascii="Arial" w:hAnsi="Arial" w:cs="Arial"/>
              </w:rPr>
              <w:t xml:space="preserve"> kɔc atök kubïk:</w:t>
            </w:r>
          </w:p>
          <w:p w14:paraId="5C149D52" w14:textId="77777777" w:rsidR="00E432CA" w:rsidRPr="003A08B9" w:rsidRDefault="003A08B9" w:rsidP="00E432C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kën yam looi</w:t>
            </w:r>
          </w:p>
          <w:p w14:paraId="1DE435EC" w14:textId="77777777" w:rsidR="00C43AAB" w:rsidRPr="003A08B9" w:rsidRDefault="003A08B9" w:rsidP="00E432C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tën ee këdɛ̈ŋ luuï thïn cɔ̈kpiny.</w:t>
            </w:r>
          </w:p>
        </w:tc>
      </w:tr>
      <w:tr w:rsidR="005870B9" w:rsidRPr="003A08B9" w14:paraId="2C854814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E28BEBB" w14:textId="77777777" w:rsidR="001F49AB" w:rsidRPr="003A08B9" w:rsidRDefault="003A08B9" w:rsidP="001F49AB">
            <w:pPr>
              <w:pStyle w:val="Image"/>
              <w:rPr>
                <w:rFonts w:ascii="Arial" w:hAnsi="Arial" w:cs="Arial"/>
                <w:lang w:eastAsia="en-AU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7B98364C" wp14:editId="1967EC4F">
                  <wp:extent cx="1440000" cy="1440000"/>
                  <wp:effectExtent l="0" t="0" r="8255" b="8255"/>
                  <wp:docPr id="1474991052" name="Picture 1474991052" descr="Akutnhom kɔc ë CALD në ayɔ̈ŋ de jam kaa 3 cök piiny wɛ̈në jam 'Ɣälo' në thuɔk kaa 3 wääc iic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991052" name="Picture 1474991052" descr="Akutnhom kɔc ë CALD në ayɔ̈ŋ de jam kaa 3 cök piiny wɛ̈në jam 'Ɣälo' në thuɔk kaa 3 wääc iic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C29BBE4" w14:textId="77777777" w:rsidR="001F49AB" w:rsidRPr="003A08B9" w:rsidRDefault="003A08B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3A08B9">
              <w:rPr>
                <w:rFonts w:ascii="Arial" w:hAnsi="Arial" w:cs="Arial"/>
                <w:bCs/>
              </w:rPr>
              <w:t>Kɔc ke Ciɛɛŋ ku juëc ë thook (Culturally and linguiɛtically diverse (CALD))</w:t>
            </w:r>
          </w:p>
          <w:p w14:paraId="0819D6E6" w14:textId="77777777" w:rsidR="00891723" w:rsidRPr="003A08B9" w:rsidRDefault="003A08B9" w:rsidP="00891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Kɔc ke CALD aaye kɔc wɛ̈n:</w:t>
            </w:r>
          </w:p>
          <w:p w14:paraId="6255EA74" w14:textId="77777777" w:rsidR="00891723" w:rsidRPr="003A08B9" w:rsidRDefault="003A08B9" w:rsidP="00891723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ee bɛ̈n bic në ɣän wääc yiic</w:t>
            </w:r>
          </w:p>
          <w:p w14:paraId="15104720" w14:textId="77777777" w:rsidR="001F49AB" w:rsidRPr="003A08B9" w:rsidRDefault="003A08B9" w:rsidP="00891723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ee jam në thook kɔ̈k ke cie Dïŋgïlïth.</w:t>
            </w:r>
          </w:p>
        </w:tc>
      </w:tr>
      <w:tr w:rsidR="005870B9" w:rsidRPr="003A08B9" w14:paraId="0D5E209E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02AFC9D" w14:textId="77777777" w:rsidR="00A94CA7" w:rsidRPr="003A08B9" w:rsidRDefault="003A08B9" w:rsidP="00A94CA7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42E15F5A" wp14:editId="5B13D291">
                  <wp:extent cx="1483200" cy="1112400"/>
                  <wp:effectExtent l="0" t="0" r="3175" b="0"/>
                  <wp:docPr id="1243858087" name="Picture 1243858087" descr="Akutnhhom ë kɔc cieŋ alɛ̈th lariäuriääu ku loikï diër ë cieŋ thɛɛ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858087" name="Picture 1243858087" descr="Akutnhhom ë kɔc cieŋ alɛ̈th lariäuriääu ku loikï diër ë cieŋ thɛɛ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C29C23D" w14:textId="77777777" w:rsidR="00A94CA7" w:rsidRPr="003A08B9" w:rsidRDefault="003A08B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3A08B9">
              <w:rPr>
                <w:rFonts w:ascii="Arial" w:hAnsi="Arial" w:cs="Arial"/>
                <w:bCs/>
              </w:rPr>
              <w:t>Cieŋ</w:t>
            </w:r>
          </w:p>
          <w:p w14:paraId="490D88A2" w14:textId="77777777" w:rsidR="00A94CA7" w:rsidRPr="003A08B9" w:rsidRDefault="003A08B9" w:rsidP="00A94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Ciɛɛŋdu ee:</w:t>
            </w:r>
          </w:p>
          <w:p w14:paraId="273F8CF7" w14:textId="77777777" w:rsidR="00A94CA7" w:rsidRPr="003A08B9" w:rsidRDefault="003A08B9" w:rsidP="00CF77B5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kuerdun de pïr</w:t>
            </w:r>
          </w:p>
          <w:p w14:paraId="4C0F989A" w14:textId="77777777" w:rsidR="00A94CA7" w:rsidRPr="003A08B9" w:rsidRDefault="003A08B9" w:rsidP="00CF77B5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yëŋö rilic tënë yïn.</w:t>
            </w:r>
          </w:p>
        </w:tc>
      </w:tr>
      <w:tr w:rsidR="005870B9" w:rsidRPr="003A08B9" w14:paraId="5A98B233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F160A9D" w14:textId="77777777" w:rsidR="00971D1A" w:rsidRPr="003A08B9" w:rsidRDefault="003A08B9" w:rsidP="00971D1A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2992" behindDoc="0" locked="0" layoutInCell="1" allowOverlap="1" wp14:anchorId="2281DA79" wp14:editId="392C4A56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715010</wp:posOffset>
                      </wp:positionV>
                      <wp:extent cx="672465" cy="275590"/>
                      <wp:effectExtent l="0" t="0" r="13335" b="10160"/>
                      <wp:wrapNone/>
                      <wp:docPr id="154813840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2755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48EAFA" w14:textId="276C7AFE" w:rsidR="00682BCF" w:rsidRPr="00582CFD" w:rsidRDefault="00682BCF" w:rsidP="00635FA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n-PH"/>
                                    </w:rPr>
                                  </w:pPr>
                                  <w:r w:rsidRPr="00582CF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Kë cï </w:t>
                                  </w:r>
                                  <w:r w:rsidRPr="00582CF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br/>
                                    <w:t>gät piny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1DA79" id="_x0000_s1050" type="#_x0000_t202" style="position:absolute;left:0;text-align:left;margin-left:53.4pt;margin-top:56.3pt;width:52.95pt;height:21.7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" filled="f" stroked="f">
                      <v:textbox inset="0,0,0,0">
                        <w:txbxContent>
                          <w:p w14:paraId="2548EAFA" w14:textId="276C7AFE" w:rsidR="00682BCF" w:rsidRPr="00582CFD" w:rsidRDefault="00682BCF" w:rsidP="00635FA8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PH"/>
                              </w:rPr>
                            </w:pPr>
                            <w:r w:rsidRPr="00582CFD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Kë cï </w:t>
                            </w:r>
                            <w:r w:rsidRPr="00582CFD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br/>
                              <w:t>gät piny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71D1A" w:rsidRPr="003A08B9">
              <w:rPr>
                <w:rFonts w:ascii="Arial" w:hAnsi="Arial" w:cs="Arial"/>
                <w:noProof/>
              </w:rPr>
              <w:drawing>
                <wp:inline distT="0" distB="0" distL="0" distR="0" wp14:anchorId="24B5606C" wp14:editId="5D40C93A">
                  <wp:extent cx="1440000" cy="1440000"/>
                  <wp:effectExtent l="0" t="0" r="8255" b="8255"/>
                  <wp:docPr id="1388733303" name="Picture 1388733303" descr="Arɛŋ ë maluma, warɛŋ ë käŋ cïke gät pinyku thura bärkɔ̈u ë käŋ nyuɔɔt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733303" name="Picture 1388733303" descr="Arɛŋ ë maluma, warɛŋ ë käŋ cïke gät pinyku thura bärkɔ̈u ë käŋ nyuɔɔt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BA2123C" w14:textId="77777777" w:rsidR="00971D1A" w:rsidRPr="003A08B9" w:rsidRDefault="003A08B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3A08B9">
              <w:rPr>
                <w:rFonts w:ascii="Arial" w:hAnsi="Arial" w:cs="Arial"/>
                <w:bCs/>
              </w:rPr>
              <w:t>Wël/wɛ̈t</w:t>
            </w:r>
          </w:p>
          <w:p w14:paraId="53A26289" w14:textId="77777777" w:rsidR="00971D1A" w:rsidRPr="003A08B9" w:rsidRDefault="003A08B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Të jɛm ɣok në biäkde wël, ka yeku nyuɔɔth:</w:t>
            </w:r>
          </w:p>
          <w:p w14:paraId="17AAFA56" w14:textId="77777777" w:rsidR="00971D1A" w:rsidRPr="003A08B9" w:rsidRDefault="003A08B9" w:rsidP="00971D1A">
            <w:pPr>
              <w:pStyle w:val="ListParagraph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yith</w:t>
            </w:r>
          </w:p>
          <w:p w14:paraId="1552838C" w14:textId="77777777" w:rsidR="00971D1A" w:rsidRPr="003A08B9" w:rsidRDefault="003A08B9" w:rsidP="00971D1A">
            <w:pPr>
              <w:pStyle w:val="ListParagraph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thön</w:t>
            </w:r>
          </w:p>
          <w:p w14:paraId="198D3E38" w14:textId="77777777" w:rsidR="00971D1A" w:rsidRPr="003A08B9" w:rsidRDefault="003A08B9" w:rsidP="00971D1A">
            <w:pPr>
              <w:pStyle w:val="ListParagraph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kä cïke gät piny.</w:t>
            </w:r>
          </w:p>
        </w:tc>
      </w:tr>
      <w:tr w:rsidR="005870B9" w:rsidRPr="003A08B9" w14:paraId="5C917982" w14:textId="77777777" w:rsidTr="009B4B96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EF92FC9" w14:textId="77777777" w:rsidR="002327D5" w:rsidRPr="003A08B9" w:rsidRDefault="003A08B9" w:rsidP="00971D1A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1974A68A" wp14:editId="2B25C843">
                  <wp:extent cx="1482725" cy="1482725"/>
                  <wp:effectExtent l="0" t="0" r="3175" b="3175"/>
                  <wp:docPr id="1612959339" name="Picture 41" descr="Raan nyoth rot ee tök ku jɛt e cin nhial në kɔc kaa 2 kɔ̈k nhïïm tueŋ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959339" name="Picture 41" descr="Raan nyoth rot ee tök ku jɛt e cin nhial në kɔc kaa 2 kɔ̈k nhïïm tueŋ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8AB0305" w14:textId="77777777" w:rsidR="002327D5" w:rsidRPr="003A08B9" w:rsidRDefault="003A08B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3A08B9">
              <w:rPr>
                <w:rFonts w:ascii="Arial" w:hAnsi="Arial" w:cs="Arial"/>
                <w:bCs/>
              </w:rPr>
              <w:t>Ŋic/tïŋ</w:t>
            </w:r>
          </w:p>
          <w:p w14:paraId="439F97DB" w14:textId="77777777" w:rsidR="002327D5" w:rsidRPr="003A08B9" w:rsidRDefault="003A08B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Të ŋic/tïŋ rot kë yïn ee këdɛ̈, kë yïn jam kë yïn ee raan akutnhom de kɔc.</w:t>
            </w:r>
          </w:p>
        </w:tc>
      </w:tr>
      <w:tr w:rsidR="005870B9" w:rsidRPr="003A08B9" w14:paraId="5C48EDA3" w14:textId="77777777" w:rsidTr="009B4B96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3EF5EF8" w14:textId="77777777" w:rsidR="00971D1A" w:rsidRPr="003A08B9" w:rsidRDefault="003A08B9" w:rsidP="00971D1A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63807ACB" wp14:editId="52F3B063">
                  <wp:extent cx="1482725" cy="1482725"/>
                  <wp:effectExtent l="0" t="0" r="3175" b="3175"/>
                  <wp:docPr id="1475928603" name="Picture 32" descr="Akutnhom de kɔc kenë göl cï tooc ic cï thuör thok winh daŋga cë keek gɔ̈ɔ̈l pin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928603" name="Picture 32" descr="Akutnhom de kɔc kenë göl cï tooc ic cï thuör thok winh daŋga cë keek gɔ̈ɔ̈l piny.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11B3BC5" w14:textId="77777777" w:rsidR="00971D1A" w:rsidRPr="003A08B9" w:rsidRDefault="003A08B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3A08B9">
              <w:rPr>
                <w:rFonts w:ascii="Arial" w:hAnsi="Arial" w:cs="Arial"/>
                <w:bCs/>
              </w:rPr>
              <w:t>Ë mɛ̈të yic loi</w:t>
            </w:r>
          </w:p>
          <w:p w14:paraId="2CD0A8B8" w14:textId="77777777" w:rsidR="00971D1A" w:rsidRPr="003A08B9" w:rsidRDefault="003A08B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Të yee këdɛ̈ŋ mɛ̈të yic loi, kë raan ëbɛ̈n:</w:t>
            </w:r>
          </w:p>
          <w:p w14:paraId="5BE55E81" w14:textId="77777777" w:rsidR="00971D1A" w:rsidRPr="003A08B9" w:rsidRDefault="003A08B9" w:rsidP="00971D1A">
            <w:pPr>
              <w:pStyle w:val="ListParagraph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alëu bë luuï </w:t>
            </w:r>
          </w:p>
          <w:p w14:paraId="09675588" w14:textId="77777777" w:rsidR="00971D1A" w:rsidRPr="003A08B9" w:rsidRDefault="003A08B9" w:rsidP="00971D1A">
            <w:pPr>
              <w:pStyle w:val="ListParagraph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ee rot yök kë ye biäk thïn.</w:t>
            </w:r>
          </w:p>
        </w:tc>
      </w:tr>
      <w:tr w:rsidR="005870B9" w:rsidRPr="003A08B9" w14:paraId="353E748E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4D17EFF" w14:textId="77777777" w:rsidR="00971D1A" w:rsidRPr="003A08B9" w:rsidRDefault="003A08B9" w:rsidP="009B4B96">
            <w:pPr>
              <w:pStyle w:val="Image"/>
              <w:spacing w:before="480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69C29C5B" wp14:editId="69F53974">
                  <wp:extent cx="1482725" cy="1482725"/>
                  <wp:effectExtent l="0" t="0" r="3175" b="3175"/>
                  <wp:docPr id="1857484238" name="Picture 33" descr="Agamlöŋ nɔŋ abora kenë kɔc kaa 2. Në kek nhïïm nhial ee ayɔ̈ŋ ë jam nyooth thoŋ kë cie Dïŋgïlït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484238" name="Picture 33" descr="Agamlöŋ nɔŋ abora kenë kɔc kaa 2. Në kek nhïïm nhial ee ayɔ̈ŋ ë jam nyooth thoŋ kë cie Dïŋgïlïth.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401F559" w14:textId="77777777" w:rsidR="00971D1A" w:rsidRPr="003A08B9" w:rsidRDefault="003A08B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3A08B9">
              <w:rPr>
                <w:rFonts w:ascii="Arial" w:hAnsi="Arial" w:cs="Arial"/>
                <w:bCs/>
              </w:rPr>
              <w:t>Dugër/Agamlöŋ</w:t>
            </w:r>
          </w:p>
          <w:p w14:paraId="7A2E22C8" w14:textId="77777777" w:rsidR="000F29E2" w:rsidRPr="003A08B9" w:rsidRDefault="003A08B9" w:rsidP="000F2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Agamlöŋ/dugër ee raan wɛ̈n:</w:t>
            </w:r>
          </w:p>
          <w:p w14:paraId="56F94F7C" w14:textId="77777777" w:rsidR="000F29E2" w:rsidRPr="003A08B9" w:rsidRDefault="003A08B9" w:rsidP="000F29E2">
            <w:pPr>
              <w:pStyle w:val="ListParagraph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ë jam/loi thoŋdu</w:t>
            </w:r>
          </w:p>
          <w:p w14:paraId="356B3990" w14:textId="77777777" w:rsidR="000F29E2" w:rsidRPr="003A08B9" w:rsidRDefault="003A08B9" w:rsidP="000F29E2">
            <w:pPr>
              <w:pStyle w:val="ListParagraph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yïn kuɔny kuba jam kenë kɔc kɔ̈k</w:t>
            </w:r>
          </w:p>
          <w:p w14:paraId="6D8C2A44" w14:textId="77777777" w:rsidR="00971D1A" w:rsidRPr="003A08B9" w:rsidRDefault="003A08B9" w:rsidP="000F29E2">
            <w:pPr>
              <w:pStyle w:val="ListParagraph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ee yïn kuɔny ba kën lueel raandɛ̈t deetic.</w:t>
            </w:r>
          </w:p>
        </w:tc>
      </w:tr>
      <w:tr w:rsidR="005870B9" w:rsidRPr="003A08B9" w14:paraId="5EAA4880" w14:textId="77777777" w:rsidTr="009B4B96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80A3D2F" w14:textId="77777777" w:rsidR="00971D1A" w:rsidRPr="003A08B9" w:rsidRDefault="003A08B9" w:rsidP="00971D1A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7FAA14A4" wp14:editId="3AE6E14C">
                  <wp:extent cx="1482725" cy="1482725"/>
                  <wp:effectExtent l="0" t="0" r="3175" b="3175"/>
                  <wp:docPr id="1361983680" name="Picture 34" descr="Raan ë NDIS luï muk warɛk ɣön ë mäktäp tho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983680" name="Picture 34" descr="Raan ë NDIS luï muk warɛk ɣön ë mäktäp thok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BDA067E" w14:textId="77777777" w:rsidR="00971D1A" w:rsidRPr="003A08B9" w:rsidRDefault="003A08B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3A08B9">
              <w:rPr>
                <w:rFonts w:ascii="Arial" w:hAnsi="Arial" w:cs="Arial"/>
                <w:bCs/>
              </w:rPr>
              <w:t>Kɔc luï kennë Akutnhom NDIS</w:t>
            </w:r>
          </w:p>
          <w:p w14:paraId="7638087B" w14:textId="2943B972" w:rsidR="00971D1A" w:rsidRPr="003A08B9" w:rsidRDefault="003A08B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Kɔc </w:t>
            </w:r>
            <w:r w:rsidR="000A3473">
              <w:rPr>
                <w:rFonts w:ascii="Arial" w:hAnsi="Arial" w:cs="Arial"/>
              </w:rPr>
              <w:t>luï</w:t>
            </w:r>
            <w:r w:rsidRPr="003A08B9">
              <w:rPr>
                <w:rFonts w:ascii="Arial" w:hAnsi="Arial" w:cs="Arial"/>
              </w:rPr>
              <w:t xml:space="preserve"> kennë Akutnhom NDIS aaye kɔc ë kɔc kɔ̈k kuɔny bïk yök ku loikï loilooi.</w:t>
            </w:r>
          </w:p>
        </w:tc>
      </w:tr>
      <w:tr w:rsidR="005870B9" w:rsidRPr="003A08B9" w14:paraId="12E55C75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5AC2D0B" w14:textId="77777777" w:rsidR="00EB50E5" w:rsidRPr="003A08B9" w:rsidRDefault="003A08B9" w:rsidP="00166B61">
            <w:pPr>
              <w:pStyle w:val="Image"/>
              <w:rPr>
                <w:rFonts w:ascii="Arial" w:hAnsi="Arial" w:cs="Arial"/>
                <w:lang w:eastAsia="en-AU"/>
              </w:rPr>
            </w:pPr>
            <w:r w:rsidRPr="003A08B9">
              <w:rPr>
                <w:rFonts w:ascii="Arial" w:hAnsi="Arial" w:cs="Arial"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465DF50E" wp14:editId="3BC4E09D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437515</wp:posOffset>
                      </wp:positionV>
                      <wp:extent cx="892175" cy="197485"/>
                      <wp:effectExtent l="0" t="0" r="3175" b="12065"/>
                      <wp:wrapNone/>
                      <wp:docPr id="208759481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1974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9D6520" w14:textId="77777777" w:rsidR="00682BCF" w:rsidRPr="00582CFD" w:rsidRDefault="00682BCF" w:rsidP="00635FA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582CF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Käŋ ee yök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DF50E" id="_x0000_s1051" type="#_x0000_t202" style="position:absolute;left:0;text-align:left;margin-left:22.6pt;margin-top:34.45pt;width:70.25pt;height:15.5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" filled="f" stroked="f">
                      <v:textbox inset="0,0,0,0">
                        <w:txbxContent>
                          <w:p w14:paraId="209D6520" w14:textId="77777777" w:rsidR="00682BCF" w:rsidRPr="00582CFD" w:rsidRDefault="00682BCF" w:rsidP="00635FA8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582CF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Käŋ ee yök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7F76" w:rsidRPr="003A08B9">
              <w:rPr>
                <w:rFonts w:ascii="Arial" w:hAnsi="Arial" w:cs="Arial"/>
                <w:noProof/>
                <w:lang w:eastAsia="en-AU"/>
              </w:rPr>
              <w:drawing>
                <wp:inline distT="0" distB="0" distL="0" distR="0" wp14:anchorId="0E84500B" wp14:editId="04FF6940">
                  <wp:extent cx="1482725" cy="1482725"/>
                  <wp:effectExtent l="0" t="0" r="3175" b="3175"/>
                  <wp:docPr id="1676515903" name="Picture 35" descr="Warɛŋë käŋ ee yök nyooth warɛŋ cï gɔ̈t kenë gït tö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515903" name="Picture 35" descr="Warɛŋë käŋ ee yök nyooth warɛŋ cï gɔ̈t kenë gït tök.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948D0F7" w14:textId="77777777" w:rsidR="00EB50E5" w:rsidRPr="003A08B9" w:rsidRDefault="003A08B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3A08B9">
              <w:rPr>
                <w:rFonts w:ascii="Arial" w:hAnsi="Arial" w:cs="Arial"/>
                <w:bCs/>
              </w:rPr>
              <w:t>Käŋ ee yök</w:t>
            </w:r>
          </w:p>
          <w:p w14:paraId="798588FD" w14:textId="77777777" w:rsidR="00EB50E5" w:rsidRPr="003A08B9" w:rsidRDefault="003A08B9" w:rsidP="001B2D99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Käŋ ee yök aaye kuɛr ee londa pïr ë kɔc geeric/waaric.</w:t>
            </w:r>
          </w:p>
        </w:tc>
      </w:tr>
      <w:tr w:rsidR="005870B9" w:rsidRPr="003A08B9" w14:paraId="71B66C7F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418A270" w14:textId="77777777" w:rsidR="00971D1A" w:rsidRPr="003A08B9" w:rsidRDefault="003A08B9" w:rsidP="00971D1A">
            <w:pPr>
              <w:pStyle w:val="Image"/>
              <w:rPr>
                <w:rFonts w:ascii="Arial" w:hAnsi="Arial" w:cs="Arial"/>
                <w:lang w:eastAsia="en-AU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55757904" wp14:editId="16B07435">
                  <wp:extent cx="1440000" cy="1440000"/>
                  <wp:effectExtent l="0" t="0" r="8255" b="8255"/>
                  <wp:docPr id="154398856" name="Picture 154398856" descr="Thura de amëluï nyooth akutnhom de amëluuï. 2 aa nyooth ke cin nhi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8856" name="Picture 154398856" descr="Thura de amëluï nyooth akutnhom de amëluuï. 2 aa nyooth ke cin nhia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01C636D" w14:textId="77777777" w:rsidR="00971D1A" w:rsidRPr="003A08B9" w:rsidRDefault="003A08B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3A08B9">
              <w:rPr>
                <w:rFonts w:ascii="Arial" w:hAnsi="Arial" w:cs="Arial"/>
                <w:bCs/>
              </w:rPr>
              <w:t>Amëluuï (kɔc luï)</w:t>
            </w:r>
          </w:p>
          <w:p w14:paraId="1C1F240B" w14:textId="77777777" w:rsidR="00971D1A" w:rsidRPr="003A08B9" w:rsidRDefault="003A08B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Style w:val="Strong"/>
                <w:rFonts w:ascii="Arial" w:hAnsi="Arial" w:cs="Arial"/>
                <w:b w:val="0"/>
                <w:bCs w:val="0"/>
                <w:color w:val="auto"/>
              </w:rPr>
              <w:t>Kɔc luï thïn aaye kɔc cë riäi wɛ̈n ee naŋ lon yekï looi në NDIS yic.</w:t>
            </w:r>
          </w:p>
        </w:tc>
      </w:tr>
      <w:tr w:rsidR="005870B9" w:rsidRPr="003A08B9" w14:paraId="380DB773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E6D2E4E" w14:textId="77777777" w:rsidR="00971D1A" w:rsidRPr="003A08B9" w:rsidRDefault="003A08B9" w:rsidP="00971D1A">
            <w:pPr>
              <w:pStyle w:val="Image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</w:rPr>
              <w:drawing>
                <wp:inline distT="0" distB="0" distL="0" distR="0" wp14:anchorId="0A66E25C" wp14:editId="28069361">
                  <wp:extent cx="1440000" cy="1440000"/>
                  <wp:effectExtent l="0" t="0" r="8255" b="8255"/>
                  <wp:docPr id="597583069" name="Picture 597583069" descr="kɔc luï ee kony kaa 3. Raan tök acieŋ kë ye akïm piŋ në wëëi alɔŋthïn. Raandɛ̈t amuk warɛ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583069" name="Picture 597583069" descr="kɔc luï ee kony kaa 3. Raan tök acieŋ kë ye akïm piŋ në wëëi alɔŋthïn. Raandɛ̈t amuk warɛk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D967560" w14:textId="77777777" w:rsidR="00971D1A" w:rsidRPr="003A08B9" w:rsidRDefault="003A08B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3A08B9">
              <w:rPr>
                <w:rFonts w:ascii="Arial" w:hAnsi="Arial" w:cs="Arial"/>
                <w:bCs/>
              </w:rPr>
              <w:t>Kɔc/käŋ ë käŋ gam</w:t>
            </w:r>
          </w:p>
          <w:p w14:paraId="5021B446" w14:textId="262E23CE" w:rsidR="00971D1A" w:rsidRPr="003A08B9" w:rsidRDefault="003A08B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Kɔc ë käŋ gam aaye amë</w:t>
            </w:r>
            <w:r w:rsidR="000A3473">
              <w:rPr>
                <w:rFonts w:ascii="Arial" w:hAnsi="Arial" w:cs="Arial"/>
              </w:rPr>
              <w:t>luuï</w:t>
            </w:r>
            <w:r w:rsidRPr="003A08B9">
              <w:rPr>
                <w:rFonts w:ascii="Arial" w:hAnsi="Arial" w:cs="Arial"/>
              </w:rPr>
              <w:t xml:space="preserve"> kuɔny në gɛm ye kek këdɛ̈ gam.</w:t>
            </w:r>
          </w:p>
        </w:tc>
      </w:tr>
      <w:tr w:rsidR="005870B9" w:rsidRPr="003A08B9" w14:paraId="2E419853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1437E57" w14:textId="77777777" w:rsidR="00971D1A" w:rsidRPr="003A08B9" w:rsidRDefault="003A08B9" w:rsidP="00971D1A">
            <w:pPr>
              <w:pStyle w:val="Image"/>
              <w:rPr>
                <w:rFonts w:ascii="Arial" w:hAnsi="Arial" w:cs="Arial"/>
                <w:noProof/>
              </w:rPr>
            </w:pPr>
            <w:r w:rsidRPr="003A08B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1F50AD4F" wp14:editId="75156498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454025</wp:posOffset>
                      </wp:positionV>
                      <wp:extent cx="892175" cy="229870"/>
                      <wp:effectExtent l="0" t="0" r="3175" b="0"/>
                      <wp:wrapNone/>
                      <wp:docPr id="192353967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298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89EC25" w14:textId="77777777" w:rsidR="00682BCF" w:rsidRPr="00582CFD" w:rsidRDefault="00682BCF" w:rsidP="00635FA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582CF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Yith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0AD4F" id="_x0000_s1052" type="#_x0000_t202" style="position:absolute;left:0;text-align:left;margin-left:21.15pt;margin-top:35.75pt;width:70.25pt;height:18.1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" filled="f" stroked="f">
                      <v:textbox inset="0,0,0,0">
                        <w:txbxContent>
                          <w:p w14:paraId="3889EC25" w14:textId="77777777" w:rsidR="00682BCF" w:rsidRPr="00582CFD" w:rsidRDefault="00682BCF" w:rsidP="00635FA8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582CFD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Yith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419E" w:rsidRPr="003A08B9">
              <w:rPr>
                <w:rFonts w:ascii="Arial" w:hAnsi="Arial" w:cs="Arial"/>
                <w:noProof/>
              </w:rPr>
              <w:drawing>
                <wp:inline distT="0" distB="0" distL="0" distR="0" wp14:anchorId="50C12490" wp14:editId="1CA48035">
                  <wp:extent cx="1482725" cy="1482725"/>
                  <wp:effectExtent l="0" t="0" r="3175" b="3175"/>
                  <wp:docPr id="564415333" name="Picture 36" descr="Warɛŋ ë ye luel 'Yith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415333" name="Picture 36" descr="Warɛŋ ë ye luel 'Yith'.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5526EA1" w14:textId="77777777" w:rsidR="00971D1A" w:rsidRPr="003A08B9" w:rsidRDefault="003A08B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3A08B9">
              <w:rPr>
                <w:rFonts w:ascii="Arial" w:hAnsi="Arial" w:cs="Arial"/>
                <w:bCs/>
              </w:rPr>
              <w:t>Yith</w:t>
            </w:r>
          </w:p>
          <w:p w14:paraId="166AD19C" w14:textId="77777777" w:rsidR="00971D1A" w:rsidRPr="003A08B9" w:rsidRDefault="003A08B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Yith aaye lööŋ në biäkde tën ee kɔc yïn luɔɔi thïn:</w:t>
            </w:r>
          </w:p>
          <w:p w14:paraId="1AF818B7" w14:textId="77777777" w:rsidR="00971D1A" w:rsidRPr="003A08B9" w:rsidRDefault="003A08B9" w:rsidP="00971D1A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apiɛth </w:t>
            </w:r>
          </w:p>
          <w:p w14:paraId="3AD8E7CE" w14:textId="77777777" w:rsidR="00971D1A" w:rsidRPr="003A08B9" w:rsidRDefault="003A08B9" w:rsidP="00971D1A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kë ciën ateek thok.</w:t>
            </w:r>
          </w:p>
        </w:tc>
      </w:tr>
    </w:tbl>
    <w:p w14:paraId="257D7914" w14:textId="77777777" w:rsidR="000F3FD8" w:rsidRPr="003A08B9" w:rsidRDefault="003A08B9">
      <w:pPr>
        <w:rPr>
          <w:rFonts w:ascii="Arial" w:hAnsi="Arial" w:cs="Arial"/>
        </w:rPr>
      </w:pPr>
      <w:r w:rsidRPr="003A08B9">
        <w:rPr>
          <w:rFonts w:ascii="Arial" w:hAnsi="Arial" w:cs="Arial"/>
        </w:rPr>
        <w:br w:type="page"/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870B9" w:rsidRPr="003A08B9" w14:paraId="35148428" w14:textId="77777777" w:rsidTr="00D0139E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99AAE55" w14:textId="77777777" w:rsidR="00971D1A" w:rsidRPr="003A08B9" w:rsidRDefault="003A08B9" w:rsidP="00971D1A">
            <w:pPr>
              <w:pStyle w:val="Image"/>
              <w:rPr>
                <w:rFonts w:ascii="Arial" w:hAnsi="Arial" w:cs="Arial"/>
                <w:lang w:eastAsia="en-AU"/>
              </w:rPr>
            </w:pPr>
            <w:r w:rsidRPr="003A08B9">
              <w:rPr>
                <w:rFonts w:ascii="Arial" w:hAnsi="Arial" w:cs="Arial"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 wp14:anchorId="6DD72733" wp14:editId="543E7DD6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517525</wp:posOffset>
                      </wp:positionV>
                      <wp:extent cx="892175" cy="229870"/>
                      <wp:effectExtent l="0" t="0" r="3175" b="0"/>
                      <wp:wrapNone/>
                      <wp:docPr id="29887568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298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505891" w14:textId="77777777" w:rsidR="00682BCF" w:rsidRPr="00582CFD" w:rsidRDefault="00682BCF" w:rsidP="00635FA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n-PH"/>
                                    </w:rPr>
                                  </w:pPr>
                                  <w:r w:rsidRPr="00582CF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Wɛ̈t jɛ̈ɛ̈më yic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72733" id="_x0000_s1053" type="#_x0000_t202" style="position:absolute;left:0;text-align:left;margin-left:22.15pt;margin-top:40.75pt;width:70.25pt;height:18.1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" filled="f" stroked="f">
                      <v:textbox inset="0,0,0,0">
                        <w:txbxContent>
                          <w:p w14:paraId="77505891" w14:textId="77777777" w:rsidR="00682BCF" w:rsidRPr="00582CFD" w:rsidRDefault="00682BCF" w:rsidP="00635FA8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PH"/>
                              </w:rPr>
                            </w:pPr>
                            <w:r w:rsidRPr="00582CFD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Wɛ̈t jɛ̈ɛ̈më yic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2A83" w:rsidRPr="003A08B9">
              <w:rPr>
                <w:rFonts w:ascii="Arial" w:hAnsi="Arial" w:cs="Arial"/>
                <w:noProof/>
              </w:rPr>
              <w:drawing>
                <wp:inline distT="0" distB="0" distL="0" distR="0" wp14:anchorId="2F77192B" wp14:editId="070D41E5">
                  <wp:extent cx="1482725" cy="1482725"/>
                  <wp:effectExtent l="0" t="0" r="3175" b="3175"/>
                  <wp:docPr id="1192365120" name="Picture 1192365120" descr="Warɛŋ ë kë jɛ̈ɛ̈më yic nyooth thukthuk dɛ̈p ku thura ë thiɛkë yic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365120" name="Picture 1192365120" descr="Warɛŋ ë kë jɛ̈ɛ̈më yic nyooth thukthuk dɛ̈p ku thura ë thiɛkë yic.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E1EEA51" w14:textId="77777777" w:rsidR="00971D1A" w:rsidRPr="003A08B9" w:rsidRDefault="003A08B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3A08B9">
              <w:rPr>
                <w:rFonts w:ascii="Arial" w:hAnsi="Arial" w:cs="Arial"/>
                <w:bCs/>
              </w:rPr>
              <w:t>Wël jɛ̈ɛ̈më ke yiic</w:t>
            </w:r>
          </w:p>
          <w:p w14:paraId="230FED6F" w14:textId="77777777" w:rsidR="00971D1A" w:rsidRPr="003A08B9" w:rsidRDefault="003A08B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Wël jɛ̈ɛ̈më ke yiic aa wël/atɛ̈k thiekiic wɛ̈n ee bɛ̈n në kuɛr wääc ke londa ku pïrkua yic.</w:t>
            </w:r>
          </w:p>
        </w:tc>
      </w:tr>
      <w:tr w:rsidR="005870B9" w:rsidRPr="003A08B9" w14:paraId="6E11B66E" w14:textId="77777777" w:rsidTr="00D0139E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F1EBB49" w14:textId="77777777" w:rsidR="00971D1A" w:rsidRPr="003A08B9" w:rsidRDefault="003A08B9" w:rsidP="00971D1A">
            <w:pPr>
              <w:pStyle w:val="Image"/>
              <w:rPr>
                <w:rFonts w:ascii="Arial" w:hAnsi="Arial" w:cs="Arial"/>
                <w:lang w:eastAsia="en-AU"/>
              </w:rPr>
            </w:pPr>
            <w:r w:rsidRPr="003A08B9">
              <w:rPr>
                <w:rFonts w:ascii="Arial" w:hAnsi="Arial" w:cs="Arial"/>
                <w:noProof/>
                <w:lang w:eastAsia="en-AU"/>
              </w:rPr>
              <w:drawing>
                <wp:inline distT="0" distB="0" distL="0" distR="0" wp14:anchorId="22A5954E" wp14:editId="455DA422">
                  <wp:extent cx="1482725" cy="1482725"/>
                  <wp:effectExtent l="0" t="0" r="3175" b="3175"/>
                  <wp:docPr id="1821442464" name="Picture 37" descr="Raan rɛ̈ɛ̈r cë piöu riääk. Në keek nhïïm nhial ee ayɔ̈ŋ ë tɛ̈k nyooth keek nyuɔɔth këke dhiau ku kën thiök kenë keek ee thura anuɛn/mickil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442464" name="Picture 37" descr="Raan rɛ̈ɛ̈r cë piöu riääk. Në keek nhïïm nhial ee ayɔ̈ŋ ë tɛ̈k nyooth keek nyuɔɔth këke dhiau ku kën thiök kenë keek ee thura anuɛn/mickila.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903C7AC" w14:textId="77777777" w:rsidR="00971D1A" w:rsidRPr="003A08B9" w:rsidRDefault="003A08B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3A08B9">
              <w:rPr>
                <w:rFonts w:ascii="Arial" w:hAnsi="Arial" w:cs="Arial"/>
                <w:bCs/>
              </w:rPr>
              <w:t>Riääk/tëtöök</w:t>
            </w:r>
          </w:p>
          <w:p w14:paraId="710FD78A" w14:textId="77777777" w:rsidR="00971D1A" w:rsidRPr="003A08B9" w:rsidRDefault="003A08B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 xml:space="preserve">Riääk/tëtök ee tën ee yïn rot yɔ̈k thïn në biäkde kë rɛɛc cë rot luɔ̈i yïn. </w:t>
            </w:r>
          </w:p>
          <w:p w14:paraId="07CCC2F8" w14:textId="77777777" w:rsidR="00971D1A" w:rsidRPr="003A08B9" w:rsidRDefault="003A08B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Cïtmanë kën, yïn lëu ba rot yök ke yïn riöc ka namthiɛt/dhurup.</w:t>
            </w:r>
          </w:p>
          <w:p w14:paraId="5560650E" w14:textId="77777777" w:rsidR="00971D1A" w:rsidRPr="003A08B9" w:rsidRDefault="003A08B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</w:rPr>
            </w:pPr>
            <w:r w:rsidRPr="003A08B9">
              <w:rPr>
                <w:rFonts w:ascii="Arial" w:hAnsi="Arial" w:cs="Arial"/>
              </w:rPr>
              <w:t>Tëtök/riäk alëu bë kɔc yaa juöör/nuaan në kuɛr wääc iic.</w:t>
            </w:r>
          </w:p>
        </w:tc>
      </w:tr>
    </w:tbl>
    <w:p w14:paraId="38908CD4" w14:textId="77777777" w:rsidR="00463A40" w:rsidRPr="003A08B9" w:rsidRDefault="00463A40" w:rsidP="00582CFD">
      <w:pPr>
        <w:pStyle w:val="NoSpacing"/>
        <w:spacing w:before="3120" w:after="120"/>
        <w:rPr>
          <w:rFonts w:ascii="Arial" w:hAnsi="Arial" w:cs="Arial"/>
        </w:rPr>
      </w:pPr>
    </w:p>
    <w:tbl>
      <w:tblPr>
        <w:tblStyle w:val="Style1"/>
        <w:tblW w:w="0" w:type="auto"/>
        <w:tblLayout w:type="fixed"/>
        <w:tblLook w:val="04A0" w:firstRow="1" w:lastRow="0" w:firstColumn="1" w:lastColumn="0" w:noHBand="0" w:noVBand="1"/>
      </w:tblPr>
      <w:tblGrid>
        <w:gridCol w:w="1633"/>
        <w:gridCol w:w="8006"/>
      </w:tblGrid>
      <w:tr w:rsidR="005870B9" w:rsidRPr="003A08B9" w14:paraId="1545B439" w14:textId="77777777" w:rsidTr="00BD3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p w14:paraId="1C776607" w14:textId="77777777" w:rsidR="000E4E3C" w:rsidRPr="003A08B9" w:rsidRDefault="003A08B9" w:rsidP="00BD367D">
            <w:pPr>
              <w:rPr>
                <w:rFonts w:ascii="Arial" w:hAnsi="Arial" w:cs="Arial"/>
              </w:rPr>
            </w:pPr>
            <w:r w:rsidRPr="003A08B9">
              <w:rPr>
                <w:rFonts w:ascii="Arial" w:hAnsi="Arial" w:cs="Arial"/>
                <w:noProof/>
                <w:lang w:eastAsia="en-AU"/>
              </w:rPr>
              <w:drawing>
                <wp:inline distT="0" distB="0" distL="0" distR="0" wp14:anchorId="346E7B2D" wp14:editId="0D784A7D">
                  <wp:extent cx="864000" cy="864000"/>
                  <wp:effectExtent l="0" t="0" r="0" b="0"/>
                  <wp:docPr id="74" name="Picture 74" descr="Kïn Akutnhom de Yökë Thön/malum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Kïn Akutnhom de Yökë Thön/malum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6" w:type="dxa"/>
            <w:hideMark/>
          </w:tcPr>
          <w:p w14:paraId="2B91D92F" w14:textId="6BE263D7" w:rsidR="000E4E3C" w:rsidRPr="003A08B9" w:rsidRDefault="003A08B9" w:rsidP="001E53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3A08B9">
              <w:rPr>
                <w:rFonts w:ascii="Arial" w:hAnsi="Arial" w:cs="Arial"/>
                <w:sz w:val="24"/>
                <w:szCs w:val="24"/>
              </w:rPr>
              <w:t xml:space="preserve">Yeen Akutnhom ë Yök de Thön (Information Access Group) ee cak ë Kuɛ̈n Piɔlic (Easy Read) athör kënë kë looi në Stock photography ku custom images. Thuraa aacë lëu bïke dhukë/nyɔkë luɔi kë ciën päl. </w:t>
            </w:r>
            <w:r w:rsidR="00483953">
              <w:rPr>
                <w:rFonts w:ascii="Arial" w:hAnsi="Arial" w:cs="Arial"/>
                <w:sz w:val="24"/>
                <w:szCs w:val="24"/>
              </w:rPr>
              <w:br/>
            </w:r>
            <w:r w:rsidRPr="003A08B9">
              <w:rPr>
                <w:rFonts w:ascii="Arial" w:hAnsi="Arial" w:cs="Arial"/>
                <w:sz w:val="24"/>
                <w:szCs w:val="24"/>
              </w:rPr>
              <w:t xml:space="preserve">Në gɛrë ŋïc wïc bïke ŋic në biäkde thuraa, ke yïïn nem </w:t>
            </w:r>
            <w:hyperlink r:id="rId150" w:history="1">
              <w:r w:rsidRPr="003A08B9">
                <w:rPr>
                  <w:rStyle w:val="Hyperlink"/>
                  <w:rFonts w:ascii="Arial" w:hAnsi="Arial" w:cs="Arial"/>
                  <w:bCs/>
                  <w:sz w:val="24"/>
                  <w:szCs w:val="24"/>
                </w:rPr>
                <w:t>www.informationaccessgroup.com</w:t>
              </w:r>
            </w:hyperlink>
            <w:r w:rsidRPr="003A08B9">
              <w:rPr>
                <w:rFonts w:ascii="Arial" w:hAnsi="Arial" w:cs="Arial"/>
                <w:sz w:val="24"/>
                <w:szCs w:val="24"/>
              </w:rPr>
              <w:t xml:space="preserve">. Muök namba de luɔi nhom </w:t>
            </w:r>
            <w:r w:rsidR="00483953">
              <w:rPr>
                <w:rFonts w:ascii="Arial" w:hAnsi="Arial" w:cs="Arial"/>
                <w:sz w:val="24"/>
                <w:szCs w:val="24"/>
              </w:rPr>
              <w:br/>
            </w:r>
            <w:r w:rsidRPr="003A08B9">
              <w:rPr>
                <w:rFonts w:ascii="Arial" w:hAnsi="Arial" w:cs="Arial"/>
                <w:sz w:val="24"/>
                <w:szCs w:val="24"/>
              </w:rPr>
              <w:t>5212</w:t>
            </w:r>
            <w:r w:rsidR="00586D56">
              <w:rPr>
                <w:rFonts w:ascii="Arial" w:hAnsi="Arial" w:cs="Arial"/>
                <w:sz w:val="24"/>
                <w:szCs w:val="24"/>
              </w:rPr>
              <w:t>-</w:t>
            </w:r>
            <w:r w:rsidRPr="003A08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bookmarkEnd w:id="90"/>
      <w:bookmarkEnd w:id="91"/>
    </w:tbl>
    <w:p w14:paraId="2E1FA183" w14:textId="77777777" w:rsidR="006A3B43" w:rsidRPr="003A08B9" w:rsidRDefault="006A3B43" w:rsidP="00463A40">
      <w:pPr>
        <w:pStyle w:val="Tablespacerrow"/>
        <w:rPr>
          <w:rFonts w:ascii="Arial" w:hAnsi="Arial" w:cs="Arial"/>
        </w:rPr>
        <w:sectPr w:rsidR="006A3B43" w:rsidRPr="003A08B9" w:rsidSect="00A47513">
          <w:footerReference w:type="default" r:id="rId151"/>
          <w:headerReference w:type="first" r:id="rId152"/>
          <w:footerReference w:type="first" r:id="rId153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0E83D7EA" w14:textId="77777777" w:rsidR="00EC31C6" w:rsidRPr="003A08B9" w:rsidRDefault="00EC31C6" w:rsidP="00D25C78">
      <w:pPr>
        <w:rPr>
          <w:rFonts w:ascii="Arial" w:hAnsi="Arial" w:cs="Arial"/>
          <w:lang w:val="en-US"/>
        </w:rPr>
      </w:pPr>
    </w:p>
    <w:sectPr w:rsidR="00EC31C6" w:rsidRPr="003A08B9" w:rsidSect="00A47513">
      <w:footerReference w:type="default" r:id="rId154"/>
      <w:headerReference w:type="first" r:id="rId155"/>
      <w:footerReference w:type="first" r:id="rId156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93B65" w14:textId="77777777" w:rsidR="00A47513" w:rsidRDefault="00A47513">
      <w:pPr>
        <w:spacing w:before="0" w:after="0" w:line="240" w:lineRule="auto"/>
      </w:pPr>
      <w:r>
        <w:separator/>
      </w:r>
    </w:p>
  </w:endnote>
  <w:endnote w:type="continuationSeparator" w:id="0">
    <w:p w14:paraId="1CB7CD92" w14:textId="77777777" w:rsidR="00A47513" w:rsidRDefault="00A4751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6665344-1C00-42BC-AD71-D030BF3E0721}"/>
    <w:embedBold r:id="rId2" w:fontKey="{43AE06AB-E696-440B-AB1E-01D237B4A153}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  <w:embedRegular r:id="rId3" w:fontKey="{1724E11C-6F07-41AE-AECB-3BD8BDBD33B9}"/>
    <w:embedBold r:id="rId4" w:fontKey="{4925A2D1-F723-4A4E-A761-62D07B4C05B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C53CFEA0-1E07-47F9-B40E-771492293C34}"/>
    <w:embedBold r:id="rId6" w:fontKey="{68A0A363-BF8D-448D-8487-7C9F8599B61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mbria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8A7F9" w14:textId="7EF5DC0B" w:rsidR="00682BCF" w:rsidRDefault="008875C9" w:rsidP="00986198">
    <w:pPr>
      <w:pStyle w:val="Footer"/>
    </w:pPr>
    <w:r w:rsidRPr="000749C5">
      <w:drawing>
        <wp:anchor distT="0" distB="0" distL="114300" distR="114300" simplePos="0" relativeHeight="251661312" behindDoc="1" locked="1" layoutInCell="1" allowOverlap="1" wp14:anchorId="3907A109" wp14:editId="48FD51B6">
          <wp:simplePos x="0" y="0"/>
          <wp:positionH relativeFrom="page">
            <wp:posOffset>-58420</wp:posOffset>
          </wp:positionH>
          <wp:positionV relativeFrom="page">
            <wp:posOffset>9563735</wp:posOffset>
          </wp:positionV>
          <wp:extent cx="7808595" cy="1122045"/>
          <wp:effectExtent l="0" t="0" r="1905" b="1905"/>
          <wp:wrapNone/>
          <wp:docPr id="2001179545" name="Picture 20011795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2BCF" w:rsidRPr="000749C5">
      <w:t>Apäm</w:t>
    </w:r>
    <w:r w:rsidR="00682BCF">
      <w:t xml:space="preserve"> </w:t>
    </w:r>
    <w:r w:rsidR="00682BCF" w:rsidRPr="000749C5">
      <w:fldChar w:fldCharType="begin"/>
    </w:r>
    <w:r w:rsidR="00682BCF" w:rsidRPr="000749C5">
      <w:instrText xml:space="preserve"> PAGE   \* MERGEFORMAT </w:instrText>
    </w:r>
    <w:r w:rsidR="00682BCF" w:rsidRPr="000749C5">
      <w:fldChar w:fldCharType="separate"/>
    </w:r>
    <w:r w:rsidR="00682BCF">
      <w:t>43</w:t>
    </w:r>
    <w:r w:rsidR="00682BCF" w:rsidRPr="000749C5">
      <w:fldChar w:fldCharType="end"/>
    </w:r>
    <w:r w:rsidR="00682BCF" w:rsidRPr="000749C5">
      <w:t xml:space="preserve"> de </w:t>
    </w:r>
    <w:fldSimple w:instr=" NUMPAGES   \* MERGEFORMAT ">
      <w:r w:rsidR="00682BCF">
        <w:t>44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5A8D0" w14:textId="77777777" w:rsidR="00682BCF" w:rsidRDefault="00682BCF" w:rsidP="00EC34F7">
    <w:pPr>
      <w:pStyle w:val="Footerfrontpage"/>
    </w:pPr>
    <w:r>
      <w:rPr>
        <w:noProof/>
      </w:rPr>
      <w:drawing>
        <wp:inline distT="0" distB="0" distL="0" distR="0" wp14:anchorId="46BDBFBD" wp14:editId="50F2DB34">
          <wp:extent cx="1260000" cy="624393"/>
          <wp:effectExtent l="0" t="0" r="0" b="4445"/>
          <wp:docPr id="20" name="Picture 20" descr="Kïn NDI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Kïn NDI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ndis.gov.au</w:t>
    </w:r>
  </w:p>
  <w:p w14:paraId="7FCA0F59" w14:textId="77777777" w:rsidR="00682BCF" w:rsidRPr="00BE3FC7" w:rsidRDefault="00682BCF" w:rsidP="00EC34F7">
    <w:pPr>
      <w:pStyle w:val="Tablespacerrow"/>
    </w:pPr>
    <w:r>
      <w:br/>
    </w:r>
  </w:p>
  <w:p w14:paraId="05BBB6BB" w14:textId="77777777" w:rsidR="00682BCF" w:rsidRPr="00C36784" w:rsidRDefault="00682BCF" w:rsidP="00C36784">
    <w:pPr>
      <w:pStyle w:val="Defaul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D1BE2" w14:textId="77777777" w:rsidR="00682BCF" w:rsidRPr="001A07DF" w:rsidRDefault="00682BCF" w:rsidP="000749C5">
    <w:pPr>
      <w:pStyle w:val="Footer"/>
    </w:pPr>
    <w:r w:rsidRPr="00AD2EFB">
      <w:rPr>
        <w:rStyle w:val="IntenseEmphasis1"/>
      </w:rPr>
      <w:t>ndis.gov.au</w:t>
    </w:r>
    <w:r w:rsidRPr="00AD2EFB">
      <w:rPr>
        <w:rStyle w:val="IntenseEmphasis1"/>
      </w:rPr>
      <w:tab/>
    </w:r>
    <w:sdt>
      <w:sdtPr>
        <w:alias w:val="Title"/>
        <w:id w:val="1137560881"/>
        <w:placeholder>
          <w:docPart w:val="06AFA6750E784AC0BC2498A09368442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t>Cultural and Linguistic Diversity Strategy 2024–2028</w:t>
        </w:r>
      </w:sdtContent>
    </w:sdt>
    <w:r>
      <w:t xml:space="preserve">| </w:t>
    </w:r>
    <w:sdt>
      <w:sdtPr>
        <w:id w:val="2086614073"/>
        <w:placeholder>
          <w:docPart w:val="135C2B978D244C5B8F1BEA8F248C9CC2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Content>
        <w:r w:rsidRPr="003C132E">
          <w:rPr>
            <w:rStyle w:val="PlaceholderText"/>
          </w:rPr>
          <w:t>Click or tap to enter a date.</w:t>
        </w:r>
      </w:sdtContent>
    </w:sdt>
    <w:r w:rsidRPr="00AD2EFB">
      <w:rPr>
        <w:rStyle w:val="IntenseEmphasis1"/>
      </w:rPr>
      <w:tab/>
    </w:r>
    <w:sdt>
      <w:sdtPr>
        <w:id w:val="370374271"/>
        <w:docPartObj>
          <w:docPartGallery w:val="Page Numbers (Bottom of Page)"/>
          <w:docPartUnique/>
        </w:docPartObj>
      </w:sdtPr>
      <w:sdtContent>
        <w:r w:rsidRPr="001A07DF">
          <w:t xml:space="preserve">Apäm </w:t>
        </w:r>
        <w:r w:rsidRPr="001A07DF">
          <w:fldChar w:fldCharType="begin"/>
        </w:r>
        <w:r w:rsidRPr="001A07DF">
          <w:instrText xml:space="preserve"> PAGE   \* MERGEFORMAT </w:instrText>
        </w:r>
        <w:r w:rsidRPr="001A07DF">
          <w:fldChar w:fldCharType="separate"/>
        </w:r>
        <w:r w:rsidRPr="001A07DF"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D9FDC" w14:textId="77777777" w:rsidR="00682BCF" w:rsidRDefault="00682BCF" w:rsidP="00C65783">
    <w:pPr>
      <w:rPr>
        <w:lang w:val="en-US"/>
      </w:rPr>
    </w:pPr>
    <w:r>
      <w:rPr>
        <w:noProof/>
        <w:lang w:val="en-US"/>
      </w:rPr>
      <w:drawing>
        <wp:inline distT="0" distB="0" distL="0" distR="0" wp14:anchorId="443692CC" wp14:editId="20BFBE69">
          <wp:extent cx="1620000" cy="919733"/>
          <wp:effectExtent l="0" t="0" r="0" b="0"/>
          <wp:docPr id="7" name="Picture 7" descr="Kïn ND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Kïn NDI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2AA70F2" w14:textId="77777777" w:rsidR="00682BCF" w:rsidRDefault="00682BCF" w:rsidP="00CB3B8E"/>
  <w:p w14:paraId="3FBBCC55" w14:textId="77777777" w:rsidR="00682BCF" w:rsidRPr="00CB3B8E" w:rsidRDefault="00682BCF" w:rsidP="00CB3B8E">
    <w:pPr>
      <w:pStyle w:val="Backpagetext"/>
    </w:pPr>
    <w:r w:rsidRPr="00CB3B8E">
      <w:t>ndis.gov.au</w:t>
    </w:r>
  </w:p>
  <w:p w14:paraId="229AB03F" w14:textId="77777777" w:rsidR="00682BCF" w:rsidRDefault="00682BCF" w:rsidP="00CB3B8E">
    <w:pPr>
      <w:pStyle w:val="Backpagetext"/>
    </w:pPr>
  </w:p>
  <w:p w14:paraId="236832C9" w14:textId="77777777" w:rsidR="00682BCF" w:rsidRPr="00C65783" w:rsidRDefault="00682BCF" w:rsidP="00CB3B8E">
    <w:pPr>
      <w:pStyle w:val="Backpagetext"/>
    </w:pPr>
  </w:p>
  <w:p w14:paraId="6F7110F3" w14:textId="77777777" w:rsidR="00682BCF" w:rsidRPr="00CB3B8E" w:rsidRDefault="00682BCF" w:rsidP="00CB3B8E">
    <w:pPr>
      <w:pStyle w:val="ProductCode"/>
    </w:pPr>
    <w:r w:rsidRPr="00CB3B8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057F7" w14:textId="77777777" w:rsidR="00A47513" w:rsidRDefault="00A47513">
      <w:pPr>
        <w:spacing w:before="0" w:after="0" w:line="240" w:lineRule="auto"/>
      </w:pPr>
      <w:r>
        <w:separator/>
      </w:r>
    </w:p>
  </w:footnote>
  <w:footnote w:type="continuationSeparator" w:id="0">
    <w:p w14:paraId="5D0F8EFE" w14:textId="77777777" w:rsidR="00A47513" w:rsidRDefault="00A4751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CFAA3" w14:textId="77777777" w:rsidR="00682BCF" w:rsidRDefault="00682BCF">
    <w:pPr>
      <w:pStyle w:val="Header"/>
    </w:pPr>
    <w:r>
      <w:drawing>
        <wp:anchor distT="0" distB="0" distL="114300" distR="114300" simplePos="0" relativeHeight="251658240" behindDoc="1" locked="0" layoutInCell="1" allowOverlap="1" wp14:anchorId="180EA43E" wp14:editId="04BFA230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75758" cy="10908000"/>
          <wp:effectExtent l="0" t="0" r="0" b="8255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069071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5758" cy="109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6CCEE" w14:textId="77777777" w:rsidR="00682BCF" w:rsidRPr="00C65783" w:rsidRDefault="00682BCF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 wp14:anchorId="365EC166" wp14:editId="6C2E3866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8" o:spid="_x0000_s2049" alt="&quot;&quot;" style="width:612.3pt;height:850.4pt;margin-top:-17.75pt;margin-left:-8.4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middle;visibility:visible;z-index:-251656192" fillcolor="#6b2976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4B3"/>
    <w:multiLevelType w:val="hybridMultilevel"/>
    <w:tmpl w:val="281406FA"/>
    <w:lvl w:ilvl="0" w:tplc="AC8E5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A2C6A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484E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C069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9C46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52E7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7E68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9C5F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6AF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35D7C"/>
    <w:multiLevelType w:val="hybridMultilevel"/>
    <w:tmpl w:val="1EEA5CBE"/>
    <w:lvl w:ilvl="0" w:tplc="46FA3E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CE081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B285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2A8C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DE99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D483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0FD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CE7D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7E93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B1258"/>
    <w:multiLevelType w:val="hybridMultilevel"/>
    <w:tmpl w:val="BD6E95E8"/>
    <w:lvl w:ilvl="0" w:tplc="5EB6C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0A5F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F815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56CC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5ECA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B6BD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4E6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B228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76F7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D77A2"/>
    <w:multiLevelType w:val="hybridMultilevel"/>
    <w:tmpl w:val="C616CD64"/>
    <w:lvl w:ilvl="0" w:tplc="AA16B6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2643B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608D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EA62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A678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0ACF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617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3E12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008F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C6F0E"/>
    <w:multiLevelType w:val="hybridMultilevel"/>
    <w:tmpl w:val="F3C0C1EE"/>
    <w:lvl w:ilvl="0" w:tplc="771E4B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52088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FE2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44E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D07F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CECC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AEBE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4CD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E283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C5804"/>
    <w:multiLevelType w:val="hybridMultilevel"/>
    <w:tmpl w:val="A678C7D8"/>
    <w:lvl w:ilvl="0" w:tplc="DAA20E1C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94AAC924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12A0C972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BD12CF8A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8B7EC1F6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723CCF50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DECE0F9A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C7ACC534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FFF28EFC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6" w15:restartNumberingAfterBreak="0">
    <w:nsid w:val="08083C12"/>
    <w:multiLevelType w:val="hybridMultilevel"/>
    <w:tmpl w:val="3E20E59A"/>
    <w:lvl w:ilvl="0" w:tplc="C90AF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28286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300F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E08F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DA66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F6A7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68A5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32C3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3EF8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0A1349"/>
    <w:multiLevelType w:val="hybridMultilevel"/>
    <w:tmpl w:val="687A93E2"/>
    <w:lvl w:ilvl="0" w:tplc="A3F43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6328D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FA79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2ECB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DC4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E4DA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E5E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6E10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0A1E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354B90"/>
    <w:multiLevelType w:val="hybridMultilevel"/>
    <w:tmpl w:val="46ACB930"/>
    <w:lvl w:ilvl="0" w:tplc="E5963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8CBC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88A4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BA0A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8A66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A491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14C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6C31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94A9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36215"/>
    <w:multiLevelType w:val="hybridMultilevel"/>
    <w:tmpl w:val="4A68ECF8"/>
    <w:lvl w:ilvl="0" w:tplc="1870F7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B2C4D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122C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E4AB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EEEC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C490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8690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210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0E5A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212E5"/>
    <w:multiLevelType w:val="hybridMultilevel"/>
    <w:tmpl w:val="71006F82"/>
    <w:lvl w:ilvl="0" w:tplc="BB1CD5C4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7EF028EA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046A35E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5E88982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A314D010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94EEED60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D0E15C4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6EC60208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39F000B0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10B92FF2"/>
    <w:multiLevelType w:val="hybridMultilevel"/>
    <w:tmpl w:val="2F740076"/>
    <w:lvl w:ilvl="0" w:tplc="BB74F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30DD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F4D7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0257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A633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1A94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851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447D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10F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1450B0"/>
    <w:multiLevelType w:val="hybridMultilevel"/>
    <w:tmpl w:val="66124178"/>
    <w:lvl w:ilvl="0" w:tplc="20FCA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6D2B9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BA51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FEB7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0844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3872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0CB6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4B5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7451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762C1"/>
    <w:multiLevelType w:val="hybridMultilevel"/>
    <w:tmpl w:val="9466B76A"/>
    <w:lvl w:ilvl="0" w:tplc="07E64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A32D2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9028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1232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6468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9CB6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21F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0899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9633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E20021"/>
    <w:multiLevelType w:val="hybridMultilevel"/>
    <w:tmpl w:val="1D163C34"/>
    <w:lvl w:ilvl="0" w:tplc="2DA44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46A2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FCEF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CCC0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509D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368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F071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6227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D403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9124DD"/>
    <w:multiLevelType w:val="hybridMultilevel"/>
    <w:tmpl w:val="E4AE912C"/>
    <w:lvl w:ilvl="0" w:tplc="88E645FA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17882784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62E8BF34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A95C9DD4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610A3D4A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AB7A1906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53380E5A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E82EB5F6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15604B0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156D2D82"/>
    <w:multiLevelType w:val="hybridMultilevel"/>
    <w:tmpl w:val="1C4296B8"/>
    <w:lvl w:ilvl="0" w:tplc="785849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D08D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B8EC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36DA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6644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7E7C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4EBF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2CBA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36C5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5E1BE8"/>
    <w:multiLevelType w:val="hybridMultilevel"/>
    <w:tmpl w:val="480C7CE0"/>
    <w:lvl w:ilvl="0" w:tplc="87508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FB44D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66F3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A82E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3A39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DA64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7AAE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689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D83B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24B86"/>
    <w:multiLevelType w:val="hybridMultilevel"/>
    <w:tmpl w:val="FA7E3658"/>
    <w:lvl w:ilvl="0" w:tplc="1A5A5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D0A7B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D488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ECE4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CE84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EFD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DED3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22D0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10EB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281836"/>
    <w:multiLevelType w:val="hybridMultilevel"/>
    <w:tmpl w:val="14404686"/>
    <w:lvl w:ilvl="0" w:tplc="8078F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06C18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BC45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5AF5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C806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24DB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8278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EC9F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62CB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644E89"/>
    <w:multiLevelType w:val="hybridMultilevel"/>
    <w:tmpl w:val="A8600788"/>
    <w:lvl w:ilvl="0" w:tplc="0DD63C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32CC4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040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A04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02F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0C0F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9E16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B4DE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BA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2B30ED"/>
    <w:multiLevelType w:val="hybridMultilevel"/>
    <w:tmpl w:val="75C46E38"/>
    <w:lvl w:ilvl="0" w:tplc="6E88D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ACB1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C619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36D9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28C5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2E7C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B0F8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AB1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9C70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F50F0"/>
    <w:multiLevelType w:val="hybridMultilevel"/>
    <w:tmpl w:val="9AC0395E"/>
    <w:lvl w:ilvl="0" w:tplc="26923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E4B3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4834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AA30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5EFD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74B4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A2A6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C659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8013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5368B4"/>
    <w:multiLevelType w:val="hybridMultilevel"/>
    <w:tmpl w:val="2C6CA4F8"/>
    <w:lvl w:ilvl="0" w:tplc="AE7A1E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9C55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C8A9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A22A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CCA7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82D1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6A9B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8220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74CB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5" w15:restartNumberingAfterBreak="0">
    <w:nsid w:val="2FD06D2E"/>
    <w:multiLevelType w:val="hybridMultilevel"/>
    <w:tmpl w:val="89203090"/>
    <w:lvl w:ilvl="0" w:tplc="A2A89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3E680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FAFA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F817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7411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DC82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2EF7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FAB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3274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FB7F59"/>
    <w:multiLevelType w:val="hybridMultilevel"/>
    <w:tmpl w:val="7E10CC8C"/>
    <w:lvl w:ilvl="0" w:tplc="11568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D7E78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24C3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C89B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329A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3232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7A21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3485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5A6E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7E15BF"/>
    <w:multiLevelType w:val="hybridMultilevel"/>
    <w:tmpl w:val="33689E30"/>
    <w:lvl w:ilvl="0" w:tplc="F8B83C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2E89F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FEEC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5C29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2E96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F4B4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5AB1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0A0F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DA3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DC2359"/>
    <w:multiLevelType w:val="hybridMultilevel"/>
    <w:tmpl w:val="A7F4B28A"/>
    <w:lvl w:ilvl="0" w:tplc="FE12A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DADF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1E0A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2AE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6831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1A30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C0CC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7CFB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A408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8522BE"/>
    <w:multiLevelType w:val="hybridMultilevel"/>
    <w:tmpl w:val="DF0087F2"/>
    <w:lvl w:ilvl="0" w:tplc="43B02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86003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4C39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6C63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02B8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E6C9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283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285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2AB0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F16336"/>
    <w:multiLevelType w:val="hybridMultilevel"/>
    <w:tmpl w:val="1E482024"/>
    <w:lvl w:ilvl="0" w:tplc="0D803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24EB1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E011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6A25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0CBC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DAF3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290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FE60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A043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C21142"/>
    <w:multiLevelType w:val="hybridMultilevel"/>
    <w:tmpl w:val="D4FC81EA"/>
    <w:lvl w:ilvl="0" w:tplc="E3BC6A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58A49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A89A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FA41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C39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A214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9CC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1C72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E080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E424F8"/>
    <w:multiLevelType w:val="hybridMultilevel"/>
    <w:tmpl w:val="C4AC8220"/>
    <w:lvl w:ilvl="0" w:tplc="B36022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758C1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1CE6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10E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2E7A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78C4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7647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546E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3C02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306150"/>
    <w:multiLevelType w:val="hybridMultilevel"/>
    <w:tmpl w:val="191A65F6"/>
    <w:lvl w:ilvl="0" w:tplc="C4CE8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666F8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1245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049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9813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FE4D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0245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E44C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D2B8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5A5FD1"/>
    <w:multiLevelType w:val="hybridMultilevel"/>
    <w:tmpl w:val="5AC47F54"/>
    <w:lvl w:ilvl="0" w:tplc="65340C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38AE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08A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C6F4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857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0263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2A0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DA48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62FF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A556E5"/>
    <w:multiLevelType w:val="hybridMultilevel"/>
    <w:tmpl w:val="E1C627D4"/>
    <w:lvl w:ilvl="0" w:tplc="3E049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3FE9C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D0B5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360D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1C84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36A3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98D8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C22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BA7E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BF11E0"/>
    <w:multiLevelType w:val="hybridMultilevel"/>
    <w:tmpl w:val="405EB1DE"/>
    <w:lvl w:ilvl="0" w:tplc="BA82B7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4EA9E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1CA0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C671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5497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3A28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72C8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1284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04B0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202169"/>
    <w:multiLevelType w:val="hybridMultilevel"/>
    <w:tmpl w:val="91002EFC"/>
    <w:lvl w:ilvl="0" w:tplc="20DA98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FC62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0E40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52E3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4814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D23A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8AE4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0459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3E5C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AA4F4C"/>
    <w:multiLevelType w:val="hybridMultilevel"/>
    <w:tmpl w:val="76B0D7E4"/>
    <w:lvl w:ilvl="0" w:tplc="E3607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9C233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FE0A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0C2F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480F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58C2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D413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87C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DAD9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F20046"/>
    <w:multiLevelType w:val="hybridMultilevel"/>
    <w:tmpl w:val="53F2BDFC"/>
    <w:lvl w:ilvl="0" w:tplc="28DA7F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7A55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9493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96A1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A88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4430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7E72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B030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2ECE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01276D"/>
    <w:multiLevelType w:val="hybridMultilevel"/>
    <w:tmpl w:val="5B20678A"/>
    <w:lvl w:ilvl="0" w:tplc="1DBE8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7065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6220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6287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CEE7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BA99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7C0D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1CF5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541F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B8177C"/>
    <w:multiLevelType w:val="hybridMultilevel"/>
    <w:tmpl w:val="A42A64BA"/>
    <w:lvl w:ilvl="0" w:tplc="6DFA9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2F0D8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32D0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F821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BEBF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4A7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E6D0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B458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40B4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ED15CE"/>
    <w:multiLevelType w:val="hybridMultilevel"/>
    <w:tmpl w:val="C18A4A34"/>
    <w:lvl w:ilvl="0" w:tplc="624ED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1D6E6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DCC8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9AB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8AAF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5C78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E608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B663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5C26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2B3812"/>
    <w:multiLevelType w:val="hybridMultilevel"/>
    <w:tmpl w:val="56382C4C"/>
    <w:lvl w:ilvl="0" w:tplc="0E007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CA8E2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7C66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80D2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5054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6C64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82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262B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A62A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043A99"/>
    <w:multiLevelType w:val="hybridMultilevel"/>
    <w:tmpl w:val="8A46065C"/>
    <w:lvl w:ilvl="0" w:tplc="E934F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4DC28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6075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A469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A86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04D9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90E6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50FA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F6B1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AC657D"/>
    <w:multiLevelType w:val="hybridMultilevel"/>
    <w:tmpl w:val="88DAA974"/>
    <w:lvl w:ilvl="0" w:tplc="39420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E861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CCE7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96DC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0032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8831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8879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68D8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C8D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D86F0A"/>
    <w:multiLevelType w:val="hybridMultilevel"/>
    <w:tmpl w:val="A3129B2C"/>
    <w:lvl w:ilvl="0" w:tplc="7ECCF978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0F16FAD4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3572D06E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A36C038C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731A43D6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E04AF2DA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21DC4EA6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CEE0DF60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082CAB4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7" w15:restartNumberingAfterBreak="0">
    <w:nsid w:val="609A4362"/>
    <w:multiLevelType w:val="hybridMultilevel"/>
    <w:tmpl w:val="7A7C5A64"/>
    <w:lvl w:ilvl="0" w:tplc="D0E45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1E0E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CE44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ECC6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B45D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0488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EA10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0217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FCB2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5E0E93"/>
    <w:multiLevelType w:val="hybridMultilevel"/>
    <w:tmpl w:val="A4B087F8"/>
    <w:lvl w:ilvl="0" w:tplc="299A7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EE07A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5A78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60E1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5EED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8C75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0610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CADB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9A5F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2906E5"/>
    <w:multiLevelType w:val="hybridMultilevel"/>
    <w:tmpl w:val="268059EA"/>
    <w:lvl w:ilvl="0" w:tplc="FAC2A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B9E94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32B0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7833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0E1B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0E47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FEA3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86B1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E4D7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F855A0"/>
    <w:multiLevelType w:val="hybridMultilevel"/>
    <w:tmpl w:val="CA301826"/>
    <w:lvl w:ilvl="0" w:tplc="B3F09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D0D7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DE62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C2E0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4EC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3610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22A5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60E5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F615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7E57DE"/>
    <w:multiLevelType w:val="hybridMultilevel"/>
    <w:tmpl w:val="78F4CC92"/>
    <w:lvl w:ilvl="0" w:tplc="895034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4682C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6ABC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8EA1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DA4D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C46C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32E2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A01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CED8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6425021"/>
    <w:multiLevelType w:val="hybridMultilevel"/>
    <w:tmpl w:val="6B7AA448"/>
    <w:lvl w:ilvl="0" w:tplc="E6CE2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E54FF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508F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2CBA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3ED2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B2DC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D691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3CC7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BA5E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76D141A"/>
    <w:multiLevelType w:val="hybridMultilevel"/>
    <w:tmpl w:val="1F52EE80"/>
    <w:lvl w:ilvl="0" w:tplc="E9248F04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2012D4A2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664853A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61380782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7542D54C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624C66C4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D2AA66A4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28C6B906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CE4823EA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4" w15:restartNumberingAfterBreak="0">
    <w:nsid w:val="68D75AD7"/>
    <w:multiLevelType w:val="hybridMultilevel"/>
    <w:tmpl w:val="589847CE"/>
    <w:lvl w:ilvl="0" w:tplc="4D0AD6BE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CDB064DA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5C1CF380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34F86834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15E07D42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BCA482A4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48F8B606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A22E5B62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280226EC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5" w15:restartNumberingAfterBreak="0">
    <w:nsid w:val="694D77F2"/>
    <w:multiLevelType w:val="hybridMultilevel"/>
    <w:tmpl w:val="1B84D5E4"/>
    <w:lvl w:ilvl="0" w:tplc="D3B697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6DA67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649A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885D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980C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6437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0209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045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00F3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EF47F2"/>
    <w:multiLevelType w:val="hybridMultilevel"/>
    <w:tmpl w:val="BAAE1B82"/>
    <w:lvl w:ilvl="0" w:tplc="60841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940B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22A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FCCF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E083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4071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A8D2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14C1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20C3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DE051A"/>
    <w:multiLevelType w:val="hybridMultilevel"/>
    <w:tmpl w:val="F118E430"/>
    <w:lvl w:ilvl="0" w:tplc="31BA37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68DD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3A62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D220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9E21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2E13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BC67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82D6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2C94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6220C0"/>
    <w:multiLevelType w:val="hybridMultilevel"/>
    <w:tmpl w:val="BBBA6030"/>
    <w:lvl w:ilvl="0" w:tplc="C51EB4E4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FE8C09CE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878201C8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A4480E10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E968FA4C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C41296E8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BA06EC60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CA384A48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19E48AA4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9" w15:restartNumberingAfterBreak="0">
    <w:nsid w:val="75520F1B"/>
    <w:multiLevelType w:val="hybridMultilevel"/>
    <w:tmpl w:val="15EECC58"/>
    <w:lvl w:ilvl="0" w:tplc="4A5AE7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56869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1A0A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28D0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B0F4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D4F4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D07F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F8B6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CE91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22676A"/>
    <w:multiLevelType w:val="hybridMultilevel"/>
    <w:tmpl w:val="49826F42"/>
    <w:lvl w:ilvl="0" w:tplc="F370D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F6E2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2A31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0E11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867E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8E25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EEDE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C64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70CB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806BE2"/>
    <w:multiLevelType w:val="hybridMultilevel"/>
    <w:tmpl w:val="94B424CE"/>
    <w:lvl w:ilvl="0" w:tplc="CBB21F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892E0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2208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84CC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F01A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AFB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94D3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2251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3014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BF6D29"/>
    <w:multiLevelType w:val="hybridMultilevel"/>
    <w:tmpl w:val="4F6C6D42"/>
    <w:lvl w:ilvl="0" w:tplc="46D27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5823A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6654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962E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AFA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DCC4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28D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E02A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4E41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C372CE"/>
    <w:multiLevelType w:val="hybridMultilevel"/>
    <w:tmpl w:val="14F426DE"/>
    <w:lvl w:ilvl="0" w:tplc="B3AA1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E54A4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9041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3641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3AA7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4096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94CD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6254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F6B2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6D6CD1"/>
    <w:multiLevelType w:val="hybridMultilevel"/>
    <w:tmpl w:val="2CCA968A"/>
    <w:lvl w:ilvl="0" w:tplc="BB506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3161D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DE8F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A674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AA9D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94D3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EED3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6C4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82DC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A26755"/>
    <w:multiLevelType w:val="hybridMultilevel"/>
    <w:tmpl w:val="CC4E4AAE"/>
    <w:lvl w:ilvl="0" w:tplc="705E4C28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D083822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D87A52C0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C025A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7D7215EA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4486EDC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5DB668B6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792627BC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C20A96F4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130443376">
    <w:abstractNumId w:val="24"/>
  </w:num>
  <w:num w:numId="2" w16cid:durableId="1034384040">
    <w:abstractNumId w:val="41"/>
  </w:num>
  <w:num w:numId="3" w16cid:durableId="1278373006">
    <w:abstractNumId w:val="26"/>
  </w:num>
  <w:num w:numId="4" w16cid:durableId="1005790780">
    <w:abstractNumId w:val="53"/>
  </w:num>
  <w:num w:numId="5" w16cid:durableId="1312365050">
    <w:abstractNumId w:val="38"/>
  </w:num>
  <w:num w:numId="6" w16cid:durableId="2036691116">
    <w:abstractNumId w:val="9"/>
  </w:num>
  <w:num w:numId="7" w16cid:durableId="360328553">
    <w:abstractNumId w:val="33"/>
  </w:num>
  <w:num w:numId="8" w16cid:durableId="1258173405">
    <w:abstractNumId w:val="50"/>
  </w:num>
  <w:num w:numId="9" w16cid:durableId="803893157">
    <w:abstractNumId w:val="48"/>
  </w:num>
  <w:num w:numId="10" w16cid:durableId="254945692">
    <w:abstractNumId w:val="36"/>
  </w:num>
  <w:num w:numId="11" w16cid:durableId="1556117491">
    <w:abstractNumId w:val="59"/>
  </w:num>
  <w:num w:numId="12" w16cid:durableId="682898193">
    <w:abstractNumId w:val="30"/>
  </w:num>
  <w:num w:numId="13" w16cid:durableId="1171338523">
    <w:abstractNumId w:val="43"/>
  </w:num>
  <w:num w:numId="14" w16cid:durableId="230584342">
    <w:abstractNumId w:val="4"/>
  </w:num>
  <w:num w:numId="15" w16cid:durableId="1972973126">
    <w:abstractNumId w:val="57"/>
  </w:num>
  <w:num w:numId="16" w16cid:durableId="1277716472">
    <w:abstractNumId w:val="34"/>
  </w:num>
  <w:num w:numId="17" w16cid:durableId="1046569283">
    <w:abstractNumId w:val="5"/>
  </w:num>
  <w:num w:numId="18" w16cid:durableId="1787389296">
    <w:abstractNumId w:val="1"/>
  </w:num>
  <w:num w:numId="19" w16cid:durableId="1757360050">
    <w:abstractNumId w:val="28"/>
  </w:num>
  <w:num w:numId="20" w16cid:durableId="203061968">
    <w:abstractNumId w:val="0"/>
  </w:num>
  <w:num w:numId="21" w16cid:durableId="471289027">
    <w:abstractNumId w:val="60"/>
  </w:num>
  <w:num w:numId="22" w16cid:durableId="130100175">
    <w:abstractNumId w:val="39"/>
  </w:num>
  <w:num w:numId="23" w16cid:durableId="1338800890">
    <w:abstractNumId w:val="6"/>
  </w:num>
  <w:num w:numId="24" w16cid:durableId="1119686409">
    <w:abstractNumId w:val="35"/>
  </w:num>
  <w:num w:numId="25" w16cid:durableId="1415737898">
    <w:abstractNumId w:val="45"/>
  </w:num>
  <w:num w:numId="26" w16cid:durableId="1846557456">
    <w:abstractNumId w:val="21"/>
  </w:num>
  <w:num w:numId="27" w16cid:durableId="1927687607">
    <w:abstractNumId w:val="54"/>
  </w:num>
  <w:num w:numId="28" w16cid:durableId="669216110">
    <w:abstractNumId w:val="51"/>
  </w:num>
  <w:num w:numId="29" w16cid:durableId="1195773548">
    <w:abstractNumId w:val="42"/>
  </w:num>
  <w:num w:numId="30" w16cid:durableId="87896588">
    <w:abstractNumId w:val="52"/>
  </w:num>
  <w:num w:numId="31" w16cid:durableId="1833179407">
    <w:abstractNumId w:val="13"/>
  </w:num>
  <w:num w:numId="32" w16cid:durableId="1287271022">
    <w:abstractNumId w:val="18"/>
  </w:num>
  <w:num w:numId="33" w16cid:durableId="1056315032">
    <w:abstractNumId w:val="7"/>
  </w:num>
  <w:num w:numId="34" w16cid:durableId="1366566771">
    <w:abstractNumId w:val="20"/>
  </w:num>
  <w:num w:numId="35" w16cid:durableId="1086420010">
    <w:abstractNumId w:val="58"/>
  </w:num>
  <w:num w:numId="36" w16cid:durableId="827283265">
    <w:abstractNumId w:val="32"/>
  </w:num>
  <w:num w:numId="37" w16cid:durableId="1150832486">
    <w:abstractNumId w:val="62"/>
  </w:num>
  <w:num w:numId="38" w16cid:durableId="1883898913">
    <w:abstractNumId w:val="2"/>
  </w:num>
  <w:num w:numId="39" w16cid:durableId="1980720152">
    <w:abstractNumId w:val="15"/>
  </w:num>
  <w:num w:numId="40" w16cid:durableId="181359134">
    <w:abstractNumId w:val="16"/>
  </w:num>
  <w:num w:numId="41" w16cid:durableId="587152499">
    <w:abstractNumId w:val="14"/>
  </w:num>
  <w:num w:numId="42" w16cid:durableId="438836386">
    <w:abstractNumId w:val="27"/>
  </w:num>
  <w:num w:numId="43" w16cid:durableId="177811233">
    <w:abstractNumId w:val="44"/>
  </w:num>
  <w:num w:numId="44" w16cid:durableId="847712866">
    <w:abstractNumId w:val="23"/>
  </w:num>
  <w:num w:numId="45" w16cid:durableId="1819491817">
    <w:abstractNumId w:val="11"/>
  </w:num>
  <w:num w:numId="46" w16cid:durableId="766968842">
    <w:abstractNumId w:val="40"/>
  </w:num>
  <w:num w:numId="47" w16cid:durableId="305549031">
    <w:abstractNumId w:val="65"/>
  </w:num>
  <w:num w:numId="48" w16cid:durableId="1634674677">
    <w:abstractNumId w:val="19"/>
  </w:num>
  <w:num w:numId="49" w16cid:durableId="646132569">
    <w:abstractNumId w:val="22"/>
  </w:num>
  <w:num w:numId="50" w16cid:durableId="47723759">
    <w:abstractNumId w:val="8"/>
  </w:num>
  <w:num w:numId="51" w16cid:durableId="558712927">
    <w:abstractNumId w:val="31"/>
  </w:num>
  <w:num w:numId="52" w16cid:durableId="1259555455">
    <w:abstractNumId w:val="63"/>
  </w:num>
  <w:num w:numId="53" w16cid:durableId="1879126583">
    <w:abstractNumId w:val="10"/>
  </w:num>
  <w:num w:numId="54" w16cid:durableId="1984846714">
    <w:abstractNumId w:val="46"/>
  </w:num>
  <w:num w:numId="55" w16cid:durableId="2048598715">
    <w:abstractNumId w:val="56"/>
  </w:num>
  <w:num w:numId="56" w16cid:durableId="1636180727">
    <w:abstractNumId w:val="61"/>
  </w:num>
  <w:num w:numId="57" w16cid:durableId="2125538600">
    <w:abstractNumId w:val="47"/>
  </w:num>
  <w:num w:numId="58" w16cid:durableId="1926303103">
    <w:abstractNumId w:val="12"/>
  </w:num>
  <w:num w:numId="59" w16cid:durableId="552354473">
    <w:abstractNumId w:val="25"/>
  </w:num>
  <w:num w:numId="60" w16cid:durableId="842358426">
    <w:abstractNumId w:val="55"/>
  </w:num>
  <w:num w:numId="61" w16cid:durableId="1013142004">
    <w:abstractNumId w:val="64"/>
  </w:num>
  <w:num w:numId="62" w16cid:durableId="1037704726">
    <w:abstractNumId w:val="37"/>
  </w:num>
  <w:num w:numId="63" w16cid:durableId="655884689">
    <w:abstractNumId w:val="17"/>
  </w:num>
  <w:num w:numId="64" w16cid:durableId="236092495">
    <w:abstractNumId w:val="49"/>
  </w:num>
  <w:num w:numId="65" w16cid:durableId="311645141">
    <w:abstractNumId w:val="29"/>
  </w:num>
  <w:num w:numId="66" w16cid:durableId="1184830165">
    <w:abstractNumId w:val="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hideSpellingError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F4961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2201"/>
    <w:rsid w:val="000131A3"/>
    <w:rsid w:val="000132BF"/>
    <w:rsid w:val="00013C0A"/>
    <w:rsid w:val="00013E60"/>
    <w:rsid w:val="00014008"/>
    <w:rsid w:val="0001404D"/>
    <w:rsid w:val="0001467F"/>
    <w:rsid w:val="000149C3"/>
    <w:rsid w:val="00016EEB"/>
    <w:rsid w:val="00017B7D"/>
    <w:rsid w:val="00017C44"/>
    <w:rsid w:val="0002090D"/>
    <w:rsid w:val="00020BF2"/>
    <w:rsid w:val="00020CAC"/>
    <w:rsid w:val="00022890"/>
    <w:rsid w:val="000236B5"/>
    <w:rsid w:val="00023867"/>
    <w:rsid w:val="00025085"/>
    <w:rsid w:val="00026D9B"/>
    <w:rsid w:val="00026E8E"/>
    <w:rsid w:val="000276DA"/>
    <w:rsid w:val="0003212C"/>
    <w:rsid w:val="000326CA"/>
    <w:rsid w:val="00032C87"/>
    <w:rsid w:val="00033014"/>
    <w:rsid w:val="0003438E"/>
    <w:rsid w:val="000349ED"/>
    <w:rsid w:val="00034C79"/>
    <w:rsid w:val="00035CE8"/>
    <w:rsid w:val="00035D95"/>
    <w:rsid w:val="00036E23"/>
    <w:rsid w:val="00037460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47EB1"/>
    <w:rsid w:val="0005049B"/>
    <w:rsid w:val="000506D4"/>
    <w:rsid w:val="0005115A"/>
    <w:rsid w:val="0005158E"/>
    <w:rsid w:val="00051741"/>
    <w:rsid w:val="00052332"/>
    <w:rsid w:val="000529ED"/>
    <w:rsid w:val="00052C01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308"/>
    <w:rsid w:val="000625EB"/>
    <w:rsid w:val="0006339E"/>
    <w:rsid w:val="000638F0"/>
    <w:rsid w:val="00063FB9"/>
    <w:rsid w:val="00064806"/>
    <w:rsid w:val="00065443"/>
    <w:rsid w:val="00067033"/>
    <w:rsid w:val="0006719A"/>
    <w:rsid w:val="00067268"/>
    <w:rsid w:val="000676E6"/>
    <w:rsid w:val="0007213A"/>
    <w:rsid w:val="00073579"/>
    <w:rsid w:val="000741EF"/>
    <w:rsid w:val="000749C5"/>
    <w:rsid w:val="00074F07"/>
    <w:rsid w:val="0007564C"/>
    <w:rsid w:val="0007577E"/>
    <w:rsid w:val="00076426"/>
    <w:rsid w:val="000765B7"/>
    <w:rsid w:val="00076E20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7EF"/>
    <w:rsid w:val="0008380D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636A"/>
    <w:rsid w:val="00097C02"/>
    <w:rsid w:val="000A04BE"/>
    <w:rsid w:val="000A0B89"/>
    <w:rsid w:val="000A12ED"/>
    <w:rsid w:val="000A1627"/>
    <w:rsid w:val="000A1AC3"/>
    <w:rsid w:val="000A2CA7"/>
    <w:rsid w:val="000A31E6"/>
    <w:rsid w:val="000A3473"/>
    <w:rsid w:val="000A5D45"/>
    <w:rsid w:val="000A6160"/>
    <w:rsid w:val="000A6221"/>
    <w:rsid w:val="000A627C"/>
    <w:rsid w:val="000A6AC9"/>
    <w:rsid w:val="000A7480"/>
    <w:rsid w:val="000A767E"/>
    <w:rsid w:val="000A7B00"/>
    <w:rsid w:val="000A7E84"/>
    <w:rsid w:val="000B0B85"/>
    <w:rsid w:val="000B1CA0"/>
    <w:rsid w:val="000B1F3D"/>
    <w:rsid w:val="000B2B08"/>
    <w:rsid w:val="000B3023"/>
    <w:rsid w:val="000B3505"/>
    <w:rsid w:val="000B3542"/>
    <w:rsid w:val="000B3729"/>
    <w:rsid w:val="000B3931"/>
    <w:rsid w:val="000B3AB2"/>
    <w:rsid w:val="000B438B"/>
    <w:rsid w:val="000B4D35"/>
    <w:rsid w:val="000B54BD"/>
    <w:rsid w:val="000B573C"/>
    <w:rsid w:val="000B58C9"/>
    <w:rsid w:val="000B684C"/>
    <w:rsid w:val="000B6C30"/>
    <w:rsid w:val="000B6C74"/>
    <w:rsid w:val="000B7182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40"/>
    <w:rsid w:val="000D02F3"/>
    <w:rsid w:val="000D07D6"/>
    <w:rsid w:val="000D0A69"/>
    <w:rsid w:val="000D0ABE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5DCA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E6558"/>
    <w:rsid w:val="000F1288"/>
    <w:rsid w:val="000F1FDA"/>
    <w:rsid w:val="000F29E2"/>
    <w:rsid w:val="000F32BB"/>
    <w:rsid w:val="000F32D8"/>
    <w:rsid w:val="000F3C06"/>
    <w:rsid w:val="000F3DAB"/>
    <w:rsid w:val="000F3DEF"/>
    <w:rsid w:val="000F3E68"/>
    <w:rsid w:val="000F3FD8"/>
    <w:rsid w:val="000F4040"/>
    <w:rsid w:val="000F431B"/>
    <w:rsid w:val="000F4B81"/>
    <w:rsid w:val="000F4FCC"/>
    <w:rsid w:val="000F52F4"/>
    <w:rsid w:val="00100247"/>
    <w:rsid w:val="00101DC6"/>
    <w:rsid w:val="0010205D"/>
    <w:rsid w:val="0010274C"/>
    <w:rsid w:val="00104C96"/>
    <w:rsid w:val="00104CF5"/>
    <w:rsid w:val="0010561C"/>
    <w:rsid w:val="001056CB"/>
    <w:rsid w:val="001066AD"/>
    <w:rsid w:val="001077C6"/>
    <w:rsid w:val="001078E4"/>
    <w:rsid w:val="00110CC5"/>
    <w:rsid w:val="001110D2"/>
    <w:rsid w:val="001118E7"/>
    <w:rsid w:val="00111BC2"/>
    <w:rsid w:val="00112A4D"/>
    <w:rsid w:val="001131E0"/>
    <w:rsid w:val="001135BF"/>
    <w:rsid w:val="00113808"/>
    <w:rsid w:val="00113CE3"/>
    <w:rsid w:val="00114898"/>
    <w:rsid w:val="00114B3B"/>
    <w:rsid w:val="00115336"/>
    <w:rsid w:val="00115682"/>
    <w:rsid w:val="001156E7"/>
    <w:rsid w:val="00115BCF"/>
    <w:rsid w:val="00115E73"/>
    <w:rsid w:val="001179C2"/>
    <w:rsid w:val="00117AEC"/>
    <w:rsid w:val="001207BF"/>
    <w:rsid w:val="00120A79"/>
    <w:rsid w:val="00120C33"/>
    <w:rsid w:val="00120CB9"/>
    <w:rsid w:val="00120EEC"/>
    <w:rsid w:val="001214F6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14E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67D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6725"/>
    <w:rsid w:val="00147C2C"/>
    <w:rsid w:val="00147F76"/>
    <w:rsid w:val="00150649"/>
    <w:rsid w:val="00150B3C"/>
    <w:rsid w:val="00150F3C"/>
    <w:rsid w:val="001513F4"/>
    <w:rsid w:val="00151618"/>
    <w:rsid w:val="00151817"/>
    <w:rsid w:val="00151B51"/>
    <w:rsid w:val="00151C4E"/>
    <w:rsid w:val="001529D0"/>
    <w:rsid w:val="0015329D"/>
    <w:rsid w:val="00153E51"/>
    <w:rsid w:val="00153FC3"/>
    <w:rsid w:val="0015569B"/>
    <w:rsid w:val="00157ACA"/>
    <w:rsid w:val="001600B3"/>
    <w:rsid w:val="0016092C"/>
    <w:rsid w:val="00160B29"/>
    <w:rsid w:val="001619E4"/>
    <w:rsid w:val="001620F2"/>
    <w:rsid w:val="001626A7"/>
    <w:rsid w:val="00162701"/>
    <w:rsid w:val="00164186"/>
    <w:rsid w:val="00165099"/>
    <w:rsid w:val="0016570E"/>
    <w:rsid w:val="00165863"/>
    <w:rsid w:val="00165B96"/>
    <w:rsid w:val="00165DF8"/>
    <w:rsid w:val="001663A3"/>
    <w:rsid w:val="00166689"/>
    <w:rsid w:val="00166B61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41C2"/>
    <w:rsid w:val="001869AE"/>
    <w:rsid w:val="00187383"/>
    <w:rsid w:val="001875A1"/>
    <w:rsid w:val="0019031B"/>
    <w:rsid w:val="00190B04"/>
    <w:rsid w:val="00190D93"/>
    <w:rsid w:val="001913A3"/>
    <w:rsid w:val="001917D9"/>
    <w:rsid w:val="001930BD"/>
    <w:rsid w:val="00193854"/>
    <w:rsid w:val="0019560B"/>
    <w:rsid w:val="00195E2B"/>
    <w:rsid w:val="0019630A"/>
    <w:rsid w:val="0019631C"/>
    <w:rsid w:val="001977B4"/>
    <w:rsid w:val="00197B5D"/>
    <w:rsid w:val="001A07DF"/>
    <w:rsid w:val="001A089E"/>
    <w:rsid w:val="001A20D1"/>
    <w:rsid w:val="001A2138"/>
    <w:rsid w:val="001A27FA"/>
    <w:rsid w:val="001A28B4"/>
    <w:rsid w:val="001A2E5E"/>
    <w:rsid w:val="001A2FB3"/>
    <w:rsid w:val="001A375B"/>
    <w:rsid w:val="001A4B24"/>
    <w:rsid w:val="001A4B9E"/>
    <w:rsid w:val="001A4D0F"/>
    <w:rsid w:val="001A5C7B"/>
    <w:rsid w:val="001A6053"/>
    <w:rsid w:val="001A712D"/>
    <w:rsid w:val="001B1575"/>
    <w:rsid w:val="001B1D95"/>
    <w:rsid w:val="001B2CCF"/>
    <w:rsid w:val="001B2D99"/>
    <w:rsid w:val="001B30A8"/>
    <w:rsid w:val="001B30D8"/>
    <w:rsid w:val="001B337A"/>
    <w:rsid w:val="001B4580"/>
    <w:rsid w:val="001B45AF"/>
    <w:rsid w:val="001B4AD1"/>
    <w:rsid w:val="001B4DFE"/>
    <w:rsid w:val="001B610D"/>
    <w:rsid w:val="001B7021"/>
    <w:rsid w:val="001B7988"/>
    <w:rsid w:val="001C03B4"/>
    <w:rsid w:val="001C0AF6"/>
    <w:rsid w:val="001C0D3C"/>
    <w:rsid w:val="001C0FAF"/>
    <w:rsid w:val="001C2F57"/>
    <w:rsid w:val="001C30A1"/>
    <w:rsid w:val="001C326A"/>
    <w:rsid w:val="001C37F1"/>
    <w:rsid w:val="001C38D3"/>
    <w:rsid w:val="001C3CDE"/>
    <w:rsid w:val="001C50B9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AB"/>
    <w:rsid w:val="001E0ADC"/>
    <w:rsid w:val="001E0B48"/>
    <w:rsid w:val="001E0C39"/>
    <w:rsid w:val="001E0D92"/>
    <w:rsid w:val="001E0FAE"/>
    <w:rsid w:val="001E12A1"/>
    <w:rsid w:val="001E1359"/>
    <w:rsid w:val="001E291A"/>
    <w:rsid w:val="001E29FF"/>
    <w:rsid w:val="001E3790"/>
    <w:rsid w:val="001E3C3E"/>
    <w:rsid w:val="001E48AD"/>
    <w:rsid w:val="001E5232"/>
    <w:rsid w:val="001E52F1"/>
    <w:rsid w:val="001E538A"/>
    <w:rsid w:val="001E57AD"/>
    <w:rsid w:val="001E5FE9"/>
    <w:rsid w:val="001E662F"/>
    <w:rsid w:val="001E773F"/>
    <w:rsid w:val="001E7FD5"/>
    <w:rsid w:val="001F011B"/>
    <w:rsid w:val="001F0255"/>
    <w:rsid w:val="001F07F6"/>
    <w:rsid w:val="001F0AEE"/>
    <w:rsid w:val="001F0FFA"/>
    <w:rsid w:val="001F1557"/>
    <w:rsid w:val="001F1A59"/>
    <w:rsid w:val="001F23DC"/>
    <w:rsid w:val="001F2C8E"/>
    <w:rsid w:val="001F2ED6"/>
    <w:rsid w:val="001F38D7"/>
    <w:rsid w:val="001F46AA"/>
    <w:rsid w:val="001F49AB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145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3C9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A85"/>
    <w:rsid w:val="00222B97"/>
    <w:rsid w:val="00222DD4"/>
    <w:rsid w:val="0022452E"/>
    <w:rsid w:val="00226311"/>
    <w:rsid w:val="00230100"/>
    <w:rsid w:val="00230213"/>
    <w:rsid w:val="00230B06"/>
    <w:rsid w:val="00231385"/>
    <w:rsid w:val="0023217A"/>
    <w:rsid w:val="002321E3"/>
    <w:rsid w:val="0023245A"/>
    <w:rsid w:val="002327D5"/>
    <w:rsid w:val="00233061"/>
    <w:rsid w:val="00233933"/>
    <w:rsid w:val="00233BBD"/>
    <w:rsid w:val="00233F70"/>
    <w:rsid w:val="0023472A"/>
    <w:rsid w:val="0023482A"/>
    <w:rsid w:val="00234A9F"/>
    <w:rsid w:val="00234B6C"/>
    <w:rsid w:val="002355D4"/>
    <w:rsid w:val="00235D23"/>
    <w:rsid w:val="002361EF"/>
    <w:rsid w:val="00236622"/>
    <w:rsid w:val="00236EC0"/>
    <w:rsid w:val="00236F23"/>
    <w:rsid w:val="0023797D"/>
    <w:rsid w:val="00241A33"/>
    <w:rsid w:val="00242F73"/>
    <w:rsid w:val="00242F94"/>
    <w:rsid w:val="00244512"/>
    <w:rsid w:val="002447AB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47797"/>
    <w:rsid w:val="00247C11"/>
    <w:rsid w:val="0025072B"/>
    <w:rsid w:val="00250F8A"/>
    <w:rsid w:val="00251618"/>
    <w:rsid w:val="002526D7"/>
    <w:rsid w:val="00252800"/>
    <w:rsid w:val="002535DE"/>
    <w:rsid w:val="0025388D"/>
    <w:rsid w:val="0025430D"/>
    <w:rsid w:val="00255C9D"/>
    <w:rsid w:val="00255E68"/>
    <w:rsid w:val="00256E86"/>
    <w:rsid w:val="00257CF8"/>
    <w:rsid w:val="002601B5"/>
    <w:rsid w:val="00260273"/>
    <w:rsid w:val="002605C8"/>
    <w:rsid w:val="002611B8"/>
    <w:rsid w:val="00261363"/>
    <w:rsid w:val="00261C3A"/>
    <w:rsid w:val="0026225B"/>
    <w:rsid w:val="0026512B"/>
    <w:rsid w:val="00265D26"/>
    <w:rsid w:val="00265DC1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0CFA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147"/>
    <w:rsid w:val="0028641E"/>
    <w:rsid w:val="0028667F"/>
    <w:rsid w:val="00286AA5"/>
    <w:rsid w:val="0028736C"/>
    <w:rsid w:val="0028749A"/>
    <w:rsid w:val="002875DD"/>
    <w:rsid w:val="00287F44"/>
    <w:rsid w:val="0029060F"/>
    <w:rsid w:val="00290F99"/>
    <w:rsid w:val="00290FDA"/>
    <w:rsid w:val="0029207F"/>
    <w:rsid w:val="002920B3"/>
    <w:rsid w:val="00293323"/>
    <w:rsid w:val="00294267"/>
    <w:rsid w:val="00294E65"/>
    <w:rsid w:val="00295BFF"/>
    <w:rsid w:val="00296078"/>
    <w:rsid w:val="0029625C"/>
    <w:rsid w:val="0029735F"/>
    <w:rsid w:val="00297660"/>
    <w:rsid w:val="002A02BB"/>
    <w:rsid w:val="002A05A4"/>
    <w:rsid w:val="002A096A"/>
    <w:rsid w:val="002A09EA"/>
    <w:rsid w:val="002A2EFB"/>
    <w:rsid w:val="002A3384"/>
    <w:rsid w:val="002A3997"/>
    <w:rsid w:val="002A3A25"/>
    <w:rsid w:val="002A3CE7"/>
    <w:rsid w:val="002A3D7F"/>
    <w:rsid w:val="002A429B"/>
    <w:rsid w:val="002A45FD"/>
    <w:rsid w:val="002A4819"/>
    <w:rsid w:val="002A4A0F"/>
    <w:rsid w:val="002A4A7A"/>
    <w:rsid w:val="002A58B5"/>
    <w:rsid w:val="002A656F"/>
    <w:rsid w:val="002A6A49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D11"/>
    <w:rsid w:val="002B3E95"/>
    <w:rsid w:val="002B78FD"/>
    <w:rsid w:val="002B7929"/>
    <w:rsid w:val="002C3091"/>
    <w:rsid w:val="002C3A29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212"/>
    <w:rsid w:val="002D552C"/>
    <w:rsid w:val="002D55B1"/>
    <w:rsid w:val="002D5F7E"/>
    <w:rsid w:val="002D6314"/>
    <w:rsid w:val="002D6EC8"/>
    <w:rsid w:val="002E0A8A"/>
    <w:rsid w:val="002E0C4C"/>
    <w:rsid w:val="002E100F"/>
    <w:rsid w:val="002E2CE2"/>
    <w:rsid w:val="002E38B5"/>
    <w:rsid w:val="002E4AA7"/>
    <w:rsid w:val="002E50E1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63FC"/>
    <w:rsid w:val="002F7283"/>
    <w:rsid w:val="002F79D1"/>
    <w:rsid w:val="002F7AA8"/>
    <w:rsid w:val="00300FF6"/>
    <w:rsid w:val="00302BF8"/>
    <w:rsid w:val="00302D64"/>
    <w:rsid w:val="00302E6C"/>
    <w:rsid w:val="0030525C"/>
    <w:rsid w:val="0030594A"/>
    <w:rsid w:val="00305AC4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1750E"/>
    <w:rsid w:val="00317EA7"/>
    <w:rsid w:val="003200FA"/>
    <w:rsid w:val="00320137"/>
    <w:rsid w:val="00320559"/>
    <w:rsid w:val="00321806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64D6"/>
    <w:rsid w:val="003267DF"/>
    <w:rsid w:val="0032794B"/>
    <w:rsid w:val="00331243"/>
    <w:rsid w:val="00331C1F"/>
    <w:rsid w:val="0033269A"/>
    <w:rsid w:val="00332990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0A"/>
    <w:rsid w:val="003425A0"/>
    <w:rsid w:val="00343869"/>
    <w:rsid w:val="00343CB8"/>
    <w:rsid w:val="00343F16"/>
    <w:rsid w:val="00344601"/>
    <w:rsid w:val="00344D04"/>
    <w:rsid w:val="00345859"/>
    <w:rsid w:val="00347BF5"/>
    <w:rsid w:val="00350298"/>
    <w:rsid w:val="003502B8"/>
    <w:rsid w:val="003509A2"/>
    <w:rsid w:val="00350E04"/>
    <w:rsid w:val="0035235E"/>
    <w:rsid w:val="003523D6"/>
    <w:rsid w:val="00352926"/>
    <w:rsid w:val="0035461D"/>
    <w:rsid w:val="003547FD"/>
    <w:rsid w:val="00354C00"/>
    <w:rsid w:val="00354FD6"/>
    <w:rsid w:val="0035558A"/>
    <w:rsid w:val="003563D9"/>
    <w:rsid w:val="003567D6"/>
    <w:rsid w:val="00356A05"/>
    <w:rsid w:val="00357305"/>
    <w:rsid w:val="0035746F"/>
    <w:rsid w:val="00360317"/>
    <w:rsid w:val="003619B1"/>
    <w:rsid w:val="0036245C"/>
    <w:rsid w:val="00362BA7"/>
    <w:rsid w:val="00362F00"/>
    <w:rsid w:val="0036372B"/>
    <w:rsid w:val="00364E77"/>
    <w:rsid w:val="00365437"/>
    <w:rsid w:val="00365F18"/>
    <w:rsid w:val="00366A3D"/>
    <w:rsid w:val="00366D0C"/>
    <w:rsid w:val="00366D82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AB1"/>
    <w:rsid w:val="00391C73"/>
    <w:rsid w:val="00391DE8"/>
    <w:rsid w:val="00392562"/>
    <w:rsid w:val="00392C28"/>
    <w:rsid w:val="0039312B"/>
    <w:rsid w:val="003932E2"/>
    <w:rsid w:val="00395194"/>
    <w:rsid w:val="003955F4"/>
    <w:rsid w:val="0039574C"/>
    <w:rsid w:val="003962D0"/>
    <w:rsid w:val="00397314"/>
    <w:rsid w:val="00397682"/>
    <w:rsid w:val="003978EE"/>
    <w:rsid w:val="00397F4E"/>
    <w:rsid w:val="003A0025"/>
    <w:rsid w:val="003A08B9"/>
    <w:rsid w:val="003A29BA"/>
    <w:rsid w:val="003A4128"/>
    <w:rsid w:val="003A4415"/>
    <w:rsid w:val="003A5211"/>
    <w:rsid w:val="003A52BE"/>
    <w:rsid w:val="003A60F0"/>
    <w:rsid w:val="003A776D"/>
    <w:rsid w:val="003B0746"/>
    <w:rsid w:val="003B0C8A"/>
    <w:rsid w:val="003B34BE"/>
    <w:rsid w:val="003B3832"/>
    <w:rsid w:val="003B3EBE"/>
    <w:rsid w:val="003B3F39"/>
    <w:rsid w:val="003B4BA1"/>
    <w:rsid w:val="003B5252"/>
    <w:rsid w:val="003B5FD8"/>
    <w:rsid w:val="003B63EC"/>
    <w:rsid w:val="003B6F09"/>
    <w:rsid w:val="003B7613"/>
    <w:rsid w:val="003B77FF"/>
    <w:rsid w:val="003B7C5D"/>
    <w:rsid w:val="003C063F"/>
    <w:rsid w:val="003C0691"/>
    <w:rsid w:val="003C0CDC"/>
    <w:rsid w:val="003C132E"/>
    <w:rsid w:val="003C1FCE"/>
    <w:rsid w:val="003C25FD"/>
    <w:rsid w:val="003C3145"/>
    <w:rsid w:val="003C31AE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2F99"/>
    <w:rsid w:val="003D31FE"/>
    <w:rsid w:val="003D369B"/>
    <w:rsid w:val="003D3777"/>
    <w:rsid w:val="003D3ED2"/>
    <w:rsid w:val="003D4B1A"/>
    <w:rsid w:val="003D4B35"/>
    <w:rsid w:val="003D528A"/>
    <w:rsid w:val="003D5BA1"/>
    <w:rsid w:val="003D5CF1"/>
    <w:rsid w:val="003D6075"/>
    <w:rsid w:val="003D61D6"/>
    <w:rsid w:val="003D6622"/>
    <w:rsid w:val="003D7355"/>
    <w:rsid w:val="003E0E59"/>
    <w:rsid w:val="003E1DAD"/>
    <w:rsid w:val="003E203E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4986"/>
    <w:rsid w:val="003F5ED6"/>
    <w:rsid w:val="004008C7"/>
    <w:rsid w:val="004019A6"/>
    <w:rsid w:val="00401BD0"/>
    <w:rsid w:val="0040210F"/>
    <w:rsid w:val="004027C9"/>
    <w:rsid w:val="004029A2"/>
    <w:rsid w:val="004031C2"/>
    <w:rsid w:val="004047B9"/>
    <w:rsid w:val="004048D7"/>
    <w:rsid w:val="0040525D"/>
    <w:rsid w:val="004052C5"/>
    <w:rsid w:val="00405C0D"/>
    <w:rsid w:val="00406799"/>
    <w:rsid w:val="004077C4"/>
    <w:rsid w:val="00411A9E"/>
    <w:rsid w:val="00412343"/>
    <w:rsid w:val="0041265F"/>
    <w:rsid w:val="00412774"/>
    <w:rsid w:val="00412B90"/>
    <w:rsid w:val="004139D8"/>
    <w:rsid w:val="00413CD9"/>
    <w:rsid w:val="0041463B"/>
    <w:rsid w:val="00415C29"/>
    <w:rsid w:val="004161AC"/>
    <w:rsid w:val="004161B0"/>
    <w:rsid w:val="004163DD"/>
    <w:rsid w:val="00417AF4"/>
    <w:rsid w:val="004200D8"/>
    <w:rsid w:val="00421FCB"/>
    <w:rsid w:val="00422D96"/>
    <w:rsid w:val="00422F20"/>
    <w:rsid w:val="00425227"/>
    <w:rsid w:val="0042573B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370EE"/>
    <w:rsid w:val="00437DD8"/>
    <w:rsid w:val="0044021C"/>
    <w:rsid w:val="004408DA"/>
    <w:rsid w:val="00440DA1"/>
    <w:rsid w:val="004414F8"/>
    <w:rsid w:val="00441B81"/>
    <w:rsid w:val="004428D8"/>
    <w:rsid w:val="00442C08"/>
    <w:rsid w:val="00443E4B"/>
    <w:rsid w:val="004443B6"/>
    <w:rsid w:val="004444C0"/>
    <w:rsid w:val="00444C85"/>
    <w:rsid w:val="00444E54"/>
    <w:rsid w:val="00445213"/>
    <w:rsid w:val="00446314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25F"/>
    <w:rsid w:val="004574B9"/>
    <w:rsid w:val="00457CDB"/>
    <w:rsid w:val="0046140A"/>
    <w:rsid w:val="00461B6A"/>
    <w:rsid w:val="00462395"/>
    <w:rsid w:val="00463323"/>
    <w:rsid w:val="00463A40"/>
    <w:rsid w:val="0046419E"/>
    <w:rsid w:val="0046428D"/>
    <w:rsid w:val="004642B7"/>
    <w:rsid w:val="00464AC2"/>
    <w:rsid w:val="0046573B"/>
    <w:rsid w:val="004663DB"/>
    <w:rsid w:val="004664EC"/>
    <w:rsid w:val="00467F78"/>
    <w:rsid w:val="004703DB"/>
    <w:rsid w:val="00470848"/>
    <w:rsid w:val="00470A3B"/>
    <w:rsid w:val="00470A4D"/>
    <w:rsid w:val="0047130E"/>
    <w:rsid w:val="00471D58"/>
    <w:rsid w:val="00471FFB"/>
    <w:rsid w:val="0047205E"/>
    <w:rsid w:val="004738BB"/>
    <w:rsid w:val="00473952"/>
    <w:rsid w:val="004745BD"/>
    <w:rsid w:val="00474979"/>
    <w:rsid w:val="0047544B"/>
    <w:rsid w:val="00475A42"/>
    <w:rsid w:val="00477F80"/>
    <w:rsid w:val="004806A4"/>
    <w:rsid w:val="004816E1"/>
    <w:rsid w:val="00482C02"/>
    <w:rsid w:val="004835A1"/>
    <w:rsid w:val="00483953"/>
    <w:rsid w:val="00483E32"/>
    <w:rsid w:val="004854B6"/>
    <w:rsid w:val="00485751"/>
    <w:rsid w:val="0048577D"/>
    <w:rsid w:val="0048639C"/>
    <w:rsid w:val="00490AD8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50A"/>
    <w:rsid w:val="00495C4F"/>
    <w:rsid w:val="0049616A"/>
    <w:rsid w:val="0049693A"/>
    <w:rsid w:val="004A176E"/>
    <w:rsid w:val="004A17E3"/>
    <w:rsid w:val="004A225F"/>
    <w:rsid w:val="004A257D"/>
    <w:rsid w:val="004A2627"/>
    <w:rsid w:val="004A2EA4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A7A98"/>
    <w:rsid w:val="004B0454"/>
    <w:rsid w:val="004B0465"/>
    <w:rsid w:val="004B14E6"/>
    <w:rsid w:val="004B2604"/>
    <w:rsid w:val="004B270D"/>
    <w:rsid w:val="004B3BDF"/>
    <w:rsid w:val="004B49BD"/>
    <w:rsid w:val="004B5CAD"/>
    <w:rsid w:val="004B77D7"/>
    <w:rsid w:val="004B798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6D1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67B0"/>
    <w:rsid w:val="004D732F"/>
    <w:rsid w:val="004E01BD"/>
    <w:rsid w:val="004E0C16"/>
    <w:rsid w:val="004E1806"/>
    <w:rsid w:val="004E1912"/>
    <w:rsid w:val="004E2588"/>
    <w:rsid w:val="004E277B"/>
    <w:rsid w:val="004E3C1B"/>
    <w:rsid w:val="004E3C46"/>
    <w:rsid w:val="004E47A9"/>
    <w:rsid w:val="004E55B8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3E54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CDD"/>
    <w:rsid w:val="005122B6"/>
    <w:rsid w:val="00513528"/>
    <w:rsid w:val="00513BDC"/>
    <w:rsid w:val="00513F80"/>
    <w:rsid w:val="00514105"/>
    <w:rsid w:val="00514301"/>
    <w:rsid w:val="00514EF1"/>
    <w:rsid w:val="00515070"/>
    <w:rsid w:val="0051657E"/>
    <w:rsid w:val="00516F6D"/>
    <w:rsid w:val="00516FB7"/>
    <w:rsid w:val="00520927"/>
    <w:rsid w:val="00521622"/>
    <w:rsid w:val="00521681"/>
    <w:rsid w:val="005216A9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3FB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160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1CF4"/>
    <w:rsid w:val="0055235E"/>
    <w:rsid w:val="00552804"/>
    <w:rsid w:val="00552A6A"/>
    <w:rsid w:val="00552D6D"/>
    <w:rsid w:val="00552E16"/>
    <w:rsid w:val="0055311F"/>
    <w:rsid w:val="005537E1"/>
    <w:rsid w:val="00553825"/>
    <w:rsid w:val="005540EE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1E53"/>
    <w:rsid w:val="00562E4E"/>
    <w:rsid w:val="00563892"/>
    <w:rsid w:val="00563FCE"/>
    <w:rsid w:val="005641E3"/>
    <w:rsid w:val="00565E00"/>
    <w:rsid w:val="00566767"/>
    <w:rsid w:val="00566F05"/>
    <w:rsid w:val="00567387"/>
    <w:rsid w:val="0056794B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2CE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2CFD"/>
    <w:rsid w:val="00583079"/>
    <w:rsid w:val="00583D3F"/>
    <w:rsid w:val="00584D66"/>
    <w:rsid w:val="00584EF4"/>
    <w:rsid w:val="00586D56"/>
    <w:rsid w:val="005870B9"/>
    <w:rsid w:val="00590115"/>
    <w:rsid w:val="0059050E"/>
    <w:rsid w:val="005907BC"/>
    <w:rsid w:val="0059094A"/>
    <w:rsid w:val="00590B90"/>
    <w:rsid w:val="00590CA6"/>
    <w:rsid w:val="005912FB"/>
    <w:rsid w:val="00591AEC"/>
    <w:rsid w:val="00592746"/>
    <w:rsid w:val="0059275C"/>
    <w:rsid w:val="005935CA"/>
    <w:rsid w:val="005937F4"/>
    <w:rsid w:val="00593808"/>
    <w:rsid w:val="00594ACE"/>
    <w:rsid w:val="00594D50"/>
    <w:rsid w:val="00595A9E"/>
    <w:rsid w:val="00595BF6"/>
    <w:rsid w:val="00596775"/>
    <w:rsid w:val="00596C0C"/>
    <w:rsid w:val="00597CDA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200"/>
    <w:rsid w:val="005B0824"/>
    <w:rsid w:val="005B0852"/>
    <w:rsid w:val="005B2DB8"/>
    <w:rsid w:val="005B30A8"/>
    <w:rsid w:val="005B342B"/>
    <w:rsid w:val="005B3A19"/>
    <w:rsid w:val="005B47B8"/>
    <w:rsid w:val="005B4CA3"/>
    <w:rsid w:val="005B4F1E"/>
    <w:rsid w:val="005B5163"/>
    <w:rsid w:val="005B583C"/>
    <w:rsid w:val="005B5B3D"/>
    <w:rsid w:val="005B6E92"/>
    <w:rsid w:val="005B710F"/>
    <w:rsid w:val="005C0434"/>
    <w:rsid w:val="005C14D8"/>
    <w:rsid w:val="005C2896"/>
    <w:rsid w:val="005C2C45"/>
    <w:rsid w:val="005C3A36"/>
    <w:rsid w:val="005C45CC"/>
    <w:rsid w:val="005C48A1"/>
    <w:rsid w:val="005C568E"/>
    <w:rsid w:val="005C593D"/>
    <w:rsid w:val="005C5E7C"/>
    <w:rsid w:val="005C636F"/>
    <w:rsid w:val="005D013E"/>
    <w:rsid w:val="005D1C35"/>
    <w:rsid w:val="005D3860"/>
    <w:rsid w:val="005D3AC4"/>
    <w:rsid w:val="005D4403"/>
    <w:rsid w:val="005D52DF"/>
    <w:rsid w:val="005D5B40"/>
    <w:rsid w:val="005D5F72"/>
    <w:rsid w:val="005D66FD"/>
    <w:rsid w:val="005D784B"/>
    <w:rsid w:val="005D788A"/>
    <w:rsid w:val="005E1DEF"/>
    <w:rsid w:val="005E1F80"/>
    <w:rsid w:val="005E2083"/>
    <w:rsid w:val="005E2A9E"/>
    <w:rsid w:val="005E3984"/>
    <w:rsid w:val="005E39DF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4EA"/>
    <w:rsid w:val="005F1711"/>
    <w:rsid w:val="005F1D18"/>
    <w:rsid w:val="005F1D95"/>
    <w:rsid w:val="005F295B"/>
    <w:rsid w:val="005F29AC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57F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8C3"/>
    <w:rsid w:val="00615F13"/>
    <w:rsid w:val="00617AA0"/>
    <w:rsid w:val="00617BC7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391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110"/>
    <w:rsid w:val="0063474E"/>
    <w:rsid w:val="00634A87"/>
    <w:rsid w:val="00634CBD"/>
    <w:rsid w:val="006355FB"/>
    <w:rsid w:val="00635FA8"/>
    <w:rsid w:val="0063685C"/>
    <w:rsid w:val="00636F9D"/>
    <w:rsid w:val="00636FFA"/>
    <w:rsid w:val="0063708F"/>
    <w:rsid w:val="006400F3"/>
    <w:rsid w:val="0064043A"/>
    <w:rsid w:val="00640A58"/>
    <w:rsid w:val="00640D52"/>
    <w:rsid w:val="00641269"/>
    <w:rsid w:val="00641C3E"/>
    <w:rsid w:val="006427A8"/>
    <w:rsid w:val="00642F77"/>
    <w:rsid w:val="0064398A"/>
    <w:rsid w:val="00643E55"/>
    <w:rsid w:val="00644449"/>
    <w:rsid w:val="0064491D"/>
    <w:rsid w:val="00644964"/>
    <w:rsid w:val="00644C39"/>
    <w:rsid w:val="00647623"/>
    <w:rsid w:val="0065057E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686"/>
    <w:rsid w:val="00660C3D"/>
    <w:rsid w:val="00660C93"/>
    <w:rsid w:val="00661F97"/>
    <w:rsid w:val="0066341E"/>
    <w:rsid w:val="00663497"/>
    <w:rsid w:val="0066369C"/>
    <w:rsid w:val="00664011"/>
    <w:rsid w:val="00665419"/>
    <w:rsid w:val="006656C1"/>
    <w:rsid w:val="00665BED"/>
    <w:rsid w:val="006661D0"/>
    <w:rsid w:val="0066746B"/>
    <w:rsid w:val="006701B3"/>
    <w:rsid w:val="006708EB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8A5"/>
    <w:rsid w:val="00681D9F"/>
    <w:rsid w:val="00682BCF"/>
    <w:rsid w:val="00683057"/>
    <w:rsid w:val="00684D62"/>
    <w:rsid w:val="006852B7"/>
    <w:rsid w:val="00685D05"/>
    <w:rsid w:val="0068603B"/>
    <w:rsid w:val="0068651D"/>
    <w:rsid w:val="00686814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5FC5"/>
    <w:rsid w:val="00697B90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A77"/>
    <w:rsid w:val="006A5D18"/>
    <w:rsid w:val="006A604C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5860"/>
    <w:rsid w:val="006C6077"/>
    <w:rsid w:val="006C7933"/>
    <w:rsid w:val="006D0D00"/>
    <w:rsid w:val="006D170C"/>
    <w:rsid w:val="006D1CF7"/>
    <w:rsid w:val="006D1E9E"/>
    <w:rsid w:val="006D3380"/>
    <w:rsid w:val="006D34D7"/>
    <w:rsid w:val="006D3EA5"/>
    <w:rsid w:val="006D42D3"/>
    <w:rsid w:val="006D5177"/>
    <w:rsid w:val="006D5181"/>
    <w:rsid w:val="006D5691"/>
    <w:rsid w:val="006D6D4C"/>
    <w:rsid w:val="006D762F"/>
    <w:rsid w:val="006E06C4"/>
    <w:rsid w:val="006E08C3"/>
    <w:rsid w:val="006E142A"/>
    <w:rsid w:val="006E166D"/>
    <w:rsid w:val="006E1CC1"/>
    <w:rsid w:val="006E1D30"/>
    <w:rsid w:val="006E2028"/>
    <w:rsid w:val="006E2560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2B2"/>
    <w:rsid w:val="006F1C70"/>
    <w:rsid w:val="006F28B7"/>
    <w:rsid w:val="006F28D2"/>
    <w:rsid w:val="006F2B85"/>
    <w:rsid w:val="006F2C8C"/>
    <w:rsid w:val="006F302C"/>
    <w:rsid w:val="006F31F2"/>
    <w:rsid w:val="006F3B59"/>
    <w:rsid w:val="006F3E43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74AC"/>
    <w:rsid w:val="00711A25"/>
    <w:rsid w:val="0071223B"/>
    <w:rsid w:val="00712417"/>
    <w:rsid w:val="007126B8"/>
    <w:rsid w:val="00712830"/>
    <w:rsid w:val="007138A0"/>
    <w:rsid w:val="00713B9C"/>
    <w:rsid w:val="007141F0"/>
    <w:rsid w:val="00714536"/>
    <w:rsid w:val="007147F3"/>
    <w:rsid w:val="00714AF3"/>
    <w:rsid w:val="00715DD6"/>
    <w:rsid w:val="007162A8"/>
    <w:rsid w:val="00716B39"/>
    <w:rsid w:val="007175EB"/>
    <w:rsid w:val="007177DA"/>
    <w:rsid w:val="00720C90"/>
    <w:rsid w:val="00720DDD"/>
    <w:rsid w:val="0072183B"/>
    <w:rsid w:val="007227CD"/>
    <w:rsid w:val="00722980"/>
    <w:rsid w:val="00722AEB"/>
    <w:rsid w:val="00723993"/>
    <w:rsid w:val="00723BCB"/>
    <w:rsid w:val="007248CE"/>
    <w:rsid w:val="00724D1F"/>
    <w:rsid w:val="00725701"/>
    <w:rsid w:val="007258BD"/>
    <w:rsid w:val="007259A9"/>
    <w:rsid w:val="00725E3E"/>
    <w:rsid w:val="007260F5"/>
    <w:rsid w:val="007263C8"/>
    <w:rsid w:val="00726490"/>
    <w:rsid w:val="00726502"/>
    <w:rsid w:val="00726AC0"/>
    <w:rsid w:val="007273C6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5C79"/>
    <w:rsid w:val="007361CD"/>
    <w:rsid w:val="007363F4"/>
    <w:rsid w:val="0073640F"/>
    <w:rsid w:val="00737409"/>
    <w:rsid w:val="00737802"/>
    <w:rsid w:val="00740F4A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3A3"/>
    <w:rsid w:val="00750693"/>
    <w:rsid w:val="007507FD"/>
    <w:rsid w:val="00750B70"/>
    <w:rsid w:val="00750D2C"/>
    <w:rsid w:val="00751D7A"/>
    <w:rsid w:val="00752829"/>
    <w:rsid w:val="00752C9B"/>
    <w:rsid w:val="00752F3F"/>
    <w:rsid w:val="00753B6D"/>
    <w:rsid w:val="00754389"/>
    <w:rsid w:val="00754A62"/>
    <w:rsid w:val="00755DA7"/>
    <w:rsid w:val="0075623E"/>
    <w:rsid w:val="007563AD"/>
    <w:rsid w:val="0075683F"/>
    <w:rsid w:val="00757065"/>
    <w:rsid w:val="007571B9"/>
    <w:rsid w:val="007603D9"/>
    <w:rsid w:val="00761AE0"/>
    <w:rsid w:val="00761FAD"/>
    <w:rsid w:val="00762958"/>
    <w:rsid w:val="00762C85"/>
    <w:rsid w:val="00763076"/>
    <w:rsid w:val="007645DD"/>
    <w:rsid w:val="00764FE7"/>
    <w:rsid w:val="00765D11"/>
    <w:rsid w:val="00766C9E"/>
    <w:rsid w:val="007670E3"/>
    <w:rsid w:val="007675EA"/>
    <w:rsid w:val="0076784B"/>
    <w:rsid w:val="00770057"/>
    <w:rsid w:val="00770726"/>
    <w:rsid w:val="00770965"/>
    <w:rsid w:val="007711E2"/>
    <w:rsid w:val="00771432"/>
    <w:rsid w:val="00771597"/>
    <w:rsid w:val="00771A7E"/>
    <w:rsid w:val="00771DF5"/>
    <w:rsid w:val="0077223E"/>
    <w:rsid w:val="00773FE7"/>
    <w:rsid w:val="00774412"/>
    <w:rsid w:val="00776E94"/>
    <w:rsid w:val="00777314"/>
    <w:rsid w:val="007778FA"/>
    <w:rsid w:val="00780C0E"/>
    <w:rsid w:val="00780CCC"/>
    <w:rsid w:val="00780E50"/>
    <w:rsid w:val="00781ED3"/>
    <w:rsid w:val="007826A8"/>
    <w:rsid w:val="00782A10"/>
    <w:rsid w:val="00782A83"/>
    <w:rsid w:val="00784132"/>
    <w:rsid w:val="00784273"/>
    <w:rsid w:val="007850A8"/>
    <w:rsid w:val="007853DC"/>
    <w:rsid w:val="00785FE2"/>
    <w:rsid w:val="007861AA"/>
    <w:rsid w:val="00786260"/>
    <w:rsid w:val="0078648E"/>
    <w:rsid w:val="007901A0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4EA"/>
    <w:rsid w:val="00797607"/>
    <w:rsid w:val="007977BD"/>
    <w:rsid w:val="007977D5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2DD3"/>
    <w:rsid w:val="007B307D"/>
    <w:rsid w:val="007B3150"/>
    <w:rsid w:val="007B3CE7"/>
    <w:rsid w:val="007B4532"/>
    <w:rsid w:val="007B527C"/>
    <w:rsid w:val="007B55E1"/>
    <w:rsid w:val="007B6649"/>
    <w:rsid w:val="007B6D36"/>
    <w:rsid w:val="007B7087"/>
    <w:rsid w:val="007B72C6"/>
    <w:rsid w:val="007B79F8"/>
    <w:rsid w:val="007C0092"/>
    <w:rsid w:val="007C3343"/>
    <w:rsid w:val="007C360D"/>
    <w:rsid w:val="007C4EE4"/>
    <w:rsid w:val="007C5191"/>
    <w:rsid w:val="007C53A6"/>
    <w:rsid w:val="007C5556"/>
    <w:rsid w:val="007C7C8A"/>
    <w:rsid w:val="007D2116"/>
    <w:rsid w:val="007D330C"/>
    <w:rsid w:val="007D3F8F"/>
    <w:rsid w:val="007D4743"/>
    <w:rsid w:val="007D6CCC"/>
    <w:rsid w:val="007D73EB"/>
    <w:rsid w:val="007E01CD"/>
    <w:rsid w:val="007E02C0"/>
    <w:rsid w:val="007E051B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396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213"/>
    <w:rsid w:val="007F4875"/>
    <w:rsid w:val="007F4962"/>
    <w:rsid w:val="007F4CDB"/>
    <w:rsid w:val="007F4CF8"/>
    <w:rsid w:val="007F5F71"/>
    <w:rsid w:val="007F6129"/>
    <w:rsid w:val="007F637A"/>
    <w:rsid w:val="007F6B5E"/>
    <w:rsid w:val="007F72D2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07C91"/>
    <w:rsid w:val="00810159"/>
    <w:rsid w:val="0081027F"/>
    <w:rsid w:val="00810468"/>
    <w:rsid w:val="008104A9"/>
    <w:rsid w:val="00810F0F"/>
    <w:rsid w:val="0081128E"/>
    <w:rsid w:val="00811FC6"/>
    <w:rsid w:val="00813AF5"/>
    <w:rsid w:val="00814DB3"/>
    <w:rsid w:val="00814F54"/>
    <w:rsid w:val="008152B5"/>
    <w:rsid w:val="00815653"/>
    <w:rsid w:val="00815CED"/>
    <w:rsid w:val="00816DBA"/>
    <w:rsid w:val="008176E0"/>
    <w:rsid w:val="00817C1E"/>
    <w:rsid w:val="00821035"/>
    <w:rsid w:val="008210C2"/>
    <w:rsid w:val="00821147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0990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206B"/>
    <w:rsid w:val="008436E7"/>
    <w:rsid w:val="00843DA2"/>
    <w:rsid w:val="00844AA2"/>
    <w:rsid w:val="00845D8F"/>
    <w:rsid w:val="00846038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4E2"/>
    <w:rsid w:val="00855C02"/>
    <w:rsid w:val="00856D98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ACB"/>
    <w:rsid w:val="00864BAE"/>
    <w:rsid w:val="00864C77"/>
    <w:rsid w:val="00865716"/>
    <w:rsid w:val="00866612"/>
    <w:rsid w:val="00867DF3"/>
    <w:rsid w:val="008718A1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5385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AEB"/>
    <w:rsid w:val="00883B42"/>
    <w:rsid w:val="0088421A"/>
    <w:rsid w:val="00884790"/>
    <w:rsid w:val="0088624E"/>
    <w:rsid w:val="00886974"/>
    <w:rsid w:val="00886CF8"/>
    <w:rsid w:val="008870F5"/>
    <w:rsid w:val="008875C9"/>
    <w:rsid w:val="008911EA"/>
    <w:rsid w:val="00891723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6759"/>
    <w:rsid w:val="00897019"/>
    <w:rsid w:val="00897C5F"/>
    <w:rsid w:val="008A052F"/>
    <w:rsid w:val="008A0810"/>
    <w:rsid w:val="008A0EE5"/>
    <w:rsid w:val="008A17E1"/>
    <w:rsid w:val="008A210E"/>
    <w:rsid w:val="008A2EEF"/>
    <w:rsid w:val="008A40E4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472"/>
    <w:rsid w:val="008C3619"/>
    <w:rsid w:val="008C416E"/>
    <w:rsid w:val="008C4DF4"/>
    <w:rsid w:val="008C5C0E"/>
    <w:rsid w:val="008C67FE"/>
    <w:rsid w:val="008C6888"/>
    <w:rsid w:val="008C695E"/>
    <w:rsid w:val="008C6B7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02C1"/>
    <w:rsid w:val="008E1A96"/>
    <w:rsid w:val="008E2344"/>
    <w:rsid w:val="008E2429"/>
    <w:rsid w:val="008E32B5"/>
    <w:rsid w:val="008E4C23"/>
    <w:rsid w:val="008E5A05"/>
    <w:rsid w:val="008E5CF3"/>
    <w:rsid w:val="008E77E2"/>
    <w:rsid w:val="008F0D7E"/>
    <w:rsid w:val="008F0F52"/>
    <w:rsid w:val="008F19A9"/>
    <w:rsid w:val="008F19AC"/>
    <w:rsid w:val="008F1F8A"/>
    <w:rsid w:val="008F21F0"/>
    <w:rsid w:val="008F2A2C"/>
    <w:rsid w:val="008F2C27"/>
    <w:rsid w:val="008F445F"/>
    <w:rsid w:val="008F483D"/>
    <w:rsid w:val="008F4961"/>
    <w:rsid w:val="008F4D67"/>
    <w:rsid w:val="008F5032"/>
    <w:rsid w:val="008F5EDD"/>
    <w:rsid w:val="008F652E"/>
    <w:rsid w:val="008F6E21"/>
    <w:rsid w:val="008F74A2"/>
    <w:rsid w:val="008F7C50"/>
    <w:rsid w:val="009002A3"/>
    <w:rsid w:val="009002CF"/>
    <w:rsid w:val="00901638"/>
    <w:rsid w:val="00901944"/>
    <w:rsid w:val="00901AED"/>
    <w:rsid w:val="00903A25"/>
    <w:rsid w:val="00904103"/>
    <w:rsid w:val="00904FF4"/>
    <w:rsid w:val="009056FF"/>
    <w:rsid w:val="00906257"/>
    <w:rsid w:val="00906890"/>
    <w:rsid w:val="00906FF7"/>
    <w:rsid w:val="00907324"/>
    <w:rsid w:val="00907488"/>
    <w:rsid w:val="00907851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605"/>
    <w:rsid w:val="00916F9E"/>
    <w:rsid w:val="009205E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27762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B0E"/>
    <w:rsid w:val="00934D22"/>
    <w:rsid w:val="00934D33"/>
    <w:rsid w:val="009360E2"/>
    <w:rsid w:val="0093668E"/>
    <w:rsid w:val="00936990"/>
    <w:rsid w:val="00937061"/>
    <w:rsid w:val="009377D7"/>
    <w:rsid w:val="009402B2"/>
    <w:rsid w:val="00940496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47CD7"/>
    <w:rsid w:val="0095087C"/>
    <w:rsid w:val="00951202"/>
    <w:rsid w:val="00951ED8"/>
    <w:rsid w:val="00951FD9"/>
    <w:rsid w:val="00951FDA"/>
    <w:rsid w:val="009528D1"/>
    <w:rsid w:val="00952CE6"/>
    <w:rsid w:val="009539E3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629"/>
    <w:rsid w:val="00967B6F"/>
    <w:rsid w:val="00970061"/>
    <w:rsid w:val="00970AB5"/>
    <w:rsid w:val="0097127B"/>
    <w:rsid w:val="00971900"/>
    <w:rsid w:val="00971D1A"/>
    <w:rsid w:val="00971FDB"/>
    <w:rsid w:val="00974BE4"/>
    <w:rsid w:val="00974C57"/>
    <w:rsid w:val="0097523B"/>
    <w:rsid w:val="00976097"/>
    <w:rsid w:val="00976F33"/>
    <w:rsid w:val="00977E3B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75E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B62"/>
    <w:rsid w:val="009B2E1E"/>
    <w:rsid w:val="009B3499"/>
    <w:rsid w:val="009B3DBC"/>
    <w:rsid w:val="009B3E1B"/>
    <w:rsid w:val="009B3EEE"/>
    <w:rsid w:val="009B4B96"/>
    <w:rsid w:val="009B5265"/>
    <w:rsid w:val="009B5861"/>
    <w:rsid w:val="009B5F33"/>
    <w:rsid w:val="009B6614"/>
    <w:rsid w:val="009B6711"/>
    <w:rsid w:val="009B6C53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19DC"/>
    <w:rsid w:val="009C21FB"/>
    <w:rsid w:val="009C3338"/>
    <w:rsid w:val="009C363B"/>
    <w:rsid w:val="009C4106"/>
    <w:rsid w:val="009C5D0B"/>
    <w:rsid w:val="009C6CC7"/>
    <w:rsid w:val="009C775F"/>
    <w:rsid w:val="009D031E"/>
    <w:rsid w:val="009D108A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54B"/>
    <w:rsid w:val="009E3FBF"/>
    <w:rsid w:val="009E4241"/>
    <w:rsid w:val="009E6D91"/>
    <w:rsid w:val="009F0214"/>
    <w:rsid w:val="009F0728"/>
    <w:rsid w:val="009F08A4"/>
    <w:rsid w:val="009F0A48"/>
    <w:rsid w:val="009F1282"/>
    <w:rsid w:val="009F1A39"/>
    <w:rsid w:val="009F26B1"/>
    <w:rsid w:val="009F2AEE"/>
    <w:rsid w:val="009F3783"/>
    <w:rsid w:val="009F3EA5"/>
    <w:rsid w:val="009F4856"/>
    <w:rsid w:val="009F4B56"/>
    <w:rsid w:val="009F4E5B"/>
    <w:rsid w:val="009F7C3B"/>
    <w:rsid w:val="00A0150A"/>
    <w:rsid w:val="00A0258A"/>
    <w:rsid w:val="00A04142"/>
    <w:rsid w:val="00A04529"/>
    <w:rsid w:val="00A047CD"/>
    <w:rsid w:val="00A04C3B"/>
    <w:rsid w:val="00A04DD4"/>
    <w:rsid w:val="00A05276"/>
    <w:rsid w:val="00A057E6"/>
    <w:rsid w:val="00A06064"/>
    <w:rsid w:val="00A063CF"/>
    <w:rsid w:val="00A067AF"/>
    <w:rsid w:val="00A07F0A"/>
    <w:rsid w:val="00A10816"/>
    <w:rsid w:val="00A10EB2"/>
    <w:rsid w:val="00A10EB3"/>
    <w:rsid w:val="00A11E17"/>
    <w:rsid w:val="00A123AE"/>
    <w:rsid w:val="00A12731"/>
    <w:rsid w:val="00A13482"/>
    <w:rsid w:val="00A1457C"/>
    <w:rsid w:val="00A145F2"/>
    <w:rsid w:val="00A1485A"/>
    <w:rsid w:val="00A15079"/>
    <w:rsid w:val="00A15080"/>
    <w:rsid w:val="00A15641"/>
    <w:rsid w:val="00A16150"/>
    <w:rsid w:val="00A17A35"/>
    <w:rsid w:val="00A2185F"/>
    <w:rsid w:val="00A2374A"/>
    <w:rsid w:val="00A23C2C"/>
    <w:rsid w:val="00A2403B"/>
    <w:rsid w:val="00A24596"/>
    <w:rsid w:val="00A24C20"/>
    <w:rsid w:val="00A24C2C"/>
    <w:rsid w:val="00A24F0B"/>
    <w:rsid w:val="00A252DB"/>
    <w:rsid w:val="00A25E34"/>
    <w:rsid w:val="00A25F4B"/>
    <w:rsid w:val="00A26181"/>
    <w:rsid w:val="00A26257"/>
    <w:rsid w:val="00A30010"/>
    <w:rsid w:val="00A30025"/>
    <w:rsid w:val="00A301AA"/>
    <w:rsid w:val="00A301B3"/>
    <w:rsid w:val="00A30E11"/>
    <w:rsid w:val="00A31074"/>
    <w:rsid w:val="00A33000"/>
    <w:rsid w:val="00A33062"/>
    <w:rsid w:val="00A342E8"/>
    <w:rsid w:val="00A343EE"/>
    <w:rsid w:val="00A34E80"/>
    <w:rsid w:val="00A351C8"/>
    <w:rsid w:val="00A35DF3"/>
    <w:rsid w:val="00A36672"/>
    <w:rsid w:val="00A36E19"/>
    <w:rsid w:val="00A40236"/>
    <w:rsid w:val="00A402C5"/>
    <w:rsid w:val="00A4078D"/>
    <w:rsid w:val="00A4088C"/>
    <w:rsid w:val="00A4152F"/>
    <w:rsid w:val="00A41EF1"/>
    <w:rsid w:val="00A42B60"/>
    <w:rsid w:val="00A42CA6"/>
    <w:rsid w:val="00A43618"/>
    <w:rsid w:val="00A43AE7"/>
    <w:rsid w:val="00A4405B"/>
    <w:rsid w:val="00A44B53"/>
    <w:rsid w:val="00A44C2C"/>
    <w:rsid w:val="00A45A07"/>
    <w:rsid w:val="00A46186"/>
    <w:rsid w:val="00A47051"/>
    <w:rsid w:val="00A473C8"/>
    <w:rsid w:val="00A474BD"/>
    <w:rsid w:val="00A47513"/>
    <w:rsid w:val="00A47539"/>
    <w:rsid w:val="00A47798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5355"/>
    <w:rsid w:val="00A575D6"/>
    <w:rsid w:val="00A57F4A"/>
    <w:rsid w:val="00A612A7"/>
    <w:rsid w:val="00A613F0"/>
    <w:rsid w:val="00A61730"/>
    <w:rsid w:val="00A617A6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1DD4"/>
    <w:rsid w:val="00A72B89"/>
    <w:rsid w:val="00A72D15"/>
    <w:rsid w:val="00A72FC6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A"/>
    <w:rsid w:val="00A9232D"/>
    <w:rsid w:val="00A92415"/>
    <w:rsid w:val="00A925AA"/>
    <w:rsid w:val="00A92E94"/>
    <w:rsid w:val="00A93A15"/>
    <w:rsid w:val="00A9449E"/>
    <w:rsid w:val="00A94CA7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B70"/>
    <w:rsid w:val="00AA2531"/>
    <w:rsid w:val="00AA2B19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356F"/>
    <w:rsid w:val="00AC4DC9"/>
    <w:rsid w:val="00AC5A96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019"/>
    <w:rsid w:val="00AD28BB"/>
    <w:rsid w:val="00AD2924"/>
    <w:rsid w:val="00AD2EFB"/>
    <w:rsid w:val="00AD3642"/>
    <w:rsid w:val="00AD383A"/>
    <w:rsid w:val="00AD3B58"/>
    <w:rsid w:val="00AD3B62"/>
    <w:rsid w:val="00AD4BEA"/>
    <w:rsid w:val="00AD5A64"/>
    <w:rsid w:val="00AD6448"/>
    <w:rsid w:val="00AD6E3F"/>
    <w:rsid w:val="00AD7328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4419"/>
    <w:rsid w:val="00AE572F"/>
    <w:rsid w:val="00AE5BB3"/>
    <w:rsid w:val="00AE6421"/>
    <w:rsid w:val="00AE6C21"/>
    <w:rsid w:val="00AE71A7"/>
    <w:rsid w:val="00AE72D0"/>
    <w:rsid w:val="00AE737C"/>
    <w:rsid w:val="00AE7C3E"/>
    <w:rsid w:val="00AE7D44"/>
    <w:rsid w:val="00AF236B"/>
    <w:rsid w:val="00AF298F"/>
    <w:rsid w:val="00AF4CF0"/>
    <w:rsid w:val="00AF5C7C"/>
    <w:rsid w:val="00AF65E8"/>
    <w:rsid w:val="00AF6844"/>
    <w:rsid w:val="00AF70DE"/>
    <w:rsid w:val="00AF7FE2"/>
    <w:rsid w:val="00B0006E"/>
    <w:rsid w:val="00B00537"/>
    <w:rsid w:val="00B00801"/>
    <w:rsid w:val="00B01A0A"/>
    <w:rsid w:val="00B01D10"/>
    <w:rsid w:val="00B01DB4"/>
    <w:rsid w:val="00B027D8"/>
    <w:rsid w:val="00B0357F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47C6"/>
    <w:rsid w:val="00B15430"/>
    <w:rsid w:val="00B15539"/>
    <w:rsid w:val="00B16200"/>
    <w:rsid w:val="00B17021"/>
    <w:rsid w:val="00B17218"/>
    <w:rsid w:val="00B1757D"/>
    <w:rsid w:val="00B20619"/>
    <w:rsid w:val="00B20D5A"/>
    <w:rsid w:val="00B2231F"/>
    <w:rsid w:val="00B22F30"/>
    <w:rsid w:val="00B23321"/>
    <w:rsid w:val="00B23DEB"/>
    <w:rsid w:val="00B24473"/>
    <w:rsid w:val="00B247D7"/>
    <w:rsid w:val="00B24B9D"/>
    <w:rsid w:val="00B25FC5"/>
    <w:rsid w:val="00B26876"/>
    <w:rsid w:val="00B271F2"/>
    <w:rsid w:val="00B27A0D"/>
    <w:rsid w:val="00B30C60"/>
    <w:rsid w:val="00B30DAC"/>
    <w:rsid w:val="00B316EE"/>
    <w:rsid w:val="00B31B59"/>
    <w:rsid w:val="00B3234D"/>
    <w:rsid w:val="00B3258F"/>
    <w:rsid w:val="00B3292E"/>
    <w:rsid w:val="00B32C5E"/>
    <w:rsid w:val="00B339ED"/>
    <w:rsid w:val="00B340CE"/>
    <w:rsid w:val="00B341F0"/>
    <w:rsid w:val="00B34CBE"/>
    <w:rsid w:val="00B356FD"/>
    <w:rsid w:val="00B36888"/>
    <w:rsid w:val="00B37395"/>
    <w:rsid w:val="00B3786C"/>
    <w:rsid w:val="00B406B8"/>
    <w:rsid w:val="00B40DE6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17C"/>
    <w:rsid w:val="00B64927"/>
    <w:rsid w:val="00B66ABB"/>
    <w:rsid w:val="00B6717C"/>
    <w:rsid w:val="00B676E1"/>
    <w:rsid w:val="00B67CBD"/>
    <w:rsid w:val="00B67E4E"/>
    <w:rsid w:val="00B7095A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4DD6"/>
    <w:rsid w:val="00B7537E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4C93"/>
    <w:rsid w:val="00B85A5C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3F6D"/>
    <w:rsid w:val="00B94569"/>
    <w:rsid w:val="00B948BC"/>
    <w:rsid w:val="00B9514E"/>
    <w:rsid w:val="00B957C3"/>
    <w:rsid w:val="00B96B22"/>
    <w:rsid w:val="00B973F2"/>
    <w:rsid w:val="00B976B5"/>
    <w:rsid w:val="00B97CC6"/>
    <w:rsid w:val="00BA0C6D"/>
    <w:rsid w:val="00BA0D34"/>
    <w:rsid w:val="00BA155C"/>
    <w:rsid w:val="00BA186A"/>
    <w:rsid w:val="00BA1926"/>
    <w:rsid w:val="00BA21F3"/>
    <w:rsid w:val="00BA377E"/>
    <w:rsid w:val="00BA42E9"/>
    <w:rsid w:val="00BA4443"/>
    <w:rsid w:val="00BA542A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03A"/>
    <w:rsid w:val="00BB115F"/>
    <w:rsid w:val="00BB1663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18ED"/>
    <w:rsid w:val="00BD210F"/>
    <w:rsid w:val="00BD2E5A"/>
    <w:rsid w:val="00BD367D"/>
    <w:rsid w:val="00BD382D"/>
    <w:rsid w:val="00BD4009"/>
    <w:rsid w:val="00BD4B7C"/>
    <w:rsid w:val="00BD5860"/>
    <w:rsid w:val="00BD6442"/>
    <w:rsid w:val="00BD6BA3"/>
    <w:rsid w:val="00BD722E"/>
    <w:rsid w:val="00BE10F0"/>
    <w:rsid w:val="00BE1255"/>
    <w:rsid w:val="00BE1680"/>
    <w:rsid w:val="00BE1C27"/>
    <w:rsid w:val="00BE1F51"/>
    <w:rsid w:val="00BE2452"/>
    <w:rsid w:val="00BE3FC7"/>
    <w:rsid w:val="00BE4C01"/>
    <w:rsid w:val="00BE57AE"/>
    <w:rsid w:val="00BE59FC"/>
    <w:rsid w:val="00BE679B"/>
    <w:rsid w:val="00BE78D4"/>
    <w:rsid w:val="00BE7FFC"/>
    <w:rsid w:val="00BF1FB1"/>
    <w:rsid w:val="00BF44A8"/>
    <w:rsid w:val="00BF4C02"/>
    <w:rsid w:val="00BF60AC"/>
    <w:rsid w:val="00BF6450"/>
    <w:rsid w:val="00BF6C84"/>
    <w:rsid w:val="00BF6DDD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6FB9"/>
    <w:rsid w:val="00C070C7"/>
    <w:rsid w:val="00C07429"/>
    <w:rsid w:val="00C102E8"/>
    <w:rsid w:val="00C10BFC"/>
    <w:rsid w:val="00C1107A"/>
    <w:rsid w:val="00C11420"/>
    <w:rsid w:val="00C118A4"/>
    <w:rsid w:val="00C122C9"/>
    <w:rsid w:val="00C1248F"/>
    <w:rsid w:val="00C12C01"/>
    <w:rsid w:val="00C14B83"/>
    <w:rsid w:val="00C14E56"/>
    <w:rsid w:val="00C157B9"/>
    <w:rsid w:val="00C16B4E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AAB"/>
    <w:rsid w:val="00C43C97"/>
    <w:rsid w:val="00C458C8"/>
    <w:rsid w:val="00C46131"/>
    <w:rsid w:val="00C47669"/>
    <w:rsid w:val="00C502CF"/>
    <w:rsid w:val="00C5092D"/>
    <w:rsid w:val="00C50C4F"/>
    <w:rsid w:val="00C510AC"/>
    <w:rsid w:val="00C52C2E"/>
    <w:rsid w:val="00C52CBA"/>
    <w:rsid w:val="00C534C6"/>
    <w:rsid w:val="00C5354A"/>
    <w:rsid w:val="00C5387F"/>
    <w:rsid w:val="00C54117"/>
    <w:rsid w:val="00C549B7"/>
    <w:rsid w:val="00C55638"/>
    <w:rsid w:val="00C5563A"/>
    <w:rsid w:val="00C55894"/>
    <w:rsid w:val="00C567AC"/>
    <w:rsid w:val="00C56890"/>
    <w:rsid w:val="00C57D1B"/>
    <w:rsid w:val="00C60BB9"/>
    <w:rsid w:val="00C61160"/>
    <w:rsid w:val="00C61BE3"/>
    <w:rsid w:val="00C62FD1"/>
    <w:rsid w:val="00C6474E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3E0D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2FC2"/>
    <w:rsid w:val="00C93264"/>
    <w:rsid w:val="00C93D40"/>
    <w:rsid w:val="00C94F8F"/>
    <w:rsid w:val="00C9543C"/>
    <w:rsid w:val="00C96642"/>
    <w:rsid w:val="00C973C5"/>
    <w:rsid w:val="00C976B1"/>
    <w:rsid w:val="00CA093D"/>
    <w:rsid w:val="00CA0D1E"/>
    <w:rsid w:val="00CA1F4B"/>
    <w:rsid w:val="00CA223D"/>
    <w:rsid w:val="00CA22F8"/>
    <w:rsid w:val="00CA2ADB"/>
    <w:rsid w:val="00CA33C2"/>
    <w:rsid w:val="00CA4248"/>
    <w:rsid w:val="00CA42D7"/>
    <w:rsid w:val="00CA4E5A"/>
    <w:rsid w:val="00CA6848"/>
    <w:rsid w:val="00CA6C4C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0F3"/>
    <w:rsid w:val="00CB4476"/>
    <w:rsid w:val="00CB47C9"/>
    <w:rsid w:val="00CB4AD7"/>
    <w:rsid w:val="00CB4E58"/>
    <w:rsid w:val="00CB5C2F"/>
    <w:rsid w:val="00CB641C"/>
    <w:rsid w:val="00CB6DD2"/>
    <w:rsid w:val="00CB6EF1"/>
    <w:rsid w:val="00CB76E4"/>
    <w:rsid w:val="00CB7D2F"/>
    <w:rsid w:val="00CC0618"/>
    <w:rsid w:val="00CC126C"/>
    <w:rsid w:val="00CC248A"/>
    <w:rsid w:val="00CC3E7F"/>
    <w:rsid w:val="00CC3ED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6754"/>
    <w:rsid w:val="00CD72BE"/>
    <w:rsid w:val="00CE065D"/>
    <w:rsid w:val="00CE0786"/>
    <w:rsid w:val="00CE1134"/>
    <w:rsid w:val="00CE13CF"/>
    <w:rsid w:val="00CE3BA9"/>
    <w:rsid w:val="00CE3E40"/>
    <w:rsid w:val="00CE3EA5"/>
    <w:rsid w:val="00CE3FF4"/>
    <w:rsid w:val="00CE410E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7C2"/>
    <w:rsid w:val="00CF6A0B"/>
    <w:rsid w:val="00CF6BDA"/>
    <w:rsid w:val="00CF77B5"/>
    <w:rsid w:val="00CF7BBA"/>
    <w:rsid w:val="00CF7E0E"/>
    <w:rsid w:val="00D00823"/>
    <w:rsid w:val="00D0092D"/>
    <w:rsid w:val="00D0139E"/>
    <w:rsid w:val="00D01D6C"/>
    <w:rsid w:val="00D01F33"/>
    <w:rsid w:val="00D02288"/>
    <w:rsid w:val="00D02881"/>
    <w:rsid w:val="00D02D35"/>
    <w:rsid w:val="00D0410B"/>
    <w:rsid w:val="00D0558F"/>
    <w:rsid w:val="00D05715"/>
    <w:rsid w:val="00D05BF8"/>
    <w:rsid w:val="00D0605A"/>
    <w:rsid w:val="00D06111"/>
    <w:rsid w:val="00D06252"/>
    <w:rsid w:val="00D06420"/>
    <w:rsid w:val="00D06C1E"/>
    <w:rsid w:val="00D0708F"/>
    <w:rsid w:val="00D07180"/>
    <w:rsid w:val="00D07945"/>
    <w:rsid w:val="00D107E7"/>
    <w:rsid w:val="00D10A12"/>
    <w:rsid w:val="00D11034"/>
    <w:rsid w:val="00D11D5E"/>
    <w:rsid w:val="00D1201A"/>
    <w:rsid w:val="00D12365"/>
    <w:rsid w:val="00D1287E"/>
    <w:rsid w:val="00D136C9"/>
    <w:rsid w:val="00D140AD"/>
    <w:rsid w:val="00D1670F"/>
    <w:rsid w:val="00D179E8"/>
    <w:rsid w:val="00D17AA0"/>
    <w:rsid w:val="00D20FB6"/>
    <w:rsid w:val="00D221E1"/>
    <w:rsid w:val="00D223F5"/>
    <w:rsid w:val="00D233BC"/>
    <w:rsid w:val="00D2376D"/>
    <w:rsid w:val="00D2465C"/>
    <w:rsid w:val="00D24908"/>
    <w:rsid w:val="00D24CB6"/>
    <w:rsid w:val="00D24F67"/>
    <w:rsid w:val="00D25A24"/>
    <w:rsid w:val="00D25C78"/>
    <w:rsid w:val="00D25E9E"/>
    <w:rsid w:val="00D26167"/>
    <w:rsid w:val="00D26653"/>
    <w:rsid w:val="00D2757D"/>
    <w:rsid w:val="00D2782C"/>
    <w:rsid w:val="00D316EF"/>
    <w:rsid w:val="00D3321D"/>
    <w:rsid w:val="00D33C1A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2C73"/>
    <w:rsid w:val="00D449EB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439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3473"/>
    <w:rsid w:val="00D74140"/>
    <w:rsid w:val="00D748B0"/>
    <w:rsid w:val="00D75EC3"/>
    <w:rsid w:val="00D8040C"/>
    <w:rsid w:val="00D809FB"/>
    <w:rsid w:val="00D80F79"/>
    <w:rsid w:val="00D819EC"/>
    <w:rsid w:val="00D81F31"/>
    <w:rsid w:val="00D82628"/>
    <w:rsid w:val="00D83A0E"/>
    <w:rsid w:val="00D83DD1"/>
    <w:rsid w:val="00D84205"/>
    <w:rsid w:val="00D8577E"/>
    <w:rsid w:val="00D858F7"/>
    <w:rsid w:val="00D85FBF"/>
    <w:rsid w:val="00D8674C"/>
    <w:rsid w:val="00D868CD"/>
    <w:rsid w:val="00D86CEB"/>
    <w:rsid w:val="00D870E4"/>
    <w:rsid w:val="00D8726C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06DB"/>
    <w:rsid w:val="00DA1730"/>
    <w:rsid w:val="00DA17F8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0437"/>
    <w:rsid w:val="00DB12BD"/>
    <w:rsid w:val="00DB35E1"/>
    <w:rsid w:val="00DB3C1C"/>
    <w:rsid w:val="00DB3CAF"/>
    <w:rsid w:val="00DB4541"/>
    <w:rsid w:val="00DB675D"/>
    <w:rsid w:val="00DB6C61"/>
    <w:rsid w:val="00DB6C65"/>
    <w:rsid w:val="00DC176E"/>
    <w:rsid w:val="00DC1E15"/>
    <w:rsid w:val="00DC1E22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AEE"/>
    <w:rsid w:val="00DF3B83"/>
    <w:rsid w:val="00DF3E41"/>
    <w:rsid w:val="00DF4144"/>
    <w:rsid w:val="00DF45D8"/>
    <w:rsid w:val="00DF558D"/>
    <w:rsid w:val="00DF5CC0"/>
    <w:rsid w:val="00DF5D9A"/>
    <w:rsid w:val="00DF7B10"/>
    <w:rsid w:val="00DF7F6B"/>
    <w:rsid w:val="00E0094C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159"/>
    <w:rsid w:val="00E108FB"/>
    <w:rsid w:val="00E1099F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2AB"/>
    <w:rsid w:val="00E24DDB"/>
    <w:rsid w:val="00E25323"/>
    <w:rsid w:val="00E25720"/>
    <w:rsid w:val="00E26856"/>
    <w:rsid w:val="00E26BF5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251"/>
    <w:rsid w:val="00E42703"/>
    <w:rsid w:val="00E42890"/>
    <w:rsid w:val="00E432CA"/>
    <w:rsid w:val="00E43A0B"/>
    <w:rsid w:val="00E44C33"/>
    <w:rsid w:val="00E45C36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57FBB"/>
    <w:rsid w:val="00E604E2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74E"/>
    <w:rsid w:val="00E74BE8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402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908"/>
    <w:rsid w:val="00E976B1"/>
    <w:rsid w:val="00E97A84"/>
    <w:rsid w:val="00EA0A22"/>
    <w:rsid w:val="00EA198D"/>
    <w:rsid w:val="00EA1BFD"/>
    <w:rsid w:val="00EA2271"/>
    <w:rsid w:val="00EA231C"/>
    <w:rsid w:val="00EA2BDF"/>
    <w:rsid w:val="00EA2CAD"/>
    <w:rsid w:val="00EA4C99"/>
    <w:rsid w:val="00EA5522"/>
    <w:rsid w:val="00EA652B"/>
    <w:rsid w:val="00EA671B"/>
    <w:rsid w:val="00EA6AB1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0E5"/>
    <w:rsid w:val="00EB54B7"/>
    <w:rsid w:val="00EB5A2E"/>
    <w:rsid w:val="00EB6B71"/>
    <w:rsid w:val="00EB6D8F"/>
    <w:rsid w:val="00EB77DF"/>
    <w:rsid w:val="00EB78A0"/>
    <w:rsid w:val="00EC0AA4"/>
    <w:rsid w:val="00EC1011"/>
    <w:rsid w:val="00EC1317"/>
    <w:rsid w:val="00EC15EF"/>
    <w:rsid w:val="00EC2642"/>
    <w:rsid w:val="00EC2E8A"/>
    <w:rsid w:val="00EC31C6"/>
    <w:rsid w:val="00EC34F7"/>
    <w:rsid w:val="00EC3564"/>
    <w:rsid w:val="00EC3D63"/>
    <w:rsid w:val="00EC4061"/>
    <w:rsid w:val="00EC486D"/>
    <w:rsid w:val="00EC4D2E"/>
    <w:rsid w:val="00EC5DED"/>
    <w:rsid w:val="00EC6040"/>
    <w:rsid w:val="00EC609A"/>
    <w:rsid w:val="00EC64ED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4BFA"/>
    <w:rsid w:val="00EE5670"/>
    <w:rsid w:val="00EE56DD"/>
    <w:rsid w:val="00EE5A46"/>
    <w:rsid w:val="00EE66C2"/>
    <w:rsid w:val="00EE67E1"/>
    <w:rsid w:val="00EE6856"/>
    <w:rsid w:val="00EE69F8"/>
    <w:rsid w:val="00EE7006"/>
    <w:rsid w:val="00EF1701"/>
    <w:rsid w:val="00EF19A7"/>
    <w:rsid w:val="00EF2111"/>
    <w:rsid w:val="00EF3133"/>
    <w:rsid w:val="00EF31D3"/>
    <w:rsid w:val="00EF3C9C"/>
    <w:rsid w:val="00EF3E44"/>
    <w:rsid w:val="00EF69D8"/>
    <w:rsid w:val="00EF70A1"/>
    <w:rsid w:val="00EF75D2"/>
    <w:rsid w:val="00EF7DCF"/>
    <w:rsid w:val="00EF7F54"/>
    <w:rsid w:val="00F016C9"/>
    <w:rsid w:val="00F01983"/>
    <w:rsid w:val="00F01DC1"/>
    <w:rsid w:val="00F03072"/>
    <w:rsid w:val="00F030EA"/>
    <w:rsid w:val="00F03488"/>
    <w:rsid w:val="00F0422E"/>
    <w:rsid w:val="00F042AE"/>
    <w:rsid w:val="00F05356"/>
    <w:rsid w:val="00F0540A"/>
    <w:rsid w:val="00F05CBB"/>
    <w:rsid w:val="00F05FC3"/>
    <w:rsid w:val="00F06CD8"/>
    <w:rsid w:val="00F06DF6"/>
    <w:rsid w:val="00F0707F"/>
    <w:rsid w:val="00F07345"/>
    <w:rsid w:val="00F111CF"/>
    <w:rsid w:val="00F1206E"/>
    <w:rsid w:val="00F122D1"/>
    <w:rsid w:val="00F128A2"/>
    <w:rsid w:val="00F12AF4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9D7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481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0FCB"/>
    <w:rsid w:val="00F619ED"/>
    <w:rsid w:val="00F627B6"/>
    <w:rsid w:val="00F62EDC"/>
    <w:rsid w:val="00F63238"/>
    <w:rsid w:val="00F632B1"/>
    <w:rsid w:val="00F63497"/>
    <w:rsid w:val="00F63982"/>
    <w:rsid w:val="00F6445B"/>
    <w:rsid w:val="00F64870"/>
    <w:rsid w:val="00F65BCE"/>
    <w:rsid w:val="00F664B0"/>
    <w:rsid w:val="00F665F5"/>
    <w:rsid w:val="00F677EA"/>
    <w:rsid w:val="00F67D88"/>
    <w:rsid w:val="00F708BA"/>
    <w:rsid w:val="00F72AF7"/>
    <w:rsid w:val="00F72B08"/>
    <w:rsid w:val="00F73058"/>
    <w:rsid w:val="00F730C0"/>
    <w:rsid w:val="00F74375"/>
    <w:rsid w:val="00F744E5"/>
    <w:rsid w:val="00F74B03"/>
    <w:rsid w:val="00F7566F"/>
    <w:rsid w:val="00F75A05"/>
    <w:rsid w:val="00F76573"/>
    <w:rsid w:val="00F76C6A"/>
    <w:rsid w:val="00F80132"/>
    <w:rsid w:val="00F81713"/>
    <w:rsid w:val="00F8184A"/>
    <w:rsid w:val="00F81F27"/>
    <w:rsid w:val="00F82BDA"/>
    <w:rsid w:val="00F839CC"/>
    <w:rsid w:val="00F84588"/>
    <w:rsid w:val="00F84877"/>
    <w:rsid w:val="00F84993"/>
    <w:rsid w:val="00F84CD1"/>
    <w:rsid w:val="00F85D03"/>
    <w:rsid w:val="00F8659E"/>
    <w:rsid w:val="00F90983"/>
    <w:rsid w:val="00F91A79"/>
    <w:rsid w:val="00F942A7"/>
    <w:rsid w:val="00F94A87"/>
    <w:rsid w:val="00F94C76"/>
    <w:rsid w:val="00FA02B9"/>
    <w:rsid w:val="00FA06A7"/>
    <w:rsid w:val="00FA0A62"/>
    <w:rsid w:val="00FA0C09"/>
    <w:rsid w:val="00FA0C97"/>
    <w:rsid w:val="00FA0D35"/>
    <w:rsid w:val="00FA1199"/>
    <w:rsid w:val="00FA1216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BD3"/>
    <w:rsid w:val="00FB07D9"/>
    <w:rsid w:val="00FB0C21"/>
    <w:rsid w:val="00FB1298"/>
    <w:rsid w:val="00FB1C47"/>
    <w:rsid w:val="00FB2631"/>
    <w:rsid w:val="00FB27CE"/>
    <w:rsid w:val="00FB2CBC"/>
    <w:rsid w:val="00FB3503"/>
    <w:rsid w:val="00FB4D19"/>
    <w:rsid w:val="00FB4F76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44C5"/>
    <w:rsid w:val="00FC4F0B"/>
    <w:rsid w:val="00FC5016"/>
    <w:rsid w:val="00FC5717"/>
    <w:rsid w:val="00FC6C4E"/>
    <w:rsid w:val="00FC74B2"/>
    <w:rsid w:val="00FD0AE2"/>
    <w:rsid w:val="00FD0FC9"/>
    <w:rsid w:val="00FD1B5F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219"/>
    <w:rsid w:val="00FE7766"/>
    <w:rsid w:val="00FE7AB4"/>
    <w:rsid w:val="00FF0945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FF945D"/>
  <w15:docId w15:val="{8A039230-07A5-4D21-B77E-71B9CDF8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A6053"/>
    <w:pPr>
      <w:spacing w:before="240" w:after="240" w:line="360" w:lineRule="auto"/>
    </w:pPr>
    <w:rPr>
      <w:rFonts w:ascii="FS Me Pro" w:hAnsi="FS Me Pro" w:cs="Tahoma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053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8726C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67D88"/>
    <w:pPr>
      <w:keepNext/>
      <w:spacing w:after="0"/>
      <w:outlineLvl w:val="2"/>
    </w:pPr>
    <w:rPr>
      <w:rFonts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5A5C"/>
    <w:pPr>
      <w:keepNext/>
      <w:keepLines/>
      <w:spacing w:line="240" w:lineRule="auto"/>
      <w:outlineLvl w:val="3"/>
    </w:pPr>
    <w:rPr>
      <w:rFonts w:eastAsiaTheme="majorEastAsia" w:cstheme="majorBidi"/>
      <w:b/>
      <w:bCs/>
      <w:color w:val="6B2976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6B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F1E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04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4143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A6053"/>
    <w:rPr>
      <w:rFonts w:ascii="FS Me Pro" w:hAnsi="FS Me Pro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8726C"/>
    <w:rPr>
      <w:rFonts w:ascii="FS Me Pro" w:hAnsi="FS Me Pro"/>
      <w:b/>
      <w:bCs/>
      <w:color w:val="6B2976"/>
      <w:sz w:val="40"/>
      <w:szCs w:val="40"/>
      <w:lang w:val="x-none" w:eastAsia="x-none"/>
    </w:rPr>
  </w:style>
  <w:style w:type="character" w:styleId="Strong">
    <w:name w:val="Strong"/>
    <w:uiPriority w:val="22"/>
    <w:qFormat/>
    <w:rsid w:val="002A6A49"/>
    <w:rPr>
      <w:rFonts w:ascii="FS Me Pro" w:hAnsi="FS Me Pro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A6A49"/>
    <w:rPr>
      <w:rFonts w:ascii="FS Me Pro" w:hAnsi="FS Me Pro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2A6A49"/>
    <w:rPr>
      <w:rFonts w:ascii="FS Me Pro" w:hAnsi="FS Me Pro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F67D88"/>
    <w:rPr>
      <w:rFonts w:ascii="FS Me Pro" w:hAnsi="FS Me Pro"/>
      <w:b/>
      <w:bCs/>
      <w:sz w:val="32"/>
      <w:szCs w:val="32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spacing w:before="120" w:after="120"/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1214F6"/>
    <w:pPr>
      <w:pBdr>
        <w:between w:val="single" w:sz="4" w:space="4" w:color="6B2976"/>
      </w:pBdr>
      <w:tabs>
        <w:tab w:val="right" w:pos="9323"/>
      </w:tabs>
      <w:spacing w:before="72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702EAB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B85A5C"/>
    <w:rPr>
      <w:rFonts w:ascii="FS Me Pro" w:eastAsiaTheme="majorEastAsia" w:hAnsi="FS Me Pro" w:cstheme="majorBidi"/>
      <w:b/>
      <w:bCs/>
      <w:color w:val="6B2976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B24473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6053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6053"/>
    <w:rPr>
      <w:rFonts w:ascii="FS Me Pro" w:hAnsi="FS Me Pro"/>
      <w:b/>
      <w:bCs/>
      <w:color w:val="FFFFFF" w:themeColor="background1"/>
      <w:sz w:val="40"/>
      <w:szCs w:val="40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26BF5"/>
    <w:rPr>
      <w:rFonts w:asciiTheme="majorHAnsi" w:eastAsiaTheme="majorEastAsia" w:hAnsiTheme="majorHAnsi" w:cstheme="majorBidi"/>
      <w:color w:val="4F1E58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104A9"/>
    <w:rPr>
      <w:rFonts w:asciiTheme="majorHAnsi" w:eastAsiaTheme="majorEastAsia" w:hAnsiTheme="majorHAnsi" w:cstheme="majorBidi"/>
      <w:color w:val="34143A" w:themeColor="accent1" w:themeShade="7F"/>
      <w:sz w:val="28"/>
      <w:szCs w:val="22"/>
      <w:lang w:eastAsia="en-US"/>
    </w:rPr>
  </w:style>
  <w:style w:type="character" w:customStyle="1" w:styleId="Statisticstyle">
    <w:name w:val="Statistic style"/>
    <w:basedOn w:val="DefaultParagraphFont"/>
    <w:uiPriority w:val="1"/>
    <w:qFormat/>
    <w:rsid w:val="007901A0"/>
    <w:rPr>
      <w:rFonts w:ascii="FS Me Pro" w:hAnsi="FS Me Pro"/>
      <w:b/>
      <w:color w:val="6B2976"/>
      <w:position w:val="-2"/>
      <w:sz w:val="36"/>
    </w:rPr>
  </w:style>
  <w:style w:type="paragraph" w:customStyle="1" w:styleId="WordList">
    <w:name w:val="Word List"/>
    <w:basedOn w:val="Normal"/>
    <w:qFormat/>
    <w:rsid w:val="009C19DC"/>
    <w:pPr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0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63" Type="http://schemas.openxmlformats.org/officeDocument/2006/relationships/image" Target="media/image52.jpeg"/><Relationship Id="rId84" Type="http://schemas.openxmlformats.org/officeDocument/2006/relationships/image" Target="media/image71.jpeg"/><Relationship Id="rId138" Type="http://schemas.openxmlformats.org/officeDocument/2006/relationships/image" Target="media/image117.jpeg"/><Relationship Id="rId159" Type="http://schemas.openxmlformats.org/officeDocument/2006/relationships/theme" Target="theme/theme1.xml"/><Relationship Id="rId107" Type="http://schemas.openxmlformats.org/officeDocument/2006/relationships/image" Target="media/image91.jpeg"/><Relationship Id="rId11" Type="http://schemas.openxmlformats.org/officeDocument/2006/relationships/image" Target="media/image1.png"/><Relationship Id="rId32" Type="http://schemas.openxmlformats.org/officeDocument/2006/relationships/image" Target="media/image21.jpeg"/><Relationship Id="rId53" Type="http://schemas.openxmlformats.org/officeDocument/2006/relationships/image" Target="media/image42.jpeg"/><Relationship Id="rId74" Type="http://schemas.openxmlformats.org/officeDocument/2006/relationships/image" Target="media/image62.jpeg"/><Relationship Id="rId128" Type="http://schemas.openxmlformats.org/officeDocument/2006/relationships/image" Target="media/image109.jpeg"/><Relationship Id="rId149" Type="http://schemas.openxmlformats.org/officeDocument/2006/relationships/image" Target="media/image126.png"/><Relationship Id="rId5" Type="http://schemas.openxmlformats.org/officeDocument/2006/relationships/numbering" Target="numbering.xml"/><Relationship Id="rId95" Type="http://schemas.openxmlformats.org/officeDocument/2006/relationships/image" Target="media/image81.jpeg"/><Relationship Id="rId22" Type="http://schemas.openxmlformats.org/officeDocument/2006/relationships/image" Target="media/image11.jpeg"/><Relationship Id="rId43" Type="http://schemas.openxmlformats.org/officeDocument/2006/relationships/image" Target="media/image32.jpeg"/><Relationship Id="rId64" Type="http://schemas.openxmlformats.org/officeDocument/2006/relationships/image" Target="media/image53.jpeg"/><Relationship Id="rId118" Type="http://schemas.openxmlformats.org/officeDocument/2006/relationships/image" Target="media/image101.jpeg"/><Relationship Id="rId139" Type="http://schemas.openxmlformats.org/officeDocument/2006/relationships/hyperlink" Target="http://www.ndis.gov.au" TargetMode="External"/><Relationship Id="rId80" Type="http://schemas.openxmlformats.org/officeDocument/2006/relationships/image" Target="media/image68.jpeg"/><Relationship Id="rId85" Type="http://schemas.openxmlformats.org/officeDocument/2006/relationships/image" Target="media/image72.png"/><Relationship Id="rId150" Type="http://schemas.openxmlformats.org/officeDocument/2006/relationships/hyperlink" Target="http://www.informationaccessgroup.com" TargetMode="External"/><Relationship Id="rId155" Type="http://schemas.openxmlformats.org/officeDocument/2006/relationships/header" Target="header2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59" Type="http://schemas.openxmlformats.org/officeDocument/2006/relationships/image" Target="media/image48.jpeg"/><Relationship Id="rId103" Type="http://schemas.openxmlformats.org/officeDocument/2006/relationships/image" Target="media/image88.jpeg"/><Relationship Id="rId108" Type="http://schemas.openxmlformats.org/officeDocument/2006/relationships/image" Target="media/image92.jpeg"/><Relationship Id="rId124" Type="http://schemas.openxmlformats.org/officeDocument/2006/relationships/image" Target="media/image106.jpeg"/><Relationship Id="rId129" Type="http://schemas.openxmlformats.org/officeDocument/2006/relationships/image" Target="media/image110.jpeg"/><Relationship Id="rId54" Type="http://schemas.openxmlformats.org/officeDocument/2006/relationships/image" Target="media/image43.jpeg"/><Relationship Id="rId70" Type="http://schemas.openxmlformats.org/officeDocument/2006/relationships/image" Target="media/image59.jpeg"/><Relationship Id="rId75" Type="http://schemas.openxmlformats.org/officeDocument/2006/relationships/image" Target="media/image63.jpeg"/><Relationship Id="rId91" Type="http://schemas.openxmlformats.org/officeDocument/2006/relationships/image" Target="media/image77.jpeg"/><Relationship Id="rId96" Type="http://schemas.openxmlformats.org/officeDocument/2006/relationships/image" Target="media/image82.jpeg"/><Relationship Id="rId140" Type="http://schemas.openxmlformats.org/officeDocument/2006/relationships/image" Target="media/image118.jpeg"/><Relationship Id="rId145" Type="http://schemas.openxmlformats.org/officeDocument/2006/relationships/image" Target="media/image122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49" Type="http://schemas.openxmlformats.org/officeDocument/2006/relationships/image" Target="media/image38.jpeg"/><Relationship Id="rId114" Type="http://schemas.openxmlformats.org/officeDocument/2006/relationships/image" Target="media/image98.jpeg"/><Relationship Id="rId119" Type="http://schemas.openxmlformats.org/officeDocument/2006/relationships/image" Target="media/image102.jpeg"/><Relationship Id="rId44" Type="http://schemas.openxmlformats.org/officeDocument/2006/relationships/image" Target="media/image33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81" Type="http://schemas.openxmlformats.org/officeDocument/2006/relationships/image" Target="media/image69.jpeg"/><Relationship Id="rId86" Type="http://schemas.openxmlformats.org/officeDocument/2006/relationships/image" Target="media/image73.jpeg"/><Relationship Id="rId130" Type="http://schemas.openxmlformats.org/officeDocument/2006/relationships/image" Target="media/image111.jpeg"/><Relationship Id="rId135" Type="http://schemas.openxmlformats.org/officeDocument/2006/relationships/image" Target="media/image115.png"/><Relationship Id="rId151" Type="http://schemas.openxmlformats.org/officeDocument/2006/relationships/footer" Target="footer1.xml"/><Relationship Id="rId156" Type="http://schemas.openxmlformats.org/officeDocument/2006/relationships/footer" Target="footer4.xml"/><Relationship Id="rId13" Type="http://schemas.openxmlformats.org/officeDocument/2006/relationships/image" Target="media/image3.jpeg"/><Relationship Id="rId18" Type="http://schemas.openxmlformats.org/officeDocument/2006/relationships/hyperlink" Target="http://www.ndis.gov.au/CALD" TargetMode="External"/><Relationship Id="rId39" Type="http://schemas.openxmlformats.org/officeDocument/2006/relationships/image" Target="media/image28.jpeg"/><Relationship Id="rId109" Type="http://schemas.openxmlformats.org/officeDocument/2006/relationships/image" Target="media/image93.jpeg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4.jpeg"/><Relationship Id="rId97" Type="http://schemas.openxmlformats.org/officeDocument/2006/relationships/hyperlink" Target="http://www.ndis.gov.au/CALD" TargetMode="External"/><Relationship Id="rId104" Type="http://schemas.openxmlformats.org/officeDocument/2006/relationships/image" Target="media/image89.jpeg"/><Relationship Id="rId120" Type="http://schemas.openxmlformats.org/officeDocument/2006/relationships/image" Target="media/image103.jpeg"/><Relationship Id="rId125" Type="http://schemas.openxmlformats.org/officeDocument/2006/relationships/hyperlink" Target="http://www.ndis.gov.au/CALD" TargetMode="External"/><Relationship Id="rId141" Type="http://schemas.openxmlformats.org/officeDocument/2006/relationships/image" Target="media/image119.jpeg"/><Relationship Id="rId146" Type="http://schemas.openxmlformats.org/officeDocument/2006/relationships/image" Target="media/image123.jpeg"/><Relationship Id="rId7" Type="http://schemas.openxmlformats.org/officeDocument/2006/relationships/settings" Target="settings.xml"/><Relationship Id="rId71" Type="http://schemas.openxmlformats.org/officeDocument/2006/relationships/image" Target="media/image60.jpeg"/><Relationship Id="rId92" Type="http://schemas.openxmlformats.org/officeDocument/2006/relationships/image" Target="media/image78.jpeg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24" Type="http://schemas.openxmlformats.org/officeDocument/2006/relationships/image" Target="media/image13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4.jpeg"/><Relationship Id="rId110" Type="http://schemas.openxmlformats.org/officeDocument/2006/relationships/image" Target="media/image94.jpeg"/><Relationship Id="rId115" Type="http://schemas.openxmlformats.org/officeDocument/2006/relationships/hyperlink" Target="http://www.ndis.gov.au/CALD" TargetMode="External"/><Relationship Id="rId131" Type="http://schemas.openxmlformats.org/officeDocument/2006/relationships/image" Target="media/image112.jpeg"/><Relationship Id="rId136" Type="http://schemas.openxmlformats.org/officeDocument/2006/relationships/hyperlink" Target="https://www.facebook.com/NDISAus" TargetMode="External"/><Relationship Id="rId157" Type="http://schemas.openxmlformats.org/officeDocument/2006/relationships/fontTable" Target="fontTable.xml"/><Relationship Id="rId61" Type="http://schemas.openxmlformats.org/officeDocument/2006/relationships/image" Target="media/image50.jpeg"/><Relationship Id="rId82" Type="http://schemas.openxmlformats.org/officeDocument/2006/relationships/hyperlink" Target="http://www.ndis.gov.au/CALD" TargetMode="External"/><Relationship Id="rId152" Type="http://schemas.openxmlformats.org/officeDocument/2006/relationships/header" Target="header1.xml"/><Relationship Id="rId19" Type="http://schemas.openxmlformats.org/officeDocument/2006/relationships/image" Target="media/image8.jpeg"/><Relationship Id="rId14" Type="http://schemas.openxmlformats.org/officeDocument/2006/relationships/image" Target="media/image4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5.jpeg"/><Relationship Id="rId77" Type="http://schemas.openxmlformats.org/officeDocument/2006/relationships/image" Target="media/image65.jpeg"/><Relationship Id="rId100" Type="http://schemas.openxmlformats.org/officeDocument/2006/relationships/image" Target="media/image85.jpeg"/><Relationship Id="rId105" Type="http://schemas.openxmlformats.org/officeDocument/2006/relationships/hyperlink" Target="http://www.ndis.gov.au/CALD" TargetMode="External"/><Relationship Id="rId126" Type="http://schemas.openxmlformats.org/officeDocument/2006/relationships/image" Target="media/image107.jpeg"/><Relationship Id="rId147" Type="http://schemas.openxmlformats.org/officeDocument/2006/relationships/image" Target="media/image124.jpeg"/><Relationship Id="rId8" Type="http://schemas.openxmlformats.org/officeDocument/2006/relationships/webSettings" Target="webSettings.xml"/><Relationship Id="rId51" Type="http://schemas.openxmlformats.org/officeDocument/2006/relationships/image" Target="media/image40.jpeg"/><Relationship Id="rId72" Type="http://schemas.openxmlformats.org/officeDocument/2006/relationships/hyperlink" Target="http://www.ndis.gov.au/CALD" TargetMode="External"/><Relationship Id="rId93" Type="http://schemas.openxmlformats.org/officeDocument/2006/relationships/image" Target="media/image79.jpeg"/><Relationship Id="rId98" Type="http://schemas.openxmlformats.org/officeDocument/2006/relationships/image" Target="media/image83.jpeg"/><Relationship Id="rId121" Type="http://schemas.openxmlformats.org/officeDocument/2006/relationships/image" Target="media/image104.jpeg"/><Relationship Id="rId142" Type="http://schemas.openxmlformats.org/officeDocument/2006/relationships/image" Target="media/image120.jpeg"/><Relationship Id="rId3" Type="http://schemas.openxmlformats.org/officeDocument/2006/relationships/customXml" Target="../customXml/item3.xml"/><Relationship Id="rId25" Type="http://schemas.openxmlformats.org/officeDocument/2006/relationships/image" Target="media/image14.jpeg"/><Relationship Id="rId46" Type="http://schemas.openxmlformats.org/officeDocument/2006/relationships/image" Target="media/image35.jpeg"/><Relationship Id="rId67" Type="http://schemas.openxmlformats.org/officeDocument/2006/relationships/image" Target="media/image56.jpeg"/><Relationship Id="rId116" Type="http://schemas.openxmlformats.org/officeDocument/2006/relationships/image" Target="media/image99.jpeg"/><Relationship Id="rId137" Type="http://schemas.openxmlformats.org/officeDocument/2006/relationships/image" Target="media/image116.jpeg"/><Relationship Id="rId158" Type="http://schemas.openxmlformats.org/officeDocument/2006/relationships/glossaryDocument" Target="glossary/document.xml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62" Type="http://schemas.openxmlformats.org/officeDocument/2006/relationships/image" Target="media/image51.jpeg"/><Relationship Id="rId83" Type="http://schemas.openxmlformats.org/officeDocument/2006/relationships/image" Target="media/image70.jpeg"/><Relationship Id="rId88" Type="http://schemas.openxmlformats.org/officeDocument/2006/relationships/image" Target="media/image75.jpeg"/><Relationship Id="rId111" Type="http://schemas.openxmlformats.org/officeDocument/2006/relationships/image" Target="media/image95.jpeg"/><Relationship Id="rId132" Type="http://schemas.openxmlformats.org/officeDocument/2006/relationships/image" Target="media/image113.jpeg"/><Relationship Id="rId153" Type="http://schemas.openxmlformats.org/officeDocument/2006/relationships/footer" Target="footer2.xml"/><Relationship Id="rId15" Type="http://schemas.openxmlformats.org/officeDocument/2006/relationships/image" Target="media/image5.png"/><Relationship Id="rId36" Type="http://schemas.openxmlformats.org/officeDocument/2006/relationships/image" Target="media/image25.jpeg"/><Relationship Id="rId57" Type="http://schemas.openxmlformats.org/officeDocument/2006/relationships/image" Target="media/image46.jpeg"/><Relationship Id="rId106" Type="http://schemas.openxmlformats.org/officeDocument/2006/relationships/image" Target="media/image90.jpeg"/><Relationship Id="rId127" Type="http://schemas.openxmlformats.org/officeDocument/2006/relationships/image" Target="media/image108.jpeg"/><Relationship Id="rId10" Type="http://schemas.openxmlformats.org/officeDocument/2006/relationships/endnotes" Target="endnotes.xml"/><Relationship Id="rId31" Type="http://schemas.openxmlformats.org/officeDocument/2006/relationships/image" Target="media/image20.jpeg"/><Relationship Id="rId52" Type="http://schemas.openxmlformats.org/officeDocument/2006/relationships/image" Target="media/image41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94" Type="http://schemas.openxmlformats.org/officeDocument/2006/relationships/image" Target="media/image80.png"/><Relationship Id="rId99" Type="http://schemas.openxmlformats.org/officeDocument/2006/relationships/image" Target="media/image84.jpeg"/><Relationship Id="rId101" Type="http://schemas.openxmlformats.org/officeDocument/2006/relationships/image" Target="media/image86.jpeg"/><Relationship Id="rId122" Type="http://schemas.openxmlformats.org/officeDocument/2006/relationships/image" Target="media/image105.jpeg"/><Relationship Id="rId143" Type="http://schemas.openxmlformats.org/officeDocument/2006/relationships/image" Target="media/image121.png"/><Relationship Id="rId148" Type="http://schemas.openxmlformats.org/officeDocument/2006/relationships/image" Target="media/image125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image" Target="media/image15.jpeg"/><Relationship Id="rId47" Type="http://schemas.openxmlformats.org/officeDocument/2006/relationships/image" Target="media/image36.jpeg"/><Relationship Id="rId68" Type="http://schemas.openxmlformats.org/officeDocument/2006/relationships/image" Target="media/image57.jpeg"/><Relationship Id="rId89" Type="http://schemas.openxmlformats.org/officeDocument/2006/relationships/hyperlink" Target="http://www.ndis.gov.au/CALD" TargetMode="External"/><Relationship Id="rId112" Type="http://schemas.openxmlformats.org/officeDocument/2006/relationships/image" Target="media/image96.jpeg"/><Relationship Id="rId133" Type="http://schemas.openxmlformats.org/officeDocument/2006/relationships/hyperlink" Target="http://www.ndis.gov.au" TargetMode="External"/><Relationship Id="rId154" Type="http://schemas.openxmlformats.org/officeDocument/2006/relationships/footer" Target="footer3.xml"/><Relationship Id="rId16" Type="http://schemas.openxmlformats.org/officeDocument/2006/relationships/image" Target="media/image6.jpeg"/><Relationship Id="rId37" Type="http://schemas.openxmlformats.org/officeDocument/2006/relationships/image" Target="media/image26.jpeg"/><Relationship Id="rId58" Type="http://schemas.openxmlformats.org/officeDocument/2006/relationships/image" Target="media/image47.jpeg"/><Relationship Id="rId79" Type="http://schemas.openxmlformats.org/officeDocument/2006/relationships/image" Target="media/image67.jpeg"/><Relationship Id="rId102" Type="http://schemas.openxmlformats.org/officeDocument/2006/relationships/image" Target="media/image87.jpeg"/><Relationship Id="rId123" Type="http://schemas.openxmlformats.org/officeDocument/2006/relationships/hyperlink" Target="http://www.ndis.gov.au/CALD" TargetMode="External"/><Relationship Id="rId144" Type="http://schemas.openxmlformats.org/officeDocument/2006/relationships/hyperlink" Target="http://www.accesshub.gov.au/about-the-nrs" TargetMode="External"/><Relationship Id="rId90" Type="http://schemas.openxmlformats.org/officeDocument/2006/relationships/image" Target="media/image76.jpeg"/><Relationship Id="rId27" Type="http://schemas.openxmlformats.org/officeDocument/2006/relationships/image" Target="media/image16.jpeg"/><Relationship Id="rId48" Type="http://schemas.openxmlformats.org/officeDocument/2006/relationships/image" Target="media/image37.jpeg"/><Relationship Id="rId69" Type="http://schemas.openxmlformats.org/officeDocument/2006/relationships/image" Target="media/image58.jpeg"/><Relationship Id="rId113" Type="http://schemas.openxmlformats.org/officeDocument/2006/relationships/image" Target="media/image97.jpeg"/><Relationship Id="rId134" Type="http://schemas.openxmlformats.org/officeDocument/2006/relationships/image" Target="media/image11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9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AFA6750E784AC0BC2498A09368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D535F-0828-4FE2-B777-F1639FD71252}"/>
      </w:docPartPr>
      <w:docPartBody>
        <w:p w:rsidR="000E6558" w:rsidRDefault="00EE194C">
          <w:pPr>
            <w:pStyle w:val="06AFA6750E784AC0BC2498A093684423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35C2B978D244C5B8F1BEA8F248C9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AE50-23AF-4C4A-BBA2-DC824684A2B6}"/>
      </w:docPartPr>
      <w:docPartBody>
        <w:p w:rsidR="000E6558" w:rsidRDefault="00EE194C">
          <w:pPr>
            <w:pStyle w:val="135C2B978D244C5B8F1BEA8F248C9CC2"/>
          </w:pPr>
          <w:r w:rsidRPr="003C13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mbria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58"/>
    <w:rsid w:val="000C445F"/>
    <w:rsid w:val="000E6558"/>
    <w:rsid w:val="000F132A"/>
    <w:rsid w:val="00112E37"/>
    <w:rsid w:val="001E1925"/>
    <w:rsid w:val="0023322F"/>
    <w:rsid w:val="002826CF"/>
    <w:rsid w:val="002A4536"/>
    <w:rsid w:val="003710BD"/>
    <w:rsid w:val="00412BB5"/>
    <w:rsid w:val="00432856"/>
    <w:rsid w:val="00440B8E"/>
    <w:rsid w:val="0047242F"/>
    <w:rsid w:val="004A123F"/>
    <w:rsid w:val="00507C2D"/>
    <w:rsid w:val="00536784"/>
    <w:rsid w:val="0062434D"/>
    <w:rsid w:val="00624E95"/>
    <w:rsid w:val="00713CF6"/>
    <w:rsid w:val="00795070"/>
    <w:rsid w:val="0079589E"/>
    <w:rsid w:val="007D403E"/>
    <w:rsid w:val="007D4641"/>
    <w:rsid w:val="007E409B"/>
    <w:rsid w:val="008902C5"/>
    <w:rsid w:val="0095447F"/>
    <w:rsid w:val="00997A79"/>
    <w:rsid w:val="009E29C5"/>
    <w:rsid w:val="009F3189"/>
    <w:rsid w:val="00B90C78"/>
    <w:rsid w:val="00CD28C3"/>
    <w:rsid w:val="00CF48B8"/>
    <w:rsid w:val="00D30C95"/>
    <w:rsid w:val="00D5297F"/>
    <w:rsid w:val="00D626C6"/>
    <w:rsid w:val="00D65062"/>
    <w:rsid w:val="00DA484E"/>
    <w:rsid w:val="00DA6EF4"/>
    <w:rsid w:val="00E10EBA"/>
    <w:rsid w:val="00EE194C"/>
    <w:rsid w:val="00F016B6"/>
    <w:rsid w:val="00F05282"/>
    <w:rsid w:val="00F1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2856"/>
    <w:rPr>
      <w:color w:val="808080"/>
    </w:rPr>
  </w:style>
  <w:style w:type="paragraph" w:customStyle="1" w:styleId="06AFA6750E784AC0BC2498A093684423">
    <w:name w:val="06AFA6750E784AC0BC2498A093684423"/>
  </w:style>
  <w:style w:type="paragraph" w:customStyle="1" w:styleId="135C2B978D244C5B8F1BEA8F248C9CC2">
    <w:name w:val="135C2B978D244C5B8F1BEA8F248C9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7F91E-38B2-4BDF-932D-8B5CB058B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5B31EA-3FF8-465A-85CC-AB139E45F0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0F615D-36F9-4F0D-89EC-999B93C856CE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customXml/itemProps4.xml><?xml version="1.0" encoding="utf-8"?>
<ds:datastoreItem xmlns:ds="http://schemas.openxmlformats.org/officeDocument/2006/customXml" ds:itemID="{786282DA-6AB0-46C2-80E5-1D2AF26B2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one.dotx</Template>
  <TotalTime>140</TotalTime>
  <Pages>39</Pages>
  <Words>2407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Ajuɛɛr/Aguiɛɛr ë Ciɛŋ ku Juëcë yic ë Thok 2024-2028</vt:lpstr>
    </vt:vector>
  </TitlesOfParts>
  <Company>Hewlett-Packard</Company>
  <LinksUpToDate>false</LinksUpToDate>
  <CharactersWithSpaces>16101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Ajuɛɛr/Aguiɛɛr ë Ciɛŋ ku Juëcë yic ë Thok 2024-2028</dc:title>
  <dc:creator>National Disability Insurance Agency</dc:creator>
  <cp:lastModifiedBy>Thomas Kiorgaard</cp:lastModifiedBy>
  <cp:revision>22</cp:revision>
  <cp:lastPrinted>2024-02-16T04:01:00Z</cp:lastPrinted>
  <dcterms:created xsi:type="dcterms:W3CDTF">2024-01-29T03:48:00Z</dcterms:created>
  <dcterms:modified xsi:type="dcterms:W3CDTF">2024-02-16T04:02:00Z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0x010100C9B3E7B947A47C48883DBCBABBF9695E</vt:lpwstr>
  </property>
  <property fmtid="{D5CDD505-2E9C-101B-9397-08002B2CF9AE}" pid="3" name="MSIP_Label_2b83f8d7-e91f-4eee-a336-52a8061c0503_ActionId">
    <vt:lpwstr>9bde7fa0-576e-4fb7-9ce2-c772cc247da9</vt:lpwstr>
  </property>
  <property fmtid="{D5CDD505-2E9C-101B-9397-08002B2CF9AE}" pid="4" name="MSIP_Label_2b83f8d7-e91f-4eee-a336-52a8061c0503_ContentBits">
    <vt:lpwstr>0</vt:lpwstr>
  </property>
  <property fmtid="{D5CDD505-2E9C-101B-9397-08002B2CF9AE}" pid="5" name="MSIP_Label_2b83f8d7-e91f-4eee-a336-52a8061c0503_Enabled">
    <vt:lpwstr>true</vt:lpwstr>
  </property>
  <property fmtid="{D5CDD505-2E9C-101B-9397-08002B2CF9AE}" pid="6" name="MSIP_Label_2b83f8d7-e91f-4eee-a336-52a8061c0503_Method">
    <vt:lpwstr>Privileged</vt:lpwstr>
  </property>
  <property fmtid="{D5CDD505-2E9C-101B-9397-08002B2CF9AE}" pid="7" name="MSIP_Label_2b83f8d7-e91f-4eee-a336-52a8061c0503_Name">
    <vt:lpwstr>OFFICIAL</vt:lpwstr>
  </property>
  <property fmtid="{D5CDD505-2E9C-101B-9397-08002B2CF9AE}" pid="8" name="MSIP_Label_2b83f8d7-e91f-4eee-a336-52a8061c0503_SetDate">
    <vt:lpwstr>2024-01-01T21:59:58Z</vt:lpwstr>
  </property>
  <property fmtid="{D5CDD505-2E9C-101B-9397-08002B2CF9AE}" pid="9" name="MSIP_Label_2b83f8d7-e91f-4eee-a336-52a8061c0503_SiteId">
    <vt:lpwstr>cd778b65-752d-454a-87cf-b9990fe58993</vt:lpwstr>
  </property>
</Properties>
</file>