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D342D0" w14:textId="36406CDB" w:rsidR="00DF7B10" w:rsidRPr="00720F13" w:rsidRDefault="003C31AE" w:rsidP="00EF2D47">
      <w:pPr>
        <w:pStyle w:val="Heading1"/>
        <w:spacing w:before="7800" w:after="120" w:line="240" w:lineRule="auto"/>
        <w:rPr>
          <w:rFonts w:cs="Myanmar Text"/>
          <w:spacing w:val="-26"/>
          <w:sz w:val="48"/>
          <w:szCs w:val="48"/>
        </w:rPr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720F13">
        <w:rPr>
          <w:rFonts w:ascii="Myanmar Text" w:eastAsia="Zawgyi-One" w:hAnsi="Myanmar Text" w:cs="Myanmar Text"/>
          <w:spacing w:val="-26"/>
          <w:sz w:val="52"/>
          <w:szCs w:val="52"/>
        </w:rPr>
        <w:t>လုၢ်လၢ်တၢ်ဆဲးတၢ်လၤဒီးကျိာ်အတၢ်လီၤဆီလိာ်သး</w:t>
      </w:r>
    </w:p>
    <w:p w14:paraId="05B6E5B4" w14:textId="60BEDDD2" w:rsidR="00DF7B10" w:rsidRPr="00483754" w:rsidRDefault="00576E67" w:rsidP="00EF2D47">
      <w:pPr>
        <w:pStyle w:val="Subtitle"/>
        <w:spacing w:before="120" w:after="120" w:line="240" w:lineRule="auto"/>
        <w:rPr>
          <w:rFonts w:cs="Myanmar Text"/>
        </w:rPr>
      </w:pPr>
      <w:r w:rsidRPr="00483754">
        <w:rPr>
          <w:rFonts w:ascii="Myanmar Text" w:eastAsia="Zawgyi-One" w:hAnsi="Myanmar Text" w:cs="Myanmar Text"/>
        </w:rPr>
        <w:t>ပတၢ်မၤအကျဲခိၣ်သ့ၣ်</w:t>
      </w:r>
    </w:p>
    <w:bookmarkEnd w:id="0"/>
    <w:p w14:paraId="5496F073" w14:textId="77777777" w:rsidR="001A6053" w:rsidRPr="0054061E" w:rsidRDefault="00576E67" w:rsidP="00EF2D47">
      <w:pPr>
        <w:pStyle w:val="Subtitle"/>
        <w:spacing w:before="120" w:after="240" w:line="240" w:lineRule="auto"/>
        <w:rPr>
          <w:rFonts w:cs="Myanmar Text"/>
          <w:sz w:val="32"/>
          <w:szCs w:val="32"/>
        </w:rPr>
      </w:pPr>
      <w:r w:rsidRPr="0054061E">
        <w:rPr>
          <w:rFonts w:eastAsia="Zawgyi-One" w:cs="Myanmar Text"/>
          <w:sz w:val="32"/>
          <w:szCs w:val="32"/>
        </w:rPr>
        <w:t>2024–2028</w:t>
      </w:r>
    </w:p>
    <w:p w14:paraId="3D933F3F" w14:textId="3649D913" w:rsidR="001A6053" w:rsidRPr="00D75A5B" w:rsidRDefault="00576E67" w:rsidP="00EF2D47">
      <w:pPr>
        <w:spacing w:before="120" w:after="120" w:line="240" w:lineRule="auto"/>
        <w:rPr>
          <w:rFonts w:cs="Myanmar Text"/>
          <w:color w:val="FFFFFF" w:themeColor="background1"/>
        </w:rPr>
      </w:pPr>
      <w:r w:rsidRPr="00D75A5B">
        <w:rPr>
          <w:rFonts w:eastAsia="Zawgyi-One" w:cs="Myanmar Text"/>
          <w:color w:val="FFFFFF" w:themeColor="background1"/>
        </w:rPr>
        <w:t>Karen</w:t>
      </w:r>
      <w:r w:rsidR="00EF2D47" w:rsidRPr="00D75A5B">
        <w:rPr>
          <w:rFonts w:eastAsia="Zawgyi-One" w:cs="FS Me Pro"/>
          <w:color w:val="FFFFFF" w:themeColor="background1"/>
        </w:rPr>
        <w:t> </w:t>
      </w:r>
      <w:r w:rsidRPr="00D75A5B">
        <w:rPr>
          <w:rFonts w:eastAsia="Zawgyi-One" w:cs="Myanmar Text"/>
          <w:color w:val="FFFFFF" w:themeColor="background1"/>
        </w:rPr>
        <w:t>|</w:t>
      </w:r>
      <w:r w:rsidR="00EF2D47" w:rsidRPr="00D75A5B">
        <w:rPr>
          <w:rFonts w:eastAsia="Zawgyi-One" w:cs="FS Me Pro"/>
          <w:color w:val="FFFFFF" w:themeColor="background1"/>
        </w:rPr>
        <w:t> </w:t>
      </w:r>
      <w:r w:rsidRPr="00D75A5B">
        <w:rPr>
          <w:rFonts w:ascii="Myanmar Text" w:eastAsia="Zawgyi-One" w:hAnsi="Myanmar Text" w:cs="Myanmar Text"/>
          <w:color w:val="FFFFFF" w:themeColor="background1"/>
        </w:rPr>
        <w:t>ကညီကျိာ်</w:t>
      </w:r>
    </w:p>
    <w:p w14:paraId="54EE3B10" w14:textId="0968313E" w:rsidR="00B60B5F" w:rsidRPr="00D75A5B" w:rsidRDefault="00576E67" w:rsidP="00EF2D47">
      <w:pPr>
        <w:spacing w:before="120" w:after="120" w:line="240" w:lineRule="auto"/>
        <w:rPr>
          <w:rFonts w:cs="Myanmar Text"/>
          <w:color w:val="FFFFFF" w:themeColor="background1"/>
        </w:rPr>
      </w:pPr>
      <w:r w:rsidRPr="00D75A5B">
        <w:rPr>
          <w:rFonts w:eastAsia="Zawgyi-One" w:cs="Myanmar Text"/>
          <w:color w:val="FFFFFF" w:themeColor="background1"/>
        </w:rPr>
        <w:t>Easy</w:t>
      </w:r>
      <w:r w:rsidR="00EF2D47" w:rsidRPr="00D75A5B">
        <w:rPr>
          <w:rFonts w:eastAsia="Zawgyi-One" w:cs="FS Me Pro"/>
          <w:color w:val="FFFFFF" w:themeColor="background1"/>
        </w:rPr>
        <w:t> </w:t>
      </w:r>
      <w:r w:rsidRPr="00D75A5B">
        <w:rPr>
          <w:rFonts w:eastAsia="Zawgyi-One" w:cs="Myanmar Text"/>
          <w:color w:val="FFFFFF" w:themeColor="background1"/>
        </w:rPr>
        <w:t>Read</w:t>
      </w:r>
      <w:r w:rsidR="00EF2D47" w:rsidRPr="00D75A5B">
        <w:rPr>
          <w:rFonts w:eastAsia="Zawgyi-One" w:cs="FS Me Pro"/>
          <w:color w:val="FFFFFF" w:themeColor="background1"/>
        </w:rPr>
        <w:t> </w:t>
      </w:r>
      <w:r w:rsidRPr="00D75A5B">
        <w:rPr>
          <w:rFonts w:ascii="Myanmar Text" w:eastAsia="Zawgyi-One" w:hAnsi="Myanmar Text" w:cs="Myanmar Text"/>
          <w:color w:val="FFFFFF" w:themeColor="background1"/>
        </w:rPr>
        <w:t>အတၢ်ကွဲးဖျါ</w:t>
      </w:r>
    </w:p>
    <w:p w14:paraId="525CB339" w14:textId="77777777" w:rsidR="007C5556" w:rsidRPr="00EF2D47" w:rsidRDefault="00576E67" w:rsidP="00EF2D47">
      <w:pPr>
        <w:spacing w:before="120"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2183EFE9" wp14:editId="1D502748">
                <wp:simplePos x="0" y="0"/>
                <wp:positionH relativeFrom="column">
                  <wp:posOffset>-342265</wp:posOffset>
                </wp:positionH>
                <wp:positionV relativeFrom="paragraph">
                  <wp:posOffset>96314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35089" w14:textId="77ACC644" w:rsidR="00576E67" w:rsidRPr="00EE7EBA" w:rsidRDefault="00576E67" w:rsidP="00EF2D47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color w:val="6B2976"/>
                                <w:spacing w:val="-10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EE7EBA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color w:val="6B2976"/>
                                <w:spacing w:val="-10"/>
                                <w:sz w:val="14"/>
                                <w:szCs w:val="14"/>
                              </w:rPr>
                              <w:t>ညီလၢတၢ်ကဖးအီၤအဂီၢ်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83EFE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6.95pt;margin-top:7.6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" filled="f" stroked="f">
                <v:textbox inset="0,0,0,0">
                  <w:txbxContent>
                    <w:p w14:paraId="3E435089" w14:textId="77ACC644" w:rsidR="00576E67" w:rsidRPr="00EE7EBA" w:rsidRDefault="00576E67" w:rsidP="00EF2D47">
                      <w:pPr>
                        <w:spacing w:before="0" w:after="0" w:line="240" w:lineRule="auto"/>
                        <w:jc w:val="center"/>
                        <w:rPr>
                          <w:rFonts w:ascii="Myanmar Text" w:hAnsi="Myanmar Text" w:cs="Myanmar Text"/>
                          <w:b/>
                          <w:bCs/>
                          <w:color w:val="6B2976"/>
                          <w:spacing w:val="-10"/>
                          <w:sz w:val="14"/>
                          <w:szCs w:val="14"/>
                          <w:lang w:val="en-PH"/>
                        </w:rPr>
                      </w:pPr>
                      <w:r w:rsidRPr="00EE7EBA">
                        <w:rPr>
                          <w:rFonts w:ascii="Myanmar Text" w:eastAsia="Zawgyi-One" w:hAnsi="Myanmar Text" w:cs="Myanmar Text"/>
                          <w:b/>
                          <w:bCs/>
                          <w:color w:val="6B2976"/>
                          <w:spacing w:val="-10"/>
                          <w:sz w:val="14"/>
                          <w:szCs w:val="14"/>
                        </w:rPr>
                        <w:t>ညီလၢတၢ်ကဖးအီၤအဂီၢ်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EF2D47">
        <w:rPr>
          <w:rFonts w:cs="Myanmar Text"/>
          <w:noProof/>
          <w:sz w:val="24"/>
          <w:szCs w:val="24"/>
          <w:lang w:eastAsia="en-AU"/>
        </w:rPr>
        <w:drawing>
          <wp:inline distT="0" distB="0" distL="0" distR="0" wp14:anchorId="192E5DA8" wp14:editId="22CBB0DA">
            <wp:extent cx="900000" cy="853178"/>
            <wp:effectExtent l="0" t="0" r="0" b="4445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616679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EF2D47">
        <w:rPr>
          <w:rFonts w:cs="Myanmar Text"/>
          <w:sz w:val="24"/>
          <w:szCs w:val="24"/>
        </w:rPr>
        <w:br w:type="page"/>
      </w:r>
    </w:p>
    <w:p w14:paraId="49546673" w14:textId="5962BC16" w:rsidR="00F3744E" w:rsidRPr="004705FF" w:rsidRDefault="00576E67" w:rsidP="00EF2D47">
      <w:pPr>
        <w:pStyle w:val="TOCHeading"/>
        <w:spacing w:after="240" w:line="240" w:lineRule="auto"/>
        <w:rPr>
          <w:rFonts w:cs="Myanmar Text"/>
          <w:sz w:val="36"/>
          <w:szCs w:val="36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4705FF">
        <w:rPr>
          <w:rFonts w:ascii="Myanmar Text" w:eastAsia="Zawgyi-One" w:hAnsi="Myanmar Text" w:cs="Myanmar Text"/>
          <w:sz w:val="36"/>
          <w:szCs w:val="36"/>
        </w:rPr>
        <w:lastRenderedPageBreak/>
        <w:t>မ့ၢ်တၢ်ကသူ၀ဲဒၣ်</w:t>
      </w:r>
      <w:r w:rsidR="00EF2D47" w:rsidRPr="004705FF">
        <w:rPr>
          <w:rFonts w:eastAsia="Zawgyi-One" w:cs="FS Me Pro"/>
          <w:sz w:val="36"/>
          <w:szCs w:val="36"/>
        </w:rPr>
        <w:t> </w:t>
      </w:r>
      <w:r w:rsidRPr="004705FF">
        <w:rPr>
          <w:rFonts w:eastAsia="Zawgyi-One" w:cs="Myanmar Text"/>
          <w:sz w:val="36"/>
          <w:szCs w:val="36"/>
        </w:rPr>
        <w:t>Strategy</w:t>
      </w:r>
      <w:r w:rsidR="00EF2D47" w:rsidRPr="004705FF">
        <w:rPr>
          <w:rFonts w:eastAsia="Zawgyi-One" w:cs="FS Me Pro"/>
          <w:sz w:val="36"/>
          <w:szCs w:val="36"/>
        </w:rPr>
        <w:t> </w:t>
      </w:r>
      <w:r w:rsidRPr="004705FF">
        <w:rPr>
          <w:rFonts w:eastAsia="Zawgyi-One" w:cs="Myanmar Text"/>
          <w:sz w:val="36"/>
          <w:szCs w:val="36"/>
        </w:rPr>
        <w:t>(</w:t>
      </w:r>
      <w:r w:rsidRPr="004705FF">
        <w:rPr>
          <w:rFonts w:ascii="Myanmar Text" w:eastAsia="Zawgyi-One" w:hAnsi="Myanmar Text" w:cs="Myanmar Text"/>
          <w:sz w:val="36"/>
          <w:szCs w:val="36"/>
        </w:rPr>
        <w:t>တၢ်မၤအကျဲခိၣ်သ့ၣ်</w:t>
      </w:r>
      <w:r w:rsidRPr="004705FF">
        <w:rPr>
          <w:rFonts w:eastAsia="Zawgyi-One" w:cs="Myanmar Text"/>
          <w:sz w:val="36"/>
          <w:szCs w:val="36"/>
        </w:rPr>
        <w:t>)</w:t>
      </w:r>
      <w:r w:rsidR="00EF2D47" w:rsidRPr="004705FF">
        <w:rPr>
          <w:rFonts w:eastAsia="Zawgyi-One" w:cs="Myanmar Text"/>
          <w:sz w:val="36"/>
          <w:szCs w:val="36"/>
          <w:lang w:val="en-AU"/>
        </w:rPr>
        <w:t xml:space="preserve"> </w:t>
      </w:r>
      <w:r w:rsidRPr="004705FF">
        <w:rPr>
          <w:rFonts w:ascii="Myanmar Text" w:eastAsia="Zawgyi-One" w:hAnsi="Myanmar Text" w:cs="Myanmar Text"/>
          <w:sz w:val="36"/>
          <w:szCs w:val="36"/>
        </w:rPr>
        <w:t>တခါအံၤဒ်လဲၣ်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746"/>
        <w:gridCol w:w="59"/>
        <w:gridCol w:w="142"/>
      </w:tblGrid>
      <w:tr w:rsidR="002465FE" w:rsidRPr="00EF2D47" w14:paraId="0A4C3AE8" w14:textId="77777777" w:rsidTr="00935850">
        <w:trPr>
          <w:gridAfter w:val="1"/>
          <w:wAfter w:w="142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EB3453" w14:textId="77777777" w:rsidR="00665419" w:rsidRPr="00EF2D47" w:rsidRDefault="00576E67" w:rsidP="00EF2D47">
            <w:pPr>
              <w:pStyle w:val="Image"/>
              <w:spacing w:before="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7B4C6539" wp14:editId="5D377839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230505</wp:posOffset>
                      </wp:positionV>
                      <wp:extent cx="1402080" cy="1214120"/>
                      <wp:effectExtent l="0" t="0" r="0" b="508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12141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CA85DE" w14:textId="77777777" w:rsidR="00576E67" w:rsidRPr="00EF2D47" w:rsidRDefault="00576E67" w:rsidP="00695FC5">
                                  <w:pPr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</w:pPr>
                                  <w:r w:rsidRPr="00EF2D47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ပ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4C6539" id="_x0000_s1027" type="#_x0000_t202" alt="&quot;&quot;" style="position:absolute;left:0;text-align:left;margin-left:4.95pt;margin-top:18.15pt;width:110.4pt;height:95.6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" filled="f" stroked="f">
                      <v:textbox>
                        <w:txbxContent>
                          <w:p w14:paraId="31CA85DE" w14:textId="77777777" w:rsidR="00576E67" w:rsidRPr="00EF2D47" w:rsidRDefault="00576E67" w:rsidP="00695FC5">
                            <w:pPr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EF2D47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56"/>
                                <w:szCs w:val="56"/>
                              </w:rPr>
                              <w:t>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1F1CF16" wp14:editId="24A251DD">
                  <wp:extent cx="1404000" cy="1084153"/>
                  <wp:effectExtent l="0" t="0" r="5715" b="1905"/>
                  <wp:docPr id="95" name="Picture 95" descr="ပှၤတကရူၢ်. ပှၤအိၣ်လၢတၢ်မဲာ်ညါတဂၤလၢအဖီၣ်ဃာ်ခးတဘ့ၣ်လၢအစံး&quot;ပ၀ဲဒၣ်&quot;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ပှၤတကရူၢ်. ပှၤအိၣ်လၢတၢ်မဲာ်ညါတဂၤလၢအဖီၣ်ဃာ်ခးတဘ့ၣ်လၢအစံး&quot;ပ၀ဲဒၣ်&quot;န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2"/>
          </w:tcPr>
          <w:p w14:paraId="6B43393A" w14:textId="6FDBBCFD" w:rsidR="003D6075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ထံကီၢ်သးနီၢ်ခိက့ၢ်ဂီၤတလၢတပှဲၤတဆူၣ်တချ့တၢ်အုၣ်ကီၤကရၢခၢၣ်စး</w:t>
            </w:r>
            <w:r w:rsidR="004F099F">
              <w:rPr>
                <w:rFonts w:eastAsia="Zawgyi-One" w:cs="FS Me Pro"/>
              </w:rPr>
              <w:t> </w:t>
            </w:r>
            <w:r w:rsidRPr="004F099F">
              <w:rPr>
                <w:rFonts w:eastAsia="Zawgyi-One" w:cs="Myanmar Text"/>
              </w:rPr>
              <w:t>(NDIA)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ကွဲး၀ဲဒၣ်တၢ်မၤအကျဲခိၣ်သ့ၣ်တခါအံၤန့ၣ်လီၤ</w:t>
            </w:r>
            <w:r w:rsidRPr="004F099F">
              <w:rPr>
                <w:rFonts w:eastAsia="Zawgyi-One" w:cs="Myanmar Text"/>
              </w:rPr>
              <w:t>.</w:t>
            </w:r>
            <w:r w:rsidR="00EF2D47" w:rsidRPr="004F099F">
              <w:rPr>
                <w:rFonts w:eastAsia="Zawgyi-One" w:cs="FS Me Pro"/>
              </w:rPr>
              <w:t> </w:t>
            </w:r>
          </w:p>
          <w:p w14:paraId="0CF7678D" w14:textId="74771D3F" w:rsidR="00665419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ဖဲနထံၣ်တၢ်ကတိၤဖျၢၣ်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eastAsia="Zawgyi-One" w:cs="Myanmar Text"/>
              </w:rPr>
              <w:t>'</w:t>
            </w:r>
            <w:r w:rsidRPr="004F099F">
              <w:rPr>
                <w:rFonts w:ascii="Myanmar Text" w:eastAsia="Zawgyi-One" w:hAnsi="Myanmar Text" w:cs="Myanmar Text"/>
              </w:rPr>
              <w:t>ပ</w:t>
            </w:r>
            <w:r w:rsidRPr="004F099F">
              <w:rPr>
                <w:rFonts w:eastAsia="Zawgyi-One" w:cs="Myanmar Text"/>
              </w:rPr>
              <w:t>'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န့ၣ်</w:t>
            </w:r>
            <w:r w:rsidRPr="004F099F">
              <w:rPr>
                <w:rFonts w:eastAsia="Zawgyi-One" w:cs="Myanmar Text"/>
              </w:rPr>
              <w:t>,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တၢ်န့ၣ်အခီပညီမ့ၢ်၀ဲ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eastAsia="Zawgyi-One" w:cs="Myanmar Text"/>
              </w:rPr>
              <w:t>(NDIA)</w:t>
            </w:r>
            <w:r w:rsidR="00935850">
              <w:rPr>
                <w:rFonts w:eastAsia="Zawgyi-One" w:cs="FS Me Pro"/>
              </w:rPr>
              <w:br/>
            </w:r>
            <w:r w:rsidRPr="004F099F">
              <w:rPr>
                <w:rFonts w:ascii="Myanmar Text" w:eastAsia="Zawgyi-One" w:hAnsi="Myanmar Text" w:cs="Myanmar Text"/>
              </w:rPr>
              <w:t>န့ၣ်လီၤ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25DF7D39" w14:textId="77777777" w:rsidTr="004F099F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97C8FFA" w14:textId="4522BF5E" w:rsidR="00665419" w:rsidRPr="00EF2D47" w:rsidRDefault="006F28D2" w:rsidP="00EF2D47">
            <w:pPr>
              <w:pStyle w:val="Image"/>
              <w:spacing w:before="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3953CE7" wp14:editId="639E1299">
                  <wp:extent cx="1332000" cy="1332000"/>
                  <wp:effectExtent l="0" t="0" r="1905" b="1905"/>
                  <wp:docPr id="6" name="Picture 6" descr="မ့ၢ် Easy Read အလံာ်တဘ့ၣ်ဒီးတၢ်တိ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မ့ၢ် Easy Read အလံာ်တဘ့ၣ်ဒီးတၢ်တိၤနီ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2AAC3E6A" w14:textId="3B8BC364" w:rsidR="00115682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ပကွဲး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ကျိၤကျဲလၢဃဲၣ်လီၤတၢ်ဂ့ၢ်ကီတခါအံၤလၢကျိၤကျဲလၢတၢ်ဖးဘၣ်ကညီအဂီၢ်လီၤ</w:t>
            </w:r>
            <w:r w:rsidRPr="004F099F">
              <w:rPr>
                <w:rFonts w:eastAsia="Zawgyi-One" w:cs="Myanmar Text"/>
              </w:rPr>
              <w:t>.</w:t>
            </w:r>
          </w:p>
          <w:p w14:paraId="2CE3451F" w14:textId="77777777" w:rsidR="00665419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ပသူ၀ဲတၢ်ဂီၤတဖၣ်လၢကတဲဖျါဘၣ်ဃးတၢ်ဆိမိၣ်တနီၤအဂီၢ်လီၤ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78BF68EF" w14:textId="77777777" w:rsidTr="004705FF">
        <w:trPr>
          <w:gridAfter w:val="1"/>
          <w:wAfter w:w="142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9D3A7B6" w14:textId="61145216" w:rsidR="00E05DD1" w:rsidRPr="00EF2D47" w:rsidRDefault="004705FF" w:rsidP="00EF2D47">
            <w:pPr>
              <w:pStyle w:val="Image"/>
              <w:spacing w:before="12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022B6115" wp14:editId="0D510C72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96520</wp:posOffset>
                      </wp:positionV>
                      <wp:extent cx="1600200" cy="1019175"/>
                      <wp:effectExtent l="0" t="0" r="0" b="9525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10191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880B98" w14:textId="77777777" w:rsidR="00576E67" w:rsidRPr="004705FF" w:rsidRDefault="00576E67" w:rsidP="004705FF">
                                  <w:pPr>
                                    <w:spacing w:before="0" w:after="80" w:line="312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pacing w:val="-20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r w:rsidRPr="004705FF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20"/>
                                      <w:sz w:val="34"/>
                                      <w:szCs w:val="34"/>
                                    </w:rPr>
                                    <w:t>မၤသူဒိၣ်ထီၣ်အလွဲၢ်</w:t>
                                  </w:r>
                                </w:p>
                                <w:p w14:paraId="63318EBF" w14:textId="77777777" w:rsidR="00576E67" w:rsidRPr="004705FF" w:rsidRDefault="00576E67" w:rsidP="004705FF">
                                  <w:pPr>
                                    <w:spacing w:before="0" w:after="0" w:line="312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20"/>
                                      <w:lang w:val="en-PH"/>
                                    </w:rPr>
                                  </w:pPr>
                                  <w:r w:rsidRPr="004705FF">
                                    <w:rPr>
                                      <w:rFonts w:ascii="Myanmar Text" w:eastAsia="Zawgyi-One" w:hAnsi="Myanmar Text" w:cs="Myanmar Text"/>
                                      <w:spacing w:val="-20"/>
                                    </w:rPr>
                                    <w:t>တမၤသူဒိၣ်ထီၣ်အလွဲၢ်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2B6115" id="_x0000_s1028" type="#_x0000_t202" alt="&quot;&quot;" style="position:absolute;left:0;text-align:left;margin-left:-5.4pt;margin-top:7.6pt;width:126pt;height:80.2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" filled="f" stroked="f">
                      <v:textbox inset="0,0,0,0">
                        <w:txbxContent>
                          <w:p w14:paraId="29880B98" w14:textId="77777777" w:rsidR="00576E67" w:rsidRPr="004705FF" w:rsidRDefault="00576E67" w:rsidP="004705FF">
                            <w:pPr>
                              <w:spacing w:before="0" w:after="80" w:line="312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pacing w:val="-20"/>
                                <w:sz w:val="34"/>
                                <w:szCs w:val="34"/>
                                <w:lang w:val="en-PH"/>
                              </w:rPr>
                            </w:pPr>
                            <w:r w:rsidRPr="004705FF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20"/>
                                <w:sz w:val="34"/>
                                <w:szCs w:val="34"/>
                              </w:rPr>
                              <w:t>မၤသူဒိၣ်ထီၣ်အလွဲၢ်</w:t>
                            </w:r>
                          </w:p>
                          <w:p w14:paraId="63318EBF" w14:textId="77777777" w:rsidR="00576E67" w:rsidRPr="004705FF" w:rsidRDefault="00576E67" w:rsidP="004705FF">
                            <w:pPr>
                              <w:spacing w:before="0" w:after="0" w:line="312" w:lineRule="auto"/>
                              <w:jc w:val="center"/>
                              <w:rPr>
                                <w:rFonts w:ascii="Myanmar Text" w:hAnsi="Myanmar Text" w:cs="Myanmar Text"/>
                                <w:spacing w:val="-20"/>
                                <w:lang w:val="en-PH"/>
                              </w:rPr>
                            </w:pPr>
                            <w:r w:rsidRPr="004705FF">
                              <w:rPr>
                                <w:rFonts w:ascii="Myanmar Text" w:eastAsia="Zawgyi-One" w:hAnsi="Myanmar Text" w:cs="Myanmar Text"/>
                                <w:spacing w:val="-20"/>
                              </w:rPr>
                              <w:t>တမၤသူဒိၣ်ထီၣ်အလွဲၢ်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CF6C832" wp14:editId="126AF31E">
                  <wp:extent cx="1295500" cy="911833"/>
                  <wp:effectExtent l="0" t="0" r="0" b="3175"/>
                  <wp:docPr id="4" name="Picture 4" descr="လံာ်ဖျၢၣ် &quot;တၢ်မၤသူဒိၣ်ထီၣ်အီၤ&quot;ဒီး&quot;တမၤသူဒိၣ်ထီၣ်အီၤ&quot;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လံာ်ဖျၢၣ် &quot;တၢ်မၤသူဒိၣ်ထီၣ်အီၤ&quot;ဒီး&quot;တမၤသူဒိၣ်ထီၣ်အီၤ&quot;တဖ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2"/>
          </w:tcPr>
          <w:p w14:paraId="17D5A6D8" w14:textId="77777777" w:rsidR="00E05DD1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ပကွဲးတၢ်ကတိၤဖျၢၣ်အကါဒိၣ်တနီၤလၢ</w:t>
            </w:r>
            <w:r w:rsidRPr="004F099F">
              <w:rPr>
                <w:rStyle w:val="Strong"/>
                <w:rFonts w:ascii="Myanmar Text" w:eastAsia="Zawgyi-One" w:hAnsi="Myanmar Text" w:cs="Myanmar Text"/>
              </w:rPr>
              <w:t>အသူဒိၣ်</w:t>
            </w:r>
            <w:r w:rsidRPr="004F099F">
              <w:rPr>
                <w:rFonts w:ascii="Myanmar Text" w:eastAsia="Zawgyi-One" w:hAnsi="Myanmar Text" w:cs="Myanmar Text"/>
              </w:rPr>
              <w:t>န့ၣ်လီၤ</w:t>
            </w:r>
            <w:r w:rsidRPr="004F099F">
              <w:rPr>
                <w:rFonts w:eastAsia="Zawgyi-One" w:cs="Myanmar Text"/>
              </w:rPr>
              <w:t>.</w:t>
            </w:r>
          </w:p>
          <w:p w14:paraId="7A6E6902" w14:textId="77777777" w:rsidR="00E05DD1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တၢ်အံၤအခီပညီမ့ၢ်၀ဲလံၥ်မဲၥ်ဖျၢၣ်တဖၣ်တီၣ်၀ဲဒီးသူဒိၣ်၀ဲန့ၣ်လီၤ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1664D9F8" w14:textId="77777777" w:rsidTr="00935850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22998BA" w14:textId="77777777" w:rsidR="009D031E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2BFD8E48" wp14:editId="0253595D">
                      <wp:simplePos x="0" y="0"/>
                      <wp:positionH relativeFrom="column">
                        <wp:posOffset>369570</wp:posOffset>
                      </wp:positionH>
                      <wp:positionV relativeFrom="paragraph">
                        <wp:posOffset>151765</wp:posOffset>
                      </wp:positionV>
                      <wp:extent cx="744220" cy="525145"/>
                      <wp:effectExtent l="0" t="0" r="0" b="8255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4220" cy="5251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66CD5A" w14:textId="77777777" w:rsidR="00576E67" w:rsidRDefault="00576E67" w:rsidP="00D75A5B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3"/>
                                      <w:szCs w:val="13"/>
                                    </w:rPr>
                                  </w:pPr>
                                  <w:r w:rsidRPr="00885C1C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3"/>
                                      <w:szCs w:val="13"/>
                                    </w:rPr>
                                    <w:t>လံၥ်ဖျၢၣ်ဆီ</w:t>
                                  </w:r>
                                </w:p>
                                <w:p w14:paraId="0F9DBEE9" w14:textId="3F8A157A" w:rsidR="00576E67" w:rsidRPr="00885C1C" w:rsidRDefault="00576E67" w:rsidP="00D75A5B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3"/>
                                      <w:szCs w:val="13"/>
                                      <w:lang w:val="en-PH"/>
                                    </w:rPr>
                                  </w:pPr>
                                  <w:r w:rsidRPr="00885C1C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3"/>
                                      <w:szCs w:val="13"/>
                                    </w:rPr>
                                    <w:t>ရဲၣ်အတၢ်ပနီၣ်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FD8E48" id="_x0000_s1029" type="#_x0000_t202" alt="&quot;&quot;" style="position:absolute;left:0;text-align:left;margin-left:29.1pt;margin-top:11.95pt;width:58.6pt;height:41.3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" filled="f" stroked="f">
                      <v:textbox inset="0,0,0,0">
                        <w:txbxContent>
                          <w:p w14:paraId="2F66CD5A" w14:textId="77777777" w:rsidR="00576E67" w:rsidRDefault="00576E67" w:rsidP="00D75A5B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3"/>
                                <w:szCs w:val="13"/>
                              </w:rPr>
                            </w:pPr>
                            <w:r w:rsidRPr="00885C1C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3"/>
                                <w:szCs w:val="13"/>
                              </w:rPr>
                              <w:t>လံၥ်ဖျၢၣ်ဆီ</w:t>
                            </w:r>
                          </w:p>
                          <w:p w14:paraId="0F9DBEE9" w14:textId="3F8A157A" w:rsidR="00576E67" w:rsidRPr="00885C1C" w:rsidRDefault="00576E67" w:rsidP="00D75A5B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3"/>
                                <w:szCs w:val="13"/>
                                <w:lang w:val="en-PH"/>
                              </w:rPr>
                            </w:pPr>
                            <w:r w:rsidRPr="00885C1C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3"/>
                                <w:szCs w:val="13"/>
                              </w:rPr>
                              <w:t>ရဲၣ်အတၢ်ပနီၣ်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FD220BF" wp14:editId="5B3F030C">
                  <wp:extent cx="1332000" cy="1332000"/>
                  <wp:effectExtent l="0" t="0" r="0" b="0"/>
                  <wp:docPr id="10" name="Picture 10" descr="လံာ်ဖျၢၣ်ရဲၣ်လီၤသးအစရီ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လံာ်ဖျၢၣ်ရဲၣ်လီၤသးအစရီ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70D4F3CE" w14:textId="77777777" w:rsidR="003D6075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ပတဲဖျါ၀ဲတၢ်ကတိၤဖျၢၣ်တဖၣ်အံၤအခီပညီမ့ၢ်မနုၤလဲၣ်အဂ့ၢ်လီၤ</w:t>
            </w:r>
            <w:r w:rsidRPr="004F099F">
              <w:rPr>
                <w:rFonts w:eastAsia="Zawgyi-One" w:cs="Myanmar Text"/>
              </w:rPr>
              <w:t>.</w:t>
            </w:r>
          </w:p>
          <w:p w14:paraId="349A16AE" w14:textId="2F094E15" w:rsidR="009D031E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တၢ်ကတိၤဖျၢၣ်ဆီရဲၣ်တဖၣ်အံၤအိၣ်၀ဲဖဲ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လံၥ်ကဘျံး</w:t>
            </w:r>
            <w:r w:rsidR="00EF2D47" w:rsidRPr="004F099F">
              <w:rPr>
                <w:rFonts w:eastAsia="Zawgyi-One" w:cs="FS Me Pro"/>
              </w:rPr>
              <w:t> </w:t>
            </w:r>
            <w:r w:rsidR="00B24473" w:rsidRPr="004F099F">
              <w:rPr>
                <w:rFonts w:cs="Myanmar Text"/>
              </w:rPr>
              <w:fldChar w:fldCharType="begin"/>
            </w:r>
            <w:r w:rsidR="00B24473" w:rsidRPr="004F099F">
              <w:rPr>
                <w:rFonts w:eastAsia="Zawgyi-One" w:cs="Myanmar Text"/>
              </w:rPr>
              <w:instrText xml:space="preserve"> PAGEREF _Ref155785641 \h </w:instrText>
            </w:r>
            <w:r w:rsidR="00B24473" w:rsidRPr="004F099F">
              <w:rPr>
                <w:rFonts w:cs="Myanmar Text"/>
              </w:rPr>
            </w:r>
            <w:r w:rsidR="00B24473" w:rsidRPr="004F099F">
              <w:rPr>
                <w:rFonts w:cs="Myanmar Text"/>
              </w:rPr>
              <w:fldChar w:fldCharType="separate"/>
            </w:r>
            <w:r w:rsidR="00EE7EBA">
              <w:rPr>
                <w:rFonts w:eastAsia="Zawgyi-One" w:cs="Myanmar Text"/>
                <w:noProof/>
              </w:rPr>
              <w:t>34</w:t>
            </w:r>
            <w:r w:rsidR="00B24473" w:rsidRPr="004F099F">
              <w:rPr>
                <w:rFonts w:cs="Myanmar Text"/>
              </w:rPr>
              <w:fldChar w:fldCharType="end"/>
            </w:r>
            <w:r w:rsidR="00935850">
              <w:rPr>
                <w:rFonts w:eastAsia="Zawgyi-One" w:cs="FS Me Pro"/>
              </w:rPr>
              <w:br/>
            </w:r>
            <w:r w:rsidRPr="004F099F">
              <w:rPr>
                <w:rFonts w:ascii="Myanmar Text" w:eastAsia="Zawgyi-One" w:hAnsi="Myanmar Text" w:cs="Myanmar Text"/>
              </w:rPr>
              <w:t>အပူၤန့ၣ်လီၤ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05878CA1" w14:textId="77777777" w:rsidTr="004F099F">
        <w:trPr>
          <w:gridAfter w:val="2"/>
          <w:wAfter w:w="201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0AC0E2" w14:textId="77777777" w:rsidR="009D031E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B64BE06" wp14:editId="02DABDC8">
                  <wp:extent cx="1332000" cy="1332000"/>
                  <wp:effectExtent l="0" t="0" r="1905" b="1905"/>
                  <wp:docPr id="11" name="Picture 11" descr="ပှၤတဂၤဖီၣ်ဃာ် Easy Read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ပှၤတဂၤဖီၣ်ဃာ် Easy Read အလံာ်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</w:tcPr>
          <w:p w14:paraId="55966402" w14:textId="33243E1B" w:rsidR="00641C3E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တၢ်အံၤမ့ၢ်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eastAsia="Zawgyi-One" w:cs="Myanmar Text"/>
              </w:rPr>
              <w:t>Easy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eastAsia="Zawgyi-One" w:cs="Myanmar Text"/>
              </w:rPr>
              <w:t>Read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အလံာ်ကွဲးဖျါ</w:t>
            </w:r>
            <w:r w:rsidR="00EF2D47" w:rsidRPr="004F099F">
              <w:rPr>
                <w:rFonts w:eastAsia="Zawgyi-One" w:cs="FS Me Pro"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Cultural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and</w:t>
            </w:r>
            <w:r w:rsidR="00935850">
              <w:rPr>
                <w:rFonts w:eastAsia="Zawgyi-One" w:cs="FS Me Pro"/>
                <w:i/>
                <w:iCs/>
              </w:rPr>
              <w:t xml:space="preserve"> </w:t>
            </w:r>
            <w:r w:rsidR="00114B3B" w:rsidRPr="004F099F">
              <w:rPr>
                <w:rFonts w:eastAsia="Zawgyi-One" w:cs="Myanmar Text"/>
                <w:i/>
                <w:iCs/>
              </w:rPr>
              <w:t>Linguistic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Diversity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Strategy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2024–2028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164A7602" w14:textId="77777777" w:rsidTr="004F099F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2A9F2E" w14:textId="77777777" w:rsidR="009D031E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CAF4DB7" wp14:editId="0C4537D5">
                  <wp:extent cx="1332000" cy="1332000"/>
                  <wp:effectExtent l="0" t="0" r="1905" b="1905"/>
                  <wp:docPr id="12" name="Picture 12" descr="မ့ၢ်ပှာ်ယဲၤသန့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မ့ၢ်ပှာ်ယဲၤသန့အပနီ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4A29855F" w14:textId="6984902A" w:rsidR="008E2344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နကွၢ်ဃု</w:t>
            </w:r>
            <w:r w:rsidR="00EF2D47" w:rsidRPr="004F099F">
              <w:rPr>
                <w:rFonts w:eastAsia="Zawgyi-One" w:cs="FS Me Pro"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Cultural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and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Linguistic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Diversity</w:t>
            </w:r>
            <w:r w:rsidR="00EF2D47" w:rsidRPr="004F099F">
              <w:rPr>
                <w:rFonts w:eastAsia="Zawgyi-One" w:cs="FS Me Pro"/>
                <w:i/>
                <w:iCs/>
              </w:rPr>
              <w:t> </w:t>
            </w:r>
            <w:r w:rsidR="00114B3B" w:rsidRPr="004F099F">
              <w:rPr>
                <w:rFonts w:eastAsia="Zawgyi-One" w:cs="Myanmar Text"/>
                <w:i/>
                <w:iCs/>
              </w:rPr>
              <w:t>Strategy</w:t>
            </w:r>
            <w:r w:rsidR="00935850">
              <w:rPr>
                <w:rFonts w:eastAsia="Zawgyi-One" w:cs="FS Me Pro"/>
                <w:i/>
                <w:iCs/>
              </w:rPr>
              <w:br/>
            </w:r>
            <w:r w:rsidR="00114B3B" w:rsidRPr="004F099F">
              <w:rPr>
                <w:rFonts w:eastAsia="Zawgyi-One" w:cs="Myanmar Text"/>
                <w:i/>
                <w:iCs/>
              </w:rPr>
              <w:t>2024–2028</w:t>
            </w:r>
            <w:r w:rsidR="00EF2D47" w:rsidRPr="004F099F">
              <w:rPr>
                <w:rFonts w:eastAsia="Zawgyi-One" w:cs="FS Me Pro"/>
              </w:rPr>
              <w:t> </w:t>
            </w:r>
            <w:r w:rsidR="00114B3B" w:rsidRPr="004F099F">
              <w:rPr>
                <w:rFonts w:ascii="Myanmar Text" w:eastAsia="Zawgyi-One" w:hAnsi="Myanmar Text" w:cs="Myanmar Text"/>
              </w:rPr>
              <w:t>လၢပပှာ်ယဲၤသန့အလိၤန့ၣ်လီၤ</w:t>
            </w:r>
            <w:r w:rsidR="00114B3B" w:rsidRPr="004F099F">
              <w:rPr>
                <w:rFonts w:eastAsia="Zawgyi-One" w:cs="Myanmar Text"/>
              </w:rPr>
              <w:t>.</w:t>
            </w:r>
          </w:p>
          <w:p w14:paraId="35EE694D" w14:textId="0801CDF1" w:rsidR="00723993" w:rsidRPr="004F099F" w:rsidRDefault="00000000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hyperlink r:id="rId18" w:history="1">
              <w:r w:rsidR="002A3CE7" w:rsidRPr="004F099F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  <w:r w:rsidR="00EF2D47" w:rsidRPr="004F099F">
              <w:rPr>
                <w:rFonts w:eastAsia="Zawgyi-One" w:cs="FS Me Pro"/>
                <w:bCs/>
              </w:rPr>
              <w:t> </w:t>
            </w:r>
          </w:p>
        </w:tc>
      </w:tr>
      <w:tr w:rsidR="002465FE" w:rsidRPr="00EF2D47" w14:paraId="528686E4" w14:textId="77777777" w:rsidTr="004F099F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19DE5B2" w14:textId="77777777" w:rsidR="00E05DD1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567BA265" wp14:editId="6011E97C">
                  <wp:extent cx="1368000" cy="1219128"/>
                  <wp:effectExtent l="0" t="0" r="3810" b="635"/>
                  <wp:docPr id="56" name="Picture 56" descr="ပှၤတဂၤမၤစၢၤပှၤအဂၤတဂၤဖး၀ဲဒၣ်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ပှၤတဂၤမၤစၢၤပှၤအဂၤတဂၤဖး၀ဲဒၣ်လံာ်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6181B5A1" w14:textId="1450CF0C" w:rsidR="003D6075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နဃ့န့ၢ်တၢ်မၤစၢၤလၢတၢ်ကဖး၀ဲဒၣ်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ကျိၤကျဲလၢဃဲၣ်လီၤတၢ်ဂ့ၢ်ကီ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တခါအံၤအဂီၢ်သ့လီၤ</w:t>
            </w:r>
            <w:r w:rsidRPr="004F099F">
              <w:rPr>
                <w:rFonts w:eastAsia="Zawgyi-One" w:cs="Myanmar Text"/>
              </w:rPr>
              <w:t>.</w:t>
            </w:r>
          </w:p>
          <w:p w14:paraId="4821C4C5" w14:textId="6E09FE63" w:rsidR="00E05DD1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တံၤသကိး</w:t>
            </w:r>
            <w:r w:rsidRPr="004F099F">
              <w:rPr>
                <w:rFonts w:eastAsia="Zawgyi-One" w:cs="Myanmar Text"/>
              </w:rPr>
              <w:t>,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ဟံၣ်ဖိဃီဖိမ့တမ့ၢ်ပှၤဆီၣ်ထွဲတၢ်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တဂၤမၤစၢၤနၤကသ့၀ဲသ့ၣ်သ့ၣ်လီၤ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4DE70AC5" w14:textId="77777777" w:rsidTr="004F099F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F1C40E" w14:textId="77777777" w:rsidR="007074AC" w:rsidRPr="00EF2D47" w:rsidRDefault="00576E67" w:rsidP="00EF2D47">
            <w:pPr>
              <w:pStyle w:val="Image"/>
              <w:spacing w:before="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A37305C" wp14:editId="22470BFF">
                  <wp:extent cx="1332000" cy="1332000"/>
                  <wp:effectExtent l="0" t="0" r="1905" b="1905"/>
                  <wp:docPr id="1437398254" name="Picture 2" descr="မ့ၢ် Easy Read အလံာ်အဒိၣ်အလဲၢ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မ့ၢ် Easy Read အလံာ်အဒိၣ်အလဲၢ်တဘ့ၣ်လီၤ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0EFAFDCB" w14:textId="15A71F3C" w:rsidR="007074AC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တၢ်အံၤမ့ၢ်လံာ်ကွဲးအထီတဘ့ၣ်လီၤ</w:t>
            </w:r>
            <w:r w:rsidRPr="004F099F">
              <w:rPr>
                <w:rFonts w:eastAsia="Zawgyi-One" w:cs="Myanmar Text"/>
              </w:rPr>
              <w:t>.</w:t>
            </w:r>
            <w:r w:rsidR="00EF2D47" w:rsidRPr="004F099F">
              <w:rPr>
                <w:rFonts w:eastAsia="Zawgyi-One" w:cs="FS Me Pro"/>
              </w:rPr>
              <w:t>  </w:t>
            </w:r>
          </w:p>
        </w:tc>
      </w:tr>
      <w:tr w:rsidR="002465FE" w:rsidRPr="00EF2D47" w14:paraId="0B3D8EEF" w14:textId="77777777" w:rsidTr="004F099F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394FFFC" w14:textId="77777777" w:rsidR="007074AC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AA3EF8F" wp14:editId="1E2A0416">
                  <wp:extent cx="1332000" cy="1430941"/>
                  <wp:effectExtent l="0" t="0" r="1905" b="0"/>
                  <wp:docPr id="1936304216" name="Picture 3" descr="ပှၤတဂၤဖးလံာ်တဘ့ၣ်လီၤ. လၢအ၀ဲသ့ၣ်အဖီခိၣ်မ့ၢ်နၣ်ရံၣ်တဖျၢၣ်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ပှၤတဂၤဖးလံာ်တဘ့ၣ်လီၤ. လၢအ၀ဲသ့ၣ်အဖီခိၣ်မ့ၢ်နၣ်ရံၣ်တဖျၢၣ်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762D26E8" w14:textId="0AADD8BB" w:rsidR="007074AC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နတလိၣ်တၢ်ဖး၀ဲဒၣ်လံာ်တဘ့ၣ်အံၤတုၤအလၢာ်တဘျီဃီဘၣ်</w:t>
            </w:r>
            <w:r w:rsidRPr="004F099F">
              <w:rPr>
                <w:rFonts w:eastAsia="Zawgyi-One" w:cs="Myanmar Text"/>
              </w:rPr>
              <w:t>.</w:t>
            </w:r>
            <w:r w:rsidR="00EF2D47" w:rsidRPr="004F099F">
              <w:rPr>
                <w:rFonts w:eastAsia="Zawgyi-One" w:cs="FS Me Pro"/>
              </w:rPr>
              <w:t>  </w:t>
            </w:r>
          </w:p>
          <w:p w14:paraId="3D3A939C" w14:textId="77777777" w:rsidR="007074AC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နဟံးန့ၢ်တၢ်ဆၢကတီၢ်သ့လီၤ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459B08DF" w14:textId="77777777" w:rsidTr="004F099F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A11055" w14:textId="77777777" w:rsidR="00EC64ED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CEB903D" wp14:editId="0409629C">
                  <wp:extent cx="1332000" cy="1332000"/>
                  <wp:effectExtent l="0" t="0" r="1905" b="1905"/>
                  <wp:docPr id="2053108729" name="Picture 1" descr="ပှၤထူလံၤ ၃ ဂၤအိၣ်လၢအဘီရံကၠၢၣ်နၢၣ်အနီၣ်တယၢ်ဒီးထိရ့း(တ)စထရ့းကီးဖိအနီၣ်တယၢ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ပှၤထူလံၤ ၃ ဂၤအိၣ်လၢအဘီရံကၠၢၣ်နၢၣ်အနီၣ်တယၢ်ဒီးထိရ့း(တ)စထရ့းကီးဖိအနီၣ်တယၢ်အဖီလာ်န့ၣ်လီၤ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64FC7ED8" w14:textId="26859301" w:rsidR="00EC64ED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ပပာ်ပနီၣ်၀ဲဒၣ်အဘီရံကၠၢၣ်နၢၣ်ဒီးထိရ့းစထရ့း</w:t>
            </w:r>
            <w:r w:rsidRPr="004F099F">
              <w:rPr>
                <w:rFonts w:eastAsia="Zawgyi-One" w:cs="Myanmar Text"/>
              </w:rPr>
              <w:t>(</w:t>
            </w:r>
            <w:r w:rsidRPr="004F099F">
              <w:rPr>
                <w:rFonts w:ascii="Myanmar Text" w:eastAsia="Zawgyi-One" w:hAnsi="Myanmar Text" w:cs="Myanmar Text"/>
              </w:rPr>
              <w:t>တ</w:t>
            </w:r>
            <w:r w:rsidRPr="004F099F">
              <w:rPr>
                <w:rFonts w:eastAsia="Zawgyi-One" w:cs="Myanmar Text"/>
              </w:rPr>
              <w:t>)</w:t>
            </w:r>
            <w:r w:rsidRPr="004F099F">
              <w:rPr>
                <w:rFonts w:ascii="Myanmar Text" w:eastAsia="Zawgyi-One" w:hAnsi="Myanmar Text" w:cs="Myanmar Text"/>
              </w:rPr>
              <w:t>ကီးဖိတဖၣ်ဒ်ထူလံၤပှၤပၢ၀ဲဒၣ်ပဟီၣ်ခိၣ်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eastAsia="Zawgyi-One" w:cs="Myanmar Text"/>
              </w:rPr>
              <w:t>-</w:t>
            </w:r>
            <w:r w:rsidR="00EF2D47" w:rsidRPr="004F099F">
              <w:rPr>
                <w:rFonts w:eastAsia="Zawgyi-One" w:cs="FS Me Pro"/>
              </w:rPr>
              <w:t> </w:t>
            </w:r>
            <w:r w:rsidRPr="004F099F">
              <w:rPr>
                <w:rFonts w:ascii="Myanmar Text" w:eastAsia="Zawgyi-One" w:hAnsi="Myanmar Text" w:cs="Myanmar Text"/>
              </w:rPr>
              <w:t>အီးစတြ့လယါန့ၣ်လီၤ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  <w:tr w:rsidR="002465FE" w:rsidRPr="00EF2D47" w14:paraId="69A321D1" w14:textId="77777777" w:rsidTr="004F099F">
        <w:trPr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B03C22" w14:textId="77777777" w:rsidR="00EC64ED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7718A41B" wp14:editId="075C8ACF">
                  <wp:extent cx="1440000" cy="1080000"/>
                  <wp:effectExtent l="0" t="0" r="8255" b="6350"/>
                  <wp:docPr id="1948645758" name="Picture 1948645758" descr="ပီၣ်လဲၣ်ကၢၢ်နံၤ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ပီၣ်လဲၣ်ကၢၢ်နံၤတခါလီၤ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6EFFDE7B" w14:textId="77777777" w:rsidR="00EC64ED" w:rsidRPr="004F099F" w:rsidRDefault="00576E67" w:rsidP="00EF2D4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3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အ၀ဲသ့ၣ်မ့ၢ်ပှၤအခီၣ်ထံးခီၣ်ဘိလၢအအိၣ်ဆိးဒီးသူ၀ဲဒၣ်</w:t>
            </w:r>
            <w:r w:rsidRPr="004F099F">
              <w:rPr>
                <w:rFonts w:eastAsia="Zawgyi-One" w:cs="Myanmar Text"/>
              </w:rPr>
              <w:t>-</w:t>
            </w:r>
          </w:p>
          <w:p w14:paraId="690717BB" w14:textId="628ED197" w:rsidR="007074AC" w:rsidRPr="004F099F" w:rsidRDefault="00576E67" w:rsidP="00EF2D47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ဟီၣ်ခိၣ်ကပံၥ်တဖၣ်</w:t>
            </w:r>
            <w:r w:rsidR="00EF2D47" w:rsidRPr="004F099F">
              <w:rPr>
                <w:rFonts w:eastAsia="Zawgyi-One" w:cs="FS Me Pro"/>
              </w:rPr>
              <w:t> </w:t>
            </w:r>
          </w:p>
          <w:p w14:paraId="5026554C" w14:textId="77777777" w:rsidR="007074AC" w:rsidRPr="004F099F" w:rsidRDefault="00576E67" w:rsidP="00EF2D47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4F099F">
              <w:rPr>
                <w:rFonts w:ascii="Myanmar Text" w:eastAsia="Zawgyi-One" w:hAnsi="Myanmar Text" w:cs="Myanmar Text"/>
              </w:rPr>
              <w:t>ထံန့ၣ်လီၤ</w:t>
            </w:r>
            <w:r w:rsidRPr="004F099F">
              <w:rPr>
                <w:rFonts w:eastAsia="Zawgyi-One" w:cs="Myanmar Text"/>
              </w:rPr>
              <w:t>.</w:t>
            </w:r>
          </w:p>
        </w:tc>
      </w:tr>
    </w:tbl>
    <w:p w14:paraId="32554DA1" w14:textId="77777777" w:rsidR="00EC64ED" w:rsidRPr="00EF2D47" w:rsidRDefault="00576E67" w:rsidP="00EF2D47">
      <w:pPr>
        <w:spacing w:before="0" w:after="0"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bookmarkStart w:id="60" w:name="_Toc42086742" w:displacedByCustomXml="next"/>
    <w:bookmarkStart w:id="61" w:name="_Toc42093324" w:displacedByCustomXml="next"/>
    <w:bookmarkStart w:id="62" w:name="_Hlk41661236" w:displacedByCustomXml="next"/>
    <w:bookmarkStart w:id="63" w:name="_Hlk42013068" w:displacedByCustomXml="next"/>
    <w:bookmarkStart w:id="64" w:name="_Toc497142654" w:displacedByCustomXml="next"/>
    <w:bookmarkStart w:id="65" w:name="_Toc497209781" w:displacedByCustomXml="next"/>
    <w:bookmarkStart w:id="66" w:name="_Toc497212949" w:displacedByCustomXml="next"/>
    <w:bookmarkStart w:id="67" w:name="_Toc497215533" w:displacedByCustomXml="next"/>
    <w:bookmarkStart w:id="68" w:name="_Toc497302120" w:displacedByCustomXml="next"/>
    <w:bookmarkStart w:id="69" w:name="_Toc498339417" w:displacedByCustomXml="next"/>
    <w:bookmarkStart w:id="70" w:name="_Toc527635163" w:displacedByCustomXml="next"/>
    <w:bookmarkStart w:id="71" w:name="_Toc527644812" w:displacedByCustomXml="next"/>
    <w:bookmarkStart w:id="72" w:name="_Toc529882155" w:displacedByCustomXml="next"/>
    <w:bookmarkStart w:id="73" w:name="_Toc533076400" w:displacedByCustomXml="next"/>
    <w:bookmarkStart w:id="74" w:name="_Toc533077010" w:displacedByCustomXml="next"/>
    <w:bookmarkStart w:id="75" w:name="_Toc533079088" w:displacedByCustomXml="next"/>
    <w:bookmarkStart w:id="76" w:name="_Toc533084358" w:displacedByCustomXml="next"/>
    <w:bookmarkStart w:id="77" w:name="_Toc5878086" w:displacedByCustomXml="next"/>
    <w:bookmarkStart w:id="78" w:name="_Toc5975101" w:displacedByCustomXml="next"/>
    <w:bookmarkStart w:id="79" w:name="_Toc5979655" w:displacedByCustomXml="next"/>
    <w:bookmarkStart w:id="80" w:name="_Toc6302389" w:displacedByCustomXml="next"/>
    <w:bookmarkStart w:id="81" w:name="_Toc6305502" w:displacedByCustomXml="next"/>
    <w:bookmarkStart w:id="82" w:name="_Toc6306674" w:displacedByCustomXml="next"/>
    <w:bookmarkStart w:id="83" w:name="_Toc6390564" w:displacedByCustomXml="next"/>
    <w:bookmarkStart w:id="84" w:name="_Toc12634015" w:displacedByCustomXml="next"/>
    <w:bookmarkStart w:id="85" w:name="_Toc12636473" w:displacedByCustomXml="next"/>
    <w:bookmarkStart w:id="86" w:name="_Toc41655088" w:displacedByCustomXml="next"/>
    <w:bookmarkStart w:id="87" w:name="_Toc41661250" w:displacedByCustomXml="next"/>
    <w:sdt>
      <w:sdtPr>
        <w:rPr>
          <w:rFonts w:cs="Myanmar Text"/>
          <w:b w:val="0"/>
          <w:bCs w:val="0"/>
          <w:color w:val="auto"/>
          <w:sz w:val="24"/>
          <w:szCs w:val="21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4"/>
        </w:rPr>
      </w:sdtEndPr>
      <w:sdtContent>
        <w:p w14:paraId="4599C3FC" w14:textId="77777777" w:rsidR="00906EF6" w:rsidRDefault="00576E67" w:rsidP="00EF2D47">
          <w:pPr>
            <w:pStyle w:val="TOCHeading"/>
            <w:spacing w:line="240" w:lineRule="auto"/>
            <w:rPr>
              <w:noProof/>
            </w:rPr>
          </w:pPr>
          <w:r w:rsidRPr="004705FF">
            <w:rPr>
              <w:rFonts w:ascii="Myanmar Text" w:eastAsia="Zawgyi-One" w:hAnsi="Myanmar Text" w:cs="Myanmar Text"/>
            </w:rPr>
            <w:t>လၢ</w:t>
          </w:r>
          <w:r w:rsidR="00EF2D47" w:rsidRPr="004705FF">
            <w:rPr>
              <w:rFonts w:eastAsia="Zawgyi-One" w:cs="FS Me Pro"/>
            </w:rPr>
            <w:t> </w:t>
          </w:r>
          <w:r w:rsidRPr="004705FF">
            <w:rPr>
              <w:rFonts w:ascii="Myanmar Text" w:eastAsia="Zawgyi-One" w:hAnsi="Myanmar Text" w:cs="Myanmar Text"/>
            </w:rPr>
            <w:t>ကျဲလၢဃဲၣ်လီၤတၢ်ဂ့ၢ်ကီအပူၤတၢ်မနုၤအိၣ်၀ဲဒၣ်လဲၣ်</w:t>
          </w:r>
          <w:r w:rsidRPr="00EF2D47">
            <w:rPr>
              <w:rFonts w:cs="Myanmar Text"/>
              <w:sz w:val="36"/>
              <w:szCs w:val="24"/>
            </w:rPr>
            <w:fldChar w:fldCharType="begin"/>
          </w:r>
          <w:r w:rsidRPr="00EF2D47">
            <w:rPr>
              <w:rFonts w:eastAsia="Zawgyi-One" w:cs="Myanmar Text"/>
              <w:sz w:val="36"/>
              <w:szCs w:val="36"/>
            </w:rPr>
            <w:instrText xml:space="preserve"> TOC \h \z \t "Heading 2,1,Heading 2 Numbered,1" </w:instrText>
          </w:r>
          <w:r w:rsidRPr="00EF2D47">
            <w:rPr>
              <w:rFonts w:cs="Myanmar Text"/>
              <w:sz w:val="36"/>
              <w:szCs w:val="24"/>
            </w:rPr>
            <w:fldChar w:fldCharType="separate"/>
          </w:r>
        </w:p>
        <w:p w14:paraId="37007476" w14:textId="1982C2F9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0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တၢ်လၢ</w:t>
            </w:r>
            <w:r w:rsidR="00906EF6" w:rsidRPr="00F1128B">
              <w:rPr>
                <w:rStyle w:val="Hyperlink"/>
                <w:rFonts w:eastAsia="Zawgyi-One" w:cs="FS Me Pro"/>
              </w:rPr>
              <w:t> </w:t>
            </w:r>
            <w:r w:rsidR="00906EF6" w:rsidRPr="00F1128B">
              <w:rPr>
                <w:rStyle w:val="Hyperlink"/>
                <w:rFonts w:eastAsia="Zawgyi-One" w:cs="Myanmar Text"/>
              </w:rPr>
              <w:t>CALD</w:t>
            </w:r>
            <w:r w:rsidR="00906EF6" w:rsidRPr="00F1128B">
              <w:rPr>
                <w:rStyle w:val="Hyperlink"/>
                <w:rFonts w:eastAsia="Zawgyi-One" w:cs="FS Me Pro"/>
              </w:rPr>
              <w:t> </w:t>
            </w:r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န့ၣ်အခီပညီအိၣ်ဒ်လဲၣ်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_Toc158276970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5</w:t>
            </w:r>
            <w:r w:rsidR="00906EF6">
              <w:rPr>
                <w:webHidden/>
              </w:rPr>
              <w:fldChar w:fldCharType="end"/>
            </w:r>
          </w:hyperlink>
        </w:p>
        <w:p w14:paraId="2780AB82" w14:textId="3A109036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1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တၢ်မၤအကျဲခိၣ်သ့ၣ်န့ၣ်ဘၣ်ဃးဒီးတၢ်မနုၤလဲၣ်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_Toc158276971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7</w:t>
            </w:r>
            <w:r w:rsidR="00906EF6">
              <w:rPr>
                <w:webHidden/>
              </w:rPr>
              <w:fldChar w:fldCharType="end"/>
            </w:r>
          </w:hyperlink>
        </w:p>
        <w:p w14:paraId="0E406F80" w14:textId="4AEB840D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2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ဘၣ်မနုၤအဃိတၢ်မၤအကျဲခိၣ်သ့ၣ်</w:t>
            </w:r>
            <w:r w:rsidR="00906EF6" w:rsidRPr="00F1128B">
              <w:rPr>
                <w:rStyle w:val="Hyperlink"/>
                <w:rFonts w:eastAsia="Zawgyi-One" w:cs="FS Me Pro"/>
              </w:rPr>
              <w:t> </w:t>
            </w:r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အံၤအကါဒိၣ်၀ဲဒၣ်လဲၣ်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_Toc158276972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10</w:t>
            </w:r>
            <w:r w:rsidR="00906EF6">
              <w:rPr>
                <w:webHidden/>
              </w:rPr>
              <w:fldChar w:fldCharType="end"/>
            </w:r>
          </w:hyperlink>
        </w:p>
        <w:p w14:paraId="590229BC" w14:textId="52AD3486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3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မ့ၢ်ပမၤကဲထီၣ်</w:t>
            </w:r>
            <w:r w:rsidR="00AA41B4">
              <w:rPr>
                <w:rStyle w:val="Hyperlink"/>
                <w:rFonts w:eastAsia="Zawgyi-One" w:cs="Myanmar Text" w:hint="cs"/>
                <w:cs/>
              </w:rPr>
              <w:t>တၢ်မၤအကျဲခိၣ်သ့ၣ်တခါ</w:t>
            </w:r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အံၤဒ်လဲၣ်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_Toc158276973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12</w:t>
            </w:r>
            <w:r w:rsidR="00906EF6">
              <w:rPr>
                <w:webHidden/>
              </w:rPr>
              <w:fldChar w:fldCharType="end"/>
            </w:r>
          </w:hyperlink>
        </w:p>
        <w:p w14:paraId="4307FFE4" w14:textId="7198C9C9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4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ပဖီတၢၣ်လၢပတၢ်မၤအကျဲခိၣ်သ့ၣ်မ့ၢ်တၢ်မနုၤတဖၣ်လဲၣ်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_Toc158276974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15</w:t>
            </w:r>
            <w:r w:rsidR="00906EF6">
              <w:rPr>
                <w:webHidden/>
              </w:rPr>
              <w:fldChar w:fldCharType="end"/>
            </w:r>
          </w:hyperlink>
        </w:p>
        <w:p w14:paraId="24F0AB91" w14:textId="505642D6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5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တၢ်လၢပကမၤအီၤဆူညါမ့ၢ်မနုၤလဲၣ်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_Toc158276975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29</w:t>
            </w:r>
            <w:r w:rsidR="00906EF6">
              <w:rPr>
                <w:webHidden/>
              </w:rPr>
              <w:fldChar w:fldCharType="end"/>
            </w:r>
          </w:hyperlink>
        </w:p>
        <w:p w14:paraId="3FF29611" w14:textId="26966D9F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6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တၢ်ဂ့ၢ်တၢ်ကျိၤအါထီၣ်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_Toc158276976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32</w:t>
            </w:r>
            <w:r w:rsidR="00906EF6">
              <w:rPr>
                <w:webHidden/>
              </w:rPr>
              <w:fldChar w:fldCharType="end"/>
            </w:r>
          </w:hyperlink>
        </w:p>
        <w:p w14:paraId="5873F373" w14:textId="130D5DE9" w:rsidR="00906EF6" w:rsidRDefault="00000000" w:rsidP="00906EF6">
          <w:pPr>
            <w:pStyle w:val="TOC1"/>
            <w:spacing w:line="240" w:lineRule="auto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276977" w:history="1">
            <w:r w:rsidR="00906EF6" w:rsidRPr="00F1128B">
              <w:rPr>
                <w:rStyle w:val="Hyperlink"/>
                <w:rFonts w:ascii="Myanmar Text" w:eastAsia="Zawgyi-One" w:hAnsi="Myanmar Text" w:cs="Myanmar Text" w:hint="cs"/>
              </w:rPr>
              <w:t>လံၥ်ဖျၢၣ်ဆီရဲၣ်အတၢ်ပနီၣ်</w:t>
            </w:r>
            <w:r w:rsidR="00906EF6">
              <w:rPr>
                <w:webHidden/>
              </w:rPr>
              <w:tab/>
            </w:r>
            <w:r w:rsidR="00906EF6">
              <w:rPr>
                <w:webHidden/>
              </w:rPr>
              <w:fldChar w:fldCharType="begin"/>
            </w:r>
            <w:r w:rsidR="00906EF6">
              <w:rPr>
                <w:webHidden/>
              </w:rPr>
              <w:instrText xml:space="preserve"> PAGEREF _Toc158276977 \h </w:instrText>
            </w:r>
            <w:r w:rsidR="00906EF6">
              <w:rPr>
                <w:webHidden/>
              </w:rPr>
            </w:r>
            <w:r w:rsidR="00906EF6">
              <w:rPr>
                <w:webHidden/>
              </w:rPr>
              <w:fldChar w:fldCharType="separate"/>
            </w:r>
            <w:r w:rsidR="00EE7EBA">
              <w:rPr>
                <w:webHidden/>
              </w:rPr>
              <w:t>34</w:t>
            </w:r>
            <w:r w:rsidR="00906EF6">
              <w:rPr>
                <w:webHidden/>
              </w:rPr>
              <w:fldChar w:fldCharType="end"/>
            </w:r>
          </w:hyperlink>
        </w:p>
        <w:p w14:paraId="46B86128" w14:textId="77777777" w:rsidR="00C1107A" w:rsidRPr="00EF2D47" w:rsidRDefault="00576E67" w:rsidP="00EF2D47">
          <w:pPr>
            <w:spacing w:before="0" w:after="0" w:line="240" w:lineRule="auto"/>
            <w:rPr>
              <w:rFonts w:cs="Myanmar Text"/>
              <w:noProof/>
              <w:sz w:val="24"/>
              <w:szCs w:val="24"/>
            </w:rPr>
          </w:pPr>
          <w:r w:rsidRPr="00EF2D47">
            <w:rPr>
              <w:rFonts w:cs="Myanmar Text"/>
              <w:sz w:val="24"/>
              <w:szCs w:val="24"/>
            </w:rPr>
            <w:fldChar w:fldCharType="end"/>
          </w:r>
        </w:p>
      </w:sdtContent>
    </w:sdt>
    <w:p w14:paraId="2A740BEE" w14:textId="77777777" w:rsidR="00B676E1" w:rsidRPr="00EF2D47" w:rsidRDefault="00576E67" w:rsidP="00EF2D47">
      <w:pPr>
        <w:spacing w:before="0" w:after="0"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40FA7F7B" w14:textId="79C98B41" w:rsidR="00B676E1" w:rsidRPr="004705FF" w:rsidRDefault="00576E67" w:rsidP="00EF2D47">
      <w:pPr>
        <w:pStyle w:val="Heading2"/>
        <w:spacing w:line="240" w:lineRule="auto"/>
        <w:rPr>
          <w:rFonts w:cs="Myanmar Text"/>
          <w:lang w:val="en-AU"/>
        </w:rPr>
      </w:pPr>
      <w:bookmarkStart w:id="92" w:name="_Toc158276970"/>
      <w:r w:rsidRPr="004705FF">
        <w:rPr>
          <w:rFonts w:ascii="Myanmar Text" w:eastAsia="Zawgyi-One" w:hAnsi="Myanmar Text" w:cs="Myanmar Text"/>
        </w:rPr>
        <w:lastRenderedPageBreak/>
        <w:t>တၢ်လၢ</w:t>
      </w:r>
      <w:r w:rsidR="00EF2D47" w:rsidRPr="004705FF">
        <w:rPr>
          <w:rFonts w:eastAsia="Zawgyi-One" w:cs="FS Me Pro"/>
        </w:rPr>
        <w:t> </w:t>
      </w:r>
      <w:r w:rsidRPr="004705FF">
        <w:rPr>
          <w:rFonts w:eastAsia="Zawgyi-One" w:cs="Myanmar Text"/>
        </w:rPr>
        <w:t>CALD</w:t>
      </w:r>
      <w:r w:rsidR="00EF2D47" w:rsidRPr="004705FF">
        <w:rPr>
          <w:rFonts w:eastAsia="Zawgyi-One" w:cs="FS Me Pro"/>
        </w:rPr>
        <w:t> </w:t>
      </w:r>
      <w:r w:rsidRPr="004705FF">
        <w:rPr>
          <w:rFonts w:ascii="Myanmar Text" w:eastAsia="Zawgyi-One" w:hAnsi="Myanmar Text" w:cs="Myanmar Text"/>
        </w:rPr>
        <w:t>န့ၣ်အခီပညီအိၣ်ဒ်လဲၣ်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2465FE" w:rsidRPr="00EF2D47" w14:paraId="5CAABB0F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64F9593D" w14:textId="77777777" w:rsidR="00B676E1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445E95D" wp14:editId="0916572D">
                  <wp:extent cx="1440000" cy="1440000"/>
                  <wp:effectExtent l="0" t="0" r="8255" b="8255"/>
                  <wp:docPr id="5" name="Picture 5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4CE164E8" w14:textId="23F9F99F" w:rsidR="00B676E1" w:rsidRPr="004705FF" w:rsidRDefault="00576E67" w:rsidP="00EF2D47">
            <w:pPr>
              <w:spacing w:line="240" w:lineRule="auto"/>
              <w:rPr>
                <w:rFonts w:cs="Myanmar Text"/>
              </w:rPr>
            </w:pPr>
            <w:r w:rsidRPr="004705FF">
              <w:rPr>
                <w:rStyle w:val="Strong"/>
                <w:rFonts w:eastAsia="Zawgyi-One" w:cs="Myanmar Text"/>
              </w:rPr>
              <w:t>Culturally</w:t>
            </w:r>
            <w:r w:rsidR="00EF2D47" w:rsidRPr="004705FF">
              <w:rPr>
                <w:rStyle w:val="Strong"/>
                <w:rFonts w:eastAsia="Zawgyi-One" w:cs="FS Me Pro"/>
              </w:rPr>
              <w:t> </w:t>
            </w:r>
            <w:r w:rsidRPr="004705FF">
              <w:rPr>
                <w:rStyle w:val="Strong"/>
                <w:rFonts w:eastAsia="Zawgyi-One" w:cs="Myanmar Text"/>
              </w:rPr>
              <w:t>and</w:t>
            </w:r>
            <w:r w:rsidR="00EF2D47" w:rsidRPr="004705FF">
              <w:rPr>
                <w:rStyle w:val="Strong"/>
                <w:rFonts w:eastAsia="Zawgyi-One" w:cs="FS Me Pro"/>
              </w:rPr>
              <w:t> </w:t>
            </w:r>
            <w:r w:rsidRPr="004705FF">
              <w:rPr>
                <w:rStyle w:val="Strong"/>
                <w:rFonts w:eastAsia="Zawgyi-One" w:cs="Myanmar Text"/>
              </w:rPr>
              <w:t>linguistically</w:t>
            </w:r>
            <w:r w:rsidR="00EF2D47" w:rsidRPr="004705FF">
              <w:rPr>
                <w:rStyle w:val="Strong"/>
                <w:rFonts w:eastAsia="Zawgyi-One" w:cs="FS Me Pro"/>
              </w:rPr>
              <w:t> </w:t>
            </w:r>
            <w:r w:rsidRPr="004705FF">
              <w:rPr>
                <w:rStyle w:val="Strong"/>
                <w:rFonts w:eastAsia="Zawgyi-One" w:cs="Myanmar Text"/>
              </w:rPr>
              <w:t>diverse</w:t>
            </w:r>
            <w:r w:rsidR="00EF2D47" w:rsidRPr="004705FF">
              <w:rPr>
                <w:rStyle w:val="Strong"/>
                <w:rFonts w:eastAsia="Zawgyi-One" w:cs="FS Me Pro"/>
              </w:rPr>
              <w:t> </w:t>
            </w:r>
            <w:r w:rsidRPr="004705FF">
              <w:rPr>
                <w:rStyle w:val="Strong"/>
                <w:rFonts w:eastAsia="Zawgyi-One" w:cs="Myanmar Text"/>
              </w:rPr>
              <w:t>(CALD)</w:t>
            </w:r>
            <w:r w:rsidR="00EF2D47" w:rsidRPr="004705FF">
              <w:rPr>
                <w:rStyle w:val="Strong"/>
                <w:rFonts w:eastAsia="Zawgyi-One" w:cs="FS Me Pro"/>
              </w:rPr>
              <w:t> </w:t>
            </w:r>
            <w:r w:rsidR="005F295B" w:rsidRPr="004705FF">
              <w:rPr>
                <w:rFonts w:ascii="Myanmar Text" w:eastAsia="Zawgyi-One" w:hAnsi="Myanmar Text" w:cs="Myanmar Text"/>
              </w:rPr>
              <w:t>အပှၤတဖၣ်မ့ၢ်ပှၤလၢအ</w:t>
            </w:r>
            <w:r w:rsidR="005F295B" w:rsidRPr="004705FF">
              <w:rPr>
                <w:rFonts w:eastAsia="Zawgyi-One" w:cs="Myanmar Text"/>
              </w:rPr>
              <w:t>-</w:t>
            </w:r>
          </w:p>
          <w:p w14:paraId="7DE8F9C2" w14:textId="77777777" w:rsidR="00B676E1" w:rsidRPr="004705FF" w:rsidRDefault="00576E67" w:rsidP="00EF2D47">
            <w:pPr>
              <w:pStyle w:val="ListParagraph"/>
              <w:numPr>
                <w:ilvl w:val="0"/>
                <w:numId w:val="2"/>
              </w:numPr>
              <w:spacing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ဟဲ၀ဲလၢတၢ်လီၢ်လီၤဆီလိၥ်သးအါတီၤ</w:t>
            </w:r>
          </w:p>
          <w:p w14:paraId="6DC293BD" w14:textId="77777777" w:rsidR="00B676E1" w:rsidRPr="004705FF" w:rsidRDefault="00576E67" w:rsidP="00EF2D47">
            <w:pPr>
              <w:pStyle w:val="ListParagraph"/>
              <w:numPr>
                <w:ilvl w:val="0"/>
                <w:numId w:val="2"/>
              </w:numPr>
              <w:spacing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ကတိၤကျိၥ်အါန့ၢ်ဒံးအဲကလံးကျိာ်လီၤ</w:t>
            </w:r>
            <w:r w:rsidRPr="004705FF">
              <w:rPr>
                <w:rFonts w:eastAsia="Zawgyi-One" w:cs="Myanmar Text"/>
              </w:rPr>
              <w:t>.</w:t>
            </w:r>
          </w:p>
        </w:tc>
      </w:tr>
      <w:tr w:rsidR="002465FE" w:rsidRPr="00EF2D47" w14:paraId="36E9F20D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1CD722F7" w14:textId="77777777" w:rsidR="00B676E1" w:rsidRPr="00EF2D47" w:rsidRDefault="00B676E1" w:rsidP="00EF2D47">
            <w:pPr>
              <w:pStyle w:val="Image"/>
              <w:spacing w:before="600"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04652285" w14:textId="77777777" w:rsidR="002327D5" w:rsidRPr="004705FF" w:rsidRDefault="00576E67" w:rsidP="00EF2D47">
            <w:pPr>
              <w:spacing w:before="600" w:after="0"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လၢအီးစတြ့လယါအပူၤ</w:t>
            </w:r>
            <w:r w:rsidRPr="004705FF">
              <w:rPr>
                <w:rFonts w:eastAsia="Zawgyi-One" w:cs="Myanmar Text"/>
              </w:rPr>
              <w:t>-</w:t>
            </w:r>
          </w:p>
        </w:tc>
      </w:tr>
      <w:tr w:rsidR="002465FE" w:rsidRPr="00EF2D47" w14:paraId="15060435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47F7BD3B" w14:textId="77777777" w:rsidR="00B676E1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91B0A47" wp14:editId="5D6610B8">
                  <wp:extent cx="1482725" cy="1482725"/>
                  <wp:effectExtent l="0" t="0" r="3175" b="3175"/>
                  <wp:docPr id="1049760633" name="Picture 38" descr="ဖိသၣ်ဆံးတဂၤဒီးပျၢ်တဘ့ၣ်က့ၣ်လီၤတရံးဟီၣ်ခိၣ်အဂီၤဒီးနဲၣ်ဃီၤဆူအီးစတြ့လယါ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ဖိသၣ်ဆံးတဂၤဒီးပျၢ်တဘ့ၣ်က့ၣ်လီၤတရံးဟီၣ်ခိၣ်အဂီၤဒီးနဲၣ်ဃီၤဆူအီးစတြ့လယါန့ၣ်လီၤ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23587A" w14:textId="5289EA9E" w:rsidR="00B676E1" w:rsidRPr="00EF2D47" w:rsidRDefault="00576E67" w:rsidP="00EF2D47">
            <w:pPr>
              <w:pStyle w:val="ListParagraph"/>
              <w:numPr>
                <w:ilvl w:val="0"/>
                <w:numId w:val="3"/>
              </w:numPr>
              <w:spacing w:line="240" w:lineRule="auto"/>
              <w:rPr>
                <w:rFonts w:cs="Myanmar Text"/>
                <w:sz w:val="24"/>
                <w:szCs w:val="24"/>
              </w:rPr>
            </w:pPr>
            <w:r w:rsidRPr="004705FF">
              <w:rPr>
                <w:rFonts w:ascii="Myanmar Text" w:eastAsia="Zawgyi-One" w:hAnsi="Myanmar Text" w:cs="Myanmar Text"/>
              </w:rPr>
              <w:t>ပှၤလၢအနီၢ်ဂံၢ်</w:t>
            </w:r>
            <w:r w:rsidR="00EF2D47" w:rsidRPr="004705FF">
              <w:rPr>
                <w:rFonts w:eastAsia="Zawgyi-One" w:cs="FS Me Pro"/>
              </w:rPr>
              <w:t> </w:t>
            </w:r>
            <w:r w:rsidR="001F49AB" w:rsidRPr="004705FF">
              <w:rPr>
                <w:rStyle w:val="Statisticstyle"/>
                <w:rFonts w:eastAsia="Zawgyi-One" w:cs="Myanmar Text"/>
                <w:bCs/>
                <w:position w:val="0"/>
                <w:szCs w:val="36"/>
              </w:rPr>
              <w:t>8</w:t>
            </w:r>
            <w:r w:rsidR="00EF2D47" w:rsidRPr="004705FF">
              <w:rPr>
                <w:rStyle w:val="Statisticstyle"/>
                <w:rFonts w:eastAsia="Zawgyi-One" w:cs="FS Me Pro"/>
                <w:bCs/>
                <w:position w:val="0"/>
                <w:szCs w:val="36"/>
              </w:rPr>
              <w:t> </w:t>
            </w:r>
            <w:r w:rsidR="001F49AB" w:rsidRPr="004705FF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ကကွဲၢ်</w:t>
            </w:r>
            <w:r w:rsidR="00EF2D47" w:rsidRPr="00EF2D47">
              <w:rPr>
                <w:rFonts w:eastAsia="Zawgyi-One" w:cs="FS Me Pro"/>
                <w:sz w:val="24"/>
                <w:szCs w:val="24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ဂၤဃၣ်ဃၣ်န့ၣ်အိၣ်ဖျဲၣ်ထီၣ်လၢထံဂုၤကီၢ်ဂၤလီၤ</w:t>
            </w:r>
          </w:p>
        </w:tc>
      </w:tr>
      <w:tr w:rsidR="002465FE" w:rsidRPr="00EF2D47" w14:paraId="392EFAFE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22DC2E76" w14:textId="77777777" w:rsidR="001F49A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F9C5543" wp14:editId="1B7FACD4">
                  <wp:extent cx="1482725" cy="1482725"/>
                  <wp:effectExtent l="0" t="0" r="3175" b="3175"/>
                  <wp:docPr id="253724778" name="Picture 39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EF2A19" w14:textId="0DBEB3E6" w:rsidR="001F49AB" w:rsidRPr="00EF2D47" w:rsidRDefault="00576E67" w:rsidP="00EF2D47">
            <w:pPr>
              <w:pStyle w:val="ListParagraph"/>
              <w:numPr>
                <w:ilvl w:val="0"/>
                <w:numId w:val="3"/>
              </w:numPr>
              <w:spacing w:line="240" w:lineRule="auto"/>
              <w:rPr>
                <w:rFonts w:cs="Myanmar Text"/>
                <w:sz w:val="24"/>
                <w:szCs w:val="24"/>
              </w:rPr>
            </w:pPr>
            <w:r w:rsidRPr="004705FF">
              <w:rPr>
                <w:rFonts w:ascii="Myanmar Text" w:eastAsia="Zawgyi-One" w:hAnsi="Myanmar Text" w:cs="Myanmar Text"/>
              </w:rPr>
              <w:t>ပှၤသ့ၣ်တဖၣ်အံၤကတိၤကျိာ်လၢအလီၤဆီလိာ်အသးအကျိာ်</w:t>
            </w:r>
            <w:r w:rsidR="00EF2D47" w:rsidRPr="00EF2D47">
              <w:rPr>
                <w:rFonts w:eastAsia="Zawgyi-One" w:cs="FS Me Pro"/>
                <w:sz w:val="24"/>
                <w:szCs w:val="24"/>
              </w:rPr>
              <w:t> </w:t>
            </w:r>
            <w:r w:rsidRPr="004705FF">
              <w:rPr>
                <w:rStyle w:val="Statisticstyle"/>
                <w:rFonts w:eastAsia="Zawgyi-One" w:cs="Myanmar Text"/>
                <w:bCs/>
                <w:position w:val="0"/>
                <w:szCs w:val="36"/>
              </w:rPr>
              <w:t>300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ကျိာ်လီၤ</w:t>
            </w:r>
            <w:r w:rsidRPr="004705FF">
              <w:rPr>
                <w:rFonts w:eastAsia="Zawgyi-One" w:cs="Myanmar Text"/>
              </w:rPr>
              <w:t>.</w:t>
            </w:r>
          </w:p>
        </w:tc>
      </w:tr>
    </w:tbl>
    <w:p w14:paraId="5A5FAA21" w14:textId="77777777" w:rsidR="00F74375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355E5F81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230E953F" w14:textId="77777777" w:rsidR="002327D5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0C16116B" wp14:editId="45A6E587">
                  <wp:extent cx="1482725" cy="1482725"/>
                  <wp:effectExtent l="0" t="0" r="3175" b="3175"/>
                  <wp:docPr id="1908268187" name="Picture 40" descr="ပှၤတဂၤနဲၣ်လီၤအသးဒီးယူာ်ထီၣ်အစုလၢပှၤအဂၤ ၂ ဂၤ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ပှၤတဂၤနဲၣ်လီၤအသးဒီးယူာ်ထီၣ်အစုလၢပှၤအဂၤ ၂ ဂၤအမဲာ်ညါလီၤ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8062E3" w14:textId="734D7757" w:rsidR="002327D5" w:rsidRPr="004705FF" w:rsidRDefault="00576E67" w:rsidP="00EF2D47">
            <w:pPr>
              <w:spacing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ဖဲန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Style w:val="Strong"/>
                <w:rFonts w:ascii="Myanmar Text" w:eastAsia="Zawgyi-One" w:hAnsi="Myanmar Text" w:cs="Myanmar Text"/>
              </w:rPr>
              <w:t>နဲၣ်ဖျါပာ်ဖျါ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ဒ်တၢ်တမံၤမံၤန့ၣ်</w:t>
            </w:r>
            <w:r w:rsidRPr="004705FF">
              <w:rPr>
                <w:rFonts w:eastAsia="Zawgyi-One" w:cs="Myanmar Text"/>
              </w:rPr>
              <w:t>,</w:t>
            </w:r>
            <w:r w:rsidRPr="004705FF">
              <w:rPr>
                <w:rFonts w:ascii="Myanmar Text" w:eastAsia="Zawgyi-One" w:hAnsi="Myanmar Text" w:cs="Myanmar Text"/>
              </w:rPr>
              <w:t>နစံး၀ဲဒၣ်နပာ်ထွဲဘၣ်ဃးဒီးပှၤတကရူၢ်လီၤလီၤဆီဆီန့ၣ်လီၤ</w:t>
            </w:r>
            <w:r w:rsidRPr="004705FF">
              <w:rPr>
                <w:rFonts w:eastAsia="Zawgyi-One" w:cs="Myanmar Text"/>
              </w:rPr>
              <w:t>.</w:t>
            </w:r>
          </w:p>
        </w:tc>
      </w:tr>
      <w:tr w:rsidR="002465FE" w:rsidRPr="00EF2D47" w14:paraId="3D5A0E28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0082A4D2" w14:textId="77777777" w:rsidR="00B676E1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EC0339A" wp14:editId="1E886055">
                  <wp:extent cx="1482725" cy="1482725"/>
                  <wp:effectExtent l="0" t="0" r="3175" b="3175"/>
                  <wp:docPr id="626339655" name="Picture 42" descr="ပှၤတဂၤနဲၣ်လီၤအသးဒီးယူာ်ထီၣ်အစုဒီးအီးစတြ့လယါအဟီၣ်ခိၣ်ဂီၤ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ပှၤတဂၤနဲၣ်လီၤအသးဒီးယူာ်ထီၣ်အစုဒီးအီးစတြ့လယါအဟီၣ်ခိၣ်ဂီၤတဘ့ၣ်လီၤ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F9B9CF" w14:textId="0A975DD4" w:rsidR="00B676E1" w:rsidRPr="00EF2D47" w:rsidRDefault="00576E67" w:rsidP="00EF2D47">
            <w:pPr>
              <w:spacing w:line="240" w:lineRule="auto"/>
              <w:rPr>
                <w:rFonts w:cs="Myanmar Text"/>
                <w:sz w:val="24"/>
                <w:szCs w:val="24"/>
              </w:rPr>
            </w:pPr>
            <w:r w:rsidRPr="004705FF">
              <w:rPr>
                <w:rFonts w:ascii="Myanmar Text" w:eastAsia="Zawgyi-One" w:hAnsi="Myanmar Text" w:cs="Myanmar Text"/>
                <w:bCs/>
              </w:rPr>
              <w:t>ပှၤ</w:t>
            </w:r>
            <w:r w:rsidR="00EF2D47" w:rsidRPr="004705FF">
              <w:rPr>
                <w:rFonts w:eastAsia="Zawgyi-One" w:cs="FS Me Pro"/>
                <w:bCs/>
              </w:rPr>
              <w:t> </w:t>
            </w:r>
            <w:r w:rsidRPr="00CF0E0A">
              <w:rPr>
                <w:rStyle w:val="Statisticstyle"/>
                <w:rFonts w:eastAsia="Zawgyi-One" w:cs="Myanmar Text"/>
                <w:bCs/>
                <w:position w:val="0"/>
              </w:rPr>
              <w:t>30%</w:t>
            </w:r>
            <w:r w:rsidR="00EF2D47" w:rsidRPr="00CF0E0A">
              <w:rPr>
                <w:rFonts w:eastAsia="Zawgyi-One" w:cs="FS Me Pro"/>
                <w:bCs/>
              </w:rPr>
              <w:t> </w:t>
            </w:r>
            <w:r w:rsidRPr="004705FF">
              <w:rPr>
                <w:rFonts w:ascii="Myanmar Text" w:eastAsia="Zawgyi-One" w:hAnsi="Myanmar Text" w:cs="Myanmar Text"/>
                <w:bCs/>
              </w:rPr>
              <w:t>လၢအအိၣ်ဆိးလၢအီးစတြ့လယါအပူၤနဲၣ်ဖျါသးဒ်</w:t>
            </w:r>
            <w:r w:rsidR="00EF2D47" w:rsidRPr="004705FF">
              <w:rPr>
                <w:rFonts w:eastAsia="Zawgyi-One" w:cs="FS Me Pro"/>
                <w:bCs/>
              </w:rPr>
              <w:t> </w:t>
            </w:r>
            <w:r w:rsidRPr="004705FF">
              <w:rPr>
                <w:rFonts w:eastAsia="Zawgyi-One" w:cs="Myanmar Text"/>
                <w:bCs/>
              </w:rPr>
              <w:t>CALD</w:t>
            </w:r>
            <w:r w:rsidR="00EF2D47" w:rsidRPr="004705FF">
              <w:rPr>
                <w:rFonts w:eastAsia="Zawgyi-One" w:cs="FS Me Pro"/>
                <w:bCs/>
              </w:rPr>
              <w:t> </w:t>
            </w:r>
            <w:r w:rsidRPr="004705FF">
              <w:rPr>
                <w:rFonts w:ascii="Myanmar Text" w:eastAsia="Zawgyi-One" w:hAnsi="Myanmar Text" w:cs="Myanmar Text"/>
                <w:bCs/>
              </w:rPr>
              <w:t>အသိးလီၤ</w:t>
            </w:r>
            <w:r w:rsidRPr="004705FF">
              <w:rPr>
                <w:rFonts w:eastAsia="Zawgyi-One" w:cs="Myanmar Text"/>
                <w:bCs/>
              </w:rPr>
              <w:t>.</w:t>
            </w:r>
          </w:p>
        </w:tc>
      </w:tr>
      <w:tr w:rsidR="002465FE" w:rsidRPr="00EF2D47" w14:paraId="41275618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42DDFAF5" w14:textId="77777777" w:rsidR="001F49A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0E457FF" wp14:editId="0310B78B">
                  <wp:extent cx="1482725" cy="1482725"/>
                  <wp:effectExtent l="0" t="0" r="3175" b="3175"/>
                  <wp:docPr id="154003351" name="Picture 43" descr="ပှၤတဂၤယူာ်ထီၣ်အစုလၢအဟံၣ်ဖိဃီဖိ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ပှၤတဂၤယူာ်ထီၣ်အစုလၢအဟံၣ်ဖိဃီဖိအမဲာ်ညါလီၤ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F16E75" w14:textId="612460D7" w:rsidR="001F49AB" w:rsidRPr="00EF2D47" w:rsidRDefault="00576E67" w:rsidP="00EF2D47">
            <w:pPr>
              <w:spacing w:line="240" w:lineRule="auto"/>
              <w:rPr>
                <w:rFonts w:cs="Myanmar Text"/>
                <w:sz w:val="24"/>
                <w:szCs w:val="24"/>
              </w:rPr>
            </w:pPr>
            <w:r w:rsidRPr="004705FF">
              <w:rPr>
                <w:rFonts w:ascii="Myanmar Text" w:eastAsia="Zawgyi-One" w:hAnsi="Myanmar Text" w:cs="Myanmar Text"/>
              </w:rPr>
              <w:t>ပှၤပၣ်ဃုၥ်ပၣ်ဂီၢ်</w:t>
            </w:r>
            <w:r w:rsidR="004705FF">
              <w:rPr>
                <w:rFonts w:ascii="Myanmar Text" w:eastAsia="Zawgyi-One" w:hAnsi="Myanmar Text" w:cs="Myanmar Text"/>
              </w:rPr>
              <w:t> </w:t>
            </w:r>
            <w:r w:rsidRPr="00CF0E0A">
              <w:rPr>
                <w:rStyle w:val="Statisticstyle"/>
                <w:rFonts w:eastAsia="Zawgyi-One" w:cs="Myanmar Text"/>
                <w:bCs/>
                <w:position w:val="0"/>
              </w:rPr>
              <w:t>10%</w:t>
            </w:r>
            <w:r w:rsidR="00EF2D47" w:rsidRPr="00CF0E0A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လၢ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Style w:val="Strong"/>
                <w:rFonts w:ascii="Myanmar Text" w:eastAsia="Zawgyi-One" w:hAnsi="Myanmar Text" w:cs="Myanmar Text"/>
              </w:rPr>
              <w:t>အအိၣ်လၢ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National</w:t>
            </w:r>
            <w:r w:rsidR="004705FF">
              <w:rPr>
                <w:rFonts w:eastAsia="Zawgyi-One" w:cs="FS Me Pro"/>
              </w:rPr>
              <w:br/>
            </w:r>
            <w:r w:rsidRPr="004705FF">
              <w:rPr>
                <w:rFonts w:eastAsia="Zawgyi-One" w:cs="Myanmar Text"/>
              </w:rPr>
              <w:t>Disability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Insurance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Scheme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(NDIS)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နဲၣ်ဖျါအသးဒ်</w:t>
            </w:r>
            <w:r w:rsidR="004705FF">
              <w:rPr>
                <w:rFonts w:eastAsia="Zawgyi-One" w:cs="FS Me Pro"/>
              </w:rPr>
              <w:br/>
            </w:r>
            <w:r w:rsidRPr="004705FF">
              <w:rPr>
                <w:rFonts w:eastAsia="Zawgyi-One" w:cs="Myanmar Text"/>
              </w:rPr>
              <w:t>CALD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အပှၤတဂၤအသိးလီၤ</w:t>
            </w:r>
            <w:r w:rsidRPr="004705FF">
              <w:rPr>
                <w:rFonts w:eastAsia="Zawgyi-One" w:cs="Myanmar Text"/>
              </w:rPr>
              <w:t>.</w:t>
            </w:r>
          </w:p>
        </w:tc>
      </w:tr>
      <w:tr w:rsidR="002465FE" w:rsidRPr="00EF2D47" w14:paraId="668D4F3C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D1EBD86" w14:textId="77777777" w:rsidR="001F49A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35E042C" wp14:editId="38D2DA10">
                  <wp:extent cx="1483200" cy="1483200"/>
                  <wp:effectExtent l="0" t="0" r="3175" b="3175"/>
                  <wp:docPr id="768595154" name="Picture 768595154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597940" w14:textId="4C372990" w:rsidR="001F49AB" w:rsidRPr="004705FF" w:rsidRDefault="00576E67" w:rsidP="00EF2D47">
            <w:pPr>
              <w:spacing w:line="240" w:lineRule="auto"/>
              <w:rPr>
                <w:rFonts w:cs="Myanmar Text"/>
              </w:rPr>
            </w:pPr>
            <w:r w:rsidRPr="004705FF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ပှၤပၣ်ဃုၥ်ပၣ်ဂီၢ်တဖၣ်မ့ၢ်ပှၤလၢအအိၣ်ဒီးသးနီၢ်ခိက့ၢ်ဂီၤတဆူၣ်တချ့တလၢတပှဲၤလၢအပာ်ဃုာ်ပာ်ဂီၢ်လၢ</w:t>
            </w:r>
            <w:r w:rsidR="00EF2D47" w:rsidRPr="004705FF">
              <w:rPr>
                <w:rStyle w:val="Strong"/>
                <w:rFonts w:eastAsia="Zawgyi-One" w:cs="FS Me Pro"/>
                <w:b w:val="0"/>
                <w:bCs w:val="0"/>
                <w:color w:val="auto"/>
              </w:rPr>
              <w:t> </w:t>
            </w:r>
            <w:r w:rsidRPr="004705FF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>NDIS</w:t>
            </w:r>
            <w:r w:rsidR="00EF2D47" w:rsidRPr="004705FF">
              <w:rPr>
                <w:rStyle w:val="Strong"/>
                <w:rFonts w:eastAsia="Zawgyi-One" w:cs="FS Me Pro"/>
                <w:b w:val="0"/>
                <w:bCs w:val="0"/>
                <w:color w:val="auto"/>
              </w:rPr>
              <w:t> </w:t>
            </w:r>
            <w:r w:rsidRPr="004705FF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အပူၤန့ၣ်လီၤ</w:t>
            </w:r>
            <w:r w:rsidRPr="004705FF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>.</w:t>
            </w:r>
          </w:p>
        </w:tc>
      </w:tr>
    </w:tbl>
    <w:p w14:paraId="56259978" w14:textId="77777777" w:rsidR="00B676E1" w:rsidRPr="00EF2D47" w:rsidRDefault="00576E67" w:rsidP="00EF2D47">
      <w:pPr>
        <w:spacing w:before="0" w:after="0"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p w14:paraId="7B7D8747" w14:textId="4BA41306" w:rsidR="00D01D6C" w:rsidRPr="00EF2D47" w:rsidRDefault="00576E67" w:rsidP="00EF2D47">
      <w:pPr>
        <w:pStyle w:val="Heading2"/>
        <w:spacing w:line="240" w:lineRule="auto"/>
        <w:rPr>
          <w:rFonts w:cs="Myanmar Text"/>
          <w:sz w:val="36"/>
          <w:szCs w:val="36"/>
          <w:lang w:val="en-AU"/>
        </w:rPr>
      </w:pPr>
      <w:bookmarkStart w:id="93" w:name="_Toc158276971"/>
      <w:r w:rsidRPr="004705FF">
        <w:rPr>
          <w:rFonts w:ascii="Myanmar Text" w:eastAsia="Zawgyi-One" w:hAnsi="Myanmar Text" w:cs="Myanmar Text"/>
        </w:rPr>
        <w:lastRenderedPageBreak/>
        <w:t>တၢ်မၤအကျဲခိၣ်သ့ၣ်န့ၣ်ဘၣ်ဃးဒီးတၢ်မနုၤလဲၣ်</w:t>
      </w:r>
      <w:bookmarkEnd w:id="88"/>
      <w:bookmarkEnd w:id="89"/>
      <w:bookmarkEnd w:id="93"/>
    </w:p>
    <w:tbl>
      <w:tblPr>
        <w:tblW w:w="9141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12"/>
      </w:tblGrid>
      <w:tr w:rsidR="002465FE" w:rsidRPr="004705FF" w14:paraId="3B152B46" w14:textId="77777777" w:rsidTr="00CA3458">
        <w:trPr>
          <w:gridAfter w:val="1"/>
          <w:wAfter w:w="12" w:type="dxa"/>
          <w:trHeight w:val="3628"/>
        </w:trPr>
        <w:tc>
          <w:tcPr>
            <w:tcW w:w="2537" w:type="dxa"/>
            <w:vAlign w:val="center"/>
          </w:tcPr>
          <w:bookmarkStart w:id="94" w:name="_Hlk152854252"/>
          <w:p w14:paraId="19BBA435" w14:textId="77777777" w:rsidR="005F45F4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0C046CA3" wp14:editId="2FC768D9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516890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816D73" w14:textId="77777777" w:rsidR="00576E67" w:rsidRPr="002C4461" w:rsidRDefault="00576E67" w:rsidP="0023797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pacing w:val="-6"/>
                                      <w:sz w:val="13"/>
                                      <w:szCs w:val="13"/>
                                    </w:rPr>
                                  </w:pPr>
                                  <w:r w:rsidRPr="002C446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3"/>
                                      <w:szCs w:val="13"/>
                                    </w:rPr>
                                    <w:t>ပတၢ်မၤအကျဲခိၣ်သ့ၣ်</w:t>
                                  </w:r>
                                </w:p>
                                <w:p w14:paraId="45509B49" w14:textId="77777777" w:rsidR="00576E67" w:rsidRPr="002C4461" w:rsidRDefault="00576E67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pacing w:val="-6"/>
                                      <w:sz w:val="13"/>
                                      <w:szCs w:val="13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046CA3" id="_x0000_s1030" type="#_x0000_t202" alt="&quot;&quot;" style="position:absolute;left:0;text-align:left;margin-left:23.1pt;margin-top:40.7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" filled="f" stroked="f">
                      <v:textbox inset="0,0,0,0">
                        <w:txbxContent>
                          <w:p w14:paraId="09816D73" w14:textId="77777777" w:rsidR="00576E67" w:rsidRPr="002C4461" w:rsidRDefault="00576E67" w:rsidP="0023797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pacing w:val="-6"/>
                                <w:sz w:val="13"/>
                                <w:szCs w:val="13"/>
                              </w:rPr>
                            </w:pPr>
                            <w:r w:rsidRPr="002C446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3"/>
                                <w:szCs w:val="13"/>
                              </w:rPr>
                              <w:t>ပတၢ်မၤအကျဲခိၣ်သ့ၣ်</w:t>
                            </w:r>
                          </w:p>
                          <w:p w14:paraId="45509B49" w14:textId="77777777" w:rsidR="00576E67" w:rsidRPr="002C4461" w:rsidRDefault="00576E67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pacing w:val="-6"/>
                                <w:sz w:val="13"/>
                                <w:szCs w:val="13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F655D52" wp14:editId="2EB9EE47">
                  <wp:extent cx="1482725" cy="1482725"/>
                  <wp:effectExtent l="0" t="0" r="3175" b="3175"/>
                  <wp:docPr id="478145865" name="Picture 44" descr="တၢ်မၤအကျဲခိၣ်သ့ၣ်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တၢ်မၤအကျဲခိၣ်သ့ၣ်အလံာ်တဘ့ၣ်လီၤ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4E975101" w14:textId="4E302072" w:rsidR="00F05FC3" w:rsidRPr="004705FF" w:rsidRDefault="00576E67" w:rsidP="00EF2D47">
            <w:pPr>
              <w:spacing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ပကွဲး၀ဲဒၣ်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Cultural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and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Linguistic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Diversity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Strategy</w:t>
            </w:r>
            <w:r w:rsidR="004705FF" w:rsidRPr="004705FF">
              <w:rPr>
                <w:rFonts w:eastAsia="Zawgyi-One" w:cs="FS Me Pro"/>
              </w:rPr>
              <w:br/>
            </w:r>
            <w:r w:rsidRPr="004705FF">
              <w:rPr>
                <w:rFonts w:eastAsia="Zawgyi-One" w:cs="Myanmar Text"/>
              </w:rPr>
              <w:t>2024–2028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အသီတဘ့ၣ်အံၤလီၤ</w:t>
            </w:r>
            <w:r w:rsidRPr="004705FF">
              <w:rPr>
                <w:rFonts w:eastAsia="Zawgyi-One" w:cs="Myanmar Text"/>
              </w:rPr>
              <w:t>.</w:t>
            </w:r>
          </w:p>
          <w:p w14:paraId="1E0B85B5" w14:textId="77777777" w:rsidR="005F45F4" w:rsidRPr="004705FF" w:rsidRDefault="00576E67" w:rsidP="00EF2D47">
            <w:pPr>
              <w:spacing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ပကိးအီၤလၢတၢ်မၤကျိၤကျဲန့ၣ်လီၤ</w:t>
            </w:r>
            <w:r w:rsidRPr="004705FF">
              <w:rPr>
                <w:rFonts w:eastAsia="Zawgyi-One" w:cs="Myanmar Text"/>
              </w:rPr>
              <w:t>.</w:t>
            </w:r>
          </w:p>
        </w:tc>
      </w:tr>
      <w:tr w:rsidR="002465FE" w:rsidRPr="004705FF" w14:paraId="588B7BD0" w14:textId="77777777" w:rsidTr="00CA3458">
        <w:trPr>
          <w:gridAfter w:val="1"/>
          <w:wAfter w:w="12" w:type="dxa"/>
          <w:trHeight w:val="3628"/>
        </w:trPr>
        <w:tc>
          <w:tcPr>
            <w:tcW w:w="2537" w:type="dxa"/>
            <w:vAlign w:val="center"/>
          </w:tcPr>
          <w:p w14:paraId="3629F0F3" w14:textId="77777777" w:rsidR="00230B06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DF6EB51" wp14:editId="74AE4DE0">
                  <wp:extent cx="1483200" cy="1483200"/>
                  <wp:effectExtent l="0" t="0" r="3175" b="3175"/>
                  <wp:docPr id="420215641" name="Picture 1" descr="CALD အပှၤပၣ်ဃုာ်ပၣ်ဂီၢ်တဖုလီၤ. လၢအ၀ဲသ့ၣ်အကပၤ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CALD အပှၤပၣ်ဃုာ်ပၣ်ဂီၢ်တဖုလီၤ. လၢအ၀ဲသ့ၣ်အကပၤ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020D6FED" w14:textId="399302C7" w:rsidR="00230B06" w:rsidRPr="004705FF" w:rsidRDefault="00576E67" w:rsidP="00EF2D47">
            <w:pPr>
              <w:spacing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တၢ်မၤအကျဲခိၣ်သ့ၣ်တခါအံၤန့ၣ်မ့ၢ်တၢ်ရဲၣ်တၢ်ကျဲၤတခါလၢမ့ၢ်ပကမၤကဲထီၣ်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NDIS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ဂ့ၤန့ၢ်အလီၢ်လၢ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CALD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ပှၤပာ်ဃုာ်ပာ်ဂီၢ်တဖၣ်အဂီၢ်ဒ်လဲၣ်န့ၣ်လီၤ</w:t>
            </w:r>
            <w:r w:rsidRPr="004705FF">
              <w:rPr>
                <w:rFonts w:eastAsia="Zawgyi-One" w:cs="Myanmar Text"/>
              </w:rPr>
              <w:t>.</w:t>
            </w:r>
          </w:p>
        </w:tc>
      </w:tr>
      <w:bookmarkEnd w:id="94"/>
      <w:tr w:rsidR="002465FE" w:rsidRPr="00EF2D47" w14:paraId="2A0B88E6" w14:textId="77777777" w:rsidTr="00CA3458">
        <w:trPr>
          <w:trHeight w:val="3628"/>
        </w:trPr>
        <w:tc>
          <w:tcPr>
            <w:tcW w:w="2537" w:type="dxa"/>
            <w:vAlign w:val="center"/>
          </w:tcPr>
          <w:p w14:paraId="7A19B48D" w14:textId="77777777" w:rsidR="005F45F4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DEE8734" wp14:editId="22C5C769">
                  <wp:extent cx="1482725" cy="1482725"/>
                  <wp:effectExtent l="0" t="0" r="3175" b="3175"/>
                  <wp:docPr id="781709884" name="Picture 5" descr="ပှၤပၣ်ဃုာ်ပၣ်ဂီၢ်တဂၤဖီၣ်ဃာ် NDIS အလံာ်တဘ့ၣ်လီၤ. လၢအ၀ဲသ့ၣ်အကပၤ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ပှၤပၣ်ဃုာ်ပၣ်ဂီၢ်တဂၤဖီၣ်ဃာ် NDIS အလံာ်တဘ့ၣ်လီၤ. လၢအ၀ဲသ့ၣ်အကပၤ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4" w:type="dxa"/>
            <w:gridSpan w:val="2"/>
            <w:vAlign w:val="center"/>
          </w:tcPr>
          <w:p w14:paraId="47307BD6" w14:textId="7709A5A0" w:rsidR="007138A0" w:rsidRPr="004705FF" w:rsidRDefault="00576E67" w:rsidP="00EF2D47">
            <w:pPr>
              <w:spacing w:line="240" w:lineRule="auto"/>
              <w:rPr>
                <w:rFonts w:cs="Myanmar Text"/>
              </w:rPr>
            </w:pPr>
            <w:r w:rsidRPr="004705FF">
              <w:rPr>
                <w:rFonts w:ascii="Myanmar Text" w:eastAsia="Zawgyi-One" w:hAnsi="Myanmar Text" w:cs="Myanmar Text"/>
              </w:rPr>
              <w:t>အရှဲပၠးစ့ၢ်ကီးမ့ၢ်ပကမၤဂ့ၤထီၣ်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CALD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အပှၤပၣ်ဃုၥ်ပၣ်ဂီၢ်တဖၣ်အတၢ်လဲၤခီဖျိလၢအ၀ဲသ့ၣ်မၤန့ၢ်၀ဲဒၣ်ဒီး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eastAsia="Zawgyi-One" w:cs="Myanmar Text"/>
              </w:rPr>
              <w:t>NDIS</w:t>
            </w:r>
            <w:r w:rsidR="00EF2D47" w:rsidRPr="004705FF">
              <w:rPr>
                <w:rFonts w:eastAsia="Zawgyi-One" w:cs="FS Me Pro"/>
              </w:rPr>
              <w:t> </w:t>
            </w:r>
            <w:r w:rsidRPr="004705FF">
              <w:rPr>
                <w:rFonts w:ascii="Myanmar Text" w:eastAsia="Zawgyi-One" w:hAnsi="Myanmar Text" w:cs="Myanmar Text"/>
              </w:rPr>
              <w:t>န့ၣ်ဒ်လဲၣ်အဂ့ၢ်လီၤ</w:t>
            </w:r>
            <w:r w:rsidRPr="004705FF">
              <w:rPr>
                <w:rFonts w:eastAsia="Zawgyi-One" w:cs="Myanmar Text"/>
              </w:rPr>
              <w:t>.</w:t>
            </w:r>
          </w:p>
        </w:tc>
      </w:tr>
    </w:tbl>
    <w:p w14:paraId="178FB653" w14:textId="77777777" w:rsidR="00F74375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2465FE" w:rsidRPr="00EF2D47" w14:paraId="17D8EA43" w14:textId="77777777" w:rsidTr="00735C79">
        <w:tc>
          <w:tcPr>
            <w:tcW w:w="2537" w:type="dxa"/>
            <w:vAlign w:val="center"/>
          </w:tcPr>
          <w:p w14:paraId="7F524EA9" w14:textId="77777777" w:rsidR="00115682" w:rsidRPr="00EF2D47" w:rsidRDefault="00115682" w:rsidP="00EF2D47">
            <w:pPr>
              <w:pStyle w:val="Image"/>
              <w:spacing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13A0B8A9" w14:textId="77777777" w:rsidR="000D0ABE" w:rsidRPr="002C4461" w:rsidRDefault="00576E67" w:rsidP="00EF2D47">
            <w:pPr>
              <w:spacing w:after="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တၢ်အံၤပၣ်ဃုာ်အ၀ဲသ့ၣ်အတၢ်လဲၤခီဖျိလၢ</w:t>
            </w:r>
            <w:r w:rsidRPr="002C4461">
              <w:rPr>
                <w:rFonts w:eastAsia="Zawgyi-One" w:cs="Myanmar Text"/>
              </w:rPr>
              <w:t>-</w:t>
            </w:r>
          </w:p>
        </w:tc>
      </w:tr>
      <w:tr w:rsidR="002465FE" w:rsidRPr="00EF2D47" w14:paraId="56A46CDA" w14:textId="77777777" w:rsidTr="00735C79">
        <w:trPr>
          <w:trHeight w:val="2126"/>
        </w:trPr>
        <w:tc>
          <w:tcPr>
            <w:tcW w:w="2537" w:type="dxa"/>
            <w:vAlign w:val="center"/>
          </w:tcPr>
          <w:p w14:paraId="779FCF06" w14:textId="77777777" w:rsidR="00233933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87FC1BE" wp14:editId="78384B25">
                  <wp:extent cx="1482725" cy="1482725"/>
                  <wp:effectExtent l="0" t="0" r="3175" b="3175"/>
                  <wp:docPr id="686706921" name="Picture 4" descr="ပှၤတဂၤဖီၣ်ဃာ်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ပှၤတဂၤဖီၣ်ဃာ် NDIS အလံာ်တဘ့ၣ်လီၤ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D60C58" w14:textId="212AF3C1" w:rsidR="00233933" w:rsidRPr="002C4461" w:rsidRDefault="00576E67" w:rsidP="00EF2D47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အတၢ်သူ၀ဲဒၣ်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NDIS</w:t>
            </w:r>
          </w:p>
        </w:tc>
      </w:tr>
      <w:tr w:rsidR="002465FE" w:rsidRPr="00EF2D47" w14:paraId="4A8F63C7" w14:textId="77777777" w:rsidTr="00735C79">
        <w:tc>
          <w:tcPr>
            <w:tcW w:w="2537" w:type="dxa"/>
            <w:vAlign w:val="center"/>
          </w:tcPr>
          <w:p w14:paraId="7CF0BBB6" w14:textId="77777777" w:rsidR="00233933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2A7C254" wp14:editId="18D6DBF9">
                  <wp:extent cx="1482725" cy="1482725"/>
                  <wp:effectExtent l="0" t="0" r="3175" b="3175"/>
                  <wp:docPr id="127817640" name="Picture 6" descr="NDIS အပှၤမၤတၢ်ဖိ ၃ ဂၤလီၤ. တဂၤန့ၣ်ဖီၣ်ဃာ်လံာ်တၢ်ကွဲး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NDIS အပှၤမၤတၢ်ဖိ ၃ ဂၤလီၤ. တဂၤန့ၣ်ဖီၣ်ဃာ်လံာ်တၢ်ကွဲးတဘ့ၣ်လီၤ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5E3120" w14:textId="34B11861" w:rsidR="00233933" w:rsidRPr="002C4461" w:rsidRDefault="00576E67" w:rsidP="00EF2D47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NDIS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အပှၤမၤတၢ်ဖိ</w:t>
            </w:r>
          </w:p>
        </w:tc>
      </w:tr>
      <w:tr w:rsidR="002465FE" w:rsidRPr="00EF2D47" w14:paraId="420F0842" w14:textId="77777777" w:rsidTr="00735C79">
        <w:tc>
          <w:tcPr>
            <w:tcW w:w="2537" w:type="dxa"/>
            <w:vAlign w:val="center"/>
          </w:tcPr>
          <w:p w14:paraId="79F3AA3F" w14:textId="77777777" w:rsidR="0026512B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5C18F91" wp14:editId="6DAD5250">
                  <wp:extent cx="1482725" cy="1482725"/>
                  <wp:effectExtent l="0" t="0" r="3175" b="3175"/>
                  <wp:docPr id="1006732294" name="Picture 1006732294" descr="NDIS ပှၤမၤသကိးဃုာ်တၢ်တဂၤဖီၣ်ဃာ်လံၥ်တၢ်ကွဲးတဘ့ၣ်လၢ၀ဲၤဒၢးတၢ်သူၣ်ထီၣ်တခါ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NDIS ပှၤမၤသကိးဃုာ်တၢ်တဂၤဖီၣ်ဃာ်လံၥ်တၢ်ကွဲးတဘ့ၣ်လၢ၀ဲၤဒၢးတၢ်သူၣ်ထီၣ်တခါအမဲာ်ညါလီၤ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D734BE" w14:textId="0BBD7154" w:rsidR="0026512B" w:rsidRPr="002C4461" w:rsidRDefault="00576E67" w:rsidP="00EF2D47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Style w:val="Strong"/>
                <w:rFonts w:eastAsia="Zawgyi-One" w:cs="Myanmar Text"/>
              </w:rPr>
              <w:t>NDIS</w:t>
            </w:r>
            <w:r w:rsidR="00EF2D47" w:rsidRPr="002C4461">
              <w:rPr>
                <w:rStyle w:val="Strong"/>
                <w:rFonts w:eastAsia="Zawgyi-One" w:cs="FS Me Pro"/>
              </w:rPr>
              <w:t> </w:t>
            </w:r>
            <w:r w:rsidRPr="002C4461">
              <w:rPr>
                <w:rStyle w:val="Strong"/>
                <w:rFonts w:ascii="Myanmar Text" w:eastAsia="Zawgyi-One" w:hAnsi="Myanmar Text" w:cs="Myanmar Text"/>
              </w:rPr>
              <w:t>အပှၤမၤသကိးတၢ်တဖၣ်န့ၣ်လီၤ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1527BC9C" w14:textId="77777777" w:rsidTr="00735C79">
        <w:tc>
          <w:tcPr>
            <w:tcW w:w="2537" w:type="dxa"/>
            <w:vAlign w:val="center"/>
          </w:tcPr>
          <w:p w14:paraId="55BC9E66" w14:textId="77777777" w:rsidR="0026512B" w:rsidRPr="00EF2D47" w:rsidRDefault="00576E67" w:rsidP="00EF2D47">
            <w:pPr>
              <w:pStyle w:val="Image"/>
              <w:spacing w:before="84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D3BC073" wp14:editId="6852B924">
                  <wp:extent cx="1473835" cy="1038313"/>
                  <wp:effectExtent l="0" t="0" r="0" b="9525"/>
                  <wp:docPr id="1158345630" name="Picture 3" descr="NDIS ပှၤမၤသကိးဃုာ်တၢ်တဂၤဆီၣ်ထွဲပှၤတဂၤအတၢ်သူ၀ဲဒၣ်ခီၣ်ဖၠူထၢ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NDIS ပှၤမၤသကိးဃုာ်တၢ်တဂၤဆီၣ်ထွဲပှၤတဂၤအတၢ်သူ၀ဲဒၣ်ခီၣ်ဖၠူထၢၣ်န့ၣ်လီၤ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158167" w14:textId="1685C9E8" w:rsidR="0026512B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576E67">
              <w:rPr>
                <w:rFonts w:eastAsia="Zawgyi-One" w:cs="Myanmar Text"/>
                <w:sz w:val="27"/>
                <w:szCs w:val="27"/>
              </w:rPr>
              <w:t>NDIS</w:t>
            </w:r>
            <w:r w:rsidR="00EF2D47" w:rsidRPr="00576E67">
              <w:rPr>
                <w:rFonts w:eastAsia="Zawgyi-One" w:cs="FS Me Pro"/>
                <w:sz w:val="27"/>
                <w:szCs w:val="27"/>
              </w:rPr>
              <w:t> </w:t>
            </w:r>
            <w:r w:rsidRPr="00576E67">
              <w:rPr>
                <w:rFonts w:ascii="Myanmar Text" w:eastAsia="Zawgyi-One" w:hAnsi="Myanmar Text" w:cs="Myanmar Text"/>
                <w:sz w:val="27"/>
                <w:szCs w:val="27"/>
              </w:rPr>
              <w:t>အပှၤမၤသကိးဃုာ်တၢ်တဖၣ်မ့ၢ်ပှၤလၢအမၤစၢၤပှၤအဂၤတဖၣ်လၢကကွၢ်ဃုဒီးသူ၀ဲဒၣ်တၢ်ဟ့ၣ်လီၤမၤစၢၤတဖၣ်န့ၣ်လီၤ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141217CD" w14:textId="519A36A2" w:rsidR="007977D5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လၢပတၢ်မၤအကျဲခိၣ်သ့ၣ်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တခါအံၤအပူၤ</w:t>
            </w:r>
            <w:r w:rsidRPr="002C4461">
              <w:rPr>
                <w:rFonts w:eastAsia="Zawgyi-One" w:cs="Myanmar Text"/>
              </w:rPr>
              <w:t>,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ပကိးဒၣ်အ၀ဲသ့ၣ်ဒ်ပပှၤမၤသကိးဃုာ်တၢ်တဖၣ်န့ၣ်လီၤ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</w:tbl>
    <w:p w14:paraId="307B7BCC" w14:textId="77777777" w:rsidR="00735C79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2465FE" w:rsidRPr="00EF2D47" w14:paraId="74056729" w14:textId="77777777" w:rsidTr="00551CF4">
        <w:tc>
          <w:tcPr>
            <w:tcW w:w="2537" w:type="dxa"/>
            <w:vAlign w:val="center"/>
          </w:tcPr>
          <w:p w14:paraId="0C4913C2" w14:textId="77777777" w:rsidR="000D0ABE" w:rsidRPr="00EF2D47" w:rsidRDefault="000D0ABE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6A87BA5D" w14:textId="77777777" w:rsidR="000D0ABE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တၢ်မၤအကျဲခိၣ်သ့ၣ်တခါအံၤရှဲပၠးစ့ၢ်ကီးမ့ၢ်ပကဆီၣ်ထွဲ</w:t>
            </w:r>
            <w:r w:rsidRPr="002C4461">
              <w:rPr>
                <w:rFonts w:eastAsia="Zawgyi-One" w:cs="Myanmar Text"/>
              </w:rPr>
              <w:t>-</w:t>
            </w:r>
          </w:p>
        </w:tc>
      </w:tr>
      <w:tr w:rsidR="002465FE" w:rsidRPr="00EF2D47" w14:paraId="4AA544F3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0E5386E2" w14:textId="77777777" w:rsidR="000D0ABE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8959137" wp14:editId="2CF0BD7A">
                  <wp:extent cx="1482725" cy="1482725"/>
                  <wp:effectExtent l="0" t="0" r="3175" b="3175"/>
                  <wp:docPr id="258620248" name="Picture 45" descr="NDIS ပှၤမၤတၢ်ဖိဟံးစုကွၢ်မဲာ်၀ဲဒၣ်ပှၤ ၂ 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NDIS ပှၤမၤတၢ်ဖိဟံးစုကွၢ်မဲာ်၀ဲဒၣ်ပှၤ ၂ ဂၤလီၤ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6A50A9" w14:textId="1F09376A" w:rsidR="000D0ABE" w:rsidRPr="002C4461" w:rsidRDefault="00576E67" w:rsidP="00EF2D47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အပှၤတ၀ၢတဖၣ်မ့ၢ်အကပာ်ဃုာ်လၢ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NDIS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အပူၤဒ်လဲၣ်</w:t>
            </w:r>
          </w:p>
        </w:tc>
      </w:tr>
      <w:tr w:rsidR="002465FE" w:rsidRPr="00EF2D47" w14:paraId="7F6692A7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41530B26" w14:textId="77777777" w:rsidR="000D0ABE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AA1CAA3" wp14:editId="1BE79679">
                  <wp:extent cx="1482725" cy="1482725"/>
                  <wp:effectExtent l="0" t="0" r="3175" b="3175"/>
                  <wp:docPr id="1864075353" name="Picture 46" descr="NDIS အပှၤမၤတၢ်ဖိဆီၣ်ထွဲပှၤပၣ်ဃုၥ်ပၣ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NDIS အပှၤမၤတၢ်ဖိဆီၣ်ထွဲပှၤပၣ်ဃုၥ်ပၣ်ဂီၢ်တဂၤလီၤ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DF87B9" w14:textId="415440AF" w:rsidR="000D0ABE" w:rsidRPr="002C4461" w:rsidRDefault="00576E67" w:rsidP="00EF2D47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အပှၤပၣ်ဃုၥ်ပၣ်ဂီၢ်တဖၣ်ကသူ၀ဲဒၣ်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NDIS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ဒ်လဲၣ်န့ၣ်လီၤ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</w:tbl>
    <w:p w14:paraId="1D1517B1" w14:textId="77777777" w:rsidR="002A6A49" w:rsidRPr="00EF2D47" w:rsidRDefault="00576E67" w:rsidP="00EF2D47">
      <w:pPr>
        <w:spacing w:before="0" w:after="0"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p w14:paraId="4D3AA110" w14:textId="1E51B1EE" w:rsidR="002A6A49" w:rsidRPr="002C4461" w:rsidRDefault="00576E67" w:rsidP="00EF2D47">
      <w:pPr>
        <w:pStyle w:val="Heading2"/>
        <w:spacing w:line="240" w:lineRule="auto"/>
        <w:rPr>
          <w:rFonts w:cs="Myanmar Text"/>
        </w:rPr>
      </w:pPr>
      <w:bookmarkStart w:id="95" w:name="_Toc158276972"/>
      <w:r w:rsidRPr="002C4461">
        <w:rPr>
          <w:rFonts w:ascii="Myanmar Text" w:eastAsia="Zawgyi-One" w:hAnsi="Myanmar Text" w:cs="Myanmar Text"/>
        </w:rPr>
        <w:lastRenderedPageBreak/>
        <w:t>ဘၣ်မနုၤအဃိတၢ်မၤအကျဲခိၣ်သ့ၣ်</w:t>
      </w:r>
      <w:r w:rsidR="00EF2D47" w:rsidRPr="002C4461">
        <w:rPr>
          <w:rFonts w:eastAsia="Zawgyi-One" w:cs="FS Me Pro"/>
        </w:rPr>
        <w:t> </w:t>
      </w:r>
      <w:r w:rsidRPr="002C4461">
        <w:rPr>
          <w:rFonts w:ascii="Myanmar Text" w:eastAsia="Zawgyi-One" w:hAnsi="Myanmar Text" w:cs="Myanmar Text"/>
        </w:rPr>
        <w:t>အံၤအကါဒိၣ်၀ဲဒၣ်လဲၣ်</w:t>
      </w:r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2D75FCBE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5D41D2C1" w14:textId="77777777" w:rsidR="00EE6856" w:rsidRPr="00EF2D47" w:rsidRDefault="00576E67" w:rsidP="00EF2D47">
            <w:pPr>
              <w:pStyle w:val="Image"/>
              <w:spacing w:line="240" w:lineRule="auto"/>
              <w:jc w:val="left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E846FD5" wp14:editId="59C309FB">
                  <wp:extent cx="1402798" cy="1402798"/>
                  <wp:effectExtent l="0" t="0" r="6985" b="6985"/>
                  <wp:docPr id="1251027194" name="Picture 7" descr="ပှၤတဂၤအိၣ်လၢတၢ်ဒူၣ်တခါအလီၢ်ခံလီၤ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ပှၤတဂၤအိၣ်လၢတၢ်ဒူၣ်တခါအလီၢ်ခံလီၤ.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3F1E30" w14:textId="4FBDFAC6" w:rsidR="00EE6856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ဖိတနီၤန့ၣ်လဲၤခီဖျိ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Style w:val="Strong"/>
                <w:rFonts w:ascii="Myanmar Text" w:eastAsia="Zawgyi-One" w:hAnsi="Myanmar Text" w:cs="Myanmar Text"/>
              </w:rPr>
              <w:t>တၢ်နိးတၢ်ဘျးတဖၣ်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လၢအအါဖဲအ၀ဲသ့ၣ်အဲၣ်ဒိးပာ်ဃုာ်ပာ်ဂီၢ်လၢ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NDIS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အပူၤအခါလီၤ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5B1C746B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226DCEAE" w14:textId="77777777" w:rsidR="00EE6856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A62C697" wp14:editId="2A69519E">
                  <wp:extent cx="1482725" cy="1482725"/>
                  <wp:effectExtent l="0" t="0" r="3175" b="3175"/>
                  <wp:docPr id="1981921844" name="Picture 8" descr="ပှၤ ၂ ဂၤအိၣ်လၢတၢ်ဒူၣ်တခါအလီၢ်ခံလီၤ. တဂၤန့ၣ်ယူာ်ထီၣ်အစ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ပှၤ ၂ ဂၤအိၣ်လၢတၢ်ဒူၣ်တခါအလီၢ်ခံလီၤ. တဂၤန့ၣ်ယူာ်ထီၣ်အစုလီၤ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9EB1E4" w14:textId="77777777" w:rsidR="00EE6856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တၢ်နိးတၢ်ဘျးတခါန့ၣ်မ့ၢ်တၢ်တမံၤလၢအပာ်ပတုာ်နၤလၢနကမၤတၢ်တမံၤမံၤလၢန</w:t>
            </w:r>
            <w:r w:rsidRPr="002C4461">
              <w:rPr>
                <w:rFonts w:eastAsia="Zawgyi-One" w:cs="Myanmar Text"/>
              </w:rPr>
              <w:t>-</w:t>
            </w:r>
          </w:p>
          <w:p w14:paraId="081B5904" w14:textId="30184F95" w:rsidR="00EE6856" w:rsidRPr="002C4461" w:rsidRDefault="00576E67" w:rsidP="00EF2D47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လိၣ်မၤအီၤ</w:t>
            </w:r>
            <w:r w:rsidR="00EF2D47" w:rsidRPr="002C4461">
              <w:rPr>
                <w:rFonts w:eastAsia="Zawgyi-One" w:cs="FS Me Pro"/>
              </w:rPr>
              <w:t> </w:t>
            </w:r>
          </w:p>
          <w:p w14:paraId="1C32921F" w14:textId="77777777" w:rsidR="00EE6856" w:rsidRPr="002C4461" w:rsidRDefault="00576E67" w:rsidP="00EF2D47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အဲၣ်ဒိးမၤအီၤန့ၣ်လီၤ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12FFC139" w14:textId="77777777" w:rsidTr="00412343">
        <w:tc>
          <w:tcPr>
            <w:tcW w:w="2551" w:type="dxa"/>
            <w:vAlign w:val="center"/>
          </w:tcPr>
          <w:p w14:paraId="6DAB1FCF" w14:textId="77777777" w:rsidR="00EE6856" w:rsidRPr="00EF2D47" w:rsidRDefault="00EE6856" w:rsidP="00EF2D47">
            <w:pPr>
              <w:pStyle w:val="Image"/>
              <w:spacing w:before="840"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58F03A77" w14:textId="0097ED50" w:rsidR="00EE6856" w:rsidRPr="002C4461" w:rsidRDefault="00576E67" w:rsidP="00EF2D47">
            <w:pPr>
              <w:spacing w:before="840" w:after="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တၢ်နိးတၢ်ဘျးတဖၣ်မၤကီမၤခဲဒိၣ်ထီၣ်တၢ်လၢ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အပှၤတဖၣ်အဂီၢ်လၢတၢ်က</w:t>
            </w:r>
            <w:r w:rsidRPr="002C4461">
              <w:rPr>
                <w:rFonts w:eastAsia="Zawgyi-One" w:cs="Myanmar Text"/>
              </w:rPr>
              <w:t>-</w:t>
            </w:r>
          </w:p>
        </w:tc>
      </w:tr>
      <w:tr w:rsidR="002465FE" w:rsidRPr="00EF2D47" w14:paraId="0470B170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78A460F3" w14:textId="77777777" w:rsidR="005D3AC4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56CEE2C" wp14:editId="5EF9C44E">
                  <wp:extent cx="1482725" cy="1482725"/>
                  <wp:effectExtent l="0" t="0" r="3175" b="3175"/>
                  <wp:docPr id="324798248" name="Picture 9" descr="ပှၤတဂၤဖးလံာ်တကဘျံး,တၢ်ဂ့ၢ်တၢ်ကျိၤအပနီၣ်တခါဒီးတၢ်ဂ့ၢ်ကီ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ပှၤတဂၤဖးလံာ်တကဘျံး,တၢ်ဂ့ၢ်တၢ်ကျိၤအပနီၣ်တခါဒီးတၢ်ဂ့ၢ်ကီအပနီၣ်တခါလီၤ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2841C9" w14:textId="130832F6" w:rsidR="005D3AC4" w:rsidRPr="002C4461" w:rsidRDefault="00576E67" w:rsidP="00EF2D47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ကွၢ်ဃုတၢ်ဂ့ၢ်တၢ်ကျိၤဘၣ်ဃး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NDIS</w:t>
            </w:r>
          </w:p>
        </w:tc>
      </w:tr>
      <w:tr w:rsidR="002465FE" w:rsidRPr="00EF2D47" w14:paraId="737B5396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7253BB00" w14:textId="77777777" w:rsidR="005D3AC4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EECD8A0" wp14:editId="4F3F485E">
                  <wp:extent cx="1482725" cy="1482725"/>
                  <wp:effectExtent l="0" t="0" r="3175" b="3175"/>
                  <wp:docPr id="371728563" name="Picture 10" descr="ပှၤတဂၤဖီၣ်ဃာ် NDIS အလံာ်တဘ့ၣ်လီၤ. လၢအ၀ဲသ့ၣ်အဖီခိၣ်မ့ၢ်တၢ်ဂ့ၢ်ကီ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ပှၤတဂၤဖီၣ်ဃာ် NDIS အလံာ်တဘ့ၣ်လီၤ. လၢအ၀ဲသ့ၣ်အဖီခိၣ်မ့ၢ်တၢ်ဂ့ၢ်ကီအပနီၣ်တခါလီၤ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39DA60" w14:textId="3CCAE1E0" w:rsidR="005D3AC4" w:rsidRPr="002C4461" w:rsidRDefault="00576E67" w:rsidP="00EF2D47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သူ၀ဲဒၣ်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NDIS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ပှဲၤဂၤလဲၣ်န့ၣ်လီၤ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3100F3C6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5D42A2F8" w14:textId="77777777" w:rsidR="00412343" w:rsidRPr="00EF2D47" w:rsidRDefault="00576E67" w:rsidP="00EF2D47">
            <w:pPr>
              <w:pStyle w:val="Image"/>
              <w:spacing w:before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49C81A9C" wp14:editId="1CB1B20F">
                  <wp:extent cx="1482725" cy="1482725"/>
                  <wp:effectExtent l="0" t="0" r="3175" b="3175"/>
                  <wp:docPr id="1844680602" name="Picture 4" descr="ပှၤတဂၤဖီၣ်ဃာ်လံာ်တၢ်ကွဲးတဘ့ၣ်ဒီးဆိကမိၣ်တၢ်လီၤ. လၢအ၀ဲသ့ၣ်အဖီခိၣ်မ့ၢ်တၢ်ဆိကမိၣ်အတၢ်ပနီၣ်ဃုာ်ဒီး CALD အပှၤပၣ်ဃုၥ်ပၣ်ဂီၢ်တဖၣ်အိၣ်လၢအပူၤဒီးနီၣ်ဂာ်တဲာ်တၢ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ပှၤတဂၤဖီၣ်ဃာ်လံာ်တၢ်ကွဲးတဘ့ၣ်ဒီးဆိကမိၣ်တၢ်လီၤ. လၢအ၀ဲသ့ၣ်အဖီခိၣ်မ့ၢ်တၢ်ဆိကမိၣ်အတၢ်ပနီၣ်ဃုာ်ဒီး CALD အပှၤပၣ်ဃုၥ်ပၣ်ဂီၢ်တဖၣ်အိၣ်လၢအပူၤဒီးနီၣ်ဂာ်တဲာ်တၢ်တခါလီၤ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72D923" w14:textId="268E3FE7" w:rsidR="00412343" w:rsidRPr="002C4461" w:rsidRDefault="00576E67" w:rsidP="00EF2D47">
            <w:pPr>
              <w:spacing w:before="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ပပှၤမၤတၢ်ဖိဒီးပပှၤမၤသကိးဃုာ်တၢ်တဖၣ်မ့ၢ်တၢ်ကဘၣ်ဆီၣ်ထွဲ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အပှၤပာ်ဃုာ်ပာ်ဂီၢ်တဖၣ်ဒ်လဲၣ်န့ၣ်အတနၢ်ပၢၢ်၀ဲထီဘိဘၣ်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70903540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0C94C787" w14:textId="77777777" w:rsidR="00412343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808A5B0" wp14:editId="2EC952A4">
                  <wp:extent cx="1440000" cy="1440000"/>
                  <wp:effectExtent l="0" t="0" r="8255" b="8255"/>
                  <wp:docPr id="128" name="Picture 128" descr="ပှၤပၣ်ဃုၥ်ပၢ်ဂီၢ်တဂၤဆိကမိၣ်ထီၣ်ဒီးတၢ်မၤစၢၤအပှၤမၤတၢ်ဖိ ၂ ဂၤဖီၣ်ဃာ်လံ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ပှၤပၣ်ဃုၥ်ပၢ်ဂီၢ်တဂၤဆိကမိၣ်ထီၣ်ဒီးတၢ်မၤစၢၤအပှၤမၤတၢ်ဖိ ၂ ဂၤဖီၣ်ဃာ်လံာ်တဖ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B73C4B" w14:textId="3A59E132" w:rsidR="00412343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လၢ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ပာ်ဃုာ်ပာ်ဂီၢ်တနီၤအဂီၢ်ကီခဲဒိၣ်၀ဲဒၣ်လၢအဂီၢ်လၢတၢ်ကကွၢ်ဃုဒီးသူ၀ဲဒၣ်တၢ်မၤစၢၤတဖၣ်လၢအ၀ဲသ့ၣ်လိၣ်ဘၣ်၀ဲဒ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0A90D035" w14:textId="77777777" w:rsidR="002D5212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ဒီးတၢ်ဟ့ၣ်လီၤမၤစၢၤတဖၣ်တအိၣ်၀ဲဒၣ်အလၢအပှဲၤလၢအပူၤဖျဲးလၢ</w:t>
            </w:r>
            <w:r w:rsidRPr="002C4461">
              <w:rPr>
                <w:rStyle w:val="Strong"/>
                <w:rFonts w:ascii="Myanmar Text" w:eastAsia="Zawgyi-One" w:hAnsi="Myanmar Text" w:cs="Myanmar Text"/>
              </w:rPr>
              <w:t>လုၢ်လၢ်တၢ်ဆဲးတၢ်လၤ</w:t>
            </w:r>
            <w:r w:rsidRPr="002C4461">
              <w:rPr>
                <w:rFonts w:ascii="Myanmar Text" w:eastAsia="Zawgyi-One" w:hAnsi="Myanmar Text" w:cs="Myanmar Text"/>
              </w:rPr>
              <w:t>ကိးမံၤဒဲးအဂီၢ်ဘၣ်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49C83EAC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6757DAB3" w14:textId="77777777" w:rsidR="002D5212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C742129" wp14:editId="0E291BF5">
                  <wp:extent cx="1483200" cy="1112400"/>
                  <wp:effectExtent l="0" t="0" r="3175" b="0"/>
                  <wp:docPr id="1487494377" name="Picture 1487494377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6DE802" w14:textId="77777777" w:rsidR="002D5212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နတၢ်ဆဲးတၢ်လၤန့ၣ်မ့ၢ်၀ဲ</w:t>
            </w:r>
            <w:r w:rsidRPr="002C4461">
              <w:rPr>
                <w:rFonts w:eastAsia="Zawgyi-One" w:cs="Myanmar Text"/>
              </w:rPr>
              <w:t>-</w:t>
            </w:r>
          </w:p>
          <w:p w14:paraId="036A6C8C" w14:textId="77777777" w:rsidR="002D5212" w:rsidRPr="002C4461" w:rsidRDefault="00576E67" w:rsidP="00EF2D47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နတၢ်အိၣ်မူအကျဲ</w:t>
            </w:r>
          </w:p>
          <w:p w14:paraId="24D2E5D7" w14:textId="77777777" w:rsidR="002D5212" w:rsidRPr="002C4461" w:rsidRDefault="00576E67" w:rsidP="00EF2D47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လၢနဂီၢ်တၢ်မနုၤအကါဒိၣ်လဲၣ်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04DBBEC6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221936F6" w14:textId="77777777" w:rsidR="00412343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A22356F" wp14:editId="6D68BC56">
                  <wp:extent cx="1482725" cy="1482725"/>
                  <wp:effectExtent l="0" t="0" r="3175" b="3175"/>
                  <wp:docPr id="584460863" name="Picture 12" descr="ပှၤတဂၤဆိကမိၣ်ထီၣ်တၢ်လၢတၢ်ကတိၤအတၢ်ပနီၣ် ၃ ခါဖီလာ်လၢအစံး &quot;ဟဲလိၣ်&quot; လၢကျိာ်လီၤဆီလိာ်အသး ၃ ကျိာ်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ပှၤတဂၤဆိကမိၣ်ထီၣ်တၢ်လၢတၢ်ကတိၤအတၢ်ပနီၣ် ၃ ခါဖီလာ်လၢအစံး &quot;ဟဲလိၣ်&quot; လၢကျိာ်လီၤဆီလိာ်အသး ၃ ကျိာ်အပူၤလီၤ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5E331D" w14:textId="47FAF4BB" w:rsidR="00412343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တၢ်ဂ့ၢ်တၢ်ကျိၤလၢကျိာ်အဂၤတဖၣ်ထီဘိန့ၣ်တကဲတၢ်အညီလၢ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အပှၤတဖၣ်ကသူ၀ဲဒၣ်အဂီၢ်ဘၣ်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63324E08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7D32603B" w14:textId="77777777" w:rsidR="00412343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60E275A" wp14:editId="48088821">
                  <wp:extent cx="1482725" cy="1482725"/>
                  <wp:effectExtent l="0" t="0" r="3175" b="3175"/>
                  <wp:docPr id="330540206" name="Picture 47" descr="ပှၤပၣ်ဃုၥ်ပၣ်ဂီၢ်တဂၤယူာ်ထီၣ်အစုလီၤ. လၢအ၀ဲသ့ၣ်အကပၤမ့ၢ်တၢ်ဂ့ၢ်တၢ်ကျိၤတခါအပနီၣ်ဒီးနီၣ်ဂာ်တဲာ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ပှၤပၣ်ဃုၥ်ပၣ်ဂီၢ်တဂၤယူာ်ထီၣ်အစုလီၤ. လၢအ၀ဲသ့ၣ်အကပၤမ့ၢ်တၢ်ဂ့ၢ်တၢ်ကျိၤတခါအပနီၣ်ဒီးနီၣ်ဂာ်တဲာ်တခါလီၤ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A2C161" w14:textId="77B134E5" w:rsidR="007138A0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ဒီးတၢ်ဂ့ၢ်တၢ်ကျိၤဘၣ်ဃးမ့ၢ်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အပှၤပာ်ဃုာ်ပာ်ဂီၢ်တဖၣ်</w:t>
            </w:r>
          </w:p>
          <w:p w14:paraId="4EE16926" w14:textId="1C146737" w:rsidR="007138A0" w:rsidRPr="002C4461" w:rsidRDefault="00576E67" w:rsidP="00EF2D47">
            <w:pPr>
              <w:pStyle w:val="ListParagraph"/>
              <w:numPr>
                <w:ilvl w:val="0"/>
                <w:numId w:val="56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လဲၤခီဖျိဘၣ်</w:t>
            </w:r>
            <w:r w:rsidR="00EF2D47" w:rsidRPr="002C4461">
              <w:rPr>
                <w:rFonts w:eastAsia="Zawgyi-One" w:cs="FS Me Pro"/>
              </w:rPr>
              <w:t> </w:t>
            </w:r>
          </w:p>
          <w:p w14:paraId="388BB883" w14:textId="77777777" w:rsidR="00412343" w:rsidRPr="002C4461" w:rsidRDefault="00576E67" w:rsidP="00EF2D47">
            <w:pPr>
              <w:pStyle w:val="ListParagraph"/>
              <w:numPr>
                <w:ilvl w:val="0"/>
                <w:numId w:val="56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လိၣ်ဘၣ်တၢ်မနုၤလဲၣ်န့ၣ်တအိၣ်လၢလၢပှဲၤပှဲၤဘၣ်</w:t>
            </w:r>
            <w:r w:rsidRPr="002C4461">
              <w:rPr>
                <w:rFonts w:eastAsia="Zawgyi-One" w:cs="Myanmar Text"/>
              </w:rPr>
              <w:t>.</w:t>
            </w:r>
          </w:p>
        </w:tc>
      </w:tr>
    </w:tbl>
    <w:p w14:paraId="1BE87DF2" w14:textId="3401DC6A" w:rsidR="007F4962" w:rsidRPr="002C4461" w:rsidRDefault="00576E67" w:rsidP="00EF2D47">
      <w:pPr>
        <w:pStyle w:val="Heading2"/>
        <w:spacing w:line="240" w:lineRule="auto"/>
        <w:rPr>
          <w:rFonts w:cs="Myanmar Text"/>
          <w:lang w:val="en-AU"/>
        </w:rPr>
      </w:pPr>
      <w:bookmarkStart w:id="96" w:name="_Toc158276973"/>
      <w:r w:rsidRPr="002C4461">
        <w:rPr>
          <w:rFonts w:ascii="Myanmar Text" w:eastAsia="Zawgyi-One" w:hAnsi="Myanmar Text" w:cs="Myanmar Text"/>
        </w:rPr>
        <w:lastRenderedPageBreak/>
        <w:t>မ့ၢ်ပမၤကဲထီၣ်</w:t>
      </w:r>
      <w:r w:rsidR="00AA41B4">
        <w:rPr>
          <w:rFonts w:ascii="Myanmar Text" w:eastAsia="Zawgyi-One" w:hAnsi="Myanmar Text" w:cs="Myanmar Text" w:hint="cs"/>
          <w:cs/>
        </w:rPr>
        <w:t>တၢ်မၤအကျဲခိၣ်သ့ၣ်တခါ</w:t>
      </w:r>
      <w:r w:rsidRPr="002C4461">
        <w:rPr>
          <w:rFonts w:ascii="Myanmar Text" w:eastAsia="Zawgyi-One" w:hAnsi="Myanmar Text" w:cs="Myanmar Text"/>
        </w:rPr>
        <w:t>အံၤဒ်လဲၣ်</w:t>
      </w:r>
      <w:bookmarkEnd w:id="96"/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  <w:gridCol w:w="30"/>
        <w:gridCol w:w="142"/>
      </w:tblGrid>
      <w:tr w:rsidR="002465FE" w:rsidRPr="00EF2D47" w14:paraId="3D6D14C8" w14:textId="77777777" w:rsidTr="002C4461">
        <w:trPr>
          <w:gridAfter w:val="1"/>
          <w:wAfter w:w="142" w:type="dxa"/>
          <w:trHeight w:val="2550"/>
        </w:trPr>
        <w:tc>
          <w:tcPr>
            <w:tcW w:w="2551" w:type="dxa"/>
            <w:vAlign w:val="center"/>
          </w:tcPr>
          <w:p w14:paraId="41347C1D" w14:textId="77777777" w:rsidR="007F4962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A5B2B10" wp14:editId="668FCCD1">
                  <wp:extent cx="1368000" cy="1368000"/>
                  <wp:effectExtent l="0" t="0" r="3810" b="3810"/>
                  <wp:docPr id="2051497661" name="Picture 2051497661" descr="ပှၤ ၃ ဂၤမၤသကိးတၢ်တပူၤဃီလၢလံာ်ဖးလဲၢ်တဘ့ၣ်အလိၤလီၤ. ပှၤတဂၤနဲၣ်အစုဆူလံာ်ဖးလဲၢ်တဘ့ၣ်အလိ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ပှၤ ၃ ဂၤမၤသကိးတၢ်တပူၤဃီလၢလံာ်ဖးလဲၢ်တဘ့ၣ်အလိၤလီၤ. ပှၤတဂၤနဲၣ်အစုဆူလံာ်ဖးလဲၢ်တဘ့ၣ်အလိၤ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158A3E27" w14:textId="34698C40" w:rsidR="007F4962" w:rsidRPr="002C4461" w:rsidRDefault="00576E67" w:rsidP="00EF2D47">
            <w:pPr>
              <w:spacing w:before="12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ပသူတ့ၢ်၀ဲဒၣ်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Style w:val="Strong"/>
                <w:rFonts w:eastAsia="Zawgyi-One" w:cs="Myanmar Text"/>
              </w:rPr>
              <w:t>co</w:t>
            </w:r>
            <w:r w:rsidR="002C4461" w:rsidRPr="002C4461">
              <w:rPr>
                <w:rStyle w:val="Strong"/>
                <w:rFonts w:eastAsia="Zawgyi-One" w:cs="Myanmar Text"/>
              </w:rPr>
              <w:noBreakHyphen/>
            </w:r>
            <w:r w:rsidRPr="002C4461">
              <w:rPr>
                <w:rStyle w:val="Strong"/>
                <w:rFonts w:eastAsia="Zawgyi-One" w:cs="Myanmar Text"/>
              </w:rPr>
              <w:t>design</w:t>
            </w:r>
            <w:r w:rsidR="00EF2D47" w:rsidRPr="002C4461">
              <w:rPr>
                <w:rStyle w:val="Strong"/>
                <w:rFonts w:eastAsia="Zawgyi-One" w:cs="FS Me Pro"/>
              </w:rPr>
              <w:t> </w:t>
            </w:r>
            <w:r w:rsidRPr="002C4461">
              <w:rPr>
                <w:rStyle w:val="Strong"/>
                <w:rFonts w:eastAsia="Zawgyi-One" w:cs="Myanmar Text"/>
              </w:rPr>
              <w:t>(</w:t>
            </w:r>
            <w:r w:rsidRPr="002C4461">
              <w:rPr>
                <w:rStyle w:val="Strong"/>
                <w:rFonts w:ascii="Myanmar Text" w:eastAsia="Zawgyi-One" w:hAnsi="Myanmar Text" w:cs="Myanmar Text"/>
              </w:rPr>
              <w:t>တၢ်မၤကဲထီၣ်သကိးဃုာ်တၢ်</w:t>
            </w:r>
            <w:r w:rsidRPr="002C4461">
              <w:rPr>
                <w:rStyle w:val="Strong"/>
                <w:rFonts w:eastAsia="Zawgyi-One" w:cs="Myanmar Text"/>
              </w:rPr>
              <w:t>)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လၢတၢ်ကမၤကဲထီၣ်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Strategy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737F1AEF" w14:textId="4BE817AB" w:rsidR="00891723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Co</w:t>
            </w:r>
            <w:r w:rsidR="002C4461">
              <w:rPr>
                <w:rFonts w:eastAsia="Zawgyi-One" w:cs="Myanmar Text"/>
              </w:rPr>
              <w:noBreakHyphen/>
            </w:r>
            <w:r w:rsidRPr="002C4461">
              <w:rPr>
                <w:rFonts w:eastAsia="Zawgyi-One" w:cs="Myanmar Text"/>
              </w:rPr>
              <w:t>design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န့ၣ်အခါဖဲပှၤမၤသကိးဃုာ်တၢ်တပူၤဃီလၢတၢ်က</w:t>
            </w:r>
            <w:r w:rsidRPr="002C4461">
              <w:rPr>
                <w:rFonts w:eastAsia="Zawgyi-One" w:cs="Myanmar Text"/>
              </w:rPr>
              <w:t>-</w:t>
            </w:r>
          </w:p>
          <w:p w14:paraId="6E392893" w14:textId="77777777" w:rsidR="00891723" w:rsidRPr="002C4461" w:rsidRDefault="00576E67" w:rsidP="00EF2D47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မၤကဲထီၣ်တၢ်အသီတမံၤ</w:t>
            </w:r>
          </w:p>
          <w:p w14:paraId="21D68305" w14:textId="77777777" w:rsidR="00C43AAB" w:rsidRPr="002C4461" w:rsidRDefault="00576E67" w:rsidP="00EF2D47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မၤဂ့ၤထီၣ်မ့ၢ်တၢ်တမံၤမၤတၢ်ဒ်လဲၣ်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06E5E375" w14:textId="77777777" w:rsidTr="002C4461">
        <w:trPr>
          <w:gridAfter w:val="2"/>
          <w:wAfter w:w="172" w:type="dxa"/>
        </w:trPr>
        <w:tc>
          <w:tcPr>
            <w:tcW w:w="2551" w:type="dxa"/>
            <w:vAlign w:val="center"/>
          </w:tcPr>
          <w:p w14:paraId="1CC31ED1" w14:textId="77777777" w:rsidR="00C43AAB" w:rsidRPr="00EF2D47" w:rsidRDefault="00C43AAB" w:rsidP="00EF2D47">
            <w:pPr>
              <w:pStyle w:val="Image"/>
              <w:spacing w:before="360"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633" w:type="dxa"/>
            <w:vAlign w:val="center"/>
          </w:tcPr>
          <w:p w14:paraId="0481E975" w14:textId="77777777" w:rsidR="00C43AAB" w:rsidRPr="002C4461" w:rsidRDefault="00576E67" w:rsidP="00EF2D47">
            <w:pPr>
              <w:spacing w:before="360" w:after="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ပမၤလီၤတံၢ်လၢပမၤသကိးဃုာ်တၢ်ဒီးပှၤလၢအတဒ်သိးလိာ်အသးတဖၣ်အါအါလီၤ</w:t>
            </w:r>
            <w:r w:rsidRPr="002C4461">
              <w:rPr>
                <w:rFonts w:eastAsia="Zawgyi-One" w:cs="Myanmar Text"/>
              </w:rPr>
              <w:t>,</w:t>
            </w:r>
            <w:r w:rsidRPr="002C4461">
              <w:rPr>
                <w:rFonts w:ascii="Myanmar Text" w:eastAsia="Zawgyi-One" w:hAnsi="Myanmar Text" w:cs="Myanmar Text"/>
              </w:rPr>
              <w:t>တၢ်အံၤပာ်ဃုာ်</w:t>
            </w:r>
            <w:r w:rsidRPr="002C4461">
              <w:rPr>
                <w:rFonts w:eastAsia="Zawgyi-One" w:cs="Myanmar Text"/>
              </w:rPr>
              <w:t>-</w:t>
            </w:r>
          </w:p>
        </w:tc>
      </w:tr>
      <w:tr w:rsidR="002465FE" w:rsidRPr="00EF2D47" w14:paraId="30260F32" w14:textId="77777777" w:rsidTr="002C4461">
        <w:trPr>
          <w:gridAfter w:val="2"/>
          <w:wAfter w:w="172" w:type="dxa"/>
          <w:trHeight w:val="2370"/>
        </w:trPr>
        <w:tc>
          <w:tcPr>
            <w:tcW w:w="2551" w:type="dxa"/>
            <w:vAlign w:val="center"/>
          </w:tcPr>
          <w:p w14:paraId="3C53AA97" w14:textId="77777777" w:rsidR="0010274C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5B15D1F" wp14:editId="704E3704">
                  <wp:extent cx="1368000" cy="1368000"/>
                  <wp:effectExtent l="0" t="0" r="3810" b="3810"/>
                  <wp:docPr id="19" name="Picture 19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CALD အပှၤတဖု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0C42756" w14:textId="19E8C7CE" w:rsidR="0010274C" w:rsidRPr="002C4461" w:rsidRDefault="00576E67" w:rsidP="00EF2D47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</w:t>
            </w:r>
          </w:p>
        </w:tc>
      </w:tr>
      <w:tr w:rsidR="002465FE" w:rsidRPr="00EF2D47" w14:paraId="516C1FBF" w14:textId="77777777" w:rsidTr="002C4461">
        <w:trPr>
          <w:gridAfter w:val="2"/>
          <w:wAfter w:w="172" w:type="dxa"/>
        </w:trPr>
        <w:tc>
          <w:tcPr>
            <w:tcW w:w="2551" w:type="dxa"/>
            <w:vAlign w:val="center"/>
          </w:tcPr>
          <w:p w14:paraId="3F21BBDE" w14:textId="77777777" w:rsidR="0010274C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3A17C9C" wp14:editId="65360C5D">
                  <wp:extent cx="1368000" cy="1368000"/>
                  <wp:effectExtent l="0" t="0" r="3810" b="3810"/>
                  <wp:docPr id="35" name="Picture 35" descr="ဟံၣ်ဖိဃီဖိတဒူၣ်လၢအအိၣ်ဒီး မိၢ်ပၢ် ၂ ဂၤဒီးဖိ ၂ 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ဟံၣ်ဖိဃီဖိတဒူၣ်လၢအအိၣ်ဒီး မိၢ်ပၢ် ၂ ဂၤဒီးဖိ ၂ ဂၤ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C31112A" w14:textId="77777777" w:rsidR="0010274C" w:rsidRPr="002C4461" w:rsidRDefault="00576E67" w:rsidP="00EF2D47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အဟံၣ်ဖိဃီဖိဒီးပှၤလၢအကွၢ်ထွဲအ၀ဲသ့ၣ်တဖၣ်</w:t>
            </w:r>
          </w:p>
        </w:tc>
      </w:tr>
      <w:tr w:rsidR="002465FE" w:rsidRPr="00EF2D47" w14:paraId="3BB6D5D4" w14:textId="77777777" w:rsidTr="002C4461">
        <w:trPr>
          <w:gridAfter w:val="2"/>
          <w:wAfter w:w="172" w:type="dxa"/>
        </w:trPr>
        <w:tc>
          <w:tcPr>
            <w:tcW w:w="2551" w:type="dxa"/>
            <w:vAlign w:val="center"/>
          </w:tcPr>
          <w:p w14:paraId="3C0AB1A9" w14:textId="77777777" w:rsidR="0010274C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585459E" wp14:editId="44CCA593">
                  <wp:extent cx="1368000" cy="1368000"/>
                  <wp:effectExtent l="0" t="0" r="3810" b="3810"/>
                  <wp:docPr id="126" name="Picture 126" descr="ပှၤစဲၣ်နီၤ ၃ ဂၤအိၣ်လၢ၀ဲၤဒၢးတၢ်သူၣ်ထီၣ်တဖျၢၣ်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ပှၤစဲၣ်နီၤ ၃ ဂၤအိၣ်လၢ၀ဲၤဒၢးတၢ်သူၣ်ထီၣ်တဖျၢၣ်အမဲာ်ည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14E80FB" w14:textId="52C43A21" w:rsidR="0010274C" w:rsidRPr="002C4461" w:rsidRDefault="00576E67" w:rsidP="00EF2D47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ကရၢလၢအမၤဃုၥ်တၢ်ဒီး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အပှၤတဖၣ်</w:t>
            </w:r>
            <w:r w:rsidR="00EF2D47" w:rsidRPr="002C4461">
              <w:rPr>
                <w:rFonts w:eastAsia="Zawgyi-One" w:cs="FS Me Pro"/>
              </w:rPr>
              <w:t> </w:t>
            </w:r>
          </w:p>
        </w:tc>
      </w:tr>
      <w:tr w:rsidR="002465FE" w:rsidRPr="00EF2D47" w14:paraId="2057C12F" w14:textId="77777777" w:rsidTr="002C4461">
        <w:trPr>
          <w:gridAfter w:val="2"/>
          <w:wAfter w:w="172" w:type="dxa"/>
        </w:trPr>
        <w:tc>
          <w:tcPr>
            <w:tcW w:w="2551" w:type="dxa"/>
            <w:vAlign w:val="center"/>
          </w:tcPr>
          <w:p w14:paraId="70360C24" w14:textId="77777777" w:rsidR="0010274C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9F8D6CF" wp14:editId="5A55BE4E">
                  <wp:extent cx="1368000" cy="1368000"/>
                  <wp:effectExtent l="0" t="0" r="3810" b="3810"/>
                  <wp:docPr id="37" name="Picture 37" descr="ပှၤစဲၣ်နီၤ ၃ ဂၤအိၣ်လၢ၀ဲၤဒၢးတၢ်သူၣ်ထီၣ်တဖျၢၣ်အမဲာ်ညါဒီးသးနီၢ်ခိက့ၢ်ဂီၤတလၢတပှဲၤတဆူၣ်တချ့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ပှၤစဲၣ်နီၤ ၃ ဂၤအိၣ်လၢ၀ဲၤဒၢးတၢ်သူၣ်ထီၣ်တဖျၢၣ်အမဲာ်ညါဒီးသးနီၢ်ခိက့ၢ်ဂီၤတလၢတပှဲၤတဆူၣ်တချ့အပနီ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47CBC7C" w14:textId="15C044F6" w:rsidR="0010274C" w:rsidRPr="002C4461" w:rsidRDefault="00576E67" w:rsidP="00EF2D47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သးနီၢ်ခိက့ၢ်ဂီၤတလၢတပှဲၤတဆူၣ်တချ့ကရၢတဖၣ်</w:t>
            </w:r>
            <w:r w:rsidR="00F74001">
              <w:rPr>
                <w:rFonts w:ascii="Myanmar Text" w:eastAsia="Zawgyi-One" w:hAnsi="Myanmar Text" w:cs="Myanmar Text"/>
              </w:rPr>
              <w:t>.</w:t>
            </w:r>
          </w:p>
        </w:tc>
      </w:tr>
      <w:tr w:rsidR="002465FE" w:rsidRPr="00EF2D47" w14:paraId="16CBE205" w14:textId="77777777" w:rsidTr="002C4461">
        <w:trPr>
          <w:trHeight w:val="2398"/>
        </w:trPr>
        <w:tc>
          <w:tcPr>
            <w:tcW w:w="2551" w:type="dxa"/>
            <w:vAlign w:val="center"/>
          </w:tcPr>
          <w:p w14:paraId="619ADD46" w14:textId="77777777" w:rsidR="00412343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2672A0F6" wp14:editId="1695C30E">
                  <wp:extent cx="1483200" cy="989012"/>
                  <wp:effectExtent l="0" t="0" r="3175" b="1905"/>
                  <wp:docPr id="39" name="Picture 39" descr="ပှၤတကရူၢ်မၤတၢ်အိၣ်ဖှိၣ်တခါလၢစီၤနီၤခိၣ်တဖျၢၣ်အလိၤလီၤ. ပှၤတဂၤသူ၀ဲဒၣ်လဲး(ဖ)ထီး(ဖ)တဖျၢ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ပှၤတကရူၢ်မၤတၢ်အိၣ်ဖှိၣ်တခါလၢစီၤနီၤခိၣ်တဖျၢၣ်အလိၤလီၤ. ပှၤတဂၤသူ၀ဲဒၣ်လဲး(ဖ)ထီး(ဖ)တဖျၢ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3"/>
            <w:vAlign w:val="center"/>
          </w:tcPr>
          <w:p w14:paraId="0D279EEC" w14:textId="77777777" w:rsidR="003D3ED2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မၤလီၤတံၢ်လၢပထံၣ်န့ၢ်ကျိၤကွာ်အဂ့ၤကတၢၢ်တဖၣ်လၢတၢ်ကမၤသကိးတၢ်တပူၤဃီဒီးပှၤလၢတဒ်သိးလိာ်အသးတဖ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44088B11" w14:textId="348F2C5D" w:rsidR="00412343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အဒိန့ၣ်</w:t>
            </w:r>
            <w:r w:rsidRPr="002C4461">
              <w:rPr>
                <w:rFonts w:eastAsia="Zawgyi-One" w:cs="Myanmar Text"/>
              </w:rPr>
              <w:t>,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ပမၤတၢ်အိၣ်ဖှိၣ်တဖၣ်ဖဲပှၤတဲသကိးအတၢ်ထံၣ်တၢ်ဆိကမိၣ်တဖၣ်ကသ့အလီၢ်န့ၣ်လီၤ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01734C92" w14:textId="77777777" w:rsidTr="002C4461">
        <w:trPr>
          <w:gridAfter w:val="2"/>
          <w:wAfter w:w="172" w:type="dxa"/>
          <w:trHeight w:val="2579"/>
        </w:trPr>
        <w:tc>
          <w:tcPr>
            <w:tcW w:w="2551" w:type="dxa"/>
            <w:vAlign w:val="center"/>
          </w:tcPr>
          <w:p w14:paraId="26AAA14D" w14:textId="77777777" w:rsidR="00412343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A68A0B8" wp14:editId="6AEA61E5">
                  <wp:extent cx="1482725" cy="1482725"/>
                  <wp:effectExtent l="0" t="0" r="3175" b="3175"/>
                  <wp:docPr id="40" name="Picture 40" descr="ပှၤ ၂ ဂၤကွၢ်၀ဲဒၣ်လံာ်တဘ့ၣ်တပူၤဃီ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ပှၤ ၂ ဂၤကွၢ်၀ဲဒၣ်လံာ်တဘ့ၣ်တပူၤဃီ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AFAC562" w14:textId="77777777" w:rsidR="00412343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ဒီးပကတိၤတၢ်ဒီးပှၤတခီတဂၤန့ၣ်လီၤ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119AFA07" w14:textId="77777777" w:rsidTr="002C4461">
        <w:trPr>
          <w:gridAfter w:val="2"/>
          <w:wAfter w:w="172" w:type="dxa"/>
          <w:trHeight w:val="3427"/>
        </w:trPr>
        <w:tc>
          <w:tcPr>
            <w:tcW w:w="2551" w:type="dxa"/>
            <w:vAlign w:val="center"/>
          </w:tcPr>
          <w:p w14:paraId="3F4D3C34" w14:textId="77777777" w:rsidR="00412343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CBA9117" wp14:editId="5C5D05C8">
                  <wp:extent cx="1482725" cy="1482725"/>
                  <wp:effectExtent l="0" t="0" r="3175" b="3175"/>
                  <wp:docPr id="1868889395" name="Picture 48" descr="ပှၤ ၃ ဂၤအိၣ်လၢလီၢ်ဆ့ၣ်နီၤဖးထီလၢအစံး 'NEDA' အလီၢ်ခံ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ပှၤ ၃ ဂၤအိၣ်လၢလီၢ်ဆ့ၣ်နီၤဖးထီလၢအစံး 'NEDA' အလီၢ်ခံလီၤ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10B7574" w14:textId="2B0C553C" w:rsidR="008A052F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ပမၤသကိးဃုာ်တၢ်ဒီး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National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Ethnic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Disability</w:t>
            </w:r>
            <w:r w:rsidR="002C4461">
              <w:rPr>
                <w:rFonts w:eastAsia="Zawgyi-One" w:cs="FS Me Pro"/>
              </w:rPr>
              <w:br/>
            </w:r>
            <w:r w:rsidRPr="002C4461">
              <w:rPr>
                <w:rFonts w:eastAsia="Zawgyi-One" w:cs="Myanmar Text"/>
              </w:rPr>
              <w:t>Alliance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(NEDA)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(</w:t>
            </w:r>
            <w:r w:rsidRPr="002C4461">
              <w:rPr>
                <w:rFonts w:ascii="Myanmar Text" w:eastAsia="Zawgyi-One" w:hAnsi="Myanmar Text" w:cs="Myanmar Text"/>
              </w:rPr>
              <w:t>ထံကီၢ်ကလုာ်ဒူၣ်သးနီၢ်ခိက့ၢ်ဂီၤတလၢတပှဲၤတဆူၣ်တချ့သိၣ်မှံၤကရၢ</w:t>
            </w:r>
            <w:r w:rsidRPr="002C4461">
              <w:rPr>
                <w:rFonts w:eastAsia="Zawgyi-One" w:cs="Myanmar Text"/>
              </w:rPr>
              <w:t>)</w:t>
            </w:r>
            <w:r w:rsidRPr="002C4461">
              <w:rPr>
                <w:rFonts w:ascii="Myanmar Text" w:eastAsia="Zawgyi-One" w:hAnsi="Myanmar Text" w:cs="Myanmar Text"/>
              </w:rPr>
              <w:t>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7FA5AAEB" w14:textId="4EE76CB3" w:rsidR="00412343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NEDA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န့ၣ်မ့ၢ်တၢ်ကရၢကရိတခါလၢအဆီၣ်ထွဲ၀ဲဒၣ်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လၢအအိၣ်ဒီးသးနီၢ်ခိက့ၢ်ဂီၤတလၢတပှဲၤတဆူၣ်တချ့ဒီးအ၀ဲသ့ၣ်အဟံၣ်ဖိဃီဖိတဖၣ်အ</w:t>
            </w:r>
            <w:r w:rsidRPr="002C4461">
              <w:rPr>
                <w:rStyle w:val="Strong"/>
                <w:rFonts w:ascii="Myanmar Text" w:eastAsia="Zawgyi-One" w:hAnsi="Myanmar Text" w:cs="Myanmar Text"/>
              </w:rPr>
              <w:t>ခွဲးယာ်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28C52B1E" w14:textId="77777777" w:rsidTr="002C4461">
        <w:trPr>
          <w:gridAfter w:val="2"/>
          <w:wAfter w:w="172" w:type="dxa"/>
          <w:trHeight w:val="2665"/>
        </w:trPr>
        <w:tc>
          <w:tcPr>
            <w:tcW w:w="2551" w:type="dxa"/>
            <w:vAlign w:val="center"/>
          </w:tcPr>
          <w:p w14:paraId="01768D61" w14:textId="77777777" w:rsidR="00412343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77B3AF1B" wp14:editId="74BB99E8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409575</wp:posOffset>
                      </wp:positionV>
                      <wp:extent cx="892175" cy="311785"/>
                      <wp:effectExtent l="0" t="0" r="3175" b="1206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039524" w14:textId="77777777" w:rsidR="00576E67" w:rsidRPr="002C4461" w:rsidRDefault="00576E67" w:rsidP="005F657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2C446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ခွဲးယာ်တဖၣ်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3AF1B" id="_x0000_s1031" type="#_x0000_t202" alt="&quot;&quot;" style="position:absolute;left:0;text-align:left;margin-left:21.1pt;margin-top:32.25pt;width:70.25pt;height:24.5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" filled="f" stroked="f">
                      <v:textbox inset="0,0,0,0">
                        <w:txbxContent>
                          <w:p w14:paraId="0E039524" w14:textId="77777777" w:rsidR="00576E67" w:rsidRPr="002C4461" w:rsidRDefault="00576E67" w:rsidP="005F657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2C446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ခွဲးယာ်တဖၣ်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CF7CBB8" wp14:editId="394F1461">
                  <wp:extent cx="1482725" cy="1482725"/>
                  <wp:effectExtent l="0" t="0" r="3175" b="3175"/>
                  <wp:docPr id="1541128915" name="Picture 13" descr="လံာ်တဘ့ၣ်န့ၣ်စံး၀ဲဒၣ်&quot;ခွဲးယာ်တဖၣ်&quot;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လံာ်တဘ့ၣ်န့ၣ်စံး၀ဲဒၣ်&quot;ခွဲးယာ်တဖၣ်&quot;လီၤ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C1A6382" w14:textId="77777777" w:rsidR="00412343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ခွဲးယာ်တဖၣ်မ့ၢ်တၢ်ဘျၢတဖၣ်လၢအဘၣ်ဃးဒီးမ့ၢ်ပှၤအဂၤကဘၣ်မၤန့ၢ်နတၢ်ရ့နၤ</w:t>
            </w:r>
            <w:r w:rsidRPr="002C4461">
              <w:rPr>
                <w:rFonts w:eastAsia="Zawgyi-One" w:cs="Myanmar Text"/>
              </w:rPr>
              <w:t>-</w:t>
            </w:r>
          </w:p>
          <w:p w14:paraId="5B683E94" w14:textId="3E729F9D" w:rsidR="00412343" w:rsidRPr="002C4461" w:rsidRDefault="00576E67" w:rsidP="002C4461">
            <w:pPr>
              <w:pStyle w:val="ListParagraph"/>
              <w:numPr>
                <w:ilvl w:val="0"/>
                <w:numId w:val="9"/>
              </w:num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ပှဲၤတၢ်တီတၢ်တြၢ်</w:t>
            </w:r>
            <w:r w:rsidR="00EF2D47" w:rsidRPr="002C4461">
              <w:rPr>
                <w:rFonts w:eastAsia="Zawgyi-One" w:cs="FS Me Pro"/>
              </w:rPr>
              <w:t> </w:t>
            </w:r>
          </w:p>
          <w:p w14:paraId="49359C97" w14:textId="77777777" w:rsidR="00412343" w:rsidRPr="002C4461" w:rsidRDefault="00576E67" w:rsidP="002C4461">
            <w:pPr>
              <w:pStyle w:val="ListParagraph"/>
              <w:numPr>
                <w:ilvl w:val="0"/>
                <w:numId w:val="9"/>
              </w:num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တုၤသိးထဲသိးန့ၣ်လီၤ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222C26CB" w14:textId="77777777" w:rsidTr="002C4461">
        <w:trPr>
          <w:gridAfter w:val="2"/>
          <w:wAfter w:w="172" w:type="dxa"/>
          <w:trHeight w:val="414"/>
        </w:trPr>
        <w:tc>
          <w:tcPr>
            <w:tcW w:w="2551" w:type="dxa"/>
            <w:vAlign w:val="center"/>
          </w:tcPr>
          <w:p w14:paraId="2F13E4B5" w14:textId="77777777" w:rsidR="00412343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29CDB278" wp14:editId="45463C26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365125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1B627D" w14:textId="77777777" w:rsidR="00576E67" w:rsidRPr="002C4461" w:rsidRDefault="00576E67" w:rsidP="00B40DE6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2C446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တၢ်ဟ့ၣ်ကူၣ်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CDB278" id="_x0000_s1032" type="#_x0000_t202" alt="&quot;&quot;" style="position:absolute;left:0;text-align:left;margin-left:23.1pt;margin-top:28.75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" filled="f" stroked="f">
                      <v:textbox inset="0,0,0,0">
                        <w:txbxContent>
                          <w:p w14:paraId="721B627D" w14:textId="77777777" w:rsidR="00576E67" w:rsidRPr="002C4461" w:rsidRDefault="00576E67" w:rsidP="00B40DE6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2C446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တၢ်ဟ့ၣ်ကူၣ်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2615EF6" wp14:editId="6C84BDCF">
                  <wp:extent cx="1482725" cy="1482725"/>
                  <wp:effectExtent l="0" t="0" r="3175" b="3175"/>
                  <wp:docPr id="777249014" name="Picture 49" descr="တၢ်ဟ့ၣ်ကူၣ်အလံာ်တဘ့ၣ်ဒီးထိၣ်ဒံးဘိ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တၢ်ဟ့ၣ်ကူၣ်အလံာ်တဘ့ၣ်ဒီးထိၣ်ဒံးဘိတဘိလီၤ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939C02F" w14:textId="4F980863" w:rsidR="00412343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NEDA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နီၤဟ့ၣ်ပှၤဒီးအ၀ဲသ့ၣ်အတၢ်ဟ့ၣ်ကူၣ်ဘၣ်ဃး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လၢအအိၣ်ဒီးသးနီၢ်ခိက့ၢ်ဂီၤတလၢတပှဲၤတဆူၣ်တချ့အခွဲးအယာ်တဖၣ်န့ၣ်လီၤ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278E890B" w14:textId="7D3E12A2" w:rsidR="00C06FB9" w:rsidRPr="002C4461" w:rsidRDefault="00576E67" w:rsidP="002C4461">
            <w:pPr>
              <w:spacing w:before="180" w:after="18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ပသူ၀ဲဒၣ်တၢ်ဟ့ၣ်ကူၣ်တခါအံၤလၢတၢ်ကမၤကဲထီၣ်</w:t>
            </w:r>
            <w:r w:rsidR="002C4461">
              <w:rPr>
                <w:rFonts w:eastAsia="Zawgyi-One" w:cs="FS Me Pro"/>
              </w:rPr>
              <w:br/>
            </w:r>
            <w:r w:rsidRPr="002C4461">
              <w:rPr>
                <w:rFonts w:eastAsia="Zawgyi-One" w:cs="Myanmar Text"/>
              </w:rPr>
              <w:t>Strategy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အဂီၢ်လီၤ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30AA2279" w14:textId="77777777" w:rsidTr="002C4461">
        <w:trPr>
          <w:gridAfter w:val="2"/>
          <w:wAfter w:w="172" w:type="dxa"/>
          <w:trHeight w:val="3402"/>
        </w:trPr>
        <w:tc>
          <w:tcPr>
            <w:tcW w:w="2551" w:type="dxa"/>
            <w:vAlign w:val="center"/>
          </w:tcPr>
          <w:p w14:paraId="12D8EB47" w14:textId="77777777" w:rsidR="00B1757D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3B72A21E" wp14:editId="37C2234E">
                  <wp:extent cx="1482725" cy="1482725"/>
                  <wp:effectExtent l="0" t="0" r="3175" b="3175"/>
                  <wp:docPr id="847992873" name="Picture 14" descr="ပှၤ ၃ ဂၤအိၣ်လၢတၢ်ကတိၤအပနီၣ် ၂ ခါအဖီလာ်လီၤ. တၢ်ကတိၤအပနီၣ်တခါန့ၣ်ဒုးနဲၣ်စုမုၢ်တဘိယူာ်ထီၣ်အသးလီၤ. တၢ်ကတိၤအပနီၣ်အဂၤတခါဒုးနဲၣ်စုမုၢ်တဘိယူာ်ဆူ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ပှၤ ၃ ဂၤအိၣ်လၢတၢ်ကတိၤအပနီၣ် ၂ ခါအဖီလာ်လီၤ. တၢ်ကတိၤအပနီၣ်တခါန့ၣ်ဒုးနဲၣ်စုမုၢ်တဘိယူာ်ထီၣ်အသးလီၤ. တၢ်ကတိၤအပနီၣ်အဂၤတခါဒုးနဲၣ်စုမုၢ်တဘိယူာ်ဆူလာ်လီၤ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6C6B8BE" w14:textId="50E0AD2B" w:rsidR="00B1757D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ပမၤကဲထီၣ်စ့ၢ်ကီး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Style w:val="Strong"/>
                <w:rFonts w:ascii="Myanmar Text" w:eastAsia="Zawgyi-One" w:hAnsi="Myanmar Text" w:cs="Myanmar Text"/>
              </w:rPr>
              <w:t>တၢ်ဟ့ၣ်ကူၣ်ဟ့ၣ်ဖးအကရူၢ်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တဖုလၢအအိၣ်လၢ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NDIA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အချၢလီၤ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74D8AA27" w14:textId="77777777" w:rsidTr="002C4461">
        <w:trPr>
          <w:gridAfter w:val="2"/>
          <w:wAfter w:w="172" w:type="dxa"/>
          <w:trHeight w:val="3402"/>
        </w:trPr>
        <w:tc>
          <w:tcPr>
            <w:tcW w:w="2551" w:type="dxa"/>
            <w:vAlign w:val="center"/>
          </w:tcPr>
          <w:p w14:paraId="09F94072" w14:textId="77777777" w:rsidR="00B1757D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DD128F9" wp14:editId="4C1DB6CB">
                  <wp:extent cx="1482725" cy="1482725"/>
                  <wp:effectExtent l="0" t="0" r="3175" b="3175"/>
                  <wp:docPr id="1924179488" name="Picture 15" descr="ပှၤတကရူၢ်တဲသကိးတၢ်လီၤ. လၢအ၀ဲသ့ၣ်အဖီခိၣ်တၢ်တိၤနီၣ်တခါဒီးစုမုၢ်တဖၣ်ယူာ်ထီၣ်အသးဃုာ်ဒီးပျၢ်တဘိနဲ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ပှၤတကရူၢ်တဲသကိးတၢ်လီၤ. လၢအ၀ဲသ့ၣ်အဖီခိၣ်တၢ်တိၤနီၣ်တခါဒီးစုမုၢ်တဖၣ်ယူာ်ထီၣ်အသးဃုာ်ဒီးပျၢ်တဘိနဲၣ်အသးဆူထးလီၤ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A2A09A4" w14:textId="44B38E63" w:rsidR="00B1757D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တၢ်ဟ့ၣ်ကူၣ်ဟ့ၣ်ဖးတၢ်ကရူၢ်န့ၣ်မ့ၢ်ကရူၢ်တဖုလၢအမၤဃုၥ်တၢ်ဒီးပှၤလၢကနီၤဟ့ၣ်လီၤတၢ်လၢအ</w:t>
            </w:r>
            <w:r w:rsidRPr="002C4461">
              <w:rPr>
                <w:rFonts w:eastAsia="Zawgyi-One" w:cs="Myanmar Text"/>
              </w:rPr>
              <w:t>-</w:t>
            </w:r>
            <w:r w:rsidR="00EF2D47" w:rsidRPr="002C4461">
              <w:rPr>
                <w:rFonts w:eastAsia="Zawgyi-One" w:cs="FS Me Pro"/>
              </w:rPr>
              <w:t> </w:t>
            </w:r>
          </w:p>
          <w:p w14:paraId="79C0A334" w14:textId="04BC8DBA" w:rsidR="00B1757D" w:rsidRPr="002C4461" w:rsidRDefault="00576E67" w:rsidP="00EF2D47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အမၤတၢ်န့ၢ်ဂ့ၤဂ့ၤ</w:t>
            </w:r>
            <w:r w:rsidR="00EF2D47" w:rsidRPr="002C4461">
              <w:rPr>
                <w:rFonts w:eastAsia="Zawgyi-One" w:cs="FS Me Pro"/>
              </w:rPr>
              <w:t> </w:t>
            </w:r>
          </w:p>
          <w:p w14:paraId="6E41FECB" w14:textId="77777777" w:rsidR="00B1757D" w:rsidRPr="002C4461" w:rsidRDefault="00576E67" w:rsidP="00EF2D47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ကလိၣ်မၤတၢ်ဂ့ၤန့ၢ်အလီၢ်န့ၣ်လီၤ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10004206" w14:textId="77777777" w:rsidTr="002C4461">
        <w:trPr>
          <w:gridAfter w:val="2"/>
          <w:wAfter w:w="172" w:type="dxa"/>
          <w:trHeight w:val="3402"/>
        </w:trPr>
        <w:tc>
          <w:tcPr>
            <w:tcW w:w="2551" w:type="dxa"/>
            <w:vAlign w:val="center"/>
          </w:tcPr>
          <w:p w14:paraId="3704967A" w14:textId="77777777" w:rsidR="008A052F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AFA5786" wp14:editId="60FC77FC">
                  <wp:extent cx="1482725" cy="1482725"/>
                  <wp:effectExtent l="0" t="0" r="3175" b="3175"/>
                  <wp:docPr id="763754825" name="Picture 2" descr="CALD အပှၤတကရူၢ်ဒီးတၢ်ပနီၣ်လၢအကါဒိ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CALD အပှၤတကရူၢ်ဒီးတၢ်ပနီၣ်လၢအကါဒိၣ်တခါလီၤ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60D86FC" w14:textId="1B2F77A6" w:rsidR="008A052F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ချ့န့ၣ်မ့ၢ်တၢ်အကါဒိၣ်တခါလၢတၢ်ဟ့ၣ်ကူၣ်ဟ့ၣ်ဖးအကရူၢ်တခါအံၤအပူၤ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783D8678" w14:textId="77777777" w:rsidTr="002C4461">
        <w:trPr>
          <w:gridAfter w:val="2"/>
          <w:wAfter w:w="172" w:type="dxa"/>
          <w:trHeight w:val="3402"/>
        </w:trPr>
        <w:tc>
          <w:tcPr>
            <w:tcW w:w="2551" w:type="dxa"/>
            <w:vAlign w:val="center"/>
          </w:tcPr>
          <w:p w14:paraId="74F196CD" w14:textId="77777777" w:rsidR="00B1757D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5093E340" wp14:editId="597AB012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422275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C0CDD4" w14:textId="77777777" w:rsidR="00576E67" w:rsidRPr="002C4461" w:rsidRDefault="00576E67" w:rsidP="00FD0AE2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8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2C446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8"/>
                                      <w:sz w:val="12"/>
                                      <w:szCs w:val="12"/>
                                    </w:rPr>
                                    <w:t>တၢ်အစၢလၢအဟဲထီၣ်တဖၣ်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93E340" id="_x0000_s1033" type="#_x0000_t202" alt="&quot;&quot;" style="position:absolute;left:0;text-align:left;margin-left:22.95pt;margin-top:33.25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" filled="f" stroked="f">
                      <v:textbox inset="0,0,0,0">
                        <w:txbxContent>
                          <w:p w14:paraId="13C0CDD4" w14:textId="77777777" w:rsidR="00576E67" w:rsidRPr="002C4461" w:rsidRDefault="00576E67" w:rsidP="00FD0AE2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8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2C446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8"/>
                                <w:sz w:val="12"/>
                                <w:szCs w:val="12"/>
                              </w:rPr>
                              <w:t>တၢ်အစၢလၢအဟဲထီၣ်တဖၣ်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76983C1" wp14:editId="45F03AEF">
                  <wp:extent cx="1482725" cy="1482725"/>
                  <wp:effectExtent l="0" t="0" r="3175" b="3175"/>
                  <wp:docPr id="925835610" name="Picture 16" descr="တၢ်အစၢလၢအအိၣ်ထီၣ်တဖၣ်အလံာ်တဘ့ၣ်လၢအဒုးနဲၣ်စရီတဘ့ၣ်ဃုာ်ဒီးတၢ်မၤနီၣ်တခါလီၤ. လၢအကပၤ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တၢ်အစၢလၢအအိၣ်ထီၣ်တဖၣ်အလံာ်တဘ့ၣ်လၢအဒုးနဲၣ်စရီတဘ့ၣ်ဃုာ်ဒီးတၢ်မၤနီၣ်တခါလီၤ. လၢအကပၤ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3332045" w14:textId="5E502DD1" w:rsidR="00B1757D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ပကနၣ်၀ဲဒၣ်တၢ်ဟ့ၣ်ကူၣ်ဟ့ၣ်ဖးအကရူၢ်အံၤအတၢ်ဟ့ၣ်ကူၣ်ဘၣ်ထွဲဒီးမ့ၢ်တၢ်ကမၤကဲထီၣ်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Style w:val="Strong"/>
                <w:rFonts w:ascii="Myanmar Text" w:eastAsia="Zawgyi-One" w:hAnsi="Myanmar Text" w:cs="Myanmar Text"/>
              </w:rPr>
              <w:t>တၢ်အစၢလၢအအိၣ်ထီၣ်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လၢအဂ့ၤန့ၢ်အလီၢ်လၢ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ပှၤပာ်ဃုာ်ပာ်ဂီၢ်တၢ်တဖၣ်အဂီၢ်လၢကျဲဒ်လဲၣ်န့ၣ်လီၤ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0B69E331" w14:textId="77777777" w:rsidR="00B1757D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တၢ်အစၢလၢအဟဲထီၣ်တဖၣ်မ့ၢ်ကျိၤကျဲလၢပတၢ်မၤန့ၣ်ဆီတလဲပှၤအတၢ်အိၣ်မူတဖၣ်န့ၣ်လီၤ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</w:tbl>
    <w:p w14:paraId="6B5CA838" w14:textId="77777777" w:rsidR="002A6A49" w:rsidRPr="00EF2D47" w:rsidRDefault="002A6A49" w:rsidP="00EF2D47">
      <w:pPr>
        <w:spacing w:before="0" w:after="0" w:line="240" w:lineRule="auto"/>
        <w:rPr>
          <w:rFonts w:cs="Myanmar Text"/>
          <w:sz w:val="24"/>
          <w:szCs w:val="24"/>
        </w:rPr>
      </w:pPr>
    </w:p>
    <w:p w14:paraId="5CAE6BA5" w14:textId="77777777" w:rsidR="002A6A49" w:rsidRPr="00EF2D47" w:rsidRDefault="00576E67" w:rsidP="00EF2D47">
      <w:pPr>
        <w:spacing w:before="0" w:after="0"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p w14:paraId="2A648A29" w14:textId="5E806985" w:rsidR="00115682" w:rsidRPr="002C4461" w:rsidRDefault="00576E67" w:rsidP="00EF2D47">
      <w:pPr>
        <w:pStyle w:val="Heading2"/>
        <w:spacing w:line="240" w:lineRule="auto"/>
        <w:rPr>
          <w:rFonts w:cs="Myanmar Text"/>
          <w:lang w:val="en-AU"/>
        </w:rPr>
      </w:pPr>
      <w:bookmarkStart w:id="97" w:name="_Toc158276974"/>
      <w:r w:rsidRPr="002C4461">
        <w:rPr>
          <w:rFonts w:ascii="Myanmar Text" w:eastAsia="Zawgyi-One" w:hAnsi="Myanmar Text" w:cs="Myanmar Text"/>
        </w:rPr>
        <w:lastRenderedPageBreak/>
        <w:t>ပဖီတၢၣ်လၢပတၢ်မၤအကျဲခိၣ်သ့ၣ်မ့ၢ်တၢ်မနုၤတဖၣ်လဲၣ်</w:t>
      </w:r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378DD6FA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6E150BFA" w14:textId="77777777" w:rsidR="007F4962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2C11C907" wp14:editId="4159E217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462915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6C4DF3" w14:textId="77777777" w:rsidR="00576E67" w:rsidRPr="00EF2D47" w:rsidRDefault="00576E67" w:rsidP="00D2376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lang w:val="en-PH"/>
                                    </w:rPr>
                                  </w:pPr>
                                  <w:r w:rsidRPr="00EF2D47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</w:rPr>
                                    <w:t>တၢ်ဂ့ၢ်ခိၣ်တီတဖၣ်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11C907" id="_x0000_s1034" type="#_x0000_t202" alt="&quot;&quot;" style="position:absolute;left:0;text-align:left;margin-left:22.1pt;margin-top:36.45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" filled="f" stroked="f">
                      <v:textbox inset="0,0,0,0">
                        <w:txbxContent>
                          <w:p w14:paraId="626C4DF3" w14:textId="77777777" w:rsidR="00576E67" w:rsidRPr="00EF2D47" w:rsidRDefault="00576E67" w:rsidP="00D2376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lang w:val="en-PH"/>
                              </w:rPr>
                            </w:pPr>
                            <w:r w:rsidRPr="00EF2D47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</w:rPr>
                              <w:t>တၢ်ဂ့ၢ်ခိၣ်တီတဖၣ်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0437050" wp14:editId="26386C61">
                  <wp:extent cx="1482725" cy="1482725"/>
                  <wp:effectExtent l="0" t="0" r="3175" b="3175"/>
                  <wp:docPr id="1434070743" name="Picture 1" descr="တၢ်ဂ့ၢ်ခိၣ်သ့ၣ်အလံာ်တကဘျံးလၢအဒုးနဲၣ်လီမ့ၣ်အူသၣ်အဖျၢၣ်ဒီးတၢ်ပနီၣ်အကါဒိ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တၢ်ဂ့ၢ်ခိၣ်သ့ၣ်အလံာ်တကဘျံးလၢအဒုးနဲၣ်လီမ့ၣ်အူသၣ်အဖျၢၣ်ဒီးတၢ်ပနီၣ်အကါဒိၣ်တခါလီၤ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7961CB" w14:textId="77777777" w:rsidR="00EA1BFD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Style w:val="Strong"/>
                <w:rFonts w:ascii="Myanmar Text" w:eastAsia="Zawgyi-One" w:hAnsi="Myanmar Text" w:cs="Myanmar Text"/>
              </w:rPr>
              <w:t>တၢ်ဂ့ၢ်ခိၣ်တီတဖၣ်</w:t>
            </w:r>
            <w:r w:rsidRPr="002C4461">
              <w:rPr>
                <w:rFonts w:ascii="Myanmar Text" w:eastAsia="Zawgyi-One" w:hAnsi="Myanmar Text" w:cs="Myanmar Text"/>
              </w:rPr>
              <w:t>မ့ၢ်တၢ်အကါဒိၣ်၀ဲလၢအဟဲပၢၢ်ထီၣ်လၢတၢ်လီၢ်လီၤဆီအါတီၤလၢပတၢ်မၤဒီးပတၢ်အိၣ်မူအပူၤန့ၣ်လီၤ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23A978D9" w14:textId="62BB997E" w:rsidR="00E42251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တၢ်မၤအကျဲခိၣ်သ့ၣ်အိၣ်ဒီးတၢ်ဂ့ၢ်ခိၣ်တီ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Style w:val="Statisticstyle"/>
                <w:rFonts w:eastAsia="Zawgyi-One" w:cs="Myanmar Text"/>
                <w:position w:val="0"/>
                <w:szCs w:val="36"/>
              </w:rPr>
              <w:t>6</w:t>
            </w:r>
            <w:r w:rsidR="00EF2D47" w:rsidRPr="002C4461">
              <w:rPr>
                <w:rFonts w:eastAsia="Zawgyi-One" w:cs="FS Me Pro"/>
                <w:sz w:val="36"/>
                <w:szCs w:val="36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ခါလီၤ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7136081B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577D0CDC" w14:textId="77777777" w:rsidR="00DF3E41" w:rsidRPr="00EF2D47" w:rsidRDefault="00576E67" w:rsidP="00EF2D47">
            <w:pPr>
              <w:pStyle w:val="Image"/>
              <w:spacing w:before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DA28B5F" wp14:editId="3FC995F3">
                  <wp:extent cx="1482725" cy="1482725"/>
                  <wp:effectExtent l="0" t="0" r="3175" b="3175"/>
                  <wp:docPr id="2014293418" name="Picture 17" descr="ပှၤတဂၤကွၢ်၀ဲဒၣ်လံၥ်ကွဲး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ပှၤတဂၤကွၢ်၀ဲဒၣ်လံၥ်ကွဲးတဘ့ၣ်လီၤ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633E2B" w14:textId="77777777" w:rsidR="00DF3E41" w:rsidRPr="002C4461" w:rsidRDefault="00576E67" w:rsidP="00EF2D47">
            <w:pPr>
              <w:spacing w:before="120"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ပရှဲပၠး၀ဲဒၣ်တၢ်ဂ့ၢ်ခိၣ်တီတခါစုာ်စုာ်လၢလံာ်ကဘျံးပၤလၢလာ်တဖၣ်အပူၤလီၤ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4154E731" w14:textId="39757441" w:rsidR="00A04C3B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တၢ်ဂ့ၢ်ခိၣ်တီတခါစုာ်စုာ်ပၣ်ဃုာ်ပဖီတၢၣ်လၢတၢ်ကဆီၣ်ထွဲဂ့ၤထီၣ်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CALD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အပှၤပၣ်ဃုၥ်ပၣ်ဂီၢ်တဖၣ်န့ၣ်လီၤ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  <w:tr w:rsidR="002465FE" w:rsidRPr="00EF2D47" w14:paraId="07814C79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40E1F4AF" w14:textId="77777777" w:rsidR="00A04C3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338A6E55" wp14:editId="401F270F">
                      <wp:simplePos x="0" y="0"/>
                      <wp:positionH relativeFrom="column">
                        <wp:posOffset>350520</wp:posOffset>
                      </wp:positionH>
                      <wp:positionV relativeFrom="paragraph">
                        <wp:posOffset>360680</wp:posOffset>
                      </wp:positionV>
                      <wp:extent cx="785495" cy="810260"/>
                      <wp:effectExtent l="0" t="0" r="0" b="8890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5495" cy="8102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8B300E" w14:textId="4D2C7C7B" w:rsidR="00576E67" w:rsidRPr="002C4461" w:rsidRDefault="00576E67" w:rsidP="002C446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2C4461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8A6E55" id="_x0000_s1035" type="#_x0000_t202" alt="&quot;&quot;" style="position:absolute;left:0;text-align:left;margin-left:27.6pt;margin-top:28.4pt;width:61.85pt;height:63.8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" filled="f" stroked="f">
                      <v:textbox inset="0,0,0,0">
                        <w:txbxContent>
                          <w:p w14:paraId="7E8B300E" w14:textId="4D2C7C7B" w:rsidR="00576E67" w:rsidRPr="002C4461" w:rsidRDefault="00576E67" w:rsidP="002C4461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2C4461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D5BF7FA" wp14:editId="4C452E20">
                  <wp:extent cx="1482725" cy="1482725"/>
                  <wp:effectExtent l="0" t="0" r="3175" b="3175"/>
                  <wp:docPr id="1950587529" name="Picture 2" descr="တၢ်ဖံးတၢ်မၤအတၢ်ရဲၣ်တၢ်ကျဲၤအလံာ်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တၢ်ဖံးတၢ်မၤအတၢ်ရဲၣ်တၢ်ကျဲၤအလံာ်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74C799" w14:textId="77777777" w:rsidR="00A04C3B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ပအိၣ်ဒီးတၢ်ရဲၣ်တၢ်ကျဲၤတခါလၢတၢ်လၢပကလိၣ်မၤအီၤလၢတၢ်ကတုၤထီၣ်ထီၣ်ဘးပဖီတၢၣ်တဖၣ်အဂီၢ်န့ၣ်လီၤ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161A1340" w14:textId="5E1B831B" w:rsidR="00A04C3B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ပကိးအီၤလၢပ</w:t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eastAsia="Zawgyi-One" w:cs="Myanmar Text"/>
              </w:rPr>
              <w:t>(</w:t>
            </w:r>
            <w:r w:rsidRPr="002C4461">
              <w:rPr>
                <w:rFonts w:ascii="Myanmar Text" w:eastAsia="Zawgyi-One" w:hAnsi="Myanmar Text" w:cs="Myanmar Text"/>
              </w:rPr>
              <w:t>တၢ်ဟူးတၢ်ဂဲၤတၢ်ရဲၣ်ကျဲၤ</w:t>
            </w:r>
            <w:r w:rsidR="002C4461">
              <w:rPr>
                <w:rFonts w:ascii="Myanmar Text" w:eastAsia="Zawgyi-One" w:hAnsi="Myanmar Text" w:cs="Myanmar Text"/>
              </w:rPr>
              <w:t xml:space="preserve"> </w:t>
            </w:r>
            <w:r w:rsidRPr="002C4461">
              <w:rPr>
                <w:rFonts w:eastAsia="Zawgyi-One" w:cs="Myanmar Text"/>
              </w:rPr>
              <w:t>(Action</w:t>
            </w:r>
            <w:r w:rsidR="002C4461">
              <w:rPr>
                <w:rFonts w:eastAsia="Zawgyi-One" w:cs="FS Me Pro"/>
              </w:rPr>
              <w:t xml:space="preserve"> </w:t>
            </w:r>
            <w:r w:rsidRPr="002C4461">
              <w:rPr>
                <w:rFonts w:eastAsia="Zawgyi-One" w:cs="Myanmar Text"/>
              </w:rPr>
              <w:t>Plan)</w:t>
            </w:r>
            <w:r w:rsidR="002C4461">
              <w:rPr>
                <w:rFonts w:eastAsia="Zawgyi-One" w:cs="FS Me Pro"/>
              </w:rPr>
              <w:t xml:space="preserve"> </w:t>
            </w:r>
            <w:r w:rsidRPr="002C4461">
              <w:rPr>
                <w:rFonts w:ascii="Myanmar Text" w:eastAsia="Zawgyi-One" w:hAnsi="Myanmar Text" w:cs="Myanmar Text"/>
              </w:rPr>
              <w:t>န့ၣ်လီၤ</w:t>
            </w:r>
            <w:r w:rsidRPr="002C4461">
              <w:rPr>
                <w:rFonts w:eastAsia="Zawgyi-One" w:cs="Myanmar Text"/>
              </w:rPr>
              <w:t>.</w:t>
            </w:r>
          </w:p>
          <w:p w14:paraId="0161297D" w14:textId="43A55A2D" w:rsidR="00286147" w:rsidRPr="002C4461" w:rsidRDefault="00576E67" w:rsidP="00EF2D47">
            <w:pPr>
              <w:spacing w:line="240" w:lineRule="auto"/>
              <w:rPr>
                <w:rFonts w:cs="Myanmar Text"/>
              </w:rPr>
            </w:pPr>
            <w:r w:rsidRPr="002C4461">
              <w:rPr>
                <w:rFonts w:ascii="Myanmar Text" w:eastAsia="Zawgyi-One" w:hAnsi="Myanmar Text" w:cs="Myanmar Text"/>
              </w:rPr>
              <w:t>ပရှဲပၠးအါထီၣ်တၢ်အံၤလၢကဘျံးပၤ</w:t>
            </w:r>
            <w:r w:rsidR="002C4461">
              <w:rPr>
                <w:rFonts w:ascii="Myanmar Text" w:eastAsia="Zawgyi-One" w:hAnsi="Myanmar Text" w:cs="Myanmar Text"/>
              </w:rPr>
              <w:t xml:space="preserve"> </w:t>
            </w:r>
            <w:r w:rsidR="005F29AC" w:rsidRPr="002C4461">
              <w:rPr>
                <w:rFonts w:cs="Myanmar Text"/>
              </w:rPr>
              <w:fldChar w:fldCharType="begin"/>
            </w:r>
            <w:r w:rsidR="005F29AC" w:rsidRPr="002C4461">
              <w:rPr>
                <w:rFonts w:eastAsia="Zawgyi-One" w:cs="Myanmar Text"/>
              </w:rPr>
              <w:instrText xml:space="preserve"> PAGEREF _Ref145516795 \h </w:instrText>
            </w:r>
            <w:r w:rsidR="005F29AC" w:rsidRPr="002C4461">
              <w:rPr>
                <w:rFonts w:cs="Myanmar Text"/>
              </w:rPr>
            </w:r>
            <w:r w:rsidR="005F29AC" w:rsidRPr="002C4461">
              <w:rPr>
                <w:rFonts w:cs="Myanmar Text"/>
              </w:rPr>
              <w:fldChar w:fldCharType="separate"/>
            </w:r>
            <w:r w:rsidR="00EE7EBA">
              <w:rPr>
                <w:rFonts w:eastAsia="Zawgyi-One" w:cs="Myanmar Text"/>
                <w:noProof/>
              </w:rPr>
              <w:t>29</w:t>
            </w:r>
            <w:r w:rsidR="005F29AC" w:rsidRPr="002C4461">
              <w:rPr>
                <w:rFonts w:cs="Myanmar Text"/>
              </w:rPr>
              <w:fldChar w:fldCharType="end"/>
            </w:r>
            <w:r w:rsidR="00EF2D47" w:rsidRPr="002C4461">
              <w:rPr>
                <w:rFonts w:eastAsia="Zawgyi-One" w:cs="FS Me Pro"/>
              </w:rPr>
              <w:t> </w:t>
            </w:r>
            <w:r w:rsidRPr="002C4461">
              <w:rPr>
                <w:rFonts w:ascii="Myanmar Text" w:eastAsia="Zawgyi-One" w:hAnsi="Myanmar Text" w:cs="Myanmar Text"/>
              </w:rPr>
              <w:t>အပူၤလီၤ</w:t>
            </w:r>
            <w:r w:rsidRPr="002C4461">
              <w:rPr>
                <w:rFonts w:eastAsia="Zawgyi-One" w:cs="Myanmar Text"/>
              </w:rPr>
              <w:t>.</w:t>
            </w:r>
          </w:p>
        </w:tc>
      </w:tr>
    </w:tbl>
    <w:p w14:paraId="065F69F2" w14:textId="77777777" w:rsidR="00977E3B" w:rsidRPr="00EF2D47" w:rsidRDefault="00576E67" w:rsidP="00EF2D47">
      <w:pPr>
        <w:spacing w:before="0" w:after="0" w:line="240" w:lineRule="auto"/>
        <w:rPr>
          <w:rFonts w:cs="Myanmar Text"/>
          <w:b/>
          <w:bCs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p w14:paraId="1570196F" w14:textId="3727FF9E" w:rsidR="00F84CD1" w:rsidRPr="00C23918" w:rsidRDefault="00576E67" w:rsidP="00EF2D47">
      <w:pPr>
        <w:pStyle w:val="Heading3"/>
        <w:spacing w:before="480" w:after="240" w:line="240" w:lineRule="auto"/>
        <w:rPr>
          <w:rFonts w:cs="Myanmar Text"/>
        </w:rPr>
      </w:pPr>
      <w:r w:rsidRPr="00C23918">
        <w:rPr>
          <w:rStyle w:val="Heading2Char"/>
          <w:rFonts w:cs="Myanmar Text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150768A8" wp14:editId="63041EEC">
                <wp:simplePos x="0" y="0"/>
                <wp:positionH relativeFrom="margin">
                  <wp:posOffset>-344170</wp:posOffset>
                </wp:positionH>
                <wp:positionV relativeFrom="paragraph">
                  <wp:posOffset>-189865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C4BA22" id="Rectangle: Rounded Corners 106" o:spid="_x0000_s1026" alt="&quot;&quot;" style="position:absolute;margin-left:-27.1pt;margin-top:-14.95pt;width:505.6pt;height:5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" fillcolor="#8ac640" strokecolor="#6b2976" strokeweight="3pt">
                <w10:wrap anchorx="margin"/>
              </v:roundrect>
            </w:pict>
          </mc:Fallback>
        </mc:AlternateContent>
      </w:r>
      <w:r w:rsidRPr="00C23918">
        <w:rPr>
          <w:rFonts w:ascii="Myanmar Text" w:eastAsia="Zawgyi-One" w:hAnsi="Myanmar Text" w:cs="Myanmar Text"/>
        </w:rPr>
        <w:t>၁</w:t>
      </w:r>
      <w:r w:rsidRPr="00C23918">
        <w:rPr>
          <w:rFonts w:eastAsia="Zawgyi-One" w:cs="Myanmar Text"/>
        </w:rPr>
        <w:t>.</w:t>
      </w:r>
      <w:r w:rsidR="00EF2D47" w:rsidRPr="00C23918">
        <w:rPr>
          <w:rFonts w:eastAsia="Zawgyi-One" w:cs="FS Me Pro"/>
        </w:rPr>
        <w:t> </w:t>
      </w:r>
      <w:r w:rsidRPr="00C23918">
        <w:rPr>
          <w:rFonts w:ascii="Myanmar Text" w:eastAsia="Zawgyi-One" w:hAnsi="Myanmar Text" w:cs="Myanmar Text"/>
        </w:rPr>
        <w:t>ပညိၣ်လီၤလၢ</w:t>
      </w:r>
      <w:r w:rsidR="00EF2D47" w:rsidRPr="00C23918">
        <w:rPr>
          <w:rFonts w:eastAsia="Zawgyi-One" w:cs="FS Me Pro"/>
        </w:rPr>
        <w:t> </w:t>
      </w:r>
      <w:r w:rsidRPr="00C23918">
        <w:rPr>
          <w:rFonts w:eastAsia="Zawgyi-One" w:cs="Myanmar Text"/>
        </w:rPr>
        <w:t>CALD</w:t>
      </w:r>
      <w:r w:rsidR="00EF2D47" w:rsidRPr="00C23918">
        <w:rPr>
          <w:rFonts w:eastAsia="Zawgyi-One" w:cs="FS Me Pro"/>
        </w:rPr>
        <w:t> </w:t>
      </w:r>
      <w:r w:rsidRPr="00C23918">
        <w:rPr>
          <w:rFonts w:ascii="Myanmar Text" w:eastAsia="Zawgyi-One" w:hAnsi="Myanmar Text" w:cs="Myanmar Text"/>
        </w:rPr>
        <w:t>အပှၤနုၥ်ပၣ်ဃုၥ်တဖၣ်အဂ့ၢ်ဖဲပမၤတၢ်အခါ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4D1767F2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088C6F1D" w14:textId="77777777" w:rsidR="007F4962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8540511" wp14:editId="3A53209D">
                  <wp:extent cx="1440000" cy="1440000"/>
                  <wp:effectExtent l="0" t="0" r="8255" b="8255"/>
                  <wp:docPr id="64" name="Picture 64" descr="ပှၤတဂၤဖီၣ်ဃာ်လံာ်တကဘျံးဒီးတၢ်ဆိကမိၣ်အတၢ်ပနီၣ်ဃုာ်ဒီး CALD အပှၤပၣ်ဃုၥ်ပၣ်ဂီၢ်လၢအပူၤ ၃ 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ပှၤတဂၤဖီၣ်ဃာ်လံာ်တကဘျံးဒီးတၢ်ဆိကမိၣ်အတၢ်ပနီၣ်ဃုာ်ဒီး CALD အပှၤပၣ်ဃုၥ်ပၣ်ဂီၢ်လၢအပူၤ ၃ ဂၤ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8F54B6" w14:textId="072E5B6D" w:rsidR="00B84C93" w:rsidRPr="00C23918" w:rsidRDefault="00576E67" w:rsidP="00EF2D47">
            <w:pPr>
              <w:spacing w:before="36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ပကလိၣ်ပညိၣ်လီၤလၢ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အပှၤပၣ်ဃုၥ်ပၣ်ဂီၢ်တဂၤစုာ်စုာ်လိၣ်ဘၣ်တၢ်မနုၤလဲၣ်ဖဲပကွၢ်၀ဲဒၣ်မ့ၢ်</w:t>
            </w:r>
            <w:r w:rsidRPr="00C23918">
              <w:rPr>
                <w:rFonts w:eastAsia="Zawgyi-One" w:cs="Myanmar Text"/>
              </w:rPr>
              <w:t>-</w:t>
            </w:r>
          </w:p>
          <w:p w14:paraId="2BB1898C" w14:textId="7DEB5F61" w:rsidR="00F84CD1" w:rsidRPr="00C23918" w:rsidRDefault="00576E67" w:rsidP="00EF2D47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ပှၤပၣ်ဃုၥ်ပၣ်ဂီၢ်တဖၣ်သူ၀ဲဒၣ်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NDIS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ဒ်လဲၣ်</w:t>
            </w:r>
          </w:p>
          <w:p w14:paraId="54F67D43" w14:textId="77777777" w:rsidR="00B84C93" w:rsidRPr="00C23918" w:rsidRDefault="00576E67" w:rsidP="00EF2D47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ပတၢ်နီၤဟ့ၣ်တၢ်ဂ့ၢ်တၢ်ကျိၤဒ်လဲၣ်</w:t>
            </w:r>
          </w:p>
          <w:p w14:paraId="0F305AC8" w14:textId="77777777" w:rsidR="007F4962" w:rsidRPr="00C23918" w:rsidRDefault="00576E67" w:rsidP="00EF2D47">
            <w:pPr>
              <w:pStyle w:val="ListParagraph"/>
              <w:numPr>
                <w:ilvl w:val="0"/>
                <w:numId w:val="1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ပမၤပတၢ်ဖံးတၢ်မၤဒ်လဲၣ်န့ၣ်လီၤ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</w:tbl>
    <w:p w14:paraId="15FB9F16" w14:textId="0BF558F1" w:rsidR="002A6A49" w:rsidRPr="00EF2D47" w:rsidRDefault="00576E67" w:rsidP="00EF2D47">
      <w:pPr>
        <w:pStyle w:val="Heading4"/>
        <w:spacing w:before="480" w:after="120"/>
        <w:rPr>
          <w:rFonts w:cs="Myanmar Text"/>
          <w:sz w:val="28"/>
          <w:szCs w:val="28"/>
        </w:rPr>
      </w:pPr>
      <w:r w:rsidRPr="00C23918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216ECCC" wp14:editId="15FC4C36">
                <wp:simplePos x="0" y="0"/>
                <wp:positionH relativeFrom="margin">
                  <wp:posOffset>5715</wp:posOffset>
                </wp:positionH>
                <wp:positionV relativeFrom="paragraph">
                  <wp:posOffset>624840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29251F" id="Group 102" o:spid="_x0000_s1026" alt="&quot;&quot;" style="position:absolute;margin-left:.45pt;margin-top:49.2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C23918">
        <w:rPr>
          <w:rFonts w:ascii="Myanmar Text" w:eastAsia="Zawgyi-One" w:hAnsi="Myanmar Text" w:cs="Myanmar Text"/>
        </w:rPr>
        <w:t>ပဖီတၢၣ်တဖၣ်</w:t>
      </w:r>
      <w:r w:rsidR="00EF2D47" w:rsidRPr="00C23918">
        <w:rPr>
          <w:rFonts w:eastAsia="Zawgyi-One" w:cs="FS Me Pro"/>
        </w:rPr>
        <w:t> 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2465FE" w:rsidRPr="00EF2D47" w14:paraId="60D60BDE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7112BF3E" w14:textId="77777777" w:rsidR="00E26BF5" w:rsidRPr="00EF2D47" w:rsidRDefault="00576E67" w:rsidP="00EF2D47">
            <w:pPr>
              <w:pStyle w:val="Image"/>
              <w:spacing w:before="60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AF2C20D" wp14:editId="3E0B49A2">
                  <wp:extent cx="1493520" cy="1493520"/>
                  <wp:effectExtent l="0" t="0" r="0" b="0"/>
                  <wp:docPr id="448963922" name="Picture 3" descr="တၢ်ကတိၤအတၢ်ပနီၣ်တခါ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တၢ်ကတိၤအတၢ်ပနီၣ်တခါဒီးတၢ်ပူၤဖျဲးအပနီၣ်တခါလီၤ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773FACD3" w14:textId="66789996" w:rsidR="00E26BF5" w:rsidRPr="00C23918" w:rsidRDefault="00576E67" w:rsidP="00EF2D47">
            <w:pPr>
              <w:spacing w:before="60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အဲၣ်ဒိးမၤသကိးဃုာ်တၢ်ဒီးပှၤအဂၤလၢအကအၢၣ်လီၤတူၢ်လိာ်ဒီးတၢ်ကတိၤအဖျၢၣ်တဖၣ်လၢပသူအီၤသ့လၢအပူၤဖျဲးလၢလုၢ်လၢ်တၢ်ဆဲးတၢ်လၤခဲလၢာ်အဂီၢ်လီၤ</w:t>
            </w:r>
            <w:r w:rsidRPr="00C23918">
              <w:rPr>
                <w:rFonts w:eastAsia="Zawgyi-One" w:cs="Myanmar Text"/>
              </w:rPr>
              <w:t>.</w:t>
            </w:r>
            <w:r w:rsidR="00EF2D47" w:rsidRPr="00C23918">
              <w:rPr>
                <w:rFonts w:eastAsia="Zawgyi-One" w:cs="FS Me Pro"/>
              </w:rPr>
              <w:t> </w:t>
            </w:r>
          </w:p>
        </w:tc>
      </w:tr>
      <w:tr w:rsidR="002465FE" w:rsidRPr="00EF2D47" w14:paraId="407F9B37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0E922F2D" w14:textId="5D566DA8" w:rsidR="00751D7A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214AEAE" wp14:editId="7E7E3973">
                  <wp:extent cx="1493520" cy="1493520"/>
                  <wp:effectExtent l="0" t="0" r="0" b="0"/>
                  <wp:docPr id="2100879869" name="Picture 4" descr="ပှၤတဂၤဖီၣ်ဃာ် NDIS အတၢ်ရဲၣ်တၢ်ကျဲၤ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ပှၤတဂၤဖီၣ်ဃာ် NDIS အတၢ်ရဲၣ်တၢ်ကျဲၤတခါလီၤ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F2D47" w:rsidRPr="00EF2D47">
              <w:rPr>
                <w:rFonts w:cs="FS Me Pro"/>
                <w:sz w:val="24"/>
                <w:szCs w:val="24"/>
              </w:rPr>
              <w:t> </w:t>
            </w:r>
          </w:p>
        </w:tc>
        <w:tc>
          <w:tcPr>
            <w:tcW w:w="6576" w:type="dxa"/>
            <w:vAlign w:val="center"/>
          </w:tcPr>
          <w:p w14:paraId="19287790" w14:textId="44D3DFCB" w:rsidR="00751D7A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ဒီးပအဲၣ်ဒိးမၤလီၤတံၢ်လၢ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လၢအအိၣ်ဒီးသးနီၢ်ခိက့ၢ်ဂီၤတလၢတပှဲၤတဆူၣ်တချ့တဖၣ်ကသ့ပာ်ဃုာ်အါထီၣ်လၢ</w:t>
            </w:r>
            <w:r w:rsidR="00C23918">
              <w:rPr>
                <w:rFonts w:eastAsia="Zawgyi-One" w:cs="FS Me Pro"/>
              </w:rPr>
              <w:t xml:space="preserve"> </w:t>
            </w:r>
            <w:r w:rsidRPr="00C23918">
              <w:rPr>
                <w:rFonts w:eastAsia="Zawgyi-One" w:cs="Myanmar Text"/>
              </w:rPr>
              <w:t>NDIS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အပူၤအဂီၢ်လီၤ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</w:tbl>
    <w:p w14:paraId="7A7266E4" w14:textId="77777777" w:rsidR="00977E3B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2465FE" w:rsidRPr="00EF2D47" w14:paraId="35227DC7" w14:textId="77777777" w:rsidTr="00977E3B">
        <w:tc>
          <w:tcPr>
            <w:tcW w:w="2568" w:type="dxa"/>
            <w:vAlign w:val="center"/>
          </w:tcPr>
          <w:p w14:paraId="11E237D6" w14:textId="77777777" w:rsidR="00751D7A" w:rsidRPr="00EF2D47" w:rsidRDefault="00751D7A" w:rsidP="00EF2D47">
            <w:pPr>
              <w:pStyle w:val="Image"/>
              <w:spacing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2E84BBB9" w14:textId="77777777" w:rsidR="00751D7A" w:rsidRPr="00C23918" w:rsidRDefault="00576E67" w:rsidP="00EF2D47">
            <w:pPr>
              <w:spacing w:after="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တၢ်အံၤပၣ်ဃုာ်တၢ်မၤလီၤတံၢ်</w:t>
            </w:r>
            <w:r w:rsidRPr="00C23918">
              <w:rPr>
                <w:rFonts w:eastAsia="Zawgyi-One" w:cs="Myanmar Text"/>
              </w:rPr>
              <w:t>-</w:t>
            </w:r>
          </w:p>
        </w:tc>
      </w:tr>
      <w:tr w:rsidR="002465FE" w:rsidRPr="00EF2D47" w14:paraId="59594A47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073FFF68" w14:textId="77777777" w:rsidR="00280CFA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B6EF4BA" wp14:editId="7AAF5876">
                  <wp:extent cx="1493520" cy="1493520"/>
                  <wp:effectExtent l="0" t="0" r="0" b="0"/>
                  <wp:docPr id="31690645" name="Picture 3" descr="တၢ်တီတၢ်တြၢ်အနီၣ်ထိၣ်အစရီတခါဒီးစုမုၢ်ကျၢၢ်ယူာ်ထီ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တၢ်တီတၢ်တြၢ်အနီၣ်ထိၣ်အစရီတခါဒီးစုမုၢ်ကျၢၢ်ယူာ်ထီၣ်အသးဆူထးလီၤ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35F087" w14:textId="3DE30384" w:rsidR="00280CFA" w:rsidRPr="00C23918" w:rsidRDefault="00576E67" w:rsidP="00EF2D47">
            <w:pPr>
              <w:pStyle w:val="ListParagraph"/>
              <w:numPr>
                <w:ilvl w:val="0"/>
                <w:numId w:val="5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eastAsia="Zawgyi-One" w:cs="Myanmar Text"/>
              </w:rPr>
              <w:t>NDIS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န့ၣ်အတီတြၢ်လၢ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ပှၤပၣ်ဃုၥ်ပၣ်ဂီၢ်တဖၣ်အဂီၢ်</w:t>
            </w:r>
          </w:p>
        </w:tc>
      </w:tr>
      <w:tr w:rsidR="002465FE" w:rsidRPr="00EF2D47" w14:paraId="1E78B29E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51835A76" w14:textId="77777777" w:rsidR="00280CFA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33E19F5A" wp14:editId="38100A8B">
                      <wp:simplePos x="0" y="0"/>
                      <wp:positionH relativeFrom="column">
                        <wp:posOffset>979805</wp:posOffset>
                      </wp:positionH>
                      <wp:positionV relativeFrom="paragraph">
                        <wp:posOffset>727075</wp:posOffset>
                      </wp:positionV>
                      <wp:extent cx="428625" cy="147320"/>
                      <wp:effectExtent l="19050" t="38100" r="9525" b="4318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428625" cy="1473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2E4E39" w14:textId="77777777" w:rsidR="00576E67" w:rsidRPr="00C23918" w:rsidRDefault="00576E67" w:rsidP="00C2391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0"/>
                                      <w:szCs w:val="14"/>
                                      <w:lang w:val="en-PH"/>
                                    </w:rPr>
                                  </w:pPr>
                                  <w:r w:rsidRPr="00C2391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0"/>
                                      <w:szCs w:val="14"/>
                                    </w:rPr>
                                    <w:t>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E19F5A" id="_x0000_s1036" type="#_x0000_t202" alt="&quot;&quot;" style="position:absolute;left:0;text-align:left;margin-left:77.15pt;margin-top:57.25pt;width:33.75pt;height:11.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" filled="f" stroked="f">
                      <v:textbox inset="0,0,0,0">
                        <w:txbxContent>
                          <w:p w14:paraId="182E4E39" w14:textId="77777777" w:rsidR="00576E67" w:rsidRPr="00C23918" w:rsidRDefault="00576E67" w:rsidP="00C2391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0"/>
                                <w:szCs w:val="14"/>
                                <w:lang w:val="en-PH"/>
                              </w:rPr>
                            </w:pPr>
                            <w:r w:rsidRPr="00C2391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0"/>
                                <w:szCs w:val="14"/>
                              </w:rPr>
                              <w:t>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C726945" wp14:editId="5C3D4A37">
                  <wp:extent cx="1493520" cy="1493520"/>
                  <wp:effectExtent l="0" t="0" r="0" b="0"/>
                  <wp:docPr id="1637987145" name="Picture 1" descr="ပှၤပၣ်ဃုၥ်ပၣ်ဂီၢ်တဂၤဟ့ၣ်စုမုၢ်တၢ်ယူာ်ထီၣ်ဒီးဖီၣ်ဃာ် NDIS အတၢ်ရဲၣ်တၢ်ကျဲ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ပှၤပၣ်ဃုၥ်ပၣ်ဂီၢ်တဂၤဟ့ၣ်စုမုၢ်တၢ်ယူာ်ထီၣ်ဒီးဖီၣ်ဃာ် NDIS အတၢ်ရဲၣ်တၢ်ကျဲၤလီၤ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324473" w14:textId="64933CF7" w:rsidR="00280CFA" w:rsidRPr="00C23918" w:rsidRDefault="00576E67" w:rsidP="00EF2D47">
            <w:pPr>
              <w:pStyle w:val="ListParagraph"/>
              <w:numPr>
                <w:ilvl w:val="0"/>
                <w:numId w:val="6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ပှၤပၣ်ဃုၥ်ပၣ်ဂီၢ်လၢအအါကသ့ၣ်ညါမ့ၢ်တၢ်ကသူအ၀ဲသ့ၣ်အ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NDIS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အတၢ်ရဲၣ်တၢ်ကျဲၤတဖၣ်ဒ်လဲၣ်န့ၣ်လီၤ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  <w:tr w:rsidR="002465FE" w:rsidRPr="00EF2D47" w14:paraId="56A2A955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17690BC7" w14:textId="77777777" w:rsidR="00751D7A" w:rsidRPr="00EF2D47" w:rsidRDefault="00576E67" w:rsidP="00EF2D47">
            <w:pPr>
              <w:pStyle w:val="Image"/>
              <w:spacing w:before="7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6550B21" wp14:editId="7798C115">
                  <wp:extent cx="1493520" cy="1493520"/>
                  <wp:effectExtent l="0" t="0" r="0" b="0"/>
                  <wp:docPr id="331969078" name="Picture 2" descr="NDIS အပှၤမၤတၢ်ဖိဆီၣ်ထွဲပှၤပၣ်ဃုၥ်ပၣ်ဂီၢ်တဂၤလီၤ. လၢအ၀ဲသ့ၣ်အကပၤမ့ၢ်တၢ်ပူၤဖျဲးအပနီၣ်တခါဒီးစုမုၢ်ကျၢၢ်ယူာ်ထီ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NDIS အပှၤမၤတၢ်ဖိဆီၣ်ထွဲပှၤပၣ်ဃုၥ်ပၣ်ဂီၢ်တဂၤလီၤ. လၢအ၀ဲသ့ၣ်အကပၤမ့ၢ်တၢ်ပူၤဖျဲးအပနီၣ်တခါဒီးစုမုၢ်ကျၢၢ်ယူာ်ထီၣ်အသးဆူထးလီၤ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F5837F" w14:textId="679D2E70" w:rsidR="00821147" w:rsidRPr="00C23918" w:rsidRDefault="00576E67" w:rsidP="00EF2D47">
            <w:pPr>
              <w:spacing w:before="72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ဖဲပဆဲးကျိးဒီး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အပှၤတ၀ၢတဖၣ်အခါ</w:t>
            </w:r>
            <w:r w:rsidRPr="00C23918">
              <w:rPr>
                <w:rFonts w:eastAsia="Zawgyi-One" w:cs="Myanmar Text"/>
              </w:rPr>
              <w:t>,</w:t>
            </w:r>
            <w:r w:rsidRPr="00C23918">
              <w:rPr>
                <w:rFonts w:ascii="Myanmar Text" w:eastAsia="Zawgyi-One" w:hAnsi="Myanmar Text" w:cs="Myanmar Text"/>
              </w:rPr>
              <w:t>ပအဲၣ်ဒိးမၤလီၤတံၢ်လၢ</w:t>
            </w:r>
          </w:p>
          <w:p w14:paraId="6CC26D6F" w14:textId="77777777" w:rsidR="00751D7A" w:rsidRPr="00C23918" w:rsidRDefault="00576E67" w:rsidP="00EF2D47">
            <w:pPr>
              <w:pStyle w:val="ListParagraph"/>
              <w:numPr>
                <w:ilvl w:val="0"/>
                <w:numId w:val="54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အပူၤဖျဲး၀ဲဒၣ်လၢလုၢ်လၢ်တၢ်ဆဲးတၢ်လၤခဲလၢာ်အဂီၢ်</w:t>
            </w:r>
          </w:p>
          <w:p w14:paraId="79ED3468" w14:textId="131EFB68" w:rsidR="00821147" w:rsidRPr="00C23918" w:rsidRDefault="00576E67" w:rsidP="00EF2D47">
            <w:pPr>
              <w:pStyle w:val="ListParagraph"/>
              <w:numPr>
                <w:ilvl w:val="0"/>
                <w:numId w:val="54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မၤတၢ်ဂ့ၤဂ့ၤဘၣ်ဘၣ်</w:t>
            </w:r>
            <w:r w:rsidR="00EF2D47" w:rsidRPr="00C23918">
              <w:rPr>
                <w:rFonts w:eastAsia="Zawgyi-One" w:cs="FS Me Pro"/>
              </w:rPr>
              <w:t> </w:t>
            </w:r>
          </w:p>
          <w:p w14:paraId="1C006801" w14:textId="0C1738E7" w:rsidR="00821147" w:rsidRPr="00C23918" w:rsidRDefault="00576E67" w:rsidP="00EF2D47">
            <w:pPr>
              <w:pStyle w:val="ListParagraph"/>
              <w:numPr>
                <w:ilvl w:val="0"/>
                <w:numId w:val="54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ဆီၣ်ထွဲ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အပှၤလၢအကနာ်၀ဲဒၣ်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NDIS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  <w:tr w:rsidR="002465FE" w:rsidRPr="00EF2D47" w14:paraId="5FD9CFB1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3946F9D8" w14:textId="77777777" w:rsidR="0045725F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3A344980" wp14:editId="630AD53A">
                      <wp:simplePos x="0" y="0"/>
                      <wp:positionH relativeFrom="column">
                        <wp:posOffset>335915</wp:posOffset>
                      </wp:positionH>
                      <wp:positionV relativeFrom="paragraph">
                        <wp:posOffset>366395</wp:posOffset>
                      </wp:positionV>
                      <wp:extent cx="804545" cy="628650"/>
                      <wp:effectExtent l="0" t="0" r="0" b="0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4545" cy="628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5230D6" w14:textId="156FCB6C" w:rsidR="00576E67" w:rsidRPr="00C23918" w:rsidRDefault="00576E67" w:rsidP="00C2391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C2391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344980" id="_x0000_s1037" type="#_x0000_t202" alt="&quot;&quot;" style="position:absolute;left:0;text-align:left;margin-left:26.45pt;margin-top:28.85pt;width:63.35pt;height:49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" filled="f" stroked="f">
                      <v:textbox inset="0,0,0,0">
                        <w:txbxContent>
                          <w:p w14:paraId="785230D6" w14:textId="156FCB6C" w:rsidR="00576E67" w:rsidRPr="00C23918" w:rsidRDefault="00576E67" w:rsidP="00C2391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C2391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A9A1761" wp14:editId="047FD3D0">
                  <wp:extent cx="1493520" cy="1493520"/>
                  <wp:effectExtent l="0" t="0" r="0" b="0"/>
                  <wp:docPr id="448415310" name="Picture 3" descr="တၢ်ဖံးတၢ်မၤအတၢ်ရဲၣ်တၢ်ကျဲၤတခါ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တၢ်ဖံးတၢ်မၤအတၢ်ရဲၣ်တၢ်ကျဲၤတခါ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EBB6BF" w14:textId="19FF7830" w:rsidR="00F122D1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နဖးဘၣ်ဃးပတၢ်ဖံးတၢ်မၤတဖၣ်လၢကဘျံးပၤ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၈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လၢအအိၣ်လၢပ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Action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Plan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အပူၤန့ၣ်သ့လီၤ</w:t>
            </w:r>
            <w:r w:rsidRPr="00C23918">
              <w:rPr>
                <w:rFonts w:eastAsia="Zawgyi-One" w:cs="Myanmar Text"/>
              </w:rPr>
              <w:t>.</w:t>
            </w:r>
          </w:p>
          <w:p w14:paraId="57CEB113" w14:textId="642FD8B4" w:rsidR="00F122D1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နကွၢ်ဃုပ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Action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Plan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လၢပပှာ်ယဲၤဘျးစဲအပူၤသ့လီၤ</w:t>
            </w:r>
            <w:r w:rsidRPr="00C23918">
              <w:rPr>
                <w:rFonts w:eastAsia="Zawgyi-One" w:cs="Myanmar Text"/>
              </w:rPr>
              <w:t>.</w:t>
            </w:r>
          </w:p>
          <w:p w14:paraId="2F6C1120" w14:textId="0AE9EE6E" w:rsidR="0045725F" w:rsidRPr="00C23918" w:rsidRDefault="00000000" w:rsidP="00EF2D47">
            <w:pPr>
              <w:spacing w:line="240" w:lineRule="auto"/>
              <w:rPr>
                <w:rFonts w:cs="Myanmar Text"/>
                <w:bCs/>
              </w:rPr>
            </w:pPr>
            <w:hyperlink r:id="rId72" w:history="1">
              <w:r w:rsidR="00AE4419" w:rsidRPr="00C23918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  <w:r w:rsidR="00EF2D47" w:rsidRPr="00C23918">
              <w:rPr>
                <w:rFonts w:eastAsia="Zawgyi-One" w:cs="FS Me Pro"/>
                <w:bCs/>
              </w:rPr>
              <w:t> </w:t>
            </w:r>
          </w:p>
        </w:tc>
      </w:tr>
    </w:tbl>
    <w:p w14:paraId="420195B0" w14:textId="22868630" w:rsidR="00AA2B19" w:rsidRPr="00C23918" w:rsidRDefault="00576E67" w:rsidP="00EF2D47">
      <w:pPr>
        <w:pStyle w:val="Heading3"/>
        <w:spacing w:before="480" w:after="240" w:line="240" w:lineRule="auto"/>
        <w:rPr>
          <w:rFonts w:cs="Myanmar Text"/>
          <w:sz w:val="30"/>
          <w:szCs w:val="30"/>
        </w:rPr>
      </w:pPr>
      <w:r w:rsidRPr="00C23918">
        <w:rPr>
          <w:rFonts w:cs="Myanmar Text"/>
          <w:noProof/>
          <w:color w:val="000000" w:themeColor="text1"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6ED8870" wp14:editId="13440430">
                <wp:simplePos x="0" y="0"/>
                <wp:positionH relativeFrom="page">
                  <wp:posOffset>570230</wp:posOffset>
                </wp:positionH>
                <wp:positionV relativeFrom="paragraph">
                  <wp:posOffset>-213360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3F9F9" id="Rectangle: Rounded Corners 110" o:spid="_x0000_s1026" alt="&quot;&quot;" style="position:absolute;margin-left:44.9pt;margin-top:-16.8pt;width:505.7pt;height:5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" fillcolor="#faa320" strokecolor="#6b2976" strokeweight="3pt">
                <w10:wrap anchorx="page"/>
              </v:roundrect>
            </w:pict>
          </mc:Fallback>
        </mc:AlternateContent>
      </w:r>
      <w:r w:rsidR="00B676E1" w:rsidRPr="00C23918">
        <w:rPr>
          <w:rFonts w:ascii="Myanmar Text" w:eastAsia="Zawgyi-One" w:hAnsi="Myanmar Text" w:cs="Myanmar Text"/>
          <w:sz w:val="30"/>
          <w:szCs w:val="30"/>
        </w:rPr>
        <w:t>၂</w:t>
      </w:r>
      <w:r w:rsidR="00B676E1" w:rsidRPr="00C23918">
        <w:rPr>
          <w:rFonts w:eastAsia="Zawgyi-One" w:cs="Myanmar Text"/>
          <w:sz w:val="30"/>
          <w:szCs w:val="30"/>
        </w:rPr>
        <w:t>.</w:t>
      </w:r>
      <w:r w:rsidR="00EF2D47" w:rsidRPr="00C23918">
        <w:rPr>
          <w:rFonts w:eastAsia="Zawgyi-One" w:cs="FS Me Pro"/>
          <w:sz w:val="30"/>
          <w:szCs w:val="30"/>
        </w:rPr>
        <w:t> </w:t>
      </w:r>
      <w:r w:rsidR="00B676E1" w:rsidRPr="00C23918">
        <w:rPr>
          <w:rFonts w:ascii="Myanmar Text" w:eastAsia="Zawgyi-One" w:hAnsi="Myanmar Text" w:cs="Myanmar Text"/>
          <w:sz w:val="30"/>
          <w:szCs w:val="30"/>
        </w:rPr>
        <w:t>မၤလီၤတံၢ်ဒ်သိးပပှၤမၤတၢ်ဖိအိၣ်ဒီးတၢ်သ့တၢ်ဘၣ်လၢအဘၣ်ဘျိးဘၣ်ဒါတဖၣ်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64F23FE4" w14:textId="77777777" w:rsidTr="00C73E0D">
        <w:tc>
          <w:tcPr>
            <w:tcW w:w="2551" w:type="dxa"/>
            <w:vAlign w:val="center"/>
          </w:tcPr>
          <w:p w14:paraId="51D8595A" w14:textId="77777777" w:rsidR="007F4213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E8B693A" wp14:editId="5550B048">
                  <wp:extent cx="1483200" cy="1112400"/>
                  <wp:effectExtent l="0" t="0" r="3175" b="0"/>
                  <wp:docPr id="157029532" name="Picture 4" descr="ပှၤပၣ်ဃုၥ်ပၣ်ဂီၢ်တဂၤနံၤကမှံဃုာ်ဒီးအ၀ဲသ့ၣ်အဟံၣ်ဖိဃီဖ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ပှၤပၣ်ဃုၥ်ပၣ်ဂီၢ်တဂၤနံၤကမှံဃုာ်ဒီးအ၀ဲသ့ၣ်အဟံၣ်ဖိဃီဖိလီၤ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E8B86B" w14:textId="77777777" w:rsidR="007F4213" w:rsidRPr="00C23918" w:rsidRDefault="00576E67" w:rsidP="00EF2D47">
            <w:pPr>
              <w:spacing w:before="36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ပပှၤမၤတၢ်ဖိဒီးပပှၤမၤသကိးတၢ်တဖၣ်ကြၢးနၢ်ပၢၢ်၀ဲဒၣ်</w:t>
            </w:r>
            <w:r w:rsidRPr="00C23918">
              <w:rPr>
                <w:rFonts w:eastAsia="Zawgyi-One" w:cs="Myanmar Text"/>
              </w:rPr>
              <w:t>-</w:t>
            </w:r>
          </w:p>
          <w:p w14:paraId="41F7E233" w14:textId="0585662E" w:rsidR="00F34816" w:rsidRPr="00C23918" w:rsidRDefault="00576E67" w:rsidP="00EF2D47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မ့ၢ်တၢ်ကမၤတၢ်ဒီး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အပှၤ</w:t>
            </w:r>
            <w:r w:rsidR="002C12F7">
              <w:rPr>
                <w:rFonts w:ascii="Myanmar Text" w:eastAsia="Zawgyi-One" w:hAnsi="Myanmar Text" w:cs="Myanmar Text" w:hint="cs"/>
                <w:cs/>
              </w:rPr>
              <w:t>ပၣ်</w:t>
            </w:r>
            <w:r w:rsidRPr="00C23918">
              <w:rPr>
                <w:rFonts w:ascii="Myanmar Text" w:eastAsia="Zawgyi-One" w:hAnsi="Myanmar Text" w:cs="Myanmar Text"/>
              </w:rPr>
              <w:t>ဃုာ်</w:t>
            </w:r>
            <w:r w:rsidR="002C12F7">
              <w:rPr>
                <w:rFonts w:ascii="Myanmar Text" w:eastAsia="Zawgyi-One" w:hAnsi="Myanmar Text" w:cs="Myanmar Text" w:hint="cs"/>
                <w:cs/>
              </w:rPr>
              <w:t>ပာ်</w:t>
            </w:r>
            <w:r w:rsidRPr="00C23918">
              <w:rPr>
                <w:rFonts w:ascii="Myanmar Text" w:eastAsia="Zawgyi-One" w:hAnsi="Myanmar Text" w:cs="Myanmar Text"/>
              </w:rPr>
              <w:t>ဂီၢ်တဖၣ်</w:t>
            </w:r>
            <w:r w:rsidRPr="00C23918">
              <w:rPr>
                <w:rFonts w:eastAsia="Zawgyi-One" w:cs="Myanmar Text"/>
              </w:rPr>
              <w:t>,</w:t>
            </w:r>
            <w:r w:rsidRPr="00C23918">
              <w:rPr>
                <w:rFonts w:ascii="Myanmar Text" w:eastAsia="Zawgyi-One" w:hAnsi="Myanmar Text" w:cs="Myanmar Text"/>
              </w:rPr>
              <w:t>အ၀ဲသ့ၣ်အဟံၣ်ဖိဃီဖိဒီးပှၤကွၢ်ထွဲကဟုကယာ်တၢ်တဖၣ်ဒ်လဲၣ်န့ၣ်လီၤ</w:t>
            </w:r>
          </w:p>
          <w:p w14:paraId="5DAD85C8" w14:textId="77777777" w:rsidR="007F4213" w:rsidRPr="00C23918" w:rsidRDefault="00576E67" w:rsidP="00EF2D47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အ၀ဲသ့ၣ်လိၣ်ဘၣ်တၢ်ဆီၣ်ထွဲမနုၤလဲၣ်န့ၣ်လီၤ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  <w:tr w:rsidR="002465FE" w:rsidRPr="00EF2D47" w14:paraId="324F231F" w14:textId="77777777" w:rsidTr="00C73E0D">
        <w:tc>
          <w:tcPr>
            <w:tcW w:w="2551" w:type="dxa"/>
            <w:vAlign w:val="center"/>
          </w:tcPr>
          <w:p w14:paraId="3C89FFCB" w14:textId="77777777" w:rsidR="007F4213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387AEAC" wp14:editId="5744C144">
                  <wp:extent cx="1483200" cy="1112400"/>
                  <wp:effectExtent l="0" t="0" r="3175" b="0"/>
                  <wp:docPr id="2116314676" name="Picture 5" descr="ပှၤတဂၤဆီၣ်ထွဲ၀ဲဒၣ်ပှၤပၣ်ဃုၥ်ပၣ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ပှၤတဂၤဆီၣ်ထွဲ၀ဲဒၣ်ပှၤပၣ်ဃုၥ်ပၣ်ဂီၢ်တဂၤလီၤ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26F327" w14:textId="77777777" w:rsidR="007F4213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အ၀ဲသ့ၣ်ကြၢးသ့ၣ်ညါစ့ၢ်ကီး၀ဲလၢကဘၣ်ဟ့ၣ်ထီၣ်၀ဲတၢ်မၤစၢၤအကျိၤအကျဲလၢအ</w:t>
            </w:r>
            <w:r w:rsidRPr="00C23918">
              <w:rPr>
                <w:rFonts w:eastAsia="Zawgyi-One" w:cs="Myanmar Text"/>
              </w:rPr>
              <w:t>-</w:t>
            </w:r>
          </w:p>
          <w:p w14:paraId="124AE1EF" w14:textId="77777777" w:rsidR="0041463B" w:rsidRPr="00C23918" w:rsidRDefault="00576E67" w:rsidP="00EF2D47">
            <w:pPr>
              <w:pStyle w:val="ListParagraph"/>
              <w:numPr>
                <w:ilvl w:val="0"/>
                <w:numId w:val="43"/>
              </w:numPr>
              <w:spacing w:line="240" w:lineRule="auto"/>
              <w:rPr>
                <w:rStyle w:val="Strong"/>
                <w:rFonts w:cs="Myanmar Text"/>
              </w:rPr>
            </w:pPr>
            <w:r w:rsidRPr="00C23918">
              <w:rPr>
                <w:rStyle w:val="Strong"/>
                <w:rFonts w:ascii="Myanmar Text" w:eastAsia="Zawgyi-One" w:hAnsi="Myanmar Text" w:cs="Myanmar Text"/>
              </w:rPr>
              <w:t>ဒုးပၣ်ဃုၥ်ပှၤ</w:t>
            </w:r>
          </w:p>
          <w:p w14:paraId="5DCA3B3B" w14:textId="77777777" w:rsidR="0041463B" w:rsidRPr="00C23918" w:rsidRDefault="00576E67" w:rsidP="00EF2D47">
            <w:pPr>
              <w:pStyle w:val="ListParagraph"/>
              <w:numPr>
                <w:ilvl w:val="0"/>
                <w:numId w:val="4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ပူၤဖျဲး၀ဲလၢတၢ်ဆဲးတၢ်လၤခဲလၢၥ်အဂီၢ်</w:t>
            </w:r>
          </w:p>
        </w:tc>
      </w:tr>
      <w:tr w:rsidR="002465FE" w:rsidRPr="00EF2D47" w14:paraId="01122C43" w14:textId="77777777" w:rsidTr="00C73E0D">
        <w:tc>
          <w:tcPr>
            <w:tcW w:w="2551" w:type="dxa"/>
            <w:vAlign w:val="center"/>
          </w:tcPr>
          <w:p w14:paraId="21032A30" w14:textId="77777777" w:rsidR="00076E20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3B7442B" wp14:editId="28BEDFC4">
                  <wp:extent cx="1482725" cy="1482725"/>
                  <wp:effectExtent l="0" t="0" r="3175" b="3175"/>
                  <wp:docPr id="1845511611" name="Picture 18" descr="ပှၤတကရူၢ်ဃုာ်ဒီးပျၢ်တဘိက၀ီၤတံၢ်ဃၥ်အ၀ဲသ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ပှၤတကရူၢ်ဃုာ်ဒီးပျၢ်တဘိက၀ီၤတံၢ်ဃၥ်အ၀ဲသ့ၣ်လီၤ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7649AF" w14:textId="77777777" w:rsidR="00076E20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ဖဲတၢ်တမံၤမ့ၢ်ဒုးပၣ်ဃုၥ်ပၣ်ဂီၢ်တၢ်ခဲလၢာ်န့ၣ်</w:t>
            </w:r>
            <w:r w:rsidRPr="00C23918">
              <w:rPr>
                <w:rFonts w:eastAsia="Zawgyi-One" w:cs="Myanmar Text"/>
              </w:rPr>
              <w:t>,</w:t>
            </w:r>
            <w:r w:rsidRPr="00C23918">
              <w:rPr>
                <w:rFonts w:ascii="Myanmar Text" w:eastAsia="Zawgyi-One" w:hAnsi="Myanmar Text" w:cs="Myanmar Text"/>
              </w:rPr>
              <w:t>ပှၤကိးဂၤဒဲးန့ၣ်</w:t>
            </w:r>
            <w:r w:rsidRPr="00C23918">
              <w:rPr>
                <w:rFonts w:eastAsia="Zawgyi-One" w:cs="Myanmar Text"/>
              </w:rPr>
              <w:t>-</w:t>
            </w:r>
          </w:p>
          <w:p w14:paraId="01F574AD" w14:textId="735A5484" w:rsidR="00076E20" w:rsidRPr="00C23918" w:rsidRDefault="00576E67" w:rsidP="00EF2D47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နုၥ်ပၣ်ဃုာ်လၢအပူၤသ့</w:t>
            </w:r>
            <w:r w:rsidR="00EF2D47" w:rsidRPr="00C23918">
              <w:rPr>
                <w:rFonts w:eastAsia="Zawgyi-One" w:cs="FS Me Pro"/>
              </w:rPr>
              <w:t> </w:t>
            </w:r>
          </w:p>
          <w:p w14:paraId="4089C9DE" w14:textId="77777777" w:rsidR="00076E20" w:rsidRPr="00C23918" w:rsidRDefault="00576E67" w:rsidP="00EF2D47">
            <w:pPr>
              <w:pStyle w:val="ListParagraph"/>
              <w:numPr>
                <w:ilvl w:val="0"/>
                <w:numId w:val="18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တူၢ်ဘၣ်လၢအ၀ဲသ့ၣ်ဘၣ်ထွဲဘၣ်ဃးန့ၣ်လီၤ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</w:tbl>
    <w:p w14:paraId="3138ABF5" w14:textId="77777777" w:rsidR="00AA2B19" w:rsidRPr="00C23918" w:rsidRDefault="00576E67" w:rsidP="00EF2D47">
      <w:pPr>
        <w:pStyle w:val="Heading4"/>
        <w:spacing w:before="480" w:after="120"/>
        <w:rPr>
          <w:rFonts w:cs="Myanmar Text"/>
        </w:rPr>
      </w:pPr>
      <w:r w:rsidRPr="00C23918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D9B3A3F" wp14:editId="2D758ABA">
                <wp:simplePos x="0" y="0"/>
                <wp:positionH relativeFrom="margin">
                  <wp:posOffset>9525</wp:posOffset>
                </wp:positionH>
                <wp:positionV relativeFrom="paragraph">
                  <wp:posOffset>657225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DAF48B" id="Group 111" o:spid="_x0000_s1026" alt="&quot;&quot;" style="position:absolute;margin-left:.75pt;margin-top:51.75pt;width:455.65pt;height:19pt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C23918">
        <w:rPr>
          <w:rFonts w:ascii="Myanmar Text" w:eastAsia="Zawgyi-One" w:hAnsi="Myanmar Text" w:cs="Myanmar Text"/>
        </w:rPr>
        <w:t>ပဖီတၢၣ်တဖၣ်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</w:tblGrid>
      <w:tr w:rsidR="002465FE" w:rsidRPr="00EF2D47" w14:paraId="259BFFFC" w14:textId="77777777" w:rsidTr="00C23918">
        <w:tc>
          <w:tcPr>
            <w:tcW w:w="2551" w:type="dxa"/>
            <w:vAlign w:val="center"/>
          </w:tcPr>
          <w:p w14:paraId="66299086" w14:textId="77777777" w:rsidR="00AA2B19" w:rsidRPr="00EF2D47" w:rsidRDefault="00576E67" w:rsidP="00EF2D47">
            <w:pPr>
              <w:pStyle w:val="Image"/>
              <w:spacing w:before="60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CA5E322" wp14:editId="03077AF4">
                  <wp:extent cx="1482725" cy="1482725"/>
                  <wp:effectExtent l="0" t="0" r="3175" b="3175"/>
                  <wp:docPr id="1479782826" name="Picture 7" descr="ပှၤပၣ်ဃုၥ်ပၣ်ဂီၢ်တဂၤယူာ်ထီၣ်အစုလၢတၢ်ကတိၤအတၢ်ပနီၣ်ဒုးနဲၣ်ကျိာ်တခါလၢအတမ့ၢ်အဲကလဲးကျိာ်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ပှၤပၣ်ဃုၥ်ပၣ်ဂီၢ်တဂၤယူာ်ထီၣ်အစုလၢတၢ်ကတိၤအတၢ်ပနီၣ်ဒုးနဲၣ်ကျိာ်တခါလၢအတမ့ၢ်အဲကလဲးကျိာ်အဖီလာ်လီၤ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639A44B3" w14:textId="44E70AFE" w:rsidR="00AA2B19" w:rsidRPr="00C23918" w:rsidRDefault="00576E67" w:rsidP="00EF2D47">
            <w:pPr>
              <w:spacing w:before="60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ပအဲၣ်ဒိးလၢပပှၤမၤတၢ်ဖိဒီးပှၤမၤသကိးဃုာ်တၢ်တဖၣ်ကနၢ်ပၢၢ်မ့ၢ်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CALD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အပှၤပၣ်ဃုၥ်ပၣ်ဂီၢ်တဖၣ်လိၣ်ဘၣ်တၢ်လၢအ၀ဲသ့ၣ်</w:t>
            </w:r>
            <w:r w:rsidRPr="00C23918">
              <w:rPr>
                <w:rFonts w:eastAsia="Zawgyi-One" w:cs="Myanmar Text"/>
              </w:rPr>
              <w:t>-</w:t>
            </w:r>
          </w:p>
          <w:p w14:paraId="304A6B48" w14:textId="77777777" w:rsidR="00AA2B19" w:rsidRPr="00C23918" w:rsidRDefault="00576E67" w:rsidP="00EF2D47">
            <w:pPr>
              <w:pStyle w:val="ListParagraph"/>
              <w:numPr>
                <w:ilvl w:val="0"/>
                <w:numId w:val="2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လုၢ်လၢ်တၢ်ဆဲးတၢ်လၤ</w:t>
            </w:r>
          </w:p>
          <w:p w14:paraId="32028458" w14:textId="77777777" w:rsidR="00AA2B19" w:rsidRPr="00C23918" w:rsidRDefault="00576E67" w:rsidP="00EF2D47">
            <w:pPr>
              <w:pStyle w:val="ListParagraph"/>
              <w:numPr>
                <w:ilvl w:val="0"/>
                <w:numId w:val="23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ကျိာ်အဂီၢ်မ့ၢ်မနုၤလဲၣ်န့ၣ်လီၤ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  <w:tr w:rsidR="002465FE" w:rsidRPr="00EF2D47" w14:paraId="35C4FEAD" w14:textId="77777777" w:rsidTr="00C23918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6CB81C1E" w14:textId="77777777" w:rsidR="00AA2B19" w:rsidRPr="00EF2D47" w:rsidRDefault="00576E67" w:rsidP="00EF2D47">
            <w:pPr>
              <w:pStyle w:val="Image"/>
              <w:spacing w:before="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51048FD2" wp14:editId="370E5970">
                  <wp:extent cx="1440000" cy="1080000"/>
                  <wp:effectExtent l="0" t="0" r="8255" b="6350"/>
                  <wp:docPr id="920881929" name="Picture 8" descr="NDIS အပှၤမၤတၢ်ဖိတဂၤတဲသကိးတၢ်ဒီးပှၤပၣ်ဃုၥ်ပၣ်ဂီၢ်တဂၤဒီးကွဲးလီၤလၢလံာ်တဘ့ၣ်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NDIS အပှၤမၤတၢ်ဖိတဂၤတဲသကိးတၢ်ဒီးပှၤပၣ်ဃုၥ်ပၣ်ဂီၢ်တဂၤဒီးကွဲးလီၤလၢလံာ်တဘ့ၣ်အပူၤလီၤ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1BA63A" w14:textId="77777777" w:rsidR="00AA2B19" w:rsidRPr="00C23918" w:rsidRDefault="00576E67" w:rsidP="00EF2D47">
            <w:pPr>
              <w:spacing w:before="0" w:after="12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ဒီးမ့ၢ်တၢ်ဆီၣ်ထွဲလၢအ၀ဲသ့ၣ်အဂီၢ်လိၣ်မၤတၢ်ဂ့ၤဂ့ၤဃုာ်ဒီးအ၀ဲသ့ၣ်လုၢ်လၢ်တၢ်ဆဲးတၢ်မၤဒီးကျိာ်န့ၣ်ဒ်လဲၣ်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  <w:tr w:rsidR="002465FE" w:rsidRPr="00EF2D47" w14:paraId="4D0AD03C" w14:textId="77777777" w:rsidTr="00C23918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616AF336" w14:textId="77777777" w:rsidR="00821147" w:rsidRPr="00EF2D47" w:rsidRDefault="00821147" w:rsidP="00EF2D47">
            <w:pPr>
              <w:pStyle w:val="Image"/>
              <w:spacing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5F013994" w14:textId="77777777" w:rsidR="00821147" w:rsidRPr="00C23918" w:rsidRDefault="00576E67" w:rsidP="00EF2D47">
            <w:pPr>
              <w:spacing w:before="360" w:after="0"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ပအဲၣ်ဒိးစ့ၢ်ကီးလၢပပှၤမၤတၢ်ဖိဒီးပှၤမၤသကိးဃုာ်တၢ်တဖၣ်ကဖံးမၤတၢ်လၢကျိၤကျဲတဘိလၢအပူၤဖျဲဒိၣ်လၢ</w:t>
            </w:r>
            <w:r w:rsidRPr="00C23918">
              <w:rPr>
                <w:rFonts w:eastAsia="Zawgyi-One" w:cs="Myanmar Text"/>
              </w:rPr>
              <w:t>-</w:t>
            </w:r>
          </w:p>
        </w:tc>
      </w:tr>
      <w:tr w:rsidR="002465FE" w:rsidRPr="00EF2D47" w14:paraId="529717C0" w14:textId="77777777" w:rsidTr="00C23918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32E37619" w14:textId="77777777" w:rsidR="00821147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C89E89E" wp14:editId="11ADC174">
                  <wp:extent cx="1440000" cy="1440000"/>
                  <wp:effectExtent l="0" t="0" r="8255" b="8255"/>
                  <wp:docPr id="486016409" name="Picture 9" descr=" ပှၤပၣ်ဃုၥ်ပၣ်ဂီၢ်၃ ဂၤ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 ပှၤပၣ်ဃုၥ်ပၣ်ဂီၢ်၃ ဂၤဒီးတၢ်ပူၤဖျဲးအပနီၣ်တခါလီၤ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3670ED" w14:textId="77777777" w:rsidR="00821147" w:rsidRPr="00C23918" w:rsidRDefault="00576E67" w:rsidP="00EF2D47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လုၢ်လၢ်တၢ်ဆဲးတၢ်လၤကိးမံၤဒဲး</w:t>
            </w:r>
          </w:p>
        </w:tc>
      </w:tr>
      <w:tr w:rsidR="002465FE" w:rsidRPr="00EF2D47" w14:paraId="62E10BD9" w14:textId="77777777" w:rsidTr="00C23918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097710EC" w14:textId="77777777" w:rsidR="00821147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1E340A1" wp14:editId="163330E4">
                  <wp:extent cx="1440000" cy="1440000"/>
                  <wp:effectExtent l="0" t="0" r="8255" b="8255"/>
                  <wp:docPr id="192786036" name="Picture 10" descr="NDIS အပှၤမၤတၢ်ဖိဆီၣ်ထွဲပှၤပၣ်ဃုၥ်ပၣ်ဂီၢ်တဂ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NDIS အပှၤမၤတၢ်ဖိဆီၣ်ထွဲပှၤပၣ်ဃုၥ်ပၣ်ဂီၢ်တဂၤလီၤ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D0DDFD" w14:textId="6D909448" w:rsidR="00821147" w:rsidRPr="00C23918" w:rsidRDefault="00576E67" w:rsidP="00EF2D47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ပှၤလၢအလဲၤခီဖျိဘၣ်</w:t>
            </w:r>
            <w:r w:rsidR="00C23918">
              <w:rPr>
                <w:rFonts w:ascii="Myanmar Text" w:eastAsia="Zawgyi-One" w:hAnsi="Myanmar Text" w:cs="Myanmar Text"/>
              </w:rPr>
              <w:t> </w:t>
            </w:r>
            <w:r w:rsidRPr="00C23918">
              <w:rPr>
                <w:rStyle w:val="Strong"/>
                <w:rFonts w:eastAsia="Zawgyi-One" w:cs="Myanmar Text"/>
              </w:rPr>
              <w:t>trauma</w:t>
            </w:r>
            <w:r w:rsidR="00EF2D47" w:rsidRPr="00C23918">
              <w:rPr>
                <w:rStyle w:val="Strong"/>
                <w:rFonts w:eastAsia="Zawgyi-One" w:cs="FS Me Pro"/>
              </w:rPr>
              <w:t> </w:t>
            </w:r>
            <w:r w:rsidRPr="00C23918">
              <w:rPr>
                <w:rStyle w:val="Strong"/>
                <w:rFonts w:eastAsia="Zawgyi-One" w:cs="Myanmar Text"/>
              </w:rPr>
              <w:t>(</w:t>
            </w:r>
            <w:r w:rsidRPr="00C23918">
              <w:rPr>
                <w:rStyle w:val="Strong"/>
                <w:rFonts w:ascii="Myanmar Text" w:eastAsia="Zawgyi-One" w:hAnsi="Myanmar Text" w:cs="Myanmar Text"/>
              </w:rPr>
              <w:t>တၢ်ပျံၤတီၢ်တၢ်ဆါ</w:t>
            </w:r>
            <w:r w:rsidRPr="00C23918">
              <w:rPr>
                <w:rStyle w:val="Strong"/>
                <w:rFonts w:eastAsia="Zawgyi-One" w:cs="Myanmar Text"/>
              </w:rPr>
              <w:t>)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တဖၣ်န့ၣ်လီၤ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  <w:tr w:rsidR="002465FE" w:rsidRPr="00EF2D47" w14:paraId="210D09C5" w14:textId="77777777" w:rsidTr="00C23918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6E9074F9" w14:textId="77777777" w:rsidR="00821147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4E74A7C" wp14:editId="78213E9A">
                  <wp:extent cx="1440000" cy="1440000"/>
                  <wp:effectExtent l="0" t="0" r="8255" b="8255"/>
                  <wp:docPr id="1035255781" name="Picture 1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E458F0" w14:textId="3B5B959E" w:rsidR="00821147" w:rsidRPr="00C23918" w:rsidRDefault="00576E67" w:rsidP="00EF2D47">
            <w:pPr>
              <w:spacing w:before="360" w:line="240" w:lineRule="auto"/>
              <w:rPr>
                <w:rFonts w:cs="Myanmar Text"/>
              </w:rPr>
            </w:pPr>
            <w:r w:rsidRPr="00C23918">
              <w:rPr>
                <w:rFonts w:eastAsia="Zawgyi-One" w:cs="Myanmar Text"/>
              </w:rPr>
              <w:t>Trauma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မ့ၢ်ကျိၤကျဲတဘိလၢနတူၢ်ဘၣ်ဘၣ်ဃးတၢ်လၢအတဂ့ၤဘၣ်တမံၤမံၤကဲထီၣ်တ့ၢ်အသးဒီးနၤန့ၣ်လီၤ</w:t>
            </w:r>
            <w:r w:rsidRPr="00C23918">
              <w:rPr>
                <w:rFonts w:eastAsia="Zawgyi-One" w:cs="Myanmar Text"/>
              </w:rPr>
              <w:t>.</w:t>
            </w:r>
          </w:p>
          <w:p w14:paraId="7134B8FD" w14:textId="77777777" w:rsidR="00821147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အဒိန့ၣ်</w:t>
            </w:r>
            <w:r w:rsidRPr="00C23918">
              <w:rPr>
                <w:rFonts w:eastAsia="Zawgyi-One" w:cs="Myanmar Text"/>
              </w:rPr>
              <w:t>,</w:t>
            </w:r>
            <w:r w:rsidRPr="00C23918">
              <w:rPr>
                <w:rFonts w:ascii="Myanmar Text" w:eastAsia="Zawgyi-One" w:hAnsi="Myanmar Text" w:cs="Myanmar Text"/>
              </w:rPr>
              <w:t>ဘၣ်သ့ၣ်သ့ၣ်နကတူၢ်ဘၣ်တၢ်ပျံၤတၢ်ဖုးမ့တမ့ၢ်သးတၢ်ဆီၣ်သနံးန့ၣ်လီၤ</w:t>
            </w:r>
            <w:r w:rsidRPr="00C23918">
              <w:rPr>
                <w:rFonts w:eastAsia="Zawgyi-One" w:cs="Myanmar Text"/>
              </w:rPr>
              <w:t>.</w:t>
            </w:r>
          </w:p>
          <w:p w14:paraId="0EA9BEE5" w14:textId="450C0C51" w:rsidR="00821147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eastAsia="Zawgyi-One" w:cs="Myanmar Text"/>
              </w:rPr>
              <w:t>Trauma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န့ၣ်မၤတံာ်တာ်မၤဘၣ်ဒိပှၤလၢကျိၤကျဲတဒ်သိးလိာ်အသးအပူၤသ့လီၤ</w:t>
            </w:r>
            <w:r w:rsidRPr="00C23918">
              <w:rPr>
                <w:rFonts w:eastAsia="Zawgyi-One" w:cs="Myanmar Text"/>
              </w:rPr>
              <w:t>.</w:t>
            </w:r>
          </w:p>
        </w:tc>
      </w:tr>
      <w:tr w:rsidR="002465FE" w:rsidRPr="00EF2D47" w14:paraId="50B3466F" w14:textId="77777777" w:rsidTr="00C23918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0C3C9559" w14:textId="77777777" w:rsidR="0045725F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2E6B85B2" wp14:editId="1F0E68DC">
                      <wp:simplePos x="0" y="0"/>
                      <wp:positionH relativeFrom="column">
                        <wp:posOffset>361950</wp:posOffset>
                      </wp:positionH>
                      <wp:positionV relativeFrom="paragraph">
                        <wp:posOffset>345440</wp:posOffset>
                      </wp:positionV>
                      <wp:extent cx="750570" cy="796290"/>
                      <wp:effectExtent l="0" t="0" r="11430" b="3810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50570" cy="7962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C36176" w14:textId="4AC9D08F" w:rsidR="00576E67" w:rsidRPr="00C23918" w:rsidRDefault="00576E67" w:rsidP="00C2391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C2391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6B85B2" id="_x0000_s1038" type="#_x0000_t202" alt="&quot;&quot;" style="position:absolute;left:0;text-align:left;margin-left:28.5pt;margin-top:27.2pt;width:59.1pt;height:62.7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" filled="f" stroked="f">
                      <v:textbox inset="0,0,0,0">
                        <w:txbxContent>
                          <w:p w14:paraId="1FC36176" w14:textId="4AC9D08F" w:rsidR="00576E67" w:rsidRPr="00C23918" w:rsidRDefault="00576E67" w:rsidP="00C2391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C2391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067764C" wp14:editId="7C323AEA">
                  <wp:extent cx="1440000" cy="1440000"/>
                  <wp:effectExtent l="0" t="0" r="8255" b="8255"/>
                  <wp:docPr id="636300841" name="Picture 6" descr="တၢ်ဖံးတၢ်မၤအတၢ်ရဲၣ်တၢ်ကျဲၤတခါ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တၢ်ဖံးတၢ်မၤအတၢ်ရဲၣ်တၢ်ကျဲၤတခါ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3A3573" w14:textId="008947A3" w:rsidR="00F122D1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နဖးဘၣ်ဃးပတၢ်ဖံးတၢ်မၤတဖၣ်လၢကဘျံးပၤ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၁၆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လၢအအိၣ်လၢပ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Action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Plan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အပူၤန့ၣ်သ့လီၤ</w:t>
            </w:r>
            <w:r w:rsidRPr="00C23918">
              <w:rPr>
                <w:rFonts w:eastAsia="Zawgyi-One" w:cs="Myanmar Text"/>
              </w:rPr>
              <w:t>.</w:t>
            </w:r>
          </w:p>
          <w:p w14:paraId="53214682" w14:textId="74E5AA82" w:rsidR="00F122D1" w:rsidRPr="00C23918" w:rsidRDefault="00576E67" w:rsidP="00EF2D47">
            <w:pPr>
              <w:spacing w:line="240" w:lineRule="auto"/>
              <w:rPr>
                <w:rFonts w:cs="Myanmar Text"/>
              </w:rPr>
            </w:pPr>
            <w:r w:rsidRPr="00C23918">
              <w:rPr>
                <w:rFonts w:ascii="Myanmar Text" w:eastAsia="Zawgyi-One" w:hAnsi="Myanmar Text" w:cs="Myanmar Text"/>
              </w:rPr>
              <w:t>နကွၢ်ဃုပ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Action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eastAsia="Zawgyi-One" w:cs="Myanmar Text"/>
              </w:rPr>
              <w:t>Plan</w:t>
            </w:r>
            <w:r w:rsidR="00EF2D47" w:rsidRPr="00C23918">
              <w:rPr>
                <w:rFonts w:eastAsia="Zawgyi-One" w:cs="FS Me Pro"/>
              </w:rPr>
              <w:t> </w:t>
            </w:r>
            <w:r w:rsidRPr="00C23918">
              <w:rPr>
                <w:rFonts w:ascii="Myanmar Text" w:eastAsia="Zawgyi-One" w:hAnsi="Myanmar Text" w:cs="Myanmar Text"/>
              </w:rPr>
              <w:t>လၢပပှာ်ယဲၤဘျးစဲအပူၤသ့လီၤ</w:t>
            </w:r>
            <w:r w:rsidRPr="00C23918">
              <w:rPr>
                <w:rFonts w:eastAsia="Zawgyi-One" w:cs="Myanmar Text"/>
              </w:rPr>
              <w:t>.</w:t>
            </w:r>
          </w:p>
          <w:p w14:paraId="3E9AB8E0" w14:textId="77777777" w:rsidR="0045725F" w:rsidRPr="00C23918" w:rsidRDefault="00000000" w:rsidP="00EF2D47">
            <w:pPr>
              <w:spacing w:line="240" w:lineRule="auto"/>
              <w:rPr>
                <w:rFonts w:cs="Myanmar Text"/>
                <w:bCs/>
              </w:rPr>
            </w:pPr>
            <w:hyperlink r:id="rId82" w:history="1">
              <w:r w:rsidR="006A604C" w:rsidRPr="00C23918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</w:p>
        </w:tc>
      </w:tr>
    </w:tbl>
    <w:p w14:paraId="4A10B75B" w14:textId="74BE599B" w:rsidR="00B676E1" w:rsidRPr="00D87E35" w:rsidRDefault="00576E67" w:rsidP="00EF2D47">
      <w:pPr>
        <w:pStyle w:val="Heading3"/>
        <w:spacing w:before="480" w:after="240" w:line="240" w:lineRule="auto"/>
        <w:rPr>
          <w:rFonts w:cs="Myanmar Text"/>
        </w:rPr>
      </w:pPr>
      <w:r w:rsidRPr="00D87E35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2E0B2622" wp14:editId="4227E175">
                <wp:simplePos x="0" y="0"/>
                <wp:positionH relativeFrom="page">
                  <wp:posOffset>570230</wp:posOffset>
                </wp:positionH>
                <wp:positionV relativeFrom="paragraph">
                  <wp:posOffset>-172882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5EF6DD" id="Rectangle: Rounded Corners 125" o:spid="_x0000_s1026" alt="&quot;&quot;" style="position:absolute;margin-left:44.9pt;margin-top:-13.6pt;width:505.7pt;height:54.4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" fillcolor="#43a7de" strokecolor="#6b2976" strokeweight="3pt">
                <w10:wrap anchorx="page"/>
              </v:roundrect>
            </w:pict>
          </mc:Fallback>
        </mc:AlternateContent>
      </w:r>
      <w:r w:rsidRPr="00D87E35">
        <w:rPr>
          <w:rFonts w:ascii="Myanmar Text" w:eastAsia="Zawgyi-One" w:hAnsi="Myanmar Text" w:cs="Myanmar Text"/>
        </w:rPr>
        <w:t>၃</w:t>
      </w:r>
      <w:r w:rsidRPr="00D87E35">
        <w:rPr>
          <w:rFonts w:eastAsia="Zawgyi-One" w:cs="Myanmar Text"/>
        </w:rPr>
        <w:t>.</w:t>
      </w:r>
      <w:r w:rsidR="00EF2D47" w:rsidRPr="00D87E35">
        <w:rPr>
          <w:rFonts w:eastAsia="Zawgyi-One" w:cs="FS Me Pro"/>
        </w:rPr>
        <w:t> </w:t>
      </w:r>
      <w:r w:rsidRPr="00D87E35">
        <w:rPr>
          <w:rFonts w:ascii="Myanmar Text" w:eastAsia="Zawgyi-One" w:hAnsi="Myanmar Text" w:cs="Myanmar Text"/>
        </w:rPr>
        <w:t>ပနီၤဟ့ၣ်လီၤတၢ်ဂ့ၢ်တၢ်ကျိၤအံၤဒ်လဲၣ်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2D118965" w14:textId="77777777" w:rsidTr="00A9232A">
        <w:tc>
          <w:tcPr>
            <w:tcW w:w="2551" w:type="dxa"/>
            <w:vAlign w:val="center"/>
          </w:tcPr>
          <w:p w14:paraId="7E56FC64" w14:textId="77777777" w:rsidR="0008380D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59BF1C0" wp14:editId="5A96277E">
                  <wp:extent cx="1440000" cy="1440000"/>
                  <wp:effectExtent l="0" t="0" r="8255" b="8255"/>
                  <wp:docPr id="84" name="Picture 84" descr="ပှၤတဂၤဖး၀ဲဒၣ်လံာ်တဘ့ၣ်ဒီးတၢ်ဆိကမိၣ်အပနီၣ်တခါဃုာ်ဒီးတၢ်တိၤနီၣ်တခါ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ပှၤတဂၤဖး၀ဲဒၣ်လံာ်တဘ့ၣ်ဒီးတၢ်ဆိကမိၣ်အပနီၣ်တခါဃုာ်ဒီးတၢ်တိၤနီၣ်တခါအိၣ်လၢအပူၤ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1D7C77" w14:textId="77777777" w:rsidR="00A9232A" w:rsidRPr="00722F99" w:rsidRDefault="00576E67" w:rsidP="00EF2D47">
            <w:pPr>
              <w:spacing w:before="360"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ဖဲပနီၤဟ့ၣ်တၢ်ဂ့ၢ်တၢ်ကျိၤအခါ</w:t>
            </w:r>
            <w:r w:rsidRPr="00722F99">
              <w:rPr>
                <w:rFonts w:eastAsia="Zawgyi-One" w:cs="Myanmar Text"/>
              </w:rPr>
              <w:t>,</w:t>
            </w:r>
            <w:r w:rsidRPr="00722F99">
              <w:rPr>
                <w:rFonts w:ascii="Myanmar Text" w:eastAsia="Zawgyi-One" w:hAnsi="Myanmar Text" w:cs="Myanmar Text"/>
              </w:rPr>
              <w:t>အကြၢးမ့ၢ်တၢ်လၢအညီ၀ဲဒၣ်လၢတၢ်ကနၢ်ပၢၢ်အီၤခီဖျိ</w:t>
            </w:r>
          </w:p>
          <w:p w14:paraId="083CD00E" w14:textId="6CF22A3B" w:rsidR="0008380D" w:rsidRPr="00722F99" w:rsidRDefault="00576E67" w:rsidP="00EF2D47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cs="Myanmar Text"/>
              </w:rPr>
            </w:pPr>
            <w:r w:rsidRPr="00722F99">
              <w:rPr>
                <w:rFonts w:eastAsia="Zawgyi-One" w:cs="Myanmar Text"/>
              </w:rPr>
              <w:t>CALD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အပှၤတ၀ၢဖိတဖၣ်</w:t>
            </w:r>
          </w:p>
          <w:p w14:paraId="20064F00" w14:textId="7FF722B7" w:rsidR="0008380D" w:rsidRPr="00722F99" w:rsidRDefault="00576E67" w:rsidP="00EF2D47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cs="Myanmar Text"/>
              </w:rPr>
            </w:pPr>
            <w:r w:rsidRPr="00722F99">
              <w:rPr>
                <w:rFonts w:eastAsia="Zawgyi-One" w:cs="Myanmar Text"/>
              </w:rPr>
              <w:t>CALD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အပှၤပၣ်ဃုၥ်ပၣ်ဂီၢ်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တဖၣ်</w:t>
            </w:r>
            <w:r w:rsidRPr="00722F99">
              <w:rPr>
                <w:rFonts w:eastAsia="Zawgyi-One" w:cs="Myanmar Text"/>
              </w:rPr>
              <w:t>,</w:t>
            </w:r>
            <w:r w:rsidRPr="00722F99">
              <w:rPr>
                <w:rFonts w:ascii="Myanmar Text" w:eastAsia="Zawgyi-One" w:hAnsi="Myanmar Text" w:cs="Myanmar Text"/>
              </w:rPr>
              <w:t>အ၀ဲသ့ၣ်အဟံၣ်ဖိဃီဖိဒီးပှၤကွၢ်ထွဲကဟုကယာ်တၢ်တဖၣ်န့ၣ်လီၤ</w:t>
            </w:r>
            <w:r w:rsidRPr="00722F99">
              <w:rPr>
                <w:rFonts w:eastAsia="Zawgyi-One" w:cs="Myanmar Text"/>
              </w:rPr>
              <w:t>.</w:t>
            </w:r>
          </w:p>
        </w:tc>
      </w:tr>
      <w:tr w:rsidR="002465FE" w:rsidRPr="00EF2D47" w14:paraId="7F0B8A78" w14:textId="77777777" w:rsidTr="00A9232A">
        <w:tc>
          <w:tcPr>
            <w:tcW w:w="2551" w:type="dxa"/>
            <w:vAlign w:val="center"/>
          </w:tcPr>
          <w:p w14:paraId="14D0ABBB" w14:textId="77777777" w:rsidR="0008380D" w:rsidRPr="00EF2D47" w:rsidRDefault="0008380D" w:rsidP="00EF2D47">
            <w:pPr>
              <w:pStyle w:val="Image"/>
              <w:spacing w:before="480" w:after="0" w:line="240" w:lineRule="auto"/>
              <w:rPr>
                <w:rFonts w:cs="Myanmar Text"/>
                <w:noProof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2458D5B7" w14:textId="77777777" w:rsidR="00F84CD1" w:rsidRPr="00722F99" w:rsidRDefault="00576E67" w:rsidP="00EF2D47">
            <w:pPr>
              <w:spacing w:before="480" w:after="0"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တၢ်ဂ့ၢ်တၢ်ကျိၤကြၢးမ့ၢ်စ့ၢ်ကီး၀ဲဒၣ်လၢ</w:t>
            </w:r>
            <w:r w:rsidRPr="00722F99">
              <w:rPr>
                <w:rFonts w:eastAsia="Zawgyi-One" w:cs="Myanmar Text"/>
              </w:rPr>
              <w:t>-</w:t>
            </w:r>
          </w:p>
        </w:tc>
      </w:tr>
      <w:tr w:rsidR="002465FE" w:rsidRPr="00EF2D47" w14:paraId="36F3D215" w14:textId="77777777" w:rsidTr="00A9232A">
        <w:tc>
          <w:tcPr>
            <w:tcW w:w="2551" w:type="dxa"/>
            <w:vAlign w:val="center"/>
          </w:tcPr>
          <w:p w14:paraId="78CC1840" w14:textId="77777777" w:rsidR="008C3472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D75F752" wp14:editId="419DE9DE">
                  <wp:extent cx="1482725" cy="1482725"/>
                  <wp:effectExtent l="0" t="0" r="3175" b="3175"/>
                  <wp:docPr id="1566266494" name="Picture 1566266494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CB366D" w14:textId="77777777" w:rsidR="008C3472" w:rsidRPr="00722F99" w:rsidRDefault="00576E67" w:rsidP="00EF2D47">
            <w:pPr>
              <w:pStyle w:val="ListParagraph"/>
              <w:numPr>
                <w:ilvl w:val="0"/>
                <w:numId w:val="64"/>
              </w:num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ကျိာ်လၢတဒ်သိးလိာ်အသး</w:t>
            </w:r>
          </w:p>
        </w:tc>
      </w:tr>
      <w:tr w:rsidR="002465FE" w:rsidRPr="00EF2D47" w14:paraId="413B2B5C" w14:textId="77777777" w:rsidTr="00A9232A">
        <w:tc>
          <w:tcPr>
            <w:tcW w:w="2551" w:type="dxa"/>
            <w:vAlign w:val="center"/>
          </w:tcPr>
          <w:p w14:paraId="42CF4B57" w14:textId="77777777" w:rsidR="008C3472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221C4C2" wp14:editId="448641E2">
                  <wp:extent cx="1482725" cy="1482725"/>
                  <wp:effectExtent l="0" t="0" r="3175" b="3175"/>
                  <wp:docPr id="951173212" name="Picture 11" descr="ခီၣ်ဖၠူထၢၣ်တဖျၢၣ်ဒုးနဲၣ်တၢ်ဂီၤမူ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ခီၣ်ဖၠူထၢၣ်တဖျၢၣ်ဒုးနဲၣ်တၢ်ဂီၤမူတခါလီၤ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8A2F09" w14:textId="369CF5F3" w:rsidR="008C3472" w:rsidRPr="00722F99" w:rsidRDefault="00576E67" w:rsidP="00EF2D47">
            <w:pPr>
              <w:pStyle w:val="ListParagraph"/>
              <w:numPr>
                <w:ilvl w:val="0"/>
                <w:numId w:val="65"/>
              </w:num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အက့ၢ်အဂီၤတဒ်သိးလိာ်အသး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–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အဒိဒ်တၢ်ဂီၤမူတဖၣ်န့ၣ်လီၤ</w:t>
            </w:r>
            <w:r w:rsidRPr="00722F99">
              <w:rPr>
                <w:rFonts w:eastAsia="Zawgyi-One" w:cs="Myanmar Text"/>
              </w:rPr>
              <w:t>.</w:t>
            </w:r>
          </w:p>
        </w:tc>
      </w:tr>
    </w:tbl>
    <w:p w14:paraId="15FB4004" w14:textId="77777777" w:rsidR="002535DE" w:rsidRPr="00722F99" w:rsidRDefault="00576E67" w:rsidP="00EF2D47">
      <w:pPr>
        <w:pStyle w:val="Heading4"/>
        <w:spacing w:before="480"/>
        <w:rPr>
          <w:rFonts w:cs="Myanmar Text"/>
        </w:rPr>
      </w:pPr>
      <w:r w:rsidRPr="00722F99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6D9A5B28" wp14:editId="66247D36">
                <wp:simplePos x="0" y="0"/>
                <wp:positionH relativeFrom="margin">
                  <wp:posOffset>5080</wp:posOffset>
                </wp:positionH>
                <wp:positionV relativeFrom="paragraph">
                  <wp:posOffset>700080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00BB9" id="Group 321763445" o:spid="_x0000_s1026" alt="&quot;&quot;" style="position:absolute;margin-left:.4pt;margin-top:55.1pt;width:455.7pt;height:19pt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722F99">
        <w:rPr>
          <w:rFonts w:ascii="Myanmar Text" w:eastAsia="Zawgyi-One" w:hAnsi="Myanmar Text" w:cs="Myanmar Text"/>
        </w:rPr>
        <w:t>ပဖီတၢၣ်တဖၣ်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6E2178D3" w14:textId="77777777" w:rsidTr="00C73E0D">
        <w:tc>
          <w:tcPr>
            <w:tcW w:w="2551" w:type="dxa"/>
            <w:vAlign w:val="center"/>
          </w:tcPr>
          <w:p w14:paraId="62D399E4" w14:textId="77777777" w:rsidR="008104A9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A5A8019" wp14:editId="6CF10D01">
                  <wp:extent cx="1440000" cy="1364762"/>
                  <wp:effectExtent l="0" t="0" r="8255" b="6985"/>
                  <wp:docPr id="2057867763" name="Picture 2057867763" descr="ပှၤ ၂ ဂၤဟံးစုကွၢ်မဲာ်လိာ်အသးဃုာ်ဒီးအ၀ဲသ့ၣ်အစုအိၣ်လၢအ၀ဲသ့ၣ်အသးဖျၢၣ်အလိ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ပှၤ ၂ ဂၤဟံးစုကွၢ်မဲာ်လိာ်အသးဃုာ်ဒီးအ၀ဲသ့ၣ်အစုအိၣ်လၢအ၀ဲသ့ၣ်အသးဖျၢၣ်အလိၤ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C3A1C2" w14:textId="7E1DC872" w:rsidR="00EA1BFD" w:rsidRPr="00722F99" w:rsidRDefault="00576E67" w:rsidP="00EF2D47">
            <w:p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ပအဲၣ်ဒိးဃုသ့ၣ်ညါကျိၤကွာ်လၢအဂ့ၤဒိၣ်ထီၣ်လၢတၢ်ကနီၤဟ့ၣ်တၢ်ဂ့ၢ်တၢ်ကျိၤဒီး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CALD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အပှၤတ၀ၢဖိတဖၣ်ဒီးပှၤပာ်ဃုာ်ပာ်ဂီၢ်တဖၣ်န့ၣ်လီၤ</w:t>
            </w:r>
            <w:r w:rsidRPr="00722F99">
              <w:rPr>
                <w:rFonts w:eastAsia="Zawgyi-One" w:cs="Myanmar Text"/>
              </w:rPr>
              <w:t>.</w:t>
            </w:r>
          </w:p>
        </w:tc>
      </w:tr>
      <w:tr w:rsidR="002465FE" w:rsidRPr="00EF2D47" w14:paraId="5B964C06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15251F55" w14:textId="77777777" w:rsidR="004F3E54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768CDBF7" wp14:editId="14DF95A2">
                  <wp:extent cx="1482725" cy="1482725"/>
                  <wp:effectExtent l="0" t="0" r="3175" b="3175"/>
                  <wp:docPr id="215803121" name="Picture 5" descr="ပှၤတဂၤအိၣ်လၢတၢ်ဆိကမိၣ်အပနီၣ်တခါအဖီလာ်လီၤ. တၢ်ဆိကမိၣ်အတၢ်ပနီၣ်ဒုးနဲၣ်တၢ်တိၤနီၣ်တခါလၢအအိၣ်လၢတၢ်ကတိၤအတၢ်ပနီၣ်တခါအပူၤ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ပှၤတဂၤအိၣ်လၢတၢ်ဆိကမိၣ်အပနီၣ်တခါအဖီလာ်လီၤ. တၢ်ဆိကမိၣ်အတၢ်ပနီၣ်ဒုးနဲၣ်တၢ်တိၤနီၣ်တခါလၢအအိၣ်လၢတၢ်ကတိၤအတၢ်ပနီၣ်တခါအပူၤန့ၣ်လီၤ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2FA9EA" w14:textId="55C44766" w:rsidR="004F3E54" w:rsidRPr="00722F99" w:rsidRDefault="00576E67" w:rsidP="00EF2D47">
            <w:p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ပအဲၣ်ဒိးလၢ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CALD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အပှၤပၣ်ဃုၥ်ပၣ်ဂီၢ်လၢအအါကသ့ၣ်ညါဘၣ်ဃး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Style w:val="Strong"/>
                <w:rFonts w:ascii="Myanmar Text" w:eastAsia="Zawgyi-One" w:hAnsi="Myanmar Text" w:cs="Myanmar Text"/>
              </w:rPr>
              <w:t>ပှၤကတိၤကျိးထံတၢ်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အတၢ်မၤစၢၤတဖၣ်လၢအ၀ဲသ့ၣ်သူ၀ဲဒၣ်သ့န့ၣ်လီၤ</w:t>
            </w:r>
            <w:r w:rsidRPr="00722F99">
              <w:rPr>
                <w:rFonts w:eastAsia="Zawgyi-One" w:cs="Myanmar Text"/>
              </w:rPr>
              <w:t>.</w:t>
            </w:r>
          </w:p>
        </w:tc>
      </w:tr>
      <w:tr w:rsidR="002465FE" w:rsidRPr="00EF2D47" w14:paraId="20FBDC90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2FEF701A" w14:textId="77777777" w:rsidR="00904103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07C27EA" wp14:editId="16142177">
                  <wp:extent cx="1482725" cy="1482725"/>
                  <wp:effectExtent l="0" t="0" r="3175" b="3175"/>
                  <wp:docPr id="574560481" name="Picture 4" descr="ပှၤကတိၤကျိးထံတၢ်တဂၤတဲသကိးတၢ်ဒီးပှ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ပှၤကတိၤကျိးထံတၢ်တဂၤတဲသကိးတၢ်ဒီးပှ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AC5AD5" w14:textId="77777777" w:rsidR="00904103" w:rsidRPr="00722F99" w:rsidRDefault="00576E67" w:rsidP="00EF2D47">
            <w:p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ပှၤကျိးထံတၢ်တဂၤန့ၣ်မ့ၢ်ပှၤတဂၤလၢအ</w:t>
            </w:r>
            <w:r w:rsidRPr="00722F99">
              <w:rPr>
                <w:rFonts w:eastAsia="Zawgyi-One" w:cs="Myanmar Text"/>
              </w:rPr>
              <w:t>-</w:t>
            </w:r>
          </w:p>
          <w:p w14:paraId="6225587F" w14:textId="77777777" w:rsidR="00904103" w:rsidRPr="00722F99" w:rsidRDefault="00576E67" w:rsidP="00EF2D47">
            <w:pPr>
              <w:pStyle w:val="ListParagraph"/>
              <w:numPr>
                <w:ilvl w:val="0"/>
                <w:numId w:val="61"/>
              </w:num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သူနကျိာ်</w:t>
            </w:r>
          </w:p>
          <w:p w14:paraId="4DC0E60A" w14:textId="77777777" w:rsidR="005540EE" w:rsidRPr="00722F99" w:rsidRDefault="00576E67" w:rsidP="00EF2D47">
            <w:pPr>
              <w:pStyle w:val="ListParagraph"/>
              <w:numPr>
                <w:ilvl w:val="0"/>
                <w:numId w:val="61"/>
              </w:num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မၤစၢၤနၤလၢကဆဲးကျိးဒီးပှၤအဂၤတဖၣ်</w:t>
            </w:r>
          </w:p>
          <w:p w14:paraId="7C45E8AB" w14:textId="77777777" w:rsidR="00904103" w:rsidRPr="00722F99" w:rsidRDefault="00576E67" w:rsidP="00EF2D47">
            <w:pPr>
              <w:pStyle w:val="ListParagraph"/>
              <w:numPr>
                <w:ilvl w:val="0"/>
                <w:numId w:val="60"/>
              </w:numPr>
              <w:spacing w:line="240" w:lineRule="auto"/>
              <w:contextualSpacing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မၤစၢၤနၤလၢတၢ်ကနၢ်ပၢၢ်ပှၤအဂၤတဂၤတဲတၢ်မနုၤလဲၣ်န့ၣ်လီၤ</w:t>
            </w:r>
            <w:r w:rsidRPr="00722F99">
              <w:rPr>
                <w:rFonts w:eastAsia="Zawgyi-One" w:cs="Myanmar Text"/>
              </w:rPr>
              <w:t>.</w:t>
            </w:r>
          </w:p>
        </w:tc>
      </w:tr>
      <w:tr w:rsidR="002465FE" w:rsidRPr="00EF2D47" w14:paraId="7FC24151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79493E46" w14:textId="77777777" w:rsidR="004F3E54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D548376" wp14:editId="4E44064E">
                  <wp:extent cx="1482725" cy="1482725"/>
                  <wp:effectExtent l="0" t="0" r="3175" b="3175"/>
                  <wp:docPr id="300222650" name="Picture 13" descr="ပှၤကတိၤကျိးထံတၢ်တဂၤတဲသကိးတၢ်ဒီးပှၤပာ်ဃုာ်ပာ်ဂီၢ်တၢ်တဂၤလီၤ. လၢအ၀ဲသ့ၣ်အဖီခိၣ်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ပှၤကတိၤကျိးထံတၢ်တဂၤတဲသကိးတၢ်ဒီးပှၤပာ်ဃုာ်ပာ်ဂီၢ်တၢ်တဂၤလီၤ. လၢအ၀ဲသ့ၣ်အဖီခိၣ်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E70BF4" w14:textId="2B7A9FCE" w:rsidR="004F3E54" w:rsidRPr="00722F99" w:rsidRDefault="00576E67" w:rsidP="00EF2D47">
            <w:p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ပအဲၣ်ဒိးမၤဂ့ၤထီၣ်စ့ၢ်ကီးတၢ်လဲၤခီဖျိလၢအအိၣ်ဒီး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CALD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အပှၤပာ်ဃုာ်ပာ်ဂီၢ်လၢအဘၣ်ထွဲဒီးတၢ်ကတိၤကျိးထံတၢ်အတၢ်မၤစၢၤတဖၣ်အဂ့ၢ်န့ၣ်လီၤ</w:t>
            </w:r>
            <w:r w:rsidRPr="00722F99">
              <w:rPr>
                <w:rFonts w:eastAsia="Zawgyi-One" w:cs="Myanmar Text"/>
              </w:rPr>
              <w:t>.</w:t>
            </w:r>
          </w:p>
        </w:tc>
      </w:tr>
      <w:tr w:rsidR="002465FE" w:rsidRPr="00EF2D47" w14:paraId="46E47A6E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5A50AAAC" w14:textId="77777777" w:rsidR="0045725F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22B2C045" wp14:editId="71D38D33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354965</wp:posOffset>
                      </wp:positionV>
                      <wp:extent cx="783590" cy="843915"/>
                      <wp:effectExtent l="0" t="0" r="0" b="13335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3590" cy="8439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AACE03" w14:textId="30561A3B" w:rsidR="00576E67" w:rsidRPr="00722F99" w:rsidRDefault="00576E67" w:rsidP="00722F99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722F99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B2C045" id="_x0000_s1039" type="#_x0000_t202" alt="&quot;&quot;" style="position:absolute;left:0;text-align:left;margin-left:27.4pt;margin-top:27.95pt;width:61.7pt;height:66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" filled="f" stroked="f">
                      <v:textbox inset="0,0,0,0">
                        <w:txbxContent>
                          <w:p w14:paraId="07AACE03" w14:textId="30561A3B" w:rsidR="00576E67" w:rsidRPr="00722F99" w:rsidRDefault="00576E67" w:rsidP="00722F9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722F99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6680D65" wp14:editId="70D6D260">
                  <wp:extent cx="1482725" cy="1482725"/>
                  <wp:effectExtent l="0" t="0" r="3175" b="3175"/>
                  <wp:docPr id="1812387275" name="Picture 12" descr="တၢ်ဖံးတၢ်မၤအတၢ်ရဲၣ်တၢ်ကျဲၤတခါ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တၢ်ဖံးတၢ်မၤအတၢ်ရဲၣ်တၢ်ကျဲၤတခါ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B07833" w14:textId="7102892F" w:rsidR="00F122D1" w:rsidRPr="00722F99" w:rsidRDefault="00576E67" w:rsidP="00EF2D47">
            <w:p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နဖးဘၣ်ဃးပတၢ်ဖံးတၢ်မၤတဖၣ်လၢကဘျံးပၤ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၂၃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လၢအအိၣ်လၢပ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Action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Plan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အပူၤန့ၣ်သ့လီၤ</w:t>
            </w:r>
            <w:r w:rsidRPr="00722F99">
              <w:rPr>
                <w:rFonts w:eastAsia="Zawgyi-One" w:cs="Myanmar Text"/>
              </w:rPr>
              <w:t>.</w:t>
            </w:r>
          </w:p>
          <w:p w14:paraId="04003611" w14:textId="7A478247" w:rsidR="00F122D1" w:rsidRPr="00722F99" w:rsidRDefault="00576E67" w:rsidP="00EF2D47">
            <w:pPr>
              <w:spacing w:line="240" w:lineRule="auto"/>
              <w:rPr>
                <w:rFonts w:cs="Myanmar Text"/>
              </w:rPr>
            </w:pPr>
            <w:r w:rsidRPr="00722F99">
              <w:rPr>
                <w:rFonts w:ascii="Myanmar Text" w:eastAsia="Zawgyi-One" w:hAnsi="Myanmar Text" w:cs="Myanmar Text"/>
              </w:rPr>
              <w:t>နကွၢ်ဃုပ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Action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eastAsia="Zawgyi-One" w:cs="Myanmar Text"/>
              </w:rPr>
              <w:t>Plan</w:t>
            </w:r>
            <w:r w:rsidR="00EF2D47" w:rsidRPr="00722F99">
              <w:rPr>
                <w:rFonts w:eastAsia="Zawgyi-One" w:cs="FS Me Pro"/>
              </w:rPr>
              <w:t> </w:t>
            </w:r>
            <w:r w:rsidRPr="00722F99">
              <w:rPr>
                <w:rFonts w:ascii="Myanmar Text" w:eastAsia="Zawgyi-One" w:hAnsi="Myanmar Text" w:cs="Myanmar Text"/>
              </w:rPr>
              <w:t>လၢပပှာ်ယဲၤဘျးစဲအပူၤသ့လီၤ</w:t>
            </w:r>
            <w:r w:rsidRPr="00722F99">
              <w:rPr>
                <w:rFonts w:eastAsia="Zawgyi-One" w:cs="Myanmar Text"/>
              </w:rPr>
              <w:t>.</w:t>
            </w:r>
          </w:p>
          <w:p w14:paraId="1726CF1E" w14:textId="77777777" w:rsidR="0045725F" w:rsidRPr="00722F99" w:rsidRDefault="00000000" w:rsidP="00EF2D47">
            <w:pPr>
              <w:spacing w:line="240" w:lineRule="auto"/>
              <w:rPr>
                <w:rFonts w:cs="Myanmar Text"/>
                <w:bCs/>
              </w:rPr>
            </w:pPr>
            <w:hyperlink r:id="rId89" w:history="1">
              <w:r w:rsidR="006A604C" w:rsidRPr="00722F99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</w:p>
        </w:tc>
      </w:tr>
    </w:tbl>
    <w:p w14:paraId="4639A135" w14:textId="01AE5DC5" w:rsidR="00B676E1" w:rsidRPr="00D33A31" w:rsidRDefault="00576E67" w:rsidP="00EF2D47">
      <w:pPr>
        <w:pStyle w:val="Heading3"/>
        <w:spacing w:before="480" w:after="240" w:line="240" w:lineRule="auto"/>
        <w:rPr>
          <w:rFonts w:cs="Myanmar Text"/>
        </w:rPr>
      </w:pPr>
      <w:r w:rsidRPr="00D33A31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C51A249" wp14:editId="5EFCBC96">
                <wp:simplePos x="0" y="0"/>
                <wp:positionH relativeFrom="page">
                  <wp:posOffset>570230</wp:posOffset>
                </wp:positionH>
                <wp:positionV relativeFrom="paragraph">
                  <wp:posOffset>-177800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D27BAE" id="Rectangle: Rounded Corners 166023663" o:spid="_x0000_s1026" alt="&quot;&quot;" style="position:absolute;margin-left:44.9pt;margin-top:-14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" fillcolor="#ffcc04" strokecolor="#6b2976" strokeweight="3pt">
                <w10:wrap anchorx="page"/>
              </v:roundrect>
            </w:pict>
          </mc:Fallback>
        </mc:AlternateContent>
      </w:r>
      <w:r w:rsidRPr="00D33A31">
        <w:rPr>
          <w:rFonts w:ascii="Myanmar Text" w:eastAsia="Zawgyi-One" w:hAnsi="Myanmar Text" w:cs="Myanmar Text"/>
        </w:rPr>
        <w:t>၄</w:t>
      </w:r>
      <w:r w:rsidRPr="00D33A31">
        <w:rPr>
          <w:rFonts w:eastAsia="Zawgyi-One" w:cs="Myanmar Text"/>
        </w:rPr>
        <w:t>.</w:t>
      </w:r>
      <w:r w:rsidR="00EF2D47" w:rsidRPr="00D33A31">
        <w:rPr>
          <w:rFonts w:eastAsia="Zawgyi-One" w:cs="FS Me Pro"/>
        </w:rPr>
        <w:t> </w:t>
      </w:r>
      <w:r w:rsidRPr="00D33A31">
        <w:rPr>
          <w:rFonts w:ascii="Myanmar Text" w:eastAsia="Zawgyi-One" w:hAnsi="Myanmar Text" w:cs="Myanmar Text"/>
        </w:rPr>
        <w:t>တၢ်ဃုထၢဒီးတၢ်ပၢန့ၢ်တၢ်</w:t>
      </w:r>
      <w:r w:rsidR="00EF2D47" w:rsidRPr="00D33A31">
        <w:rPr>
          <w:rFonts w:eastAsia="Zawgyi-One" w:cs="FS Me Pro"/>
        </w:rPr>
        <w:t> 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082118C4" w14:textId="77777777" w:rsidTr="00C73E0D">
        <w:tc>
          <w:tcPr>
            <w:tcW w:w="2551" w:type="dxa"/>
            <w:vAlign w:val="center"/>
          </w:tcPr>
          <w:p w14:paraId="2BEA4087" w14:textId="77777777" w:rsidR="00490AD8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D108544" wp14:editId="3DD5698E">
                  <wp:extent cx="1482725" cy="1007712"/>
                  <wp:effectExtent l="0" t="0" r="3175" b="2540"/>
                  <wp:docPr id="1982031989" name="Picture 14" descr="ပှၤ ၂ ဂၤဟ့ၣ်တၢ်ယူာ်ထီၣ်စုမုၢ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ပှၤ ၂ ဂၤဟ့ၣ်တၢ်ယူာ်ထီၣ်စုမုၢ်လီၤ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BA3F74" w14:textId="2807484F" w:rsidR="00490AD8" w:rsidRPr="001646AE" w:rsidRDefault="00576E67" w:rsidP="00EF2D47">
            <w:pPr>
              <w:spacing w:before="360" w:line="240" w:lineRule="auto"/>
              <w:rPr>
                <w:rFonts w:cs="Myanmar Text"/>
              </w:rPr>
            </w:pPr>
            <w:r w:rsidRPr="001646AE">
              <w:rPr>
                <w:rFonts w:ascii="Myanmar Text" w:eastAsia="Zawgyi-One" w:hAnsi="Myanmar Text" w:cs="Myanmar Text"/>
              </w:rPr>
              <w:t>တၢ်ဆီၣ်ထွဲဒီးတၢ်မၤစၢၤတဖၣ်လၢအတုၤထီၣ်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eastAsia="Zawgyi-One" w:cs="Myanmar Text"/>
              </w:rPr>
              <w:t>CALD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ascii="Myanmar Text" w:eastAsia="Zawgyi-One" w:hAnsi="Myanmar Text" w:cs="Myanmar Text"/>
              </w:rPr>
              <w:t>အပှၤပာ်ဃုာ်ပာ်ဂီၢ်တဖၣ်အတၢ်လိၣ်ဘၣ်န့ၣ်ကြၢးအိၣ်အါထီၣ်လီၤ</w:t>
            </w:r>
            <w:r w:rsidRPr="001646AE">
              <w:rPr>
                <w:rFonts w:eastAsia="Zawgyi-One" w:cs="Myanmar Text"/>
              </w:rPr>
              <w:t>.</w:t>
            </w:r>
          </w:p>
        </w:tc>
      </w:tr>
      <w:tr w:rsidR="002465FE" w:rsidRPr="00EF2D47" w14:paraId="559582CE" w14:textId="77777777" w:rsidTr="00C73E0D">
        <w:tc>
          <w:tcPr>
            <w:tcW w:w="2551" w:type="dxa"/>
            <w:vAlign w:val="center"/>
          </w:tcPr>
          <w:p w14:paraId="78BFBF96" w14:textId="77777777" w:rsidR="00490AD8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F3F3CFC" wp14:editId="78136590">
                  <wp:extent cx="1482725" cy="1482725"/>
                  <wp:effectExtent l="0" t="0" r="3175" b="3175"/>
                  <wp:docPr id="1734651930" name="Picture 6" descr="ပှၤဟ့ၣ်တၢ်မၤစၢၤ ၂ ဂၤလီၤ. တဂၤန့ၣ်လံာ်ဃာ်နီၣ်ကနၣ်သးဖျၢၣ်ဒီးတၢ်ကသါလၢအကိာ်ဘိလိၤဒီးအဂၤတဂၤဖီၣ်ဃာ်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ပှၤဟ့ၣ်တၢ်မၤစၢၤ ၂ ဂၤလီၤ. တဂၤန့ၣ်လံာ်ဃာ်နီၣ်ကနၣ်သးဖျၢၣ်ဒီးတၢ်ကသါလၢအကိာ်ဘိလိၤဒီးအဂၤတဂၤဖီၣ်ဃာ်လံာ်တဘ့ၣ်လီၤ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25DA05" w14:textId="09B4D18F" w:rsidR="00490AD8" w:rsidRPr="001646AE" w:rsidRDefault="00576E67" w:rsidP="00EF2D47">
            <w:pPr>
              <w:spacing w:line="240" w:lineRule="auto"/>
              <w:rPr>
                <w:rFonts w:cs="Myanmar Text"/>
              </w:rPr>
            </w:pPr>
            <w:r w:rsidRPr="001646AE">
              <w:rPr>
                <w:rFonts w:eastAsia="Zawgyi-One" w:cs="Myanmar Text"/>
              </w:rPr>
              <w:t>CALD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ascii="Myanmar Text" w:eastAsia="Zawgyi-One" w:hAnsi="Myanmar Text" w:cs="Myanmar Text"/>
              </w:rPr>
              <w:t>ပှၤနုၥ်ပၣ်ဃုၥ်တဖၣ်ကြၢးဒိးန့ၢ်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ascii="Myanmar Text" w:eastAsia="Zawgyi-One" w:hAnsi="Myanmar Text" w:cs="Myanmar Text"/>
              </w:rPr>
              <w:t>ဘၣ်တၢ်ဆီၣ်ထွဲလၢကဃုသ့ၣ်ညါဒီးသူ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Style w:val="Strong"/>
                <w:rFonts w:ascii="Myanmar Text" w:eastAsia="Zawgyi-One" w:hAnsi="Myanmar Text" w:cs="Myanmar Text"/>
              </w:rPr>
              <w:t>ကရၢလၢအဟ့ၣ်ထီၣ်တၢ်မၤစၢၤတဖၣ်</w:t>
            </w:r>
            <w:r w:rsidRPr="001646AE">
              <w:rPr>
                <w:rFonts w:ascii="Myanmar Text" w:eastAsia="Zawgyi-One" w:hAnsi="Myanmar Text" w:cs="Myanmar Text"/>
              </w:rPr>
              <w:t>လၢကြၢးဒီးအတၢ်လိၣ်ဘၣ်တဖၣ်န့ၣ်လီၤ</w:t>
            </w:r>
            <w:r w:rsidRPr="001646AE">
              <w:rPr>
                <w:rFonts w:eastAsia="Zawgyi-One" w:cs="Myanmar Text"/>
              </w:rPr>
              <w:t>.</w:t>
            </w:r>
          </w:p>
          <w:p w14:paraId="1A29EDD3" w14:textId="77777777" w:rsidR="0010274C" w:rsidRPr="001646AE" w:rsidRDefault="00576E67" w:rsidP="00EF2D47">
            <w:pPr>
              <w:spacing w:line="240" w:lineRule="auto"/>
              <w:rPr>
                <w:rFonts w:cs="Myanmar Text"/>
              </w:rPr>
            </w:pPr>
            <w:r w:rsidRPr="001646AE">
              <w:rPr>
                <w:rFonts w:ascii="Myanmar Text" w:eastAsia="Zawgyi-One" w:hAnsi="Myanmar Text" w:cs="Myanmar Text"/>
              </w:rPr>
              <w:t>ပှၤဟ့ၣ်တၢ်မၤစၢၤတဖၣ်ဆီၣ်ထွဲပှၤပၣ်ဃုၥ်ပၣ်ဂီၢ်တဖၣ်ခီဖျိတၢ်ဟ့ၣ်လီၤတၢ်မၤစၢၤတခါန့ၣ်လီၤ</w:t>
            </w:r>
            <w:r w:rsidRPr="001646AE">
              <w:rPr>
                <w:rFonts w:eastAsia="Zawgyi-One" w:cs="Myanmar Text"/>
              </w:rPr>
              <w:t>.</w:t>
            </w:r>
          </w:p>
        </w:tc>
      </w:tr>
    </w:tbl>
    <w:p w14:paraId="63C7F9CB" w14:textId="77777777" w:rsidR="008104A9" w:rsidRPr="001646AE" w:rsidRDefault="00576E67" w:rsidP="00EF2D47">
      <w:pPr>
        <w:pStyle w:val="Heading4"/>
        <w:spacing w:before="600" w:after="120"/>
        <w:rPr>
          <w:rFonts w:cs="Myanmar Text"/>
        </w:rPr>
      </w:pPr>
      <w:r w:rsidRPr="001646AE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1B2C333C" wp14:editId="33A8AD63">
                <wp:simplePos x="0" y="0"/>
                <wp:positionH relativeFrom="margin">
                  <wp:posOffset>18415</wp:posOffset>
                </wp:positionH>
                <wp:positionV relativeFrom="paragraph">
                  <wp:posOffset>695960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582D33" id="Group 133" o:spid="_x0000_s1026" alt="&quot;&quot;" style="position:absolute;margin-left:1.45pt;margin-top:54.8pt;width:455.65pt;height:19pt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1646AE">
        <w:rPr>
          <w:rFonts w:ascii="Myanmar Text" w:eastAsia="Zawgyi-One" w:hAnsi="Myanmar Text" w:cs="Myanmar Text"/>
        </w:rPr>
        <w:t>ပဖီတၢၣ်တဖၣ်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5894E43E" w14:textId="77777777" w:rsidTr="00C73E0D">
        <w:tc>
          <w:tcPr>
            <w:tcW w:w="2551" w:type="dxa"/>
            <w:vAlign w:val="center"/>
          </w:tcPr>
          <w:p w14:paraId="09C6BC3D" w14:textId="77777777" w:rsidR="008104A9" w:rsidRPr="00EF2D47" w:rsidRDefault="008104A9" w:rsidP="00EF2D47">
            <w:pPr>
              <w:pStyle w:val="Image"/>
              <w:spacing w:before="600"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28301B52" w14:textId="7C12BBE5" w:rsidR="008104A9" w:rsidRPr="001646AE" w:rsidRDefault="00576E67" w:rsidP="00EF2D47">
            <w:pPr>
              <w:spacing w:before="600" w:after="0" w:line="240" w:lineRule="auto"/>
              <w:rPr>
                <w:rFonts w:cs="Myanmar Text"/>
              </w:rPr>
            </w:pPr>
            <w:r w:rsidRPr="001646AE">
              <w:rPr>
                <w:rFonts w:ascii="Myanmar Text" w:eastAsia="Zawgyi-One" w:hAnsi="Myanmar Text" w:cs="Myanmar Text"/>
              </w:rPr>
              <w:t>ပအဲၣ်ဒိးမၤလီၤတံၢ်လၢပနီၤဟ့ၣ်တၢ်ဂ့ၢ်တၢ်ကျိၤဃုာ်ဒီး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eastAsia="Zawgyi-One" w:cs="Myanmar Text"/>
              </w:rPr>
              <w:t>CALD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ascii="Myanmar Text" w:eastAsia="Zawgyi-One" w:hAnsi="Myanmar Text" w:cs="Myanmar Text"/>
              </w:rPr>
              <w:t>အပှၤတ၀ၢတဖၣ်လၢအဘၣ်ဃးဒီးမ့ၢ်တၢ်က</w:t>
            </w:r>
            <w:r w:rsidRPr="001646AE">
              <w:rPr>
                <w:rFonts w:eastAsia="Zawgyi-One" w:cs="Myanmar Text"/>
              </w:rPr>
              <w:t>-</w:t>
            </w:r>
          </w:p>
        </w:tc>
      </w:tr>
      <w:tr w:rsidR="002465FE" w:rsidRPr="00EF2D47" w14:paraId="7C1A99CF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6304F4FD" w14:textId="77777777" w:rsidR="008104A9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14B8811" wp14:editId="39AFAF98">
                  <wp:extent cx="1482725" cy="1482725"/>
                  <wp:effectExtent l="0" t="0" r="3175" b="3175"/>
                  <wp:docPr id="2128743046" name="Picture 7" descr="ပှၤတဂၤဖီၣ်ဃာ် NDIS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ပှၤတဂၤဖီၣ်ဃာ် NDIS အလံာ်တဘ့ၣ်လီၤ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377F47" w14:textId="4C57907A" w:rsidR="008104A9" w:rsidRPr="001646AE" w:rsidRDefault="00576E67" w:rsidP="00EF2D47">
            <w:pPr>
              <w:pStyle w:val="ListParagraph"/>
              <w:numPr>
                <w:ilvl w:val="0"/>
                <w:numId w:val="29"/>
              </w:numPr>
              <w:spacing w:line="240" w:lineRule="auto"/>
              <w:rPr>
                <w:rFonts w:cs="Myanmar Text"/>
              </w:rPr>
            </w:pPr>
            <w:r w:rsidRPr="001646AE">
              <w:rPr>
                <w:rFonts w:ascii="Myanmar Text" w:eastAsia="Zawgyi-One" w:hAnsi="Myanmar Text" w:cs="Myanmar Text"/>
              </w:rPr>
              <w:t>ပၣ်ဃုာ်လၢ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eastAsia="Zawgyi-One" w:cs="Myanmar Text"/>
              </w:rPr>
              <w:t>NDIS</w:t>
            </w:r>
            <w:r w:rsidR="00EF2D47" w:rsidRPr="001646AE">
              <w:rPr>
                <w:rFonts w:eastAsia="Zawgyi-One" w:cs="FS Me Pro"/>
              </w:rPr>
              <w:t> </w:t>
            </w:r>
            <w:r w:rsidRPr="001646AE">
              <w:rPr>
                <w:rFonts w:ascii="Myanmar Text" w:eastAsia="Zawgyi-One" w:hAnsi="Myanmar Text" w:cs="Myanmar Text"/>
              </w:rPr>
              <w:t>အပူၤလဲၣ်</w:t>
            </w:r>
          </w:p>
        </w:tc>
      </w:tr>
      <w:tr w:rsidR="002465FE" w:rsidRPr="00EF2D47" w14:paraId="61994C2E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238BA44B" w14:textId="77777777" w:rsidR="008104A9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3F035A2" wp14:editId="51465268">
                  <wp:extent cx="1482725" cy="1482725"/>
                  <wp:effectExtent l="0" t="0" r="3175" b="3175"/>
                  <wp:docPr id="983052153" name="Picture 8" descr="ပှၤပၣ်ဃုၥ်ပၣ်ဂီၢ်တဂၤယူာ်ထီၣ်အစု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ပှၤပၣ်ဃုၥ်ပၣ်ဂီၢ်တဂၤယူာ်ထီၣ်အစုဒီးတၢ်ပူၤဖျဲးအပနီၣ်တခါလီၤ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2AA218" w14:textId="77777777" w:rsidR="008104A9" w:rsidRPr="001646AE" w:rsidRDefault="00576E67" w:rsidP="00EF2D47">
            <w:pPr>
              <w:pStyle w:val="ListParagraph"/>
              <w:numPr>
                <w:ilvl w:val="0"/>
                <w:numId w:val="29"/>
              </w:numPr>
              <w:spacing w:line="240" w:lineRule="auto"/>
              <w:rPr>
                <w:rFonts w:cs="Myanmar Text"/>
              </w:rPr>
            </w:pPr>
            <w:r w:rsidRPr="001646AE">
              <w:rPr>
                <w:rFonts w:ascii="Myanmar Text" w:eastAsia="Zawgyi-One" w:hAnsi="Myanmar Text" w:cs="Myanmar Text"/>
              </w:rPr>
              <w:t>ကွၢ်ဃုဒီးသူတၢ်မၤစၢၤတဖၣ်လၢအပူၤဖျဲးဒိၣ်လၢအ၀ဲသ့ၣ်အလုၢ်လၢ်တၢ်ဆဲးတၢ်လၤအဂီၢ်ဒ်လဲၣ်န့ၣ်လီၤ</w:t>
            </w:r>
            <w:r w:rsidRPr="001646AE">
              <w:rPr>
                <w:rFonts w:eastAsia="Zawgyi-One" w:cs="Myanmar Text"/>
              </w:rPr>
              <w:t>.</w:t>
            </w:r>
          </w:p>
        </w:tc>
      </w:tr>
      <w:tr w:rsidR="002465FE" w:rsidRPr="00EF2D47" w14:paraId="3F5AE161" w14:textId="77777777" w:rsidTr="00576E67">
        <w:tc>
          <w:tcPr>
            <w:tcW w:w="2551" w:type="dxa"/>
            <w:vAlign w:val="bottom"/>
          </w:tcPr>
          <w:p w14:paraId="510C7C44" w14:textId="77777777" w:rsidR="00FE7219" w:rsidRPr="00EF2D47" w:rsidRDefault="00FE7219" w:rsidP="00EF2D47">
            <w:pPr>
              <w:pStyle w:val="Image"/>
              <w:spacing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67082AB2" w14:textId="77777777" w:rsidR="00FE7219" w:rsidRPr="00607ECE" w:rsidRDefault="00576E67" w:rsidP="00EF2D47">
            <w:pPr>
              <w:spacing w:after="0"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ပအဲၣ်ဒိးစ့ၢ်ကီးလၢကရၢလၢအဟ့ၣ်ထီၣ်တၢ်မၤစၢၤတဖၣ်ကဟ့ၣ်ထီၣ်၀ဲတၢ်မၤစၢၤအကျိၤအကျဲလၢအဂ့ၤတဖၣ်လၢ</w:t>
            </w:r>
            <w:r w:rsidRPr="00607ECE">
              <w:rPr>
                <w:rFonts w:eastAsia="Zawgyi-One" w:cs="Myanmar Text"/>
              </w:rPr>
              <w:t>-</w:t>
            </w:r>
          </w:p>
        </w:tc>
      </w:tr>
      <w:tr w:rsidR="002465FE" w:rsidRPr="00EF2D47" w14:paraId="14E2F171" w14:textId="77777777" w:rsidTr="00576E67">
        <w:tc>
          <w:tcPr>
            <w:tcW w:w="2551" w:type="dxa"/>
            <w:vAlign w:val="bottom"/>
          </w:tcPr>
          <w:p w14:paraId="1C85239A" w14:textId="77777777" w:rsidR="004E1806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1D42F5C" wp14:editId="14298C27">
                  <wp:extent cx="1482725" cy="1482725"/>
                  <wp:effectExtent l="0" t="0" r="3175" b="3175"/>
                  <wp:docPr id="1464946712" name="Picture 16" descr="ပှၤ ၂ ဂၤဟံးစုကွၢ်မဲာ်လိာ်အသးဃုာ်ဒီးအ၀ဲသ့ၣ်အစုအိၣ်လၢအ၀ဲသ့ၣ်အသးဖျၢၣ်အလိ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ပှၤ ၂ ဂၤဟံးစုကွၢ်မဲာ်လိာ်အသးဃုာ်ဒီးအ၀ဲသ့ၣ်အစုအိၣ်လၢအ၀ဲသ့ၣ်အသးဖျၢၣ်အလိၤလီၤ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B38ADC" w14:textId="77777777" w:rsidR="004E1806" w:rsidRPr="00607ECE" w:rsidRDefault="00576E67" w:rsidP="00EF2D47">
            <w:pPr>
              <w:pStyle w:val="ListParagraph"/>
              <w:numPr>
                <w:ilvl w:val="0"/>
                <w:numId w:val="31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ယူးယီၣ်ပၥ်ကဲ၀ဲတၢ်ဆဲးတၢ်လၤခဲလၢၥ်</w:t>
            </w:r>
          </w:p>
        </w:tc>
      </w:tr>
      <w:tr w:rsidR="002465FE" w:rsidRPr="00EF2D47" w14:paraId="3487A020" w14:textId="77777777" w:rsidTr="00576E67">
        <w:tc>
          <w:tcPr>
            <w:tcW w:w="2551" w:type="dxa"/>
            <w:vAlign w:val="bottom"/>
          </w:tcPr>
          <w:p w14:paraId="61553585" w14:textId="77777777" w:rsidR="004E1806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8F282B2" wp14:editId="2A8CA7EE">
                  <wp:extent cx="1482725" cy="1482725"/>
                  <wp:effectExtent l="0" t="0" r="3175" b="3175"/>
                  <wp:docPr id="1465212638" name="Picture 17" descr="CALD အကရူၢ်တဖုဒီးစုမုၢ်ယူာ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CALD အကရူၢ်တဖုဒီးစုမုၢ်ယူာ်အသးဆူတၢ်ဖီခိၣ်လီၤ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F3155F" w14:textId="457F3D97" w:rsidR="004E1806" w:rsidRPr="00607ECE" w:rsidRDefault="00576E67" w:rsidP="00EF2D47">
            <w:pPr>
              <w:pStyle w:val="ListParagraph"/>
              <w:numPr>
                <w:ilvl w:val="0"/>
                <w:numId w:val="31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ကမၤတၢ်ဂ့ၤဂ့ၤဘၣ်ဘၣ်လၢ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eastAsia="Zawgyi-One" w:cs="Myanmar Text"/>
              </w:rPr>
              <w:t>CALD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အပှၤနုၥ်ပၣ်ဃုၥ်တဖၣ်အဂီၢ်</w:t>
            </w:r>
          </w:p>
        </w:tc>
      </w:tr>
      <w:tr w:rsidR="002465FE" w:rsidRPr="00EF2D47" w14:paraId="3CD70180" w14:textId="77777777" w:rsidTr="00576E67">
        <w:tc>
          <w:tcPr>
            <w:tcW w:w="2551" w:type="dxa"/>
            <w:vAlign w:val="bottom"/>
          </w:tcPr>
          <w:p w14:paraId="5216B175" w14:textId="77777777" w:rsidR="004E1806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11310F4" wp14:editId="037E4307">
                  <wp:extent cx="1482725" cy="1482725"/>
                  <wp:effectExtent l="0" t="0" r="3175" b="3175"/>
                  <wp:docPr id="1496978836" name="Picture 18" descr=" ပှၤပၣ်ဃုၥ်ပၣ်ဂီၢ်၃ ဂၤဒီးတၢ်ပူၤဖျဲး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 ပှၤပၣ်ဃုၥ်ပၣ်ဂီၢ်၃ ဂၤဒီးတၢ်ပူၤဖျဲးအပနီၣ်တခါလီၤ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A2BA6F" w14:textId="77777777" w:rsidR="004E1806" w:rsidRPr="00607ECE" w:rsidRDefault="00576E67" w:rsidP="00EF2D47">
            <w:pPr>
              <w:pStyle w:val="ListParagraph"/>
              <w:numPr>
                <w:ilvl w:val="0"/>
                <w:numId w:val="65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ပူၤဖျဲး၀ဲလၢတၢ်ဆဲးတၢ်လၤခဲလၢၥ်အဂီၢ်</w:t>
            </w:r>
          </w:p>
        </w:tc>
      </w:tr>
      <w:tr w:rsidR="002465FE" w:rsidRPr="00EF2D47" w14:paraId="1DE79E93" w14:textId="77777777" w:rsidTr="00576E67">
        <w:tc>
          <w:tcPr>
            <w:tcW w:w="2551" w:type="dxa"/>
            <w:vAlign w:val="bottom"/>
          </w:tcPr>
          <w:p w14:paraId="1F6168CA" w14:textId="77777777" w:rsidR="0045725F" w:rsidRPr="00EF2D47" w:rsidRDefault="00576E67" w:rsidP="00EF2D47">
            <w:pPr>
              <w:pStyle w:val="Image"/>
              <w:spacing w:before="60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1DDE03B1" wp14:editId="45ED7B9E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594995</wp:posOffset>
                      </wp:positionV>
                      <wp:extent cx="758190" cy="706120"/>
                      <wp:effectExtent l="0" t="0" r="3810" b="0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58190" cy="7061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D5EBCE" w14:textId="730E6CE1" w:rsidR="00576E67" w:rsidRPr="00607ECE" w:rsidRDefault="00576E67" w:rsidP="00607EC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607ECE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DE03B1" id="_x0000_s1040" type="#_x0000_t202" alt="&quot;&quot;" style="position:absolute;left:0;text-align:left;margin-left:28.7pt;margin-top:46.85pt;width:59.7pt;height:55.6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" filled="f" stroked="f">
                      <v:textbox inset="0,0,0,0">
                        <w:txbxContent>
                          <w:p w14:paraId="34D5EBCE" w14:textId="730E6CE1" w:rsidR="00576E67" w:rsidRPr="00607ECE" w:rsidRDefault="00576E67" w:rsidP="00607EC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607ECE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2F79902" wp14:editId="4FB5C262">
                  <wp:extent cx="1482725" cy="1482725"/>
                  <wp:effectExtent l="0" t="0" r="3175" b="3175"/>
                  <wp:docPr id="753246717" name="Picture 15" descr="တၢ်ဖံးတၢ်မၤအတၢ်ရဲၣ်တၢ်ကျဲၤတခါ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တၢ်ဖံးတၢ်မၤအတၢ်ရဲၣ်တၢ်ကျဲၤတခါ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FDC653" w14:textId="5ACE5C7B" w:rsidR="00F122D1" w:rsidRPr="00607ECE" w:rsidRDefault="00576E67" w:rsidP="00EF2D47">
            <w:p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နဖးဘၣ်ဃးပတၢ်ဖံးတၢ်မၤတဖၣ်လၢကဘျံးပၤ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၃၁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လၢအအိၣ်လၢပ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eastAsia="Zawgyi-One" w:cs="Myanmar Text"/>
              </w:rPr>
              <w:t>Action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eastAsia="Zawgyi-One" w:cs="Myanmar Text"/>
              </w:rPr>
              <w:t>Plan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အပူၤန့ၣ်သ့လီၤ</w:t>
            </w:r>
            <w:r w:rsidRPr="00607ECE">
              <w:rPr>
                <w:rFonts w:eastAsia="Zawgyi-One" w:cs="Myanmar Text"/>
              </w:rPr>
              <w:t>.</w:t>
            </w:r>
          </w:p>
          <w:p w14:paraId="00AE6028" w14:textId="5BC1944F" w:rsidR="00F122D1" w:rsidRPr="00607ECE" w:rsidRDefault="00576E67" w:rsidP="00EF2D47">
            <w:p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နကွၢ်ဃုပ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eastAsia="Zawgyi-One" w:cs="Myanmar Text"/>
              </w:rPr>
              <w:t>Action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eastAsia="Zawgyi-One" w:cs="Myanmar Text"/>
              </w:rPr>
              <w:t>Plan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လၢပပှာ်ယဲၤဘျးစဲအပူၤသ့လီၤ</w:t>
            </w:r>
            <w:r w:rsidRPr="00607ECE">
              <w:rPr>
                <w:rFonts w:eastAsia="Zawgyi-One" w:cs="Myanmar Text"/>
              </w:rPr>
              <w:t>.</w:t>
            </w:r>
          </w:p>
          <w:p w14:paraId="3CAB97B4" w14:textId="77777777" w:rsidR="0045725F" w:rsidRPr="00607ECE" w:rsidRDefault="00000000" w:rsidP="00EF2D47">
            <w:pPr>
              <w:spacing w:line="240" w:lineRule="auto"/>
              <w:rPr>
                <w:rFonts w:cs="Myanmar Text"/>
              </w:rPr>
            </w:pPr>
            <w:hyperlink r:id="rId97" w:history="1">
              <w:r w:rsidR="006A604C" w:rsidRPr="00607ECE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</w:p>
        </w:tc>
      </w:tr>
    </w:tbl>
    <w:p w14:paraId="59BB2599" w14:textId="67B37F8D" w:rsidR="00B676E1" w:rsidRPr="00607ECE" w:rsidRDefault="00576E67" w:rsidP="00EF2D47">
      <w:pPr>
        <w:pStyle w:val="Heading3"/>
        <w:spacing w:before="480" w:after="240" w:line="240" w:lineRule="auto"/>
        <w:rPr>
          <w:rFonts w:cs="Myanmar Text"/>
        </w:rPr>
      </w:pPr>
      <w:r w:rsidRPr="00607ECE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0AEF0F95" wp14:editId="53A0B728">
                <wp:simplePos x="0" y="0"/>
                <wp:positionH relativeFrom="margin">
                  <wp:posOffset>-344170</wp:posOffset>
                </wp:positionH>
                <wp:positionV relativeFrom="paragraph">
                  <wp:posOffset>-193371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33B10B" id="Rectangle: Rounded Corners 565464728" o:spid="_x0000_s1026" alt="&quot;&quot;" style="position:absolute;margin-left:-27.1pt;margin-top:-15.25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" fillcolor="#06a8b5" strokecolor="#6b2976" strokeweight="3pt">
                <w10:wrap anchorx="margin"/>
              </v:roundrect>
            </w:pict>
          </mc:Fallback>
        </mc:AlternateContent>
      </w:r>
      <w:r w:rsidRPr="00607ECE">
        <w:rPr>
          <w:rFonts w:ascii="Myanmar Text" w:eastAsia="Zawgyi-One" w:hAnsi="Myanmar Text" w:cs="Myanmar Text"/>
        </w:rPr>
        <w:t>၅</w:t>
      </w:r>
      <w:r w:rsidRPr="00607ECE">
        <w:rPr>
          <w:rFonts w:eastAsia="Zawgyi-One" w:cs="Myanmar Text"/>
        </w:rPr>
        <w:t>.</w:t>
      </w:r>
      <w:r w:rsidR="00EF2D47" w:rsidRPr="00607ECE">
        <w:rPr>
          <w:rFonts w:eastAsia="Zawgyi-One" w:cs="FS Me Pro"/>
        </w:rPr>
        <w:t> </w:t>
      </w:r>
      <w:r w:rsidRPr="00607ECE">
        <w:rPr>
          <w:rFonts w:ascii="Myanmar Text" w:eastAsia="Zawgyi-One" w:hAnsi="Myanmar Text" w:cs="Myanmar Text"/>
        </w:rPr>
        <w:t>တၢ်ဂ့ၢ်ထၢဖှိၣ်ဘၣ်ဃး</w:t>
      </w:r>
      <w:r w:rsidR="00EF2D47" w:rsidRPr="00607ECE">
        <w:rPr>
          <w:rFonts w:eastAsia="Zawgyi-One" w:cs="FS Me Pro"/>
        </w:rPr>
        <w:t> </w:t>
      </w:r>
      <w:r w:rsidRPr="00607ECE">
        <w:rPr>
          <w:rFonts w:eastAsia="Zawgyi-One" w:cs="Myanmar Text"/>
        </w:rPr>
        <w:t>CALD</w:t>
      </w:r>
      <w:r w:rsidR="00EF2D47" w:rsidRPr="00607ECE">
        <w:rPr>
          <w:rFonts w:eastAsia="Zawgyi-One" w:cs="FS Me Pro"/>
        </w:rPr>
        <w:t> </w:t>
      </w:r>
      <w:r w:rsidRPr="00607ECE">
        <w:rPr>
          <w:rFonts w:ascii="Myanmar Text" w:eastAsia="Zawgyi-One" w:hAnsi="Myanmar Text" w:cs="Myanmar Text"/>
        </w:rPr>
        <w:t>အပှၤနုၥ်ပၣ်ဃုၥ်တဖၣ်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</w:tblGrid>
      <w:tr w:rsidR="002465FE" w:rsidRPr="00EF2D47" w14:paraId="26882450" w14:textId="77777777" w:rsidTr="00607ECE">
        <w:trPr>
          <w:trHeight w:val="3175"/>
        </w:trPr>
        <w:tc>
          <w:tcPr>
            <w:tcW w:w="2551" w:type="dxa"/>
            <w:vAlign w:val="center"/>
          </w:tcPr>
          <w:p w14:paraId="7B9E4142" w14:textId="77777777" w:rsidR="00437DD8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6FE6AFE2" wp14:editId="11754F75">
                      <wp:simplePos x="0" y="0"/>
                      <wp:positionH relativeFrom="column">
                        <wp:posOffset>786130</wp:posOffset>
                      </wp:positionH>
                      <wp:positionV relativeFrom="paragraph">
                        <wp:posOffset>803275</wp:posOffset>
                      </wp:positionV>
                      <wp:extent cx="486410" cy="187325"/>
                      <wp:effectExtent l="0" t="0" r="8890" b="317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6410" cy="1873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51D61A" w14:textId="77777777" w:rsidR="00576E67" w:rsidRPr="00607ECE" w:rsidRDefault="00576E67" w:rsidP="00607EC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2"/>
                                      <w:szCs w:val="16"/>
                                      <w:lang w:val="en-PH"/>
                                    </w:rPr>
                                  </w:pPr>
                                  <w:r w:rsidRPr="00607ECE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2"/>
                                      <w:szCs w:val="16"/>
                                    </w:rPr>
                                    <w:t>တၢ်မၤနီၣ်မၤဃါ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E6AFE2" id="_x0000_s1041" type="#_x0000_t202" alt="&quot;&quot;" style="position:absolute;left:0;text-align:left;margin-left:61.9pt;margin-top:63.25pt;width:38.3pt;height:14.7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" filled="f" stroked="f">
                      <v:textbox inset="0,0,0,0">
                        <w:txbxContent>
                          <w:p w14:paraId="3451D61A" w14:textId="77777777" w:rsidR="00576E67" w:rsidRPr="00607ECE" w:rsidRDefault="00576E67" w:rsidP="00607EC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2"/>
                                <w:szCs w:val="16"/>
                                <w:lang w:val="en-PH"/>
                              </w:rPr>
                            </w:pPr>
                            <w:r w:rsidRPr="00607ECE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2"/>
                                <w:szCs w:val="16"/>
                              </w:rPr>
                              <w:t>တၢ်မၤနီၣ်မၤဃါ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840DEE1" wp14:editId="5BB33747">
                  <wp:extent cx="1440000" cy="1440000"/>
                  <wp:effectExtent l="0" t="0" r="8255" b="8255"/>
                  <wp:docPr id="98" name="Picture 98" descr="တၢ်ဂ့ၢ်တၢ်ကျိၤအလံာ်တဘ့ၣ်,တၢ်မၤနီၣ်မၤဃါအလံာ်တဘ့ၣ်ဒီးလံာ်တိၤပြံ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တၢ်ဂ့ၢ်တၢ်ကျိၤအလံာ်တဘ့ၣ်,တၢ်မၤနီၣ်မၤဃါအလံာ်တဘ့ၣ်ဒီးလံာ်တိၤပြံတဘိ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013A89A6" w14:textId="3694185E" w:rsidR="00437DD8" w:rsidRPr="00607ECE" w:rsidRDefault="00576E67" w:rsidP="00EF2D47">
            <w:pPr>
              <w:spacing w:before="360"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ဖဲပကကတိၤတၢ်ဘၣ်ဃး</w:t>
            </w:r>
            <w:r w:rsidRPr="00607ECE">
              <w:rPr>
                <w:rStyle w:val="Strong"/>
                <w:rFonts w:ascii="Myanmar Text" w:eastAsia="Zawgyi-One" w:hAnsi="Myanmar Text" w:cs="Myanmar Text"/>
              </w:rPr>
              <w:t>တၢ်ဂ့ၢ်ထၢဖှိၣ်န့ၣ်</w:t>
            </w:r>
            <w:r w:rsidRPr="00607ECE">
              <w:rPr>
                <w:rFonts w:eastAsia="Zawgyi-One" w:cs="Myanmar Text"/>
              </w:rPr>
              <w:t>,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ပပၥ်အခီပညီမ့ၢ်၀ဲ</w:t>
            </w:r>
            <w:r w:rsidRPr="00607ECE">
              <w:rPr>
                <w:rFonts w:eastAsia="Zawgyi-One" w:cs="Myanmar Text"/>
              </w:rPr>
              <w:t>-</w:t>
            </w:r>
          </w:p>
          <w:p w14:paraId="3DBF64C5" w14:textId="77777777" w:rsidR="00437DD8" w:rsidRPr="00607ECE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တၢ်ဂ့ၢ်နီၢ်နီၢ်</w:t>
            </w:r>
          </w:p>
          <w:p w14:paraId="7289ADA2" w14:textId="77777777" w:rsidR="00437DD8" w:rsidRPr="00607ECE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တၢ်ဂ့ၢ်တၢ်ကျိၤ</w:t>
            </w:r>
          </w:p>
          <w:p w14:paraId="26D723E1" w14:textId="77777777" w:rsidR="00437DD8" w:rsidRPr="00607ECE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တၢ်ပၥ်ကီၤတဖၣ်န့ၣ်လီၤ</w:t>
            </w:r>
            <w:r w:rsidRPr="00607ECE">
              <w:rPr>
                <w:rFonts w:eastAsia="Zawgyi-One" w:cs="Myanmar Text"/>
              </w:rPr>
              <w:t>.</w:t>
            </w:r>
          </w:p>
        </w:tc>
      </w:tr>
      <w:tr w:rsidR="002465FE" w:rsidRPr="00EF2D47" w14:paraId="2615574E" w14:textId="77777777" w:rsidTr="00607ECE">
        <w:trPr>
          <w:gridAfter w:val="1"/>
          <w:wAfter w:w="87" w:type="dxa"/>
          <w:trHeight w:val="3175"/>
        </w:trPr>
        <w:tc>
          <w:tcPr>
            <w:tcW w:w="2551" w:type="dxa"/>
            <w:vAlign w:val="center"/>
          </w:tcPr>
          <w:p w14:paraId="4FE5E608" w14:textId="77777777" w:rsidR="00437DD8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55C7AF5" wp14:editId="47E5CC84">
                  <wp:extent cx="1440000" cy="1440000"/>
                  <wp:effectExtent l="0" t="0" r="8255" b="8255"/>
                  <wp:docPr id="99" name="Picture 99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CALD အပှၤတဖု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B699FF" w14:textId="77777777" w:rsidR="00437DD8" w:rsidRPr="00607ECE" w:rsidRDefault="00576E67" w:rsidP="00EF2D47">
            <w:p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ပလိၣ်ဘၣ်တၢ်ဂ့ၢ်ထၢဖှိၣ်လၢအဂ့ၤဒိၣ်တဖၣ်ဒ်သိးကနၢ်ပၢၢ်</w:t>
            </w:r>
            <w:r w:rsidRPr="00607ECE">
              <w:rPr>
                <w:rFonts w:eastAsia="Zawgyi-One" w:cs="Myanmar Text"/>
              </w:rPr>
              <w:t>-</w:t>
            </w:r>
          </w:p>
          <w:p w14:paraId="153EA45B" w14:textId="0C601BFB" w:rsidR="00437DD8" w:rsidRPr="00607ECE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eastAsia="Zawgyi-One" w:cs="Myanmar Text"/>
              </w:rPr>
              <w:t>CALD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အပှၤနုၥ်ပၣ်ဃုၥ်တၢ်တဖၣ်</w:t>
            </w:r>
          </w:p>
          <w:p w14:paraId="1F33ECEF" w14:textId="77777777" w:rsidR="00437DD8" w:rsidRPr="00607ECE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တၢ်ဆီၣ်ထွဲလၢအ၀ဲသ့ၣ်လိၣ်၀ဲ</w:t>
            </w:r>
          </w:p>
        </w:tc>
      </w:tr>
      <w:tr w:rsidR="002465FE" w:rsidRPr="00EF2D47" w14:paraId="3ECED35B" w14:textId="77777777" w:rsidTr="00607ECE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1BC313F2" w14:textId="77777777" w:rsidR="00437DD8" w:rsidRPr="00EF2D47" w:rsidRDefault="00437DD8" w:rsidP="00EF2D47">
            <w:pPr>
              <w:pStyle w:val="Image"/>
              <w:spacing w:before="600" w:after="0" w:line="240" w:lineRule="auto"/>
              <w:rPr>
                <w:rFonts w:cs="Myanmar Text"/>
                <w:noProof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25E0DEC4" w14:textId="77777777" w:rsidR="00437DD8" w:rsidRPr="00607ECE" w:rsidRDefault="00576E67" w:rsidP="00EF2D47">
            <w:pPr>
              <w:spacing w:before="600" w:after="0"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ပလိၣ်ဘၣ်အါထီၣ်စ့ၢ်ကီးတၢ်ဂ့ၢ်တၢ်ကျိၤလၢတၢ်ကနၢ်ပၢၢ်</w:t>
            </w:r>
            <w:r w:rsidRPr="00607ECE">
              <w:rPr>
                <w:rFonts w:eastAsia="Zawgyi-One" w:cs="Myanmar Text"/>
              </w:rPr>
              <w:t>-</w:t>
            </w:r>
          </w:p>
        </w:tc>
      </w:tr>
      <w:tr w:rsidR="002465FE" w:rsidRPr="00EF2D47" w14:paraId="06084F30" w14:textId="77777777" w:rsidTr="00607ECE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1F8F0ED8" w14:textId="77777777" w:rsidR="005C45CC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5E3B0AE" wp14:editId="1AFDDD0D">
                  <wp:extent cx="1482725" cy="1482725"/>
                  <wp:effectExtent l="0" t="0" r="3175" b="3175"/>
                  <wp:docPr id="2039338464" name="Picture 10" descr="ပှၤမၤတၢ်ဖိတဂၤဆီၣ်ထွဲပှၤပၣ်ဃုၥ်ပၣ်ဂီၢ်တဂၤလီၤ. လၢအ၀ဲသ့ၣ်အကပၤ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ပှၤမၤတၢ်ဖိတဂၤဆီၣ်ထွဲပှၤပၣ်ဃုၥ်ပၣ်ဂီၢ်တဂၤလီၤ. လၢအ၀ဲသ့ၣ်အကပၤ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394491" w14:textId="77777777" w:rsidR="005C45CC" w:rsidRPr="00607ECE" w:rsidRDefault="00576E67" w:rsidP="00EF2D47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မ့ၢ်ပမၤဂ့ၤထီၣ်တၢ်မၤစၢၤတဖၣ်ကသ့ဒ်လဲၣ်</w:t>
            </w:r>
          </w:p>
        </w:tc>
      </w:tr>
      <w:tr w:rsidR="002465FE" w:rsidRPr="00EF2D47" w14:paraId="0751A83A" w14:textId="77777777" w:rsidTr="00607ECE">
        <w:trPr>
          <w:gridAfter w:val="1"/>
          <w:wAfter w:w="87" w:type="dxa"/>
        </w:trPr>
        <w:tc>
          <w:tcPr>
            <w:tcW w:w="2551" w:type="dxa"/>
            <w:vAlign w:val="center"/>
          </w:tcPr>
          <w:p w14:paraId="07D2961E" w14:textId="77777777" w:rsidR="005C45CC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8160D66" wp14:editId="210CB515">
                  <wp:extent cx="1482725" cy="1482725"/>
                  <wp:effectExtent l="0" t="0" r="3175" b="3175"/>
                  <wp:docPr id="1301712445" name="Picture 9" descr="NDIS လံာ်တဘ့ၣ်ဒီးတၢ်သံကွၢ်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NDIS လံာ်တဘ့ၣ်ဒီးတၢ်သံကွၢ်အပနီၣ်တခါလီၤ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D5C0C9" w14:textId="6937B48E" w:rsidR="005C45CC" w:rsidRPr="00607ECE" w:rsidRDefault="00576E67" w:rsidP="00EF2D47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cs="Myanmar Text"/>
              </w:rPr>
            </w:pPr>
            <w:r w:rsidRPr="00607ECE">
              <w:rPr>
                <w:rFonts w:ascii="Myanmar Text" w:eastAsia="Zawgyi-One" w:hAnsi="Myanmar Text" w:cs="Myanmar Text"/>
              </w:rPr>
              <w:t>မ့ၢ်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eastAsia="Zawgyi-One" w:cs="Myanmar Text"/>
              </w:rPr>
              <w:t>NDIS</w:t>
            </w:r>
            <w:r w:rsidR="00EF2D47" w:rsidRPr="00607ECE">
              <w:rPr>
                <w:rFonts w:eastAsia="Zawgyi-One" w:cs="FS Me Pro"/>
              </w:rPr>
              <w:t> </w:t>
            </w:r>
            <w:r w:rsidRPr="00607ECE">
              <w:rPr>
                <w:rFonts w:ascii="Myanmar Text" w:eastAsia="Zawgyi-One" w:hAnsi="Myanmar Text" w:cs="Myanmar Text"/>
              </w:rPr>
              <w:t>မၤတၢ်ဂ့ၤထဲလဲၣ်န့ၣ်လီၤ</w:t>
            </w:r>
            <w:r w:rsidRPr="00607ECE">
              <w:rPr>
                <w:rFonts w:eastAsia="Zawgyi-One" w:cs="Myanmar Text"/>
              </w:rPr>
              <w:t>.</w:t>
            </w:r>
          </w:p>
        </w:tc>
      </w:tr>
    </w:tbl>
    <w:p w14:paraId="62AF7E4D" w14:textId="77777777" w:rsidR="008104A9" w:rsidRPr="000458B3" w:rsidRDefault="00576E67" w:rsidP="00EF2D47">
      <w:pPr>
        <w:pStyle w:val="Heading4"/>
        <w:rPr>
          <w:rFonts w:cs="Myanmar Text"/>
        </w:rPr>
      </w:pPr>
      <w:r w:rsidRPr="000458B3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7F8BB4DA" wp14:editId="40BAD5FB">
                <wp:simplePos x="0" y="0"/>
                <wp:positionH relativeFrom="page">
                  <wp:posOffset>922655</wp:posOffset>
                </wp:positionH>
                <wp:positionV relativeFrom="paragraph">
                  <wp:posOffset>410210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A21B8D" id="Group 136" o:spid="_x0000_s1026" alt="&quot;&quot;" style="position:absolute;margin-left:72.65pt;margin-top:32.3pt;width:455.55pt;height:19pt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0458B3">
        <w:rPr>
          <w:rFonts w:ascii="Myanmar Text" w:eastAsia="Zawgyi-One" w:hAnsi="Myanmar Text" w:cs="Myanmar Text"/>
        </w:rPr>
        <w:t>ပဖီတၢၣ်တဖၣ်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6571FA64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018D49E3" w14:textId="77777777" w:rsidR="008104A9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48D261D" wp14:editId="45FC0E63">
                  <wp:extent cx="1440000" cy="1440000"/>
                  <wp:effectExtent l="0" t="0" r="8255" b="8255"/>
                  <wp:docPr id="1692890758" name="Picture 1692890758" descr="ပှၤ ၃ ဂၤအိၣ်လၢလံာ်ဖျၢၣ် 'CALD' အဖီလာ်လီၤ. ပှၤတဂၤန့ၣ်ယူာ်ထီၣ်အ၀ဲသ့ၣ်အစ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ပှၤ ၃ ဂၤအိၣ်လၢလံာ်ဖျၢၣ် 'CALD' အဖီလာ်လီၤ. ပှၤတဂၤန့ၣ်ယူာ်ထီၣ်အ၀ဲသ့ၣ်အစု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582AE3" w14:textId="5231E089" w:rsidR="008104A9" w:rsidRPr="000458B3" w:rsidRDefault="00576E67" w:rsidP="00EF2D47">
            <w:pPr>
              <w:spacing w:line="240" w:lineRule="auto"/>
              <w:rPr>
                <w:rFonts w:cs="Myanmar Text"/>
              </w:rPr>
            </w:pPr>
            <w:r w:rsidRPr="000458B3">
              <w:rPr>
                <w:rFonts w:ascii="Myanmar Text" w:eastAsia="Zawgyi-One" w:hAnsi="Myanmar Text" w:cs="Myanmar Text"/>
              </w:rPr>
              <w:t>ပအဲၣ်ဒိးရှဲပၠး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eastAsia="Zawgyi-One" w:cs="Myanmar Text"/>
              </w:rPr>
              <w:t>‘CALD’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ascii="Myanmar Text" w:eastAsia="Zawgyi-One" w:hAnsi="Myanmar Text" w:cs="Myanmar Text"/>
              </w:rPr>
              <w:t>လၢကျဲတဘိလၢအဆီၣ်ထွဲတၢ်လၢ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eastAsia="Zawgyi-One" w:cs="Myanmar Text"/>
              </w:rPr>
              <w:t>CALD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ascii="Myanmar Text" w:eastAsia="Zawgyi-One" w:hAnsi="Myanmar Text" w:cs="Myanmar Text"/>
              </w:rPr>
              <w:t>ဖိတဖၣ်လိၣ်ဘၣ်၀ဲဒၣ်န့ၣ်လီၤ</w:t>
            </w:r>
            <w:r w:rsidRPr="000458B3">
              <w:rPr>
                <w:rFonts w:eastAsia="Zawgyi-One" w:cs="Myanmar Text"/>
              </w:rPr>
              <w:t>.</w:t>
            </w:r>
            <w:r w:rsidR="00EF2D47" w:rsidRPr="000458B3">
              <w:rPr>
                <w:rFonts w:eastAsia="Zawgyi-One" w:cs="FS Me Pro"/>
              </w:rPr>
              <w:t> </w:t>
            </w:r>
          </w:p>
        </w:tc>
      </w:tr>
      <w:tr w:rsidR="002465FE" w:rsidRPr="00EF2D47" w14:paraId="5D4F54CE" w14:textId="77777777" w:rsidTr="00C73E0D">
        <w:tc>
          <w:tcPr>
            <w:tcW w:w="2551" w:type="dxa"/>
            <w:vAlign w:val="center"/>
          </w:tcPr>
          <w:p w14:paraId="609FAEF2" w14:textId="77777777" w:rsidR="00FE7219" w:rsidRPr="00EF2D47" w:rsidRDefault="00FE7219" w:rsidP="00EF2D47">
            <w:pPr>
              <w:pStyle w:val="Image"/>
              <w:spacing w:before="360" w:after="0" w:line="240" w:lineRule="auto"/>
              <w:rPr>
                <w:rFonts w:cs="Myanmar Text"/>
                <w:noProof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69076F8D" w14:textId="77777777" w:rsidR="00FE7219" w:rsidRPr="000458B3" w:rsidRDefault="00576E67" w:rsidP="00EF2D47">
            <w:pPr>
              <w:spacing w:before="360" w:after="0" w:line="240" w:lineRule="auto"/>
              <w:rPr>
                <w:rFonts w:cs="Myanmar Text"/>
              </w:rPr>
            </w:pPr>
            <w:r w:rsidRPr="000458B3">
              <w:rPr>
                <w:rFonts w:ascii="Myanmar Text" w:eastAsia="Zawgyi-One" w:hAnsi="Myanmar Text" w:cs="Myanmar Text"/>
              </w:rPr>
              <w:t>တၢ်အံၤအကါဒိၣ်၀ဲဒၣ်လၢပထၢဖှိၣ်ဒီးသူ၀ဲဒၣ်တၢ်ဂ့ၢ်တၢ်ကျိၤလၢအဂ့ၤ</w:t>
            </w:r>
            <w:r w:rsidRPr="000458B3">
              <w:rPr>
                <w:rFonts w:eastAsia="Zawgyi-One" w:cs="Myanmar Text"/>
              </w:rPr>
              <w:t>,</w:t>
            </w:r>
            <w:r w:rsidRPr="000458B3">
              <w:rPr>
                <w:rFonts w:ascii="Myanmar Text" w:eastAsia="Zawgyi-One" w:hAnsi="Myanmar Text" w:cs="Myanmar Text"/>
              </w:rPr>
              <w:t>အဃိပကသ့</w:t>
            </w:r>
          </w:p>
        </w:tc>
      </w:tr>
      <w:tr w:rsidR="002465FE" w:rsidRPr="00EF2D47" w14:paraId="5DBA7429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477541D8" w14:textId="77777777" w:rsidR="00FE7219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1C0BC5C" wp14:editId="0A0711CE">
                  <wp:extent cx="1482725" cy="1482725"/>
                  <wp:effectExtent l="0" t="0" r="3175" b="3175"/>
                  <wp:docPr id="353773993" name="Picture 11" descr="ပှၤမၤတၢ်ဖိတဂၤဆီၣ်ထွဲပှၤပၣ်ဃုၥ်ပၣ်ဂီၢ်တဂၤလီၤ. လၢအ၀ဲသ့ၣ်အကပၤမ့ၢ်စုမုၢ်ကျၢၢ်တဘိယူာ်ထီၣ်အသးဃုာ်ဒီးပျၢ်တဘိနဲၣ်အသးဆူတၢ်ဖီခိ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ပှၤမၤတၢ်ဖိတဂၤဆီၣ်ထွဲပှၤပၣ်ဃုၥ်ပၣ်ဂီၢ်တဂၤလီၤ. လၢအ၀ဲသ့ၣ်အကပၤမ့ၢ်စုမုၢ်ကျၢၢ်တဘိယူာ်ထီၣ်အသးဃုာ်ဒီးပျၢ်တဘိနဲၣ်အသးဆူတၢ်ဖီခိၣ်လီၤ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6BE198" w14:textId="7A3FF37F" w:rsidR="00FE7219" w:rsidRPr="000458B3" w:rsidRDefault="00576E67" w:rsidP="00EF2D47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cs="Myanmar Text"/>
              </w:rPr>
            </w:pPr>
            <w:r w:rsidRPr="000458B3">
              <w:rPr>
                <w:rFonts w:ascii="Myanmar Text" w:eastAsia="Zawgyi-One" w:hAnsi="Myanmar Text" w:cs="Myanmar Text"/>
              </w:rPr>
              <w:t>ဟ့ၣ်ထီၣ်၀ဲတၢ်မၤစၢၤအကျိၤအကျဲဂ့ၤဒိၣ်ထီၣ်လၢ</w:t>
            </w:r>
            <w:r w:rsidR="00EF2D47" w:rsidRPr="000458B3">
              <w:rPr>
                <w:rFonts w:eastAsia="Zawgyi-One" w:cs="FS Me Pro"/>
              </w:rPr>
              <w:t> </w:t>
            </w:r>
            <w:r w:rsidR="003018A4">
              <w:rPr>
                <w:rFonts w:eastAsia="Zawgyi-One" w:cs="FS Me Pro"/>
              </w:rPr>
              <w:br/>
            </w:r>
            <w:r w:rsidRPr="000458B3">
              <w:rPr>
                <w:rFonts w:eastAsia="Zawgyi-One" w:cs="Myanmar Text"/>
              </w:rPr>
              <w:t>CALD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ascii="Myanmar Text" w:eastAsia="Zawgyi-One" w:hAnsi="Myanmar Text" w:cs="Myanmar Text"/>
              </w:rPr>
              <w:t>အပှၤနုၥ်ပၣ်ဃုၥ်တဖၣ်အဂီၢ်</w:t>
            </w:r>
          </w:p>
        </w:tc>
      </w:tr>
      <w:tr w:rsidR="002465FE" w:rsidRPr="00EF2D47" w14:paraId="2827097E" w14:textId="77777777" w:rsidTr="00C73E0D">
        <w:tc>
          <w:tcPr>
            <w:tcW w:w="2551" w:type="dxa"/>
            <w:vAlign w:val="center"/>
          </w:tcPr>
          <w:p w14:paraId="5507311E" w14:textId="77777777" w:rsidR="00FE7219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C42D364" wp14:editId="3AB48F13">
                  <wp:extent cx="1482725" cy="1482725"/>
                  <wp:effectExtent l="0" t="0" r="3175" b="3175"/>
                  <wp:docPr id="1923862739" name="Picture 12" descr="NDIS အပှၤမၤတၢ်ဖိတဂၤအိၣ်လၢတၢ်တိၤနီၣ်တခါဒီးနီၣ်ဂာ်တဲာ်တခါအိၣ်လၢတၢ်ကတိၤအပနီၣ်တခါအပူၤအဖီလာ်န့ၣ်လီၤ. လၢအ၀ဲသ့ၣ်အကပၤန့ၣ်စုမုၢ်ကျၢၢ်ယူာ်ထီၣ်အသ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NDIS အပှၤမၤတၢ်ဖိတဂၤအိၣ်လၢတၢ်တိၤနီၣ်တခါဒီးနီၣ်ဂာ်တဲာ်တခါအိၣ်လၢတၢ်ကတိၤအပနီၣ်တခါအပူၤအဖီလာ်န့ၣ်လီၤ. လၢအ၀ဲသ့ၣ်အကပၤန့ၣ်စုမုၢ်ကျၢၢ်ယူာ်ထီၣ်အသးလီၤ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F43F24" w14:textId="77777777" w:rsidR="00FE7219" w:rsidRPr="000458B3" w:rsidRDefault="00576E67" w:rsidP="00EF2D47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cs="Myanmar Text"/>
              </w:rPr>
            </w:pPr>
            <w:r w:rsidRPr="000458B3">
              <w:rPr>
                <w:rFonts w:ascii="Myanmar Text" w:eastAsia="Zawgyi-One" w:hAnsi="Myanmar Text" w:cs="Myanmar Text"/>
              </w:rPr>
              <w:t>မၤတၢ်ဆၢတဲၥ်လၢအဂ့ၤတဖၣ်န့ၣ်လီၤ</w:t>
            </w:r>
            <w:r w:rsidRPr="000458B3">
              <w:rPr>
                <w:rFonts w:eastAsia="Zawgyi-One" w:cs="Myanmar Text"/>
              </w:rPr>
              <w:t>.</w:t>
            </w:r>
          </w:p>
        </w:tc>
      </w:tr>
      <w:tr w:rsidR="002465FE" w:rsidRPr="00EF2D47" w14:paraId="3B46261B" w14:textId="77777777" w:rsidTr="00C73E0D">
        <w:tc>
          <w:tcPr>
            <w:tcW w:w="2551" w:type="dxa"/>
            <w:vAlign w:val="center"/>
          </w:tcPr>
          <w:p w14:paraId="7CA3F033" w14:textId="77777777" w:rsidR="0045725F" w:rsidRPr="00EF2D47" w:rsidRDefault="00576E67" w:rsidP="00EF2D47">
            <w:pPr>
              <w:pStyle w:val="Image"/>
              <w:spacing w:before="48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3BE1AD62" wp14:editId="28D66BEC">
                      <wp:simplePos x="0" y="0"/>
                      <wp:positionH relativeFrom="column">
                        <wp:posOffset>356235</wp:posOffset>
                      </wp:positionH>
                      <wp:positionV relativeFrom="paragraph">
                        <wp:posOffset>509270</wp:posOffset>
                      </wp:positionV>
                      <wp:extent cx="779145" cy="1164590"/>
                      <wp:effectExtent l="0" t="0" r="1905" b="0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9145" cy="11645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369D2C" w14:textId="6DB09A4F" w:rsidR="00576E67" w:rsidRPr="000458B3" w:rsidRDefault="00576E67" w:rsidP="000458B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0458B3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E1AD62" id="_x0000_s1042" type="#_x0000_t202" alt="&quot;&quot;" style="position:absolute;left:0;text-align:left;margin-left:28.05pt;margin-top:40.1pt;width:61.35pt;height:91.7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" filled="f" stroked="f">
                      <v:textbox inset="0,0,0,0">
                        <w:txbxContent>
                          <w:p w14:paraId="14369D2C" w14:textId="6DB09A4F" w:rsidR="00576E67" w:rsidRPr="000458B3" w:rsidRDefault="00576E67" w:rsidP="000458B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0458B3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02D25E7" wp14:editId="1F13DCFF">
                  <wp:extent cx="1482725" cy="1482725"/>
                  <wp:effectExtent l="0" t="0" r="3175" b="3175"/>
                  <wp:docPr id="1047861810" name="Picture 19" descr="တၢ်ဖံးတၢ်မၤအတၢ်ရဲၣ်တၢ်ကျဲၤအလံာ်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တၢ်ဖံးတၢ်မၤအတၢ်ရဲၣ်တၢ်ကျဲၤအလံာ်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42D508" w14:textId="71037E68" w:rsidR="00F122D1" w:rsidRPr="000458B3" w:rsidRDefault="00576E67" w:rsidP="00EF2D47">
            <w:pPr>
              <w:spacing w:before="480" w:line="240" w:lineRule="auto"/>
              <w:rPr>
                <w:rFonts w:cs="Myanmar Text"/>
              </w:rPr>
            </w:pPr>
            <w:r w:rsidRPr="000458B3">
              <w:rPr>
                <w:rFonts w:ascii="Myanmar Text" w:eastAsia="Zawgyi-One" w:hAnsi="Myanmar Text" w:cs="Myanmar Text"/>
              </w:rPr>
              <w:t>နဖးဘၣ်ဃးပတၢ်ဖံးတၢ်မၤတဖၣ်လၢကဘျံးပၤ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ascii="Myanmar Text" w:eastAsia="Zawgyi-One" w:hAnsi="Myanmar Text" w:cs="Myanmar Text"/>
              </w:rPr>
              <w:t>၃၇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ascii="Myanmar Text" w:eastAsia="Zawgyi-One" w:hAnsi="Myanmar Text" w:cs="Myanmar Text"/>
              </w:rPr>
              <w:t>လၢအအိၣ်လၢပ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eastAsia="Zawgyi-One" w:cs="Myanmar Text"/>
              </w:rPr>
              <w:t>Action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eastAsia="Zawgyi-One" w:cs="Myanmar Text"/>
              </w:rPr>
              <w:t>Plan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ascii="Myanmar Text" w:eastAsia="Zawgyi-One" w:hAnsi="Myanmar Text" w:cs="Myanmar Text"/>
              </w:rPr>
              <w:t>အပူၤန့ၣ်သ့လီၤ</w:t>
            </w:r>
            <w:r w:rsidRPr="000458B3">
              <w:rPr>
                <w:rFonts w:eastAsia="Zawgyi-One" w:cs="Myanmar Text"/>
              </w:rPr>
              <w:t>.</w:t>
            </w:r>
          </w:p>
          <w:p w14:paraId="76F35B29" w14:textId="35207D9B" w:rsidR="00F122D1" w:rsidRPr="000458B3" w:rsidRDefault="00576E67" w:rsidP="00EF2D47">
            <w:pPr>
              <w:spacing w:line="240" w:lineRule="auto"/>
              <w:rPr>
                <w:rFonts w:cs="Myanmar Text"/>
              </w:rPr>
            </w:pPr>
            <w:r w:rsidRPr="000458B3">
              <w:rPr>
                <w:rFonts w:ascii="Myanmar Text" w:eastAsia="Zawgyi-One" w:hAnsi="Myanmar Text" w:cs="Myanmar Text"/>
              </w:rPr>
              <w:t>နကွၢ်ဃုပ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eastAsia="Zawgyi-One" w:cs="Myanmar Text"/>
              </w:rPr>
              <w:t>Action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eastAsia="Zawgyi-One" w:cs="Myanmar Text"/>
              </w:rPr>
              <w:t>Plan</w:t>
            </w:r>
            <w:r w:rsidR="00EF2D47" w:rsidRPr="000458B3">
              <w:rPr>
                <w:rFonts w:eastAsia="Zawgyi-One" w:cs="FS Me Pro"/>
              </w:rPr>
              <w:t> </w:t>
            </w:r>
            <w:r w:rsidRPr="000458B3">
              <w:rPr>
                <w:rFonts w:ascii="Myanmar Text" w:eastAsia="Zawgyi-One" w:hAnsi="Myanmar Text" w:cs="Myanmar Text"/>
              </w:rPr>
              <w:t>လၢပပှာ်ယဲၤဘျးစဲအပူၤသ့လီၤ</w:t>
            </w:r>
            <w:r w:rsidRPr="000458B3">
              <w:rPr>
                <w:rFonts w:eastAsia="Zawgyi-One" w:cs="Myanmar Text"/>
              </w:rPr>
              <w:t>.</w:t>
            </w:r>
          </w:p>
          <w:p w14:paraId="70FD2A21" w14:textId="77777777" w:rsidR="0045725F" w:rsidRPr="000458B3" w:rsidRDefault="00000000" w:rsidP="00EF2D47">
            <w:pPr>
              <w:spacing w:line="240" w:lineRule="auto"/>
              <w:rPr>
                <w:rFonts w:cs="Myanmar Text"/>
              </w:rPr>
            </w:pPr>
            <w:hyperlink r:id="rId105" w:history="1">
              <w:r w:rsidR="006A604C" w:rsidRPr="000458B3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</w:p>
        </w:tc>
      </w:tr>
    </w:tbl>
    <w:p w14:paraId="0D30A5DD" w14:textId="47FF4BD4" w:rsidR="00B676E1" w:rsidRPr="00591DEF" w:rsidRDefault="00576E67" w:rsidP="00EF2D47">
      <w:pPr>
        <w:pStyle w:val="Heading3"/>
        <w:spacing w:before="480" w:after="240" w:line="240" w:lineRule="auto"/>
        <w:rPr>
          <w:rFonts w:cs="Myanmar Text"/>
        </w:rPr>
      </w:pPr>
      <w:r w:rsidRPr="00591DEF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811E074" wp14:editId="4825F01E">
                <wp:simplePos x="0" y="0"/>
                <wp:positionH relativeFrom="page">
                  <wp:posOffset>570230</wp:posOffset>
                </wp:positionH>
                <wp:positionV relativeFrom="paragraph">
                  <wp:posOffset>-212725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480EEC" id="Rectangle: Rounded Corners 604329672" o:spid="_x0000_s1026" alt="&quot;&quot;" style="position:absolute;margin-left:44.9pt;margin-top:-16.75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" fillcolor="#b6e3f9" strokecolor="#6b2976" strokeweight="3pt">
                <w10:wrap anchorx="page"/>
              </v:roundrect>
            </w:pict>
          </mc:Fallback>
        </mc:AlternateContent>
      </w:r>
      <w:r w:rsidRPr="00591DEF">
        <w:rPr>
          <w:rFonts w:eastAsia="Zawgyi-One" w:cs="Myanmar Text"/>
        </w:rPr>
        <w:t>6.</w:t>
      </w:r>
      <w:r w:rsidR="00EF2D47" w:rsidRPr="00591DEF">
        <w:rPr>
          <w:rFonts w:eastAsia="Zawgyi-One" w:cs="FS Me Pro"/>
        </w:rPr>
        <w:t> </w:t>
      </w:r>
      <w:r w:rsidRPr="00591DEF">
        <w:rPr>
          <w:rFonts w:ascii="Myanmar Text" w:eastAsia="Zawgyi-One" w:hAnsi="Myanmar Text" w:cs="Myanmar Text"/>
        </w:rPr>
        <w:t>မ့ၢ်ပဘျးစဲဒီးပှၤတ၀ၢဒ်လဲၣ်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1F72C889" w14:textId="77777777" w:rsidTr="00F74B03">
        <w:tc>
          <w:tcPr>
            <w:tcW w:w="2551" w:type="dxa"/>
            <w:vAlign w:val="center"/>
          </w:tcPr>
          <w:p w14:paraId="1E57D0C6" w14:textId="77777777" w:rsidR="001E0C39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981278D" wp14:editId="1AD74E27">
                  <wp:extent cx="1482725" cy="1482725"/>
                  <wp:effectExtent l="0" t="0" r="3175" b="3175"/>
                  <wp:docPr id="156258991" name="Picture 20" descr="NDIS အပှၤမၤတၢ်ဖိဟံးစုကွၢ်မဲာ်ပှၤတဂၤ,စုမုၢ်ယူာ်ထီၣ်အသးဒီးပျၢ်တဘိနဲၣ်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NDIS အပှၤမၤတၢ်ဖိဟံးစုကွၢ်မဲာ်ပှၤတဂၤ,စုမုၢ်ယူာ်ထီၣ်အသးဒီးပျၢ်တဘိနဲၣ်အသးဆူထးလီၤ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F10C54" w14:textId="133FEE5C" w:rsidR="001E0C39" w:rsidRPr="00591DEF" w:rsidRDefault="00576E67" w:rsidP="00EF2D47">
            <w:p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ပလိၣ်ကွၢ်ဃုကျိၤကျဲလၢအဂ့ၤဒိၣ်ထီၣ်တဖၣ်ဒ်သိးတၢ်ကဘျးစဲဒီးပှၤတ၀ၢတဖၣ်လၢအပူၤကွံာ်ပတန့ၢ်ဘျးစဲဘၣ်ဒံးပသးဂ့ၤဂ့ၤတဖၣ်န့ၣ်လီၤ</w:t>
            </w:r>
            <w:r w:rsidRPr="00591DEF">
              <w:rPr>
                <w:rFonts w:eastAsia="Zawgyi-One" w:cs="Myanmar Text"/>
              </w:rPr>
              <w:t>.</w:t>
            </w:r>
            <w:r w:rsidR="00EF2D47" w:rsidRPr="00591DEF">
              <w:rPr>
                <w:rFonts w:eastAsia="Zawgyi-One" w:cs="FS Me Pro"/>
              </w:rPr>
              <w:t> </w:t>
            </w:r>
          </w:p>
        </w:tc>
      </w:tr>
      <w:tr w:rsidR="002465FE" w:rsidRPr="00EF2D47" w14:paraId="2DDF570A" w14:textId="77777777" w:rsidTr="00F74B03">
        <w:tc>
          <w:tcPr>
            <w:tcW w:w="2551" w:type="dxa"/>
            <w:vAlign w:val="center"/>
          </w:tcPr>
          <w:p w14:paraId="1183F754" w14:textId="77777777" w:rsidR="006A5A77" w:rsidRPr="00EF2D47" w:rsidRDefault="006A5A77" w:rsidP="00EF2D47">
            <w:pPr>
              <w:pStyle w:val="Image"/>
              <w:spacing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0EB416E7" w14:textId="77777777" w:rsidR="006A5A77" w:rsidRPr="00591DEF" w:rsidRDefault="00576E67" w:rsidP="00EF2D47">
            <w:pPr>
              <w:spacing w:after="0"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တၢ်အံၤပၣ်ဃုၥ်</w:t>
            </w:r>
            <w:r w:rsidRPr="00591DEF">
              <w:rPr>
                <w:rFonts w:eastAsia="Zawgyi-One" w:cs="Myanmar Text"/>
              </w:rPr>
              <w:t>-</w:t>
            </w:r>
          </w:p>
        </w:tc>
      </w:tr>
      <w:tr w:rsidR="002465FE" w:rsidRPr="00EF2D47" w14:paraId="2E37A555" w14:textId="77777777" w:rsidTr="00F74B03">
        <w:tc>
          <w:tcPr>
            <w:tcW w:w="2551" w:type="dxa"/>
            <w:vAlign w:val="center"/>
          </w:tcPr>
          <w:p w14:paraId="6C1ADA2B" w14:textId="77777777" w:rsidR="006A5A77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0DDE04B" wp14:editId="6AF28AF0">
                  <wp:extent cx="1482725" cy="1482725"/>
                  <wp:effectExtent l="0" t="0" r="3175" b="3175"/>
                  <wp:docPr id="1848793223" name="Picture 13" descr="ပှၤတဂၤဟ့ၣ်လံာ်တဘ့ၣ်ဆူပှၤအဂၤတဂၤလၢအအိၣ်လၢတၢ်ဂ့ၢ်တၢ်ကျိၤအပနီၣ်လၢအအိၣ်လၢတၢ်ကတိၤအတၢ်ပနီၣ်တခါအပူၤ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ပှၤတဂၤဟ့ၣ်လံာ်တဘ့ၣ်ဆူပှၤအဂၤတဂၤလၢအအိၣ်လၢတၢ်ဂ့ၢ်တၢ်ကျိၤအပနီၣ်လၢအအိၣ်လၢတၢ်ကတိၤအတၢ်ပနီၣ်တခါအပူၤအဖီလာ်န့ၣ်လီၤ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30A505" w14:textId="77777777" w:rsidR="006A5A77" w:rsidRPr="00591DEF" w:rsidRDefault="00576E67" w:rsidP="00EF2D47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တၢ်နီၤဟ့ၣ်တၢ်ဂ့ၢ်တၢ်ကျိၤဒီးပှၤတ၀ၢသ့ၣ်တဖၣ်အံၤန့ၣ်လီၤ</w:t>
            </w:r>
            <w:r w:rsidRPr="00591DEF">
              <w:rPr>
                <w:rFonts w:eastAsia="Zawgyi-One" w:cs="Myanmar Text"/>
              </w:rPr>
              <w:t>.</w:t>
            </w:r>
          </w:p>
        </w:tc>
      </w:tr>
      <w:tr w:rsidR="002465FE" w:rsidRPr="00EF2D47" w14:paraId="602DB911" w14:textId="77777777" w:rsidTr="00F74B03">
        <w:tc>
          <w:tcPr>
            <w:tcW w:w="2551" w:type="dxa"/>
            <w:vAlign w:val="center"/>
          </w:tcPr>
          <w:p w14:paraId="27CE72AA" w14:textId="77777777" w:rsidR="006A5A77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5C91664" wp14:editId="3E6CE840">
                  <wp:extent cx="1483200" cy="1112400"/>
                  <wp:effectExtent l="0" t="0" r="3175" b="0"/>
                  <wp:docPr id="271332487" name="Picture 21" descr="ပှၤတဂၤဆီၣ်ထွဲသးပှၢ်တဂၤလၢတၢ်ကဖး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ပှၤတဂၤဆီၣ်ထွဲသးပှၢ်တဂၤလၢတၢ်ကဖးလံာ်တဘ့ၣ်လီၤ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11B3DB" w14:textId="77777777" w:rsidR="006A5A77" w:rsidRPr="00591DEF" w:rsidRDefault="00576E67" w:rsidP="00EF2D47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မၤလီၤတံၢ်တၢ်မၤစၢၤတဖၣ်တုၤထီၣ်ဘးပှၤတ၀ၢအတၢ်လိၣ်ဘၣ်တဖၣ်န့ၣ်လီၤ</w:t>
            </w:r>
            <w:r w:rsidRPr="00591DEF">
              <w:rPr>
                <w:rFonts w:eastAsia="Zawgyi-One" w:cs="Myanmar Text"/>
              </w:rPr>
              <w:t>.</w:t>
            </w:r>
          </w:p>
        </w:tc>
      </w:tr>
    </w:tbl>
    <w:p w14:paraId="55219937" w14:textId="77777777" w:rsidR="00B676E1" w:rsidRPr="00EF2D47" w:rsidRDefault="00576E67" w:rsidP="00EF2D47">
      <w:pPr>
        <w:pStyle w:val="Heading4"/>
        <w:tabs>
          <w:tab w:val="right" w:pos="9026"/>
        </w:tabs>
        <w:spacing w:before="480"/>
        <w:rPr>
          <w:rFonts w:cs="Myanmar Text"/>
          <w:sz w:val="28"/>
          <w:szCs w:val="28"/>
        </w:rPr>
      </w:pPr>
      <w:r w:rsidRPr="00591DEF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7316A4B5" wp14:editId="44536813">
                <wp:simplePos x="0" y="0"/>
                <wp:positionH relativeFrom="page">
                  <wp:posOffset>932180</wp:posOffset>
                </wp:positionH>
                <wp:positionV relativeFrom="paragraph">
                  <wp:posOffset>700405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D7A49F" id="Group 1407463667" o:spid="_x0000_s1026" alt="&quot;&quot;" style="position:absolute;margin-left:73.4pt;margin-top:55.15pt;width:455.55pt;height:19pt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591DEF">
        <w:rPr>
          <w:rFonts w:ascii="Myanmar Text" w:eastAsia="Zawgyi-One" w:hAnsi="Myanmar Text" w:cs="Myanmar Text"/>
        </w:rPr>
        <w:t>ပဖီတၢၣ်တဖၣ်</w:t>
      </w:r>
      <w:r w:rsidR="00FE7219" w:rsidRPr="00EF2D47">
        <w:rPr>
          <w:rFonts w:eastAsia="Zawgyi-One" w:cs="Myanmar Text"/>
          <w:sz w:val="28"/>
          <w:szCs w:val="28"/>
        </w:rPr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2465FE" w:rsidRPr="00EF2D47" w14:paraId="6614DDCF" w14:textId="77777777" w:rsidTr="00392C28">
        <w:tc>
          <w:tcPr>
            <w:tcW w:w="2551" w:type="dxa"/>
            <w:vAlign w:val="center"/>
          </w:tcPr>
          <w:p w14:paraId="04FFBD3C" w14:textId="77777777" w:rsidR="00B676E1" w:rsidRPr="00EF2D47" w:rsidRDefault="00576E67" w:rsidP="00EF2D47">
            <w:pPr>
              <w:pStyle w:val="Image"/>
              <w:spacing w:before="3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9AA58D2" wp14:editId="771E59A3">
                  <wp:extent cx="1482725" cy="1482725"/>
                  <wp:effectExtent l="0" t="0" r="3175" b="3175"/>
                  <wp:docPr id="1147277086" name="Picture 14" descr="ပှၤတဂၤနဲၣ်လီၤက့ၤအသးလီၤ. လၢအ၀ဲသ့ၣ်အဖီခိၣ်မ့ၢ်တၢ်ဆိကမိၣ်အပနီၣ်တခါဃုာ်ဒီး NDIS အတၢ်ရဲၣ်တၢ်ကျဲၤတခါ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ပှၤတဂၤနဲၣ်လီၤက့ၤအသးလီၤ. လၢအ၀ဲသ့ၣ်အဖီခိၣ်မ့ၢ်တၢ်ဆိကမိၣ်အပနီၣ်တခါဃုာ်ဒီး NDIS အတၢ်ရဲၣ်တၢ်ကျဲၤတခါလၢအပူၤလီၤ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620B49A3" w14:textId="6B1F326D" w:rsidR="00B676E1" w:rsidRPr="00591DEF" w:rsidRDefault="00576E67" w:rsidP="00EF2D47">
            <w:pPr>
              <w:spacing w:before="360"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ပအဲၣ်ဒိးမၤဂ့ၤထီၣ်မ့ၢ်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CALD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လၢအအိၣ်ဒီးသးနီၢ်ခိက့ၢ်ဂီၤတလၢတပှဲၤတဆူၣ်တချ့တဖၣ်နၢ်ပၢၢ်၀ဲဒၣ်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NDIS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ဒ်လဲၣ်အဂ့ၢ်လီၤ</w:t>
            </w:r>
            <w:r w:rsidRPr="00591DEF">
              <w:rPr>
                <w:rFonts w:eastAsia="Zawgyi-One" w:cs="Myanmar Text"/>
              </w:rPr>
              <w:t>.</w:t>
            </w:r>
          </w:p>
        </w:tc>
      </w:tr>
    </w:tbl>
    <w:p w14:paraId="498E481B" w14:textId="77777777" w:rsidR="000F3FD8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510FEAA7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727121F3" w14:textId="77777777" w:rsidR="006D5181" w:rsidRPr="00EF2D47" w:rsidRDefault="006D5181" w:rsidP="00EF2D47">
            <w:pPr>
              <w:pStyle w:val="Image"/>
              <w:spacing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793067ED" w14:textId="77777777" w:rsidR="008F445F" w:rsidRPr="00591DEF" w:rsidRDefault="00576E67" w:rsidP="00EF2D47">
            <w:pPr>
              <w:spacing w:after="0"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တၢ်အံၤပၣ်ဃုာ်တၢ်နီၤဟ့ၣ်တၢ်ဂ့ၢ်တၢ်ကျိၤဘၣ်ဃး</w:t>
            </w:r>
            <w:r w:rsidRPr="00591DEF">
              <w:rPr>
                <w:rFonts w:eastAsia="Zawgyi-One" w:cs="Myanmar Text"/>
              </w:rPr>
              <w:t>-</w:t>
            </w:r>
          </w:p>
        </w:tc>
      </w:tr>
      <w:tr w:rsidR="002465FE" w:rsidRPr="00EF2D47" w14:paraId="58B30D6C" w14:textId="77777777" w:rsidTr="00C73E0D">
        <w:tc>
          <w:tcPr>
            <w:tcW w:w="2551" w:type="dxa"/>
            <w:vAlign w:val="center"/>
          </w:tcPr>
          <w:p w14:paraId="6AA9F6BC" w14:textId="77777777" w:rsidR="000B54BD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261AAE3" wp14:editId="57E5BD3A">
                  <wp:extent cx="1482725" cy="1482725"/>
                  <wp:effectExtent l="0" t="0" r="3175" b="3175"/>
                  <wp:docPr id="618057097" name="Picture 15" descr="ကရူၢ်ဖးဒိၣ်တဖုအိၣ်လၢတၢ်သံကွၢ်အပနီၣ်တခါအဖီ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ကရူၢ်ဖးဒိၣ်တဖုအိၣ်လၢတၢ်သံကွၢ်အပနီၣ်တခါအဖီလာ်လီၤ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6B83FC" w14:textId="0E8D25D5" w:rsidR="000B54BD" w:rsidRPr="00591DEF" w:rsidRDefault="00576E67" w:rsidP="00EF2D47">
            <w:pPr>
              <w:pStyle w:val="ListParagraph"/>
              <w:numPr>
                <w:ilvl w:val="0"/>
                <w:numId w:val="51"/>
              </w:num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မ့ၢ်မတၤပၣ်ဃုာ်လၢ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NDIS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အပူၤသ့လဲၣ်</w:t>
            </w:r>
          </w:p>
        </w:tc>
      </w:tr>
      <w:tr w:rsidR="002465FE" w:rsidRPr="00EF2D47" w14:paraId="3130B019" w14:textId="77777777" w:rsidTr="00C73E0D">
        <w:tc>
          <w:tcPr>
            <w:tcW w:w="2551" w:type="dxa"/>
            <w:vAlign w:val="center"/>
          </w:tcPr>
          <w:p w14:paraId="6816CEE2" w14:textId="77777777" w:rsidR="000B54BD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3993017" wp14:editId="46D6A9E9">
                  <wp:extent cx="1482725" cy="1482725"/>
                  <wp:effectExtent l="0" t="0" r="3175" b="3175"/>
                  <wp:docPr id="667159773" name="Picture 16" descr="ပှၤတဂၤဖီၣ်ဃာ် NDIS အတၢ်ရဲၣ်တၢ်ကျဲၤ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ပှၤတဂၤဖီၣ်ဃာ် NDIS အတၢ်ရဲၣ်တၢ်ကျဲၤတခါလီၤ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0BAE75" w14:textId="76455E10" w:rsidR="000B54BD" w:rsidRPr="00591DEF" w:rsidRDefault="00576E67" w:rsidP="00EF2D47">
            <w:pPr>
              <w:pStyle w:val="ListParagraph"/>
              <w:numPr>
                <w:ilvl w:val="0"/>
                <w:numId w:val="51"/>
              </w:num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မ့ၢ်တၢ်ကသူ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NDIS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ဒ်လဲၣ်</w:t>
            </w:r>
            <w:r w:rsidRPr="00591DEF">
              <w:rPr>
                <w:rFonts w:eastAsia="Zawgyi-One" w:cs="Myanmar Text"/>
              </w:rPr>
              <w:t>.</w:t>
            </w:r>
          </w:p>
        </w:tc>
      </w:tr>
      <w:tr w:rsidR="002465FE" w:rsidRPr="00EF2D47" w14:paraId="092C4599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33E070A5" w14:textId="77777777" w:rsidR="008F445F" w:rsidRPr="00EF2D47" w:rsidRDefault="00576E67" w:rsidP="00EF2D47">
            <w:pPr>
              <w:pStyle w:val="Image"/>
              <w:spacing w:before="60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4413B64" wp14:editId="45904CCF">
                  <wp:extent cx="1482725" cy="1482725"/>
                  <wp:effectExtent l="0" t="0" r="3175" b="3175"/>
                  <wp:docPr id="225730487" name="Picture 17" descr="ပှၤအနီၢ်ဂံၢ်ဖးအါတကရူၢ်လီၤ. လၢအ၀ဲသ့ၣ်အဖီခိၣ်မ့ၢ်တၢ်ဆိကမိၣ်အပနီၣ်တခါဃုာ်ဒီးတၢ်ဆီတလဲအပနီၣ်အိၣ်လၢအပူ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ပှၤအနီၢ်ဂံၢ်ဖးအါတကရူၢ်လီၤ. လၢအ၀ဲသ့ၣ်အဖီခိၣ်မ့ၢ်တၢ်ဆိကမိၣ်အပနီၣ်တခါဃုာ်ဒီးတၢ်ဆီတလဲအပနီၣ်အိၣ်လၢအပူၤလီၤ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4E414F" w14:textId="6925F024" w:rsidR="007B3CE7" w:rsidRPr="00591DEF" w:rsidRDefault="00576E67" w:rsidP="00EF2D47">
            <w:pPr>
              <w:spacing w:before="600"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ပအဲၣ်ဒိးနီၤဟ့ၣ်စ့ၢ်ကီးတၢ်ဂ့ၢ်တၢ်ကျိၤလၢကမၤစၢၤဆီတလဲပှၤတ၀ၢတဖၣ်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Style w:val="Strong"/>
                <w:rFonts w:ascii="Myanmar Text" w:eastAsia="Zawgyi-One" w:hAnsi="Myanmar Text" w:cs="Myanmar Text"/>
              </w:rPr>
              <w:t>အတၢ်ပာ်သူၣ်ပာ်သး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ဘၣ်ဃးဒီးသးနီၢ်ခိက့ၢ်ဂီၤတလၢတပှဲၤတဆူၣ်တချ့အဂ့ၢ်န့ၣ်လီၤ</w:t>
            </w:r>
            <w:r w:rsidRPr="00591DEF">
              <w:rPr>
                <w:rFonts w:eastAsia="Zawgyi-One" w:cs="Myanmar Text"/>
              </w:rPr>
              <w:t>.</w:t>
            </w:r>
          </w:p>
        </w:tc>
      </w:tr>
      <w:tr w:rsidR="002465FE" w:rsidRPr="00EF2D47" w14:paraId="18B226C9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0276C684" w14:textId="77777777" w:rsidR="009205EE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BDF871A" wp14:editId="594ECB7B">
                  <wp:extent cx="1482725" cy="1482725"/>
                  <wp:effectExtent l="0" t="0" r="3175" b="3175"/>
                  <wp:docPr id="2008626073" name="Picture 18" descr="ပှၤတဂၤနဲၣ်လီၤက့ၤအသးလီၤ. လၢအ၀ဲသ့ၣ်အဖီခိၣ်မ့ၢ်တၢ်ဆိကမိၣ်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ပှၤတဂၤနဲၣ်လီၤက့ၤအသးလီၤ. လၢအ၀ဲသ့ၣ်အဖီခိၣ်မ့ၢ်တၢ်ဆိကမိၣ်အပနီၣ်တခါလီၤ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AA77D1" w14:textId="77777777" w:rsidR="009205EE" w:rsidRPr="00591DEF" w:rsidRDefault="00576E67" w:rsidP="00EF2D47">
            <w:p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တၢ်ပာ်သူၣ်ပာ်သးမ့ၢ်တၢ်လၢန</w:t>
            </w:r>
            <w:r w:rsidRPr="00591DEF">
              <w:rPr>
                <w:rFonts w:eastAsia="Zawgyi-One" w:cs="Myanmar Text"/>
              </w:rPr>
              <w:t>-</w:t>
            </w:r>
          </w:p>
          <w:p w14:paraId="23C359CE" w14:textId="77777777" w:rsidR="009205EE" w:rsidRPr="00591DEF" w:rsidRDefault="00576E67" w:rsidP="00EF2D47">
            <w:pPr>
              <w:pStyle w:val="ListParagraph"/>
              <w:numPr>
                <w:ilvl w:val="0"/>
                <w:numId w:val="48"/>
              </w:num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တၢ်ဆိကမိၣ်</w:t>
            </w:r>
          </w:p>
          <w:p w14:paraId="18590C41" w14:textId="77777777" w:rsidR="009205EE" w:rsidRPr="00591DEF" w:rsidRDefault="00576E67" w:rsidP="00EF2D47">
            <w:pPr>
              <w:pStyle w:val="ListParagraph"/>
              <w:numPr>
                <w:ilvl w:val="0"/>
                <w:numId w:val="48"/>
              </w:num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တၢ်တူၢ်ဘၣ်</w:t>
            </w:r>
          </w:p>
          <w:p w14:paraId="2B37D9FA" w14:textId="77777777" w:rsidR="009205EE" w:rsidRPr="00591DEF" w:rsidRDefault="00576E67" w:rsidP="00EF2D47">
            <w:pPr>
              <w:pStyle w:val="ListParagraph"/>
              <w:numPr>
                <w:ilvl w:val="0"/>
                <w:numId w:val="48"/>
              </w:num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တၢ်နာ်န့ၣ်လီၤ</w:t>
            </w:r>
            <w:r w:rsidRPr="00591DEF">
              <w:rPr>
                <w:rFonts w:eastAsia="Zawgyi-One" w:cs="Myanmar Text"/>
              </w:rPr>
              <w:t>.</w:t>
            </w:r>
          </w:p>
        </w:tc>
      </w:tr>
    </w:tbl>
    <w:p w14:paraId="0586B421" w14:textId="77777777" w:rsidR="000F3FD8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4DCCDA0F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1BB917ED" w14:textId="77777777" w:rsidR="00286147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3EE1221F" wp14:editId="5DE6E370">
                  <wp:extent cx="1482725" cy="1482725"/>
                  <wp:effectExtent l="0" t="0" r="3175" b="3175"/>
                  <wp:docPr id="1540705034" name="Picture 22" descr="ပှၤတဂၤအိၣ်လၢသးနီၢ်ခိက့ၢ်ဂီၤတလၢတပှဲၤတဆူၣ်တချ့အပနီၣ်လၢအအိၣ်လၢတၢ်ဆိကမိၣ်အပနီၣ်တခါအပူၤအဖီလာ်န့ၣ်လီၤ. လၢအ၀ဲသ့ၣ်အကပၤန့ၣ်စုမုၢ်ကျၢၢ်ယူာ်အသးဆူ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ပှၤတဂၤအိၣ်လၢသးနီၢ်ခိက့ၢ်ဂီၤတလၢတပှဲၤတဆူၣ်တချ့အပနီၣ်လၢအအိၣ်လၢတၢ်ဆိကမိၣ်အပနီၣ်တခါအပူၤအဖီလာ်န့ၣ်လီၤ. လၢအ၀ဲသ့ၣ်အကပၤန့ၣ်စုမုၢ်ကျၢၢ်ယူာ်အသးဆူလာ်လီၤ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D7B2F2" w14:textId="77777777" w:rsidR="00286147" w:rsidRPr="00591DEF" w:rsidRDefault="00576E67" w:rsidP="00EF2D47">
            <w:p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အဒိန့ၣ်</w:t>
            </w:r>
            <w:r w:rsidRPr="00591DEF">
              <w:rPr>
                <w:rFonts w:eastAsia="Zawgyi-One" w:cs="Myanmar Text"/>
              </w:rPr>
              <w:t>,</w:t>
            </w:r>
            <w:r w:rsidRPr="00591DEF">
              <w:rPr>
                <w:rFonts w:ascii="Myanmar Text" w:eastAsia="Zawgyi-One" w:hAnsi="Myanmar Text" w:cs="Myanmar Text"/>
              </w:rPr>
              <w:t>ပှၤတနီၤန့ၣ်အိၣ်ဒီးတၢ်ဆိကမိၣ်လၢအတဂ့ၤဘၣ်ထွဲဒီးသးနီၢ်ခိက့ၢ်ဂီၤတလၢတပှဲၤတဆူၣ်တချ့န့ၣ်လီၤ</w:t>
            </w:r>
            <w:r w:rsidRPr="00591DEF">
              <w:rPr>
                <w:rFonts w:eastAsia="Zawgyi-One" w:cs="Myanmar Text"/>
              </w:rPr>
              <w:t>.</w:t>
            </w:r>
          </w:p>
          <w:p w14:paraId="3BF8AB35" w14:textId="0C657071" w:rsidR="00286147" w:rsidRPr="00591DEF" w:rsidRDefault="00576E67" w:rsidP="00EF2D47">
            <w:p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ဒီးတၢ်အံၤပာ်ကတီၢ်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CALD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လၢအအိၣ်ဒီးသးနီၢ်ခိက့ၢ်ဂီၤတလၢတပှဲၤတဆူၣ်တချ့လၢအတၢ်ကသူ၀ဲဒၣ်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NDIS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န့ၣ်သ့လီၤ</w:t>
            </w:r>
            <w:r w:rsidRPr="00591DEF">
              <w:rPr>
                <w:rFonts w:eastAsia="Zawgyi-One" w:cs="Myanmar Text"/>
              </w:rPr>
              <w:t>.</w:t>
            </w:r>
          </w:p>
        </w:tc>
      </w:tr>
      <w:tr w:rsidR="002465FE" w:rsidRPr="00EF2D47" w14:paraId="0ECE5F40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46D64811" w14:textId="77777777" w:rsidR="0045725F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7DB03A44" wp14:editId="2A405746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359410</wp:posOffset>
                      </wp:positionV>
                      <wp:extent cx="768350" cy="665480"/>
                      <wp:effectExtent l="0" t="0" r="12700" b="1270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8350" cy="6654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9729D8" w14:textId="59EB07EC" w:rsidR="00576E67" w:rsidRPr="00B60414" w:rsidRDefault="00576E67" w:rsidP="00B6041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B60414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တၢ်ဖံးတၢ်မၤအတၢ်ရဲၣ်တၢ်ကျဲၤ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B03A44" id="_x0000_s1043" type="#_x0000_t202" alt="&quot;&quot;" style="position:absolute;left:0;text-align:left;margin-left:28pt;margin-top:28.3pt;width:60.5pt;height:52.4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" filled="f" stroked="f">
                      <v:textbox inset="0,0,0,0">
                        <w:txbxContent>
                          <w:p w14:paraId="219729D8" w14:textId="59EB07EC" w:rsidR="00576E67" w:rsidRPr="00B60414" w:rsidRDefault="00576E67" w:rsidP="00B6041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B60414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တၢ်ဖံးတၢ်မၤအတၢ်ရဲၣ်တၢ်ကျဲၤ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4DD0529" wp14:editId="5E1BFBCA">
                  <wp:extent cx="1482725" cy="1482725"/>
                  <wp:effectExtent l="0" t="0" r="3175" b="3175"/>
                  <wp:docPr id="112403668" name="Picture 23" descr="တၢ်ဖံးတၢ်မၤအတၢ်ရဲၣ်တၢ်ကျဲၤအလံာ်ဒုးနဲၣ်၀ဲစရီတဘ့ၣ်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တၢ်ဖံးတၢ်မၤအတၢ်ရဲၣ်တၢ်ကျဲၤအလံာ်ဒုးနဲၣ်၀ဲစရီတဘ့ၣ်ဃုာ်ဒီးတၢ်တိၤနီၣ်ဃာ်တဖၣ်လီၤ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978D1E" w14:textId="1909C012" w:rsidR="00F122D1" w:rsidRPr="00591DEF" w:rsidRDefault="00576E67" w:rsidP="00EF2D47">
            <w:p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နဖးဘၣ်ဃးပတၢ်ဖံးတၢ်မၤတဖၣ်လၢကဘျံးပၤ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၄၄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လၢအအိၣ်လၢပ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Action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Plan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အပူၤန့ၣ်သ့လီၤ</w:t>
            </w:r>
            <w:r w:rsidRPr="00591DEF">
              <w:rPr>
                <w:rFonts w:eastAsia="Zawgyi-One" w:cs="Myanmar Text"/>
              </w:rPr>
              <w:t>.</w:t>
            </w:r>
          </w:p>
          <w:p w14:paraId="420D82AD" w14:textId="29FF673B" w:rsidR="00F122D1" w:rsidRPr="00591DEF" w:rsidRDefault="00576E67" w:rsidP="00EF2D47">
            <w:pPr>
              <w:spacing w:line="240" w:lineRule="auto"/>
              <w:rPr>
                <w:rFonts w:cs="Myanmar Text"/>
              </w:rPr>
            </w:pPr>
            <w:r w:rsidRPr="00591DEF">
              <w:rPr>
                <w:rFonts w:ascii="Myanmar Text" w:eastAsia="Zawgyi-One" w:hAnsi="Myanmar Text" w:cs="Myanmar Text"/>
              </w:rPr>
              <w:t>နကွၢ်ဃုပ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Action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eastAsia="Zawgyi-One" w:cs="Myanmar Text"/>
              </w:rPr>
              <w:t>Plan</w:t>
            </w:r>
            <w:r w:rsidR="00EF2D47" w:rsidRPr="00591DEF">
              <w:rPr>
                <w:rFonts w:eastAsia="Zawgyi-One" w:cs="FS Me Pro"/>
              </w:rPr>
              <w:t> </w:t>
            </w:r>
            <w:r w:rsidRPr="00591DEF">
              <w:rPr>
                <w:rFonts w:ascii="Myanmar Text" w:eastAsia="Zawgyi-One" w:hAnsi="Myanmar Text" w:cs="Myanmar Text"/>
              </w:rPr>
              <w:t>လၢပပှာ်ယဲၤဘျးစဲအပူၤသ့လီၤ</w:t>
            </w:r>
            <w:r w:rsidRPr="00591DEF">
              <w:rPr>
                <w:rFonts w:eastAsia="Zawgyi-One" w:cs="Myanmar Text"/>
              </w:rPr>
              <w:t>.</w:t>
            </w:r>
          </w:p>
          <w:p w14:paraId="1B5B0B54" w14:textId="0B5BA068" w:rsidR="0045725F" w:rsidRPr="00591DEF" w:rsidRDefault="00000000" w:rsidP="00EF2D47">
            <w:pPr>
              <w:spacing w:line="240" w:lineRule="auto"/>
              <w:rPr>
                <w:rFonts w:cs="Myanmar Text"/>
              </w:rPr>
            </w:pPr>
            <w:hyperlink r:id="rId115" w:history="1">
              <w:r w:rsidR="006A604C" w:rsidRPr="00591DEF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  <w:r w:rsidR="00EF2D47" w:rsidRPr="00591DEF">
              <w:rPr>
                <w:rFonts w:eastAsia="Zawgyi-One" w:cs="FS Me Pro"/>
              </w:rPr>
              <w:t> </w:t>
            </w:r>
          </w:p>
        </w:tc>
      </w:tr>
    </w:tbl>
    <w:p w14:paraId="1E28C38A" w14:textId="77777777" w:rsidR="002A6A49" w:rsidRPr="00EF2D47" w:rsidRDefault="00576E67" w:rsidP="00EF2D47">
      <w:pPr>
        <w:spacing w:before="0" w:after="0"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p w14:paraId="1CE23BD5" w14:textId="36977A55" w:rsidR="00115682" w:rsidRPr="001565A8" w:rsidRDefault="00576E67" w:rsidP="00EF2D47">
      <w:pPr>
        <w:pStyle w:val="Heading2"/>
        <w:spacing w:line="240" w:lineRule="auto"/>
        <w:rPr>
          <w:rFonts w:cs="Myanmar Text"/>
          <w:lang w:val="en-AU"/>
        </w:rPr>
      </w:pPr>
      <w:bookmarkStart w:id="98" w:name="_Ref145516795"/>
      <w:bookmarkStart w:id="99" w:name="_Toc158276975"/>
      <w:r w:rsidRPr="001565A8">
        <w:rPr>
          <w:rFonts w:ascii="Myanmar Text" w:eastAsia="Zawgyi-One" w:hAnsi="Myanmar Text" w:cs="Myanmar Text"/>
        </w:rPr>
        <w:lastRenderedPageBreak/>
        <w:t>တၢ်လၢပကမၤအီၤဆူညါမ့ၢ်မနုၤလဲၣ်</w:t>
      </w:r>
      <w:bookmarkEnd w:id="98"/>
      <w:bookmarkEnd w:id="99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7B922A66" w14:textId="77777777" w:rsidTr="00576E67">
        <w:tc>
          <w:tcPr>
            <w:tcW w:w="2551" w:type="dxa"/>
            <w:vAlign w:val="center"/>
          </w:tcPr>
          <w:p w14:paraId="2E1E24C9" w14:textId="77777777" w:rsidR="007F4962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29764FF" wp14:editId="350A8B11">
                  <wp:extent cx="1482725" cy="1482725"/>
                  <wp:effectExtent l="0" t="0" r="3175" b="3175"/>
                  <wp:docPr id="1922265291" name="Picture 19" descr="လံာ်နံၣ်လံာ်လါတခါစံး၀ဲဒၣ် &quot;၂၀၂၄&quot;ဃုာ်ဒီးပျၢ်တဘိနဲၣ်ဃီၤဆူလံာ်နံၣ်လံာ်လါလၢအစံး &quot;၂၀၂၈&quot; 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လံာ်နံၣ်လံာ်လါတခါစံး၀ဲဒၣ် &quot;၂၀၂၄&quot;ဃုာ်ဒီးပျၢ်တဘိနဲၣ်ဃီၤဆူလံာ်နံၣ်လံာ်လါလၢအစံး &quot;၂၀၂၈&quot; န့ၣ်လီၤ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75F4A8" w14:textId="77777777" w:rsidR="00153FC3" w:rsidRPr="001565A8" w:rsidRDefault="00576E67" w:rsidP="00EF2D47">
            <w:pPr>
              <w:spacing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တၢ်မၤအကျဲခိၣ်သ့ၣ်န့ၣ်</w:t>
            </w:r>
            <w:r w:rsidRPr="001565A8">
              <w:rPr>
                <w:rFonts w:eastAsia="Zawgyi-One" w:cs="Myanmar Text"/>
              </w:rPr>
              <w:t>-</w:t>
            </w:r>
          </w:p>
          <w:p w14:paraId="2937AF5E" w14:textId="2A74D2A6" w:rsidR="00153FC3" w:rsidRPr="001565A8" w:rsidRDefault="00576E67" w:rsidP="00EF2D47">
            <w:pPr>
              <w:pStyle w:val="ListParagraph"/>
              <w:numPr>
                <w:ilvl w:val="0"/>
                <w:numId w:val="59"/>
              </w:numPr>
              <w:spacing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ကစးထီၣ်ဖဲ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ascii="Myanmar Text" w:eastAsia="Zawgyi-One" w:hAnsi="Myanmar Text" w:cs="Myanmar Text"/>
              </w:rPr>
              <w:t>၂၀၂၄</w:t>
            </w:r>
            <w:r w:rsidR="00EF2D47" w:rsidRPr="001565A8">
              <w:rPr>
                <w:rFonts w:eastAsia="Zawgyi-One" w:cs="FS Me Pro"/>
              </w:rPr>
              <w:t> </w:t>
            </w:r>
          </w:p>
          <w:p w14:paraId="584F76EC" w14:textId="03CBF35E" w:rsidR="007F4962" w:rsidRPr="001565A8" w:rsidRDefault="00576E67" w:rsidP="00EF2D47">
            <w:pPr>
              <w:pStyle w:val="ListParagraph"/>
              <w:numPr>
                <w:ilvl w:val="0"/>
                <w:numId w:val="59"/>
              </w:numPr>
              <w:spacing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ဒီးကတၢၢ်ဖဲ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ascii="Myanmar Text" w:eastAsia="Zawgyi-One" w:hAnsi="Myanmar Text" w:cs="Myanmar Text"/>
              </w:rPr>
              <w:t>၂၀၂၈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ascii="Myanmar Text" w:eastAsia="Zawgyi-One" w:hAnsi="Myanmar Text" w:cs="Myanmar Text"/>
              </w:rPr>
              <w:t>လီၤ</w:t>
            </w:r>
            <w:r w:rsidRPr="001565A8">
              <w:rPr>
                <w:rFonts w:eastAsia="Zawgyi-One" w:cs="Myanmar Text"/>
              </w:rPr>
              <w:t>.</w:t>
            </w:r>
          </w:p>
        </w:tc>
      </w:tr>
      <w:tr w:rsidR="002465FE" w:rsidRPr="00EF2D47" w14:paraId="21EA97D8" w14:textId="77777777" w:rsidTr="00576E67">
        <w:tc>
          <w:tcPr>
            <w:tcW w:w="2551" w:type="dxa"/>
            <w:vAlign w:val="center"/>
          </w:tcPr>
          <w:p w14:paraId="3171961F" w14:textId="77777777" w:rsidR="00115682" w:rsidRPr="00EF2D47" w:rsidRDefault="00115682" w:rsidP="00EF2D47">
            <w:pPr>
              <w:pStyle w:val="Image"/>
              <w:spacing w:before="360"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6D9901E5" w14:textId="7AE7A78B" w:rsidR="00115682" w:rsidRPr="001565A8" w:rsidRDefault="00576E67" w:rsidP="00EF2D47">
            <w:pPr>
              <w:spacing w:before="360" w:after="0"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ပမၤကဲထီၣ်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eastAsia="Zawgyi-One" w:cs="Myanmar Text"/>
              </w:rPr>
              <w:t>Action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eastAsia="Zawgyi-One" w:cs="Myanmar Text"/>
              </w:rPr>
              <w:t>Plan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ascii="Myanmar Text" w:eastAsia="Zawgyi-One" w:hAnsi="Myanmar Text" w:cs="Myanmar Text"/>
              </w:rPr>
              <w:t>လၢတၢ်ကရှဲပၠး၀ဲဒၣ်</w:t>
            </w:r>
            <w:r w:rsidRPr="001565A8">
              <w:rPr>
                <w:rFonts w:eastAsia="Zawgyi-One" w:cs="Myanmar Text"/>
              </w:rPr>
              <w:t>-</w:t>
            </w:r>
          </w:p>
        </w:tc>
      </w:tr>
      <w:tr w:rsidR="002465FE" w:rsidRPr="00EF2D47" w14:paraId="4D131252" w14:textId="77777777" w:rsidTr="00576E67">
        <w:tc>
          <w:tcPr>
            <w:tcW w:w="2551" w:type="dxa"/>
            <w:vAlign w:val="center"/>
          </w:tcPr>
          <w:p w14:paraId="3FCFF171" w14:textId="77777777" w:rsidR="00286147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7085CB89" wp14:editId="2C36400A">
                      <wp:simplePos x="0" y="0"/>
                      <wp:positionH relativeFrom="column">
                        <wp:posOffset>368300</wp:posOffset>
                      </wp:positionH>
                      <wp:positionV relativeFrom="paragraph">
                        <wp:posOffset>325120</wp:posOffset>
                      </wp:positionV>
                      <wp:extent cx="713105" cy="285750"/>
                      <wp:effectExtent l="0" t="0" r="10795" b="0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310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4C3998" w14:textId="77777777" w:rsidR="00576E67" w:rsidRPr="00961BB9" w:rsidRDefault="00576E67" w:rsidP="00961BB9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961BB9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  <w:t>ဖီတၢၣ်တဖၣ်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85CB89" id="_x0000_s1044" type="#_x0000_t202" alt="&quot;&quot;" style="position:absolute;left:0;text-align:left;margin-left:29pt;margin-top:25.6pt;width:56.15pt;height:22.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" filled="f" stroked="f">
                      <v:textbox inset="0,0,0,0">
                        <w:txbxContent>
                          <w:p w14:paraId="3D4C3998" w14:textId="77777777" w:rsidR="00576E67" w:rsidRPr="00961BB9" w:rsidRDefault="00576E67" w:rsidP="00961BB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961BB9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1"/>
                                <w:szCs w:val="21"/>
                              </w:rPr>
                              <w:t>ဖီတၢၣ်တဖၣ်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580AE58" wp14:editId="34AD0F7B">
                  <wp:extent cx="1482725" cy="1482725"/>
                  <wp:effectExtent l="0" t="0" r="3175" b="3175"/>
                  <wp:docPr id="872201833" name="Picture 20" descr="ဖီတၢၣ်အလံာ်တဘ့ၣ်ဒုးနဲၣ်စရီတခါဃုာ်ဒီးတၢ်တိၤနီၣ်ဃာ်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ဖီတၢၣ်အလံာ်တဘ့ၣ်ဒုးနဲၣ်စရီတခါဃုာ်ဒီးတၢ်တိၤနီၣ်ဃာ်တဖၣ်လီၤ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6E49D4" w14:textId="7BB869E0" w:rsidR="00286147" w:rsidRPr="001565A8" w:rsidRDefault="00576E67" w:rsidP="00EF2D47">
            <w:pPr>
              <w:pStyle w:val="ListParagraph"/>
              <w:numPr>
                <w:ilvl w:val="0"/>
                <w:numId w:val="62"/>
              </w:numPr>
              <w:spacing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တၢ်လၢပကလိၣ်မၤအီၤလၢတၢ်ကတုၤထီၣ်ပဖီတၢၣ်လၢအအိၣ်လၢ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ascii="Myanmar Text" w:eastAsia="Zawgyi-One" w:hAnsi="Myanmar Text" w:cs="Myanmar Text"/>
              </w:rPr>
              <w:t>ကျိၤကျဲလၢဃဲၣ်လီၤတၢ်ဂ့ၢ်ကီ</w:t>
            </w:r>
            <w:r w:rsidR="00EF2D47" w:rsidRPr="001565A8">
              <w:rPr>
                <w:rFonts w:eastAsia="Zawgyi-One" w:cs="FS Me Pro"/>
              </w:rPr>
              <w:t> </w:t>
            </w:r>
            <w:r w:rsidRPr="001565A8">
              <w:rPr>
                <w:rFonts w:ascii="Myanmar Text" w:eastAsia="Zawgyi-One" w:hAnsi="Myanmar Text" w:cs="Myanmar Text"/>
              </w:rPr>
              <w:t>အပူၤတဖၣ်န့ၣ်ဒ်လဲၣ်</w:t>
            </w:r>
          </w:p>
        </w:tc>
      </w:tr>
      <w:tr w:rsidR="002465FE" w:rsidRPr="00EF2D47" w14:paraId="194FB782" w14:textId="77777777" w:rsidTr="00576E67">
        <w:tc>
          <w:tcPr>
            <w:tcW w:w="2551" w:type="dxa"/>
            <w:vAlign w:val="center"/>
          </w:tcPr>
          <w:p w14:paraId="6FB2B87D" w14:textId="77777777" w:rsidR="00927762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E37AD49" wp14:editId="68FFADEC">
                  <wp:extent cx="1482725" cy="1482725"/>
                  <wp:effectExtent l="0" t="0" r="3175" b="3175"/>
                  <wp:docPr id="547033466" name="Picture 22" descr="ပှၤတကရူၢ်မၤတၢ်အိၣ်ဖှိၣ်ဒီးကွၢ်၀ဲဒၣ်လံာ်တဘ့ၣ်တပူၤဃီ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ပှၤတကရူၢ်မၤတၢ်အိၣ်ဖှိၣ်ဒီးကွၢ်၀ဲဒၣ်လံာ်တဘ့ၣ်တပူၤဃီလီၤ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5C9869" w14:textId="026D99C4" w:rsidR="00927762" w:rsidRPr="001565A8" w:rsidRDefault="00576E67" w:rsidP="00EF2D47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မ့ၢ်ပကမၤတၢ်ဒီးတၢ်ဖံးတၢ်မၤတခါစုာ်စုာ်န့ၣ်ဒ်လဲၣ်</w:t>
            </w:r>
            <w:r w:rsidR="00EF2D47" w:rsidRPr="001565A8">
              <w:rPr>
                <w:rFonts w:eastAsia="Zawgyi-One" w:cs="FS Me Pro"/>
              </w:rPr>
              <w:t> </w:t>
            </w:r>
          </w:p>
        </w:tc>
      </w:tr>
      <w:tr w:rsidR="002465FE" w:rsidRPr="00EF2D47" w14:paraId="66EF24B1" w14:textId="77777777" w:rsidTr="00576E67">
        <w:tc>
          <w:tcPr>
            <w:tcW w:w="2551" w:type="dxa"/>
            <w:vAlign w:val="center"/>
          </w:tcPr>
          <w:p w14:paraId="223FB505" w14:textId="77777777" w:rsidR="00927762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3C01FDC" wp14:editId="6C930EB0">
                  <wp:extent cx="1482725" cy="1482725"/>
                  <wp:effectExtent l="0" t="0" r="3175" b="3175"/>
                  <wp:docPr id="1018014406" name="Picture 21" descr="လံာ်နံၣ်လံာ်လါပူၣ်ထီၣ်အသးတခါဒီးတၢ်သံကွၢ်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လံာ်နံၣ်လံာ်လါပူၣ်ထီၣ်အသးတခါဒီးတၢ်သံကွၢ်အပနီၣ်တခါလီၤ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1103C8A" w14:textId="77777777" w:rsidR="00927762" w:rsidRPr="001565A8" w:rsidRDefault="00576E67" w:rsidP="00EF2D47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ပကမၤတၢ်ဒီးတၢ်ဖံးတၢ်မၤတခါစုာ်စုာ်န့ၣ်အဆၢကတီၢ်အယံာ်ထဲလဲၣ်</w:t>
            </w:r>
          </w:p>
        </w:tc>
      </w:tr>
      <w:tr w:rsidR="002465FE" w:rsidRPr="00EF2D47" w14:paraId="154D83CF" w14:textId="77777777" w:rsidTr="00576E67">
        <w:tc>
          <w:tcPr>
            <w:tcW w:w="2551" w:type="dxa"/>
            <w:vAlign w:val="center"/>
          </w:tcPr>
          <w:p w14:paraId="7F5F7ABB" w14:textId="77777777" w:rsidR="00927762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60A778FC" wp14:editId="73EC64E8">
                      <wp:simplePos x="0" y="0"/>
                      <wp:positionH relativeFrom="column">
                        <wp:posOffset>353695</wp:posOffset>
                      </wp:positionH>
                      <wp:positionV relativeFrom="paragraph">
                        <wp:posOffset>283210</wp:posOffset>
                      </wp:positionV>
                      <wp:extent cx="771525" cy="184785"/>
                      <wp:effectExtent l="0" t="0" r="9525" b="5715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184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5C1716" w14:textId="77777777" w:rsidR="00576E67" w:rsidRPr="00683D69" w:rsidRDefault="00576E67" w:rsidP="00961BB9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683D69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2"/>
                                      <w:szCs w:val="12"/>
                                    </w:rPr>
                                    <w:t>တၢ်အစၢလၢအဟဲထီၣ်တဖၣ်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A778FC" id="_x0000_s1045" type="#_x0000_t202" alt="&quot;&quot;" style="position:absolute;left:0;text-align:left;margin-left:27.85pt;margin-top:22.3pt;width:60.75pt;height:14.5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" filled="f" stroked="f">
                      <v:textbox inset="0,0,0,0">
                        <w:txbxContent>
                          <w:p w14:paraId="2B5C1716" w14:textId="77777777" w:rsidR="00576E67" w:rsidRPr="00683D69" w:rsidRDefault="00576E67" w:rsidP="00961BB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683D69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2"/>
                                <w:szCs w:val="12"/>
                              </w:rPr>
                              <w:t>တၢ်အစၢလၢအဟဲထီၣ်တဖၣ်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2DB7ADC" wp14:editId="0904FBE7">
                  <wp:extent cx="1482725" cy="1482725"/>
                  <wp:effectExtent l="0" t="0" r="3175" b="3175"/>
                  <wp:docPr id="1895519860" name="Picture 23" descr="တၢ်အစၢလၢအအိၣ်ထီၣ်တဖၣ်အလံာ်တဘ့ၣ်လၢအဒုးနဲၣ်စရီတဘ့ၣ်ဃုာ်ဒီးတၢ်မ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တၢ်အစၢလၢအအိၣ်ထီၣ်တဖၣ်အလံာ်တဘ့ၣ်လၢအဒုးနဲၣ်စရီတဘ့ၣ်ဃုာ်ဒီးတၢ်မၤနီၣ်တခါလီၤ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F45AD6" w14:textId="77777777" w:rsidR="00927762" w:rsidRPr="001565A8" w:rsidRDefault="00576E67" w:rsidP="00EF2D47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cs="Myanmar Text"/>
              </w:rPr>
            </w:pPr>
            <w:r w:rsidRPr="001565A8">
              <w:rPr>
                <w:rFonts w:ascii="Myanmar Text" w:eastAsia="Zawgyi-One" w:hAnsi="Myanmar Text" w:cs="Myanmar Text"/>
              </w:rPr>
              <w:t>တၢ်အစၢလၢအဟဲထီၣ်လၢတၢ်ဖံးတၢ်မၤတခါစုာ်စုာ်အဂီၢ်န့ၣ်လီၤ</w:t>
            </w:r>
            <w:r w:rsidRPr="001565A8">
              <w:rPr>
                <w:rFonts w:eastAsia="Zawgyi-One" w:cs="Myanmar Text"/>
              </w:rPr>
              <w:t>.</w:t>
            </w:r>
          </w:p>
        </w:tc>
      </w:tr>
      <w:tr w:rsidR="002465FE" w:rsidRPr="00EF2D47" w14:paraId="5310F1C2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59C65B4A" w14:textId="77777777" w:rsidR="00153FC3" w:rsidRPr="00EF2D47" w:rsidRDefault="00576E67" w:rsidP="00EF2D47">
            <w:pPr>
              <w:pStyle w:val="Image"/>
              <w:spacing w:before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1F408651" wp14:editId="096D8A26">
                  <wp:extent cx="1483200" cy="1483200"/>
                  <wp:effectExtent l="0" t="0" r="3175" b="3175"/>
                  <wp:docPr id="2137475017" name="Picture 24" descr="ပှၤတဂၤကွၢ်၀ဲဒၣ်လံၥ်ကွဲး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ပှၤတဂၤကွၢ်၀ဲဒၣ်လံၥ်ကွဲးတဘ့ၣ်လီၤ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A8FD7A" w14:textId="13AA146A" w:rsidR="00153FC3" w:rsidRPr="00683D69" w:rsidRDefault="00576E67" w:rsidP="00EF2D47">
            <w:pPr>
              <w:spacing w:before="120" w:line="240" w:lineRule="auto"/>
              <w:rPr>
                <w:rFonts w:cs="Myanmar Text"/>
              </w:rPr>
            </w:pPr>
            <w:r w:rsidRPr="00683D69">
              <w:rPr>
                <w:rFonts w:ascii="Myanmar Text" w:eastAsia="Zawgyi-One" w:hAnsi="Myanmar Text" w:cs="Myanmar Text"/>
              </w:rPr>
              <w:t>ပကသူ၀ဲဒၣ်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Action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Plan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တၢ်ကသမံသမိးမ့ၢ်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Strategy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လဲၤအသးဂ့ၤဂ့ၤဘၣ်ဘၣ်ထဲလဲၣ်န့ၣ်လီၤ</w:t>
            </w:r>
            <w:r w:rsidRPr="00683D69">
              <w:rPr>
                <w:rFonts w:eastAsia="Zawgyi-One" w:cs="Myanmar Text"/>
              </w:rPr>
              <w:t>.</w:t>
            </w:r>
          </w:p>
        </w:tc>
      </w:tr>
      <w:tr w:rsidR="002465FE" w:rsidRPr="00EF2D47" w14:paraId="575EB814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4C178168" w14:textId="77777777" w:rsidR="00115682" w:rsidRPr="00EF2D47" w:rsidRDefault="00576E67" w:rsidP="00EF2D47">
            <w:pPr>
              <w:pStyle w:val="Image"/>
              <w:spacing w:before="120" w:after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A599A89" wp14:editId="6A8A6597">
                  <wp:extent cx="1482725" cy="1482725"/>
                  <wp:effectExtent l="0" t="0" r="3175" b="3175"/>
                  <wp:docPr id="476514506" name="Picture 24" descr="မ့ၢ်ပှာ်ယဲၤသန့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မ့ၢ်ပှာ်ယဲၤသန့အပနီၣ်တခါလီၤ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CC5C22" w14:textId="5D9039CF" w:rsidR="00927762" w:rsidRPr="00683D69" w:rsidRDefault="00576E67" w:rsidP="00EF2D47">
            <w:pPr>
              <w:spacing w:line="240" w:lineRule="auto"/>
              <w:rPr>
                <w:rFonts w:cs="Myanmar Text"/>
              </w:rPr>
            </w:pPr>
            <w:r w:rsidRPr="00683D69">
              <w:rPr>
                <w:rFonts w:ascii="Myanmar Text" w:eastAsia="Zawgyi-One" w:hAnsi="Myanmar Text" w:cs="Myanmar Text"/>
              </w:rPr>
              <w:t>နကွၢ်ဃု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Action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Plan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လၢပပှာ်ယဲၤသန့အပူၤသ့လီၤ</w:t>
            </w:r>
            <w:r w:rsidRPr="00683D69">
              <w:rPr>
                <w:rFonts w:eastAsia="Zawgyi-One" w:cs="Myanmar Text"/>
              </w:rPr>
              <w:t>.</w:t>
            </w:r>
          </w:p>
          <w:p w14:paraId="06F746AB" w14:textId="78976531" w:rsidR="00115682" w:rsidRPr="00683D69" w:rsidRDefault="00000000" w:rsidP="00EF2D47">
            <w:pPr>
              <w:spacing w:line="240" w:lineRule="auto"/>
              <w:rPr>
                <w:rFonts w:cs="Myanmar Text"/>
              </w:rPr>
            </w:pPr>
            <w:hyperlink r:id="rId123" w:history="1">
              <w:r w:rsidR="006F12B2" w:rsidRPr="00683D69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  <w:r w:rsidR="00EF2D47" w:rsidRPr="00683D69">
              <w:rPr>
                <w:rFonts w:eastAsia="Zawgyi-One" w:cs="FS Me Pro"/>
              </w:rPr>
              <w:t> </w:t>
            </w:r>
          </w:p>
        </w:tc>
      </w:tr>
      <w:tr w:rsidR="002465FE" w:rsidRPr="00EF2D47" w14:paraId="226A13BF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67C8CCAD" w14:textId="77777777" w:rsidR="00A35DF3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5A683A4E" wp14:editId="50DC929E">
                      <wp:simplePos x="0" y="0"/>
                      <wp:positionH relativeFrom="column">
                        <wp:posOffset>392430</wp:posOffset>
                      </wp:positionH>
                      <wp:positionV relativeFrom="paragraph">
                        <wp:posOffset>503555</wp:posOffset>
                      </wp:positionV>
                      <wp:extent cx="683260" cy="194310"/>
                      <wp:effectExtent l="0" t="0" r="2540" b="0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3260" cy="194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1CD33E" w14:textId="30076BED" w:rsidR="00576E67" w:rsidRPr="00C3738F" w:rsidRDefault="00576E67" w:rsidP="00C3738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2"/>
                                      <w:szCs w:val="16"/>
                                      <w:lang w:val="en-PH"/>
                                    </w:rPr>
                                  </w:pPr>
                                  <w:r w:rsidRPr="00C3738F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2"/>
                                      <w:szCs w:val="16"/>
                                    </w:rPr>
                                    <w:t>ညီလၢတၢ်ကဖးအီၤအဂီၢ်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683A4E" id="_x0000_s1046" type="#_x0000_t202" alt="&quot;&quot;" style="position:absolute;left:0;text-align:left;margin-left:30.9pt;margin-top:39.65pt;width:53.8pt;height:15.3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" filled="f" stroked="f">
                      <v:textbox inset="0,0,0,0">
                        <w:txbxContent>
                          <w:p w14:paraId="021CD33E" w14:textId="30076BED" w:rsidR="00576E67" w:rsidRPr="00C3738F" w:rsidRDefault="00576E67" w:rsidP="00C373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2"/>
                                <w:szCs w:val="16"/>
                                <w:lang w:val="en-PH"/>
                              </w:rPr>
                            </w:pPr>
                            <w:r w:rsidRPr="00C3738F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2"/>
                                <w:szCs w:val="16"/>
                              </w:rPr>
                              <w:t>ညီလၢတၢ်ကဖးအီၤအဂီၢ်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D51EE4F" wp14:editId="5B303D9D">
                  <wp:extent cx="1482725" cy="1482725"/>
                  <wp:effectExtent l="0" t="0" r="3175" b="3175"/>
                  <wp:docPr id="562722201" name="Picture 25" descr="ခီၣ်ဖၠူထၢၣ်တဖျၢၣ်ဒုးနဲၣ် Easy Read 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ခီၣ်ဖၠူထၢၣ်တဖျၢၣ်ဒုးနဲၣ် Easy Read အလံာ်တဘ့ၣ်လီၤ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60FAE4" w14:textId="001AD9C4" w:rsidR="00A35DF3" w:rsidRPr="00683D69" w:rsidRDefault="00576E67" w:rsidP="00EF2D47">
            <w:pPr>
              <w:spacing w:line="240" w:lineRule="auto"/>
              <w:rPr>
                <w:rFonts w:cs="Myanmar Text"/>
              </w:rPr>
            </w:pPr>
            <w:r w:rsidRPr="00683D69">
              <w:rPr>
                <w:rFonts w:ascii="Myanmar Text" w:eastAsia="Zawgyi-One" w:hAnsi="Myanmar Text" w:cs="Myanmar Text"/>
              </w:rPr>
              <w:t>ဒီးနကွၢ်ဃု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Easy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Read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အလံာ်ပာ်ဖျါလၢအမ့ၢ်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Action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Plan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လၢပပှာ်ယဲၤသန့အပူၤသ့လီၤ</w:t>
            </w:r>
            <w:r w:rsidRPr="00683D69">
              <w:rPr>
                <w:rFonts w:eastAsia="Zawgyi-One" w:cs="Myanmar Text"/>
              </w:rPr>
              <w:t>.</w:t>
            </w:r>
          </w:p>
          <w:p w14:paraId="2C85C1D7" w14:textId="0345B3D7" w:rsidR="00A35DF3" w:rsidRPr="00683D69" w:rsidRDefault="00000000" w:rsidP="00EF2D47">
            <w:pPr>
              <w:spacing w:line="240" w:lineRule="auto"/>
              <w:rPr>
                <w:rFonts w:cs="Myanmar Text"/>
                <w:highlight w:val="yellow"/>
              </w:rPr>
            </w:pPr>
            <w:hyperlink r:id="rId125" w:history="1">
              <w:r w:rsidR="006F12B2" w:rsidRPr="00683D69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  <w:r w:rsidR="00EF2D47" w:rsidRPr="00683D69">
              <w:rPr>
                <w:rFonts w:eastAsia="Zawgyi-One" w:cs="FS Me Pro"/>
              </w:rPr>
              <w:t> </w:t>
            </w:r>
          </w:p>
        </w:tc>
      </w:tr>
      <w:tr w:rsidR="002465FE" w:rsidRPr="00EF2D47" w14:paraId="532D7CB9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5A845A88" w14:textId="77777777" w:rsidR="00927762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64B8A5F8" wp14:editId="02A9A1FE">
                      <wp:simplePos x="0" y="0"/>
                      <wp:positionH relativeFrom="column">
                        <wp:posOffset>342900</wp:posOffset>
                      </wp:positionH>
                      <wp:positionV relativeFrom="paragraph">
                        <wp:posOffset>387350</wp:posOffset>
                      </wp:positionV>
                      <wp:extent cx="787400" cy="294005"/>
                      <wp:effectExtent l="0" t="0" r="12700" b="10795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7400" cy="2940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23E2CE" w14:textId="77777777" w:rsidR="00576E67" w:rsidRPr="004D7544" w:rsidRDefault="00576E67" w:rsidP="004D754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lang w:val="en-PH"/>
                                    </w:rPr>
                                  </w:pPr>
                                  <w:r w:rsidRPr="004D7544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</w:rPr>
                                    <w:t>တၢ်ပာ်ဖျါ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B8A5F8" id="_x0000_s1047" type="#_x0000_t202" alt="&quot;&quot;" style="position:absolute;left:0;text-align:left;margin-left:27pt;margin-top:30.5pt;width:62pt;height:23.1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" filled="f" stroked="f">
                      <v:textbox inset="0,0,0,0">
                        <w:txbxContent>
                          <w:p w14:paraId="1323E2CE" w14:textId="77777777" w:rsidR="00576E67" w:rsidRPr="004D7544" w:rsidRDefault="00576E67" w:rsidP="004D754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lang w:val="en-PH"/>
                              </w:rPr>
                            </w:pPr>
                            <w:r w:rsidRPr="004D7544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</w:rPr>
                              <w:t>တၢ်ပာ်ဖျါ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FC84ABF" wp14:editId="71E86903">
                  <wp:extent cx="1482725" cy="1482725"/>
                  <wp:effectExtent l="0" t="0" r="3175" b="3175"/>
                  <wp:docPr id="338417840" name="Picture 25" descr="တၢ်ပာ်ဖျါအလံာ်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တၢ်ပာ်ဖျါအလံာ်တဘ့ၣ်လီၤ.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91EC93" w14:textId="04A8A1A3" w:rsidR="00927762" w:rsidRPr="00683D69" w:rsidRDefault="00576E67" w:rsidP="00EF2D47">
            <w:pPr>
              <w:spacing w:line="240" w:lineRule="auto"/>
              <w:rPr>
                <w:rFonts w:cs="Myanmar Text"/>
              </w:rPr>
            </w:pPr>
            <w:r w:rsidRPr="00683D69">
              <w:rPr>
                <w:rFonts w:ascii="Myanmar Text" w:eastAsia="Zawgyi-One" w:hAnsi="Myanmar Text" w:cs="Myanmar Text"/>
              </w:rPr>
              <w:t>ဖဲ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၂၀၂၄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အလၢာ်န့ၣ်</w:t>
            </w:r>
            <w:r w:rsidRPr="00683D69">
              <w:rPr>
                <w:rFonts w:eastAsia="Zawgyi-One" w:cs="Myanmar Text"/>
              </w:rPr>
              <w:t>,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ပကနီၤဟ့ၣ်ပတၢ်ပာ်ဖျါလၢအမ့ၢ်ပတၢ်မၤလၢပမၤ၀ံၤအီၤတဖၣ်လၢတၢ်ကဆီၣ်ထွဲ</w:t>
            </w:r>
            <w:r w:rsidR="004D7544">
              <w:rPr>
                <w:rFonts w:ascii="Myanmar Text" w:eastAsia="Zawgyi-One" w:hAnsi="Myanmar Text" w:cs="Myanmar Text"/>
              </w:rPr>
              <w:t> </w:t>
            </w:r>
            <w:r w:rsidRPr="00683D69">
              <w:rPr>
                <w:rFonts w:eastAsia="Zawgyi-One" w:cs="Myanmar Text"/>
              </w:rPr>
              <w:t>Strategy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အဂီၢ်လီၤ</w:t>
            </w:r>
            <w:r w:rsidRPr="00683D69">
              <w:rPr>
                <w:rFonts w:eastAsia="Zawgyi-One" w:cs="Myanmar Text"/>
              </w:rPr>
              <w:t>.</w:t>
            </w:r>
          </w:p>
        </w:tc>
      </w:tr>
      <w:tr w:rsidR="002465FE" w:rsidRPr="00EF2D47" w14:paraId="03A3C5D1" w14:textId="77777777" w:rsidTr="00576E67">
        <w:tc>
          <w:tcPr>
            <w:tcW w:w="2551" w:type="dxa"/>
            <w:vAlign w:val="center"/>
          </w:tcPr>
          <w:p w14:paraId="13169D53" w14:textId="77777777" w:rsidR="00927762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C117A05" wp14:editId="4582FB3E">
                  <wp:extent cx="1482725" cy="1482725"/>
                  <wp:effectExtent l="0" t="0" r="3175" b="3175"/>
                  <wp:docPr id="701275079" name="Picture 26" descr="ပှၤတဂၤဃုာ်ဒီးတၢ်ကတိၤအတၢ်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ပှၤတဂၤဃုာ်ဒီးတၢ်ကတိၤအတၢ်ပနီၣ်တခါလီၤ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9E4401" w14:textId="0AADC096" w:rsidR="00927762" w:rsidRPr="00683D69" w:rsidRDefault="00576E67" w:rsidP="00EF2D47">
            <w:pPr>
              <w:spacing w:line="240" w:lineRule="auto"/>
              <w:rPr>
                <w:rFonts w:cs="Myanmar Text"/>
              </w:rPr>
            </w:pPr>
            <w:r w:rsidRPr="00683D69">
              <w:rPr>
                <w:rFonts w:ascii="Myanmar Text" w:eastAsia="Zawgyi-One" w:hAnsi="Myanmar Text" w:cs="Myanmar Text"/>
              </w:rPr>
              <w:t>ဒီးပကသံကွၢ်ပှၤအဂၤတဖၣ်လၢအကနီၤဟ့ၣ်မ့ၢ်အ၀ဲသ့ၣ်ဆိကမိၣ်၀ဲဒၣ်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eastAsia="Zawgyi-One" w:cs="Myanmar Text"/>
              </w:rPr>
              <w:t>Strategy</w:t>
            </w:r>
            <w:r w:rsidR="00EF2D47" w:rsidRPr="00683D69">
              <w:rPr>
                <w:rFonts w:eastAsia="Zawgyi-One" w:cs="FS Me Pro"/>
              </w:rPr>
              <w:t> </w:t>
            </w:r>
            <w:r w:rsidRPr="00683D69">
              <w:rPr>
                <w:rFonts w:ascii="Myanmar Text" w:eastAsia="Zawgyi-One" w:hAnsi="Myanmar Text" w:cs="Myanmar Text"/>
              </w:rPr>
              <w:t>ဒ်လဲၣ်အဂ့ၢ်လီၤ</w:t>
            </w:r>
            <w:r w:rsidRPr="00683D69">
              <w:rPr>
                <w:rFonts w:eastAsia="Zawgyi-One" w:cs="Myanmar Text"/>
              </w:rPr>
              <w:t>.</w:t>
            </w:r>
          </w:p>
        </w:tc>
      </w:tr>
    </w:tbl>
    <w:p w14:paraId="3CE8822C" w14:textId="77777777" w:rsidR="009B4B96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0CA10CDE" w14:textId="77777777" w:rsidTr="00576E67">
        <w:tc>
          <w:tcPr>
            <w:tcW w:w="2551" w:type="dxa"/>
            <w:vAlign w:val="center"/>
          </w:tcPr>
          <w:p w14:paraId="3ED6A202" w14:textId="77777777" w:rsidR="00927762" w:rsidRPr="00EF2D47" w:rsidRDefault="00927762" w:rsidP="00EF2D47">
            <w:pPr>
              <w:pStyle w:val="Image"/>
              <w:spacing w:before="360" w:after="0" w:line="240" w:lineRule="auto"/>
              <w:rPr>
                <w:rFonts w:cs="Myanmar Text"/>
                <w:sz w:val="24"/>
                <w:szCs w:val="24"/>
              </w:rPr>
            </w:pPr>
          </w:p>
        </w:tc>
        <w:tc>
          <w:tcPr>
            <w:tcW w:w="6576" w:type="dxa"/>
            <w:vAlign w:val="center"/>
          </w:tcPr>
          <w:p w14:paraId="4B120044" w14:textId="77777777" w:rsidR="00927762" w:rsidRPr="00E23E49" w:rsidRDefault="00576E67" w:rsidP="00EF2D47">
            <w:pPr>
              <w:spacing w:before="360" w:after="0" w:line="240" w:lineRule="auto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တၢ်အံၤပၣ်ဃုၥ်</w:t>
            </w:r>
            <w:r w:rsidRPr="00E23E49">
              <w:rPr>
                <w:rFonts w:eastAsia="Zawgyi-One" w:cs="Myanmar Text"/>
              </w:rPr>
              <w:t>-</w:t>
            </w:r>
          </w:p>
        </w:tc>
      </w:tr>
      <w:tr w:rsidR="002465FE" w:rsidRPr="00EF2D47" w14:paraId="005DBE9B" w14:textId="77777777" w:rsidTr="00576E67">
        <w:tc>
          <w:tcPr>
            <w:tcW w:w="2551" w:type="dxa"/>
            <w:vAlign w:val="center"/>
          </w:tcPr>
          <w:p w14:paraId="19776429" w14:textId="77777777" w:rsidR="00723BC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CED42E1" wp14:editId="452B84E9">
                  <wp:extent cx="1482725" cy="1482725"/>
                  <wp:effectExtent l="0" t="0" r="3175" b="3175"/>
                  <wp:docPr id="758162148" name="Picture 26" descr="CALD အပှၤတဖ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CALD အပှၤတဖုလီၤ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44A45A0" w14:textId="1BDB31DA" w:rsidR="00723BCB" w:rsidRPr="00E23E49" w:rsidRDefault="00576E67" w:rsidP="00EF2D47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cs="Myanmar Text"/>
              </w:rPr>
            </w:pPr>
            <w:r w:rsidRPr="00E23E49">
              <w:rPr>
                <w:rFonts w:eastAsia="Zawgyi-One" w:cs="Myanmar Text"/>
              </w:rPr>
              <w:t>CALD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ascii="Myanmar Text" w:eastAsia="Zawgyi-One" w:hAnsi="Myanmar Text" w:cs="Myanmar Text"/>
              </w:rPr>
              <w:t>လၢအအိၣ်ဒီးသးနီၢ်ခိက့ၢ်ဂီၤတလၢတပှဲၤတဆူၣ်တချ့</w:t>
            </w:r>
          </w:p>
        </w:tc>
      </w:tr>
      <w:tr w:rsidR="002465FE" w:rsidRPr="00EF2D47" w14:paraId="65D852FE" w14:textId="77777777" w:rsidTr="00576E67">
        <w:tc>
          <w:tcPr>
            <w:tcW w:w="2551" w:type="dxa"/>
            <w:vAlign w:val="center"/>
          </w:tcPr>
          <w:p w14:paraId="2765EB9E" w14:textId="77777777" w:rsidR="00723BC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3196A9F3" wp14:editId="7C0297CE">
                  <wp:extent cx="1482725" cy="1482725"/>
                  <wp:effectExtent l="0" t="0" r="3175" b="3175"/>
                  <wp:docPr id="919010098" name="Picture 27" descr="ပှၤစဲၣ်နီၤတဖုလၢအအိၣ်လၢ၀ဲၤဒၢးတၢ်သူၣ်ထီၣ်တဖျၢၣ်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ပှၤစဲၣ်နီၤတဖုလၢအအိၣ်လၢ၀ဲၤဒၢးတၢ်သူၣ်ထီၣ်တဖျၢၣ်အမဲာ်ညါလီၤ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0CE5CB" w14:textId="77777777" w:rsidR="00723BCB" w:rsidRPr="00E23E49" w:rsidRDefault="00576E67" w:rsidP="00EF2D47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ပှၤတ၀ၢအတၢ်ကရၢကရိတဖၣ်</w:t>
            </w:r>
          </w:p>
        </w:tc>
      </w:tr>
      <w:tr w:rsidR="002465FE" w:rsidRPr="00EF2D47" w14:paraId="1715EC38" w14:textId="77777777" w:rsidTr="00576E67">
        <w:tc>
          <w:tcPr>
            <w:tcW w:w="2551" w:type="dxa"/>
            <w:vAlign w:val="center"/>
          </w:tcPr>
          <w:p w14:paraId="36F4C798" w14:textId="77777777" w:rsidR="00723BC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0A86B373" wp14:editId="6C9EEEC2">
                  <wp:extent cx="1482725" cy="1482725"/>
                  <wp:effectExtent l="0" t="0" r="3175" b="3175"/>
                  <wp:docPr id="1470545733" name="Picture 28" descr="ပှၤ ၃ ဂၤအိၣ်လၢတၢ်ကတိၤအပနီၣ် ၂ ခါအဖီလာ်လီၤ. တၢ်ကတိၤအပနီၣ်တခါန့ၣ်ဒုးနဲၣ်စုမုၢ်တဘိယူာ်ထီၣ်အသးလီၤ. တၢ်ကတိၤအပနီၣ်အဂၤတခါဒုးနဲၣ်စုမုၢ်တဘိယူာ်ဆူ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ပှၤ ၃ ဂၤအိၣ်လၢတၢ်ကတိၤအပနီၣ် ၂ ခါအဖီလာ်လီၤ. တၢ်ကတိၤအပနီၣ်တခါန့ၣ်ဒုးနဲၣ်စုမုၢ်တဘိယူာ်ထီၣ်အသးလီၤ. တၢ်ကတိၤအပနီၣ်အဂၤတခါဒုးနဲၣ်စုမုၢ်တဘိယူာ်ဆူလာ်လီၤ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99EC95" w14:textId="4F9EC7CD" w:rsidR="00723BCB" w:rsidRPr="00E23E49" w:rsidRDefault="00576E67" w:rsidP="00EF2D47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တၢ်ဟ့ၣ်ကူၣ်ဟ့ၣ်ဖးအကရူၢ်တဖၣ်လၢအအိၣ်လၢ</w:t>
            </w:r>
            <w:r w:rsidR="00E23E49">
              <w:rPr>
                <w:rFonts w:eastAsia="Zawgyi-One" w:cs="FS Me Pro"/>
              </w:rPr>
              <w:t xml:space="preserve"> </w:t>
            </w:r>
            <w:r w:rsidRPr="00E23E49">
              <w:rPr>
                <w:rFonts w:eastAsia="Zawgyi-One" w:cs="Myanmar Text"/>
              </w:rPr>
              <w:t>NDIA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ascii="Myanmar Text" w:eastAsia="Zawgyi-One" w:hAnsi="Myanmar Text" w:cs="Myanmar Text"/>
              </w:rPr>
              <w:t>အချၢ</w:t>
            </w:r>
          </w:p>
        </w:tc>
      </w:tr>
      <w:tr w:rsidR="002465FE" w:rsidRPr="00EF2D47" w14:paraId="4F094688" w14:textId="77777777" w:rsidTr="00576E67">
        <w:tc>
          <w:tcPr>
            <w:tcW w:w="2551" w:type="dxa"/>
            <w:vAlign w:val="center"/>
          </w:tcPr>
          <w:p w14:paraId="3F13DCE3" w14:textId="77777777" w:rsidR="003267DF" w:rsidRPr="00EF2D47" w:rsidRDefault="00576E67" w:rsidP="00EF2D47">
            <w:pPr>
              <w:pStyle w:val="Image"/>
              <w:spacing w:before="96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83A7A38" wp14:editId="666F85FE">
                  <wp:extent cx="1482725" cy="1482725"/>
                  <wp:effectExtent l="0" t="0" r="3175" b="3175"/>
                  <wp:docPr id="1672192175" name="Picture 27" descr="ပှၤတဂၤကွဲးလီၤတၢ်လၢလံာ်တဘ့ၣ်အပူၤန့ၣ်အိၣ်လၢတၢ်ဆိကမိၣ်အတၢ်ပနီၣ်တခါအဖီလာ်လီၤ. တၢ်ဆိကမိၣ်အပနီၣ်ဒုးနဲၣ်စုမုၢ်ကျၢၢ်ယူာ်ထီၣ်အသးဃုာ်ဒီးပျၢ်တဘိနဲၣ်ဃီၤအသးဆူထး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ပှၤတဂၤကွဲးလီၤတၢ်လၢလံာ်တဘ့ၣ်အပူၤန့ၣ်အိၣ်လၢတၢ်ဆိကမိၣ်အတၢ်ပနီၣ်တခါအဖီလာ်လီၤ. တၢ်ဆိကမိၣ်အပနီၣ်ဒုးနဲၣ်စုမုၢ်ကျၢၢ်ယူာ်ထီၣ်အသးဃုာ်ဒီးပျၢ်တဘိနဲၣ်ဃီၤအသးဆူထးလီၤ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0DC14F" w14:textId="24354680" w:rsidR="003267DF" w:rsidRPr="00E23E49" w:rsidRDefault="00576E67" w:rsidP="00EF2D47">
            <w:pPr>
              <w:spacing w:before="960" w:line="240" w:lineRule="auto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တၢ်အံၤကမၤစၢၤပှၤလၢတၢ်ကနၢ်ပၢၢ်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eastAsia="Zawgyi-One" w:cs="Myanmar Text"/>
              </w:rPr>
              <w:t>Strategy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ascii="Myanmar Text" w:eastAsia="Zawgyi-One" w:hAnsi="Myanmar Text" w:cs="Myanmar Text"/>
              </w:rPr>
              <w:t>အကူာ်ဖဲလဲၣ်တခါန့ၣ်</w:t>
            </w:r>
            <w:r w:rsidRPr="00E23E49">
              <w:rPr>
                <w:rFonts w:eastAsia="Zawgyi-One" w:cs="Myanmar Text"/>
              </w:rPr>
              <w:t>-</w:t>
            </w:r>
          </w:p>
          <w:p w14:paraId="42BDF387" w14:textId="77777777" w:rsidR="003267DF" w:rsidRPr="00E23E49" w:rsidRDefault="00576E67" w:rsidP="00EF2D47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မၤတၢ်ဂ့ၤဂ့ၤလဲၣ်</w:t>
            </w:r>
          </w:p>
          <w:p w14:paraId="0C345764" w14:textId="77777777" w:rsidR="003267DF" w:rsidRPr="00E23E49" w:rsidRDefault="00576E67" w:rsidP="00EF2D47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လိၣ်တၢ်မၤဂ့ၤထီၣ်အီၤလဲၣ်န့ၣ်လီၤ</w:t>
            </w:r>
            <w:r w:rsidRPr="00E23E49">
              <w:rPr>
                <w:rFonts w:eastAsia="Zawgyi-One" w:cs="Myanmar Text"/>
              </w:rPr>
              <w:t>.</w:t>
            </w:r>
          </w:p>
        </w:tc>
      </w:tr>
    </w:tbl>
    <w:p w14:paraId="31E3B9E1" w14:textId="77777777" w:rsidR="0028416F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p w14:paraId="085ECADA" w14:textId="77777777" w:rsidR="00493D5D" w:rsidRPr="00E23E49" w:rsidRDefault="00576E67" w:rsidP="00EF2D47">
      <w:pPr>
        <w:pStyle w:val="Heading2"/>
        <w:spacing w:line="240" w:lineRule="auto"/>
        <w:rPr>
          <w:rFonts w:cs="Myanmar Text"/>
        </w:rPr>
      </w:pPr>
      <w:bookmarkStart w:id="100" w:name="_Toc12634029"/>
      <w:bookmarkStart w:id="101" w:name="_Toc12636487"/>
      <w:bookmarkStart w:id="102" w:name="_Toc43391451"/>
      <w:bookmarkStart w:id="103" w:name="_Toc43391513"/>
      <w:bookmarkStart w:id="104" w:name="_Toc158276976"/>
      <w:r w:rsidRPr="00E23E49">
        <w:rPr>
          <w:rFonts w:ascii="Myanmar Text" w:eastAsia="Zawgyi-One" w:hAnsi="Myanmar Text" w:cs="Myanmar Text"/>
        </w:rPr>
        <w:lastRenderedPageBreak/>
        <w:t>တၢ်ဂ့ၢ်တၢ်ကျိၤအါထီၣ်</w:t>
      </w:r>
      <w:bookmarkEnd w:id="100"/>
      <w:bookmarkEnd w:id="101"/>
      <w:bookmarkEnd w:id="102"/>
      <w:bookmarkEnd w:id="103"/>
      <w:bookmarkEnd w:id="104"/>
    </w:p>
    <w:p w14:paraId="3798C611" w14:textId="77777777" w:rsidR="008A5DB9" w:rsidRPr="00E23E49" w:rsidRDefault="00576E67" w:rsidP="00EF2D47">
      <w:pPr>
        <w:spacing w:line="240" w:lineRule="auto"/>
        <w:rPr>
          <w:rFonts w:cs="Myanmar Text"/>
          <w:lang w:val="x-none" w:eastAsia="x-none"/>
        </w:rPr>
      </w:pPr>
      <w:r w:rsidRPr="00E23E49">
        <w:rPr>
          <w:rFonts w:ascii="Myanmar Text" w:eastAsia="Zawgyi-One" w:hAnsi="Myanmar Text" w:cs="Myanmar Text"/>
        </w:rPr>
        <w:t>လၢတၢ်ဂ့ၢ်တၢ်ကျိၤဆူညါဘၣ်ဃးတၢ်မၤအကျဲခိၣ်သ့ၣ်တခါအံၤအဂီၢ်</w:t>
      </w:r>
      <w:r w:rsidRPr="00E23E49">
        <w:rPr>
          <w:rFonts w:eastAsia="Zawgyi-One" w:cs="Myanmar Text"/>
        </w:rPr>
        <w:t>,</w:t>
      </w:r>
      <w:r w:rsidRPr="00E23E49">
        <w:rPr>
          <w:rFonts w:ascii="Myanmar Text" w:eastAsia="Zawgyi-One" w:hAnsi="Myanmar Text" w:cs="Myanmar Text"/>
        </w:rPr>
        <w:t>၀ံသးစူၤဆဲးကျိးဘၣ်ပှၤတက့ၢ်</w:t>
      </w:r>
      <w:r w:rsidRPr="00E23E49">
        <w:rPr>
          <w:rFonts w:eastAsia="Zawgyi-One" w:cs="Myanmar Text"/>
        </w:rPr>
        <w:t>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624E418E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F34ED7" w14:textId="77777777" w:rsidR="00493D5D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F743E55" wp14:editId="098833A6">
                  <wp:extent cx="1440000" cy="1440000"/>
                  <wp:effectExtent l="0" t="0" r="8255" b="8255"/>
                  <wp:docPr id="3" name="Picture 3" descr="မ့ၢ်ပှာ်ယဲၤသန့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မ့ၢ်ပှာ်ယဲၤသန့အပနီ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324980C" w14:textId="77777777" w:rsidR="00153FC3" w:rsidRPr="00E23E49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နကွၢ်ဘၣ်ပပှၥ်ယဲၤသ့ဖဲ</w:t>
            </w:r>
            <w:r w:rsidRPr="00E23E49">
              <w:rPr>
                <w:rFonts w:eastAsia="Zawgyi-One" w:cs="Myanmar Text"/>
              </w:rPr>
              <w:t>-</w:t>
            </w:r>
          </w:p>
          <w:p w14:paraId="0DE9EDA3" w14:textId="77777777" w:rsidR="00493D5D" w:rsidRPr="00E23E49" w:rsidRDefault="00000000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hyperlink r:id="rId133" w:history="1">
              <w:r w:rsidR="00153FC3" w:rsidRPr="00E23E49">
                <w:rPr>
                  <w:rStyle w:val="Hyperlink"/>
                  <w:rFonts w:eastAsia="Zawgyi-One" w:cs="Myanmar Text"/>
                  <w:bCs/>
                </w:rPr>
                <w:t>www.ndis.gov.au</w:t>
              </w:r>
            </w:hyperlink>
          </w:p>
        </w:tc>
      </w:tr>
      <w:tr w:rsidR="002465FE" w:rsidRPr="00EF2D47" w14:paraId="3A05B4B1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35DF64" w14:textId="77777777" w:rsidR="00493D5D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93228F1" wp14:editId="245983E3">
                  <wp:extent cx="1440000" cy="1440000"/>
                  <wp:effectExtent l="0" t="0" r="8255" b="8255"/>
                  <wp:docPr id="36" name="Picture 36" descr="လီတဲစိတဖျၢၣ်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လီတဲစိတဖျၢၣ်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0C7F45F" w14:textId="77777777" w:rsidR="00153FC3" w:rsidRPr="00E23E49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နကိးပှၤသ့ဖဲ</w:t>
            </w:r>
            <w:r w:rsidRPr="00E23E49">
              <w:rPr>
                <w:rFonts w:eastAsia="Zawgyi-One" w:cs="Myanmar Text"/>
              </w:rPr>
              <w:t>-</w:t>
            </w:r>
          </w:p>
          <w:p w14:paraId="11F68980" w14:textId="04F08279" w:rsidR="00493D5D" w:rsidRPr="00E23E49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E23E49">
              <w:rPr>
                <w:rStyle w:val="IntenseEmphasis1"/>
                <w:rFonts w:eastAsia="Zawgyi-One" w:cs="Myanmar Text"/>
                <w:bCs/>
              </w:rPr>
              <w:t>1800</w:t>
            </w:r>
            <w:r w:rsidR="00EF2D47" w:rsidRPr="00E23E49">
              <w:rPr>
                <w:rStyle w:val="IntenseEmphasis1"/>
                <w:rFonts w:eastAsia="Zawgyi-One" w:cs="FS Me Pro"/>
                <w:bCs/>
              </w:rPr>
              <w:t> </w:t>
            </w:r>
            <w:r w:rsidRPr="00E23E49">
              <w:rPr>
                <w:rStyle w:val="IntenseEmphasis1"/>
                <w:rFonts w:eastAsia="Zawgyi-One" w:cs="Myanmar Text"/>
                <w:bCs/>
              </w:rPr>
              <w:t>800</w:t>
            </w:r>
            <w:r w:rsidR="00EF2D47" w:rsidRPr="00E23E49">
              <w:rPr>
                <w:rStyle w:val="IntenseEmphasis1"/>
                <w:rFonts w:eastAsia="Zawgyi-One" w:cs="FS Me Pro"/>
                <w:bCs/>
              </w:rPr>
              <w:t> </w:t>
            </w:r>
            <w:r w:rsidRPr="00E23E49">
              <w:rPr>
                <w:rStyle w:val="IntenseEmphasis1"/>
                <w:rFonts w:eastAsia="Zawgyi-One" w:cs="Myanmar Text"/>
                <w:bCs/>
              </w:rPr>
              <w:t>110</w:t>
            </w:r>
          </w:p>
        </w:tc>
      </w:tr>
      <w:tr w:rsidR="002465FE" w:rsidRPr="00EF2D47" w14:paraId="3FBF7765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F1AA55" w14:textId="77777777" w:rsidR="00CD310C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1925693E" wp14:editId="4B4337D4">
                  <wp:extent cx="792000" cy="792000"/>
                  <wp:effectExtent l="0" t="0" r="8255" b="8255"/>
                  <wp:docPr id="15" name="Picture 15" descr="Facebook တခါ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Facebook တခါ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D202757" w14:textId="4C6BFB34" w:rsidR="00CD310C" w:rsidRPr="00E23E49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နလူၤပိာ်ကွၢ်ပှၤလၢ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eastAsia="Zawgyi-One" w:cs="Myanmar Text"/>
              </w:rPr>
              <w:t>Facebook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ascii="Myanmar Text" w:eastAsia="Zawgyi-One" w:hAnsi="Myanmar Text" w:cs="Myanmar Text"/>
              </w:rPr>
              <w:t>အလိၤသ့လီၤ</w:t>
            </w:r>
            <w:r w:rsidRPr="00E23E49">
              <w:rPr>
                <w:rFonts w:eastAsia="Zawgyi-One" w:cs="Myanmar Text"/>
              </w:rPr>
              <w:t>.</w:t>
            </w:r>
          </w:p>
          <w:p w14:paraId="359211BE" w14:textId="77777777" w:rsidR="00CD310C" w:rsidRPr="00E23E49" w:rsidRDefault="00000000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Myanmar Text"/>
                <w:bCs/>
              </w:rPr>
            </w:pPr>
            <w:hyperlink r:id="rId136" w:history="1">
              <w:r w:rsidR="00DE6B8B" w:rsidRPr="00E23E49">
                <w:rPr>
                  <w:rStyle w:val="Hyperlink"/>
                  <w:rFonts w:eastAsia="Zawgyi-One" w:cs="Myanmar Text"/>
                  <w:bCs/>
                </w:rPr>
                <w:t>www.facebook.com/NDISAus</w:t>
              </w:r>
            </w:hyperlink>
          </w:p>
        </w:tc>
      </w:tr>
      <w:tr w:rsidR="002465FE" w:rsidRPr="00EF2D47" w14:paraId="139E1854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544192" w14:textId="77777777" w:rsidR="00CD310C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6CC1A4B8" wp14:editId="5BD9057A">
                  <wp:extent cx="792000" cy="792000"/>
                  <wp:effectExtent l="0" t="0" r="8255" b="8255"/>
                  <wp:docPr id="16" name="Picture 16" descr="Twitter တခါ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itter တခါ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645CBF" w14:textId="78A9AA29" w:rsidR="00CD310C" w:rsidRPr="00E23E49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E23E49">
              <w:rPr>
                <w:rFonts w:ascii="Myanmar Text" w:eastAsia="Zawgyi-One" w:hAnsi="Myanmar Text" w:cs="Myanmar Text"/>
              </w:rPr>
              <w:t>နလူၤပိာ်ကွၢ်ပှၤလၢ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eastAsia="Zawgyi-One" w:cs="Myanmar Text"/>
              </w:rPr>
              <w:t>Twitter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ascii="Myanmar Text" w:eastAsia="Zawgyi-One" w:hAnsi="Myanmar Text" w:cs="Myanmar Text"/>
              </w:rPr>
              <w:t>အလိၤသ့လီၤ</w:t>
            </w:r>
            <w:r w:rsidRPr="00E23E49">
              <w:rPr>
                <w:rFonts w:eastAsia="Zawgyi-One" w:cs="Myanmar Text"/>
              </w:rPr>
              <w:t>.</w:t>
            </w:r>
          </w:p>
          <w:p w14:paraId="7B46FC00" w14:textId="77777777" w:rsidR="00CD310C" w:rsidRPr="00E23E49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E23E49">
              <w:rPr>
                <w:rStyle w:val="IntenseEmphasis1"/>
                <w:rFonts w:eastAsia="Zawgyi-One" w:cs="Myanmar Text"/>
                <w:bCs/>
              </w:rPr>
              <w:t>@NDIS</w:t>
            </w:r>
          </w:p>
          <w:p w14:paraId="6D3E8C6D" w14:textId="5F69727C" w:rsidR="00771597" w:rsidRPr="00E23E49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E23E49">
              <w:rPr>
                <w:rFonts w:eastAsia="Zawgyi-One" w:cs="Myanmar Text"/>
              </w:rPr>
              <w:t>Twitter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ascii="Myanmar Text" w:eastAsia="Zawgyi-One" w:hAnsi="Myanmar Text" w:cs="Myanmar Text"/>
              </w:rPr>
              <w:t>န့ၣ်တၢ်ကိးစ့ၢ်ကီးအီၤဒ်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eastAsia="Zawgyi-One" w:cs="Myanmar Text"/>
              </w:rPr>
              <w:t>X</w:t>
            </w:r>
            <w:r w:rsidR="00EF2D47" w:rsidRPr="00E23E49">
              <w:rPr>
                <w:rFonts w:eastAsia="Zawgyi-One" w:cs="FS Me Pro"/>
              </w:rPr>
              <w:t> </w:t>
            </w:r>
            <w:r w:rsidRPr="00E23E49">
              <w:rPr>
                <w:rFonts w:ascii="Myanmar Text" w:eastAsia="Zawgyi-One" w:hAnsi="Myanmar Text" w:cs="Myanmar Text"/>
              </w:rPr>
              <w:t>လီၤ</w:t>
            </w:r>
            <w:r w:rsidRPr="00E23E49">
              <w:rPr>
                <w:rFonts w:eastAsia="Zawgyi-One" w:cs="Myanmar Text"/>
              </w:rPr>
              <w:t>.</w:t>
            </w:r>
          </w:p>
        </w:tc>
      </w:tr>
    </w:tbl>
    <w:p w14:paraId="33180331" w14:textId="77777777" w:rsidR="00AE2123" w:rsidRPr="00EF2D47" w:rsidRDefault="00576E67" w:rsidP="00EF2D47">
      <w:pPr>
        <w:spacing w:line="240" w:lineRule="auto"/>
        <w:rPr>
          <w:rFonts w:cs="Myanmar Text"/>
          <w:szCs w:val="24"/>
        </w:rPr>
      </w:pPr>
      <w:bookmarkStart w:id="105" w:name="_Toc43391514"/>
      <w:r w:rsidRPr="00EF2D47">
        <w:rPr>
          <w:rFonts w:cs="Myanmar Text"/>
          <w:sz w:val="24"/>
          <w:szCs w:val="24"/>
        </w:rPr>
        <w:br w:type="page"/>
      </w:r>
    </w:p>
    <w:p w14:paraId="3B3F3CE0" w14:textId="77777777" w:rsidR="00CD310C" w:rsidRPr="00450466" w:rsidRDefault="00576E67" w:rsidP="00EF2D47">
      <w:pPr>
        <w:pStyle w:val="Heading3"/>
        <w:spacing w:line="240" w:lineRule="auto"/>
        <w:rPr>
          <w:rFonts w:cs="Myanmar Text"/>
        </w:rPr>
      </w:pPr>
      <w:r w:rsidRPr="00450466">
        <w:rPr>
          <w:rFonts w:ascii="Myanmar Text" w:eastAsia="Zawgyi-One" w:hAnsi="Myanmar Text" w:cs="Myanmar Text"/>
        </w:rPr>
        <w:lastRenderedPageBreak/>
        <w:t>ဆီၣ်ထွဲလၢကကတိၤတၢ်ဒီးပှၤအဂီၢ်</w:t>
      </w:r>
      <w:bookmarkEnd w:id="10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2B1483A8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40F418F" w14:textId="77777777" w:rsidR="00115682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27872" behindDoc="0" locked="0" layoutInCell="1" allowOverlap="1" wp14:anchorId="2FB4030C" wp14:editId="76656BE7">
                      <wp:simplePos x="0" y="0"/>
                      <wp:positionH relativeFrom="column">
                        <wp:posOffset>457835</wp:posOffset>
                      </wp:positionH>
                      <wp:positionV relativeFrom="paragraph">
                        <wp:posOffset>428625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9E9CB2" w14:textId="77777777" w:rsidR="00576E67" w:rsidRPr="00EF2D47" w:rsidRDefault="00576E67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EF2D47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Webchat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4030C" id="_x0000_s1048" type="#_x0000_t202" alt="&quot;&quot;" style="position:absolute;left:0;text-align:left;margin-left:36.05pt;margin-top:33.75pt;width:52.95pt;height:11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" filled="f" stroked="f">
                      <v:textbox inset="0,0,0,0">
                        <w:txbxContent>
                          <w:p w14:paraId="189E9CB2" w14:textId="77777777" w:rsidR="00576E67" w:rsidRPr="00EF2D47" w:rsidRDefault="00576E67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EF2D47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6"/>
                                <w:szCs w:val="16"/>
                              </w:rPr>
                              <w:t>Webchat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F8A6DE3" wp14:editId="6CA66E63">
                  <wp:extent cx="1440000" cy="1440000"/>
                  <wp:effectExtent l="0" t="0" r="8255" b="8255"/>
                  <wp:docPr id="23" name="Picture 23" descr="Webchat တခါ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Webchat တခါ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852B8CE" w14:textId="71A5C557" w:rsidR="00115682" w:rsidRPr="00010D83" w:rsidRDefault="00576E67" w:rsidP="00EF2D47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010D83">
              <w:rPr>
                <w:rFonts w:ascii="Myanmar Text" w:eastAsia="Zawgyi-One" w:hAnsi="Myanmar Text" w:cs="Myanmar Text"/>
              </w:rPr>
              <w:t>နကတိၤတၢ်ဒီးပှၤလၢလီကျိၤခိၣ်သူ၀ဲပပှၥ်ယဲၤတၢ်ကတိၤသကိးတၢ်အတၢ်မၤနီၣ်ဖဲပပှာ်ယဲၤအဖီခိၣ်သ့လီၤ</w:t>
            </w:r>
            <w:r w:rsidRPr="00010D83">
              <w:rPr>
                <w:rFonts w:eastAsia="Zawgyi-One" w:cs="Myanmar Text"/>
              </w:rPr>
              <w:t>.</w:t>
            </w:r>
            <w:r w:rsidR="00EF2D47" w:rsidRPr="00010D83">
              <w:rPr>
                <w:rFonts w:eastAsia="Zawgyi-One" w:cs="FS Me Pro"/>
              </w:rPr>
              <w:t> </w:t>
            </w:r>
          </w:p>
          <w:p w14:paraId="788896F7" w14:textId="77777777" w:rsidR="00115682" w:rsidRPr="00010D83" w:rsidRDefault="00000000" w:rsidP="00D845C0">
            <w:pPr>
              <w:pStyle w:val="Body"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/>
                <w:bCs/>
                <w:color w:val="6B2976"/>
                <w:w w:val="100"/>
              </w:rPr>
            </w:pPr>
            <w:hyperlink r:id="rId139" w:history="1">
              <w:r w:rsidR="00576E67" w:rsidRPr="00010D83">
                <w:rPr>
                  <w:rStyle w:val="Hyperlink"/>
                  <w:rFonts w:eastAsia="Zawgyi-One" w:cs="Myanmar Text"/>
                  <w:bCs/>
                  <w:w w:val="100"/>
                </w:rPr>
                <w:t>www.ndis.gov.au</w:t>
              </w:r>
            </w:hyperlink>
          </w:p>
        </w:tc>
      </w:tr>
      <w:tr w:rsidR="002465FE" w:rsidRPr="00EF2D47" w14:paraId="277B85B7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0B9CAC" w14:textId="77777777" w:rsidR="00CD310C" w:rsidRPr="00EF2D47" w:rsidRDefault="00CD310C" w:rsidP="00EF2D47">
            <w:pPr>
              <w:pStyle w:val="Image"/>
              <w:spacing w:before="120" w:after="0" w:line="240" w:lineRule="auto"/>
              <w:rPr>
                <w:rFonts w:cs="Myanmar Text"/>
                <w:sz w:val="24"/>
                <w:szCs w:val="24"/>
                <w:lang w:eastAsia="en-AU"/>
              </w:rPr>
            </w:pPr>
          </w:p>
        </w:tc>
        <w:tc>
          <w:tcPr>
            <w:tcW w:w="6576" w:type="dxa"/>
          </w:tcPr>
          <w:p w14:paraId="518647C1" w14:textId="67C3DDA3" w:rsidR="00CD310C" w:rsidRPr="00010D83" w:rsidRDefault="00576E67" w:rsidP="00EF2D47">
            <w:pPr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010D83">
              <w:rPr>
                <w:rFonts w:ascii="Myanmar Text" w:eastAsia="Zawgyi-One" w:hAnsi="Myanmar Text" w:cs="Myanmar Text"/>
              </w:rPr>
              <w:t>နမ့ၢ်ကတိၤကျိၥ်အါန့ၢ်ဒံးအဲးကလံးကျိၥ်န့ၣ်</w:t>
            </w:r>
            <w:r w:rsidRPr="00010D83">
              <w:rPr>
                <w:rFonts w:eastAsia="Zawgyi-One" w:cs="Myanmar Text"/>
              </w:rPr>
              <w:t>,</w:t>
            </w:r>
            <w:r w:rsidR="00EF2D47" w:rsidRPr="00010D83">
              <w:rPr>
                <w:rFonts w:eastAsia="Zawgyi-One" w:cs="FS Me Pro"/>
              </w:rPr>
              <w:t> </w:t>
            </w:r>
            <w:r w:rsidRPr="00010D83">
              <w:rPr>
                <w:rFonts w:ascii="Myanmar Text" w:eastAsia="Zawgyi-One" w:hAnsi="Myanmar Text" w:cs="Myanmar Text"/>
              </w:rPr>
              <w:t>နကိးနဲသ့ဖဲ</w:t>
            </w:r>
            <w:r w:rsidRPr="00010D83">
              <w:rPr>
                <w:rFonts w:eastAsia="Zawgyi-One" w:cs="Myanmar Text"/>
              </w:rPr>
              <w:t>-</w:t>
            </w:r>
          </w:p>
        </w:tc>
      </w:tr>
      <w:tr w:rsidR="002465FE" w:rsidRPr="00EF2D47" w14:paraId="29C9A08E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C585B6" w14:textId="77777777" w:rsidR="00493D5D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47E5AC66" wp14:editId="51139634">
                  <wp:extent cx="1440000" cy="1440000"/>
                  <wp:effectExtent l="0" t="0" r="8255" b="8255"/>
                  <wp:docPr id="13" name="Picture 13" descr="တၢ်ကျိးထံဒီးတၢ်ကတိၤကျိးထံအတၢ်မၤစၢၤတခါ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တၢ်ကျိးထံဒီးတၢ်ကတိၤကျိးထံအတၢ်မၤစၢၤတခါ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CA774DA" w14:textId="1E4E2D31" w:rsidR="00092D2F" w:rsidRPr="00010D83" w:rsidRDefault="00576E67" w:rsidP="00EF2D47">
            <w:pPr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010D83">
              <w:rPr>
                <w:rFonts w:ascii="Myanmar Text" w:eastAsia="Zawgyi-One" w:hAnsi="Myanmar Text" w:cs="Myanmar Text"/>
              </w:rPr>
              <w:t>တၢ်ကျိးထံဒီးတၢ်ကတိၤကျိးထံတၢ်မၤစၢၤအကျိၤအကျဲ</w:t>
            </w:r>
            <w:r w:rsidR="00010D83">
              <w:rPr>
                <w:rFonts w:ascii="Myanmar Text" w:eastAsia="Zawgyi-One" w:hAnsi="Myanmar Text" w:cs="Myanmar Text"/>
              </w:rPr>
              <w:t> </w:t>
            </w:r>
            <w:r w:rsidRPr="00010D83">
              <w:rPr>
                <w:rFonts w:eastAsia="Zawgyi-One" w:cs="Myanmar Text"/>
              </w:rPr>
              <w:t>(TIS)</w:t>
            </w:r>
          </w:p>
          <w:p w14:paraId="1F3AB1F4" w14:textId="782622F5" w:rsidR="00493D5D" w:rsidRPr="00010D83" w:rsidRDefault="00576E67" w:rsidP="00D845C0">
            <w:pPr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010D83">
              <w:rPr>
                <w:rStyle w:val="IntenseEmphasis1"/>
                <w:rFonts w:eastAsia="Zawgyi-One" w:cs="Myanmar Text"/>
                <w:bCs/>
              </w:rPr>
              <w:t>131</w:t>
            </w:r>
            <w:r w:rsidR="00EF2D47" w:rsidRPr="00010D83">
              <w:rPr>
                <w:rStyle w:val="IntenseEmphasis1"/>
                <w:rFonts w:eastAsia="Zawgyi-One" w:cs="FS Me Pro"/>
                <w:bCs/>
              </w:rPr>
              <w:t> </w:t>
            </w:r>
            <w:r w:rsidRPr="00010D83">
              <w:rPr>
                <w:rStyle w:val="IntenseEmphasis1"/>
                <w:rFonts w:eastAsia="Zawgyi-One" w:cs="Myanmar Text"/>
                <w:bCs/>
              </w:rPr>
              <w:t>450</w:t>
            </w:r>
          </w:p>
        </w:tc>
      </w:tr>
      <w:tr w:rsidR="002465FE" w:rsidRPr="00EF2D47" w14:paraId="4B9F0AF5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2122EE" w14:textId="77777777" w:rsidR="00CD310C" w:rsidRPr="00EF2D47" w:rsidRDefault="00CD310C" w:rsidP="00EF2D47">
            <w:pPr>
              <w:pStyle w:val="Image"/>
              <w:spacing w:before="120" w:after="0" w:line="240" w:lineRule="auto"/>
              <w:rPr>
                <w:rFonts w:cs="Myanmar Text"/>
                <w:sz w:val="24"/>
                <w:szCs w:val="24"/>
                <w:lang w:eastAsia="en-AU"/>
              </w:rPr>
            </w:pPr>
          </w:p>
        </w:tc>
        <w:tc>
          <w:tcPr>
            <w:tcW w:w="6576" w:type="dxa"/>
          </w:tcPr>
          <w:p w14:paraId="0D45D8E9" w14:textId="38287270" w:rsidR="00CD310C" w:rsidRPr="00010D83" w:rsidRDefault="00576E67" w:rsidP="00EF2D47">
            <w:pPr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010D83">
              <w:rPr>
                <w:rFonts w:ascii="Myanmar Text" w:eastAsia="Zawgyi-One" w:hAnsi="Myanmar Text" w:cs="Myanmar Text"/>
              </w:rPr>
              <w:t>နမ့ၢ်အိၣ်ဒီးတၢ်ကတိၤမ့တမ့ၢ်တၢ်နၣ်ဟူတၢ်အတၢ်ဂ့ၢ်ကီန့ၣ်</w:t>
            </w:r>
            <w:r w:rsidRPr="00010D83">
              <w:rPr>
                <w:rFonts w:eastAsia="Zawgyi-One" w:cs="Myanmar Text"/>
              </w:rPr>
              <w:t>,</w:t>
            </w:r>
            <w:r w:rsidR="00010D83">
              <w:rPr>
                <w:rFonts w:eastAsia="Zawgyi-One" w:cs="Myanmar Text"/>
              </w:rPr>
              <w:t xml:space="preserve"> </w:t>
            </w:r>
            <w:r w:rsidRPr="00010D83">
              <w:rPr>
                <w:rFonts w:ascii="Myanmar Text" w:eastAsia="Zawgyi-One" w:hAnsi="Myanmar Text" w:cs="Myanmar Text"/>
              </w:rPr>
              <w:t>နကိးနဲသ့ဖဲ</w:t>
            </w:r>
            <w:r w:rsidRPr="00010D83">
              <w:rPr>
                <w:rFonts w:eastAsia="Zawgyi-One" w:cs="Myanmar Text"/>
              </w:rPr>
              <w:t>-</w:t>
            </w:r>
          </w:p>
        </w:tc>
      </w:tr>
      <w:tr w:rsidR="002465FE" w:rsidRPr="00EF2D47" w14:paraId="3EDE7D07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742834" w14:textId="39A0A142" w:rsidR="00493D5D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777617DD" wp14:editId="27D0B3FD">
                      <wp:simplePos x="0" y="0"/>
                      <wp:positionH relativeFrom="column">
                        <wp:posOffset>369570</wp:posOffset>
                      </wp:positionH>
                      <wp:positionV relativeFrom="paragraph">
                        <wp:posOffset>283845</wp:posOffset>
                      </wp:positionV>
                      <wp:extent cx="723900" cy="928370"/>
                      <wp:effectExtent l="0" t="0" r="0" b="508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900" cy="9283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9EA159" w14:textId="77777777" w:rsidR="00576E67" w:rsidRPr="00224887" w:rsidRDefault="00576E67" w:rsidP="00224887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224887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ဟဲလိၣ်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7617DD" id="_x0000_s1049" type="#_x0000_t202" alt="&quot;&quot;" style="position:absolute;left:0;text-align:left;margin-left:29.1pt;margin-top:22.35pt;width:57pt;height:73.1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" filled="f" stroked="f">
                      <v:textbox inset="0,0,0,0">
                        <w:txbxContent>
                          <w:p w14:paraId="269EA159" w14:textId="77777777" w:rsidR="00576E67" w:rsidRPr="00224887" w:rsidRDefault="00576E67" w:rsidP="00224887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224887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32"/>
                                <w:szCs w:val="32"/>
                              </w:rPr>
                              <w:t>ဟဲလိၣ်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73DCE6A0" wp14:editId="7C8873B8">
                  <wp:extent cx="1440000" cy="1440000"/>
                  <wp:effectExtent l="0" t="0" r="8255" b="8255"/>
                  <wp:docPr id="9" name="Picture 9" descr="TTY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F2D47" w:rsidRPr="00EF2D47">
              <w:rPr>
                <w:rFonts w:cs="FS Me Pro"/>
                <w:sz w:val="24"/>
                <w:szCs w:val="24"/>
              </w:rPr>
              <w:t> </w:t>
            </w:r>
          </w:p>
        </w:tc>
        <w:tc>
          <w:tcPr>
            <w:tcW w:w="6576" w:type="dxa"/>
          </w:tcPr>
          <w:p w14:paraId="16372C82" w14:textId="77777777" w:rsidR="00CD310C" w:rsidRPr="00010D83" w:rsidRDefault="00576E67" w:rsidP="00010D83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010D83">
              <w:rPr>
                <w:rFonts w:eastAsia="Zawgyi-One" w:cs="Myanmar Text"/>
              </w:rPr>
              <w:t>TTY</w:t>
            </w:r>
          </w:p>
          <w:p w14:paraId="5DB333FE" w14:textId="2D7771C7" w:rsidR="00493D5D" w:rsidRPr="00010D83" w:rsidRDefault="00576E67" w:rsidP="00010D83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010D83">
              <w:rPr>
                <w:rStyle w:val="IntenseEmphasis1"/>
                <w:rFonts w:eastAsia="Zawgyi-One" w:cs="Myanmar Text"/>
                <w:bCs/>
              </w:rPr>
              <w:t>1800</w:t>
            </w:r>
            <w:r w:rsidR="00EF2D47" w:rsidRPr="00010D83">
              <w:rPr>
                <w:rStyle w:val="IntenseEmphasis1"/>
                <w:rFonts w:eastAsia="Zawgyi-One" w:cs="FS Me Pro"/>
                <w:bCs/>
              </w:rPr>
              <w:t> </w:t>
            </w:r>
            <w:r w:rsidRPr="00010D83">
              <w:rPr>
                <w:rStyle w:val="IntenseEmphasis1"/>
                <w:rFonts w:eastAsia="Zawgyi-One" w:cs="Myanmar Text"/>
                <w:bCs/>
              </w:rPr>
              <w:t>555</w:t>
            </w:r>
            <w:r w:rsidR="00EF2D47" w:rsidRPr="00010D83">
              <w:rPr>
                <w:rStyle w:val="IntenseEmphasis1"/>
                <w:rFonts w:eastAsia="Zawgyi-One" w:cs="FS Me Pro"/>
                <w:bCs/>
              </w:rPr>
              <w:t> </w:t>
            </w:r>
            <w:r w:rsidRPr="00010D83">
              <w:rPr>
                <w:rStyle w:val="IntenseEmphasis1"/>
                <w:rFonts w:eastAsia="Zawgyi-One" w:cs="Myanmar Text"/>
                <w:bCs/>
              </w:rPr>
              <w:t>677</w:t>
            </w:r>
          </w:p>
        </w:tc>
      </w:tr>
      <w:tr w:rsidR="002465FE" w:rsidRPr="00EF2D47" w14:paraId="7B77160A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86F42A4" w14:textId="77777777" w:rsidR="00493D5D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19CC53C1" wp14:editId="4EB5DAF8">
                  <wp:extent cx="1440000" cy="1440000"/>
                  <wp:effectExtent l="0" t="0" r="8255" b="8255"/>
                  <wp:docPr id="14" name="Picture 14" descr="Speak and Listen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Speak and Listen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F5C8A42" w14:textId="106DDD6F" w:rsidR="00CD310C" w:rsidRPr="00010D83" w:rsidRDefault="00576E67" w:rsidP="00EF2D47">
            <w:pPr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010D83">
              <w:rPr>
                <w:rFonts w:ascii="Myanmar Text" w:eastAsia="Zawgyi-One" w:hAnsi="Myanmar Text" w:cs="Myanmar Text"/>
              </w:rPr>
              <w:t>ကတိၤဒီးဒိကနၣ်</w:t>
            </w:r>
            <w:r w:rsidR="00EF2D47" w:rsidRPr="00010D83">
              <w:rPr>
                <w:rFonts w:eastAsia="Zawgyi-One" w:cs="FS Me Pro"/>
              </w:rPr>
              <w:t> </w:t>
            </w:r>
            <w:r w:rsidRPr="00010D83">
              <w:rPr>
                <w:rFonts w:eastAsia="Zawgyi-One" w:cs="Myanmar Text"/>
              </w:rPr>
              <w:t>(Speak</w:t>
            </w:r>
            <w:r w:rsidR="00EF2D47" w:rsidRPr="00010D83">
              <w:rPr>
                <w:rFonts w:eastAsia="Zawgyi-One" w:cs="FS Me Pro"/>
              </w:rPr>
              <w:t> </w:t>
            </w:r>
            <w:r w:rsidRPr="00010D83">
              <w:rPr>
                <w:rFonts w:eastAsia="Zawgyi-One" w:cs="Myanmar Text"/>
              </w:rPr>
              <w:t>and</w:t>
            </w:r>
            <w:r w:rsidR="00EF2D47" w:rsidRPr="00010D83">
              <w:rPr>
                <w:rFonts w:eastAsia="Zawgyi-One" w:cs="FS Me Pro"/>
              </w:rPr>
              <w:t> </w:t>
            </w:r>
            <w:r w:rsidRPr="00010D83">
              <w:rPr>
                <w:rFonts w:eastAsia="Zawgyi-One" w:cs="Myanmar Text"/>
              </w:rPr>
              <w:t>Listen)</w:t>
            </w:r>
          </w:p>
          <w:p w14:paraId="7C30E967" w14:textId="773EDEDB" w:rsidR="00493D5D" w:rsidRPr="00010D83" w:rsidRDefault="00576E67" w:rsidP="00010D83">
            <w:pPr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010D83">
              <w:rPr>
                <w:rStyle w:val="IntenseEmphasis1"/>
                <w:rFonts w:eastAsia="Zawgyi-One" w:cs="Myanmar Text"/>
                <w:bCs/>
              </w:rPr>
              <w:t>1800</w:t>
            </w:r>
            <w:r w:rsidR="00EF2D47" w:rsidRPr="00010D83">
              <w:rPr>
                <w:rStyle w:val="IntenseEmphasis1"/>
                <w:rFonts w:eastAsia="Zawgyi-One" w:cs="FS Me Pro"/>
                <w:bCs/>
              </w:rPr>
              <w:t> </w:t>
            </w:r>
            <w:r w:rsidRPr="00010D83">
              <w:rPr>
                <w:rStyle w:val="IntenseEmphasis1"/>
                <w:rFonts w:eastAsia="Zawgyi-One" w:cs="Myanmar Text"/>
                <w:bCs/>
              </w:rPr>
              <w:t>555</w:t>
            </w:r>
            <w:r w:rsidR="00EF2D47" w:rsidRPr="00010D83">
              <w:rPr>
                <w:rStyle w:val="IntenseEmphasis1"/>
                <w:rFonts w:eastAsia="Zawgyi-One" w:cs="FS Me Pro"/>
                <w:bCs/>
              </w:rPr>
              <w:t> </w:t>
            </w:r>
            <w:r w:rsidRPr="00010D83">
              <w:rPr>
                <w:rStyle w:val="IntenseEmphasis1"/>
                <w:rFonts w:eastAsia="Zawgyi-One" w:cs="Myanmar Text"/>
                <w:bCs/>
              </w:rPr>
              <w:t>727</w:t>
            </w:r>
          </w:p>
        </w:tc>
      </w:tr>
      <w:tr w:rsidR="002465FE" w:rsidRPr="00EF2D47" w14:paraId="70F5C65D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2958721" w14:textId="77777777" w:rsidR="00CD310C" w:rsidRPr="00EF2D47" w:rsidRDefault="00576E67" w:rsidP="00EF2D47">
            <w:pPr>
              <w:pStyle w:val="Image"/>
              <w:spacing w:before="0" w:after="0"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319E3D5A" wp14:editId="1EA476B2">
                  <wp:extent cx="1260000" cy="1017642"/>
                  <wp:effectExtent l="0" t="0" r="0" b="0"/>
                  <wp:docPr id="58" name="Picture 58" descr="National Relay Service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National Relay Service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D6DBC73" w14:textId="224E0C06" w:rsidR="00CD310C" w:rsidRPr="00010D83" w:rsidRDefault="00576E67" w:rsidP="00EF2D47">
            <w:pPr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010D83">
              <w:rPr>
                <w:rFonts w:ascii="Myanmar Text" w:eastAsia="Zawgyi-One" w:hAnsi="Myanmar Text" w:cs="Myanmar Text"/>
              </w:rPr>
              <w:t>ထံကီၢ်ပူၤတၢ်ဆှၢခီတၢ်မၤစၢၤအကျိၤအကျဲအတၢ်ပနီၣ်</w:t>
            </w:r>
            <w:r w:rsidR="00010D83">
              <w:rPr>
                <w:rFonts w:eastAsia="Zawgyi-One" w:cs="FS Me Pro"/>
              </w:rPr>
              <w:t xml:space="preserve"> </w:t>
            </w:r>
            <w:r w:rsidRPr="00010D83">
              <w:rPr>
                <w:rFonts w:eastAsia="Zawgyi-One" w:cs="Myanmar Text"/>
              </w:rPr>
              <w:t>(National</w:t>
            </w:r>
            <w:r w:rsidR="00EF2D47" w:rsidRPr="00010D83">
              <w:rPr>
                <w:rFonts w:eastAsia="Zawgyi-One" w:cs="FS Me Pro"/>
              </w:rPr>
              <w:t> </w:t>
            </w:r>
            <w:r w:rsidRPr="00010D83">
              <w:rPr>
                <w:rFonts w:eastAsia="Zawgyi-One" w:cs="Myanmar Text"/>
              </w:rPr>
              <w:t>Relay</w:t>
            </w:r>
            <w:r w:rsidR="00EF2D47" w:rsidRPr="00010D83">
              <w:rPr>
                <w:rFonts w:eastAsia="Zawgyi-One" w:cs="FS Me Pro"/>
              </w:rPr>
              <w:t> </w:t>
            </w:r>
            <w:r w:rsidRPr="00010D83">
              <w:rPr>
                <w:rFonts w:eastAsia="Zawgyi-One" w:cs="Myanmar Text"/>
              </w:rPr>
              <w:t>Service)</w:t>
            </w:r>
          </w:p>
          <w:p w14:paraId="55E38236" w14:textId="3FE3CBE8" w:rsidR="00CD310C" w:rsidRPr="00010D83" w:rsidRDefault="00576E67" w:rsidP="00010D83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010D83">
              <w:rPr>
                <w:rStyle w:val="IntenseEmphasis1"/>
                <w:rFonts w:eastAsia="Zawgyi-One" w:cs="Myanmar Text"/>
                <w:bCs/>
              </w:rPr>
              <w:t>133</w:t>
            </w:r>
            <w:r w:rsidR="00EF2D47" w:rsidRPr="00010D83">
              <w:rPr>
                <w:rStyle w:val="IntenseEmphasis1"/>
                <w:rFonts w:eastAsia="Zawgyi-One" w:cs="FS Me Pro"/>
                <w:bCs/>
              </w:rPr>
              <w:t> </w:t>
            </w:r>
            <w:r w:rsidRPr="00010D83">
              <w:rPr>
                <w:rStyle w:val="IntenseEmphasis1"/>
                <w:rFonts w:eastAsia="Zawgyi-One" w:cs="Myanmar Text"/>
                <w:bCs/>
              </w:rPr>
              <w:t>677</w:t>
            </w:r>
          </w:p>
          <w:p w14:paraId="140723D1" w14:textId="7A8F9728" w:rsidR="00CD310C" w:rsidRPr="00010D83" w:rsidRDefault="00000000" w:rsidP="00010D83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Myanmar Text"/>
              </w:rPr>
            </w:pPr>
            <w:hyperlink r:id="rId144" w:history="1">
              <w:r w:rsidR="004D16D1" w:rsidRPr="00010D83">
                <w:rPr>
                  <w:rStyle w:val="Hyperlink"/>
                  <w:rFonts w:eastAsia="Zawgyi-One" w:cs="Myanmar Text"/>
                  <w:bCs/>
                </w:rPr>
                <w:t>www.accesshub.gov.au/about-the-nrs</w:t>
              </w:r>
            </w:hyperlink>
            <w:r w:rsidR="00EF2D47" w:rsidRPr="00010D83">
              <w:rPr>
                <w:rStyle w:val="Hyperlink"/>
                <w:rFonts w:eastAsia="Zawgyi-One" w:cs="FS Me Pro"/>
              </w:rPr>
              <w:t>   </w:t>
            </w:r>
          </w:p>
        </w:tc>
      </w:tr>
    </w:tbl>
    <w:p w14:paraId="1FC7DBE4" w14:textId="2244E599" w:rsidR="008928D5" w:rsidRPr="00D845C0" w:rsidRDefault="00576E67" w:rsidP="00EF2D47">
      <w:pPr>
        <w:pStyle w:val="Heading2"/>
        <w:spacing w:line="240" w:lineRule="auto"/>
        <w:rPr>
          <w:rFonts w:cs="Myanmar Text"/>
        </w:rPr>
      </w:pPr>
      <w:bookmarkStart w:id="106" w:name="_Toc43391452"/>
      <w:bookmarkStart w:id="107" w:name="_Toc43391515"/>
      <w:bookmarkStart w:id="108" w:name="_Ref117079481"/>
      <w:bookmarkStart w:id="109" w:name="_Ref124149671"/>
      <w:bookmarkStart w:id="110" w:name="_Ref124149688"/>
      <w:bookmarkStart w:id="111" w:name="_Ref155785641"/>
      <w:bookmarkStart w:id="112" w:name="_Toc158276977"/>
      <w:r w:rsidRPr="00D845C0">
        <w:rPr>
          <w:rFonts w:ascii="Myanmar Text" w:eastAsia="Zawgyi-One" w:hAnsi="Myanmar Text" w:cs="Myanmar Text"/>
        </w:rPr>
        <w:lastRenderedPageBreak/>
        <w:t>လံၥ်ဖျၢၣ်ဆီရဲၣ်အတၢ်ပနီၣ်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514B8847" w14:textId="29ED482F" w:rsidR="00115682" w:rsidRPr="00D845C0" w:rsidRDefault="00576E67" w:rsidP="00EF2D47">
      <w:pPr>
        <w:spacing w:line="240" w:lineRule="auto"/>
        <w:rPr>
          <w:rFonts w:cs="Myanmar Text"/>
          <w:lang w:val="x-none" w:eastAsia="x-none"/>
        </w:rPr>
      </w:pPr>
      <w:r w:rsidRPr="00D845C0">
        <w:rPr>
          <w:rFonts w:ascii="Myanmar Text" w:eastAsia="Zawgyi-One" w:hAnsi="Myanmar Text" w:cs="Myanmar Text"/>
          <w:lang w:eastAsia="x-none"/>
        </w:rPr>
        <w:t>တၢ်ဂ့ၢ်ဆီရဲၣ်တဲဖျါ၀ဲ</w:t>
      </w:r>
      <w:r w:rsidRPr="00D845C0">
        <w:rPr>
          <w:rStyle w:val="Strong"/>
          <w:rFonts w:ascii="Myanmar Text" w:eastAsia="Zawgyi-One" w:hAnsi="Myanmar Text" w:cs="Myanmar Text"/>
          <w:lang w:eastAsia="x-none"/>
        </w:rPr>
        <w:t>လံၥ်မဲၥ်ဖျၢၣ်အသူ</w:t>
      </w:r>
      <w:r w:rsidR="00EF2D47" w:rsidRPr="00D845C0">
        <w:rPr>
          <w:rFonts w:eastAsia="Zawgyi-One" w:cs="FS Me Pro"/>
          <w:lang w:eastAsia="x-none"/>
        </w:rPr>
        <w:t> </w:t>
      </w:r>
      <w:r w:rsidRPr="00D845C0">
        <w:rPr>
          <w:rFonts w:ascii="Myanmar Text" w:eastAsia="Zawgyi-One" w:hAnsi="Myanmar Text" w:cs="Myanmar Text"/>
          <w:lang w:eastAsia="x-none"/>
        </w:rPr>
        <w:t>ဖျၢၣ်တဖၣ်ဖဲလံၥ်တၢ်ကွဲးအံၤအပူၤအခီပညီမ့ၢ်</w:t>
      </w:r>
      <w:r w:rsidRPr="00D845C0">
        <w:rPr>
          <w:rFonts w:eastAsia="Zawgyi-One" w:cs="Myanmar Text"/>
          <w:lang w:eastAsia="x-none"/>
        </w:rPr>
        <w:t>-</w:t>
      </w:r>
    </w:p>
    <w:tbl>
      <w:tblPr>
        <w:tblStyle w:val="Style1"/>
        <w:tblW w:w="921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</w:tblGrid>
      <w:tr w:rsidR="002465FE" w:rsidRPr="00EF2D47" w14:paraId="7EE66331" w14:textId="77777777" w:rsidTr="00B746F7">
        <w:trPr>
          <w:gridAfter w:val="1"/>
          <w:wAfter w:w="87" w:type="dxa"/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B7EC73" w14:textId="77777777" w:rsidR="00A94CA7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66A4BB4" wp14:editId="56E70557">
                  <wp:extent cx="1482725" cy="1482725"/>
                  <wp:effectExtent l="0" t="0" r="3175" b="3175"/>
                  <wp:docPr id="167049650" name="Picture 29" descr="ပှၤတဂၤနဲၣ်လီၤက့ၤအသးလီၤ. လၢအ၀ဲသ့ၣ်အဖီခိၣ်မ့ၢ်တၢ်ဆိကမိၣ်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ပှၤတဂၤနဲၣ်လီၤက့ၤအသးလီၤ. လၢအ၀ဲသ့ၣ်အဖီခိၣ်မ့ၢ်တၢ်ဆိကမိၣ်အပနီၣ်တခါလီၤ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FF6DDC0" w14:textId="77777777" w:rsidR="00A94CA7" w:rsidRPr="00D845C0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D845C0">
              <w:rPr>
                <w:rFonts w:ascii="Myanmar Text" w:eastAsia="Zawgyi-One" w:hAnsi="Myanmar Text" w:cs="Myanmar Text"/>
                <w:bCs/>
              </w:rPr>
              <w:t>တၢ်ပာ်သူၣ်ပာ်သးတဖၣ်</w:t>
            </w:r>
          </w:p>
          <w:p w14:paraId="3CA6171F" w14:textId="77777777" w:rsidR="008F445F" w:rsidRPr="00D845C0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တၢ်ပာ်သူၣ်ပာ်သးမ့ၢ်တၢ်လၢန</w:t>
            </w:r>
            <w:r w:rsidRPr="00D845C0">
              <w:rPr>
                <w:rFonts w:eastAsia="Zawgyi-One" w:cs="Myanmar Text"/>
              </w:rPr>
              <w:t>-</w:t>
            </w:r>
          </w:p>
          <w:p w14:paraId="4AD1CA37" w14:textId="77777777" w:rsidR="008F445F" w:rsidRPr="00D845C0" w:rsidRDefault="00576E67" w:rsidP="00EF2D47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တၢ်ဆိကမိၣ်</w:t>
            </w:r>
          </w:p>
          <w:p w14:paraId="6D478488" w14:textId="77777777" w:rsidR="008F445F" w:rsidRPr="00D845C0" w:rsidRDefault="00576E67" w:rsidP="00EF2D47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တၢ်တူၢ်ဘၣ်</w:t>
            </w:r>
          </w:p>
          <w:p w14:paraId="6BB44C77" w14:textId="77777777" w:rsidR="00A94CA7" w:rsidRPr="00D845C0" w:rsidRDefault="00576E67" w:rsidP="00EF2D47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တၢ်နာ်န့ၣ်လီၤ</w:t>
            </w:r>
            <w:r w:rsidRPr="00D845C0">
              <w:rPr>
                <w:rFonts w:eastAsia="Zawgyi-One" w:cs="Myanmar Text"/>
              </w:rPr>
              <w:t>.</w:t>
            </w:r>
          </w:p>
        </w:tc>
      </w:tr>
      <w:tr w:rsidR="002465FE" w:rsidRPr="00EF2D47" w14:paraId="24C9C904" w14:textId="77777777" w:rsidTr="00B746F7">
        <w:trPr>
          <w:gridAfter w:val="1"/>
          <w:wAfter w:w="87" w:type="dxa"/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77859A4" w14:textId="77777777" w:rsidR="000349ED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7C4C959" wp14:editId="536D4701">
                  <wp:extent cx="1482725" cy="1482725"/>
                  <wp:effectExtent l="0" t="0" r="3175" b="3175"/>
                  <wp:docPr id="1441004690" name="Picture 30" descr="ပှၤ ၃ ဂၤအိၣ်လၢတၢ်ကတိၤအပနီၣ် ၂ ခါအဖီလာ်လီၤ. တၢ်ကတိၤအပနီၣ်တခါန့ၣ်ဒုးနဲၣ်စုမုၢ်တဘိယူာ်ထီၣ်အသးလီၤ. တၢ်ကတိၤအပနီၣ်အဂၤတခါဒုးနဲၣ်စုမုၢ်တဘိယူာ်ဆူလာ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ပှၤ ၃ ဂၤအိၣ်လၢတၢ်ကတိၤအပနီၣ် ၂ ခါအဖီလာ်လီၤ. တၢ်ကတိၤအပနီၣ်တခါန့ၣ်ဒုးနဲၣ်စုမုၢ်တဘိယူာ်ထီၣ်အသးလီၤ. တၢ်ကတိၤအပနီၣ်အဂၤတခါဒုးနဲၣ်စုမုၢ်တဘိယူာ်ဆူလာ်လီၤ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F13D8C0" w14:textId="77777777" w:rsidR="000349ED" w:rsidRPr="00D845C0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D845C0">
              <w:rPr>
                <w:rFonts w:ascii="Myanmar Text" w:eastAsia="Zawgyi-One" w:hAnsi="Myanmar Text" w:cs="Myanmar Text"/>
                <w:bCs/>
              </w:rPr>
              <w:t>တၢ်ဟ့ၣ်ကူၣ်ဟ့ၣ်ဖးကရူၢ်</w:t>
            </w:r>
          </w:p>
          <w:p w14:paraId="076EEE02" w14:textId="77777777" w:rsidR="000349ED" w:rsidRPr="00D845C0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တၢ်ဟ့ၣ်ကူၣ်ဟ့ၣ်ဖးတၢ်ကရူၢ်န့ၣ်မ့ၢ်ကရူၢ်တဖုလၢအမၤဃုၥ်တၢ်ဒီးပှၤလၢကနီၤဟ့ၣ်လီၤတၢ်လၢအ</w:t>
            </w:r>
            <w:r w:rsidRPr="00D845C0">
              <w:rPr>
                <w:rFonts w:eastAsia="Zawgyi-One" w:cs="Myanmar Text"/>
              </w:rPr>
              <w:t>-</w:t>
            </w:r>
          </w:p>
          <w:p w14:paraId="45AD754E" w14:textId="31D1F711" w:rsidR="000349ED" w:rsidRPr="00D845C0" w:rsidRDefault="00576E67" w:rsidP="00EF2D47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အမၤတၢ်န့ၢ်ဂ့ၤဂ့ၤ</w:t>
            </w:r>
            <w:r w:rsidR="00EF2D47" w:rsidRPr="00D845C0">
              <w:rPr>
                <w:rFonts w:eastAsia="Zawgyi-One" w:cs="FS Me Pro"/>
              </w:rPr>
              <w:t> </w:t>
            </w:r>
          </w:p>
          <w:p w14:paraId="2A79FC1E" w14:textId="77777777" w:rsidR="000349ED" w:rsidRPr="00D845C0" w:rsidRDefault="00576E67" w:rsidP="00EF2D47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ကလိၣ်မၤတၢ်ဂ့ၤန့ၢ်အလီၢ်န့ၣ်လီၤ</w:t>
            </w:r>
            <w:r w:rsidRPr="00D845C0">
              <w:rPr>
                <w:rFonts w:eastAsia="Zawgyi-One" w:cs="Myanmar Text"/>
              </w:rPr>
              <w:t>.</w:t>
            </w:r>
          </w:p>
        </w:tc>
      </w:tr>
      <w:tr w:rsidR="002465FE" w:rsidRPr="00EF2D47" w14:paraId="5EE385D4" w14:textId="77777777" w:rsidTr="00B746F7">
        <w:trPr>
          <w:gridAfter w:val="1"/>
          <w:wAfter w:w="87" w:type="dxa"/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C31682E" w14:textId="77777777" w:rsidR="00C43AA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249CBF4" wp14:editId="04221A46">
                  <wp:extent cx="1482725" cy="1482725"/>
                  <wp:effectExtent l="0" t="0" r="3175" b="3175"/>
                  <wp:docPr id="748513853" name="Picture 31" descr="ပှၤ ၂ ဂၤအိၣ်လၢတၢ်ဒူၣ်တခါအလီၢ်ခံလီၤ. တဂၤန့ၣ်ယူာ်ထီၣ်အစု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ပှၤ ၂ ဂၤအိၣ်လၢတၢ်ဒူၣ်တခါအလီၢ်ခံလီၤ. တဂၤန့ၣ်ယူာ်ထီၣ်အစုလီၤ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E76A2B9" w14:textId="77777777" w:rsidR="00C43AAB" w:rsidRPr="00D845C0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D845C0">
              <w:rPr>
                <w:rFonts w:ascii="Myanmar Text" w:eastAsia="Zawgyi-One" w:hAnsi="Myanmar Text" w:cs="Myanmar Text"/>
                <w:bCs/>
              </w:rPr>
              <w:t>တၢ်နိးတၢ်ဘျး</w:t>
            </w:r>
          </w:p>
          <w:p w14:paraId="684D7057" w14:textId="77777777" w:rsidR="00C43AAB" w:rsidRPr="00D845C0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တၢ်နိးတၢ်ဘျးတခါန့ၣ်မ့ၢ်တၢ်တမံၤလၢအပာ်ပတုာ်နၤလၢနကမၤတၢ်တမံၤမံၤလၢန</w:t>
            </w:r>
            <w:r w:rsidRPr="00D845C0">
              <w:rPr>
                <w:rFonts w:eastAsia="Zawgyi-One" w:cs="Myanmar Text"/>
              </w:rPr>
              <w:t>-</w:t>
            </w:r>
          </w:p>
          <w:p w14:paraId="7DDBB156" w14:textId="21FCB3C4" w:rsidR="00C43AAB" w:rsidRPr="00D845C0" w:rsidRDefault="00576E67" w:rsidP="00EF2D47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လိၣ်မၤအီၤ</w:t>
            </w:r>
            <w:r w:rsidR="00EF2D47" w:rsidRPr="00D845C0">
              <w:rPr>
                <w:rFonts w:eastAsia="Zawgyi-One" w:cs="FS Me Pro"/>
              </w:rPr>
              <w:t> </w:t>
            </w:r>
          </w:p>
          <w:p w14:paraId="702F3A7B" w14:textId="77777777" w:rsidR="00C43AAB" w:rsidRPr="00D845C0" w:rsidRDefault="00576E67" w:rsidP="00EF2D47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D845C0">
              <w:rPr>
                <w:rFonts w:ascii="Myanmar Text" w:eastAsia="Zawgyi-One" w:hAnsi="Myanmar Text" w:cs="Myanmar Text"/>
              </w:rPr>
              <w:t>အဲၣ်ဒိးမၤအီၤန့ၣ်လီၤ</w:t>
            </w:r>
            <w:r w:rsidRPr="00D845C0">
              <w:rPr>
                <w:rFonts w:eastAsia="Zawgyi-One" w:cs="Myanmar Text"/>
              </w:rPr>
              <w:t>.</w:t>
            </w:r>
          </w:p>
        </w:tc>
      </w:tr>
      <w:tr w:rsidR="002465FE" w:rsidRPr="00EF2D47" w14:paraId="2671DB84" w14:textId="77777777" w:rsidTr="00B746F7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920DAD" w14:textId="77777777" w:rsidR="00C43AAB" w:rsidRPr="00EF2D47" w:rsidRDefault="00576E67" w:rsidP="00EF2D47">
            <w:pPr>
              <w:pStyle w:val="Image"/>
              <w:spacing w:before="120"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2B569F9C" wp14:editId="3535F5A5">
                  <wp:extent cx="1440000" cy="1440000"/>
                  <wp:effectExtent l="0" t="0" r="8255" b="8255"/>
                  <wp:docPr id="1682197754" name="Picture 1682197754" descr="ပှၤ ၃ ဂၤမၤသကိးတၢ်တပူၤဃီလၢလံာ်ဖးလဲၢ်တဘ့ၣ်အလိၤလီၤ. ပှၤတဂၤနဲၣ်အစုဆူလံာ်ဖးလဲၢ်တဘ့ၣ်အလိၤ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ပှၤ ၃ ဂၤမၤသကိးတၢ်တပူၤဃီလၢလံာ်ဖးလဲၢ်တဘ့ၣ်အလိၤလီၤ. ပှၤတဂၤနဲၣ်အစုဆူလံာ်ဖးလဲၢ်တဘ့ၣ်အလိၤ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</w:tcPr>
          <w:p w14:paraId="532382C2" w14:textId="0870CE6F" w:rsidR="00C43AAB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တၢ်မၤကဲထီၣ်သကိး</w:t>
            </w:r>
            <w:r w:rsidR="00EF2D47" w:rsidRPr="00B746F7">
              <w:rPr>
                <w:rFonts w:eastAsia="Zawgyi-One" w:cs="FS Me Pro"/>
                <w:bCs/>
              </w:rPr>
              <w:t> </w:t>
            </w:r>
          </w:p>
          <w:p w14:paraId="145C2F4F" w14:textId="14C41576" w:rsidR="00E432CA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eastAsia="Zawgyi-One" w:cs="Myanmar Text"/>
              </w:rPr>
              <w:t>Co</w:t>
            </w:r>
            <w:r w:rsidR="00B746F7">
              <w:rPr>
                <w:rFonts w:eastAsia="Zawgyi-One" w:cs="Myanmar Text"/>
              </w:rPr>
              <w:noBreakHyphen/>
            </w:r>
            <w:r w:rsidRPr="00B746F7">
              <w:rPr>
                <w:rFonts w:eastAsia="Zawgyi-One" w:cs="Myanmar Text"/>
              </w:rPr>
              <w:t>design</w:t>
            </w:r>
            <w:r w:rsidR="00EF2D47" w:rsidRPr="00B746F7">
              <w:rPr>
                <w:rFonts w:eastAsia="Zawgyi-One" w:cs="FS Me Pro"/>
              </w:rPr>
              <w:t> </w:t>
            </w:r>
            <w:r w:rsidRPr="00B746F7">
              <w:rPr>
                <w:rFonts w:ascii="Myanmar Text" w:eastAsia="Zawgyi-One" w:hAnsi="Myanmar Text" w:cs="Myanmar Text"/>
              </w:rPr>
              <w:t>န့ၣ်အခါဖဲပှၤမၤသကိးဃုာ်တၢ်တပူၤဃီလၢတၢ်က</w:t>
            </w:r>
            <w:r w:rsidRPr="00B746F7">
              <w:rPr>
                <w:rFonts w:eastAsia="Zawgyi-One" w:cs="Myanmar Text"/>
              </w:rPr>
              <w:t>-</w:t>
            </w:r>
          </w:p>
          <w:p w14:paraId="2F8FB394" w14:textId="77777777" w:rsidR="00E432CA" w:rsidRPr="00B746F7" w:rsidRDefault="00576E67" w:rsidP="00EF2D47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မၤကဲထီၣ်တၢ်အသီတမံၤ</w:t>
            </w:r>
          </w:p>
          <w:p w14:paraId="36E9125A" w14:textId="77777777" w:rsidR="00C43AAB" w:rsidRPr="00B746F7" w:rsidRDefault="00576E67" w:rsidP="00EF2D47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မၤဂ့ၤထီၣ်မ့ၢ်တၢ်တမံၤမၤတၢ်ဒ်လဲၣ်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04FF0593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8FF221A" w14:textId="77777777" w:rsidR="001F49AB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21D89D7" wp14:editId="723DE135">
                  <wp:extent cx="1440000" cy="1440000"/>
                  <wp:effectExtent l="0" t="0" r="8255" b="8255"/>
                  <wp:docPr id="1474991052" name="Picture 1474991052" descr="CALD အပှၤတရူၢ်အိၣ်လၢ တၢ်ကတိၤအပနီၣ် ၃ ခါလၢအစံး &quot;ဟဲလိၣ်&quot;လၢကျိာ် ၃ ကျိာ်အဖီလာ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CALD အပှၤတရူၢ်အိၣ်လၢ တၢ်ကတိၤအပနီၣ် ၃ ခါလၢအစံး &quot;ဟဲလိၣ်&quot;လၢကျိာ် ၃ ကျိာ်အဖီလာ်န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CC46C3" w14:textId="7838F40F" w:rsidR="001F49AB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ဆဲးလၤဒီးကျိၥ်အတၢ်လီၤဆီလိၥ်သး</w:t>
            </w:r>
            <w:r w:rsidR="00EF2D47" w:rsidRPr="00B746F7">
              <w:rPr>
                <w:rFonts w:eastAsia="Zawgyi-One" w:cs="FS Me Pro"/>
                <w:bCs/>
              </w:rPr>
              <w:t> </w:t>
            </w:r>
            <w:r w:rsidRPr="00B746F7">
              <w:rPr>
                <w:rFonts w:eastAsia="Zawgyi-One" w:cs="Myanmar Text"/>
                <w:bCs/>
              </w:rPr>
              <w:t>(CALD)</w:t>
            </w:r>
          </w:p>
          <w:p w14:paraId="2DC3A8D8" w14:textId="2C7B76BB" w:rsidR="00891723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eastAsia="Zawgyi-One" w:cs="Myanmar Text"/>
              </w:rPr>
              <w:t>CALD</w:t>
            </w:r>
            <w:r w:rsidR="00EF2D47" w:rsidRPr="00B746F7">
              <w:rPr>
                <w:rFonts w:eastAsia="Zawgyi-One" w:cs="FS Me Pro"/>
              </w:rPr>
              <w:t> </w:t>
            </w:r>
            <w:r w:rsidRPr="00B746F7">
              <w:rPr>
                <w:rFonts w:ascii="Myanmar Text" w:eastAsia="Zawgyi-One" w:hAnsi="Myanmar Text" w:cs="Myanmar Text"/>
              </w:rPr>
              <w:t>အပှၤမ့ၢ်ပှၤလၢအ</w:t>
            </w:r>
            <w:r w:rsidRPr="00B746F7">
              <w:rPr>
                <w:rFonts w:eastAsia="Zawgyi-One" w:cs="Myanmar Text"/>
              </w:rPr>
              <w:t>-</w:t>
            </w:r>
          </w:p>
          <w:p w14:paraId="46311FA4" w14:textId="77777777" w:rsidR="00891723" w:rsidRPr="00B746F7" w:rsidRDefault="00576E67" w:rsidP="00EF2D47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ဟဲ၀ဲလၢတၢ်လီၢ်လီၤဆီလိၥ်သးအါတီၤ</w:t>
            </w:r>
          </w:p>
          <w:p w14:paraId="6597A0C1" w14:textId="77777777" w:rsidR="001F49AB" w:rsidRPr="00B746F7" w:rsidRDefault="00576E67" w:rsidP="00EF2D47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ကတိၤကျိၥ်အါန့ၢ်ဒံးအဲကလံးကျိာ်လီၤ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0F895E21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6859CBD" w14:textId="77777777" w:rsidR="00A94CA7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AF5A1DE" wp14:editId="4C4FA5FA">
                  <wp:extent cx="1483200" cy="1112400"/>
                  <wp:effectExtent l="0" t="0" r="3175" b="0"/>
                  <wp:docPr id="1243858087" name="Picture 1243858087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ပှၤတကရူၢ်ကူသိး၀ဲဒၣ်တၢ်ကူတၢ်သိးလၢအလွဲၢ်ဖျါကပီၤဒီးဂဲၤဒိမၤဖျါထီၣ်လုၢ်လၢ်တၢ်ဆဲးတၢ်လၤတၢ်ဂဲၤကလံၣ်တခါ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EDACB51" w14:textId="77777777" w:rsidR="00A94CA7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လုၢ်လၢ်တၢ်ဆဲးတၢ်လၤ</w:t>
            </w:r>
          </w:p>
          <w:p w14:paraId="7AB68EEE" w14:textId="77777777" w:rsidR="00A94CA7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နတၢ်ဆဲးတၢ်လၤန့ၣ်မ့ၢ်၀ဲ</w:t>
            </w:r>
            <w:r w:rsidRPr="00B746F7">
              <w:rPr>
                <w:rFonts w:eastAsia="Zawgyi-One" w:cs="Myanmar Text"/>
              </w:rPr>
              <w:t>-</w:t>
            </w:r>
          </w:p>
          <w:p w14:paraId="48963C9E" w14:textId="77777777" w:rsidR="00A94CA7" w:rsidRPr="00B746F7" w:rsidRDefault="00576E67" w:rsidP="00EF2D47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နတၢ်အိၣ်မူအကျဲ</w:t>
            </w:r>
          </w:p>
          <w:p w14:paraId="46A0527D" w14:textId="77777777" w:rsidR="00A94CA7" w:rsidRPr="00B746F7" w:rsidRDefault="00576E67" w:rsidP="00EF2D47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လၢနဂီၢ်တၢ်မနုၤအကါဒိၣ်လဲၣ်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7EAE9BCE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ECCDDD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269F49FA" wp14:editId="01E6A5F3">
                      <wp:simplePos x="0" y="0"/>
                      <wp:positionH relativeFrom="column">
                        <wp:posOffset>794385</wp:posOffset>
                      </wp:positionH>
                      <wp:positionV relativeFrom="paragraph">
                        <wp:posOffset>728345</wp:posOffset>
                      </wp:positionV>
                      <wp:extent cx="482600" cy="160655"/>
                      <wp:effectExtent l="0" t="0" r="12700" b="10795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2600" cy="160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DB45C2" w14:textId="77777777" w:rsidR="00576E67" w:rsidRPr="00B746F7" w:rsidRDefault="00576E67" w:rsidP="00B746F7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B746F7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တၢ်မၤနီၣ်မၤဃါ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9F49FA" id="_x0000_s1050" type="#_x0000_t202" alt="&quot;&quot;" style="position:absolute;left:0;text-align:left;margin-left:62.55pt;margin-top:57.35pt;width:38pt;height:12.6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" filled="f" stroked="f">
                      <v:textbox inset="0,0,0,0">
                        <w:txbxContent>
                          <w:p w14:paraId="64DB45C2" w14:textId="77777777" w:rsidR="00576E67" w:rsidRPr="00B746F7" w:rsidRDefault="00576E67" w:rsidP="00B746F7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B746F7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2"/>
                                <w:szCs w:val="12"/>
                              </w:rPr>
                              <w:t>တၢ်မၤနီၣ်မၤဃါ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56F7C96E" wp14:editId="7AF75268">
                  <wp:extent cx="1440000" cy="1440000"/>
                  <wp:effectExtent l="0" t="0" r="8255" b="8255"/>
                  <wp:docPr id="1388733303" name="Picture 1388733303" descr="တၢ်ဂ့ၢ်တၢ်ကျိၤအလံာ်တဘ့ၣ်,တၢ်မၤနီၣ်မၤဃါအလံာ်တဘ့ၣ်ဒီးလံာ်တိၤပြံတဘိ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တၢ်ဂ့ၢ်တၢ်ကျိၤအလံာ်တဘ့ၣ်,တၢ်မၤနီၣ်မၤဃါအလံာ်တဘ့ၣ်ဒီးလံာ်တိၤပြံတဘိ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A261C3" w14:textId="77777777" w:rsidR="00971D1A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တၢ်ဂ့ၢ်ထၢဖှိၣ်</w:t>
            </w:r>
          </w:p>
          <w:p w14:paraId="468D64CF" w14:textId="262B521D" w:rsidR="00971D1A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ဖဲပကတိၤတၢ်ဘၣ်ဃးတၢ်ထၢဖှိၣ်န့ၣ်</w:t>
            </w:r>
            <w:r w:rsidRPr="00B746F7">
              <w:rPr>
                <w:rFonts w:eastAsia="Zawgyi-One" w:cs="Myanmar Text"/>
              </w:rPr>
              <w:t>,</w:t>
            </w:r>
            <w:r w:rsidR="00EF2D47" w:rsidRPr="00B746F7">
              <w:rPr>
                <w:rFonts w:eastAsia="Zawgyi-One" w:cs="FS Me Pro"/>
              </w:rPr>
              <w:t> </w:t>
            </w:r>
            <w:r w:rsidRPr="00B746F7">
              <w:rPr>
                <w:rFonts w:ascii="Myanmar Text" w:eastAsia="Zawgyi-One" w:hAnsi="Myanmar Text" w:cs="Myanmar Text"/>
              </w:rPr>
              <w:t>ပပၥ်အခီပညီဒ်</w:t>
            </w:r>
            <w:r w:rsidRPr="00B746F7">
              <w:rPr>
                <w:rFonts w:eastAsia="Zawgyi-One" w:cs="Myanmar Text"/>
              </w:rPr>
              <w:t>-</w:t>
            </w:r>
          </w:p>
          <w:p w14:paraId="3961336A" w14:textId="77777777" w:rsidR="00971D1A" w:rsidRPr="00B746F7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တၢ်ဂ့ၢ်နီၢ်နီၢ်</w:t>
            </w:r>
          </w:p>
          <w:p w14:paraId="60FE37A8" w14:textId="77777777" w:rsidR="00971D1A" w:rsidRPr="00B746F7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တၢ်ဂ့ၢ်တၢ်ကျိၤ</w:t>
            </w:r>
          </w:p>
          <w:p w14:paraId="13AA132F" w14:textId="77777777" w:rsidR="00971D1A" w:rsidRPr="00B746F7" w:rsidRDefault="00576E67" w:rsidP="00EF2D47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တၢ်ပၥ်ကီၤတဖၣ်န့ၣ်လီၤ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23F7D3D9" w14:textId="77777777" w:rsidTr="00B746F7">
        <w:trPr>
          <w:gridAfter w:val="1"/>
          <w:wAfter w:w="87" w:type="dxa"/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B9C34B6" w14:textId="77777777" w:rsidR="002327D5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w:drawing>
                <wp:inline distT="0" distB="0" distL="0" distR="0" wp14:anchorId="7D214AA0" wp14:editId="0138DD3B">
                  <wp:extent cx="1482725" cy="1482725"/>
                  <wp:effectExtent l="0" t="0" r="3175" b="3175"/>
                  <wp:docPr id="1612959339" name="Picture 41" descr="ပှၤတဂၤနဲၣ်လီၤအသးဒီးယူာ်ထီၣ်အစုလၢပှၤအဂၤ ၂ ဂၤ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ပှၤတဂၤနဲၣ်လီၤအသးဒီးယူာ်ထီၣ်အစုလၢပှၤအဂၤ ၂ ဂၤအမဲာ်ညါလီၤ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29EDBCC" w14:textId="77777777" w:rsidR="002327D5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နဲၣ်ဖျါထီၣ်</w:t>
            </w:r>
          </w:p>
          <w:p w14:paraId="2362E4FF" w14:textId="2F7DCAA3" w:rsidR="002327D5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ဖဲန</w:t>
            </w:r>
            <w:r w:rsidR="00EF2D47" w:rsidRPr="00B746F7">
              <w:rPr>
                <w:rFonts w:eastAsia="Zawgyi-One" w:cs="FS Me Pro"/>
              </w:rPr>
              <w:t> </w:t>
            </w:r>
            <w:r w:rsidRPr="00B746F7">
              <w:rPr>
                <w:rFonts w:ascii="Myanmar Text" w:eastAsia="Zawgyi-One" w:hAnsi="Myanmar Text" w:cs="Myanmar Text"/>
              </w:rPr>
              <w:t>နဲၣ်ဖျါပာ်ဖျါ</w:t>
            </w:r>
            <w:r w:rsidR="00EF2D47" w:rsidRPr="00B746F7">
              <w:rPr>
                <w:rFonts w:eastAsia="Zawgyi-One" w:cs="FS Me Pro"/>
              </w:rPr>
              <w:t> </w:t>
            </w:r>
            <w:r w:rsidRPr="00B746F7">
              <w:rPr>
                <w:rFonts w:ascii="Myanmar Text" w:eastAsia="Zawgyi-One" w:hAnsi="Myanmar Text" w:cs="Myanmar Text"/>
              </w:rPr>
              <w:t>ဒ်တၢ်တမံၤမံၤန့ၣ်</w:t>
            </w:r>
            <w:r w:rsidRPr="00B746F7">
              <w:rPr>
                <w:rFonts w:eastAsia="Zawgyi-One" w:cs="Myanmar Text"/>
              </w:rPr>
              <w:t>,</w:t>
            </w:r>
            <w:r w:rsidRPr="00B746F7">
              <w:rPr>
                <w:rFonts w:ascii="Myanmar Text" w:eastAsia="Zawgyi-One" w:hAnsi="Myanmar Text" w:cs="Myanmar Text"/>
              </w:rPr>
              <w:t>နစံး၀ဲဒၣ်နပာ်ထွဲဘၣ်ဃးဒီးပှၤတကရူၢ်လီၤလီၤဆီဆီန့ၣ်လီၤ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2149B28E" w14:textId="77777777" w:rsidTr="00B746F7">
        <w:trPr>
          <w:gridAfter w:val="1"/>
          <w:wAfter w:w="87" w:type="dxa"/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586E1B4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D8BD2B5" wp14:editId="781F6562">
                  <wp:extent cx="1482725" cy="1482725"/>
                  <wp:effectExtent l="0" t="0" r="3175" b="3175"/>
                  <wp:docPr id="1475928603" name="Picture 32" descr="ပှၤတကရူၢ်ဃုာ်ဒီးပျၢ်တဘိက၀ီၤတံၢ်ဃၥ်အ၀ဲသ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ပှၤတကရူၢ်ဃုာ်ဒီးပျၢ်တဘိက၀ီၤတံၢ်ဃၥ်အ၀ဲသ့ၣ်လီၤ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8DA73B" w14:textId="77777777" w:rsidR="00971D1A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တၢ်ဒုးပၣ်ဃုၥ်</w:t>
            </w:r>
          </w:p>
          <w:p w14:paraId="1F55718E" w14:textId="77777777" w:rsidR="00971D1A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ဖဲတၢ်တမံၤမ့ၢ်ဒုးပၣ်ဃုၥ်ပၣ်ဂီၢ်တၢ်ခဲလၢာ်န့ၣ်</w:t>
            </w:r>
            <w:r w:rsidRPr="00B746F7">
              <w:rPr>
                <w:rFonts w:eastAsia="Zawgyi-One" w:cs="Myanmar Text"/>
              </w:rPr>
              <w:t>,</w:t>
            </w:r>
            <w:r w:rsidRPr="00B746F7">
              <w:rPr>
                <w:rFonts w:ascii="Myanmar Text" w:eastAsia="Zawgyi-One" w:hAnsi="Myanmar Text" w:cs="Myanmar Text"/>
              </w:rPr>
              <w:t>ပှၤကိးဂၤဒဲးန့ၣ်</w:t>
            </w:r>
            <w:r w:rsidRPr="00B746F7">
              <w:rPr>
                <w:rFonts w:eastAsia="Zawgyi-One" w:cs="Myanmar Text"/>
              </w:rPr>
              <w:t>-</w:t>
            </w:r>
          </w:p>
          <w:p w14:paraId="2BF21660" w14:textId="5D1ABA7E" w:rsidR="00971D1A" w:rsidRPr="00B746F7" w:rsidRDefault="00576E67" w:rsidP="00EF2D47">
            <w:pPr>
              <w:pStyle w:val="ListParagraph"/>
              <w:numPr>
                <w:ilvl w:val="0"/>
                <w:numId w:val="1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နုၥ်ပၣ်ဃုာ်လၢအပူၤသ့</w:t>
            </w:r>
            <w:r w:rsidR="00EF2D47" w:rsidRPr="00B746F7">
              <w:rPr>
                <w:rFonts w:eastAsia="Zawgyi-One" w:cs="FS Me Pro"/>
              </w:rPr>
              <w:t> </w:t>
            </w:r>
          </w:p>
          <w:p w14:paraId="015126CA" w14:textId="77777777" w:rsidR="00971D1A" w:rsidRPr="00B746F7" w:rsidRDefault="00576E67" w:rsidP="00EF2D47">
            <w:pPr>
              <w:pStyle w:val="ListParagraph"/>
              <w:numPr>
                <w:ilvl w:val="0"/>
                <w:numId w:val="1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တူၢ်ဘၣ်လၢအ၀ဲသ့ၣ်ဘၣ်ထွဲဘၣ်ဃးန့ၣ်လီၤ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38BAA512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53BAA5" w14:textId="77777777" w:rsidR="00971D1A" w:rsidRPr="00EF2D47" w:rsidRDefault="00576E67" w:rsidP="00EF2D47">
            <w:pPr>
              <w:pStyle w:val="Image"/>
              <w:spacing w:before="480"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6781611A" wp14:editId="69771010">
                  <wp:extent cx="1482725" cy="1482725"/>
                  <wp:effectExtent l="0" t="0" r="3175" b="3175"/>
                  <wp:docPr id="1857484238" name="Picture 33" descr="ပှၤကတိၤကျိးထံတၢ်တဂၤတဲသကိးတၢ်ဒီးပှ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ပှၤကတိၤကျိးထံတၢ်တဂၤတဲသကိးတၢ်ဒီးပှၤ ၂ ဂၤလီၤ. လၢအ၀ဲသ့ၣ်အဖီခိၣ်န့ၣ်မ့ၢ်တၢ်ကတိၤအပနီၣ်တခါလၢအဒုးနဲၣ်ကျိာ်တခါလၢတမ့ၢ်အဲကလံးကျိာ်ဘၣ်န့ၣ်လီၤ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E2C0EBD" w14:textId="77777777" w:rsidR="00971D1A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ပှၤကျိးထံတၢ်ဖိ</w:t>
            </w:r>
          </w:p>
          <w:p w14:paraId="5B3E5318" w14:textId="77777777" w:rsidR="000F29E2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ပှၤကျိးထံတၢ်တဂၤန့ၣ်မ့ၢ်ပှၤတဂၤလၢအ</w:t>
            </w:r>
            <w:r w:rsidRPr="00B746F7">
              <w:rPr>
                <w:rFonts w:eastAsia="Zawgyi-One" w:cs="Myanmar Text"/>
              </w:rPr>
              <w:t>-</w:t>
            </w:r>
          </w:p>
          <w:p w14:paraId="0106AD91" w14:textId="77777777" w:rsidR="000F29E2" w:rsidRPr="00B746F7" w:rsidRDefault="00576E67" w:rsidP="00EF2D47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သူနကျိာ်</w:t>
            </w:r>
          </w:p>
          <w:p w14:paraId="783D5217" w14:textId="77777777" w:rsidR="000F29E2" w:rsidRPr="00B746F7" w:rsidRDefault="00576E67" w:rsidP="00EF2D47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မၤစၢၤနၤလၢကဆဲးကျိးဒီးပှၤအဂၤတဖၣ်</w:t>
            </w:r>
          </w:p>
          <w:p w14:paraId="638321F5" w14:textId="77777777" w:rsidR="00971D1A" w:rsidRPr="00B746F7" w:rsidRDefault="00576E67" w:rsidP="00EF2D47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မၤစၢၤနၤလၢတၢ်ကနၢ်ပၢၢ်ပှၤအဂၤတဂၤတဲတၢ်မနုၤလဲၣ်န့ၣ်လီၤ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6D7BB04C" w14:textId="77777777" w:rsidTr="00B746F7">
        <w:trPr>
          <w:gridAfter w:val="1"/>
          <w:wAfter w:w="87" w:type="dxa"/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B5B810C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17B02C0D" wp14:editId="5C96BA53">
                  <wp:extent cx="1482725" cy="1482725"/>
                  <wp:effectExtent l="0" t="0" r="3175" b="3175"/>
                  <wp:docPr id="1361983680" name="Picture 34" descr="NDIS ပှၤမၤသကိးဃုာ်တၢ်တဂၤဖီၣ်ဃာ်လံၥ်တၢ်ကွဲးတဘ့ၣ်လၢ၀ဲၤဒၢးတၢ်သူၣ်ထီၣ်တခါအမဲာ်ည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NDIS ပှၤမၤသကိးဃုာ်တၢ်တဂၤဖီၣ်ဃာ်လံၥ်တၢ်ကွဲးတဘ့ၣ်လၢ၀ဲၤဒၢးတၢ်သူၣ်ထီၣ်တခါအမဲာ်ညါလီၤ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729D93" w14:textId="462E780B" w:rsidR="00971D1A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eastAsia="Zawgyi-One" w:cs="Myanmar Text"/>
                <w:bCs/>
              </w:rPr>
              <w:t>NDIS</w:t>
            </w:r>
            <w:r w:rsidR="00EF2D47" w:rsidRPr="00B746F7">
              <w:rPr>
                <w:rFonts w:eastAsia="Zawgyi-One" w:cs="FS Me Pro"/>
                <w:bCs/>
              </w:rPr>
              <w:t> </w:t>
            </w:r>
            <w:r w:rsidRPr="00B746F7">
              <w:rPr>
                <w:rFonts w:ascii="Myanmar Text" w:eastAsia="Zawgyi-One" w:hAnsi="Myanmar Text" w:cs="Myanmar Text"/>
                <w:bCs/>
              </w:rPr>
              <w:t>ပှၤမၤသကိးဃုာ်တၢ်တဖၣ်</w:t>
            </w:r>
          </w:p>
          <w:p w14:paraId="3813DFC1" w14:textId="08D20DBC" w:rsidR="00971D1A" w:rsidRPr="00E74361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  <w:sz w:val="27"/>
                <w:szCs w:val="27"/>
              </w:rPr>
            </w:pPr>
            <w:r w:rsidRPr="00E74361">
              <w:rPr>
                <w:rFonts w:eastAsia="Zawgyi-One" w:cs="Myanmar Text"/>
                <w:sz w:val="27"/>
                <w:szCs w:val="27"/>
              </w:rPr>
              <w:t>NDIS</w:t>
            </w:r>
            <w:r w:rsidR="00EF2D47" w:rsidRPr="00E74361">
              <w:rPr>
                <w:rFonts w:eastAsia="Zawgyi-One" w:cs="FS Me Pro"/>
                <w:sz w:val="27"/>
                <w:szCs w:val="27"/>
              </w:rPr>
              <w:t> </w:t>
            </w:r>
            <w:r w:rsidRPr="00E74361">
              <w:rPr>
                <w:rFonts w:ascii="Myanmar Text" w:eastAsia="Zawgyi-One" w:hAnsi="Myanmar Text" w:cs="Myanmar Text"/>
                <w:sz w:val="27"/>
                <w:szCs w:val="27"/>
              </w:rPr>
              <w:t>အပှၤမၤသကိးဃုာ်တၢ်တဖၣ်မ့ၢ်ပှၤလၢအမၤစၢၤပှၤအဂၤတဖၣ်လၢကကွၢ်ဃုဒီးသူ၀ဲဒၣ်တၢ်ဟ့ၣ်လီၤမၤစၢၤတဖၣ်န့ၣ်လီၤ</w:t>
            </w:r>
            <w:r w:rsidRPr="00E74361">
              <w:rPr>
                <w:rFonts w:eastAsia="Zawgyi-One" w:cs="Myanmar Text"/>
                <w:sz w:val="27"/>
                <w:szCs w:val="27"/>
              </w:rPr>
              <w:t>.</w:t>
            </w:r>
          </w:p>
        </w:tc>
      </w:tr>
      <w:tr w:rsidR="002465FE" w:rsidRPr="00EF2D47" w14:paraId="324F2B65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2754DC" w14:textId="77777777" w:rsidR="00EB50E5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1D76E68F" wp14:editId="68D9F5E0">
                      <wp:simplePos x="0" y="0"/>
                      <wp:positionH relativeFrom="column">
                        <wp:posOffset>345440</wp:posOffset>
                      </wp:positionH>
                      <wp:positionV relativeFrom="paragraph">
                        <wp:posOffset>427355</wp:posOffset>
                      </wp:positionV>
                      <wp:extent cx="781050" cy="194945"/>
                      <wp:effectExtent l="0" t="0" r="0" b="0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1050" cy="1949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B77898" w14:textId="77777777" w:rsidR="00576E67" w:rsidRPr="002F6AEF" w:rsidRDefault="00576E67" w:rsidP="00B746F7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6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2F6AEF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6"/>
                                      <w:sz w:val="12"/>
                                      <w:szCs w:val="12"/>
                                    </w:rPr>
                                    <w:t>တၢ်အစၢလၢအဟဲထီၣ်တဖၣ်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76E68F" id="_x0000_s1051" type="#_x0000_t202" alt="&quot;&quot;" style="position:absolute;left:0;text-align:left;margin-left:27.2pt;margin-top:33.65pt;width:61.5pt;height:15.3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" filled="f" stroked="f">
                      <v:textbox inset="0,0,0,0">
                        <w:txbxContent>
                          <w:p w14:paraId="42B77898" w14:textId="77777777" w:rsidR="00576E67" w:rsidRPr="002F6AEF" w:rsidRDefault="00576E67" w:rsidP="00B746F7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6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2F6AEF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6"/>
                                <w:sz w:val="12"/>
                                <w:szCs w:val="12"/>
                              </w:rPr>
                              <w:t>တၢ်အစၢလၢအဟဲထီၣ်တဖၣ်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0DDC1FE4" wp14:editId="50C0244D">
                  <wp:extent cx="1482725" cy="1482725"/>
                  <wp:effectExtent l="0" t="0" r="3175" b="3175"/>
                  <wp:docPr id="1676515903" name="Picture 35" descr="တၢ်အစၢလၢအအိၣ်ထီၣ်တဖၣ်အလံာ်တဘ့ၣ်လၢအဒုးနဲၣ်စရီတဘ့ၣ်ဃုာ်ဒီးတၢ်မၤ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တၢ်အစၢလၢအအိၣ်ထီၣ်တဖၣ်အလံာ်တဘ့ၣ်လၢအဒုးနဲၣ်စရီတဘ့ၣ်ဃုာ်ဒီးတၢ်မၤနီၣ်တခါလီၤ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EF6280" w14:textId="77777777" w:rsidR="00EB50E5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တၢ်အစၢလၢအဟဲထီၣ်တဖၣ်</w:t>
            </w:r>
          </w:p>
          <w:p w14:paraId="02A29588" w14:textId="77777777" w:rsidR="00EB50E5" w:rsidRPr="00B746F7" w:rsidRDefault="00576E67" w:rsidP="00EF2D47">
            <w:pPr>
              <w:keepNext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တၢ်အစၢလၢအဟဲထီၣ်တဖၣ်မ့ၢ်ကျိၤကျဲလၢပတၢ်မၤန့ၣ်ဆီတလဲပှၤအတၢ်အိၣ်မူတဖၣ်န့ၣ်လီၤ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0D686EFC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24082E2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763D79D5" wp14:editId="2F77D4BE">
                  <wp:extent cx="1440000" cy="1440000"/>
                  <wp:effectExtent l="0" t="0" r="8255" b="8255"/>
                  <wp:docPr id="154398856" name="Picture 154398856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ပှၤပၣ် ဃုာ်ပၣ်ဂီၢ်တဂၤအတၢ်ပနီၣ်ဒုးနဲၣ်၀ဲပှၤပၣ်ဃုာ်ပၣ်ဂီၢ်တကရူၢ်လီၤ. ၂ ဂၤန့ၣ်ယူာ်ထီၣ်အစုတဖ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FE9E3A2" w14:textId="77777777" w:rsidR="00971D1A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ပှၤပၣ်ဃုၥ်ပၣ်ဂီၢ်တဖၣ်</w:t>
            </w:r>
          </w:p>
          <w:p w14:paraId="6ACE74EC" w14:textId="3C00F4FF" w:rsidR="00971D1A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ပှၤပၣ်ဃုၥ်ပၣ်ဂီၢ်တဖၣ်မ့ၢ်ပှၤလၢအအိၣ်ဒီးသးနီၢ်ခိက့ၢ်ဂီၤတဆူၣ်တချ့တလၢတပှဲၤလၢအပာ်ဃုာ်ပာ်ဂီၢ်လၢ</w:t>
            </w:r>
            <w:r w:rsidR="00EF2D47" w:rsidRPr="00B746F7">
              <w:rPr>
                <w:rStyle w:val="Strong"/>
                <w:rFonts w:eastAsia="Zawgyi-One" w:cs="FS Me Pro"/>
                <w:b w:val="0"/>
                <w:bCs w:val="0"/>
                <w:color w:val="auto"/>
              </w:rPr>
              <w:t> </w:t>
            </w:r>
            <w:r w:rsidRPr="00B746F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>NDIS</w:t>
            </w:r>
            <w:r w:rsidR="00EF2D47" w:rsidRPr="00B746F7">
              <w:rPr>
                <w:rStyle w:val="Strong"/>
                <w:rFonts w:eastAsia="Zawgyi-One" w:cs="FS Me Pro"/>
                <w:b w:val="0"/>
                <w:bCs w:val="0"/>
                <w:color w:val="auto"/>
              </w:rPr>
              <w:t> </w:t>
            </w:r>
            <w:r w:rsidRPr="00B746F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အပူၤန့ၣ်လီၤ</w:t>
            </w:r>
            <w:r w:rsidRPr="00B746F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>.</w:t>
            </w:r>
          </w:p>
        </w:tc>
      </w:tr>
      <w:tr w:rsidR="002465FE" w:rsidRPr="00EF2D47" w14:paraId="4E977B6D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7666BA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3295A50" wp14:editId="047A6803">
                  <wp:extent cx="1440000" cy="1440000"/>
                  <wp:effectExtent l="0" t="0" r="8255" b="8255"/>
                  <wp:docPr id="597583069" name="Picture 597583069" descr="တၢ်ဆီၣ်ထွဲမၤစၢၤအပှၤမၤတၢ်ဖိ ၃ ဂၤလီၤ. တဂၤန့ၣ်လံာ်ဃာ်နီၣ်ကနၣ်သးဖျၢၣ်ဒီးတၢ်ကသါလၢအကိာ်ဘိလိၤလီၤ. အဂၤတဂၤန့ၣ်ဖီၣ်ဃာ်လံၥ်ကွဲးတဘ့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တၢ်ဆီၣ်ထွဲမၤစၢၤအပှၤမၤတၢ်ဖိ ၃ ဂၤလီၤ. တဂၤန့ၣ်လံာ်ဃာ်နီၣ်ကနၣ်သးဖျၢၣ်ဒီးတၢ်ကသါလၢအကိာ်ဘိလိၤလီၤ. အဂၤတဂၤန့ၣ်ဖီၣ်ဃာ်လံၥ်ကွဲးတဘ့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B4FDBB7" w14:textId="77777777" w:rsidR="00971D1A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ပှၤဟ့ၣ်တၢ်မၤစၢၤတဖၣ်</w:t>
            </w:r>
          </w:p>
          <w:p w14:paraId="31ACD5EC" w14:textId="77777777" w:rsidR="00971D1A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ပှၤဟ့ၣ်တၢ်မၤစၢၤတဖၣ်ဆီၣ်ထွဲပှၤပၣ်ဃုၥ်ပၣ်ဂီၢ်တဖၣ်ခီဖျိတၢ်ဟ့ၣ်လီၤတၢ်မၤစၢၤတခါန့ၣ်လီၤ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  <w:tr w:rsidR="002465FE" w:rsidRPr="00EF2D47" w14:paraId="66752242" w14:textId="77777777" w:rsidTr="00B746F7">
        <w:trPr>
          <w:gridAfter w:val="1"/>
          <w:wAfter w:w="87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466E362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noProof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66F4F05D" wp14:editId="0801A315">
                      <wp:simplePos x="0" y="0"/>
                      <wp:positionH relativeFrom="column">
                        <wp:posOffset>346075</wp:posOffset>
                      </wp:positionH>
                      <wp:positionV relativeFrom="paragraph">
                        <wp:posOffset>417195</wp:posOffset>
                      </wp:positionV>
                      <wp:extent cx="740410" cy="269240"/>
                      <wp:effectExtent l="0" t="0" r="2540" b="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0410" cy="2692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9A50FD" w14:textId="77777777" w:rsidR="00576E67" w:rsidRPr="002F6AEF" w:rsidRDefault="00576E67" w:rsidP="002F6A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2F6AEF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ခွဲးယာ်တဖၣ်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F4F05D" id="_x0000_s1052" type="#_x0000_t202" alt="&quot;&quot;" style="position:absolute;left:0;text-align:left;margin-left:27.25pt;margin-top:32.85pt;width:58.3pt;height:21.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" filled="f" stroked="f">
                      <v:textbox inset="0,0,0,0">
                        <w:txbxContent>
                          <w:p w14:paraId="1D9A50FD" w14:textId="77777777" w:rsidR="00576E67" w:rsidRPr="002F6AEF" w:rsidRDefault="00576E67" w:rsidP="002F6A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2F6AEF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2"/>
                                <w:szCs w:val="22"/>
                              </w:rPr>
                              <w:t>ခွဲးယာ်တဖၣ်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2A0DD719" wp14:editId="7001B14C">
                  <wp:extent cx="1482725" cy="1482725"/>
                  <wp:effectExtent l="0" t="0" r="3175" b="3175"/>
                  <wp:docPr id="564415333" name="Picture 36" descr="လံာ်တဘ့ၣ်န့ၣ်စံး၀ဲဒၣ်&quot;ခွဲးယာ်တဖၣ်&quot;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လံာ်တဘ့ၣ်န့ၣ်စံး၀ဲဒၣ်&quot;ခွဲးယာ်တဖၣ်&quot;လီၤ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2DF7D4" w14:textId="77777777" w:rsidR="00971D1A" w:rsidRPr="00B746F7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B746F7">
              <w:rPr>
                <w:rFonts w:ascii="Myanmar Text" w:eastAsia="Zawgyi-One" w:hAnsi="Myanmar Text" w:cs="Myanmar Text"/>
                <w:bCs/>
              </w:rPr>
              <w:t>ခွဲးယာ်တဖၣ်</w:t>
            </w:r>
          </w:p>
          <w:p w14:paraId="70892F98" w14:textId="77777777" w:rsidR="00971D1A" w:rsidRPr="00B746F7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ခွဲးယာ်တဖၣ်မ့ၢ်တၢ်ဘျၢတဖၣ်လၢအဘၣ်ဃးဒီးမ့ၢ်ပှၤအဂၤကဘၣ်မၤန့ၢ်နတၢ်ရ့နၤ</w:t>
            </w:r>
            <w:r w:rsidRPr="00B746F7">
              <w:rPr>
                <w:rFonts w:eastAsia="Zawgyi-One" w:cs="Myanmar Text"/>
              </w:rPr>
              <w:t>-</w:t>
            </w:r>
          </w:p>
          <w:p w14:paraId="59F3C12B" w14:textId="6EF7F217" w:rsidR="00971D1A" w:rsidRPr="00B746F7" w:rsidRDefault="00576E67" w:rsidP="00EF2D47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ပှဲၤတၢ်တီတၢ်တြၢ်</w:t>
            </w:r>
            <w:r w:rsidR="00EF2D47" w:rsidRPr="00B746F7">
              <w:rPr>
                <w:rFonts w:eastAsia="Zawgyi-One" w:cs="FS Me Pro"/>
              </w:rPr>
              <w:t> </w:t>
            </w:r>
          </w:p>
          <w:p w14:paraId="77467EA3" w14:textId="77777777" w:rsidR="00971D1A" w:rsidRPr="00B746F7" w:rsidRDefault="00576E67" w:rsidP="00EF2D47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B746F7">
              <w:rPr>
                <w:rFonts w:ascii="Myanmar Text" w:eastAsia="Zawgyi-One" w:hAnsi="Myanmar Text" w:cs="Myanmar Text"/>
              </w:rPr>
              <w:t>တုၤသိးထဲသိးန့ၣ်လီၤ</w:t>
            </w:r>
            <w:r w:rsidRPr="00B746F7">
              <w:rPr>
                <w:rFonts w:eastAsia="Zawgyi-One" w:cs="Myanmar Text"/>
              </w:rPr>
              <w:t>.</w:t>
            </w:r>
          </w:p>
        </w:tc>
      </w:tr>
    </w:tbl>
    <w:p w14:paraId="36B01F4F" w14:textId="77777777" w:rsidR="000F3FD8" w:rsidRPr="00EF2D47" w:rsidRDefault="00576E67" w:rsidP="00EF2D47">
      <w:pPr>
        <w:spacing w:line="240" w:lineRule="auto"/>
        <w:rPr>
          <w:rFonts w:cs="Myanmar Text"/>
          <w:sz w:val="24"/>
          <w:szCs w:val="24"/>
        </w:rPr>
      </w:pPr>
      <w:r w:rsidRPr="00EF2D47">
        <w:rPr>
          <w:rFonts w:cs="Myanmar Text"/>
          <w:sz w:val="24"/>
          <w:szCs w:val="24"/>
        </w:rP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465FE" w:rsidRPr="00EF2D47" w14:paraId="3120F83A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ADF1AB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0BFB9AF0" wp14:editId="42D68D89">
                      <wp:simplePos x="0" y="0"/>
                      <wp:positionH relativeFrom="column">
                        <wp:posOffset>400050</wp:posOffset>
                      </wp:positionH>
                      <wp:positionV relativeFrom="paragraph">
                        <wp:posOffset>494665</wp:posOffset>
                      </wp:positionV>
                      <wp:extent cx="675640" cy="194310"/>
                      <wp:effectExtent l="0" t="0" r="10160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5640" cy="194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16BFDC" w14:textId="77777777" w:rsidR="00576E67" w:rsidRPr="002F6AEF" w:rsidRDefault="00576E67" w:rsidP="002F6A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2F6AEF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တၢ်ဂ့ၢ်ခိၣ်တီတဖၣ်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FB9AF0" id="_x0000_s1053" type="#_x0000_t202" alt="&quot;&quot;" style="position:absolute;left:0;text-align:left;margin-left:31.5pt;margin-top:38.95pt;width:53.2pt;height:15.3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" filled="f" stroked="f">
                      <v:textbox inset="0,0,0,0">
                        <w:txbxContent>
                          <w:p w14:paraId="5B16BFDC" w14:textId="77777777" w:rsidR="00576E67" w:rsidRPr="002F6AEF" w:rsidRDefault="00576E67" w:rsidP="002F6A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2F6AEF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4"/>
                                <w:szCs w:val="14"/>
                              </w:rPr>
                              <w:t>တၢ်ဂ့ၢ်ခိၣ်တီတဖၣ်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EF2D47">
              <w:rPr>
                <w:rFonts w:cs="Myanmar Text"/>
                <w:noProof/>
                <w:sz w:val="24"/>
                <w:szCs w:val="24"/>
              </w:rPr>
              <w:drawing>
                <wp:inline distT="0" distB="0" distL="0" distR="0" wp14:anchorId="42DE07FC" wp14:editId="5AE51E58">
                  <wp:extent cx="1482725" cy="1482725"/>
                  <wp:effectExtent l="0" t="0" r="3175" b="3175"/>
                  <wp:docPr id="1192365120" name="Picture 1192365120" descr="တၢ်ဂ့ၢ်ခိၣ်သ့ၣ်အလံာ်တဘ့ၣ်လၢအဒုးနဲၣ်လီမ့ၣ်အူအဖျၢၣ်တဖျၢၣ်ဒီးတၢ်အကါဒိၣ်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တၢ်ဂ့ၢ်ခိၣ်သ့ၣ်အလံာ်တဘ့ၣ်လၢအဒုးနဲၣ်လီမ့ၣ်အူအဖျၢၣ်တဖျၢၣ်ဒီးတၢ်အကါဒိၣ်အပနီၣ်တခါလီၤ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51CEA0A" w14:textId="77777777" w:rsidR="00971D1A" w:rsidRPr="002F6AEF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2F6AEF">
              <w:rPr>
                <w:rFonts w:ascii="Myanmar Text" w:eastAsia="Zawgyi-One" w:hAnsi="Myanmar Text" w:cs="Myanmar Text"/>
                <w:bCs/>
              </w:rPr>
              <w:t>တၢ်ဂ့ၢ်ခိၣ်တီတဖၣ်</w:t>
            </w:r>
          </w:p>
          <w:p w14:paraId="314B4EF6" w14:textId="77777777" w:rsidR="00971D1A" w:rsidRPr="002F6AEF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2F6AEF">
              <w:rPr>
                <w:rFonts w:ascii="Myanmar Text" w:eastAsia="Zawgyi-One" w:hAnsi="Myanmar Text" w:cs="Myanmar Text"/>
              </w:rPr>
              <w:t>တၢ်ဂ့ၢ်ခိၣ်တီတဖၣ်န့ၣ်မ့ၢ်တၢ်ဆိကမိၣ်ဆိကမးအကါဒိၣ်လၢအဟဲပၢၢ်ထီၣ်လၢအဘၣ်ထွဲဒီးပတၢ်ဖံးတၢ်မၤဒီးတၢ်အိၣ်မူအက့ၢ်အဂီၤလၢတဒ်သိးတဖၣ်န့ၣ်လီၤ</w:t>
            </w:r>
            <w:r w:rsidRPr="002F6AEF">
              <w:rPr>
                <w:rFonts w:eastAsia="Zawgyi-One" w:cs="Myanmar Text"/>
              </w:rPr>
              <w:t>.</w:t>
            </w:r>
          </w:p>
        </w:tc>
      </w:tr>
      <w:tr w:rsidR="002465FE" w:rsidRPr="00EF2D47" w14:paraId="4C9F372D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8DFA023" w14:textId="77777777" w:rsidR="00971D1A" w:rsidRPr="00EF2D47" w:rsidRDefault="00576E67" w:rsidP="00EF2D47">
            <w:pPr>
              <w:pStyle w:val="Image"/>
              <w:spacing w:line="240" w:lineRule="auto"/>
              <w:rPr>
                <w:rFonts w:cs="Myanmar Text"/>
                <w:sz w:val="24"/>
                <w:szCs w:val="24"/>
                <w:lang w:eastAsia="en-AU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22CA00F8" wp14:editId="3A93EC42">
                  <wp:extent cx="1482725" cy="1482725"/>
                  <wp:effectExtent l="0" t="0" r="3175" b="3175"/>
                  <wp:docPr id="1821442464" name="Picture 37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ပှၤတဂၤအိၣ်ဖျါအသးအုးလီၤ. လၢအ၀ဲသ့ၣ်အဖီခိၣ်မ့ၢ်တၢ်ဆိကမိၣ်အပနီၣ်တခါလၢအဒုးနဲၣ်အ၀ဲသ့ၣ်ဟီၣ်ဒီးလၢအ၀ဲသ့ၣ်အကပၤန့ၣ်မ့ၢ်တၢ်ဂ့ၢ်ကီအပနီၣ်တခါလီၤ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0F3B1B" w14:textId="1DF9E4B7" w:rsidR="00971D1A" w:rsidRPr="002F6AEF" w:rsidRDefault="00576E67" w:rsidP="00EF2D47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2F6AEF">
              <w:rPr>
                <w:rFonts w:eastAsia="Zawgyi-One" w:cs="Myanmar Text"/>
                <w:bCs/>
              </w:rPr>
              <w:t>Trauma</w:t>
            </w:r>
            <w:r w:rsidR="00EF2D47" w:rsidRPr="002F6AEF">
              <w:rPr>
                <w:rFonts w:eastAsia="Zawgyi-One" w:cs="FS Me Pro"/>
                <w:bCs/>
              </w:rPr>
              <w:t> </w:t>
            </w:r>
            <w:r w:rsidRPr="002F6AEF">
              <w:rPr>
                <w:rFonts w:eastAsia="Zawgyi-One" w:cs="Myanmar Text"/>
                <w:bCs/>
              </w:rPr>
              <w:t>(</w:t>
            </w:r>
            <w:r w:rsidRPr="002F6AEF">
              <w:rPr>
                <w:rFonts w:ascii="Myanmar Text" w:eastAsia="Zawgyi-One" w:hAnsi="Myanmar Text" w:cs="Myanmar Text"/>
                <w:bCs/>
              </w:rPr>
              <w:t>တၢ်ပျံၤတီၢ်တၢ်ဆါ</w:t>
            </w:r>
            <w:r w:rsidRPr="002F6AEF">
              <w:rPr>
                <w:rFonts w:eastAsia="Zawgyi-One" w:cs="Myanmar Text"/>
                <w:bCs/>
              </w:rPr>
              <w:t>)</w:t>
            </w:r>
          </w:p>
          <w:p w14:paraId="615B2CDC" w14:textId="7CF29DB4" w:rsidR="00971D1A" w:rsidRPr="002F6AEF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2F6AEF">
              <w:rPr>
                <w:rFonts w:eastAsia="Zawgyi-One" w:cs="Myanmar Text"/>
              </w:rPr>
              <w:t>Trauma</w:t>
            </w:r>
            <w:r w:rsidR="00EF2D47" w:rsidRPr="002F6AEF">
              <w:rPr>
                <w:rFonts w:eastAsia="Zawgyi-One" w:cs="FS Me Pro"/>
              </w:rPr>
              <w:t> </w:t>
            </w:r>
            <w:r w:rsidRPr="002F6AEF">
              <w:rPr>
                <w:rFonts w:ascii="Myanmar Text" w:eastAsia="Zawgyi-One" w:hAnsi="Myanmar Text" w:cs="Myanmar Text"/>
              </w:rPr>
              <w:t>မ့ၢ်ကျိၤကျဲတဘိလၢနတူၢ်ဘၣ်ဘၣ်ဃးတၢ်လၢအတဂ့ၤဘၣ်တမံၤမံၤကဲထီၣ်တ့ၢ်အသးဒီးနၤန့ၣ်လီၤ</w:t>
            </w:r>
            <w:r w:rsidRPr="002F6AEF">
              <w:rPr>
                <w:rFonts w:eastAsia="Zawgyi-One" w:cs="Myanmar Text"/>
              </w:rPr>
              <w:t>.</w:t>
            </w:r>
            <w:r w:rsidR="00EF2D47" w:rsidRPr="002F6AEF">
              <w:rPr>
                <w:rFonts w:eastAsia="Zawgyi-One" w:cs="FS Me Pro"/>
              </w:rPr>
              <w:t> </w:t>
            </w:r>
          </w:p>
          <w:p w14:paraId="01D4DAA7" w14:textId="77777777" w:rsidR="00971D1A" w:rsidRPr="002F6AEF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2F6AEF">
              <w:rPr>
                <w:rFonts w:ascii="Myanmar Text" w:eastAsia="Zawgyi-One" w:hAnsi="Myanmar Text" w:cs="Myanmar Text"/>
              </w:rPr>
              <w:t>အဒိန့ၣ်</w:t>
            </w:r>
            <w:r w:rsidRPr="002F6AEF">
              <w:rPr>
                <w:rFonts w:eastAsia="Zawgyi-One" w:cs="Myanmar Text"/>
              </w:rPr>
              <w:t>,</w:t>
            </w:r>
            <w:r w:rsidRPr="002F6AEF">
              <w:rPr>
                <w:rFonts w:ascii="Myanmar Text" w:eastAsia="Zawgyi-One" w:hAnsi="Myanmar Text" w:cs="Myanmar Text"/>
              </w:rPr>
              <w:t>ဘၣ်သ့ၣ်သ့ၣ်နကတူၢ်ဘၣ်တၢ်ပျံၤတၢ်ဖုးမ့တမ့ၢ်သးတၢ်ဆီၣ်သနံးန့ၣ်လီၤ</w:t>
            </w:r>
            <w:r w:rsidRPr="002F6AEF">
              <w:rPr>
                <w:rFonts w:eastAsia="Zawgyi-One" w:cs="Myanmar Text"/>
              </w:rPr>
              <w:t>.</w:t>
            </w:r>
          </w:p>
          <w:p w14:paraId="5DD4ED44" w14:textId="44A62023" w:rsidR="00971D1A" w:rsidRPr="002F6AEF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2F6AEF">
              <w:rPr>
                <w:rFonts w:eastAsia="Zawgyi-One" w:cs="Myanmar Text"/>
              </w:rPr>
              <w:t>Trauma</w:t>
            </w:r>
            <w:r w:rsidR="00EF2D47" w:rsidRPr="002F6AEF">
              <w:rPr>
                <w:rFonts w:eastAsia="Zawgyi-One" w:cs="FS Me Pro"/>
              </w:rPr>
              <w:t> </w:t>
            </w:r>
            <w:r w:rsidRPr="002F6AEF">
              <w:rPr>
                <w:rFonts w:ascii="Myanmar Text" w:eastAsia="Zawgyi-One" w:hAnsi="Myanmar Text" w:cs="Myanmar Text"/>
              </w:rPr>
              <w:t>န့ၣ်မၤတံာ်တာ်မၤဘၣ်ဒိပှၤလၢကျိၤကျဲတဒ်သိးလိာ်အသးအပူၤသ့လီၤ</w:t>
            </w:r>
            <w:r w:rsidRPr="002F6AEF">
              <w:rPr>
                <w:rFonts w:eastAsia="Zawgyi-One" w:cs="Myanmar Text"/>
              </w:rPr>
              <w:t>.</w:t>
            </w:r>
          </w:p>
        </w:tc>
      </w:tr>
    </w:tbl>
    <w:p w14:paraId="1314924A" w14:textId="77777777" w:rsidR="00463A40" w:rsidRPr="00EF2D47" w:rsidRDefault="00463A40" w:rsidP="000A2FAE">
      <w:pPr>
        <w:pStyle w:val="NoSpacing"/>
        <w:spacing w:before="3000" w:after="120"/>
        <w:rPr>
          <w:rFonts w:ascii="FS Me Pro" w:hAnsi="FS Me Pro" w:cs="Myanmar Text"/>
          <w:sz w:val="24"/>
          <w:szCs w:val="21"/>
        </w:rPr>
      </w:pPr>
    </w:p>
    <w:tbl>
      <w:tblPr>
        <w:tblStyle w:val="Style1"/>
        <w:tblW w:w="9356" w:type="dxa"/>
        <w:tblLayout w:type="fixed"/>
        <w:tblLook w:val="04A0" w:firstRow="1" w:lastRow="0" w:firstColumn="1" w:lastColumn="0" w:noHBand="0" w:noVBand="1"/>
      </w:tblPr>
      <w:tblGrid>
        <w:gridCol w:w="1633"/>
        <w:gridCol w:w="7723"/>
      </w:tblGrid>
      <w:tr w:rsidR="002465FE" w:rsidRPr="00EF2D47" w14:paraId="318DD91B" w14:textId="77777777" w:rsidTr="00A013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173CEBAA" w14:textId="77777777" w:rsidR="000E4E3C" w:rsidRPr="00EF2D47" w:rsidRDefault="00576E67" w:rsidP="00EF2D47">
            <w:pPr>
              <w:spacing w:line="240" w:lineRule="auto"/>
              <w:rPr>
                <w:rFonts w:cs="Myanmar Text"/>
                <w:sz w:val="24"/>
                <w:szCs w:val="24"/>
              </w:rPr>
            </w:pPr>
            <w:r w:rsidRPr="00EF2D47">
              <w:rPr>
                <w:rFonts w:cs="Myanmar Text"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57DB625D" wp14:editId="16596114">
                  <wp:extent cx="864000" cy="864000"/>
                  <wp:effectExtent l="0" t="0" r="0" b="0"/>
                  <wp:docPr id="74" name="Picture 74" descr="Information Access Group အပနီၣ်လီ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အပနီၣ်လီ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hideMark/>
          </w:tcPr>
          <w:p w14:paraId="172996E0" w14:textId="5F237432" w:rsidR="000E4E3C" w:rsidRPr="00A01368" w:rsidRDefault="00576E67" w:rsidP="00EF2D47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sz w:val="24"/>
                <w:szCs w:val="24"/>
              </w:rPr>
            </w:pP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တၢ်မၤန့ၢ်သူတၢ်ဂ့ၢ်တၢ်ကျိၤဂ့ၢ်၀ီအကရူၢ်</w:t>
            </w:r>
            <w:r w:rsidR="00A01368">
              <w:rPr>
                <w:rFonts w:ascii="Myanmar Text" w:eastAsia="Zawgyi-One" w:hAnsi="Myanmar Text" w:cs="Myanmar Text"/>
                <w:sz w:val="24"/>
                <w:szCs w:val="24"/>
              </w:rPr>
              <w:t> </w:t>
            </w:r>
            <w:r w:rsidRPr="00A01368">
              <w:rPr>
                <w:rFonts w:eastAsia="Zawgyi-One" w:cs="Myanmar Text"/>
                <w:sz w:val="24"/>
                <w:szCs w:val="24"/>
              </w:rPr>
              <w:t>(Information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eastAsia="Zawgyi-One" w:cs="Myanmar Text"/>
                <w:sz w:val="24"/>
                <w:szCs w:val="24"/>
              </w:rPr>
              <w:t>Access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eastAsia="Zawgyi-One" w:cs="Myanmar Text"/>
                <w:sz w:val="24"/>
                <w:szCs w:val="24"/>
              </w:rPr>
              <w:t>Group)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တ့ကဲထီၣ်၀ဲလံၥ်လဲၢ်လၢတၢ်ဖးအီၤသ့ညီညီတခါအံၤဒီးသူ၀ဲတၢ်ဂီၤပၥ်ဖှိၣ်ဒီးခီၣ်ဖၠူထၢၣ်တၢ်ဂီၤအတၢ်ပီးတၢ်လီတဖၣ်န့ၣ်လီၤ</w:t>
            </w:r>
            <w:r w:rsidRPr="00A01368">
              <w:rPr>
                <w:rFonts w:eastAsia="Zawgyi-One" w:cs="Myanmar Text"/>
                <w:sz w:val="24"/>
                <w:szCs w:val="24"/>
              </w:rPr>
              <w:t>.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မ့ၢ်တန့ၢ်တၢ်ပျဲဘၣ်န့ၣ်တၢ်ဂီၤတဖၣ်တၢ်ကသူက့ၤအီၤတသ့၀ဲဘၣ်</w:t>
            </w:r>
            <w:r w:rsidRPr="00A01368">
              <w:rPr>
                <w:rFonts w:eastAsia="Zawgyi-One" w:cs="Myanmar Text"/>
                <w:sz w:val="24"/>
                <w:szCs w:val="24"/>
              </w:rPr>
              <w:t>.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လၢတၢ်သံကွၢ်သံဒိးဘၣ်ဃးတၢ်ဂီၤတဖၣ်အဂီၢ်</w:t>
            </w:r>
            <w:r w:rsidRPr="00A01368">
              <w:rPr>
                <w:rFonts w:eastAsia="Zawgyi-One" w:cs="Myanmar Text"/>
                <w:sz w:val="24"/>
                <w:szCs w:val="24"/>
              </w:rPr>
              <w:t>,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လဲၤကွၢ်ဘၣ်ဖဲ</w:t>
            </w:r>
            <w:r w:rsidR="00A01368">
              <w:rPr>
                <w:rFonts w:ascii="Myanmar Text" w:eastAsia="Zawgyi-One" w:hAnsi="Myanmar Text" w:cs="Myanmar Text"/>
                <w:sz w:val="24"/>
                <w:szCs w:val="24"/>
              </w:rPr>
              <w:t xml:space="preserve"> </w:t>
            </w:r>
            <w:hyperlink r:id="rId150" w:history="1">
              <w:r w:rsidR="00A01368" w:rsidRPr="00C643A9">
                <w:rPr>
                  <w:rStyle w:val="Hyperlink"/>
                  <w:rFonts w:eastAsia="Zawgyi-One" w:cs="Myanmar Text"/>
                  <w:bCs/>
                  <w:sz w:val="24"/>
                  <w:szCs w:val="24"/>
                </w:rPr>
                <w:t>www.informationaccessgroup.com</w:t>
              </w:r>
            </w:hyperlink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တက့ၢ်</w:t>
            </w:r>
            <w:r w:rsidRPr="00A01368">
              <w:rPr>
                <w:rFonts w:eastAsia="Zawgyi-One" w:cs="Myanmar Text"/>
                <w:sz w:val="24"/>
                <w:szCs w:val="24"/>
              </w:rPr>
              <w:t>.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ယၢၤထီၣ်တၢ်မၤအနီၢ်ဂံၢ်</w:t>
            </w:r>
            <w:r w:rsidR="00EF2D47" w:rsidRPr="00A01368">
              <w:rPr>
                <w:rFonts w:eastAsia="Zawgyi-One" w:cs="FS Me Pro"/>
                <w:sz w:val="24"/>
                <w:szCs w:val="24"/>
              </w:rPr>
              <w:t> </w:t>
            </w:r>
            <w:r w:rsidRPr="00A01368">
              <w:rPr>
                <w:rFonts w:eastAsia="Zawgyi-One" w:cs="Myanmar Text"/>
                <w:sz w:val="24"/>
                <w:szCs w:val="24"/>
              </w:rPr>
              <w:t>5212</w:t>
            </w:r>
            <w:r w:rsidR="00A01368">
              <w:rPr>
                <w:rFonts w:eastAsia="Zawgyi-One" w:cs="Myanmar Text"/>
                <w:sz w:val="24"/>
                <w:szCs w:val="24"/>
              </w:rPr>
              <w:noBreakHyphen/>
            </w:r>
            <w:r w:rsidRPr="00A01368">
              <w:rPr>
                <w:rFonts w:eastAsia="Zawgyi-One" w:cs="Myanmar Text"/>
                <w:sz w:val="24"/>
                <w:szCs w:val="24"/>
              </w:rPr>
              <w:t>A</w:t>
            </w:r>
            <w:r w:rsidR="00FB73A4">
              <w:rPr>
                <w:rFonts w:eastAsia="Zawgyi-One" w:cs="FS Me Pro"/>
                <w:sz w:val="24"/>
                <w:szCs w:val="24"/>
              </w:rPr>
              <w:t xml:space="preserve"> </w:t>
            </w:r>
            <w:r w:rsidRPr="00A01368">
              <w:rPr>
                <w:rFonts w:ascii="Myanmar Text" w:eastAsia="Zawgyi-One" w:hAnsi="Myanmar Text" w:cs="Myanmar Text"/>
                <w:sz w:val="24"/>
                <w:szCs w:val="24"/>
              </w:rPr>
              <w:t>တက့ၢ်</w:t>
            </w:r>
            <w:r w:rsidRPr="00A01368">
              <w:rPr>
                <w:rFonts w:eastAsia="Zawgyi-One" w:cs="Myanmar Text"/>
                <w:sz w:val="24"/>
                <w:szCs w:val="24"/>
              </w:rPr>
              <w:t>.</w:t>
            </w:r>
          </w:p>
        </w:tc>
      </w:tr>
      <w:bookmarkEnd w:id="90"/>
      <w:bookmarkEnd w:id="91"/>
    </w:tbl>
    <w:p w14:paraId="29CEB076" w14:textId="77777777" w:rsidR="006A3B43" w:rsidRPr="00EF2D47" w:rsidRDefault="006A3B43" w:rsidP="00EF2D47">
      <w:pPr>
        <w:pStyle w:val="Tablespacerrow"/>
        <w:rPr>
          <w:rFonts w:cs="Myanmar Text"/>
          <w:sz w:val="6"/>
          <w:szCs w:val="28"/>
        </w:rPr>
        <w:sectPr w:rsidR="006A3B43" w:rsidRPr="00EF2D47" w:rsidSect="007F7680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79545590" w14:textId="77777777" w:rsidR="00EC31C6" w:rsidRPr="00EF2D47" w:rsidRDefault="00EC31C6" w:rsidP="00EF2D47">
      <w:pPr>
        <w:spacing w:line="240" w:lineRule="auto"/>
        <w:rPr>
          <w:rFonts w:cs="Myanmar Text"/>
          <w:sz w:val="24"/>
          <w:szCs w:val="24"/>
          <w:lang w:val="en-US"/>
        </w:rPr>
      </w:pPr>
    </w:p>
    <w:sectPr w:rsidR="00EC31C6" w:rsidRPr="00EF2D47" w:rsidSect="007F7680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B31F3" w14:textId="77777777" w:rsidR="007F7680" w:rsidRDefault="007F7680">
      <w:pPr>
        <w:spacing w:before="0" w:after="0" w:line="240" w:lineRule="auto"/>
      </w:pPr>
      <w:r>
        <w:separator/>
      </w:r>
    </w:p>
  </w:endnote>
  <w:endnote w:type="continuationSeparator" w:id="0">
    <w:p w14:paraId="5CF54BFC" w14:textId="77777777" w:rsidR="007F7680" w:rsidRDefault="007F7680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1" w:fontKey="{804CD002-9BE6-4718-85B9-892BDEE3615B}"/>
    <w:embedBold r:id="rId2" w:fontKey="{2E2B4E64-F8BD-4E00-91A5-058464418CE1}"/>
    <w:embedItalic r:id="rId3" w:fontKey="{08A82ECA-A1FD-4554-B425-CC94FDDBA9E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charset w:val="00"/>
    <w:family w:val="auto"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  <w:embedRegular r:id="rId4" w:fontKey="{9B460D59-8364-4894-9C3A-8B689A897317}"/>
    <w:embedBold r:id="rId5" w:fontKey="{46F0886C-ECFC-46C6-B37F-39D712AC93C1}"/>
    <w:embedItalic r:id="rId6" w:fontKey="{90D9D270-080F-48C0-BE20-24E518BA34F2}"/>
  </w:font>
  <w:font w:name="Zawgyi-One">
    <w:altName w:val="Cambria"/>
    <w:charset w:val="00"/>
    <w:family w:val="swiss"/>
    <w:pitch w:val="variable"/>
    <w:sig w:usb0="61002A87" w:usb1="80000000" w:usb2="00000008" w:usb3="00000000" w:csb0="000101FF" w:csb1="00000000"/>
    <w:embedRegular r:id="rId7" w:fontKey="{F9DCED02-6EB1-4DB7-96F6-4C7423503EE5}"/>
    <w:embedBold r:id="rId8" w:fontKey="{3CECF01D-5B5C-4359-9A64-0795B2BF208D}"/>
    <w:embedItalic r:id="rId9" w:fontKey="{1C0453AF-D95B-4C75-8C30-224FFA383D4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F9E8A7" w14:textId="1ED56876" w:rsidR="00576E67" w:rsidRPr="00613B03" w:rsidRDefault="00934233" w:rsidP="00613B03">
    <w:pPr>
      <w:pStyle w:val="Footer"/>
      <w:spacing w:line="240" w:lineRule="auto"/>
      <w:rPr>
        <w:rFonts w:cs="Myanmar Text"/>
      </w:rPr>
    </w:pPr>
    <w:r w:rsidRPr="000749C5">
      <w:drawing>
        <wp:anchor distT="0" distB="0" distL="114300" distR="114300" simplePos="0" relativeHeight="251661312" behindDoc="1" locked="1" layoutInCell="1" allowOverlap="1" wp14:anchorId="7C152A7D" wp14:editId="2CE27C4F">
          <wp:simplePos x="0" y="0"/>
          <wp:positionH relativeFrom="page">
            <wp:posOffset>-38100</wp:posOffset>
          </wp:positionH>
          <wp:positionV relativeFrom="page">
            <wp:posOffset>9593580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76E67" w:rsidRPr="00613B03">
      <w:rPr>
        <w:rFonts w:ascii="Myanmar Text" w:eastAsia="Zawgyi-One" w:hAnsi="Myanmar Text" w:cs="Myanmar Text"/>
      </w:rPr>
      <w:t>ကဘျံးပၤ</w:t>
    </w:r>
    <w:r w:rsidR="00576E67" w:rsidRPr="00EF2D47">
      <w:rPr>
        <w:rFonts w:eastAsia="Zawgyi-One" w:cs="FS Me Pro"/>
      </w:rPr>
      <w:t> </w:t>
    </w:r>
    <w:r w:rsidR="00576E67" w:rsidRPr="00613B03">
      <w:rPr>
        <w:rFonts w:cs="Myanmar Text"/>
      </w:rPr>
      <w:fldChar w:fldCharType="begin"/>
    </w:r>
    <w:r w:rsidR="00576E67" w:rsidRPr="00613B03">
      <w:rPr>
        <w:rFonts w:eastAsia="Zawgyi-One" w:cs="Myanmar Text"/>
      </w:rPr>
      <w:instrText xml:space="preserve"> PAGE   \* MERGEFORMAT </w:instrText>
    </w:r>
    <w:r w:rsidR="00576E67" w:rsidRPr="00613B03">
      <w:rPr>
        <w:rFonts w:cs="Myanmar Text"/>
      </w:rPr>
      <w:fldChar w:fldCharType="separate"/>
    </w:r>
    <w:r w:rsidR="00576E67" w:rsidRPr="00613B03">
      <w:rPr>
        <w:rFonts w:eastAsia="Zawgyi-One" w:cs="Myanmar Text"/>
      </w:rPr>
      <w:t>48</w:t>
    </w:r>
    <w:r w:rsidR="00576E67" w:rsidRPr="00613B03">
      <w:rPr>
        <w:rFonts w:cs="Myanmar Text"/>
      </w:rPr>
      <w:fldChar w:fldCharType="end"/>
    </w:r>
    <w:r w:rsidR="00576E67" w:rsidRPr="00EF2D47">
      <w:rPr>
        <w:rFonts w:cs="FS Me Pro"/>
      </w:rPr>
      <w:t> </w:t>
    </w:r>
    <w:r w:rsidR="00576E67" w:rsidRPr="00613B03">
      <w:rPr>
        <w:rFonts w:ascii="Myanmar Text" w:eastAsia="Zawgyi-One" w:hAnsi="Myanmar Text" w:cs="Myanmar Text"/>
      </w:rPr>
      <w:t>လၢ</w:t>
    </w:r>
    <w:r w:rsidR="00576E67" w:rsidRPr="00EF2D47">
      <w:rPr>
        <w:rFonts w:eastAsia="Zawgyi-One" w:cs="FS Me Pro"/>
      </w:rPr>
      <w:t> </w:t>
    </w:r>
    <w:r w:rsidR="00576E67" w:rsidRPr="00613B03">
      <w:rPr>
        <w:rFonts w:cs="Myanmar Text"/>
      </w:rPr>
      <w:fldChar w:fldCharType="begin"/>
    </w:r>
    <w:r w:rsidR="00576E67" w:rsidRPr="00613B03">
      <w:rPr>
        <w:rFonts w:eastAsia="Zawgyi-One" w:cs="Myanmar Text"/>
      </w:rPr>
      <w:instrText xml:space="preserve"> NUMPAGES   \* MERGEFORMAT </w:instrText>
    </w:r>
    <w:r w:rsidR="00576E67" w:rsidRPr="00613B03">
      <w:rPr>
        <w:rFonts w:cs="Myanmar Text"/>
      </w:rPr>
      <w:fldChar w:fldCharType="separate"/>
    </w:r>
    <w:r w:rsidR="00576E67" w:rsidRPr="00613B03">
      <w:rPr>
        <w:rFonts w:eastAsia="Zawgyi-One" w:cs="Myanmar Text"/>
      </w:rPr>
      <w:t>49</w:t>
    </w:r>
    <w:r w:rsidR="00576E67" w:rsidRPr="00613B03">
      <w:rPr>
        <w:rFonts w:cs="Myanmar Text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EAB44" w14:textId="0C6E66A9" w:rsidR="00576E67" w:rsidRPr="00613B03" w:rsidRDefault="00576E67" w:rsidP="00EC34F7">
    <w:pPr>
      <w:pStyle w:val="Footerfrontpage"/>
    </w:pPr>
    <w:r w:rsidRPr="00613B03">
      <w:rPr>
        <w:noProof/>
      </w:rPr>
      <w:drawing>
        <wp:inline distT="0" distB="0" distL="0" distR="0" wp14:anchorId="33B5515E" wp14:editId="4DFF472F">
          <wp:extent cx="1260000" cy="624393"/>
          <wp:effectExtent l="0" t="0" r="0" b="4445"/>
          <wp:docPr id="20" name="Picture 20" descr="NDIS log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8248377" name="Picture 20" descr="NDIS logo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613B03">
      <w:rPr>
        <w:rFonts w:eastAsia="Zawgyi-One" w:cs="Zawgyi-One"/>
      </w:rPr>
      <w:tab/>
    </w:r>
    <w:r w:rsidRPr="00613B03">
      <w:rPr>
        <w:rFonts w:eastAsia="Zawgyi-One" w:cs="Zawgyi-One"/>
      </w:rPr>
      <w:tab/>
    </w:r>
    <w:r w:rsidRPr="00613B03">
      <w:rPr>
        <w:rFonts w:eastAsia="Zawgyi-One" w:cs="Zawgyi-One"/>
      </w:rPr>
      <w:tab/>
    </w:r>
    <w:r w:rsidRPr="00613B03">
      <w:rPr>
        <w:rFonts w:eastAsia="Zawgyi-One" w:cs="Zawgyi-One"/>
      </w:rPr>
      <w:tab/>
    </w:r>
    <w:r w:rsidRPr="00613B03">
      <w:rPr>
        <w:rFonts w:eastAsia="Zawgyi-One" w:cs="Zawgyi-One"/>
      </w:rPr>
      <w:tab/>
    </w:r>
    <w:r w:rsidRPr="00613B03">
      <w:rPr>
        <w:rFonts w:eastAsia="Zawgyi-One" w:cs="Zawgyi-One"/>
      </w:rPr>
      <w:tab/>
    </w:r>
    <w:r w:rsidRPr="00613B03">
      <w:rPr>
        <w:rFonts w:eastAsia="Zawgyi-One" w:cs="Zawgyi-One"/>
      </w:rPr>
      <w:tab/>
    </w:r>
    <w:r w:rsidRPr="00613B03">
      <w:rPr>
        <w:rFonts w:eastAsia="Zawgyi-One" w:cs="Zawgyi-One"/>
      </w:rPr>
      <w:tab/>
    </w:r>
    <w:r w:rsidRPr="00EF2D47">
      <w:rPr>
        <w:rFonts w:eastAsia="Zawgyi-One" w:cs="FS Me Pro"/>
      </w:rPr>
      <w:t> </w:t>
    </w:r>
    <w:r w:rsidRPr="00613B03">
      <w:rPr>
        <w:rFonts w:eastAsia="Zawgyi-One" w:cs="Zawgyi-One"/>
      </w:rPr>
      <w:t>ndis.gov.au</w:t>
    </w:r>
  </w:p>
  <w:p w14:paraId="2A2D1982" w14:textId="77777777" w:rsidR="00576E67" w:rsidRPr="00613B03" w:rsidRDefault="00576E67" w:rsidP="00EC34F7">
    <w:pPr>
      <w:pStyle w:val="Tablespacerrow"/>
    </w:pPr>
    <w:r w:rsidRPr="00613B03">
      <w:br/>
    </w:r>
  </w:p>
  <w:p w14:paraId="1F3866D9" w14:textId="77777777" w:rsidR="00576E67" w:rsidRPr="00613B03" w:rsidRDefault="00576E67" w:rsidP="00C36784">
    <w:pPr>
      <w:pStyle w:val="Default"/>
      <w:rPr>
        <w:rFonts w:ascii="FS Me Pro" w:hAnsi="FS Me Pro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997EC" w14:textId="289D0B9F" w:rsidR="00576E67" w:rsidRPr="001A07DF" w:rsidRDefault="00576E67" w:rsidP="000749C5">
    <w:pPr>
      <w:pStyle w:val="Footer"/>
    </w:pPr>
    <w:r w:rsidRPr="00AD2EFB">
      <w:rPr>
        <w:rStyle w:val="IntenseEmphasis1"/>
        <w:rFonts w:ascii="Zawgyi-One" w:eastAsia="Zawgyi-One" w:hAnsi="Zawgyi-One" w:cs="Zawgyi-One"/>
      </w:rPr>
      <w:t>ndis.gov.au</w:t>
    </w:r>
    <w:r w:rsidRPr="00AD2EFB">
      <w:rPr>
        <w:rStyle w:val="IntenseEmphasis1"/>
        <w:rFonts w:ascii="Zawgyi-One" w:eastAsia="Zawgyi-One" w:hAnsi="Zawgyi-One" w:cs="Zawgyi-One"/>
      </w:rPr>
      <w:tab/>
    </w:r>
    <w:sdt>
      <w:sdtPr>
        <w:rPr>
          <w:rFonts w:cs="FS Me Pro"/>
        </w:rPr>
        <w:alias w:val="Title"/>
        <w:id w:val="899870649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Pr="00EF2D47">
          <w:rPr>
            <w:rFonts w:cs="FS Me Pro"/>
          </w:rPr>
          <w:t>Cultural and Linguistic Diversity Strategy 2024–2028</w:t>
        </w:r>
      </w:sdtContent>
    </w:sdt>
    <w:r w:rsidRPr="00EF2D47">
      <w:rPr>
        <w:rFonts w:eastAsia="Zawgyi-One" w:cs="FS Me Pro"/>
      </w:rPr>
      <w:t> </w:t>
    </w:r>
    <w:r>
      <w:rPr>
        <w:rFonts w:ascii="Zawgyi-One" w:eastAsia="Zawgyi-One" w:hAnsi="Zawgyi-One" w:cs="Zawgyi-One"/>
      </w:rPr>
      <w:t>|</w:t>
    </w:r>
    <w:r w:rsidRPr="00EF2D47">
      <w:rPr>
        <w:rFonts w:eastAsia="Zawgyi-One" w:cs="FS Me Pro"/>
      </w:rPr>
      <w:t> </w:t>
    </w:r>
    <w:sdt>
      <w:sdtPr>
        <w:id w:val="882423584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Fonts w:ascii="Zawgyi-One" w:eastAsia="Zawgyi-One" w:hAnsi="Zawgyi-One" w:cs="Zawgyi-One"/>
          </w:rPr>
          <w:t>Click or tap to enter a date.</w:t>
        </w:r>
      </w:sdtContent>
    </w:sdt>
    <w:r w:rsidRPr="00AD2EFB">
      <w:rPr>
        <w:rStyle w:val="IntenseEmphasis1"/>
        <w:rFonts w:ascii="Zawgyi-One" w:eastAsia="Zawgyi-One" w:hAnsi="Zawgyi-One" w:cs="Zawgyi-One"/>
      </w:rPr>
      <w:tab/>
    </w:r>
    <w:sdt>
      <w:sdtPr>
        <w:id w:val="882405426"/>
        <w:docPartObj>
          <w:docPartGallery w:val="Page Numbers (Bottom of Page)"/>
          <w:docPartUnique/>
        </w:docPartObj>
      </w:sdtPr>
      <w:sdtContent>
        <w:r w:rsidRPr="001A07DF">
          <w:rPr>
            <w:rFonts w:ascii="Zawgyi-One" w:eastAsia="Zawgyi-One" w:hAnsi="Zawgyi-One" w:cs="Zawgyi-One"/>
          </w:rPr>
          <w:t xml:space="preserve">ကဘျံး </w:t>
        </w:r>
        <w:r w:rsidRPr="001A07DF">
          <w:fldChar w:fldCharType="begin"/>
        </w:r>
        <w:r w:rsidRPr="001A07DF">
          <w:rPr>
            <w:rFonts w:ascii="Zawgyi-One" w:eastAsia="Zawgyi-One" w:hAnsi="Zawgyi-One" w:cs="Zawgyi-One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Zawgyi-One" w:eastAsia="Zawgyi-One" w:hAnsi="Zawgyi-One" w:cs="Zawgyi-One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25727" w14:textId="77777777" w:rsidR="00576E67" w:rsidRPr="00807021" w:rsidRDefault="00576E67" w:rsidP="00C65783">
    <w:pPr>
      <w:rPr>
        <w:rFonts w:cs="FS Me Pro"/>
        <w:szCs w:val="44"/>
        <w:lang w:val="en-US"/>
      </w:rPr>
    </w:pPr>
    <w:r w:rsidRPr="00807021">
      <w:rPr>
        <w:rFonts w:cs="FS Me Pro"/>
        <w:noProof/>
        <w:szCs w:val="44"/>
        <w:lang w:val="en-US"/>
      </w:rPr>
      <w:drawing>
        <wp:inline distT="0" distB="0" distL="0" distR="0" wp14:anchorId="1D97898A" wp14:editId="598433DF">
          <wp:extent cx="1620000" cy="919733"/>
          <wp:effectExtent l="0" t="0" r="0" b="0"/>
          <wp:docPr id="7" name="Picture 7" descr="NDI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9418724" name="Picture 7" descr="NDIS log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7B766462" w14:textId="77777777" w:rsidR="00576E67" w:rsidRPr="00807021" w:rsidRDefault="00576E67" w:rsidP="00CB3B8E">
    <w:pPr>
      <w:rPr>
        <w:rFonts w:cs="FS Me Pro"/>
        <w:szCs w:val="44"/>
      </w:rPr>
    </w:pPr>
  </w:p>
  <w:p w14:paraId="07F5EF21" w14:textId="77777777" w:rsidR="00576E67" w:rsidRPr="00807021" w:rsidRDefault="00576E67" w:rsidP="00CB3B8E">
    <w:pPr>
      <w:pStyle w:val="Backpagetext"/>
      <w:rPr>
        <w:rFonts w:cs="FS Me Pro"/>
        <w:szCs w:val="44"/>
      </w:rPr>
    </w:pPr>
    <w:r w:rsidRPr="00807021">
      <w:rPr>
        <w:rFonts w:eastAsia="Zawgyi-One" w:cs="FS Me Pro"/>
        <w:szCs w:val="44"/>
      </w:rPr>
      <w:t>ndis.gov.au</w:t>
    </w:r>
  </w:p>
  <w:p w14:paraId="00E36B48" w14:textId="77777777" w:rsidR="00576E67" w:rsidRPr="00807021" w:rsidRDefault="00576E67" w:rsidP="00CB3B8E">
    <w:pPr>
      <w:pStyle w:val="Backpagetext"/>
      <w:rPr>
        <w:rFonts w:cs="FS Me Pro"/>
        <w:szCs w:val="44"/>
      </w:rPr>
    </w:pPr>
  </w:p>
  <w:p w14:paraId="2F9755AA" w14:textId="77777777" w:rsidR="00576E67" w:rsidRPr="00807021" w:rsidRDefault="00576E67" w:rsidP="00CB3B8E">
    <w:pPr>
      <w:pStyle w:val="Backpagetext"/>
      <w:rPr>
        <w:rFonts w:cs="FS Me Pro"/>
        <w:szCs w:val="44"/>
      </w:rPr>
    </w:pPr>
  </w:p>
  <w:p w14:paraId="5BBE308D" w14:textId="77777777" w:rsidR="00576E67" w:rsidRPr="00807021" w:rsidRDefault="00576E67" w:rsidP="00CB3B8E">
    <w:pPr>
      <w:pStyle w:val="ProductCode"/>
      <w:rPr>
        <w:rFonts w:cs="FS Me Pro"/>
        <w:szCs w:val="44"/>
      </w:rPr>
    </w:pPr>
    <w:r w:rsidRPr="00807021">
      <w:rPr>
        <w:rFonts w:cs="FS Me Pro"/>
        <w:szCs w:val="44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E7EBA9" w14:textId="77777777" w:rsidR="007F7680" w:rsidRDefault="007F7680">
      <w:pPr>
        <w:spacing w:before="0" w:after="0" w:line="240" w:lineRule="auto"/>
      </w:pPr>
      <w:r>
        <w:separator/>
      </w:r>
    </w:p>
  </w:footnote>
  <w:footnote w:type="continuationSeparator" w:id="0">
    <w:p w14:paraId="25634700" w14:textId="77777777" w:rsidR="007F7680" w:rsidRDefault="007F7680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92F304" w14:textId="77777777" w:rsidR="00576E67" w:rsidRDefault="00576E67">
    <w:pPr>
      <w:pStyle w:val="Header"/>
    </w:pPr>
    <w:r>
      <w:drawing>
        <wp:anchor distT="0" distB="0" distL="114300" distR="114300" simplePos="0" relativeHeight="251658240" behindDoc="1" locked="0" layoutInCell="1" allowOverlap="1" wp14:anchorId="0649E0BF" wp14:editId="5B3FA54D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5204947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AB90CA" w14:textId="77777777" w:rsidR="00576E67" w:rsidRPr="00C65783" w:rsidRDefault="00576E67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555AAD37" wp14:editId="12B3FA57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8" o:spid="_x0000_s2049" alt="&quot;&quot;" style="width:612.3pt;height:850.4pt;margin-top:-17.75pt;margin-left:-8.4pt;mso-height-percent:0;mso-height-relative:margin;mso-position-horizontal-relative:page;mso-width-percent:0;mso-width-relative:margin;mso-wrap-distance-bottom:0;mso-wrap-distance-left:9pt;mso-wrap-distance-right:9pt;mso-wrap-distance-top:0;mso-wrap-style:square;position:absolute;v-text-anchor:middle;visibility:visible;z-index:-251656192" fillcolor="#6b297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4D2E40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388F1A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A8AF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D2FF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36D5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D6C5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0D6F4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7EB7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98BE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707CC2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0484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1E4E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34B8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BCCB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8CA9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3A6A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F43A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96D4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D97E3A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00E3A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52D6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F440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70A8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D844FB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D4B6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3409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16B3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0E1241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662FD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D410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1E21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6260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A420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B03B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A8A8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FE81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3072CA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36447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20C5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60CD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FCAE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5F0D3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841F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F200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6C66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CB9E160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DBB0A99C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43207314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3646707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3BF6D11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179039D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997E0A8C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E5383654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956001AE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F8D6D6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48A9A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2F092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E42C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10A2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C4CB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8CC3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24CE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74C8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837CC4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6A851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BCF2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6813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B2C4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B7C50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7A11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860B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98A8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0554A0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F8E2A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6C02E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ECDB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E67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744CA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7E05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026A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4E2E3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5B30C7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EC072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F464A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E6F1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A61C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E2E8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8C235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3216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9462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163A2B42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EFE2586E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EA02D740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6D9A4226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26C4B1C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32DC9B82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5ED6D494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DFA4591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6B52A7BE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735E73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1D8DB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92D8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D58E0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5665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D655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AE10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704F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5465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BC64CE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746A3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18C3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4471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3A4E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E0B3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F28F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824B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D764D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14F2F4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0BC3E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32D1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90CD0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AAA6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F663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64B0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E8F3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18CB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391684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F693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634AC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E04A0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C2D6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7CEE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7D0CB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A866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A4D1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967CC0DA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E6D65A0A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B8A4095E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D4346A6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184EEED2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7EF287BC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CC5EE22E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850C8916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7210726A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CEFE75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CB626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BA60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AC7A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80BB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D704D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02EE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CA1D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1FABD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2BFCA7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4D825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328B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8EEA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B013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4058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FAB8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EA74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74F9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DF7898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03802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8818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9659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BE3D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16A5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EC4B4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279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11296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0344AF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F3CA9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04A0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3248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221B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62E6A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C035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C837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D8A7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0FAA36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39CFD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1AE48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30013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386E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E1E50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7620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42D9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A894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ED9285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F0FF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80EF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AC4D3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62CA6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10C1E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22DE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9CEE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6825B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B72CC9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836E7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900E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D401F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E8C5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9A468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B2A91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18A1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86DE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A7AE2B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05440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9EC1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C05C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0E4A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C6266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8CE1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CEE0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5AA0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F63288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B5A98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B5C0C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A690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1A01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E230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6A12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E4AD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94A5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9A96FF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EEE20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6E1A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DC67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7A09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69889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1E70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94A8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2600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829E71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2F6B4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7A48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7ACD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7C4C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3E84A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56FB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FC18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7725B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61B619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3E6F2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77612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846A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9E99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0297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4868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2213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E644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D18431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96E6D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0B071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924F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C0A4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AA044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44B32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8071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EF435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B2BC4C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A4E90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2CE8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8E07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5C44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F0A2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4786E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7A7E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F2EF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30B616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C0883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369F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F695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F288C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BF03C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AA46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6490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C5AEE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0D4EB2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5D455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3D401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3C54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F030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55A92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46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F60AB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9F615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99280B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FE2DC6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A60DA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148C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E2A6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80E4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F80A0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1225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5615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E370E1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4E823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2620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DCA4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A69A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C6A9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C36BD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A42D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7DEBA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4822B1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89E5AB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B5A54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64CA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5EEB9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F8B3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F2A7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66E1E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5209E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E0640A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E4291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E106D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425D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38DA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D046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95A1E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2267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79C24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DC2883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56CFB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F42CB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196A6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462A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00C4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F6A2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427D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BAAD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CD98F2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3AEA0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A474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C8AA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9C2A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B469B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B618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9458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584C9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4348AD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C0C1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289C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A898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1431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7063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906B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AABB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EA78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0C30F4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7E7C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4A68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CAEF8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1E3F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8ACEA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005A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C6BD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4099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BEB23E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F7A12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0E88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92DB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62EB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FEE0D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32FA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4689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5E0F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5A9C84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DF83A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80A4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E1E5B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A466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C06B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5854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6AC3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C4AD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FF9CAA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3FA68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56861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582C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FA2F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F01C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BC24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1EB3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1C7E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81DE99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A668E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103F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42DA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06E9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724F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44DF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0062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14B7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82D229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7690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7EB6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FE66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6688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542CB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8EC1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C693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6ECA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F83E186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E844034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4FB40BE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4F633E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1136AD7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62B884DC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73643B8A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83E8B950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C91CB99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41D86B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9060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B26C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B6D9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B216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D50DE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822F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0E65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F8D7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1AEAD7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9D259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77688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3A98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B282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FA5A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E695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5C1A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6C61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3F367C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436C9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3045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6CF8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3CF4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3A8A8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8C56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1CD6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0CE3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357893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A225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5C82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AC01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74BC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FA29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265F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FAE1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A427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D2545B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BF892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0AB8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E24E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CE07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106B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2AA1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D442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7A64E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F48E80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9D691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AEF1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3667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B8AA0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A4B2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6E7D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68D3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D84A2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41640CE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19F89A1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ACE094D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6BA2878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58C484C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E8409A7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BA1427A2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B59A685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5D1A4AF4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5D50207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C688FC3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9DAC437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865877A4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59AECF70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829E7C5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AEF6C97A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FF54DA6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C17C4E6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7D7C85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5B650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40117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A016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5B8E2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B808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E2DE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8479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4B0FA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DB0861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2D2D2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7E48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8280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5858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4C645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6049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425B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FA63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3ED4B1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F2C0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1F873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6ACD2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CEC8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11EF4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625B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A453B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180C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17F6BB40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0AEAFD52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E952B0CE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3AE6E9C6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AA6003C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52E806B0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125A80B2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A2B2FA16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B6F4356C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5C0A4F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CB081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4E2B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5893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EE7D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6AC6D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DC45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18B1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9561A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745C68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8CE6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AAC4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705E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F6D0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59CC2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7470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E46A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220AC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1E727E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54AFC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AE27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1EAC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725E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80C7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884BF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6C2F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896F6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1F30B9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7E835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8B4E8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9A92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B447D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1479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22FF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B0FA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168B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95F691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6E6DE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CA3C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57EFC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E8DE1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701D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6D0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16B2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2028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734CBB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7541B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90EB4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B44D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0090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FA79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2A6B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DAB7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C3C47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8AFEA4B0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9C0CE72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23861C2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923EDAD2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559CCEC4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B402350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12D0286E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5844900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4D426232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854079586">
    <w:abstractNumId w:val="24"/>
  </w:num>
  <w:num w:numId="2" w16cid:durableId="464547164">
    <w:abstractNumId w:val="41"/>
  </w:num>
  <w:num w:numId="3" w16cid:durableId="998507895">
    <w:abstractNumId w:val="26"/>
  </w:num>
  <w:num w:numId="4" w16cid:durableId="1660228900">
    <w:abstractNumId w:val="53"/>
  </w:num>
  <w:num w:numId="5" w16cid:durableId="452871981">
    <w:abstractNumId w:val="38"/>
  </w:num>
  <w:num w:numId="6" w16cid:durableId="1579900004">
    <w:abstractNumId w:val="9"/>
  </w:num>
  <w:num w:numId="7" w16cid:durableId="1634754354">
    <w:abstractNumId w:val="33"/>
  </w:num>
  <w:num w:numId="8" w16cid:durableId="1076587913">
    <w:abstractNumId w:val="50"/>
  </w:num>
  <w:num w:numId="9" w16cid:durableId="548108905">
    <w:abstractNumId w:val="48"/>
  </w:num>
  <w:num w:numId="10" w16cid:durableId="664086765">
    <w:abstractNumId w:val="36"/>
  </w:num>
  <w:num w:numId="11" w16cid:durableId="871306233">
    <w:abstractNumId w:val="59"/>
  </w:num>
  <w:num w:numId="12" w16cid:durableId="1399476432">
    <w:abstractNumId w:val="30"/>
  </w:num>
  <w:num w:numId="13" w16cid:durableId="1285236786">
    <w:abstractNumId w:val="43"/>
  </w:num>
  <w:num w:numId="14" w16cid:durableId="2045399499">
    <w:abstractNumId w:val="4"/>
  </w:num>
  <w:num w:numId="15" w16cid:durableId="1322543394">
    <w:abstractNumId w:val="57"/>
  </w:num>
  <w:num w:numId="16" w16cid:durableId="490491128">
    <w:abstractNumId w:val="34"/>
  </w:num>
  <w:num w:numId="17" w16cid:durableId="1709142480">
    <w:abstractNumId w:val="5"/>
  </w:num>
  <w:num w:numId="18" w16cid:durableId="1466388352">
    <w:abstractNumId w:val="1"/>
  </w:num>
  <w:num w:numId="19" w16cid:durableId="1951890865">
    <w:abstractNumId w:val="28"/>
  </w:num>
  <w:num w:numId="20" w16cid:durableId="2026398281">
    <w:abstractNumId w:val="0"/>
  </w:num>
  <w:num w:numId="21" w16cid:durableId="918515963">
    <w:abstractNumId w:val="60"/>
  </w:num>
  <w:num w:numId="22" w16cid:durableId="842859297">
    <w:abstractNumId w:val="39"/>
  </w:num>
  <w:num w:numId="23" w16cid:durableId="2116552194">
    <w:abstractNumId w:val="6"/>
  </w:num>
  <w:num w:numId="24" w16cid:durableId="362101338">
    <w:abstractNumId w:val="35"/>
  </w:num>
  <w:num w:numId="25" w16cid:durableId="1637641676">
    <w:abstractNumId w:val="45"/>
  </w:num>
  <w:num w:numId="26" w16cid:durableId="1737778211">
    <w:abstractNumId w:val="21"/>
  </w:num>
  <w:num w:numId="27" w16cid:durableId="1022706661">
    <w:abstractNumId w:val="54"/>
  </w:num>
  <w:num w:numId="28" w16cid:durableId="560137258">
    <w:abstractNumId w:val="51"/>
  </w:num>
  <w:num w:numId="29" w16cid:durableId="20515237">
    <w:abstractNumId w:val="42"/>
  </w:num>
  <w:num w:numId="30" w16cid:durableId="905800110">
    <w:abstractNumId w:val="52"/>
  </w:num>
  <w:num w:numId="31" w16cid:durableId="580255887">
    <w:abstractNumId w:val="13"/>
  </w:num>
  <w:num w:numId="32" w16cid:durableId="1863728">
    <w:abstractNumId w:val="18"/>
  </w:num>
  <w:num w:numId="33" w16cid:durableId="652635656">
    <w:abstractNumId w:val="7"/>
  </w:num>
  <w:num w:numId="34" w16cid:durableId="1984382911">
    <w:abstractNumId w:val="20"/>
  </w:num>
  <w:num w:numId="35" w16cid:durableId="1060597956">
    <w:abstractNumId w:val="58"/>
  </w:num>
  <w:num w:numId="36" w16cid:durableId="266237235">
    <w:abstractNumId w:val="32"/>
  </w:num>
  <w:num w:numId="37" w16cid:durableId="1702241705">
    <w:abstractNumId w:val="62"/>
  </w:num>
  <w:num w:numId="38" w16cid:durableId="311176145">
    <w:abstractNumId w:val="2"/>
  </w:num>
  <w:num w:numId="39" w16cid:durableId="1163549296">
    <w:abstractNumId w:val="15"/>
  </w:num>
  <w:num w:numId="40" w16cid:durableId="1381250627">
    <w:abstractNumId w:val="16"/>
  </w:num>
  <w:num w:numId="41" w16cid:durableId="2094471979">
    <w:abstractNumId w:val="14"/>
  </w:num>
  <w:num w:numId="42" w16cid:durableId="540482033">
    <w:abstractNumId w:val="27"/>
  </w:num>
  <w:num w:numId="43" w16cid:durableId="2062290137">
    <w:abstractNumId w:val="44"/>
  </w:num>
  <w:num w:numId="44" w16cid:durableId="1547637683">
    <w:abstractNumId w:val="23"/>
  </w:num>
  <w:num w:numId="45" w16cid:durableId="1404912633">
    <w:abstractNumId w:val="11"/>
  </w:num>
  <w:num w:numId="46" w16cid:durableId="1064568635">
    <w:abstractNumId w:val="40"/>
  </w:num>
  <w:num w:numId="47" w16cid:durableId="397167559">
    <w:abstractNumId w:val="65"/>
  </w:num>
  <w:num w:numId="48" w16cid:durableId="661929906">
    <w:abstractNumId w:val="19"/>
  </w:num>
  <w:num w:numId="49" w16cid:durableId="15928514">
    <w:abstractNumId w:val="22"/>
  </w:num>
  <w:num w:numId="50" w16cid:durableId="2146124019">
    <w:abstractNumId w:val="8"/>
  </w:num>
  <w:num w:numId="51" w16cid:durableId="2114130330">
    <w:abstractNumId w:val="31"/>
  </w:num>
  <w:num w:numId="52" w16cid:durableId="1374430365">
    <w:abstractNumId w:val="63"/>
  </w:num>
  <w:num w:numId="53" w16cid:durableId="660740055">
    <w:abstractNumId w:val="10"/>
  </w:num>
  <w:num w:numId="54" w16cid:durableId="78333726">
    <w:abstractNumId w:val="46"/>
  </w:num>
  <w:num w:numId="55" w16cid:durableId="1071149463">
    <w:abstractNumId w:val="56"/>
  </w:num>
  <w:num w:numId="56" w16cid:durableId="1043285018">
    <w:abstractNumId w:val="61"/>
  </w:num>
  <w:num w:numId="57" w16cid:durableId="1415007507">
    <w:abstractNumId w:val="47"/>
  </w:num>
  <w:num w:numId="58" w16cid:durableId="1479954492">
    <w:abstractNumId w:val="12"/>
  </w:num>
  <w:num w:numId="59" w16cid:durableId="1084186835">
    <w:abstractNumId w:val="25"/>
  </w:num>
  <w:num w:numId="60" w16cid:durableId="1614555846">
    <w:abstractNumId w:val="55"/>
  </w:num>
  <w:num w:numId="61" w16cid:durableId="1536385304">
    <w:abstractNumId w:val="64"/>
  </w:num>
  <w:num w:numId="62" w16cid:durableId="541746585">
    <w:abstractNumId w:val="37"/>
  </w:num>
  <w:num w:numId="63" w16cid:durableId="663437252">
    <w:abstractNumId w:val="17"/>
  </w:num>
  <w:num w:numId="64" w16cid:durableId="27338888">
    <w:abstractNumId w:val="49"/>
  </w:num>
  <w:num w:numId="65" w16cid:durableId="412701035">
    <w:abstractNumId w:val="29"/>
  </w:num>
  <w:num w:numId="66" w16cid:durableId="999230314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saveSubset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0D83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2A6E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58B3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2FAE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65A8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46AE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A7F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20E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4887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5FE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12F7"/>
    <w:rsid w:val="002C3091"/>
    <w:rsid w:val="002C3A29"/>
    <w:rsid w:val="002C4196"/>
    <w:rsid w:val="002C4461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6AEF"/>
    <w:rsid w:val="002F7283"/>
    <w:rsid w:val="002F79D1"/>
    <w:rsid w:val="002F7AA8"/>
    <w:rsid w:val="00300FF6"/>
    <w:rsid w:val="003018A4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E6745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046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5FF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754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D7544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099F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061E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6E67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1DEF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853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2CAF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07ECE"/>
    <w:rsid w:val="006107CF"/>
    <w:rsid w:val="0061146A"/>
    <w:rsid w:val="0061195E"/>
    <w:rsid w:val="00612302"/>
    <w:rsid w:val="0061265D"/>
    <w:rsid w:val="006127A6"/>
    <w:rsid w:val="00613940"/>
    <w:rsid w:val="00613B03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3D69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0F13"/>
    <w:rsid w:val="0072183B"/>
    <w:rsid w:val="007227CD"/>
    <w:rsid w:val="00722980"/>
    <w:rsid w:val="00722AEB"/>
    <w:rsid w:val="00722F99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485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B7F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680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021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513B"/>
    <w:rsid w:val="00885C1C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EF6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233"/>
    <w:rsid w:val="00934B0E"/>
    <w:rsid w:val="00934D22"/>
    <w:rsid w:val="00934D33"/>
    <w:rsid w:val="00935850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1BB9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368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1B4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414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6F7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05E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918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3738F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3458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0E0A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A31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A5B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45C0"/>
    <w:rsid w:val="00D8577E"/>
    <w:rsid w:val="00D858F7"/>
    <w:rsid w:val="00D85FBF"/>
    <w:rsid w:val="00D8674C"/>
    <w:rsid w:val="00D868CD"/>
    <w:rsid w:val="00D86CEB"/>
    <w:rsid w:val="00D870E4"/>
    <w:rsid w:val="00D8726C"/>
    <w:rsid w:val="00D87E35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3E49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4627E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361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552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E7EBA"/>
    <w:rsid w:val="00EF1701"/>
    <w:rsid w:val="00EF19A7"/>
    <w:rsid w:val="00EF2111"/>
    <w:rsid w:val="00EF2D47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001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B73A4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517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A8DBF18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  <w:style w:type="character" w:styleId="UnresolvedMention">
    <w:name w:val="Unresolved Mention"/>
    <w:basedOn w:val="DefaultParagraphFont"/>
    <w:uiPriority w:val="99"/>
    <w:rsid w:val="00A0136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6C00F9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6C00F9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charset w:val="00"/>
    <w:family w:val="auto"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Zawgyi-One">
    <w:altName w:val="Cambria"/>
    <w:charset w:val="00"/>
    <w:family w:val="swiss"/>
    <w:pitch w:val="variable"/>
    <w:sig w:usb0="6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C445F"/>
    <w:rsid w:val="000E6558"/>
    <w:rsid w:val="000F132A"/>
    <w:rsid w:val="001E1925"/>
    <w:rsid w:val="0023322F"/>
    <w:rsid w:val="002A4536"/>
    <w:rsid w:val="00315B2A"/>
    <w:rsid w:val="00317CAB"/>
    <w:rsid w:val="00366B23"/>
    <w:rsid w:val="003710BD"/>
    <w:rsid w:val="00412BB5"/>
    <w:rsid w:val="00432856"/>
    <w:rsid w:val="00507C2D"/>
    <w:rsid w:val="00536784"/>
    <w:rsid w:val="0062434D"/>
    <w:rsid w:val="00624E95"/>
    <w:rsid w:val="006C00F9"/>
    <w:rsid w:val="0079589E"/>
    <w:rsid w:val="007D4641"/>
    <w:rsid w:val="007E409B"/>
    <w:rsid w:val="00871DAB"/>
    <w:rsid w:val="008902C5"/>
    <w:rsid w:val="0095447F"/>
    <w:rsid w:val="00997A79"/>
    <w:rsid w:val="009E29C5"/>
    <w:rsid w:val="009F3189"/>
    <w:rsid w:val="00A93A70"/>
    <w:rsid w:val="00B90C78"/>
    <w:rsid w:val="00BC33EE"/>
    <w:rsid w:val="00CD28C3"/>
    <w:rsid w:val="00CF48B8"/>
    <w:rsid w:val="00D27D09"/>
    <w:rsid w:val="00D30C95"/>
    <w:rsid w:val="00D65062"/>
    <w:rsid w:val="00DA484E"/>
    <w:rsid w:val="00DA6EF4"/>
    <w:rsid w:val="00E10EBA"/>
    <w:rsid w:val="00E44C1C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85FDDBF-469F-481F-8608-BE732940A8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6</TotalTime>
  <Pages>39</Pages>
  <Words>2758</Words>
  <Characters>15723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လုၢ်လၢ်တၢ်ဆဲးတၢ်လၤဒီးကျိာ်တၢ်လီၤဆီလိာ်သးအတၢ်မၤအကျဲခိၣ်သ့ၣ် ၂၀၂၄-၂၀၂၈</vt:lpstr>
    </vt:vector>
  </TitlesOfParts>
  <Company>Hewlett-Packard</Company>
  <LinksUpToDate>false</LinksUpToDate>
  <CharactersWithSpaces>18445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လုၢ်လၢ်တၢ်ဆဲးတၢ်လၤဒီးကျိာ်တၢ်လီၤဆီလိာ်သးအတၢ်မၤအကျဲခိၣ်သ့ၣ် ၂၀၂၄-၂၀၂၈</dc:title>
  <dc:creator>National Disability Insurance Agency</dc:creator>
  <cp:lastModifiedBy>Thomas Kiorgaard</cp:lastModifiedBy>
  <cp:revision>4</cp:revision>
  <cp:lastPrinted>2024-02-28T22:43:00Z</cp:lastPrinted>
  <dcterms:created xsi:type="dcterms:W3CDTF">2024-02-28T02:40:00Z</dcterms:created>
  <dcterms:modified xsi:type="dcterms:W3CDTF">2024-02-28T23:50:00Z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