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158495" w14:textId="2BC11FD6" w:rsidR="00F3744E" w:rsidRPr="00D11C4F" w:rsidRDefault="00DE0472" w:rsidP="00D11C4F">
      <w:pPr>
        <w:pStyle w:val="Heading1"/>
        <w:bidi/>
        <w:spacing w:after="120" w:line="312" w:lineRule="auto"/>
        <w:rPr>
          <w:rFonts w:cs="Noto Sans Syriac Eastern"/>
        </w:rPr>
      </w:pPr>
      <w:bookmarkStart w:id="0" w:name="_Toc349720821"/>
      <w:r w:rsidRPr="00D11C4F">
        <w:rPr>
          <w:rFonts w:cs="Noto Sans Syriac Eastern"/>
          <w:rtl/>
        </w:rPr>
        <w:t>ܦܪܝܼܫܘܼܬܵܐ ܡܲܪܕܘܼܬܵܢܵܝܬܵܐ ܘܠܸܫܵܢܵܝܬܵܐ</w:t>
      </w:r>
    </w:p>
    <w:p w14:paraId="638C1BF9" w14:textId="77777777" w:rsidR="0026072B" w:rsidRPr="00D11C4F" w:rsidRDefault="00A754AE" w:rsidP="00D11C4F">
      <w:pPr>
        <w:pStyle w:val="Subtitle"/>
        <w:bidi/>
        <w:spacing w:before="120" w:after="120" w:line="312" w:lineRule="auto"/>
        <w:rPr>
          <w:rFonts w:cs="Noto Sans Syriac Eastern"/>
        </w:rPr>
      </w:pPr>
      <w:bookmarkStart w:id="1" w:name="_Toc144723195"/>
      <w:bookmarkStart w:id="2" w:name="_Toc144723243"/>
      <w:bookmarkStart w:id="3" w:name="_Toc146203955"/>
      <w:bookmarkStart w:id="4" w:name="_Toc152855699"/>
      <w:r w:rsidRPr="00D11C4F">
        <w:rPr>
          <w:rFonts w:cs="Noto Sans Syriac Eastern"/>
          <w:rtl/>
        </w:rPr>
        <w:t>ܚܘܼܛܵܛܵܐ ܕܥܒܼܵܕܵܐ ܕܕܝܼܲܢ</w:t>
      </w:r>
      <w:bookmarkEnd w:id="1"/>
      <w:bookmarkEnd w:id="2"/>
      <w:bookmarkEnd w:id="3"/>
      <w:bookmarkEnd w:id="4"/>
    </w:p>
    <w:p w14:paraId="111A031D" w14:textId="77777777" w:rsidR="0062152D" w:rsidRPr="00D11C4F" w:rsidRDefault="00A754AE" w:rsidP="00D11C4F">
      <w:pPr>
        <w:pStyle w:val="Subtitle"/>
        <w:bidi/>
        <w:spacing w:before="120" w:after="120" w:line="312" w:lineRule="auto"/>
        <w:rPr>
          <w:rFonts w:cs="Noto Sans Syriac Eastern"/>
          <w:sz w:val="32"/>
          <w:szCs w:val="32"/>
        </w:rPr>
      </w:pPr>
      <w:r w:rsidRPr="00D11C4F">
        <w:rPr>
          <w:rFonts w:cs="Noto Sans Syriac Eastern"/>
          <w:sz w:val="32"/>
          <w:szCs w:val="32"/>
          <w:rtl/>
        </w:rPr>
        <w:t>2024–2028</w:t>
      </w:r>
    </w:p>
    <w:p w14:paraId="2DF63957" w14:textId="77777777" w:rsidR="00754D1B" w:rsidRPr="00D11C4F" w:rsidRDefault="00A754AE" w:rsidP="00D11C4F">
      <w:pPr>
        <w:bidi/>
        <w:spacing w:before="120" w:after="120" w:line="312" w:lineRule="auto"/>
        <w:rPr>
          <w:rFonts w:cs="Noto Sans Syriac Eastern"/>
          <w:color w:val="FFFFFF" w:themeColor="background1"/>
        </w:rPr>
      </w:pPr>
      <w:bookmarkStart w:id="5" w:name="_Toc43391490"/>
      <w:bookmarkStart w:id="6" w:name="_Hlk41920175"/>
      <w:bookmarkStart w:id="7" w:name="_Toc349720822"/>
      <w:bookmarkStart w:id="8" w:name="_Toc436041083"/>
      <w:bookmarkStart w:id="9" w:name="_Toc436041104"/>
      <w:bookmarkStart w:id="10" w:name="_Toc436042092"/>
      <w:bookmarkStart w:id="11" w:name="_Toc436045528"/>
      <w:bookmarkStart w:id="12" w:name="_Toc436047507"/>
      <w:bookmarkStart w:id="13" w:name="_Toc436404418"/>
      <w:bookmarkStart w:id="14" w:name="_Toc436405278"/>
      <w:bookmarkStart w:id="15" w:name="_Toc436408280"/>
      <w:bookmarkStart w:id="16" w:name="_Toc436413472"/>
      <w:bookmarkStart w:id="17" w:name="_Toc436919461"/>
      <w:bookmarkStart w:id="18" w:name="_Toc456265824"/>
      <w:bookmarkStart w:id="19" w:name="_Toc456356067"/>
      <w:bookmarkStart w:id="20" w:name="_Toc456361565"/>
      <w:bookmarkStart w:id="21" w:name="_Toc456689002"/>
      <w:bookmarkStart w:id="22" w:name="_Toc457399254"/>
      <w:bookmarkStart w:id="23" w:name="_Toc457998488"/>
      <w:bookmarkStart w:id="24" w:name="_Toc458078844"/>
      <w:bookmarkStart w:id="25" w:name="_Toc459970016"/>
      <w:bookmarkStart w:id="26" w:name="_Toc461529570"/>
      <w:bookmarkStart w:id="27" w:name="_Toc462754404"/>
      <w:bookmarkStart w:id="28" w:name="_Toc465164043"/>
      <w:bookmarkStart w:id="29" w:name="_Toc476219418"/>
      <w:bookmarkStart w:id="30" w:name="_Toc476231074"/>
      <w:bookmarkStart w:id="31" w:name="_Toc476235959"/>
      <w:bookmarkStart w:id="32" w:name="_Toc476306061"/>
      <w:bookmarkStart w:id="33" w:name="_Toc497142653"/>
      <w:bookmarkStart w:id="34" w:name="_Toc497209780"/>
      <w:bookmarkStart w:id="35" w:name="_Toc497212948"/>
      <w:bookmarkStart w:id="36" w:name="_Toc497215532"/>
      <w:bookmarkStart w:id="37" w:name="_Toc497302119"/>
      <w:bookmarkStart w:id="38" w:name="_Toc498339416"/>
      <w:bookmarkStart w:id="39" w:name="_Toc527635162"/>
      <w:bookmarkStart w:id="40" w:name="_Toc527644811"/>
      <w:bookmarkStart w:id="41" w:name="_Toc527704574"/>
      <w:bookmarkStart w:id="42" w:name="_Toc529882154"/>
      <w:bookmarkStart w:id="43" w:name="_Toc533076399"/>
      <w:bookmarkStart w:id="44" w:name="_Toc533077009"/>
      <w:bookmarkStart w:id="45" w:name="_Toc533079087"/>
      <w:bookmarkStart w:id="46" w:name="_Toc533084357"/>
      <w:bookmarkStart w:id="47" w:name="_Toc5878085"/>
      <w:bookmarkStart w:id="48" w:name="_Toc5975100"/>
      <w:bookmarkStart w:id="49" w:name="_Toc5979654"/>
      <w:bookmarkStart w:id="50" w:name="_Toc6302388"/>
      <w:bookmarkStart w:id="51" w:name="_Toc6305501"/>
      <w:bookmarkStart w:id="52" w:name="_Toc6306673"/>
      <w:bookmarkStart w:id="53" w:name="_Toc6390563"/>
      <w:r w:rsidRPr="00D11C4F">
        <w:rPr>
          <w:rFonts w:cs="Noto Sans Syriac Eastern"/>
          <w:color w:val="FFFFFF" w:themeColor="background1"/>
          <w:rtl/>
        </w:rPr>
        <w:t>Assyrian | ܐܵܬܘܿܪܵܝܵܐ</w:t>
      </w:r>
    </w:p>
    <w:p w14:paraId="5A029539" w14:textId="77777777" w:rsidR="00B60B5F" w:rsidRPr="00D11C4F" w:rsidRDefault="00A754AE" w:rsidP="00D11C4F">
      <w:pPr>
        <w:bidi/>
        <w:spacing w:before="120" w:after="0" w:line="312" w:lineRule="auto"/>
        <w:rPr>
          <w:rFonts w:cs="Noto Sans Syriac Eastern"/>
          <w:color w:val="FFFFFF" w:themeColor="background1"/>
        </w:rPr>
      </w:pPr>
      <w:r w:rsidRPr="00D11C4F">
        <w:rPr>
          <w:rFonts w:cs="Noto Sans Syriac Eastern"/>
          <w:color w:val="FFFFFF" w:themeColor="background1"/>
          <w:rtl/>
        </w:rPr>
        <w:t>ܐܲܨܲܚܬܵܐ ܗܵܣܵܢܵܝ ܩܪܵܝܬܘܿܗܿ</w:t>
      </w:r>
      <w:bookmarkEnd w:id="5"/>
    </w:p>
    <w:p w14:paraId="302384A6" w14:textId="77777777" w:rsidR="007C5556" w:rsidRPr="00D11C4F" w:rsidRDefault="00A754AE" w:rsidP="00D11C4F">
      <w:pPr>
        <w:spacing w:before="0" w:line="312" w:lineRule="auto"/>
        <w:jc w:val="right"/>
        <w:rPr>
          <w:rFonts w:cs="Noto Sans Syriac Eastern"/>
        </w:rPr>
      </w:pPr>
      <w:r w:rsidRPr="00D11C4F">
        <w:rPr>
          <w:rFonts w:cs="Noto Sans Syriac Eastern"/>
          <w:noProof/>
        </w:rPr>
        <mc:AlternateContent>
          <mc:Choice Requires="wps">
            <w:drawing>
              <wp:anchor distT="45720" distB="45720" distL="114300" distR="114300" simplePos="0" relativeHeight="251728896" behindDoc="0" locked="0" layoutInCell="1" allowOverlap="1" wp14:anchorId="3F77084C" wp14:editId="7ACCE923">
                <wp:simplePos x="0" y="0"/>
                <wp:positionH relativeFrom="column">
                  <wp:posOffset>4491355</wp:posOffset>
                </wp:positionH>
                <wp:positionV relativeFrom="paragraph">
                  <wp:posOffset>126794</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590517AE" w14:textId="77777777" w:rsidR="00A754AE" w:rsidRPr="00A754AE" w:rsidRDefault="00A754AE" w:rsidP="004453FB">
                            <w:pPr>
                              <w:bidi/>
                              <w:jc w:val="center"/>
                              <w:rPr>
                                <w:rFonts w:ascii="Noto Sans Syriac Eastern" w:hAnsi="Noto Sans Syriac Eastern" w:cs="Noto Sans Syriac Eastern"/>
                                <w:b/>
                                <w:bCs/>
                                <w:color w:val="6B2976"/>
                                <w:sz w:val="22"/>
                                <w:szCs w:val="22"/>
                                <w:lang w:val="en-PH"/>
                              </w:rPr>
                            </w:pPr>
                            <w:r w:rsidRPr="00A754AE">
                              <w:rPr>
                                <w:rFonts w:ascii="Noto Sans Syriac Eastern" w:hAnsi="Noto Sans Syriac Eastern" w:cs="Noto Sans Syriac Eastern"/>
                                <w:b/>
                                <w:bCs/>
                                <w:color w:val="6B2976"/>
                                <w:sz w:val="22"/>
                                <w:szCs w:val="22"/>
                                <w:rtl/>
                              </w:rPr>
                              <w:t>ܗܵܣܵܢܵܝ ܩܪܵܝܬܵܐ</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3F77084C" id="_x0000_t202" coordsize="21600,21600" o:spt="202" path="m,l,21600r21600,l21600,xe">
                <v:stroke joinstyle="miter"/>
                <v:path gradientshapeok="t" o:connecttype="rect"/>
              </v:shapetype>
              <v:shape id="Text Box 2" o:spid="_x0000_s1026" type="#_x0000_t202" style="position:absolute;left:0;text-align:left;margin-left:353.65pt;margin-top:10pt;width:124.05pt;height:49.8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" filled="f" stroked="f">
                <v:textbox inset="0,0,0,0">
                  <w:txbxContent>
                    <w:p w14:paraId="590517AE" w14:textId="77777777" w:rsidR="00A754AE" w:rsidRPr="00A754AE" w:rsidRDefault="00A754AE" w:rsidP="004453FB">
                      <w:pPr>
                        <w:bidi/>
                        <w:jc w:val="center"/>
                        <w:rPr>
                          <w:rFonts w:ascii="Noto Sans Syriac Eastern" w:hAnsi="Noto Sans Syriac Eastern" w:cs="Noto Sans Syriac Eastern"/>
                          <w:b/>
                          <w:bCs/>
                          <w:color w:val="6B2976"/>
                          <w:sz w:val="22"/>
                          <w:szCs w:val="22"/>
                          <w:lang w:val="en-PH"/>
                        </w:rPr>
                      </w:pPr>
                      <w:r w:rsidRPr="00A754AE">
                        <w:rPr>
                          <w:rFonts w:ascii="Noto Sans Syriac Eastern" w:hAnsi="Noto Sans Syriac Eastern" w:cs="Noto Sans Syriac Eastern"/>
                          <w:b/>
                          <w:bCs/>
                          <w:color w:val="6B2976"/>
                          <w:sz w:val="22"/>
                          <w:szCs w:val="22"/>
                          <w:rtl/>
                        </w:rPr>
                        <w:t>ܗܵܣܵܢܵܝ ܩܪܵܝܬܵܐ</w:t>
                      </w:r>
                    </w:p>
                  </w:txbxContent>
                </v:textbox>
              </v:shape>
            </w:pict>
          </mc:Fallback>
        </mc:AlternateContent>
      </w:r>
      <w:r w:rsidR="00B60B5F" w:rsidRPr="00D11C4F">
        <w:rPr>
          <w:rFonts w:cs="Noto Sans Syriac Eastern"/>
          <w:noProof/>
          <w:lang w:eastAsia="en-AU"/>
        </w:rPr>
        <w:drawing>
          <wp:inline distT="0" distB="0" distL="0" distR="0" wp14:anchorId="36694034" wp14:editId="7ED0E5B3">
            <wp:extent cx="900000" cy="853178"/>
            <wp:effectExtent l="0" t="0" r="0" b="4445"/>
            <wp:docPr id="18" name="Picture 18" descr="ܪܸܡܙܵܐ ܕܝܼܠܵܢܵܝܵܐ ܕܗܵܣܵܢܵܝ ܩܪܵܝ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ܪܸܡܙܵܐ ܕܝܼܠܵܢܵܝܵܐ ܕܗܵܣܵܢܵܝ ܩܪܵܝܬܵܐ."/>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D11C4F">
        <w:rPr>
          <w:rFonts w:cs="Noto Sans Syriac Eastern"/>
        </w:rPr>
        <w:br w:type="page"/>
      </w:r>
    </w:p>
    <w:p w14:paraId="5DA49F15" w14:textId="77777777" w:rsidR="00F3744E" w:rsidRPr="00D11C4F" w:rsidRDefault="00A754AE" w:rsidP="00D11C4F">
      <w:pPr>
        <w:pStyle w:val="TOCHeading"/>
        <w:bidi/>
        <w:spacing w:line="312" w:lineRule="auto"/>
        <w:rPr>
          <w:rFonts w:cs="Noto Sans Syriac Eastern"/>
        </w:rPr>
      </w:pPr>
      <w:bookmarkStart w:id="54" w:name="_Toc12634014"/>
      <w:bookmarkStart w:id="55" w:name="_Toc12636472"/>
      <w:bookmarkStart w:id="56" w:name="_Toc41655087"/>
      <w:bookmarkStart w:id="57" w:name="_Toc41661249"/>
      <w:bookmarkStart w:id="58" w:name="_Toc42086741"/>
      <w:bookmarkStart w:id="59" w:name="_Toc42093323"/>
      <w:bookmarkStart w:id="60" w:name="_Toc43391443"/>
      <w:bookmarkStart w:id="61" w:name="_Toc43391491"/>
      <w:bookmarkStart w:id="62" w:name="_Toc43392533"/>
      <w:bookmarkStart w:id="63" w:name="_Toc43393119"/>
      <w:bookmarkEnd w:id="6"/>
      <w:r w:rsidRPr="00D11C4F">
        <w:rPr>
          <w:rFonts w:cs="Noto Sans Syriac Eastern"/>
          <w:rtl/>
        </w:rPr>
        <w:lastRenderedPageBreak/>
        <w:t>ܕܵܐܟܼܝܼ ܠܡܲܦܠܘܼܚܹܐ ܐܵܗܵܐ ܚܘܼܛܵܛܵܐ ܕܥܒܼܵܕܵܐ</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tbl>
      <w:tblPr>
        <w:tblStyle w:val="Style1"/>
        <w:bidiVisual/>
        <w:tblW w:w="9468" w:type="dxa"/>
        <w:tblLayout w:type="fixed"/>
        <w:tblLook w:val="04A0" w:firstRow="1" w:lastRow="0" w:firstColumn="1" w:lastColumn="0" w:noHBand="0" w:noVBand="1"/>
      </w:tblPr>
      <w:tblGrid>
        <w:gridCol w:w="2551"/>
        <w:gridCol w:w="6067"/>
        <w:gridCol w:w="509"/>
        <w:gridCol w:w="170"/>
        <w:gridCol w:w="171"/>
      </w:tblGrid>
      <w:tr w:rsidR="00BC3C2E" w:rsidRPr="00D11C4F" w14:paraId="70AE44BD" w14:textId="77777777" w:rsidTr="00740BF2">
        <w:trPr>
          <w:gridAfter w:val="2"/>
          <w:wAfter w:w="341" w:type="dxa"/>
          <w:trHeight w:val="866"/>
        </w:trPr>
        <w:tc>
          <w:tcPr>
            <w:cnfStyle w:val="001000000000" w:firstRow="0" w:lastRow="0" w:firstColumn="1" w:lastColumn="0" w:oddVBand="0" w:evenVBand="0" w:oddHBand="0" w:evenHBand="0" w:firstRowFirstColumn="0" w:firstRowLastColumn="0" w:lastRowFirstColumn="0" w:lastRowLastColumn="0"/>
            <w:tcW w:w="2551" w:type="dxa"/>
          </w:tcPr>
          <w:p w14:paraId="0F77CD1C" w14:textId="77777777" w:rsidR="00665419" w:rsidRPr="00D11C4F" w:rsidRDefault="00A754AE" w:rsidP="00D11C4F">
            <w:pPr>
              <w:pStyle w:val="Image"/>
              <w:spacing w:before="0" w:after="120"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30944" behindDoc="0" locked="0" layoutInCell="1" allowOverlap="1" wp14:anchorId="2F0909ED" wp14:editId="4F092E72">
                      <wp:simplePos x="0" y="0"/>
                      <wp:positionH relativeFrom="column">
                        <wp:posOffset>62230</wp:posOffset>
                      </wp:positionH>
                      <wp:positionV relativeFrom="paragraph">
                        <wp:posOffset>530860</wp:posOffset>
                      </wp:positionV>
                      <wp:extent cx="140208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32460"/>
                              </a:xfrm>
                              <a:prstGeom prst="rect">
                                <a:avLst/>
                              </a:prstGeom>
                              <a:noFill/>
                              <a:ln w="9525">
                                <a:noFill/>
                                <a:miter lim="800000"/>
                                <a:headEnd/>
                                <a:tailEnd/>
                              </a:ln>
                            </wps:spPr>
                            <wps:txbx>
                              <w:txbxContent>
                                <w:p w14:paraId="11BF30DA" w14:textId="77777777" w:rsidR="00A754AE" w:rsidRPr="00E87906" w:rsidRDefault="00A754AE" w:rsidP="00E87906">
                                  <w:pPr>
                                    <w:bidi/>
                                    <w:spacing w:before="0" w:after="0" w:line="240" w:lineRule="auto"/>
                                    <w:jc w:val="center"/>
                                    <w:rPr>
                                      <w:rFonts w:cs="Noto Sans Syriac Eastern"/>
                                      <w:b/>
                                      <w:bCs/>
                                      <w:sz w:val="40"/>
                                      <w:szCs w:val="32"/>
                                    </w:rPr>
                                  </w:pPr>
                                  <w:r w:rsidRPr="00E87906">
                                    <w:rPr>
                                      <w:rFonts w:cs="Noto Sans Syriac Eastern"/>
                                      <w:b/>
                                      <w:bCs/>
                                      <w:sz w:val="40"/>
                                      <w:szCs w:val="32"/>
                                      <w:rtl/>
                                    </w:rPr>
                                    <w:t>ܐܲܚܢܲܢ</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2F0909ED" id="_x0000_s1027" type="#_x0000_t202" style="position:absolute;left:0;text-align:left;margin-left:4.9pt;margin-top:41.8pt;width:110.4pt;height:49.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" filled="f" stroked="f">
                      <v:textbox>
                        <w:txbxContent>
                          <w:p w14:paraId="11BF30DA" w14:textId="77777777" w:rsidR="00A754AE" w:rsidRPr="00E87906" w:rsidRDefault="00A754AE" w:rsidP="00E87906">
                            <w:pPr>
                              <w:bidi/>
                              <w:spacing w:before="0" w:after="0" w:line="240" w:lineRule="auto"/>
                              <w:jc w:val="center"/>
                              <w:rPr>
                                <w:rFonts w:cs="Noto Sans Syriac Eastern"/>
                                <w:b/>
                                <w:bCs/>
                                <w:sz w:val="40"/>
                                <w:szCs w:val="32"/>
                              </w:rPr>
                            </w:pPr>
                            <w:r w:rsidRPr="00E87906">
                              <w:rPr>
                                <w:rFonts w:cs="Noto Sans Syriac Eastern"/>
                                <w:b/>
                                <w:bCs/>
                                <w:sz w:val="40"/>
                                <w:szCs w:val="32"/>
                                <w:rtl/>
                              </w:rPr>
                              <w:t>ܐܲܚܢܲܢ</w:t>
                            </w:r>
                          </w:p>
                        </w:txbxContent>
                      </v:textbox>
                    </v:shape>
                  </w:pict>
                </mc:Fallback>
              </mc:AlternateContent>
            </w:r>
            <w:r w:rsidR="00BC4F9C" w:rsidRPr="00D11C4F">
              <w:rPr>
                <w:rFonts w:cs="Noto Sans Syriac Eastern"/>
                <w:noProof/>
              </w:rPr>
              <w:drawing>
                <wp:inline distT="0" distB="0" distL="0" distR="0" wp14:anchorId="77F7BDC2" wp14:editId="6B237F1A">
                  <wp:extent cx="1440000" cy="1111952"/>
                  <wp:effectExtent l="0" t="0" r="8255" b="0"/>
                  <wp:docPr id="95" name="Picture 95" descr="ܚܕܵܐ ܕܵܣܬܵܐ ܕܐ݉ܢܵܫܹ̈ܐ. ܐܝܼܬ ܚܲܕ ܐ݉ܢܵܫܵܐ ܠܵܩܵܕܡܵܐ ܫܩܝܼܠܵܐ ܚܲܕ ܟܵܐܪܕ ܕܒܹܐܡܵܪܵܐ ܝܠܵܗܿ 'We' ('ܐܲܚܢܲ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ܚܕܵܐ ܕܵܣܬܵܐ ܕܐ݉ܢܵܫܹ̈ܐ. ܐܝܼܬ ܚܲܕ ܐ݉ܢܵܫܵܐ ܠܵܩܵܕܡܵܐ ܫܩܝܼܠܵܐ ܚܲܕ ܟܵܐܪܕ ܕܒܹܐܡܵܪܵܐ ܝܠܵܗܿ 'We' ('ܐܲܚܢܲܢ')."/>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40000" cy="1111952"/>
                          </a:xfrm>
                          <a:prstGeom prst="rect">
                            <a:avLst/>
                          </a:prstGeom>
                          <a:noFill/>
                          <a:ln>
                            <a:noFill/>
                          </a:ln>
                        </pic:spPr>
                      </pic:pic>
                    </a:graphicData>
                  </a:graphic>
                </wp:inline>
              </w:drawing>
            </w:r>
          </w:p>
        </w:tc>
        <w:tc>
          <w:tcPr>
            <w:tcW w:w="6576" w:type="dxa"/>
            <w:gridSpan w:val="2"/>
          </w:tcPr>
          <w:p w14:paraId="020474E8" w14:textId="3C3F15CD" w:rsidR="003D6075" w:rsidRPr="00E87906" w:rsidRDefault="00A754AE" w:rsidP="00D11C4F">
            <w:pPr>
              <w:pBdr>
                <w:top w:val="single" w:sz="4" w:space="1" w:color="FFFFFF"/>
                <w:left w:val="single" w:sz="4" w:space="4" w:color="FFFFFF"/>
                <w:bottom w:val="single" w:sz="4" w:space="1" w:color="FFFFFF"/>
                <w:right w:val="single" w:sz="4" w:space="4" w:color="FFFFFF"/>
              </w:pBdr>
              <w:bidi/>
              <w:spacing w:before="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E87906">
              <w:rPr>
                <w:rFonts w:cs="Noto Sans Syriac Eastern"/>
                <w:rtl/>
              </w:rPr>
              <w:t>ܘܲܟܝܼܠܘܼܬܵܐ ܐܲܬܪܵܝܬܵܐ ܕܥܲܪܵܒܼܘܼܬܵܐ ܕܫܲܦܠܘܼܬܵܐ (</w:t>
            </w:r>
            <w:r w:rsidRPr="00105E5A">
              <w:rPr>
                <w:rFonts w:cs="FS Me Pro"/>
                <w:rtl/>
              </w:rPr>
              <w:t>NDIA</w:t>
            </w:r>
            <w:r w:rsidRPr="00E87906">
              <w:rPr>
                <w:rFonts w:cs="Noto Sans Syriac Eastern"/>
                <w:rtl/>
              </w:rPr>
              <w:t>)</w:t>
            </w:r>
            <w:r w:rsidR="00105E5A">
              <w:rPr>
                <w:rFonts w:cs="Noto Sans Syriac Eastern"/>
              </w:rPr>
              <w:br/>
            </w:r>
            <w:r w:rsidRPr="00E87906">
              <w:rPr>
                <w:rFonts w:cs="Noto Sans Syriac Eastern"/>
                <w:rtl/>
              </w:rPr>
              <w:t>(</w:t>
            </w:r>
            <w:r w:rsidRPr="00105E5A">
              <w:rPr>
                <w:rFonts w:cs="FS Me Pro"/>
                <w:rtl/>
              </w:rPr>
              <w:t>The National Disability Insurance Agency</w:t>
            </w:r>
            <w:r w:rsidRPr="00E87906">
              <w:rPr>
                <w:rFonts w:cs="Noto Sans Syriac Eastern"/>
                <w:rtl/>
              </w:rPr>
              <w:t>)</w:t>
            </w:r>
            <w:r w:rsidR="00105E5A">
              <w:rPr>
                <w:rFonts w:cs="Noto Sans Syriac Eastern"/>
              </w:rPr>
              <w:br/>
            </w:r>
            <w:r w:rsidRPr="00E87906">
              <w:rPr>
                <w:rFonts w:cs="Noto Sans Syriac Eastern"/>
                <w:rtl/>
              </w:rPr>
              <w:t>ܟܬܝܼܒܼܠܲܢ ܐܵܗܵܐ ܚܘܼܛܵܛܵܐ ܕܥܒܼܵܕܵܐ.</w:t>
            </w:r>
          </w:p>
          <w:p w14:paraId="00059192" w14:textId="77777777" w:rsidR="00665419" w:rsidRPr="00D11C4F" w:rsidRDefault="00A754AE" w:rsidP="00D11C4F">
            <w:pPr>
              <w:pBdr>
                <w:top w:val="single" w:sz="4" w:space="1" w:color="FFFFFF"/>
                <w:left w:val="single" w:sz="4" w:space="4" w:color="FFFFFF"/>
                <w:bottom w:val="single" w:sz="4" w:space="1" w:color="FFFFFF"/>
                <w:right w:val="single" w:sz="4" w:space="4" w:color="FFFFFF"/>
              </w:pBdr>
              <w:bidi/>
              <w:spacing w:after="12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E87906">
              <w:rPr>
                <w:rFonts w:cs="Noto Sans Syriac Eastern"/>
                <w:rtl/>
              </w:rPr>
              <w:t>ܐܝܼܡܲܢ ܕܚܵܙܝܼܬܘܿܢ ܠܚܲܒܪܵܐ ܕ 'ܐܲܚܢܲܢ' ܡܲܥܢܵܝܹܗ ܝܼܠܹܗ NDIA.</w:t>
            </w:r>
          </w:p>
        </w:tc>
      </w:tr>
      <w:tr w:rsidR="00BC3C2E" w:rsidRPr="00D11C4F" w14:paraId="148BD334" w14:textId="77777777" w:rsidTr="00740BF2">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688FE80F" w14:textId="77777777" w:rsidR="00665419"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4F50C030" wp14:editId="4BCFF192">
                  <wp:extent cx="1332000" cy="1332000"/>
                  <wp:effectExtent l="0" t="0" r="1905" b="1905"/>
                  <wp:docPr id="6" name="Picture 6" descr="ܚܲܕ ܐܸܫܛܵܪܵܐ ܕܗܵܣܵܢܵܝ ܩܪܵܝܬܵܐ ܘܚܲܕ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ܚܲܕ ܐܸܫܛܵܪܵܐ ܕܗܵܣܵܢܵܝ ܩܪܵܝܬܵܐ ܘܚܲܕ ܪܘܼܫܡܵܐ ܕ tick."/>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gridSpan w:val="2"/>
          </w:tcPr>
          <w:p w14:paraId="73C67BF6" w14:textId="3BF83A16" w:rsidR="00115682"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ܐܲܚܢܲܢ ܟܬܝܼܒܼܠܲܢ ܠܐܵܗܵܐ ܚܘܼܛܵܛܵܐ ܕܥܒܼܵܕܵܐ ܒܚܕܵܐ ܐܘܼܪܚܵܐ ܗܵܣܵܢܵܝ ܩܵܐ</w:t>
            </w:r>
            <w:r w:rsidR="008B598B">
              <w:rPr>
                <w:rFonts w:cs="Noto Sans Syriac Eastern"/>
              </w:rPr>
              <w:t> </w:t>
            </w:r>
            <w:r w:rsidRPr="00D11C4F">
              <w:rPr>
                <w:rFonts w:cs="Noto Sans Syriac Eastern"/>
                <w:rtl/>
              </w:rPr>
              <w:t>ܩܪܵܝܬܵܐ.</w:t>
            </w:r>
          </w:p>
          <w:p w14:paraId="208E7784" w14:textId="77777777" w:rsidR="00665419"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ܐܲܚܢܲܢ ܡܲܦܠܘܼܚܹܐ ܝܘܲܚ ܨܘܼܖ̈ܝܵܬܹܐ ܩܵܐ ܡܲܢܗܵܪܬܵܐ ܕܚܲܕܟܡܵܐ ܬܲܚܡܲܢܝܵܬܹ̈ܐ. </w:t>
            </w:r>
          </w:p>
        </w:tc>
      </w:tr>
      <w:tr w:rsidR="00BC3C2E" w:rsidRPr="00D11C4F" w14:paraId="62CD8E32" w14:textId="77777777" w:rsidTr="00740BF2">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533239F9" w14:textId="77777777" w:rsidR="00E05DD1" w:rsidRPr="00D11C4F" w:rsidRDefault="00A754AE" w:rsidP="00D11C4F">
            <w:pPr>
              <w:pStyle w:val="Image"/>
              <w:spacing w:before="120" w:after="120"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32992" behindDoc="0" locked="0" layoutInCell="1" allowOverlap="1" wp14:anchorId="0EA3FA6B" wp14:editId="063E620C">
                      <wp:simplePos x="0" y="0"/>
                      <wp:positionH relativeFrom="column">
                        <wp:posOffset>-21590</wp:posOffset>
                      </wp:positionH>
                      <wp:positionV relativeFrom="paragraph">
                        <wp:posOffset>17780</wp:posOffset>
                      </wp:positionV>
                      <wp:extent cx="1532890" cy="1038860"/>
                      <wp:effectExtent l="0" t="0" r="10160" b="8890"/>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038860"/>
                              </a:xfrm>
                              <a:prstGeom prst="rect">
                                <a:avLst/>
                              </a:prstGeom>
                              <a:noFill/>
                              <a:ln w="9525">
                                <a:noFill/>
                                <a:miter lim="800000"/>
                                <a:headEnd/>
                                <a:tailEnd/>
                              </a:ln>
                            </wps:spPr>
                            <wps:txbx>
                              <w:txbxContent>
                                <w:p w14:paraId="1CC0870C" w14:textId="6F788FB6" w:rsidR="00A754AE" w:rsidRPr="00E87906" w:rsidRDefault="00A754AE" w:rsidP="00E87906">
                                  <w:pPr>
                                    <w:bidi/>
                                    <w:spacing w:before="0" w:after="0" w:line="240" w:lineRule="auto"/>
                                    <w:jc w:val="center"/>
                                    <w:rPr>
                                      <w:rFonts w:cs="Noto Sans Syriac Eastern"/>
                                      <w:b/>
                                      <w:bCs/>
                                      <w:sz w:val="32"/>
                                      <w:szCs w:val="32"/>
                                      <w:lang w:val="en-PH"/>
                                    </w:rPr>
                                  </w:pPr>
                                  <w:r w:rsidRPr="00E87906">
                                    <w:rPr>
                                      <w:rFonts w:cs="Noto Sans Syriac Eastern"/>
                                      <w:b/>
                                      <w:bCs/>
                                      <w:sz w:val="32"/>
                                      <w:szCs w:val="32"/>
                                      <w:rtl/>
                                    </w:rPr>
                                    <w:t>ܐܵܬܘܵܬܹ̈ܐ ܒܛܲܒܼܥܵܐ</w:t>
                                  </w:r>
                                  <w:r w:rsidRPr="00E87906">
                                    <w:rPr>
                                      <w:rFonts w:cs="Noto Sans Syriac Eastern"/>
                                      <w:b/>
                                      <w:bCs/>
                                      <w:sz w:val="32"/>
                                      <w:szCs w:val="32"/>
                                    </w:rPr>
                                    <w:br/>
                                  </w:r>
                                  <w:r w:rsidRPr="00E87906">
                                    <w:rPr>
                                      <w:rFonts w:cs="Noto Sans Syriac Eastern"/>
                                      <w:b/>
                                      <w:bCs/>
                                      <w:sz w:val="32"/>
                                      <w:szCs w:val="32"/>
                                      <w:rtl/>
                                    </w:rPr>
                                    <w:t>ܚܠܝܼܡܵܐ</w:t>
                                  </w:r>
                                </w:p>
                                <w:p w14:paraId="21098DFC" w14:textId="27F5B798" w:rsidR="00A754AE" w:rsidRPr="00E87906" w:rsidRDefault="00A754AE" w:rsidP="00E87906">
                                  <w:pPr>
                                    <w:bidi/>
                                    <w:spacing w:before="0" w:after="0" w:line="240" w:lineRule="auto"/>
                                    <w:jc w:val="center"/>
                                    <w:rPr>
                                      <w:rFonts w:cs="Noto Sans Syriac Eastern"/>
                                      <w:lang w:val="en-PH"/>
                                    </w:rPr>
                                  </w:pPr>
                                  <w:r w:rsidRPr="00E87906">
                                    <w:rPr>
                                      <w:rFonts w:cs="Noto Sans Syriac Eastern"/>
                                      <w:rtl/>
                                    </w:rPr>
                                    <w:t>ܐܵܬܘܵܬܹ̈ܐ ܒܛܲܒܼܥܵܐ</w:t>
                                  </w:r>
                                  <w:r w:rsidRPr="00E87906">
                                    <w:rPr>
                                      <w:rFonts w:cs="Noto Sans Syriac Eastern"/>
                                    </w:rPr>
                                    <w:br/>
                                  </w:r>
                                  <w:r w:rsidRPr="00E87906">
                                    <w:rPr>
                                      <w:rFonts w:cs="Noto Sans Syriac Eastern"/>
                                      <w:rtl/>
                                    </w:rPr>
                                    <w:t>ܠܵܐ ܚܠܝܼܡܵܐ</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EA3FA6B" id="_x0000_s1028" type="#_x0000_t202" style="position:absolute;left:0;text-align:left;margin-left:-1.7pt;margin-top:1.4pt;width:120.7pt;height:81.8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" filled="f" stroked="f">
                      <v:textbox inset="0,0,0,0">
                        <w:txbxContent>
                          <w:p w14:paraId="1CC0870C" w14:textId="6F788FB6" w:rsidR="00A754AE" w:rsidRPr="00E87906" w:rsidRDefault="00A754AE" w:rsidP="00E87906">
                            <w:pPr>
                              <w:bidi/>
                              <w:spacing w:before="0" w:after="0" w:line="240" w:lineRule="auto"/>
                              <w:jc w:val="center"/>
                              <w:rPr>
                                <w:rFonts w:cs="Noto Sans Syriac Eastern"/>
                                <w:b/>
                                <w:bCs/>
                                <w:sz w:val="32"/>
                                <w:szCs w:val="32"/>
                                <w:lang w:val="en-PH"/>
                              </w:rPr>
                            </w:pPr>
                            <w:r w:rsidRPr="00E87906">
                              <w:rPr>
                                <w:rFonts w:cs="Noto Sans Syriac Eastern"/>
                                <w:b/>
                                <w:bCs/>
                                <w:sz w:val="32"/>
                                <w:szCs w:val="32"/>
                                <w:rtl/>
                              </w:rPr>
                              <w:t>ܐܵܬܘܵܬܹ̈ܐ ܒܛܲܒܼܥܵܐ</w:t>
                            </w:r>
                            <w:r w:rsidRPr="00E87906">
                              <w:rPr>
                                <w:rFonts w:cs="Noto Sans Syriac Eastern"/>
                                <w:b/>
                                <w:bCs/>
                                <w:sz w:val="32"/>
                                <w:szCs w:val="32"/>
                              </w:rPr>
                              <w:br/>
                            </w:r>
                            <w:r w:rsidRPr="00E87906">
                              <w:rPr>
                                <w:rFonts w:cs="Noto Sans Syriac Eastern"/>
                                <w:b/>
                                <w:bCs/>
                                <w:sz w:val="32"/>
                                <w:szCs w:val="32"/>
                                <w:rtl/>
                              </w:rPr>
                              <w:t>ܚܠܝܼܡܵܐ</w:t>
                            </w:r>
                          </w:p>
                          <w:p w14:paraId="21098DFC" w14:textId="27F5B798" w:rsidR="00A754AE" w:rsidRPr="00E87906" w:rsidRDefault="00A754AE" w:rsidP="00E87906">
                            <w:pPr>
                              <w:bidi/>
                              <w:spacing w:before="0" w:after="0" w:line="240" w:lineRule="auto"/>
                              <w:jc w:val="center"/>
                              <w:rPr>
                                <w:rFonts w:cs="Noto Sans Syriac Eastern"/>
                                <w:lang w:val="en-PH"/>
                              </w:rPr>
                            </w:pPr>
                            <w:r w:rsidRPr="00E87906">
                              <w:rPr>
                                <w:rFonts w:cs="Noto Sans Syriac Eastern"/>
                                <w:rtl/>
                              </w:rPr>
                              <w:t>ܐܵܬܘܵܬܹ̈ܐ ܒܛܲܒܼܥܵܐ</w:t>
                            </w:r>
                            <w:r w:rsidRPr="00E87906">
                              <w:rPr>
                                <w:rFonts w:cs="Noto Sans Syriac Eastern"/>
                              </w:rPr>
                              <w:br/>
                            </w:r>
                            <w:r w:rsidRPr="00E87906">
                              <w:rPr>
                                <w:rFonts w:cs="Noto Sans Syriac Eastern"/>
                                <w:rtl/>
                              </w:rPr>
                              <w:t>ܠܵܐ ܚܠܝܼܡܵܐ</w:t>
                            </w:r>
                          </w:p>
                        </w:txbxContent>
                      </v:textbox>
                    </v:shape>
                  </w:pict>
                </mc:Fallback>
              </mc:AlternateContent>
            </w:r>
            <w:r w:rsidR="00BC4F9C" w:rsidRPr="00D11C4F">
              <w:rPr>
                <w:rFonts w:cs="Noto Sans Syriac Eastern"/>
                <w:noProof/>
              </w:rPr>
              <w:drawing>
                <wp:inline distT="0" distB="0" distL="0" distR="0" wp14:anchorId="4C5C42A9" wp14:editId="77B35EC1">
                  <wp:extent cx="1295500" cy="911833"/>
                  <wp:effectExtent l="0" t="0" r="0" b="3175"/>
                  <wp:docPr id="4" name="Picture 4" descr="ܚܲܒܪܵܢܹܐ 'ܒܐܵܬܘܵܬܹܐ ܕܛܲܒܼܥܵܐ ܚܠܝܼܡܵܐ' ܘ 'ܒܐܵܬܘܵܬܹܐ ܕܛܲܒܼܥܵܐ ܠܵܐ ܚܠܝܼܡܵ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ܚܲܒܪܵܢܹܐ 'ܒܐܵܬܘܵܬܹܐ ܕܛܲܒܼܥܵܐ ܚܠܝܼܡܵܐ' ܘ 'ܒܐܵܬܘܵܬܹܐ ܕܛܲܒܼܥܵܐ ܠܵܐ ܚܠܝܼܡܵܐ'."/>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gridSpan w:val="2"/>
          </w:tcPr>
          <w:p w14:paraId="48E6D541" w14:textId="77777777" w:rsidR="00E05DD1"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ܐܲܚܢܲܢ ܟܬܝܼܒܼܠܲܢ ܚܲܕܟܡܵܐ ܚܲܒܪܵܢܹ̈ܐ ܐܵܢܲܢܩܵܝܹ̈ܐ </w:t>
            </w:r>
            <w:r w:rsidRPr="00D11C4F">
              <w:rPr>
                <w:rStyle w:val="Strong"/>
                <w:rFonts w:cs="Noto Sans Syriac Eastern"/>
                <w:rtl/>
              </w:rPr>
              <w:t>ܒܐܵܬܘܵܬܹ̈ܐ ܕܛܲܒ݂ܥܵܐ ܚܠܝܼܡܵܐ</w:t>
            </w:r>
            <w:r w:rsidRPr="00D11C4F">
              <w:rPr>
                <w:rFonts w:cs="Noto Sans Syriac Eastern"/>
                <w:rtl/>
              </w:rPr>
              <w:t>.</w:t>
            </w:r>
          </w:p>
          <w:p w14:paraId="5A90099C" w14:textId="77777777" w:rsidR="00E05DD1"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ܡܲܥܢܵܝ ܕܐܵܗܵܐ ܝܼܠܹܗ ܕܐܵܬܘܵܬܹ̈ܐ ܝܼܢܵܐ ܒܘܼܫ ܚܠܝܼܡܹ̈ܐ ܘܒܘܼܫ ܚܸܫܟܵܢܹ̈ܐ.</w:t>
            </w:r>
          </w:p>
        </w:tc>
      </w:tr>
      <w:tr w:rsidR="00BC3C2E" w:rsidRPr="00D11C4F" w14:paraId="056C18FA" w14:textId="77777777" w:rsidTr="00740BF2">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02D4FCEB" w14:textId="77777777" w:rsidR="009D031E" w:rsidRPr="00D11C4F" w:rsidRDefault="00A754AE" w:rsidP="00D11C4F">
            <w:pPr>
              <w:pStyle w:val="Image"/>
              <w:spacing w:before="120" w:after="120"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35040" behindDoc="0" locked="0" layoutInCell="1" allowOverlap="1" wp14:anchorId="70F74409" wp14:editId="56BCCE45">
                      <wp:simplePos x="0" y="0"/>
                      <wp:positionH relativeFrom="column">
                        <wp:posOffset>296545</wp:posOffset>
                      </wp:positionH>
                      <wp:positionV relativeFrom="paragraph">
                        <wp:posOffset>285115</wp:posOffset>
                      </wp:positionV>
                      <wp:extent cx="892175" cy="231775"/>
                      <wp:effectExtent l="0" t="0" r="3175" b="0"/>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1775"/>
                              </a:xfrm>
                              <a:prstGeom prst="rect">
                                <a:avLst/>
                              </a:prstGeom>
                              <a:noFill/>
                              <a:ln w="9525">
                                <a:noFill/>
                                <a:miter lim="800000"/>
                                <a:headEnd/>
                                <a:tailEnd/>
                              </a:ln>
                            </wps:spPr>
                            <wps:txbx>
                              <w:txbxContent>
                                <w:p w14:paraId="2D09EC4E" w14:textId="77777777" w:rsidR="00A754AE" w:rsidRPr="00E87906" w:rsidRDefault="00A754AE" w:rsidP="00E87906">
                                  <w:pPr>
                                    <w:bidi/>
                                    <w:spacing w:before="0" w:after="0" w:line="240" w:lineRule="auto"/>
                                    <w:jc w:val="center"/>
                                    <w:rPr>
                                      <w:rFonts w:cs="Noto Sans Syriac Eastern"/>
                                      <w:sz w:val="19"/>
                                      <w:szCs w:val="19"/>
                                      <w:lang w:val="en-PH"/>
                                    </w:rPr>
                                  </w:pPr>
                                  <w:r w:rsidRPr="00E87906">
                                    <w:rPr>
                                      <w:rFonts w:cs="Noto Sans Syriac Eastern"/>
                                      <w:b/>
                                      <w:bCs/>
                                      <w:sz w:val="19"/>
                                      <w:szCs w:val="19"/>
                                      <w:rtl/>
                                    </w:rPr>
                                    <w:t xml:space="preserve">ܣܸܕܪܵܐ </w:t>
                                  </w:r>
                                  <w:r w:rsidRPr="00E87906">
                                    <w:rPr>
                                      <w:rFonts w:cs="Noto Sans Syriac Eastern"/>
                                      <w:b/>
                                      <w:bCs/>
                                      <w:sz w:val="19"/>
                                      <w:szCs w:val="19"/>
                                      <w:rtl/>
                                    </w:rPr>
                                    <w:t>ܕܚܲܒܪܵܢܹܐ</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0F74409" id="_x0000_s1029" type="#_x0000_t202" style="position:absolute;left:0;text-align:left;margin-left:23.35pt;margin-top:22.45pt;width:70.25pt;height:18.2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" filled="f" stroked="f">
                      <v:textbox inset="0,0,0,0">
                        <w:txbxContent>
                          <w:p w14:paraId="2D09EC4E" w14:textId="77777777" w:rsidR="00A754AE" w:rsidRPr="00E87906" w:rsidRDefault="00A754AE" w:rsidP="00E87906">
                            <w:pPr>
                              <w:bidi/>
                              <w:spacing w:before="0" w:after="0" w:line="240" w:lineRule="auto"/>
                              <w:jc w:val="center"/>
                              <w:rPr>
                                <w:rFonts w:cs="Noto Sans Syriac Eastern"/>
                                <w:sz w:val="19"/>
                                <w:szCs w:val="19"/>
                                <w:lang w:val="en-PH"/>
                              </w:rPr>
                            </w:pPr>
                            <w:r w:rsidRPr="00E87906">
                              <w:rPr>
                                <w:rFonts w:cs="Noto Sans Syriac Eastern"/>
                                <w:b/>
                                <w:bCs/>
                                <w:sz w:val="19"/>
                                <w:szCs w:val="19"/>
                                <w:rtl/>
                              </w:rPr>
                              <w:t xml:space="preserve">ܣܸܕܪܵܐ </w:t>
                            </w:r>
                            <w:r w:rsidRPr="00E87906">
                              <w:rPr>
                                <w:rFonts w:cs="Noto Sans Syriac Eastern"/>
                                <w:b/>
                                <w:bCs/>
                                <w:sz w:val="19"/>
                                <w:szCs w:val="19"/>
                                <w:rtl/>
                              </w:rPr>
                              <w:t>ܕܚܲܒܪܵܢܹܐ</w:t>
                            </w:r>
                          </w:p>
                        </w:txbxContent>
                      </v:textbox>
                    </v:shape>
                  </w:pict>
                </mc:Fallback>
              </mc:AlternateContent>
            </w:r>
            <w:r w:rsidR="00BC4F9C" w:rsidRPr="00D11C4F">
              <w:rPr>
                <w:rFonts w:cs="Noto Sans Syriac Eastern"/>
                <w:noProof/>
              </w:rPr>
              <w:drawing>
                <wp:inline distT="0" distB="0" distL="0" distR="0" wp14:anchorId="0B87B0D9" wp14:editId="3A2F5AD9">
                  <wp:extent cx="1332000" cy="1332000"/>
                  <wp:effectExtent l="0" t="0" r="0" b="0"/>
                  <wp:docPr id="10" name="Picture 10" descr="ܚܲܕ ܐܸܫܛܵܪܵܐ ܕܣܸܕܪܵܐ ܕܚܲܒܪܵ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ܚܲܕ ܐܸܫܛܵܪܵܐ ܕܣܸܕܪܵܐ ܕܚܲܒܪܵܢܹܐ."/>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gridSpan w:val="2"/>
          </w:tcPr>
          <w:p w14:paraId="3FF7744D" w14:textId="77777777" w:rsidR="003D6075"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ܐܲܚܢܲܢ ܦܲܫܘܼܩܹܐ ܝܘܲܚ ܡܘܿܕܝܼ ܝܠܹܗ ܡܲܥܢܵܝ ܕܐܲܢܹܐ ܚܲܒܪ̈ܵܢܹܐ.</w:t>
            </w:r>
          </w:p>
          <w:p w14:paraId="133578E8" w14:textId="3DF83258" w:rsidR="009D031E"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ܐܝܼܬ ܚܲܕ ܣܸܕܪܵܐ ܕܐܲܢܹܐ ܚܲܒܪܵܢܹ̈ܐ ܥܲܠ ܦܵܬܵܐ</w:t>
            </w:r>
            <w:r w:rsidR="008B598B">
              <w:rPr>
                <w:rFonts w:cs="Noto Sans Syriac Eastern"/>
              </w:rPr>
              <w:t xml:space="preserve"> </w:t>
            </w:r>
            <w:r w:rsidR="005D256C" w:rsidRPr="00D11C4F">
              <w:rPr>
                <w:rFonts w:cs="Noto Sans Syriac Eastern"/>
              </w:rPr>
              <w:fldChar w:fldCharType="begin"/>
            </w:r>
            <w:r w:rsidR="005D256C" w:rsidRPr="00D11C4F">
              <w:rPr>
                <w:rFonts w:cs="Noto Sans Syriac Eastern"/>
                <w:rtl/>
              </w:rPr>
              <w:instrText xml:space="preserve"> PAGEREF _Ref155782163 \h </w:instrText>
            </w:r>
            <w:r w:rsidR="005D256C" w:rsidRPr="00D11C4F">
              <w:rPr>
                <w:rFonts w:cs="Noto Sans Syriac Eastern"/>
              </w:rPr>
            </w:r>
            <w:r w:rsidR="005D256C" w:rsidRPr="00D11C4F">
              <w:rPr>
                <w:rFonts w:cs="Noto Sans Syriac Eastern"/>
              </w:rPr>
              <w:fldChar w:fldCharType="separate"/>
            </w:r>
            <w:r w:rsidR="00163F88">
              <w:rPr>
                <w:rFonts w:cs="Times New Roman"/>
                <w:noProof/>
                <w:rtl/>
              </w:rPr>
              <w:t>47</w:t>
            </w:r>
            <w:r w:rsidR="005D256C" w:rsidRPr="00D11C4F">
              <w:rPr>
                <w:rFonts w:cs="Noto Sans Syriac Eastern"/>
              </w:rPr>
              <w:fldChar w:fldCharType="end"/>
            </w:r>
            <w:r w:rsidRPr="00D11C4F">
              <w:rPr>
                <w:rFonts w:cs="Noto Sans Syriac Eastern"/>
                <w:rtl/>
              </w:rPr>
              <w:t xml:space="preserve">. </w:t>
            </w:r>
          </w:p>
        </w:tc>
      </w:tr>
      <w:tr w:rsidR="00BC3C2E" w:rsidRPr="00D11C4F" w14:paraId="0829A355" w14:textId="77777777" w:rsidTr="00740BF2">
        <w:trPr>
          <w:trHeight w:val="1631"/>
        </w:trPr>
        <w:tc>
          <w:tcPr>
            <w:cnfStyle w:val="001000000000" w:firstRow="0" w:lastRow="0" w:firstColumn="1" w:lastColumn="0" w:oddVBand="0" w:evenVBand="0" w:oddHBand="0" w:evenHBand="0" w:firstRowFirstColumn="0" w:firstRowLastColumn="0" w:lastRowFirstColumn="0" w:lastRowLastColumn="0"/>
            <w:tcW w:w="2551" w:type="dxa"/>
          </w:tcPr>
          <w:p w14:paraId="1F06E73E" w14:textId="77777777" w:rsidR="009D031E"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390D6A5E" wp14:editId="45BD16BD">
                  <wp:extent cx="1332000" cy="1332000"/>
                  <wp:effectExtent l="0" t="0" r="1905" b="1905"/>
                  <wp:docPr id="11" name="Picture 11" descr="ܚܲܕ ܦܲܪܨܘܿܦܵܐ ܛܥܝܼܢܵܐ ܚܲܕ ܐܸܫܛܵܪܵܐ ܕܗܵܣܵܢܵܝ ܩܪܵܝ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ܚܲܕ ܦܲܪܨܘܿܦܵܐ ܛܥܝܼܢܵܐ ܚܲܕ ܐܸܫܛܵܪܵܐ ܕܗܵܣܵܢܵܝ ܩܪܵܝܬܵܐ."/>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917" w:type="dxa"/>
            <w:gridSpan w:val="4"/>
          </w:tcPr>
          <w:p w14:paraId="66E206BE" w14:textId="7162B907" w:rsidR="00641C3E"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ܐܲܝܵܐ ܝܼܠܵܗܿ ܚܕܵܐ ܐܲܨܲܚܬܵܐ ܗܵܣܵܢܵܝ ܩܪܵܝܬܘܿܗܿ ܕ</w:t>
            </w:r>
            <w:r w:rsidR="008B598B">
              <w:rPr>
                <w:rFonts w:cs="Noto Sans Syriac Eastern"/>
              </w:rPr>
              <w:t xml:space="preserve"> </w:t>
            </w:r>
            <w:r w:rsidR="008753A2" w:rsidRPr="00D11C4F">
              <w:rPr>
                <w:rFonts w:cs="Noto Sans Syriac Eastern"/>
                <w:i/>
                <w:iCs/>
                <w:rtl/>
              </w:rPr>
              <w:t>ܚܘܼܛܵܛܵܐ ܕܥܒܼܵܕܵܐ ܕܦܪܝܼܫܘܼܬܵܐ ܡܲܪܕܘܼܬܵܢܵܝܬܵܐ ܘܠܸܫܵܢܵܝܬܵܐ ܩܵܐ ܫܲܢ݉ܬܵܐ ܕ 2024 ܗܲܠ 2028</w:t>
            </w:r>
            <w:r w:rsidRPr="00D11C4F">
              <w:rPr>
                <w:rFonts w:cs="Noto Sans Syriac Eastern"/>
                <w:rtl/>
              </w:rPr>
              <w:t>.</w:t>
            </w:r>
          </w:p>
        </w:tc>
      </w:tr>
      <w:tr w:rsidR="00BC3C2E" w:rsidRPr="00D11C4F" w14:paraId="3160C6A4" w14:textId="77777777" w:rsidTr="00740BF2">
        <w:trPr>
          <w:gridAfter w:val="1"/>
          <w:wAfter w:w="17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406BB478" w14:textId="77777777" w:rsidR="009D031E"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39D8A442" wp14:editId="021E3DAF">
                  <wp:extent cx="1332000" cy="1332000"/>
                  <wp:effectExtent l="0" t="0" r="1905" b="1905"/>
                  <wp:docPr id="12" name="Picture 12" descr="ܨܘܼܪܬܵܐ ܕܚܲܕ ܕܫܵܘܦܵܐ ܐܸܠܸܟܬܪܘܿ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ܨܘܼܪܬܵܐ ܕܚܲܕ ܕܫܵܘܦܵܐ ܐܸܠܸܟܬܪܘܿܢܵܝܵܐ."/>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3"/>
          </w:tcPr>
          <w:p w14:paraId="7EF72918" w14:textId="77777777" w:rsidR="008E2344"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ܐܲܚܬܘܿܢ ܡܵܨܝܼܬܘܿܢ ܡܲܫܟܼܚܝܼܬܘܿܢ</w:t>
            </w:r>
            <w:r w:rsidR="008437BD" w:rsidRPr="00D11C4F">
              <w:rPr>
                <w:rFonts w:cs="Noto Sans Syriac Eastern"/>
                <w:i/>
                <w:iCs/>
                <w:rtl/>
              </w:rPr>
              <w:t>ܠܚܘܼܛܵܛܵܐ ܕܥܒܼܵܕܵܐ ܕܦܪܝܼܫܘܼܬܵܐ ܡܲܪܕܘܼܬܵܢܵܝܬܵܐ ܘܠܸܫܵܢܵܝܬܵܐ ܩܵܐ ܫܲܢ݉ܬܵܐ ܕ 2024 ܗܲܠ 2028</w:t>
            </w:r>
            <w:r w:rsidRPr="00D11C4F">
              <w:rPr>
                <w:rFonts w:cs="Noto Sans Syriac Eastern"/>
                <w:rtl/>
              </w:rPr>
              <w:t xml:space="preserve"> ܡܼܢ ܥܲܠ ܫܵܘܦܲܢ ܐܸܠܸܟܬܪܘܿܢܵܝܵܐ.</w:t>
            </w:r>
          </w:p>
          <w:p w14:paraId="28326BDD" w14:textId="77B8B019" w:rsidR="00452F6D" w:rsidRPr="00A75812" w:rsidRDefault="00A754AE" w:rsidP="00A75812">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FS Me Pro"/>
                <w:b/>
                <w:bCs/>
              </w:rPr>
            </w:pPr>
            <w:hyperlink r:id="rId18" w:history="1">
              <w:r w:rsidR="001521FB" w:rsidRPr="00A75812">
                <w:rPr>
                  <w:rStyle w:val="Hyperlink"/>
                  <w:rFonts w:cs="FS Me Pro"/>
                  <w:b w:val="0"/>
                  <w:bCs/>
                  <w:rtl/>
                </w:rPr>
                <w:t>www.ndis.gov.au/CALD</w:t>
              </w:r>
            </w:hyperlink>
            <w:r w:rsidR="001521FB" w:rsidRPr="00A75812">
              <w:rPr>
                <w:rFonts w:cs="FS Me Pro"/>
                <w:b/>
                <w:bCs/>
                <w:rtl/>
              </w:rPr>
              <w:t xml:space="preserve"> </w:t>
            </w:r>
          </w:p>
        </w:tc>
      </w:tr>
      <w:tr w:rsidR="00BC3C2E" w:rsidRPr="00D11C4F" w14:paraId="28B8BAA5" w14:textId="77777777" w:rsidTr="00740BF2">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68B154BF" w14:textId="77777777" w:rsidR="00E05DD1" w:rsidRPr="00D11C4F" w:rsidRDefault="00A754AE" w:rsidP="00D11C4F">
            <w:pPr>
              <w:pStyle w:val="Image"/>
              <w:spacing w:line="312" w:lineRule="auto"/>
              <w:rPr>
                <w:rFonts w:cs="Noto Sans Syriac Eastern"/>
              </w:rPr>
            </w:pPr>
            <w:r w:rsidRPr="00D11C4F">
              <w:rPr>
                <w:rFonts w:cs="Noto Sans Syriac Eastern"/>
                <w:noProof/>
              </w:rPr>
              <w:lastRenderedPageBreak/>
              <w:drawing>
                <wp:inline distT="0" distB="0" distL="0" distR="0" wp14:anchorId="0A871227" wp14:editId="5D312110">
                  <wp:extent cx="1260000" cy="1122882"/>
                  <wp:effectExtent l="0" t="0" r="0" b="1270"/>
                  <wp:docPr id="56" name="Picture 56" descr="ܚܲܕ ܦܲܪܨܘܿܦܵܐ ܗܲܝܘܼܪܹܐ ܩܵܐ ܚܲܕ ܦܲܪܨܘܿܦܵܐ ܐ݉ܚܹܪ݉ܢܵܐ ܕܩܵܪܹܐ ܚܲܕ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ܚܲܕ ܦܲܪܨܘܿܦܵܐ ܗܲܝܘܼܪܹܐ ܩܵܐ ܚܲܕ ܦܲܪܨܘܿܦܵܐ ܐ݉ܚܹܪ݉ܢܵܐ ܕܩܵܪܹܐ ܚܲܕ ܐܸܫܛܵܪܵܐ."/>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260000" cy="1122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gridSpan w:val="2"/>
          </w:tcPr>
          <w:p w14:paraId="760D150D" w14:textId="3C77E883" w:rsidR="003D6075"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ܐܲܚܬܘܿܢ ܡܵܨܝܼܬܘܿܢ ܛܵܠܒܝܼܬܘܿܢ ܗܲܝܲܪܬܵܐ ܠܩܪܵܝܬܵܐ ܕܐܵܗܵܐ</w:t>
            </w:r>
            <w:r w:rsidR="00A75812">
              <w:rPr>
                <w:rFonts w:cs="Noto Sans Syriac Eastern"/>
              </w:rPr>
              <w:br/>
            </w:r>
            <w:r w:rsidRPr="00D11C4F">
              <w:rPr>
                <w:rFonts w:cs="Noto Sans Syriac Eastern"/>
                <w:rtl/>
              </w:rPr>
              <w:t>ܚܘܼܛܵܛܵܐ ܕܥܒܼܵܕܵܐ.</w:t>
            </w:r>
          </w:p>
          <w:p w14:paraId="6EED829D" w14:textId="77777777" w:rsidR="00E05DD1"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ܚܲܕ ܚܲܒܼܪܵܐ، ܗܲܕܵܡܵܐ ܕܒܲܝܬܘܼܬܵܐ ܝܲܢ ܦܲܪܨܘܿܦܵܐ ܕܣܢܵܕܬܵܐ ܒܲܠܟܵܐ ܡܵܨܹܐ ܗܲܝܸܪ ܠܵܘܟܼܘܿܢ.</w:t>
            </w:r>
          </w:p>
        </w:tc>
      </w:tr>
      <w:tr w:rsidR="00BC3C2E" w:rsidRPr="00D11C4F" w14:paraId="661281D6" w14:textId="77777777" w:rsidTr="00740BF2">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51DD1E49" w14:textId="77777777" w:rsidR="00F767F3" w:rsidRPr="00D11C4F" w:rsidRDefault="00A754AE" w:rsidP="00D11C4F">
            <w:pPr>
              <w:pStyle w:val="Image"/>
              <w:spacing w:line="312" w:lineRule="auto"/>
              <w:rPr>
                <w:rFonts w:cs="Noto Sans Syriac Eastern"/>
                <w:noProof/>
              </w:rPr>
            </w:pPr>
            <w:r w:rsidRPr="00D11C4F">
              <w:rPr>
                <w:rFonts w:cs="Noto Sans Syriac Eastern"/>
                <w:noProof/>
              </w:rPr>
              <w:drawing>
                <wp:inline distT="0" distB="0" distL="0" distR="0" wp14:anchorId="1D735A40" wp14:editId="40CE4F63">
                  <wp:extent cx="1482725" cy="1482725"/>
                  <wp:effectExtent l="0" t="0" r="3175" b="3175"/>
                  <wp:docPr id="1437398254" name="Picture 2" descr="ܚܲܕ ܐܸܫܛܵܪܵܐ ܓܘܼܒܼܪܵܐ ܕܗܵܣܵܢܵܝ ܩܪܵܝ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ܚܲܕ ܐܸܫܛܵܪܵܐ ܓܘܼܒܼܪܵܐ ܕܗܵܣܵܢܵܝ ܩܪܵܝܬܵܐ."/>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tcPr>
          <w:p w14:paraId="2ADFC843" w14:textId="77777777" w:rsidR="00F767F3"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ܐܲܝܵܐ ܣܬܪܵܬܝܼܓ̰ܝܼܵܐ ܝܼܠܵܗܿ ܚܲܕ ܐܸܫܛܵܪܵܐ ܝܲܪܝܼܟܼܵܐ.  </w:t>
            </w:r>
          </w:p>
        </w:tc>
      </w:tr>
      <w:tr w:rsidR="00BC3C2E" w:rsidRPr="00D11C4F" w14:paraId="45EE0934" w14:textId="77777777" w:rsidTr="00740BF2">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6F0BE43A" w14:textId="77777777" w:rsidR="00F767F3" w:rsidRPr="00D11C4F" w:rsidRDefault="00A754AE" w:rsidP="00D11C4F">
            <w:pPr>
              <w:pStyle w:val="Image"/>
              <w:spacing w:line="312" w:lineRule="auto"/>
              <w:rPr>
                <w:rFonts w:cs="Noto Sans Syriac Eastern"/>
                <w:noProof/>
              </w:rPr>
            </w:pPr>
            <w:r w:rsidRPr="00D11C4F">
              <w:rPr>
                <w:rFonts w:cs="Noto Sans Syriac Eastern"/>
                <w:noProof/>
              </w:rPr>
              <w:drawing>
                <wp:inline distT="0" distB="0" distL="0" distR="0" wp14:anchorId="347A0C9E" wp14:editId="45C85B03">
                  <wp:extent cx="1464021" cy="1572768"/>
                  <wp:effectExtent l="0" t="0" r="3175" b="8890"/>
                  <wp:docPr id="1936304216" name="Picture 3" descr="ܚܲܕ ܦܲܪܨܘܿܦܵܐ ܒܸܩܪܵܝܵܐ ܚܲܕ ܐܸܫܛܵܪܵܐ ܓܵܘ ܚܲܕ ܠܦܵܦܵܐ. ܒܪܹܫܹܗ ܐܝܼܬ ܚܕܵܐ ܨܘܼܪܬܵܐ ܕܣܵܥܲ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ܚܲܕ ܦܲܪܨܘܿܦܵܐ ܒܸܩܪܵܝܵܐ ܚܲܕ ܐܸܫܛܵܪܵܐ ܓܵܘ ܚܲܕ ܠܦܵܦܵܐ. ܒܪܹܫܹܗ ܐܝܼܬ ܚܕܵܐ ܨܘܼܪܬܵܐ ܕܣܵܥܲܬ."/>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468211" cy="1577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gridSpan w:val="2"/>
          </w:tcPr>
          <w:p w14:paraId="363F7E15" w14:textId="77777777" w:rsidR="00F767F3"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ܐܲܚܬܘܿܢ ܠܵܐ ܝܬܘܿܢ ܣܢܝܼܩܹ̈ܐ ܕܩܵܪܝܼܬܘܿܢ ܠܵܗܿ ܟܠܵܗܿ ܒܚܕܵܐ ܓܵܗܵܐ.  </w:t>
            </w:r>
          </w:p>
          <w:p w14:paraId="3CD4AC98" w14:textId="77777777" w:rsidR="00F767F3"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ܡܵܨܝܼܬܘܿܢ ܫܵܩܠܝܼܬܘܿܢ ܥܸܕܵܢܵܘܟܼܘܿܢ ܩܵܐ ܩܪܵܝܬܹܗ.</w:t>
            </w:r>
          </w:p>
        </w:tc>
      </w:tr>
      <w:tr w:rsidR="00BC3C2E" w:rsidRPr="00D11C4F" w14:paraId="77E57F28" w14:textId="77777777" w:rsidTr="00A75812">
        <w:trPr>
          <w:gridAfter w:val="3"/>
          <w:wAfter w:w="850"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57E3DC64" w14:textId="77777777" w:rsidR="00F767F3" w:rsidRPr="00D11C4F" w:rsidRDefault="00A754AE" w:rsidP="00D11C4F">
            <w:pPr>
              <w:pStyle w:val="Image"/>
              <w:spacing w:line="312" w:lineRule="auto"/>
              <w:rPr>
                <w:rFonts w:cs="Noto Sans Syriac Eastern"/>
                <w:noProof/>
              </w:rPr>
            </w:pPr>
            <w:r w:rsidRPr="00D11C4F">
              <w:rPr>
                <w:rFonts w:cs="Noto Sans Syriac Eastern"/>
                <w:noProof/>
              </w:rPr>
              <w:drawing>
                <wp:inline distT="0" distB="0" distL="0" distR="0" wp14:anchorId="23CA0737" wp14:editId="325857F5">
                  <wp:extent cx="1440000" cy="1440000"/>
                  <wp:effectExtent l="0" t="0" r="8255" b="8255"/>
                  <wp:docPr id="2053108729" name="Picture 1" descr="3 ܐ݉ܢܵܫܹܐ ܡܼܢ ܐܸܡܘܵܬܹܐ ܩܲܕܡܵܝܹܐ ܬܚܘܿܬ ܐܵܬܵܐ ܕܥܵܡܪܵܢܹܐ ܫܸܪܫܵܝܹܐ ܕܐܲܬܪܵܐ ܘܐܵܬܵܐ ܕܚܵܝܵܢܹܐ ܕܓܵܙܲܪܝܵܬܹܐ ܕܬܘܼܪܸܥܬܵܐ ܕܬܘܼܪܸ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3 ܐ݉ܢܵܫܹܐ ܡܼܢ ܐܸܡܘܵܬܹܐ ܩܲܕܡܵܝܹܐ ܬܚܘܿܬ ܐܵܬܵܐ ܕܥܵܡܪܵܢܹܐ ܫܸܪܫܵܝܹܐ ܕܐܲܬܪܵܐ ܘܐܵܬܵܐ ܕܚܵܝܵܢܹܐ ܕܓܵܙܲܪܝܵܬܹܐ ܕܬܘܼܪܸܥܬܵܐ ܕܬܘܼܪܸܣ."/>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067" w:type="dxa"/>
          </w:tcPr>
          <w:p w14:paraId="5B8AD3A0" w14:textId="77777777" w:rsidR="00F767F3"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ܐܲܚܢܲܢ ܡܲܘܕܘܼܝܹܐ ܝܘܲܚ ܒܐ݉ܢܵܫܹ̈ܐ ܕܝܼܢܵܐ ܡܼܢ ܫܸܪܫܵܐ ܕܥܵܡܪܵܢܹ̈ܐ ܐܲܨܠܵܝܹ̈ܐ ܘܡܼܢ ܓܲܙܲܪܝܵܬܹ̈ܐ ܕܬܘܼܪܸܥܬܵܐ ܕܬܘܿܪܹܣ ܐܲܝܟܼ ܡܵܪܵܘܵܬܹ̈ܐ ܝܘܼܒܵܠܵܝܹ̈ܐ ܕܐܲܪܥܲܢ ـ ܐܘܿܣܬܪܵܠܝܵܐ.</w:t>
            </w:r>
          </w:p>
        </w:tc>
      </w:tr>
      <w:tr w:rsidR="00BC3C2E" w:rsidRPr="00D11C4F" w14:paraId="0AF572D8" w14:textId="77777777" w:rsidTr="00740BF2">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3A4C2029" w14:textId="77777777" w:rsidR="00F767F3" w:rsidRPr="00D11C4F" w:rsidRDefault="00A754AE" w:rsidP="00D11C4F">
            <w:pPr>
              <w:pStyle w:val="Image"/>
              <w:spacing w:line="312" w:lineRule="auto"/>
              <w:rPr>
                <w:rFonts w:cs="Noto Sans Syriac Eastern"/>
                <w:noProof/>
              </w:rPr>
            </w:pPr>
            <w:r w:rsidRPr="00D11C4F">
              <w:rPr>
                <w:rFonts w:cs="Noto Sans Syriac Eastern"/>
                <w:noProof/>
                <w:lang w:eastAsia="en-AU"/>
              </w:rPr>
              <w:drawing>
                <wp:inline distT="0" distB="0" distL="0" distR="0" wp14:anchorId="0C7A6A6E" wp14:editId="023331FE">
                  <wp:extent cx="1440000" cy="1080000"/>
                  <wp:effectExtent l="0" t="0" r="8255" b="6350"/>
                  <wp:docPr id="1948645758" name="Picture 1948645758" descr="ܚܲܕ ܡܲܪܙܵܐ ܕܝܲܡܵ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ܚܲܕ ܡܲܪܙܵܐ ܕܝܲܡܵܐ."/>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gridSpan w:val="2"/>
          </w:tcPr>
          <w:p w14:paraId="157A9DD6" w14:textId="77777777" w:rsidR="00F767F3" w:rsidRPr="00D11C4F" w:rsidRDefault="00A754AE" w:rsidP="00D11C4F">
            <w:p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ܐܵܢܝܼ ܝܼܗܘܵܘ ܐܵܢܝܼ ܐ݉ܢܵܫܹ̈ܐ ܩܲܕ݉ܡܵܝܹ̈ܐ ܕܚܝܹܐܠܗܘܿܢ ܘܡܘܼܦܠܸܚ ܠܗܘܿܢ ܠ:</w:t>
            </w:r>
          </w:p>
          <w:p w14:paraId="1C05E586" w14:textId="77777777" w:rsidR="00F767F3" w:rsidRPr="00D11C4F" w:rsidRDefault="00A754AE" w:rsidP="00D11C4F">
            <w:pPr>
              <w:pStyle w:val="ListParagraph"/>
              <w:numPr>
                <w:ilvl w:val="0"/>
                <w:numId w:val="74"/>
              </w:num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ܐܲܪܥܵܬܹ̈ܐ </w:t>
            </w:r>
          </w:p>
          <w:p w14:paraId="294303CC" w14:textId="77777777" w:rsidR="00F767F3" w:rsidRPr="00D11C4F" w:rsidRDefault="00A754AE" w:rsidP="00D11C4F">
            <w:pPr>
              <w:pStyle w:val="ListParagraph"/>
              <w:numPr>
                <w:ilvl w:val="0"/>
                <w:numId w:val="13"/>
              </w:numPr>
              <w:pBdr>
                <w:top w:val="single" w:sz="4" w:space="1" w:color="FFFFFF"/>
                <w:left w:val="single" w:sz="4" w:space="4" w:color="FFFFFF"/>
                <w:bottom w:val="single" w:sz="4" w:space="1" w:color="FFFFFF"/>
                <w:right w:val="single" w:sz="4" w:space="4" w:color="FFFFFF"/>
              </w:pBd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ܡܲܝܵܐ.</w:t>
            </w:r>
          </w:p>
        </w:tc>
      </w:tr>
    </w:tbl>
    <w:bookmarkStart w:id="64" w:name="_Toc42086742" w:displacedByCustomXml="next"/>
    <w:bookmarkStart w:id="65" w:name="_Toc42093324" w:displacedByCustomXml="next"/>
    <w:bookmarkStart w:id="66" w:name="_Hlk41661236" w:displacedByCustomXml="next"/>
    <w:bookmarkStart w:id="67" w:name="_Hlk42013068" w:displacedByCustomXml="next"/>
    <w:bookmarkStart w:id="68" w:name="_Toc497142654" w:displacedByCustomXml="next"/>
    <w:bookmarkStart w:id="69" w:name="_Toc497209781" w:displacedByCustomXml="next"/>
    <w:bookmarkStart w:id="70" w:name="_Toc497212949" w:displacedByCustomXml="next"/>
    <w:bookmarkStart w:id="71" w:name="_Toc497215533" w:displacedByCustomXml="next"/>
    <w:bookmarkStart w:id="72" w:name="_Toc497302120" w:displacedByCustomXml="next"/>
    <w:bookmarkStart w:id="73" w:name="_Toc498339417" w:displacedByCustomXml="next"/>
    <w:bookmarkStart w:id="74" w:name="_Toc527635163" w:displacedByCustomXml="next"/>
    <w:bookmarkStart w:id="75" w:name="_Toc527644812" w:displacedByCustomXml="next"/>
    <w:bookmarkStart w:id="76" w:name="_Toc529882155" w:displacedByCustomXml="next"/>
    <w:bookmarkStart w:id="77" w:name="_Toc533076400" w:displacedByCustomXml="next"/>
    <w:bookmarkStart w:id="78" w:name="_Toc533077010" w:displacedByCustomXml="next"/>
    <w:bookmarkStart w:id="79" w:name="_Toc533079088" w:displacedByCustomXml="next"/>
    <w:bookmarkStart w:id="80" w:name="_Toc533084358" w:displacedByCustomXml="next"/>
    <w:bookmarkStart w:id="81" w:name="_Toc5878086" w:displacedByCustomXml="next"/>
    <w:bookmarkStart w:id="82" w:name="_Toc5975101" w:displacedByCustomXml="next"/>
    <w:bookmarkStart w:id="83" w:name="_Toc5979655" w:displacedByCustomXml="next"/>
    <w:bookmarkStart w:id="84" w:name="_Toc6302389" w:displacedByCustomXml="next"/>
    <w:bookmarkStart w:id="85" w:name="_Toc6305502" w:displacedByCustomXml="next"/>
    <w:bookmarkStart w:id="86" w:name="_Toc6306674" w:displacedByCustomXml="next"/>
    <w:bookmarkStart w:id="87" w:name="_Toc6390564" w:displacedByCustomXml="next"/>
    <w:bookmarkStart w:id="88" w:name="_Toc12634015" w:displacedByCustomXml="next"/>
    <w:bookmarkStart w:id="89" w:name="_Toc12636473" w:displacedByCustomXml="next"/>
    <w:bookmarkStart w:id="90" w:name="_Toc41655088" w:displacedByCustomXml="next"/>
    <w:bookmarkStart w:id="91" w:name="_Toc41661250" w:displacedByCustomXml="next"/>
    <w:sdt>
      <w:sdtPr>
        <w:rPr>
          <w:rFonts w:cs="Noto Sans Syriac Eastern"/>
          <w:b w:val="0"/>
          <w:bCs w:val="0"/>
          <w:color w:val="auto"/>
          <w:sz w:val="28"/>
          <w:szCs w:val="22"/>
          <w:rtl/>
          <w:lang w:val="en-AU" w:eastAsia="en-US"/>
        </w:rPr>
        <w:id w:val="-292286031"/>
        <w:docPartObj>
          <w:docPartGallery w:val="Table of Contents"/>
          <w:docPartUnique/>
        </w:docPartObj>
      </w:sdtPr>
      <w:sdtEndPr>
        <w:rPr>
          <w:noProof/>
          <w:szCs w:val="28"/>
        </w:rPr>
      </w:sdtEndPr>
      <w:sdtContent>
        <w:p w14:paraId="076FD62E" w14:textId="77777777" w:rsidR="00707F69" w:rsidRPr="00D11C4F" w:rsidRDefault="00A754AE" w:rsidP="00740BF2">
          <w:pPr>
            <w:pStyle w:val="TOCHeading"/>
            <w:bidi/>
            <w:spacing w:line="312" w:lineRule="auto"/>
            <w:rPr>
              <w:rFonts w:cs="Noto Sans Syriac Eastern"/>
              <w:noProof/>
            </w:rPr>
          </w:pPr>
          <w:r w:rsidRPr="00D11C4F">
            <w:rPr>
              <w:rFonts w:cs="Noto Sans Syriac Eastern"/>
              <w:rtl/>
            </w:rPr>
            <w:t>ܡܘܿܕܝܼ ܐܝܼܬ ܓܵܘ ܕܐܵܗܵܐ ܚܘܼܛܵܛܵܐ ܕܥܒܼܵܕܵܐ؟</w:t>
          </w:r>
          <w:r w:rsidRPr="00D11C4F">
            <w:rPr>
              <w:rFonts w:cs="Noto Sans Syriac Eastern"/>
              <w:szCs w:val="26"/>
            </w:rPr>
            <w:fldChar w:fldCharType="begin"/>
          </w:r>
          <w:r w:rsidRPr="00D11C4F">
            <w:rPr>
              <w:rFonts w:cs="Noto Sans Syriac Eastern"/>
              <w:rtl/>
            </w:rPr>
            <w:instrText xml:space="preserve"> TOC \h \z \t "Heading 2,1,Heading 2 Numbered,1" </w:instrText>
          </w:r>
          <w:r w:rsidRPr="00D11C4F">
            <w:rPr>
              <w:rFonts w:cs="Noto Sans Syriac Eastern"/>
              <w:szCs w:val="26"/>
            </w:rPr>
            <w:fldChar w:fldCharType="separate"/>
          </w:r>
        </w:p>
        <w:p w14:paraId="687846C0" w14:textId="6CA6F1D0" w:rsidR="00BC3C2E" w:rsidRPr="00D11C4F" w:rsidRDefault="00A754AE" w:rsidP="00740BF2">
          <w:pPr>
            <w:pStyle w:val="TOC1"/>
            <w:bidi/>
            <w:spacing w:line="312" w:lineRule="auto"/>
            <w:rPr>
              <w:rFonts w:cs="Noto Sans Syriac Eastern"/>
              <w:sz w:val="22"/>
            </w:rPr>
          </w:pPr>
          <w:hyperlink w:anchor="_Toc256000000" w:history="1">
            <w:r w:rsidRPr="00D11C4F">
              <w:rPr>
                <w:rStyle w:val="Hyperlink"/>
                <w:rFonts w:cs="Noto Sans Syriac Eastern"/>
                <w:rtl/>
              </w:rPr>
              <w:t>ܡܘܿܕܝܼ ܝܠܹܗ ܡܲܥܢܵܝ ܕ CALD؟</w:t>
            </w:r>
            <w:r w:rsidRPr="00D11C4F">
              <w:rPr>
                <w:rFonts w:cs="Noto Sans Syriac Eastern"/>
              </w:rPr>
              <w:tab/>
            </w:r>
            <w:r w:rsidRPr="00D11C4F">
              <w:rPr>
                <w:rFonts w:cs="Noto Sans Syriac Eastern"/>
              </w:rPr>
              <w:fldChar w:fldCharType="begin"/>
            </w:r>
            <w:r w:rsidRPr="00D11C4F">
              <w:rPr>
                <w:rFonts w:cs="Noto Sans Syriac Eastern"/>
              </w:rPr>
              <w:instrText xml:space="preserve"> PAGEREF _Toc256000000 \h </w:instrText>
            </w:r>
            <w:r w:rsidRPr="00D11C4F">
              <w:rPr>
                <w:rFonts w:cs="Noto Sans Syriac Eastern"/>
              </w:rPr>
            </w:r>
            <w:r w:rsidRPr="00D11C4F">
              <w:rPr>
                <w:rFonts w:cs="Noto Sans Syriac Eastern"/>
              </w:rPr>
              <w:fldChar w:fldCharType="separate"/>
            </w:r>
            <w:r w:rsidR="00163F88">
              <w:rPr>
                <w:rFonts w:cs="Times New Roman"/>
                <w:rtl/>
              </w:rPr>
              <w:t>5</w:t>
            </w:r>
            <w:r w:rsidRPr="00D11C4F">
              <w:rPr>
                <w:rFonts w:cs="Noto Sans Syriac Eastern"/>
              </w:rPr>
              <w:fldChar w:fldCharType="end"/>
            </w:r>
          </w:hyperlink>
        </w:p>
        <w:p w14:paraId="693F1BC0" w14:textId="285C3BF9" w:rsidR="00BC3C2E" w:rsidRPr="00D11C4F" w:rsidRDefault="00A754AE" w:rsidP="00740BF2">
          <w:pPr>
            <w:pStyle w:val="TOC1"/>
            <w:bidi/>
            <w:spacing w:line="312" w:lineRule="auto"/>
            <w:rPr>
              <w:rFonts w:cs="Noto Sans Syriac Eastern"/>
              <w:sz w:val="22"/>
            </w:rPr>
          </w:pPr>
          <w:hyperlink w:anchor="_Toc256000001" w:history="1">
            <w:r w:rsidRPr="00D11C4F">
              <w:rPr>
                <w:rStyle w:val="Hyperlink"/>
                <w:rFonts w:cs="Noto Sans Syriac Eastern"/>
                <w:rtl/>
              </w:rPr>
              <w:t>ܒܘܼܬ ܚܘܼܛܵܛܵܐ ܕܥܒܼܵܕܵܐ</w:t>
            </w:r>
            <w:r w:rsidRPr="00D11C4F">
              <w:rPr>
                <w:rFonts w:cs="Noto Sans Syriac Eastern"/>
              </w:rPr>
              <w:tab/>
            </w:r>
            <w:r w:rsidRPr="00D11C4F">
              <w:rPr>
                <w:rFonts w:cs="Noto Sans Syriac Eastern"/>
              </w:rPr>
              <w:fldChar w:fldCharType="begin"/>
            </w:r>
            <w:r w:rsidRPr="00D11C4F">
              <w:rPr>
                <w:rFonts w:cs="Noto Sans Syriac Eastern"/>
              </w:rPr>
              <w:instrText xml:space="preserve"> PAGEREF _Toc256000001 \h </w:instrText>
            </w:r>
            <w:r w:rsidRPr="00D11C4F">
              <w:rPr>
                <w:rFonts w:cs="Noto Sans Syriac Eastern"/>
              </w:rPr>
            </w:r>
            <w:r w:rsidRPr="00D11C4F">
              <w:rPr>
                <w:rFonts w:cs="Noto Sans Syriac Eastern"/>
              </w:rPr>
              <w:fldChar w:fldCharType="separate"/>
            </w:r>
            <w:r w:rsidR="00163F88">
              <w:rPr>
                <w:rFonts w:cs="Times New Roman"/>
                <w:rtl/>
              </w:rPr>
              <w:t>7</w:t>
            </w:r>
            <w:r w:rsidRPr="00D11C4F">
              <w:rPr>
                <w:rFonts w:cs="Noto Sans Syriac Eastern"/>
              </w:rPr>
              <w:fldChar w:fldCharType="end"/>
            </w:r>
          </w:hyperlink>
        </w:p>
        <w:p w14:paraId="35187316" w14:textId="298D6DCF" w:rsidR="00BC3C2E" w:rsidRPr="00D11C4F" w:rsidRDefault="00A754AE" w:rsidP="00740BF2">
          <w:pPr>
            <w:pStyle w:val="TOC1"/>
            <w:bidi/>
            <w:spacing w:line="312" w:lineRule="auto"/>
            <w:rPr>
              <w:rFonts w:cs="Noto Sans Syriac Eastern"/>
              <w:sz w:val="22"/>
            </w:rPr>
          </w:pPr>
          <w:hyperlink w:anchor="_Toc256000002" w:history="1">
            <w:r w:rsidRPr="00D11C4F">
              <w:rPr>
                <w:rStyle w:val="Hyperlink"/>
                <w:rFonts w:cs="Noto Sans Syriac Eastern"/>
                <w:rtl/>
              </w:rPr>
              <w:t>1. ܩܲܢܛܪܲܢܬܵܐ ܕܒܵܠܲܢ ܥܲܠ ܫܲܘܬܦܵܢܹܐ ܕ CALD ܐܝܼܡܲܢ ܕܦܵܠܚܲܚ</w:t>
            </w:r>
            <w:r w:rsidRPr="00D11C4F">
              <w:rPr>
                <w:rFonts w:cs="Noto Sans Syriac Eastern"/>
              </w:rPr>
              <w:tab/>
            </w:r>
            <w:r w:rsidRPr="00D11C4F">
              <w:rPr>
                <w:rFonts w:cs="Noto Sans Syriac Eastern"/>
              </w:rPr>
              <w:fldChar w:fldCharType="begin"/>
            </w:r>
            <w:r w:rsidRPr="00D11C4F">
              <w:rPr>
                <w:rFonts w:cs="Noto Sans Syriac Eastern"/>
              </w:rPr>
              <w:instrText xml:space="preserve"> PAGEREF _Toc256000002 \h </w:instrText>
            </w:r>
            <w:r w:rsidRPr="00D11C4F">
              <w:rPr>
                <w:rFonts w:cs="Noto Sans Syriac Eastern"/>
              </w:rPr>
            </w:r>
            <w:r w:rsidRPr="00D11C4F">
              <w:rPr>
                <w:rFonts w:cs="Noto Sans Syriac Eastern"/>
              </w:rPr>
              <w:fldChar w:fldCharType="separate"/>
            </w:r>
            <w:r w:rsidR="00163F88">
              <w:rPr>
                <w:rFonts w:cs="Times New Roman"/>
                <w:rtl/>
              </w:rPr>
              <w:t>8</w:t>
            </w:r>
            <w:r w:rsidRPr="00D11C4F">
              <w:rPr>
                <w:rFonts w:cs="Noto Sans Syriac Eastern"/>
              </w:rPr>
              <w:fldChar w:fldCharType="end"/>
            </w:r>
          </w:hyperlink>
        </w:p>
        <w:p w14:paraId="0603E0C6" w14:textId="73744D15" w:rsidR="00BC3C2E" w:rsidRPr="00D11C4F" w:rsidRDefault="00A754AE" w:rsidP="00740BF2">
          <w:pPr>
            <w:pStyle w:val="TOC1"/>
            <w:bidi/>
            <w:spacing w:line="312" w:lineRule="auto"/>
            <w:rPr>
              <w:rFonts w:cs="Noto Sans Syriac Eastern"/>
              <w:sz w:val="22"/>
            </w:rPr>
          </w:pPr>
          <w:hyperlink w:anchor="_Toc256000003" w:history="1">
            <w:r w:rsidR="00B676E1" w:rsidRPr="00D11C4F">
              <w:rPr>
                <w:rStyle w:val="Hyperlink"/>
                <w:rFonts w:cs="Noto Sans Syriac Eastern"/>
                <w:rtl/>
              </w:rPr>
              <w:t>2. ܐܲܟܲܕܬܵܐ ܕܦܵܠܵܚܹܐ ܕܕܝܼܲܢ ܐܝܼܬܠܗܘܿܢ ܡܗܝܼܪܘܼܝܵܬܹܐ ܠܚܝܼܡܹܐ</w:t>
            </w:r>
            <w:r w:rsidRPr="00D11C4F">
              <w:rPr>
                <w:rFonts w:cs="Noto Sans Syriac Eastern"/>
              </w:rPr>
              <w:tab/>
            </w:r>
            <w:r w:rsidRPr="00D11C4F">
              <w:rPr>
                <w:rFonts w:cs="Noto Sans Syriac Eastern"/>
              </w:rPr>
              <w:fldChar w:fldCharType="begin"/>
            </w:r>
            <w:r w:rsidRPr="00D11C4F">
              <w:rPr>
                <w:rFonts w:cs="Noto Sans Syriac Eastern"/>
              </w:rPr>
              <w:instrText xml:space="preserve"> PAGEREF _Toc256000003 \h </w:instrText>
            </w:r>
            <w:r w:rsidRPr="00D11C4F">
              <w:rPr>
                <w:rFonts w:cs="Noto Sans Syriac Eastern"/>
              </w:rPr>
            </w:r>
            <w:r w:rsidRPr="00D11C4F">
              <w:rPr>
                <w:rFonts w:cs="Noto Sans Syriac Eastern"/>
              </w:rPr>
              <w:fldChar w:fldCharType="separate"/>
            </w:r>
            <w:r w:rsidR="00163F88">
              <w:rPr>
                <w:rFonts w:cs="Times New Roman"/>
                <w:rtl/>
              </w:rPr>
              <w:t>16</w:t>
            </w:r>
            <w:r w:rsidRPr="00D11C4F">
              <w:rPr>
                <w:rFonts w:cs="Noto Sans Syriac Eastern"/>
              </w:rPr>
              <w:fldChar w:fldCharType="end"/>
            </w:r>
          </w:hyperlink>
        </w:p>
        <w:p w14:paraId="5DD2ADDF" w14:textId="2FB1DEBB" w:rsidR="00BC3C2E" w:rsidRPr="00D11C4F" w:rsidRDefault="00A754AE" w:rsidP="00740BF2">
          <w:pPr>
            <w:pStyle w:val="TOC1"/>
            <w:bidi/>
            <w:spacing w:line="312" w:lineRule="auto"/>
            <w:rPr>
              <w:rFonts w:cs="Noto Sans Syriac Eastern"/>
              <w:sz w:val="22"/>
            </w:rPr>
          </w:pPr>
          <w:hyperlink w:anchor="_Toc256000004" w:history="1">
            <w:r w:rsidR="00B676E1" w:rsidRPr="00D11C4F">
              <w:rPr>
                <w:rStyle w:val="Hyperlink"/>
                <w:rFonts w:cs="Noto Sans Syriac Eastern"/>
                <w:rtl/>
              </w:rPr>
              <w:t>3. ܕܵܐܟܼܝܼ ܟܹܐ ܫܲܪܸܟܲܚܠܵܗܿ ܡܵܘܕܥܵܢܘܼܬܵܐ</w:t>
            </w:r>
            <w:r w:rsidRPr="00D11C4F">
              <w:rPr>
                <w:rFonts w:cs="Noto Sans Syriac Eastern"/>
              </w:rPr>
              <w:tab/>
            </w:r>
            <w:r w:rsidRPr="00D11C4F">
              <w:rPr>
                <w:rFonts w:cs="Noto Sans Syriac Eastern"/>
              </w:rPr>
              <w:fldChar w:fldCharType="begin"/>
            </w:r>
            <w:r w:rsidRPr="00D11C4F">
              <w:rPr>
                <w:rFonts w:cs="Noto Sans Syriac Eastern"/>
              </w:rPr>
              <w:instrText xml:space="preserve"> PAGEREF _Toc256000004 \h </w:instrText>
            </w:r>
            <w:r w:rsidRPr="00D11C4F">
              <w:rPr>
                <w:rFonts w:cs="Noto Sans Syriac Eastern"/>
              </w:rPr>
            </w:r>
            <w:r w:rsidRPr="00D11C4F">
              <w:rPr>
                <w:rFonts w:cs="Noto Sans Syriac Eastern"/>
              </w:rPr>
              <w:fldChar w:fldCharType="separate"/>
            </w:r>
            <w:r w:rsidR="00163F88">
              <w:rPr>
                <w:rFonts w:cs="Times New Roman"/>
                <w:rtl/>
              </w:rPr>
              <w:t>23</w:t>
            </w:r>
            <w:r w:rsidRPr="00D11C4F">
              <w:rPr>
                <w:rFonts w:cs="Noto Sans Syriac Eastern"/>
              </w:rPr>
              <w:fldChar w:fldCharType="end"/>
            </w:r>
          </w:hyperlink>
        </w:p>
        <w:p w14:paraId="766528B6" w14:textId="2BEF7791" w:rsidR="00BC3C2E" w:rsidRPr="00D11C4F" w:rsidRDefault="00A754AE" w:rsidP="00740BF2">
          <w:pPr>
            <w:pStyle w:val="TOC1"/>
            <w:bidi/>
            <w:spacing w:line="312" w:lineRule="auto"/>
            <w:rPr>
              <w:rFonts w:cs="Noto Sans Syriac Eastern"/>
              <w:sz w:val="22"/>
            </w:rPr>
          </w:pPr>
          <w:hyperlink w:anchor="_Toc256000005" w:history="1">
            <w:r w:rsidR="00B676E1" w:rsidRPr="00D11C4F">
              <w:rPr>
                <w:rStyle w:val="Hyperlink"/>
                <w:rFonts w:cs="Noto Sans Syriac Eastern"/>
                <w:rtl/>
              </w:rPr>
              <w:t>4. ܓܘܼܒܵܝܵܐ ܘܙܿܒܛܲܢܬܵܐ</w:t>
            </w:r>
            <w:r w:rsidRPr="00D11C4F">
              <w:rPr>
                <w:rFonts w:cs="Noto Sans Syriac Eastern"/>
              </w:rPr>
              <w:tab/>
            </w:r>
            <w:r w:rsidRPr="00D11C4F">
              <w:rPr>
                <w:rFonts w:cs="Noto Sans Syriac Eastern"/>
              </w:rPr>
              <w:fldChar w:fldCharType="begin"/>
            </w:r>
            <w:r w:rsidRPr="00D11C4F">
              <w:rPr>
                <w:rFonts w:cs="Noto Sans Syriac Eastern"/>
              </w:rPr>
              <w:instrText xml:space="preserve"> PAGEREF _Toc256000005 \h </w:instrText>
            </w:r>
            <w:r w:rsidRPr="00D11C4F">
              <w:rPr>
                <w:rFonts w:cs="Noto Sans Syriac Eastern"/>
              </w:rPr>
            </w:r>
            <w:r w:rsidRPr="00D11C4F">
              <w:rPr>
                <w:rFonts w:cs="Noto Sans Syriac Eastern"/>
              </w:rPr>
              <w:fldChar w:fldCharType="separate"/>
            </w:r>
            <w:r w:rsidR="00163F88">
              <w:rPr>
                <w:rFonts w:cs="Times New Roman"/>
                <w:rtl/>
              </w:rPr>
              <w:t>31</w:t>
            </w:r>
            <w:r w:rsidRPr="00D11C4F">
              <w:rPr>
                <w:rFonts w:cs="Noto Sans Syriac Eastern"/>
              </w:rPr>
              <w:fldChar w:fldCharType="end"/>
            </w:r>
          </w:hyperlink>
        </w:p>
        <w:p w14:paraId="21D7D31E" w14:textId="4CCBD4EB" w:rsidR="00BC3C2E" w:rsidRPr="00D11C4F" w:rsidRDefault="00A754AE" w:rsidP="00740BF2">
          <w:pPr>
            <w:pStyle w:val="TOC1"/>
            <w:bidi/>
            <w:spacing w:line="312" w:lineRule="auto"/>
            <w:rPr>
              <w:rFonts w:cs="Noto Sans Syriac Eastern"/>
              <w:sz w:val="22"/>
            </w:rPr>
          </w:pPr>
          <w:hyperlink w:anchor="_Toc256000006" w:history="1">
            <w:r w:rsidR="00B676E1" w:rsidRPr="00D11C4F">
              <w:rPr>
                <w:rStyle w:val="Hyperlink"/>
                <w:rFonts w:cs="Noto Sans Syriac Eastern"/>
                <w:rtl/>
              </w:rPr>
              <w:t>5. ܒܘܼܝܵܢܹܐ ܕܡܵܘܕܥܵܢܘܼܬܵܐ ܒܘܼܬ ܫܲܘܬܦܵܢܹܐ ܕ CALD</w:t>
            </w:r>
            <w:r w:rsidRPr="00D11C4F">
              <w:rPr>
                <w:rFonts w:cs="Noto Sans Syriac Eastern"/>
              </w:rPr>
              <w:tab/>
            </w:r>
            <w:r w:rsidRPr="00D11C4F">
              <w:rPr>
                <w:rFonts w:cs="Noto Sans Syriac Eastern"/>
              </w:rPr>
              <w:fldChar w:fldCharType="begin"/>
            </w:r>
            <w:r w:rsidRPr="00D11C4F">
              <w:rPr>
                <w:rFonts w:cs="Noto Sans Syriac Eastern"/>
              </w:rPr>
              <w:instrText xml:space="preserve"> PAGEREF _Toc256000006 \h </w:instrText>
            </w:r>
            <w:r w:rsidRPr="00D11C4F">
              <w:rPr>
                <w:rFonts w:cs="Noto Sans Syriac Eastern"/>
              </w:rPr>
            </w:r>
            <w:r w:rsidRPr="00D11C4F">
              <w:rPr>
                <w:rFonts w:cs="Noto Sans Syriac Eastern"/>
              </w:rPr>
              <w:fldChar w:fldCharType="separate"/>
            </w:r>
            <w:r w:rsidR="00163F88">
              <w:rPr>
                <w:rFonts w:cs="Times New Roman"/>
                <w:rtl/>
              </w:rPr>
              <w:t>37</w:t>
            </w:r>
            <w:r w:rsidRPr="00D11C4F">
              <w:rPr>
                <w:rFonts w:cs="Noto Sans Syriac Eastern"/>
              </w:rPr>
              <w:fldChar w:fldCharType="end"/>
            </w:r>
          </w:hyperlink>
        </w:p>
        <w:p w14:paraId="6FCAE942" w14:textId="0A53BFDA" w:rsidR="00BC3C2E" w:rsidRPr="00D11C4F" w:rsidRDefault="00A754AE" w:rsidP="00740BF2">
          <w:pPr>
            <w:pStyle w:val="TOC1"/>
            <w:bidi/>
            <w:spacing w:line="312" w:lineRule="auto"/>
            <w:rPr>
              <w:rFonts w:cs="Noto Sans Syriac Eastern"/>
              <w:sz w:val="22"/>
            </w:rPr>
          </w:pPr>
          <w:hyperlink w:anchor="_Toc256000007" w:history="1">
            <w:r w:rsidR="00B676E1" w:rsidRPr="00D11C4F">
              <w:rPr>
                <w:rStyle w:val="Hyperlink"/>
                <w:rFonts w:cs="Noto Sans Syriac Eastern"/>
                <w:rtl/>
              </w:rPr>
              <w:t>6. ܕܵܐܟܼܝܼ ܗܵܘܹܐܠܲܢ ܐܲܣܘܼܪܵܐ ܥܲܡ ܟܢܘܼܫܬܵܐ</w:t>
            </w:r>
            <w:r w:rsidRPr="00D11C4F">
              <w:rPr>
                <w:rFonts w:cs="Noto Sans Syriac Eastern"/>
              </w:rPr>
              <w:tab/>
            </w:r>
            <w:r w:rsidRPr="00D11C4F">
              <w:rPr>
                <w:rFonts w:cs="Noto Sans Syriac Eastern"/>
              </w:rPr>
              <w:fldChar w:fldCharType="begin"/>
            </w:r>
            <w:r w:rsidRPr="00D11C4F">
              <w:rPr>
                <w:rFonts w:cs="Noto Sans Syriac Eastern"/>
              </w:rPr>
              <w:instrText xml:space="preserve"> PAGEREF _Toc256000007 \h </w:instrText>
            </w:r>
            <w:r w:rsidRPr="00D11C4F">
              <w:rPr>
                <w:rFonts w:cs="Noto Sans Syriac Eastern"/>
              </w:rPr>
            </w:r>
            <w:r w:rsidRPr="00D11C4F">
              <w:rPr>
                <w:rFonts w:cs="Noto Sans Syriac Eastern"/>
              </w:rPr>
              <w:fldChar w:fldCharType="separate"/>
            </w:r>
            <w:r w:rsidR="00163F88">
              <w:rPr>
                <w:rFonts w:cs="Times New Roman"/>
                <w:rtl/>
              </w:rPr>
              <w:t>40</w:t>
            </w:r>
            <w:r w:rsidRPr="00D11C4F">
              <w:rPr>
                <w:rFonts w:cs="Noto Sans Syriac Eastern"/>
              </w:rPr>
              <w:fldChar w:fldCharType="end"/>
            </w:r>
          </w:hyperlink>
        </w:p>
        <w:p w14:paraId="56636E21" w14:textId="4CD471C4" w:rsidR="00BC3C2E" w:rsidRPr="00D11C4F" w:rsidRDefault="00A754AE" w:rsidP="00740BF2">
          <w:pPr>
            <w:pStyle w:val="TOC1"/>
            <w:bidi/>
            <w:spacing w:line="312" w:lineRule="auto"/>
            <w:rPr>
              <w:rFonts w:cs="Noto Sans Syriac Eastern"/>
              <w:sz w:val="22"/>
            </w:rPr>
          </w:pPr>
          <w:hyperlink w:anchor="_Toc256000008" w:history="1">
            <w:r w:rsidRPr="00D11C4F">
              <w:rPr>
                <w:rStyle w:val="Hyperlink"/>
                <w:rFonts w:cs="Noto Sans Syriac Eastern"/>
                <w:rtl/>
              </w:rPr>
              <w:t>ܡܵܘܕܥܵܢܘܼܬܵܐ ܒܘܼܫ ܙܵܘܕܵܐ</w:t>
            </w:r>
            <w:r w:rsidRPr="00D11C4F">
              <w:rPr>
                <w:rFonts w:cs="Noto Sans Syriac Eastern"/>
              </w:rPr>
              <w:tab/>
            </w:r>
            <w:r w:rsidRPr="00D11C4F">
              <w:rPr>
                <w:rFonts w:cs="Noto Sans Syriac Eastern"/>
              </w:rPr>
              <w:fldChar w:fldCharType="begin"/>
            </w:r>
            <w:r w:rsidRPr="00D11C4F">
              <w:rPr>
                <w:rFonts w:cs="Noto Sans Syriac Eastern"/>
              </w:rPr>
              <w:instrText xml:space="preserve"> PAGEREF _Toc256000008 \h </w:instrText>
            </w:r>
            <w:r w:rsidRPr="00D11C4F">
              <w:rPr>
                <w:rFonts w:cs="Noto Sans Syriac Eastern"/>
              </w:rPr>
            </w:r>
            <w:r w:rsidRPr="00D11C4F">
              <w:rPr>
                <w:rFonts w:cs="Noto Sans Syriac Eastern"/>
              </w:rPr>
              <w:fldChar w:fldCharType="separate"/>
            </w:r>
            <w:r w:rsidR="00163F88">
              <w:rPr>
                <w:rFonts w:cs="Times New Roman"/>
                <w:rtl/>
              </w:rPr>
              <w:t>45</w:t>
            </w:r>
            <w:r w:rsidRPr="00D11C4F">
              <w:rPr>
                <w:rFonts w:cs="Noto Sans Syriac Eastern"/>
              </w:rPr>
              <w:fldChar w:fldCharType="end"/>
            </w:r>
          </w:hyperlink>
        </w:p>
        <w:p w14:paraId="3F84CA38" w14:textId="1FB37037" w:rsidR="00BC3C2E" w:rsidRPr="00D11C4F" w:rsidRDefault="00A754AE" w:rsidP="00740BF2">
          <w:pPr>
            <w:pStyle w:val="TOC1"/>
            <w:bidi/>
            <w:spacing w:line="312" w:lineRule="auto"/>
            <w:rPr>
              <w:rFonts w:cs="Noto Sans Syriac Eastern"/>
              <w:sz w:val="22"/>
            </w:rPr>
          </w:pPr>
          <w:hyperlink w:anchor="_Toc256000009" w:history="1">
            <w:r w:rsidRPr="00D11C4F">
              <w:rPr>
                <w:rStyle w:val="Hyperlink"/>
                <w:rFonts w:cs="Noto Sans Syriac Eastern"/>
                <w:rtl/>
              </w:rPr>
              <w:t>ܣܸܕܪܵܐ ܕܚܲܒܪܵܢܹܐ</w:t>
            </w:r>
            <w:r w:rsidRPr="00D11C4F">
              <w:rPr>
                <w:rFonts w:cs="Noto Sans Syriac Eastern"/>
              </w:rPr>
              <w:tab/>
            </w:r>
            <w:r w:rsidRPr="00D11C4F">
              <w:rPr>
                <w:rFonts w:cs="Noto Sans Syriac Eastern"/>
              </w:rPr>
              <w:fldChar w:fldCharType="begin"/>
            </w:r>
            <w:r w:rsidRPr="00D11C4F">
              <w:rPr>
                <w:rFonts w:cs="Noto Sans Syriac Eastern"/>
              </w:rPr>
              <w:instrText xml:space="preserve"> PAGEREF _Toc256000009 \h </w:instrText>
            </w:r>
            <w:r w:rsidRPr="00D11C4F">
              <w:rPr>
                <w:rFonts w:cs="Noto Sans Syriac Eastern"/>
              </w:rPr>
            </w:r>
            <w:r w:rsidRPr="00D11C4F">
              <w:rPr>
                <w:rFonts w:cs="Noto Sans Syriac Eastern"/>
              </w:rPr>
              <w:fldChar w:fldCharType="separate"/>
            </w:r>
            <w:r w:rsidR="00163F88">
              <w:rPr>
                <w:rFonts w:cs="Times New Roman"/>
                <w:rtl/>
              </w:rPr>
              <w:t>47</w:t>
            </w:r>
            <w:r w:rsidRPr="00D11C4F">
              <w:rPr>
                <w:rFonts w:cs="Noto Sans Syriac Eastern"/>
              </w:rPr>
              <w:fldChar w:fldCharType="end"/>
            </w:r>
          </w:hyperlink>
        </w:p>
        <w:p w14:paraId="644EA533" w14:textId="77777777" w:rsidR="00B676E1" w:rsidRPr="00D11C4F" w:rsidRDefault="00A754AE" w:rsidP="00740BF2">
          <w:pPr>
            <w:bidi/>
            <w:spacing w:line="312" w:lineRule="auto"/>
            <w:rPr>
              <w:rFonts w:cs="Noto Sans Syriac Eastern"/>
            </w:rPr>
          </w:pPr>
          <w:r w:rsidRPr="00D11C4F">
            <w:rPr>
              <w:rFonts w:cs="Noto Sans Syriac Eastern"/>
            </w:rPr>
            <w:fldChar w:fldCharType="end"/>
          </w:r>
        </w:p>
      </w:sdtContent>
    </w:sdt>
    <w:bookmarkEnd w:id="64" w:displacedByCustomXml="prev"/>
    <w:bookmarkEnd w:id="65" w:displacedByCustomXml="prev"/>
    <w:bookmarkEnd w:id="66" w:displacedByCustomXml="prev"/>
    <w:bookmarkEnd w:id="67" w:displacedByCustomXml="prev"/>
    <w:bookmarkEnd w:id="68" w:displacedByCustomXml="prev"/>
    <w:bookmarkEnd w:id="69" w:displacedByCustomXml="prev"/>
    <w:bookmarkEnd w:id="70" w:displacedByCustomXml="prev"/>
    <w:bookmarkEnd w:id="71" w:displacedByCustomXml="prev"/>
    <w:bookmarkEnd w:id="72" w:displacedByCustomXml="prev"/>
    <w:bookmarkEnd w:id="73" w:displacedByCustomXml="prev"/>
    <w:bookmarkEnd w:id="74" w:displacedByCustomXml="prev"/>
    <w:bookmarkEnd w:id="75" w:displacedByCustomXml="prev"/>
    <w:bookmarkEnd w:id="76" w:displacedByCustomXml="prev"/>
    <w:bookmarkEnd w:id="77" w:displacedByCustomXml="prev"/>
    <w:bookmarkEnd w:id="78" w:displacedByCustomXml="prev"/>
    <w:bookmarkEnd w:id="79" w:displacedByCustomXml="prev"/>
    <w:bookmarkEnd w:id="80" w:displacedByCustomXml="prev"/>
    <w:bookmarkEnd w:id="81" w:displacedByCustomXml="prev"/>
    <w:bookmarkEnd w:id="82" w:displacedByCustomXml="prev"/>
    <w:bookmarkEnd w:id="83" w:displacedByCustomXml="prev"/>
    <w:bookmarkEnd w:id="84" w:displacedByCustomXml="prev"/>
    <w:bookmarkEnd w:id="85" w:displacedByCustomXml="prev"/>
    <w:bookmarkEnd w:id="86" w:displacedByCustomXml="prev"/>
    <w:bookmarkEnd w:id="87" w:displacedByCustomXml="prev"/>
    <w:bookmarkEnd w:id="88" w:displacedByCustomXml="prev"/>
    <w:bookmarkEnd w:id="89" w:displacedByCustomXml="prev"/>
    <w:bookmarkEnd w:id="90" w:displacedByCustomXml="prev"/>
    <w:bookmarkEnd w:id="91" w:displacedByCustomXml="prev"/>
    <w:bookmarkEnd w:id="0" w:displacedByCustomXml="prev"/>
    <w:bookmarkStart w:id="92" w:name="_Toc43391495" w:displacedByCustomXml="prev"/>
    <w:bookmarkStart w:id="93" w:name="_Toc43391446" w:displacedByCustomXml="prev"/>
    <w:bookmarkStart w:id="94" w:name="_Toc12634028" w:displacedByCustomXml="prev"/>
    <w:bookmarkStart w:id="95" w:name="_Toc6390577" w:displacedByCustomXml="prev"/>
    <w:p w14:paraId="38249415" w14:textId="77777777" w:rsidR="008753A2" w:rsidRPr="00D11C4F" w:rsidRDefault="00A754AE" w:rsidP="00D11C4F">
      <w:pPr>
        <w:pStyle w:val="Heading2"/>
        <w:bidi/>
        <w:spacing w:line="312" w:lineRule="auto"/>
        <w:rPr>
          <w:rFonts w:cs="Noto Sans Syriac Eastern"/>
          <w:lang w:val="en-AU"/>
        </w:rPr>
      </w:pPr>
      <w:bookmarkStart w:id="96" w:name="_Toc256000000"/>
      <w:bookmarkStart w:id="97" w:name="_Toc145425733"/>
      <w:bookmarkEnd w:id="93"/>
      <w:bookmarkEnd w:id="92"/>
      <w:r w:rsidRPr="00D11C4F">
        <w:rPr>
          <w:rFonts w:cs="Noto Sans Syriac Eastern"/>
          <w:rtl/>
        </w:rPr>
        <w:lastRenderedPageBreak/>
        <w:t xml:space="preserve">ܡܘܿܕܝܼ ܝܠܹܗ ܡܲܥܢܵܝ ܕ </w:t>
      </w:r>
      <w:r w:rsidRPr="00105E5A">
        <w:rPr>
          <w:rFonts w:cs="FS Me Pro"/>
          <w:rtl/>
        </w:rPr>
        <w:t>CALD</w:t>
      </w:r>
      <w:r w:rsidRPr="00D11C4F">
        <w:rPr>
          <w:rFonts w:cs="Noto Sans Syriac Eastern"/>
          <w:rtl/>
        </w:rPr>
        <w:t>؟</w:t>
      </w:r>
      <w:bookmarkEnd w:id="96"/>
      <w:bookmarkEnd w:id="97"/>
    </w:p>
    <w:tbl>
      <w:tblPr>
        <w:bidiVisual/>
        <w:tblW w:w="9241" w:type="dxa"/>
        <w:tblLayout w:type="fixed"/>
        <w:tblLook w:val="04A0" w:firstRow="1" w:lastRow="0" w:firstColumn="1" w:lastColumn="0" w:noHBand="0" w:noVBand="1"/>
      </w:tblPr>
      <w:tblGrid>
        <w:gridCol w:w="2551"/>
        <w:gridCol w:w="6576"/>
        <w:gridCol w:w="114"/>
      </w:tblGrid>
      <w:tr w:rsidR="00BC3C2E" w:rsidRPr="00D11C4F" w14:paraId="2AC69114" w14:textId="77777777" w:rsidTr="00740BF2">
        <w:trPr>
          <w:trHeight w:val="3742"/>
        </w:trPr>
        <w:tc>
          <w:tcPr>
            <w:tcW w:w="2551" w:type="dxa"/>
            <w:vAlign w:val="center"/>
          </w:tcPr>
          <w:p w14:paraId="6E51BB73" w14:textId="77777777" w:rsidR="008753A2"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0E21CF91" wp14:editId="0111848A">
                  <wp:extent cx="1440000" cy="1440000"/>
                  <wp:effectExtent l="0" t="0" r="8255" b="8255"/>
                  <wp:docPr id="5" name="Picture 5" descr="ܚܕܵܐ ܕܵܣܬܵܐ ܕܐ݉ܢܵܫܹܐ ܕ CALD ܬܚܘܿܬ 3 ܒܲܓܼܒܘܼܓܼܝܵܬܹܐ ܕܗܲܡܙܲܡܬܵܐ ܕܒܹܐܡܵܪܵܐ ܝܢܵܐ 'Hello' ('ܫܠܵܡܵܐܠܵܘܟܼܘܿܢ') ܒ 3 ܠܸܫܵܢܹܐ ܦܪܝܼܫܹ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ܚܕܵܐ ܕܵܣܬܵܐ ܕܐ݉ܢܵܫܹܐ ܕ CALD ܬܚܘܿܬ 3 ܒܲܓܼܒܘܼܓܼܝܵܬܹܐ ܕܗܲܡܙܲܡܬܵܐ ܕܒܹܐܡܵܪܵܐ ܝܢܵܐ 'Hello' ('ܫܠܵܡܵܐܠܵܘܟܼܘܿܢ') ܒ 3 ܠܸܫܵܢܹܐ ܦܪܝܼܫܹܐ."/>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5091121A" w14:textId="77777777" w:rsidR="008753A2" w:rsidRPr="00D11C4F" w:rsidRDefault="00A754AE" w:rsidP="00D11C4F">
            <w:pPr>
              <w:bidi/>
              <w:spacing w:line="312" w:lineRule="auto"/>
              <w:rPr>
                <w:rFonts w:cs="Noto Sans Syriac Eastern"/>
              </w:rPr>
            </w:pPr>
            <w:r w:rsidRPr="00D11C4F">
              <w:rPr>
                <w:rStyle w:val="Strong"/>
                <w:rFonts w:cs="Noto Sans Syriac Eastern"/>
                <w:rtl/>
              </w:rPr>
              <w:t>ܐ݉ܢܵܫܹܐ ܦܪܝܼܫܹܐ ܡܲܪܕܘܼܬܵܢܵܐܝܼܬ ܘܠܸܫܵܢܵܐܝܼܬ (</w:t>
            </w:r>
            <w:r w:rsidRPr="00105E5A">
              <w:rPr>
                <w:rStyle w:val="Strong"/>
                <w:rFonts w:cs="FS Me Pro"/>
                <w:rtl/>
              </w:rPr>
              <w:t>CALD</w:t>
            </w:r>
            <w:r w:rsidRPr="00D11C4F">
              <w:rPr>
                <w:rStyle w:val="Strong"/>
                <w:rFonts w:cs="Noto Sans Syriac Eastern"/>
                <w:rtl/>
              </w:rPr>
              <w:t>)</w:t>
            </w:r>
            <w:r w:rsidR="00754D1B" w:rsidRPr="00D11C4F">
              <w:rPr>
                <w:rFonts w:cs="Noto Sans Syriac Eastern"/>
                <w:rtl/>
              </w:rPr>
              <w:t xml:space="preserve"> ܝܼܢܵܐ ܐܵܢܝܼ ܐ݉ܢܵܫܹ̈ܐ ܕ:</w:t>
            </w:r>
          </w:p>
          <w:p w14:paraId="68705BDD" w14:textId="77777777" w:rsidR="008753A2" w:rsidRPr="00D11C4F" w:rsidRDefault="00A754AE" w:rsidP="00D11C4F">
            <w:pPr>
              <w:pStyle w:val="ListParagraph"/>
              <w:numPr>
                <w:ilvl w:val="0"/>
                <w:numId w:val="2"/>
              </w:numPr>
              <w:bidi/>
              <w:spacing w:line="312" w:lineRule="auto"/>
              <w:rPr>
                <w:rFonts w:cs="Noto Sans Syriac Eastern"/>
              </w:rPr>
            </w:pPr>
            <w:r w:rsidRPr="00D11C4F">
              <w:rPr>
                <w:rFonts w:cs="Noto Sans Syriac Eastern"/>
                <w:rtl/>
              </w:rPr>
              <w:t>ܝܼܢܵܐ ܡܼܢ ܒܵܬܪܵܝܘܵܬܹܐ ܦܪܝܼܫܹܐ</w:t>
            </w:r>
          </w:p>
          <w:p w14:paraId="3981271F" w14:textId="77777777" w:rsidR="008753A2" w:rsidRPr="00D11C4F" w:rsidRDefault="00A754AE" w:rsidP="00D11C4F">
            <w:pPr>
              <w:pStyle w:val="ListParagraph"/>
              <w:numPr>
                <w:ilvl w:val="0"/>
                <w:numId w:val="2"/>
              </w:numPr>
              <w:bidi/>
              <w:spacing w:line="312" w:lineRule="auto"/>
              <w:rPr>
                <w:rFonts w:cs="Noto Sans Syriac Eastern"/>
              </w:rPr>
            </w:pPr>
            <w:r w:rsidRPr="00D11C4F">
              <w:rPr>
                <w:rFonts w:cs="Noto Sans Syriac Eastern"/>
                <w:rtl/>
              </w:rPr>
              <w:t>ܟܹܐ ܗܲܡܙܸܡܝܼ ܒܠܸܫܵܢܹ̈ܐ ܐ݉ܚܹܪ݉ܢܹܐ ܦܪܝܼܫܹܐ ܡܼܢ ܠܸܫܵܢܵܐ ܐܸܢܓܠܸܣܢܵܝܵܐ.</w:t>
            </w:r>
          </w:p>
        </w:tc>
      </w:tr>
      <w:tr w:rsidR="00BC3C2E" w:rsidRPr="00D11C4F" w14:paraId="7ED03A61" w14:textId="77777777" w:rsidTr="00740BF2">
        <w:trPr>
          <w:gridAfter w:val="1"/>
          <w:wAfter w:w="114" w:type="dxa"/>
        </w:trPr>
        <w:tc>
          <w:tcPr>
            <w:tcW w:w="2551" w:type="dxa"/>
            <w:vAlign w:val="center"/>
          </w:tcPr>
          <w:p w14:paraId="1EB86450" w14:textId="77777777" w:rsidR="008753A2" w:rsidRPr="00D11C4F" w:rsidRDefault="008753A2" w:rsidP="00D11C4F">
            <w:pPr>
              <w:pStyle w:val="Image"/>
              <w:spacing w:before="480" w:after="0" w:line="312" w:lineRule="auto"/>
              <w:rPr>
                <w:rFonts w:cs="Noto Sans Syriac Eastern"/>
              </w:rPr>
            </w:pPr>
          </w:p>
        </w:tc>
        <w:tc>
          <w:tcPr>
            <w:tcW w:w="6576" w:type="dxa"/>
            <w:vAlign w:val="center"/>
          </w:tcPr>
          <w:p w14:paraId="22ED25CF" w14:textId="77777777" w:rsidR="008753A2" w:rsidRPr="00D11C4F" w:rsidRDefault="00A754AE" w:rsidP="00D11C4F">
            <w:pPr>
              <w:bidi/>
              <w:spacing w:before="480" w:after="0" w:line="312" w:lineRule="auto"/>
              <w:rPr>
                <w:rFonts w:cs="Noto Sans Syriac Eastern"/>
              </w:rPr>
            </w:pPr>
            <w:r w:rsidRPr="00D11C4F">
              <w:rPr>
                <w:rFonts w:cs="Noto Sans Syriac Eastern"/>
                <w:rtl/>
              </w:rPr>
              <w:t>ܓܵܘ ܐܘܿܣܬܪܵܠܝܵܐ:</w:t>
            </w:r>
          </w:p>
        </w:tc>
      </w:tr>
      <w:tr w:rsidR="00BC3C2E" w:rsidRPr="00D11C4F" w14:paraId="45E0F111" w14:textId="77777777" w:rsidTr="00740BF2">
        <w:trPr>
          <w:gridAfter w:val="1"/>
          <w:wAfter w:w="114" w:type="dxa"/>
          <w:trHeight w:val="3175"/>
        </w:trPr>
        <w:tc>
          <w:tcPr>
            <w:tcW w:w="2551" w:type="dxa"/>
            <w:vAlign w:val="center"/>
          </w:tcPr>
          <w:p w14:paraId="155CA6AF" w14:textId="77777777" w:rsidR="008753A2"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138ED81A" wp14:editId="18165C82">
                  <wp:extent cx="1482725" cy="1482725"/>
                  <wp:effectExtent l="0" t="0" r="3175" b="3175"/>
                  <wp:docPr id="1049760633" name="Picture 38" descr="ܚܲܕ ܝܵܢܘܿܩܵܐ ܘܚܲܕ ܓܹܐܪܵܐ ܟܦܝܼܦܵܐ ܚܲܕܸܪܘܵܢܹܐ ܕܚܲܕ ܚܲܪܝܼܛܵܐ ܕܬܹܒܼܹܝܠ ܘܒܸܪܡܵܙܵܐ ܠܐܘܿܣܬܪܵܠ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ܚܲܕ ܝܵܢܘܿܩܵܐ ܘܚܲܕ ܓܹܐܪܵܐ ܟܦܝܼܦܵܐ ܚܲܕܸܪܘܵܢܹܐ ܕܚܲܕ ܚܲܪܝܼܛܵܐ ܕܬܹܒܼܹܝܠ ܘܒܸܪܡܵܙܵܐ ܠܐܘܿܣܬܪܵܠܝܵܐ."/>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E733C67" w14:textId="77777777" w:rsidR="008753A2" w:rsidRPr="00D11C4F" w:rsidRDefault="00A754AE" w:rsidP="00D11C4F">
            <w:pPr>
              <w:pStyle w:val="ListParagraph"/>
              <w:numPr>
                <w:ilvl w:val="0"/>
                <w:numId w:val="3"/>
              </w:numPr>
              <w:bidi/>
              <w:spacing w:line="312" w:lineRule="auto"/>
              <w:rPr>
                <w:rFonts w:cs="Noto Sans Syriac Eastern"/>
              </w:rPr>
            </w:pPr>
            <w:r w:rsidRPr="00D11C4F">
              <w:rPr>
                <w:rFonts w:cs="Noto Sans Syriac Eastern"/>
                <w:rtl/>
              </w:rPr>
              <w:t xml:space="preserve">ܐܝܼܬ ܩܘܼܪܒܵܐ ܠ </w:t>
            </w:r>
            <w:r w:rsidRPr="00D11C4F">
              <w:rPr>
                <w:rStyle w:val="Statisticstyle"/>
                <w:rFonts w:cs="Noto Sans Syriac Eastern"/>
                <w:bCs/>
                <w:position w:val="0"/>
                <w:szCs w:val="36"/>
                <w:rtl/>
              </w:rPr>
              <w:t>8 ܡܸܠܝܘܿܢܹܐ</w:t>
            </w:r>
            <w:r w:rsidRPr="00D11C4F">
              <w:rPr>
                <w:rFonts w:cs="Noto Sans Syriac Eastern"/>
                <w:rtl/>
              </w:rPr>
              <w:t xml:space="preserve"> ܐ݉ܢܵܫܹܐ ܐܵܢܝܼ ܕܒܸܪܝܹܐ ܝܗܘܵܘ ܠܒܼܲܕܲܪ ܡܼܢ ܐܲܬܪܵܐ</w:t>
            </w:r>
          </w:p>
        </w:tc>
      </w:tr>
      <w:tr w:rsidR="00BC3C2E" w:rsidRPr="00D11C4F" w14:paraId="7098E3F3" w14:textId="77777777" w:rsidTr="00740BF2">
        <w:trPr>
          <w:gridAfter w:val="1"/>
          <w:wAfter w:w="114" w:type="dxa"/>
          <w:trHeight w:val="3175"/>
        </w:trPr>
        <w:tc>
          <w:tcPr>
            <w:tcW w:w="2551" w:type="dxa"/>
            <w:vAlign w:val="center"/>
          </w:tcPr>
          <w:p w14:paraId="618CF51C" w14:textId="77777777" w:rsidR="008753A2"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5DEB907A" wp14:editId="2CE79E72">
                  <wp:extent cx="1482725" cy="1482725"/>
                  <wp:effectExtent l="0" t="0" r="3175" b="3175"/>
                  <wp:docPr id="253724778" name="Picture 39" descr="ܚܕܵܐ ܕܵܣܬܵܐ ܕܐ݉ܢܵܫܹܐ ܕ CALD ܬܚܘܿܬ 3 ܒܲܓܼܒܘܼܓܼܝܵܬܹܐ ܕܗܲܡܙܲܡܬܵܐ ܕܒܹܐܡܵܪܵܐ ܝܢܵܐ 'Hello' ('ܫܠܵܡܵܐܠܵܘܟܼܘܿܢ') ܒ 3 ܠܸܫܵܢܹܐ ܦܪܝܼܫܹ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ܚܕܵܐ ܕܵܣܬܵܐ ܕܐ݉ܢܵܫܹܐ ܕ CALD ܬܚܘܿܬ 3 ܒܲܓܼܒܘܼܓܼܝܵܬܹܐ ܕܗܲܡܙܲܡܬܵܐ ܕܒܹܐܡܵܪܵܐ ܝܢܵܐ 'Hello' ('ܫܠܵܡܵܐܠܵܘܟܼܘܿܢ') ܒ 3 ܠܸܫܵܢܹܐ ܦܪܝܼܫܹܐ."/>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7A42E80" w14:textId="77777777" w:rsidR="008753A2" w:rsidRPr="00D11C4F" w:rsidRDefault="00A754AE" w:rsidP="00D11C4F">
            <w:pPr>
              <w:pStyle w:val="ListParagraph"/>
              <w:numPr>
                <w:ilvl w:val="0"/>
                <w:numId w:val="3"/>
              </w:numPr>
              <w:bidi/>
              <w:spacing w:line="312" w:lineRule="auto"/>
              <w:rPr>
                <w:rFonts w:cs="Noto Sans Syriac Eastern"/>
              </w:rPr>
            </w:pPr>
            <w:r w:rsidRPr="00D11C4F">
              <w:rPr>
                <w:rFonts w:cs="Noto Sans Syriac Eastern"/>
                <w:rtl/>
              </w:rPr>
              <w:t xml:space="preserve">ܐ݉ܢܵܫܹܐ ܟܹܐ ܗܲܡܙܸܡܝܼ ܙܵܘܕܵܐ ܡܼܢ </w:t>
            </w:r>
            <w:r w:rsidRPr="00D11C4F">
              <w:rPr>
                <w:rStyle w:val="Statisticstyle"/>
                <w:rFonts w:cs="Noto Sans Syriac Eastern"/>
                <w:bCs/>
                <w:position w:val="0"/>
                <w:szCs w:val="36"/>
                <w:rtl/>
              </w:rPr>
              <w:t>300</w:t>
            </w:r>
            <w:r w:rsidRPr="00D11C4F">
              <w:rPr>
                <w:rFonts w:cs="Noto Sans Syriac Eastern"/>
                <w:rtl/>
              </w:rPr>
              <w:t xml:space="preserve"> ܠܸܫܵܢܹܐ ܦܪܝܼܫܹܐ.</w:t>
            </w:r>
          </w:p>
        </w:tc>
      </w:tr>
    </w:tbl>
    <w:p w14:paraId="346DE06F" w14:textId="77777777" w:rsidR="008753A2" w:rsidRPr="00D11C4F" w:rsidRDefault="00A754AE" w:rsidP="00D11C4F">
      <w:pPr>
        <w:spacing w:line="312" w:lineRule="auto"/>
        <w:rPr>
          <w:rFonts w:cs="Noto Sans Syriac Eastern"/>
        </w:rPr>
      </w:pPr>
      <w:r w:rsidRPr="00D11C4F">
        <w:rPr>
          <w:rFonts w:cs="Noto Sans Syriac Eastern"/>
        </w:rPr>
        <w:br w:type="page"/>
      </w:r>
    </w:p>
    <w:tbl>
      <w:tblPr>
        <w:bidiVisual/>
        <w:tblW w:w="9241" w:type="dxa"/>
        <w:tblLayout w:type="fixed"/>
        <w:tblLook w:val="04A0" w:firstRow="1" w:lastRow="0" w:firstColumn="1" w:lastColumn="0" w:noHBand="0" w:noVBand="1"/>
      </w:tblPr>
      <w:tblGrid>
        <w:gridCol w:w="2551"/>
        <w:gridCol w:w="6576"/>
        <w:gridCol w:w="114"/>
      </w:tblGrid>
      <w:tr w:rsidR="00BC3C2E" w:rsidRPr="00D11C4F" w14:paraId="10F5C20F" w14:textId="77777777" w:rsidTr="00740BF2">
        <w:trPr>
          <w:gridAfter w:val="1"/>
          <w:wAfter w:w="114" w:type="dxa"/>
          <w:trHeight w:val="3515"/>
        </w:trPr>
        <w:tc>
          <w:tcPr>
            <w:tcW w:w="2551" w:type="dxa"/>
            <w:vAlign w:val="center"/>
          </w:tcPr>
          <w:p w14:paraId="7647BF3D" w14:textId="77777777" w:rsidR="008753A2" w:rsidRPr="00D11C4F" w:rsidRDefault="00A754AE" w:rsidP="00D11C4F">
            <w:pPr>
              <w:pStyle w:val="Image"/>
              <w:spacing w:line="312" w:lineRule="auto"/>
              <w:rPr>
                <w:rFonts w:cs="Noto Sans Syriac Eastern"/>
              </w:rPr>
            </w:pPr>
            <w:r w:rsidRPr="00D11C4F">
              <w:rPr>
                <w:rFonts w:cs="Noto Sans Syriac Eastern"/>
                <w:noProof/>
              </w:rPr>
              <w:lastRenderedPageBreak/>
              <w:drawing>
                <wp:inline distT="0" distB="0" distL="0" distR="0" wp14:anchorId="2CA99572" wp14:editId="4CB63D1B">
                  <wp:extent cx="1482725" cy="1482725"/>
                  <wp:effectExtent l="0" t="0" r="3175" b="3175"/>
                  <wp:docPr id="1908268187" name="Picture 40" descr="ܚܲܕ ܦܲܪܨܘܿܦܵܐ ܒܸܪܡܵܙܵܐ ܠܓܵܢܹܗ ܘܡܲܪܘܼܡܹܐ ܐܝܼܕܹܗ ܩܵܕܡ 2 ܦܲܪܨܘܿܦܹܐ ܐ݉ܚܹܪ݉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ܚܲܕ ܦܲܪܨܘܿܦܵܐ ܒܸܪܡܵܙܵܐ ܠܓܵܢܹܗ ܘܡܲܪܘܼܡܹܐ ܐܝܼܕܹܗ ܩܵܕܡ 2 ܦܲܪܨܘܿܦܹܐ ܐ݉ܚܹܪ݉ܢܹܐ."/>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9807ADA" w14:textId="22A7AEDA" w:rsidR="008753A2" w:rsidRPr="00D11C4F" w:rsidRDefault="00A754AE" w:rsidP="00D11C4F">
            <w:pPr>
              <w:bidi/>
              <w:spacing w:line="312" w:lineRule="auto"/>
              <w:rPr>
                <w:rFonts w:cs="Noto Sans Syriac Eastern"/>
              </w:rPr>
            </w:pPr>
            <w:r w:rsidRPr="00D11C4F">
              <w:rPr>
                <w:rFonts w:cs="Noto Sans Syriac Eastern"/>
                <w:rtl/>
              </w:rPr>
              <w:t xml:space="preserve">ܐܝܼܡܲܢ ܕܐܲܚܬܘܿܢ </w:t>
            </w:r>
            <w:r w:rsidRPr="00D11C4F">
              <w:rPr>
                <w:rStyle w:val="Strong"/>
                <w:rFonts w:cs="Noto Sans Syriac Eastern"/>
                <w:rtl/>
              </w:rPr>
              <w:t>ܡܲܕܸܥܝܼܬܘܿܢ</w:t>
            </w:r>
            <w:r w:rsidRPr="00D11C4F">
              <w:rPr>
                <w:rFonts w:cs="Noto Sans Syriac Eastern"/>
                <w:rtl/>
              </w:rPr>
              <w:t xml:space="preserve"> ܠܗܝܵܝܘܼܬܵܘܟܼܘܿܢ ܐܲܝܟܼ ܚܲܕ ܡܸܢܕܝܼ، ܐܲܚܬܘܿܢ ܒܹܐܡܵܪܵܐ ܝܬܘܿܢ ܕܝܼܬܘܿܢ ܚܲܕ ܣܲܗܡܵܐ ܡܼܢ ܚܕܵܐ ܕܵܣܬܵܐ</w:t>
            </w:r>
            <w:r w:rsidR="00A75812">
              <w:rPr>
                <w:rFonts w:cs="Noto Sans Syriac Eastern"/>
              </w:rPr>
              <w:br/>
            </w:r>
            <w:r w:rsidRPr="00D11C4F">
              <w:rPr>
                <w:rFonts w:cs="Noto Sans Syriac Eastern"/>
                <w:rtl/>
              </w:rPr>
              <w:t>ܕܝܼܠܵܢܵܝܬܵܐ ܕܐ݉ܢܵܫܹܐ.</w:t>
            </w:r>
          </w:p>
        </w:tc>
      </w:tr>
      <w:tr w:rsidR="00BC3C2E" w:rsidRPr="00D11C4F" w14:paraId="47ECBE00" w14:textId="77777777" w:rsidTr="00740BF2">
        <w:trPr>
          <w:gridAfter w:val="1"/>
          <w:wAfter w:w="114" w:type="dxa"/>
          <w:trHeight w:val="3515"/>
        </w:trPr>
        <w:tc>
          <w:tcPr>
            <w:tcW w:w="2551" w:type="dxa"/>
            <w:vAlign w:val="center"/>
          </w:tcPr>
          <w:p w14:paraId="3F226A27" w14:textId="77777777" w:rsidR="008753A2"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54276FD7" wp14:editId="065321FC">
                  <wp:extent cx="1482725" cy="1482725"/>
                  <wp:effectExtent l="0" t="0" r="3175" b="3175"/>
                  <wp:docPr id="626339655" name="Picture 42" descr="ܚܲܕ ܦܲܪܨܘܿܦܵܐ ܒܸܪܡܵܙܵܐ ܠܓܵܢܹܗ ܘܡܲܪܘܼܡܹܐ ܐܝܼܕܹܗ ܘܚܲܕ ܚܲܪܝܼܛܵܐ ܕܐܘܿܣܬܪܵܠ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ܚܲܕ ܦܲܪܨܘܿܦܵܐ ܒܸܪܡܵܙܵܐ ܠܓܵܢܹܗ ܘܡܲܪܘܼܡܹܐ ܐܝܼܕܹܗ ܘܚܲܕ ܚܲܪܝܼܛܵܐ ܕܐܘܿܣܬܪܵܠܝܵܐ."/>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64F368E" w14:textId="77777777" w:rsidR="008753A2" w:rsidRPr="00D11C4F" w:rsidRDefault="00A754AE" w:rsidP="00D11C4F">
            <w:pPr>
              <w:bidi/>
              <w:spacing w:line="312" w:lineRule="auto"/>
              <w:rPr>
                <w:rFonts w:cs="Noto Sans Syriac Eastern"/>
              </w:rPr>
            </w:pPr>
            <w:r w:rsidRPr="00D11C4F">
              <w:rPr>
                <w:rStyle w:val="Statisticstyle"/>
                <w:rFonts w:cs="Noto Sans Syriac Eastern"/>
                <w:bCs/>
                <w:position w:val="0"/>
                <w:szCs w:val="36"/>
                <w:rtl/>
              </w:rPr>
              <w:t>30%</w:t>
            </w:r>
            <w:r w:rsidRPr="00D11C4F">
              <w:rPr>
                <w:rFonts w:cs="Noto Sans Syriac Eastern"/>
                <w:bCs/>
                <w:szCs w:val="36"/>
                <w:rtl/>
              </w:rPr>
              <w:t xml:space="preserve"> </w:t>
            </w:r>
            <w:r w:rsidRPr="00A75812">
              <w:rPr>
                <w:rFonts w:cs="Noto Sans Syriac Eastern"/>
                <w:rtl/>
              </w:rPr>
              <w:t xml:space="preserve">ܡܼܢ ܐ݉ܢܵܫܹܐ ܕܟܹܐ ܚܵܝܝܼ ܓܵܘ ܐܘܿܣܬܪܵܠܝܵܐ ܟܹܐ ܡܲܕܸܥܝܼ ܠܵܗܿ ܓܵܢܲܝܗܝ ܐܲܝܟܼ ܚܲܕ ܦܲܪܨܘܿܦܵܐ ܕ </w:t>
            </w:r>
            <w:r w:rsidRPr="00A75812">
              <w:rPr>
                <w:rFonts w:cs="FS Me Pro"/>
                <w:rtl/>
              </w:rPr>
              <w:t>CALD</w:t>
            </w:r>
            <w:r w:rsidRPr="00A75812">
              <w:rPr>
                <w:rFonts w:cs="Noto Sans Syriac Eastern"/>
                <w:rtl/>
              </w:rPr>
              <w:t>.</w:t>
            </w:r>
          </w:p>
        </w:tc>
      </w:tr>
      <w:tr w:rsidR="00BC3C2E" w:rsidRPr="00D11C4F" w14:paraId="57872CE0" w14:textId="77777777" w:rsidTr="00740BF2">
        <w:trPr>
          <w:trHeight w:val="3515"/>
        </w:trPr>
        <w:tc>
          <w:tcPr>
            <w:tcW w:w="2551" w:type="dxa"/>
            <w:vAlign w:val="center"/>
          </w:tcPr>
          <w:p w14:paraId="6041ECBA" w14:textId="77777777" w:rsidR="008753A2"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2A7E4662" wp14:editId="3E4B669C">
                  <wp:extent cx="1482725" cy="1482725"/>
                  <wp:effectExtent l="0" t="0" r="3175" b="3175"/>
                  <wp:docPr id="154003351" name="Picture 43" descr="ܚܲܕ ܦܲܪܨܘܿܦܵܐ ܡܲܪܘܼܡܹܐ ܐܝܼܕܹܗ ܩܵܕܡ ܒܲܝܬܘܼܬܹ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ܚܲܕ ܦܲܪܨܘܿܦܵܐ ܡܲܪܘܼܡܹܐ ܐܝܼܕܹܗ ܩܵܕܡ ܒܲܝܬܘܼܬܹܗ."/>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90" w:type="dxa"/>
            <w:gridSpan w:val="2"/>
            <w:vAlign w:val="center"/>
          </w:tcPr>
          <w:p w14:paraId="5C237688" w14:textId="77777777" w:rsidR="008753A2" w:rsidRPr="00D11C4F" w:rsidRDefault="00A754AE" w:rsidP="00D11C4F">
            <w:pPr>
              <w:bidi/>
              <w:spacing w:line="312" w:lineRule="auto"/>
              <w:rPr>
                <w:rFonts w:cs="Noto Sans Syriac Eastern"/>
              </w:rPr>
            </w:pPr>
            <w:r w:rsidRPr="00D11C4F">
              <w:rPr>
                <w:rStyle w:val="Statisticstyle"/>
                <w:rFonts w:cs="Noto Sans Syriac Eastern"/>
                <w:bCs/>
                <w:position w:val="0"/>
                <w:szCs w:val="36"/>
                <w:rtl/>
              </w:rPr>
              <w:t>10%</w:t>
            </w:r>
            <w:r w:rsidRPr="00D11C4F">
              <w:rPr>
                <w:rFonts w:cs="Noto Sans Syriac Eastern"/>
                <w:rtl/>
              </w:rPr>
              <w:t xml:space="preserve"> ܡܼܢ</w:t>
            </w:r>
            <w:r w:rsidRPr="00D11C4F">
              <w:rPr>
                <w:rStyle w:val="Strong"/>
                <w:rFonts w:cs="Noto Sans Syriac Eastern"/>
                <w:rtl/>
              </w:rPr>
              <w:t xml:space="preserve"> ܫܲܘܬܦܵܢܹܐ</w:t>
            </w:r>
            <w:r w:rsidRPr="00D11C4F">
              <w:rPr>
                <w:rFonts w:cs="Noto Sans Syriac Eastern"/>
                <w:rtl/>
              </w:rPr>
              <w:t xml:space="preserve"> ܓܵܘ ܐܸܣܟܹܝܡܵܐ ܐܲܬܪܵܝܵܐ ܕܥܲܪܵܒܼܘܼܬܵܐ ܕܫܲܦܠܘܼܬܵܐ (</w:t>
            </w:r>
            <w:r w:rsidRPr="00105E5A">
              <w:rPr>
                <w:rFonts w:cs="FS Me Pro"/>
                <w:rtl/>
              </w:rPr>
              <w:t>NDIS</w:t>
            </w:r>
            <w:r w:rsidRPr="00D11C4F">
              <w:rPr>
                <w:rFonts w:cs="Noto Sans Syriac Eastern"/>
                <w:rtl/>
              </w:rPr>
              <w:t xml:space="preserve">) ܟܹܐ ܡܸܕܸܥܝܼ ܠܵܗܿ ܓܵܢܲܝܗܝ ܐܲܝܟܼ ܚܲܕ ܦܲܪܨܘܿܦܵܐ ܕ </w:t>
            </w:r>
            <w:r w:rsidRPr="00105E5A">
              <w:rPr>
                <w:rFonts w:cs="FS Me Pro"/>
                <w:rtl/>
              </w:rPr>
              <w:t>CALD</w:t>
            </w:r>
            <w:r w:rsidRPr="00D11C4F">
              <w:rPr>
                <w:rFonts w:cs="Noto Sans Syriac Eastern"/>
                <w:rtl/>
              </w:rPr>
              <w:t>.</w:t>
            </w:r>
          </w:p>
        </w:tc>
      </w:tr>
      <w:tr w:rsidR="00BC3C2E" w:rsidRPr="00D11C4F" w14:paraId="3A910708" w14:textId="77777777" w:rsidTr="00740BF2">
        <w:trPr>
          <w:gridAfter w:val="1"/>
          <w:wAfter w:w="114" w:type="dxa"/>
          <w:trHeight w:val="3515"/>
        </w:trPr>
        <w:tc>
          <w:tcPr>
            <w:tcW w:w="2551" w:type="dxa"/>
            <w:vAlign w:val="center"/>
          </w:tcPr>
          <w:p w14:paraId="77D175AC" w14:textId="77777777" w:rsidR="008753A2"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5687926D" wp14:editId="6DAC5300">
                  <wp:extent cx="1483200" cy="1483200"/>
                  <wp:effectExtent l="0" t="0" r="3175" b="3175"/>
                  <wp:docPr id="768595154" name="Picture 768595154" descr="ܚܕܵܐ ܨܘܼܪܬܵܐ ܕܚܲܕ ܫܲܘܬܦܵܢܵܐ ܡܲܚܙܘܼܝܹܐ ܚܕܵܐ ܕܵܣܬܵܐ ܕܫܲܘܬܦܵܢܹܐ. 2 ܡܸܢܲܝܗܝ ܡܲܪܘܼܡܹܐ ܝܢܵܐ ܐܝܼܕܵܬܲ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ܚܕܵܐ ܨܘܼܪܬܵܐ ܕܚܲܕ ܫܲܘܬܦܵܢܵܐ ܡܲܚܙܘܼܝܹܐ ܚܕܵܐ ܕܵܣܬܵܐ ܕܫܲܘܬܦܵܢܹܐ. 2 ܡܸܢܲܝܗܝ ܡܲܪܘܼܡܹܐ ܝܢܵܐ ܐܝܼܕܵܬܲܝܗܝ."/>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399C41B1" w14:textId="0B87E714" w:rsidR="008753A2" w:rsidRPr="00D11C4F" w:rsidRDefault="00A754AE" w:rsidP="00D11C4F">
            <w:pPr>
              <w:bidi/>
              <w:spacing w:line="312" w:lineRule="auto"/>
              <w:rPr>
                <w:rFonts w:cs="Noto Sans Syriac Eastern"/>
              </w:rPr>
            </w:pPr>
            <w:r w:rsidRPr="00D11C4F">
              <w:rPr>
                <w:rStyle w:val="Strong"/>
                <w:rFonts w:cs="Noto Sans Syriac Eastern"/>
                <w:b w:val="0"/>
                <w:bCs w:val="0"/>
                <w:color w:val="auto"/>
                <w:rtl/>
              </w:rPr>
              <w:t>ܫܲܘܬܦܵܢܹܐ ܝܼܢܵܐ ܐ݉ܢܵܫܹܐ ܕܐܝܼܬܠܗܘܿܢ ܫܲܦܠܘܼܬܵܐ ܐܵܢܝܼ ܕܟܹܐ ܫܲܪܸܟܝܼ ܓܵܘ</w:t>
            </w:r>
            <w:r w:rsidR="00A75812">
              <w:rPr>
                <w:rStyle w:val="Strong"/>
                <w:rFonts w:cs="Noto Sans Syriac Eastern"/>
                <w:b w:val="0"/>
                <w:bCs w:val="0"/>
                <w:color w:val="auto"/>
              </w:rPr>
              <w:t> </w:t>
            </w:r>
            <w:r w:rsidRPr="00105E5A">
              <w:rPr>
                <w:rStyle w:val="Strong"/>
                <w:rFonts w:cs="FS Me Pro"/>
                <w:b w:val="0"/>
                <w:bCs w:val="0"/>
                <w:color w:val="auto"/>
                <w:rtl/>
              </w:rPr>
              <w:t>NDIS</w:t>
            </w:r>
            <w:r w:rsidRPr="00D11C4F">
              <w:rPr>
                <w:rStyle w:val="Strong"/>
                <w:rFonts w:cs="Noto Sans Syriac Eastern"/>
                <w:b w:val="0"/>
                <w:bCs w:val="0"/>
                <w:color w:val="auto"/>
                <w:rtl/>
              </w:rPr>
              <w:t>.</w:t>
            </w:r>
          </w:p>
        </w:tc>
      </w:tr>
    </w:tbl>
    <w:p w14:paraId="68C78EAD" w14:textId="77777777" w:rsidR="00D01D6C" w:rsidRPr="00D11C4F" w:rsidRDefault="00A754AE" w:rsidP="00D11C4F">
      <w:pPr>
        <w:pStyle w:val="Heading2"/>
        <w:bidi/>
        <w:spacing w:after="120" w:line="312" w:lineRule="auto"/>
        <w:rPr>
          <w:rFonts w:cs="Noto Sans Syriac Eastern"/>
          <w:lang w:val="en-AU"/>
        </w:rPr>
      </w:pPr>
      <w:bookmarkStart w:id="98" w:name="_Toc256000001"/>
      <w:r w:rsidRPr="00D11C4F">
        <w:rPr>
          <w:rFonts w:cs="Noto Sans Syriac Eastern"/>
          <w:rtl/>
        </w:rPr>
        <w:lastRenderedPageBreak/>
        <w:t>ܒܘܼܬ ܚܘܼܛܵܛܵܐ ܕܥܒܼܵܕܵܐ</w:t>
      </w:r>
      <w:bookmarkEnd w:id="98"/>
    </w:p>
    <w:tbl>
      <w:tblPr>
        <w:bidiVisual/>
        <w:tblW w:w="9216" w:type="dxa"/>
        <w:tblLayout w:type="fixed"/>
        <w:tblLook w:val="04A0" w:firstRow="1" w:lastRow="0" w:firstColumn="1" w:lastColumn="0" w:noHBand="0" w:noVBand="1"/>
      </w:tblPr>
      <w:tblGrid>
        <w:gridCol w:w="2551"/>
        <w:gridCol w:w="6336"/>
        <w:gridCol w:w="164"/>
        <w:gridCol w:w="76"/>
        <w:gridCol w:w="89"/>
      </w:tblGrid>
      <w:tr w:rsidR="00BC3C2E" w:rsidRPr="00D11C4F" w14:paraId="5C101526" w14:textId="77777777" w:rsidTr="00740BF2">
        <w:trPr>
          <w:gridAfter w:val="2"/>
          <w:wAfter w:w="165" w:type="dxa"/>
          <w:trHeight w:val="2124"/>
        </w:trPr>
        <w:tc>
          <w:tcPr>
            <w:tcW w:w="2551" w:type="dxa"/>
            <w:vAlign w:val="center"/>
          </w:tcPr>
          <w:p w14:paraId="4AB97BB5" w14:textId="77777777" w:rsidR="001F34EE" w:rsidRPr="00D11C4F" w:rsidRDefault="00A754AE" w:rsidP="00D11C4F">
            <w:pPr>
              <w:pStyle w:val="Image"/>
              <w:spacing w:before="0" w:after="0" w:line="312" w:lineRule="auto"/>
              <w:rPr>
                <w:rFonts w:cs="Noto Sans Syriac Eastern"/>
                <w:noProof/>
              </w:rPr>
            </w:pPr>
            <w:r w:rsidRPr="00D11C4F">
              <w:rPr>
                <w:rFonts w:cs="Noto Sans Syriac Eastern"/>
                <w:noProof/>
              </w:rPr>
              <mc:AlternateContent>
                <mc:Choice Requires="wps">
                  <w:drawing>
                    <wp:anchor distT="45720" distB="45720" distL="114300" distR="114300" simplePos="0" relativeHeight="251737088" behindDoc="0" locked="0" layoutInCell="1" allowOverlap="1" wp14:anchorId="4162D30A" wp14:editId="5BABB931">
                      <wp:simplePos x="0" y="0"/>
                      <wp:positionH relativeFrom="column">
                        <wp:posOffset>304165</wp:posOffset>
                      </wp:positionH>
                      <wp:positionV relativeFrom="paragraph">
                        <wp:posOffset>308610</wp:posOffset>
                      </wp:positionV>
                      <wp:extent cx="892175" cy="231775"/>
                      <wp:effectExtent l="0" t="0" r="3175" b="0"/>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1775"/>
                              </a:xfrm>
                              <a:prstGeom prst="rect">
                                <a:avLst/>
                              </a:prstGeom>
                              <a:noFill/>
                              <a:ln w="9525">
                                <a:noFill/>
                                <a:miter lim="800000"/>
                                <a:headEnd/>
                                <a:tailEnd/>
                              </a:ln>
                            </wps:spPr>
                            <wps:txbx>
                              <w:txbxContent>
                                <w:p w14:paraId="5C1E16E8" w14:textId="77777777" w:rsidR="00A754AE" w:rsidRPr="00E87906" w:rsidRDefault="00A754AE" w:rsidP="00E87906">
                                  <w:pPr>
                                    <w:bidi/>
                                    <w:spacing w:before="0" w:after="0" w:line="240" w:lineRule="auto"/>
                                    <w:jc w:val="center"/>
                                    <w:rPr>
                                      <w:rFonts w:cs="Noto Sans Syriac Eastern"/>
                                      <w:b/>
                                      <w:bCs/>
                                      <w:sz w:val="20"/>
                                      <w:szCs w:val="20"/>
                                    </w:rPr>
                                  </w:pPr>
                                  <w:bookmarkStart w:id="99" w:name="_Hlk155700983"/>
                                  <w:bookmarkStart w:id="100" w:name="_Hlk155700984"/>
                                  <w:r w:rsidRPr="00E87906">
                                    <w:rPr>
                                      <w:rFonts w:cs="Noto Sans Syriac Eastern"/>
                                      <w:b/>
                                      <w:bCs/>
                                      <w:sz w:val="20"/>
                                      <w:szCs w:val="20"/>
                                      <w:rtl/>
                                    </w:rPr>
                                    <w:t>ܣܬܪܵܬܝܼܓ̰ܝܼܵܐ</w:t>
                                  </w:r>
                                  <w:bookmarkEnd w:id="99"/>
                                  <w:bookmarkEnd w:id="100"/>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162D30A" id="_x0000_s1030" type="#_x0000_t202" style="position:absolute;left:0;text-align:left;margin-left:23.95pt;margin-top:24.3pt;width:70.25pt;height:18.2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" filled="f" stroked="f">
                      <v:textbox inset="0,0,0,0">
                        <w:txbxContent>
                          <w:p w14:paraId="5C1E16E8" w14:textId="77777777" w:rsidR="00A754AE" w:rsidRPr="00E87906" w:rsidRDefault="00A754AE" w:rsidP="00E87906">
                            <w:pPr>
                              <w:bidi/>
                              <w:spacing w:before="0" w:after="0" w:line="240" w:lineRule="auto"/>
                              <w:jc w:val="center"/>
                              <w:rPr>
                                <w:rFonts w:cs="Noto Sans Syriac Eastern"/>
                                <w:b/>
                                <w:bCs/>
                                <w:sz w:val="20"/>
                                <w:szCs w:val="20"/>
                              </w:rPr>
                            </w:pPr>
                            <w:bookmarkStart w:id="101" w:name="_Hlk155700983"/>
                            <w:bookmarkStart w:id="102" w:name="_Hlk155700984"/>
                            <w:r w:rsidRPr="00E87906">
                              <w:rPr>
                                <w:rFonts w:cs="Noto Sans Syriac Eastern"/>
                                <w:b/>
                                <w:bCs/>
                                <w:sz w:val="20"/>
                                <w:szCs w:val="20"/>
                                <w:rtl/>
                              </w:rPr>
                              <w:t>ܣܬܪܵܬܝܼܓ̰ܝܼܵܐ</w:t>
                            </w:r>
                            <w:bookmarkEnd w:id="101"/>
                            <w:bookmarkEnd w:id="102"/>
                          </w:p>
                        </w:txbxContent>
                      </v:textbox>
                    </v:shape>
                  </w:pict>
                </mc:Fallback>
              </mc:AlternateContent>
            </w:r>
            <w:r w:rsidR="001F34EE" w:rsidRPr="00D11C4F">
              <w:rPr>
                <w:rFonts w:cs="Noto Sans Syriac Eastern"/>
                <w:noProof/>
              </w:rPr>
              <w:drawing>
                <wp:inline distT="0" distB="0" distL="0" distR="0" wp14:anchorId="46D37732" wp14:editId="1AE11B93">
                  <wp:extent cx="1404000" cy="1404000"/>
                  <wp:effectExtent l="0" t="0" r="5715" b="5715"/>
                  <wp:docPr id="478145865" name="Picture 44" descr="ܚܲܕ ܐܸܫܛܵܪܵܐ ܕܣܬܪܵܬܝܼܓ̰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ܚܲܕ ܐܸܫܛܵܪܵܐ ܕܣܬܪܵܬܝܼܓ̰ܝܼܵܐ."/>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48CBA811" w14:textId="77777777" w:rsidR="001F34EE" w:rsidRPr="00D11C4F" w:rsidRDefault="00A754AE" w:rsidP="00D11C4F">
            <w:pPr>
              <w:bidi/>
              <w:spacing w:before="0" w:after="120" w:line="312" w:lineRule="auto"/>
              <w:rPr>
                <w:rFonts w:cs="Noto Sans Syriac Eastern"/>
              </w:rPr>
            </w:pPr>
            <w:r w:rsidRPr="00D11C4F">
              <w:rPr>
                <w:rFonts w:cs="Noto Sans Syriac Eastern"/>
                <w:rtl/>
              </w:rPr>
              <w:t>ܐܲܚܢܲܢ ܟܬܝܼܒܼܠܲܢ ܠܣܬܪܵܬܝܼܓ̰ܝܼܵܐ ܚܲܕܬܬܵܐ ܕܦܪܝܼܫܘܼܬܵܐ ܡܲܪܕܘܼܬܵܢܵܝܬܵܐ ܘܠܸܫܵܢܵܝܬܵܐ ܩܵܐ ܫܲܢ݉ܬܵܐ ܕ 2024 ܗܲܠ 2028.</w:t>
            </w:r>
          </w:p>
          <w:p w14:paraId="47FB81CC" w14:textId="77777777" w:rsidR="007C2796" w:rsidRPr="00D11C4F" w:rsidRDefault="00A754AE" w:rsidP="00D11C4F">
            <w:pPr>
              <w:bidi/>
              <w:spacing w:before="0" w:after="120" w:line="312" w:lineRule="auto"/>
              <w:rPr>
                <w:rFonts w:cs="Noto Sans Syriac Eastern"/>
              </w:rPr>
            </w:pPr>
            <w:r w:rsidRPr="00D11C4F">
              <w:rPr>
                <w:rFonts w:cs="Noto Sans Syriac Eastern"/>
                <w:rtl/>
              </w:rPr>
              <w:t>ܐܲܚܢܲܢ ܟܹܐ ܩܵܪܲܚ ܠܵܗܿ ܣܬܪܵܬܝܼܓ̰ܝܼܵܐ.</w:t>
            </w:r>
          </w:p>
          <w:p w14:paraId="16AF3EFC" w14:textId="77777777" w:rsidR="007C2796" w:rsidRPr="00D11C4F" w:rsidRDefault="00A754AE" w:rsidP="00D11C4F">
            <w:pPr>
              <w:bidi/>
              <w:spacing w:before="0" w:after="120" w:line="312" w:lineRule="auto"/>
              <w:rPr>
                <w:rFonts w:cs="Noto Sans Syriac Eastern"/>
              </w:rPr>
            </w:pPr>
            <w:r w:rsidRPr="00D11C4F">
              <w:rPr>
                <w:rFonts w:cs="Noto Sans Syriac Eastern"/>
                <w:rtl/>
              </w:rPr>
              <w:t xml:space="preserve">ܣܬܪܵܬܝܼܓ̰ܝܼܵܐ ܝܼܠܵܗܿ ܚܲܕ ܚܘܼܛܵܛܵܐ ܩܵܐ ܕܵܐܟܼܝܼ ܐܲܚܢܲܢ ܒܸܕ ܥܵܒܼܕܲܚܠܹܗ </w:t>
            </w:r>
            <w:r w:rsidRPr="00105E5A">
              <w:rPr>
                <w:rFonts w:cs="FS Me Pro"/>
                <w:rtl/>
              </w:rPr>
              <w:t>NDIS</w:t>
            </w:r>
            <w:r w:rsidRPr="00D11C4F">
              <w:rPr>
                <w:rFonts w:cs="Noto Sans Syriac Eastern"/>
                <w:rtl/>
              </w:rPr>
              <w:t xml:space="preserve"> ܕܗܵܘܹܐ ܒܘܼܫ ܨܦܵܝܝܼ ܩܵܐ ܫܲܘܬܦܵܢܹܐ ܕ </w:t>
            </w:r>
            <w:r w:rsidRPr="00105E5A">
              <w:rPr>
                <w:rFonts w:cs="FS Me Pro"/>
                <w:rtl/>
              </w:rPr>
              <w:t>CALD</w:t>
            </w:r>
            <w:r w:rsidRPr="00D11C4F">
              <w:rPr>
                <w:rFonts w:cs="Noto Sans Syriac Eastern"/>
                <w:rtl/>
              </w:rPr>
              <w:t>.</w:t>
            </w:r>
          </w:p>
        </w:tc>
      </w:tr>
      <w:tr w:rsidR="00BC3C2E" w:rsidRPr="00D11C4F" w14:paraId="1A18BE16" w14:textId="77777777" w:rsidTr="00740BF2">
        <w:trPr>
          <w:gridAfter w:val="2"/>
          <w:wAfter w:w="165" w:type="dxa"/>
          <w:trHeight w:val="1886"/>
        </w:trPr>
        <w:tc>
          <w:tcPr>
            <w:tcW w:w="2551" w:type="dxa"/>
            <w:vAlign w:val="center"/>
          </w:tcPr>
          <w:p w14:paraId="70083735" w14:textId="77777777" w:rsidR="007C2796" w:rsidRPr="00D11C4F" w:rsidRDefault="00A754AE" w:rsidP="00D11C4F">
            <w:pPr>
              <w:pStyle w:val="Image"/>
              <w:spacing w:before="0" w:after="0" w:line="312" w:lineRule="auto"/>
              <w:rPr>
                <w:rFonts w:cs="Noto Sans Syriac Eastern"/>
                <w:noProof/>
              </w:rPr>
            </w:pPr>
            <w:r w:rsidRPr="00D11C4F">
              <w:rPr>
                <w:rFonts w:cs="Noto Sans Syriac Eastern"/>
                <w:noProof/>
              </w:rPr>
              <mc:AlternateContent>
                <mc:Choice Requires="wps">
                  <w:drawing>
                    <wp:anchor distT="45720" distB="45720" distL="114300" distR="114300" simplePos="0" relativeHeight="251739136" behindDoc="0" locked="0" layoutInCell="1" allowOverlap="1" wp14:anchorId="77AF9E33" wp14:editId="5BD9AB4F">
                      <wp:simplePos x="0" y="0"/>
                      <wp:positionH relativeFrom="column">
                        <wp:posOffset>303530</wp:posOffset>
                      </wp:positionH>
                      <wp:positionV relativeFrom="paragraph">
                        <wp:posOffset>294005</wp:posOffset>
                      </wp:positionV>
                      <wp:extent cx="892175" cy="382270"/>
                      <wp:effectExtent l="0" t="0" r="3175" b="0"/>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82270"/>
                              </a:xfrm>
                              <a:prstGeom prst="rect">
                                <a:avLst/>
                              </a:prstGeom>
                              <a:noFill/>
                              <a:ln w="9525">
                                <a:noFill/>
                                <a:miter lim="800000"/>
                                <a:headEnd/>
                                <a:tailEnd/>
                              </a:ln>
                            </wps:spPr>
                            <wps:txbx>
                              <w:txbxContent>
                                <w:p w14:paraId="0127DD82" w14:textId="77777777" w:rsidR="00A754AE" w:rsidRPr="00E87906" w:rsidRDefault="00A754AE" w:rsidP="00E87906">
                                  <w:pPr>
                                    <w:bidi/>
                                    <w:spacing w:before="0" w:after="0" w:line="240" w:lineRule="auto"/>
                                    <w:jc w:val="center"/>
                                    <w:rPr>
                                      <w:rFonts w:cs="Noto Sans Syriac Eastern"/>
                                      <w:sz w:val="18"/>
                                      <w:szCs w:val="18"/>
                                      <w:lang w:val="en-PH"/>
                                    </w:rPr>
                                  </w:pPr>
                                  <w:r w:rsidRPr="00E87906">
                                    <w:rPr>
                                      <w:rFonts w:cs="Noto Sans Syriac Eastern"/>
                                      <w:b/>
                                      <w:bCs/>
                                      <w:sz w:val="18"/>
                                      <w:szCs w:val="18"/>
                                      <w:rtl/>
                                    </w:rPr>
                                    <w:t>ܚܘܼܛܵܛܵܐ ܕܥܒܼܵܕܵܐ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F9E33" id="_x0000_s1031" type="#_x0000_t202" style="position:absolute;left:0;text-align:left;margin-left:23.9pt;margin-top:23.15pt;width:70.25pt;height:30.1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" filled="f" stroked="f">
                      <v:textbox inset="0,0,0,0">
                        <w:txbxContent>
                          <w:p w14:paraId="0127DD82" w14:textId="77777777" w:rsidR="00A754AE" w:rsidRPr="00E87906" w:rsidRDefault="00A754AE" w:rsidP="00E87906">
                            <w:pPr>
                              <w:bidi/>
                              <w:spacing w:before="0" w:after="0" w:line="240" w:lineRule="auto"/>
                              <w:jc w:val="center"/>
                              <w:rPr>
                                <w:rFonts w:cs="Noto Sans Syriac Eastern"/>
                                <w:sz w:val="18"/>
                                <w:szCs w:val="18"/>
                                <w:lang w:val="en-PH"/>
                              </w:rPr>
                            </w:pPr>
                            <w:r w:rsidRPr="00E87906">
                              <w:rPr>
                                <w:rFonts w:cs="Noto Sans Syriac Eastern"/>
                                <w:b/>
                                <w:bCs/>
                                <w:sz w:val="18"/>
                                <w:szCs w:val="18"/>
                                <w:rtl/>
                              </w:rPr>
                              <w:t>ܚܘܼܛܵܛܵܐ ܕܥܒܼܵܕܵܐ</w:t>
                            </w:r>
                          </w:p>
                        </w:txbxContent>
                      </v:textbox>
                    </v:shape>
                  </w:pict>
                </mc:Fallback>
              </mc:AlternateContent>
            </w:r>
            <w:r w:rsidR="007C2796" w:rsidRPr="00D11C4F">
              <w:rPr>
                <w:rFonts w:cs="Noto Sans Syriac Eastern"/>
                <w:noProof/>
              </w:rPr>
              <w:drawing>
                <wp:inline distT="0" distB="0" distL="0" distR="0" wp14:anchorId="03D461C2" wp14:editId="118AD217">
                  <wp:extent cx="1404000" cy="1404000"/>
                  <wp:effectExtent l="0" t="0" r="5715" b="5715"/>
                  <wp:docPr id="700079581" name="Picture 1" descr="ܚܲܕ ܐܸܫܛܵܪܵܐ ܕܚܘܼܛܵܛܵܐ ܕܥܒܼܵܕܵܐ ܡܲܚܙܘܼܝܹܐ ܚܲܕ ܣܸܕܪܵܐ ܥܲܡ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79581" name="Picture 1" descr="ܚܲܕ ܐܸܫܛܵܪܵܐ ܕܚܘܼܛܵܛܵܐ ܕܥܒܼܵܕܵܐ ܡܲܚܙܘܼܝܹܐ ܚܲܕ ܣܸܕܪܵܐ ܥܲܡ ܪܘܼܫܡܹܐ ܕ tick."/>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063AD562" w14:textId="77777777" w:rsidR="007C2796" w:rsidRPr="00D11C4F" w:rsidRDefault="00A754AE" w:rsidP="00D11C4F">
            <w:pPr>
              <w:bidi/>
              <w:spacing w:line="312" w:lineRule="auto"/>
              <w:rPr>
                <w:rFonts w:cs="Noto Sans Syriac Eastern"/>
              </w:rPr>
            </w:pPr>
            <w:r w:rsidRPr="00D11C4F">
              <w:rPr>
                <w:rFonts w:cs="Noto Sans Syriac Eastern"/>
                <w:rtl/>
              </w:rPr>
              <w:t>ܐܵܗܵܐ ܚܘܼܛܵܛܵܐ ܕܥܒܼܵܕܵܐ ܦܲܫܘܼܩܹܐ ܝܠܹܗ ܡܘܿܕܝܼ ܐܲܚܢܲܢ ܒܸܕ ܥܵܒܼܕܲܚ ܩܵܐ ܕܣܵܢܕܲܚܠܵܗܿ ܣܬܪܵܬܝܼܓ̰ܝܼܵܐ.</w:t>
            </w:r>
          </w:p>
        </w:tc>
      </w:tr>
      <w:tr w:rsidR="00BC3C2E" w:rsidRPr="00D11C4F" w14:paraId="2F7661D8" w14:textId="77777777" w:rsidTr="00740BF2">
        <w:trPr>
          <w:gridAfter w:val="1"/>
          <w:wAfter w:w="89" w:type="dxa"/>
        </w:trPr>
        <w:tc>
          <w:tcPr>
            <w:tcW w:w="2551" w:type="dxa"/>
            <w:vAlign w:val="center"/>
          </w:tcPr>
          <w:p w14:paraId="42410F49" w14:textId="200622B7" w:rsidR="007C2796" w:rsidRPr="00D11C4F" w:rsidRDefault="00E87906" w:rsidP="00D11C4F">
            <w:pPr>
              <w:pStyle w:val="Image"/>
              <w:spacing w:before="0" w:after="0" w:line="312" w:lineRule="auto"/>
              <w:rPr>
                <w:rFonts w:cs="Noto Sans Syriac Eastern"/>
                <w:noProof/>
              </w:rPr>
            </w:pPr>
            <w:r w:rsidRPr="00D11C4F">
              <w:rPr>
                <w:rFonts w:cs="Noto Sans Syriac Eastern"/>
                <w:noProof/>
              </w:rPr>
              <mc:AlternateContent>
                <mc:Choice Requires="wps">
                  <w:drawing>
                    <wp:anchor distT="45720" distB="45720" distL="114300" distR="114300" simplePos="0" relativeHeight="251741184" behindDoc="0" locked="0" layoutInCell="1" allowOverlap="1" wp14:anchorId="2FE7C105" wp14:editId="76F4E805">
                      <wp:simplePos x="0" y="0"/>
                      <wp:positionH relativeFrom="column">
                        <wp:posOffset>476885</wp:posOffset>
                      </wp:positionH>
                      <wp:positionV relativeFrom="paragraph">
                        <wp:posOffset>384175</wp:posOffset>
                      </wp:positionV>
                      <wp:extent cx="892175" cy="248920"/>
                      <wp:effectExtent l="0" t="0" r="3175" b="0"/>
                      <wp:wrapNone/>
                      <wp:docPr id="6624971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48920"/>
                              </a:xfrm>
                              <a:prstGeom prst="rect">
                                <a:avLst/>
                              </a:prstGeom>
                              <a:noFill/>
                              <a:ln w="9525">
                                <a:noFill/>
                                <a:miter lim="800000"/>
                                <a:headEnd/>
                                <a:tailEnd/>
                              </a:ln>
                            </wps:spPr>
                            <wps:txbx>
                              <w:txbxContent>
                                <w:p w14:paraId="19F3E7F0" w14:textId="77777777" w:rsidR="00A754AE" w:rsidRPr="00E87906" w:rsidRDefault="00A754AE" w:rsidP="00E87906">
                                  <w:pPr>
                                    <w:bidi/>
                                    <w:spacing w:before="0" w:after="0" w:line="240" w:lineRule="auto"/>
                                    <w:jc w:val="center"/>
                                    <w:rPr>
                                      <w:rFonts w:cs="Noto Sans Syriac Eastern"/>
                                      <w:sz w:val="21"/>
                                      <w:szCs w:val="24"/>
                                      <w:lang w:val="en-PH"/>
                                    </w:rPr>
                                  </w:pPr>
                                  <w:r w:rsidRPr="00E87906">
                                    <w:rPr>
                                      <w:rFonts w:cs="Noto Sans Syriac Eastern"/>
                                      <w:b/>
                                      <w:bCs/>
                                      <w:sz w:val="21"/>
                                      <w:szCs w:val="24"/>
                                      <w:rtl/>
                                    </w:rPr>
                                    <w:t>ܦܠܵܛܹܐ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7C105" id="_x0000_s1032" type="#_x0000_t202" style="position:absolute;left:0;text-align:left;margin-left:37.55pt;margin-top:30.25pt;width:70.25pt;height:19.6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" filled="f" stroked="f">
                      <v:textbox inset="0,0,0,0">
                        <w:txbxContent>
                          <w:p w14:paraId="19F3E7F0" w14:textId="77777777" w:rsidR="00A754AE" w:rsidRPr="00E87906" w:rsidRDefault="00A754AE" w:rsidP="00E87906">
                            <w:pPr>
                              <w:bidi/>
                              <w:spacing w:before="0" w:after="0" w:line="240" w:lineRule="auto"/>
                              <w:jc w:val="center"/>
                              <w:rPr>
                                <w:rFonts w:cs="Noto Sans Syriac Eastern"/>
                                <w:sz w:val="21"/>
                                <w:szCs w:val="24"/>
                                <w:lang w:val="en-PH"/>
                              </w:rPr>
                            </w:pPr>
                            <w:r w:rsidRPr="00E87906">
                              <w:rPr>
                                <w:rFonts w:cs="Noto Sans Syriac Eastern"/>
                                <w:b/>
                                <w:bCs/>
                                <w:sz w:val="21"/>
                                <w:szCs w:val="24"/>
                                <w:rtl/>
                              </w:rPr>
                              <w:t>ܦܠܵܛܹܐ</w:t>
                            </w:r>
                          </w:p>
                        </w:txbxContent>
                      </v:textbox>
                    </v:shape>
                  </w:pict>
                </mc:Fallback>
              </mc:AlternateContent>
            </w:r>
            <w:r w:rsidRPr="00D11C4F">
              <w:rPr>
                <w:rFonts w:cs="Noto Sans Syriac Eastern"/>
                <w:noProof/>
              </w:rPr>
              <mc:AlternateContent>
                <mc:Choice Requires="wps">
                  <w:drawing>
                    <wp:anchor distT="45720" distB="45720" distL="114300" distR="114300" simplePos="0" relativeHeight="251743232" behindDoc="0" locked="0" layoutInCell="1" allowOverlap="1" wp14:anchorId="5791CC7A" wp14:editId="565430AC">
                      <wp:simplePos x="0" y="0"/>
                      <wp:positionH relativeFrom="column">
                        <wp:posOffset>124460</wp:posOffset>
                      </wp:positionH>
                      <wp:positionV relativeFrom="paragraph">
                        <wp:posOffset>122555</wp:posOffset>
                      </wp:positionV>
                      <wp:extent cx="892175" cy="264160"/>
                      <wp:effectExtent l="0" t="0" r="3175" b="2540"/>
                      <wp:wrapNone/>
                      <wp:docPr id="17493526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64160"/>
                              </a:xfrm>
                              <a:prstGeom prst="rect">
                                <a:avLst/>
                              </a:prstGeom>
                              <a:noFill/>
                              <a:ln w="9525">
                                <a:noFill/>
                                <a:miter lim="800000"/>
                                <a:headEnd/>
                                <a:tailEnd/>
                              </a:ln>
                            </wps:spPr>
                            <wps:txbx>
                              <w:txbxContent>
                                <w:p w14:paraId="731FA8B8" w14:textId="77777777" w:rsidR="00A754AE" w:rsidRPr="00E87906" w:rsidRDefault="00A754AE" w:rsidP="00E87906">
                                  <w:pPr>
                                    <w:bidi/>
                                    <w:spacing w:before="0" w:after="0" w:line="240" w:lineRule="auto"/>
                                    <w:jc w:val="center"/>
                                    <w:rPr>
                                      <w:rFonts w:cs="Noto Sans Syriac Eastern"/>
                                      <w:sz w:val="24"/>
                                      <w:szCs w:val="24"/>
                                      <w:lang w:val="en-PH"/>
                                    </w:rPr>
                                  </w:pPr>
                                  <w:r w:rsidRPr="00E87906">
                                    <w:rPr>
                                      <w:rFonts w:cs="Noto Sans Syriac Eastern"/>
                                      <w:b/>
                                      <w:bCs/>
                                      <w:sz w:val="24"/>
                                      <w:szCs w:val="24"/>
                                      <w:rtl/>
                                    </w:rPr>
                                    <w:t>ܥܒܼܵܕܹܐ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1CC7A" id="_x0000_s1033" type="#_x0000_t202" style="position:absolute;left:0;text-align:left;margin-left:9.8pt;margin-top:9.65pt;width:70.25pt;height:20.8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" filled="f" stroked="f">
                      <v:textbox inset="0,0,0,0">
                        <w:txbxContent>
                          <w:p w14:paraId="731FA8B8" w14:textId="77777777" w:rsidR="00A754AE" w:rsidRPr="00E87906" w:rsidRDefault="00A754AE" w:rsidP="00E87906">
                            <w:pPr>
                              <w:bidi/>
                              <w:spacing w:before="0" w:after="0" w:line="240" w:lineRule="auto"/>
                              <w:jc w:val="center"/>
                              <w:rPr>
                                <w:rFonts w:cs="Noto Sans Syriac Eastern"/>
                                <w:sz w:val="24"/>
                                <w:szCs w:val="24"/>
                                <w:lang w:val="en-PH"/>
                              </w:rPr>
                            </w:pPr>
                            <w:r w:rsidRPr="00E87906">
                              <w:rPr>
                                <w:rFonts w:cs="Noto Sans Syriac Eastern"/>
                                <w:b/>
                                <w:bCs/>
                                <w:sz w:val="24"/>
                                <w:szCs w:val="24"/>
                                <w:rtl/>
                              </w:rPr>
                              <w:t>ܥܒܼܵܕܹܐ</w:t>
                            </w:r>
                          </w:p>
                        </w:txbxContent>
                      </v:textbox>
                    </v:shape>
                  </w:pict>
                </mc:Fallback>
              </mc:AlternateContent>
            </w:r>
            <w:r w:rsidR="007C2796" w:rsidRPr="00D11C4F">
              <w:rPr>
                <w:rFonts w:cs="Noto Sans Syriac Eastern"/>
                <w:noProof/>
              </w:rPr>
              <w:drawing>
                <wp:inline distT="0" distB="0" distL="0" distR="0" wp14:anchorId="29DE3598" wp14:editId="5D51A433">
                  <wp:extent cx="1404000" cy="1404000"/>
                  <wp:effectExtent l="0" t="0" r="5715" b="5715"/>
                  <wp:docPr id="2088040572" name="Picture 2" descr="ܚܲܕ ܐܸܫܛܵܪܵܐ ܕܦܠܵܛܹܐ ܘܚܲܕ ܐܸܫܛܵܪܵܐ ܕܥܒܼܵܕܹ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40572" name="Picture 2" descr="ܚܲܕ ܐܸܫܛܵܪܵܐ ܕܦܠܵܛܹܐ ܘܚܲܕ ܐܸܫܛܵܪܵܐ ܕܥܒܼܵܕܹܐ."/>
                          <pic:cNvPicPr/>
                        </pic:nvPicPr>
                        <pic:blipFill>
                          <a:blip r:embed="rId33">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3"/>
            <w:vAlign w:val="center"/>
          </w:tcPr>
          <w:p w14:paraId="54F42D53" w14:textId="77777777" w:rsidR="007C2796" w:rsidRPr="00D11C4F" w:rsidRDefault="00A754AE" w:rsidP="00D11C4F">
            <w:pPr>
              <w:bidi/>
              <w:spacing w:line="312" w:lineRule="auto"/>
              <w:rPr>
                <w:rFonts w:cs="Noto Sans Syriac Eastern"/>
              </w:rPr>
            </w:pPr>
            <w:r w:rsidRPr="00D11C4F">
              <w:rPr>
                <w:rFonts w:cs="Noto Sans Syriac Eastern"/>
                <w:rtl/>
              </w:rPr>
              <w:t>ܚܘܼܛܵܛܵܐ ܕܥܒܼܵܕܵܐ ܦܲܫܘܼܩܹܐ ܝܠܹܗ:</w:t>
            </w:r>
          </w:p>
          <w:p w14:paraId="367B9FC5" w14:textId="77777777" w:rsidR="007C2796" w:rsidRPr="00D11C4F" w:rsidRDefault="00A754AE" w:rsidP="00D11C4F">
            <w:pPr>
              <w:pStyle w:val="ListParagraph"/>
              <w:numPr>
                <w:ilvl w:val="0"/>
                <w:numId w:val="36"/>
              </w:numPr>
              <w:bidi/>
              <w:spacing w:line="312" w:lineRule="auto"/>
              <w:rPr>
                <w:rFonts w:eastAsia="Times New Roman" w:cs="Noto Sans Syriac Eastern"/>
              </w:rPr>
            </w:pPr>
            <w:r w:rsidRPr="00D11C4F">
              <w:rPr>
                <w:rFonts w:eastAsia="Times New Roman" w:cs="Noto Sans Syriac Eastern"/>
                <w:rtl/>
              </w:rPr>
              <w:t xml:space="preserve">ܥܒܼܵܕܹܐ ܕܒܸܕ ܥܵܒܼܕܲܚ ܠܗܘܿܢ </w:t>
            </w:r>
          </w:p>
          <w:p w14:paraId="3FAD2182" w14:textId="77777777" w:rsidR="007C2796" w:rsidRPr="00D11C4F" w:rsidRDefault="00A754AE" w:rsidP="00D11C4F">
            <w:pPr>
              <w:pStyle w:val="ListParagraph"/>
              <w:numPr>
                <w:ilvl w:val="0"/>
                <w:numId w:val="36"/>
              </w:numPr>
              <w:bidi/>
              <w:spacing w:line="312" w:lineRule="auto"/>
              <w:rPr>
                <w:rFonts w:eastAsia="Times New Roman" w:cs="Noto Sans Syriac Eastern"/>
              </w:rPr>
            </w:pPr>
            <w:r w:rsidRPr="00D11C4F">
              <w:rPr>
                <w:rStyle w:val="Strong"/>
                <w:rFonts w:cs="Noto Sans Syriac Eastern"/>
                <w:rtl/>
              </w:rPr>
              <w:t>ܦܠܵܛܹܐ</w:t>
            </w:r>
            <w:r w:rsidRPr="00D11C4F">
              <w:rPr>
                <w:rFonts w:eastAsia="Times New Roman" w:cs="Noto Sans Syriac Eastern"/>
                <w:rtl/>
              </w:rPr>
              <w:t xml:space="preserve"> ܕܒܵܥܲܚ ܠܗܘܿܢ.</w:t>
            </w:r>
          </w:p>
          <w:p w14:paraId="6FEB4301" w14:textId="77777777" w:rsidR="007C2796" w:rsidRPr="00D11C4F" w:rsidRDefault="00A754AE" w:rsidP="00D11C4F">
            <w:pPr>
              <w:bidi/>
              <w:spacing w:line="312" w:lineRule="auto"/>
              <w:rPr>
                <w:rFonts w:cs="Noto Sans Syriac Eastern"/>
              </w:rPr>
            </w:pPr>
            <w:r w:rsidRPr="00D11C4F">
              <w:rPr>
                <w:rFonts w:cs="Noto Sans Syriac Eastern"/>
                <w:rtl/>
              </w:rPr>
              <w:t>ܦܠܵܛܹܐ ܝܼܢܵܐ ܐܵܢܝܼ ܐܘܼܪܚܵܬܹܐ ܕܦܘܼܠܚܵܢܲܢ ܟܹܐ ܫܲܚܠܸܦܠܗܘܿܢ ܚܲܝܹܐ ܕܐ݉ܢܵܫܹܐ.</w:t>
            </w:r>
          </w:p>
        </w:tc>
      </w:tr>
      <w:tr w:rsidR="00BC3C2E" w:rsidRPr="00D11C4F" w14:paraId="4A14764D" w14:textId="77777777" w:rsidTr="00740BF2">
        <w:trPr>
          <w:gridAfter w:val="3"/>
          <w:wAfter w:w="329" w:type="dxa"/>
        </w:trPr>
        <w:tc>
          <w:tcPr>
            <w:tcW w:w="2551" w:type="dxa"/>
            <w:vAlign w:val="center"/>
          </w:tcPr>
          <w:p w14:paraId="6B946545" w14:textId="77777777" w:rsidR="007C2796"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33354809" wp14:editId="201512D1">
                  <wp:extent cx="1404000" cy="1404000"/>
                  <wp:effectExtent l="0" t="0" r="5715" b="5715"/>
                  <wp:docPr id="1569362203" name="Picture 1569362203" descr="ܚܲܕ ܫܲܘܬܦܵܢܵܐ ܕܒܼܝܼܩܵܐ ܚܲܕ ܚܘܼܛܵܛܵܐ ܕ NDIS. ܠܥܸܠܸܠ ܡܸܢܹܗ ܝܼܠܵܗܿ ܨܘܼܪܬܵܐ ܕܨܸܒܥܵܬܹܐ ܡܘܼܪܡܹܐ ܠܥܸܠܸܠ ܘ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62203" name="Picture 1569362203" descr="ܚܲܕ ܫܲܘܬܦܵܢܵܐ ܕܒܼܝܼܩܵܐ ܚܲܕ ܚܘܼܛܵܛܵܐ ܕ NDIS. ܠܥܸܠܸܠ ܡܸܢܹܗ ܝܼܠܵܗܿ ܨܘܼܪܬܵܐ ܕܨܸܒܥܵܬܹܐ ܡܘܼܪܡܹܐ ܠܥܸܠܸܠ ܘܚܲܕ ܓܹܐܪܵܐ ܒܸܪܡܵܙܵܐ ܠܥܸܠܸܠ."/>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336" w:type="dxa"/>
            <w:vAlign w:val="center"/>
          </w:tcPr>
          <w:p w14:paraId="36FE050C" w14:textId="77777777" w:rsidR="007C2796" w:rsidRPr="00D11C4F" w:rsidRDefault="00A754AE" w:rsidP="00D11C4F">
            <w:pPr>
              <w:bidi/>
              <w:spacing w:line="312" w:lineRule="auto"/>
              <w:rPr>
                <w:rFonts w:cs="Noto Sans Syriac Eastern"/>
              </w:rPr>
            </w:pPr>
            <w:r w:rsidRPr="00D11C4F">
              <w:rPr>
                <w:rFonts w:cs="Noto Sans Syriac Eastern"/>
                <w:rtl/>
              </w:rPr>
              <w:t xml:space="preserve">ܐܲܚܢܲܢ ܒܵܥܲܚ ܕܗܵܘܝܼ ܠܲܢ ܦܠܵܛܹܐ ܒܘܼܫ ܨܦܵܝܝܼ ܕܡܲܕܪܸܣܝܼ ܠܢܸܣܝܵܢܹܐ ܕܫܲܘܬܦܵܢܹܐ ܕܐܝܼܬܠܗܘܿܢ ܥܲܡ </w:t>
            </w:r>
            <w:r w:rsidRPr="00105E5A">
              <w:rPr>
                <w:rFonts w:cs="FS Me Pro"/>
                <w:rtl/>
              </w:rPr>
              <w:t>NDIS</w:t>
            </w:r>
            <w:r w:rsidRPr="00D11C4F">
              <w:rPr>
                <w:rFonts w:cs="Noto Sans Syriac Eastern"/>
                <w:rtl/>
              </w:rPr>
              <w:t>.</w:t>
            </w:r>
          </w:p>
        </w:tc>
      </w:tr>
      <w:tr w:rsidR="00BC3C2E" w:rsidRPr="00D11C4F" w14:paraId="4128A52A" w14:textId="77777777" w:rsidTr="00740BF2">
        <w:tc>
          <w:tcPr>
            <w:tcW w:w="2551" w:type="dxa"/>
            <w:vAlign w:val="center"/>
          </w:tcPr>
          <w:p w14:paraId="0E0B32C1" w14:textId="77777777" w:rsidR="007C2796" w:rsidRPr="00D11C4F" w:rsidRDefault="00A754AE" w:rsidP="00D11C4F">
            <w:pPr>
              <w:pStyle w:val="Image"/>
              <w:spacing w:before="0" w:after="100" w:afterAutospacing="1" w:line="312" w:lineRule="auto"/>
              <w:rPr>
                <w:rFonts w:cs="Noto Sans Syriac Eastern"/>
              </w:rPr>
            </w:pPr>
            <w:r w:rsidRPr="00D11C4F">
              <w:rPr>
                <w:rFonts w:cs="Noto Sans Syriac Eastern"/>
                <w:noProof/>
              </w:rPr>
              <w:drawing>
                <wp:inline distT="0" distB="0" distL="0" distR="0" wp14:anchorId="4B64CE64" wp14:editId="637FB10B">
                  <wp:extent cx="1404000" cy="1404000"/>
                  <wp:effectExtent l="0" t="0" r="5715" b="5715"/>
                  <wp:docPr id="1717061877" name="Picture 1717061877" descr="ܚܲܕ ܦܲܪܨܘܿܦܵܐ ܬܲܚܡܘܼܢܹܐ ܘܠܥܸܠܸܠ ܡܸܢܹܗ ܝܼܠܵܗܿ ܚܕܵܐ ܒܲܓܼܒܘܼܓܼܝܼܬܵܐ ܕܬܲܚܡܲܢܬܵܐ ܥܲܡ ܚܕܵܐ ܨܘܼܪܬܵܐ ܕܨܸܒܥܵܬܹܐ ܡܘܼܪܡܹܐ ܠܥܸܠܸܠ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61877" name="Picture 1717061877" descr="ܚܲܕ ܦܲܪܨܘܿܦܵܐ ܬܲܚܡܘܼܢܹܐ ܘܠܥܸܠܸܠ ܡܸܢܹܗ ܝܼܠܵܗܿ ܚܕܵܐ ܒܲܓܼܒܘܼܓܼܝܼܬܵܐ ܕܬܲܚܡܲܢܬܵܐ ܥܲܡ ܚܕܵܐ ܨܘܼܪܬܵܐ ܕܨܸܒܥܵܬܹܐ ܡܘܼܪܡܹܐ ܠܥܸܠܸܠ ܠܵܓܵܘܘܿܗܿ."/>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665" w:type="dxa"/>
            <w:gridSpan w:val="4"/>
            <w:vAlign w:val="center"/>
          </w:tcPr>
          <w:p w14:paraId="5EA6D43A" w14:textId="77777777" w:rsidR="007C2796" w:rsidRPr="00D11C4F" w:rsidRDefault="00A754AE" w:rsidP="00D11C4F">
            <w:pPr>
              <w:bidi/>
              <w:spacing w:line="312" w:lineRule="auto"/>
              <w:rPr>
                <w:rFonts w:cs="Noto Sans Syriac Eastern"/>
              </w:rPr>
            </w:pPr>
            <w:r w:rsidRPr="00D11C4F">
              <w:rPr>
                <w:rFonts w:cs="Noto Sans Syriac Eastern"/>
                <w:rtl/>
              </w:rPr>
              <w:t>ܐܵܗܵܐ ܚܘܼܛܵܛܵܐ ܕܥܒܼܵܕܵܐ ܐܵܦ ܟܹܐ ܦܲܫܸܩ ܕܵܐܟܼܝܼ ܐܲܚܢܲܢ ܒܸܕ ܝܵܕܥܲܚ ܐܸܢ ܥܒܼܵܕܹܐ ܦܠܵܚܵܐ ܝܢܵܐ.</w:t>
            </w:r>
          </w:p>
        </w:tc>
      </w:tr>
    </w:tbl>
    <w:p w14:paraId="4F550BE8" w14:textId="77777777" w:rsidR="007A0C51" w:rsidRPr="00D11C4F" w:rsidRDefault="00A754AE" w:rsidP="00D11C4F">
      <w:pPr>
        <w:pStyle w:val="Heading2"/>
        <w:bidi/>
        <w:spacing w:line="312" w:lineRule="auto"/>
        <w:rPr>
          <w:rFonts w:cs="Noto Sans Syriac Eastern"/>
          <w:color w:val="000000" w:themeColor="text1"/>
        </w:rPr>
      </w:pPr>
      <w:r w:rsidRPr="00D11C4F">
        <w:rPr>
          <w:rStyle w:val="Heading2Char"/>
          <w:rFonts w:cs="Noto Sans Syriac Eastern"/>
          <w:b/>
          <w:bCs/>
          <w:noProof/>
          <w:color w:val="000000" w:themeColor="text1"/>
        </w:rPr>
        <w:lastRenderedPageBreak/>
        <mc:AlternateContent>
          <mc:Choice Requires="wps">
            <w:drawing>
              <wp:anchor distT="0" distB="0" distL="114300" distR="114300" simplePos="0" relativeHeight="251723776" behindDoc="1" locked="0" layoutInCell="1" allowOverlap="1" wp14:anchorId="656F27F5" wp14:editId="34B7DA06">
                <wp:simplePos x="0" y="0"/>
                <wp:positionH relativeFrom="page">
                  <wp:align>center</wp:align>
                </wp:positionH>
                <wp:positionV relativeFrom="paragraph">
                  <wp:posOffset>-213164</wp:posOffset>
                </wp:positionV>
                <wp:extent cx="6422400" cy="691200"/>
                <wp:effectExtent l="19050" t="19050" r="16510" b="13970"/>
                <wp:wrapNone/>
                <wp:docPr id="155562356" name="Rectangle: Rounded Corners 155562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0C09A097" id="Rectangle: Rounded Corners 155562356" o:spid="_x0000_s1026" alt="&quot;&quot;" style="position:absolute;margin-left:0;margin-top:-16.8pt;width:505.7pt;height:54.45pt;z-index:-2515927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" fillcolor="#8ac640" strokecolor="#6b2976" strokeweight="3pt">
                <w10:wrap anchorx="page"/>
              </v:roundrect>
            </w:pict>
          </mc:Fallback>
        </mc:AlternateContent>
      </w:r>
      <w:bookmarkStart w:id="103" w:name="_Toc256000002"/>
      <w:r w:rsidRPr="00D11C4F">
        <w:rPr>
          <w:rFonts w:cs="Noto Sans Syriac Eastern"/>
          <w:color w:val="000000" w:themeColor="text1"/>
          <w:rtl/>
        </w:rPr>
        <w:t xml:space="preserve">1. ܩܲܢܛܪܲܢܬܵܐ ܕܒܵܠܲܢ ܥܲܠ ܫܲܘܬܦܵܢܹܐ ܕ </w:t>
      </w:r>
      <w:r w:rsidRPr="00105E5A">
        <w:rPr>
          <w:rFonts w:cs="FS Me Pro"/>
          <w:color w:val="000000" w:themeColor="text1"/>
          <w:rtl/>
        </w:rPr>
        <w:t>CALD</w:t>
      </w:r>
      <w:r w:rsidRPr="00D11C4F">
        <w:rPr>
          <w:rFonts w:cs="Noto Sans Syriac Eastern"/>
          <w:color w:val="000000" w:themeColor="text1"/>
          <w:rtl/>
        </w:rPr>
        <w:t xml:space="preserve"> ܐܝܼܡܲܢ ܕܦܵܠܚܲܚ</w:t>
      </w:r>
      <w:bookmarkEnd w:id="103"/>
    </w:p>
    <w:p w14:paraId="0CB6A058" w14:textId="77777777" w:rsidR="007A0C51" w:rsidRPr="00D11C4F" w:rsidRDefault="00A754AE" w:rsidP="00D11C4F">
      <w:pPr>
        <w:pStyle w:val="Heading3"/>
        <w:bidi/>
        <w:spacing w:before="480" w:after="120" w:line="312" w:lineRule="auto"/>
        <w:rPr>
          <w:rFonts w:cs="Noto Sans Syriac Eastern"/>
        </w:rPr>
      </w:pPr>
      <w:r w:rsidRPr="00D11C4F">
        <w:rPr>
          <w:rFonts w:cs="Noto Sans Syriac Eastern"/>
          <w:noProof/>
        </w:rPr>
        <mc:AlternateContent>
          <mc:Choice Requires="wpg">
            <w:drawing>
              <wp:anchor distT="0" distB="0" distL="114300" distR="114300" simplePos="0" relativeHeight="251725824" behindDoc="1" locked="0" layoutInCell="1" allowOverlap="1" wp14:anchorId="25B312BA" wp14:editId="0C33E8A8">
                <wp:simplePos x="0" y="0"/>
                <wp:positionH relativeFrom="margin">
                  <wp:posOffset>-77470</wp:posOffset>
                </wp:positionH>
                <wp:positionV relativeFrom="paragraph">
                  <wp:posOffset>592786</wp:posOffset>
                </wp:positionV>
                <wp:extent cx="5798820" cy="241300"/>
                <wp:effectExtent l="19050" t="19050" r="30480" b="25400"/>
                <wp:wrapNone/>
                <wp:docPr id="1112759029" name="Group 1112759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836548595" name="Straight Connector 83654859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37133973" name="Oval 2137133973"/>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394EF86" id="Group 1112759029" o:spid="_x0000_s1026" alt="&quot;&quot;" style="position:absolute;margin-left:-6.1pt;margin-top:46.7pt;width:456.6pt;height:19pt;flip:x;z-index:-251590656;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">
                <v:line id="Straight Connector 83654859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" strokecolor="#65276f [3044]" strokeweight="3pt">
                  <v:stroke endcap="round"/>
                </v:line>
                <v:oval id="Oval 213713397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" fillcolor="#8ac640" strokecolor="#6b2976" strokeweight="3pt"/>
                <w10:wrap anchorx="margin"/>
              </v:group>
            </w:pict>
          </mc:Fallback>
        </mc:AlternateContent>
      </w:r>
      <w:r w:rsidRPr="00D11C4F">
        <w:rPr>
          <w:rFonts w:cs="Noto Sans Syriac Eastern"/>
          <w:rtl/>
        </w:rPr>
        <w:t>ܥܒܼܵܕܵܐ 1</w:t>
      </w:r>
    </w:p>
    <w:tbl>
      <w:tblPr>
        <w:bidiVisual/>
        <w:tblW w:w="9354" w:type="dxa"/>
        <w:tblLayout w:type="fixed"/>
        <w:tblLook w:val="04A0" w:firstRow="1" w:lastRow="0" w:firstColumn="1" w:lastColumn="0" w:noHBand="0" w:noVBand="1"/>
      </w:tblPr>
      <w:tblGrid>
        <w:gridCol w:w="2551"/>
        <w:gridCol w:w="6373"/>
        <w:gridCol w:w="430"/>
      </w:tblGrid>
      <w:tr w:rsidR="00BC3C2E" w:rsidRPr="00D11C4F" w14:paraId="33063AF3" w14:textId="77777777" w:rsidTr="00AE55E9">
        <w:trPr>
          <w:gridAfter w:val="1"/>
          <w:wAfter w:w="430" w:type="dxa"/>
          <w:trHeight w:val="2934"/>
        </w:trPr>
        <w:tc>
          <w:tcPr>
            <w:tcW w:w="2551" w:type="dxa"/>
            <w:vAlign w:val="center"/>
          </w:tcPr>
          <w:p w14:paraId="55321A5F" w14:textId="77777777" w:rsidR="007A0C51"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3E697A07" wp14:editId="3E712BA8">
                  <wp:extent cx="1482725" cy="1482725"/>
                  <wp:effectExtent l="0" t="0" r="3175" b="3175"/>
                  <wp:docPr id="797344409" name="Picture 797344409" descr="ܚܲܕ ܦܲܪܨܘܿܦܵܐ ܡܲܪܘܼܡܹܐ ܨܸܒܥܵܬܹܐ ܠܥܸܠܸܠ. ܠܓܹܒܹܗ ܝܼܠܵܗܿ ܚܕܵܐ ܒܲܓܼܒܘܼܓܼܝܬܵܐ ܕܬܲܚܡܲܢܬܵܐ ܘ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44409" name="Picture 797344409" descr="ܚܲܕ ܦܲܪܨܘܿܦܵܐ ܡܲܪܘܼܡܹܐ ܨܸܒܥܵܬܹܐ ܠܥܸܠܸܠ. ܠܓܹܒܹܗ ܝܼܠܵܗܿ ܚܕܵܐ ܒܲܓܼܒܘܼܓܼܝܬܵܐ ܕܬܲܚܡܲܢܬܵܐ ܘܚܕܵܐ ܨܘܼܪܬܵܐ ܕܫܲܝܢܘܼܬܵܐ."/>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7E2A9682" w14:textId="77777777" w:rsidR="007A0C51" w:rsidRPr="00D11C4F" w:rsidRDefault="00A754AE" w:rsidP="00D11C4F">
            <w:pPr>
              <w:bidi/>
              <w:spacing w:line="312" w:lineRule="auto"/>
              <w:rPr>
                <w:rStyle w:val="ui-provider"/>
                <w:rFonts w:cs="Noto Sans Syriac Eastern"/>
              </w:rPr>
            </w:pPr>
            <w:r w:rsidRPr="00D11C4F">
              <w:rPr>
                <w:rFonts w:cs="Noto Sans Syriac Eastern"/>
                <w:rtl/>
              </w:rPr>
              <w:t xml:space="preserve">ܐܲܚܢܲܢ ܒܸܕ ܦܵܠܚܲܚ ܥܲܡ ܐ݉ܚܹܪ݉ܢܹܐ ܓܵܘ ܟܢܘܼܫܬܵܐ ܩܵܐ ܕܐܲܟܸܕܲܚ ܕܟܠܚܲܕ ܝܵܕܹܥ ܡܘܿܕܝܼ ܝܠܹܗ ܡܲܥܢܵܝ ܕܚܲܕܟܡܵܐ ܚܲܒܪܵܢܹܐ ܐܵܢܲܢܩܵܝܹܐ ܓܵܘ </w:t>
            </w:r>
            <w:r w:rsidRPr="00105E5A">
              <w:rPr>
                <w:rFonts w:cs="FS Me Pro"/>
                <w:rtl/>
              </w:rPr>
              <w:t>NDIA</w:t>
            </w:r>
            <w:r w:rsidRPr="00D11C4F">
              <w:rPr>
                <w:rFonts w:cs="Noto Sans Syriac Eastern"/>
                <w:rtl/>
              </w:rPr>
              <w:t>.</w:t>
            </w:r>
          </w:p>
          <w:p w14:paraId="42DCFDED" w14:textId="60D31869" w:rsidR="007A0C51" w:rsidRPr="00D11C4F" w:rsidRDefault="00A754AE" w:rsidP="00D11C4F">
            <w:pPr>
              <w:bidi/>
              <w:spacing w:line="312" w:lineRule="auto"/>
              <w:rPr>
                <w:rFonts w:cs="Noto Sans Syriac Eastern"/>
              </w:rPr>
            </w:pPr>
            <w:r w:rsidRPr="00D11C4F">
              <w:rPr>
                <w:rStyle w:val="ui-provider"/>
                <w:rFonts w:cs="Noto Sans Syriac Eastern"/>
                <w:rtl/>
              </w:rPr>
              <w:t>ܐܲܚܢܲܢ ܐܵܦ ܒܸܕ ܐܲܟܸܕܲܚ ܕܐܲܢܹܐ ܚܲܒܪܵܢܹܐ ܝܼܢܵܐ ܫܲܝܢܵܝܹܐ ܩܵܐ</w:t>
            </w:r>
            <w:r w:rsidR="00A75812">
              <w:rPr>
                <w:rStyle w:val="ui-provider"/>
                <w:rFonts w:cs="Noto Sans Syriac Eastern"/>
              </w:rPr>
              <w:br/>
            </w:r>
            <w:r w:rsidRPr="00D11C4F">
              <w:rPr>
                <w:rStyle w:val="ui-provider"/>
                <w:rFonts w:cs="Noto Sans Syriac Eastern"/>
                <w:rtl/>
              </w:rPr>
              <w:t xml:space="preserve">ܟܠܲܝܗܝ </w:t>
            </w:r>
            <w:r w:rsidRPr="00D11C4F">
              <w:rPr>
                <w:rStyle w:val="Strong"/>
                <w:rFonts w:cs="Noto Sans Syriac Eastern"/>
                <w:rtl/>
              </w:rPr>
              <w:t>ܡܲܪܕܘܼܝܵܬܹܐ</w:t>
            </w:r>
            <w:r w:rsidRPr="00D11C4F">
              <w:rPr>
                <w:rStyle w:val="ui-provider"/>
                <w:rFonts w:cs="Noto Sans Syriac Eastern"/>
                <w:rtl/>
              </w:rPr>
              <w:t>.</w:t>
            </w:r>
          </w:p>
        </w:tc>
      </w:tr>
      <w:tr w:rsidR="00BC3C2E" w:rsidRPr="00D11C4F" w14:paraId="1D7A102A" w14:textId="77777777" w:rsidTr="00AE55E9">
        <w:trPr>
          <w:gridAfter w:val="1"/>
          <w:wAfter w:w="430" w:type="dxa"/>
          <w:trHeight w:val="2891"/>
        </w:trPr>
        <w:tc>
          <w:tcPr>
            <w:tcW w:w="2551" w:type="dxa"/>
            <w:vAlign w:val="center"/>
          </w:tcPr>
          <w:p w14:paraId="11104B8E" w14:textId="77777777" w:rsidR="007A0C51"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62EA3365" wp14:editId="16A48F78">
                  <wp:extent cx="1483200" cy="1112400"/>
                  <wp:effectExtent l="0" t="0" r="3175" b="0"/>
                  <wp:docPr id="1418563162" name="Picture 1418563162" descr="ܚܕܵܐ ܕܵܣܬܵܐ ܕܐ݉ܢܵܫܹܐ ܠܒܼܝܼܫܹܐ ܠܒܼܘܼܫܹܐ ܡܲܒܪܸܩܵܢܹܐ ܘܪܲܢܓܵܢܹܐ ܘܡܲܩܪܘܼܒܼܹܐ ܚܲܕ ܪܸܩܕܵܐ ܡܲܪܕܘܼܬܵ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63162" name="Picture 1418563162" descr="ܚܕܵܐ ܕܵܣܬܵܐ ܕܐ݉ܢܵܫܹܐ ܠܒܼܝܼܫܹܐ ܠܒܼܘܼܫܹܐ ܡܲܒܪܸܩܵܢܹܐ ܘܪܲܢܓܵܢܹܐ ܘܡܲܩܪܘܼܒܼܹܐ ܚܲܕ ܪܸܩܕܵܐ ܡܲܪܕܘܼܬܵܢܵܝܵܐ."/>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3" w:type="dxa"/>
            <w:vAlign w:val="center"/>
          </w:tcPr>
          <w:p w14:paraId="392F40CE" w14:textId="77777777" w:rsidR="007A0C51" w:rsidRPr="00D11C4F" w:rsidRDefault="00A754AE" w:rsidP="00D11C4F">
            <w:pPr>
              <w:bidi/>
              <w:spacing w:line="312" w:lineRule="auto"/>
              <w:rPr>
                <w:rFonts w:cs="Noto Sans Syriac Eastern"/>
              </w:rPr>
            </w:pPr>
            <w:r w:rsidRPr="00D11C4F">
              <w:rPr>
                <w:rFonts w:cs="Noto Sans Syriac Eastern"/>
                <w:rtl/>
              </w:rPr>
              <w:t>ܡܲܪܕܘܼܬܵܘܟܼܘܿܢ ܝܼܠܵܗܿ:</w:t>
            </w:r>
          </w:p>
          <w:p w14:paraId="64D5FDD8" w14:textId="77777777" w:rsidR="007A0C51" w:rsidRPr="00D11C4F" w:rsidRDefault="00A754AE" w:rsidP="00D11C4F">
            <w:pPr>
              <w:pStyle w:val="ListParagraph"/>
              <w:numPr>
                <w:ilvl w:val="0"/>
                <w:numId w:val="37"/>
              </w:numPr>
              <w:bidi/>
              <w:spacing w:line="312" w:lineRule="auto"/>
              <w:rPr>
                <w:rFonts w:cs="Noto Sans Syriac Eastern"/>
              </w:rPr>
            </w:pPr>
            <w:r w:rsidRPr="00D11C4F">
              <w:rPr>
                <w:rFonts w:cs="Noto Sans Syriac Eastern"/>
                <w:rtl/>
              </w:rPr>
              <w:t>ܐܘܼܪܚܵܐ ܕܚܲܝܵܘܟܼܘܿܢ</w:t>
            </w:r>
          </w:p>
          <w:p w14:paraId="00782D9A" w14:textId="77777777" w:rsidR="007A0C51" w:rsidRPr="00D11C4F" w:rsidRDefault="00A754AE" w:rsidP="00D11C4F">
            <w:pPr>
              <w:pStyle w:val="ListParagraph"/>
              <w:numPr>
                <w:ilvl w:val="0"/>
                <w:numId w:val="37"/>
              </w:numPr>
              <w:bidi/>
              <w:spacing w:line="312" w:lineRule="auto"/>
              <w:rPr>
                <w:rFonts w:cs="Noto Sans Syriac Eastern"/>
              </w:rPr>
            </w:pPr>
            <w:r w:rsidRPr="00D11C4F">
              <w:rPr>
                <w:rFonts w:cs="Noto Sans Syriac Eastern"/>
                <w:rtl/>
              </w:rPr>
              <w:t>ܡܘܿܕܝܼ ܝܼܠܹܗ ܐܵܢܲܢܩܵܝܵܐ ܩܵܐܠܵܘܟܼܘܿܢ.</w:t>
            </w:r>
          </w:p>
        </w:tc>
      </w:tr>
      <w:tr w:rsidR="00BC3C2E" w:rsidRPr="00D11C4F" w14:paraId="51F17DE5" w14:textId="77777777" w:rsidTr="00AE55E9">
        <w:trPr>
          <w:gridAfter w:val="1"/>
          <w:wAfter w:w="430" w:type="dxa"/>
          <w:trHeight w:val="1987"/>
        </w:trPr>
        <w:tc>
          <w:tcPr>
            <w:tcW w:w="2551" w:type="dxa"/>
            <w:vAlign w:val="center"/>
          </w:tcPr>
          <w:p w14:paraId="6ECADCF8" w14:textId="77777777" w:rsidR="007A0C51" w:rsidRPr="00D11C4F" w:rsidRDefault="00A754AE" w:rsidP="00D11C4F">
            <w:pPr>
              <w:pStyle w:val="Image"/>
              <w:spacing w:line="312" w:lineRule="auto"/>
              <w:rPr>
                <w:rFonts w:cs="Noto Sans Syriac Eastern"/>
                <w:noProof/>
              </w:rPr>
            </w:pPr>
            <w:r w:rsidRPr="00D11C4F">
              <w:rPr>
                <w:rFonts w:cs="Noto Sans Syriac Eastern"/>
                <w:noProof/>
              </w:rPr>
              <w:drawing>
                <wp:inline distT="0" distB="0" distL="0" distR="0" wp14:anchorId="3E309C8E" wp14:editId="4220B45A">
                  <wp:extent cx="1435735" cy="1435735"/>
                  <wp:effectExtent l="0" t="0" r="0" b="0"/>
                  <wp:docPr id="1173009545" name="Picture 1" descr="ܚܲܕ ܐ݉ܢܵܫܵܐ ܒܸܪܡܵܙܵܐ ܥܲܠ ܓܵܢܹܗ ܘܚܕܵܐ ܒܲܓܼܒܘܼܓܼܝܼܬܵܐ ܕܬܲܚܡܲܢܬܵܐ ܥܲܡ ܚܲܕ ܪܘܼܫܡܵܐ ܕ tick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09545" name="Picture 1" descr="ܚܲܕ ܐ݉ܢܵܫܵܐ ܒܸܪܡܵܙܵܐ ܥܲܠ ܓܵܢܹܗ ܘܚܕܵܐ ܒܲܓܼܒܘܼܓܼܝܼܬܵܐ ܕܬܲܚܡܲܢܬܵܐ ܥܲܡ ܚܲܕ ܪܘܼܫܡܵܐ ܕ tick ܠܵܓܵܘܘܿܗܿ."/>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5735" cy="1435735"/>
                          </a:xfrm>
                          <a:prstGeom prst="rect">
                            <a:avLst/>
                          </a:prstGeom>
                        </pic:spPr>
                      </pic:pic>
                    </a:graphicData>
                  </a:graphic>
                </wp:inline>
              </w:drawing>
            </w:r>
          </w:p>
        </w:tc>
        <w:tc>
          <w:tcPr>
            <w:tcW w:w="6373" w:type="dxa"/>
            <w:vAlign w:val="center"/>
          </w:tcPr>
          <w:p w14:paraId="778C06E5" w14:textId="77777777" w:rsidR="007A0C51" w:rsidRPr="00D11C4F" w:rsidRDefault="00A754AE" w:rsidP="00D11C4F">
            <w:pPr>
              <w:bidi/>
              <w:spacing w:line="312" w:lineRule="auto"/>
              <w:rPr>
                <w:rFonts w:cs="Noto Sans Syriac Eastern"/>
              </w:rPr>
            </w:pPr>
            <w:r w:rsidRPr="00D11C4F">
              <w:rPr>
                <w:rFonts w:cs="Noto Sans Syriac Eastern"/>
                <w:rtl/>
              </w:rPr>
              <w:t xml:space="preserve">ܐܲܚܢܲܢ ܐܵܦ ܒܸܕ ܐܲܟܸܕܲܚ ܕܟܠܚܲܕ ܐ݉ܢܵܫܵܐ ܝܵܕܹܥ ܡܘܿܕܝܼ ܝܠܹܗ ܡܲܥܢܵܝ ܕܚܲܒܪܵܢܹܐ </w:t>
            </w:r>
            <w:r w:rsidRPr="00D11C4F">
              <w:rPr>
                <w:rStyle w:val="Strong"/>
                <w:rFonts w:cs="Noto Sans Syriac Eastern"/>
                <w:rtl/>
              </w:rPr>
              <w:t>ܫܲܝܢܘܼܬܵܐ ܡܲܪܕܘܼܬܵܢܵܝܬܵܐ</w:t>
            </w:r>
            <w:r w:rsidRPr="00D11C4F">
              <w:rPr>
                <w:rFonts w:cs="Noto Sans Syriac Eastern"/>
                <w:rtl/>
              </w:rPr>
              <w:t>.</w:t>
            </w:r>
          </w:p>
        </w:tc>
      </w:tr>
      <w:tr w:rsidR="00BC3C2E" w:rsidRPr="00D11C4F" w14:paraId="3A2AC8ED" w14:textId="77777777" w:rsidTr="00AE55E9">
        <w:trPr>
          <w:gridAfter w:val="1"/>
          <w:wAfter w:w="430" w:type="dxa"/>
          <w:trHeight w:val="3402"/>
        </w:trPr>
        <w:tc>
          <w:tcPr>
            <w:tcW w:w="2551" w:type="dxa"/>
            <w:vAlign w:val="center"/>
          </w:tcPr>
          <w:p w14:paraId="38779A07" w14:textId="77777777" w:rsidR="00707F69" w:rsidRPr="00D11C4F" w:rsidRDefault="00A754AE" w:rsidP="00D11C4F">
            <w:pPr>
              <w:pStyle w:val="Image"/>
              <w:spacing w:line="312" w:lineRule="auto"/>
              <w:rPr>
                <w:rFonts w:cs="Noto Sans Syriac Eastern"/>
                <w:noProof/>
              </w:rPr>
            </w:pPr>
            <w:r w:rsidRPr="00D11C4F">
              <w:rPr>
                <w:rFonts w:cs="Noto Sans Syriac Eastern"/>
                <w:noProof/>
              </w:rPr>
              <w:drawing>
                <wp:inline distT="0" distB="0" distL="0" distR="0" wp14:anchorId="23C254A2" wp14:editId="7BB3BEA7">
                  <wp:extent cx="1482725" cy="1482725"/>
                  <wp:effectExtent l="0" t="0" r="3175" b="3175"/>
                  <wp:docPr id="1696862103" name="Picture 1696862103" descr="ܚܕܵܐ ܕܵܣܬܵܐ ܕܐ݉ܢܵܫܹܐ ܬܚܘܿܬ 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2103" name="Picture 1696862103" descr="ܚܕܵܐ ܕܵܣܬܵܐ ܕܐ݉ܢܵܫܹܐ ܬܚܘܿܬ ܚܕܵܐ ܨܘܼܪܬܵܐ ܕܫܲܝܢܘܼܬܵܐ."/>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5F5CBE3B" w14:textId="77777777" w:rsidR="00707F69" w:rsidRPr="00D11C4F" w:rsidRDefault="00A754AE" w:rsidP="00D11C4F">
            <w:pPr>
              <w:bidi/>
              <w:spacing w:line="312" w:lineRule="auto"/>
              <w:rPr>
                <w:rFonts w:cs="Noto Sans Syriac Eastern"/>
              </w:rPr>
            </w:pPr>
            <w:r w:rsidRPr="00D11C4F">
              <w:rPr>
                <w:rFonts w:cs="Noto Sans Syriac Eastern"/>
                <w:rtl/>
              </w:rPr>
              <w:t>ܫܲܝܢܘܼܬܵܐ ܡܲܪܕܘܼܬܵܢܵܝܬܵܐ ܝܼܠܵܗܿ ܐܝܼܡܲܢ ܕܐܲܚܢܲܢ:</w:t>
            </w:r>
          </w:p>
          <w:p w14:paraId="03FAC66A" w14:textId="77777777" w:rsidR="00707F69" w:rsidRPr="00D11C4F" w:rsidRDefault="00A754AE" w:rsidP="00D11C4F">
            <w:pPr>
              <w:pStyle w:val="ListParagraph"/>
              <w:numPr>
                <w:ilvl w:val="0"/>
                <w:numId w:val="76"/>
              </w:numPr>
              <w:bidi/>
              <w:spacing w:line="312" w:lineRule="auto"/>
              <w:rPr>
                <w:rFonts w:cs="Noto Sans Syriac Eastern"/>
              </w:rPr>
            </w:pPr>
            <w:r w:rsidRPr="00D11C4F">
              <w:rPr>
                <w:rFonts w:cs="Noto Sans Syriac Eastern"/>
                <w:rtl/>
              </w:rPr>
              <w:t xml:space="preserve">ܡܝܲܩܪܲܚ ܠܡܲܪܕܘܼܬܵܐ ܕܐ݉ܢܵܫܹܐ </w:t>
            </w:r>
          </w:p>
          <w:p w14:paraId="469A6FFA" w14:textId="77777777" w:rsidR="00707F69" w:rsidRPr="00D11C4F" w:rsidRDefault="00A754AE" w:rsidP="00D11C4F">
            <w:pPr>
              <w:pStyle w:val="ListParagraph"/>
              <w:numPr>
                <w:ilvl w:val="0"/>
                <w:numId w:val="76"/>
              </w:numPr>
              <w:bidi/>
              <w:spacing w:line="312" w:lineRule="auto"/>
              <w:rPr>
                <w:rFonts w:cs="Noto Sans Syriac Eastern"/>
              </w:rPr>
            </w:pPr>
            <w:r w:rsidRPr="00D11C4F">
              <w:rPr>
                <w:rFonts w:cs="Noto Sans Syriac Eastern"/>
                <w:rtl/>
              </w:rPr>
              <w:t xml:space="preserve">ܫܵܒܼܩܲܚ ܠܗܘܿܢ ܐ݉ܢܵܫܹܐ ܕܪܵܓܼܫܝܼ ܒܫܲܝܢܘܼܬܵܐ </w:t>
            </w:r>
          </w:p>
          <w:p w14:paraId="2DC6AEC0" w14:textId="77777777" w:rsidR="00707F69" w:rsidRPr="00D11C4F" w:rsidRDefault="00A754AE" w:rsidP="00D11C4F">
            <w:pPr>
              <w:pStyle w:val="ListParagraph"/>
              <w:numPr>
                <w:ilvl w:val="0"/>
                <w:numId w:val="76"/>
              </w:numPr>
              <w:bidi/>
              <w:spacing w:line="312" w:lineRule="auto"/>
              <w:rPr>
                <w:rFonts w:cs="Noto Sans Syriac Eastern"/>
              </w:rPr>
            </w:pPr>
            <w:r w:rsidRPr="00D11C4F">
              <w:rPr>
                <w:rFonts w:cs="Noto Sans Syriac Eastern"/>
                <w:rtl/>
              </w:rPr>
              <w:t>ܗܲܝܸܪܲܚ ܠܗܘܿܢ ܐ݉ܢܵܫܹܐ ܕܪܵܓܼܫܝܼ ܕܐ݉ܣܝܼܪܹܐ ܝܢܵܐ ܒܐ݉ܚܝܵܢܘܼܬܵܐ.</w:t>
            </w:r>
          </w:p>
        </w:tc>
      </w:tr>
      <w:tr w:rsidR="00BC3C2E" w:rsidRPr="00D11C4F" w14:paraId="1F6E429E" w14:textId="77777777" w:rsidTr="00AE55E9">
        <w:trPr>
          <w:gridAfter w:val="1"/>
          <w:wAfter w:w="430" w:type="dxa"/>
          <w:trHeight w:val="3458"/>
        </w:trPr>
        <w:tc>
          <w:tcPr>
            <w:tcW w:w="2551" w:type="dxa"/>
            <w:vAlign w:val="center"/>
          </w:tcPr>
          <w:p w14:paraId="166B0963" w14:textId="77777777" w:rsidR="00C92244" w:rsidRPr="00D11C4F" w:rsidRDefault="00A754AE" w:rsidP="00D11C4F">
            <w:pPr>
              <w:pStyle w:val="Image"/>
              <w:spacing w:line="312" w:lineRule="auto"/>
              <w:rPr>
                <w:rFonts w:cs="Noto Sans Syriac Eastern"/>
                <w:noProof/>
              </w:rPr>
            </w:pPr>
            <w:r w:rsidRPr="00D11C4F">
              <w:rPr>
                <w:rFonts w:cs="Noto Sans Syriac Eastern"/>
                <w:noProof/>
              </w:rPr>
              <w:lastRenderedPageBreak/>
              <w:drawing>
                <wp:inline distT="0" distB="0" distL="0" distR="0" wp14:anchorId="2E1398FB" wp14:editId="39A60454">
                  <wp:extent cx="1482725" cy="1482725"/>
                  <wp:effectExtent l="0" t="0" r="3175" b="3175"/>
                  <wp:docPr id="2054622705" name="Picture 2054622705" descr="2 ܐ݉ܢܵܫܹܐ ܒܸܫܥܵܫܵܐ ܐܝܼܕܵܬܹܐ. ܠܥܸܠܸܠ ܡܸܢܲܝܗܝ ܝܼܠܵܗܿ ܚܕܵܐ ܒܲܓܼܒܘܼܓܼܝܼܬܵܐ ܕܬܲܚܡܲܢܬܵܐ ܥܲܡ ܪܘܼܫܡܵܐ ܕܚܲܕ tick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22705" name="Picture 2054622705" descr="2 ܐ݉ܢܵܫܹܐ ܒܸܫܥܵܫܵܐ ܐܝܼܕܵܬܹܐ. ܠܥܸܠܸܠ ܡܸܢܲܝܗܝ ܝܼܠܵܗܿ ܚܕܵܐ ܒܲܓܼܒܘܼܓܼܝܼܬܵܐ ܕܬܲܚܡܲܢܬܵܐ ܥܲܡ ܪܘܼܫܡܵܐ ܕܚܲܕ tick ܠܵܓܵܘܘܿܗܿ."/>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2353D3EA" w14:textId="77777777" w:rsidR="00C92244" w:rsidRPr="00D11C4F" w:rsidRDefault="00A754AE" w:rsidP="00D11C4F">
            <w:pPr>
              <w:bidi/>
              <w:spacing w:line="312" w:lineRule="auto"/>
              <w:rPr>
                <w:rFonts w:cs="Noto Sans Syriac Eastern"/>
              </w:rPr>
            </w:pPr>
            <w:r w:rsidRPr="00D11C4F">
              <w:rPr>
                <w:rFonts w:cs="Noto Sans Syriac Eastern"/>
                <w:rtl/>
              </w:rPr>
              <w:t xml:space="preserve">ܐܲܚܢܲܢ ܐܵܦ ܒܸܕ ܐܲܟܸܕܲܚ ܕܟܠܚܲܕ ܒܝܼܕܵܥܵܐ ܝܠܹܗ ܡܘܿܕܝܼ ܝܠܹܗ ܡܲܥܢܵܝ ܕܚܲܒܪܵܢܹܐ </w:t>
            </w:r>
            <w:r w:rsidRPr="00D11C4F">
              <w:rPr>
                <w:rStyle w:val="Strong"/>
                <w:rFonts w:cs="Noto Sans Syriac Eastern"/>
                <w:rtl/>
              </w:rPr>
              <w:t>ܚܸܠܡܲܬ ܠܚܝܼܡܬܵܐ ܡܲܪܕܘܼܬܵܢܵܐܝܼܬ ܘܡܸܬܥܵܢܝܵܢܬܵܐ</w:t>
            </w:r>
            <w:r w:rsidRPr="00D11C4F">
              <w:rPr>
                <w:rFonts w:cs="Noto Sans Syriac Eastern"/>
                <w:rtl/>
              </w:rPr>
              <w:t>.</w:t>
            </w:r>
          </w:p>
          <w:p w14:paraId="61F56D48" w14:textId="79A9E865" w:rsidR="00C92244" w:rsidRPr="00D11C4F" w:rsidRDefault="00A754AE" w:rsidP="00D11C4F">
            <w:pPr>
              <w:bidi/>
              <w:spacing w:line="312" w:lineRule="auto"/>
              <w:rPr>
                <w:rFonts w:cs="Noto Sans Syriac Eastern"/>
              </w:rPr>
            </w:pPr>
            <w:r w:rsidRPr="00D11C4F">
              <w:rPr>
                <w:rFonts w:cs="Noto Sans Syriac Eastern"/>
                <w:rtl/>
              </w:rPr>
              <w:t>ܚܸܠܡܲܬ ܠܚܝܼܡܬܵܐ ܡܲܪܕܘܼܬܵܢܵܐܝܼܬ ܘܡܸܬܥܵܢܝܵܢܬܵܐ ܝܼܠܵܗܿ ܐܝܼܡܲܢ</w:t>
            </w:r>
            <w:r w:rsidR="00A75812">
              <w:rPr>
                <w:rFonts w:cs="Noto Sans Syriac Eastern"/>
              </w:rPr>
              <w:br/>
            </w:r>
            <w:r w:rsidRPr="00D11C4F">
              <w:rPr>
                <w:rFonts w:cs="Noto Sans Syriac Eastern"/>
                <w:rtl/>
              </w:rPr>
              <w:t>ܕܚܸܠܡܲܬ ܟܹܐ ܡܝܲܩܪܵܐ ܠܡܲܪܕܘܼܝܵܬܹܐ ܘܠܗܲܝܡܵܢܘܼܝܵܬܹܐ ܕܐܵܢܝܼ ܐ݉ܢܵܫܹܐ ܕܡܲܦܠܸܚܝܼ ܠܗܘܿܢ.</w:t>
            </w:r>
          </w:p>
        </w:tc>
      </w:tr>
      <w:tr w:rsidR="00BC3C2E" w:rsidRPr="00D11C4F" w14:paraId="557D4B10" w14:textId="77777777" w:rsidTr="00AE55E9">
        <w:trPr>
          <w:gridAfter w:val="1"/>
          <w:wAfter w:w="430" w:type="dxa"/>
          <w:trHeight w:val="3458"/>
        </w:trPr>
        <w:tc>
          <w:tcPr>
            <w:tcW w:w="2551" w:type="dxa"/>
            <w:vAlign w:val="center"/>
          </w:tcPr>
          <w:p w14:paraId="63FE6A9B" w14:textId="77777777" w:rsidR="00C92244"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030F743D" wp14:editId="3100E781">
                  <wp:extent cx="1482725" cy="1482725"/>
                  <wp:effectExtent l="0" t="0" r="3175" b="3175"/>
                  <wp:docPr id="1749085838" name="Picture 1749085838" descr="ܚܲܕ ܦܲܪܨܘܿܦܵܐ ܗܲܝܘܼܪܹܐ ܚܲܕ ܐ݉ܢܵܫܵܐ ܕܩܵܪܹܐ ܚܲܕ ܐܸܫܛܵܪܵܐ. ܠܥܸܠܸܠ ܡܸܢܲܝܗܝ ܝܼܠܵܗܿ 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85838" name="Picture 1749085838" descr="ܚܲܕ ܦܲܪܨܘܿܦܵܐ ܗܲܝܘܼܪܹܐ ܚܲܕ ܐ݉ܢܵܫܵܐ ܕܩܵܪܹܐ ܚܲܕ ܐܸܫܛܵܪܵܐ. ܠܥܸܠܸܠ ܡܸܢܲܝܗܝ ܝܼܠܵܗܿ ܚܕܵܐ ܒܲܓܼܒܘܼܓܼܝܼܬܵܐ ܕܗܲܡܙܲܡܬܵܐ."/>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324CB9E4" w14:textId="77777777" w:rsidR="00C92244" w:rsidRPr="00D11C4F" w:rsidRDefault="00A754AE" w:rsidP="00D11C4F">
            <w:pPr>
              <w:bidi/>
              <w:spacing w:line="312" w:lineRule="auto"/>
              <w:rPr>
                <w:rFonts w:cs="Noto Sans Syriac Eastern"/>
              </w:rPr>
            </w:pPr>
            <w:r w:rsidRPr="00D11C4F">
              <w:rPr>
                <w:rFonts w:cs="Noto Sans Syriac Eastern"/>
                <w:rtl/>
              </w:rPr>
              <w:t>ܐܲܚܢܲܢ ܒܸܕ ܐܲܟܸܕܲܚ ܕܒܸܕ ܡܲܦܠܸܚܲܚ ܠܗܘܿܢ ܐܲܢܹܐ ܚܲܒܪܵܢܹܐ ܓܵܘ:</w:t>
            </w:r>
          </w:p>
          <w:p w14:paraId="448423CA" w14:textId="77777777" w:rsidR="00C92244" w:rsidRPr="00D11C4F" w:rsidRDefault="00A754AE" w:rsidP="00D11C4F">
            <w:pPr>
              <w:pStyle w:val="ListParagraph"/>
              <w:numPr>
                <w:ilvl w:val="0"/>
                <w:numId w:val="38"/>
              </w:numPr>
              <w:bidi/>
              <w:spacing w:line="312" w:lineRule="auto"/>
              <w:rPr>
                <w:rFonts w:cs="Noto Sans Syriac Eastern"/>
              </w:rPr>
            </w:pPr>
            <w:r w:rsidRPr="00D11C4F">
              <w:rPr>
                <w:rFonts w:cs="Noto Sans Syriac Eastern"/>
                <w:rtl/>
              </w:rPr>
              <w:t>ܡܵܘܕܥܵܢܘܼܬܵܐ ܕܫܲܪܸܟܲܚ ܠܵܗܿ.</w:t>
            </w:r>
          </w:p>
          <w:p w14:paraId="1C5DCC8F" w14:textId="77777777" w:rsidR="00C92244" w:rsidRPr="00D11C4F" w:rsidRDefault="00A754AE" w:rsidP="00D11C4F">
            <w:pPr>
              <w:pStyle w:val="ListParagraph"/>
              <w:numPr>
                <w:ilvl w:val="0"/>
                <w:numId w:val="38"/>
              </w:numPr>
              <w:bidi/>
              <w:spacing w:line="312" w:lineRule="auto"/>
              <w:rPr>
                <w:rFonts w:cs="Noto Sans Syriac Eastern"/>
              </w:rPr>
            </w:pPr>
            <w:r w:rsidRPr="00D11C4F">
              <w:rPr>
                <w:rFonts w:cs="Noto Sans Syriac Eastern"/>
                <w:rtl/>
              </w:rPr>
              <w:t>ܐܘܼܪܚܵܬܹܐ ܕܟܹܐ ܣܵܢܕܲܚ ܠܗܘܿܢ ܫܲܘܬܦܵܢܹܐ ܒܝܼܲܝܗܝ.</w:t>
            </w:r>
          </w:p>
        </w:tc>
      </w:tr>
      <w:tr w:rsidR="00BC3C2E" w:rsidRPr="00D11C4F" w14:paraId="61336FF6" w14:textId="77777777" w:rsidTr="00AE55E9">
        <w:trPr>
          <w:trHeight w:val="3458"/>
        </w:trPr>
        <w:tc>
          <w:tcPr>
            <w:tcW w:w="2551" w:type="dxa"/>
            <w:vAlign w:val="center"/>
          </w:tcPr>
          <w:p w14:paraId="42B578BB" w14:textId="77777777" w:rsidR="00C92244"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0DDB15D6" wp14:editId="0ABE034D">
                  <wp:extent cx="1482725" cy="1482725"/>
                  <wp:effectExtent l="0" t="0" r="3175" b="3175"/>
                  <wp:docPr id="1027554279" name="Picture 1027554279" descr="ܚܲܕ ܫܲܪܝܼܟܵܐ ܕ NDIS ܕܒܼܝܼܩܵܐ ܚܲܕ ܐܸܫܛܵܪܵܐ ܩܵܕܡ ܒܸܢܝܵܢܵܐ ܕܚܲܕ ܡܲܟܼܬ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54279" name="Picture 1027554279" descr="ܚܲܕ ܫܲܪܝܼܟܵܐ ܕ NDIS ܕܒܼܝܼܩܵܐ ܚܲܕ ܐܸܫܛܵܪܵܐ ܩܵܕܡ ܒܸܢܝܵܢܵܐ ܕܚܲܕ ܡܲܟܼܬܒܼܵܐ."/>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46E5888E" w14:textId="43DBF8C7" w:rsidR="00C92244" w:rsidRPr="00D11C4F" w:rsidRDefault="00A754AE" w:rsidP="00D11C4F">
            <w:pPr>
              <w:bidi/>
              <w:spacing w:line="312" w:lineRule="auto"/>
              <w:rPr>
                <w:rFonts w:cs="Noto Sans Syriac Eastern"/>
              </w:rPr>
            </w:pPr>
            <w:r w:rsidRPr="00D11C4F">
              <w:rPr>
                <w:rFonts w:cs="Noto Sans Syriac Eastern"/>
                <w:rtl/>
              </w:rPr>
              <w:t>ܐܲܚܢܲܢ ܐܵܦ ܒܸܕ ܐܲܟܸܕܲܚ ܕܦܵܠܵܚܹܐ ܕܕܝܼܲܢ ܘ</w:t>
            </w:r>
            <w:r w:rsidR="00A75812">
              <w:rPr>
                <w:rFonts w:cs="Noto Sans Syriac Eastern"/>
              </w:rPr>
              <w:t xml:space="preserve"> </w:t>
            </w:r>
            <w:r w:rsidRPr="00D11C4F">
              <w:rPr>
                <w:rStyle w:val="Strong"/>
                <w:rFonts w:cs="Noto Sans Syriac Eastern"/>
                <w:rtl/>
              </w:rPr>
              <w:t xml:space="preserve">ܫܲܪܝܼܟܹܐ ܕ </w:t>
            </w:r>
            <w:r w:rsidRPr="00105E5A">
              <w:rPr>
                <w:rStyle w:val="Strong"/>
                <w:rFonts w:cs="FS Me Pro"/>
                <w:rtl/>
              </w:rPr>
              <w:t>NDIS</w:t>
            </w:r>
            <w:r w:rsidRPr="00D11C4F">
              <w:rPr>
                <w:rFonts w:cs="Noto Sans Syriac Eastern"/>
                <w:rtl/>
              </w:rPr>
              <w:t xml:space="preserve"> ܟܹܐ ܦܲܪܡܝܼ ܡܘܿܕܝܼ ܝܠܹܗ ܡܲܥܢܵܝ ܕܐܲܢܹܐ ܚܲܒܪܵܢܹܐ.</w:t>
            </w:r>
          </w:p>
          <w:p w14:paraId="6EB49BA1" w14:textId="77777777" w:rsidR="00C92244" w:rsidRPr="00D11C4F" w:rsidRDefault="00A754AE" w:rsidP="00D11C4F">
            <w:pPr>
              <w:bidi/>
              <w:spacing w:line="312" w:lineRule="auto"/>
              <w:rPr>
                <w:rFonts w:cs="Noto Sans Syriac Eastern"/>
              </w:rPr>
            </w:pPr>
            <w:r w:rsidRPr="00D11C4F">
              <w:rPr>
                <w:rFonts w:cs="Noto Sans Syriac Eastern"/>
                <w:rtl/>
              </w:rPr>
              <w:t xml:space="preserve">ܫܲܪܝܼܟܹܐ ܕ </w:t>
            </w:r>
            <w:r w:rsidRPr="00105E5A">
              <w:rPr>
                <w:rFonts w:cs="FS Me Pro"/>
                <w:rtl/>
              </w:rPr>
              <w:t>NDIS</w:t>
            </w:r>
            <w:r w:rsidRPr="00D11C4F">
              <w:rPr>
                <w:rFonts w:cs="Noto Sans Syriac Eastern"/>
                <w:rtl/>
              </w:rPr>
              <w:t xml:space="preserve"> ܝܼܢܵܐ ܐܵܢܝܼ ܐ݉ܢܵܫܹܐ ܕܟܹܐ ܗܲܝܸܪܝܼ ܩܵܐ ܐ݉ܚܹܪ݉ܢܹܐ ܕܡܲܫܟܼܚܝܼ ܘܡܲܦܠܸܚܝܼ ܚܸܠܡܲܬܹܐ.</w:t>
            </w:r>
          </w:p>
          <w:p w14:paraId="21C36CD8" w14:textId="3105BACC" w:rsidR="00D51C9C" w:rsidRPr="00D11C4F" w:rsidRDefault="00A754AE" w:rsidP="00D11C4F">
            <w:pPr>
              <w:bidi/>
              <w:spacing w:line="312" w:lineRule="auto"/>
              <w:rPr>
                <w:rFonts w:cs="Noto Sans Syriac Eastern"/>
              </w:rPr>
            </w:pPr>
            <w:r w:rsidRPr="00D11C4F">
              <w:rPr>
                <w:rFonts w:cs="Noto Sans Syriac Eastern"/>
                <w:rtl/>
              </w:rPr>
              <w:t>ܓܵܘ ܕܐܵܗܵܐ ܚܘܼܛܵܛܵܐ ܕܥܒܼܵܕܵܐ، ܐܲܚܢܲܢ ܐܲܚܟ̰ܝܼ ܟܹܐ ܩܵܪܲܚ ܠܗܘܿܢ</w:t>
            </w:r>
            <w:r w:rsidR="00A75812">
              <w:rPr>
                <w:rFonts w:cs="Noto Sans Syriac Eastern"/>
              </w:rPr>
              <w:br/>
            </w:r>
            <w:r w:rsidRPr="00D11C4F">
              <w:rPr>
                <w:rFonts w:cs="Noto Sans Syriac Eastern"/>
                <w:rtl/>
              </w:rPr>
              <w:t>ܫܲܪܝܼܟܹܐ ܕܕܝܼܲܢ.</w:t>
            </w:r>
          </w:p>
        </w:tc>
      </w:tr>
      <w:tr w:rsidR="00BC3C2E" w:rsidRPr="00D11C4F" w14:paraId="481140F1" w14:textId="77777777" w:rsidTr="00AE55E9">
        <w:trPr>
          <w:trHeight w:val="3458"/>
        </w:trPr>
        <w:tc>
          <w:tcPr>
            <w:tcW w:w="2536" w:type="dxa"/>
            <w:vAlign w:val="center"/>
          </w:tcPr>
          <w:p w14:paraId="0D5B13E0" w14:textId="77777777" w:rsidR="00C92244"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6D990DCE" wp14:editId="369166BB">
                  <wp:extent cx="1482725" cy="1482725"/>
                  <wp:effectExtent l="0" t="0" r="3175" b="3175"/>
                  <wp:docPr id="1594755342" name="Picture 1594755342" descr="ܚܲܕ ܐܸܫܛܵܐ ܕܡܵܘܕܥܵܢܘܼܬܵܐ، ܚܕܵܐ ܒܲܓܼܒܘܼܓܼܝܼܬܵܐ ܕܗܲܡܙܲܡܬܵܐ ܘܚܕܵܐ ܨܘܼܪܬܵܐ ܕܫܘܼܚܠܵܦܵ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55342" name="Picture 1594755342" descr="ܚܲܕ ܐܸܫܛܵܐ ܕܡܵܘܕܥܵܢܘܼܬܵܐ، ܚܕܵܐ ܒܲܓܼܒܘܼܓܼܝܼܬܵܐ ܕܗܲܡܙܲܡܬܵܐ ܘܚܕܵܐ ܨܘܼܪܬܵܐ ܕܫܘܼܚܠܵܦܵܐ."/>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759" w:type="dxa"/>
            <w:gridSpan w:val="2"/>
            <w:vAlign w:val="center"/>
          </w:tcPr>
          <w:p w14:paraId="7A16343D" w14:textId="77777777" w:rsidR="00C92244" w:rsidRPr="00D11C4F" w:rsidRDefault="00A754AE" w:rsidP="00D11C4F">
            <w:pPr>
              <w:bidi/>
              <w:spacing w:line="312" w:lineRule="auto"/>
              <w:rPr>
                <w:rFonts w:cs="Noto Sans Syriac Eastern"/>
              </w:rPr>
            </w:pPr>
            <w:r w:rsidRPr="00D11C4F">
              <w:rPr>
                <w:rFonts w:cs="Noto Sans Syriac Eastern"/>
                <w:rtl/>
              </w:rPr>
              <w:t>ܐܲܚܢܲܢ ܒܸܕ ܡܚܲܕܸܬܲܚ ܠܡܵܘܕܥܵܢܘܼܬܵܐ ܘܠܚܸܠܡܲܬܹܐ ܩܵܐ ܕܚܵܒܼܫܲܚ ܚܲܒܪܵܢܹܐ ܕܝܼܢܵܐ ܫܲܝܢܵܝܹܐ ܩܵܐ ܟܠܲܝܗܝ ܡܲܪܕܘܼܝܵܬܹܐ.</w:t>
            </w:r>
          </w:p>
          <w:p w14:paraId="40DF0D62" w14:textId="77777777" w:rsidR="00C92244" w:rsidRPr="00D11C4F" w:rsidRDefault="00A754AE" w:rsidP="00D11C4F">
            <w:pPr>
              <w:bidi/>
              <w:spacing w:line="312" w:lineRule="auto"/>
              <w:rPr>
                <w:rFonts w:cs="Noto Sans Syriac Eastern"/>
              </w:rPr>
            </w:pPr>
            <w:r w:rsidRPr="00D11C4F">
              <w:rPr>
                <w:rFonts w:cs="Noto Sans Syriac Eastern"/>
                <w:rtl/>
              </w:rPr>
              <w:t>ܐܲܚܢܲܢ ܒܸܕ ܨܲܚܨܸܝܲܚ ܐܸܢ ܐܵܗܵܐ ܥܒܼܵܕܵܐ ܦܠܵܚܵܐ ܝܠܹܗ ܒܚܲܡܲܝܬܵܐ ܕܥܲܩܲܒܼܬܵܐ ܕܡܘܿܕܝܼ ܝܘܲܚ ܚܲܕܘܼܬܹܐ.</w:t>
            </w:r>
          </w:p>
        </w:tc>
      </w:tr>
    </w:tbl>
    <w:p w14:paraId="58F53D4F" w14:textId="77777777" w:rsidR="0093391A" w:rsidRPr="00D11C4F" w:rsidRDefault="0093391A" w:rsidP="00D11C4F">
      <w:pPr>
        <w:spacing w:line="312" w:lineRule="auto"/>
        <w:rPr>
          <w:rFonts w:cs="Noto Sans Syriac Eastern"/>
        </w:rPr>
      </w:pPr>
    </w:p>
    <w:p w14:paraId="533DDEC8" w14:textId="77777777" w:rsidR="00D73473" w:rsidRPr="00D11C4F" w:rsidRDefault="00A754AE" w:rsidP="00D11C4F">
      <w:pPr>
        <w:pStyle w:val="Heading3"/>
        <w:bidi/>
        <w:spacing w:before="360"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658240" behindDoc="1" locked="0" layoutInCell="1" allowOverlap="1" wp14:anchorId="3AFC5378" wp14:editId="031EF1E6">
                <wp:simplePos x="0" y="0"/>
                <wp:positionH relativeFrom="margin">
                  <wp:posOffset>-71755</wp:posOffset>
                </wp:positionH>
                <wp:positionV relativeFrom="paragraph">
                  <wp:posOffset>281636</wp:posOffset>
                </wp:positionV>
                <wp:extent cx="5798820" cy="241300"/>
                <wp:effectExtent l="19050" t="19050" r="30480" b="25400"/>
                <wp:wrapNone/>
                <wp:docPr id="2079021411" name="Group 20790214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858040146" name="Straight Connector 1858040146"/>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42681570" name="Oval 94268157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C73F994" id="Group 2079021411" o:spid="_x0000_s1026" alt="&quot;&quot;" style="position:absolute;margin-left:-5.65pt;margin-top:22.2pt;width:456.6pt;height:19pt;flip:x;z-index:-251658240;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">
                <v:line id="Straight Connector 1858040146"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" strokecolor="#65276f [3044]" strokeweight="3pt">
                  <v:stroke endcap="round"/>
                </v:line>
                <v:oval id="Oval 94268157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" fillcolor="#8ac640" strokecolor="#6b2976" strokeweight="3pt"/>
                <w10:wrap anchorx="margin"/>
              </v:group>
            </w:pict>
          </mc:Fallback>
        </mc:AlternateContent>
      </w:r>
      <w:r w:rsidR="005C7C7B" w:rsidRPr="00D11C4F">
        <w:rPr>
          <w:rFonts w:cs="Noto Sans Syriac Eastern"/>
          <w:rtl/>
        </w:rPr>
        <w:t>ܥܒܼܵܕܵܐ 2</w:t>
      </w:r>
    </w:p>
    <w:tbl>
      <w:tblPr>
        <w:bidiVisual/>
        <w:tblW w:w="9184" w:type="dxa"/>
        <w:tblLayout w:type="fixed"/>
        <w:tblLook w:val="04A0" w:firstRow="1" w:lastRow="0" w:firstColumn="1" w:lastColumn="0" w:noHBand="0" w:noVBand="1"/>
      </w:tblPr>
      <w:tblGrid>
        <w:gridCol w:w="2551"/>
        <w:gridCol w:w="6633"/>
      </w:tblGrid>
      <w:tr w:rsidR="00BC3C2E" w:rsidRPr="00D11C4F" w14:paraId="67DEE0C6" w14:textId="77777777" w:rsidTr="00AE55E9">
        <w:trPr>
          <w:trHeight w:val="3674"/>
        </w:trPr>
        <w:tc>
          <w:tcPr>
            <w:tcW w:w="2551" w:type="dxa"/>
            <w:vAlign w:val="center"/>
          </w:tcPr>
          <w:p w14:paraId="07988BC1" w14:textId="77777777" w:rsidR="00D1590E" w:rsidRPr="00D11C4F" w:rsidRDefault="00A754AE" w:rsidP="00D11C4F">
            <w:pPr>
              <w:pStyle w:val="Image"/>
              <w:spacing w:before="600"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45280" behindDoc="0" locked="0" layoutInCell="1" allowOverlap="1" wp14:anchorId="0CBAFDE0" wp14:editId="332E416F">
                      <wp:simplePos x="0" y="0"/>
                      <wp:positionH relativeFrom="column">
                        <wp:posOffset>306070</wp:posOffset>
                      </wp:positionH>
                      <wp:positionV relativeFrom="paragraph">
                        <wp:posOffset>621030</wp:posOffset>
                      </wp:positionV>
                      <wp:extent cx="892175" cy="233680"/>
                      <wp:effectExtent l="0" t="0" r="3175" b="13970"/>
                      <wp:wrapNone/>
                      <wp:docPr id="58188679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3680"/>
                              </a:xfrm>
                              <a:prstGeom prst="rect">
                                <a:avLst/>
                              </a:prstGeom>
                              <a:noFill/>
                              <a:ln w="9525">
                                <a:noFill/>
                                <a:miter lim="800000"/>
                                <a:headEnd/>
                                <a:tailEnd/>
                              </a:ln>
                            </wps:spPr>
                            <wps:txbx>
                              <w:txbxContent>
                                <w:p w14:paraId="7F6094D5" w14:textId="77777777" w:rsidR="00A754AE" w:rsidRPr="00E87906" w:rsidRDefault="00A754AE" w:rsidP="00E87906">
                                  <w:pPr>
                                    <w:bidi/>
                                    <w:spacing w:before="0" w:after="0" w:line="240" w:lineRule="auto"/>
                                    <w:jc w:val="center"/>
                                    <w:rPr>
                                      <w:rFonts w:cs="Noto Sans Syriac Eastern"/>
                                      <w:sz w:val="19"/>
                                      <w:szCs w:val="19"/>
                                      <w:lang w:val="en-PH"/>
                                    </w:rPr>
                                  </w:pPr>
                                  <w:r w:rsidRPr="00E87906">
                                    <w:rPr>
                                      <w:rFonts w:cs="Noto Sans Syriac Eastern"/>
                                      <w:b/>
                                      <w:bCs/>
                                      <w:sz w:val="19"/>
                                      <w:szCs w:val="19"/>
                                      <w:rtl/>
                                    </w:rPr>
                                    <w:t xml:space="preserve">ܢܘܼܩܙܹܐ </w:t>
                                  </w:r>
                                  <w:r w:rsidRPr="00E87906">
                                    <w:rPr>
                                      <w:rFonts w:cs="Noto Sans Syriac Eastern"/>
                                      <w:b/>
                                      <w:bCs/>
                                      <w:sz w:val="19"/>
                                      <w:szCs w:val="19"/>
                                      <w:rtl/>
                                    </w:rPr>
                                    <w:t>ܡܗܲܕܝܵܢܹܐ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AFDE0" id="_x0000_s1034" type="#_x0000_t202" style="position:absolute;left:0;text-align:left;margin-left:24.1pt;margin-top:48.9pt;width:70.25pt;height:18.4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" filled="f" stroked="f">
                      <v:textbox inset="0,0,0,0">
                        <w:txbxContent>
                          <w:p w14:paraId="7F6094D5" w14:textId="77777777" w:rsidR="00A754AE" w:rsidRPr="00E87906" w:rsidRDefault="00A754AE" w:rsidP="00E87906">
                            <w:pPr>
                              <w:bidi/>
                              <w:spacing w:before="0" w:after="0" w:line="240" w:lineRule="auto"/>
                              <w:jc w:val="center"/>
                              <w:rPr>
                                <w:rFonts w:cs="Noto Sans Syriac Eastern"/>
                                <w:sz w:val="19"/>
                                <w:szCs w:val="19"/>
                                <w:lang w:val="en-PH"/>
                              </w:rPr>
                            </w:pPr>
                            <w:r w:rsidRPr="00E87906">
                              <w:rPr>
                                <w:rFonts w:cs="Noto Sans Syriac Eastern"/>
                                <w:b/>
                                <w:bCs/>
                                <w:sz w:val="19"/>
                                <w:szCs w:val="19"/>
                                <w:rtl/>
                              </w:rPr>
                              <w:t xml:space="preserve">ܢܘܼܩܙܹܐ </w:t>
                            </w:r>
                            <w:r w:rsidRPr="00E87906">
                              <w:rPr>
                                <w:rFonts w:cs="Noto Sans Syriac Eastern"/>
                                <w:b/>
                                <w:bCs/>
                                <w:sz w:val="19"/>
                                <w:szCs w:val="19"/>
                                <w:rtl/>
                              </w:rPr>
                              <w:t>ܡܗܲܕܝܵܢܹܐ</w:t>
                            </w:r>
                          </w:p>
                        </w:txbxContent>
                      </v:textbox>
                    </v:shape>
                  </w:pict>
                </mc:Fallback>
              </mc:AlternateContent>
            </w:r>
            <w:r w:rsidR="00655EBD" w:rsidRPr="00D11C4F">
              <w:rPr>
                <w:rFonts w:cs="Noto Sans Syriac Eastern"/>
                <w:noProof/>
              </w:rPr>
              <w:drawing>
                <wp:inline distT="0" distB="0" distL="0" distR="0" wp14:anchorId="268E62CD" wp14:editId="14832B54">
                  <wp:extent cx="1482725" cy="1482725"/>
                  <wp:effectExtent l="0" t="0" r="3175" b="3175"/>
                  <wp:docPr id="618593668" name="Picture 7" descr="ܚܲܕ ܐܸܫܛܵܪܵܐ ܕܢܘܼܩܙܹܐ ܕܡܗܲܕܝܵܢܘܼܬܵܐ ܘܚܕܵܐ ܨܘܼܪܬܵܐ ܕܫܘܼܚܠܵܦܵ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93668" name="Picture 7" descr="ܚܲܕ ܐܸܫܛܵܪܵܐ ܕܢܘܼܩܙܹܐ ܕܡܗܲܕܝܵܢܘܼܬܵܐ ܘܚܕܵܐ ܨܘܼܪܬܵܐ ܕܫܘܼܚܠܵܦܵܐ."/>
                          <pic:cNvPicPr/>
                        </pic:nvPicPr>
                        <pic:blipFill>
                          <a:blip r:embed="rId4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2363093" w14:textId="065DCD37" w:rsidR="001541CC" w:rsidRPr="00D11C4F" w:rsidRDefault="00A754AE" w:rsidP="00D11C4F">
            <w:pPr>
              <w:bidi/>
              <w:spacing w:before="600" w:line="312" w:lineRule="auto"/>
              <w:rPr>
                <w:rFonts w:cs="Noto Sans Syriac Eastern"/>
              </w:rPr>
            </w:pPr>
            <w:r w:rsidRPr="00D11C4F">
              <w:rPr>
                <w:rFonts w:cs="Noto Sans Syriac Eastern"/>
                <w:rtl/>
              </w:rPr>
              <w:t>ܐܲܚܢܲܢ ܒܸܕ ܡܚܲܕܸܬܲܚ ܠܢܘܼܩܙܹܐ ܡܗܲܕܝܵܢܹܐ ܕܕܝܼܲܢ ܒܘܼܬ ܕܵܐܟܼܝܼ ܟܹܐ</w:t>
            </w:r>
            <w:r w:rsidR="00A75812">
              <w:rPr>
                <w:rFonts w:cs="Noto Sans Syriac Eastern"/>
              </w:rPr>
              <w:br/>
            </w:r>
            <w:r w:rsidRPr="00D11C4F">
              <w:rPr>
                <w:rFonts w:cs="Noto Sans Syriac Eastern"/>
                <w:rtl/>
              </w:rPr>
              <w:t xml:space="preserve">ܦܵܠܹܚ </w:t>
            </w:r>
            <w:r w:rsidRPr="00105E5A">
              <w:rPr>
                <w:rFonts w:cs="FS Me Pro"/>
                <w:rtl/>
              </w:rPr>
              <w:t>NDIS</w:t>
            </w:r>
            <w:r w:rsidRPr="00D11C4F">
              <w:rPr>
                <w:rFonts w:cs="Noto Sans Syriac Eastern"/>
                <w:rtl/>
              </w:rPr>
              <w:t>.</w:t>
            </w:r>
          </w:p>
          <w:p w14:paraId="73F2397C" w14:textId="77777777" w:rsidR="00D1590E" w:rsidRPr="00D11C4F" w:rsidRDefault="00A754AE" w:rsidP="00D11C4F">
            <w:pPr>
              <w:bidi/>
              <w:spacing w:line="312" w:lineRule="auto"/>
              <w:rPr>
                <w:rFonts w:cs="Noto Sans Syriac Eastern"/>
              </w:rPr>
            </w:pPr>
            <w:r w:rsidRPr="00D11C4F">
              <w:rPr>
                <w:rFonts w:cs="Noto Sans Syriac Eastern"/>
                <w:rtl/>
              </w:rPr>
              <w:t>ܐܲܚܢܲܢ ܒܸܕ ܚܵܒܼܫܲܚ ܡܵܘܕܥܵܢܘܼܬܵܐ ܒܘܼܬ ܕܵܐܟܼܝܼ ܠ:</w:t>
            </w:r>
          </w:p>
          <w:p w14:paraId="2E945232" w14:textId="77777777" w:rsidR="005F7F44" w:rsidRPr="00D11C4F" w:rsidRDefault="00A754AE" w:rsidP="00D11C4F">
            <w:pPr>
              <w:pStyle w:val="ListParagraph"/>
              <w:numPr>
                <w:ilvl w:val="0"/>
                <w:numId w:val="39"/>
              </w:numPr>
              <w:bidi/>
              <w:spacing w:line="312" w:lineRule="auto"/>
              <w:rPr>
                <w:rFonts w:cs="Noto Sans Syriac Eastern"/>
              </w:rPr>
            </w:pPr>
            <w:r w:rsidRPr="00D11C4F">
              <w:rPr>
                <w:rFonts w:cs="Noto Sans Syriac Eastern"/>
                <w:rtl/>
              </w:rPr>
              <w:t>ܗܵܘܲܚ ܫܲܝܢܵܝܹܐ ܩܵܐ ܟܠܲܝܗܝ ܡܲܪܕܘܼܝܵܬܹܐ</w:t>
            </w:r>
          </w:p>
          <w:p w14:paraId="0B221438" w14:textId="77777777" w:rsidR="005F7F44" w:rsidRPr="00D11C4F" w:rsidRDefault="00A754AE" w:rsidP="00D11C4F">
            <w:pPr>
              <w:pStyle w:val="ListParagraph"/>
              <w:numPr>
                <w:ilvl w:val="0"/>
                <w:numId w:val="39"/>
              </w:numPr>
              <w:bidi/>
              <w:spacing w:line="312" w:lineRule="auto"/>
              <w:rPr>
                <w:rFonts w:cs="Noto Sans Syriac Eastern"/>
              </w:rPr>
            </w:pPr>
            <w:r w:rsidRPr="00D11C4F">
              <w:rPr>
                <w:rFonts w:cs="Noto Sans Syriac Eastern"/>
                <w:rtl/>
              </w:rPr>
              <w:t>ܡܲܦܠܸܚܲܚ ܚܲܒܪܵܢܹܐ ܕܫܲܘܬܦܵܢܹܐ ܦܲܪܡܝܼ ܠܗܘܿܢ</w:t>
            </w:r>
          </w:p>
          <w:p w14:paraId="356E69D5" w14:textId="77777777" w:rsidR="005F7F44" w:rsidRPr="00D11C4F" w:rsidRDefault="00A754AE" w:rsidP="00D11C4F">
            <w:pPr>
              <w:pStyle w:val="ListParagraph"/>
              <w:numPr>
                <w:ilvl w:val="0"/>
                <w:numId w:val="39"/>
              </w:numPr>
              <w:bidi/>
              <w:spacing w:line="312" w:lineRule="auto"/>
              <w:rPr>
                <w:rFonts w:cs="Noto Sans Syriac Eastern"/>
              </w:rPr>
            </w:pPr>
            <w:r w:rsidRPr="00D11C4F">
              <w:rPr>
                <w:rFonts w:cs="Noto Sans Syriac Eastern"/>
                <w:rtl/>
              </w:rPr>
              <w:t>ܗܵܘܲܚ</w:t>
            </w:r>
            <w:r w:rsidRPr="00D11C4F">
              <w:rPr>
                <w:rStyle w:val="Strong"/>
                <w:rFonts w:cs="Noto Sans Syriac Eastern"/>
                <w:rtl/>
              </w:rPr>
              <w:t xml:space="preserve"> ܚܲܒܼܫܵܢܹܐ</w:t>
            </w:r>
            <w:r w:rsidRPr="00D11C4F">
              <w:rPr>
                <w:rFonts w:cs="Noto Sans Syriac Eastern"/>
                <w:rtl/>
              </w:rPr>
              <w:t>.</w:t>
            </w:r>
          </w:p>
        </w:tc>
      </w:tr>
      <w:tr w:rsidR="00BC3C2E" w:rsidRPr="00D11C4F" w14:paraId="70BD6686" w14:textId="77777777" w:rsidTr="00AE55E9">
        <w:trPr>
          <w:trHeight w:val="3674"/>
        </w:trPr>
        <w:tc>
          <w:tcPr>
            <w:tcW w:w="2551" w:type="dxa"/>
            <w:vAlign w:val="center"/>
          </w:tcPr>
          <w:p w14:paraId="6C62084F" w14:textId="77777777" w:rsidR="005C7C7B"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7236DC52" wp14:editId="0721E2A0">
                  <wp:extent cx="1482725" cy="1482725"/>
                  <wp:effectExtent l="0" t="0" r="3175" b="3175"/>
                  <wp:docPr id="1563081769" name="Picture 8" descr="ܚܕܵܐ ܕܵܣܬܵܐ ܕܐ݉ܢܵܫܹܐ ܥܲܡ ܚܲܕ ܓܹܐܪܵܐ ܟܦܝܼܦܵܐ ܚܲܕܸܪܘܵܢܲ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81769" name="Picture 8" descr="ܚܕܵܐ ܕܵܣܬܵܐ ܕܐ݉ܢܵܫܹܐ ܥܲܡ ܚܲܕ ܓܹܐܪܵܐ ܟܦܝܼܦܵܐ ܚܲܕܸܪܘܵܢܲܝܗܝ."/>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7E5AC9F" w14:textId="77777777" w:rsidR="005C7C7B" w:rsidRPr="00D11C4F" w:rsidRDefault="00A754AE" w:rsidP="00D11C4F">
            <w:pPr>
              <w:bidi/>
              <w:spacing w:line="312" w:lineRule="auto"/>
              <w:rPr>
                <w:rFonts w:cs="Noto Sans Syriac Eastern"/>
              </w:rPr>
            </w:pPr>
            <w:r w:rsidRPr="00D11C4F">
              <w:rPr>
                <w:rFonts w:cs="Noto Sans Syriac Eastern"/>
                <w:rtl/>
              </w:rPr>
              <w:t>ܐܝܼܡܲܢ ܕܚܲܕ ܡܸܢܕܝܼ ܝܼܠܹܗ ܚܵܒܼܫܵܢܵܐ، ܟܠܚܲܕ:</w:t>
            </w:r>
          </w:p>
          <w:p w14:paraId="111C1539" w14:textId="77777777" w:rsidR="005C7C7B" w:rsidRPr="00D11C4F" w:rsidRDefault="00A754AE" w:rsidP="00D11C4F">
            <w:pPr>
              <w:pStyle w:val="ListParagraph"/>
              <w:numPr>
                <w:ilvl w:val="0"/>
                <w:numId w:val="15"/>
              </w:numPr>
              <w:bidi/>
              <w:spacing w:line="312" w:lineRule="auto"/>
              <w:rPr>
                <w:rFonts w:cs="Noto Sans Syriac Eastern"/>
              </w:rPr>
            </w:pPr>
            <w:r w:rsidRPr="00D11C4F">
              <w:rPr>
                <w:rFonts w:cs="Noto Sans Syriac Eastern"/>
                <w:rtl/>
              </w:rPr>
              <w:t xml:space="preserve">ܡܵܨܹܐ ܫܲܪܸܟ </w:t>
            </w:r>
          </w:p>
          <w:p w14:paraId="7D66EDCA" w14:textId="77777777" w:rsidR="005C7C7B" w:rsidRPr="00D11C4F" w:rsidRDefault="00A754AE" w:rsidP="00D11C4F">
            <w:pPr>
              <w:pStyle w:val="ListParagraph"/>
              <w:numPr>
                <w:ilvl w:val="0"/>
                <w:numId w:val="15"/>
              </w:numPr>
              <w:bidi/>
              <w:spacing w:line="312" w:lineRule="auto"/>
              <w:rPr>
                <w:rFonts w:cs="Noto Sans Syriac Eastern"/>
              </w:rPr>
            </w:pPr>
            <w:r w:rsidRPr="00D11C4F">
              <w:rPr>
                <w:rFonts w:cs="Noto Sans Syriac Eastern"/>
                <w:rtl/>
              </w:rPr>
              <w:t>ܪܵܓܼܹܫ ܕܐܝܼܬܠܹܗ ܐ݉ܚܝܵܢܘܼܬܵܐ.</w:t>
            </w:r>
          </w:p>
        </w:tc>
      </w:tr>
      <w:tr w:rsidR="00BC3C2E" w:rsidRPr="00D11C4F" w14:paraId="325B8987" w14:textId="77777777" w:rsidTr="00AE55E9">
        <w:trPr>
          <w:trHeight w:val="3674"/>
        </w:trPr>
        <w:tc>
          <w:tcPr>
            <w:tcW w:w="2551" w:type="dxa"/>
            <w:vAlign w:val="center"/>
          </w:tcPr>
          <w:p w14:paraId="2D132488" w14:textId="77777777" w:rsidR="00D1590E" w:rsidRPr="00D11C4F" w:rsidRDefault="00A754AE" w:rsidP="00D11C4F">
            <w:pPr>
              <w:spacing w:line="312" w:lineRule="auto"/>
              <w:jc w:val="center"/>
              <w:rPr>
                <w:rFonts w:cs="Noto Sans Syriac Eastern"/>
              </w:rPr>
            </w:pPr>
            <w:r w:rsidRPr="00D11C4F">
              <w:rPr>
                <w:rFonts w:cs="Noto Sans Syriac Eastern"/>
                <w:noProof/>
              </w:rPr>
              <w:drawing>
                <wp:inline distT="0" distB="0" distL="0" distR="0" wp14:anchorId="0366FDAA" wp14:editId="39FFD4F0">
                  <wp:extent cx="1482725" cy="1482725"/>
                  <wp:effectExtent l="0" t="0" r="3175" b="3175"/>
                  <wp:docPr id="2080129434" name="Picture 9" descr="ܚܲܕ ܦܲܪܨܘܿܦܵܐ ܒܸܟܬܵܒܼܵܐ ܓܵܘ ܚܲܕ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29434" name="Picture 9" descr="ܚܲܕ ܦܲܪܨܘܿܦܵܐ ܒܸܟܬܵܒܼܵܐ ܓܵܘ ܚܲܕ ܐܸܫܛܵܪܵܐ."/>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526D4701" w14:textId="77777777" w:rsidR="000231A1" w:rsidRPr="00D11C4F" w:rsidRDefault="00A754AE" w:rsidP="00D11C4F">
            <w:pPr>
              <w:bidi/>
              <w:spacing w:line="312" w:lineRule="auto"/>
              <w:rPr>
                <w:rFonts w:cs="Noto Sans Syriac Eastern"/>
              </w:rPr>
            </w:pPr>
            <w:r w:rsidRPr="00D11C4F">
              <w:rPr>
                <w:rFonts w:cs="Noto Sans Syriac Eastern"/>
                <w:rtl/>
              </w:rPr>
              <w:t>ܐܲܚܢܲܢ ܒܸܕ ܨܲܚܨܸܝܲܚ ܐܸܢ ܐܵܗܵܐ ܥܒܼܵܕܵܐ ܦܠܵܚܵܐ ܝܠܹܗ ܒܚܲܡܲܝܬܵܐ ܕܥܲܩܲܒܼܬܵܐ ܕ:</w:t>
            </w:r>
          </w:p>
          <w:p w14:paraId="4549C3C9" w14:textId="77777777" w:rsidR="000231A1" w:rsidRPr="00D11C4F" w:rsidRDefault="00A754AE" w:rsidP="00D11C4F">
            <w:pPr>
              <w:pStyle w:val="ListParagraph"/>
              <w:numPr>
                <w:ilvl w:val="0"/>
                <w:numId w:val="72"/>
              </w:numPr>
              <w:bidi/>
              <w:spacing w:line="312" w:lineRule="auto"/>
              <w:rPr>
                <w:rFonts w:cs="Noto Sans Syriac Eastern"/>
              </w:rPr>
            </w:pPr>
            <w:r w:rsidRPr="00D11C4F">
              <w:rPr>
                <w:rFonts w:cs="Noto Sans Syriac Eastern"/>
                <w:rtl/>
              </w:rPr>
              <w:t>ܟܡܵܐ ܢܘܼܩܙܹܐ ܡܗܲܕܝܵܢܹܐ ܐܲܚܢܲܢ ܟܹܐ ܚܲܕܸܬܲܚ</w:t>
            </w:r>
          </w:p>
          <w:p w14:paraId="39E8C85E" w14:textId="40A15AA0" w:rsidR="00D1590E" w:rsidRPr="00D11C4F" w:rsidRDefault="00A754AE" w:rsidP="00D11C4F">
            <w:pPr>
              <w:pStyle w:val="ListParagraph"/>
              <w:numPr>
                <w:ilvl w:val="0"/>
                <w:numId w:val="72"/>
              </w:numPr>
              <w:bidi/>
              <w:spacing w:line="312" w:lineRule="auto"/>
              <w:rPr>
                <w:rFonts w:cs="Noto Sans Syriac Eastern"/>
              </w:rPr>
            </w:pPr>
            <w:r w:rsidRPr="00D11C4F">
              <w:rPr>
                <w:rFonts w:cs="Noto Sans Syriac Eastern"/>
                <w:rtl/>
              </w:rPr>
              <w:t>ܐܲܝܢܝܼ ܢܘܼܩܙܹܐ ܡܗܲܕܝܵܢܹܐ ܒܸܣܢܵܕܵܐ ܝܢܵܐ ܠܣܢܝܼܩܘܼܝܵܬܹܐ</w:t>
            </w:r>
            <w:r w:rsidR="00A75812">
              <w:rPr>
                <w:rFonts w:cs="Noto Sans Syriac Eastern"/>
              </w:rPr>
              <w:br/>
            </w:r>
            <w:r w:rsidRPr="00D11C4F">
              <w:rPr>
                <w:rFonts w:cs="Noto Sans Syriac Eastern"/>
                <w:rtl/>
              </w:rPr>
              <w:t xml:space="preserve">ܕܫܲܘܬܦܵܢܹܐ ܕ </w:t>
            </w:r>
            <w:r w:rsidRPr="00105E5A">
              <w:rPr>
                <w:rFonts w:cs="FS Me Pro"/>
                <w:rtl/>
              </w:rPr>
              <w:t>CALD</w:t>
            </w:r>
            <w:r w:rsidRPr="00D11C4F">
              <w:rPr>
                <w:rFonts w:cs="Noto Sans Syriac Eastern"/>
                <w:rtl/>
              </w:rPr>
              <w:t>.</w:t>
            </w:r>
          </w:p>
        </w:tc>
      </w:tr>
    </w:tbl>
    <w:p w14:paraId="7CB7CF8A" w14:textId="77777777" w:rsidR="00B9271E" w:rsidRPr="00D11C4F" w:rsidRDefault="00A754AE" w:rsidP="00D11C4F">
      <w:pPr>
        <w:spacing w:before="0" w:after="0" w:line="312" w:lineRule="auto"/>
        <w:rPr>
          <w:rFonts w:cs="Noto Sans Syriac Eastern"/>
          <w:b/>
          <w:bCs/>
          <w:sz w:val="32"/>
          <w:szCs w:val="26"/>
        </w:rPr>
      </w:pPr>
      <w:r w:rsidRPr="00D11C4F">
        <w:rPr>
          <w:rFonts w:cs="Noto Sans Syriac Eastern"/>
        </w:rPr>
        <w:br w:type="page"/>
      </w:r>
    </w:p>
    <w:p w14:paraId="32A1D69F" w14:textId="77777777" w:rsidR="005C7C7B" w:rsidRPr="00D11C4F" w:rsidRDefault="00A754AE" w:rsidP="00D11C4F">
      <w:pPr>
        <w:pStyle w:val="Heading3"/>
        <w:bidi/>
        <w:spacing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660288" behindDoc="1" locked="0" layoutInCell="1" allowOverlap="1" wp14:anchorId="1BFF99AF" wp14:editId="2698D999">
                <wp:simplePos x="0" y="0"/>
                <wp:positionH relativeFrom="margin">
                  <wp:posOffset>-61595</wp:posOffset>
                </wp:positionH>
                <wp:positionV relativeFrom="paragraph">
                  <wp:posOffset>288621</wp:posOffset>
                </wp:positionV>
                <wp:extent cx="5798820" cy="241300"/>
                <wp:effectExtent l="19050" t="19050" r="30480" b="25400"/>
                <wp:wrapNone/>
                <wp:docPr id="1558487822" name="Group 15584878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3595544" name="Straight Connector 13595544"/>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27633035" name="Oval 1327633035"/>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993C2A4" id="Group 1558487822" o:spid="_x0000_s1026" alt="&quot;&quot;" style="position:absolute;margin-left:-4.85pt;margin-top:22.75pt;width:456.6pt;height:19pt;flip:x;z-index:-251656192;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">
                <v:line id="Straight Connector 13595544"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" strokecolor="#65276f [3044]" strokeweight="3pt">
                  <v:stroke endcap="round"/>
                </v:line>
                <v:oval id="Oval 13276330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" fillcolor="#8ac640" strokecolor="#6b2976" strokeweight="3pt"/>
                <w10:wrap anchorx="margin"/>
              </v:group>
            </w:pict>
          </mc:Fallback>
        </mc:AlternateContent>
      </w:r>
      <w:r w:rsidRPr="00D11C4F">
        <w:rPr>
          <w:rFonts w:cs="Noto Sans Syriac Eastern"/>
          <w:rtl/>
        </w:rPr>
        <w:t>ܥܒܼܵܕܵܐ 3</w:t>
      </w:r>
    </w:p>
    <w:tbl>
      <w:tblPr>
        <w:bidiVisual/>
        <w:tblW w:w="9127" w:type="dxa"/>
        <w:tblLayout w:type="fixed"/>
        <w:tblLook w:val="04A0" w:firstRow="1" w:lastRow="0" w:firstColumn="1" w:lastColumn="0" w:noHBand="0" w:noVBand="1"/>
      </w:tblPr>
      <w:tblGrid>
        <w:gridCol w:w="2551"/>
        <w:gridCol w:w="6576"/>
      </w:tblGrid>
      <w:tr w:rsidR="00BC3C2E" w:rsidRPr="00D11C4F" w14:paraId="35A30549" w14:textId="77777777" w:rsidTr="00AE55E9">
        <w:trPr>
          <w:trHeight w:val="3628"/>
        </w:trPr>
        <w:tc>
          <w:tcPr>
            <w:tcW w:w="2551" w:type="dxa"/>
            <w:vAlign w:val="center"/>
          </w:tcPr>
          <w:p w14:paraId="05B36469" w14:textId="77777777" w:rsidR="005C7C7B" w:rsidRPr="00D11C4F" w:rsidRDefault="00A754AE" w:rsidP="00D11C4F">
            <w:pPr>
              <w:pStyle w:val="Image"/>
              <w:spacing w:before="480" w:line="312" w:lineRule="auto"/>
              <w:rPr>
                <w:rFonts w:cs="Noto Sans Syriac Eastern"/>
              </w:rPr>
            </w:pPr>
            <w:r w:rsidRPr="00D11C4F">
              <w:rPr>
                <w:rFonts w:cs="Noto Sans Syriac Eastern"/>
                <w:noProof/>
              </w:rPr>
              <w:drawing>
                <wp:inline distT="0" distB="0" distL="0" distR="0" wp14:anchorId="193279CC" wp14:editId="50E09753">
                  <wp:extent cx="1482725" cy="1482725"/>
                  <wp:effectExtent l="0" t="0" r="3175" b="3175"/>
                  <wp:docPr id="537006084" name="Picture 5" descr="2 ܐ݉ܢܵܫܹܐ ܒܸܩܪܵܝܵܐ ܚܲܕ ܐܸܫܛܵܪܵܐ ܥܲܡܚܕܵܕܹܐ. ܠܥܸܠܸܠ ܡܸܢܲܝܗܝ ܝܼܠܵܗܿ ܚܕܵܐ ܒܲܓܼܒܘܼܓܼܝܼܬܵܐ ܕܬܲܚܡܲܢܬܵܐ ܡܲܚܙܘܼܝܹܐ ܚܕܵܐ ܕܵܣܬܵܐ ܕܫܲܘܬܦܵ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06084" name="Picture 5" descr="2 ܐ݉ܢܵܫܹܐ ܒܸܩܪܵܝܵܐ ܚܲܕ ܐܸܫܛܵܪܵܐ ܥܲܡܚܕܵܕܹܐ. ܠܥܸܠܸܠ ܡܸܢܲܝܗܝ ܝܼܠܵܗܿ ܚܕܵܐ ܒܲܓܼܒܘܼܓܼܝܼܬܵܐ ܕܬܲܚܡܲܢܬܵܐ ܡܲܚܙܘܼܝܹܐ ܚܕܵܐ ܕܵܣܬܵܐ ܕܫܲܘܬܦܵܢܹܐ."/>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E1FD108" w14:textId="77777777" w:rsidR="005C7C7B" w:rsidRPr="00D11C4F" w:rsidRDefault="00A754AE" w:rsidP="00D11C4F">
            <w:pPr>
              <w:bidi/>
              <w:spacing w:before="480" w:line="312" w:lineRule="auto"/>
              <w:rPr>
                <w:rFonts w:cs="Noto Sans Syriac Eastern"/>
              </w:rPr>
            </w:pPr>
            <w:r w:rsidRPr="00D11C4F">
              <w:rPr>
                <w:rFonts w:cs="Noto Sans Syriac Eastern"/>
                <w:rtl/>
              </w:rPr>
              <w:t xml:space="preserve">ܐܲܚܢܲܢ ܒܸܕ ܣܵܢܕܲܚ ܠ </w:t>
            </w:r>
            <w:r w:rsidR="00C06564" w:rsidRPr="00D11C4F">
              <w:rPr>
                <w:rStyle w:val="Strong"/>
                <w:rFonts w:cs="Noto Sans Syriac Eastern"/>
                <w:rtl/>
              </w:rPr>
              <w:t xml:space="preserve">ܚܲܛܸܛܵܢܹܐ ܕ </w:t>
            </w:r>
            <w:r w:rsidR="00C06564" w:rsidRPr="00105E5A">
              <w:rPr>
                <w:rStyle w:val="Strong"/>
                <w:rFonts w:cs="FS Me Pro"/>
                <w:rtl/>
              </w:rPr>
              <w:t>NDIA</w:t>
            </w:r>
            <w:r w:rsidRPr="00D11C4F">
              <w:rPr>
                <w:rFonts w:cs="Noto Sans Syriac Eastern"/>
                <w:rtl/>
              </w:rPr>
              <w:t xml:space="preserve"> ܩܵܐ ܕܒܘܼܫ ܨܦܵܝܝܼ ܦܲܪܡܲܚ ܠܡܘܿܕܝܼ ܝܢܵܐ ܣܢܝܼܩܹܐ ܫܲܘܬܦܵܢܹܐ ܕ </w:t>
            </w:r>
            <w:r w:rsidRPr="00105E5A">
              <w:rPr>
                <w:rFonts w:cs="FS Me Pro"/>
                <w:rtl/>
              </w:rPr>
              <w:t>CALD</w:t>
            </w:r>
            <w:r w:rsidRPr="00D11C4F">
              <w:rPr>
                <w:rFonts w:cs="Noto Sans Syriac Eastern"/>
                <w:rtl/>
              </w:rPr>
              <w:t>.</w:t>
            </w:r>
          </w:p>
        </w:tc>
      </w:tr>
      <w:tr w:rsidR="00BC3C2E" w:rsidRPr="00D11C4F" w14:paraId="00FBAE80" w14:textId="77777777" w:rsidTr="00AE55E9">
        <w:trPr>
          <w:trHeight w:val="3628"/>
        </w:trPr>
        <w:tc>
          <w:tcPr>
            <w:tcW w:w="2551" w:type="dxa"/>
            <w:vAlign w:val="center"/>
          </w:tcPr>
          <w:p w14:paraId="4A0E9224" w14:textId="77777777" w:rsidR="00C06564"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3C70973D" wp14:editId="531A35B3">
                  <wp:extent cx="1482725" cy="1482725"/>
                  <wp:effectExtent l="0" t="0" r="3175" b="3175"/>
                  <wp:docPr id="1419817102" name="Picture 1419817102" descr="ܚܲܕ ܚܲܛܸܛܵܢܵܐ ܕ NDIA ܘܚܲܕ ܩܲܠܵܡܵܐ ܒܸܟܬܵܒܼܵܐ ܚܲܕ ܚܘܼܛܵܛܵ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17102" name="Picture 1419817102" descr="ܚܲܕ ܚܲܛܸܛܵܢܵܐ ܕ NDIA ܘܚܲܕ ܩܲܠܵܡܵܐ ܒܸܟܬܵܒܼܵܐ ܚܲܕ ܚܘܼܛܵܛܵܐ ܕ ND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C095A01" w14:textId="77777777" w:rsidR="00C06564" w:rsidRPr="00D11C4F" w:rsidRDefault="00A754AE" w:rsidP="00D11C4F">
            <w:pPr>
              <w:bidi/>
              <w:spacing w:line="312" w:lineRule="auto"/>
              <w:rPr>
                <w:rFonts w:cs="Noto Sans Syriac Eastern"/>
              </w:rPr>
            </w:pPr>
            <w:r w:rsidRPr="00D11C4F">
              <w:rPr>
                <w:rFonts w:cs="Noto Sans Syriac Eastern"/>
                <w:rtl/>
              </w:rPr>
              <w:t xml:space="preserve">ܚܲܕ ܚܲܛܸܛܵܢܵܐ ܕ </w:t>
            </w:r>
            <w:r w:rsidRPr="00105E5A">
              <w:rPr>
                <w:rFonts w:cs="FS Me Pro"/>
                <w:rtl/>
              </w:rPr>
              <w:t>NDIA</w:t>
            </w:r>
            <w:r w:rsidRPr="00D11C4F">
              <w:rPr>
                <w:rFonts w:cs="Noto Sans Syriac Eastern"/>
                <w:rtl/>
              </w:rPr>
              <w:t xml:space="preserve"> ܝܼܠܹܗ ܚܲܕ ܦܲܪܨܘܿܦܵܐ:</w:t>
            </w:r>
          </w:p>
          <w:p w14:paraId="7DCE938E" w14:textId="77777777" w:rsidR="00C06564" w:rsidRPr="00D11C4F" w:rsidRDefault="00A754AE" w:rsidP="00D11C4F">
            <w:pPr>
              <w:pStyle w:val="ListParagraph"/>
              <w:numPr>
                <w:ilvl w:val="0"/>
                <w:numId w:val="14"/>
              </w:numPr>
              <w:bidi/>
              <w:spacing w:line="312" w:lineRule="auto"/>
              <w:rPr>
                <w:rFonts w:cs="Noto Sans Syriac Eastern"/>
              </w:rPr>
            </w:pPr>
            <w:r w:rsidRPr="00D11C4F">
              <w:rPr>
                <w:rFonts w:cs="Noto Sans Syriac Eastern"/>
                <w:rtl/>
              </w:rPr>
              <w:t>ܕܟܹܐ ܥܵܒܼܹܕ ܚܘܼܛܵܛܹܐ ܚܲܕܬܹܐ</w:t>
            </w:r>
          </w:p>
          <w:p w14:paraId="78FF9B74" w14:textId="77777777" w:rsidR="00C06564" w:rsidRPr="00D11C4F" w:rsidRDefault="00A754AE" w:rsidP="00D11C4F">
            <w:pPr>
              <w:pStyle w:val="ListParagraph"/>
              <w:numPr>
                <w:ilvl w:val="0"/>
                <w:numId w:val="14"/>
              </w:numPr>
              <w:bidi/>
              <w:spacing w:line="312" w:lineRule="auto"/>
              <w:rPr>
                <w:rFonts w:cs="Noto Sans Syriac Eastern"/>
              </w:rPr>
            </w:pPr>
            <w:r w:rsidRPr="00D11C4F">
              <w:rPr>
                <w:rFonts w:cs="Noto Sans Syriac Eastern"/>
                <w:rtl/>
              </w:rPr>
              <w:t>ܕܟܹܐ ܫܲܚܠܸܦ ܠܚܘܼܛܵܛܹܐ.</w:t>
            </w:r>
          </w:p>
        </w:tc>
      </w:tr>
      <w:tr w:rsidR="00BC3C2E" w:rsidRPr="00D11C4F" w14:paraId="032485E7" w14:textId="77777777" w:rsidTr="00AE55E9">
        <w:trPr>
          <w:trHeight w:val="3628"/>
        </w:trPr>
        <w:tc>
          <w:tcPr>
            <w:tcW w:w="2551" w:type="dxa"/>
            <w:vAlign w:val="center"/>
          </w:tcPr>
          <w:p w14:paraId="526213A1" w14:textId="77777777" w:rsidR="00BF57E6"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70A2DD8F" wp14:editId="2F8AF91B">
                  <wp:extent cx="1482725" cy="1482725"/>
                  <wp:effectExtent l="0" t="0" r="3175" b="3175"/>
                  <wp:docPr id="1263510605" name="Picture 11" descr="ܚܲܕ ܦܲܪܨܘܿܦܵܐ ܠܵܒܵܬ݉ܪܵܐ ܕܚܲܕ ܣܝܵܓܼܵܐ. ܠܥܸܠܸܠ ܡܸܢܹܗ ܝܼܠܵܗܿ ܚܕܵܐ ܒܲܓܼܒܘܼܓܼܝܼܬܵܐ ܕܗܲܡܙܲܡܬܵܐ ܡܲܚܙܘܼܝܹܐ ܚܲܕ ܠܸܫܵܢܵܐ ܐ݉ܚܹܪ݉ܢܵܐ ܦܪܝܼܫܵܐ ܡܼܢ ܠܸܫܵܢܵܐ ܐܸܢܓܠܸܣ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10605" name="Picture 11" descr="ܚܲܕ ܦܲܪܨܘܿܦܵܐ ܠܵܒܵܬ݉ܪܵܐ ܕܚܲܕ ܣܝܵܓܼܵܐ. ܠܥܸܠܸܠ ܡܸܢܹܗ ܝܼܠܵܗܿ ܚܕܵܐ ܒܲܓܼܒܘܼܓܼܝܼܬܵܐ ܕܗܲܡܙܲܡܬܵܐ ܡܲܚܙܘܼܝܹܐ ܚܲܕ ܠܸܫܵܢܵܐ ܐ݉ܚܹܪ݉ܢܵܐ ܦܪܝܼܫܵܐ ܡܼܢ ܠܸܫܵܢܵܐ ܐܸܢܓܠܸܣܢܵܝܵܐ."/>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797EAFF" w14:textId="77777777" w:rsidR="00BF57E6" w:rsidRPr="00D11C4F" w:rsidRDefault="00A754AE" w:rsidP="00D11C4F">
            <w:pPr>
              <w:bidi/>
              <w:spacing w:line="312" w:lineRule="auto"/>
              <w:rPr>
                <w:rFonts w:cs="Noto Sans Syriac Eastern"/>
              </w:rPr>
            </w:pPr>
            <w:r w:rsidRPr="00D11C4F">
              <w:rPr>
                <w:rFonts w:cs="Noto Sans Syriac Eastern"/>
                <w:rtl/>
              </w:rPr>
              <w:t xml:space="preserve">ܐܵܗܵܐ ܒܸܚܒܼܵܫܵܐ ܝܠܹܗ ܡܵܘܕܥܵܢܘܼܬܵܐ ܒܘܼܬ ܕܵܐܟܼܝܼ ܠܣܢܵܕܵܐ ܩܵܐ ܫܲܘܬܦܵܢܹܐ ܕ </w:t>
            </w:r>
            <w:r w:rsidRPr="00105E5A">
              <w:rPr>
                <w:rFonts w:cs="FS Me Pro"/>
                <w:rtl/>
              </w:rPr>
              <w:t>CALD</w:t>
            </w:r>
            <w:r w:rsidRPr="00D11C4F">
              <w:rPr>
                <w:rFonts w:cs="Noto Sans Syriac Eastern"/>
                <w:rtl/>
              </w:rPr>
              <w:t xml:space="preserve"> ܐܝܼܡܲܢ ܕܠܸܫܵܢܵܐ ܝܼܠܹܗ ܚܲܕ </w:t>
            </w:r>
            <w:r w:rsidRPr="00D11C4F">
              <w:rPr>
                <w:rStyle w:val="Strong"/>
                <w:rFonts w:cs="Noto Sans Syriac Eastern"/>
                <w:rtl/>
              </w:rPr>
              <w:t>ܬܘܼܪܩܵܠܵܐ</w:t>
            </w:r>
            <w:r w:rsidRPr="00D11C4F">
              <w:rPr>
                <w:rFonts w:cs="Noto Sans Syriac Eastern"/>
                <w:rtl/>
              </w:rPr>
              <w:t>.</w:t>
            </w:r>
          </w:p>
          <w:p w14:paraId="3A1EFFF8" w14:textId="77777777" w:rsidR="00BF57E6" w:rsidRPr="00D11C4F" w:rsidRDefault="00A754AE" w:rsidP="00D11C4F">
            <w:pPr>
              <w:bidi/>
              <w:spacing w:line="312" w:lineRule="auto"/>
              <w:rPr>
                <w:rFonts w:cs="Noto Sans Syriac Eastern"/>
              </w:rPr>
            </w:pPr>
            <w:r w:rsidRPr="00D11C4F">
              <w:rPr>
                <w:rFonts w:cs="Noto Sans Syriac Eastern"/>
                <w:rtl/>
              </w:rPr>
              <w:t>ܚܲܕ ܬܘܼܪܩܵܠܵܐ ܝܼܠܹܗ ܚܲܕ ܡܸܢܕܝܼ ܕܟܹܐ ܡܲܟܠܹܐ ܠܵܘܟܼܘܿܢ ܡܼܢ ܥܒܼܵܕܬܵܐ ܕܚܲܕ ܡܸܢܕܝܼ ܕܐܲܚܬܘܿܢ:</w:t>
            </w:r>
          </w:p>
          <w:p w14:paraId="524EA3EF" w14:textId="77777777" w:rsidR="00BF57E6" w:rsidRPr="00D11C4F" w:rsidRDefault="00A754AE" w:rsidP="00D11C4F">
            <w:pPr>
              <w:pStyle w:val="ListParagraph"/>
              <w:numPr>
                <w:ilvl w:val="0"/>
                <w:numId w:val="40"/>
              </w:numPr>
              <w:bidi/>
              <w:spacing w:line="312" w:lineRule="auto"/>
              <w:rPr>
                <w:rFonts w:cs="Noto Sans Syriac Eastern"/>
              </w:rPr>
            </w:pPr>
            <w:r w:rsidRPr="00D11C4F">
              <w:rPr>
                <w:rFonts w:cs="Noto Sans Syriac Eastern"/>
                <w:rtl/>
              </w:rPr>
              <w:t xml:space="preserve">ܣܢܝܼܩܹܐ ܝܬܘܿܢ ܕܥܵܒܼܕܝܼܬܘܿܢ ܠܹܗ </w:t>
            </w:r>
          </w:p>
          <w:p w14:paraId="2DF3F5AC" w14:textId="77777777" w:rsidR="00BF57E6" w:rsidRPr="00D11C4F" w:rsidRDefault="00A754AE" w:rsidP="00D11C4F">
            <w:pPr>
              <w:pStyle w:val="ListParagraph"/>
              <w:numPr>
                <w:ilvl w:val="0"/>
                <w:numId w:val="40"/>
              </w:numPr>
              <w:bidi/>
              <w:spacing w:line="312" w:lineRule="auto"/>
              <w:rPr>
                <w:rFonts w:cs="Noto Sans Syriac Eastern"/>
              </w:rPr>
            </w:pPr>
            <w:r w:rsidRPr="00D11C4F">
              <w:rPr>
                <w:rFonts w:cs="Noto Sans Syriac Eastern"/>
                <w:rtl/>
              </w:rPr>
              <w:t>ܒܵܥܝܼܬܘܿܢ ܕܥܵܒܼܕܝܼܬܘܿܢ ܠܹܗ.</w:t>
            </w:r>
          </w:p>
        </w:tc>
      </w:tr>
    </w:tbl>
    <w:p w14:paraId="2B31AE29" w14:textId="77777777" w:rsidR="00B9271E" w:rsidRPr="00D11C4F" w:rsidRDefault="00A754AE" w:rsidP="00D11C4F">
      <w:pPr>
        <w:spacing w:line="312" w:lineRule="auto"/>
        <w:rPr>
          <w:rFonts w:cs="Noto Sans Syriac Eastern"/>
        </w:rPr>
      </w:pPr>
      <w:r w:rsidRPr="00D11C4F">
        <w:rPr>
          <w:rFonts w:cs="Noto Sans Syriac Eastern"/>
        </w:rPr>
        <w:br w:type="page"/>
      </w:r>
    </w:p>
    <w:tbl>
      <w:tblPr>
        <w:bidiVisual/>
        <w:tblW w:w="9127" w:type="dxa"/>
        <w:tblLayout w:type="fixed"/>
        <w:tblLook w:val="04A0" w:firstRow="1" w:lastRow="0" w:firstColumn="1" w:lastColumn="0" w:noHBand="0" w:noVBand="1"/>
      </w:tblPr>
      <w:tblGrid>
        <w:gridCol w:w="2551"/>
        <w:gridCol w:w="6576"/>
      </w:tblGrid>
      <w:tr w:rsidR="00BC3C2E" w:rsidRPr="00D11C4F" w14:paraId="1382F7B5" w14:textId="77777777" w:rsidTr="00AE55E9">
        <w:tc>
          <w:tcPr>
            <w:tcW w:w="2551" w:type="dxa"/>
            <w:vAlign w:val="center"/>
          </w:tcPr>
          <w:p w14:paraId="2BF31A10" w14:textId="77777777" w:rsidR="008671A4" w:rsidRPr="00D11C4F" w:rsidRDefault="00A754AE" w:rsidP="00D11C4F">
            <w:pPr>
              <w:pStyle w:val="Image"/>
              <w:spacing w:line="312" w:lineRule="auto"/>
              <w:rPr>
                <w:rFonts w:cs="Noto Sans Syriac Eastern"/>
              </w:rPr>
            </w:pPr>
            <w:r w:rsidRPr="00D11C4F">
              <w:rPr>
                <w:rFonts w:cs="Noto Sans Syriac Eastern"/>
                <w:noProof/>
              </w:rPr>
              <w:lastRenderedPageBreak/>
              <w:drawing>
                <wp:inline distT="0" distB="0" distL="0" distR="0" wp14:anchorId="22F404B6" wp14:editId="01835BED">
                  <wp:extent cx="1482725" cy="1482725"/>
                  <wp:effectExtent l="0" t="0" r="3175" b="3175"/>
                  <wp:docPr id="480144727" name="Picture 6" descr="2 ܐ݉ܢܵܫܹܐ ܓܲܫܘܼܩܹܐ ܥܲܠ ܚܲܕ ܐܸܫܛܵܪܵܐ ܥܲܡܚܕܵܕܹܐ. ܠܥܸܠܸܠ ܡܸܢܲܝܗܝ ܝܼܠܵܗܿ ܚܕܵܐ ܕܵܣܬܵܐ ܕ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44727" name="Picture 6" descr="2 ܐ݉ܢܵܫܹܐ ܓܲܫܘܼܩܹܐ ܥܲܠ ܚܲܕ ܐܸܫܛܵܪܵܐ ܥܲܡܚܕܵܕܹܐ. ܠܥܸܠܸܠ ܡܸܢܲܝܗܝ ܝܼܠܵܗܿ ܚܕܵܐ ܕܵܣܬܵܐ ܕܒܲܓܼܒܘܼܓܼܝܵܬܹܐ ܕܗܲܡܙܲܡܬܵܐ."/>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83BA703" w14:textId="77777777" w:rsidR="008671A4" w:rsidRPr="00D11C4F" w:rsidRDefault="00A754AE" w:rsidP="00D11C4F">
            <w:pPr>
              <w:bidi/>
              <w:spacing w:line="312" w:lineRule="auto"/>
              <w:rPr>
                <w:rFonts w:cs="Noto Sans Syriac Eastern"/>
              </w:rPr>
            </w:pPr>
            <w:r w:rsidRPr="00D11C4F">
              <w:rPr>
                <w:rFonts w:cs="Noto Sans Syriac Eastern"/>
                <w:rtl/>
              </w:rPr>
              <w:t>ܐܲܚܢܲܢ ܒܸܕ ܐܲܟܸܕܲܚ ܕܚܲܛܸܛܵܢܹܐ ܝܵܕܥܝܼ ܕܵܐܟܼܝܼ ܡܲܫܟܼܚܝܼ ܘܡܲܦܠܸܚܝܼ ܠܡܵܘܕܥܵܢܘܼܬܵܐ ܒܠܸܫܵܢܹܐ ܦܪܝܼܫܹܐ.</w:t>
            </w:r>
          </w:p>
        </w:tc>
      </w:tr>
      <w:tr w:rsidR="00BC3C2E" w:rsidRPr="00D11C4F" w14:paraId="00B312A5" w14:textId="77777777" w:rsidTr="00AE55E9">
        <w:tc>
          <w:tcPr>
            <w:tcW w:w="2551" w:type="dxa"/>
            <w:vAlign w:val="center"/>
          </w:tcPr>
          <w:p w14:paraId="22659786" w14:textId="77777777" w:rsidR="00BF57E6" w:rsidRPr="00D11C4F" w:rsidRDefault="00BF57E6" w:rsidP="00D11C4F">
            <w:pPr>
              <w:pStyle w:val="Image"/>
              <w:spacing w:before="600" w:after="0" w:line="312" w:lineRule="auto"/>
              <w:rPr>
                <w:rFonts w:cs="Noto Sans Syriac Eastern"/>
              </w:rPr>
            </w:pPr>
          </w:p>
        </w:tc>
        <w:tc>
          <w:tcPr>
            <w:tcW w:w="6576" w:type="dxa"/>
            <w:vAlign w:val="center"/>
          </w:tcPr>
          <w:p w14:paraId="2E72AF12" w14:textId="77777777" w:rsidR="00BF57E6" w:rsidRPr="00D11C4F" w:rsidRDefault="00A754AE" w:rsidP="00D11C4F">
            <w:pPr>
              <w:bidi/>
              <w:spacing w:before="600" w:after="0" w:line="312" w:lineRule="auto"/>
              <w:rPr>
                <w:rFonts w:cs="Noto Sans Syriac Eastern"/>
              </w:rPr>
            </w:pPr>
            <w:r w:rsidRPr="00D11C4F">
              <w:rPr>
                <w:rFonts w:cs="Noto Sans Syriac Eastern"/>
                <w:rtl/>
              </w:rPr>
              <w:t xml:space="preserve">ܐܲܚܢܲܢ ܒܸܕ ܨܲܚܨܸܝܲܚ ܐܸܢ ܐܵܗܵܐ ܥܒܼܵܕܵܐ ܦܠܵܚܵܐ ܝܠܹܗ ܒܚܲܡܲܝܬܵܐ ܕܥܲܩܲܒܼܬܵܐ ܕܟܡܵܐ ܫܲܘܬܦܵܢܹܐ ܕ </w:t>
            </w:r>
            <w:r w:rsidRPr="00105E5A">
              <w:rPr>
                <w:rFonts w:cs="FS Me Pro"/>
                <w:rtl/>
              </w:rPr>
              <w:t>CALD</w:t>
            </w:r>
            <w:r w:rsidRPr="00D11C4F">
              <w:rPr>
                <w:rFonts w:cs="Noto Sans Syriac Eastern"/>
                <w:rtl/>
              </w:rPr>
              <w:t>:</w:t>
            </w:r>
          </w:p>
        </w:tc>
      </w:tr>
      <w:tr w:rsidR="00BC3C2E" w:rsidRPr="00D11C4F" w14:paraId="027669A4" w14:textId="77777777" w:rsidTr="00AE55E9">
        <w:tc>
          <w:tcPr>
            <w:tcW w:w="2551" w:type="dxa"/>
            <w:vAlign w:val="center"/>
          </w:tcPr>
          <w:p w14:paraId="70DEF3E5" w14:textId="77777777" w:rsidR="00B314B2"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013A9792" wp14:editId="276A41C8">
                  <wp:extent cx="1482725" cy="1482725"/>
                  <wp:effectExtent l="0" t="0" r="3175" b="3175"/>
                  <wp:docPr id="1438865050" name="Picture 12" descr="ܚܕܵܐ ܕܵܣܬܵܐ ܕܐ݉ܢܵܫܹܐ ܕ CALD ܬܚܘܿܬ 3 ܒܲܓܼܒܘܼܓܼܝܵܬܹܐ ܕܗܲܡܙܲܡܬܵܐ ܕܒܹܐܡܵܪܵܐ ܝܢܵܐ 'Hello' ('ܫܠܵܡܵܐܠܵܘܟܼܘܿܢ') ܒ 3 ܠܸܫܵܢܹܐ ܦܪܝܼܫܹ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5050" name="Picture 12" descr="ܚܕܵܐ ܕܵܣܬܵܐ ܕܐ݉ܢܵܫܹܐ ܕ CALD ܬܚܘܿܬ 3 ܒܲܓܼܒܘܼܓܼܝܵܬܹܐ ܕܗܲܡܙܲܡܬܵܐ ܕܒܹܐܡܵܪܵܐ ܝܢܵܐ 'Hello' ('ܫܠܵܡܵܐܠܵܘܟܼܘܿܢ') ܒ 3 ܠܸܫܵܢܹܐ ܦܪܝܼܫܹܐ."/>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43F7BA0" w14:textId="77777777" w:rsidR="00B314B2" w:rsidRPr="00D11C4F" w:rsidRDefault="00A754AE" w:rsidP="00D11C4F">
            <w:pPr>
              <w:pStyle w:val="ListParagraph"/>
              <w:numPr>
                <w:ilvl w:val="0"/>
                <w:numId w:val="41"/>
              </w:numPr>
              <w:bidi/>
              <w:spacing w:line="312" w:lineRule="auto"/>
              <w:rPr>
                <w:rFonts w:cs="Noto Sans Syriac Eastern"/>
              </w:rPr>
            </w:pPr>
            <w:r w:rsidRPr="00D11C4F">
              <w:rPr>
                <w:rFonts w:cs="Noto Sans Syriac Eastern"/>
                <w:rtl/>
              </w:rPr>
              <w:t xml:space="preserve">ܟܹܐ ܡܲܦܠܸܚܝܼ ܠܡܵܘܕܥܵܢܘܼܬܵܐ ܕ </w:t>
            </w:r>
            <w:r w:rsidRPr="00105E5A">
              <w:rPr>
                <w:rFonts w:cs="FS Me Pro"/>
                <w:rtl/>
              </w:rPr>
              <w:t>NDIS</w:t>
            </w:r>
            <w:r w:rsidRPr="00D11C4F">
              <w:rPr>
                <w:rFonts w:cs="Noto Sans Syriac Eastern"/>
                <w:rtl/>
              </w:rPr>
              <w:t xml:space="preserve"> ܒܠܸܫܵܢܹܐ ܦܪܝܼܫܹܐ</w:t>
            </w:r>
          </w:p>
        </w:tc>
      </w:tr>
      <w:tr w:rsidR="00BC3C2E" w:rsidRPr="00D11C4F" w14:paraId="23A1F4E5" w14:textId="77777777" w:rsidTr="00AE55E9">
        <w:tc>
          <w:tcPr>
            <w:tcW w:w="2551" w:type="dxa"/>
            <w:vAlign w:val="center"/>
          </w:tcPr>
          <w:p w14:paraId="13BF7B1E" w14:textId="77777777" w:rsidR="00B314B2"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77806B04" wp14:editId="326A4F5A">
                  <wp:extent cx="1482725" cy="1482725"/>
                  <wp:effectExtent l="0" t="0" r="3175" b="3175"/>
                  <wp:docPr id="1084739912" name="Picture 13" descr="ܚܲܕ ܦܲܪܨܘܿܦܵܐ ܒܸܣܢܵܕܵܐ ܩܵܐ ܚܲܕ ܫܲܘܬܦܵ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39912" name="Picture 13" descr="ܚܲܕ ܦܲܪܨܘܿܦܵܐ ܒܸܣܢܵܕܵܐ ܩܵܐ ܚܲܕ ܫܲܘܬܦܵܢܵܐ."/>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3E2ECC4" w14:textId="391EBE07" w:rsidR="00B314B2" w:rsidRPr="00D11C4F" w:rsidRDefault="00DD0889" w:rsidP="00D11C4F">
            <w:pPr>
              <w:pStyle w:val="ListParagraph"/>
              <w:numPr>
                <w:ilvl w:val="0"/>
                <w:numId w:val="41"/>
              </w:numPr>
              <w:bidi/>
              <w:spacing w:line="312" w:lineRule="auto"/>
              <w:rPr>
                <w:rFonts w:cs="Noto Sans Syriac Eastern"/>
              </w:rPr>
            </w:pPr>
            <w:r w:rsidRPr="00DD0889">
              <w:rPr>
                <w:rFonts w:cs="Noto Sans Syriac Eastern" w:hint="cs"/>
                <w:rtl/>
                <w:lang w:bidi="syr-SY"/>
              </w:rPr>
              <w:t>ܟܹܐ</w:t>
            </w:r>
            <w:r w:rsidRPr="00DD0889">
              <w:rPr>
                <w:rFonts w:cs="Noto Sans Syriac Eastern"/>
                <w:rtl/>
                <w:lang w:bidi="syr-SY"/>
              </w:rPr>
              <w:t xml:space="preserve"> </w:t>
            </w:r>
            <w:r w:rsidRPr="00DD0889">
              <w:rPr>
                <w:rFonts w:cs="Noto Sans Syriac Eastern" w:hint="cs"/>
                <w:rtl/>
                <w:lang w:bidi="syr-SY"/>
              </w:rPr>
              <w:t>ܩܵܢܝܼ</w:t>
            </w:r>
            <w:r w:rsidRPr="00D11C4F">
              <w:rPr>
                <w:rFonts w:cs="Noto Sans Syriac Eastern"/>
                <w:rtl/>
              </w:rPr>
              <w:t xml:space="preserve"> ܠܣܢܵܕܝܵܬܹ̈ܐ ܕܣܢܝܼܩܹ̈ܐ ܝܢܵܐ ܐܸܠܲܝܗܝ</w:t>
            </w:r>
          </w:p>
        </w:tc>
      </w:tr>
      <w:tr w:rsidR="00BC3C2E" w:rsidRPr="00D11C4F" w14:paraId="053FFC6A" w14:textId="77777777" w:rsidTr="00AE55E9">
        <w:tc>
          <w:tcPr>
            <w:tcW w:w="2551" w:type="dxa"/>
            <w:vAlign w:val="center"/>
          </w:tcPr>
          <w:p w14:paraId="173CB8EE" w14:textId="77777777" w:rsidR="00B314B2"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68EDB5D0" wp14:editId="33730FCB">
                  <wp:extent cx="1482725" cy="1482725"/>
                  <wp:effectExtent l="0" t="0" r="3175" b="3175"/>
                  <wp:docPr id="814829535" name="Picture 7" descr="2 ܐ݉ܢܵܫܹܐ ܓܲܫܘܼܩܹܐ ܥܲܠ ܚܲܕ ܐܸܫܛܵܪܵܐ ܥܲܡܚܕܵܕܹܐ. ܠܥܸܠܸܠ ܡܸܢܲܝܗܝ ܝܼܠܵܗܿ ܒܲܓܼܒܘܼܓܼܝܼܬܵܐ ܕܗܲܡܙܲܡܬܵܐ ܥܲܡ ܨܘܼܪܬܵܐ ܕܨܸܒܥܵܬܹܐ ܡܘܼܪܡܹܐ ܠܥܸܠܸܠ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29535" name="Picture 7" descr="2 ܐ݉ܢܵܫܹܐ ܓܲܫܘܼܩܹܐ ܥܲܠ ܚܲܕ ܐܸܫܛܵܪܵܐ ܥܲܡܚܕܵܕܹܐ. ܠܥܸܠܸܠ ܡܸܢܲܝܗܝ ܝܼܠܵܗܿ ܒܲܓܼܒܘܼܓܼܝܼܬܵܐ ܕܗܲܡܙܲܡܬܵܐ ܥܲܡ ܨܘܼܪܬܵܐ ܕܨܸܒܥܵܬܹܐ ܡܘܼܪܡܹܐ ܠܥܸܠܸܠ ܠܵܓܵܘܘܿܗܿ."/>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F8F3DBC" w14:textId="714B7A51" w:rsidR="00B314B2" w:rsidRPr="00D11C4F" w:rsidRDefault="00A754AE" w:rsidP="00D11C4F">
            <w:pPr>
              <w:pStyle w:val="ListParagraph"/>
              <w:numPr>
                <w:ilvl w:val="0"/>
                <w:numId w:val="70"/>
              </w:numPr>
              <w:bidi/>
              <w:spacing w:line="312" w:lineRule="auto"/>
              <w:ind w:left="782" w:hanging="357"/>
              <w:rPr>
                <w:rFonts w:cs="Noto Sans Syriac Eastern"/>
              </w:rPr>
            </w:pPr>
            <w:r w:rsidRPr="00D11C4F">
              <w:rPr>
                <w:rFonts w:cs="Noto Sans Syriac Eastern"/>
                <w:rtl/>
              </w:rPr>
              <w:t>ܟܹܐ ܫܲܪܸܟܝܼ ܕܐܝܼܬܠܗܘܿܢ ܗܘܹܝܵܐ ܚܲܕ ܢܸܣܝܵܢܵܐ ܨܦܵܝܝܼ</w:t>
            </w:r>
            <w:r w:rsidR="00A75812">
              <w:rPr>
                <w:rFonts w:cs="Noto Sans Syriac Eastern"/>
              </w:rPr>
              <w:br/>
            </w:r>
            <w:r w:rsidRPr="00D11C4F">
              <w:rPr>
                <w:rFonts w:cs="Noto Sans Syriac Eastern"/>
                <w:rtl/>
              </w:rPr>
              <w:t>ܥܲܡ ܚܲܛܸܛܵܢܲܝܗܝ.</w:t>
            </w:r>
          </w:p>
        </w:tc>
      </w:tr>
    </w:tbl>
    <w:p w14:paraId="02C31AF2" w14:textId="77777777" w:rsidR="00B9271E" w:rsidRPr="00D11C4F" w:rsidRDefault="00A754AE" w:rsidP="00D11C4F">
      <w:pPr>
        <w:spacing w:before="0" w:after="0" w:line="312" w:lineRule="auto"/>
        <w:rPr>
          <w:rFonts w:cs="Noto Sans Syriac Eastern"/>
          <w:b/>
          <w:bCs/>
          <w:sz w:val="32"/>
          <w:szCs w:val="26"/>
        </w:rPr>
      </w:pPr>
      <w:r w:rsidRPr="00D11C4F">
        <w:rPr>
          <w:rFonts w:cs="Noto Sans Syriac Eastern"/>
        </w:rPr>
        <w:br w:type="page"/>
      </w:r>
    </w:p>
    <w:p w14:paraId="11ED5E61" w14:textId="77777777" w:rsidR="005C7C7B" w:rsidRPr="00D11C4F" w:rsidRDefault="00A754AE" w:rsidP="00D11C4F">
      <w:pPr>
        <w:pStyle w:val="Heading3"/>
        <w:bidi/>
        <w:spacing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662336" behindDoc="1" locked="0" layoutInCell="1" allowOverlap="1" wp14:anchorId="7494101B" wp14:editId="6031A3A4">
                <wp:simplePos x="0" y="0"/>
                <wp:positionH relativeFrom="margin">
                  <wp:posOffset>-63500</wp:posOffset>
                </wp:positionH>
                <wp:positionV relativeFrom="paragraph">
                  <wp:posOffset>294999</wp:posOffset>
                </wp:positionV>
                <wp:extent cx="5798820" cy="241300"/>
                <wp:effectExtent l="19050" t="19050" r="30480" b="25400"/>
                <wp:wrapNone/>
                <wp:docPr id="1128818363" name="Group 1128818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38109032" name="Straight Connector 138109032"/>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19012414" name="Oval 1219012414"/>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3057345" id="Group 1128818363" o:spid="_x0000_s1026" alt="&quot;&quot;" style="position:absolute;margin-left:-5pt;margin-top:23.25pt;width:456.6pt;height:19pt;flip:x;z-index:-251654144;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">
                <v:line id="Straight Connector 138109032"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" strokecolor="#65276f [3044]" strokeweight="3pt">
                  <v:stroke endcap="round"/>
                </v:line>
                <v:oval id="Oval 121901241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" fillcolor="#8ac640" strokecolor="#6b2976" strokeweight="3pt"/>
                <w10:wrap anchorx="margin"/>
              </v:group>
            </w:pict>
          </mc:Fallback>
        </mc:AlternateContent>
      </w:r>
      <w:r w:rsidRPr="00D11C4F">
        <w:rPr>
          <w:rFonts w:cs="Noto Sans Syriac Eastern"/>
          <w:rtl/>
        </w:rPr>
        <w:t>ܥܒܼܵܕܵܐ 4</w:t>
      </w:r>
    </w:p>
    <w:tbl>
      <w:tblPr>
        <w:bidiVisual/>
        <w:tblW w:w="9524" w:type="dxa"/>
        <w:tblLayout w:type="fixed"/>
        <w:tblLook w:val="04A0" w:firstRow="1" w:lastRow="0" w:firstColumn="1" w:lastColumn="0" w:noHBand="0" w:noVBand="1"/>
      </w:tblPr>
      <w:tblGrid>
        <w:gridCol w:w="2551"/>
        <w:gridCol w:w="6576"/>
        <w:gridCol w:w="227"/>
        <w:gridCol w:w="170"/>
      </w:tblGrid>
      <w:tr w:rsidR="00BC3C2E" w:rsidRPr="00D11C4F" w14:paraId="7723E687" w14:textId="77777777" w:rsidTr="00AE55E9">
        <w:trPr>
          <w:gridAfter w:val="2"/>
          <w:wAfter w:w="397" w:type="dxa"/>
          <w:trHeight w:val="3288"/>
        </w:trPr>
        <w:tc>
          <w:tcPr>
            <w:tcW w:w="2551" w:type="dxa"/>
            <w:vAlign w:val="center"/>
          </w:tcPr>
          <w:p w14:paraId="5A4A6603" w14:textId="77777777" w:rsidR="005C7C7B"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3E373D70" wp14:editId="6B5FB84F">
                  <wp:extent cx="1482725" cy="1482725"/>
                  <wp:effectExtent l="0" t="0" r="3175" b="3175"/>
                  <wp:docPr id="502621758" name="Picture 8" descr="ܚܲܕ ܦܵܠܵܚܵܐ ܕ NDIS ܒܸܣܢܵܕܵܐ ܩܵܐ ܚܲܕ ܦܲܪܨܘܿܦܵܐ. ܠܵܒܵܬ݉ܪܲܝܗܝ ܝܼܠܹܗ ܚܲܕ ܚܲܪܝܼܛܵܐ ܕܬܹܒܼܹܝܠ ܥܲܡ ܚܲܕ ܓܹܐܪܵܐ ܒܸܪܡܵܙܵܐ ܠܐܘܿܣܬܪܵܠ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21758" name="Picture 8" descr="ܚܲܕ ܦܵܠܵܚܵܐ ܕ NDIS ܒܸܣܢܵܕܵܐ ܩܵܐ ܚܲܕ ܦܲܪܨܘܿܦܵܐ. ܠܵܒܵܬ݉ܪܲܝܗܝ ܝܼܠܹܗ ܚܲܕ ܚܲܪܝܼܛܵܐ ܕܬܹܒܼܹܝܠ ܥܲܡ ܚܲܕ ܓܹܐܪܵܐ ܒܸܪܡܵܙܵܐ ܠܐܘܿܣܬܪܵܠܝܵܐ."/>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3386976" w14:textId="77777777" w:rsidR="005C7C7B" w:rsidRPr="00D11C4F" w:rsidRDefault="00A754AE" w:rsidP="00D11C4F">
            <w:pPr>
              <w:bidi/>
              <w:spacing w:line="312" w:lineRule="auto"/>
              <w:rPr>
                <w:rFonts w:cs="Noto Sans Syriac Eastern"/>
              </w:rPr>
            </w:pPr>
            <w:r w:rsidRPr="00D11C4F">
              <w:rPr>
                <w:rFonts w:cs="Noto Sans Syriac Eastern"/>
                <w:rtl/>
              </w:rPr>
              <w:t>ܐܲܚܢܲܢ ܒܸܕ ܫܲܪܸܟܲܚ ܠܡܵܘܕܥܵܢܘܼܬܵܐ ܥܲܡ ܦܵܠܵܚܹܐ ܘܫܲܪܝܼܟܹܐ ܕܕܝܼܲܢ ܒܘܼܬ ܕܵܐܟܼܝܼ ܠܣܢܵܕܵܐ ܐܵܢܝܼ ܐ݉ܢܵܫܹܐ ܕܝܼܢܵܐ ܡܸܛܝܹܐ ܚܲܕܬܹܐ ܠܐܘܿܣܬܪܵܠܝܵܐ.</w:t>
            </w:r>
          </w:p>
          <w:p w14:paraId="5632D50B" w14:textId="77777777" w:rsidR="005C7C7B" w:rsidRPr="00D11C4F" w:rsidRDefault="00A754AE" w:rsidP="00D11C4F">
            <w:pPr>
              <w:bidi/>
              <w:spacing w:line="312" w:lineRule="auto"/>
              <w:rPr>
                <w:rFonts w:cs="Noto Sans Syriac Eastern"/>
              </w:rPr>
            </w:pPr>
            <w:r w:rsidRPr="00D11C4F">
              <w:rPr>
                <w:rFonts w:cs="Noto Sans Syriac Eastern"/>
                <w:rtl/>
              </w:rPr>
              <w:t xml:space="preserve">ܐܵܗܵܐ ܒܸܚܒܼܵܫܵܐ ܝܠܹܗ ܣܢܵܕܬܵܐ ܕܝܼܠܵܗܿ ܫܲܝܢܵܝܬܵܐ ܩܵܐ </w:t>
            </w:r>
            <w:r w:rsidRPr="00D11C4F">
              <w:rPr>
                <w:rStyle w:val="Strong"/>
                <w:rFonts w:cs="Noto Sans Syriac Eastern"/>
                <w:rtl/>
              </w:rPr>
              <w:t>ܓܵܘܣܵܢܹܐ</w:t>
            </w:r>
            <w:r w:rsidRPr="00D11C4F">
              <w:rPr>
                <w:rFonts w:cs="Noto Sans Syriac Eastern"/>
                <w:rtl/>
              </w:rPr>
              <w:t>.</w:t>
            </w:r>
          </w:p>
        </w:tc>
      </w:tr>
      <w:tr w:rsidR="00BC3C2E" w:rsidRPr="00D11C4F" w14:paraId="2F18C06B" w14:textId="77777777" w:rsidTr="00AE55E9">
        <w:trPr>
          <w:trHeight w:val="3288"/>
        </w:trPr>
        <w:tc>
          <w:tcPr>
            <w:tcW w:w="2551" w:type="dxa"/>
            <w:vAlign w:val="center"/>
          </w:tcPr>
          <w:p w14:paraId="374FB996" w14:textId="77777777" w:rsidR="005C7C7B"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7EA0D3FD" wp14:editId="522E9C3E">
                  <wp:extent cx="1483200" cy="1112400"/>
                  <wp:effectExtent l="0" t="0" r="3175" b="0"/>
                  <wp:docPr id="1261773750" name="Picture 14" descr="ܚܕܵܐ ܕܵܣܬܵܐ ܕܓܵܘܣܵܢܹܵܐ ܛܥܝܼܢܹܐ ܡܲܬܥܲܝܗܝ ܓܵܘ ܚܕܵܐ ܒܲܪ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73750" name="Picture 14" descr="ܚܕܵܐ ܕܵܣܬܵܐ ܕܓܵܘܣܵܢܹܵܐ ܛܥܝܼܢܹܐ ܡܲܬܥܲܝܗܝ ܓܵܘ ܚܕܵܐ ܒܲܪܝܼܵܐ."/>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973" w:type="dxa"/>
            <w:gridSpan w:val="3"/>
            <w:vAlign w:val="center"/>
          </w:tcPr>
          <w:p w14:paraId="088F82BE" w14:textId="77777777" w:rsidR="005C7C7B" w:rsidRPr="00D11C4F" w:rsidRDefault="00A754AE" w:rsidP="00D11C4F">
            <w:pPr>
              <w:bidi/>
              <w:spacing w:line="312" w:lineRule="auto"/>
              <w:rPr>
                <w:rFonts w:cs="Noto Sans Syriac Eastern"/>
              </w:rPr>
            </w:pPr>
            <w:r w:rsidRPr="00D11C4F">
              <w:rPr>
                <w:rFonts w:cs="Noto Sans Syriac Eastern"/>
                <w:rtl/>
              </w:rPr>
              <w:t>ܚܲܕ ܓܵܘܣܵܢܵܐ ܝܼܠܹܗ ܚܲܕ ܦܲܪܨܘܿܦܵܐ ܕܦܝܼܫܵܐ ܝܠܹܗ ܡܘܼܠܝܸܨܵܐ ܕܫܵܒܼܹܩ ܠܐܲܬܪܹܗ:</w:t>
            </w:r>
          </w:p>
          <w:p w14:paraId="04975EEF" w14:textId="77777777" w:rsidR="00C06564" w:rsidRPr="00D11C4F" w:rsidRDefault="00A754AE" w:rsidP="00D11C4F">
            <w:pPr>
              <w:pStyle w:val="ListParagraph"/>
              <w:numPr>
                <w:ilvl w:val="0"/>
                <w:numId w:val="42"/>
              </w:numPr>
              <w:bidi/>
              <w:spacing w:line="312" w:lineRule="auto"/>
              <w:rPr>
                <w:rFonts w:cs="Noto Sans Syriac Eastern"/>
              </w:rPr>
            </w:pPr>
            <w:r w:rsidRPr="00D11C4F">
              <w:rPr>
                <w:rFonts w:cs="Noto Sans Syriac Eastern"/>
                <w:rtl/>
              </w:rPr>
              <w:t xml:space="preserve">ܒܣܲܒܵܒ ܕܥܢܵܦܵܐ ـ ܐܝܼܡܲܢ ܕܚܲܕ ܦܲܪܨܘܿܦܵܐ ܡܲܡܪܸܥ ܠܵܘܟܼܘܿܢ  </w:t>
            </w:r>
          </w:p>
          <w:p w14:paraId="3E21BB3C" w14:textId="77777777" w:rsidR="005C7C7B" w:rsidRPr="00D11C4F" w:rsidRDefault="00A754AE" w:rsidP="00D11C4F">
            <w:pPr>
              <w:pStyle w:val="ListParagraph"/>
              <w:numPr>
                <w:ilvl w:val="0"/>
                <w:numId w:val="42"/>
              </w:numPr>
              <w:bidi/>
              <w:spacing w:line="312" w:lineRule="auto"/>
              <w:rPr>
                <w:rFonts w:cs="Noto Sans Syriac Eastern"/>
              </w:rPr>
            </w:pPr>
            <w:r w:rsidRPr="00D11C4F">
              <w:rPr>
                <w:rFonts w:cs="Noto Sans Syriac Eastern"/>
                <w:rtl/>
              </w:rPr>
              <w:t>ܩܵܐ ܕܗܿܘ ܦܵܐܹܫ ܫܲܝܢܵܝܵܐ.</w:t>
            </w:r>
          </w:p>
        </w:tc>
      </w:tr>
      <w:tr w:rsidR="00BC3C2E" w:rsidRPr="00D11C4F" w14:paraId="677373F4" w14:textId="77777777" w:rsidTr="00AE55E9">
        <w:trPr>
          <w:gridAfter w:val="2"/>
          <w:wAfter w:w="397" w:type="dxa"/>
          <w:trHeight w:val="3288"/>
        </w:trPr>
        <w:tc>
          <w:tcPr>
            <w:tcW w:w="2551" w:type="dxa"/>
            <w:vAlign w:val="center"/>
          </w:tcPr>
          <w:p w14:paraId="639A979E" w14:textId="77777777" w:rsidR="00F25D40"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1F8FA056" wp14:editId="612CE5F1">
                  <wp:extent cx="1482725" cy="1482725"/>
                  <wp:effectExtent l="0" t="0" r="3175" b="3175"/>
                  <wp:docPr id="1671520727" name="Picture 9" descr="ܚܲܕ ܦܵܠܵܚܵܐ ܕ NDIS ܕܒܼܝܼܩܵܐ ܚܲܕ ܐܸܫܛܵܪܵܐ. ܠܓܹܒܹܗ ܝܼܠܵܗܿ ܚܕܵܐ ܒܲܓܼܒܘܼܓܼܝܼܬܵܐ ܕܬܲܚܡܲܢܬܵܐ ܥܲܡ ܚܕܵܐ ܨܘܼܪܬܵܐ ܕܡܵܘܕܥܵܢܘܼܬܵܐ ܠܵܓܵܘܘܿܗܿ ܘܚܕܵܐ ܨܘܼܪܬܵܐ ܕܨܸܒܥܵܬܹܐ ܡܘܼܪܡܹ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20727" name="Picture 9" descr="ܚܲܕ ܦܵܠܵܚܵܐ ܕ NDIS ܕܒܼܝܼܩܵܐ ܚܲܕ ܐܸܫܛܵܪܵܐ. ܠܓܹܒܹܗ ܝܼܠܵܗܿ ܚܕܵܐ ܒܲܓܼܒܘܼܓܼܝܼܬܵܐ ܕܬܲܚܡܲܢܬܵܐ ܥܲܡ ܚܕܵܐ ܨܘܼܪܬܵܐ ܕܡܵܘܕܥܵܢܘܼܬܵܐ ܠܵܓܵܘܘܿܗܿ ܘܚܕܵܐ ܨܘܼܪܬܵܐ ܕܨܸܒܥܵܬܹܐ ܡܘܼܪܡܹܐ ܠܥܸܠܸܠ."/>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CB784EE" w14:textId="77777777" w:rsidR="00836647" w:rsidRPr="00D11C4F" w:rsidRDefault="00A754AE" w:rsidP="00D11C4F">
            <w:pPr>
              <w:bidi/>
              <w:spacing w:line="312" w:lineRule="auto"/>
              <w:rPr>
                <w:rFonts w:cs="Noto Sans Syriac Eastern"/>
              </w:rPr>
            </w:pPr>
            <w:r w:rsidRPr="00D11C4F">
              <w:rPr>
                <w:rFonts w:cs="Noto Sans Syriac Eastern"/>
                <w:rtl/>
              </w:rPr>
              <w:t>ܐܲܚܢܲܢ ܒܸܕ ܐܲܟܸܕܲܚ ܕܒܘܼܫ ܙܵܘܕܵܐ ܡܼܢ ܦܵܠܵܚܹܐ ܘܫܲܪܝܼܟܹܐ ܕܕܝܼܲܢ ܡܵܨܝܼ ܡܲܫܟܼܚܝܼ ܘܡܲܦܠܸܚܝܼ ܠܐܲܝܵܐ ܡܵܘܕܥܵܢܘܼܬܵܐ.</w:t>
            </w:r>
          </w:p>
        </w:tc>
      </w:tr>
      <w:tr w:rsidR="00BC3C2E" w:rsidRPr="00D11C4F" w14:paraId="59C5B7B7" w14:textId="77777777" w:rsidTr="00AE55E9">
        <w:trPr>
          <w:gridAfter w:val="1"/>
          <w:wAfter w:w="170" w:type="dxa"/>
          <w:trHeight w:val="3288"/>
        </w:trPr>
        <w:tc>
          <w:tcPr>
            <w:tcW w:w="2551" w:type="dxa"/>
            <w:vAlign w:val="center"/>
          </w:tcPr>
          <w:p w14:paraId="53343B25" w14:textId="77777777" w:rsidR="00F25D40"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749614BB" wp14:editId="127E2C37">
                  <wp:extent cx="1482725" cy="1482725"/>
                  <wp:effectExtent l="0" t="0" r="3175" b="3175"/>
                  <wp:docPr id="1703784506" name="Picture 15" descr="ܚܲܕ ܦܲܪܨܘܿܦܵܐ ܕܒܼܝܼܩܵܐ ܚܲܕ ܐܸܫܛܵܪܵ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84506" name="Picture 15" descr="ܚܲܕ ܦܲܪܨܘܿܦܵܐ ܕܒܼܝܼܩܵܐ ܚܲܕ ܐܸܫܛܵܪܵܐ ܕ NDI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15CDDCAD" w14:textId="77777777" w:rsidR="00F25D40" w:rsidRPr="00D11C4F" w:rsidRDefault="00A754AE" w:rsidP="00D11C4F">
            <w:pPr>
              <w:bidi/>
              <w:spacing w:line="312" w:lineRule="auto"/>
              <w:rPr>
                <w:rFonts w:cs="Noto Sans Syriac Eastern"/>
              </w:rPr>
            </w:pPr>
            <w:r w:rsidRPr="00D11C4F">
              <w:rPr>
                <w:rFonts w:cs="Noto Sans Syriac Eastern"/>
                <w:rtl/>
              </w:rPr>
              <w:t>ܐܲܚܢܲܢ ܒܸܕ ܨܲܚܨܸܝܲܚ ܐܸܢ ܐܵܗܵܐ ܥܒܼܵܕܵܐ ܦܠܵܚܵܐ ܝܠܹܗ ܒܝܕܵܥܬܵܐ ܕܡܸܢܝܵܢܵܐ ܕܓܵܘܣܵܢܹܐ ܘܐ݉ܢܵܫܹܐ ܐܵܢܝܼ ܕܝܼܢܵܐ ܡܸܛܝܹܐ ܚܲܕܬܹܐ ܠܐܘܿܣܬܪܵܠܝܵܐ:</w:t>
            </w:r>
          </w:p>
          <w:p w14:paraId="15979159" w14:textId="77777777" w:rsidR="00355CDC" w:rsidRPr="00D11C4F" w:rsidRDefault="00A754AE" w:rsidP="00D11C4F">
            <w:pPr>
              <w:pStyle w:val="ListParagraph"/>
              <w:numPr>
                <w:ilvl w:val="0"/>
                <w:numId w:val="43"/>
              </w:numPr>
              <w:bidi/>
              <w:spacing w:line="312" w:lineRule="auto"/>
              <w:rPr>
                <w:rFonts w:cs="Noto Sans Syriac Eastern"/>
              </w:rPr>
            </w:pPr>
            <w:r w:rsidRPr="00D11C4F">
              <w:rPr>
                <w:rFonts w:cs="Noto Sans Syriac Eastern"/>
                <w:rtl/>
              </w:rPr>
              <w:t xml:space="preserve">ܫܲܪܘܼܟܹܐ ܝܢܵܐ ܓܵܘ </w:t>
            </w:r>
            <w:r w:rsidRPr="00105E5A">
              <w:rPr>
                <w:rFonts w:cs="FS Me Pro"/>
                <w:rtl/>
              </w:rPr>
              <w:t>NDIS</w:t>
            </w:r>
          </w:p>
          <w:p w14:paraId="72AFB528" w14:textId="77777777" w:rsidR="00F25D40" w:rsidRPr="00D11C4F" w:rsidRDefault="00A754AE" w:rsidP="00D11C4F">
            <w:pPr>
              <w:pStyle w:val="ListParagraph"/>
              <w:numPr>
                <w:ilvl w:val="0"/>
                <w:numId w:val="43"/>
              </w:numPr>
              <w:bidi/>
              <w:spacing w:line="312" w:lineRule="auto"/>
              <w:rPr>
                <w:rFonts w:cs="Noto Sans Syriac Eastern"/>
              </w:rPr>
            </w:pPr>
            <w:r w:rsidRPr="00D11C4F">
              <w:rPr>
                <w:rFonts w:cs="Noto Sans Syriac Eastern"/>
                <w:rtl/>
              </w:rPr>
              <w:t xml:space="preserve">ܡܲܦܠܘܼܚܹܐ ܝܢܵܐ </w:t>
            </w:r>
            <w:r w:rsidRPr="00105E5A">
              <w:rPr>
                <w:rFonts w:cs="FS Me Pro"/>
                <w:rtl/>
              </w:rPr>
              <w:t>NDIS</w:t>
            </w:r>
            <w:r w:rsidRPr="00D11C4F">
              <w:rPr>
                <w:rFonts w:cs="Noto Sans Syriac Eastern"/>
                <w:rtl/>
              </w:rPr>
              <w:t>.</w:t>
            </w:r>
          </w:p>
        </w:tc>
      </w:tr>
    </w:tbl>
    <w:p w14:paraId="1125CECF" w14:textId="77777777" w:rsidR="005C7C7B" w:rsidRPr="00D11C4F" w:rsidRDefault="00A754AE" w:rsidP="00D11C4F">
      <w:pPr>
        <w:pStyle w:val="Heading3"/>
        <w:bidi/>
        <w:spacing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664384" behindDoc="1" locked="0" layoutInCell="1" allowOverlap="1" wp14:anchorId="523D750C" wp14:editId="0D72EF68">
                <wp:simplePos x="0" y="0"/>
                <wp:positionH relativeFrom="margin">
                  <wp:posOffset>2540</wp:posOffset>
                </wp:positionH>
                <wp:positionV relativeFrom="paragraph">
                  <wp:posOffset>284176</wp:posOffset>
                </wp:positionV>
                <wp:extent cx="5798820" cy="241300"/>
                <wp:effectExtent l="19050" t="19050" r="30480" b="25400"/>
                <wp:wrapNone/>
                <wp:docPr id="2133591253" name="Group 2133591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2035393053" name="Straight Connector 2035393053"/>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57140330" name="Oval 95714033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7684509" id="Group 2133591253" o:spid="_x0000_s1026" alt="&quot;&quot;" style="position:absolute;margin-left:.2pt;margin-top:22.4pt;width:456.6pt;height:19pt;flip:x;z-index:-251652096;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">
                <v:line id="Straight Connector 2035393053"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" strokecolor="#65276f [3044]" strokeweight="3pt">
                  <v:stroke endcap="round"/>
                </v:line>
                <v:oval id="Oval 95714033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" fillcolor="#8ac640" strokecolor="#6b2976" strokeweight="3pt"/>
                <w10:wrap anchorx="margin"/>
              </v:group>
            </w:pict>
          </mc:Fallback>
        </mc:AlternateContent>
      </w:r>
      <w:r w:rsidRPr="00D11C4F">
        <w:rPr>
          <w:rFonts w:cs="Noto Sans Syriac Eastern"/>
          <w:rtl/>
        </w:rPr>
        <w:t>ܥܒܼܵܕܵܐ 5</w:t>
      </w:r>
    </w:p>
    <w:tbl>
      <w:tblPr>
        <w:bidiVisual/>
        <w:tblW w:w="9407" w:type="dxa"/>
        <w:tblLayout w:type="fixed"/>
        <w:tblLook w:val="04A0" w:firstRow="1" w:lastRow="0" w:firstColumn="1" w:lastColumn="0" w:noHBand="0" w:noVBand="1"/>
      </w:tblPr>
      <w:tblGrid>
        <w:gridCol w:w="2545"/>
        <w:gridCol w:w="6520"/>
        <w:gridCol w:w="62"/>
        <w:gridCol w:w="280"/>
      </w:tblGrid>
      <w:tr w:rsidR="00BC3C2E" w:rsidRPr="00D11C4F" w14:paraId="2B3076C7" w14:textId="77777777" w:rsidTr="00A75812">
        <w:trPr>
          <w:gridAfter w:val="1"/>
          <w:wAfter w:w="280" w:type="dxa"/>
          <w:trHeight w:val="2778"/>
        </w:trPr>
        <w:tc>
          <w:tcPr>
            <w:tcW w:w="2545" w:type="dxa"/>
            <w:vAlign w:val="center"/>
          </w:tcPr>
          <w:p w14:paraId="727BA12E" w14:textId="77777777" w:rsidR="00AA2B19"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5A812C1E" wp14:editId="0D572FD1">
                  <wp:extent cx="1478915" cy="1478915"/>
                  <wp:effectExtent l="0" t="0" r="6985" b="6985"/>
                  <wp:docPr id="92285862" name="Picture 10" descr="ܚܲܕ ܦܵܠܵܚܵܐ ܕܫܘܼܠܛܵܢܵܐ ܒܸܣܢܵܕܵܐ ܩܵܐ ܚܲܕ ܦܲܪܨܘܿܦܵܐ ܘܚܲܕ ܐܸܫܛܵܪܵ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5862" name="Picture 10" descr="ܚܲܕ ܦܵܠܵܚܵܐ ܕܫܘܼܠܛܵܢܵܐ ܒܸܣܢܵܕܵܐ ܩܵܐ ܚܲܕ ܦܲܪܨܘܿܦܵܐ ܘܚܲܕ ܐܸܫܛܵܪܵܐ ܕ NDI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0BE35494" w14:textId="3CFD05DC" w:rsidR="00AA2B19" w:rsidRPr="00D11C4F" w:rsidRDefault="00A754AE" w:rsidP="00D11C4F">
            <w:pPr>
              <w:bidi/>
              <w:spacing w:line="312" w:lineRule="auto"/>
              <w:rPr>
                <w:rFonts w:cs="Noto Sans Syriac Eastern"/>
              </w:rPr>
            </w:pPr>
            <w:r w:rsidRPr="00D11C4F">
              <w:rPr>
                <w:rFonts w:cs="Noto Sans Syriac Eastern"/>
                <w:rtl/>
              </w:rPr>
              <w:t xml:space="preserve">ܐܲܚܢܲܢ ܒܸܕ ܦܵܠܚܲܚ ܥܲܡ </w:t>
            </w:r>
            <w:r w:rsidR="00DD0889" w:rsidRPr="00DD0889">
              <w:rPr>
                <w:rFonts w:cs="Noto Sans Syriac Eastern" w:hint="cs"/>
                <w:rtl/>
                <w:lang w:bidi="syr-SY"/>
              </w:rPr>
              <w:t>ܫܘܼܬܐܵܣܹܐ</w:t>
            </w:r>
            <w:r w:rsidRPr="00D11C4F">
              <w:rPr>
                <w:rFonts w:cs="Noto Sans Syriac Eastern"/>
                <w:rtl/>
              </w:rPr>
              <w:t xml:space="preserve"> ܕܫܘܼܠܛܵܢܵܐ ܩܵܐ ܕܒܘܼܫ ܨܦܵܝܝܼ ܣܵܢܕܲܚ ܠܐ݉ܢܵܫܹܐ ܕܫܲܪܸܟܝܼ ܓܵܘ </w:t>
            </w:r>
            <w:r w:rsidRPr="00105E5A">
              <w:rPr>
                <w:rFonts w:cs="FS Me Pro"/>
                <w:rtl/>
              </w:rPr>
              <w:t>NDIS</w:t>
            </w:r>
            <w:r w:rsidRPr="00D11C4F">
              <w:rPr>
                <w:rFonts w:cs="Noto Sans Syriac Eastern"/>
                <w:rtl/>
              </w:rPr>
              <w:t>.</w:t>
            </w:r>
          </w:p>
        </w:tc>
      </w:tr>
      <w:tr w:rsidR="00BC3C2E" w:rsidRPr="00D11C4F" w14:paraId="0D66C967" w14:textId="77777777" w:rsidTr="00A75812">
        <w:trPr>
          <w:gridAfter w:val="1"/>
          <w:wAfter w:w="280" w:type="dxa"/>
          <w:trHeight w:val="2778"/>
        </w:trPr>
        <w:tc>
          <w:tcPr>
            <w:tcW w:w="2545" w:type="dxa"/>
            <w:vAlign w:val="center"/>
          </w:tcPr>
          <w:p w14:paraId="7D496EEE" w14:textId="77777777" w:rsidR="005F5A9C"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472DE8A6" wp14:editId="64D21FE4">
                  <wp:extent cx="1478915" cy="1478915"/>
                  <wp:effectExtent l="0" t="0" r="6985" b="6985"/>
                  <wp:docPr id="87536267" name="Picture 11" descr="2 ܐ݉ܢܵܫܹܐ ܡܲܪܘܼܡܹܐ ܐܝܼܕܵܬܲܝܗܝ ܬܚܘܿܬ ܚܲܕ ܓܹܐܪܵܐ ܒܸܪܡܵܙܵܐ ܠܐܘܿܣܬܪܵܠ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267" name="Picture 11" descr="2 ܐ݉ܢܵܫܹܐ ܡܲܪܘܼܡܹܐ ܐܝܼܕܵܬܲܝܗܝ ܬܚܘܿܬ ܚܲܕ ܓܹܐܪܵܐ ܒܸܪܡܵܙܵܐ ܠܐܘܿܣܬܪܵܠܝܵܐ."/>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05319AF9" w14:textId="77777777" w:rsidR="005F5A9C" w:rsidRPr="00D11C4F" w:rsidRDefault="00A754AE" w:rsidP="00D11C4F">
            <w:pPr>
              <w:bidi/>
              <w:spacing w:line="312" w:lineRule="auto"/>
              <w:rPr>
                <w:rFonts w:cs="Noto Sans Syriac Eastern"/>
              </w:rPr>
            </w:pPr>
            <w:r w:rsidRPr="00D11C4F">
              <w:rPr>
                <w:rFonts w:cs="Noto Sans Syriac Eastern"/>
                <w:rtl/>
              </w:rPr>
              <w:t>ܗܵܕܟܼܵܐ ܐ݉ܢܵܫܹܐ ܟܹܐ ܚܵܒܼܫܝܼ:</w:t>
            </w:r>
          </w:p>
          <w:p w14:paraId="5B12F555" w14:textId="77777777" w:rsidR="00EA0E38" w:rsidRPr="00D11C4F" w:rsidRDefault="00A754AE" w:rsidP="00D11C4F">
            <w:pPr>
              <w:pStyle w:val="ListParagraph"/>
              <w:numPr>
                <w:ilvl w:val="0"/>
                <w:numId w:val="44"/>
              </w:numPr>
              <w:bidi/>
              <w:spacing w:line="312" w:lineRule="auto"/>
              <w:rPr>
                <w:rFonts w:cs="Noto Sans Syriac Eastern"/>
              </w:rPr>
            </w:pPr>
            <w:r w:rsidRPr="00D11C4F">
              <w:rPr>
                <w:rFonts w:cs="Noto Sans Syriac Eastern"/>
                <w:rtl/>
              </w:rPr>
              <w:t>ܓܵܘܣܵܢܹܐ</w:t>
            </w:r>
          </w:p>
          <w:p w14:paraId="015AA489" w14:textId="77777777" w:rsidR="005F5A9C" w:rsidRPr="00D11C4F" w:rsidRDefault="00A754AE" w:rsidP="00D11C4F">
            <w:pPr>
              <w:pStyle w:val="ListParagraph"/>
              <w:numPr>
                <w:ilvl w:val="0"/>
                <w:numId w:val="44"/>
              </w:numPr>
              <w:bidi/>
              <w:spacing w:line="312" w:lineRule="auto"/>
              <w:rPr>
                <w:rFonts w:cs="Noto Sans Syriac Eastern"/>
              </w:rPr>
            </w:pPr>
            <w:r w:rsidRPr="00D11C4F">
              <w:rPr>
                <w:rFonts w:cs="Noto Sans Syriac Eastern"/>
                <w:rtl/>
              </w:rPr>
              <w:t>ܐ݉ܢܵܫܹܐ ܕܝܼܢܵܐ ܡܸܛܝܹܐ ܚܲܕܬܹܐ ܠܐܘܿܣܬܪܵܠܝܵܐ.</w:t>
            </w:r>
          </w:p>
        </w:tc>
      </w:tr>
      <w:tr w:rsidR="00BC3C2E" w:rsidRPr="00D11C4F" w14:paraId="783E2980" w14:textId="77777777" w:rsidTr="00A75812">
        <w:trPr>
          <w:gridAfter w:val="1"/>
          <w:wAfter w:w="280" w:type="dxa"/>
          <w:trHeight w:val="2778"/>
        </w:trPr>
        <w:tc>
          <w:tcPr>
            <w:tcW w:w="2545" w:type="dxa"/>
            <w:vAlign w:val="center"/>
          </w:tcPr>
          <w:p w14:paraId="3B493FA6" w14:textId="77777777" w:rsidR="00EA7E2D"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6ED04CF7" wp14:editId="6C1E6C28">
                  <wp:extent cx="1478915" cy="1478915"/>
                  <wp:effectExtent l="0" t="0" r="6985" b="6985"/>
                  <wp:docPr id="804146549" name="Picture 12" descr="ܚܲܕ ܦܲܪܨܘܿܦܵܐ ܕܒܼܝܼܩܵܐ ܚܲܕ ܐܸܫܛܵܪܵܐ ܕ NDIS. ܠܓܹܒܹܗ ܝܼܠܵܗܿ ܚܕܵܐ ܨܘܼܪܬܵܐ ܕܡܵܘܕܥܵܢܘܼܬܵܐ ܘܲܕܨܸܒܥܵܬܹܐ ܡܘܼܪܡܹܐ ܠ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46549" name="Picture 12" descr="ܚܲܕ ܦܲܪܨܘܿܦܵܐ ܕܒܼܝܼܩܵܐ ܚܲܕ ܐܸܫܛܵܪܵܐ ܕ NDIS. ܠܓܹܒܹܗ ܝܼܠܵܗܿ ܚܕܵܐ ܨܘܼܪܬܵܐ ܕܡܵܘܕܥܵܢܘܼܬܵܐ ܘܲܕܨܸܒܥܵܬܹܐ ܡܘܼܪܡܹܐ ܠܥܸܠܸܠ ܥܲܡ ܚܲܕ ܓܹܐܪܵܐ ܒܸܪܡܵܙܵܐ ܠܥܸܠܸܠ."/>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041B905F" w14:textId="77777777" w:rsidR="00EA7E2D" w:rsidRPr="00D11C4F" w:rsidRDefault="00A754AE" w:rsidP="00D11C4F">
            <w:pPr>
              <w:bidi/>
              <w:spacing w:line="312" w:lineRule="auto"/>
              <w:rPr>
                <w:rFonts w:cs="Noto Sans Syriac Eastern"/>
              </w:rPr>
            </w:pPr>
            <w:r w:rsidRPr="00D11C4F">
              <w:rPr>
                <w:rFonts w:cs="Noto Sans Syriac Eastern"/>
                <w:rtl/>
              </w:rPr>
              <w:t xml:space="preserve">ܐܲܚܢܲܢ ܒܸܕ ܡܲܦܠܸܚܲܚ ܠܡܵܘܕܥܵܢܘܼܬܵܐ ܒܘܼܬ ܐ݉ܢܵܫܹܐ ܕܝܼܢܵܐ ܡܸܛܝܹܐ ܚܲܕܬܹܐ ܠܐܘܿܣܬܪܵܠܝܵܐ ܩܵܐ ܕܥܵܒܼܕܲܚ ܠܵܗܿ ܒܘܼܫ ܗܵܣܵܢܵܝ ܩܵܐܠܲܝܗܝ ܕܫܲܪܸܟܝܼ ܓܵܘ </w:t>
            </w:r>
            <w:r w:rsidRPr="00105E5A">
              <w:rPr>
                <w:rFonts w:cs="FS Me Pro"/>
                <w:rtl/>
              </w:rPr>
              <w:t>NDIS</w:t>
            </w:r>
            <w:r w:rsidRPr="00D11C4F">
              <w:rPr>
                <w:rFonts w:cs="Noto Sans Syriac Eastern"/>
                <w:rtl/>
              </w:rPr>
              <w:t>.</w:t>
            </w:r>
          </w:p>
          <w:p w14:paraId="307E4C34" w14:textId="77777777" w:rsidR="00EA7E2D" w:rsidRPr="00D11C4F" w:rsidRDefault="00A754AE" w:rsidP="00D11C4F">
            <w:pPr>
              <w:bidi/>
              <w:spacing w:line="312" w:lineRule="auto"/>
              <w:rPr>
                <w:rFonts w:cs="Noto Sans Syriac Eastern"/>
              </w:rPr>
            </w:pPr>
            <w:r w:rsidRPr="00D11C4F">
              <w:rPr>
                <w:rFonts w:cs="Noto Sans Syriac Eastern"/>
                <w:rtl/>
              </w:rPr>
              <w:t xml:space="preserve">ܐܵܗܵܐ ܒܸܚܒܼܵܫܵܐ ܝܠܹܗ </w:t>
            </w:r>
            <w:r w:rsidRPr="00D11C4F">
              <w:rPr>
                <w:rStyle w:val="Strong"/>
                <w:rFonts w:cs="Noto Sans Syriac Eastern"/>
                <w:rtl/>
              </w:rPr>
              <w:t>ܡܩܲܝܡܵܢܘܼܝܵܬܹܐ</w:t>
            </w:r>
            <w:r w:rsidRPr="00D11C4F">
              <w:rPr>
                <w:rFonts w:cs="Noto Sans Syriac Eastern"/>
                <w:rtl/>
              </w:rPr>
              <w:t xml:space="preserve"> ܕܥܒܼܝܼܕܹܲܝܗܝ ܝܢܵܐ.</w:t>
            </w:r>
          </w:p>
        </w:tc>
      </w:tr>
      <w:tr w:rsidR="00BC3C2E" w:rsidRPr="00D11C4F" w14:paraId="34CC3134" w14:textId="77777777" w:rsidTr="00A75812">
        <w:trPr>
          <w:trHeight w:val="2778"/>
        </w:trPr>
        <w:tc>
          <w:tcPr>
            <w:tcW w:w="2545" w:type="dxa"/>
            <w:vAlign w:val="center"/>
          </w:tcPr>
          <w:p w14:paraId="03CAFFB3" w14:textId="77777777" w:rsidR="00297E13" w:rsidRPr="00D11C4F" w:rsidRDefault="00A754AE" w:rsidP="00D11C4F">
            <w:pPr>
              <w:pStyle w:val="Image"/>
              <w:spacing w:before="120" w:after="120"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47328" behindDoc="0" locked="0" layoutInCell="1" allowOverlap="1" wp14:anchorId="67473C0E" wp14:editId="6BB10EDF">
                      <wp:simplePos x="0" y="0"/>
                      <wp:positionH relativeFrom="column">
                        <wp:posOffset>316865</wp:posOffset>
                      </wp:positionH>
                      <wp:positionV relativeFrom="paragraph">
                        <wp:posOffset>389255</wp:posOffset>
                      </wp:positionV>
                      <wp:extent cx="892175" cy="235585"/>
                      <wp:effectExtent l="0" t="0" r="3175" b="12065"/>
                      <wp:wrapNone/>
                      <wp:docPr id="13139726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5585"/>
                              </a:xfrm>
                              <a:prstGeom prst="rect">
                                <a:avLst/>
                              </a:prstGeom>
                              <a:noFill/>
                              <a:ln w="9525">
                                <a:noFill/>
                                <a:miter lim="800000"/>
                                <a:headEnd/>
                                <a:tailEnd/>
                              </a:ln>
                            </wps:spPr>
                            <wps:txbx>
                              <w:txbxContent>
                                <w:p w14:paraId="61439ABD" w14:textId="77777777" w:rsidR="00A754AE" w:rsidRPr="00E87906" w:rsidRDefault="00A754AE" w:rsidP="00E87906">
                                  <w:pPr>
                                    <w:bidi/>
                                    <w:spacing w:before="0" w:after="0" w:line="240" w:lineRule="auto"/>
                                    <w:jc w:val="center"/>
                                    <w:rPr>
                                      <w:rFonts w:cs="Noto Sans Syriac Eastern"/>
                                      <w:sz w:val="20"/>
                                      <w:szCs w:val="20"/>
                                      <w:lang w:val="en-PH"/>
                                    </w:rPr>
                                  </w:pPr>
                                  <w:r w:rsidRPr="00E87906">
                                    <w:rPr>
                                      <w:rFonts w:cs="Noto Sans Syriac Eastern"/>
                                      <w:b/>
                                      <w:bCs/>
                                      <w:sz w:val="20"/>
                                      <w:szCs w:val="20"/>
                                      <w:rtl/>
                                    </w:rPr>
                                    <w:t>ܡܩܲܝܡܵܢܘܼܬܵܐ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73C0E" id="_x0000_s1035" type="#_x0000_t202" style="position:absolute;left:0;text-align:left;margin-left:24.95pt;margin-top:30.65pt;width:70.25pt;height:18.5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" filled="f" stroked="f">
                      <v:textbox inset="0,0,0,0">
                        <w:txbxContent>
                          <w:p w14:paraId="61439ABD" w14:textId="77777777" w:rsidR="00A754AE" w:rsidRPr="00E87906" w:rsidRDefault="00A754AE" w:rsidP="00E87906">
                            <w:pPr>
                              <w:bidi/>
                              <w:spacing w:before="0" w:after="0" w:line="240" w:lineRule="auto"/>
                              <w:jc w:val="center"/>
                              <w:rPr>
                                <w:rFonts w:cs="Noto Sans Syriac Eastern"/>
                                <w:sz w:val="20"/>
                                <w:szCs w:val="20"/>
                                <w:lang w:val="en-PH"/>
                              </w:rPr>
                            </w:pPr>
                            <w:r w:rsidRPr="00E87906">
                              <w:rPr>
                                <w:rFonts w:cs="Noto Sans Syriac Eastern"/>
                                <w:b/>
                                <w:bCs/>
                                <w:sz w:val="20"/>
                                <w:szCs w:val="20"/>
                                <w:rtl/>
                              </w:rPr>
                              <w:t>ܡܩܲܝܡܵܢܘܼܬܵܐ</w:t>
                            </w:r>
                          </w:p>
                        </w:txbxContent>
                      </v:textbox>
                    </v:shape>
                  </w:pict>
                </mc:Fallback>
              </mc:AlternateContent>
            </w:r>
            <w:r w:rsidR="00EF7D00" w:rsidRPr="00D11C4F">
              <w:rPr>
                <w:rFonts w:cs="Noto Sans Syriac Eastern"/>
                <w:noProof/>
              </w:rPr>
              <w:drawing>
                <wp:inline distT="0" distB="0" distL="0" distR="0" wp14:anchorId="1A9BF213" wp14:editId="2C0C81F7">
                  <wp:extent cx="1478915" cy="1478915"/>
                  <wp:effectExtent l="0" t="0" r="6985" b="6985"/>
                  <wp:docPr id="2121116958" name="Picture 16" descr="ܚܲܕ ܐܸܫܛܵܪܵܐ ܕܡܩܲܝܡܲܢܬܵܐ ܡܲܚܙܘܼܝܹܐ ܚܲܕ ܣܸܕܪܵܐ ܥܲܡ 2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16958" name="Picture 16" descr="ܚܲܕ ܐܸܫܛܵܪܵܐ ܕܡܩܲܝܡܲܢܬܵܐ ܡܲܚܙܘܼܝܹܐ ܚܲܕ ܣܸܕܪܵܐ ܥܲܡ 2 ܪܘܼܫܡܹܐ ܕ tick."/>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862" w:type="dxa"/>
            <w:gridSpan w:val="3"/>
            <w:vAlign w:val="center"/>
          </w:tcPr>
          <w:p w14:paraId="1DC03498" w14:textId="77777777" w:rsidR="00297E13" w:rsidRPr="00D11C4F" w:rsidRDefault="00A754AE" w:rsidP="00D11C4F">
            <w:pPr>
              <w:bidi/>
              <w:spacing w:line="312" w:lineRule="auto"/>
              <w:rPr>
                <w:rFonts w:cs="Noto Sans Syriac Eastern"/>
              </w:rPr>
            </w:pPr>
            <w:r w:rsidRPr="00D11C4F">
              <w:rPr>
                <w:rFonts w:cs="Noto Sans Syriac Eastern"/>
                <w:rtl/>
              </w:rPr>
              <w:t xml:space="preserve">ܡܩܲܝܡܵܢܘܼܝܵܬܹܐ ܝܼܢܵܐ ܕܵܐܟܼܝܼ ܐܲܚܢܲܢ ܟܹܐ ܡܩܲܝܡܸܢܲܚ: </w:t>
            </w:r>
          </w:p>
          <w:p w14:paraId="71AE7864" w14:textId="77777777" w:rsidR="00297E13" w:rsidRPr="00D11C4F" w:rsidRDefault="00A754AE" w:rsidP="00D11C4F">
            <w:pPr>
              <w:pStyle w:val="ListParagraph"/>
              <w:numPr>
                <w:ilvl w:val="0"/>
                <w:numId w:val="45"/>
              </w:numPr>
              <w:bidi/>
              <w:spacing w:line="312" w:lineRule="auto"/>
              <w:rPr>
                <w:rFonts w:cs="Noto Sans Syriac Eastern"/>
              </w:rPr>
            </w:pPr>
            <w:r w:rsidRPr="00D11C4F">
              <w:rPr>
                <w:rFonts w:cs="Noto Sans Syriac Eastern"/>
                <w:rtl/>
              </w:rPr>
              <w:t xml:space="preserve">ܕܵܐܟܼܝܼ ܫܲܦܠܘܼܬܵܘܟܼܘܿܢ ܟܹܐ ܗܵܘܹܐܠܵܗܿ ܡܲܥܒܕܵܢܘܼܬܵܐ ܥܲܠ ܚܲܝܵܘܟܼܘܿܢ </w:t>
            </w:r>
          </w:p>
          <w:p w14:paraId="4D4D97FA" w14:textId="77777777" w:rsidR="00297E13" w:rsidRPr="00D11C4F" w:rsidRDefault="00A754AE" w:rsidP="00D11C4F">
            <w:pPr>
              <w:pStyle w:val="ListParagraph"/>
              <w:numPr>
                <w:ilvl w:val="0"/>
                <w:numId w:val="45"/>
              </w:numPr>
              <w:bidi/>
              <w:spacing w:line="312" w:lineRule="auto"/>
              <w:rPr>
                <w:rFonts w:cs="Noto Sans Syriac Eastern"/>
              </w:rPr>
            </w:pPr>
            <w:r w:rsidRPr="00D11C4F">
              <w:rPr>
                <w:rFonts w:cs="Noto Sans Syriac Eastern"/>
                <w:rtl/>
              </w:rPr>
              <w:t xml:space="preserve">ܡܘܿܕܝܼ ܣܢܵܕܝܵܬܹܐ ܐܲܚܬܘܿܢ ܣܢܝܼܩܹܐ ܝܬܘܿܢ ܕܩܲܒܠܝܼܬܘܿܢ ܡܼܢ </w:t>
            </w:r>
            <w:r w:rsidRPr="00105E5A">
              <w:rPr>
                <w:rFonts w:cs="FS Me Pro"/>
                <w:rtl/>
              </w:rPr>
              <w:t>NDIS</w:t>
            </w:r>
            <w:r w:rsidRPr="00D11C4F">
              <w:rPr>
                <w:rFonts w:cs="Noto Sans Syriac Eastern"/>
                <w:rtl/>
              </w:rPr>
              <w:t>.</w:t>
            </w:r>
          </w:p>
        </w:tc>
      </w:tr>
      <w:tr w:rsidR="00BC3C2E" w:rsidRPr="00D11C4F" w14:paraId="3CA04CE8" w14:textId="77777777" w:rsidTr="00A75812">
        <w:trPr>
          <w:gridAfter w:val="2"/>
          <w:wAfter w:w="342" w:type="dxa"/>
          <w:trHeight w:val="2778"/>
        </w:trPr>
        <w:tc>
          <w:tcPr>
            <w:tcW w:w="2545" w:type="dxa"/>
            <w:vAlign w:val="center"/>
          </w:tcPr>
          <w:p w14:paraId="18887A80" w14:textId="77777777" w:rsidR="008D6850"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523F9D70" wp14:editId="76E2AC8E">
                  <wp:extent cx="1478915" cy="1478915"/>
                  <wp:effectExtent l="0" t="0" r="6985" b="6985"/>
                  <wp:docPr id="870343511" name="Picture 13" descr="ܚܕܵܐ ܕܵܣܬܵܐ ܕܐ݉ܢܵܫܹ̈ܐ. ܦܲܪܨܘܿܦܵܐ ܕܓܵܘ ܦܲܠܓܵܐ ܕܒܼܝܼܩܵܐ ܚܲܕ ܐܸܫܛܵܪܵ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43511" name="Picture 13" descr="ܚܕܵܐ ܕܵܣܬܵܐ ܕܐ݉ܢܵܫܹ̈ܐ. ܦܲܪܨܘܿܦܵܐ ܕܓܵܘ ܦܲܠܓܵܐ ܕܒܼܝܼܩܵܐ ܚܲܕ ܐܸܫܛܵܪܵܐ ܕ NDI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20" w:type="dxa"/>
            <w:vAlign w:val="center"/>
          </w:tcPr>
          <w:p w14:paraId="46D03579" w14:textId="77777777" w:rsidR="008D6850" w:rsidRPr="00D11C4F" w:rsidRDefault="00A754AE" w:rsidP="00D11C4F">
            <w:pPr>
              <w:bidi/>
              <w:spacing w:line="312" w:lineRule="auto"/>
              <w:rPr>
                <w:rFonts w:cs="Noto Sans Syriac Eastern"/>
              </w:rPr>
            </w:pPr>
            <w:r w:rsidRPr="00D11C4F">
              <w:rPr>
                <w:rFonts w:cs="Noto Sans Syriac Eastern"/>
                <w:rtl/>
              </w:rPr>
              <w:t xml:space="preserve">ܐܲܚܢܲܢ ܒܸܕ ܨܲܚܨܸܝܲܚ ܐܸܢ ܐܵܗܵܐ ܥܒܼܵܕܵܐ ܦܠܵܚܵܐ ܝܠܹܗ ܒܝܕܵܥܬܵܐ ܕܡܸܢܝܵܢܵܐ ܕܓܵܘܣܵܢܹܐ ܘܐ݉ܢܵܫܹܐ ܐܵܢܝܼ ܕܝܼܢܵܐ ܡܸܛܝܹܐ ܚܲܕܬܹܐ ܠܐܘܿܣܬܪܵܠܝܵܐ ܕܫܲܪܘܼܟܹܐ ܝܢܵܐ ܓܵܘ </w:t>
            </w:r>
            <w:r w:rsidRPr="00105E5A">
              <w:rPr>
                <w:rFonts w:cs="FS Me Pro"/>
                <w:rtl/>
              </w:rPr>
              <w:t>NDIS</w:t>
            </w:r>
            <w:r w:rsidRPr="00D11C4F">
              <w:rPr>
                <w:rFonts w:cs="Noto Sans Syriac Eastern"/>
                <w:rtl/>
              </w:rPr>
              <w:t>.</w:t>
            </w:r>
          </w:p>
        </w:tc>
      </w:tr>
    </w:tbl>
    <w:p w14:paraId="6CB333F9" w14:textId="1C178BF5" w:rsidR="00EA7E2D" w:rsidRPr="00D11C4F" w:rsidRDefault="00A754AE" w:rsidP="00D11C4F">
      <w:pPr>
        <w:pStyle w:val="Heading3"/>
        <w:bidi/>
        <w:spacing w:after="120" w:line="312" w:lineRule="auto"/>
        <w:rPr>
          <w:rFonts w:cs="Noto Sans Syriac Eastern"/>
          <w:color w:val="6B2976"/>
          <w:sz w:val="40"/>
          <w:lang w:val="x-none" w:eastAsia="x-none"/>
        </w:rPr>
      </w:pPr>
      <w:r w:rsidRPr="00D11C4F">
        <w:rPr>
          <w:rFonts w:cs="Noto Sans Syriac Eastern"/>
          <w:noProof/>
        </w:rPr>
        <w:lastRenderedPageBreak/>
        <mc:AlternateContent>
          <mc:Choice Requires="wpg">
            <w:drawing>
              <wp:anchor distT="0" distB="0" distL="114300" distR="114300" simplePos="0" relativeHeight="251666432" behindDoc="1" locked="0" layoutInCell="1" allowOverlap="1" wp14:anchorId="075C3C46" wp14:editId="30AB2D18">
                <wp:simplePos x="0" y="0"/>
                <wp:positionH relativeFrom="margin">
                  <wp:posOffset>-71755</wp:posOffset>
                </wp:positionH>
                <wp:positionV relativeFrom="paragraph">
                  <wp:posOffset>445439</wp:posOffset>
                </wp:positionV>
                <wp:extent cx="5798820" cy="241300"/>
                <wp:effectExtent l="19050" t="19050" r="30480" b="25400"/>
                <wp:wrapNone/>
                <wp:docPr id="1344232499" name="Group 1344232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767460285" name="Straight Connector 176746028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462307696" name="Oval 1462307696"/>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9DE921A" id="Group 1344232499" o:spid="_x0000_s1026" style="position:absolute;margin-left:-5.65pt;margin-top:35.05pt;width:456.6pt;height:19pt;flip:x;z-index:-251650048;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">
                <v:line id="Straight Connector 176746028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" strokecolor="#65276f [3044]" strokeweight="3pt">
                  <v:stroke endcap="round"/>
                </v:line>
                <v:oval id="Oval 146230769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" fillcolor="#8ac640" strokecolor="#6b2976" strokeweight="3pt"/>
                <w10:wrap anchorx="margin"/>
              </v:group>
            </w:pict>
          </mc:Fallback>
        </mc:AlternateContent>
      </w:r>
      <w:r w:rsidRPr="00D11C4F">
        <w:rPr>
          <w:rFonts w:cs="Noto Sans Syriac Eastern"/>
          <w:rtl/>
        </w:rPr>
        <w:t>ܥܒܼܵܕܵܐ 6</w:t>
      </w:r>
    </w:p>
    <w:tbl>
      <w:tblPr>
        <w:bidiVisual/>
        <w:tblW w:w="9498" w:type="dxa"/>
        <w:tblLayout w:type="fixed"/>
        <w:tblLook w:val="04A0" w:firstRow="1" w:lastRow="0" w:firstColumn="1" w:lastColumn="0" w:noHBand="0" w:noVBand="1"/>
      </w:tblPr>
      <w:tblGrid>
        <w:gridCol w:w="2612"/>
        <w:gridCol w:w="6602"/>
        <w:gridCol w:w="123"/>
        <w:gridCol w:w="161"/>
      </w:tblGrid>
      <w:tr w:rsidR="00BC3C2E" w:rsidRPr="00D11C4F" w14:paraId="16E43EC0" w14:textId="77777777" w:rsidTr="00A25FB2">
        <w:trPr>
          <w:gridAfter w:val="2"/>
          <w:wAfter w:w="284" w:type="dxa"/>
        </w:trPr>
        <w:tc>
          <w:tcPr>
            <w:tcW w:w="2612" w:type="dxa"/>
            <w:vAlign w:val="center"/>
          </w:tcPr>
          <w:p w14:paraId="31DDD38A" w14:textId="5FFA0D4B" w:rsidR="00EA7E2D" w:rsidRPr="00D11C4F" w:rsidRDefault="00A25FB2" w:rsidP="00D11C4F">
            <w:pPr>
              <w:pStyle w:val="Image"/>
              <w:spacing w:before="120" w:after="120"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49376" behindDoc="0" locked="0" layoutInCell="1" allowOverlap="1" wp14:anchorId="05F7B307" wp14:editId="2A90DE9E">
                      <wp:simplePos x="0" y="0"/>
                      <wp:positionH relativeFrom="column">
                        <wp:posOffset>294640</wp:posOffset>
                      </wp:positionH>
                      <wp:positionV relativeFrom="paragraph">
                        <wp:posOffset>1243965</wp:posOffset>
                      </wp:positionV>
                      <wp:extent cx="892175" cy="304800"/>
                      <wp:effectExtent l="0" t="0" r="3175" b="0"/>
                      <wp:wrapThrough wrapText="bothSides">
                        <wp:wrapPolygon edited="0">
                          <wp:start x="0" y="0"/>
                          <wp:lineTo x="0" y="20250"/>
                          <wp:lineTo x="21216" y="20250"/>
                          <wp:lineTo x="21216" y="0"/>
                          <wp:lineTo x="0" y="0"/>
                        </wp:wrapPolygon>
                      </wp:wrapThrough>
                      <wp:docPr id="16559446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45D55E78" w14:textId="77777777" w:rsidR="00A754AE" w:rsidRPr="00A25FB2" w:rsidRDefault="00A754AE" w:rsidP="00E87906">
                                  <w:pPr>
                                    <w:bidi/>
                                    <w:spacing w:before="0" w:after="0" w:line="240" w:lineRule="auto"/>
                                    <w:jc w:val="center"/>
                                    <w:rPr>
                                      <w:rFonts w:ascii="Noto Sans Syriac Eastern" w:hAnsi="Noto Sans Syriac Eastern" w:cs="Noto Sans Syriac Eastern"/>
                                      <w:sz w:val="22"/>
                                      <w:szCs w:val="22"/>
                                      <w:lang w:val="en-PH"/>
                                    </w:rPr>
                                  </w:pPr>
                                  <w:r w:rsidRPr="00A25FB2">
                                    <w:rPr>
                                      <w:rFonts w:ascii="Noto Sans Syriac Eastern" w:hAnsi="Noto Sans Syriac Eastern" w:cs="Noto Sans Syriac Eastern"/>
                                      <w:b/>
                                      <w:bCs/>
                                      <w:sz w:val="22"/>
                                      <w:szCs w:val="22"/>
                                      <w:rtl/>
                                    </w:rPr>
                                    <w:t>ܣܝܼܥܬܵܐ ܕ 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5F7B307" id="_x0000_s1036" type="#_x0000_t202" style="position:absolute;left:0;text-align:left;margin-left:23.2pt;margin-top:97.95pt;width:70.25pt;height:24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" filled="f" stroked="f">
                      <v:textbox inset="0,0,0,0">
                        <w:txbxContent>
                          <w:p w14:paraId="45D55E78" w14:textId="77777777" w:rsidR="00A754AE" w:rsidRPr="00A25FB2" w:rsidRDefault="00A754AE" w:rsidP="00E87906">
                            <w:pPr>
                              <w:bidi/>
                              <w:spacing w:before="0" w:after="0" w:line="240" w:lineRule="auto"/>
                              <w:jc w:val="center"/>
                              <w:rPr>
                                <w:rFonts w:ascii="Noto Sans Syriac Eastern" w:hAnsi="Noto Sans Syriac Eastern" w:cs="Noto Sans Syriac Eastern"/>
                                <w:sz w:val="22"/>
                                <w:szCs w:val="22"/>
                                <w:lang w:val="en-PH"/>
                              </w:rPr>
                            </w:pPr>
                            <w:r w:rsidRPr="00A25FB2">
                              <w:rPr>
                                <w:rFonts w:ascii="Noto Sans Syriac Eastern" w:hAnsi="Noto Sans Syriac Eastern" w:cs="Noto Sans Syriac Eastern"/>
                                <w:b/>
                                <w:bCs/>
                                <w:sz w:val="22"/>
                                <w:szCs w:val="22"/>
                                <w:rtl/>
                              </w:rPr>
                              <w:t>ܣܝܼܥܬܵܐ ܕ NDIS</w:t>
                            </w:r>
                          </w:p>
                        </w:txbxContent>
                      </v:textbox>
                      <w10:wrap type="through"/>
                    </v:shape>
                  </w:pict>
                </mc:Fallback>
              </mc:AlternateContent>
            </w:r>
            <w:r w:rsidR="00EF7D00" w:rsidRPr="00D11C4F">
              <w:rPr>
                <w:rFonts w:cs="Noto Sans Syriac Eastern"/>
                <w:noProof/>
              </w:rPr>
              <w:drawing>
                <wp:anchor distT="0" distB="0" distL="114300" distR="114300" simplePos="0" relativeHeight="251785216" behindDoc="1" locked="0" layoutInCell="1" allowOverlap="1" wp14:anchorId="162BD11C" wp14:editId="30BFC3B2">
                  <wp:simplePos x="0" y="0"/>
                  <wp:positionH relativeFrom="column">
                    <wp:posOffset>-11694</wp:posOffset>
                  </wp:positionH>
                  <wp:positionV relativeFrom="paragraph">
                    <wp:posOffset>255150</wp:posOffset>
                  </wp:positionV>
                  <wp:extent cx="1522095" cy="1522095"/>
                  <wp:effectExtent l="0" t="0" r="1905" b="1905"/>
                  <wp:wrapNone/>
                  <wp:docPr id="1548247081" name="Picture 17" descr="3 ܦܲܪܨܘܿܦܹܐ ܠܵܒܵܬܪܵܐ ܕܚܕܵܐ ܡܲܨܛܲܒܬܵܐ ܕܦܘܼܠܚܵܢܵܐ ܕܒܹܐܡܵܪܵܐ ܝܠܵܗܿ 'NDIS Commission' ('ܣܝܼܥܬܵ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47081" name="Picture 17" descr="3 ܦܲܪܨܘܿܦܹܐ ܠܵܒܵܬܪܵܐ ܕܚܕܵܐ ܡܲܨܛܲܒܬܵܐ ܕܦܘܼܠܚܵܢܵܐ ܕܒܹܐܡܵܪܵܐ ܝܠܵܗܿ 'NDIS Commission' ('ܣܝܼܥܬܵܐ ܕ NDIS')."/>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14:sizeRelH relativeFrom="margin">
                    <wp14:pctWidth>0</wp14:pctWidth>
                  </wp14:sizeRelH>
                  <wp14:sizeRelV relativeFrom="margin">
                    <wp14:pctHeight>0</wp14:pctHeight>
                  </wp14:sizeRelV>
                </wp:anchor>
              </w:drawing>
            </w:r>
          </w:p>
        </w:tc>
        <w:tc>
          <w:tcPr>
            <w:tcW w:w="6602" w:type="dxa"/>
            <w:vAlign w:val="center"/>
          </w:tcPr>
          <w:p w14:paraId="2609272E" w14:textId="47E04D1B" w:rsidR="00EA7E2D" w:rsidRPr="00D11C4F" w:rsidRDefault="00A754AE" w:rsidP="00D11C4F">
            <w:pPr>
              <w:bidi/>
              <w:spacing w:line="312" w:lineRule="auto"/>
              <w:rPr>
                <w:rFonts w:cs="Noto Sans Syriac Eastern"/>
              </w:rPr>
            </w:pPr>
            <w:r w:rsidRPr="00D11C4F">
              <w:rPr>
                <w:rFonts w:cs="Noto Sans Syriac Eastern"/>
                <w:rtl/>
              </w:rPr>
              <w:t xml:space="preserve">ܐܲܚܢܲܢ ܒܸܕ ܦܵܠܚܲܚ ܥܲܡ </w:t>
            </w:r>
            <w:r w:rsidRPr="00D11C4F">
              <w:rPr>
                <w:rStyle w:val="Strong"/>
                <w:rFonts w:cs="Noto Sans Syriac Eastern"/>
                <w:rtl/>
              </w:rPr>
              <w:t xml:space="preserve">ܣܝܼܥܬܵܐ ܕܐܵܕܫܵܝܘܼܬܵܐ ܘܕܡܲܪܝܲܙܝܵܬܹܐ ܕܢܲܛܘܿܪܘܼܝܵܬܹܐ ܕ </w:t>
            </w:r>
            <w:r w:rsidRPr="00105E5A">
              <w:rPr>
                <w:rStyle w:val="Strong"/>
                <w:rFonts w:cs="FS Me Pro"/>
                <w:rtl/>
              </w:rPr>
              <w:t>NDIS</w:t>
            </w:r>
            <w:r w:rsidRPr="00D11C4F">
              <w:rPr>
                <w:rFonts w:cs="Noto Sans Syriac Eastern"/>
                <w:rtl/>
              </w:rPr>
              <w:t xml:space="preserve"> ܠܥܒܼܵܕܵܐ ܩܵܢܘܿܢܹܐ ܚܲܕܬܹܐ ܩܵܐ ܕܵܐܟܼܝܼ ܒܸܕ ܦܵܠܚܲܚ.</w:t>
            </w:r>
          </w:p>
          <w:p w14:paraId="5766AA42" w14:textId="6184157A" w:rsidR="00EA7E2D" w:rsidRDefault="00A754AE" w:rsidP="00D11C4F">
            <w:pPr>
              <w:bidi/>
              <w:spacing w:line="312" w:lineRule="auto"/>
              <w:rPr>
                <w:rFonts w:cs="Noto Sans Syriac Eastern"/>
              </w:rPr>
            </w:pPr>
            <w:r w:rsidRPr="00D11C4F">
              <w:rPr>
                <w:rFonts w:cs="Noto Sans Syriac Eastern"/>
                <w:rtl/>
              </w:rPr>
              <w:t xml:space="preserve">ܐܲܚܢܲܢ ܟܹܐ ܩܵܪܲܚܠܵܗܿ ܣܝܼܥܬܵܐ ܕ </w:t>
            </w:r>
            <w:r w:rsidRPr="00105E5A">
              <w:rPr>
                <w:rFonts w:cs="FS Me Pro"/>
                <w:rtl/>
              </w:rPr>
              <w:t>NDIS</w:t>
            </w:r>
            <w:r w:rsidRPr="00D11C4F">
              <w:rPr>
                <w:rFonts w:cs="Noto Sans Syriac Eastern"/>
                <w:rtl/>
              </w:rPr>
              <w:t>.</w:t>
            </w:r>
          </w:p>
          <w:p w14:paraId="4830E594" w14:textId="44E6A94F" w:rsidR="00A25FB2" w:rsidRPr="00D11C4F" w:rsidRDefault="00A25FB2" w:rsidP="00A25FB2">
            <w:pPr>
              <w:bidi/>
              <w:spacing w:line="312" w:lineRule="auto"/>
              <w:rPr>
                <w:rFonts w:cs="Noto Sans Syriac Eastern"/>
              </w:rPr>
            </w:pPr>
          </w:p>
        </w:tc>
      </w:tr>
      <w:tr w:rsidR="00BC3C2E" w:rsidRPr="00D11C4F" w14:paraId="2D519ED5" w14:textId="77777777" w:rsidTr="00A25FB2">
        <w:trPr>
          <w:gridAfter w:val="2"/>
          <w:wAfter w:w="284" w:type="dxa"/>
        </w:trPr>
        <w:tc>
          <w:tcPr>
            <w:tcW w:w="2612" w:type="dxa"/>
            <w:vAlign w:val="center"/>
          </w:tcPr>
          <w:p w14:paraId="4D481960" w14:textId="03ABBD0E" w:rsidR="00EA7E2D" w:rsidRPr="00D11C4F" w:rsidRDefault="00A754AE" w:rsidP="00D11C4F">
            <w:pPr>
              <w:pStyle w:val="Image"/>
              <w:spacing w:before="120" w:line="312" w:lineRule="auto"/>
              <w:rPr>
                <w:rFonts w:cs="Noto Sans Syriac Eastern"/>
              </w:rPr>
            </w:pPr>
            <w:r w:rsidRPr="00D11C4F">
              <w:rPr>
                <w:rFonts w:cs="Noto Sans Syriac Eastern"/>
                <w:noProof/>
              </w:rPr>
              <w:drawing>
                <wp:inline distT="0" distB="0" distL="0" distR="0" wp14:anchorId="260E988B" wp14:editId="4A8B55A7">
                  <wp:extent cx="1522095" cy="1522095"/>
                  <wp:effectExtent l="0" t="0" r="1905" b="1905"/>
                  <wp:docPr id="959682901" name="Picture 18" descr="ܚܲܕ ܦܲܪܨܘܿܦܵܐ ܡܲܪܘܼܡܹܐ 2 ܨܸܒܥܵܬܹܐ ܠܥܸܠܸܠ.  ܠܥܸܠܸܠ ܡܸܢܲܝܗܝ ܝܼܠܵܗܿ ܚܕܵܐ ܨܘܼܪܬܵܐ ܕܫܲܝܢܘܼܬܵܐ ܘܚܕܵܐ ܨܘܼܪܬܵܐ ܕܚܲܕ ܦܵܠܵܚܵܐ ܕ NDIS ܒܸܣܢܵܕܵܐ ܩܵܐ ܚܲܕ ܦܲܪܨܘܿܦܵ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82901" name="Picture 18" descr="ܚܲܕ ܦܲܪܨܘܿܦܵܐ ܡܲܪܘܼܡܹܐ 2 ܨܸܒܥܵܬܹܐ ܠܥܸܠܸܠ.  ܠܥܸܠܸܠ ܡܸܢܲܝܗܝ ܝܼܠܵܗܿ ܚܕܵܐ ܨܘܼܪܬܵܐ ܕܫܲܝܢܘܼܬܵܐ ܘܚܕܵܐ ܨܘܼܪܬܵܐ ܕܚܲܕ ܦܵܠܵܚܵܐ ܕ NDIS ܒܸܣܢܵܕܵܐ ܩܵܐ ܚܲܕ ܦܲܪܨܘܿܦܵܐ."/>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6202589B" w14:textId="263C8E3A" w:rsidR="00EA7E2D" w:rsidRPr="00D11C4F" w:rsidRDefault="00A754AE" w:rsidP="00D11C4F">
            <w:pPr>
              <w:bidi/>
              <w:spacing w:before="120" w:line="312" w:lineRule="auto"/>
              <w:rPr>
                <w:rFonts w:cs="Noto Sans Syriac Eastern"/>
              </w:rPr>
            </w:pPr>
            <w:r w:rsidRPr="00D11C4F">
              <w:rPr>
                <w:rFonts w:cs="Noto Sans Syriac Eastern"/>
                <w:rtl/>
              </w:rPr>
              <w:t xml:space="preserve">ܣܝܼܥܬܵܐ ܕ </w:t>
            </w:r>
            <w:r w:rsidRPr="00105E5A">
              <w:rPr>
                <w:rFonts w:cs="FS Me Pro"/>
                <w:rtl/>
              </w:rPr>
              <w:t>NDIS</w:t>
            </w:r>
            <w:r w:rsidRPr="00D11C4F">
              <w:rPr>
                <w:rFonts w:cs="Noto Sans Syriac Eastern"/>
                <w:rtl/>
              </w:rPr>
              <w:t xml:space="preserve"> ܟܹܐ ܐܲܟܸܕܵܐ </w:t>
            </w:r>
            <w:r w:rsidR="00DD0889" w:rsidRPr="00DD0889">
              <w:rPr>
                <w:rFonts w:cs="Noto Sans Syriac Eastern" w:hint="cs"/>
                <w:rtl/>
                <w:lang w:bidi="syr-SY"/>
              </w:rPr>
              <w:t>ܕܐ݉ܢܵܫܹܐ</w:t>
            </w:r>
            <w:r w:rsidRPr="00D11C4F">
              <w:rPr>
                <w:rFonts w:cs="Noto Sans Syriac Eastern"/>
                <w:rtl/>
              </w:rPr>
              <w:t xml:space="preserve"> ܕܐܝܼܬܠܗܘܿܢ ܫܲܦܠܘܼܬܵܐ ܐܵܢܝܼ ܕܟܹܐ ܫܲܘܬܸܦܝܼ ܓܵܘ </w:t>
            </w:r>
            <w:r w:rsidRPr="00105E5A">
              <w:rPr>
                <w:rFonts w:cs="FS Me Pro"/>
                <w:rtl/>
              </w:rPr>
              <w:t>NDIS</w:t>
            </w:r>
            <w:r w:rsidRPr="00D11C4F">
              <w:rPr>
                <w:rFonts w:cs="Noto Sans Syriac Eastern"/>
                <w:rtl/>
              </w:rPr>
              <w:t>:</w:t>
            </w:r>
          </w:p>
          <w:p w14:paraId="0F0E1F42" w14:textId="3526B3D1" w:rsidR="00EA7E2D" w:rsidRPr="00D11C4F" w:rsidRDefault="00A754AE" w:rsidP="00D11C4F">
            <w:pPr>
              <w:pStyle w:val="ListParagraph"/>
              <w:numPr>
                <w:ilvl w:val="0"/>
                <w:numId w:val="46"/>
              </w:numPr>
              <w:bidi/>
              <w:spacing w:line="312" w:lineRule="auto"/>
              <w:rPr>
                <w:rFonts w:cs="Noto Sans Syriac Eastern"/>
              </w:rPr>
            </w:pPr>
            <w:r w:rsidRPr="00D11C4F">
              <w:rPr>
                <w:rFonts w:cs="Noto Sans Syriac Eastern"/>
                <w:rtl/>
              </w:rPr>
              <w:t xml:space="preserve">ܝܼܢܵܐ </w:t>
            </w:r>
            <w:r w:rsidR="00DD0889" w:rsidRPr="00DD0889">
              <w:rPr>
                <w:rFonts w:cs="Noto Sans Syriac Eastern" w:hint="cs"/>
                <w:rtl/>
                <w:lang w:bidi="syr-SY"/>
              </w:rPr>
              <w:t>ܫܲܝܢܵܝܹܐ</w:t>
            </w:r>
            <w:r w:rsidRPr="00D11C4F">
              <w:rPr>
                <w:rFonts w:cs="Noto Sans Syriac Eastern"/>
                <w:rtl/>
              </w:rPr>
              <w:t xml:space="preserve"> (ܣܲܠܵܡܲܬ) </w:t>
            </w:r>
          </w:p>
          <w:p w14:paraId="2BD1DE80" w14:textId="61DAB32B" w:rsidR="00EA7E2D" w:rsidRPr="00D11C4F" w:rsidRDefault="00A754AE" w:rsidP="00D11C4F">
            <w:pPr>
              <w:pStyle w:val="ListParagraph"/>
              <w:numPr>
                <w:ilvl w:val="0"/>
                <w:numId w:val="46"/>
              </w:numPr>
              <w:bidi/>
              <w:spacing w:line="312" w:lineRule="auto"/>
              <w:rPr>
                <w:rFonts w:cs="Noto Sans Syriac Eastern"/>
              </w:rPr>
            </w:pPr>
            <w:r w:rsidRPr="00D11C4F">
              <w:rPr>
                <w:rFonts w:cs="Noto Sans Syriac Eastern"/>
                <w:rtl/>
              </w:rPr>
              <w:t xml:space="preserve">ܟܹܐ ܩܵܢܝܼ </w:t>
            </w:r>
            <w:r w:rsidR="00DD0889" w:rsidRPr="00DD0889">
              <w:rPr>
                <w:rFonts w:cs="Noto Sans Syriac Eastern" w:hint="cs"/>
                <w:rtl/>
                <w:lang w:bidi="syr-SY"/>
              </w:rPr>
              <w:t>ܚܸܠܡܲܬܹܐ</w:t>
            </w:r>
            <w:r w:rsidRPr="00D11C4F">
              <w:rPr>
                <w:rFonts w:cs="Noto Sans Syriac Eastern"/>
                <w:rtl/>
              </w:rPr>
              <w:t xml:space="preserve"> ܨܦܵܝܝܼ.</w:t>
            </w:r>
          </w:p>
        </w:tc>
      </w:tr>
      <w:tr w:rsidR="00BC3C2E" w:rsidRPr="00D11C4F" w14:paraId="597425EA" w14:textId="77777777" w:rsidTr="00A25FB2">
        <w:trPr>
          <w:gridAfter w:val="2"/>
          <w:wAfter w:w="284" w:type="dxa"/>
        </w:trPr>
        <w:tc>
          <w:tcPr>
            <w:tcW w:w="2612" w:type="dxa"/>
            <w:vAlign w:val="center"/>
          </w:tcPr>
          <w:p w14:paraId="2F470C0D" w14:textId="77777777" w:rsidR="00EA7E2D"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0347E068" wp14:editId="5E61C0E8">
                  <wp:extent cx="1522095" cy="1522095"/>
                  <wp:effectExtent l="0" t="0" r="1905" b="1905"/>
                  <wp:docPr id="1726305470" name="Picture 19" descr="ܚܲܕ ܦܲܪܨܘܿܦܵܐ ܬܲܚܡܘܼܢܹܐ ܘܠܥܸܠܸܠ ܡܸܢܹܗ ܝܼܠܵܗܿ ܚܕܵܐ ܒܲܓܼܒܘܼܓܼܝܼܬܵܐ ܕܬܲܚܡܲܢܬܵܐ ܥܲܡ ܚܲܕ ܝܲܕܥܵܐ ܕܫܘܼܐܵܠܵܐ ܠܵܓܵܘܘܿܗܿ. ܠܓܹܒܹܗ ܝܼܠܹܗ ܚܲܕ ܐܸܫܛܵܪܵܐ ܡܲܚܙܘܼܝܹܐ ܚܲܕ ܪܘܼܫܡܵܐ ܕ tick ܘܚܲܕ ܨܠܝܼ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05470" name="Picture 19" descr="ܚܲܕ ܦܲܪܨܘܿܦܵܐ ܬܲܚܡܘܼܢܹܐ ܘܠܥܸܠܸܠ ܡܸܢܹܗ ܝܼܠܵܗܿ ܚܕܵܐ ܒܲܓܼܒܘܼܓܼܝܼܬܵܐ ܕܬܲܚܡܲܢܬܵܐ ܥܲܡ ܚܲܕ ܝܲܕܥܵܐ ܕܫܘܼܐܵܠܵܐ ܠܵܓܵܘܘܿܗܿ. ܠܓܹܒܹܗ ܝܼܠܹܗ ܚܲܕ ܐܸܫܛܵܪܵܐ ܡܲܚܙܘܼܝܹܐ ܚܲܕ ܪܘܼܫܡܵܐ ܕ tick ܘܚܲܕ ܨܠܝܼܒܼܵܐ."/>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53A60AD0" w14:textId="77777777" w:rsidR="00C06564" w:rsidRPr="00D11C4F" w:rsidRDefault="00A754AE" w:rsidP="00D11C4F">
            <w:pPr>
              <w:bidi/>
              <w:spacing w:line="312" w:lineRule="auto"/>
              <w:rPr>
                <w:rFonts w:cs="Noto Sans Syriac Eastern"/>
              </w:rPr>
            </w:pPr>
            <w:r w:rsidRPr="00D11C4F">
              <w:rPr>
                <w:rFonts w:cs="Noto Sans Syriac Eastern"/>
                <w:rtl/>
              </w:rPr>
              <w:t xml:space="preserve">ܐܲܢܹܐ ܩܵܢܘܿܢܹܐ ܒܸܕ ܗܲܝܸܪܝܼ ܩܵܐ ܐ݉ܢܵܫܹܐ ܕ </w:t>
            </w:r>
            <w:r w:rsidRPr="00105E5A">
              <w:rPr>
                <w:rFonts w:cs="FS Me Pro"/>
                <w:rtl/>
              </w:rPr>
              <w:t>CALD</w:t>
            </w:r>
            <w:r w:rsidRPr="00D11C4F">
              <w:rPr>
                <w:rFonts w:cs="Noto Sans Syriac Eastern"/>
                <w:rtl/>
              </w:rPr>
              <w:t xml:space="preserve"> ܕܐܝܼܬܠܗܘܿܢ ܫܲܦܠܘܼܬܵܐ:</w:t>
            </w:r>
          </w:p>
          <w:p w14:paraId="23F9C154" w14:textId="77777777" w:rsidR="00C06564" w:rsidRPr="00D11C4F" w:rsidRDefault="00A754AE" w:rsidP="00D11C4F">
            <w:pPr>
              <w:pStyle w:val="ListParagraph"/>
              <w:numPr>
                <w:ilvl w:val="0"/>
                <w:numId w:val="47"/>
              </w:numPr>
              <w:bidi/>
              <w:spacing w:line="312" w:lineRule="auto"/>
              <w:rPr>
                <w:rFonts w:cs="Noto Sans Syriac Eastern"/>
              </w:rPr>
            </w:pPr>
            <w:r w:rsidRPr="00D11C4F">
              <w:rPr>
                <w:rFonts w:cs="Noto Sans Syriac Eastern"/>
                <w:rtl/>
              </w:rPr>
              <w:t>ܕܫܲܪܸܟܝܼ ܠܬܲܚܡܲܢܝܵܬܲܝܗܝ ܥܲܡܲܢ</w:t>
            </w:r>
          </w:p>
          <w:p w14:paraId="3F7A7F58" w14:textId="77777777" w:rsidR="00EA7E2D" w:rsidRPr="00D11C4F" w:rsidRDefault="00A754AE" w:rsidP="00D11C4F">
            <w:pPr>
              <w:pStyle w:val="ListParagraph"/>
              <w:numPr>
                <w:ilvl w:val="0"/>
                <w:numId w:val="47"/>
              </w:numPr>
              <w:bidi/>
              <w:spacing w:line="312" w:lineRule="auto"/>
              <w:rPr>
                <w:rFonts w:cs="Noto Sans Syriac Eastern"/>
              </w:rPr>
            </w:pPr>
            <w:r w:rsidRPr="00D11C4F">
              <w:rPr>
                <w:rFonts w:cs="Noto Sans Syriac Eastern"/>
                <w:rtl/>
              </w:rPr>
              <w:t xml:space="preserve">ܕܒܲܩܪܝܼ ܒܘܼܬ ܦܘܼܣܩܵܢܹܐ ܕ </w:t>
            </w:r>
            <w:r w:rsidRPr="00105E5A">
              <w:rPr>
                <w:rFonts w:cs="FS Me Pro"/>
                <w:rtl/>
              </w:rPr>
              <w:t>NDIA</w:t>
            </w:r>
            <w:r w:rsidRPr="00D11C4F">
              <w:rPr>
                <w:rFonts w:cs="Noto Sans Syriac Eastern"/>
                <w:rtl/>
              </w:rPr>
              <w:t xml:space="preserve"> ܟܹܐ ܫܵܩܹܠ ܠܗܘܿܢ.</w:t>
            </w:r>
          </w:p>
        </w:tc>
      </w:tr>
      <w:tr w:rsidR="00BC3C2E" w:rsidRPr="00D11C4F" w14:paraId="4BA400FD" w14:textId="77777777" w:rsidTr="00A25FB2">
        <w:trPr>
          <w:gridAfter w:val="1"/>
          <w:wAfter w:w="161" w:type="dxa"/>
        </w:trPr>
        <w:tc>
          <w:tcPr>
            <w:tcW w:w="2612" w:type="dxa"/>
            <w:vAlign w:val="center"/>
          </w:tcPr>
          <w:p w14:paraId="57DF5EC5" w14:textId="77777777" w:rsidR="00EA7E2D"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68057D0D" wp14:editId="67326AEE">
                  <wp:extent cx="1521460" cy="1521460"/>
                  <wp:effectExtent l="0" t="0" r="2540" b="2540"/>
                  <wp:docPr id="1097992059" name="Picture 14" descr="ܚܲܕ ܦܲܪܨܘܿܦܵܐ ܒܸܣܢܵܕܵܐ ܩܵܐ ܚܲܕ ܦܲܪܨܘܿܦܵܐ ܘܠܓܹܒܲܝܗܝ ܝܼܠܵܗܿ 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92059" name="Picture 14" descr="ܚܲܕ ܦܲܪܨܘܿܦܵܐ ܒܸܣܢܵܕܵܐ ܩܵܐ ܚܲܕ ܦܲܪܨܘܿܦܵܐ ܘܠܓܹܒܲܝܗܝ ܝܼܠܵܗܿ ܚܕܵܐ ܒܲܓܼܒܘܼܓܼܝܼܬܵܐ ܕܗܲܡܙܲܡܬܵܐ."/>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21460" cy="1521460"/>
                          </a:xfrm>
                          <a:prstGeom prst="rect">
                            <a:avLst/>
                          </a:prstGeom>
                        </pic:spPr>
                      </pic:pic>
                    </a:graphicData>
                  </a:graphic>
                </wp:inline>
              </w:drawing>
            </w:r>
          </w:p>
        </w:tc>
        <w:tc>
          <w:tcPr>
            <w:tcW w:w="6725" w:type="dxa"/>
            <w:gridSpan w:val="2"/>
            <w:vAlign w:val="center"/>
          </w:tcPr>
          <w:p w14:paraId="2F438076" w14:textId="77777777" w:rsidR="00EA7E2D" w:rsidRPr="00D11C4F" w:rsidRDefault="00A754AE" w:rsidP="00D11C4F">
            <w:pPr>
              <w:bidi/>
              <w:spacing w:line="312" w:lineRule="auto"/>
              <w:rPr>
                <w:rFonts w:cs="Noto Sans Syriac Eastern"/>
              </w:rPr>
            </w:pPr>
            <w:r w:rsidRPr="00D11C4F">
              <w:rPr>
                <w:rFonts w:cs="Noto Sans Syriac Eastern"/>
                <w:rtl/>
              </w:rPr>
              <w:t xml:space="preserve">ܐܲܚܢܲܢ ܒܸܕ ܡܲܫܟܼܲܚ ܠܐܘܼܪܚܵܐ ܒܘܼܫ ܨܦܵܝܝܼ ܠܣܢܵܕܬܵܐ ܕܐ݉ܢܵܫܹܐ ܕ </w:t>
            </w:r>
            <w:r w:rsidRPr="00105E5A">
              <w:rPr>
                <w:rFonts w:cs="FS Me Pro"/>
                <w:rtl/>
              </w:rPr>
              <w:t>CALD</w:t>
            </w:r>
            <w:r w:rsidRPr="00D11C4F">
              <w:rPr>
                <w:rFonts w:cs="Noto Sans Syriac Eastern"/>
                <w:rtl/>
              </w:rPr>
              <w:t xml:space="preserve"> ܕܐܝܼܬܠܗܘܿܢ ܫܲܦܠܘܼܬܵܐ ܩܵܐ ܕܫܲܪܸܟܝܼ ܠܗܘܿܢ ܬܲܚܡܲܢܝܵܬܲܝܗܝ.</w:t>
            </w:r>
          </w:p>
        </w:tc>
      </w:tr>
      <w:tr w:rsidR="00BC3C2E" w:rsidRPr="00D11C4F" w14:paraId="4CA98A66" w14:textId="77777777" w:rsidTr="00A25FB2">
        <w:tc>
          <w:tcPr>
            <w:tcW w:w="2612" w:type="dxa"/>
            <w:vAlign w:val="center"/>
          </w:tcPr>
          <w:p w14:paraId="6DC6C6BE" w14:textId="77777777" w:rsidR="00EA7E2D"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1F541C20" wp14:editId="143D26D2">
                  <wp:extent cx="1522095" cy="1522095"/>
                  <wp:effectExtent l="0" t="0" r="1905" b="1905"/>
                  <wp:docPr id="200238068" name="Picture 20" descr="3 ܐ݉ܢܵܫܹܐ ܘ 2 ܐ݉ܢܵܫܹܐ ܡܘܼܪܡܹܐ ܐܝܼܕܵܬܲܝܗܝ. ܠܥܸܠܸܠ ܡܸܢܲܝܗܝ ܝܼܠܵܗܿ 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8068" name="Picture 20" descr="3 ܐ݉ܢܵܫܹܐ ܘ 2 ܐ݉ܢܵܫܹܐ ܡܘܼܪܡܹܐ ܐܝܼܕܵܬܲܝܗܝ. ܠܥܸܠܸܠ ܡܸܢܲܝܗܝ ܝܼܠܵܗܿ ܚܕܵܐ ܒܲܓܼܒܘܼܓܼܝܼܬܵܐ ܕܗܲܡܙܲܡܬܵܐ."/>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886" w:type="dxa"/>
            <w:gridSpan w:val="3"/>
            <w:vAlign w:val="center"/>
          </w:tcPr>
          <w:p w14:paraId="7DC3693F" w14:textId="77777777" w:rsidR="00EA7E2D" w:rsidRPr="00D11C4F" w:rsidRDefault="00A754AE" w:rsidP="00D11C4F">
            <w:pPr>
              <w:bidi/>
              <w:spacing w:line="312" w:lineRule="auto"/>
              <w:rPr>
                <w:rFonts w:cs="Noto Sans Syriac Eastern"/>
              </w:rPr>
            </w:pPr>
            <w:r w:rsidRPr="00D11C4F">
              <w:rPr>
                <w:rFonts w:cs="Noto Sans Syriac Eastern"/>
                <w:rtl/>
              </w:rPr>
              <w:t xml:space="preserve">ܐܲܚܢܲܢ ܒܸܕ ܨܲܚܨܸܝܲܚ ܐܸܢ ܐܵܗܵܐ ܥܒܼܵܕܵܐ ܦܠܵܚܵܐ ܝܠܹܗ ܒܝܕܵܥܬܵܐ ܕܡܸܢܝܵܢܵܐ ܕܐ݉ܢܵܫܹܐ ܕ </w:t>
            </w:r>
            <w:r w:rsidRPr="00105E5A">
              <w:rPr>
                <w:rFonts w:cs="FS Me Pro"/>
                <w:rtl/>
              </w:rPr>
              <w:t>CALD</w:t>
            </w:r>
            <w:r w:rsidRPr="00D11C4F">
              <w:rPr>
                <w:rFonts w:cs="Noto Sans Syriac Eastern"/>
                <w:rtl/>
              </w:rPr>
              <w:t xml:space="preserve"> ܕܐܝܼܬܠܗܘܿܢ ܫܲܦܠܘܼܬܵܐ ܕܟܹܐ ܫܲܪܸܟܝܼ ܠܗܘܿܢ ܢܸܣܝܵܢܲܝܗܝ ܥܲܡܲܢ.</w:t>
            </w:r>
          </w:p>
        </w:tc>
      </w:tr>
    </w:tbl>
    <w:p w14:paraId="1F2F5648" w14:textId="77777777" w:rsidR="00AA2B19" w:rsidRPr="00D11C4F" w:rsidRDefault="00A754AE" w:rsidP="00D11C4F">
      <w:pPr>
        <w:pStyle w:val="Heading2"/>
        <w:bidi/>
        <w:spacing w:line="312" w:lineRule="auto"/>
        <w:rPr>
          <w:rFonts w:cs="Noto Sans Syriac Eastern"/>
          <w:color w:val="000000" w:themeColor="text1"/>
        </w:rPr>
      </w:pPr>
      <w:r w:rsidRPr="00D11C4F">
        <w:rPr>
          <w:rFonts w:cs="Noto Sans Syriac Eastern"/>
          <w:noProof/>
          <w:color w:val="000000" w:themeColor="text1"/>
        </w:rPr>
        <w:lastRenderedPageBreak/>
        <mc:AlternateContent>
          <mc:Choice Requires="wps">
            <w:drawing>
              <wp:anchor distT="0" distB="0" distL="114300" distR="114300" simplePos="0" relativeHeight="251668480" behindDoc="1" locked="0" layoutInCell="1" allowOverlap="1" wp14:anchorId="1EC81873" wp14:editId="09071185">
                <wp:simplePos x="0" y="0"/>
                <wp:positionH relativeFrom="page">
                  <wp:align>center</wp:align>
                </wp:positionH>
                <wp:positionV relativeFrom="paragraph">
                  <wp:posOffset>-226042</wp:posOffset>
                </wp:positionV>
                <wp:extent cx="6422400" cy="691200"/>
                <wp:effectExtent l="19050" t="19050" r="16510" b="13970"/>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7DF84E7A" id="Rectangle: Rounded Corners 110" o:spid="_x0000_s1026" alt="&quot;&quot;" style="position:absolute;margin-left:0;margin-top:-17.8pt;width:505.7pt;height:54.45pt;z-index:-2516480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" fillcolor="#faa320" strokecolor="#6b2976" strokeweight="3pt">
                <w10:wrap anchorx="page"/>
              </v:roundrect>
            </w:pict>
          </mc:Fallback>
        </mc:AlternateContent>
      </w:r>
      <w:bookmarkStart w:id="104" w:name="_Toc256000003"/>
      <w:r w:rsidR="00B676E1" w:rsidRPr="00D11C4F">
        <w:rPr>
          <w:rFonts w:cs="Noto Sans Syriac Eastern"/>
          <w:color w:val="000000" w:themeColor="text1"/>
          <w:rtl/>
        </w:rPr>
        <w:t>2. ܐܲܟܲܕܬܵܐ ܕܦܵܠܵܚܹܐ ܕܕܝܼܲܢ ܐܝܼܬܠܗܘܿܢ ܡܗܝܼܪܘܼܝܵܬܹܐ ܠܚܝܼܡܹܐ</w:t>
      </w:r>
      <w:bookmarkEnd w:id="104"/>
    </w:p>
    <w:p w14:paraId="760DB8DB" w14:textId="77777777" w:rsidR="00AA2B19" w:rsidRPr="00D11C4F" w:rsidRDefault="00A754AE" w:rsidP="00D11C4F">
      <w:pPr>
        <w:pStyle w:val="Heading3"/>
        <w:bidi/>
        <w:spacing w:before="480" w:after="120" w:line="312" w:lineRule="auto"/>
        <w:rPr>
          <w:rFonts w:cs="Noto Sans Syriac Eastern"/>
        </w:rPr>
      </w:pPr>
      <w:r w:rsidRPr="00D11C4F">
        <w:rPr>
          <w:rFonts w:cs="Noto Sans Syriac Eastern"/>
          <w:noProof/>
        </w:rPr>
        <mc:AlternateContent>
          <mc:Choice Requires="wpg">
            <w:drawing>
              <wp:anchor distT="0" distB="0" distL="114300" distR="114300" simplePos="0" relativeHeight="251670528" behindDoc="0" locked="0" layoutInCell="1" allowOverlap="1" wp14:anchorId="32D03F76" wp14:editId="6F37DCE0">
                <wp:simplePos x="0" y="0"/>
                <wp:positionH relativeFrom="margin">
                  <wp:posOffset>2540</wp:posOffset>
                </wp:positionH>
                <wp:positionV relativeFrom="paragraph">
                  <wp:posOffset>587706</wp:posOffset>
                </wp:positionV>
                <wp:extent cx="5786755" cy="241300"/>
                <wp:effectExtent l="19050" t="19050" r="4254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0E8A767" id="Group 111" o:spid="_x0000_s1026" alt="&quot;&quot;" style="position:absolute;margin-left:.2pt;margin-top:46.3pt;width:455.65pt;height:19pt;flip:x;z-index:25167052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">
                <v:line id="Straight Connector 1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" strokecolor="#65276f [3044]" strokeweight="3pt">
                  <v:stroke endcap="round"/>
                </v:line>
                <v:oval id="Oval 11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" fillcolor="#faa320" strokecolor="#6b2976" strokeweight="3pt"/>
                <w10:wrap anchorx="margin"/>
              </v:group>
            </w:pict>
          </mc:Fallback>
        </mc:AlternateContent>
      </w:r>
      <w:r w:rsidR="005C7C7B" w:rsidRPr="00D11C4F">
        <w:rPr>
          <w:rFonts w:cs="Noto Sans Syriac Eastern"/>
          <w:rtl/>
        </w:rPr>
        <w:t>ܥܒܼܵܕܵܐ 7</w:t>
      </w:r>
    </w:p>
    <w:tbl>
      <w:tblPr>
        <w:bidiVisual/>
        <w:tblW w:w="9127" w:type="dxa"/>
        <w:tblLayout w:type="fixed"/>
        <w:tblLook w:val="04A0" w:firstRow="1" w:lastRow="0" w:firstColumn="1" w:lastColumn="0" w:noHBand="0" w:noVBand="1"/>
      </w:tblPr>
      <w:tblGrid>
        <w:gridCol w:w="2551"/>
        <w:gridCol w:w="6576"/>
      </w:tblGrid>
      <w:tr w:rsidR="00BC3C2E" w:rsidRPr="00D11C4F" w14:paraId="764FF531" w14:textId="77777777" w:rsidTr="00AE55E9">
        <w:trPr>
          <w:trHeight w:val="2154"/>
        </w:trPr>
        <w:tc>
          <w:tcPr>
            <w:tcW w:w="2551" w:type="dxa"/>
            <w:vAlign w:val="center"/>
          </w:tcPr>
          <w:p w14:paraId="0779AC50" w14:textId="77777777" w:rsidR="005C7C7B" w:rsidRPr="00D11C4F" w:rsidRDefault="00A754AE" w:rsidP="00D11C4F">
            <w:pPr>
              <w:pStyle w:val="Image"/>
              <w:spacing w:before="360" w:after="0" w:line="312" w:lineRule="auto"/>
              <w:rPr>
                <w:rFonts w:cs="Noto Sans Syriac Eastern"/>
              </w:rPr>
            </w:pPr>
            <w:r w:rsidRPr="00D11C4F">
              <w:rPr>
                <w:rFonts w:cs="Noto Sans Syriac Eastern"/>
                <w:noProof/>
              </w:rPr>
              <w:drawing>
                <wp:inline distT="0" distB="0" distL="0" distR="0" wp14:anchorId="1E5D7F81" wp14:editId="4D217B1B">
                  <wp:extent cx="1440000" cy="1440000"/>
                  <wp:effectExtent l="0" t="0" r="8255" b="8255"/>
                  <wp:docPr id="2081531667" name="Picture 21" descr="3 ܦܵܠܵܚܹܐ ܕ NDIS ܓܲܫܘܼܩܹܐ ܥܲܠ ܚܲܕ ܦܲܪܨܘܿܦܵܐ ܒܸܥܒܼܵܕܵܐ ܚܕܵܐ ܡܲܩܪܲܒܼ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31667" name="Picture 21" descr="3 ܦܵܠܵܚܹܐ ܕ NDIS ܓܲܫܘܼܩܹܐ ܥܲܠ ܚܲܕ ܦܲܪܨܘܿܦܵܐ ܒܸܥܒܼܵܕܵܐ ܚܕܵܐ ܡܲܩܪܲܒܼܬܵܐ."/>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1D42B30" w14:textId="3E8C5A6B" w:rsidR="005C7C7B" w:rsidRPr="00D11C4F" w:rsidRDefault="00A754AE" w:rsidP="00D11C4F">
            <w:pPr>
              <w:bidi/>
              <w:spacing w:before="360" w:line="312" w:lineRule="auto"/>
              <w:rPr>
                <w:rFonts w:cs="Noto Sans Syriac Eastern"/>
              </w:rPr>
            </w:pPr>
            <w:r w:rsidRPr="00D11C4F">
              <w:rPr>
                <w:rFonts w:cs="Noto Sans Syriac Eastern"/>
                <w:rtl/>
              </w:rPr>
              <w:t>ܐܲܚܢܲܢ ܒܸܕ ܥܵܒܼܕܲܚ ܚܲܕ ܚܘܼܪܙܵܐ ܚܲܕܬܵܐ ܕܬܲܠܡܲܕܬܵܐ ܩܵܐ ܦܵܠܵܚܹܐ</w:t>
            </w:r>
            <w:r w:rsidR="00A75812">
              <w:rPr>
                <w:rFonts w:cs="Noto Sans Syriac Eastern"/>
              </w:rPr>
              <w:br/>
            </w:r>
            <w:r w:rsidRPr="00D11C4F">
              <w:rPr>
                <w:rFonts w:cs="Noto Sans Syriac Eastern"/>
                <w:rtl/>
              </w:rPr>
              <w:t>ܘܫܲܪܝܼܟܹܐ ܕܕܝܼܲܢ.</w:t>
            </w:r>
          </w:p>
          <w:p w14:paraId="2389BE22" w14:textId="77777777" w:rsidR="009E33C5" w:rsidRPr="00D11C4F" w:rsidRDefault="00A754AE" w:rsidP="00D11C4F">
            <w:pPr>
              <w:bidi/>
              <w:spacing w:after="0" w:line="312" w:lineRule="auto"/>
              <w:rPr>
                <w:rFonts w:cs="Noto Sans Syriac Eastern"/>
              </w:rPr>
            </w:pPr>
            <w:r w:rsidRPr="00D11C4F">
              <w:rPr>
                <w:rFonts w:cs="Noto Sans Syriac Eastern"/>
                <w:rtl/>
              </w:rPr>
              <w:t>ܐܲܚܢܲܢ ܒܸܕ ܦܵܠܚܲܚ ܥܲܡ ܟܢܘܼܫܬܵܐ ܘܫܘܼܬܐܵܣܹܐ ܕܫܘܼܠܛܵܢܵܐ ܩܵܐ ܕܥܵܒܼܕܲܚܠܹܗ ܐܵܗܵܐ ܚܘܼܪܙܵܐ.</w:t>
            </w:r>
          </w:p>
        </w:tc>
      </w:tr>
      <w:tr w:rsidR="00BC3C2E" w:rsidRPr="00D11C4F" w14:paraId="781F9442" w14:textId="77777777" w:rsidTr="00AE55E9">
        <w:trPr>
          <w:trHeight w:val="2154"/>
        </w:trPr>
        <w:tc>
          <w:tcPr>
            <w:tcW w:w="2551" w:type="dxa"/>
            <w:vAlign w:val="center"/>
          </w:tcPr>
          <w:p w14:paraId="747E46A5" w14:textId="77777777" w:rsidR="005C7C7B"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56A27412" wp14:editId="187C8CDC">
                  <wp:extent cx="1440000" cy="1440000"/>
                  <wp:effectExtent l="0" t="0" r="8255" b="8255"/>
                  <wp:docPr id="1281378685" name="Picture 22" descr="ܚܲܕ ܦܵܠܵܚܵܐ ܕ NDIS ܒܸܫܥܵܫܵܐ ܐܝܼܕܵܬܹܐ ܥܲܡ ܚܲܕ ܦܲܪܨܘܿܦܵܐ ܕ CALD ܘܠܥܸܠܸܠ ܡܸܢܲܝܗܝ ܝܼܠܵܗܿ 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78685" name="Picture 22" descr="ܚܲܕ ܦܵܠܵܚܵܐ ܕ NDIS ܒܸܫܥܵܫܵܐ ܐܝܼܕܵܬܹܐ ܥܲܡ ܚܲܕ ܦܲܪܨܘܿܦܵܐ ܕ CALD ܘܠܥܸܠܸܠ ܡܸܢܲܝܗܝ ܝܼܠܵܗܿ ܚܕܵܐ ܨܘܼܪܬܵܐ ܕܫܲܝܢܘܼܬܵܐ."/>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B690CDF" w14:textId="77777777" w:rsidR="00ED6463" w:rsidRPr="00D11C4F" w:rsidRDefault="00A754AE" w:rsidP="00D11C4F">
            <w:pPr>
              <w:bidi/>
              <w:spacing w:line="312" w:lineRule="auto"/>
              <w:rPr>
                <w:rFonts w:cs="Noto Sans Syriac Eastern"/>
              </w:rPr>
            </w:pPr>
            <w:r w:rsidRPr="00D11C4F">
              <w:rPr>
                <w:rFonts w:cs="Noto Sans Syriac Eastern"/>
                <w:rtl/>
              </w:rPr>
              <w:t xml:space="preserve">ܬܲܠܡܲܕܬܵܐ ܒܸܕ ܗܲܝܸܪܵܐ ܩܵܐ ܦܵܠܵܚܹܐ ܘܫܲܪܝܼܟܹܐ ܕܕܝܼܲܢ ܕܝܵܠܦܝܼ ܕܵܐܟܼܝܼ ܥܵܒܼܕܝܼ ܐܲܣܘܼܪܹܐ ܒܚܕܵܐ ܐܘܼܪܚܵܐ ܫܲܝܢܵܝܬܵܐ ܥܲܡ ܐ݉ܢܵܫܹܐ ܕ </w:t>
            </w:r>
            <w:r w:rsidRPr="00105E5A">
              <w:rPr>
                <w:rFonts w:cs="FS Me Pro"/>
                <w:rtl/>
              </w:rPr>
              <w:t>CALD</w:t>
            </w:r>
            <w:r w:rsidRPr="00D11C4F">
              <w:rPr>
                <w:rFonts w:cs="Noto Sans Syriac Eastern"/>
                <w:rtl/>
              </w:rPr>
              <w:t>.</w:t>
            </w:r>
          </w:p>
        </w:tc>
      </w:tr>
      <w:tr w:rsidR="00BC3C2E" w:rsidRPr="00D11C4F" w14:paraId="0614CD9D" w14:textId="77777777" w:rsidTr="00AE55E9">
        <w:tc>
          <w:tcPr>
            <w:tcW w:w="2551" w:type="dxa"/>
            <w:vAlign w:val="center"/>
          </w:tcPr>
          <w:p w14:paraId="6E87B297" w14:textId="77777777" w:rsidR="00ED6463" w:rsidRPr="00D11C4F" w:rsidRDefault="00ED6463" w:rsidP="00D11C4F">
            <w:pPr>
              <w:pStyle w:val="Image"/>
              <w:spacing w:after="0" w:line="312" w:lineRule="auto"/>
              <w:rPr>
                <w:rFonts w:cs="Noto Sans Syriac Eastern"/>
              </w:rPr>
            </w:pPr>
          </w:p>
        </w:tc>
        <w:tc>
          <w:tcPr>
            <w:tcW w:w="6576" w:type="dxa"/>
            <w:vAlign w:val="center"/>
          </w:tcPr>
          <w:p w14:paraId="66DB4C8E" w14:textId="77777777" w:rsidR="00ED6463" w:rsidRPr="00D11C4F" w:rsidRDefault="00A754AE" w:rsidP="00D11C4F">
            <w:pPr>
              <w:bidi/>
              <w:spacing w:after="0" w:line="312" w:lineRule="auto"/>
              <w:rPr>
                <w:rFonts w:cs="Noto Sans Syriac Eastern"/>
              </w:rPr>
            </w:pPr>
            <w:r w:rsidRPr="00D11C4F">
              <w:rPr>
                <w:rFonts w:cs="Noto Sans Syriac Eastern"/>
                <w:rtl/>
              </w:rPr>
              <w:t>ܐܲܚܢܲܢ ܒܸܕ ܨܲܚܨܸܝܲܚ ܐܸܢ ܐܵܗܵܐ ܥܒܼܵܕܵܐ ܦܠܵܚܵܐ ܝܠܹܗ ܒܝܕܵܥܬܵܐ ܕܟܡܵܐ ܦܵܠܵܚܹܐ ܘܫܲܪܝܼܟܹܐ ܕܕܝܼܲܢ:</w:t>
            </w:r>
          </w:p>
        </w:tc>
      </w:tr>
      <w:tr w:rsidR="00BC3C2E" w:rsidRPr="00D11C4F" w14:paraId="2DCCC287" w14:textId="77777777" w:rsidTr="00AE55E9">
        <w:tc>
          <w:tcPr>
            <w:tcW w:w="2551" w:type="dxa"/>
            <w:vAlign w:val="center"/>
          </w:tcPr>
          <w:p w14:paraId="6720B455" w14:textId="77777777" w:rsidR="000700F9"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3EC31608" wp14:editId="7D34836C">
                  <wp:extent cx="1440000" cy="1440000"/>
                  <wp:effectExtent l="0" t="0" r="8255" b="8255"/>
                  <wp:docPr id="88890191" name="Picture 88890191" descr="3 ܦܵܠܵܚܹܐ ܕ NDIS ܓܲܫܘܼܩܹܐ ܥܲܠ ܚܲܕ ܦܲܪܨܘܿܦܵܐ ܒܸܥܒܼܵܕܵܐ ܚܕܵܐ ܡܲܩܪܲܒܼܬܵܐ ܘܚܲܕ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0191" name="Picture 88890191" descr="3 ܦܵܠܵܚܹܐ ܕ NDIS ܓܲܫܘܼܩܹܐ ܥܲܠ ܚܲܕ ܦܲܪܨܘܿܦܵܐ ܒܸܥܒܼܵܕܵܐ ܚܕܵܐ ܡܲܩܪܲܒܼܬܵܐ ܘܚܲܕ ܪܘܼܫܡܵܐ ܕ tick."/>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CB318D6" w14:textId="77777777" w:rsidR="000700F9" w:rsidRPr="00D11C4F" w:rsidRDefault="00A754AE" w:rsidP="00D11C4F">
            <w:pPr>
              <w:pStyle w:val="ListParagraph"/>
              <w:numPr>
                <w:ilvl w:val="0"/>
                <w:numId w:val="48"/>
              </w:numPr>
              <w:bidi/>
              <w:spacing w:before="120" w:after="120" w:line="312" w:lineRule="auto"/>
              <w:rPr>
                <w:rFonts w:cs="Noto Sans Syriac Eastern"/>
              </w:rPr>
            </w:pPr>
            <w:r w:rsidRPr="00D11C4F">
              <w:rPr>
                <w:rFonts w:cs="Noto Sans Syriac Eastern"/>
                <w:rtl/>
              </w:rPr>
              <w:t>ܦܲܪܘܼܩܹܐ ܝܢܵܐ ܠܬܲܠܡܲܕܬܵܐ</w:t>
            </w:r>
          </w:p>
        </w:tc>
      </w:tr>
      <w:tr w:rsidR="00BC3C2E" w:rsidRPr="00D11C4F" w14:paraId="3CE53941" w14:textId="77777777" w:rsidTr="00AE55E9">
        <w:tc>
          <w:tcPr>
            <w:tcW w:w="2551" w:type="dxa"/>
            <w:vAlign w:val="center"/>
          </w:tcPr>
          <w:p w14:paraId="234F8764" w14:textId="77777777" w:rsidR="000700F9"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3EC3840F" wp14:editId="62A2CC94">
                  <wp:extent cx="1440000" cy="1440000"/>
                  <wp:effectExtent l="0" t="0" r="8255" b="8255"/>
                  <wp:docPr id="1858713686" name="Picture 16" descr="ܚܲܕ ܦܲܪܨܘܿܦܵܐ ܒܸܣܢܵܕܵܐ ܩܵܐ ܚܲܕ ܦܲܪܨܘܿܦܵܐ ܐ݉ܚܹܪ݉ܢܵܐ ܘ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13686" name="Picture 16" descr="ܚܲܕ ܦܲܪܨܘܿܦܵܐ ܒܸܣܢܵܕܵܐ ܩܵܐ ܚܲܕ ܦܲܪܨܘܿܦܵܐ ܐ݉ܚܹܪ݉ܢܵܐ ܘܚܕܵܐ ܨܘܼܪܬܵܐ ܕܫܲܝܢܘܼܬܵܐ."/>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D09D2B5" w14:textId="77777777" w:rsidR="000700F9" w:rsidRPr="00D11C4F" w:rsidRDefault="00A754AE" w:rsidP="00D11C4F">
            <w:pPr>
              <w:pStyle w:val="ListParagraph"/>
              <w:numPr>
                <w:ilvl w:val="0"/>
                <w:numId w:val="48"/>
              </w:numPr>
              <w:bidi/>
              <w:spacing w:before="120" w:after="120" w:line="312" w:lineRule="auto"/>
              <w:rPr>
                <w:rFonts w:cs="Noto Sans Syriac Eastern"/>
              </w:rPr>
            </w:pPr>
            <w:r w:rsidRPr="00D11C4F">
              <w:rPr>
                <w:rFonts w:cs="Noto Sans Syriac Eastern"/>
                <w:rtl/>
              </w:rPr>
              <w:t>ܦܲܪܡܘܼܝܹܐ ܝܢܵܐ ܕܵܐܟܼܝܼ ܣܵܢܕܝܼ ܠܐ݉ܢܵܫܹܐ ܒܐܘܼܪܚܵܬܹܐ ܕܝܼܢܵܐ ܫܲܝܢܵܝܹܐ ܩܵܐ ܟܠܲܝܗܝ ܡܲܪܕܘܼܝܵܬܹܐ.</w:t>
            </w:r>
          </w:p>
        </w:tc>
      </w:tr>
      <w:tr w:rsidR="00BC3C2E" w:rsidRPr="00D11C4F" w14:paraId="329B1197" w14:textId="77777777" w:rsidTr="00AE55E9">
        <w:tc>
          <w:tcPr>
            <w:tcW w:w="2551" w:type="dxa"/>
            <w:vAlign w:val="center"/>
          </w:tcPr>
          <w:p w14:paraId="40D241BD" w14:textId="77777777" w:rsidR="009E484F" w:rsidRPr="00D11C4F" w:rsidRDefault="00A754AE" w:rsidP="00D11C4F">
            <w:pPr>
              <w:pStyle w:val="Image"/>
              <w:spacing w:line="312" w:lineRule="auto"/>
              <w:rPr>
                <w:rFonts w:cs="Noto Sans Syriac Eastern"/>
              </w:rPr>
            </w:pPr>
            <w:r w:rsidRPr="00D11C4F">
              <w:rPr>
                <w:rFonts w:cs="Noto Sans Syriac Eastern"/>
                <w:noProof/>
              </w:rPr>
              <w:lastRenderedPageBreak/>
              <w:drawing>
                <wp:inline distT="0" distB="0" distL="0" distR="0" wp14:anchorId="468900DA" wp14:editId="1A8F3DD5">
                  <wp:extent cx="1482725" cy="1482725"/>
                  <wp:effectExtent l="0" t="0" r="3175" b="3175"/>
                  <wp:docPr id="2116285711" name="Picture 24" descr="ܚܲܕ ܦܵܠܵܚܵܐ ܕ NDIS ܒܸܣܢܵܕܵܐ ܩܵܐ ܚܲܕ ܫܲܘܬܦܵܢܵܐ ܥܲܡ ܚܕܵܐ ܨܘܼܪܬܵܐ ܕܨܸܒܥܵܬܹܐ ܡܘܼܪܡܹܐ ܠ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85711" name="Picture 24" descr="ܚܲܕ ܦܵܠܵܚܵܐ ܕ NDIS ܒܸܣܢܵܕܵܐ ܩܵܐ ܚܲܕ ܫܲܘܬܦܵܢܵܐ ܥܲܡ ܚܕܵܐ ܨܘܼܪܬܵܐ ܕܨܸܒܥܵܬܹܐ ܡܘܼܪܡܹܐ ܠܥܸܠܸܠ ܥܲܡ ܚܲܕ ܓܹܐܪܵܐ ܒܸܪܡܵܙܵܐ ܠܥܸܠܸܠ."/>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D30C24E" w14:textId="77777777" w:rsidR="009E484F" w:rsidRPr="00D11C4F" w:rsidRDefault="00A754AE" w:rsidP="00D11C4F">
            <w:pPr>
              <w:bidi/>
              <w:spacing w:line="312" w:lineRule="auto"/>
              <w:rPr>
                <w:rFonts w:cs="Noto Sans Syriac Eastern"/>
              </w:rPr>
            </w:pPr>
            <w:r w:rsidRPr="00D11C4F">
              <w:rPr>
                <w:rFonts w:cs="Noto Sans Syriac Eastern"/>
                <w:rtl/>
              </w:rPr>
              <w:t xml:space="preserve">ܐܲܚܢܲܢ ܐܵܦ ܒܸܕ ܨܲܚܨܸܝܲܚ ܐܸܢ ܐܵܗܵܐ ܥܒܼܵܕܵܐ ܦܠܵܚܵܐ ܝܠܹܗ ܒܝܕܵܥܬܵܐ ܕܡܸܢܝܵܢܵܐ ܕܫܲܘܬܦܵܢܹܐ ܕ </w:t>
            </w:r>
            <w:r w:rsidRPr="00105E5A">
              <w:rPr>
                <w:rFonts w:cs="FS Me Pro"/>
                <w:rtl/>
              </w:rPr>
              <w:t>CALD</w:t>
            </w:r>
            <w:r w:rsidRPr="00D11C4F">
              <w:rPr>
                <w:rFonts w:cs="Noto Sans Syriac Eastern"/>
                <w:rtl/>
              </w:rPr>
              <w:t xml:space="preserve"> ܕܐܵܡܪܝܼ ܠܲܢ ܕܐܝܼܬܠܗܘܿܢ ܢܸܣܝܵܢܹܐ ܒܘܼܫ ܨܦܵܝܝܼ ܥܲܡ ܦܵܠܵܚܹܐ ܘܫܲܪܝܼܟܹܐ ܕܕܝܼܲܢ.</w:t>
            </w:r>
          </w:p>
        </w:tc>
      </w:tr>
    </w:tbl>
    <w:p w14:paraId="01FE8CE0" w14:textId="77777777" w:rsidR="005C7C7B" w:rsidRPr="00D11C4F" w:rsidRDefault="00A754AE" w:rsidP="00D11C4F">
      <w:pPr>
        <w:pStyle w:val="Heading3"/>
        <w:bidi/>
        <w:spacing w:before="480" w:after="120" w:line="312" w:lineRule="auto"/>
        <w:rPr>
          <w:rFonts w:cs="Noto Sans Syriac Eastern"/>
        </w:rPr>
      </w:pPr>
      <w:r w:rsidRPr="00D11C4F">
        <w:rPr>
          <w:rFonts w:cs="Noto Sans Syriac Eastern"/>
          <w:noProof/>
        </w:rPr>
        <mc:AlternateContent>
          <mc:Choice Requires="wpg">
            <w:drawing>
              <wp:anchor distT="0" distB="0" distL="114300" distR="114300" simplePos="0" relativeHeight="251672576" behindDoc="0" locked="0" layoutInCell="1" allowOverlap="1" wp14:anchorId="42CF7CFA" wp14:editId="0443D5B8">
                <wp:simplePos x="0" y="0"/>
                <wp:positionH relativeFrom="margin">
                  <wp:posOffset>10795</wp:posOffset>
                </wp:positionH>
                <wp:positionV relativeFrom="paragraph">
                  <wp:posOffset>605486</wp:posOffset>
                </wp:positionV>
                <wp:extent cx="5786755" cy="241300"/>
                <wp:effectExtent l="19050" t="19050" r="42545" b="25400"/>
                <wp:wrapNone/>
                <wp:docPr id="1025187800" name="Group 1025187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323109812" name="Straight Connector 13231098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501971743" name="Oval 150197174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F015436" id="Group 1025187800" o:spid="_x0000_s1026" alt="&quot;&quot;" style="position:absolute;margin-left:.85pt;margin-top:47.7pt;width:455.65pt;height:19pt;flip:x;z-index:25167257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">
                <v:line id="Straight Connector 13231098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" strokecolor="#65276f [3044]" strokeweight="3pt">
                  <v:stroke endcap="round"/>
                </v:line>
                <v:oval id="Oval 15019717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" fillcolor="#faa320" strokecolor="#6b2976" strokeweight="3pt"/>
                <w10:wrap anchorx="margin"/>
              </v:group>
            </w:pict>
          </mc:Fallback>
        </mc:AlternateContent>
      </w:r>
      <w:r w:rsidRPr="00D11C4F">
        <w:rPr>
          <w:rFonts w:cs="Noto Sans Syriac Eastern"/>
          <w:rtl/>
        </w:rPr>
        <w:t>ܥܒܼܵܕܵܐ 8</w:t>
      </w:r>
    </w:p>
    <w:tbl>
      <w:tblPr>
        <w:bidiVisual/>
        <w:tblW w:w="9127" w:type="dxa"/>
        <w:tblLayout w:type="fixed"/>
        <w:tblLook w:val="04A0" w:firstRow="1" w:lastRow="0" w:firstColumn="1" w:lastColumn="0" w:noHBand="0" w:noVBand="1"/>
      </w:tblPr>
      <w:tblGrid>
        <w:gridCol w:w="2551"/>
        <w:gridCol w:w="6576"/>
      </w:tblGrid>
      <w:tr w:rsidR="00BC3C2E" w:rsidRPr="00D11C4F" w14:paraId="74791F36" w14:textId="77777777" w:rsidTr="00AE55E9">
        <w:trPr>
          <w:trHeight w:val="3175"/>
        </w:trPr>
        <w:tc>
          <w:tcPr>
            <w:tcW w:w="2551" w:type="dxa"/>
            <w:vAlign w:val="center"/>
          </w:tcPr>
          <w:p w14:paraId="1D6F17A3" w14:textId="77777777" w:rsidR="00AA2B19" w:rsidRPr="00D11C4F" w:rsidRDefault="00A754AE" w:rsidP="00D11C4F">
            <w:pPr>
              <w:pStyle w:val="Image"/>
              <w:spacing w:before="480" w:line="312" w:lineRule="auto"/>
              <w:rPr>
                <w:rFonts w:cs="Noto Sans Syriac Eastern"/>
              </w:rPr>
            </w:pPr>
            <w:r w:rsidRPr="00D11C4F">
              <w:rPr>
                <w:rFonts w:cs="Noto Sans Syriac Eastern"/>
                <w:noProof/>
              </w:rPr>
              <w:drawing>
                <wp:inline distT="0" distB="0" distL="0" distR="0" wp14:anchorId="1AE15B28" wp14:editId="396AB64E">
                  <wp:extent cx="1483200" cy="1112400"/>
                  <wp:effectExtent l="0" t="0" r="3175" b="0"/>
                  <wp:docPr id="1161215869" name="Picture 25" descr="3 ܐ݉ܢܵܫܹܐ ܦܠܵܚܵܐ ܓܵܘ ܚܲܕ ܡܲܟܼܬܒܼܵܐ ܥܲܡܚܕܵܕܹܐ. ܚܲܕ ܦܲܪܨܘܿܦܵܐ ܡܲܦܠܘܼܚܹܐ ܚܲܕ ܟܘܼܡܦܝܘܼܬܸ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15869" name="Picture 25" descr="3 ܐ݉ܢܵܫܹܐ ܦܠܵܚܵܐ ܓܵܘ ܚܲܕ ܡܲܟܼܬܒܼܵܐ ܥܲܡܚܕܵܕܹܐ. ܚܲܕ ܦܲܪܨܘܿܦܵܐ ܡܲܦܠܘܼܚܹܐ ܚܲܕ ܟܘܼܡܦܝܘܼܬܸܪ."/>
                          <pic:cNvPicPr/>
                        </pic:nvPicPr>
                        <pic:blipFill>
                          <a:blip r:embed="rId72" cstate="print">
                            <a:extLst>
                              <a:ext uri="{28A0092B-C50C-407E-A947-70E740481C1C}">
                                <a14:useLocalDpi xmlns:a14="http://schemas.microsoft.com/office/drawing/2010/main" val="0"/>
                              </a:ext>
                            </a:extLst>
                          </a:blip>
                          <a:srcRect l="6415" r="467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9EA8CC7" w14:textId="77777777" w:rsidR="00AA2B19" w:rsidRPr="00D11C4F" w:rsidRDefault="00A754AE" w:rsidP="00D11C4F">
            <w:pPr>
              <w:bidi/>
              <w:spacing w:before="480" w:line="312" w:lineRule="auto"/>
              <w:rPr>
                <w:rFonts w:cs="Noto Sans Syriac Eastern"/>
              </w:rPr>
            </w:pPr>
            <w:r w:rsidRPr="00D11C4F">
              <w:rPr>
                <w:rFonts w:cs="Noto Sans Syriac Eastern"/>
                <w:rtl/>
              </w:rPr>
              <w:t xml:space="preserve">ܐܲܚܢܲܢ ܒܸܕ ܣܵܢܕܲܚ ܒܘܼܫ ܙܵܘܕܵܐ ܐ݉ܢܵܫܹܐ ܕ </w:t>
            </w:r>
            <w:r w:rsidRPr="00105E5A">
              <w:rPr>
                <w:rFonts w:cs="FS Me Pro"/>
                <w:rtl/>
              </w:rPr>
              <w:t>CALD</w:t>
            </w:r>
            <w:r w:rsidRPr="00D11C4F">
              <w:rPr>
                <w:rFonts w:cs="Noto Sans Syriac Eastern"/>
                <w:rtl/>
              </w:rPr>
              <w:t xml:space="preserve"> ܕܦܵܠܚܝܼ ܥܲܡܲܢ.</w:t>
            </w:r>
          </w:p>
          <w:p w14:paraId="4627807D" w14:textId="77777777" w:rsidR="00AA2B19" w:rsidRPr="00D11C4F" w:rsidRDefault="00A754AE" w:rsidP="00D11C4F">
            <w:pPr>
              <w:bidi/>
              <w:spacing w:line="312" w:lineRule="auto"/>
              <w:rPr>
                <w:rFonts w:cs="Noto Sans Syriac Eastern"/>
              </w:rPr>
            </w:pPr>
            <w:r w:rsidRPr="00D11C4F">
              <w:rPr>
                <w:rFonts w:cs="Noto Sans Syriac Eastern"/>
                <w:rtl/>
              </w:rPr>
              <w:t>ܐܵܗܵܐ ܒܸܚܒܼܵܫܵܐ ܝܠܹܗ ܐ݉ܢܵܫܹܐ ܕܐܝܼܬܠܗܘܿܢ ܫܲܦܠܘܼܬܵܐ.</w:t>
            </w:r>
          </w:p>
        </w:tc>
      </w:tr>
      <w:tr w:rsidR="00BC3C2E" w:rsidRPr="00D11C4F" w14:paraId="6F8D30B0" w14:textId="77777777" w:rsidTr="00AE55E9">
        <w:trPr>
          <w:trHeight w:val="3175"/>
        </w:trPr>
        <w:tc>
          <w:tcPr>
            <w:tcW w:w="2551" w:type="dxa"/>
            <w:vAlign w:val="center"/>
          </w:tcPr>
          <w:p w14:paraId="65AF58B8" w14:textId="77777777" w:rsidR="004630E7" w:rsidRPr="00D11C4F" w:rsidRDefault="00A754AE" w:rsidP="00D11C4F">
            <w:pPr>
              <w:pStyle w:val="Image"/>
              <w:spacing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51424" behindDoc="0" locked="0" layoutInCell="1" allowOverlap="1" wp14:anchorId="197FA316" wp14:editId="7CEAF1BE">
                      <wp:simplePos x="0" y="0"/>
                      <wp:positionH relativeFrom="column">
                        <wp:posOffset>314960</wp:posOffset>
                      </wp:positionH>
                      <wp:positionV relativeFrom="paragraph">
                        <wp:posOffset>408940</wp:posOffset>
                      </wp:positionV>
                      <wp:extent cx="892175" cy="279400"/>
                      <wp:effectExtent l="0" t="0" r="3175" b="6350"/>
                      <wp:wrapNone/>
                      <wp:docPr id="152057739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79400"/>
                              </a:xfrm>
                              <a:prstGeom prst="rect">
                                <a:avLst/>
                              </a:prstGeom>
                              <a:noFill/>
                              <a:ln w="9525">
                                <a:noFill/>
                                <a:miter lim="800000"/>
                                <a:headEnd/>
                                <a:tailEnd/>
                              </a:ln>
                            </wps:spPr>
                            <wps:txbx>
                              <w:txbxContent>
                                <w:p w14:paraId="05ECE239" w14:textId="77777777" w:rsidR="00A754AE" w:rsidRPr="00E87906" w:rsidRDefault="00A754AE" w:rsidP="00E87906">
                                  <w:pPr>
                                    <w:bidi/>
                                    <w:spacing w:before="0" w:after="0" w:line="240" w:lineRule="auto"/>
                                    <w:jc w:val="center"/>
                                    <w:rPr>
                                      <w:rFonts w:cs="Noto Sans Syriac Eastern"/>
                                      <w:lang w:val="en-PH"/>
                                    </w:rPr>
                                  </w:pPr>
                                  <w:r w:rsidRPr="00E87906">
                                    <w:rPr>
                                      <w:rFonts w:cs="Noto Sans Syriac Eastern"/>
                                      <w:b/>
                                      <w:bCs/>
                                      <w:rtl/>
                                    </w:rPr>
                                    <w:t>ܚܘܼܛܵܛܵܐ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FA316" id="_x0000_s1037" type="#_x0000_t202" style="position:absolute;left:0;text-align:left;margin-left:24.8pt;margin-top:32.2pt;width:70.25pt;height:22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" filled="f" stroked="f">
                      <v:textbox inset="0,0,0,0">
                        <w:txbxContent>
                          <w:p w14:paraId="05ECE239" w14:textId="77777777" w:rsidR="00A754AE" w:rsidRPr="00E87906" w:rsidRDefault="00A754AE" w:rsidP="00E87906">
                            <w:pPr>
                              <w:bidi/>
                              <w:spacing w:before="0" w:after="0" w:line="240" w:lineRule="auto"/>
                              <w:jc w:val="center"/>
                              <w:rPr>
                                <w:rFonts w:cs="Noto Sans Syriac Eastern"/>
                                <w:lang w:val="en-PH"/>
                              </w:rPr>
                            </w:pPr>
                            <w:r w:rsidRPr="00E87906">
                              <w:rPr>
                                <w:rFonts w:cs="Noto Sans Syriac Eastern"/>
                                <w:b/>
                                <w:bCs/>
                                <w:rtl/>
                              </w:rPr>
                              <w:t>ܚܘܼܛܵܛܵܐ</w:t>
                            </w:r>
                          </w:p>
                        </w:txbxContent>
                      </v:textbox>
                    </v:shape>
                  </w:pict>
                </mc:Fallback>
              </mc:AlternateContent>
            </w:r>
            <w:r w:rsidR="00566ACD" w:rsidRPr="00D11C4F">
              <w:rPr>
                <w:rFonts w:cs="Noto Sans Syriac Eastern"/>
                <w:noProof/>
              </w:rPr>
              <w:drawing>
                <wp:inline distT="0" distB="0" distL="0" distR="0" wp14:anchorId="31E576C3" wp14:editId="3F4A3064">
                  <wp:extent cx="1482725" cy="1482725"/>
                  <wp:effectExtent l="0" t="0" r="3175" b="3175"/>
                  <wp:docPr id="1585211570" name="Picture 17" descr="ܚܲܕ ܐܸܫܛܵܪܵܐ ܕܚܘܼܛܵܛܵܐ ܡܲܚܙܘܼܝܹܐ 2 ܦܵܠܵܚܹܐ ܕ CALD ܒܸܫܥܵܫܵܐ ܐܝܼܕܵ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11570" name="Picture 17" descr="ܚܲܕ ܐܸܫܛܵܪܵܐ ܕܚܘܼܛܵܛܵܐ ܡܲܚܙܘܼܝܹܐ 2 ܦܵܠܵܚܹܐ ܕ CALD ܒܸܫܥܵܫܵܐ ܐܝܼܕܵܬܹܐ."/>
                          <pic:cNvPicPr/>
                        </pic:nvPicPr>
                        <pic:blipFill>
                          <a:blip r:embed="rId7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2EB7FA9" w14:textId="77777777" w:rsidR="004630E7" w:rsidRPr="00D11C4F" w:rsidRDefault="00A754AE" w:rsidP="00D11C4F">
            <w:pPr>
              <w:bidi/>
              <w:spacing w:line="312" w:lineRule="auto"/>
              <w:rPr>
                <w:rFonts w:cs="Noto Sans Syriac Eastern"/>
              </w:rPr>
            </w:pPr>
            <w:r w:rsidRPr="00D11C4F">
              <w:rPr>
                <w:rFonts w:cs="Noto Sans Syriac Eastern"/>
                <w:rtl/>
              </w:rPr>
              <w:t xml:space="preserve">ܐܲܚܢܲܢ ܐܵܦ ܒܸܕ ܥܵܒܼܕܲܚ ܚܲܕ ܚܘܼܛܵܛܵܐ ܠܫܲܪܘܼܟܹܐ ܕܵܐܟܼܝܼ ܒܸܕ ܡܲܦܠܸܚܲܚ ܒܘܼܫ ܙܵܘܕܵܐ ܦܵܠܵܚܹܐ ܕ </w:t>
            </w:r>
            <w:r w:rsidRPr="00105E5A">
              <w:rPr>
                <w:rFonts w:cs="FS Me Pro"/>
                <w:rtl/>
              </w:rPr>
              <w:t>CALD</w:t>
            </w:r>
            <w:r w:rsidRPr="00D11C4F">
              <w:rPr>
                <w:rFonts w:cs="Noto Sans Syriac Eastern"/>
                <w:rtl/>
              </w:rPr>
              <w:t>.</w:t>
            </w:r>
          </w:p>
        </w:tc>
      </w:tr>
      <w:tr w:rsidR="00BC3C2E" w:rsidRPr="00D11C4F" w14:paraId="22039538" w14:textId="77777777" w:rsidTr="00AE55E9">
        <w:trPr>
          <w:trHeight w:val="3175"/>
        </w:trPr>
        <w:tc>
          <w:tcPr>
            <w:tcW w:w="2551" w:type="dxa"/>
            <w:vAlign w:val="center"/>
          </w:tcPr>
          <w:p w14:paraId="1691B5EB" w14:textId="77777777" w:rsidR="004630E7"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53CB3E44" wp14:editId="1C2F38C2">
                  <wp:extent cx="1482725" cy="1482725"/>
                  <wp:effectExtent l="0" t="0" r="3175" b="3175"/>
                  <wp:docPr id="929708321" name="Picture 26" descr="2 ܦܵܠܵܚܹܐ ܕ NDIS. ܚܲܕ ܡܸܢܲܝܗܝ ܐܝܼܬܠܹܗ ܚܕܵܐ ܫܲܦܠܘܼܬܵܐ ܘܗܿܘ ܐ݉ܚܹܪ݉ܢܵܐ ܝܼܠܹܗ ܡܼܢ ܚܕܵܐ ܒܵܬܪܵܝܘܼܬܵܐ ܕ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8321" name="Picture 26" descr="2 ܦܵܠܵܚܹܐ ܕ NDIS. ܚܲܕ ܡܸܢܲܝܗܝ ܐܝܼܬܠܹܗ ܚܕܵܐ ܫܲܦܠܘܼܬܵܐ ܘܗܿܘ ܐ݉ܚܹܪ݉ܢܵܐ ܝܼܠܹܗ ܡܼܢ ܚܕܵܐ ܒܵܬܪܵܝܘܼܬܵܐ ܕ CAL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EFCB416" w14:textId="1C6717DB" w:rsidR="004630E7" w:rsidRPr="00D11C4F" w:rsidRDefault="00A754AE" w:rsidP="00D11C4F">
            <w:pPr>
              <w:bidi/>
              <w:spacing w:line="312" w:lineRule="auto"/>
              <w:rPr>
                <w:rFonts w:cs="Noto Sans Syriac Eastern"/>
              </w:rPr>
            </w:pPr>
            <w:r w:rsidRPr="00D11C4F">
              <w:rPr>
                <w:rFonts w:cs="Noto Sans Syriac Eastern"/>
                <w:rtl/>
              </w:rPr>
              <w:t>ܐܲܚܢܲܢ ܒܸܕ ܨܲܚܨܸܝܲܚ ܐܸܢ ܐܵܗܵܐ ܥܒܼܵܕܵܐ ܦܠܵܚܵܐ ܝܠܹܗ ܒܝܕܵܥܬܵܐ ܕܟܡܵܐ</w:t>
            </w:r>
            <w:r w:rsidR="00A75812">
              <w:rPr>
                <w:rFonts w:cs="Noto Sans Syriac Eastern"/>
              </w:rPr>
              <w:br/>
            </w:r>
            <w:r w:rsidRPr="00D11C4F">
              <w:rPr>
                <w:rFonts w:cs="Noto Sans Syriac Eastern"/>
                <w:rtl/>
              </w:rPr>
              <w:t xml:space="preserve">ܦܵܠܵܚܹܐ ܕ </w:t>
            </w:r>
            <w:r w:rsidRPr="00105E5A">
              <w:rPr>
                <w:rFonts w:cs="FS Me Pro"/>
                <w:rtl/>
              </w:rPr>
              <w:t>NDIA</w:t>
            </w:r>
            <w:r w:rsidRPr="00D11C4F">
              <w:rPr>
                <w:rFonts w:cs="Noto Sans Syriac Eastern"/>
                <w:rtl/>
              </w:rPr>
              <w:t>:</w:t>
            </w:r>
          </w:p>
          <w:p w14:paraId="6F95A747" w14:textId="77777777" w:rsidR="004630E7" w:rsidRPr="00D11C4F" w:rsidRDefault="00A754AE" w:rsidP="00D11C4F">
            <w:pPr>
              <w:pStyle w:val="ListParagraph"/>
              <w:numPr>
                <w:ilvl w:val="0"/>
                <w:numId w:val="49"/>
              </w:numPr>
              <w:bidi/>
              <w:spacing w:line="312" w:lineRule="auto"/>
              <w:rPr>
                <w:rFonts w:cs="Noto Sans Syriac Eastern"/>
              </w:rPr>
            </w:pPr>
            <w:r w:rsidRPr="00D11C4F">
              <w:rPr>
                <w:rFonts w:cs="Noto Sans Syriac Eastern"/>
                <w:rtl/>
              </w:rPr>
              <w:t>ܐܝܼܬܠܗܘܿܢ ܫܲܦܠܘܼܬܵܐ</w:t>
            </w:r>
          </w:p>
          <w:p w14:paraId="5B3F2F39" w14:textId="77777777" w:rsidR="004630E7" w:rsidRPr="00D11C4F" w:rsidRDefault="00A754AE" w:rsidP="00D11C4F">
            <w:pPr>
              <w:pStyle w:val="ListParagraph"/>
              <w:numPr>
                <w:ilvl w:val="0"/>
                <w:numId w:val="49"/>
              </w:numPr>
              <w:bidi/>
              <w:spacing w:line="312" w:lineRule="auto"/>
              <w:rPr>
                <w:rFonts w:cs="Noto Sans Syriac Eastern"/>
              </w:rPr>
            </w:pPr>
            <w:r w:rsidRPr="00D11C4F">
              <w:rPr>
                <w:rFonts w:cs="Noto Sans Syriac Eastern"/>
                <w:rtl/>
              </w:rPr>
              <w:t xml:space="preserve">ܝܼܢܵܐ ܡܼܢ ܒܵܬܪܵܝܘܵܬܹܐ ܕ </w:t>
            </w:r>
            <w:r w:rsidRPr="00105E5A">
              <w:rPr>
                <w:rFonts w:cs="FS Me Pro"/>
                <w:rtl/>
              </w:rPr>
              <w:t>CALD</w:t>
            </w:r>
            <w:r w:rsidRPr="00D11C4F">
              <w:rPr>
                <w:rFonts w:cs="Noto Sans Syriac Eastern"/>
                <w:rtl/>
              </w:rPr>
              <w:t>.</w:t>
            </w:r>
          </w:p>
        </w:tc>
      </w:tr>
    </w:tbl>
    <w:p w14:paraId="7E805451" w14:textId="77777777" w:rsidR="002535DE" w:rsidRPr="00D11C4F" w:rsidRDefault="00A754AE" w:rsidP="00D11C4F">
      <w:pPr>
        <w:pStyle w:val="Heading3"/>
        <w:bidi/>
        <w:spacing w:before="360"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674624" behindDoc="0" locked="0" layoutInCell="1" allowOverlap="1" wp14:anchorId="796C9E1C" wp14:editId="2F6E674A">
                <wp:simplePos x="0" y="0"/>
                <wp:positionH relativeFrom="margin">
                  <wp:posOffset>-106045</wp:posOffset>
                </wp:positionH>
                <wp:positionV relativeFrom="paragraph">
                  <wp:posOffset>332668</wp:posOffset>
                </wp:positionV>
                <wp:extent cx="5786755" cy="241300"/>
                <wp:effectExtent l="19050" t="19050" r="42545" b="25400"/>
                <wp:wrapNone/>
                <wp:docPr id="1556451812" name="Group 15564518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644669242" name="Straight Connector 164466924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8693004" name="Oval 138869300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A2BC79B" id="Group 1556451812" o:spid="_x0000_s1026" alt="&quot;&quot;" style="position:absolute;margin-left:-8.35pt;margin-top:26.2pt;width:455.65pt;height:19pt;flip:x;z-index:2516746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">
                <v:line id="Straight Connector 164466924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" strokecolor="#65276f [3044]" strokeweight="3pt">
                  <v:stroke endcap="round"/>
                </v:line>
                <v:oval id="Oval 138869300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" fillcolor="#faa320" strokecolor="#6b2976" strokeweight="3pt"/>
                <w10:wrap anchorx="margin"/>
              </v:group>
            </w:pict>
          </mc:Fallback>
        </mc:AlternateContent>
      </w:r>
      <w:r w:rsidR="005C7C7B" w:rsidRPr="00D11C4F">
        <w:rPr>
          <w:rFonts w:cs="Noto Sans Syriac Eastern"/>
          <w:rtl/>
        </w:rPr>
        <w:t>ܥܒܼܵܕܵܐ 9</w:t>
      </w:r>
    </w:p>
    <w:tbl>
      <w:tblPr>
        <w:bidiVisual/>
        <w:tblW w:w="9214" w:type="dxa"/>
        <w:tblLayout w:type="fixed"/>
        <w:tblLook w:val="04A0" w:firstRow="1" w:lastRow="0" w:firstColumn="1" w:lastColumn="0" w:noHBand="0" w:noVBand="1"/>
      </w:tblPr>
      <w:tblGrid>
        <w:gridCol w:w="2570"/>
        <w:gridCol w:w="6576"/>
        <w:gridCol w:w="68"/>
      </w:tblGrid>
      <w:tr w:rsidR="00BC3C2E" w:rsidRPr="00D11C4F" w14:paraId="629241FC" w14:textId="77777777" w:rsidTr="00AE55E9">
        <w:trPr>
          <w:gridAfter w:val="1"/>
          <w:wAfter w:w="68" w:type="dxa"/>
        </w:trPr>
        <w:tc>
          <w:tcPr>
            <w:tcW w:w="2570" w:type="dxa"/>
            <w:vAlign w:val="center"/>
          </w:tcPr>
          <w:p w14:paraId="1C2F9280" w14:textId="77777777" w:rsidR="005C7C7B" w:rsidRPr="00D11C4F" w:rsidRDefault="00A754AE" w:rsidP="00D11C4F">
            <w:pPr>
              <w:pStyle w:val="Image"/>
              <w:spacing w:before="120" w:after="0" w:line="312" w:lineRule="auto"/>
              <w:rPr>
                <w:rFonts w:cs="Noto Sans Syriac Eastern"/>
              </w:rPr>
            </w:pPr>
            <w:r w:rsidRPr="00D11C4F">
              <w:rPr>
                <w:rFonts w:cs="Noto Sans Syriac Eastern"/>
                <w:noProof/>
              </w:rPr>
              <w:drawing>
                <wp:inline distT="0" distB="0" distL="0" distR="0" wp14:anchorId="66BFEC1A" wp14:editId="73995934">
                  <wp:extent cx="1404000" cy="1404000"/>
                  <wp:effectExtent l="0" t="0" r="5715" b="5715"/>
                  <wp:docPr id="1396435589" name="Picture 27" descr="3 ܦܵܠܵܚܹܐ ܕ NDIS ܓܲܫܘܼܩܹܐ ܥܲܠ ܚܲܕ ܦܲܪܨܘܿܦܵܐ ܒܸܥܒܼܵܕܵܐ ܚܕܵܐ ܡܲܩܪܲܒܼܬܵܐ ܘ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35589" name="Picture 27" descr="3 ܦܵܠܵܚܹܐ ܕ NDIS ܓܲܫܘܼܩܹܐ ܥܲܠ ܚܲܕ ܦܲܪܨܘܿܦܵܐ ܒܸܥܒܼܵܕܵܐ ܚܕܵܐ ܡܲܩܪܲܒܼܬܵܐ ܘܚܲܕ ܓܹܐܪܵܐ ܒܸܪܡܵܙܵܐ ܠܥܸܠܸܠ."/>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681401B4" w14:textId="77777777" w:rsidR="005C7C7B" w:rsidRPr="00D11C4F" w:rsidRDefault="00A754AE" w:rsidP="00D11C4F">
            <w:pPr>
              <w:bidi/>
              <w:spacing w:before="120" w:after="0" w:line="312" w:lineRule="auto"/>
              <w:rPr>
                <w:rFonts w:cs="Noto Sans Syriac Eastern"/>
              </w:rPr>
            </w:pPr>
            <w:r w:rsidRPr="00D11C4F">
              <w:rPr>
                <w:rFonts w:cs="Noto Sans Syriac Eastern"/>
                <w:rtl/>
              </w:rPr>
              <w:t>ܐܲܚܢܲܢ ܒܸܕ ܦܵܠܚܲܚ ܥܲܡ ܐ݉ܚܹܪ݉ܢܹܐ ܩܵܐ ܕܡܲܩܪܸܒܼܲܚ ܚܘܼܪܙܹܐ ܕܬܲܠܡܲܕܬܵܐ ܒܘܼܫ ܙܵܘܕܵܐ ܩܵܐ ܦܵܠܵܚܹܐ ܘܫܲܪܝܼܟܹܐ ܕܕܝܼܲܢ.</w:t>
            </w:r>
          </w:p>
        </w:tc>
      </w:tr>
      <w:tr w:rsidR="00BC3C2E" w:rsidRPr="00D11C4F" w14:paraId="0AFD84D0" w14:textId="77777777" w:rsidTr="00AE55E9">
        <w:trPr>
          <w:gridAfter w:val="1"/>
          <w:wAfter w:w="68" w:type="dxa"/>
        </w:trPr>
        <w:tc>
          <w:tcPr>
            <w:tcW w:w="2570" w:type="dxa"/>
            <w:vAlign w:val="center"/>
          </w:tcPr>
          <w:p w14:paraId="1FFA5A75" w14:textId="77777777" w:rsidR="00B05691"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62B4E02D" wp14:editId="5D001E25">
                  <wp:extent cx="1404000" cy="1404000"/>
                  <wp:effectExtent l="0" t="0" r="5715" b="5715"/>
                  <wp:docPr id="130920807" name="Picture 28" descr="3 ܦܵܠܵܚܹܐ ܠܵܩܵܕܡܵܐ ܕܒܸܢܝܵܢܵܐ ܕܚܲܕ ܡܲܟܼܬ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0807" name="Picture 28" descr="3 ܦܵܠܵܚܹܐ ܠܵܩܵܕܡܵܐ ܕܒܸܢܝܵܢܵܐ ܕܚܲܕ ܡܲܟܼܬܒܼܵܐ."/>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626D0249" w14:textId="77777777" w:rsidR="00B05691" w:rsidRPr="00D11C4F" w:rsidRDefault="00A754AE" w:rsidP="00D11C4F">
            <w:pPr>
              <w:bidi/>
              <w:spacing w:line="312" w:lineRule="auto"/>
              <w:rPr>
                <w:rFonts w:cs="Noto Sans Syriac Eastern"/>
              </w:rPr>
            </w:pPr>
            <w:r w:rsidRPr="00D11C4F">
              <w:rPr>
                <w:rFonts w:cs="Noto Sans Syriac Eastern"/>
                <w:rtl/>
              </w:rPr>
              <w:t>ܐܲܚܢܲܢ ܒܸܕ ܦܵܠܚܲܚ ܥܲܡ ܟܢܘܼܫܬܵܐ ܘܫܘܼܬܐܵܣܹܐ ܕܫܘܼܠܛܵܢܵܐ ܩܵܐ ܕܥܵܒܼܕܲܚܠܹܗ ܐܵܗܵܐ.</w:t>
            </w:r>
          </w:p>
        </w:tc>
      </w:tr>
      <w:tr w:rsidR="00BC3C2E" w:rsidRPr="00D11C4F" w14:paraId="1826929E" w14:textId="77777777" w:rsidTr="00AE55E9">
        <w:trPr>
          <w:gridAfter w:val="1"/>
          <w:wAfter w:w="68" w:type="dxa"/>
        </w:trPr>
        <w:tc>
          <w:tcPr>
            <w:tcW w:w="2570" w:type="dxa"/>
            <w:vAlign w:val="center"/>
          </w:tcPr>
          <w:p w14:paraId="3ADCCE52" w14:textId="77777777" w:rsidR="00162E9D" w:rsidRPr="00D11C4F" w:rsidRDefault="00162E9D" w:rsidP="00D11C4F">
            <w:pPr>
              <w:pStyle w:val="Image"/>
              <w:spacing w:before="120" w:after="0" w:line="312" w:lineRule="auto"/>
              <w:rPr>
                <w:rFonts w:cs="Noto Sans Syriac Eastern"/>
              </w:rPr>
            </w:pPr>
          </w:p>
        </w:tc>
        <w:tc>
          <w:tcPr>
            <w:tcW w:w="6576" w:type="dxa"/>
            <w:vAlign w:val="center"/>
          </w:tcPr>
          <w:p w14:paraId="43E3E074" w14:textId="77777777" w:rsidR="00162E9D" w:rsidRPr="00D11C4F" w:rsidRDefault="00A754AE" w:rsidP="00D11C4F">
            <w:pPr>
              <w:bidi/>
              <w:spacing w:before="120" w:after="0" w:line="312" w:lineRule="auto"/>
              <w:rPr>
                <w:rFonts w:cs="Noto Sans Syriac Eastern"/>
              </w:rPr>
            </w:pPr>
            <w:r w:rsidRPr="00D11C4F">
              <w:rPr>
                <w:rFonts w:cs="Noto Sans Syriac Eastern"/>
                <w:rtl/>
              </w:rPr>
              <w:t>ܐܲܚܢܲܢ ܒܸܕ ܐܲܟܸܕܲܚ ܕܐܲܝܵܐ ܬܲܠܡܲܕܬܵܐ ܗܲܝܸܪܵܐ ܩܵܐ ܦܵܠܵܚܹܐ ܘܫܲܪܝܼܟܹܐ ܕܕܝܼܲܢ ܕܝܵܕܥܝܼ ܕܵܐܟܼܝܼ ܡܲܩܪܸܒܼܝܼ ܣܢܵܕܝܵܬܹܐ ܕ:</w:t>
            </w:r>
          </w:p>
        </w:tc>
      </w:tr>
      <w:tr w:rsidR="00BC3C2E" w:rsidRPr="00D11C4F" w14:paraId="30683628" w14:textId="77777777" w:rsidTr="00AE55E9">
        <w:trPr>
          <w:gridAfter w:val="1"/>
          <w:wAfter w:w="68" w:type="dxa"/>
        </w:trPr>
        <w:tc>
          <w:tcPr>
            <w:tcW w:w="2570" w:type="dxa"/>
            <w:vAlign w:val="center"/>
          </w:tcPr>
          <w:p w14:paraId="1AD36E06" w14:textId="77777777" w:rsidR="00090510"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04BE48C0" wp14:editId="68914DD3">
                  <wp:extent cx="1404000" cy="1404000"/>
                  <wp:effectExtent l="0" t="0" r="5715" b="5715"/>
                  <wp:docPr id="2107565756" name="Picture 29" descr="ܚܲܕ ܦܵܠܵܚܵܐ ܕ NDIS ܒܸܣܢܵܕܵܐ ܩܵܐ ܚܲܕ ܫܲܘܬܦܵܢܵܐ ܘ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65756" name="Picture 29" descr="ܚܲܕ ܦܵܠܵܚܵܐ ܕ NDIS ܒܸܣܢܵܕܵܐ ܩܵܐ ܚܲܕ ܫܲܘܬܦܵܢܵܐ ܘܚܕܵܐ ܨܘܼܪܬܵܐ ܕܫܲܝܢܘܼܬܵܐ."/>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3C309F9E" w14:textId="77777777" w:rsidR="00090510" w:rsidRPr="00D11C4F" w:rsidRDefault="00A754AE" w:rsidP="00D11C4F">
            <w:pPr>
              <w:pStyle w:val="ListParagraph"/>
              <w:numPr>
                <w:ilvl w:val="0"/>
                <w:numId w:val="51"/>
              </w:numPr>
              <w:bidi/>
              <w:spacing w:before="120" w:after="120" w:line="312" w:lineRule="auto"/>
              <w:rPr>
                <w:rFonts w:cs="Noto Sans Syriac Eastern"/>
              </w:rPr>
            </w:pPr>
            <w:r w:rsidRPr="00D11C4F">
              <w:rPr>
                <w:rFonts w:cs="Noto Sans Syriac Eastern"/>
                <w:rtl/>
              </w:rPr>
              <w:t>ܝܼܢܵܐ ܫܲܝܢܵܝܹܐ ܩܵܐ ܟܠܲܝܗܝ ܡܲܪܕܘܼܝܵܬܹܐ</w:t>
            </w:r>
          </w:p>
        </w:tc>
      </w:tr>
      <w:tr w:rsidR="00BC3C2E" w:rsidRPr="00D11C4F" w14:paraId="5A996073" w14:textId="77777777" w:rsidTr="00AE55E9">
        <w:trPr>
          <w:gridAfter w:val="1"/>
          <w:wAfter w:w="68" w:type="dxa"/>
        </w:trPr>
        <w:tc>
          <w:tcPr>
            <w:tcW w:w="2570" w:type="dxa"/>
            <w:vAlign w:val="center"/>
          </w:tcPr>
          <w:p w14:paraId="28F27A7E" w14:textId="77777777" w:rsidR="00090510"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0C241155" wp14:editId="2963966F">
                  <wp:extent cx="1404000" cy="1404000"/>
                  <wp:effectExtent l="0" t="0" r="5715" b="5715"/>
                  <wp:docPr id="1433006026" name="Picture 30" descr="ܚܲܕ ܦܵܠܵܚܵܐ ܕ NDIS ܒܸܣܢܵܕܵܐ ܩܵܐ ܚܲܕ ܫܲܘܬܦܵ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06026" name="Picture 30" descr="ܚܲܕ ܦܵܠܵܚܵܐ ܕ NDIS ܒܸܣܢܵܕܵܐ ܩܵܐ ܚܲܕ ܫܲܘܬܦܵܢܵܐ."/>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79520511" w14:textId="77777777" w:rsidR="00090510" w:rsidRPr="00D11C4F" w:rsidRDefault="00A754AE" w:rsidP="00D11C4F">
            <w:pPr>
              <w:pStyle w:val="ListParagraph"/>
              <w:numPr>
                <w:ilvl w:val="0"/>
                <w:numId w:val="70"/>
              </w:numPr>
              <w:bidi/>
              <w:spacing w:before="120" w:after="120" w:line="312" w:lineRule="auto"/>
              <w:rPr>
                <w:rFonts w:cs="Noto Sans Syriac Eastern"/>
              </w:rPr>
            </w:pPr>
            <w:r w:rsidRPr="00D11C4F">
              <w:rPr>
                <w:rFonts w:cs="Noto Sans Syriac Eastern"/>
                <w:rtl/>
              </w:rPr>
              <w:t xml:space="preserve">ܗܲܝܸܪܝܼ ܐ݉ܢܵܫܹܐ ܕܥܒܼܝܼܪܹܐ ܝܢܵܐ ܒܢܸܣܝܵܢܵܐ ܕ </w:t>
            </w:r>
            <w:r w:rsidRPr="00D11C4F">
              <w:rPr>
                <w:rStyle w:val="Strong"/>
                <w:rFonts w:cs="Noto Sans Syriac Eastern"/>
                <w:rtl/>
              </w:rPr>
              <w:t>ܐܘܼܠܨܵܢܵܐ</w:t>
            </w:r>
            <w:r w:rsidRPr="00D11C4F">
              <w:rPr>
                <w:rFonts w:cs="Noto Sans Syriac Eastern"/>
                <w:rtl/>
              </w:rPr>
              <w:t>.</w:t>
            </w:r>
          </w:p>
        </w:tc>
      </w:tr>
      <w:tr w:rsidR="00BC3C2E" w:rsidRPr="00D11C4F" w14:paraId="0F3C3AEB" w14:textId="77777777" w:rsidTr="00AE55E9">
        <w:trPr>
          <w:gridAfter w:val="1"/>
          <w:wAfter w:w="68" w:type="dxa"/>
          <w:trHeight w:val="2324"/>
        </w:trPr>
        <w:tc>
          <w:tcPr>
            <w:tcW w:w="2570" w:type="dxa"/>
            <w:vAlign w:val="center"/>
          </w:tcPr>
          <w:p w14:paraId="4915FE9C" w14:textId="77777777" w:rsidR="00162E9D"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15461629" wp14:editId="6C8EE0AF">
                  <wp:extent cx="1404000" cy="1404000"/>
                  <wp:effectExtent l="0" t="0" r="5715" b="5715"/>
                  <wp:docPr id="1281407868" name="Picture 31" descr="ܚܲܕ ܦܲܪܨܘܿܦܵܐ ܡܲܒܝܘܼܢܹܐ ܟܪܝܼܒܵܐ. ܠܥܸܠܸܠ ܡܸܢܹܗ ܝܼܠܵܗܿ ܚܕܵܐ ܒܲܓܼܒܘܼܓܼܝܼܬܵܐ ܕܬܲܚܡܲܢܬܵܐ ܕܡܲܚܙܘܼܝܹܐ ܝܠܵܗܿ ܒܟܼܵܝܵܐ ܘܠܓܹܒܹܗ ܝܼܠܵܗܿ ܚܕܵܐ ܨܘܼܪܬܵܐ ܕܩܸ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07868" name="Picture 31" descr="ܚܲܕ ܦܲܪܨܘܿܦܵܐ ܡܲܒܝܘܼܢܹܐ ܟܪܝܼܒܵܐ. ܠܥܸܠܸܠ ܡܸܢܹܗ ܝܼܠܵܗܿ ܚܕܵܐ ܒܲܓܼܒܘܼܓܼܝܼܬܵܐ ܕܬܲܚܡܲܢܬܵܐ ܕܡܲܚܙܘܼܝܹܐ ܝܠܵܗܿ ܒܟܼܵܝܵܐ ܘܠܓܹܒܹܗ ܝܼܠܵܗܿ ܚܕܵܐ ܨܘܼܪܬܵܐ ܕܩܸܛܪܵܐ."/>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6BD5708C" w14:textId="77777777" w:rsidR="00162E9D" w:rsidRPr="00D11C4F" w:rsidRDefault="00A754AE" w:rsidP="00D11C4F">
            <w:pPr>
              <w:bidi/>
              <w:spacing w:line="312" w:lineRule="auto"/>
              <w:rPr>
                <w:rFonts w:cs="Noto Sans Syriac Eastern"/>
              </w:rPr>
            </w:pPr>
            <w:r w:rsidRPr="00D11C4F">
              <w:rPr>
                <w:rFonts w:cs="Noto Sans Syriac Eastern"/>
                <w:rtl/>
              </w:rPr>
              <w:t xml:space="preserve">ܐܘܼܠܨܵܢܵܐ ܝܼܠܹܗ ܐܘܼܪܚܵܐ ܕܐܲܚܬܘܿܢ ܪܵܓܼܫܝܼܬܘܿܢ ܒܘܼܬ ܚܲܕ ܡܸܢܕܝܼ ܚܸܪܒܵܐ ܕܗܘܹܝܵܐ ܝܠܹܗ ܥܲܠܵܘܟܼܘܿܢ. </w:t>
            </w:r>
          </w:p>
          <w:p w14:paraId="764BAECE" w14:textId="77777777" w:rsidR="00162E9D" w:rsidRPr="00D11C4F" w:rsidRDefault="00A754AE" w:rsidP="00D11C4F">
            <w:pPr>
              <w:bidi/>
              <w:spacing w:line="312" w:lineRule="auto"/>
              <w:rPr>
                <w:rFonts w:cs="Noto Sans Syriac Eastern"/>
              </w:rPr>
            </w:pPr>
            <w:r w:rsidRPr="00D11C4F">
              <w:rPr>
                <w:rFonts w:cs="Noto Sans Syriac Eastern"/>
                <w:rtl/>
              </w:rPr>
              <w:t>ܩܵܐ ܛܘܼܦ̮ܣܵܐ، ܒܲܠܟܵܐ ܐܲܚܬܘܿܢ ܪܵܓܼܫܝܼܬܘܿܢ ܒܙܕܘܼܥܬܵܐ ܝܲܢ ܒܥܝܼܩܘܼܬܵܐ.</w:t>
            </w:r>
          </w:p>
          <w:p w14:paraId="507E1018" w14:textId="77777777" w:rsidR="00162E9D" w:rsidRPr="00D11C4F" w:rsidRDefault="00A754AE" w:rsidP="00A75812">
            <w:pPr>
              <w:bidi/>
              <w:spacing w:after="400" w:line="312" w:lineRule="auto"/>
              <w:rPr>
                <w:rFonts w:cs="Noto Sans Syriac Eastern"/>
              </w:rPr>
            </w:pPr>
            <w:r w:rsidRPr="00D11C4F">
              <w:rPr>
                <w:rFonts w:cs="Noto Sans Syriac Eastern"/>
                <w:rtl/>
              </w:rPr>
              <w:t>ܐܘܼܠܨܵܢܵܐ ܡܵܨܹܐ ܗܵܘܹܐܠܹܗ ܡܲܥܒܕܵܢܘܼܬܵܐ ܥܲܠ ܐ݉ܢܵܫܹܐ ܒܐܘܼܪܚܵܬܹܐ ܦܪܝܼܫܹܐ.</w:t>
            </w:r>
          </w:p>
        </w:tc>
      </w:tr>
      <w:tr w:rsidR="00BC3C2E" w:rsidRPr="00D11C4F" w14:paraId="75CF4BB5" w14:textId="77777777" w:rsidTr="00AE55E9">
        <w:tc>
          <w:tcPr>
            <w:tcW w:w="2570" w:type="dxa"/>
            <w:vAlign w:val="center"/>
          </w:tcPr>
          <w:p w14:paraId="14AD06D1" w14:textId="77777777" w:rsidR="00162E9D" w:rsidRPr="00D11C4F" w:rsidRDefault="00162E9D" w:rsidP="00D11C4F">
            <w:pPr>
              <w:pStyle w:val="Image"/>
              <w:spacing w:after="0" w:line="312" w:lineRule="auto"/>
              <w:rPr>
                <w:rFonts w:cs="Noto Sans Syriac Eastern"/>
              </w:rPr>
            </w:pPr>
          </w:p>
        </w:tc>
        <w:tc>
          <w:tcPr>
            <w:tcW w:w="6644" w:type="dxa"/>
            <w:gridSpan w:val="2"/>
            <w:vAlign w:val="center"/>
          </w:tcPr>
          <w:p w14:paraId="4CEB314E" w14:textId="77777777" w:rsidR="00162E9D" w:rsidRPr="00D11C4F" w:rsidRDefault="00A754AE" w:rsidP="00D11C4F">
            <w:pPr>
              <w:bidi/>
              <w:spacing w:after="0" w:line="312" w:lineRule="auto"/>
              <w:rPr>
                <w:rFonts w:cs="Noto Sans Syriac Eastern"/>
              </w:rPr>
            </w:pPr>
            <w:r w:rsidRPr="00D11C4F">
              <w:rPr>
                <w:rFonts w:cs="Noto Sans Syriac Eastern"/>
                <w:rtl/>
              </w:rPr>
              <w:t>ܐܲܚܢܲܢ ܒܸܕ ܨܲܚܨܸܝܲܚ ܐܸܢ ܐܵܗܵܐ ܥܒܼܵܕܵܐ ܦܠܵܚܵܐ ܝܠܹܗ ܒܝܕܵܥܬܵܐ ܕܟܡܵܐ:</w:t>
            </w:r>
          </w:p>
        </w:tc>
      </w:tr>
      <w:tr w:rsidR="00BC3C2E" w:rsidRPr="00D11C4F" w14:paraId="1CD30854" w14:textId="77777777" w:rsidTr="00AE55E9">
        <w:trPr>
          <w:gridAfter w:val="1"/>
          <w:wAfter w:w="68" w:type="dxa"/>
          <w:trHeight w:val="2551"/>
        </w:trPr>
        <w:tc>
          <w:tcPr>
            <w:tcW w:w="2570" w:type="dxa"/>
            <w:vAlign w:val="center"/>
          </w:tcPr>
          <w:p w14:paraId="2C985ECF" w14:textId="77777777" w:rsidR="00A00FF0"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19F5446D" wp14:editId="404E9AE7">
                  <wp:extent cx="1494790" cy="1494790"/>
                  <wp:effectExtent l="0" t="0" r="0" b="0"/>
                  <wp:docPr id="857536596" name="Picture 32" descr="3 ܦܵܠܵܚܹܐ ܕ NDIS ܓܲܫܘܼܩܹܐ ܥܲܠ ܚܲܕ ܦܲܪܨܘܿܦܵܐ ܒܸܥܒܼܵܕܵܐ ܚܕܵܐ ܡܲܩܪܲܒܼܬܵܐ ܘܚܲܕ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36596" name="Picture 32" descr="3 ܦܵܠܵܚܹܐ ܕ NDIS ܓܲܫܘܼܩܹܐ ܥܲܠ ܚܲܕ ܦܲܪܨܘܿܦܵܐ ܒܸܥܒܼܵܕܵܐ ܚܕܵܐ ܡܲܩܪܲܒܼܬܵܐ ܘܚܲܕ ܪܘܼܫܡܵܐ ܕ tick."/>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6C79EF02" w14:textId="77777777" w:rsidR="00A00FF0" w:rsidRPr="00D11C4F" w:rsidRDefault="00A754AE" w:rsidP="00D11C4F">
            <w:pPr>
              <w:pStyle w:val="ListParagraph"/>
              <w:numPr>
                <w:ilvl w:val="0"/>
                <w:numId w:val="52"/>
              </w:numPr>
              <w:bidi/>
              <w:spacing w:line="312" w:lineRule="auto"/>
              <w:rPr>
                <w:rFonts w:cs="Noto Sans Syriac Eastern"/>
              </w:rPr>
            </w:pPr>
            <w:r w:rsidRPr="00D11C4F">
              <w:rPr>
                <w:rFonts w:cs="Noto Sans Syriac Eastern"/>
                <w:rtl/>
              </w:rPr>
              <w:t>ܦܵܠܵܚܹܐ ܘܫܲܪܝܼܟܹܐ ܦܲܪܘܼܩܹܐ ܝܢܵܐ ܠܐܲܝܵܐ ܬܲܠܡܲܕܬܵܐ</w:t>
            </w:r>
          </w:p>
        </w:tc>
      </w:tr>
      <w:tr w:rsidR="00BC3C2E" w:rsidRPr="00D11C4F" w14:paraId="41821B61" w14:textId="77777777" w:rsidTr="00AE55E9">
        <w:trPr>
          <w:gridAfter w:val="1"/>
          <w:wAfter w:w="68" w:type="dxa"/>
          <w:trHeight w:val="2551"/>
        </w:trPr>
        <w:tc>
          <w:tcPr>
            <w:tcW w:w="2570" w:type="dxa"/>
            <w:vAlign w:val="center"/>
          </w:tcPr>
          <w:p w14:paraId="66F347DE" w14:textId="77777777" w:rsidR="00A00FF0"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77D76F9E" wp14:editId="2299572D">
                  <wp:extent cx="1494790" cy="1494790"/>
                  <wp:effectExtent l="0" t="0" r="0" b="0"/>
                  <wp:docPr id="2134738556" name="Picture 18" descr="ܚܲܕ ܦܵܠܵܚܵܐ ܕ NDIS ܒܸܣܢܵܕܵܐ ܩܵܐ ܚܲܕ ܫܲܘܬܦܵܢܵܐ ܬܚܘܿܬ ܚܕܵܐ ܨܘܼܪܬܵܐ ܕܨܸܒܥܵܬܹܐ ܡܘܼܪܡܹܐ ܠܥܸܠܸܠ ܠܵܓܵܘܵܐ ܕ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38556" name="Picture 18" descr="ܚܲܕ ܦܵܠܵܚܵܐ ܕ NDIS ܒܸܣܢܵܕܵܐ ܩܵܐ ܚܲܕ ܫܲܘܬܦܵܢܵܐ ܬܚܘܿܬ ܚܕܵܐ ܨܘܼܪܬܵܐ ܕܨܸܒܥܵܬܹܐ ܡܘܼܪܡܹܐ ܠܥܸܠܸܠ ܠܵܓܵܘܵܐ ܕܚܕܵܐ ܒܲܓܼܒܘܼܓܼܝܼܬܵܐ ܕܗܲܡܙܲܡܬܵܐ."/>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1E19092F" w14:textId="77777777" w:rsidR="00A00FF0" w:rsidRPr="00D11C4F" w:rsidRDefault="00A754AE" w:rsidP="00D11C4F">
            <w:pPr>
              <w:pStyle w:val="ListParagraph"/>
              <w:numPr>
                <w:ilvl w:val="0"/>
                <w:numId w:val="70"/>
              </w:numPr>
              <w:bidi/>
              <w:spacing w:line="312" w:lineRule="auto"/>
              <w:rPr>
                <w:rFonts w:cs="Noto Sans Syriac Eastern"/>
              </w:rPr>
            </w:pPr>
            <w:r w:rsidRPr="00D11C4F">
              <w:rPr>
                <w:rFonts w:cs="Noto Sans Syriac Eastern"/>
                <w:rtl/>
              </w:rPr>
              <w:t xml:space="preserve">ܫܲܘܬܦܵܢܹܐ ܕ </w:t>
            </w:r>
            <w:r w:rsidRPr="00105E5A">
              <w:rPr>
                <w:rFonts w:cs="FS Me Pro"/>
                <w:rtl/>
              </w:rPr>
              <w:t>CALD</w:t>
            </w:r>
            <w:r w:rsidRPr="00D11C4F">
              <w:rPr>
                <w:rFonts w:cs="Noto Sans Syriac Eastern"/>
                <w:rtl/>
              </w:rPr>
              <w:t xml:space="preserve"> ܫܪܘܼܟܹܐ ܝܢܵܐ ܢܸܣܝܵܢܹܐ ܨܦܵܝܝܼ ܥܲܡ ܦܵܠܵܚܹܐ ܘܫܲܪܝܼܟܹܐ ܕܕܝܼܲܢ.</w:t>
            </w:r>
          </w:p>
        </w:tc>
      </w:tr>
    </w:tbl>
    <w:p w14:paraId="376120C5" w14:textId="77777777" w:rsidR="005C7C7B" w:rsidRPr="00D11C4F" w:rsidRDefault="00A754AE" w:rsidP="00D11C4F">
      <w:pPr>
        <w:pStyle w:val="Heading3"/>
        <w:bidi/>
        <w:spacing w:before="720" w:after="120" w:line="312" w:lineRule="auto"/>
        <w:rPr>
          <w:rFonts w:cs="Noto Sans Syriac Eastern"/>
        </w:rPr>
      </w:pPr>
      <w:r w:rsidRPr="00D11C4F">
        <w:rPr>
          <w:rFonts w:cs="Noto Sans Syriac Eastern"/>
          <w:noProof/>
        </w:rPr>
        <mc:AlternateContent>
          <mc:Choice Requires="wpg">
            <w:drawing>
              <wp:anchor distT="0" distB="0" distL="114300" distR="114300" simplePos="0" relativeHeight="251676672" behindDoc="0" locked="0" layoutInCell="1" allowOverlap="1" wp14:anchorId="5FF5DD6A" wp14:editId="6FB22938">
                <wp:simplePos x="0" y="0"/>
                <wp:positionH relativeFrom="margin">
                  <wp:posOffset>-30480</wp:posOffset>
                </wp:positionH>
                <wp:positionV relativeFrom="paragraph">
                  <wp:posOffset>745821</wp:posOffset>
                </wp:positionV>
                <wp:extent cx="5786755" cy="241300"/>
                <wp:effectExtent l="19050" t="19050" r="42545" b="25400"/>
                <wp:wrapNone/>
                <wp:docPr id="1282799397" name="Group 1282799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66034955" name="Straight Connector 16603495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454853209" name="Oval 454853209"/>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7298D8B" id="Group 1282799397" o:spid="_x0000_s1026" alt="&quot;&quot;" style="position:absolute;margin-left:-2.4pt;margin-top:58.75pt;width:455.65pt;height:19pt;flip:x;z-index:2516766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">
                <v:line id="Straight Connector 16603495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" strokecolor="#65276f [3044]" strokeweight="3pt">
                  <v:stroke endcap="round"/>
                </v:line>
                <v:oval id="Oval 454853209"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" fillcolor="#faa320" strokecolor="#6b2976" strokeweight="3pt"/>
                <w10:wrap anchorx="margin"/>
              </v:group>
            </w:pict>
          </mc:Fallback>
        </mc:AlternateContent>
      </w:r>
      <w:r w:rsidRPr="00D11C4F">
        <w:rPr>
          <w:rFonts w:cs="Noto Sans Syriac Eastern"/>
          <w:rtl/>
        </w:rPr>
        <w:t>ܥܒܼܵܕܵܐ 10</w:t>
      </w:r>
    </w:p>
    <w:tbl>
      <w:tblPr>
        <w:bidiVisual/>
        <w:tblW w:w="9146" w:type="dxa"/>
        <w:tblLayout w:type="fixed"/>
        <w:tblLook w:val="04A0" w:firstRow="1" w:lastRow="0" w:firstColumn="1" w:lastColumn="0" w:noHBand="0" w:noVBand="1"/>
      </w:tblPr>
      <w:tblGrid>
        <w:gridCol w:w="2570"/>
        <w:gridCol w:w="6576"/>
      </w:tblGrid>
      <w:tr w:rsidR="00BC3C2E" w:rsidRPr="00D11C4F" w14:paraId="2331E6CA" w14:textId="77777777" w:rsidTr="00AE55E9">
        <w:trPr>
          <w:trHeight w:val="3175"/>
        </w:trPr>
        <w:tc>
          <w:tcPr>
            <w:tcW w:w="2570" w:type="dxa"/>
            <w:vAlign w:val="center"/>
          </w:tcPr>
          <w:p w14:paraId="2432F8D0" w14:textId="77777777" w:rsidR="005C7C7B" w:rsidRPr="00D11C4F" w:rsidRDefault="00A754AE" w:rsidP="00D11C4F">
            <w:pPr>
              <w:pStyle w:val="Image"/>
              <w:spacing w:before="480" w:line="312" w:lineRule="auto"/>
              <w:rPr>
                <w:rFonts w:cs="Noto Sans Syriac Eastern"/>
              </w:rPr>
            </w:pPr>
            <w:r w:rsidRPr="00D11C4F">
              <w:rPr>
                <w:rFonts w:cs="Noto Sans Syriac Eastern"/>
                <w:noProof/>
              </w:rPr>
              <w:drawing>
                <wp:inline distT="0" distB="0" distL="0" distR="0" wp14:anchorId="79580579" wp14:editId="20E43B50">
                  <wp:extent cx="1483200" cy="1112400"/>
                  <wp:effectExtent l="0" t="0" r="3175" b="0"/>
                  <wp:docPr id="584103591" name="Picture 33" descr="ܚܲܕ ܦܲܪܨܘܿܦܵܐ ܒܸܥܒܼܵܕܵܐ ܚܕܵܐ ܡܲܪܲܒܼܬܵܐ ܩܵܐ ܐ݉ܢܵܫܹܐ ܓ̰ܡܝܼܥܹܐ ܓܵܘ ܚܕܵܐ ܐܘܿܬܵܓܼܵ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03591" name="Picture 33" descr="ܚܲܕ ܦܲܪܨܘܿܦܵܐ ܒܸܥܒܼܵܕܵܐ ܚܕܵܐ ܡܲܪܲܒܼܬܵܐ ܩܵܐ ܐ݉ܢܵܫܹܐ ܓ̰ܡܝܼܥܹܐ ܓܵܘ ܚܕܵܐ ܐܘܿܬܵܓܼܵܐ."/>
                          <pic:cNvPicPr/>
                        </pic:nvPicPr>
                        <pic:blipFill>
                          <a:blip r:embed="rId82" cstate="print">
                            <a:extLst>
                              <a:ext uri="{28A0092B-C50C-407E-A947-70E740481C1C}">
                                <a14:useLocalDpi xmlns:a14="http://schemas.microsoft.com/office/drawing/2010/main" val="0"/>
                              </a:ext>
                            </a:extLst>
                          </a:blip>
                          <a:srcRect l="5565" t="14685" r="18615"/>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528015D5" w14:textId="77777777" w:rsidR="001510A2" w:rsidRPr="00D11C4F" w:rsidRDefault="00A754AE" w:rsidP="00D11C4F">
            <w:pPr>
              <w:bidi/>
              <w:spacing w:before="480" w:line="312" w:lineRule="auto"/>
              <w:rPr>
                <w:rFonts w:cs="Noto Sans Syriac Eastern"/>
              </w:rPr>
            </w:pPr>
            <w:r w:rsidRPr="00D11C4F">
              <w:rPr>
                <w:rFonts w:cs="Noto Sans Syriac Eastern"/>
                <w:rtl/>
              </w:rPr>
              <w:t>ܐܲܚܢܲܢ ܒܸܕ ܬܲܠܡܸܕܲܚ ܩܵܐ ܦܵܠܵܚܹܐ ܘܲܫܪܝܼܟܹܐ ܕܕܝܼܲܢ ܒܘܼܬ ܕܵܐܟܼܝܼ ܠܡܲܦܠܘܼܚܹܐ ܣܢܵܕܝܵܬܹܐ ܕܠܸܫܵܢܵܐ.</w:t>
            </w:r>
          </w:p>
          <w:p w14:paraId="16D27728" w14:textId="77777777" w:rsidR="005C7C7B" w:rsidRPr="00D11C4F" w:rsidRDefault="00A754AE" w:rsidP="00D11C4F">
            <w:pPr>
              <w:bidi/>
              <w:spacing w:line="312" w:lineRule="auto"/>
              <w:rPr>
                <w:rFonts w:cs="Noto Sans Syriac Eastern"/>
              </w:rPr>
            </w:pPr>
            <w:r w:rsidRPr="00D11C4F">
              <w:rPr>
                <w:rFonts w:cs="Noto Sans Syriac Eastern"/>
                <w:rtl/>
              </w:rPr>
              <w:t xml:space="preserve">ܐܵܗܵܐ ܒܸܚܒܼܵܫܵܐ ܝܠܹܗ </w:t>
            </w:r>
            <w:r w:rsidRPr="00D11C4F">
              <w:rPr>
                <w:rStyle w:val="Strong"/>
                <w:rFonts w:cs="Noto Sans Syriac Eastern"/>
                <w:rtl/>
              </w:rPr>
              <w:t>ܬܲܪܓܡܵܢܹܐ</w:t>
            </w:r>
            <w:r w:rsidRPr="00D11C4F">
              <w:rPr>
                <w:rFonts w:cs="Noto Sans Syriac Eastern"/>
                <w:rtl/>
              </w:rPr>
              <w:t xml:space="preserve">. </w:t>
            </w:r>
          </w:p>
        </w:tc>
      </w:tr>
      <w:tr w:rsidR="00BC3C2E" w:rsidRPr="00D11C4F" w14:paraId="6CDAEA82" w14:textId="77777777" w:rsidTr="00AE55E9">
        <w:trPr>
          <w:trHeight w:val="3175"/>
        </w:trPr>
        <w:tc>
          <w:tcPr>
            <w:tcW w:w="2570" w:type="dxa"/>
            <w:vAlign w:val="center"/>
          </w:tcPr>
          <w:p w14:paraId="4C6FA222" w14:textId="77777777" w:rsidR="005C7C7B"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0FE80CE8" wp14:editId="6EC42A2D">
                  <wp:extent cx="1482725" cy="1482725"/>
                  <wp:effectExtent l="0" t="0" r="3175" b="3175"/>
                  <wp:docPr id="574560481" name="Picture 4" descr="ܚܲܕ ܬܲܪܓܡܵܢܵܐ ܥܒܼܝܼܪܵܐ ܓܵܘ ܚܲܕ ܣܘܼܘܵܕܵܐ ܥܲܡ 2 ܐ݉ܢܵܫܹܐ ܐ݉ܚܹܪ݉ܢܹܐ. ܠܥܸܠܸܠ ܡܸܢܹܗ ܝܼܠܵܗܿ ܚܕܵܐ ܒܲܓܼܒܘܼܓܼܝܼܬܵܐ ܕܗܲܡܙܲܡܬܵܐ ܡܲܚܙܘܼܝܹܐ ܚܲܕ ܠܸܫܵܢܵܐ ܐ݉ܚܹܪ݉ܢܵܐ ܦܪܝܼܫܵܐ ܡܼܢ ܠܸܫܵܢܵܐ ܐܸܢܓܠܸܣ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ܚܲܕ ܬܲܪܓܡܵܢܵܐ ܥܒܼܝܼܪܵܐ ܓܵܘ ܚܲܕ ܣܘܼܘܵܕܵܐ ܥܲܡ 2 ܐ݉ܢܵܫܹܐ ܐ݉ܚܹܪ݉ܢܹܐ. ܠܥܸܠܸܠ ܡܸܢܹܗ ܝܼܠܵܗܿ ܚܕܵܐ ܒܲܓܼܒܘܼܓܼܝܼܬܵܐ ܕܗܲܡܙܲܡܬܵܐ ܡܲܚܙܘܼܝܹܐ ܚܲܕ ܠܸܫܵܢܵܐ ܐ݉ܚܹܪ݉ܢܵܐ ܦܪܝܼܫܵܐ ܡܼܢ ܠܸܫܵܢܵܐ ܐܸܢܓܠܸܣܢܵܝܵܐ."/>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1ABC884" w14:textId="77777777" w:rsidR="005E2F07" w:rsidRPr="00D11C4F" w:rsidRDefault="00A754AE" w:rsidP="00D11C4F">
            <w:pPr>
              <w:bidi/>
              <w:spacing w:line="312" w:lineRule="auto"/>
              <w:rPr>
                <w:rFonts w:cs="Noto Sans Syriac Eastern"/>
              </w:rPr>
            </w:pPr>
            <w:r w:rsidRPr="00D11C4F">
              <w:rPr>
                <w:rFonts w:cs="Noto Sans Syriac Eastern"/>
                <w:rtl/>
              </w:rPr>
              <w:t>ܚܲܕ ܬܲܪܓܡܵܢܵܐ ܝܼܠܹܗ ܚܲܕ ܦܲܪܨܘܿܦܵܐ ܕܟܹܐ:</w:t>
            </w:r>
          </w:p>
          <w:p w14:paraId="66386BCF" w14:textId="77777777" w:rsidR="005E2F07" w:rsidRPr="00D11C4F" w:rsidRDefault="00A754AE" w:rsidP="00D11C4F">
            <w:pPr>
              <w:pStyle w:val="ListParagraph"/>
              <w:numPr>
                <w:ilvl w:val="0"/>
                <w:numId w:val="53"/>
              </w:numPr>
              <w:bidi/>
              <w:spacing w:line="312" w:lineRule="auto"/>
              <w:rPr>
                <w:rFonts w:cs="Noto Sans Syriac Eastern"/>
              </w:rPr>
            </w:pPr>
            <w:r w:rsidRPr="00D11C4F">
              <w:rPr>
                <w:rFonts w:cs="Noto Sans Syriac Eastern"/>
                <w:rtl/>
              </w:rPr>
              <w:t>ܡܲܦܠܸܚ ܠܸܫܵܢܵܘܟܼܘܿܢ</w:t>
            </w:r>
          </w:p>
          <w:p w14:paraId="1D8CC7C8" w14:textId="77777777" w:rsidR="005E2F07" w:rsidRPr="00D11C4F" w:rsidRDefault="00A754AE" w:rsidP="00D11C4F">
            <w:pPr>
              <w:pStyle w:val="ListParagraph"/>
              <w:numPr>
                <w:ilvl w:val="0"/>
                <w:numId w:val="53"/>
              </w:numPr>
              <w:bidi/>
              <w:spacing w:line="312" w:lineRule="auto"/>
              <w:rPr>
                <w:rFonts w:cs="Noto Sans Syriac Eastern"/>
              </w:rPr>
            </w:pPr>
            <w:r w:rsidRPr="00D11C4F">
              <w:rPr>
                <w:rFonts w:cs="Noto Sans Syriac Eastern"/>
                <w:rtl/>
              </w:rPr>
              <w:t>ܗܲܝܸܪ ܠܵܘܟܼܘܿܢ ܕܝܵܗܒܼܝܼܬܘܿܢ ܘܫܵܩܠܝܼܬܘܿܢ ܥܲܡ ܐ݉ܚܹܪ݉ܢܹܐ</w:t>
            </w:r>
          </w:p>
          <w:p w14:paraId="3CD9067E" w14:textId="505D059C" w:rsidR="005C7C7B" w:rsidRPr="00D11C4F" w:rsidRDefault="00A754AE" w:rsidP="00D11C4F">
            <w:pPr>
              <w:pStyle w:val="ListParagraph"/>
              <w:numPr>
                <w:ilvl w:val="0"/>
                <w:numId w:val="53"/>
              </w:numPr>
              <w:bidi/>
              <w:spacing w:line="312" w:lineRule="auto"/>
              <w:rPr>
                <w:rFonts w:cs="Noto Sans Syriac Eastern"/>
              </w:rPr>
            </w:pPr>
            <w:r w:rsidRPr="00D11C4F">
              <w:rPr>
                <w:rFonts w:cs="Noto Sans Syriac Eastern"/>
                <w:rtl/>
              </w:rPr>
              <w:t>ܗܲܝܸܪ ܠܵܘܟܼܘܿܢ ܕܦܲܪܡܝܼܬܘܿܢ ܡܘܿܕܝܼ ܝܠܹܗ ܒܹܐܡܵܪܵܐ</w:t>
            </w:r>
            <w:r w:rsidR="00A75812">
              <w:rPr>
                <w:rFonts w:cs="Noto Sans Syriac Eastern"/>
              </w:rPr>
              <w:br/>
            </w:r>
            <w:r w:rsidRPr="00D11C4F">
              <w:rPr>
                <w:rFonts w:cs="Noto Sans Syriac Eastern"/>
                <w:rtl/>
              </w:rPr>
              <w:t>ܚܲܕ ܦܲܪܨܘܿܦܵܐ.</w:t>
            </w:r>
          </w:p>
        </w:tc>
      </w:tr>
    </w:tbl>
    <w:p w14:paraId="25637C28" w14:textId="77777777" w:rsidR="00812D10" w:rsidRPr="00D11C4F" w:rsidRDefault="00A754AE" w:rsidP="00D11C4F">
      <w:pPr>
        <w:spacing w:line="312" w:lineRule="auto"/>
        <w:rPr>
          <w:rFonts w:cs="Noto Sans Syriac Eastern"/>
        </w:rPr>
      </w:pPr>
      <w:r w:rsidRPr="00D11C4F">
        <w:rPr>
          <w:rFonts w:cs="Noto Sans Syriac Eastern"/>
        </w:rPr>
        <w:br w:type="page"/>
      </w:r>
    </w:p>
    <w:tbl>
      <w:tblPr>
        <w:bidiVisual/>
        <w:tblW w:w="9356" w:type="dxa"/>
        <w:tblLayout w:type="fixed"/>
        <w:tblLook w:val="04A0" w:firstRow="1" w:lastRow="0" w:firstColumn="1" w:lastColumn="0" w:noHBand="0" w:noVBand="1"/>
      </w:tblPr>
      <w:tblGrid>
        <w:gridCol w:w="2570"/>
        <w:gridCol w:w="6633"/>
        <w:gridCol w:w="153"/>
      </w:tblGrid>
      <w:tr w:rsidR="00BC3C2E" w:rsidRPr="00D11C4F" w14:paraId="79421F3B" w14:textId="77777777" w:rsidTr="00AE55E9">
        <w:tc>
          <w:tcPr>
            <w:tcW w:w="2570" w:type="dxa"/>
            <w:vAlign w:val="center"/>
          </w:tcPr>
          <w:p w14:paraId="749ED8FA" w14:textId="77777777" w:rsidR="001510A2" w:rsidRPr="00D11C4F" w:rsidRDefault="001510A2" w:rsidP="00D11C4F">
            <w:pPr>
              <w:pStyle w:val="Image"/>
              <w:spacing w:after="0" w:line="312" w:lineRule="auto"/>
              <w:rPr>
                <w:rFonts w:cs="Noto Sans Syriac Eastern"/>
              </w:rPr>
            </w:pPr>
          </w:p>
        </w:tc>
        <w:tc>
          <w:tcPr>
            <w:tcW w:w="6786" w:type="dxa"/>
            <w:gridSpan w:val="2"/>
            <w:vAlign w:val="center"/>
          </w:tcPr>
          <w:p w14:paraId="0CF6F5D8" w14:textId="77777777" w:rsidR="001510A2" w:rsidRPr="00D11C4F" w:rsidRDefault="00A754AE" w:rsidP="00D11C4F">
            <w:pPr>
              <w:bidi/>
              <w:spacing w:after="0" w:line="312" w:lineRule="auto"/>
              <w:rPr>
                <w:rFonts w:cs="Noto Sans Syriac Eastern"/>
              </w:rPr>
            </w:pPr>
            <w:r w:rsidRPr="00D11C4F">
              <w:rPr>
                <w:rFonts w:cs="Noto Sans Syriac Eastern"/>
                <w:rtl/>
              </w:rPr>
              <w:t>ܐܵܗܵܐ ܒܸܕ ܐܲܟܸܕ ܕܦܵܠܵܚܹܐ ܘܲܫܪܝܼܟܹܐ ܕܕܝܼܲܢ:</w:t>
            </w:r>
          </w:p>
        </w:tc>
      </w:tr>
      <w:tr w:rsidR="00BC3C2E" w:rsidRPr="00D11C4F" w14:paraId="65A3CB65" w14:textId="77777777" w:rsidTr="00AE55E9">
        <w:trPr>
          <w:gridAfter w:val="1"/>
          <w:wAfter w:w="153" w:type="dxa"/>
        </w:trPr>
        <w:tc>
          <w:tcPr>
            <w:tcW w:w="2570" w:type="dxa"/>
            <w:vAlign w:val="center"/>
          </w:tcPr>
          <w:p w14:paraId="78B50A60" w14:textId="77777777" w:rsidR="00791380" w:rsidRPr="00D11C4F" w:rsidRDefault="00A754AE" w:rsidP="00D11C4F">
            <w:pPr>
              <w:pStyle w:val="Image"/>
              <w:spacing w:line="312" w:lineRule="auto"/>
              <w:rPr>
                <w:rFonts w:cs="Noto Sans Syriac Eastern"/>
                <w:noProof/>
              </w:rPr>
            </w:pPr>
            <w:r w:rsidRPr="00D11C4F">
              <w:rPr>
                <w:rFonts w:cs="Noto Sans Syriac Eastern"/>
                <w:noProof/>
              </w:rPr>
              <w:drawing>
                <wp:inline distT="0" distB="0" distL="0" distR="0" wp14:anchorId="483C755D" wp14:editId="7692F070">
                  <wp:extent cx="1494790" cy="1494790"/>
                  <wp:effectExtent l="0" t="0" r="0" b="0"/>
                  <wp:docPr id="1273279781" name="Picture 1273279781" descr="2 ܐ݉ܢܵܫܹܐ ܓܲܫܘܼܩܹܐ ܥܲܠ ܚܲܕ ܐܸܫܛܵܪܵܐ ܥܲܡܚܕܵܕܹܐ. ܠܥܸܠܸܠ ܡܸܢܲܝܗܝ ܝܼܠܵܗܿ ܚܕܵܐ ܕܵܣܬܵܐ ܕ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79781" name="Picture 1273279781" descr="2 ܐ݉ܢܵܫܹܐ ܓܲܫܘܼܩܹܐ ܥܲܠ ܚܲܕ ܐܸܫܛܵܪܵܐ ܥܲܡܚܕܵܕܹܐ. ܠܥܸܠܸܠ ܡܸܢܲܝܗܝ ܝܼܠܵܗܿ ܚܕܵܐ ܕܵܣܬܵܐ ܕܒܲܓܼܒܘܼܓܼܝܵܬܹܐ ܕܗܲܡܙܲܡܬܵܐ."/>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545BED19" w14:textId="77777777" w:rsidR="00791380" w:rsidRPr="00D11C4F" w:rsidRDefault="00A754AE" w:rsidP="00D11C4F">
            <w:pPr>
              <w:pStyle w:val="ListParagraph"/>
              <w:numPr>
                <w:ilvl w:val="0"/>
                <w:numId w:val="54"/>
              </w:numPr>
              <w:bidi/>
              <w:spacing w:line="312" w:lineRule="auto"/>
              <w:rPr>
                <w:rFonts w:cs="Noto Sans Syriac Eastern"/>
              </w:rPr>
            </w:pPr>
            <w:r w:rsidRPr="00D11C4F">
              <w:rPr>
                <w:rFonts w:cs="Noto Sans Syriac Eastern"/>
                <w:rtl/>
              </w:rPr>
              <w:t>ܝܵܕܥܝܼ ܕܵܐܟܼܝܼ ܠܡܲܫܟܼܘܼܚܹܐ ܘܠܡܲܦܠܘܼܚܹܐ ܣܢܵܕܝܵܬܹܐ ܕܠܸܫܵܢܵܐ</w:t>
            </w:r>
          </w:p>
        </w:tc>
      </w:tr>
      <w:tr w:rsidR="00BC3C2E" w:rsidRPr="00D11C4F" w14:paraId="4C3E9A26" w14:textId="77777777" w:rsidTr="00AE55E9">
        <w:trPr>
          <w:gridAfter w:val="1"/>
          <w:wAfter w:w="153" w:type="dxa"/>
        </w:trPr>
        <w:tc>
          <w:tcPr>
            <w:tcW w:w="2570" w:type="dxa"/>
            <w:vAlign w:val="center"/>
          </w:tcPr>
          <w:p w14:paraId="57BED06F" w14:textId="77777777" w:rsidR="00791380" w:rsidRPr="00D11C4F" w:rsidRDefault="00A754AE" w:rsidP="00D11C4F">
            <w:pPr>
              <w:pStyle w:val="Image"/>
              <w:spacing w:line="312" w:lineRule="auto"/>
              <w:rPr>
                <w:rFonts w:cs="Noto Sans Syriac Eastern"/>
                <w:noProof/>
              </w:rPr>
            </w:pPr>
            <w:r w:rsidRPr="00D11C4F">
              <w:rPr>
                <w:rFonts w:cs="Noto Sans Syriac Eastern"/>
                <w:noProof/>
              </w:rPr>
              <w:drawing>
                <wp:inline distT="0" distB="0" distL="0" distR="0" wp14:anchorId="15492E60" wp14:editId="7E1EEEB2">
                  <wp:extent cx="1483200" cy="1112400"/>
                  <wp:effectExtent l="0" t="0" r="3175" b="0"/>
                  <wp:docPr id="159055751" name="Picture 20" descr="ܚܲܕ ܦܲܪܨܘܿܦܵܐ ܥܒܼܝܼܪܵܐ ܓܵܘ ܚܲܕ ܣܘܼܘܵܕܵܐ ܥܲܡ ܚܲܕ ܬܲܪܓܡܵ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5751" name="Picture 20" descr="ܚܲܕ ܦܲܪܨܘܿܦܵܐ ܥܒܼܝܼܪܵܐ ܓܵܘ ܚܲܕ ܣܘܼܘܵܕܵܐ ܥܲܡ ܚܲܕ ܬܲܪܓܡܵܢܵܐ."/>
                          <pic:cNvPicPr/>
                        </pic:nvPicPr>
                        <pic:blipFill>
                          <a:blip r:embed="rId85" cstate="print">
                            <a:extLst>
                              <a:ext uri="{28A0092B-C50C-407E-A947-70E740481C1C}">
                                <a14:useLocalDpi xmlns:a14="http://schemas.microsoft.com/office/drawing/2010/main" val="0"/>
                              </a:ext>
                            </a:extLst>
                          </a:blip>
                          <a:srcRect l="3389" r="258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33" w:type="dxa"/>
            <w:vAlign w:val="center"/>
          </w:tcPr>
          <w:p w14:paraId="4E4F1DFF" w14:textId="77777777" w:rsidR="00791380" w:rsidRPr="00D11C4F" w:rsidRDefault="00A754AE" w:rsidP="00D11C4F">
            <w:pPr>
              <w:pStyle w:val="ListParagraph"/>
              <w:numPr>
                <w:ilvl w:val="0"/>
                <w:numId w:val="54"/>
              </w:numPr>
              <w:bidi/>
              <w:spacing w:line="312" w:lineRule="auto"/>
              <w:rPr>
                <w:rFonts w:cs="Noto Sans Syriac Eastern"/>
              </w:rPr>
            </w:pPr>
            <w:r w:rsidRPr="00D11C4F">
              <w:rPr>
                <w:rFonts w:cs="Noto Sans Syriac Eastern"/>
                <w:rtl/>
              </w:rPr>
              <w:t>ܝܵܗܒܼܝܼ ܘܫܵܩܠܝܼ ܒܘܼܫ ܨܦܵܝܝܼ ܥܲܡ ܬܲܪܓܡܵܢܹܐ.</w:t>
            </w:r>
          </w:p>
        </w:tc>
      </w:tr>
      <w:tr w:rsidR="00BC3C2E" w:rsidRPr="00D11C4F" w14:paraId="108A5CD0" w14:textId="77777777" w:rsidTr="00AE55E9">
        <w:trPr>
          <w:gridAfter w:val="1"/>
          <w:wAfter w:w="153" w:type="dxa"/>
        </w:trPr>
        <w:tc>
          <w:tcPr>
            <w:tcW w:w="2570" w:type="dxa"/>
            <w:vAlign w:val="center"/>
          </w:tcPr>
          <w:p w14:paraId="18AC8DD5" w14:textId="77777777" w:rsidR="001510A2" w:rsidRPr="00D11C4F" w:rsidRDefault="001510A2" w:rsidP="00D11C4F">
            <w:pPr>
              <w:pStyle w:val="Image"/>
              <w:spacing w:before="840" w:after="0" w:line="312" w:lineRule="auto"/>
              <w:rPr>
                <w:rFonts w:cs="Noto Sans Syriac Eastern"/>
              </w:rPr>
            </w:pPr>
          </w:p>
        </w:tc>
        <w:tc>
          <w:tcPr>
            <w:tcW w:w="6633" w:type="dxa"/>
            <w:vAlign w:val="center"/>
          </w:tcPr>
          <w:p w14:paraId="2EC9D8AE" w14:textId="598567EA" w:rsidR="001510A2" w:rsidRPr="00D11C4F" w:rsidRDefault="00A754AE" w:rsidP="00D11C4F">
            <w:pPr>
              <w:bidi/>
              <w:spacing w:before="840" w:after="0" w:line="312" w:lineRule="auto"/>
              <w:rPr>
                <w:rFonts w:cs="Noto Sans Syriac Eastern"/>
              </w:rPr>
            </w:pPr>
            <w:r w:rsidRPr="00D11C4F">
              <w:rPr>
                <w:rFonts w:cs="Noto Sans Syriac Eastern"/>
                <w:rtl/>
              </w:rPr>
              <w:t>ܐܲܚܢܲܢ ܒܸܕ ܨܲܚܨܸܝܲܚ ܐܸܢ ܐܵܗܵܐ ܥܒܼܵܕܵܐ ܦܠܵܚܵܐ ܝܠܹܗ ܒܚܲܡܲܝܬܵܐ</w:t>
            </w:r>
            <w:r w:rsidR="00A75812">
              <w:rPr>
                <w:rFonts w:cs="Noto Sans Syriac Eastern"/>
              </w:rPr>
              <w:br/>
            </w:r>
            <w:r w:rsidRPr="00D11C4F">
              <w:rPr>
                <w:rFonts w:cs="Noto Sans Syriac Eastern"/>
                <w:rtl/>
              </w:rPr>
              <w:t>ܕܥܲܩܲܒܼܬܵܐ ܕܟܡܵܐ:</w:t>
            </w:r>
          </w:p>
        </w:tc>
      </w:tr>
      <w:tr w:rsidR="00BC3C2E" w:rsidRPr="00D11C4F" w14:paraId="42BFE68D" w14:textId="77777777" w:rsidTr="00AE55E9">
        <w:trPr>
          <w:gridAfter w:val="1"/>
          <w:wAfter w:w="153" w:type="dxa"/>
        </w:trPr>
        <w:tc>
          <w:tcPr>
            <w:tcW w:w="2570" w:type="dxa"/>
            <w:vAlign w:val="center"/>
          </w:tcPr>
          <w:p w14:paraId="2717439F" w14:textId="77777777" w:rsidR="00A00FF0"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07F6D200" wp14:editId="03B8262B">
                  <wp:extent cx="1494790" cy="1494790"/>
                  <wp:effectExtent l="0" t="0" r="0" b="0"/>
                  <wp:docPr id="622357037" name="Picture 34" descr="3 ܦܵܠܵܚܹܐ ܕ NDIS ܓܲܫܘܼܩܹܐ ܥܲܠ ܚܲܕ ܦܲܪܨܘܿܦܵܐ ܒܸܥܒܼܵܕܵܐ ܚܕܵܐ ܡܲܩܪܲܒܼܬܵܐ ܘܚܲܕ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57037" name="Picture 34" descr="3 ܦܵܠܵܚܹܐ ܕ NDIS ܓܲܫܘܼܩܹܐ ܥܲܠ ܚܲܕ ܦܲܪܨܘܿܦܵܐ ܒܸܥܒܼܵܕܵܐ ܚܕܵܐ ܡܲܩܪܲܒܼܬܵܐ ܘܚܲܕ ܪܘܼܫܡܵܐ ܕ tick."/>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4289FD1C" w14:textId="77777777" w:rsidR="00A00FF0" w:rsidRPr="00D11C4F" w:rsidRDefault="00A754AE" w:rsidP="00D11C4F">
            <w:pPr>
              <w:pStyle w:val="ListParagraph"/>
              <w:numPr>
                <w:ilvl w:val="0"/>
                <w:numId w:val="55"/>
              </w:numPr>
              <w:bidi/>
              <w:spacing w:line="312" w:lineRule="auto"/>
              <w:rPr>
                <w:rFonts w:cs="Noto Sans Syriac Eastern"/>
              </w:rPr>
            </w:pPr>
            <w:r w:rsidRPr="00D11C4F">
              <w:rPr>
                <w:rFonts w:cs="Noto Sans Syriac Eastern"/>
                <w:rtl/>
              </w:rPr>
              <w:t>ܦܵܠܵܚܹܐ ܘܫܲܪܝܼܟܹܐ ܦܲܪܘܼܩܹܐ ܝܢܵܐ ܠܐܲܝܵܐ ܬܲܠܡܲܕܬܵܐ</w:t>
            </w:r>
          </w:p>
        </w:tc>
      </w:tr>
      <w:tr w:rsidR="00BC3C2E" w:rsidRPr="00D11C4F" w14:paraId="3447E587" w14:textId="77777777" w:rsidTr="00AE55E9">
        <w:trPr>
          <w:gridAfter w:val="1"/>
          <w:wAfter w:w="153" w:type="dxa"/>
        </w:trPr>
        <w:tc>
          <w:tcPr>
            <w:tcW w:w="2570" w:type="dxa"/>
            <w:vAlign w:val="center"/>
          </w:tcPr>
          <w:p w14:paraId="56FC7EB8" w14:textId="77777777" w:rsidR="00A00FF0" w:rsidRPr="00D11C4F" w:rsidRDefault="00A754AE" w:rsidP="00D11C4F">
            <w:pPr>
              <w:pStyle w:val="Image"/>
              <w:spacing w:before="0" w:line="312" w:lineRule="auto"/>
              <w:rPr>
                <w:rFonts w:cs="Noto Sans Syriac Eastern"/>
              </w:rPr>
            </w:pPr>
            <w:r w:rsidRPr="00D11C4F">
              <w:rPr>
                <w:rFonts w:cs="Noto Sans Syriac Eastern"/>
                <w:noProof/>
              </w:rPr>
              <w:drawing>
                <wp:inline distT="0" distB="0" distL="0" distR="0" wp14:anchorId="7B030D64" wp14:editId="4A9CEAB4">
                  <wp:extent cx="1494790" cy="1494790"/>
                  <wp:effectExtent l="0" t="0" r="0" b="0"/>
                  <wp:docPr id="1363517323" name="Picture 21" descr="2 ܦܲܪܨܘܿܦܹܐ ܥܒܼܝܼܪܹܐ ܓܵܘ ܚܲܕ ܣܘܼܘܵܕܵܐ ܥܲܡ ܚܲܕ ܬܲܪܓܡܵܢܵܐ. ܠܥܸܠܸܠ ܡܸܢܹܗ ܝܼܠܵܗܿ ܚܕܵܐ ܒܲܓܼܒܘܼܓܼܝܼܬܵܐ ܕܗܲܡܙܲܡܬܵܐ ܡܲܚܙܘܼܝܹܐ ܚܲܕ ܠܸܫܵܢܵܐ ܐ݉ܚܹܪ݉ܢܵܐ ܦܪܝܼܫܵܐ ܡܼܢ ܠܸܫܵܢܵܐ ܐܸܢܓܠܸܣ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17323" name="Picture 21" descr="2 ܦܲܪܨܘܿܦܹܐ ܥܒܼܝܼܪܹܐ ܓܵܘ ܚܲܕ ܣܘܼܘܵܕܵܐ ܥܲܡ ܚܲܕ ܬܲܪܓܡܵܢܵܐ. ܠܥܸܠܸܠ ܡܸܢܹܗ ܝܼܠܵܗܿ ܚܕܵܐ ܒܲܓܼܒܘܼܓܼܝܼܬܵܐ ܕܗܲܡܙܲܡܬܵܐ ܡܲܚܙܘܼܝܹܐ ܚܲܕ ܠܸܫܵܢܵܐ ܐ݉ܚܹܪ݉ܢܵܐ ܦܪܝܼܫܵܐ ܡܼܢ ܠܸܫܵܢܵܐ ܐܸܢܓܠܸܣܢܵܝܵܐ."/>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2F964E55" w14:textId="77777777" w:rsidR="00A00FF0" w:rsidRPr="00D11C4F" w:rsidRDefault="00A754AE" w:rsidP="00D11C4F">
            <w:pPr>
              <w:pStyle w:val="ListParagraph"/>
              <w:numPr>
                <w:ilvl w:val="0"/>
                <w:numId w:val="70"/>
              </w:numPr>
              <w:bidi/>
              <w:spacing w:before="0" w:line="312" w:lineRule="auto"/>
              <w:rPr>
                <w:rFonts w:cs="Noto Sans Syriac Eastern"/>
              </w:rPr>
            </w:pPr>
            <w:r w:rsidRPr="00D11C4F">
              <w:rPr>
                <w:rFonts w:cs="Noto Sans Syriac Eastern"/>
                <w:rtl/>
              </w:rPr>
              <w:t xml:space="preserve">ܫܲܘܬܦܵܢܹܐ ܕ </w:t>
            </w:r>
            <w:r w:rsidRPr="00105E5A">
              <w:rPr>
                <w:rFonts w:cs="FS Me Pro"/>
                <w:rtl/>
              </w:rPr>
              <w:t>CALD</w:t>
            </w:r>
            <w:r w:rsidRPr="00D11C4F">
              <w:rPr>
                <w:rFonts w:cs="Noto Sans Syriac Eastern"/>
                <w:rtl/>
              </w:rPr>
              <w:t xml:space="preserve"> ܟܹܐ ܡܲܦܠܸܚܝܼ ܠܚܸܠܡܲܬܹܐ ܕܬܲܪܓܡܵܢܹܐ.</w:t>
            </w:r>
          </w:p>
        </w:tc>
      </w:tr>
    </w:tbl>
    <w:p w14:paraId="453D2CEE" w14:textId="77777777" w:rsidR="007916A8" w:rsidRPr="00D11C4F" w:rsidRDefault="00A754AE" w:rsidP="00D11C4F">
      <w:pPr>
        <w:spacing w:before="0" w:after="0" w:line="312" w:lineRule="auto"/>
        <w:rPr>
          <w:rFonts w:cs="Noto Sans Syriac Eastern"/>
          <w:b/>
          <w:bCs/>
          <w:sz w:val="32"/>
          <w:szCs w:val="26"/>
        </w:rPr>
      </w:pPr>
      <w:r w:rsidRPr="00D11C4F">
        <w:rPr>
          <w:rFonts w:cs="Noto Sans Syriac Eastern"/>
        </w:rPr>
        <w:br w:type="page"/>
      </w:r>
    </w:p>
    <w:p w14:paraId="56F18BD6" w14:textId="77777777" w:rsidR="002535DE" w:rsidRPr="00D11C4F" w:rsidRDefault="00A754AE" w:rsidP="00D11C4F">
      <w:pPr>
        <w:pStyle w:val="Heading3"/>
        <w:bidi/>
        <w:spacing w:before="360"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678720" behindDoc="0" locked="0" layoutInCell="1" allowOverlap="1" wp14:anchorId="24F9D0D9" wp14:editId="00E4E63E">
                <wp:simplePos x="0" y="0"/>
                <wp:positionH relativeFrom="margin">
                  <wp:posOffset>-30480</wp:posOffset>
                </wp:positionH>
                <wp:positionV relativeFrom="paragraph">
                  <wp:posOffset>297511</wp:posOffset>
                </wp:positionV>
                <wp:extent cx="5786755" cy="241300"/>
                <wp:effectExtent l="19050" t="19050" r="42545" b="25400"/>
                <wp:wrapNone/>
                <wp:docPr id="122880252" name="Group 122880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832499403" name="Straight Connector 83249940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3542194" name="Oval 835421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8FDD31E" id="Group 122880252" o:spid="_x0000_s1026" alt="&quot;&quot;" style="position:absolute;margin-left:-2.4pt;margin-top:23.45pt;width:455.65pt;height:19pt;flip:x;z-index:2516787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">
                <v:line id="Straight Connector 83249940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" strokecolor="#65276f [3044]" strokeweight="3pt">
                  <v:stroke endcap="round"/>
                </v:line>
                <v:oval id="Oval 835421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" fillcolor="#faa320" strokecolor="#6b2976" strokeweight="3pt"/>
                <w10:wrap anchorx="margin"/>
              </v:group>
            </w:pict>
          </mc:Fallback>
        </mc:AlternateContent>
      </w:r>
      <w:r w:rsidR="005C7C7B" w:rsidRPr="00D11C4F">
        <w:rPr>
          <w:rFonts w:cs="Noto Sans Syriac Eastern"/>
          <w:rtl/>
        </w:rPr>
        <w:t>ܥܒܼܵܕܵܐ 11</w:t>
      </w:r>
    </w:p>
    <w:tbl>
      <w:tblPr>
        <w:bidiVisual/>
        <w:tblW w:w="9088" w:type="dxa"/>
        <w:tblLayout w:type="fixed"/>
        <w:tblLook w:val="04A0" w:firstRow="1" w:lastRow="0" w:firstColumn="1" w:lastColumn="0" w:noHBand="0" w:noVBand="1"/>
      </w:tblPr>
      <w:tblGrid>
        <w:gridCol w:w="2512"/>
        <w:gridCol w:w="6576"/>
      </w:tblGrid>
      <w:tr w:rsidR="00BC3C2E" w:rsidRPr="00D11C4F" w14:paraId="0C802455" w14:textId="77777777" w:rsidTr="00AE55E9">
        <w:tc>
          <w:tcPr>
            <w:tcW w:w="2512" w:type="dxa"/>
            <w:vAlign w:val="center"/>
          </w:tcPr>
          <w:p w14:paraId="0B8E87BB" w14:textId="77777777" w:rsidR="00C55355" w:rsidRPr="00D11C4F" w:rsidRDefault="00C55355" w:rsidP="00D11C4F">
            <w:pPr>
              <w:pStyle w:val="Image"/>
              <w:spacing w:before="480" w:after="0" w:line="312" w:lineRule="auto"/>
              <w:rPr>
                <w:rFonts w:cs="Noto Sans Syriac Eastern"/>
              </w:rPr>
            </w:pPr>
          </w:p>
        </w:tc>
        <w:tc>
          <w:tcPr>
            <w:tcW w:w="6576" w:type="dxa"/>
            <w:vAlign w:val="center"/>
          </w:tcPr>
          <w:p w14:paraId="75F9D57D" w14:textId="77777777" w:rsidR="00C55355" w:rsidRPr="00D11C4F" w:rsidRDefault="00A754AE" w:rsidP="00D11C4F">
            <w:pPr>
              <w:bidi/>
              <w:spacing w:before="480" w:after="0" w:line="312" w:lineRule="auto"/>
              <w:rPr>
                <w:rFonts w:cs="Noto Sans Syriac Eastern"/>
              </w:rPr>
            </w:pPr>
            <w:r w:rsidRPr="00D11C4F">
              <w:rPr>
                <w:rFonts w:cs="Noto Sans Syriac Eastern"/>
                <w:rtl/>
              </w:rPr>
              <w:t xml:space="preserve">ܐܲܚܢܲܢ ܒܸܕ ܡܲܒܪܲܚ ܚܲܕ ܚܘܼܛܵܛܵܐ ܩܵܐ ܕܥܵܒܼܕܲܚ ܠܵܗܿ </w:t>
            </w:r>
            <w:r w:rsidRPr="00105E5A">
              <w:rPr>
                <w:rFonts w:cs="FS Me Pro"/>
                <w:rtl/>
              </w:rPr>
              <w:t>NDIA</w:t>
            </w:r>
            <w:r w:rsidRPr="00D11C4F">
              <w:rPr>
                <w:rFonts w:cs="Noto Sans Syriac Eastern"/>
                <w:rtl/>
              </w:rPr>
              <w:t xml:space="preserve"> ܚܕܵܐ ܕܘܼܟܬܵܐ ܕܦܘܼܠܚܵܢܵܐ ܕܝܼܠܵܗܿ:</w:t>
            </w:r>
          </w:p>
        </w:tc>
      </w:tr>
      <w:tr w:rsidR="00BC3C2E" w:rsidRPr="00D11C4F" w14:paraId="4CB08B55" w14:textId="77777777" w:rsidTr="00AE55E9">
        <w:tc>
          <w:tcPr>
            <w:tcW w:w="2512" w:type="dxa"/>
            <w:vAlign w:val="center"/>
          </w:tcPr>
          <w:p w14:paraId="2AFE978A" w14:textId="77777777" w:rsidR="00F40DE8"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5947DC53" wp14:editId="68618CBF">
                  <wp:extent cx="1457960" cy="1457960"/>
                  <wp:effectExtent l="0" t="0" r="8890" b="8890"/>
                  <wp:docPr id="771269802" name="Picture 35" descr="ܚܲܕ ܦܲܪܨܘܿܦܵܐ ܡܲܪܘܼܡܹܐ ܐܝܼܕܹܗ ܘܠܓܹܒܹܗ ܝܼܠܵܗܿ 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69802" name="Picture 35" descr="ܚܲܕ ܦܲܪܨܘܿܦܵܐ ܡܲܪܘܼܡܹܐ ܐܝܼܕܹܗ ܘܠܓܹܒܹܗ ܝܼܠܵܗܿ ܚܕܵܐ ܨܘܼܪܬܵܐ ܕܫܲܝܢܘܼܬܵܐ."/>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040847A1" w14:textId="77777777" w:rsidR="00F40DE8" w:rsidRPr="00D11C4F" w:rsidRDefault="00A754AE" w:rsidP="00D11C4F">
            <w:pPr>
              <w:pStyle w:val="ListParagraph"/>
              <w:numPr>
                <w:ilvl w:val="0"/>
                <w:numId w:val="59"/>
              </w:numPr>
              <w:bidi/>
              <w:spacing w:before="120" w:after="120" w:line="312" w:lineRule="auto"/>
              <w:rPr>
                <w:rFonts w:cs="Noto Sans Syriac Eastern"/>
              </w:rPr>
            </w:pPr>
            <w:r w:rsidRPr="00D11C4F">
              <w:rPr>
                <w:rFonts w:cs="Noto Sans Syriac Eastern"/>
                <w:rtl/>
              </w:rPr>
              <w:t>ܫܲܝܢܵܝܬܵܐ ܩܵܐ ܟܠܲܝܗܝ ܡܲܪܕܘܼܝܵܬܹܐ</w:t>
            </w:r>
          </w:p>
        </w:tc>
      </w:tr>
      <w:tr w:rsidR="00BC3C2E" w:rsidRPr="00D11C4F" w14:paraId="0B4C394E" w14:textId="77777777" w:rsidTr="00AE55E9">
        <w:tc>
          <w:tcPr>
            <w:tcW w:w="2512" w:type="dxa"/>
            <w:vAlign w:val="center"/>
          </w:tcPr>
          <w:p w14:paraId="2BDE1D4A" w14:textId="77777777" w:rsidR="00F40DE8"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01016C93" wp14:editId="01616C62">
                  <wp:extent cx="1457960" cy="1457960"/>
                  <wp:effectExtent l="0" t="0" r="8890" b="8890"/>
                  <wp:docPr id="1115363148" name="Picture 36" descr="ܚܕܵܐ ܨܘܼܪܬܵܐ ܕܫܲܘܬܦܵܢܵܐ ܥܲܡ ܚܲܕ ܓܹܐܪܵܐ ܟܦܝܼܦܵܐ ܚܲܕܸܪܘܵܢ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63148" name="Picture 36" descr="ܚܕܵܐ ܨܘܼܪܬܵܐ ܕܫܲܘܬܦܵܢܵܐ ܥܲܡ ܚܲܕ ܓܹܐܪܵܐ ܟܦܝܼܦܵܐ ܚܲܕܸܪܘܵܢܘܿܗܿ."/>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03165875" w14:textId="77777777" w:rsidR="00F40DE8" w:rsidRPr="00D11C4F" w:rsidRDefault="00A754AE" w:rsidP="00D11C4F">
            <w:pPr>
              <w:pStyle w:val="ListParagraph"/>
              <w:numPr>
                <w:ilvl w:val="0"/>
                <w:numId w:val="70"/>
              </w:numPr>
              <w:bidi/>
              <w:spacing w:before="120" w:after="120" w:line="312" w:lineRule="auto"/>
              <w:rPr>
                <w:rFonts w:cs="Noto Sans Syriac Eastern"/>
              </w:rPr>
            </w:pPr>
            <w:r w:rsidRPr="00D11C4F">
              <w:rPr>
                <w:rFonts w:cs="Noto Sans Syriac Eastern"/>
                <w:rtl/>
              </w:rPr>
              <w:t>ܚܵܒܼܫܵܢܬܵܐ.</w:t>
            </w:r>
          </w:p>
        </w:tc>
      </w:tr>
      <w:tr w:rsidR="00BC3C2E" w:rsidRPr="00D11C4F" w14:paraId="1125F6F2" w14:textId="77777777" w:rsidTr="00AE55E9">
        <w:tc>
          <w:tcPr>
            <w:tcW w:w="2512" w:type="dxa"/>
            <w:vAlign w:val="center"/>
          </w:tcPr>
          <w:p w14:paraId="063F0CAE" w14:textId="77777777" w:rsidR="00133B1A" w:rsidRPr="00D11C4F" w:rsidRDefault="00A754AE" w:rsidP="00D11C4F">
            <w:pPr>
              <w:pStyle w:val="Image"/>
              <w:spacing w:before="600" w:line="312" w:lineRule="auto"/>
              <w:rPr>
                <w:rFonts w:cs="Noto Sans Syriac Eastern"/>
              </w:rPr>
            </w:pPr>
            <w:r w:rsidRPr="00D11C4F">
              <w:rPr>
                <w:rFonts w:cs="Noto Sans Syriac Eastern"/>
                <w:noProof/>
              </w:rPr>
              <w:drawing>
                <wp:inline distT="0" distB="0" distL="0" distR="0" wp14:anchorId="0B94ECA5" wp14:editId="1187A73F">
                  <wp:extent cx="1440000" cy="1080000"/>
                  <wp:effectExtent l="0" t="0" r="8255" b="6350"/>
                  <wp:docPr id="187161356" name="Picture 23" descr="2 ܐ݉ܢܵܫܹܐ ܡܲܦܠܘܼܚܹܐ ܚܲܕ ܟܘܼܡܦܝܘܼܬܸܪ ܥܲܡܚܕܵܕܹ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1356" name="Picture 23" descr="2 ܐ݉ܢܵܫܹܐ ܡܲܦܠܘܼܚܹܐ ܚܲܕ ܟܘܼܡܦܝܘܼܬܸܪ ܥܲܡܚܕܵܕܹܐ."/>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26" w:type="dxa"/>
            <w:vAlign w:val="center"/>
          </w:tcPr>
          <w:p w14:paraId="3BD6212E" w14:textId="77777777" w:rsidR="00133B1A" w:rsidRPr="00D11C4F" w:rsidRDefault="00A754AE" w:rsidP="00D11C4F">
            <w:pPr>
              <w:bidi/>
              <w:spacing w:before="600" w:line="312" w:lineRule="auto"/>
              <w:rPr>
                <w:rFonts w:cs="Noto Sans Syriac Eastern"/>
              </w:rPr>
            </w:pPr>
            <w:r w:rsidRPr="00D11C4F">
              <w:rPr>
                <w:rFonts w:cs="Noto Sans Syriac Eastern"/>
                <w:rtl/>
              </w:rPr>
              <w:t xml:space="preserve">ܐܲܚܢܲܢ ܒܸܕ ܨܲܚܨܸܝܲܚ ܐܸܢ ܐܵܗܵܐ ܥܒܼܵܕܵܐ ܦܠܵܚܵܐ ܝܠܹܗ ܒܝܕܵܥܬܵܐ ܕܟܡܵܐ ܫܲܘܬܦܵܢܹܐ ܕ </w:t>
            </w:r>
            <w:r w:rsidRPr="00105E5A">
              <w:rPr>
                <w:rFonts w:cs="FS Me Pro"/>
                <w:rtl/>
              </w:rPr>
              <w:t>CALD</w:t>
            </w:r>
            <w:r w:rsidRPr="00D11C4F">
              <w:rPr>
                <w:rFonts w:cs="Noto Sans Syriac Eastern"/>
                <w:rtl/>
              </w:rPr>
              <w:t>:</w:t>
            </w:r>
          </w:p>
          <w:p w14:paraId="20C3B237" w14:textId="77777777" w:rsidR="00133B1A" w:rsidRPr="00D11C4F" w:rsidRDefault="00A754AE" w:rsidP="00D11C4F">
            <w:pPr>
              <w:pStyle w:val="ListParagraph"/>
              <w:numPr>
                <w:ilvl w:val="0"/>
                <w:numId w:val="58"/>
              </w:numPr>
              <w:bidi/>
              <w:spacing w:line="312" w:lineRule="auto"/>
              <w:rPr>
                <w:rFonts w:cs="Noto Sans Syriac Eastern"/>
              </w:rPr>
            </w:pPr>
            <w:r w:rsidRPr="00D11C4F">
              <w:rPr>
                <w:rFonts w:cs="Noto Sans Syriac Eastern"/>
                <w:rtl/>
              </w:rPr>
              <w:t>ܦܝܼܫܵܐ ܝܢܵܐ ܦܠܵܚܵܐ ܩܵܐܠܲܢ</w:t>
            </w:r>
          </w:p>
          <w:p w14:paraId="0E98A606" w14:textId="77777777" w:rsidR="00133B1A" w:rsidRPr="00D11C4F" w:rsidRDefault="00A754AE" w:rsidP="00D11C4F">
            <w:pPr>
              <w:pStyle w:val="Image"/>
              <w:numPr>
                <w:ilvl w:val="0"/>
                <w:numId w:val="58"/>
              </w:numPr>
              <w:bidi/>
              <w:spacing w:line="312" w:lineRule="auto"/>
              <w:jc w:val="left"/>
              <w:rPr>
                <w:rFonts w:cs="Noto Sans Syriac Eastern"/>
              </w:rPr>
            </w:pPr>
            <w:r w:rsidRPr="00D11C4F">
              <w:rPr>
                <w:rFonts w:cs="Noto Sans Syriac Eastern"/>
                <w:rtl/>
              </w:rPr>
              <w:t xml:space="preserve">ܡܵܨܝܵܢܹܐ ܝܢܵܐ ܕܓܲܪܘܸܣܝܼ </w:t>
            </w:r>
            <w:r w:rsidRPr="00D11C4F">
              <w:rPr>
                <w:rStyle w:val="Strong"/>
                <w:rFonts w:cs="Noto Sans Syriac Eastern"/>
                <w:rtl/>
              </w:rPr>
              <w:t>ܫܒܼܝܼܠܵܐ ܕܦܘܼܠܚܵܢܵܐ</w:t>
            </w:r>
            <w:r w:rsidRPr="00D11C4F">
              <w:rPr>
                <w:rFonts w:cs="Noto Sans Syriac Eastern"/>
                <w:rtl/>
              </w:rPr>
              <w:t xml:space="preserve"> ܕܕܝܼܲܝܗܝ.</w:t>
            </w:r>
          </w:p>
        </w:tc>
      </w:tr>
      <w:tr w:rsidR="00BC3C2E" w:rsidRPr="00D11C4F" w14:paraId="392DEB52" w14:textId="77777777" w:rsidTr="00AE55E9">
        <w:tc>
          <w:tcPr>
            <w:tcW w:w="2512" w:type="dxa"/>
            <w:vAlign w:val="center"/>
          </w:tcPr>
          <w:p w14:paraId="787F4F51" w14:textId="77777777" w:rsidR="00133B1A" w:rsidRPr="00D11C4F" w:rsidRDefault="00A754AE" w:rsidP="00D11C4F">
            <w:pPr>
              <w:pStyle w:val="Image"/>
              <w:spacing w:before="360" w:line="312" w:lineRule="auto"/>
              <w:rPr>
                <w:rFonts w:cs="Noto Sans Syriac Eastern"/>
              </w:rPr>
            </w:pPr>
            <w:r w:rsidRPr="00D11C4F">
              <w:rPr>
                <w:rFonts w:cs="Noto Sans Syriac Eastern"/>
                <w:noProof/>
              </w:rPr>
              <w:drawing>
                <wp:inline distT="0" distB="0" distL="0" distR="0" wp14:anchorId="2458EC1E" wp14:editId="1C27E5D8">
                  <wp:extent cx="1457960" cy="1457960"/>
                  <wp:effectExtent l="0" t="0" r="8890" b="8890"/>
                  <wp:docPr id="1428946129" name="Picture 37" descr="ܚܲܕ ܦܲܪܨܘܿܦܵܐ ܠܒܼܝܼܫܵܐ ܠܒܼܝܼܫܬܵܐ ܕܦܘܼܠܚܵܢܵܐ ܥܲܡ ܚܲܕ ܓܹܐܪܵܐ ܒܸܪܡܵܙܵܐ ܗܲܪ ܠܗܿܘ ܐ݉ܢܵܫܵܐ ܠܒܼܝܼܫܵܐ ܠܒܼܝܼܫܬܵܐ ܕܚܲܕ ܡܒܲܫܠܵܢܵܐ ܡܗܝܼ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46129" name="Picture 37" descr="ܚܲܕ ܦܲܪܨܘܿܦܵܐ ܠܒܼܝܼܫܵܐ ܠܒܼܝܼܫܬܵܐ ܕܦܘܼܠܚܵܢܵܐ ܥܲܡ ܚܲܕ ܓܹܐܪܵܐ ܒܸܪܡܵܙܵܐ ܗܲܪ ܠܗܿܘ ܐ݉ܢܵܫܵܐ ܠܒܼܝܼܫܵܐ ܠܒܼܝܼܫܬܵܐ ܕܚܲܕ ܡܒܲܫܠܵܢܵܐ ܡܗܝܼܪܵܐ."/>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26" w:type="dxa"/>
            <w:vAlign w:val="center"/>
          </w:tcPr>
          <w:p w14:paraId="4712D97A" w14:textId="77777777" w:rsidR="00133B1A" w:rsidRPr="00D11C4F" w:rsidRDefault="00A754AE" w:rsidP="00D11C4F">
            <w:pPr>
              <w:bidi/>
              <w:spacing w:before="360" w:line="312" w:lineRule="auto"/>
              <w:rPr>
                <w:rFonts w:cs="Noto Sans Syriac Eastern"/>
              </w:rPr>
            </w:pPr>
            <w:r w:rsidRPr="00D11C4F">
              <w:rPr>
                <w:rFonts w:cs="Noto Sans Syriac Eastern"/>
                <w:rtl/>
              </w:rPr>
              <w:t>ܚܲܕ ܫܒܼܝܼܠܵܐ ܕܦܘܼܠܚܵܢܵܐ ܝܼܠܹܗ ܐܘܼܪܚܵܐ ܕܟܹܐ ܐܵܙܠ݉ܝܼܬܘܿܢ ܒܝܼܘܿܗܿ ܓܵܘ ܚܲܕ ܚܲܩܠܵܐ ܕܦܘܼܠܚܵܢܵܐ ܕܓܲܒܝܼܬܘܿܢ ܠܹܗ.</w:t>
            </w:r>
          </w:p>
        </w:tc>
      </w:tr>
    </w:tbl>
    <w:p w14:paraId="31A98600" w14:textId="77777777" w:rsidR="0043690F" w:rsidRPr="00D11C4F" w:rsidRDefault="00A754AE" w:rsidP="00D11C4F">
      <w:pPr>
        <w:pStyle w:val="Heading3"/>
        <w:bidi/>
        <w:spacing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680768" behindDoc="0" locked="0" layoutInCell="1" allowOverlap="1" wp14:anchorId="45883FDF" wp14:editId="41A95929">
                <wp:simplePos x="0" y="0"/>
                <wp:positionH relativeFrom="margin">
                  <wp:posOffset>-42876</wp:posOffset>
                </wp:positionH>
                <wp:positionV relativeFrom="paragraph">
                  <wp:posOffset>271145</wp:posOffset>
                </wp:positionV>
                <wp:extent cx="5786755" cy="241300"/>
                <wp:effectExtent l="19050" t="19050" r="42545" b="25400"/>
                <wp:wrapNone/>
                <wp:docPr id="108850515" name="Group 108850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928200611" name="Straight Connector 92820061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2847694" name="Oval 2128476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5BCD392" id="Group 108850515" o:spid="_x0000_s1026" alt="&quot;&quot;" style="position:absolute;margin-left:-3.4pt;margin-top:21.35pt;width:455.65pt;height:19pt;flip:x;z-index:2516807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">
                <v:line id="Straight Connector 92820061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" strokecolor="#65276f [3044]" strokeweight="3pt">
                  <v:stroke endcap="round"/>
                </v:line>
                <v:oval id="Oval 2128476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" fillcolor="#faa320" strokecolor="#6b2976" strokeweight="3pt"/>
                <w10:wrap anchorx="margin"/>
              </v:group>
            </w:pict>
          </mc:Fallback>
        </mc:AlternateContent>
      </w:r>
      <w:r w:rsidR="005C7C7B" w:rsidRPr="00D11C4F">
        <w:rPr>
          <w:rFonts w:cs="Noto Sans Syriac Eastern"/>
          <w:rtl/>
        </w:rPr>
        <w:t>ܥܒܼܵܕܵܐ 12</w:t>
      </w:r>
    </w:p>
    <w:tbl>
      <w:tblPr>
        <w:bidiVisual/>
        <w:tblW w:w="9184" w:type="dxa"/>
        <w:tblLayout w:type="fixed"/>
        <w:tblLook w:val="04A0" w:firstRow="1" w:lastRow="0" w:firstColumn="1" w:lastColumn="0" w:noHBand="0" w:noVBand="1"/>
      </w:tblPr>
      <w:tblGrid>
        <w:gridCol w:w="2551"/>
        <w:gridCol w:w="6633"/>
      </w:tblGrid>
      <w:tr w:rsidR="00BC3C2E" w:rsidRPr="00D11C4F" w14:paraId="462C96D2" w14:textId="77777777" w:rsidTr="00AE55E9">
        <w:trPr>
          <w:trHeight w:val="2438"/>
        </w:trPr>
        <w:tc>
          <w:tcPr>
            <w:tcW w:w="2551" w:type="dxa"/>
            <w:vAlign w:val="center"/>
          </w:tcPr>
          <w:p w14:paraId="4F868657" w14:textId="77777777" w:rsidR="005C7C7B"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05EA5D65" wp14:editId="18CE593E">
                  <wp:extent cx="1482725" cy="1482725"/>
                  <wp:effectExtent l="0" t="0" r="3175" b="3175"/>
                  <wp:docPr id="224987102" name="Picture 38" descr="2 ܦܵܠܵܚܹܐ ܥܒܼܝܼܪܹܐ ܓܵܘ ܣܘܼܘܵܕܵܐ ܒܠܸܫܵܢܵܐ ܕ Auslan. ܠܥܸܠܸܠ ܡܸܢܲܝܗܝ ܝܼܠܵܗܿ ܚܕܵܐ ܨܘܼܪܬܵܐ ܕ Aus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87102" name="Picture 38" descr="2 ܦܵܠܵܚܹܐ ܥܒܼܝܼܪܹܐ ܓܵܘ ܣܘܼܘܵܕܵܐ ܒܠܸܫܵܢܵܐ ܕ Auslan. ܠܥܸܠܸܠ ܡܸܢܲܝܗܝ ܝܼܠܵܗܿ ܚܕܵܐ ܨܘܼܪܬܵܐ ܕ Auslan."/>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76DC975C" w14:textId="77777777" w:rsidR="005C7C7B" w:rsidRPr="00D11C4F" w:rsidRDefault="00A754AE" w:rsidP="00D11C4F">
            <w:pPr>
              <w:bidi/>
              <w:spacing w:line="312" w:lineRule="auto"/>
              <w:rPr>
                <w:rFonts w:cs="Noto Sans Syriac Eastern"/>
              </w:rPr>
            </w:pPr>
            <w:r w:rsidRPr="00D11C4F">
              <w:rPr>
                <w:rFonts w:cs="Noto Sans Syriac Eastern"/>
                <w:rtl/>
              </w:rPr>
              <w:t xml:space="preserve">ܐܲܚܢܲܢ ܒܸܕ ܫܵܒܼܩܲܚ ܚܕܵܐ ܕܵܣܬܵܐ ܕܦܵܠܵܚܹܐ ܘܕܫܲܪܝܼܟܹܐ ܕܕܝܼܲܢ ܕܫܲܪܸܟܝܼ ܠܡܗܝܼܪܘܼܝܵܬܲܝܗܝ ܥܲܡ ܦܵܠܵܚܹܐ ܐ݉ܚܹܪ݉ܢܹܐ. </w:t>
            </w:r>
          </w:p>
          <w:p w14:paraId="07A7A9DF" w14:textId="77777777" w:rsidR="005C7C7B" w:rsidRPr="00D11C4F" w:rsidRDefault="00A754AE" w:rsidP="00D11C4F">
            <w:pPr>
              <w:bidi/>
              <w:spacing w:line="312" w:lineRule="auto"/>
              <w:rPr>
                <w:rFonts w:cs="Noto Sans Syriac Eastern"/>
              </w:rPr>
            </w:pPr>
            <w:r w:rsidRPr="00D11C4F">
              <w:rPr>
                <w:rFonts w:cs="Noto Sans Syriac Eastern"/>
                <w:rtl/>
              </w:rPr>
              <w:t xml:space="preserve">ܩܵܐ ܛܘܼܦ̮ܣܵܐ، ܡܗܝܼܪܘܼܝܵܬܹܐ ܐܲܝܟܼ ܠܸܫܵܢܵܐ ܕ </w:t>
            </w:r>
            <w:r w:rsidRPr="00105E5A">
              <w:rPr>
                <w:rFonts w:cs="FS Me Pro"/>
                <w:rtl/>
              </w:rPr>
              <w:t>Auslan</w:t>
            </w:r>
            <w:r w:rsidRPr="00D11C4F">
              <w:rPr>
                <w:rFonts w:cs="Noto Sans Syriac Eastern"/>
                <w:rtl/>
              </w:rPr>
              <w:t>.</w:t>
            </w:r>
          </w:p>
        </w:tc>
      </w:tr>
      <w:tr w:rsidR="00BC3C2E" w:rsidRPr="00D11C4F" w14:paraId="0AB5495C" w14:textId="77777777" w:rsidTr="00AE55E9">
        <w:tc>
          <w:tcPr>
            <w:tcW w:w="2551" w:type="dxa"/>
            <w:vAlign w:val="center"/>
          </w:tcPr>
          <w:p w14:paraId="37A2C2B7" w14:textId="77777777" w:rsidR="00C55355"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25385F71" wp14:editId="3F426B80">
                  <wp:extent cx="1482725" cy="1111882"/>
                  <wp:effectExtent l="0" t="0" r="3175" b="0"/>
                  <wp:docPr id="1043100309" name="Picture 40" descr="ܚܲܕ ܦܵܠܵܚܵܐ ܕܣܢܵܕܬܵܐ ܡܲܠܘܼܦܹܐ ܩܵܐ ܚܲܕ ܫܲܒܼܪܵܐ ܠܸܫܵܢܵܐ ܕܪܸܡܙܹ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00309" name="Picture 40" descr="ܚܲܕ ܦܵܠܵܚܵܐ ܕܣܢܵܕܬܵܐ ܡܲܠܘܼܦܹܐ ܩܵܐ ܚܲܕ ܫܲܒܼܪܵܐ ܠܸܫܵܢܵܐ ܕܪܸܡܙܹܐ."/>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111882"/>
                          </a:xfrm>
                          <a:prstGeom prst="rect">
                            <a:avLst/>
                          </a:prstGeom>
                        </pic:spPr>
                      </pic:pic>
                    </a:graphicData>
                  </a:graphic>
                </wp:inline>
              </w:drawing>
            </w:r>
          </w:p>
        </w:tc>
        <w:tc>
          <w:tcPr>
            <w:tcW w:w="6633" w:type="dxa"/>
            <w:vAlign w:val="center"/>
          </w:tcPr>
          <w:p w14:paraId="7A14CACE" w14:textId="77777777" w:rsidR="00C55355" w:rsidRPr="00D11C4F" w:rsidRDefault="00A754AE" w:rsidP="00D11C4F">
            <w:pPr>
              <w:bidi/>
              <w:spacing w:before="0" w:after="0" w:line="312" w:lineRule="auto"/>
              <w:rPr>
                <w:rFonts w:cs="Noto Sans Syriac Eastern"/>
              </w:rPr>
            </w:pPr>
            <w:r w:rsidRPr="00D11C4F">
              <w:rPr>
                <w:rFonts w:cs="Noto Sans Syriac Eastern"/>
                <w:rtl/>
              </w:rPr>
              <w:t>ܡܲܥܢܵܝ ܕܐܵܗܵܐ ܝܼܠܹܗ ܕܐܲܚܢܲܢ ܡܵܨܲܚ ܒܘܼܫ ܨܦܵܝܝܼ ܣܵܢܕܲܚ ܠܐ݉ܢܵܫܹܐ ܕܝܼܢܵܐ ܟܲܪܹܐ ܝܲܢ ܕܐܝܼܬܠܗܘܿܢ ܥܲܣܩܘܼܬܵܐ ܒܫܡܵܥܬܵܐ.</w:t>
            </w:r>
          </w:p>
        </w:tc>
      </w:tr>
      <w:tr w:rsidR="00BC3C2E" w:rsidRPr="00D11C4F" w14:paraId="0468EB16" w14:textId="77777777" w:rsidTr="00AE55E9">
        <w:trPr>
          <w:trHeight w:val="2608"/>
        </w:trPr>
        <w:tc>
          <w:tcPr>
            <w:tcW w:w="2551" w:type="dxa"/>
            <w:vAlign w:val="center"/>
          </w:tcPr>
          <w:p w14:paraId="67CC0019" w14:textId="77777777" w:rsidR="001B03C6" w:rsidRPr="00D11C4F" w:rsidRDefault="00A754AE" w:rsidP="00D11C4F">
            <w:pPr>
              <w:pStyle w:val="Image"/>
              <w:spacing w:before="120" w:after="0" w:line="312" w:lineRule="auto"/>
              <w:rPr>
                <w:rFonts w:cs="Noto Sans Syriac Eastern"/>
              </w:rPr>
            </w:pPr>
            <w:r w:rsidRPr="00D11C4F">
              <w:rPr>
                <w:rFonts w:cs="Noto Sans Syriac Eastern"/>
                <w:noProof/>
              </w:rPr>
              <w:drawing>
                <wp:inline distT="0" distB="0" distL="0" distR="0" wp14:anchorId="15088A31" wp14:editId="7222EE61">
                  <wp:extent cx="1482725" cy="1482725"/>
                  <wp:effectExtent l="0" t="0" r="3175" b="3175"/>
                  <wp:docPr id="1133843291" name="Picture 25" descr="ܚܲܕ ܦܵܠܵܚܵܐ ܕ NDIS ܒܸܣܢܵܕܵܐ ܩܵܐ ܚܲܕ ܫܲܘܬܦܵܢܵܐ. ܠܓܹܒܲܝܗܝ ܝܼܠܵܗܿ ܚܕܵܐ ܨܘܼܪܬܵܐ ܕܨܸܒܥܵܬܹܐ ܡܘܼܪܡܹܐ ܠ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43291" name="Picture 25" descr="ܚܲܕ ܦܵܠܵܚܵܐ ܕ NDIS ܒܸܣܢܵܕܵܐ ܩܵܐ ܚܲܕ ܫܲܘܬܦܵܢܵܐ. ܠܓܹܒܲܝܗܝ ܝܼܠܵܗܿ ܚܕܵܐ ܨܘܼܪܬܵܐ ܕܨܸܒܥܵܬܹܐ ܡܘܼܪܡܹܐ ܠܥܸܠܸܠ ܥܲܡ ܚܲܕ ܓܹܐܪܵܐ ܒܸܪܡܵܙܵܐ ܠܥܸܠܸܠ."/>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182CA955" w14:textId="77777777" w:rsidR="001B03C6" w:rsidRPr="00D11C4F" w:rsidRDefault="00A754AE" w:rsidP="00D11C4F">
            <w:pPr>
              <w:bidi/>
              <w:spacing w:before="120" w:after="120" w:line="312" w:lineRule="auto"/>
              <w:rPr>
                <w:rFonts w:cs="Noto Sans Syriac Eastern"/>
              </w:rPr>
            </w:pPr>
            <w:r w:rsidRPr="00D11C4F">
              <w:rPr>
                <w:rFonts w:cs="Noto Sans Syriac Eastern"/>
                <w:rtl/>
              </w:rPr>
              <w:t>ܐܲܚܢܲܢ ܒܸܕ ܨܲܚܨܸܝܲܚ ܐܸܢ ܐܵܗܵܐ ܥܒܼܵܕܵܐ ܦܠܵܚܵܐ ܝܠܹܗ ܒܟܡܵܐ ܡܼܢ ܦܵܠܵܚܹܐ ܘܫܲܪܝܼܟܹܐ ܕܕܝܼܲܢ ܒܸܗܘܵܝܵܐ ܝܢܵܐ ܒܘܼܫ ܨܦܵܝܝܼ ܒܣܢܵܕܬܵܐ ܕܐ݉ܢܵܫܹܐ ܕܝܼܢܵܐ ܟܲܪܹܐ ܝܲܢ ܕܐܝܼܬܠܗܘܿܢ ܥܲܣܩܘܼܬܵܐ ܒܫܡܵܥܬܵܐ.</w:t>
            </w:r>
          </w:p>
        </w:tc>
      </w:tr>
      <w:tr w:rsidR="00BC3C2E" w:rsidRPr="00D11C4F" w14:paraId="2D5C592E" w14:textId="77777777" w:rsidTr="00AE55E9">
        <w:tc>
          <w:tcPr>
            <w:tcW w:w="2551" w:type="dxa"/>
            <w:vAlign w:val="center"/>
          </w:tcPr>
          <w:p w14:paraId="480F703A" w14:textId="77777777" w:rsidR="001B03C6" w:rsidRPr="00D11C4F" w:rsidRDefault="001B03C6" w:rsidP="00D11C4F">
            <w:pPr>
              <w:pStyle w:val="Image"/>
              <w:spacing w:after="0" w:line="312" w:lineRule="auto"/>
              <w:jc w:val="left"/>
              <w:rPr>
                <w:rFonts w:cs="Noto Sans Syriac Eastern"/>
              </w:rPr>
            </w:pPr>
          </w:p>
        </w:tc>
        <w:tc>
          <w:tcPr>
            <w:tcW w:w="6633" w:type="dxa"/>
            <w:vAlign w:val="center"/>
          </w:tcPr>
          <w:p w14:paraId="1351349E" w14:textId="77777777" w:rsidR="001B03C6" w:rsidRPr="00D11C4F" w:rsidRDefault="00A754AE" w:rsidP="00D11C4F">
            <w:pPr>
              <w:bidi/>
              <w:spacing w:after="0" w:line="312" w:lineRule="auto"/>
              <w:rPr>
                <w:rFonts w:cs="Noto Sans Syriac Eastern"/>
              </w:rPr>
            </w:pPr>
            <w:r w:rsidRPr="00D11C4F">
              <w:rPr>
                <w:rFonts w:cs="Noto Sans Syriac Eastern"/>
                <w:rtl/>
              </w:rPr>
              <w:t>ܐܲܚܢܲܢ ܐܵܦ ܒܸܕ ܨܲܚܨܸܝܲܚ ܐܸܢ ܐܵܗܵܐ ܥܒܼܵܕܵܐ ܦܠܵܚܵܐ ܝܠܹܗ ܒܡܲܫܡܸܥܬܵܐ ܠܡܘܿܕܝܼ ܝܢܵܐ ܫܲܪܘܼܟܹܐ ܥܲܡܲܢ ܐ݉ܢܵܫܹܐ ܕܝܼܢܵܐ ܟܲܪܹܐ ܝܲܢ ܕܐܝܼܬܠܗܘܿܢ ܥܲܣܩܘܼܬܵܐ ܒܫܡܵܥܬܵܐ ܒܘܼܬ:</w:t>
            </w:r>
          </w:p>
        </w:tc>
      </w:tr>
      <w:tr w:rsidR="00BC3C2E" w:rsidRPr="00D11C4F" w14:paraId="11327AEE" w14:textId="77777777" w:rsidTr="00AE55E9">
        <w:trPr>
          <w:trHeight w:val="2268"/>
        </w:trPr>
        <w:tc>
          <w:tcPr>
            <w:tcW w:w="2551" w:type="dxa"/>
            <w:vAlign w:val="center"/>
          </w:tcPr>
          <w:p w14:paraId="4AD61400" w14:textId="77777777" w:rsidR="009657BD"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31449DBA" wp14:editId="411FFA1F">
                  <wp:extent cx="1482725" cy="1482725"/>
                  <wp:effectExtent l="0" t="0" r="3175" b="3175"/>
                  <wp:docPr id="921879999" name="Picture 1" descr="ܚܲܕ ܦܲܪܨܘܿܦܵܐ ܒܸܣܢܵܕܵܐ ܩܵܐ ܚܲܕ ܦܲܪܨܘܿܦܵܐ.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9999" name="Picture 1" descr="ܚܲܕ ܦܲܪܨܘܿܦܵܐ ܒܸܣܢܵܕܵܐ ܩܵܐ ܚܲܕ ܦܲܪܨܘܿܦܵܐ. "/>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11CA191F" w14:textId="77777777" w:rsidR="009657BD" w:rsidRPr="00D11C4F" w:rsidRDefault="00A754AE" w:rsidP="00D11C4F">
            <w:pPr>
              <w:pStyle w:val="ListParagraph"/>
              <w:numPr>
                <w:ilvl w:val="0"/>
                <w:numId w:val="57"/>
              </w:numPr>
              <w:bidi/>
              <w:spacing w:before="120" w:after="120" w:line="312" w:lineRule="auto"/>
              <w:rPr>
                <w:rFonts w:cs="Noto Sans Syriac Eastern"/>
              </w:rPr>
            </w:pPr>
            <w:r w:rsidRPr="00D11C4F">
              <w:rPr>
                <w:rFonts w:cs="Noto Sans Syriac Eastern"/>
                <w:rtl/>
              </w:rPr>
              <w:t>ܟܡܵܐ ܨܦܵܝܝܼ ܐܲܚܢܲܢ ܟܹܐ ܣܵܢܕܲܚ ܠܗܘܿܢ</w:t>
            </w:r>
          </w:p>
        </w:tc>
      </w:tr>
      <w:tr w:rsidR="00BC3C2E" w:rsidRPr="00D11C4F" w14:paraId="25232BFB" w14:textId="77777777" w:rsidTr="00AE55E9">
        <w:trPr>
          <w:trHeight w:val="2268"/>
        </w:trPr>
        <w:tc>
          <w:tcPr>
            <w:tcW w:w="2551" w:type="dxa"/>
            <w:vAlign w:val="center"/>
          </w:tcPr>
          <w:p w14:paraId="58A2A692" w14:textId="77777777" w:rsidR="009657BD"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7C379E0F" wp14:editId="02CB4CE9">
                  <wp:extent cx="1482725" cy="1482725"/>
                  <wp:effectExtent l="0" t="0" r="3175" b="3175"/>
                  <wp:docPr id="1662263111" name="Picture 2" descr="ܚܲܕ ܦܲܪܨܘܿܦܵܐ ܡܲܦܠܘܼܚܹܐ ܚܲܕ ܠܵܦܬܘܿ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63111" name="Picture 2" descr="ܚܲܕ ܦܲܪܨܘܿܦܵܐ ܡܲܦܠܘܼܚܹܐ ܚܲܕ ܠܵܦܬܘܿܦ."/>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72DD0C06" w14:textId="77777777" w:rsidR="009657BD" w:rsidRPr="00D11C4F" w:rsidRDefault="00A754AE" w:rsidP="00D11C4F">
            <w:pPr>
              <w:pStyle w:val="ListParagraph"/>
              <w:numPr>
                <w:ilvl w:val="0"/>
                <w:numId w:val="57"/>
              </w:numPr>
              <w:bidi/>
              <w:spacing w:before="120" w:after="120" w:line="312" w:lineRule="auto"/>
              <w:rPr>
                <w:rFonts w:cs="Noto Sans Syriac Eastern"/>
              </w:rPr>
            </w:pPr>
            <w:r w:rsidRPr="00D11C4F">
              <w:rPr>
                <w:rFonts w:cs="Noto Sans Syriac Eastern"/>
                <w:rtl/>
              </w:rPr>
              <w:t xml:space="preserve">ܟܡܵܐ ܗܵܣܵܢܵܝ ܝܠܵܗܿ ܡܲܫܟܼܲܚܬܵܐ ܘܡܲܦܠܲܚܬܵܐ ܕܣܢܵܕܝܵܬܹܐ ܕ </w:t>
            </w:r>
            <w:r w:rsidRPr="00105E5A">
              <w:rPr>
                <w:rFonts w:cs="FS Me Pro"/>
                <w:rtl/>
              </w:rPr>
              <w:t>NDIS</w:t>
            </w:r>
            <w:r w:rsidRPr="00D11C4F">
              <w:rPr>
                <w:rFonts w:cs="Noto Sans Syriac Eastern"/>
                <w:rtl/>
              </w:rPr>
              <w:t>.</w:t>
            </w:r>
          </w:p>
        </w:tc>
      </w:tr>
    </w:tbl>
    <w:p w14:paraId="515B01F1" w14:textId="77777777" w:rsidR="00B676E1" w:rsidRPr="00D11C4F" w:rsidRDefault="00A754AE" w:rsidP="00D11C4F">
      <w:pPr>
        <w:pStyle w:val="Heading2"/>
        <w:bidi/>
        <w:spacing w:line="312" w:lineRule="auto"/>
        <w:rPr>
          <w:rFonts w:cs="Noto Sans Syriac Eastern"/>
          <w:color w:val="000000" w:themeColor="text1"/>
        </w:rPr>
      </w:pPr>
      <w:r w:rsidRPr="00D11C4F">
        <w:rPr>
          <w:rFonts w:cs="Noto Sans Syriac Eastern"/>
          <w:noProof/>
          <w:color w:val="000000" w:themeColor="text1"/>
        </w:rPr>
        <w:lastRenderedPageBreak/>
        <mc:AlternateContent>
          <mc:Choice Requires="wps">
            <w:drawing>
              <wp:anchor distT="0" distB="0" distL="114300" distR="114300" simplePos="0" relativeHeight="251682816" behindDoc="1" locked="0" layoutInCell="1" allowOverlap="1" wp14:anchorId="29472CDA" wp14:editId="4C522B5C">
                <wp:simplePos x="0" y="0"/>
                <wp:positionH relativeFrom="page">
                  <wp:align>center</wp:align>
                </wp:positionH>
                <wp:positionV relativeFrom="paragraph">
                  <wp:posOffset>-226042</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E849599" id="Rectangle: Rounded Corners 125" o:spid="_x0000_s1026" alt="&quot;&quot;" style="position:absolute;margin-left:0;margin-top:-17.8pt;width:505.7pt;height:54.45pt;z-index:-2516336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" fillcolor="#43a7de" strokecolor="#6b2976" strokeweight="3pt">
                <w10:wrap anchorx="page"/>
              </v:roundrect>
            </w:pict>
          </mc:Fallback>
        </mc:AlternateContent>
      </w:r>
      <w:bookmarkStart w:id="105" w:name="_Toc256000004"/>
      <w:r w:rsidRPr="00D11C4F">
        <w:rPr>
          <w:rFonts w:cs="Noto Sans Syriac Eastern"/>
          <w:color w:val="000000" w:themeColor="text1"/>
          <w:rtl/>
        </w:rPr>
        <w:t>3. ܕܵܐܟܼܝܼ ܟܹܐ ܫܲܪܸܟܲܚܠܵܗܿ ܡܵܘܕܥܵܢܘܼܬܵܐ</w:t>
      </w:r>
      <w:bookmarkEnd w:id="105"/>
    </w:p>
    <w:p w14:paraId="2B665883" w14:textId="77777777" w:rsidR="005C7C7B" w:rsidRPr="00D11C4F" w:rsidRDefault="00A754AE" w:rsidP="00D11C4F">
      <w:pPr>
        <w:pStyle w:val="Heading3"/>
        <w:bidi/>
        <w:spacing w:before="480" w:after="120" w:line="312" w:lineRule="auto"/>
        <w:rPr>
          <w:rFonts w:cs="Noto Sans Syriac Eastern"/>
        </w:rPr>
      </w:pPr>
      <w:r w:rsidRPr="00D11C4F">
        <w:rPr>
          <w:rFonts w:cs="Noto Sans Syriac Eastern"/>
          <w:noProof/>
        </w:rPr>
        <mc:AlternateContent>
          <mc:Choice Requires="wpg">
            <w:drawing>
              <wp:anchor distT="0" distB="0" distL="114300" distR="114300" simplePos="0" relativeHeight="251684864" behindDoc="1" locked="0" layoutInCell="1" allowOverlap="1" wp14:anchorId="026E6212" wp14:editId="0756426B">
                <wp:simplePos x="0" y="0"/>
                <wp:positionH relativeFrom="margin">
                  <wp:posOffset>-46990</wp:posOffset>
                </wp:positionH>
                <wp:positionV relativeFrom="paragraph">
                  <wp:posOffset>595326</wp:posOffset>
                </wp:positionV>
                <wp:extent cx="5787317" cy="241540"/>
                <wp:effectExtent l="19050" t="19050" r="4254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B051C6E" id="Group 321763445" o:spid="_x0000_s1026" alt="&quot;&quot;" style="position:absolute;margin-left:-3.7pt;margin-top:46.9pt;width:455.7pt;height:19pt;flip:x;z-index:-25163161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">
                <v:line id="Straight Connector 15529291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" strokecolor="#65276f [3044]" strokeweight="3pt">
                  <v:stroke endcap="round"/>
                </v:line>
                <v:oval id="Oval 13910620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" fillcolor="#43a7de" strokecolor="#6b2976" strokeweight="3pt"/>
                <w10:wrap anchorx="margin"/>
              </v:group>
            </w:pict>
          </mc:Fallback>
        </mc:AlternateContent>
      </w:r>
      <w:r w:rsidRPr="00D11C4F">
        <w:rPr>
          <w:rFonts w:cs="Noto Sans Syriac Eastern"/>
          <w:rtl/>
        </w:rPr>
        <w:t>ܥܒܼܵܕܵܐ 13</w:t>
      </w:r>
    </w:p>
    <w:tbl>
      <w:tblPr>
        <w:bidiVisual/>
        <w:tblW w:w="9127" w:type="dxa"/>
        <w:tblLayout w:type="fixed"/>
        <w:tblLook w:val="04A0" w:firstRow="1" w:lastRow="0" w:firstColumn="1" w:lastColumn="0" w:noHBand="0" w:noVBand="1"/>
      </w:tblPr>
      <w:tblGrid>
        <w:gridCol w:w="2552"/>
        <w:gridCol w:w="6575"/>
      </w:tblGrid>
      <w:tr w:rsidR="00BC3C2E" w:rsidRPr="00D11C4F" w14:paraId="14EC3CB5" w14:textId="77777777" w:rsidTr="00AE55E9">
        <w:tc>
          <w:tcPr>
            <w:tcW w:w="2552" w:type="dxa"/>
            <w:vAlign w:val="center"/>
          </w:tcPr>
          <w:p w14:paraId="105E6AE4" w14:textId="77777777" w:rsidR="005C7C7B" w:rsidRPr="00D11C4F" w:rsidRDefault="005C7C7B" w:rsidP="00D11C4F">
            <w:pPr>
              <w:pStyle w:val="Image"/>
              <w:spacing w:before="360" w:after="0" w:line="312" w:lineRule="auto"/>
              <w:rPr>
                <w:rFonts w:cs="Noto Sans Syriac Eastern"/>
              </w:rPr>
            </w:pPr>
          </w:p>
        </w:tc>
        <w:tc>
          <w:tcPr>
            <w:tcW w:w="6575" w:type="dxa"/>
            <w:vAlign w:val="center"/>
          </w:tcPr>
          <w:p w14:paraId="11376361" w14:textId="77777777" w:rsidR="005C7C7B" w:rsidRPr="00D11C4F" w:rsidRDefault="00A754AE" w:rsidP="00D11C4F">
            <w:pPr>
              <w:bidi/>
              <w:spacing w:before="360" w:after="0" w:line="312" w:lineRule="auto"/>
              <w:rPr>
                <w:rFonts w:cs="Noto Sans Syriac Eastern"/>
              </w:rPr>
            </w:pPr>
            <w:r w:rsidRPr="00D11C4F">
              <w:rPr>
                <w:rFonts w:cs="Noto Sans Syriac Eastern"/>
                <w:rtl/>
              </w:rPr>
              <w:t>ܐܲܚܢܲܢ ܒܸܕ ܥܵܒܼܕܲܚ ܢܘܼܩܙܹܐ ܡܗܲܕܝܵܢܹܐ ܚܲܕܬܹܐ ܒܘܼܬ ܕܵܐܟܼܝܼ:</w:t>
            </w:r>
          </w:p>
        </w:tc>
      </w:tr>
      <w:tr w:rsidR="00BC3C2E" w:rsidRPr="00D11C4F" w14:paraId="06CBCE83" w14:textId="77777777" w:rsidTr="00AE55E9">
        <w:tc>
          <w:tcPr>
            <w:tcW w:w="2552" w:type="dxa"/>
            <w:vAlign w:val="center"/>
          </w:tcPr>
          <w:p w14:paraId="45E1B5A2" w14:textId="77777777" w:rsidR="001E4390" w:rsidRPr="00D11C4F" w:rsidRDefault="00A754AE" w:rsidP="00D11C4F">
            <w:pPr>
              <w:pStyle w:val="Image"/>
              <w:spacing w:before="60" w:after="60" w:line="312" w:lineRule="auto"/>
              <w:rPr>
                <w:rFonts w:cs="Noto Sans Syriac Eastern"/>
              </w:rPr>
            </w:pPr>
            <w:r w:rsidRPr="00D11C4F">
              <w:rPr>
                <w:rFonts w:cs="Noto Sans Syriac Eastern"/>
                <w:noProof/>
              </w:rPr>
              <w:drawing>
                <wp:inline distT="0" distB="0" distL="0" distR="0" wp14:anchorId="3C027FD2" wp14:editId="133EACC2">
                  <wp:extent cx="1483360" cy="1483360"/>
                  <wp:effectExtent l="0" t="0" r="2540" b="2540"/>
                  <wp:docPr id="538624752" name="Picture 41" descr="ܚܲܕ ܦܵܠܵܚܵܐ ܕ NDIS ܒܸܫܥܵܫܵܐ ܐܝܼܕܵܬܹܐ ܥܲܡ ܚܲܕ ܫܲܘܬܦܵܢܵܐ. ܠܓܹܒܹܗ ܝܼܠܵܗܿ ܚܕܵܐ ܨܘܼܪܬܵܐ ܕܨܸܒܥܵܬܹܐ ܡܘܼܪܡܹܐ ܠܥܸܠܸܠ ܥܲܡ ܚܲܕ ܓܹܐܪܵܐ ܒܸܪܡܵܙܵܐ ܠܥܸܠܸܠ.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24752" name="Picture 41" descr="ܚܲܕ ܦܵܠܵܚܵܐ ܕ NDIS ܒܸܫܥܵܫܵܐ ܐܝܼܕܵܬܹܐ ܥܲܡ ܚܲܕ ܫܲܘܬܦܵܢܵܐ. ܠܓܹܒܹܗ ܝܼܠܵܗܿ ܚܕܵܐ ܨܘܼܪܬܵܐ ܕܨܸܒܥܵܬܹܐ ܡܘܼܪܡܹܐ ܠܥܸܠܸܠ ܥܲܡ ܚܲܕ ܓܹܐܪܵܐ ܒܸܪܡܵܙܵܐ ܠܥܸܠܸܠ. "/>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F01E56F" w14:textId="77777777" w:rsidR="001E4390" w:rsidRPr="00D11C4F" w:rsidRDefault="00A754AE" w:rsidP="00D11C4F">
            <w:pPr>
              <w:pStyle w:val="ListParagraph"/>
              <w:numPr>
                <w:ilvl w:val="0"/>
                <w:numId w:val="60"/>
              </w:numPr>
              <w:bidi/>
              <w:spacing w:line="312" w:lineRule="auto"/>
              <w:rPr>
                <w:rFonts w:cs="Noto Sans Syriac Eastern"/>
              </w:rPr>
            </w:pPr>
            <w:r w:rsidRPr="00D11C4F">
              <w:rPr>
                <w:rFonts w:cs="Noto Sans Syriac Eastern"/>
                <w:rtl/>
              </w:rPr>
              <w:t xml:space="preserve">ܟ̰ܸܡ ܨܦܵܝܝܼ ܠܥܒܼܵܕܵܐ ܐܲܣܘܼܪܹܐ ܥܲܡ ܐ݉ܢܵܫܹܐ ܕ </w:t>
            </w:r>
            <w:r w:rsidRPr="00105E5A">
              <w:rPr>
                <w:rFonts w:cs="FS Me Pro"/>
                <w:rtl/>
              </w:rPr>
              <w:t>CALD</w:t>
            </w:r>
            <w:r w:rsidRPr="00D11C4F">
              <w:rPr>
                <w:rFonts w:cs="Noto Sans Syriac Eastern"/>
                <w:rtl/>
              </w:rPr>
              <w:t xml:space="preserve"> ܕܐܝܼܬܠܗܘܿܢ ܫܲܦܠܘܼܬܵܐ</w:t>
            </w:r>
          </w:p>
        </w:tc>
      </w:tr>
      <w:tr w:rsidR="00BC3C2E" w:rsidRPr="00D11C4F" w14:paraId="04B5D7A8" w14:textId="77777777" w:rsidTr="00AE55E9">
        <w:tc>
          <w:tcPr>
            <w:tcW w:w="2552" w:type="dxa"/>
            <w:vAlign w:val="center"/>
          </w:tcPr>
          <w:p w14:paraId="53BE1C61" w14:textId="77777777" w:rsidR="001E4390" w:rsidRPr="00D11C4F" w:rsidRDefault="00A754AE" w:rsidP="00D11C4F">
            <w:pPr>
              <w:pStyle w:val="Image"/>
              <w:spacing w:before="60" w:after="60" w:line="312" w:lineRule="auto"/>
              <w:rPr>
                <w:rFonts w:cs="Noto Sans Syriac Eastern"/>
              </w:rPr>
            </w:pPr>
            <w:r w:rsidRPr="00D11C4F">
              <w:rPr>
                <w:rFonts w:cs="Noto Sans Syriac Eastern"/>
                <w:noProof/>
              </w:rPr>
              <w:drawing>
                <wp:inline distT="0" distB="0" distL="0" distR="0" wp14:anchorId="43C5B388" wp14:editId="6676568E">
                  <wp:extent cx="1483360" cy="1483360"/>
                  <wp:effectExtent l="0" t="0" r="2540" b="2540"/>
                  <wp:docPr id="165115891" name="Picture 42" descr="ܚܲܕ ܐܸܫܛܵܪܵܐ ܕܡܵܘܕܥܵܢܘܼܬܵܐ ܘܚܲܕ ܟܘܼܡܦܝܘܼܬܸܪ ܡܲܚܙܘܼܝܹܐ ܚܕܵܐ ܨܘܼܪܬܵܐ ܕܡܵܘܕܥܵ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5891" name="Picture 42" descr="ܚܲܕ ܐܸܫܛܵܪܵܐ ܕܡܵܘܕܥܵܢܘܼܬܵܐ ܘܚܲܕ ܟܘܼܡܦܝܘܼܬܸܪ ܡܲܚܙܘܼܝܹܐ ܚܕܵܐ ܨܘܼܪܬܵܐ ܕܡܵܘܕܥܵܢܘܼܬܵܐ."/>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F539632" w14:textId="77777777" w:rsidR="001E4390" w:rsidRPr="00D11C4F" w:rsidRDefault="00A754AE" w:rsidP="00D11C4F">
            <w:pPr>
              <w:pStyle w:val="ListParagraph"/>
              <w:numPr>
                <w:ilvl w:val="0"/>
                <w:numId w:val="70"/>
              </w:numPr>
              <w:bidi/>
              <w:spacing w:line="312" w:lineRule="auto"/>
              <w:rPr>
                <w:rFonts w:cs="Noto Sans Syriac Eastern"/>
              </w:rPr>
            </w:pPr>
            <w:r w:rsidRPr="00D11C4F">
              <w:rPr>
                <w:rFonts w:cs="Noto Sans Syriac Eastern"/>
                <w:rtl/>
              </w:rPr>
              <w:t>ܠܫܲܪܘܼܟܹܐ ܡܵܘܕܥܵܢܘܼܬܵܐ ܒܐܘܼܪܚܵܬܹܐ ܦܪܝܼܫܹܐ.</w:t>
            </w:r>
          </w:p>
        </w:tc>
      </w:tr>
      <w:tr w:rsidR="00BC3C2E" w:rsidRPr="00D11C4F" w14:paraId="344D1615" w14:textId="77777777" w:rsidTr="00AE55E9">
        <w:tc>
          <w:tcPr>
            <w:tcW w:w="2552" w:type="dxa"/>
            <w:vAlign w:val="center"/>
          </w:tcPr>
          <w:p w14:paraId="4F1EF330" w14:textId="77777777" w:rsidR="00650B13" w:rsidRPr="00D11C4F" w:rsidRDefault="00650B13" w:rsidP="00D11C4F">
            <w:pPr>
              <w:pStyle w:val="Image"/>
              <w:spacing w:before="480" w:after="0" w:line="312" w:lineRule="auto"/>
              <w:rPr>
                <w:rFonts w:cs="Noto Sans Syriac Eastern"/>
              </w:rPr>
            </w:pPr>
          </w:p>
        </w:tc>
        <w:tc>
          <w:tcPr>
            <w:tcW w:w="6575" w:type="dxa"/>
            <w:vAlign w:val="center"/>
          </w:tcPr>
          <w:p w14:paraId="71646A40" w14:textId="77777777" w:rsidR="00650B13" w:rsidRPr="00D11C4F" w:rsidRDefault="00A754AE" w:rsidP="00D11C4F">
            <w:pPr>
              <w:bidi/>
              <w:spacing w:before="480" w:after="0" w:line="312" w:lineRule="auto"/>
              <w:rPr>
                <w:rFonts w:cs="Noto Sans Syriac Eastern"/>
              </w:rPr>
            </w:pPr>
            <w:r w:rsidRPr="00D11C4F">
              <w:rPr>
                <w:rFonts w:cs="Noto Sans Syriac Eastern"/>
                <w:rtl/>
              </w:rPr>
              <w:t>ܠܥܒܼܵܕܬܵܐ ܕܐܲܢܹܐ ܢܘܼܩܙܹܐ ܡܗܲܕܝܵܢܹܐ، ܐܲܚܢܲܢ ܒܸܕ ܦܵܠܚܲܚ ܥܲܡ:</w:t>
            </w:r>
          </w:p>
        </w:tc>
      </w:tr>
      <w:tr w:rsidR="00BC3C2E" w:rsidRPr="00D11C4F" w14:paraId="4A501586" w14:textId="77777777" w:rsidTr="00AE55E9">
        <w:tc>
          <w:tcPr>
            <w:tcW w:w="2552" w:type="dxa"/>
            <w:vAlign w:val="center"/>
          </w:tcPr>
          <w:p w14:paraId="0C54EEC9" w14:textId="77777777" w:rsidR="001E4390" w:rsidRPr="00D11C4F" w:rsidRDefault="00A754AE" w:rsidP="00D11C4F">
            <w:pPr>
              <w:pStyle w:val="Image"/>
              <w:spacing w:before="60" w:after="60"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53472" behindDoc="0" locked="0" layoutInCell="1" allowOverlap="1" wp14:anchorId="1F4245EE" wp14:editId="6C9D7C96">
                      <wp:simplePos x="0" y="0"/>
                      <wp:positionH relativeFrom="column">
                        <wp:posOffset>295910</wp:posOffset>
                      </wp:positionH>
                      <wp:positionV relativeFrom="paragraph">
                        <wp:posOffset>995045</wp:posOffset>
                      </wp:positionV>
                      <wp:extent cx="892175" cy="304800"/>
                      <wp:effectExtent l="0" t="0" r="3175" b="0"/>
                      <wp:wrapNone/>
                      <wp:docPr id="36265873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42D0BDFC" w14:textId="77777777" w:rsidR="00A754AE" w:rsidRPr="00AC51BA" w:rsidRDefault="00A754AE" w:rsidP="00E87906">
                                  <w:pPr>
                                    <w:bidi/>
                                    <w:spacing w:before="0" w:after="0" w:line="240" w:lineRule="auto"/>
                                    <w:jc w:val="center"/>
                                    <w:rPr>
                                      <w:rFonts w:ascii="Noto Sans Syriac Eastern" w:hAnsi="Noto Sans Syriac Eastern" w:cs="Noto Sans Syriac Eastern"/>
                                      <w:sz w:val="22"/>
                                      <w:szCs w:val="22"/>
                                      <w:lang w:val="en-PH"/>
                                    </w:rPr>
                                  </w:pPr>
                                  <w:r w:rsidRPr="00AC51BA">
                                    <w:rPr>
                                      <w:rFonts w:ascii="Noto Sans Syriac Eastern" w:hAnsi="Noto Sans Syriac Eastern" w:cs="Noto Sans Syriac Eastern"/>
                                      <w:b/>
                                      <w:bCs/>
                                      <w:sz w:val="22"/>
                                      <w:szCs w:val="22"/>
                                      <w:rtl/>
                                    </w:rPr>
                                    <w:t xml:space="preserve">ܣܝܼܥܬܵܐ </w:t>
                                  </w:r>
                                  <w:r w:rsidRPr="00AC51BA">
                                    <w:rPr>
                                      <w:rFonts w:ascii="Noto Sans Syriac Eastern" w:hAnsi="Noto Sans Syriac Eastern" w:cs="Noto Sans Syriac Eastern"/>
                                      <w:b/>
                                      <w:bCs/>
                                      <w:sz w:val="22"/>
                                      <w:szCs w:val="22"/>
                                      <w:rtl/>
                                    </w:rPr>
                                    <w:t>ܕ 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F4245EE" id="_x0000_s1038" type="#_x0000_t202" style="position:absolute;left:0;text-align:left;margin-left:23.3pt;margin-top:78.35pt;width:70.25pt;height:24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" filled="f" stroked="f">
                      <v:textbox inset="0,0,0,0">
                        <w:txbxContent>
                          <w:p w14:paraId="42D0BDFC" w14:textId="77777777" w:rsidR="00A754AE" w:rsidRPr="00AC51BA" w:rsidRDefault="00A754AE" w:rsidP="00E87906">
                            <w:pPr>
                              <w:bidi/>
                              <w:spacing w:before="0" w:after="0" w:line="240" w:lineRule="auto"/>
                              <w:jc w:val="center"/>
                              <w:rPr>
                                <w:rFonts w:ascii="Noto Sans Syriac Eastern" w:hAnsi="Noto Sans Syriac Eastern" w:cs="Noto Sans Syriac Eastern"/>
                                <w:sz w:val="22"/>
                                <w:szCs w:val="22"/>
                                <w:lang w:val="en-PH"/>
                              </w:rPr>
                            </w:pPr>
                            <w:r w:rsidRPr="00AC51BA">
                              <w:rPr>
                                <w:rFonts w:ascii="Noto Sans Syriac Eastern" w:hAnsi="Noto Sans Syriac Eastern" w:cs="Noto Sans Syriac Eastern"/>
                                <w:b/>
                                <w:bCs/>
                                <w:sz w:val="22"/>
                                <w:szCs w:val="22"/>
                                <w:rtl/>
                              </w:rPr>
                              <w:t xml:space="preserve">ܣܝܼܥܬܵܐ </w:t>
                            </w:r>
                            <w:r w:rsidRPr="00AC51BA">
                              <w:rPr>
                                <w:rFonts w:ascii="Noto Sans Syriac Eastern" w:hAnsi="Noto Sans Syriac Eastern" w:cs="Noto Sans Syriac Eastern"/>
                                <w:b/>
                                <w:bCs/>
                                <w:sz w:val="22"/>
                                <w:szCs w:val="22"/>
                                <w:rtl/>
                              </w:rPr>
                              <w:t>ܕ NDIS</w:t>
                            </w:r>
                          </w:p>
                        </w:txbxContent>
                      </v:textbox>
                    </v:shape>
                  </w:pict>
                </mc:Fallback>
              </mc:AlternateContent>
            </w:r>
            <w:r w:rsidR="001E4390" w:rsidRPr="00D11C4F">
              <w:rPr>
                <w:rFonts w:cs="Noto Sans Syriac Eastern"/>
                <w:noProof/>
              </w:rPr>
              <w:drawing>
                <wp:inline distT="0" distB="0" distL="0" distR="0" wp14:anchorId="1DA09251" wp14:editId="060F3963">
                  <wp:extent cx="1483360" cy="1483360"/>
                  <wp:effectExtent l="0" t="0" r="2540" b="2540"/>
                  <wp:docPr id="1849318237" name="Picture 43" descr="3 ܦܲܪܨܘܿܦܹܐ ܠܵܒܵܬܪܵܐ ܕܚܕܵܐ ܡܲܨܛܲܒܬܵܐ ܕܦܘܼܠܚܵܢܵܐ ܕܒܹܐܡܵܪܵܐ ܝܠܵܗܿ 'NDIS Commission' ('ܣܝܼܥܬܵ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18237" name="Picture 43" descr="3 ܦܲܪܨܘܿܦܹܐ ܠܵܒܵܬܪܵܐ ܕܚܕܵܐ ܡܲܨܛܲܒܬܵܐ ܕܦܘܼܠܚܵܢܵܐ ܕܒܹܐܡܵܪܵܐ ܝܠܵܗܿ 'NDIS Commission' ('ܣܝܼܥܬܵܐ ܕ NDI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1594F9D" w14:textId="77777777" w:rsidR="001E4390" w:rsidRPr="00D11C4F" w:rsidRDefault="00A754AE" w:rsidP="00D11C4F">
            <w:pPr>
              <w:pStyle w:val="ListParagraph"/>
              <w:numPr>
                <w:ilvl w:val="0"/>
                <w:numId w:val="17"/>
              </w:numPr>
              <w:bidi/>
              <w:spacing w:line="312" w:lineRule="auto"/>
              <w:rPr>
                <w:rFonts w:cs="Noto Sans Syriac Eastern"/>
              </w:rPr>
            </w:pPr>
            <w:r w:rsidRPr="00D11C4F">
              <w:rPr>
                <w:rFonts w:cs="Noto Sans Syriac Eastern"/>
                <w:rtl/>
              </w:rPr>
              <w:t xml:space="preserve">ܫܘܼܬܐܵܣܹܐ ܕܣܝܼܥܬܵܐ ܕ </w:t>
            </w:r>
            <w:r w:rsidRPr="00105E5A">
              <w:rPr>
                <w:rFonts w:cs="FS Me Pro"/>
                <w:rtl/>
              </w:rPr>
              <w:t>NDIS</w:t>
            </w:r>
          </w:p>
        </w:tc>
      </w:tr>
      <w:tr w:rsidR="00BC3C2E" w:rsidRPr="00D11C4F" w14:paraId="03738384" w14:textId="77777777" w:rsidTr="00AE55E9">
        <w:tc>
          <w:tcPr>
            <w:tcW w:w="2552" w:type="dxa"/>
            <w:vAlign w:val="center"/>
          </w:tcPr>
          <w:p w14:paraId="7D568733" w14:textId="77777777" w:rsidR="001E4390" w:rsidRPr="00D11C4F" w:rsidRDefault="00A754AE" w:rsidP="00D11C4F">
            <w:pPr>
              <w:pStyle w:val="Image"/>
              <w:spacing w:before="60" w:after="60" w:line="312" w:lineRule="auto"/>
              <w:rPr>
                <w:rFonts w:cs="Noto Sans Syriac Eastern"/>
              </w:rPr>
            </w:pPr>
            <w:r w:rsidRPr="00D11C4F">
              <w:rPr>
                <w:rFonts w:cs="Noto Sans Syriac Eastern"/>
                <w:noProof/>
              </w:rPr>
              <w:drawing>
                <wp:inline distT="0" distB="0" distL="0" distR="0" wp14:anchorId="631A49F4" wp14:editId="11194D21">
                  <wp:extent cx="1440000" cy="1440000"/>
                  <wp:effectExtent l="0" t="0" r="8255" b="8255"/>
                  <wp:docPr id="126" name="Picture 126" descr="3 ܐ݉ܢܵܫܹܐ ܠܵܩܵܕܡܵܐ ܕܒܸܢܝܵܢܵܐ ܕܚܲܕ ܡܲܟܼܬ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3 ܐ݉ܢܵܫܹܐ ܠܵܩܵܕܡܵܐ ܕܒܸܢܝܵܢܵܐ ܕܚܲܕ ܡܲܟܼܬܒܼܵܐ."/>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7B8DA157" w14:textId="77777777" w:rsidR="001E4390" w:rsidRPr="00D11C4F" w:rsidRDefault="00A754AE" w:rsidP="00D11C4F">
            <w:pPr>
              <w:pStyle w:val="ListParagraph"/>
              <w:numPr>
                <w:ilvl w:val="0"/>
                <w:numId w:val="70"/>
              </w:numPr>
              <w:bidi/>
              <w:spacing w:line="312" w:lineRule="auto"/>
              <w:rPr>
                <w:rFonts w:cs="Noto Sans Syriac Eastern"/>
              </w:rPr>
            </w:pPr>
            <w:r w:rsidRPr="00D11C4F">
              <w:rPr>
                <w:rFonts w:cs="Noto Sans Syriac Eastern"/>
                <w:rtl/>
              </w:rPr>
              <w:t xml:space="preserve">ܕܟܹܐ ܣܵܢܕܝܼ ܠܐ݉ܢܵܫܹܐ ܕ </w:t>
            </w:r>
            <w:r w:rsidRPr="00105E5A">
              <w:rPr>
                <w:rFonts w:cs="FS Me Pro"/>
                <w:rtl/>
              </w:rPr>
              <w:t>CALD</w:t>
            </w:r>
            <w:r w:rsidRPr="00D11C4F">
              <w:rPr>
                <w:rFonts w:cs="Noto Sans Syriac Eastern"/>
                <w:rtl/>
              </w:rPr>
              <w:t xml:space="preserve"> ܕܐܝܼܬܠܗܘܿܢ ܫܲܦܠܘܼܬܵܐ.</w:t>
            </w:r>
          </w:p>
        </w:tc>
      </w:tr>
    </w:tbl>
    <w:p w14:paraId="01890AA4" w14:textId="77777777" w:rsidR="00930399" w:rsidRPr="00D11C4F" w:rsidRDefault="00A754AE" w:rsidP="00D11C4F">
      <w:pPr>
        <w:spacing w:line="312" w:lineRule="auto"/>
        <w:rPr>
          <w:rFonts w:cs="Noto Sans Syriac Eastern"/>
        </w:rPr>
      </w:pPr>
      <w:r w:rsidRPr="00D11C4F">
        <w:rPr>
          <w:rFonts w:cs="Noto Sans Syriac Eastern"/>
        </w:rPr>
        <w:br w:type="page"/>
      </w:r>
    </w:p>
    <w:tbl>
      <w:tblPr>
        <w:bidiVisual/>
        <w:tblW w:w="9355" w:type="dxa"/>
        <w:tblLayout w:type="fixed"/>
        <w:tblLook w:val="04A0" w:firstRow="1" w:lastRow="0" w:firstColumn="1" w:lastColumn="0" w:noHBand="0" w:noVBand="1"/>
      </w:tblPr>
      <w:tblGrid>
        <w:gridCol w:w="2552"/>
        <w:gridCol w:w="6232"/>
        <w:gridCol w:w="343"/>
        <w:gridCol w:w="228"/>
      </w:tblGrid>
      <w:tr w:rsidR="00BC3C2E" w:rsidRPr="00D11C4F" w14:paraId="75E9FE28" w14:textId="77777777" w:rsidTr="00A75812">
        <w:trPr>
          <w:gridAfter w:val="2"/>
          <w:wAfter w:w="571" w:type="dxa"/>
        </w:trPr>
        <w:tc>
          <w:tcPr>
            <w:tcW w:w="2552" w:type="dxa"/>
            <w:vAlign w:val="center"/>
          </w:tcPr>
          <w:p w14:paraId="0169E516" w14:textId="77777777" w:rsidR="008F672F" w:rsidRPr="00D11C4F" w:rsidRDefault="008F672F" w:rsidP="00D11C4F">
            <w:pPr>
              <w:pStyle w:val="Image"/>
              <w:spacing w:before="0" w:after="0" w:line="312" w:lineRule="auto"/>
              <w:rPr>
                <w:rFonts w:cs="Noto Sans Syriac Eastern"/>
              </w:rPr>
            </w:pPr>
          </w:p>
        </w:tc>
        <w:tc>
          <w:tcPr>
            <w:tcW w:w="6232" w:type="dxa"/>
            <w:vAlign w:val="center"/>
          </w:tcPr>
          <w:p w14:paraId="5686369D" w14:textId="77777777" w:rsidR="008F672F" w:rsidRPr="00D11C4F" w:rsidRDefault="00A754AE" w:rsidP="00D11C4F">
            <w:pPr>
              <w:bidi/>
              <w:spacing w:before="0" w:after="0" w:line="312" w:lineRule="auto"/>
              <w:rPr>
                <w:rFonts w:cs="Noto Sans Syriac Eastern"/>
              </w:rPr>
            </w:pPr>
            <w:r w:rsidRPr="00D11C4F">
              <w:rPr>
                <w:rFonts w:cs="Noto Sans Syriac Eastern"/>
                <w:rtl/>
              </w:rPr>
              <w:t>ܐܲܚܢܲܢ ܒܸܕ ܡܲܦܠܸܚܲܚ ܠܐܲܢܹܐ ܢܘܼܩܙܹܐ ܡܗܲܕܝܵܢܹܐ ܩܵܐ ܕܒܘܼܫ ܨܦܵܝܝܼ ܝܵܗܒܼܲܚ ܘܫܵܩܠܲܚ ܥܲܡ:</w:t>
            </w:r>
          </w:p>
        </w:tc>
      </w:tr>
      <w:tr w:rsidR="00BC3C2E" w:rsidRPr="00D11C4F" w14:paraId="1EDB7490" w14:textId="77777777" w:rsidTr="00AE55E9">
        <w:trPr>
          <w:trHeight w:val="2154"/>
        </w:trPr>
        <w:tc>
          <w:tcPr>
            <w:tcW w:w="2552" w:type="dxa"/>
            <w:vAlign w:val="center"/>
          </w:tcPr>
          <w:p w14:paraId="2CC84350" w14:textId="77777777" w:rsidR="00563440" w:rsidRPr="00D11C4F" w:rsidRDefault="00A754AE" w:rsidP="00D11C4F">
            <w:pPr>
              <w:pStyle w:val="Image"/>
              <w:spacing w:before="0" w:after="0" w:line="312" w:lineRule="auto"/>
              <w:rPr>
                <w:rFonts w:cs="Noto Sans Syriac Eastern"/>
                <w:noProof/>
              </w:rPr>
            </w:pPr>
            <w:r w:rsidRPr="00D11C4F">
              <w:rPr>
                <w:rFonts w:cs="Noto Sans Syriac Eastern"/>
                <w:noProof/>
              </w:rPr>
              <w:drawing>
                <wp:inline distT="0" distB="0" distL="0" distR="0" wp14:anchorId="0487431F" wp14:editId="12B0AD61">
                  <wp:extent cx="1296000" cy="1296000"/>
                  <wp:effectExtent l="0" t="0" r="0" b="0"/>
                  <wp:docPr id="1353877225" name="Picture 1353877225" descr="ܚܕܵܐ ܕܵܣܬܵܐ ܕܐ݉ܢܵܫܹܐ ܕ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77225" name="Picture 1353877225" descr="ܚܕܵܐ ܕܵܣܬܵܐ ܕܐ݉ܢܵܫܹܐ ܕ CAL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3"/>
            <w:vAlign w:val="center"/>
          </w:tcPr>
          <w:p w14:paraId="19CB146E" w14:textId="77777777" w:rsidR="00563440" w:rsidRPr="00D11C4F" w:rsidRDefault="00A754AE" w:rsidP="00D11C4F">
            <w:pPr>
              <w:pStyle w:val="ListParagraph"/>
              <w:numPr>
                <w:ilvl w:val="0"/>
                <w:numId w:val="61"/>
              </w:numPr>
              <w:bidi/>
              <w:spacing w:line="312" w:lineRule="auto"/>
              <w:rPr>
                <w:rFonts w:cs="Noto Sans Syriac Eastern"/>
              </w:rPr>
            </w:pPr>
            <w:r w:rsidRPr="00D11C4F">
              <w:rPr>
                <w:rFonts w:cs="Noto Sans Syriac Eastern"/>
                <w:rtl/>
              </w:rPr>
              <w:t xml:space="preserve">ܫܲܘܬܦܵܢܹܐ ܕ </w:t>
            </w:r>
            <w:r w:rsidRPr="00105E5A">
              <w:rPr>
                <w:rFonts w:cs="FS Me Pro"/>
                <w:rtl/>
              </w:rPr>
              <w:t>CALD</w:t>
            </w:r>
          </w:p>
        </w:tc>
      </w:tr>
      <w:tr w:rsidR="00BC3C2E" w:rsidRPr="00D11C4F" w14:paraId="796EAFD3" w14:textId="77777777" w:rsidTr="00AE55E9">
        <w:trPr>
          <w:trHeight w:val="2154"/>
        </w:trPr>
        <w:tc>
          <w:tcPr>
            <w:tcW w:w="2552" w:type="dxa"/>
            <w:vAlign w:val="center"/>
          </w:tcPr>
          <w:p w14:paraId="64137F6B" w14:textId="77777777" w:rsidR="00563440" w:rsidRPr="00D11C4F" w:rsidRDefault="00A754AE" w:rsidP="00D11C4F">
            <w:pPr>
              <w:pStyle w:val="Image"/>
              <w:spacing w:before="0" w:after="0" w:line="312" w:lineRule="auto"/>
              <w:rPr>
                <w:rFonts w:cs="Noto Sans Syriac Eastern"/>
                <w:noProof/>
              </w:rPr>
            </w:pPr>
            <w:r w:rsidRPr="00D11C4F">
              <w:rPr>
                <w:rFonts w:cs="Noto Sans Syriac Eastern"/>
                <w:noProof/>
              </w:rPr>
              <w:drawing>
                <wp:inline distT="0" distB="0" distL="0" distR="0" wp14:anchorId="6ABAF3A0" wp14:editId="1EF8132B">
                  <wp:extent cx="1296000" cy="1296000"/>
                  <wp:effectExtent l="0" t="0" r="0" b="0"/>
                  <wp:docPr id="383475937" name="Picture 27" descr="ܚܕܵܐ ܕܵܣܬܵܐ ܕܐ݉ܢܵܫܹܐ. 2 ܐ݉ܢܵܫܹܐ ܡܲܪܘܼܡܹܐ ܐܝܼܕܵܬܲ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75937" name="Picture 27" descr="ܚܕܵܐ ܕܵܣܬܵܐ ܕܐ݉ܢܵܫܹܐ. 2 ܐ݉ܢܵܫܹܐ ܡܲܪܘܼܡܹܐ ܐܝܼܕܵܬܲܝܗܝ."/>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3"/>
            <w:vAlign w:val="center"/>
          </w:tcPr>
          <w:p w14:paraId="5B0C142C" w14:textId="77777777" w:rsidR="00563440" w:rsidRPr="00D11C4F" w:rsidRDefault="00A754AE" w:rsidP="00D11C4F">
            <w:pPr>
              <w:pStyle w:val="ListParagraph"/>
              <w:numPr>
                <w:ilvl w:val="0"/>
                <w:numId w:val="61"/>
              </w:numPr>
              <w:bidi/>
              <w:spacing w:line="312" w:lineRule="auto"/>
              <w:rPr>
                <w:rFonts w:cs="Noto Sans Syriac Eastern"/>
              </w:rPr>
            </w:pPr>
            <w:r w:rsidRPr="00D11C4F">
              <w:rPr>
                <w:rFonts w:cs="Noto Sans Syriac Eastern"/>
                <w:rtl/>
              </w:rPr>
              <w:t xml:space="preserve">ܟܢܘܼܫܝܵܬܹܐ ܕ </w:t>
            </w:r>
            <w:r w:rsidRPr="00105E5A">
              <w:rPr>
                <w:rFonts w:cs="FS Me Pro"/>
                <w:rtl/>
              </w:rPr>
              <w:t>CALD</w:t>
            </w:r>
            <w:r w:rsidRPr="00D11C4F">
              <w:rPr>
                <w:rFonts w:cs="Noto Sans Syriac Eastern"/>
                <w:rtl/>
              </w:rPr>
              <w:t>.</w:t>
            </w:r>
          </w:p>
        </w:tc>
      </w:tr>
      <w:tr w:rsidR="00BC3C2E" w:rsidRPr="00D11C4F" w14:paraId="6C79503D" w14:textId="77777777" w:rsidTr="00A75812">
        <w:tc>
          <w:tcPr>
            <w:tcW w:w="2552" w:type="dxa"/>
            <w:vAlign w:val="center"/>
          </w:tcPr>
          <w:p w14:paraId="265C3BAC" w14:textId="77777777" w:rsidR="008F672F" w:rsidRPr="00D11C4F" w:rsidRDefault="008F672F" w:rsidP="00D11C4F">
            <w:pPr>
              <w:pStyle w:val="Image"/>
              <w:spacing w:after="0" w:line="312" w:lineRule="auto"/>
              <w:rPr>
                <w:rFonts w:cs="Noto Sans Syriac Eastern"/>
              </w:rPr>
            </w:pPr>
          </w:p>
        </w:tc>
        <w:tc>
          <w:tcPr>
            <w:tcW w:w="6803" w:type="dxa"/>
            <w:gridSpan w:val="3"/>
            <w:vAlign w:val="center"/>
          </w:tcPr>
          <w:p w14:paraId="3B69FF70" w14:textId="77777777" w:rsidR="008F672F" w:rsidRPr="00D11C4F" w:rsidRDefault="00A754AE" w:rsidP="00D11C4F">
            <w:pPr>
              <w:bidi/>
              <w:spacing w:after="0" w:line="312" w:lineRule="auto"/>
              <w:rPr>
                <w:rFonts w:cs="Noto Sans Syriac Eastern"/>
              </w:rPr>
            </w:pPr>
            <w:r w:rsidRPr="00D11C4F">
              <w:rPr>
                <w:rFonts w:cs="Noto Sans Syriac Eastern"/>
                <w:rtl/>
              </w:rPr>
              <w:t>ܐܲܚܢܲܢ ܒܸܕ ܨܲܚܨܸܝܲܚ ܐܸܢ ܐܵܗܵܐ ܥܒܼܵܕܵܐ ܦܠܵܚܵܐ ܝܠܹܗ ܒܡܲܫܡܲܥܬܵܐ ܠ:</w:t>
            </w:r>
          </w:p>
        </w:tc>
      </w:tr>
      <w:tr w:rsidR="00BC3C2E" w:rsidRPr="00D11C4F" w14:paraId="2CC5BC1B" w14:textId="77777777" w:rsidTr="00AE55E9">
        <w:trPr>
          <w:gridAfter w:val="1"/>
          <w:wAfter w:w="228" w:type="dxa"/>
          <w:trHeight w:val="1814"/>
        </w:trPr>
        <w:tc>
          <w:tcPr>
            <w:tcW w:w="2552" w:type="dxa"/>
            <w:vAlign w:val="center"/>
          </w:tcPr>
          <w:p w14:paraId="05082B3A" w14:textId="77777777" w:rsidR="002A039B"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126F953A" wp14:editId="2E04238D">
                  <wp:extent cx="1296000" cy="1177551"/>
                  <wp:effectExtent l="0" t="0" r="0" b="3810"/>
                  <wp:docPr id="1795573990" name="Picture 49" descr="ܚܕܵܐ ܕܵܣܬܵܐ ܕܫܲܘܬܦܵܢܹܐ ܕ CALD ܒܸܪܡܵܙܵܐ ܠܓܵܢܲܝܗܝ ܘܡܲܪܘܼܡܹܐ ܐܝܼܕܵܬܲ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73990" name="Picture 49" descr="ܚܕܵܐ ܕܵܣܬܵܐ ܕܫܲܘܬܦܵܢܹܐ ܕ CALD ܒܸܪܡܵܙܵܐ ܠܓܵܢܲܝܗܝ ܘܡܲܪܘܼܡܹܐ ܐܝܼܕܵܬܲܝܗܝ."/>
                          <pic:cNvPicPr/>
                        </pic:nvPicPr>
                        <pic:blipFill>
                          <a:blip r:embed="rId102" cstate="print">
                            <a:extLst>
                              <a:ext uri="{28A0092B-C50C-407E-A947-70E740481C1C}">
                                <a14:useLocalDpi xmlns:a14="http://schemas.microsoft.com/office/drawing/2010/main" val="0"/>
                              </a:ext>
                            </a:extLst>
                          </a:blip>
                          <a:srcRect t="387" b="8753"/>
                          <a:stretch>
                            <a:fillRect/>
                          </a:stretch>
                        </pic:blipFill>
                        <pic:spPr bwMode="auto">
                          <a:xfrm>
                            <a:off x="0" y="0"/>
                            <a:ext cx="1296000" cy="1177551"/>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gridSpan w:val="2"/>
            <w:vAlign w:val="center"/>
          </w:tcPr>
          <w:p w14:paraId="256EF550" w14:textId="77777777" w:rsidR="002A039B" w:rsidRPr="00D11C4F" w:rsidRDefault="00A754AE" w:rsidP="00D11C4F">
            <w:pPr>
              <w:pStyle w:val="ListParagraph"/>
              <w:numPr>
                <w:ilvl w:val="0"/>
                <w:numId w:val="62"/>
              </w:numPr>
              <w:bidi/>
              <w:spacing w:line="312" w:lineRule="auto"/>
              <w:rPr>
                <w:rFonts w:cs="Noto Sans Syriac Eastern"/>
              </w:rPr>
            </w:pPr>
            <w:r w:rsidRPr="00D11C4F">
              <w:rPr>
                <w:rFonts w:cs="Noto Sans Syriac Eastern"/>
                <w:rtl/>
              </w:rPr>
              <w:t xml:space="preserve">ܫܲܘܬܦܵܢܹܐ ܕ </w:t>
            </w:r>
            <w:r w:rsidRPr="00105E5A">
              <w:rPr>
                <w:rFonts w:cs="FS Me Pro"/>
                <w:rtl/>
              </w:rPr>
              <w:t>CALD</w:t>
            </w:r>
          </w:p>
        </w:tc>
      </w:tr>
      <w:tr w:rsidR="00BC3C2E" w:rsidRPr="00D11C4F" w14:paraId="4683AFE3" w14:textId="77777777" w:rsidTr="00AE55E9">
        <w:trPr>
          <w:gridAfter w:val="1"/>
          <w:wAfter w:w="228" w:type="dxa"/>
          <w:trHeight w:val="1814"/>
        </w:trPr>
        <w:tc>
          <w:tcPr>
            <w:tcW w:w="2552" w:type="dxa"/>
            <w:vAlign w:val="center"/>
          </w:tcPr>
          <w:p w14:paraId="38CE1A92" w14:textId="77777777" w:rsidR="002A039B"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2622491A" wp14:editId="6FD4A446">
                  <wp:extent cx="1296000" cy="1210510"/>
                  <wp:effectExtent l="0" t="0" r="0" b="8890"/>
                  <wp:docPr id="726228435" name="Picture 47" descr="ܚܲܕ ܦܲܪܨܘܿܦܵܐ ܒܸܣܢܵܕܵܐ ܩܵܐ ܚܲܕ ܫܲܘܬܦܵܢܵܐ.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28435" name="Picture 47" descr="ܚܲܕ ܦܲܪܨܘܿܦܵܐ ܒܸܣܢܵܕܵܐ ܩܵܐ ܚܲܕ ܫܲܘܬܦܵܢܵܐ. "/>
                          <pic:cNvPicPr/>
                        </pic:nvPicPr>
                        <pic:blipFill>
                          <a:blip r:embed="rId103" cstate="print">
                            <a:extLst>
                              <a:ext uri="{28A0092B-C50C-407E-A947-70E740481C1C}">
                                <a14:useLocalDpi xmlns:a14="http://schemas.microsoft.com/office/drawing/2010/main" val="0"/>
                              </a:ext>
                            </a:extLst>
                          </a:blip>
                          <a:srcRect b="6676"/>
                          <a:stretch>
                            <a:fillRect/>
                          </a:stretch>
                        </pic:blipFill>
                        <pic:spPr bwMode="auto">
                          <a:xfrm>
                            <a:off x="0" y="0"/>
                            <a:ext cx="1296000" cy="121051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gridSpan w:val="2"/>
            <w:vAlign w:val="center"/>
          </w:tcPr>
          <w:p w14:paraId="55DE26CF" w14:textId="77777777" w:rsidR="002A039B" w:rsidRPr="00D11C4F" w:rsidRDefault="00A754AE" w:rsidP="00D11C4F">
            <w:pPr>
              <w:pStyle w:val="ListParagraph"/>
              <w:numPr>
                <w:ilvl w:val="0"/>
                <w:numId w:val="62"/>
              </w:numPr>
              <w:bidi/>
              <w:spacing w:line="312" w:lineRule="auto"/>
              <w:rPr>
                <w:rFonts w:cs="Noto Sans Syriac Eastern"/>
              </w:rPr>
            </w:pPr>
            <w:r w:rsidRPr="00D11C4F">
              <w:rPr>
                <w:rFonts w:cs="Noto Sans Syriac Eastern"/>
                <w:rtl/>
              </w:rPr>
              <w:t xml:space="preserve">ܐ݉ܢܵܫܹܐ ܕܟܹܐ ܣܵܢܕܝܼ ܐ݉ܢܵܫܹܐ ܕ </w:t>
            </w:r>
            <w:r w:rsidRPr="00105E5A">
              <w:rPr>
                <w:rFonts w:cs="FS Me Pro"/>
                <w:rtl/>
              </w:rPr>
              <w:t>CALD</w:t>
            </w:r>
            <w:r w:rsidRPr="00D11C4F">
              <w:rPr>
                <w:rFonts w:cs="Noto Sans Syriac Eastern"/>
                <w:rtl/>
              </w:rPr>
              <w:t xml:space="preserve"> ܕܐܝܼܬܠܗܘܿܢ ܫܲܦܠܘܼܬܵܐ</w:t>
            </w:r>
          </w:p>
        </w:tc>
      </w:tr>
      <w:tr w:rsidR="00BC3C2E" w:rsidRPr="00D11C4F" w14:paraId="2A815481" w14:textId="77777777" w:rsidTr="00AE55E9">
        <w:trPr>
          <w:gridAfter w:val="1"/>
          <w:wAfter w:w="228" w:type="dxa"/>
          <w:trHeight w:val="1814"/>
        </w:trPr>
        <w:tc>
          <w:tcPr>
            <w:tcW w:w="2552" w:type="dxa"/>
            <w:vAlign w:val="center"/>
          </w:tcPr>
          <w:p w14:paraId="44FF6564" w14:textId="77777777" w:rsidR="002A039B"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1EAEB760" wp14:editId="4BAEF948">
                  <wp:extent cx="1296000" cy="1070955"/>
                  <wp:effectExtent l="0" t="0" r="0" b="0"/>
                  <wp:docPr id="709965646" name="Picture 48" descr="ܚܕܵܐ ܕܵܣܬܵܐ ܕܡܙܲܘܸܕܵܢܹܐ ܒܲܪܣܘܼܡܹ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65646" name="Picture 48" descr="ܚܕܵܐ ܕܵܣܬܵܐ ܕܡܙܲܘܸܕܵܢܹܐ ܒܲܪܣܘܼܡܹܐ."/>
                          <pic:cNvPicPr/>
                        </pic:nvPicPr>
                        <pic:blipFill>
                          <a:blip r:embed="rId104" cstate="print">
                            <a:extLst>
                              <a:ext uri="{28A0092B-C50C-407E-A947-70E740481C1C}">
                                <a14:useLocalDpi xmlns:a14="http://schemas.microsoft.com/office/drawing/2010/main" val="0"/>
                              </a:ext>
                            </a:extLst>
                          </a:blip>
                          <a:srcRect t="17365"/>
                          <a:stretch>
                            <a:fillRect/>
                          </a:stretch>
                        </pic:blipFill>
                        <pic:spPr bwMode="auto">
                          <a:xfrm>
                            <a:off x="0" y="0"/>
                            <a:ext cx="1296000" cy="1070955"/>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gridSpan w:val="2"/>
            <w:vAlign w:val="center"/>
          </w:tcPr>
          <w:p w14:paraId="14E18393" w14:textId="77777777" w:rsidR="002A039B" w:rsidRPr="00D11C4F" w:rsidRDefault="00A754AE" w:rsidP="00D11C4F">
            <w:pPr>
              <w:pStyle w:val="ListParagraph"/>
              <w:numPr>
                <w:ilvl w:val="0"/>
                <w:numId w:val="70"/>
              </w:numPr>
              <w:bidi/>
              <w:spacing w:line="312" w:lineRule="auto"/>
              <w:rPr>
                <w:rFonts w:cs="Noto Sans Syriac Eastern"/>
              </w:rPr>
            </w:pPr>
            <w:r w:rsidRPr="00D11C4F">
              <w:rPr>
                <w:rStyle w:val="Strong"/>
                <w:rFonts w:cs="Noto Sans Syriac Eastern"/>
                <w:rtl/>
              </w:rPr>
              <w:t>ܡܙܲܘܸܕܵܢܹܐ</w:t>
            </w:r>
            <w:r w:rsidRPr="00D11C4F">
              <w:rPr>
                <w:rFonts w:cs="Noto Sans Syriac Eastern"/>
                <w:rtl/>
              </w:rPr>
              <w:t>.</w:t>
            </w:r>
          </w:p>
        </w:tc>
      </w:tr>
      <w:tr w:rsidR="00BC3C2E" w:rsidRPr="00D11C4F" w14:paraId="2E8D9418" w14:textId="77777777" w:rsidTr="00AE55E9">
        <w:trPr>
          <w:gridAfter w:val="1"/>
          <w:wAfter w:w="228" w:type="dxa"/>
        </w:trPr>
        <w:tc>
          <w:tcPr>
            <w:tcW w:w="2552" w:type="dxa"/>
            <w:vAlign w:val="center"/>
          </w:tcPr>
          <w:p w14:paraId="3E9391E2" w14:textId="77777777" w:rsidR="00EB25CA" w:rsidRPr="00D11C4F" w:rsidRDefault="00A754AE" w:rsidP="00D11C4F">
            <w:pPr>
              <w:pStyle w:val="Image"/>
              <w:spacing w:before="120" w:after="0" w:line="312" w:lineRule="auto"/>
              <w:rPr>
                <w:rFonts w:cs="Noto Sans Syriac Eastern"/>
              </w:rPr>
            </w:pPr>
            <w:r w:rsidRPr="00D11C4F">
              <w:rPr>
                <w:rFonts w:cs="Noto Sans Syriac Eastern"/>
                <w:noProof/>
              </w:rPr>
              <w:drawing>
                <wp:inline distT="0" distB="0" distL="0" distR="0" wp14:anchorId="173BB2D6" wp14:editId="129E0FB5">
                  <wp:extent cx="1296000" cy="1296000"/>
                  <wp:effectExtent l="0" t="0" r="0" b="0"/>
                  <wp:docPr id="362534700" name="Picture 50" descr="3 ܡܙܲܘܸܕܵܢܹܐ. ܚܲܕ ܡܸܢܲܝܗܝ ܠܒܼܝܼܫܵܐ ܚܕܵܐ ܫܵܡܘܿܥܬܵܐ ܕܐܵܣܝܵܐ. ܚܲܕ ܐ݉ܚܹܪ݉ܢܵܐ ܕܒܼܝܼܩܵܐ ܝܠܹܗ ܚܲܕ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34700" name="Picture 50" descr="3 ܡܙܲܘܸܕܵܢܹܐ. ܚܲܕ ܡܸܢܲܝܗܝ ܠܒܼܝܼܫܵܐ ܚܕܵܐ ܫܵܡܘܿܥܬܵܐ ܕܐܵܣܝܵܐ. ܚܲܕ ܐ݉ܚܹܪ݉ܢܵܐ ܕܒܼܝܼܩܵܐ ܝܠܹܗ ܚܲܕ ܐܸܫܛܵܪܵܐ."/>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575" w:type="dxa"/>
            <w:gridSpan w:val="2"/>
            <w:vAlign w:val="center"/>
          </w:tcPr>
          <w:p w14:paraId="3E506DB5" w14:textId="77777777" w:rsidR="00EB25CA" w:rsidRPr="00D11C4F" w:rsidRDefault="00A754AE" w:rsidP="00D11C4F">
            <w:pPr>
              <w:bidi/>
              <w:spacing w:before="120" w:after="0" w:line="312" w:lineRule="auto"/>
              <w:rPr>
                <w:rFonts w:cs="Noto Sans Syriac Eastern"/>
              </w:rPr>
            </w:pPr>
            <w:r w:rsidRPr="00D11C4F">
              <w:rPr>
                <w:rFonts w:cs="Noto Sans Syriac Eastern"/>
                <w:rtl/>
              </w:rPr>
              <w:t>ܡܙܲܘܸܕܵܢܹܐ ܟܹܐ ܣܵܢܕܝܼ ܠܐ݉ܢܵܫܹܐ ܕܐܝܼܬܠܗܘܿܢ ܫܲܦܠܘܼܬܵܐ ܒܡܲܩܪܲܒܼܬܵܐ ܕܚܕܵܐ ܚܸܠܡܲܬ.</w:t>
            </w:r>
          </w:p>
        </w:tc>
      </w:tr>
    </w:tbl>
    <w:p w14:paraId="0877204F" w14:textId="77777777" w:rsidR="002535DE" w:rsidRPr="00D11C4F" w:rsidRDefault="00A754AE" w:rsidP="00D11C4F">
      <w:pPr>
        <w:pStyle w:val="Heading3"/>
        <w:bidi/>
        <w:spacing w:before="360"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686912" behindDoc="1" locked="0" layoutInCell="1" allowOverlap="1" wp14:anchorId="3D4A0FBE" wp14:editId="54CD5058">
                <wp:simplePos x="0" y="0"/>
                <wp:positionH relativeFrom="margin">
                  <wp:posOffset>-34290</wp:posOffset>
                </wp:positionH>
                <wp:positionV relativeFrom="paragraph">
                  <wp:posOffset>273381</wp:posOffset>
                </wp:positionV>
                <wp:extent cx="5787317" cy="241540"/>
                <wp:effectExtent l="19050" t="19050" r="42545" b="25400"/>
                <wp:wrapNone/>
                <wp:docPr id="739572189" name="Group 739572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890595126" name="Straight Connector 89059512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960345" name="Oval 66096034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619F9F0" id="Group 739572189" o:spid="_x0000_s1026" alt="&quot;&quot;" style="position:absolute;margin-left:-2.7pt;margin-top:21.55pt;width:455.7pt;height:19pt;flip:x;z-index:-2516295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">
                <v:line id="Straight Connector 89059512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" strokecolor="#65276f [3044]" strokeweight="3pt">
                  <v:stroke endcap="round"/>
                </v:line>
                <v:oval id="Oval 66096034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" fillcolor="#43a7de" strokecolor="#6b2976" strokeweight="3pt"/>
                <w10:wrap anchorx="margin"/>
              </v:group>
            </w:pict>
          </mc:Fallback>
        </mc:AlternateContent>
      </w:r>
      <w:r w:rsidR="005C7C7B" w:rsidRPr="00D11C4F">
        <w:rPr>
          <w:rFonts w:cs="Noto Sans Syriac Eastern"/>
          <w:rtl/>
        </w:rPr>
        <w:t>ܥܒܼܵܕܵܐ 14</w:t>
      </w:r>
    </w:p>
    <w:tbl>
      <w:tblPr>
        <w:bidiVisual/>
        <w:tblW w:w="9127" w:type="dxa"/>
        <w:tblLayout w:type="fixed"/>
        <w:tblLook w:val="04A0" w:firstRow="1" w:lastRow="0" w:firstColumn="1" w:lastColumn="0" w:noHBand="0" w:noVBand="1"/>
      </w:tblPr>
      <w:tblGrid>
        <w:gridCol w:w="2551"/>
        <w:gridCol w:w="6288"/>
        <w:gridCol w:w="288"/>
      </w:tblGrid>
      <w:tr w:rsidR="00BC3C2E" w:rsidRPr="00D11C4F" w14:paraId="516185DA" w14:textId="77777777" w:rsidTr="00AE55E9">
        <w:tc>
          <w:tcPr>
            <w:tcW w:w="2551" w:type="dxa"/>
            <w:vAlign w:val="center"/>
          </w:tcPr>
          <w:p w14:paraId="5D1F2408" w14:textId="77777777" w:rsidR="00766698"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1622DD27" wp14:editId="639025A5">
                  <wp:extent cx="1482725" cy="1482725"/>
                  <wp:effectExtent l="0" t="0" r="3175" b="3175"/>
                  <wp:docPr id="281375781" name="Picture 51" descr="ܚܲܕ ܦܲܪܨܘܿܦܵܐ ܒܸܣܢܵܕܵܐ ܩܵܐ ܚܲܕ ܦܲܪܨܘܿܦܵܐ ܐ݉ܚܹܪ݉ܢܵܐ ܒܡܲܦܠܲܚܬܵܐ ܕܚܲܕ ܠܵܦܬܘܿܦ. ܠܥܸܠܸܠ ܡܸܢܲܝܗܝ ܝܼܠܵܗܿ ܚܕܵܐ ܨܘܼܪܬܵܐ ܕܨܸܒܥܵܬܹܐ ܡܘܼܪܡܹܐ ܠ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75781" name="Picture 51" descr="ܚܲܕ ܦܲܪܨܘܿܦܵܐ ܒܸܣܢܵܕܵܐ ܩܵܐ ܚܲܕ ܦܲܪܨܘܿܦܵܐ ܐ݉ܚܹܪ݉ܢܵܐ ܒܡܲܦܠܲܚܬܵܐ ܕܚܲܕ ܠܵܦܬܘܿܦ. ܠܥܸܠܸܠ ܡܸܢܲܝܗܝ ܝܼܠܵܗܿ ܚܕܵܐ ܨܘܼܪܬܵܐ ܕܨܸܒܥܵܬܹܐ ܡܘܼܪܡܹܐ ܠܥܸܠܸܠ ܥܲܡ ܚܲܕ ܓܹܐܪܵܐ ܒܸܪܡܵܙܵܐ ܠܥܸܠܸܠ."/>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vAlign w:val="center"/>
          </w:tcPr>
          <w:p w14:paraId="0EB61CA1" w14:textId="77777777" w:rsidR="00766698" w:rsidRPr="00D11C4F" w:rsidRDefault="00A754AE" w:rsidP="00D11C4F">
            <w:pPr>
              <w:bidi/>
              <w:spacing w:line="312" w:lineRule="auto"/>
              <w:rPr>
                <w:rFonts w:cs="Noto Sans Syriac Eastern"/>
              </w:rPr>
            </w:pPr>
            <w:r w:rsidRPr="00D11C4F">
              <w:rPr>
                <w:rFonts w:cs="Noto Sans Syriac Eastern"/>
                <w:rtl/>
              </w:rPr>
              <w:t xml:space="preserve">ܐܲܚܢܲܢ ܒܸܕ ܥܵܒܼܕܲܚ ܠܵܗܿ ܒܘܼܫ ܗܵܣܵܢܵܝ ܩܵܐ ܟܢܘܼܫܝܵܬܹܐ ܕ </w:t>
            </w:r>
            <w:r w:rsidRPr="00105E5A">
              <w:rPr>
                <w:rFonts w:cs="FS Me Pro"/>
                <w:rtl/>
              </w:rPr>
              <w:t>CALD</w:t>
            </w:r>
            <w:r w:rsidRPr="00D11C4F">
              <w:rPr>
                <w:rFonts w:cs="Noto Sans Syriac Eastern"/>
                <w:rtl/>
              </w:rPr>
              <w:t xml:space="preserve"> ܕܡܲܦܠܸܚܝܼ ܚܸܠܡܲܬܹܐ ܕܕܝܼܲܢ ܕܥܲܠ ܐܸܢܬܸܪܢܸܬ.</w:t>
            </w:r>
          </w:p>
          <w:p w14:paraId="7B74F82B" w14:textId="77777777" w:rsidR="00766698" w:rsidRPr="00D11C4F" w:rsidRDefault="00A754AE" w:rsidP="00D11C4F">
            <w:pPr>
              <w:bidi/>
              <w:spacing w:line="312" w:lineRule="auto"/>
              <w:rPr>
                <w:rFonts w:cs="Noto Sans Syriac Eastern"/>
              </w:rPr>
            </w:pPr>
            <w:r w:rsidRPr="00D11C4F">
              <w:rPr>
                <w:rFonts w:cs="Noto Sans Syriac Eastern"/>
                <w:rtl/>
              </w:rPr>
              <w:t xml:space="preserve">ܩܵܐ ܛܘܼܦ̮ܣܵܐ، ܫܵܘܦܵܐ ܐܸܠܸܟܬܪܘܿܢܵܝܵܐ ܕ </w:t>
            </w:r>
            <w:r w:rsidRPr="00105E5A">
              <w:rPr>
                <w:rFonts w:cs="FS Me Pro"/>
                <w:rtl/>
              </w:rPr>
              <w:t>NDIS</w:t>
            </w:r>
            <w:r w:rsidRPr="00D11C4F">
              <w:rPr>
                <w:rFonts w:cs="Noto Sans Syriac Eastern"/>
                <w:rtl/>
              </w:rPr>
              <w:t>.</w:t>
            </w:r>
          </w:p>
        </w:tc>
      </w:tr>
      <w:tr w:rsidR="00BC3C2E" w:rsidRPr="00D11C4F" w14:paraId="4B6AFDC1" w14:textId="77777777" w:rsidTr="00AE55E9">
        <w:tc>
          <w:tcPr>
            <w:tcW w:w="2551" w:type="dxa"/>
            <w:vAlign w:val="center"/>
          </w:tcPr>
          <w:p w14:paraId="2558DC55" w14:textId="77777777" w:rsidR="00766698" w:rsidRPr="00D11C4F" w:rsidRDefault="00766698" w:rsidP="00D11C4F">
            <w:pPr>
              <w:pStyle w:val="Image"/>
              <w:spacing w:before="600" w:after="0" w:line="312" w:lineRule="auto"/>
              <w:rPr>
                <w:rFonts w:cs="Noto Sans Syriac Eastern"/>
              </w:rPr>
            </w:pPr>
          </w:p>
        </w:tc>
        <w:tc>
          <w:tcPr>
            <w:tcW w:w="6576" w:type="dxa"/>
            <w:gridSpan w:val="2"/>
            <w:vAlign w:val="center"/>
          </w:tcPr>
          <w:p w14:paraId="5D095E14" w14:textId="77777777" w:rsidR="00766698" w:rsidRPr="00D11C4F" w:rsidRDefault="00A754AE" w:rsidP="00D11C4F">
            <w:pPr>
              <w:bidi/>
              <w:spacing w:before="600" w:after="0" w:line="312" w:lineRule="auto"/>
              <w:rPr>
                <w:rFonts w:cs="Noto Sans Syriac Eastern"/>
              </w:rPr>
            </w:pPr>
            <w:r w:rsidRPr="00D11C4F">
              <w:rPr>
                <w:rFonts w:cs="Noto Sans Syriac Eastern"/>
                <w:rtl/>
              </w:rPr>
              <w:t>ܐܲܚܢܲܢ ܒܸܕ ܥܵܒܼܕܲܚ ܠܐܵܗܵܐ ܒܐܘܼܪܚܵܐ ܕ:</w:t>
            </w:r>
          </w:p>
        </w:tc>
      </w:tr>
      <w:tr w:rsidR="00BC3C2E" w:rsidRPr="00D11C4F" w14:paraId="3274AB7B" w14:textId="77777777" w:rsidTr="00AE55E9">
        <w:tc>
          <w:tcPr>
            <w:tcW w:w="2551" w:type="dxa"/>
            <w:vAlign w:val="center"/>
          </w:tcPr>
          <w:p w14:paraId="6295C2CE" w14:textId="77777777" w:rsidR="002A039B"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356274B7" wp14:editId="2C011770">
                  <wp:extent cx="1482725" cy="1482725"/>
                  <wp:effectExtent l="0" t="0" r="3175" b="3175"/>
                  <wp:docPr id="615775571" name="Picture 52" descr="ܚܲܕ ܦܲܪܨܘܿܦܵܐ ܕܒܼܝܼܩܵܐ ܚܲܕ ܐܸܫܛܵܪܵܐ. ܠܥܸܠܸܠ ܡܸܢܹܗ ܝܼܠܵܗܿ ܚܕܵܐ ܒܲܓܼܒܘܼܓܼܝܼܬܵܐ ܕܗܲܡܙܲܡܬܵܐ ܡܲܚܙܘܼܝܹܐ ܚܲܕ ܠܸܫܵܢܵܐ ܦܪܝܼܫܵܐ ܡܼܢ ܠܸܫܵܢܵܐ ܐܸܢܓܠܸܣܢܵܝܵܐ ܘܚܲܕ ܪܘܼܫܡܵܐ ܕ ti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75571" name="Picture 52" descr="ܚܲܕ ܦܲܪܨܘܿܦܵܐ ܕܒܼܝܼܩܵܐ ܚܲܕ ܐܸܫܛܵܪܵܐ. ܠܥܸܠܸܠ ܡܸܢܹܗ ܝܼܠܵܗܿ ܚܕܵܐ ܒܲܓܼܒܘܼܓܼܝܼܬܵܐ ܕܗܲܡܙܲܡܬܵܐ ܡܲܚܙܘܼܝܹܐ ܚܲܕ ܠܸܫܵܢܵܐ ܦܪܝܼܫܵܐ ܡܼܢ ܠܸܫܵܢܵܐ ܐܸܢܓܠܸܣܢܵܝܵܐ ܘܚܲܕ ܪܘܼܫܡܵܐ ܕ tick. "/>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vAlign w:val="center"/>
          </w:tcPr>
          <w:p w14:paraId="265F560B" w14:textId="1C1296F4" w:rsidR="002A039B" w:rsidRPr="00D11C4F" w:rsidRDefault="00A754AE" w:rsidP="00D11C4F">
            <w:pPr>
              <w:pStyle w:val="ListParagraph"/>
              <w:numPr>
                <w:ilvl w:val="0"/>
                <w:numId w:val="63"/>
              </w:numPr>
              <w:bidi/>
              <w:spacing w:line="312" w:lineRule="auto"/>
              <w:rPr>
                <w:rFonts w:cs="Noto Sans Syriac Eastern"/>
              </w:rPr>
            </w:pPr>
            <w:r w:rsidRPr="00D11C4F">
              <w:rPr>
                <w:rFonts w:cs="Noto Sans Syriac Eastern"/>
                <w:rtl/>
              </w:rPr>
              <w:t xml:space="preserve">ܫܲܪܲܟܬܵܐ ܕܡܵܘܕܥܵܢܘܼܬܵܐ ܒܠܸܫܵܢܹܐ ܕܐ݉ܢܵܫܹܐ ܕ </w:t>
            </w:r>
            <w:r w:rsidRPr="00105E5A">
              <w:rPr>
                <w:rFonts w:cs="FS Me Pro"/>
                <w:rtl/>
              </w:rPr>
              <w:t>CALD</w:t>
            </w:r>
            <w:r w:rsidR="00A75812">
              <w:rPr>
                <w:rFonts w:cs="Noto Sans Syriac Eastern"/>
              </w:rPr>
              <w:br/>
            </w:r>
            <w:r w:rsidRPr="00D11C4F">
              <w:rPr>
                <w:rFonts w:cs="Noto Sans Syriac Eastern"/>
                <w:rtl/>
              </w:rPr>
              <w:t>ܦܲܪܡܝܼ ܠܗܘܿܢ</w:t>
            </w:r>
          </w:p>
        </w:tc>
      </w:tr>
      <w:tr w:rsidR="00BC3C2E" w:rsidRPr="00D11C4F" w14:paraId="5E1D5F1A" w14:textId="77777777" w:rsidTr="00AE55E9">
        <w:tc>
          <w:tcPr>
            <w:tcW w:w="2551" w:type="dxa"/>
            <w:vAlign w:val="center"/>
          </w:tcPr>
          <w:p w14:paraId="40E34C19" w14:textId="77777777" w:rsidR="002A039B"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17047500" wp14:editId="40ECFE20">
                  <wp:extent cx="1483200" cy="1483200"/>
                  <wp:effectExtent l="0" t="0" r="3175" b="3175"/>
                  <wp:docPr id="1394082892" name="Picture 53" descr="ܚܲܕ ܦܲܪܨܘܿܦܵܐ ܒܸܣܢܵܕܵܐ ܩܵܐ ܚܲܕ ܦܲܪܨܘܿܦܵܐ ܐ݉ܚܹܪ݉ܢܵܐ ܕܩܵܪܹܐ ܚܲܕ ܐܸܫܛܵܪܵܐ. ܠܥܸܠܸܠ ܡܼܢ ܦܲܪܨܘܿܦܵܐ ܕܦܝܼܫܵܐ ܝܠܹܗ ܣܢܝܼܕܵܐ ܝܼܠܹܗ ܚܲܕ ܝܲܕܥܵܐ ܕܫܘܼܐܵܠܵܐ ܠܵܓܵܘܵܐ ܕܚܕܵܐ ܒܲܓܼܒܘܼܓܼܝܼܬܵܐ ܕܬܲܚܡܲܢ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82892" name="Picture 53" descr="ܚܲܕ ܦܲܪܨܘܿܦܵܐ ܒܸܣܢܵܕܵܐ ܩܵܐ ܚܲܕ ܦܲܪܨܘܿܦܵܐ ܐ݉ܚܹܪ݉ܢܵܐ ܕܩܵܪܹܐ ܚܲܕ ܐܸܫܛܵܪܵܐ. ܠܥܸܠܸܠ ܡܼܢ ܦܲܪܨܘܿܦܵܐ ܕܦܝܼܫܵܐ ܝܠܹܗ ܣܢܝܼܕܵܐ ܝܼܠܹܗ ܚܲܕ ܝܲܕܥܵܐ ܕܫܘܼܐܵܠܵܐ ܠܵܓܵܘܵܐ ܕܚܕܵܐ ܒܲܓܼܒܘܼܓܼܝܼܬܵܐ ܕܬܲܚܡܲܢܬܵܐ."/>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gridSpan w:val="2"/>
            <w:vAlign w:val="center"/>
          </w:tcPr>
          <w:p w14:paraId="6AEB40AF" w14:textId="77777777" w:rsidR="002A039B" w:rsidRPr="00D11C4F" w:rsidRDefault="00A754AE" w:rsidP="00D11C4F">
            <w:pPr>
              <w:pStyle w:val="ListParagraph"/>
              <w:numPr>
                <w:ilvl w:val="0"/>
                <w:numId w:val="70"/>
              </w:numPr>
              <w:bidi/>
              <w:spacing w:line="312" w:lineRule="auto"/>
              <w:rPr>
                <w:rFonts w:cs="Noto Sans Syriac Eastern"/>
              </w:rPr>
            </w:pPr>
            <w:r w:rsidRPr="00D11C4F">
              <w:rPr>
                <w:rFonts w:cs="Noto Sans Syriac Eastern"/>
                <w:rtl/>
              </w:rPr>
              <w:t xml:space="preserve">ܣܢܵܕܬܵܐ ܕܐ݉ܢܵܫܹܐ ܕ </w:t>
            </w:r>
            <w:r w:rsidRPr="00105E5A">
              <w:rPr>
                <w:rFonts w:cs="FS Me Pro"/>
                <w:rtl/>
              </w:rPr>
              <w:t>CALD</w:t>
            </w:r>
            <w:r w:rsidRPr="00D11C4F">
              <w:rPr>
                <w:rFonts w:cs="Noto Sans Syriac Eastern"/>
                <w:rtl/>
              </w:rPr>
              <w:t xml:space="preserve"> ܐܝܼܡܲܢ ܕܫܲܪܸܟܲܚ ܠܵܗܿ ܡܵܘܕܥܵܢܘܼܬܵܐ ܒܠܸܫܵܢܵܐ ܕܐܵܢܝܼ ܠܵܐ ܝܵܕܥܝܼ ܠܹܗ.</w:t>
            </w:r>
          </w:p>
        </w:tc>
      </w:tr>
      <w:tr w:rsidR="00BC3C2E" w:rsidRPr="00D11C4F" w14:paraId="3F0FF631" w14:textId="77777777" w:rsidTr="00A75812">
        <w:trPr>
          <w:gridAfter w:val="1"/>
          <w:wAfter w:w="288" w:type="dxa"/>
        </w:trPr>
        <w:tc>
          <w:tcPr>
            <w:tcW w:w="2551" w:type="dxa"/>
            <w:vAlign w:val="center"/>
          </w:tcPr>
          <w:p w14:paraId="27D64715" w14:textId="77777777" w:rsidR="009F34FB" w:rsidRPr="00D11C4F" w:rsidRDefault="00A754AE" w:rsidP="00D11C4F">
            <w:pPr>
              <w:pStyle w:val="Image"/>
              <w:spacing w:before="600" w:line="312" w:lineRule="auto"/>
              <w:rPr>
                <w:rFonts w:cs="Noto Sans Syriac Eastern"/>
              </w:rPr>
            </w:pPr>
            <w:r w:rsidRPr="00D11C4F">
              <w:rPr>
                <w:rFonts w:cs="Noto Sans Syriac Eastern"/>
                <w:noProof/>
              </w:rPr>
              <w:drawing>
                <wp:inline distT="0" distB="0" distL="0" distR="0" wp14:anchorId="7C485A4B" wp14:editId="5EDDF4AE">
                  <wp:extent cx="1482725" cy="1482725"/>
                  <wp:effectExtent l="0" t="0" r="3175" b="3175"/>
                  <wp:docPr id="216622349" name="Picture 54" descr="ܚܲܪ ܦܲܪܬܨܘܿܦܵܐ ܡܲܦܠܘܼܚܹܐ ܚܲܕ ܠܵܦܬܘܿܦ ܘ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22349" name="Picture 54" descr="ܚܲܪ ܦܲܪܬܨܘܿܦܵܐ ܡܲܦܠܘܼܚܹܐ ܚܲܕ ܠܵܦܬܘܿܦ ܘܚܲܕ ܓܹܐܪܵܐ ܒܸܪܡܵܙܵܐ ܠܥܸܠܸܠ."/>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288" w:type="dxa"/>
            <w:vAlign w:val="center"/>
          </w:tcPr>
          <w:p w14:paraId="6271B3EA" w14:textId="77777777" w:rsidR="009F34FB" w:rsidRPr="00D11C4F" w:rsidRDefault="00A754AE" w:rsidP="00D11C4F">
            <w:pPr>
              <w:bidi/>
              <w:spacing w:before="600" w:line="312" w:lineRule="auto"/>
              <w:rPr>
                <w:rFonts w:cs="Noto Sans Syriac Eastern"/>
              </w:rPr>
            </w:pPr>
            <w:r w:rsidRPr="00D11C4F">
              <w:rPr>
                <w:rFonts w:cs="Noto Sans Syriac Eastern"/>
                <w:rtl/>
              </w:rPr>
              <w:t xml:space="preserve">ܐܲܚܢܲܢ ܒܸܕ ܨܲܚܨܸܝܲܚ ܐܸܢ ܐܵܗܵܐ ܥܒܼܵܕܵܐ ܦܠܵܚܵܐ ܝܠܹܗ ܒܝܕܵܥܬܵܐ ܕܟܡܵܐ ܐ݉ܢܵܫܹܐ ܒܘܼܫ ܙܵܘܕܵܐ ܕ </w:t>
            </w:r>
            <w:r w:rsidRPr="00105E5A">
              <w:rPr>
                <w:rFonts w:cs="FS Me Pro"/>
                <w:rtl/>
              </w:rPr>
              <w:t>CALD</w:t>
            </w:r>
            <w:r w:rsidRPr="00D11C4F">
              <w:rPr>
                <w:rFonts w:cs="Noto Sans Syriac Eastern"/>
                <w:rtl/>
              </w:rPr>
              <w:t xml:space="preserve"> ܡܲܦܠܘܼܚܹܐ ܝܢܵܐ ܚܸܠܡܲܬܹܐ ܕܕܝܼܲܢ ܕܡܼܢ ܥܲܠ ܐܸܢܬܸܪܢܸܬ.</w:t>
            </w:r>
          </w:p>
        </w:tc>
      </w:tr>
    </w:tbl>
    <w:p w14:paraId="62649C00" w14:textId="77777777" w:rsidR="005C7C7B" w:rsidRPr="00D11C4F" w:rsidRDefault="00A754AE" w:rsidP="00D11C4F">
      <w:pPr>
        <w:pStyle w:val="Heading3"/>
        <w:bidi/>
        <w:spacing w:before="360"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688960" behindDoc="1" locked="0" layoutInCell="1" allowOverlap="1" wp14:anchorId="332F0A06" wp14:editId="04009600">
                <wp:simplePos x="0" y="0"/>
                <wp:positionH relativeFrom="margin">
                  <wp:posOffset>-38735</wp:posOffset>
                </wp:positionH>
                <wp:positionV relativeFrom="paragraph">
                  <wp:posOffset>296241</wp:posOffset>
                </wp:positionV>
                <wp:extent cx="5787317" cy="241540"/>
                <wp:effectExtent l="19050" t="19050" r="42545" b="25400"/>
                <wp:wrapNone/>
                <wp:docPr id="915048592" name="Group 915048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2091575029" name="Straight Connector 2091575029"/>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54646881" name="Oval 10546468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CFBB8E6" id="Group 915048592" o:spid="_x0000_s1026" alt="&quot;&quot;" style="position:absolute;margin-left:-3.05pt;margin-top:23.35pt;width:455.7pt;height:19pt;flip:x;z-index:-2516275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">
                <v:line id="Straight Connector 2091575029"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" strokecolor="#65276f [3044]" strokeweight="3pt">
                  <v:stroke endcap="round"/>
                </v:line>
                <v:oval id="Oval 10546468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" fillcolor="#43a7de" strokecolor="#6b2976" strokeweight="3pt"/>
                <w10:wrap anchorx="margin"/>
              </v:group>
            </w:pict>
          </mc:Fallback>
        </mc:AlternateContent>
      </w:r>
      <w:r w:rsidRPr="00D11C4F">
        <w:rPr>
          <w:rFonts w:cs="Noto Sans Syriac Eastern"/>
          <w:rtl/>
        </w:rPr>
        <w:t>ܥܒܼܵܕܵܐ 15</w:t>
      </w:r>
    </w:p>
    <w:tbl>
      <w:tblPr>
        <w:bidiVisual/>
        <w:tblW w:w="9128" w:type="dxa"/>
        <w:tblLayout w:type="fixed"/>
        <w:tblLook w:val="04A0" w:firstRow="1" w:lastRow="0" w:firstColumn="1" w:lastColumn="0" w:noHBand="0" w:noVBand="1"/>
      </w:tblPr>
      <w:tblGrid>
        <w:gridCol w:w="2552"/>
        <w:gridCol w:w="6576"/>
      </w:tblGrid>
      <w:tr w:rsidR="00BC3C2E" w:rsidRPr="00D11C4F" w14:paraId="56635F79" w14:textId="77777777" w:rsidTr="00AE55E9">
        <w:tc>
          <w:tcPr>
            <w:tcW w:w="2552" w:type="dxa"/>
            <w:vAlign w:val="center"/>
          </w:tcPr>
          <w:p w14:paraId="48C1A2E9" w14:textId="77777777" w:rsidR="00766698" w:rsidRPr="00D11C4F" w:rsidRDefault="00A754AE" w:rsidP="00D11C4F">
            <w:pPr>
              <w:pStyle w:val="Image"/>
              <w:spacing w:before="360" w:line="312" w:lineRule="auto"/>
              <w:rPr>
                <w:rFonts w:cs="Noto Sans Syriac Eastern"/>
              </w:rPr>
            </w:pPr>
            <w:r w:rsidRPr="00D11C4F">
              <w:rPr>
                <w:rFonts w:cs="Noto Sans Syriac Eastern"/>
                <w:noProof/>
              </w:rPr>
              <w:drawing>
                <wp:inline distT="0" distB="0" distL="0" distR="0" wp14:anchorId="56E08DE3" wp14:editId="258728DC">
                  <wp:extent cx="1483360" cy="1483360"/>
                  <wp:effectExtent l="0" t="0" r="2540" b="2540"/>
                  <wp:docPr id="1785330858" name="Picture 28" descr="3 ܒܲܓܼܒܘܼܓܼܝܵܬܹܐ ܕܗܲܡܙܲܡܬܵܐ ܡܲܚܙܘܼܝܹܐ 3 ܠܸܫܵܢܹܐ ܦܪܝܼܫܹܐ ܡܼܢ ܠܸܫܵܢܵܐ ܐܸܢܓܠܸܣ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30858" name="Picture 28" descr="3 ܒܲܓܼܒܘܼܓܼܝܵܬܹܐ ܕܗܲܡܙܲܡܬܵܐ ܡܲܚܙܘܼܝܹܐ 3 ܠܸܫܵܢܹܐ ܦܪܝܼܫܹܐ ܡܼܢ ܠܸܫܵܢܵܐ ܐܸܢܓܠܸܣܢܵܝܵܐ."/>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4793A899" w14:textId="77777777" w:rsidR="00766698" w:rsidRPr="00D11C4F" w:rsidRDefault="00A754AE" w:rsidP="00D11C4F">
            <w:pPr>
              <w:bidi/>
              <w:spacing w:before="360" w:line="312" w:lineRule="auto"/>
              <w:rPr>
                <w:rFonts w:cs="Noto Sans Syriac Eastern"/>
              </w:rPr>
            </w:pPr>
            <w:r w:rsidRPr="00D11C4F">
              <w:rPr>
                <w:rFonts w:cs="Noto Sans Syriac Eastern"/>
                <w:rtl/>
              </w:rPr>
              <w:t xml:space="preserve">ܐܲܚܢܲܢ ܒܸܕ ܥܵܒܼܕܲܚ ܢܘܼܩܙܹܐ ܡܗܲܕܝܵܢܹܐ ܒܘܼܬ ܐܲܝܢܝܼ ܠܸܫܵܢܹܐ ܣܢܝܼܩܹܐ ܝܘܲܚ ܕܫܲܪܸܟܲܚ ܠܵܗܿ ܡܵܘܕܥܵܢܘܼܬܵܐ ܕ </w:t>
            </w:r>
            <w:r w:rsidRPr="00105E5A">
              <w:rPr>
                <w:rFonts w:cs="FS Me Pro"/>
                <w:rtl/>
              </w:rPr>
              <w:t>NDIS</w:t>
            </w:r>
            <w:r w:rsidRPr="00D11C4F">
              <w:rPr>
                <w:rFonts w:cs="Noto Sans Syriac Eastern"/>
                <w:rtl/>
              </w:rPr>
              <w:t xml:space="preserve"> ܒܝܼܲܝܗܝ.</w:t>
            </w:r>
          </w:p>
          <w:p w14:paraId="06B7DB43" w14:textId="103C09DB" w:rsidR="002C7941" w:rsidRPr="00D11C4F" w:rsidRDefault="00A754AE" w:rsidP="00D11C4F">
            <w:pPr>
              <w:bidi/>
              <w:spacing w:line="312" w:lineRule="auto"/>
              <w:rPr>
                <w:rFonts w:cs="Noto Sans Syriac Eastern"/>
              </w:rPr>
            </w:pPr>
            <w:r w:rsidRPr="00D11C4F">
              <w:rPr>
                <w:rFonts w:cs="Noto Sans Syriac Eastern"/>
                <w:rtl/>
              </w:rPr>
              <w:t xml:space="preserve">ܡܲܥܢܵܝ ܕܐܵܗܵܐ ܝܼܠܹܗ ܒܘܼܫ ܙܵܘܕܵܐ ܐ݉ܢܵܫܹܐ ܕ </w:t>
            </w:r>
            <w:r w:rsidRPr="00105E5A">
              <w:rPr>
                <w:rFonts w:cs="FS Me Pro"/>
                <w:rtl/>
              </w:rPr>
              <w:t>CALD</w:t>
            </w:r>
            <w:r w:rsidRPr="00D11C4F">
              <w:rPr>
                <w:rFonts w:cs="Noto Sans Syriac Eastern"/>
                <w:rtl/>
              </w:rPr>
              <w:t xml:space="preserve"> ܡܵܨܝܼ ܦܲܪܡܝܼ ܠ</w:t>
            </w:r>
            <w:r w:rsidR="00EB5911">
              <w:rPr>
                <w:rFonts w:cs="Noto Sans Syriac Eastern"/>
              </w:rPr>
              <w:t> </w:t>
            </w:r>
            <w:r w:rsidRPr="00105E5A">
              <w:rPr>
                <w:rFonts w:cs="FS Me Pro"/>
                <w:rtl/>
              </w:rPr>
              <w:t>NDIS</w:t>
            </w:r>
            <w:r w:rsidRPr="00D11C4F">
              <w:rPr>
                <w:rFonts w:cs="Noto Sans Syriac Eastern"/>
                <w:rtl/>
              </w:rPr>
              <w:t>.</w:t>
            </w:r>
          </w:p>
        </w:tc>
      </w:tr>
      <w:tr w:rsidR="00BC3C2E" w:rsidRPr="00D11C4F" w14:paraId="6B9E062B" w14:textId="77777777" w:rsidTr="00AE55E9">
        <w:tc>
          <w:tcPr>
            <w:tcW w:w="2552" w:type="dxa"/>
            <w:vAlign w:val="center"/>
          </w:tcPr>
          <w:p w14:paraId="3D527F65" w14:textId="77777777" w:rsidR="00007F05" w:rsidRPr="00D11C4F" w:rsidRDefault="00007F05" w:rsidP="00D11C4F">
            <w:pPr>
              <w:pStyle w:val="Image"/>
              <w:spacing w:before="600" w:after="0" w:line="312" w:lineRule="auto"/>
              <w:rPr>
                <w:rFonts w:cs="Noto Sans Syriac Eastern"/>
              </w:rPr>
            </w:pPr>
          </w:p>
        </w:tc>
        <w:tc>
          <w:tcPr>
            <w:tcW w:w="6576" w:type="dxa"/>
            <w:vAlign w:val="center"/>
          </w:tcPr>
          <w:p w14:paraId="20EE28C0" w14:textId="77777777" w:rsidR="002C7941" w:rsidRPr="00D11C4F" w:rsidRDefault="00A754AE" w:rsidP="00D11C4F">
            <w:pPr>
              <w:bidi/>
              <w:spacing w:before="600" w:after="0" w:line="312" w:lineRule="auto"/>
              <w:rPr>
                <w:rFonts w:cs="Noto Sans Syriac Eastern"/>
              </w:rPr>
            </w:pPr>
            <w:r w:rsidRPr="00D11C4F">
              <w:rPr>
                <w:rFonts w:cs="Noto Sans Syriac Eastern"/>
                <w:rtl/>
              </w:rPr>
              <w:t>ܠܥܒܼܵܕܬܵܐ ܕܐܲܢܹܐ ܢܘܼܩܙܹܐ ܡܗܲܕܝܵܢܹܐ، ܐܲܚܢܲܢ ܒܸܕ ܦܵܠܚܲܚ ܥܲܡ:</w:t>
            </w:r>
          </w:p>
        </w:tc>
      </w:tr>
      <w:tr w:rsidR="00BC3C2E" w:rsidRPr="00D11C4F" w14:paraId="75B33F1D" w14:textId="77777777" w:rsidTr="00AE55E9">
        <w:tc>
          <w:tcPr>
            <w:tcW w:w="2552" w:type="dxa"/>
            <w:vAlign w:val="center"/>
          </w:tcPr>
          <w:p w14:paraId="285F9735" w14:textId="77777777" w:rsidR="00B32C67"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24B6B7C4" wp14:editId="4D3755DD">
                  <wp:extent cx="1483360" cy="1483360"/>
                  <wp:effectExtent l="0" t="0" r="2540" b="2540"/>
                  <wp:docPr id="1278271050" name="Picture 55" descr="ܚܕܵܐ ܕܵܣܬܵܐ ܕܐ݉ܢܵܫܹܐ ܕ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71050" name="Picture 55" descr="ܚܕܵܐ ܕܵܣܬܵܐ ܕܐ݉ܢܵܫܹܐ ܕ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7638A232" w14:textId="77777777" w:rsidR="00B32C67" w:rsidRPr="00D11C4F" w:rsidRDefault="00A754AE" w:rsidP="00D11C4F">
            <w:pPr>
              <w:pStyle w:val="ListParagraph"/>
              <w:numPr>
                <w:ilvl w:val="0"/>
                <w:numId w:val="69"/>
              </w:numPr>
              <w:bidi/>
              <w:spacing w:line="312" w:lineRule="auto"/>
              <w:rPr>
                <w:rFonts w:cs="Noto Sans Syriac Eastern"/>
              </w:rPr>
            </w:pPr>
            <w:r w:rsidRPr="00D11C4F">
              <w:rPr>
                <w:rFonts w:cs="Noto Sans Syriac Eastern"/>
                <w:rtl/>
              </w:rPr>
              <w:t xml:space="preserve">ܟܢܘܼܫܝܵܬܹܐ ܕ </w:t>
            </w:r>
            <w:r w:rsidRPr="00105E5A">
              <w:rPr>
                <w:rFonts w:cs="FS Me Pro"/>
                <w:rtl/>
              </w:rPr>
              <w:t>CALD</w:t>
            </w:r>
          </w:p>
        </w:tc>
      </w:tr>
      <w:tr w:rsidR="00BC3C2E" w:rsidRPr="00D11C4F" w14:paraId="024B84D6" w14:textId="77777777" w:rsidTr="00AE55E9">
        <w:tc>
          <w:tcPr>
            <w:tcW w:w="2552" w:type="dxa"/>
            <w:vAlign w:val="center"/>
          </w:tcPr>
          <w:p w14:paraId="78892B8D" w14:textId="77777777" w:rsidR="00B32C67" w:rsidRPr="00D11C4F" w:rsidRDefault="00A754AE" w:rsidP="00D11C4F">
            <w:pPr>
              <w:pStyle w:val="Image"/>
              <w:spacing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55520" behindDoc="0" locked="0" layoutInCell="1" allowOverlap="1" wp14:anchorId="79FC9A42" wp14:editId="08C8EA4D">
                      <wp:simplePos x="0" y="0"/>
                      <wp:positionH relativeFrom="column">
                        <wp:posOffset>287655</wp:posOffset>
                      </wp:positionH>
                      <wp:positionV relativeFrom="paragraph">
                        <wp:posOffset>1103630</wp:posOffset>
                      </wp:positionV>
                      <wp:extent cx="892175" cy="304800"/>
                      <wp:effectExtent l="0" t="0" r="3175" b="0"/>
                      <wp:wrapNone/>
                      <wp:docPr id="248652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14B88FF3" w14:textId="77777777" w:rsidR="00A754AE" w:rsidRPr="00AC51BA" w:rsidRDefault="00A754AE" w:rsidP="00E87906">
                                  <w:pPr>
                                    <w:bidi/>
                                    <w:spacing w:before="0" w:after="0" w:line="240" w:lineRule="auto"/>
                                    <w:jc w:val="center"/>
                                    <w:rPr>
                                      <w:rFonts w:ascii="Noto Sans Syriac Eastern" w:hAnsi="Noto Sans Syriac Eastern" w:cs="Noto Sans Syriac Eastern"/>
                                      <w:sz w:val="22"/>
                                      <w:szCs w:val="22"/>
                                      <w:lang w:val="en-PH"/>
                                    </w:rPr>
                                  </w:pPr>
                                  <w:r w:rsidRPr="00AC51BA">
                                    <w:rPr>
                                      <w:rFonts w:ascii="Noto Sans Syriac Eastern" w:hAnsi="Noto Sans Syriac Eastern" w:cs="Noto Sans Syriac Eastern"/>
                                      <w:b/>
                                      <w:bCs/>
                                      <w:sz w:val="22"/>
                                      <w:szCs w:val="22"/>
                                      <w:rtl/>
                                    </w:rPr>
                                    <w:t>ܣܝܼܥܬܵܐ ܕ 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9FC9A42" id="_x0000_s1039" type="#_x0000_t202" style="position:absolute;left:0;text-align:left;margin-left:22.65pt;margin-top:86.9pt;width:70.25pt;height:24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" filled="f" stroked="f">
                      <v:textbox inset="0,0,0,0">
                        <w:txbxContent>
                          <w:p w14:paraId="14B88FF3" w14:textId="77777777" w:rsidR="00A754AE" w:rsidRPr="00AC51BA" w:rsidRDefault="00A754AE" w:rsidP="00E87906">
                            <w:pPr>
                              <w:bidi/>
                              <w:spacing w:before="0" w:after="0" w:line="240" w:lineRule="auto"/>
                              <w:jc w:val="center"/>
                              <w:rPr>
                                <w:rFonts w:ascii="Noto Sans Syriac Eastern" w:hAnsi="Noto Sans Syriac Eastern" w:cs="Noto Sans Syriac Eastern"/>
                                <w:sz w:val="22"/>
                                <w:szCs w:val="22"/>
                                <w:lang w:val="en-PH"/>
                              </w:rPr>
                            </w:pPr>
                            <w:r w:rsidRPr="00AC51BA">
                              <w:rPr>
                                <w:rFonts w:ascii="Noto Sans Syriac Eastern" w:hAnsi="Noto Sans Syriac Eastern" w:cs="Noto Sans Syriac Eastern"/>
                                <w:b/>
                                <w:bCs/>
                                <w:sz w:val="22"/>
                                <w:szCs w:val="22"/>
                                <w:rtl/>
                              </w:rPr>
                              <w:t>ܣܝܼܥܬܵܐ ܕ NDIS</w:t>
                            </w:r>
                          </w:p>
                        </w:txbxContent>
                      </v:textbox>
                    </v:shape>
                  </w:pict>
                </mc:Fallback>
              </mc:AlternateContent>
            </w:r>
            <w:r w:rsidR="00B32C67" w:rsidRPr="00D11C4F">
              <w:rPr>
                <w:rFonts w:cs="Noto Sans Syriac Eastern"/>
                <w:noProof/>
              </w:rPr>
              <w:drawing>
                <wp:inline distT="0" distB="0" distL="0" distR="0" wp14:anchorId="0326B5C1" wp14:editId="34BE7BAA">
                  <wp:extent cx="1483360" cy="1483360"/>
                  <wp:effectExtent l="0" t="0" r="2540" b="2540"/>
                  <wp:docPr id="1818495431" name="Picture 56" descr="3 ܦܲܪܨܘܿܦܹܐ ܠܵܒܵܬܪܵܐ ܕܚܕܵܐ ܡܲܨܛܲܒܬܵܐ ܕܦܘܼܠܚܵܢܵܐ ܕܒܹܐܡܵܪܵܐ ܝܠܵܗܿ 'NDIS Commission' ('ܣܝܼܥܬܵ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95431" name="Picture 56" descr="3 ܦܲܪܨܘܿܦܹܐ ܠܵܒܵܬܪܵܐ ܕܚܕܵܐ ܡܲܨܛܲܒܬܵܐ ܕܦܘܼܠܚܵܢܵܐ ܕܒܹܐܡܵܪܵܐ ܝܠܵܗܿ 'NDIS Commission' ('ܣܝܼܥܬܵܐ ܕ NDI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4158AF57" w14:textId="77777777" w:rsidR="00B32C67" w:rsidRPr="00D11C4F" w:rsidRDefault="00A754AE" w:rsidP="00D11C4F">
            <w:pPr>
              <w:pStyle w:val="ListParagraph"/>
              <w:numPr>
                <w:ilvl w:val="0"/>
                <w:numId w:val="69"/>
              </w:numPr>
              <w:bidi/>
              <w:spacing w:line="312" w:lineRule="auto"/>
              <w:rPr>
                <w:rFonts w:cs="Noto Sans Syriac Eastern"/>
              </w:rPr>
            </w:pPr>
            <w:r w:rsidRPr="00D11C4F">
              <w:rPr>
                <w:rFonts w:cs="Noto Sans Syriac Eastern"/>
                <w:rtl/>
              </w:rPr>
              <w:t xml:space="preserve">ܫܘܼܬܐܵܣܹܐ ܕܣܝܼܥܬܵܐ ܕ </w:t>
            </w:r>
            <w:r w:rsidRPr="00105E5A">
              <w:rPr>
                <w:rFonts w:cs="FS Me Pro"/>
                <w:rtl/>
              </w:rPr>
              <w:t>NDIS</w:t>
            </w:r>
          </w:p>
        </w:tc>
      </w:tr>
      <w:tr w:rsidR="00BC3C2E" w:rsidRPr="00D11C4F" w14:paraId="4761D9C3" w14:textId="77777777" w:rsidTr="00AE55E9">
        <w:tc>
          <w:tcPr>
            <w:tcW w:w="2552" w:type="dxa"/>
            <w:vAlign w:val="center"/>
          </w:tcPr>
          <w:p w14:paraId="2633AC42" w14:textId="77777777" w:rsidR="00B32C67"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4048A25D" wp14:editId="0A9B09DE">
                  <wp:extent cx="1440000" cy="1440000"/>
                  <wp:effectExtent l="0" t="0" r="8255" b="8255"/>
                  <wp:docPr id="1800567495" name="Picture 1800567495" descr="3 ܐ݉ܢܵܫܹܐ ܠܵܩܵܕܡܵܐ ܕܒܸܢܝܵܢܵܐ ܕܚܲܕ ܡܲܟܼܬ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67495" name="Picture 1800567495" descr="3 ܐ݉ܢܵܫܹܐ ܠܵܩܵܕܡܵܐ ܕܒܸܢܝܵܢܵܐ ܕܚܲܕ ܡܲܟܼܬܒܼܵܐ."/>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27642165" w14:textId="77777777" w:rsidR="00B32C67" w:rsidRPr="00D11C4F" w:rsidRDefault="00A754AE" w:rsidP="00D11C4F">
            <w:pPr>
              <w:pStyle w:val="ListParagraph"/>
              <w:numPr>
                <w:ilvl w:val="0"/>
                <w:numId w:val="70"/>
              </w:numPr>
              <w:bidi/>
              <w:spacing w:line="312" w:lineRule="auto"/>
              <w:rPr>
                <w:rFonts w:cs="Noto Sans Syriac Eastern"/>
              </w:rPr>
            </w:pPr>
            <w:r w:rsidRPr="00D11C4F">
              <w:rPr>
                <w:rFonts w:cs="Noto Sans Syriac Eastern"/>
                <w:rtl/>
              </w:rPr>
              <w:t xml:space="preserve">ܕܟܹܐ ܣܵܢܕܝܼ ܠܐ݉ܢܵܫܹܐ ܕ </w:t>
            </w:r>
            <w:r w:rsidRPr="00105E5A">
              <w:rPr>
                <w:rFonts w:cs="FS Me Pro"/>
                <w:rtl/>
              </w:rPr>
              <w:t>CALD</w:t>
            </w:r>
            <w:r w:rsidRPr="00D11C4F">
              <w:rPr>
                <w:rFonts w:cs="Noto Sans Syriac Eastern"/>
                <w:rtl/>
              </w:rPr>
              <w:t xml:space="preserve"> ܕܐܝܼܬܠܗܘܿܢ ܫܲܦܠܘܼܬܵܐ.</w:t>
            </w:r>
          </w:p>
        </w:tc>
      </w:tr>
    </w:tbl>
    <w:p w14:paraId="0FEBDEEA" w14:textId="77777777" w:rsidR="007916A8" w:rsidRPr="00D11C4F" w:rsidRDefault="00A754AE" w:rsidP="00D11C4F">
      <w:pPr>
        <w:spacing w:line="312" w:lineRule="auto"/>
        <w:rPr>
          <w:rFonts w:cs="Noto Sans Syriac Eastern"/>
        </w:rPr>
      </w:pPr>
      <w:r w:rsidRPr="00D11C4F">
        <w:rPr>
          <w:rFonts w:cs="Noto Sans Syriac Eastern"/>
        </w:rPr>
        <w:br w:type="page"/>
      </w:r>
    </w:p>
    <w:tbl>
      <w:tblPr>
        <w:bidiVisual/>
        <w:tblW w:w="9242" w:type="dxa"/>
        <w:tblLayout w:type="fixed"/>
        <w:tblLook w:val="04A0" w:firstRow="1" w:lastRow="0" w:firstColumn="1" w:lastColumn="0" w:noHBand="0" w:noVBand="1"/>
      </w:tblPr>
      <w:tblGrid>
        <w:gridCol w:w="2552"/>
        <w:gridCol w:w="6576"/>
        <w:gridCol w:w="114"/>
      </w:tblGrid>
      <w:tr w:rsidR="00BC3C2E" w:rsidRPr="00D11C4F" w14:paraId="0D520A47" w14:textId="77777777" w:rsidTr="00AE55E9">
        <w:tc>
          <w:tcPr>
            <w:tcW w:w="2552" w:type="dxa"/>
            <w:vAlign w:val="center"/>
          </w:tcPr>
          <w:p w14:paraId="66D37F03" w14:textId="77777777" w:rsidR="00007F05" w:rsidRPr="00D11C4F" w:rsidRDefault="00007F05" w:rsidP="00D11C4F">
            <w:pPr>
              <w:pStyle w:val="Image"/>
              <w:spacing w:after="0" w:line="312" w:lineRule="auto"/>
              <w:rPr>
                <w:rFonts w:cs="Noto Sans Syriac Eastern"/>
              </w:rPr>
            </w:pPr>
          </w:p>
        </w:tc>
        <w:tc>
          <w:tcPr>
            <w:tcW w:w="6690" w:type="dxa"/>
            <w:gridSpan w:val="2"/>
            <w:vAlign w:val="center"/>
          </w:tcPr>
          <w:p w14:paraId="5ABC8548" w14:textId="77777777" w:rsidR="00007F05" w:rsidRPr="00D11C4F" w:rsidRDefault="00A754AE" w:rsidP="00D11C4F">
            <w:pPr>
              <w:bidi/>
              <w:spacing w:after="0" w:line="312" w:lineRule="auto"/>
              <w:rPr>
                <w:rFonts w:cs="Noto Sans Syriac Eastern"/>
              </w:rPr>
            </w:pPr>
            <w:r w:rsidRPr="00D11C4F">
              <w:rPr>
                <w:rFonts w:cs="Noto Sans Syriac Eastern"/>
                <w:rtl/>
              </w:rPr>
              <w:t>ܐܲܚܢܲܢ ܒܸܕ ܨܲܚܨܸܝܲܚ ܐܸܢ ܐܵܗܵܐ ܥܒܼܵܕܵܐ ܦܠܵܚܵܐ ܝܠܹܗ ܒܝܕܵܥܬܵܐ ܕܟܡܵܐ:</w:t>
            </w:r>
          </w:p>
        </w:tc>
      </w:tr>
      <w:tr w:rsidR="00BC3C2E" w:rsidRPr="00D11C4F" w14:paraId="2B04362B" w14:textId="77777777" w:rsidTr="00AE55E9">
        <w:trPr>
          <w:gridAfter w:val="1"/>
          <w:wAfter w:w="114" w:type="dxa"/>
        </w:trPr>
        <w:tc>
          <w:tcPr>
            <w:tcW w:w="2552" w:type="dxa"/>
            <w:vAlign w:val="center"/>
          </w:tcPr>
          <w:p w14:paraId="1F610795" w14:textId="77777777" w:rsidR="00B42BC2"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6542B831" wp14:editId="78D64CB5">
                  <wp:extent cx="1483360" cy="1483360"/>
                  <wp:effectExtent l="0" t="0" r="2540" b="2540"/>
                  <wp:docPr id="1299266338" name="Picture 29" descr="3 ܐܸܫܛܵܪܹܐ ܟܬܝܼܒܼܹܐ ܒ 3 ܠܸܫܵܢܹܐ ܦܪܝܼܫܹܐ ܡܼܢ ܠܸܫܵܢܵܐ ܐܸܢܓܠܸܣ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66338" name="Picture 29" descr="3 ܐܸܫܛܵܪܹܐ ܟܬܝܼܒܼܹܐ ܒ 3 ܠܸܫܵܢܹܐ ܦܪܝܼܫܹܐ ܡܼܢ ܠܸܫܵܢܵܐ ܐܸܢܓܠܸܣܢܵܝܵܐ."/>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686CA509" w14:textId="77777777" w:rsidR="00B42BC2" w:rsidRPr="00D11C4F" w:rsidRDefault="00A754AE" w:rsidP="00D11C4F">
            <w:pPr>
              <w:pStyle w:val="ListParagraph"/>
              <w:numPr>
                <w:ilvl w:val="0"/>
                <w:numId w:val="64"/>
              </w:numPr>
              <w:bidi/>
              <w:spacing w:line="312" w:lineRule="auto"/>
              <w:rPr>
                <w:rFonts w:cs="Noto Sans Syriac Eastern"/>
              </w:rPr>
            </w:pPr>
            <w:r w:rsidRPr="00D11C4F">
              <w:rPr>
                <w:rFonts w:cs="Noto Sans Syriac Eastern"/>
                <w:rtl/>
              </w:rPr>
              <w:t>ܐܸܫܛܵܪܹܐ ܐܲܚܢܲܢ ܫܲܪܸܟܲܚ ܒܠܸܫܵܢܹܐ ܕܠܹܐ ܝܢܵܐ ܒܠܸܫܵܢܵܐ ܐܸܢܓܠܸܣܢܵܝܵܐ</w:t>
            </w:r>
          </w:p>
        </w:tc>
      </w:tr>
      <w:tr w:rsidR="00BC3C2E" w:rsidRPr="00D11C4F" w14:paraId="17635104" w14:textId="77777777" w:rsidTr="00AE55E9">
        <w:trPr>
          <w:gridAfter w:val="1"/>
          <w:wAfter w:w="114" w:type="dxa"/>
        </w:trPr>
        <w:tc>
          <w:tcPr>
            <w:tcW w:w="2552" w:type="dxa"/>
            <w:vAlign w:val="center"/>
          </w:tcPr>
          <w:p w14:paraId="5B9ED8AD" w14:textId="77777777" w:rsidR="00B42BC2"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7D041E59" wp14:editId="5049AB65">
                  <wp:extent cx="1483360" cy="1483360"/>
                  <wp:effectExtent l="0" t="0" r="2540" b="2540"/>
                  <wp:docPr id="884962986" name="Picture 30" descr="ܚܲܕ ܦܲܪܨܘܿܦܵܐ ܡܲܪܘܼܡܹܐ ܨܸܒܥܵܬܹܐ ܠܥܸܠܸܠ ܬܚܘܿܬ ܚܕܵܐ ܒܲܓܼܒܘܼܓܼܝܼܬܵܐ ܕܗܲܡܙܲܡܬܵܐ ܡܲܚܙܘܼܝܹܐ ܚܲܕ ܠܸܫܵܢܵܐ ܦܪܝܼܫܵܐ ܡܼܢ ܠܸܫܵܢܵܐ ܐܸܢܓܠܸܣ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2986" name="Picture 30" descr="ܚܲܕ ܦܲܪܨܘܿܦܵܐ ܡܲܪܘܼܡܹܐ ܨܸܒܥܵܬܹܐ ܠܥܸܠܸܠ ܬܚܘܿܬ ܚܕܵܐ ܒܲܓܼܒܘܼܓܼܝܼܬܵܐ ܕܗܲܡܙܲܡܬܵܐ ܡܲܚܙܘܼܝܹܐ ܚܲܕ ܠܸܫܵܢܵܐ ܦܪܝܼܫܵܐ ܡܼܢ ܠܸܫܵܢܵܐ ܐܸܢܓܠܸܣܢܵܝܵܐ."/>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77EB4281" w14:textId="77777777" w:rsidR="00B42BC2" w:rsidRPr="00D11C4F" w:rsidRDefault="00A754AE" w:rsidP="00D11C4F">
            <w:pPr>
              <w:pStyle w:val="ListParagraph"/>
              <w:numPr>
                <w:ilvl w:val="0"/>
                <w:numId w:val="70"/>
              </w:numPr>
              <w:bidi/>
              <w:spacing w:line="312" w:lineRule="auto"/>
              <w:rPr>
                <w:rFonts w:cs="Noto Sans Syriac Eastern"/>
              </w:rPr>
            </w:pPr>
            <w:r w:rsidRPr="00D11C4F">
              <w:rPr>
                <w:rFonts w:cs="Noto Sans Syriac Eastern"/>
                <w:rtl/>
              </w:rPr>
              <w:t xml:space="preserve">ܐ݉ܢܵܫܹܐ ܕ </w:t>
            </w:r>
            <w:r w:rsidRPr="00105E5A">
              <w:rPr>
                <w:rFonts w:cs="FS Me Pro"/>
                <w:rtl/>
              </w:rPr>
              <w:t>CALD</w:t>
            </w:r>
            <w:r w:rsidRPr="00D11C4F">
              <w:rPr>
                <w:rFonts w:cs="Noto Sans Syriac Eastern"/>
                <w:rtl/>
              </w:rPr>
              <w:t xml:space="preserve"> ܐܵܡܪܝܼ ܠܲܢ ܡܵܨܝܼ ܡܲܫܟܼܚܝܼ ܡܵܘܕܥܵܢܘܼܬܵܐ ܒܘܼܬ </w:t>
            </w:r>
            <w:r w:rsidRPr="00105E5A">
              <w:rPr>
                <w:rFonts w:cs="FS Me Pro"/>
                <w:rtl/>
              </w:rPr>
              <w:t>NDIS</w:t>
            </w:r>
            <w:r w:rsidRPr="00D11C4F">
              <w:rPr>
                <w:rFonts w:cs="Noto Sans Syriac Eastern"/>
                <w:rtl/>
              </w:rPr>
              <w:t xml:space="preserve"> ܒܠܸܫܵܢܲܝܗܝ.</w:t>
            </w:r>
          </w:p>
        </w:tc>
      </w:tr>
    </w:tbl>
    <w:p w14:paraId="5827CD8F" w14:textId="77777777" w:rsidR="005C7C7B" w:rsidRPr="00D11C4F" w:rsidRDefault="00A754AE" w:rsidP="00D11C4F">
      <w:pPr>
        <w:pStyle w:val="Heading3"/>
        <w:bidi/>
        <w:spacing w:before="480" w:after="120" w:line="312" w:lineRule="auto"/>
        <w:rPr>
          <w:rFonts w:cs="Noto Sans Syriac Eastern"/>
        </w:rPr>
      </w:pPr>
      <w:r w:rsidRPr="00D11C4F">
        <w:rPr>
          <w:rFonts w:cs="Noto Sans Syriac Eastern"/>
          <w:noProof/>
        </w:rPr>
        <mc:AlternateContent>
          <mc:Choice Requires="wpg">
            <w:drawing>
              <wp:anchor distT="0" distB="0" distL="114300" distR="114300" simplePos="0" relativeHeight="251691008" behindDoc="1" locked="0" layoutInCell="1" allowOverlap="1" wp14:anchorId="71735E88" wp14:editId="35413468">
                <wp:simplePos x="0" y="0"/>
                <wp:positionH relativeFrom="margin">
                  <wp:posOffset>-64135</wp:posOffset>
                </wp:positionH>
                <wp:positionV relativeFrom="paragraph">
                  <wp:posOffset>590578</wp:posOffset>
                </wp:positionV>
                <wp:extent cx="5787317" cy="241540"/>
                <wp:effectExtent l="19050" t="19050" r="42545" b="25400"/>
                <wp:wrapNone/>
                <wp:docPr id="1961727700" name="Group 19617277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1654232036" name="Straight Connector 165423203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24637972" name="Oval 1724637972"/>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84C5DE3" id="Group 1961727700" o:spid="_x0000_s1026" alt="&quot;&quot;" style="position:absolute;margin-left:-5.05pt;margin-top:46.5pt;width:455.7pt;height:19pt;flip:x;z-index:-2516254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">
                <v:line id="Straight Connector 165423203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" strokecolor="#65276f [3044]" strokeweight="3pt">
                  <v:stroke endcap="round"/>
                </v:line>
                <v:oval id="Oval 1724637972"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" fillcolor="#43a7de" strokecolor="#6b2976" strokeweight="3pt"/>
                <w10:wrap anchorx="margin"/>
              </v:group>
            </w:pict>
          </mc:Fallback>
        </mc:AlternateContent>
      </w:r>
      <w:r w:rsidRPr="00D11C4F">
        <w:rPr>
          <w:rFonts w:cs="Noto Sans Syriac Eastern"/>
          <w:rtl/>
        </w:rPr>
        <w:t>ܥܒܼܵܕܵܐ 16</w:t>
      </w:r>
    </w:p>
    <w:tbl>
      <w:tblPr>
        <w:bidiVisual/>
        <w:tblW w:w="9214" w:type="dxa"/>
        <w:tblLayout w:type="fixed"/>
        <w:tblLook w:val="04A0" w:firstRow="1" w:lastRow="0" w:firstColumn="1" w:lastColumn="0" w:noHBand="0" w:noVBand="1"/>
      </w:tblPr>
      <w:tblGrid>
        <w:gridCol w:w="2567"/>
        <w:gridCol w:w="6535"/>
        <w:gridCol w:w="112"/>
      </w:tblGrid>
      <w:tr w:rsidR="00BC3C2E" w:rsidRPr="00D11C4F" w14:paraId="61EE46AD" w14:textId="77777777" w:rsidTr="00AE55E9">
        <w:trPr>
          <w:trHeight w:val="3061"/>
        </w:trPr>
        <w:tc>
          <w:tcPr>
            <w:tcW w:w="2567" w:type="dxa"/>
            <w:vAlign w:val="center"/>
          </w:tcPr>
          <w:p w14:paraId="0A05CF41" w14:textId="77777777" w:rsidR="00766698" w:rsidRPr="00D11C4F" w:rsidRDefault="00A754AE" w:rsidP="00D11C4F">
            <w:pPr>
              <w:pStyle w:val="Image"/>
              <w:spacing w:before="480" w:line="312" w:lineRule="auto"/>
              <w:rPr>
                <w:rFonts w:cs="Noto Sans Syriac Eastern"/>
              </w:rPr>
            </w:pPr>
            <w:r w:rsidRPr="00D11C4F">
              <w:rPr>
                <w:rFonts w:cs="Noto Sans Syriac Eastern"/>
                <w:noProof/>
              </w:rPr>
              <w:drawing>
                <wp:inline distT="0" distB="0" distL="0" distR="0" wp14:anchorId="4904C71E" wp14:editId="21845725">
                  <wp:extent cx="1492885" cy="1492885"/>
                  <wp:effectExtent l="0" t="0" r="0" b="0"/>
                  <wp:docPr id="1113079112" name="Picture 1" descr="ܚܲܕ ܚܲܛܸܛܵܢܵܐ ܕ NDIS ܘ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79112" name="Picture 1" descr="ܚܲܕ ܚܲܛܸܛܵܢܵܐ ܕ NDIS ܘܚܕܵܐ ܒܲܓܼܒܘܼܓܼܝܼܬܵܐ ܕܗܲܡܙܲܡܬܵܐ."/>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47" w:type="dxa"/>
            <w:gridSpan w:val="2"/>
            <w:vAlign w:val="center"/>
          </w:tcPr>
          <w:p w14:paraId="1BEC9E19" w14:textId="77777777" w:rsidR="00C816A8" w:rsidRPr="00D11C4F" w:rsidRDefault="00A754AE" w:rsidP="00D11C4F">
            <w:pPr>
              <w:bidi/>
              <w:spacing w:before="480" w:line="312" w:lineRule="auto"/>
              <w:rPr>
                <w:rFonts w:cs="Noto Sans Syriac Eastern"/>
              </w:rPr>
            </w:pPr>
            <w:r w:rsidRPr="00D11C4F">
              <w:rPr>
                <w:rFonts w:cs="Noto Sans Syriac Eastern"/>
                <w:rtl/>
              </w:rPr>
              <w:t xml:space="preserve">ܐܝܼܬ ܚܲܒܪܵܢܹܐ ܕܝܼܠܵܢܵܝܹܐ ܐܲܚܢܲܢ ܟܹܐ ܡܲܦܠܸܚܲܚ ܠܗܘܿܢ ܩܵܐ ܦܲܫܲܩܬܵܐ ܕ </w:t>
            </w:r>
            <w:r w:rsidRPr="00105E5A">
              <w:rPr>
                <w:rFonts w:cs="FS Me Pro"/>
                <w:rtl/>
              </w:rPr>
              <w:t>NDIS</w:t>
            </w:r>
            <w:r w:rsidRPr="00D11C4F">
              <w:rPr>
                <w:rFonts w:cs="Noto Sans Syriac Eastern"/>
                <w:rtl/>
              </w:rPr>
              <w:t>.</w:t>
            </w:r>
          </w:p>
          <w:p w14:paraId="5F79E25F" w14:textId="77777777" w:rsidR="00007F05" w:rsidRPr="00D11C4F" w:rsidRDefault="00A754AE" w:rsidP="00D11C4F">
            <w:pPr>
              <w:bidi/>
              <w:spacing w:line="312" w:lineRule="auto"/>
              <w:rPr>
                <w:rFonts w:cs="Noto Sans Syriac Eastern"/>
              </w:rPr>
            </w:pPr>
            <w:r w:rsidRPr="00D11C4F">
              <w:rPr>
                <w:rFonts w:cs="Noto Sans Syriac Eastern"/>
                <w:rtl/>
              </w:rPr>
              <w:t>ܐܲܚܢܲܢ ܒܸܕ ܥܵܒܼܕܲܚ ܡܲܒܘܼܥܹܐ ܒܠܸܫܵܢܹܐ ܦܪܝܼܫܹܐ ܩܵܐ ܦܲܫܲܩܬܵܐ ܕܡܘܿܕܝܼ ܝܠܹܗ ܡܲܥܢܵܝ ܕܐܲܢܹܐ ܚܲܒܪܵܢܹܐ.</w:t>
            </w:r>
          </w:p>
        </w:tc>
      </w:tr>
      <w:tr w:rsidR="00BC3C2E" w:rsidRPr="00D11C4F" w14:paraId="3E9DD9C8" w14:textId="77777777" w:rsidTr="00AE55E9">
        <w:trPr>
          <w:gridAfter w:val="1"/>
          <w:wAfter w:w="112" w:type="dxa"/>
          <w:trHeight w:val="3061"/>
        </w:trPr>
        <w:tc>
          <w:tcPr>
            <w:tcW w:w="2567" w:type="dxa"/>
            <w:vAlign w:val="center"/>
          </w:tcPr>
          <w:p w14:paraId="0D1A57D5" w14:textId="77777777" w:rsidR="00007F05"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56657006" wp14:editId="6D0FE65A">
                  <wp:extent cx="1483360" cy="1483360"/>
                  <wp:effectExtent l="0" t="0" r="2540" b="2540"/>
                  <wp:docPr id="1321211933" name="Picture 1321211933" descr="ܚܲܕ ܦܲܪܨܘܿܦܵܐ ܒܸܩܪܵܝܵܐ ܚܲܕ ܐܸܫܛܵܪܵܐ ܘܠܥܸܠܸܠ ܡܸܢܹܗ ܝܼܠܵܗܿ ܚܕܵܐ ܒܲܓܼܒܘܼܓܼܝܼܬܵܐ ܕܬܲܚܡܲܢܬܵܐ ܥܲܡ ܚܲܕ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1933" name="Picture 1321211933" descr="ܚܲܕ ܦܲܪܨܘܿܦܵܐ ܒܸܩܪܵܝܵܐ ܚܲܕ ܐܸܫܛܵܪܵܐ ܘܠܥܸܠܸܠ ܡܸܢܹܗ ܝܼܠܵܗܿ ܚܕܵܐ ܒܲܓܼܒܘܼܓܼܝܼܬܵܐ ܕܬܲܚܡܲܢܬܵܐ ܥܲܡ ܚܲܕ ܪܘܼܫܡܵܐ ܕ tick."/>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35" w:type="dxa"/>
            <w:vAlign w:val="center"/>
          </w:tcPr>
          <w:p w14:paraId="46A838F5" w14:textId="77777777" w:rsidR="00007F05" w:rsidRPr="00D11C4F" w:rsidRDefault="00A754AE" w:rsidP="00D11C4F">
            <w:pPr>
              <w:bidi/>
              <w:spacing w:line="312" w:lineRule="auto"/>
              <w:rPr>
                <w:rFonts w:cs="Noto Sans Syriac Eastern"/>
              </w:rPr>
            </w:pPr>
            <w:r w:rsidRPr="00D11C4F">
              <w:rPr>
                <w:rFonts w:cs="Noto Sans Syriac Eastern"/>
                <w:rtl/>
              </w:rPr>
              <w:t xml:space="preserve">ܐܵܗܵܐ ܒܸܕ ܗܲܝܸܪ ܩܵܐ ܒܘܼܫ ܙܵܘܕܵܐ ܐ݉ܢܵܫܹܐ ܕܦܲܪܡܝܼ ܠܵܗܿ ܡܵܘܕܥܵܢܘܼܬܵܐ ܒܘܼܬ </w:t>
            </w:r>
            <w:r w:rsidRPr="00105E5A">
              <w:rPr>
                <w:rFonts w:cs="FS Me Pro"/>
                <w:rtl/>
              </w:rPr>
              <w:t>NDIS</w:t>
            </w:r>
            <w:r w:rsidRPr="00D11C4F">
              <w:rPr>
                <w:rFonts w:cs="Noto Sans Syriac Eastern"/>
                <w:rtl/>
              </w:rPr>
              <w:t>.</w:t>
            </w:r>
          </w:p>
        </w:tc>
      </w:tr>
      <w:tr w:rsidR="00BC3C2E" w:rsidRPr="00D11C4F" w14:paraId="60488F10" w14:textId="77777777" w:rsidTr="00AE55E9">
        <w:trPr>
          <w:gridAfter w:val="1"/>
          <w:wAfter w:w="112" w:type="dxa"/>
        </w:trPr>
        <w:tc>
          <w:tcPr>
            <w:tcW w:w="2567" w:type="dxa"/>
            <w:vAlign w:val="center"/>
          </w:tcPr>
          <w:p w14:paraId="48B8B223" w14:textId="77777777" w:rsidR="00007F05" w:rsidRPr="00D11C4F" w:rsidRDefault="00A754AE" w:rsidP="00D11C4F">
            <w:pPr>
              <w:pStyle w:val="Image"/>
              <w:spacing w:before="120" w:after="120" w:line="312" w:lineRule="auto"/>
              <w:rPr>
                <w:rFonts w:cs="Noto Sans Syriac Eastern"/>
              </w:rPr>
            </w:pPr>
            <w:r w:rsidRPr="00D11C4F">
              <w:rPr>
                <w:rFonts w:cs="Noto Sans Syriac Eastern"/>
                <w:noProof/>
              </w:rPr>
              <w:lastRenderedPageBreak/>
              <w:drawing>
                <wp:inline distT="0" distB="0" distL="0" distR="0" wp14:anchorId="43E3F5D9" wp14:editId="16050894">
                  <wp:extent cx="1492885" cy="1492885"/>
                  <wp:effectExtent l="0" t="0" r="0" b="0"/>
                  <wp:docPr id="172244981" name="Picture 2" descr="ܚܲܕ ܦܲܪܨܘܿܦܵܐ ܒܝܼܵܗܒܼܵܐ ܚܲܕ ܐܸܫܛܵܪܵܐ ܕܡܵܘܕܥܵܢܘܼܬܵܐ ܩܵܐ ܚܲܕ ܦܲܪܨܘܿܦܵܐ ܐ݉ܚܹܪ݉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4981" name="Picture 2" descr="ܚܲܕ ܦܲܪܨܘܿܦܵܐ ܒܝܼܵܗܒܼܵܐ ܚܲܕ ܐܸܫܛܵܪܵܐ ܕܡܵܘܕܥܵܢܘܼܬܵܐ ܩܵܐ ܚܲܕ ܦܲܪܨܘܿܦܵܐ ܐ݉ܚܹܪ݉ܢܵܐ."/>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7096B271" w14:textId="77777777" w:rsidR="00007F05" w:rsidRPr="00D11C4F" w:rsidRDefault="00A754AE" w:rsidP="00D11C4F">
            <w:pPr>
              <w:bidi/>
              <w:spacing w:line="312" w:lineRule="auto"/>
              <w:rPr>
                <w:rFonts w:cs="Noto Sans Syriac Eastern"/>
              </w:rPr>
            </w:pPr>
            <w:r w:rsidRPr="00D11C4F">
              <w:rPr>
                <w:rFonts w:cs="Noto Sans Syriac Eastern"/>
                <w:rtl/>
              </w:rPr>
              <w:t xml:space="preserve">ܐܵܦ ܒܸܕ ܗܲܝܸܪ ܠܬܲܪܓܡܵܢܹܐ ܕܫܲܪܸܟܝܼ ܠܵܗܿ ܡܵܘܕܥܵܢܘܼܬܵܐ ܕ </w:t>
            </w:r>
            <w:r w:rsidRPr="00105E5A">
              <w:rPr>
                <w:rFonts w:cs="FS Me Pro"/>
                <w:rtl/>
              </w:rPr>
              <w:t>NDIS</w:t>
            </w:r>
            <w:r w:rsidRPr="00D11C4F">
              <w:rPr>
                <w:rFonts w:cs="Noto Sans Syriac Eastern"/>
                <w:rtl/>
              </w:rPr>
              <w:t xml:space="preserve"> ܥܲܡ ܫܲܘܬܦܵܢܹܐ ܕ </w:t>
            </w:r>
            <w:r w:rsidRPr="00105E5A">
              <w:rPr>
                <w:rFonts w:cs="FS Me Pro"/>
                <w:rtl/>
              </w:rPr>
              <w:t>CALD</w:t>
            </w:r>
            <w:r w:rsidRPr="00D11C4F">
              <w:rPr>
                <w:rFonts w:cs="Noto Sans Syriac Eastern"/>
                <w:rtl/>
              </w:rPr>
              <w:t>.</w:t>
            </w:r>
          </w:p>
        </w:tc>
      </w:tr>
      <w:tr w:rsidR="00BC3C2E" w:rsidRPr="00D11C4F" w14:paraId="79A1D02E" w14:textId="77777777" w:rsidTr="00AE55E9">
        <w:trPr>
          <w:gridAfter w:val="1"/>
          <w:wAfter w:w="112" w:type="dxa"/>
        </w:trPr>
        <w:tc>
          <w:tcPr>
            <w:tcW w:w="2567" w:type="dxa"/>
            <w:vAlign w:val="center"/>
          </w:tcPr>
          <w:p w14:paraId="5AA535F2" w14:textId="77777777" w:rsidR="00007F05" w:rsidRPr="00D11C4F" w:rsidRDefault="00007F05" w:rsidP="00D11C4F">
            <w:pPr>
              <w:pStyle w:val="Image"/>
              <w:spacing w:after="0" w:line="312" w:lineRule="auto"/>
              <w:rPr>
                <w:rFonts w:cs="Noto Sans Syriac Eastern"/>
              </w:rPr>
            </w:pPr>
          </w:p>
        </w:tc>
        <w:tc>
          <w:tcPr>
            <w:tcW w:w="6535" w:type="dxa"/>
            <w:vAlign w:val="center"/>
          </w:tcPr>
          <w:p w14:paraId="0F137CA7" w14:textId="5C88D8FC" w:rsidR="00007F05" w:rsidRPr="00D11C4F" w:rsidRDefault="00A754AE" w:rsidP="00D11C4F">
            <w:pPr>
              <w:bidi/>
              <w:spacing w:after="0" w:line="312" w:lineRule="auto"/>
              <w:rPr>
                <w:rFonts w:cs="Noto Sans Syriac Eastern"/>
              </w:rPr>
            </w:pPr>
            <w:r w:rsidRPr="00D11C4F">
              <w:rPr>
                <w:rFonts w:cs="Noto Sans Syriac Eastern"/>
                <w:rtl/>
              </w:rPr>
              <w:t>ܐܲܚܢܲܢ ܒܸܕ ܨܲܚܨܸܝܲܚ ܐܸܢ ܐܵܗܵܐ ܥܒܼܵܕܵܐ ܦܠܵܚܵܐ ܝܠܹܗ ܒܝܕܵܥܬܵܐ</w:t>
            </w:r>
            <w:r w:rsidR="00EB5911">
              <w:rPr>
                <w:rFonts w:cs="Noto Sans Syriac Eastern"/>
              </w:rPr>
              <w:br/>
            </w:r>
            <w:r w:rsidRPr="00D11C4F">
              <w:rPr>
                <w:rFonts w:cs="Noto Sans Syriac Eastern"/>
                <w:rtl/>
              </w:rPr>
              <w:t>ܕܟܡܵܐ ܬܲܪܓܡܵܢܹܐ:</w:t>
            </w:r>
          </w:p>
        </w:tc>
      </w:tr>
      <w:tr w:rsidR="00BC3C2E" w:rsidRPr="00D11C4F" w14:paraId="5F93FD7E" w14:textId="77777777" w:rsidTr="00AE55E9">
        <w:trPr>
          <w:gridAfter w:val="1"/>
          <w:wAfter w:w="112" w:type="dxa"/>
        </w:trPr>
        <w:tc>
          <w:tcPr>
            <w:tcW w:w="2567" w:type="dxa"/>
            <w:vAlign w:val="center"/>
          </w:tcPr>
          <w:p w14:paraId="4FBC79C8" w14:textId="77777777" w:rsidR="00E52574"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1D4985F3" wp14:editId="5A26CF3C">
                  <wp:extent cx="1492885" cy="1492885"/>
                  <wp:effectExtent l="0" t="0" r="0" b="0"/>
                  <wp:docPr id="23534575" name="Picture 3" descr="3 ܦܵܠܵܚܹܐ ܕ NDIS ܓܲܫܘܼܩܹܐ ܥܲܠ ܚܲܕ ܦܲܪܨܘܿܦܵܐ ܒܸܥܒܼܵܕܵܐ ܚܕܵܐ ܡܲܩܪܲܒܼܬܵܐ ܘܚܲܕ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4575" name="Picture 3" descr="3 ܦܵܠܵܚܹܐ ܕ NDIS ܓܲܫܘܼܩܹܐ ܥܲܠ ܚܲܕ ܦܲܪܨܘܿܦܵܐ ܒܸܥܒܼܵܕܵܐ ܚܕܵܐ ܡܲܩܪܲܒܼܬܵܐ ܘܚܲܕ ܪܘܼܫܡܵܐ ܕ tick."/>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0C98DE47" w14:textId="5AE67866" w:rsidR="00E52574" w:rsidRPr="00D11C4F" w:rsidRDefault="00A754AE" w:rsidP="00D11C4F">
            <w:pPr>
              <w:pStyle w:val="ListParagraph"/>
              <w:numPr>
                <w:ilvl w:val="0"/>
                <w:numId w:val="65"/>
              </w:numPr>
              <w:bidi/>
              <w:spacing w:before="120" w:after="120" w:line="312" w:lineRule="auto"/>
              <w:rPr>
                <w:rFonts w:cs="Noto Sans Syriac Eastern"/>
              </w:rPr>
            </w:pPr>
            <w:r w:rsidRPr="00D11C4F">
              <w:rPr>
                <w:rFonts w:cs="Noto Sans Syriac Eastern"/>
                <w:rtl/>
              </w:rPr>
              <w:t>ܦܲܪܘܼܩܹܐ ܝܢܵܐ ܬܲܠܡܲܕܬܵܐ ܩܵܐ ܕܒܘܼܫ ܨܦܵܝܝܼ ܦܲܪܡܝܼ ܠ</w:t>
            </w:r>
            <w:r w:rsidR="00EB5911">
              <w:rPr>
                <w:rFonts w:cs="Noto Sans Syriac Eastern"/>
              </w:rPr>
              <w:t> </w:t>
            </w:r>
            <w:r w:rsidRPr="00105E5A">
              <w:rPr>
                <w:rFonts w:cs="FS Me Pro"/>
                <w:rtl/>
              </w:rPr>
              <w:t>NDIS</w:t>
            </w:r>
            <w:r w:rsidRPr="00D11C4F">
              <w:rPr>
                <w:rFonts w:cs="Noto Sans Syriac Eastern"/>
                <w:rtl/>
              </w:rPr>
              <w:t xml:space="preserve"> </w:t>
            </w:r>
          </w:p>
        </w:tc>
      </w:tr>
      <w:tr w:rsidR="00BC3C2E" w:rsidRPr="00D11C4F" w14:paraId="57B3068E" w14:textId="77777777" w:rsidTr="00AE55E9">
        <w:trPr>
          <w:gridAfter w:val="1"/>
          <w:wAfter w:w="112" w:type="dxa"/>
        </w:trPr>
        <w:tc>
          <w:tcPr>
            <w:tcW w:w="2567" w:type="dxa"/>
            <w:vAlign w:val="center"/>
          </w:tcPr>
          <w:p w14:paraId="4B70B15A" w14:textId="77777777" w:rsidR="00E52574"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495BDB37" wp14:editId="1DE916DA">
                  <wp:extent cx="1483200" cy="1112400"/>
                  <wp:effectExtent l="0" t="0" r="3175" b="0"/>
                  <wp:docPr id="369786083" name="Picture 4" descr="2 ܐ݉ܢܵܫܹܐ ܡܲܦܠܘܼܚܹܐ ܚܲܕ ܠܵܦܬܘܿܦ ܥܲܡܚܕܵܕܹ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86083" name="Picture 4" descr="2 ܐ݉ܢܵܫܹܐ ܡܲܦܠܘܼܚܹܐ ܚܲܕ ܠܵܦܬܘܿܦ ܥܲܡܚܕܵܕܹܐ."/>
                          <pic:cNvPicPr/>
                        </pic:nvPicPr>
                        <pic:blipFill>
                          <a:blip r:embed="rId118" cstate="print">
                            <a:extLst>
                              <a:ext uri="{28A0092B-C50C-407E-A947-70E740481C1C}">
                                <a14:useLocalDpi xmlns:a14="http://schemas.microsoft.com/office/drawing/2010/main" val="0"/>
                              </a:ext>
                            </a:extLst>
                          </a:blip>
                          <a:srcRect l="11046" r="2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35" w:type="dxa"/>
            <w:vAlign w:val="center"/>
          </w:tcPr>
          <w:p w14:paraId="3D5096B9" w14:textId="5D0779D1" w:rsidR="00E52574" w:rsidRPr="00D11C4F" w:rsidRDefault="00A754AE" w:rsidP="00D11C4F">
            <w:pPr>
              <w:pStyle w:val="ListParagraph"/>
              <w:numPr>
                <w:ilvl w:val="0"/>
                <w:numId w:val="17"/>
              </w:numPr>
              <w:bidi/>
              <w:spacing w:before="120" w:after="120" w:line="312" w:lineRule="auto"/>
              <w:rPr>
                <w:rFonts w:cs="Noto Sans Syriac Eastern"/>
              </w:rPr>
            </w:pPr>
            <w:r w:rsidRPr="00D11C4F">
              <w:rPr>
                <w:rFonts w:cs="Noto Sans Syriac Eastern"/>
                <w:rtl/>
              </w:rPr>
              <w:t xml:space="preserve">ܡܲܦܠܘܼܚܹܐ ܝܢܵܐ </w:t>
            </w:r>
            <w:r w:rsidR="00DD0889" w:rsidRPr="00DD0889">
              <w:rPr>
                <w:rFonts w:cs="Noto Sans Syriac Eastern" w:hint="cs"/>
                <w:rtl/>
                <w:lang w:bidi="syr-SY"/>
              </w:rPr>
              <w:t>ܠܡܲܒܘܼܥܹܐ</w:t>
            </w:r>
            <w:r w:rsidRPr="00D11C4F">
              <w:rPr>
                <w:rFonts w:cs="Noto Sans Syriac Eastern"/>
                <w:rtl/>
              </w:rPr>
              <w:t xml:space="preserve"> ܕܕܝܼܲܢ.</w:t>
            </w:r>
          </w:p>
        </w:tc>
      </w:tr>
    </w:tbl>
    <w:p w14:paraId="0A0F5D24" w14:textId="77777777" w:rsidR="00766698" w:rsidRPr="00D11C4F" w:rsidRDefault="00A754AE" w:rsidP="00D11C4F">
      <w:pPr>
        <w:pStyle w:val="Heading3"/>
        <w:bidi/>
        <w:spacing w:before="840" w:after="120" w:line="312" w:lineRule="auto"/>
        <w:rPr>
          <w:rFonts w:cs="Noto Sans Syriac Eastern"/>
        </w:rPr>
      </w:pPr>
      <w:r w:rsidRPr="00D11C4F">
        <w:rPr>
          <w:rFonts w:cs="Noto Sans Syriac Eastern"/>
          <w:noProof/>
        </w:rPr>
        <mc:AlternateContent>
          <mc:Choice Requires="wpg">
            <w:drawing>
              <wp:anchor distT="0" distB="0" distL="114300" distR="114300" simplePos="0" relativeHeight="251693056" behindDoc="1" locked="0" layoutInCell="1" allowOverlap="1" wp14:anchorId="5FA0B3E5" wp14:editId="121E6BCF">
                <wp:simplePos x="0" y="0"/>
                <wp:positionH relativeFrom="margin">
                  <wp:posOffset>-70844</wp:posOffset>
                </wp:positionH>
                <wp:positionV relativeFrom="paragraph">
                  <wp:posOffset>843915</wp:posOffset>
                </wp:positionV>
                <wp:extent cx="5787317" cy="241540"/>
                <wp:effectExtent l="19050" t="19050" r="42545" b="25400"/>
                <wp:wrapNone/>
                <wp:docPr id="1015204076" name="Group 1015204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1205049467" name="Straight Connector 120504946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780307227" name="Oval 780307227"/>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F732450" id="Group 1015204076" o:spid="_x0000_s1026" alt="&quot;&quot;" style="position:absolute;margin-left:-5.6pt;margin-top:66.45pt;width:455.7pt;height:19pt;flip:x;z-index:-2516234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">
                <v:line id="Straight Connector 120504946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" strokecolor="#65276f [3044]" strokeweight="3pt">
                  <v:stroke endcap="round"/>
                </v:line>
                <v:oval id="Oval 7803072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" fillcolor="#43a7de" strokecolor="#6b2976" strokeweight="3pt"/>
                <w10:wrap anchorx="margin"/>
              </v:group>
            </w:pict>
          </mc:Fallback>
        </mc:AlternateContent>
      </w:r>
      <w:r w:rsidRPr="00D11C4F">
        <w:rPr>
          <w:rFonts w:cs="Noto Sans Syriac Eastern"/>
          <w:rtl/>
        </w:rPr>
        <w:t>ܥܒܼܵܕܵܐ 17</w:t>
      </w:r>
    </w:p>
    <w:tbl>
      <w:tblPr>
        <w:bidiVisual/>
        <w:tblW w:w="9128" w:type="dxa"/>
        <w:tblLayout w:type="fixed"/>
        <w:tblLook w:val="04A0" w:firstRow="1" w:lastRow="0" w:firstColumn="1" w:lastColumn="0" w:noHBand="0" w:noVBand="1"/>
      </w:tblPr>
      <w:tblGrid>
        <w:gridCol w:w="2552"/>
        <w:gridCol w:w="6576"/>
      </w:tblGrid>
      <w:tr w:rsidR="00BC3C2E" w:rsidRPr="00D11C4F" w14:paraId="6CEB45D5" w14:textId="77777777" w:rsidTr="00AE55E9">
        <w:tc>
          <w:tcPr>
            <w:tcW w:w="2552" w:type="dxa"/>
            <w:vAlign w:val="center"/>
          </w:tcPr>
          <w:p w14:paraId="0A74E29B" w14:textId="77777777" w:rsidR="00766698" w:rsidRPr="00D11C4F" w:rsidRDefault="00A754AE" w:rsidP="00D11C4F">
            <w:pPr>
              <w:pStyle w:val="Image"/>
              <w:spacing w:before="600" w:line="312" w:lineRule="auto"/>
              <w:rPr>
                <w:rFonts w:cs="Noto Sans Syriac Eastern"/>
              </w:rPr>
            </w:pPr>
            <w:r w:rsidRPr="00D11C4F">
              <w:rPr>
                <w:rFonts w:cs="Noto Sans Syriac Eastern"/>
                <w:noProof/>
              </w:rPr>
              <w:drawing>
                <wp:inline distT="0" distB="0" distL="0" distR="0" wp14:anchorId="42FFE1E8" wp14:editId="341AAA09">
                  <wp:extent cx="1483360" cy="1483360"/>
                  <wp:effectExtent l="0" t="0" r="2540" b="2540"/>
                  <wp:docPr id="429196187" name="Picture 5" descr="ܚܲܕ ܦܲܪܨܘܿܦܵܐ ܒܝܼܵܗܒܼܵܐ ܚܲܕ ܐܸܫܛܵܪܵܐ ܩܵܐ ܚܲܕ ܦܲܪܨܘܿܦܵܐ ܐ݉ܚܹܪ݉ܢܵܐ. ܠܥܸܠܸܠ ܡܸܢܲܝܗܝ ܝܼܠܵܗܿ ܚܕܵܐ ܒܲܓܼܒܘܼܓܼܝܼܬܵܐ ܕܗܲܡܙܲܡܬܵܐ ܥܲܡ ܚܕܵܐ ܨܘܼܪܬܵܐ ܕܡܲܘܕܥܵܢܘܼܬܵܐ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96187" name="Picture 5" descr="ܚܲܕ ܦܲܪܨܘܿܦܵܐ ܒܝܼܵܗܒܼܵܐ ܚܲܕ ܐܸܫܛܵܪܵܐ ܩܵܐ ܚܲܕ ܦܲܪܨܘܿܦܵܐ ܐ݉ܚܹܪ݉ܢܵܐ. ܠܥܸܠܸܠ ܡܸܢܲܝܗܝ ܝܼܠܵܗܿ ܚܕܵܐ ܒܲܓܼܒܘܼܓܼܝܼܬܵܐ ܕܗܲܡܙܲܡܬܵܐ ܥܲܡ ܚܕܵܐ ܨܘܼܪܬܵܐ ܕܡܲܘܕܥܵܢܘܼܬܵܐ ܠܵܓܵܘܘܿܗܿ."/>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41261473" w14:textId="77777777" w:rsidR="00766698" w:rsidRPr="00D11C4F" w:rsidRDefault="00A754AE" w:rsidP="00D11C4F">
            <w:pPr>
              <w:bidi/>
              <w:spacing w:before="600" w:line="312" w:lineRule="auto"/>
              <w:rPr>
                <w:rFonts w:cs="Noto Sans Syriac Eastern"/>
              </w:rPr>
            </w:pPr>
            <w:r w:rsidRPr="00D11C4F">
              <w:rPr>
                <w:rFonts w:cs="Noto Sans Syriac Eastern"/>
                <w:rtl/>
              </w:rPr>
              <w:t xml:space="preserve">ܐܲܚܢܲܢ ܒܸܕ ܫܲܪܸܟܲܚ ܠܡܵܘܕܥܵܢܘܼܬܵܐ ܥܲܡ ܐ݉ܢܵܫܹܐ ܕ </w:t>
            </w:r>
            <w:r w:rsidRPr="00105E5A">
              <w:rPr>
                <w:rFonts w:cs="FS Me Pro"/>
                <w:rtl/>
              </w:rPr>
              <w:t>CALD</w:t>
            </w:r>
            <w:r w:rsidRPr="00D11C4F">
              <w:rPr>
                <w:rFonts w:cs="Noto Sans Syriac Eastern"/>
                <w:rtl/>
              </w:rPr>
              <w:t xml:space="preserve"> ܒܘܼܬ ܕܵܐܟܼܝܼ ܡܵܨܝܼ ܐܵܢܝܼ ܡܲܫܟܼܚܝܼ ܘܡܲܦܠܸܚܝܼ ܠܚܸܠܡܲܬܹܐ ܕܬܲܪܓܡܵܢܹܐ.</w:t>
            </w:r>
          </w:p>
        </w:tc>
      </w:tr>
    </w:tbl>
    <w:p w14:paraId="18E2F637" w14:textId="77777777" w:rsidR="00090E8C" w:rsidRPr="00D11C4F" w:rsidRDefault="00A754AE" w:rsidP="00D11C4F">
      <w:pPr>
        <w:spacing w:line="312" w:lineRule="auto"/>
        <w:rPr>
          <w:rFonts w:cs="Noto Sans Syriac Eastern"/>
        </w:rPr>
      </w:pPr>
      <w:r w:rsidRPr="00D11C4F">
        <w:rPr>
          <w:rFonts w:cs="Noto Sans Syriac Eastern"/>
        </w:rPr>
        <w:br w:type="page"/>
      </w:r>
    </w:p>
    <w:tbl>
      <w:tblPr>
        <w:bidiVisual/>
        <w:tblW w:w="9214" w:type="dxa"/>
        <w:tblLayout w:type="fixed"/>
        <w:tblLook w:val="04A0" w:firstRow="1" w:lastRow="0" w:firstColumn="1" w:lastColumn="0" w:noHBand="0" w:noVBand="1"/>
      </w:tblPr>
      <w:tblGrid>
        <w:gridCol w:w="2552"/>
        <w:gridCol w:w="6576"/>
        <w:gridCol w:w="86"/>
      </w:tblGrid>
      <w:tr w:rsidR="00BC3C2E" w:rsidRPr="00D11C4F" w14:paraId="16F5C50F" w14:textId="77777777" w:rsidTr="00AE55E9">
        <w:trPr>
          <w:gridAfter w:val="1"/>
          <w:wAfter w:w="86" w:type="dxa"/>
        </w:trPr>
        <w:tc>
          <w:tcPr>
            <w:tcW w:w="2552" w:type="dxa"/>
            <w:vAlign w:val="center"/>
          </w:tcPr>
          <w:p w14:paraId="560C5CF1" w14:textId="77777777" w:rsidR="000E16BE" w:rsidRPr="00D11C4F" w:rsidRDefault="000E16BE" w:rsidP="00D11C4F">
            <w:pPr>
              <w:pStyle w:val="Image"/>
              <w:spacing w:before="0" w:after="0" w:line="312" w:lineRule="auto"/>
              <w:rPr>
                <w:rFonts w:cs="Noto Sans Syriac Eastern"/>
              </w:rPr>
            </w:pPr>
          </w:p>
        </w:tc>
        <w:tc>
          <w:tcPr>
            <w:tcW w:w="6576" w:type="dxa"/>
            <w:vAlign w:val="center"/>
          </w:tcPr>
          <w:p w14:paraId="335675E6" w14:textId="77777777" w:rsidR="000E16BE" w:rsidRPr="00D11C4F" w:rsidRDefault="00A754AE" w:rsidP="00D11C4F">
            <w:pPr>
              <w:bidi/>
              <w:spacing w:before="0" w:after="0" w:line="312" w:lineRule="auto"/>
              <w:rPr>
                <w:rFonts w:cs="Noto Sans Syriac Eastern"/>
              </w:rPr>
            </w:pPr>
            <w:r w:rsidRPr="00D11C4F">
              <w:rPr>
                <w:rFonts w:cs="Noto Sans Syriac Eastern"/>
                <w:rtl/>
              </w:rPr>
              <w:t>ܐܵܗܵܐ ܒܸܚܒܼܵܫܵܐ ܝܠܹܗ:</w:t>
            </w:r>
          </w:p>
        </w:tc>
      </w:tr>
      <w:tr w:rsidR="00BC3C2E" w:rsidRPr="00D11C4F" w14:paraId="2F887B8E" w14:textId="77777777" w:rsidTr="00AE55E9">
        <w:trPr>
          <w:gridAfter w:val="1"/>
          <w:wAfter w:w="86" w:type="dxa"/>
        </w:trPr>
        <w:tc>
          <w:tcPr>
            <w:tcW w:w="2552" w:type="dxa"/>
            <w:vAlign w:val="center"/>
          </w:tcPr>
          <w:p w14:paraId="6D959561" w14:textId="77777777" w:rsidR="0090072A"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6CBD29A0" wp14:editId="7DF9D9D5">
                  <wp:extent cx="1440000" cy="1440000"/>
                  <wp:effectExtent l="0" t="0" r="8255" b="8255"/>
                  <wp:docPr id="1629475620" name="Picture 59" descr="ܚܕܵܐ ܕܵܣܬܵܐ ܕܐ݉ܢܵܫܹܐ. 2 ܐ݉ܢܵܫܹܐ ܡܲܪܘܼܡܹܐ ܐܝܼܕܵܬܲ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5620" name="Picture 59" descr="ܚܕܵܐ ܕܵܣܬܵܐ ܕܐ݉ܢܵܫܹܐ. 2 ܐ݉ܢܵܫܹܐ ܡܲܪܘܼܡܹܐ ܐܝܼܕܵܬܲܝܗܝ."/>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E90AEA4" w14:textId="77777777" w:rsidR="0090072A" w:rsidRPr="00D11C4F" w:rsidRDefault="00A754AE" w:rsidP="00D11C4F">
            <w:pPr>
              <w:pStyle w:val="ListParagraph"/>
              <w:numPr>
                <w:ilvl w:val="0"/>
                <w:numId w:val="66"/>
              </w:numPr>
              <w:bidi/>
              <w:spacing w:before="0" w:after="0" w:line="312" w:lineRule="auto"/>
              <w:rPr>
                <w:rFonts w:cs="Noto Sans Syriac Eastern"/>
              </w:rPr>
            </w:pPr>
            <w:r w:rsidRPr="00D11C4F">
              <w:rPr>
                <w:rFonts w:cs="Noto Sans Syriac Eastern"/>
                <w:rtl/>
              </w:rPr>
              <w:t xml:space="preserve">ܟܢܘܼܫܝܵܬܹܐ ܕ </w:t>
            </w:r>
            <w:r w:rsidRPr="00105E5A">
              <w:rPr>
                <w:rFonts w:cs="FS Me Pro"/>
                <w:rtl/>
              </w:rPr>
              <w:t>CALD</w:t>
            </w:r>
            <w:r w:rsidRPr="00D11C4F">
              <w:rPr>
                <w:rFonts w:cs="Noto Sans Syriac Eastern"/>
                <w:rtl/>
              </w:rPr>
              <w:t xml:space="preserve"> </w:t>
            </w:r>
          </w:p>
        </w:tc>
      </w:tr>
      <w:tr w:rsidR="00BC3C2E" w:rsidRPr="00D11C4F" w14:paraId="5E1E58D1" w14:textId="77777777" w:rsidTr="00AE55E9">
        <w:trPr>
          <w:gridAfter w:val="1"/>
          <w:wAfter w:w="86" w:type="dxa"/>
        </w:trPr>
        <w:tc>
          <w:tcPr>
            <w:tcW w:w="2552" w:type="dxa"/>
            <w:vAlign w:val="center"/>
          </w:tcPr>
          <w:p w14:paraId="21F8D659" w14:textId="77777777" w:rsidR="0090072A"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115D8310" wp14:editId="7526B3EA">
                  <wp:extent cx="1440000" cy="1440000"/>
                  <wp:effectExtent l="0" t="0" r="8255" b="8255"/>
                  <wp:docPr id="526065696" name="Picture 60" descr="ܚܕܵܐ ܨܘܼܪܬܵܐ ܕܚܲܕ ܫܲܘܬܦܵܢܵܐ ܡܲܚܙܘܼܝܹܐ ܚܕܵܐ ܕܵܣܬܵܐ ܕܫܲܘܬܦܵܢܹܐ. 2 ܡܸܢܲܝܗܝ ܡܲܪܘܼܡܹܐ ܝܢܵܐ ܐܝܼܕܵܬܲ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5696" name="Picture 60" descr="ܚܕܵܐ ܨܘܼܪܬܵܐ ܕܚܲܕ ܫܲܘܬܦܵܢܵܐ ܡܲܚܙܘܼܝܹܐ ܚܕܵܐ ܕܵܣܬܵܐ ܕܫܲܘܬܦܵܢܹܐ. 2 ܡܸܢܲܝܗܝ ܡܲܪܘܼܡܹܐ ܝܢܵܐ ܐܝܼܕܵܬܲܝܗܝ."/>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243CD0D" w14:textId="77777777" w:rsidR="0090072A" w:rsidRPr="00D11C4F" w:rsidRDefault="00A754AE" w:rsidP="00D11C4F">
            <w:pPr>
              <w:pStyle w:val="ListParagraph"/>
              <w:numPr>
                <w:ilvl w:val="0"/>
                <w:numId w:val="66"/>
              </w:numPr>
              <w:bidi/>
              <w:spacing w:before="0" w:after="0" w:line="312" w:lineRule="auto"/>
              <w:rPr>
                <w:rFonts w:cs="Noto Sans Syriac Eastern"/>
              </w:rPr>
            </w:pPr>
            <w:r w:rsidRPr="00D11C4F">
              <w:rPr>
                <w:rFonts w:cs="Noto Sans Syriac Eastern"/>
                <w:rtl/>
              </w:rPr>
              <w:t xml:space="preserve">ܫܲܘܬܦܵܢܹܐ ܕ </w:t>
            </w:r>
            <w:r w:rsidRPr="00105E5A">
              <w:rPr>
                <w:rFonts w:cs="FS Me Pro"/>
                <w:rtl/>
              </w:rPr>
              <w:t>CALD</w:t>
            </w:r>
          </w:p>
        </w:tc>
      </w:tr>
      <w:tr w:rsidR="00BC3C2E" w:rsidRPr="00D11C4F" w14:paraId="38699B86" w14:textId="77777777" w:rsidTr="00AE55E9">
        <w:trPr>
          <w:gridAfter w:val="1"/>
          <w:wAfter w:w="86" w:type="dxa"/>
        </w:trPr>
        <w:tc>
          <w:tcPr>
            <w:tcW w:w="2552" w:type="dxa"/>
            <w:vAlign w:val="center"/>
          </w:tcPr>
          <w:p w14:paraId="4D4235BF" w14:textId="77777777" w:rsidR="0090072A"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160DFCD3" wp14:editId="68D11BCE">
                  <wp:extent cx="1440000" cy="1440000"/>
                  <wp:effectExtent l="0" t="0" r="8255" b="8255"/>
                  <wp:docPr id="69630473" name="Picture 61" descr="3 ܡܙܲܘܸܕܵܢܹܐ. ܚܲܕ ܡܸܢܲܝܗܝ ܕܒܼܝܼܩܵܐ ܝܠܹܗ ܚܕܵܐ ܫܵܡܘܿܥܬܵܐ ܕܐܵܣܝܵܐ. ܚܲܕ ܐ݉ܚܹܪ݉ܢܵܐ ܕܒܼܝܼܩܵܐ ܝܠܹܗ ܚܲܕ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0473" name="Picture 61" descr="3 ܡܙܲܘܸܕܵܢܹܐ. ܚܲܕ ܡܸܢܲܝܗܝ ܕܒܼܝܼܩܵܐ ܝܠܹܗ ܚܕܵܐ ܫܵܡܘܿܥܬܵܐ ܕܐܵܣܝܵܐ. ܚܲܕ ܐ݉ܚܹܪ݉ܢܵܐ ܕܒܼܝܼܩܵܐ ܝܠܹܗ ܚܲܕ ܐܸܫܛܵܪܵܐ."/>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014C8D7" w14:textId="77777777" w:rsidR="0090072A" w:rsidRPr="00D11C4F" w:rsidRDefault="00A754AE" w:rsidP="00D11C4F">
            <w:pPr>
              <w:pStyle w:val="ListParagraph"/>
              <w:numPr>
                <w:ilvl w:val="0"/>
                <w:numId w:val="70"/>
              </w:numPr>
              <w:bidi/>
              <w:spacing w:before="0" w:after="0" w:line="312" w:lineRule="auto"/>
              <w:rPr>
                <w:rFonts w:cs="Noto Sans Syriac Eastern"/>
              </w:rPr>
            </w:pPr>
            <w:r w:rsidRPr="00D11C4F">
              <w:rPr>
                <w:rFonts w:cs="Noto Sans Syriac Eastern"/>
                <w:rtl/>
              </w:rPr>
              <w:t xml:space="preserve">ܡܙܲܘܸܕܵܢܹܐ  ܕ </w:t>
            </w:r>
            <w:r w:rsidRPr="00105E5A">
              <w:rPr>
                <w:rFonts w:cs="FS Me Pro"/>
                <w:rtl/>
              </w:rPr>
              <w:t>CALD</w:t>
            </w:r>
          </w:p>
        </w:tc>
      </w:tr>
      <w:tr w:rsidR="00BC3C2E" w:rsidRPr="00D11C4F" w14:paraId="321BEF58" w14:textId="77777777" w:rsidTr="00AE55E9">
        <w:tc>
          <w:tcPr>
            <w:tcW w:w="2552" w:type="dxa"/>
            <w:vAlign w:val="center"/>
          </w:tcPr>
          <w:p w14:paraId="46803F18" w14:textId="77777777" w:rsidR="000E16BE" w:rsidRPr="00D11C4F" w:rsidRDefault="00A754AE" w:rsidP="00D11C4F">
            <w:pPr>
              <w:pStyle w:val="Image"/>
              <w:spacing w:after="0" w:line="312" w:lineRule="auto"/>
              <w:rPr>
                <w:rFonts w:cs="Noto Sans Syriac Eastern"/>
              </w:rPr>
            </w:pPr>
            <w:r w:rsidRPr="00D11C4F">
              <w:rPr>
                <w:rFonts w:cs="Noto Sans Syriac Eastern"/>
                <w:noProof/>
              </w:rPr>
              <w:drawing>
                <wp:inline distT="0" distB="0" distL="0" distR="0" wp14:anchorId="396F265B" wp14:editId="39249B28">
                  <wp:extent cx="1440000" cy="1440000"/>
                  <wp:effectExtent l="0" t="0" r="8255" b="8255"/>
                  <wp:docPr id="433492296" name="Picture 6" descr="2 ܦܲܪܨܘܿܦܹܐ ܥܒܼܝܼܪܹܐ ܓܵܘ ܚܲܕ ܣܘܼܘܵܕܵܐ ܥܲܡ ܚܲܕ ܬܲܪܓܡܵܢܵܐ. ܠܥܸܠܸܠ ܡܸܢܹܗ ܝܼܠܵܗܿ ܚܕܵܐ ܒܲܓܼܒܘܼܓܼܝܼܬܵܐ ܕܗܲܡܙܲܡܬܵܐ ܡܲܚܙܘܼܝܹܐ ܚܲܕ ܠܸܫܵܢܵܐ ܐ݉ܚܹܪ݉ܢܵܐ ܦܪܝܼܫܵܐ ܡܼܢ ܠܸܫܵܢܵܐ ܐܸܢܓܠܸܣ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92296" name="Picture 6" descr="2 ܦܲܪܨܘܿܦܹܐ ܥܒܼܝܼܪܹܐ ܓܵܘ ܚܲܕ ܣܘܼܘܵܕܵܐ ܥܲܡ ܚܲܕ ܬܲܪܓܡܵܢܵܐ. ܠܥܸܠܸܠ ܡܸܢܹܗ ܝܼܠܵܗܿ ܚܕܵܐ ܒܲܓܼܒܘܼܓܼܝܼܬܵܐ ܕܗܲܡܙܲܡܬܵܐ ܡܲܚܙܘܼܝܹܐ ܚܲܕ ܠܸܫܵܢܵܐ ܐ݉ܚܹܪ݉ܢܵܐ ܦܪܝܼܫܵܐ ܡܼܢ ܠܸܫܵܢܵܐ ܐܸܢܓܠܸܣܢܵܝܵܐ."/>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62" w:type="dxa"/>
            <w:gridSpan w:val="2"/>
            <w:vAlign w:val="center"/>
          </w:tcPr>
          <w:p w14:paraId="410153E9" w14:textId="77777777" w:rsidR="000E16BE" w:rsidRPr="00D11C4F" w:rsidRDefault="00A754AE" w:rsidP="00D11C4F">
            <w:pPr>
              <w:bidi/>
              <w:spacing w:line="312" w:lineRule="auto"/>
              <w:rPr>
                <w:rFonts w:cs="Noto Sans Syriac Eastern"/>
              </w:rPr>
            </w:pPr>
            <w:r w:rsidRPr="00D11C4F">
              <w:rPr>
                <w:rFonts w:cs="Noto Sans Syriac Eastern"/>
                <w:rtl/>
              </w:rPr>
              <w:t>ܐܲܚܢܲܢ ܒܸܕ ܨܲܚܨܸܝܲܚ ܐܸܢ ܐܵܗܵܐ ܥܒܼܵܕܵܐ ܦܠܵܚܵܐ ܝܠܹܗ ܒܝܕܵܥܬܵܐ ܕܟܠ ܟܡܵܐ ܐ݉ܢܵܫܹܐ ܡܲܦܠܘܼܚܹܐ ܝܢܵܐ ܠܚܸܠܡܲܬܹܐ ܕܬܲܪܓܡܵܢܹܐ:</w:t>
            </w:r>
          </w:p>
          <w:p w14:paraId="6AFCE377" w14:textId="77777777" w:rsidR="000E16BE" w:rsidRPr="00D11C4F" w:rsidRDefault="00A754AE" w:rsidP="00D11C4F">
            <w:pPr>
              <w:bidi/>
              <w:spacing w:line="312" w:lineRule="auto"/>
              <w:rPr>
                <w:rFonts w:cs="Noto Sans Syriac Eastern"/>
              </w:rPr>
            </w:pPr>
            <w:r w:rsidRPr="00D11C4F">
              <w:rPr>
                <w:rFonts w:cs="Noto Sans Syriac Eastern"/>
                <w:rtl/>
              </w:rPr>
              <w:t>ܐܵܗܵܐ ܒܸܚܒܼܵܫܵܐ ܝܠܹܗ:</w:t>
            </w:r>
          </w:p>
          <w:p w14:paraId="02AF3390" w14:textId="77777777" w:rsidR="000E16BE" w:rsidRPr="00D11C4F" w:rsidRDefault="00A754AE" w:rsidP="00D11C4F">
            <w:pPr>
              <w:pStyle w:val="ListParagraph"/>
              <w:numPr>
                <w:ilvl w:val="0"/>
                <w:numId w:val="67"/>
              </w:numPr>
              <w:bidi/>
              <w:spacing w:line="312" w:lineRule="auto"/>
              <w:rPr>
                <w:rFonts w:cs="Noto Sans Syriac Eastern"/>
              </w:rPr>
            </w:pPr>
            <w:r w:rsidRPr="00D11C4F">
              <w:rPr>
                <w:rFonts w:cs="Noto Sans Syriac Eastern"/>
                <w:rtl/>
              </w:rPr>
              <w:t xml:space="preserve">ܫܲܘܬܦܵܢܹܐ ܕ </w:t>
            </w:r>
            <w:r w:rsidRPr="00105E5A">
              <w:rPr>
                <w:rFonts w:cs="FS Me Pro"/>
                <w:rtl/>
              </w:rPr>
              <w:t>CALD</w:t>
            </w:r>
          </w:p>
          <w:p w14:paraId="1659BB03" w14:textId="77777777" w:rsidR="000E16BE" w:rsidRPr="00D11C4F" w:rsidRDefault="00A754AE" w:rsidP="00D11C4F">
            <w:pPr>
              <w:pStyle w:val="ListParagraph"/>
              <w:numPr>
                <w:ilvl w:val="0"/>
                <w:numId w:val="67"/>
              </w:numPr>
              <w:bidi/>
              <w:spacing w:line="312" w:lineRule="auto"/>
              <w:rPr>
                <w:rFonts w:cs="Noto Sans Syriac Eastern"/>
              </w:rPr>
            </w:pPr>
            <w:r w:rsidRPr="00D11C4F">
              <w:rPr>
                <w:rFonts w:cs="Noto Sans Syriac Eastern"/>
                <w:rtl/>
              </w:rPr>
              <w:t>ܦܵܠܵܚܹܐ ܘܫܲܪܝܼܟܹܐ ܕܕܝܼܲܢ</w:t>
            </w:r>
          </w:p>
          <w:p w14:paraId="0B680F34" w14:textId="77777777" w:rsidR="000E16BE" w:rsidRPr="00D11C4F" w:rsidRDefault="00A754AE" w:rsidP="00D11C4F">
            <w:pPr>
              <w:pStyle w:val="ListParagraph"/>
              <w:numPr>
                <w:ilvl w:val="0"/>
                <w:numId w:val="67"/>
              </w:numPr>
              <w:bidi/>
              <w:spacing w:after="0" w:line="312" w:lineRule="auto"/>
              <w:rPr>
                <w:rFonts w:cs="Noto Sans Syriac Eastern"/>
              </w:rPr>
            </w:pPr>
            <w:r w:rsidRPr="00D11C4F">
              <w:rPr>
                <w:rFonts w:cs="Noto Sans Syriac Eastern"/>
                <w:rtl/>
              </w:rPr>
              <w:t>ܡܙܲܘܸܕܵܢܹܐ</w:t>
            </w:r>
          </w:p>
        </w:tc>
      </w:tr>
      <w:tr w:rsidR="00BC3C2E" w:rsidRPr="00D11C4F" w14:paraId="24B7ED1D" w14:textId="77777777" w:rsidTr="00AE55E9">
        <w:trPr>
          <w:gridAfter w:val="1"/>
          <w:wAfter w:w="86" w:type="dxa"/>
        </w:trPr>
        <w:tc>
          <w:tcPr>
            <w:tcW w:w="2552" w:type="dxa"/>
            <w:vAlign w:val="center"/>
          </w:tcPr>
          <w:p w14:paraId="74B9D84F" w14:textId="77777777" w:rsidR="000E16BE"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6197E199" wp14:editId="4C6127E5">
                  <wp:extent cx="1440000" cy="1440000"/>
                  <wp:effectExtent l="0" t="0" r="8255" b="8255"/>
                  <wp:docPr id="1486310261" name="Picture 7" descr="ܚܲܕ ܦܲܪܨܘܿܦܵܐ ܡܲܪܘܼܡܹܐ ܐܝܼܕܹܗ ܘܠܓܹܒܹܗ ܝܼܠܵܗܿ 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10261" name="Picture 7" descr="ܚܲܕ ܦܲܪܨܘܿܦܵܐ ܡܲܪܘܼܡܹܐ ܐܝܼܕܹܗ ܘܠܓܹܒܹܗ ܝܼܠܵܗܿ ܚܕܵܐ ܒܲܓܼܒܘܼܓܼܝܼܬܵܐ ܕܗܲܡܙܲܡܬܵܐ."/>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8AC4AA2" w14:textId="77777777" w:rsidR="000E16BE" w:rsidRPr="00D11C4F" w:rsidRDefault="00A754AE" w:rsidP="00D11C4F">
            <w:pPr>
              <w:bidi/>
              <w:spacing w:line="312" w:lineRule="auto"/>
              <w:rPr>
                <w:rFonts w:cs="Noto Sans Syriac Eastern"/>
              </w:rPr>
            </w:pPr>
            <w:r w:rsidRPr="00D11C4F">
              <w:rPr>
                <w:rFonts w:cs="Noto Sans Syriac Eastern"/>
                <w:rtl/>
              </w:rPr>
              <w:t>ܐܲܚܢܲܢ ܐܵܦ ܒܸܕ ܡܲܫܡܸܥܲܚ ܠܡܘܿܕܝܼ ܐܵܢܝܼ ܐܵܡܪܝܼ ܠܲܢ ܒܘܼܬ ܢܸܣܝܵܢܲܝܗܝ ܥܲܡ ܐܲܢܹܐ ܚܸܠܡܲܬܹܐ.</w:t>
            </w:r>
          </w:p>
        </w:tc>
      </w:tr>
    </w:tbl>
    <w:p w14:paraId="3F103738" w14:textId="77777777" w:rsidR="00766698" w:rsidRPr="00D11C4F" w:rsidRDefault="00A754AE" w:rsidP="00D11C4F">
      <w:pPr>
        <w:pStyle w:val="Heading3"/>
        <w:bidi/>
        <w:spacing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695104" behindDoc="1" locked="0" layoutInCell="1" allowOverlap="1" wp14:anchorId="6A500EE2" wp14:editId="46445847">
                <wp:simplePos x="0" y="0"/>
                <wp:positionH relativeFrom="margin">
                  <wp:posOffset>-46355</wp:posOffset>
                </wp:positionH>
                <wp:positionV relativeFrom="paragraph">
                  <wp:posOffset>303254</wp:posOffset>
                </wp:positionV>
                <wp:extent cx="5786755" cy="241300"/>
                <wp:effectExtent l="19050" t="19050" r="42545" b="25400"/>
                <wp:wrapNone/>
                <wp:docPr id="683653170" name="Group 683653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439566996" name="Straight Connector 43956699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928915" name="Oval 208192891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0350654" id="Group 683653170" o:spid="_x0000_s1026" alt="&quot;&quot;" style="position:absolute;margin-left:-3.65pt;margin-top:23.9pt;width:455.65pt;height:19pt;flip:x;z-index:-25162137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">
                <v:line id="Straight Connector 43956699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" strokecolor="#65276f [3044]" strokeweight="3pt">
                  <v:stroke endcap="round"/>
                </v:line>
                <v:oval id="Oval 208192891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" fillcolor="#43a7de" strokecolor="#6b2976" strokeweight="3pt"/>
                <w10:wrap anchorx="margin"/>
              </v:group>
            </w:pict>
          </mc:Fallback>
        </mc:AlternateContent>
      </w:r>
      <w:r w:rsidRPr="00D11C4F">
        <w:rPr>
          <w:rFonts w:cs="Noto Sans Syriac Eastern"/>
          <w:rtl/>
        </w:rPr>
        <w:t>ܥܒܼܵܕܵܐ 18</w:t>
      </w:r>
    </w:p>
    <w:tbl>
      <w:tblPr>
        <w:bidiVisual/>
        <w:tblW w:w="9540" w:type="dxa"/>
        <w:tblLayout w:type="fixed"/>
        <w:tblLook w:val="04A0" w:firstRow="1" w:lastRow="0" w:firstColumn="1" w:lastColumn="0" w:noHBand="0" w:noVBand="1"/>
      </w:tblPr>
      <w:tblGrid>
        <w:gridCol w:w="2567"/>
        <w:gridCol w:w="6617"/>
        <w:gridCol w:w="73"/>
        <w:gridCol w:w="283"/>
      </w:tblGrid>
      <w:tr w:rsidR="00BC3C2E" w:rsidRPr="00D11C4F" w14:paraId="65C03AD0" w14:textId="77777777" w:rsidTr="00AE55E9">
        <w:trPr>
          <w:gridAfter w:val="2"/>
          <w:wAfter w:w="356" w:type="dxa"/>
          <w:trHeight w:val="3288"/>
        </w:trPr>
        <w:tc>
          <w:tcPr>
            <w:tcW w:w="2567" w:type="dxa"/>
            <w:vAlign w:val="center"/>
          </w:tcPr>
          <w:p w14:paraId="6C233655" w14:textId="77777777" w:rsidR="00766698" w:rsidRPr="00D11C4F" w:rsidRDefault="00A754AE" w:rsidP="00D11C4F">
            <w:pPr>
              <w:pStyle w:val="Image"/>
              <w:spacing w:before="480" w:line="312" w:lineRule="auto"/>
              <w:rPr>
                <w:rFonts w:cs="Noto Sans Syriac Eastern"/>
              </w:rPr>
            </w:pPr>
            <w:r w:rsidRPr="00D11C4F">
              <w:rPr>
                <w:rFonts w:cs="Noto Sans Syriac Eastern"/>
                <w:noProof/>
              </w:rPr>
              <w:drawing>
                <wp:inline distT="0" distB="0" distL="0" distR="0" wp14:anchorId="71DA4D52" wp14:editId="46FB7EB3">
                  <wp:extent cx="1492885" cy="1492885"/>
                  <wp:effectExtent l="0" t="0" r="0" b="0"/>
                  <wp:docPr id="1424608590" name="Picture 62" descr="2 ܦܵܠܵܚܹܐ ܕ NDIS ܒܸܥܒܼܵܕܵܐ ܓ̰ܡܵܥܬܵܐ ܥܲܡ ܚܲܕ ܫܲܘܬܦܵܢܵܐ. ܠܓܹܒܲܝܗܝ ܝܼܠܵܗܿ ܚܕܵܐ ܨܘܼܪܬܵܐ ܕܚܲܕܲܬ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08590" name="Picture 62" descr="2 ܦܵܠܵܚܹܐ ܕ NDIS ܒܸܥܒܼܵܕܵܐ ܓ̰ܡܵܥܬܵܐ ܥܲܡ ܚܲܕ ܫܲܘܬܦܵܢܵܐ. ܠܓܹܒܲܝܗܝ ܝܼܠܵܗܿ ܚܕܵܐ ܨܘܼܪܬܵܐ ܕܚܲܕܲܬܬܵܐ."/>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1DE856AA" w14:textId="77777777" w:rsidR="00766698" w:rsidRPr="00D11C4F" w:rsidRDefault="00A754AE" w:rsidP="00D11C4F">
            <w:pPr>
              <w:bidi/>
              <w:spacing w:before="480" w:line="312" w:lineRule="auto"/>
              <w:rPr>
                <w:rFonts w:cs="Noto Sans Syriac Eastern"/>
              </w:rPr>
            </w:pPr>
            <w:r w:rsidRPr="00D11C4F">
              <w:rPr>
                <w:rFonts w:cs="Noto Sans Syriac Eastern"/>
                <w:rtl/>
              </w:rPr>
              <w:t xml:space="preserve">ܐܲܚܢܲܢ ܒܸܕ ܡܚܲܕܸܬܲܚ ܠܐܘܼܪܚܵܐ ܕܟܹܐ ܚܲܛܸܛܲܚ ܘܡܲܪܚܸܛܲܚ ܒܝܼܘܿܗܿ ܠܓ̰ܡܵܥܝܵܬܹܐ ܥܲܡ ܫܲܘܬܦܵܢܹܐ ܕ </w:t>
            </w:r>
            <w:r w:rsidRPr="00105E5A">
              <w:rPr>
                <w:rFonts w:cs="FS Me Pro"/>
                <w:rtl/>
              </w:rPr>
              <w:t>CALD</w:t>
            </w:r>
            <w:r w:rsidRPr="00D11C4F">
              <w:rPr>
                <w:rFonts w:cs="Noto Sans Syriac Eastern"/>
                <w:rtl/>
              </w:rPr>
              <w:t>.</w:t>
            </w:r>
          </w:p>
          <w:p w14:paraId="75516DEE" w14:textId="77777777" w:rsidR="0094574B" w:rsidRPr="00D11C4F" w:rsidRDefault="00A754AE" w:rsidP="00D11C4F">
            <w:pPr>
              <w:bidi/>
              <w:spacing w:line="312" w:lineRule="auto"/>
              <w:rPr>
                <w:rFonts w:cs="Noto Sans Syriac Eastern"/>
              </w:rPr>
            </w:pPr>
            <w:r w:rsidRPr="00D11C4F">
              <w:rPr>
                <w:rFonts w:cs="Noto Sans Syriac Eastern"/>
                <w:rtl/>
              </w:rPr>
              <w:t xml:space="preserve">ܐܵܗܵܐ ܒܸܚܒܼܵܫܵܐ ܝܠܹܗ: </w:t>
            </w:r>
          </w:p>
          <w:p w14:paraId="4FF329D0" w14:textId="2E89DA2B" w:rsidR="0094574B" w:rsidRPr="00D11C4F" w:rsidRDefault="00A754AE" w:rsidP="00D11C4F">
            <w:pPr>
              <w:pStyle w:val="ListParagraph"/>
              <w:numPr>
                <w:ilvl w:val="0"/>
                <w:numId w:val="68"/>
              </w:numPr>
              <w:bidi/>
              <w:spacing w:line="312" w:lineRule="auto"/>
              <w:rPr>
                <w:rFonts w:cs="Noto Sans Syriac Eastern"/>
              </w:rPr>
            </w:pPr>
            <w:r w:rsidRPr="00D11C4F">
              <w:rPr>
                <w:rFonts w:cs="Noto Sans Syriac Eastern"/>
                <w:rtl/>
              </w:rPr>
              <w:t xml:space="preserve">ܡܲܦܠܲܚܬܵܐ ܕܬܲܪܓܡܵܢܹܐ ܕܫܲܘܬܦܵܢܹܐ ܕ </w:t>
            </w:r>
            <w:r w:rsidRPr="00105E5A">
              <w:rPr>
                <w:rFonts w:cs="FS Me Pro"/>
                <w:rtl/>
              </w:rPr>
              <w:t>CALD</w:t>
            </w:r>
            <w:r w:rsidRPr="00D11C4F">
              <w:rPr>
                <w:rFonts w:cs="Noto Sans Syriac Eastern"/>
                <w:rtl/>
              </w:rPr>
              <w:t xml:space="preserve"> ܟܹܐ</w:t>
            </w:r>
            <w:r w:rsidR="00EB5911">
              <w:rPr>
                <w:rFonts w:cs="Noto Sans Syriac Eastern"/>
              </w:rPr>
              <w:br/>
            </w:r>
            <w:r w:rsidRPr="00D11C4F">
              <w:rPr>
                <w:rFonts w:cs="Noto Sans Syriac Eastern"/>
                <w:rtl/>
              </w:rPr>
              <w:t>ܡܲܚܸܒܝܼ ܠܗܘܿܢ</w:t>
            </w:r>
          </w:p>
          <w:p w14:paraId="3E97EF33" w14:textId="77777777" w:rsidR="0036117A" w:rsidRPr="00D11C4F" w:rsidRDefault="00A754AE" w:rsidP="00D11C4F">
            <w:pPr>
              <w:pStyle w:val="ListParagraph"/>
              <w:numPr>
                <w:ilvl w:val="0"/>
                <w:numId w:val="68"/>
              </w:numPr>
              <w:bidi/>
              <w:spacing w:line="312" w:lineRule="auto"/>
              <w:rPr>
                <w:rFonts w:cs="Noto Sans Syriac Eastern"/>
              </w:rPr>
            </w:pPr>
            <w:r w:rsidRPr="00D11C4F">
              <w:rPr>
                <w:rFonts w:cs="Noto Sans Syriac Eastern"/>
                <w:rtl/>
              </w:rPr>
              <w:t>ܗܵܘܹܐܠܲܢ ܓ̰ܡܵܥܝܵܬܹܐ ܒܘܼܫ ܝܲܪܝܼܟܼܹܐ.</w:t>
            </w:r>
          </w:p>
        </w:tc>
      </w:tr>
      <w:tr w:rsidR="00BC3C2E" w:rsidRPr="00D11C4F" w14:paraId="2A3FF568" w14:textId="77777777" w:rsidTr="00AE55E9">
        <w:trPr>
          <w:gridAfter w:val="2"/>
          <w:wAfter w:w="356" w:type="dxa"/>
          <w:trHeight w:val="3288"/>
        </w:trPr>
        <w:tc>
          <w:tcPr>
            <w:tcW w:w="2567" w:type="dxa"/>
            <w:vAlign w:val="center"/>
          </w:tcPr>
          <w:p w14:paraId="1A9D1BC0" w14:textId="77777777" w:rsidR="00A443AF"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346CB38F" wp14:editId="393869E0">
                  <wp:extent cx="1492885" cy="1492885"/>
                  <wp:effectExtent l="0" t="0" r="0" b="0"/>
                  <wp:docPr id="1448206372" name="Picture 63" descr="ܚܲܕ ܦܵܠܵܚܵܐ ܕ NDIS ܘܫܲܪܝܼܟܵܐ. ܠܥܸܠܸܠ ܡܸܢܲܝܗܝ ܝܼܠܵܗܿ ܚܕܵܐ ܒܲܓܼܒܘܼܓܼܝܼܬܵܐ ܕܬܲܚܡܲܢܬܵܐ ܥܲܡ ܪܘܼܫܡܵܐ ܕܚܲܕ tick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06372" name="Picture 63" descr="ܚܲܕ ܦܵܠܵܚܵܐ ܕ NDIS ܘܫܲܪܝܼܟܵܐ. ܠܥܸܠܸܠ ܡܸܢܲܝܗܝ ܝܼܠܵܗܿ ܚܕܵܐ ܒܲܓܼܒܘܼܓܼܝܼܬܵܐ ܕܬܲܚܡܲܢܬܵܐ ܥܲܡ ܪܘܼܫܡܵܐ ܕܚܲܕ tick ܠܵܓܵܘܘܿܗܿ."/>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183E5497" w14:textId="77777777" w:rsidR="0036117A" w:rsidRPr="00D11C4F" w:rsidRDefault="00A754AE" w:rsidP="00D11C4F">
            <w:pPr>
              <w:bidi/>
              <w:spacing w:line="312" w:lineRule="auto"/>
              <w:rPr>
                <w:rFonts w:cs="Noto Sans Syriac Eastern"/>
              </w:rPr>
            </w:pPr>
            <w:r w:rsidRPr="00D11C4F">
              <w:rPr>
                <w:rFonts w:cs="Noto Sans Syriac Eastern"/>
                <w:rtl/>
              </w:rPr>
              <w:t>ܐܲܚܢܲܢ ܒܸܕ ܐܲܟܸܕܲܚ ܕܟܠܲܝܗܝ ܦܵܠܵܚܹܐ ܘܫܲܪܝܼܟܹܐ ܕܕܝܼܲܢ ܦܲܪܡܝܼ ܕܵܐܟܼܝܼ ܟܹܐ ܚܲܛܸܛܲܚ ܘܡܲܪܚܸܛܲܚ ܠܐܲܢܹܐ ܓ̰ܡܵܥܝܵܬܹܐ.</w:t>
            </w:r>
          </w:p>
        </w:tc>
      </w:tr>
      <w:tr w:rsidR="00BC3C2E" w:rsidRPr="00D11C4F" w14:paraId="54276C02" w14:textId="77777777" w:rsidTr="00AE55E9">
        <w:trPr>
          <w:gridAfter w:val="1"/>
          <w:wAfter w:w="283" w:type="dxa"/>
          <w:trHeight w:val="95"/>
        </w:trPr>
        <w:tc>
          <w:tcPr>
            <w:tcW w:w="2567" w:type="dxa"/>
            <w:vAlign w:val="center"/>
          </w:tcPr>
          <w:p w14:paraId="72B6545F" w14:textId="77777777" w:rsidR="00A663E7" w:rsidRPr="00D11C4F" w:rsidRDefault="00A663E7" w:rsidP="00D11C4F">
            <w:pPr>
              <w:pStyle w:val="Image"/>
              <w:spacing w:before="360" w:after="0" w:line="312" w:lineRule="auto"/>
              <w:rPr>
                <w:rFonts w:cs="Noto Sans Syriac Eastern"/>
                <w:noProof/>
              </w:rPr>
            </w:pPr>
          </w:p>
        </w:tc>
        <w:tc>
          <w:tcPr>
            <w:tcW w:w="6690" w:type="dxa"/>
            <w:gridSpan w:val="2"/>
            <w:vAlign w:val="center"/>
          </w:tcPr>
          <w:p w14:paraId="57CFA630" w14:textId="77777777" w:rsidR="00A663E7" w:rsidRPr="00D11C4F" w:rsidRDefault="00A754AE" w:rsidP="00D11C4F">
            <w:pPr>
              <w:bidi/>
              <w:spacing w:before="360" w:after="0" w:line="312" w:lineRule="auto"/>
              <w:rPr>
                <w:rFonts w:cs="Noto Sans Syriac Eastern"/>
              </w:rPr>
            </w:pPr>
            <w:r w:rsidRPr="00D11C4F">
              <w:rPr>
                <w:rFonts w:cs="Noto Sans Syriac Eastern"/>
                <w:rtl/>
              </w:rPr>
              <w:t>ܐܲܚܢܲܢ ܒܸܕ ܨܲܚܨܸܝܲܚ ܐܸܢ ܐܵܗܵܐ ܥܒܼܵܕܵܐ ܦܠܵܚܵܐ ܝܠܹܗ ܒܝܕܵܥܬܵܐ ܕܟܡܵܐ:</w:t>
            </w:r>
          </w:p>
        </w:tc>
      </w:tr>
      <w:tr w:rsidR="00BC3C2E" w:rsidRPr="00D11C4F" w14:paraId="5ABCC4AD" w14:textId="77777777" w:rsidTr="00AE55E9">
        <w:trPr>
          <w:gridAfter w:val="2"/>
          <w:wAfter w:w="356" w:type="dxa"/>
          <w:trHeight w:val="1343"/>
        </w:trPr>
        <w:tc>
          <w:tcPr>
            <w:tcW w:w="2567" w:type="dxa"/>
            <w:vAlign w:val="center"/>
          </w:tcPr>
          <w:p w14:paraId="07676A23" w14:textId="77777777" w:rsidR="0036117A"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020D5F8D" wp14:editId="44428FD7">
                  <wp:extent cx="1492885" cy="1492885"/>
                  <wp:effectExtent l="0" t="0" r="0" b="0"/>
                  <wp:docPr id="1698753542" name="Picture 8" descr="ܚܲܕ ܦܵܠܵܚܵܐ ܕ NDIS، ܚܲܕ ܬܲܪܓܡܵܢܵܐ ܘܚܲܕ ܫܲܘܬܦܵܢܵܐ ܒܸܥܒܼܵܕܵܐ ܓ̰ܡܵܥܬܵܐ ܬܚܘܿܬ 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53542" name="Picture 8" descr="ܚܲܕ ܦܵܠܵܚܵܐ ܕ NDIS، ܚܲܕ ܬܲܪܓܡܵܢܵܐ ܘܚܲܕ ܫܲܘܬܦܵܢܵܐ ܒܸܥܒܼܵܕܵܐ ܓ̰ܡܵܥܬܵܐ ܬܚܘܿܬ ܚܕܵܐ ܒܲܓܼܒܘܼܓܼܝܼܬܵܐ ܕܗܲܡܙܲܡܬܵܐ."/>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255F794A" w14:textId="77777777" w:rsidR="0036117A" w:rsidRPr="00D11C4F" w:rsidRDefault="00A754AE" w:rsidP="00D11C4F">
            <w:pPr>
              <w:pStyle w:val="ListParagraph"/>
              <w:numPr>
                <w:ilvl w:val="0"/>
                <w:numId w:val="17"/>
              </w:numPr>
              <w:bidi/>
              <w:spacing w:line="312" w:lineRule="auto"/>
              <w:rPr>
                <w:rFonts w:cs="Noto Sans Syriac Eastern"/>
              </w:rPr>
            </w:pPr>
            <w:r w:rsidRPr="00D11C4F">
              <w:rPr>
                <w:rFonts w:cs="Noto Sans Syriac Eastern"/>
                <w:rtl/>
              </w:rPr>
              <w:t xml:space="preserve">ܬܲܪܓܡܵܢܹܐ ܦܝܼܫܹܐ ܝܢܵܐ ܡܘܼܦܠܸܚܹܐ ܓܵܘ ܓ̰ܡܵܥܝܵܬܹܐ ܩܵܐ ܣܢܵܕܬܵܐ ܕܫܲܘܬܦܵܢܹܐ ܕ </w:t>
            </w:r>
            <w:r w:rsidRPr="00105E5A">
              <w:rPr>
                <w:rFonts w:cs="FS Me Pro"/>
                <w:rtl/>
              </w:rPr>
              <w:t>CALD</w:t>
            </w:r>
          </w:p>
        </w:tc>
      </w:tr>
      <w:tr w:rsidR="00BC3C2E" w:rsidRPr="00D11C4F" w14:paraId="045B16CC" w14:textId="77777777" w:rsidTr="00AE55E9">
        <w:trPr>
          <w:trHeight w:val="2665"/>
        </w:trPr>
        <w:tc>
          <w:tcPr>
            <w:tcW w:w="2567" w:type="dxa"/>
            <w:vAlign w:val="center"/>
          </w:tcPr>
          <w:p w14:paraId="16D214EA" w14:textId="77777777" w:rsidR="0036117A"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5A8EC88D" wp14:editId="4895004C">
                  <wp:extent cx="1492885" cy="1492885"/>
                  <wp:effectExtent l="0" t="0" r="0" b="0"/>
                  <wp:docPr id="1210633972" name="Picture 9" descr="ܚܲܕ ܫܲܘܬܦܵܢܵܐ ܬܚܘܿܬ ܚܕܵܐ ܨܘܼܪܬܵܐ ܕܨܸܒܥܵܬܹܐ ܡܘܼܪܡܹܐ ܠܥܸܠܸܠ ܘܚܲܕ ܓܹܐܪܵܐ ܒܸܪܡܵܙܵܐ ܠܥܸܠܸܠ ܠܵܓܵܘܵܐ ܕ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33972" name="Picture 9" descr="ܚܲܕ ܫܲܘܬܦܵܢܵܐ ܬܚܘܿܬ ܚܕܵܐ ܨܘܼܪܬܵܐ ܕܨܸܒܥܵܬܹܐ ܡܘܼܪܡܹܐ ܠܥܸܠܸܠ ܘܚܲܕ ܓܹܐܪܵܐ ܒܸܪܡܵܙܵܐ ܠܥܸܠܸܠ ܠܵܓܵܘܵܐ ܕܚܕܵܐ ܒܲܓܼܒܘܼܓܼܝܼܬܵܐ ܕܗܲܡܙܲܡܬܵܐ."/>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973" w:type="dxa"/>
            <w:gridSpan w:val="3"/>
            <w:vAlign w:val="center"/>
          </w:tcPr>
          <w:p w14:paraId="14791659" w14:textId="77777777" w:rsidR="0036117A" w:rsidRPr="00D11C4F" w:rsidRDefault="00A754AE" w:rsidP="00D11C4F">
            <w:pPr>
              <w:pStyle w:val="ListParagraph"/>
              <w:numPr>
                <w:ilvl w:val="0"/>
                <w:numId w:val="17"/>
              </w:numPr>
              <w:bidi/>
              <w:spacing w:line="312" w:lineRule="auto"/>
              <w:rPr>
                <w:rFonts w:cs="Noto Sans Syriac Eastern"/>
              </w:rPr>
            </w:pPr>
            <w:r w:rsidRPr="00D11C4F">
              <w:rPr>
                <w:rFonts w:cs="Noto Sans Syriac Eastern"/>
                <w:rtl/>
              </w:rPr>
              <w:t xml:space="preserve">ܫܲܘܬܦܵܢܹܐ ܕ </w:t>
            </w:r>
            <w:r w:rsidRPr="00105E5A">
              <w:rPr>
                <w:rFonts w:cs="FS Me Pro"/>
                <w:rtl/>
              </w:rPr>
              <w:t>CALD</w:t>
            </w:r>
            <w:r w:rsidRPr="00D11C4F">
              <w:rPr>
                <w:rFonts w:cs="Noto Sans Syriac Eastern"/>
                <w:rtl/>
              </w:rPr>
              <w:t xml:space="preserve"> ܐܵܡܪܝܼ ܠܲܢ ܕܐܝܼܬܠܗܘܿܢ ܗܘܹܝܹܐ ܢܸܣܝܵܢܹܐ ܒܘܼܫ ܨܦܵܝܝܼ ܥܲܡ ܬܲܪܓܡܵܢܹܐ ܓܵܘ ܓ̰ܡܵܥܝܵܬܲܝܗܝ.</w:t>
            </w:r>
          </w:p>
        </w:tc>
      </w:tr>
    </w:tbl>
    <w:p w14:paraId="35864802" w14:textId="77777777" w:rsidR="00B676E1" w:rsidRPr="00D11C4F" w:rsidRDefault="00A754AE" w:rsidP="00D11C4F">
      <w:pPr>
        <w:pStyle w:val="Heading2"/>
        <w:bidi/>
        <w:spacing w:line="312" w:lineRule="auto"/>
        <w:rPr>
          <w:rFonts w:cs="Noto Sans Syriac Eastern"/>
          <w:color w:val="000000" w:themeColor="text1"/>
        </w:rPr>
      </w:pPr>
      <w:r w:rsidRPr="00D11C4F">
        <w:rPr>
          <w:rFonts w:cs="Noto Sans Syriac Eastern"/>
          <w:noProof/>
          <w:color w:val="000000" w:themeColor="text1"/>
        </w:rPr>
        <w:lastRenderedPageBreak/>
        <mc:AlternateContent>
          <mc:Choice Requires="wps">
            <w:drawing>
              <wp:anchor distT="0" distB="0" distL="114300" distR="114300" simplePos="0" relativeHeight="251697152" behindDoc="1" locked="0" layoutInCell="1" allowOverlap="1" wp14:anchorId="3F7D56B0" wp14:editId="1739519B">
                <wp:simplePos x="0" y="0"/>
                <wp:positionH relativeFrom="page">
                  <wp:align>center</wp:align>
                </wp:positionH>
                <wp:positionV relativeFrom="paragraph">
                  <wp:posOffset>-226042</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705EF2FD" id="Rectangle: Rounded Corners 166023663" o:spid="_x0000_s1026" alt="&quot;&quot;" style="position:absolute;margin-left:0;margin-top:-17.8pt;width:505.7pt;height:54.45pt;z-index:-2516193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" fillcolor="#ffcc04" strokecolor="#6b2976" strokeweight="3pt">
                <w10:wrap anchorx="page"/>
              </v:roundrect>
            </w:pict>
          </mc:Fallback>
        </mc:AlternateContent>
      </w:r>
      <w:bookmarkStart w:id="106" w:name="_Toc256000005"/>
      <w:r w:rsidRPr="00D11C4F">
        <w:rPr>
          <w:rFonts w:cs="Noto Sans Syriac Eastern"/>
          <w:color w:val="000000" w:themeColor="text1"/>
          <w:rtl/>
        </w:rPr>
        <w:t>4. ܓܘܼܒܵܝܵܐ ܘܙܿܒܛܲܢܬܵܐ</w:t>
      </w:r>
      <w:bookmarkEnd w:id="106"/>
    </w:p>
    <w:p w14:paraId="7B853B88" w14:textId="49B5652C" w:rsidR="008104A9" w:rsidRPr="00D11C4F" w:rsidRDefault="00AE55E9" w:rsidP="00D11C4F">
      <w:pPr>
        <w:pStyle w:val="Heading3"/>
        <w:bidi/>
        <w:spacing w:before="360" w:after="120" w:line="312" w:lineRule="auto"/>
        <w:rPr>
          <w:rFonts w:cs="Noto Sans Syriac Eastern"/>
        </w:rPr>
      </w:pPr>
      <w:r w:rsidRPr="00D11C4F">
        <w:rPr>
          <w:rFonts w:cs="Noto Sans Syriac Eastern"/>
          <w:noProof/>
        </w:rPr>
        <mc:AlternateContent>
          <mc:Choice Requires="wpg">
            <w:drawing>
              <wp:anchor distT="0" distB="0" distL="114300" distR="114300" simplePos="0" relativeHeight="251699200" behindDoc="1" locked="0" layoutInCell="1" allowOverlap="1" wp14:anchorId="7102C199" wp14:editId="0CFC73AA">
                <wp:simplePos x="0" y="0"/>
                <wp:positionH relativeFrom="margin">
                  <wp:posOffset>-67365</wp:posOffset>
                </wp:positionH>
                <wp:positionV relativeFrom="paragraph">
                  <wp:posOffset>536575</wp:posOffset>
                </wp:positionV>
                <wp:extent cx="5786755" cy="241300"/>
                <wp:effectExtent l="19050" t="19050" r="4254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766EBB0" id="Group 133" o:spid="_x0000_s1026" alt="&quot;&quot;" style="position:absolute;margin-left:-5.3pt;margin-top:42.25pt;width:455.65pt;height:19pt;flip:x;z-index:-25161728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">
                <v:line id="Straight Connector 1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" strokecolor="#65276f [3044]" strokeweight="3pt">
                  <v:stroke endcap="round"/>
                </v:line>
                <v:oval id="Oval 1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" fillcolor="#ffcc04" strokecolor="#6b2976" strokeweight="3pt"/>
                <w10:wrap anchorx="margin"/>
              </v:group>
            </w:pict>
          </mc:Fallback>
        </mc:AlternateContent>
      </w:r>
      <w:r w:rsidRPr="00D11C4F">
        <w:rPr>
          <w:rFonts w:cs="Noto Sans Syriac Eastern"/>
          <w:rtl/>
        </w:rPr>
        <w:t>ܥܒܼܵܕܵܐ 19</w:t>
      </w:r>
    </w:p>
    <w:tbl>
      <w:tblPr>
        <w:bidiVisual/>
        <w:tblW w:w="9185" w:type="dxa"/>
        <w:tblLayout w:type="fixed"/>
        <w:tblLook w:val="04A0" w:firstRow="1" w:lastRow="0" w:firstColumn="1" w:lastColumn="0" w:noHBand="0" w:noVBand="1"/>
      </w:tblPr>
      <w:tblGrid>
        <w:gridCol w:w="2552"/>
        <w:gridCol w:w="6633"/>
      </w:tblGrid>
      <w:tr w:rsidR="00BC3C2E" w:rsidRPr="00D11C4F" w14:paraId="39D01A5A" w14:textId="77777777" w:rsidTr="00AE55E9">
        <w:tc>
          <w:tcPr>
            <w:tcW w:w="2552" w:type="dxa"/>
            <w:vAlign w:val="center"/>
          </w:tcPr>
          <w:p w14:paraId="4149C332" w14:textId="77777777" w:rsidR="00766698" w:rsidRPr="00D11C4F" w:rsidRDefault="00A754AE" w:rsidP="00D11C4F">
            <w:pPr>
              <w:pStyle w:val="Image"/>
              <w:spacing w:after="120" w:line="312" w:lineRule="auto"/>
              <w:rPr>
                <w:rFonts w:cs="Noto Sans Syriac Eastern"/>
              </w:rPr>
            </w:pPr>
            <w:r w:rsidRPr="00D11C4F">
              <w:rPr>
                <w:rFonts w:cs="Noto Sans Syriac Eastern"/>
                <w:noProof/>
              </w:rPr>
              <w:drawing>
                <wp:inline distT="0" distB="0" distL="0" distR="0" wp14:anchorId="580E9038" wp14:editId="4BEDF7C1">
                  <wp:extent cx="1332000" cy="1332000"/>
                  <wp:effectExtent l="0" t="0" r="1905" b="1905"/>
                  <wp:docPr id="1100835989" name="Picture 65" descr="ܚܲܕ ܦܵܠܵܚܵܐ ܕ NDIS ܒܝܼܵܗܒܼܵܐ ܚܲܕ ܐܸܫܛܵܪܵܐ ܩܵܐ ܣܝܼܥܬܵܐ ܕ NDIS. ܠܥܸܠܸܠ ܡܸܢܲܝܗܝ ܝܼܠܵܗܿ ܚܕܵܐ ܒܲܓܼܒܘܼܓܼܝܼܬܵܐ ܕܗܲܡܙܲܡܬܵܐ ܥܲܡ ܚܕܵܐ ܨܘܼܪܬܵܐ ܕܡܲܘܕܥܵܢܘܼܬܵܐ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35989" name="Picture 65" descr="ܚܲܕ ܦܵܠܵܚܵܐ ܕ NDIS ܒܝܼܵܗܒܼܵܐ ܚܲܕ ܐܸܫܛܵܪܵܐ ܩܵܐ ܣܝܼܥܬܵܐ ܕ NDIS. ܠܥܸܠܸܠ ܡܸܢܲܝܗܝ ܝܼܠܵܗܿ ܚܕܵܐ ܒܲܓܼܒܘܼܓܼܝܼܬܵܐ ܕܗܲܡܙܲܡܬܵܐ ܥܲܡ ܚܕܵܐ ܨܘܼܪܬܵܐ ܕܡܲܘܕܥܵܢܘܼܬܵܐ ܠܵܓܵܘܘܿܗܿ."/>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45D2397E" w14:textId="49C29AB1" w:rsidR="004B78F7" w:rsidRPr="00D11C4F" w:rsidRDefault="00766698" w:rsidP="00D11C4F">
            <w:pPr>
              <w:bidi/>
              <w:spacing w:after="120" w:line="312" w:lineRule="auto"/>
              <w:rPr>
                <w:rFonts w:cs="Noto Sans Syriac Eastern"/>
              </w:rPr>
            </w:pPr>
            <w:r w:rsidRPr="00D11C4F">
              <w:rPr>
                <w:rFonts w:cs="Noto Sans Syriac Eastern"/>
                <w:rtl/>
              </w:rPr>
              <w:t xml:space="preserve">ܐܲܚܢܲܢ ܒܸܕ ܦܵܠܚܲܚ ܥܲܡ ܣܝܼܥܬܵܐ ܕ </w:t>
            </w:r>
            <w:r w:rsidRPr="00105E5A">
              <w:rPr>
                <w:rFonts w:cs="FS Me Pro"/>
                <w:rtl/>
              </w:rPr>
              <w:t>NDIS</w:t>
            </w:r>
            <w:r w:rsidRPr="00D11C4F">
              <w:rPr>
                <w:rFonts w:cs="Noto Sans Syriac Eastern"/>
                <w:rtl/>
              </w:rPr>
              <w:t xml:space="preserve"> ܩܵܐ ܫܲܪܲܟܬܵܐ ܕܡܵܘܕܥܵܢܘܼܬܵܐ ܥܲܡ ܡܙܲܘܸܕܵܢܹܐ.</w:t>
            </w:r>
          </w:p>
          <w:p w14:paraId="2CF478EE" w14:textId="40F2F1C2" w:rsidR="004B78F7" w:rsidRPr="00D11C4F" w:rsidRDefault="00A754AE" w:rsidP="00D11C4F">
            <w:pPr>
              <w:bidi/>
              <w:spacing w:before="120" w:after="0" w:line="312" w:lineRule="auto"/>
              <w:rPr>
                <w:rFonts w:cs="Noto Sans Syriac Eastern"/>
              </w:rPr>
            </w:pPr>
            <w:r w:rsidRPr="00D11C4F">
              <w:rPr>
                <w:rFonts w:cs="Noto Sans Syriac Eastern"/>
                <w:rtl/>
              </w:rPr>
              <w:t>ܐܵܗܵܐ ܒܸܚܒܼܵܫܵܐ ܝܠܹܗ ܡܵܘܕܥܵܢܘܼܬܵܐ ܒܘܼܬ ܡܘܿܕܝܼ ܝܢܵܐ ܣܢܝܼܩܹܐ</w:t>
            </w:r>
            <w:r w:rsidR="00EB5911">
              <w:rPr>
                <w:rFonts w:cs="Noto Sans Syriac Eastern"/>
              </w:rPr>
              <w:br/>
            </w:r>
            <w:r w:rsidRPr="00D11C4F">
              <w:rPr>
                <w:rFonts w:cs="Noto Sans Syriac Eastern"/>
                <w:rtl/>
              </w:rPr>
              <w:t>ܡܙܲܘܸܕܵܢܹܐ ܠܥܒܼܵܕܵܐ ܩܵܐ ܕܐܲܟܸܕܝܼ ܕܚܸܠܡܲܬܹܐ ܕܕܝܼܲܝܗܝ ܝܼܢܵܐ ܫܲܝܢܵܝܹܐ ܩܵܐ ܟܠܲܝܗܝ ܡܲܪܕܘܼܝܵܬܹܐ.</w:t>
            </w:r>
          </w:p>
        </w:tc>
      </w:tr>
      <w:tr w:rsidR="00BC3C2E" w:rsidRPr="00D11C4F" w14:paraId="2710CBE9" w14:textId="77777777" w:rsidTr="00AE55E9">
        <w:trPr>
          <w:trHeight w:val="1587"/>
        </w:trPr>
        <w:tc>
          <w:tcPr>
            <w:tcW w:w="2552" w:type="dxa"/>
            <w:vAlign w:val="center"/>
          </w:tcPr>
          <w:p w14:paraId="7F8FCB01" w14:textId="77777777" w:rsidR="00766698"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1003C7A6" wp14:editId="03468D65">
                  <wp:extent cx="1368000" cy="1026000"/>
                  <wp:effectExtent l="0" t="0" r="3810" b="3175"/>
                  <wp:docPr id="1628056808" name="Picture 10" descr="ܚܲܕ ܡܙܲܘܸܕܵܢܵܐ ܒܸܣܢܵܕܵܐ ܩܵܐ ܚܲܕ ܫܲܘܬܦܵܢܵܐ ܩܵܐ ܕܐܵܟܼܹ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56808" name="Picture 10" descr="ܚܲܕ ܡܙܲܘܸܕܵܢܵܐ ܒܸܣܢܵܕܵܐ ܩܵܐ ܚܲܕ ܫܲܘܬܦܵܢܵܐ ܩܵܐ ܕܐܵܟܼܹܠ."/>
                          <pic:cNvPicPr/>
                        </pic:nvPicPr>
                        <pic:blipFill>
                          <a:blip r:embed="rId130" cstate="print">
                            <a:extLst>
                              <a:ext uri="{28A0092B-C50C-407E-A947-70E740481C1C}">
                                <a14:useLocalDpi xmlns:a14="http://schemas.microsoft.com/office/drawing/2010/main" val="0"/>
                              </a:ext>
                            </a:extLst>
                          </a:blip>
                          <a:srcRect l="11031" r="43"/>
                          <a:stretch>
                            <a:fillRect/>
                          </a:stretch>
                        </pic:blipFill>
                        <pic:spPr bwMode="auto">
                          <a:xfrm>
                            <a:off x="0" y="0"/>
                            <a:ext cx="1368000" cy="1026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A6BDD2C" w14:textId="77777777" w:rsidR="00766698" w:rsidRPr="00D11C4F" w:rsidRDefault="00A754AE" w:rsidP="00D11C4F">
            <w:pPr>
              <w:bidi/>
              <w:spacing w:line="312" w:lineRule="auto"/>
              <w:rPr>
                <w:rFonts w:cs="Noto Sans Syriac Eastern"/>
              </w:rPr>
            </w:pPr>
            <w:r w:rsidRPr="00D11C4F">
              <w:rPr>
                <w:rFonts w:cs="Noto Sans Syriac Eastern"/>
                <w:rtl/>
              </w:rPr>
              <w:t xml:space="preserve">ܡܲܥܢܵܝ ܕܐܵܗܵܐ ܝܼܠܹܗ ܕܒܘܼܫ ܙܵܘܕܵܐ ܡܙܲܘܸܕܵܢܹܐ ܦܲܪܡܝܼ ܕܵܐܟܼܝܼ ܣܵܢܕܝܼ ܠܫܲܘܬܦܵܢܹܐ ܕ </w:t>
            </w:r>
            <w:r w:rsidRPr="00105E5A">
              <w:rPr>
                <w:rFonts w:cs="FS Me Pro"/>
                <w:rtl/>
              </w:rPr>
              <w:t>CALD</w:t>
            </w:r>
            <w:r w:rsidRPr="00D11C4F">
              <w:rPr>
                <w:rFonts w:cs="Noto Sans Syriac Eastern"/>
                <w:rtl/>
              </w:rPr>
              <w:t xml:space="preserve"> ܒܐܘܼܪܚܵܬܹܐ ܕܣܢܝܼܩܹܐ ܝܢܵܐ ܐܸܠܲܝܗܝ.</w:t>
            </w:r>
          </w:p>
        </w:tc>
      </w:tr>
      <w:tr w:rsidR="00BC3C2E" w:rsidRPr="00D11C4F" w14:paraId="7B5627F3" w14:textId="77777777" w:rsidTr="00AE55E9">
        <w:trPr>
          <w:trHeight w:val="2098"/>
        </w:trPr>
        <w:tc>
          <w:tcPr>
            <w:tcW w:w="2552" w:type="dxa"/>
            <w:vAlign w:val="center"/>
          </w:tcPr>
          <w:p w14:paraId="4A6B64D6" w14:textId="77777777" w:rsidR="004B78F7"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6120D4DA" wp14:editId="44AB0CD8">
                  <wp:extent cx="1332000" cy="1332000"/>
                  <wp:effectExtent l="0" t="0" r="1905" b="1905"/>
                  <wp:docPr id="1114685344" name="Picture 66" descr="3 ܡܙܲܘܸܕܵܢܹܐ ܘܥܸܠܸܠ ܡܸܢܲܝܗܝ ܝܼܠܵܗܿ ܚܕܵܐ ܒܲܓܼܒܘܼܓܼܝܼܬܵܐ ܕܗܲܡܙܲܡܬܵܐ ܥܲܡ ܚܕܵܐ ܨܘܼܪܬܵܐ ܕܡܵܘܕܥܵܢܘܼܬܵܐ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85344" name="Picture 66" descr="3 ܡܙܲܘܸܕܵܢܹܐ ܘܥܸܠܸܠ ܡܸܢܲܝܗܝ ܝܼܠܵܗܿ ܚܕܵܐ ܒܲܓܼܒܘܼܓܼܝܼܬܵܐ ܕܗܲܡܙܲܡܬܵܐ ܥܲܡ ܚܕܵܐ ܨܘܼܪܬܵܐ ܕܡܵܘܕܥܵܢܘܼܬܵܐ ܠܵܓܵܘܘܿܗܿ."/>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vAlign w:val="center"/>
          </w:tcPr>
          <w:p w14:paraId="1508529E" w14:textId="77777777" w:rsidR="004B78F7" w:rsidRPr="00D11C4F" w:rsidRDefault="00A754AE" w:rsidP="00D11C4F">
            <w:pPr>
              <w:bidi/>
              <w:spacing w:before="0" w:after="0" w:line="312" w:lineRule="auto"/>
              <w:rPr>
                <w:rFonts w:cs="Noto Sans Syriac Eastern"/>
              </w:rPr>
            </w:pPr>
            <w:r w:rsidRPr="00D11C4F">
              <w:rPr>
                <w:rFonts w:cs="Noto Sans Syriac Eastern"/>
                <w:rtl/>
              </w:rPr>
              <w:t>ܐܲܚܢܲܢ ܒܸܕ ܨܲܚܨܸܝܲܚ ܐܸܢ ܐܵܗܵܐ ܥܒܼܵܕܵܐ ܦܠܵܚܵܐ ܝܠܹܗ ܒܡܲܫܡܲܥܬܵܐ ܠܡܘܿܕܝܼ ܝܢܵܐ ܒܹܐܡܵܪܵܐ ܡܙܲܘܸܕܵܢܹܐ ܕܚܸܠܡܲܬ ܒܘܼܬ ܡܵܘܕܥܵܢܘܼܬܵܐ.</w:t>
            </w:r>
          </w:p>
        </w:tc>
      </w:tr>
      <w:tr w:rsidR="00BC3C2E" w:rsidRPr="00D11C4F" w14:paraId="665DB9F0" w14:textId="77777777" w:rsidTr="00AE55E9">
        <w:tc>
          <w:tcPr>
            <w:tcW w:w="2552" w:type="dxa"/>
            <w:vAlign w:val="center"/>
          </w:tcPr>
          <w:p w14:paraId="33478A17" w14:textId="77777777" w:rsidR="00775E71" w:rsidRPr="00D11C4F" w:rsidRDefault="00775E71" w:rsidP="00D11C4F">
            <w:pPr>
              <w:pStyle w:val="Image"/>
              <w:spacing w:after="0" w:line="312" w:lineRule="auto"/>
              <w:rPr>
                <w:rFonts w:cs="Noto Sans Syriac Eastern"/>
              </w:rPr>
            </w:pPr>
          </w:p>
        </w:tc>
        <w:tc>
          <w:tcPr>
            <w:tcW w:w="6633" w:type="dxa"/>
            <w:vAlign w:val="center"/>
          </w:tcPr>
          <w:p w14:paraId="5A897516" w14:textId="77777777" w:rsidR="00775E71" w:rsidRPr="00D11C4F" w:rsidRDefault="00A754AE" w:rsidP="00D11C4F">
            <w:pPr>
              <w:bidi/>
              <w:spacing w:after="0" w:line="312" w:lineRule="auto"/>
              <w:rPr>
                <w:rFonts w:cs="Noto Sans Syriac Eastern"/>
              </w:rPr>
            </w:pPr>
            <w:r w:rsidRPr="00D11C4F">
              <w:rPr>
                <w:rFonts w:cs="Noto Sans Syriac Eastern"/>
                <w:rtl/>
              </w:rPr>
              <w:t>ܩܵܐ ܛܘܼܦ̮ܣܵܐ، ܡܘܿܕܝܼ ܓܵܪܲܓ ܐܵܡܪܝܼ ܒܘܼܬ ܟܡܵܐ ܨܦܵܝܝܼ ܟܹܐ ܣܵܢܕܵܐ ܠܗܘܿܢ ܡܵܘܕܥܵܢܘܼܬܵܐ ܕ:</w:t>
            </w:r>
          </w:p>
        </w:tc>
      </w:tr>
      <w:tr w:rsidR="00BC3C2E" w:rsidRPr="00D11C4F" w14:paraId="46EAC977" w14:textId="77777777" w:rsidTr="00AE55E9">
        <w:trPr>
          <w:trHeight w:val="2154"/>
        </w:trPr>
        <w:tc>
          <w:tcPr>
            <w:tcW w:w="2552" w:type="dxa"/>
            <w:vAlign w:val="center"/>
          </w:tcPr>
          <w:p w14:paraId="34B30A13" w14:textId="77777777" w:rsidR="00230312"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6BEFBE47" wp14:editId="71189A4D">
                  <wp:extent cx="1332000" cy="1332000"/>
                  <wp:effectExtent l="0" t="0" r="1905" b="1905"/>
                  <wp:docPr id="1067138517" name="Picture 12" descr="ܚܲܕ ܦܵܠܵܚܵܐ ܕܝܲܨܝܼܦܘܼܬܵܐ ܕܚܘܼܠܡܵܢܵܐ ܘܚܲܕ ܦܲܪܨܘܿܦܵܐ ܐ݉ܚܹܪ݉ܢܵܐ ܬܚܘܿܬ ܚܲܕ ܪܘܼܫܡܵܐ ܕ tick ܠܵܓܵܘܵܐ ܕ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38517" name="Picture 12" descr="ܚܲܕ ܦܵܠܵܚܵܐ ܕܝܲܨܝܼܦܘܼܬܵܐ ܕܚܘܼܠܡܵܢܵܐ ܘܚܲܕ ܦܲܪܨܘܿܦܵܐ ܐ݉ܚܹܪ݉ܢܵܐ ܬܚܘܿܬ ܚܲܕ ܪܘܼܫܡܵܐ ܕ tick ܠܵܓܵܘܵܐ ܕܚܕܵܐ ܒܲܓܼܒܘܼܓܼܝܼܬܵܐ ܕܗܲܡܙܲܡܬܵܐ."/>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5396453B" w14:textId="5E524FB7" w:rsidR="00230312" w:rsidRPr="00D11C4F" w:rsidRDefault="00A754AE" w:rsidP="00D11C4F">
            <w:pPr>
              <w:pStyle w:val="ListParagraph"/>
              <w:numPr>
                <w:ilvl w:val="0"/>
                <w:numId w:val="18"/>
              </w:numPr>
              <w:bidi/>
              <w:spacing w:line="312" w:lineRule="auto"/>
              <w:rPr>
                <w:rFonts w:cs="Noto Sans Syriac Eastern"/>
              </w:rPr>
            </w:pPr>
            <w:r w:rsidRPr="00D11C4F">
              <w:rPr>
                <w:rFonts w:cs="Noto Sans Syriac Eastern"/>
                <w:rtl/>
              </w:rPr>
              <w:t>ܒܘܼܫ ܨܦܵܝܝܼ ܦܲܪܡܝܼ ܠܣܢܵܕܝܵܬܹܐ ܕܣܢܝܼܩܹܐ ܝܢܵܐ ܐܸܠܲܝܗܝ ܐ݉ܢܵܫܹܐ ܕ</w:t>
            </w:r>
            <w:r w:rsidR="00EB5911">
              <w:rPr>
                <w:rFonts w:cs="Noto Sans Syriac Eastern"/>
              </w:rPr>
              <w:t> </w:t>
            </w:r>
            <w:r w:rsidRPr="00105E5A">
              <w:rPr>
                <w:rFonts w:cs="FS Me Pro"/>
                <w:rtl/>
              </w:rPr>
              <w:t>CALD</w:t>
            </w:r>
          </w:p>
        </w:tc>
      </w:tr>
      <w:tr w:rsidR="00BC3C2E" w:rsidRPr="00D11C4F" w14:paraId="44D9CA6F" w14:textId="77777777" w:rsidTr="00AE55E9">
        <w:trPr>
          <w:trHeight w:val="2154"/>
        </w:trPr>
        <w:tc>
          <w:tcPr>
            <w:tcW w:w="2552" w:type="dxa"/>
            <w:vAlign w:val="center"/>
          </w:tcPr>
          <w:p w14:paraId="383FBCB0" w14:textId="77777777" w:rsidR="00230312"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73FC3EB6" wp14:editId="57E47907">
                  <wp:extent cx="1332000" cy="1332000"/>
                  <wp:effectExtent l="0" t="0" r="1905" b="1905"/>
                  <wp:docPr id="1631471402" name="Picture 11" descr="ܚܲܕ ܦܵܠܵܚܵܐ ܕ NDIS ܒܸܣܢܵܕܵܐ ܩܵܐ ܚܲܕ ܫܲܘܬܦܵܢܵܐ ܘܠܓܹܒܲܝܗܝ ܝܼܠܵܗܿ 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71402" name="Picture 11" descr="ܚܲܕ ܦܵܠܵܚܵܐ ܕ NDIS ܒܸܣܢܵܕܵܐ ܩܵܐ ܚܲܕ ܫܲܘܬܦܵܢܵܐ ܘܠܓܹܒܲܝܗܝ ܝܼܠܵܗܿ ܚܕܵܐ ܨܘܼܪܬܵܐ ܕܫܲܝܢܘܼܬܵܐ."/>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00367958" w14:textId="77777777" w:rsidR="00230312" w:rsidRPr="00D11C4F" w:rsidRDefault="00A754AE" w:rsidP="00D11C4F">
            <w:pPr>
              <w:pStyle w:val="ListParagraph"/>
              <w:numPr>
                <w:ilvl w:val="0"/>
                <w:numId w:val="17"/>
              </w:numPr>
              <w:bidi/>
              <w:spacing w:line="312" w:lineRule="auto"/>
              <w:rPr>
                <w:rFonts w:cs="Noto Sans Syriac Eastern"/>
              </w:rPr>
            </w:pPr>
            <w:r w:rsidRPr="00D11C4F">
              <w:rPr>
                <w:rFonts w:cs="Noto Sans Syriac Eastern"/>
                <w:rtl/>
              </w:rPr>
              <w:t>ܡܲܩܪܸܒܼܝܼ ܚܸܠܡܲܬܹܐ ܫܲܝܢܵܝܹܐ ܩܵܐ ܟܠܲܝܗܝ ܡܲܪܕܘܼܝܵܬܹܐ.</w:t>
            </w:r>
          </w:p>
        </w:tc>
      </w:tr>
    </w:tbl>
    <w:p w14:paraId="7237D745" w14:textId="77777777" w:rsidR="00766698" w:rsidRPr="00D11C4F" w:rsidRDefault="00A754AE" w:rsidP="00D11C4F">
      <w:pPr>
        <w:pStyle w:val="Heading3"/>
        <w:bidi/>
        <w:spacing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701248" behindDoc="1" locked="0" layoutInCell="1" allowOverlap="1" wp14:anchorId="7D70344C" wp14:editId="7303E186">
                <wp:simplePos x="0" y="0"/>
                <wp:positionH relativeFrom="margin">
                  <wp:posOffset>-55245</wp:posOffset>
                </wp:positionH>
                <wp:positionV relativeFrom="paragraph">
                  <wp:posOffset>286716</wp:posOffset>
                </wp:positionV>
                <wp:extent cx="5786755" cy="241300"/>
                <wp:effectExtent l="19050" t="19050" r="42545" b="25400"/>
                <wp:wrapNone/>
                <wp:docPr id="271805185" name="Group 271805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668113051" name="Straight Connector 166811305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896623897" name="Oval 189662389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42EF4BC2" id="Group 271805185" o:spid="_x0000_s1026" alt="&quot;&quot;" style="position:absolute;margin-left:-4.35pt;margin-top:22.6pt;width:455.65pt;height:19pt;flip:x;z-index:-25161523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">
                <v:line id="Straight Connector 166811305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" strokecolor="#65276f [3044]" strokeweight="3pt">
                  <v:stroke endcap="round"/>
                </v:line>
                <v:oval id="Oval 189662389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" fillcolor="#ffcc04" strokecolor="#6b2976" strokeweight="3pt"/>
                <w10:wrap anchorx="margin"/>
              </v:group>
            </w:pict>
          </mc:Fallback>
        </mc:AlternateContent>
      </w:r>
      <w:r w:rsidRPr="00D11C4F">
        <w:rPr>
          <w:rFonts w:cs="Noto Sans Syriac Eastern"/>
          <w:rtl/>
        </w:rPr>
        <w:t>ܥܒܼܵܕܵܐ 20</w:t>
      </w:r>
    </w:p>
    <w:tbl>
      <w:tblPr>
        <w:bidiVisual/>
        <w:tblW w:w="9185" w:type="dxa"/>
        <w:tblLayout w:type="fixed"/>
        <w:tblLook w:val="04A0" w:firstRow="1" w:lastRow="0" w:firstColumn="1" w:lastColumn="0" w:noHBand="0" w:noVBand="1"/>
      </w:tblPr>
      <w:tblGrid>
        <w:gridCol w:w="2552"/>
        <w:gridCol w:w="6633"/>
      </w:tblGrid>
      <w:tr w:rsidR="00BC3C2E" w:rsidRPr="00D11C4F" w14:paraId="50DBBA84" w14:textId="77777777" w:rsidTr="00AE55E9">
        <w:tc>
          <w:tcPr>
            <w:tcW w:w="2552" w:type="dxa"/>
            <w:vAlign w:val="center"/>
          </w:tcPr>
          <w:p w14:paraId="634A5D36" w14:textId="77777777" w:rsidR="004B78F7" w:rsidRPr="00D11C4F" w:rsidRDefault="00A754AE" w:rsidP="00D11C4F">
            <w:pPr>
              <w:pStyle w:val="Image"/>
              <w:spacing w:before="120" w:after="0" w:line="312" w:lineRule="auto"/>
              <w:rPr>
                <w:rFonts w:cs="Noto Sans Syriac Eastern"/>
              </w:rPr>
            </w:pPr>
            <w:r w:rsidRPr="00D11C4F">
              <w:rPr>
                <w:rFonts w:cs="Noto Sans Syriac Eastern"/>
                <w:noProof/>
              </w:rPr>
              <w:drawing>
                <wp:inline distT="0" distB="0" distL="0" distR="0" wp14:anchorId="30E36C23" wp14:editId="76EFC5AA">
                  <wp:extent cx="1440000" cy="1440000"/>
                  <wp:effectExtent l="0" t="0" r="8255" b="8255"/>
                  <wp:docPr id="1535536497" name="Picture 67" descr="ܚܲܕ ܫܲܘܬܦܵܢܵܐ ܒܸܥܒܼܵܕܵܐ ܚܲܕ ܓܘܼܒܵܝܵܐ ܒܹܝܠ 3 ܣܢܵܕܝܵܬܹܐ. ܐܵܢܝܼ ܒܸܚܒܼܵܫܵܐ ܝܢܵܐ ܚܕܵܐ ܚܵܒܼܛܵܢܬܵܐ ܘܚܲܕ ܕܲܘܸܪܵܢܵܐ ܕܠܵܝܫܵܐ، ܚܕܵܐ ܪܵܕܝܼܬܵܐ ܕܛܲܥܢܵܐ ܙܥܘܿܪܬܵܐ ܘܚܲܕ ܦܵܠܵܚܵܐ ܕ NDIS ܒܸܣܢܵܕܵܐ ܩܵܐ ܚܲܕ ܫܲܘܬܦܵ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36497" name="Picture 67" descr="ܚܲܕ ܫܲܘܬܦܵܢܵܐ ܒܸܥܒܼܵܕܵܐ ܚܲܕ ܓܘܼܒܵܝܵܐ ܒܹܝܠ 3 ܣܢܵܕܝܵܬܹܐ. ܐܵܢܝܼ ܒܸܚܒܼܵܫܵܐ ܝܢܵܐ ܚܕܵܐ ܚܵܒܼܛܵܢܬܵܐ ܘܚܲܕ ܕܲܘܸܪܵܢܵܐ ܕܠܵܝܫܵܐ، ܚܕܵܐ ܪܵܕܝܼܬܵܐ ܕܛܲܥܢܵܐ ܙܥܘܿܪܬܵܐ ܘܚܲܕ ܦܵܠܵܚܵܐ ܕ NDIS ܒܸܣܢܵܕܵܐ ܩܵܐ ܚܲܕ ܫܲܘܬܦܵܢܵܐ."/>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6E6D73B" w14:textId="77777777" w:rsidR="004B78F7" w:rsidRPr="00D11C4F" w:rsidRDefault="00A754AE" w:rsidP="00D11C4F">
            <w:pPr>
              <w:bidi/>
              <w:spacing w:before="120" w:after="0" w:line="312" w:lineRule="auto"/>
              <w:rPr>
                <w:rFonts w:cs="Noto Sans Syriac Eastern"/>
              </w:rPr>
            </w:pPr>
            <w:r w:rsidRPr="00D11C4F">
              <w:rPr>
                <w:rFonts w:cs="Noto Sans Syriac Eastern"/>
                <w:rtl/>
              </w:rPr>
              <w:t xml:space="preserve">ܐܲܚܢܲܢ ܒܸܕ ܦܵܠܚܲܚ ܥܲܡ ܣܝܼܥܬܵܐ ܕ </w:t>
            </w:r>
            <w:r w:rsidRPr="00105E5A">
              <w:rPr>
                <w:rFonts w:cs="FS Me Pro"/>
                <w:rtl/>
              </w:rPr>
              <w:t>NDIS</w:t>
            </w:r>
            <w:r w:rsidRPr="00D11C4F">
              <w:rPr>
                <w:rFonts w:cs="Noto Sans Syriac Eastern"/>
                <w:rtl/>
              </w:rPr>
              <w:t xml:space="preserve"> ܩܵܐ ܣܢܵܕܬܵܐ ܕܫܲܘܬܦܵܢܹܐ ܕ </w:t>
            </w:r>
            <w:r w:rsidRPr="00105E5A">
              <w:rPr>
                <w:rFonts w:cs="FS Me Pro"/>
                <w:rtl/>
              </w:rPr>
              <w:t>CALD</w:t>
            </w:r>
            <w:r w:rsidRPr="00D11C4F">
              <w:rPr>
                <w:rFonts w:cs="Noto Sans Syriac Eastern"/>
                <w:rtl/>
              </w:rPr>
              <w:t xml:space="preserve"> ܩܵܐ ܕܗܵܘܹܐܠܗܘܿܢ ܒܘܼܫ ܙܵܘܕܵܐ ܓܘܼܒܵܝܵܐ ܘܙܲܒܛܲܢܬܵܐ.</w:t>
            </w:r>
          </w:p>
        </w:tc>
      </w:tr>
      <w:tr w:rsidR="00BC3C2E" w:rsidRPr="00D11C4F" w14:paraId="3A1AA8EA" w14:textId="77777777" w:rsidTr="00AE55E9">
        <w:tc>
          <w:tcPr>
            <w:tcW w:w="2552" w:type="dxa"/>
            <w:vAlign w:val="center"/>
          </w:tcPr>
          <w:p w14:paraId="188F29C1" w14:textId="77777777" w:rsidR="004B78F7" w:rsidRPr="00D11C4F" w:rsidRDefault="004B78F7" w:rsidP="00D11C4F">
            <w:pPr>
              <w:pStyle w:val="Image"/>
              <w:spacing w:before="120" w:after="0" w:line="312" w:lineRule="auto"/>
              <w:rPr>
                <w:rFonts w:cs="Noto Sans Syriac Eastern"/>
              </w:rPr>
            </w:pPr>
          </w:p>
        </w:tc>
        <w:tc>
          <w:tcPr>
            <w:tcW w:w="6576" w:type="dxa"/>
            <w:vAlign w:val="center"/>
          </w:tcPr>
          <w:p w14:paraId="474195BF" w14:textId="77777777" w:rsidR="004B78F7" w:rsidRPr="00D11C4F" w:rsidRDefault="00A754AE" w:rsidP="00D11C4F">
            <w:pPr>
              <w:bidi/>
              <w:spacing w:before="120" w:after="0" w:line="312" w:lineRule="auto"/>
              <w:rPr>
                <w:rFonts w:cs="Noto Sans Syriac Eastern"/>
              </w:rPr>
            </w:pPr>
            <w:r w:rsidRPr="00D11C4F">
              <w:rPr>
                <w:rFonts w:cs="Noto Sans Syriac Eastern"/>
                <w:rtl/>
              </w:rPr>
              <w:t xml:space="preserve">ܐܵܗܵܐ ܒܸܚܒܼܵܫܵܐ ܝܠܹܗ ܫܲܪܲܟܬܵܐ ܕܡܵܘܕܥܵܢܘܼܬܵܐ ܥܲܡ ܫܲܘܬܦܵܢܹܐ ܕ </w:t>
            </w:r>
            <w:r w:rsidRPr="00105E5A">
              <w:rPr>
                <w:rFonts w:cs="FS Me Pro"/>
                <w:rtl/>
              </w:rPr>
              <w:t>CALD</w:t>
            </w:r>
            <w:r w:rsidRPr="00D11C4F">
              <w:rPr>
                <w:rFonts w:cs="Noto Sans Syriac Eastern"/>
                <w:rtl/>
              </w:rPr>
              <w:t xml:space="preserve"> ܒܘܼܬ ܕܵܐܟܼܝܼ ܐܵܢܝܼ ܡܵܨܝܼ:</w:t>
            </w:r>
          </w:p>
        </w:tc>
      </w:tr>
      <w:tr w:rsidR="00BC3C2E" w:rsidRPr="00D11C4F" w14:paraId="1D6AF67A" w14:textId="77777777" w:rsidTr="00AE55E9">
        <w:trPr>
          <w:trHeight w:val="2098"/>
        </w:trPr>
        <w:tc>
          <w:tcPr>
            <w:tcW w:w="2552" w:type="dxa"/>
            <w:vAlign w:val="center"/>
          </w:tcPr>
          <w:p w14:paraId="2BCEDB65" w14:textId="77777777" w:rsidR="00455ADD"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7A7FE08F" wp14:editId="677F11DA">
                  <wp:extent cx="1440000" cy="1440000"/>
                  <wp:effectExtent l="0" t="0" r="8255" b="8255"/>
                  <wp:docPr id="668799142" name="Picture 68" descr="ܚܕܵܐ ܐܝܼܕܵܐ ܓܲܒܘܼܝܹܐ ܒܹܝܠ 3 ܡܙܲܘܸܕܵ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99142" name="Picture 68" descr="ܚܕܵܐ ܐܝܼܕܵܐ ܓܲܒܘܼܝܹܐ ܒܹܝܠ 3 ܡܙܲܘܸܕܵܢܹܐ."/>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9C388FC" w14:textId="77777777" w:rsidR="00455ADD" w:rsidRPr="00D11C4F" w:rsidRDefault="00A754AE" w:rsidP="00D11C4F">
            <w:pPr>
              <w:pStyle w:val="ListParagraph"/>
              <w:numPr>
                <w:ilvl w:val="0"/>
                <w:numId w:val="24"/>
              </w:numPr>
              <w:bidi/>
              <w:spacing w:line="312" w:lineRule="auto"/>
              <w:rPr>
                <w:rFonts w:cs="Noto Sans Syriac Eastern"/>
              </w:rPr>
            </w:pPr>
            <w:r w:rsidRPr="00D11C4F">
              <w:rPr>
                <w:rFonts w:cs="Noto Sans Syriac Eastern"/>
                <w:rtl/>
              </w:rPr>
              <w:t>ܓܲܒܝܼ ܡܙܲܘܸܕܵܢܹܐ ܕܓܵܢܲܝܗܝ</w:t>
            </w:r>
          </w:p>
        </w:tc>
      </w:tr>
      <w:tr w:rsidR="00BC3C2E" w:rsidRPr="00D11C4F" w14:paraId="09C05630" w14:textId="77777777" w:rsidTr="00AE55E9">
        <w:trPr>
          <w:trHeight w:val="2098"/>
        </w:trPr>
        <w:tc>
          <w:tcPr>
            <w:tcW w:w="2552" w:type="dxa"/>
            <w:vAlign w:val="center"/>
          </w:tcPr>
          <w:p w14:paraId="2B7E7260" w14:textId="77777777" w:rsidR="00455ADD"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4B7E4B05" wp14:editId="10DCC538">
                  <wp:extent cx="1440000" cy="1440000"/>
                  <wp:effectExtent l="0" t="0" r="8255" b="8255"/>
                  <wp:docPr id="430799750" name="Picture 69" descr="ܚܲܕ ܦܵܠܵܚܵܐ ܕ NDIS ܒܸܣܢܵܕܵܐ ܩܵܐ ܚܲܕ ܫܲܘܬܦܵܢܵܐ ܘܚܕܵܐ ܨܘܼܪܬܵܐ ܕܫܘܼܚܠܵܦܵ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99750" name="Picture 69" descr="ܚܲܕ ܦܵܠܵܚܵܐ ܕ NDIS ܒܸܣܢܵܕܵܐ ܩܵܐ ܚܲܕ ܫܲܘܬܦܵܢܵܐ ܘܚܕܵܐ ܨܘܼܪܬܵܐ ܕܫܘܼܚܠܵܦܵܐ."/>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CF68E5D" w14:textId="77777777" w:rsidR="00455ADD" w:rsidRPr="00D11C4F" w:rsidRDefault="00A754AE" w:rsidP="00D11C4F">
            <w:pPr>
              <w:pStyle w:val="ListParagraph"/>
              <w:numPr>
                <w:ilvl w:val="0"/>
                <w:numId w:val="24"/>
              </w:numPr>
              <w:bidi/>
              <w:spacing w:line="312" w:lineRule="auto"/>
              <w:rPr>
                <w:rFonts w:cs="Noto Sans Syriac Eastern"/>
              </w:rPr>
            </w:pPr>
            <w:r w:rsidRPr="00D11C4F">
              <w:rPr>
                <w:rFonts w:cs="Noto Sans Syriac Eastern"/>
                <w:rtl/>
              </w:rPr>
              <w:t>ܫܲܚܠܸܦܝܼ ܡܙܲܘܸܕܵܢܹܐ ܕܕܝܼܲܝܗܝ</w:t>
            </w:r>
          </w:p>
        </w:tc>
      </w:tr>
      <w:tr w:rsidR="00BC3C2E" w:rsidRPr="00D11C4F" w14:paraId="02F4A02E" w14:textId="77777777" w:rsidTr="00AE55E9">
        <w:trPr>
          <w:trHeight w:val="2098"/>
        </w:trPr>
        <w:tc>
          <w:tcPr>
            <w:tcW w:w="2552" w:type="dxa"/>
            <w:vAlign w:val="center"/>
          </w:tcPr>
          <w:p w14:paraId="32B71F18" w14:textId="77777777" w:rsidR="00455ADD" w:rsidRPr="00D11C4F" w:rsidRDefault="00A754AE" w:rsidP="00D11C4F">
            <w:pPr>
              <w:pStyle w:val="Image"/>
              <w:spacing w:before="0" w:after="0"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57568" behindDoc="0" locked="0" layoutInCell="1" allowOverlap="1" wp14:anchorId="6A912B01" wp14:editId="201C5B63">
                      <wp:simplePos x="0" y="0"/>
                      <wp:positionH relativeFrom="column">
                        <wp:posOffset>287020</wp:posOffset>
                      </wp:positionH>
                      <wp:positionV relativeFrom="paragraph">
                        <wp:posOffset>229870</wp:posOffset>
                      </wp:positionV>
                      <wp:extent cx="892175" cy="284480"/>
                      <wp:effectExtent l="0" t="0" r="3175" b="1270"/>
                      <wp:wrapNone/>
                      <wp:docPr id="164861454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84480"/>
                              </a:xfrm>
                              <a:prstGeom prst="rect">
                                <a:avLst/>
                              </a:prstGeom>
                              <a:noFill/>
                              <a:ln w="9525">
                                <a:noFill/>
                                <a:miter lim="800000"/>
                                <a:headEnd/>
                                <a:tailEnd/>
                              </a:ln>
                            </wps:spPr>
                            <wps:txbx>
                              <w:txbxContent>
                                <w:p w14:paraId="7F4BBC74" w14:textId="77777777" w:rsidR="00A754AE" w:rsidRPr="00E87906" w:rsidRDefault="00A754AE" w:rsidP="00E87906">
                                  <w:pPr>
                                    <w:bidi/>
                                    <w:spacing w:before="0" w:after="0" w:line="240" w:lineRule="auto"/>
                                    <w:jc w:val="center"/>
                                    <w:rPr>
                                      <w:rFonts w:cs="Noto Sans Syriac Eastern"/>
                                      <w:lang w:val="en-PH"/>
                                    </w:rPr>
                                  </w:pPr>
                                  <w:r w:rsidRPr="00E87906">
                                    <w:rPr>
                                      <w:rFonts w:cs="Noto Sans Syriac Eastern"/>
                                      <w:b/>
                                      <w:bCs/>
                                      <w:rtl/>
                                    </w:rPr>
                                    <w:t>ܫܟܵܝܬܵܐ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12B01" id="_x0000_s1040" type="#_x0000_t202" style="position:absolute;left:0;text-align:left;margin-left:22.6pt;margin-top:18.1pt;width:70.25pt;height:22.4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" filled="f" stroked="f">
                      <v:textbox inset="0,0,0,0">
                        <w:txbxContent>
                          <w:p w14:paraId="7F4BBC74" w14:textId="77777777" w:rsidR="00A754AE" w:rsidRPr="00E87906" w:rsidRDefault="00A754AE" w:rsidP="00E87906">
                            <w:pPr>
                              <w:bidi/>
                              <w:spacing w:before="0" w:after="0" w:line="240" w:lineRule="auto"/>
                              <w:jc w:val="center"/>
                              <w:rPr>
                                <w:rFonts w:cs="Noto Sans Syriac Eastern"/>
                                <w:lang w:val="en-PH"/>
                              </w:rPr>
                            </w:pPr>
                            <w:r w:rsidRPr="00E87906">
                              <w:rPr>
                                <w:rFonts w:cs="Noto Sans Syriac Eastern"/>
                                <w:b/>
                                <w:bCs/>
                                <w:rtl/>
                              </w:rPr>
                              <w:t>ܫܟܵܝܬܵܐ</w:t>
                            </w:r>
                          </w:p>
                        </w:txbxContent>
                      </v:textbox>
                    </v:shape>
                  </w:pict>
                </mc:Fallback>
              </mc:AlternateContent>
            </w:r>
            <w:r w:rsidR="00455ADD" w:rsidRPr="00D11C4F">
              <w:rPr>
                <w:rFonts w:cs="Noto Sans Syriac Eastern"/>
                <w:noProof/>
              </w:rPr>
              <w:drawing>
                <wp:inline distT="0" distB="0" distL="0" distR="0" wp14:anchorId="4F6F870C" wp14:editId="4AADDEF3">
                  <wp:extent cx="1440000" cy="1440000"/>
                  <wp:effectExtent l="0" t="0" r="8255" b="8255"/>
                  <wp:docPr id="657884166" name="Picture 70" descr="ܚܲܕ ܐܸܫܛܵܪܵܐ ܕܫܟܵܝܬܵܐ ܡܲܚܙܘܼܝܹܐ ܚܕܵܐ ܨܘܼܪܬܵܐ ܕܨܸܒܥܵܬܹܐ ܡܘܼܨܠܸܝܹܐ ܠܐܸܠܬܸܚܬ ܠܵܓܵܘܵܐ ܕ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84166" name="Picture 70" descr="ܚܲܕ ܐܸܫܛܵܪܵܐ ܕܫܟܵܝܬܵܐ ܡܲܚܙܘܼܝܹܐ ܚܕܵܐ ܨܘܼܪܬܵܐ ܕܨܸܒܥܵܬܹܐ ܡܘܼܨܠܸܝܹܐ ܠܐܸܠܬܸܚܬ ܠܵܓܵܘܵܐ ܕܚܕܵܐ ܒܲܓܼܒܘܼܓܼܝܼܬܵܐ ܕܗܲܡܙܲܡܬܵܐ."/>
                          <pic:cNvPicPr/>
                        </pic:nvPicPr>
                        <pic:blipFill>
                          <a:blip r:embed="rId137">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630A347" w14:textId="6E0FA148" w:rsidR="00455ADD" w:rsidRPr="00D11C4F" w:rsidRDefault="00DD0889" w:rsidP="00D11C4F">
            <w:pPr>
              <w:pStyle w:val="ListParagraph"/>
              <w:numPr>
                <w:ilvl w:val="0"/>
                <w:numId w:val="70"/>
              </w:numPr>
              <w:bidi/>
              <w:spacing w:line="312" w:lineRule="auto"/>
              <w:rPr>
                <w:rFonts w:cs="Noto Sans Syriac Eastern"/>
              </w:rPr>
            </w:pPr>
            <w:r w:rsidRPr="00DD0889">
              <w:rPr>
                <w:rFonts w:cs="Noto Sans Syriac Eastern" w:hint="cs"/>
                <w:rtl/>
                <w:lang w:bidi="syr-SY"/>
              </w:rPr>
              <w:t>ܥܵܒܼܕܝܼ</w:t>
            </w:r>
            <w:r w:rsidRPr="00D11C4F">
              <w:rPr>
                <w:rFonts w:cs="Noto Sans Syriac Eastern"/>
                <w:rtl/>
              </w:rPr>
              <w:t xml:space="preserve"> ܚܕܵܐ</w:t>
            </w:r>
            <w:r w:rsidRPr="00D11C4F">
              <w:rPr>
                <w:rStyle w:val="Strong"/>
                <w:rFonts w:cs="Noto Sans Syriac Eastern"/>
                <w:rtl/>
              </w:rPr>
              <w:t xml:space="preserve"> ܫܟܵܝܬܵܐ</w:t>
            </w:r>
            <w:r w:rsidRPr="00D11C4F">
              <w:rPr>
                <w:rFonts w:cs="Noto Sans Syriac Eastern"/>
                <w:rtl/>
              </w:rPr>
              <w:t>.</w:t>
            </w:r>
          </w:p>
        </w:tc>
      </w:tr>
      <w:tr w:rsidR="00BC3C2E" w:rsidRPr="00D11C4F" w14:paraId="2E5433D9" w14:textId="77777777" w:rsidTr="00AE55E9">
        <w:tc>
          <w:tcPr>
            <w:tcW w:w="2552" w:type="dxa"/>
            <w:vAlign w:val="center"/>
          </w:tcPr>
          <w:p w14:paraId="7DB1BFD3" w14:textId="77777777" w:rsidR="004B78F7" w:rsidRPr="00D11C4F" w:rsidRDefault="00A754AE" w:rsidP="00D11C4F">
            <w:pPr>
              <w:pStyle w:val="Image"/>
              <w:spacing w:after="0" w:line="312" w:lineRule="auto"/>
              <w:rPr>
                <w:rFonts w:cs="Noto Sans Syriac Eastern"/>
              </w:rPr>
            </w:pPr>
            <w:r w:rsidRPr="00D11C4F">
              <w:rPr>
                <w:rFonts w:cs="Noto Sans Syriac Eastern"/>
                <w:noProof/>
              </w:rPr>
              <w:drawing>
                <wp:inline distT="0" distB="0" distL="0" distR="0" wp14:anchorId="0A88E03A" wp14:editId="0B4EF1B0">
                  <wp:extent cx="1440000" cy="1440000"/>
                  <wp:effectExtent l="0" t="0" r="8255" b="8255"/>
                  <wp:docPr id="131285488" name="Picture 71" descr="ܚܲܕ ܦܲܪܨܘܿܦܵܐ ܡܲܪܘܼܡܹܐ ܐܝܼܕܹܗ ܘܠܓܹܒܹܗ ܝܼܠܵܗܿ ܚܕܵܐ ܒܲܓܼܒܘܼܓܼܝܼܬܵܐ ܕܗܲܡܙܲܡܬܵܐ ܥܲܡ ܨܘܼܪܬܵܐ ܕܨܸܒܥܵܬܹܐ ܡܘܼܨܠܸܝܹܐ ܠܐܸܠܬܸܚܬ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5488" name="Picture 71" descr="ܚܲܕ ܦܲܪܨܘܿܦܵܐ ܡܲܪܘܼܡܹܐ ܐܝܼܕܹܗ ܘܠܓܹܒܹܗ ܝܼܠܵܗܿ ܚܕܵܐ ܒܲܓܼܒܘܼܓܼܝܼܬܵܐ ܕܗܲܡܙܲܡܬܵܐ ܥܲܡ ܨܘܼܪܬܵܐ ܕܨܸܒܥܵܬܹܐ ܡܘܼܨܠܸܝܹܐ ܠܐܸܠܬܸܚܬ ܠܵܓܵܘܘܿܗܿ."/>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7190DEC" w14:textId="77777777" w:rsidR="004B78F7" w:rsidRPr="00D11C4F" w:rsidRDefault="00A754AE" w:rsidP="00D11C4F">
            <w:pPr>
              <w:bidi/>
              <w:spacing w:line="312" w:lineRule="auto"/>
              <w:rPr>
                <w:rFonts w:cs="Noto Sans Syriac Eastern"/>
              </w:rPr>
            </w:pPr>
            <w:r w:rsidRPr="00D11C4F">
              <w:rPr>
                <w:rFonts w:cs="Noto Sans Syriac Eastern"/>
                <w:rtl/>
              </w:rPr>
              <w:t xml:space="preserve">ܐܝܼܡܲܢ ܕܥܵܒܼܕܝܼܬܘܿܢ ܚܕܵܐ ܫܟܵܝܬܵܐ، ܐܲܚܬܘܿܢ ܐܵܡܪܝܼܬܘܿܢ ܩܵܐ ܚܲܕ ܦܲܪܨܘܿܦܵܐ ܕܚܲܕ ܡܸܢܕܝܼ: </w:t>
            </w:r>
          </w:p>
          <w:p w14:paraId="0737E27E" w14:textId="77777777" w:rsidR="004B78F7" w:rsidRPr="00D11C4F" w:rsidRDefault="00A754AE" w:rsidP="00D11C4F">
            <w:pPr>
              <w:pStyle w:val="ListParagraph"/>
              <w:numPr>
                <w:ilvl w:val="0"/>
                <w:numId w:val="23"/>
              </w:numPr>
              <w:bidi/>
              <w:spacing w:line="312" w:lineRule="auto"/>
              <w:rPr>
                <w:rFonts w:cs="Noto Sans Syriac Eastern"/>
              </w:rPr>
            </w:pPr>
            <w:r w:rsidRPr="00D11C4F">
              <w:rPr>
                <w:rFonts w:cs="Noto Sans Syriac Eastern"/>
                <w:rtl/>
              </w:rPr>
              <w:t xml:space="preserve">ܚܸܠܛܵܐ ܝܠܹܗ ܗܘܹܝܵܐ </w:t>
            </w:r>
          </w:p>
          <w:p w14:paraId="05F8A164" w14:textId="77777777" w:rsidR="004B78F7" w:rsidRPr="00D11C4F" w:rsidRDefault="00A754AE" w:rsidP="00D11C4F">
            <w:pPr>
              <w:pStyle w:val="ListParagraph"/>
              <w:numPr>
                <w:ilvl w:val="0"/>
                <w:numId w:val="23"/>
              </w:numPr>
              <w:bidi/>
              <w:spacing w:after="0" w:line="312" w:lineRule="auto"/>
              <w:rPr>
                <w:rFonts w:cs="Noto Sans Syriac Eastern"/>
              </w:rPr>
            </w:pPr>
            <w:r w:rsidRPr="00D11C4F">
              <w:rPr>
                <w:rFonts w:cs="Noto Sans Syriac Eastern"/>
                <w:rtl/>
              </w:rPr>
              <w:t>ܠܹܐ ܝܠܹܗ ܦܠܵܚܵܐ ܨܦܵܝܝܼ.</w:t>
            </w:r>
          </w:p>
        </w:tc>
      </w:tr>
      <w:tr w:rsidR="00BC3C2E" w:rsidRPr="00D11C4F" w14:paraId="3A63A716" w14:textId="77777777" w:rsidTr="00AE55E9">
        <w:trPr>
          <w:trHeight w:val="3855"/>
        </w:trPr>
        <w:tc>
          <w:tcPr>
            <w:tcW w:w="2552" w:type="dxa"/>
            <w:vAlign w:val="center"/>
          </w:tcPr>
          <w:p w14:paraId="6F55E059" w14:textId="77777777" w:rsidR="008E6BDF" w:rsidRPr="00D11C4F" w:rsidRDefault="00A754AE" w:rsidP="00D11C4F">
            <w:pPr>
              <w:pStyle w:val="Image"/>
              <w:spacing w:line="312" w:lineRule="auto"/>
              <w:rPr>
                <w:rFonts w:cs="Noto Sans Syriac Eastern"/>
              </w:rPr>
            </w:pPr>
            <w:r w:rsidRPr="00D11C4F">
              <w:rPr>
                <w:rFonts w:cs="Noto Sans Syriac Eastern"/>
                <w:noProof/>
              </w:rPr>
              <w:lastRenderedPageBreak/>
              <w:drawing>
                <wp:inline distT="0" distB="0" distL="0" distR="0" wp14:anchorId="1490BE43" wp14:editId="6E9AB0F8">
                  <wp:extent cx="1483360" cy="1483360"/>
                  <wp:effectExtent l="0" t="0" r="2540" b="2540"/>
                  <wp:docPr id="687223094" name="Picture 13" descr="ܚܲܕ ܫܲܘܬܦܵܢܵܐ ܬܲܚܡܘܼܢܹܐ ܒ 3 ܒܲܓܼܒܘܼܓܼܝܵܬܹܐ ܕܬܲܚܡܲܢܬܵܐ. ܒܼܲܓܼܒܘܼܓܼܝܼܬܵܐ ܩܲܕܡܵܝܬܵܐ ܕܬܲܚܡܲܢܬܵܐ ܡܲܚܙܘܼܝܹܐ ܝܠܵܗܿ ܚܲܕ ܡܙܲܘܸܕܵܢܵܐ ܥܲܡ ܚܲܕ ܪܘܼܫܡܵܐ ܕ tick، ܗܿܝ ܕܬܪܹܝܢ ܡܲܚܙܘܼܝܹܐ ܝܠܵܗܿ ܚܕܵܐ ܨܘܼܪܬܵܐ ܕܨܸܒܥܵܬܹܐ ܡܘܼܨܠܸܝܹܐ ܠܐܸܠܬܸܚܬ ܘܗܿܝ ܕܬܠܵܐ ܡܲܚܙܘܼܝܹܐ ܝܠܵܗܿ ܚܲܕ ܪܘܼܫܡܵܐ ܕ tick ܘܚܲܕ ܨܠܝܼ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23094" name="Picture 13" descr="ܚܲܕ ܫܲܘܬܦܵܢܵܐ ܬܲܚܡܘܼܢܹܐ ܒ 3 ܒܲܓܼܒܘܼܓܼܝܵܬܹܐ ܕܬܲܚܡܲܢܬܵܐ. ܒܼܲܓܼܒܘܼܓܼܝܼܬܵܐ ܩܲܕܡܵܝܬܵܐ ܕܬܲܚܡܲܢܬܵܐ ܡܲܚܙܘܼܝܹܐ ܝܠܵܗܿ ܚܲܕ ܡܙܲܘܸܕܵܢܵܐ ܥܲܡ ܚܲܕ ܪܘܼܫܡܵܐ ܕ tick، ܗܿܝ ܕܬܪܹܝܢ ܡܲܚܙܘܼܝܹܐ ܝܠܵܗܿ ܚܕܵܐ ܨܘܼܪܬܵܐ ܕܨܸܒܥܵܬܹܐ ܡܘܼܨܠܸܝܹܐ ܠܐܸܠܬܸܚܬ ܘܗܿܝ ܕܬܠܵܐ ܡܲܚܙܘܼܝܹܐ ܝܠܵܗܿ ܚܲܕ ܪܘܼܫܡܵܐ ܕ tick ܘܚܲܕ ܨܠܝܼܒܼܵܐ."/>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33" w:type="dxa"/>
            <w:vAlign w:val="center"/>
          </w:tcPr>
          <w:p w14:paraId="4C8CB257" w14:textId="77777777" w:rsidR="008E6BDF" w:rsidRPr="00D11C4F" w:rsidRDefault="00A754AE" w:rsidP="00D11C4F">
            <w:pPr>
              <w:bidi/>
              <w:spacing w:line="312" w:lineRule="auto"/>
              <w:rPr>
                <w:rFonts w:cs="Noto Sans Syriac Eastern"/>
              </w:rPr>
            </w:pPr>
            <w:r w:rsidRPr="00D11C4F">
              <w:rPr>
                <w:rFonts w:cs="Noto Sans Syriac Eastern"/>
                <w:rtl/>
              </w:rPr>
              <w:t xml:space="preserve">ܐܲܚܢܲܢ ܒܸܕ ܨܲܚܨܸܝܲܚ ܐܸܢ ܐܵܗܵܐ ܥܒܼܵܕܵܐ ܦܠܵܚܵܐ ܝܠܹܗ ܒܝܕܵܥܬܵܐ ܕܟܡܵܐ ܫܲܘܬܦܵܢܹܐ ܕ </w:t>
            </w:r>
            <w:r w:rsidRPr="00105E5A">
              <w:rPr>
                <w:rFonts w:cs="FS Me Pro"/>
                <w:rtl/>
              </w:rPr>
              <w:t>CALD</w:t>
            </w:r>
            <w:r w:rsidRPr="00D11C4F">
              <w:rPr>
                <w:rFonts w:cs="Noto Sans Syriac Eastern"/>
                <w:rtl/>
              </w:rPr>
              <w:t xml:space="preserve"> ܫܲܪܘܼܟܹܐ ܝܢܵܐ ܕܐܵܢܝܼ ܦܲܪܡܘܼܝܹܐ ܝܢܵܐ:</w:t>
            </w:r>
          </w:p>
          <w:p w14:paraId="4CA27EC2" w14:textId="77777777" w:rsidR="008E6BDF" w:rsidRPr="00D11C4F" w:rsidRDefault="00A754AE" w:rsidP="00D11C4F">
            <w:pPr>
              <w:pStyle w:val="ListParagraph"/>
              <w:numPr>
                <w:ilvl w:val="0"/>
                <w:numId w:val="22"/>
              </w:numPr>
              <w:bidi/>
              <w:spacing w:line="312" w:lineRule="auto"/>
              <w:rPr>
                <w:rFonts w:cs="Noto Sans Syriac Eastern"/>
              </w:rPr>
            </w:pPr>
            <w:r w:rsidRPr="00D11C4F">
              <w:rPr>
                <w:rFonts w:cs="Noto Sans Syriac Eastern"/>
                <w:rtl/>
              </w:rPr>
              <w:t>ܕܵܐܟܼܝܼ ܚܲܕ ܡܙܲܘܸܕܵܢܵܐ ܝܼܠܹܗ ܠܚܝܼܡܵܐ ܩܵܐܠܲܝܗܝ</w:t>
            </w:r>
          </w:p>
          <w:p w14:paraId="10E5B970" w14:textId="77777777" w:rsidR="008E6BDF" w:rsidRPr="00D11C4F" w:rsidRDefault="00A754AE" w:rsidP="00D11C4F">
            <w:pPr>
              <w:pStyle w:val="ListParagraph"/>
              <w:numPr>
                <w:ilvl w:val="0"/>
                <w:numId w:val="22"/>
              </w:numPr>
              <w:bidi/>
              <w:spacing w:line="312" w:lineRule="auto"/>
              <w:rPr>
                <w:rFonts w:cs="Noto Sans Syriac Eastern"/>
              </w:rPr>
            </w:pPr>
            <w:r w:rsidRPr="00D11C4F">
              <w:rPr>
                <w:rFonts w:cs="Noto Sans Syriac Eastern"/>
                <w:rtl/>
              </w:rPr>
              <w:t>ܕܵܐܟܼܝܼ ܠܥܒܼܵܕܵܐ ܚܕܵܐ ܫܟܵܝܬܵܐ</w:t>
            </w:r>
          </w:p>
          <w:p w14:paraId="5807B2CF" w14:textId="77777777" w:rsidR="008E6BDF" w:rsidRPr="00D11C4F" w:rsidRDefault="00A754AE" w:rsidP="00D11C4F">
            <w:pPr>
              <w:pStyle w:val="ListParagraph"/>
              <w:numPr>
                <w:ilvl w:val="0"/>
                <w:numId w:val="22"/>
              </w:numPr>
              <w:bidi/>
              <w:spacing w:line="312" w:lineRule="auto"/>
              <w:rPr>
                <w:rFonts w:cs="Noto Sans Syriac Eastern"/>
              </w:rPr>
            </w:pPr>
            <w:r w:rsidRPr="00D11C4F">
              <w:rPr>
                <w:rStyle w:val="Strong"/>
                <w:rFonts w:cs="Noto Sans Syriac Eastern"/>
                <w:rtl/>
              </w:rPr>
              <w:t>ܙܸܕܩܹܐ</w:t>
            </w:r>
            <w:r w:rsidRPr="00D11C4F">
              <w:rPr>
                <w:rFonts w:cs="Noto Sans Syriac Eastern"/>
                <w:rtl/>
              </w:rPr>
              <w:t xml:space="preserve"> ܕܕܝܼܲܝܗܝ ܠܓܲܒܘܼܝܹܐ ܘܙܲܒܛܘܼܢܹܐ.</w:t>
            </w:r>
          </w:p>
        </w:tc>
      </w:tr>
      <w:tr w:rsidR="00BC3C2E" w:rsidRPr="00D11C4F" w14:paraId="1B1FF8BF" w14:textId="77777777" w:rsidTr="00AE55E9">
        <w:trPr>
          <w:trHeight w:val="3855"/>
        </w:trPr>
        <w:tc>
          <w:tcPr>
            <w:tcW w:w="2552" w:type="dxa"/>
            <w:vAlign w:val="center"/>
          </w:tcPr>
          <w:p w14:paraId="1C0DC273" w14:textId="77777777" w:rsidR="008E6BDF" w:rsidRPr="00D11C4F" w:rsidRDefault="00A754AE" w:rsidP="00D11C4F">
            <w:pPr>
              <w:pStyle w:val="Image"/>
              <w:spacing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59616" behindDoc="0" locked="0" layoutInCell="1" allowOverlap="1" wp14:anchorId="19677812" wp14:editId="772386C5">
                      <wp:simplePos x="0" y="0"/>
                      <wp:positionH relativeFrom="column">
                        <wp:posOffset>266700</wp:posOffset>
                      </wp:positionH>
                      <wp:positionV relativeFrom="paragraph">
                        <wp:posOffset>409575</wp:posOffset>
                      </wp:positionV>
                      <wp:extent cx="892175" cy="486410"/>
                      <wp:effectExtent l="0" t="0" r="3175" b="8890"/>
                      <wp:wrapNone/>
                      <wp:docPr id="973508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86410"/>
                              </a:xfrm>
                              <a:prstGeom prst="rect">
                                <a:avLst/>
                              </a:prstGeom>
                              <a:noFill/>
                              <a:ln w="9525">
                                <a:noFill/>
                                <a:miter lim="800000"/>
                                <a:headEnd/>
                                <a:tailEnd/>
                              </a:ln>
                            </wps:spPr>
                            <wps:txbx>
                              <w:txbxContent>
                                <w:p w14:paraId="159C529E" w14:textId="3AC84D87" w:rsidR="00A754AE" w:rsidRPr="00E87906" w:rsidRDefault="00A754AE" w:rsidP="00E87906">
                                  <w:pPr>
                                    <w:bidi/>
                                    <w:spacing w:before="0" w:after="0" w:line="240" w:lineRule="auto"/>
                                    <w:jc w:val="center"/>
                                    <w:rPr>
                                      <w:rFonts w:cs="Noto Sans Syriac Eastern"/>
                                      <w:sz w:val="32"/>
                                      <w:szCs w:val="32"/>
                                      <w:lang w:val="en-PH"/>
                                    </w:rPr>
                                  </w:pPr>
                                  <w:r w:rsidRPr="00687086">
                                    <w:rPr>
                                      <w:rFonts w:cs="Noto Sans Syriac Eastern" w:hint="cs"/>
                                      <w:b/>
                                      <w:bCs/>
                                      <w:sz w:val="32"/>
                                      <w:szCs w:val="32"/>
                                      <w:rtl/>
                                      <w:lang w:bidi="syr-SY"/>
                                    </w:rPr>
                                    <w:t>ܙܸܕܩܹܐ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77812" id="_x0000_s1041" type="#_x0000_t202" style="position:absolute;left:0;text-align:left;margin-left:21pt;margin-top:32.25pt;width:70.25pt;height:38.3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" filled="f" stroked="f">
                      <v:textbox inset="0,0,0,0">
                        <w:txbxContent>
                          <w:p w14:paraId="159C529E" w14:textId="3AC84D87" w:rsidR="00A754AE" w:rsidRPr="00E87906" w:rsidRDefault="00A754AE" w:rsidP="00E87906">
                            <w:pPr>
                              <w:bidi/>
                              <w:spacing w:before="0" w:after="0" w:line="240" w:lineRule="auto"/>
                              <w:jc w:val="center"/>
                              <w:rPr>
                                <w:rFonts w:cs="Noto Sans Syriac Eastern"/>
                                <w:sz w:val="32"/>
                                <w:szCs w:val="32"/>
                                <w:lang w:val="en-PH"/>
                              </w:rPr>
                            </w:pPr>
                            <w:r w:rsidRPr="00687086">
                              <w:rPr>
                                <w:rFonts w:cs="Noto Sans Syriac Eastern" w:hint="cs"/>
                                <w:b/>
                                <w:bCs/>
                                <w:sz w:val="32"/>
                                <w:szCs w:val="32"/>
                                <w:rtl/>
                                <w:lang w:bidi="syr-SY"/>
                              </w:rPr>
                              <w:t>ܙܸܕܩܹܐ</w:t>
                            </w:r>
                          </w:p>
                        </w:txbxContent>
                      </v:textbox>
                    </v:shape>
                  </w:pict>
                </mc:Fallback>
              </mc:AlternateContent>
            </w:r>
            <w:r w:rsidR="0032626D" w:rsidRPr="00D11C4F">
              <w:rPr>
                <w:rFonts w:cs="Noto Sans Syriac Eastern"/>
                <w:noProof/>
              </w:rPr>
              <w:drawing>
                <wp:inline distT="0" distB="0" distL="0" distR="0" wp14:anchorId="1861FCD3" wp14:editId="498A2C03">
                  <wp:extent cx="1483360" cy="1483360"/>
                  <wp:effectExtent l="0" t="0" r="2540" b="2540"/>
                  <wp:docPr id="1518759341" name="Picture 72" descr="ܚܲܕ ܐܸܫܛܵܪܵܐ ܕܒܹܐܡܵܪܵܐ ܝܠܹܗ 'Rights' ('ܙܸܕܩܹ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59341" name="Picture 72" descr="ܚܲܕ ܐܸܫܛܵܪܵܐ ܕܒܹܐܡܵܪܵܐ ܝܠܹܗ 'Rights' ('ܙܸܕܩܹܐ')."/>
                          <pic:cNvPicPr/>
                        </pic:nvPicPr>
                        <pic:blipFill>
                          <a:blip r:embed="rId14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6E965E1" w14:textId="77777777" w:rsidR="008E6BDF" w:rsidRPr="00D11C4F" w:rsidRDefault="00A754AE" w:rsidP="00D11C4F">
            <w:pPr>
              <w:bidi/>
              <w:spacing w:line="312" w:lineRule="auto"/>
              <w:rPr>
                <w:rFonts w:cs="Noto Sans Syriac Eastern"/>
              </w:rPr>
            </w:pPr>
            <w:r w:rsidRPr="00D11C4F">
              <w:rPr>
                <w:rFonts w:cs="Noto Sans Syriac Eastern"/>
                <w:rtl/>
              </w:rPr>
              <w:t>ܙܸܕܩܹܐ ܝܼܢܵܐ ܩܵܢܘܿܢܹܐ ܕܕܵܐܟܼܝܼ ܓܵܪܲܓ ܐ݉ܢܵܫܹܐ ܡܲܥܡܸܠܝܼ ܥܲܡܵܘܟܼܘܿܢ:</w:t>
            </w:r>
          </w:p>
          <w:p w14:paraId="52F65A1B" w14:textId="77777777" w:rsidR="008E6BDF" w:rsidRPr="00D11C4F" w:rsidRDefault="00A754AE" w:rsidP="00D11C4F">
            <w:pPr>
              <w:pStyle w:val="ListParagraph"/>
              <w:numPr>
                <w:ilvl w:val="0"/>
                <w:numId w:val="21"/>
              </w:numPr>
              <w:bidi/>
              <w:spacing w:line="312" w:lineRule="auto"/>
              <w:rPr>
                <w:rFonts w:cs="Noto Sans Syriac Eastern"/>
              </w:rPr>
            </w:pPr>
            <w:r w:rsidRPr="00D11C4F">
              <w:rPr>
                <w:rFonts w:cs="Noto Sans Syriac Eastern"/>
                <w:rtl/>
              </w:rPr>
              <w:t xml:space="preserve">ܒܟܹܐܢܘܼܬܵܐ </w:t>
            </w:r>
          </w:p>
          <w:p w14:paraId="4FEB90D4" w14:textId="77777777" w:rsidR="008E6BDF" w:rsidRPr="00D11C4F" w:rsidRDefault="00A754AE" w:rsidP="00D11C4F">
            <w:pPr>
              <w:pStyle w:val="ListParagraph"/>
              <w:numPr>
                <w:ilvl w:val="0"/>
                <w:numId w:val="21"/>
              </w:numPr>
              <w:bidi/>
              <w:spacing w:line="312" w:lineRule="auto"/>
              <w:rPr>
                <w:rFonts w:cs="Noto Sans Syriac Eastern"/>
              </w:rPr>
            </w:pPr>
            <w:r w:rsidRPr="00D11C4F">
              <w:rPr>
                <w:rFonts w:cs="Noto Sans Syriac Eastern"/>
                <w:rtl/>
              </w:rPr>
              <w:t>ܒܫܲܘܝܘܼܬܵܐ.</w:t>
            </w:r>
          </w:p>
        </w:tc>
      </w:tr>
    </w:tbl>
    <w:p w14:paraId="34968829" w14:textId="77777777" w:rsidR="00766698" w:rsidRPr="00D11C4F" w:rsidRDefault="00A754AE" w:rsidP="00D11C4F">
      <w:pPr>
        <w:pStyle w:val="Heading3"/>
        <w:bidi/>
        <w:spacing w:before="600" w:after="120" w:line="312" w:lineRule="auto"/>
        <w:rPr>
          <w:rFonts w:cs="Noto Sans Syriac Eastern"/>
        </w:rPr>
      </w:pPr>
      <w:r w:rsidRPr="00D11C4F">
        <w:rPr>
          <w:rFonts w:cs="Noto Sans Syriac Eastern"/>
          <w:noProof/>
        </w:rPr>
        <mc:AlternateContent>
          <mc:Choice Requires="wpg">
            <w:drawing>
              <wp:anchor distT="0" distB="0" distL="114300" distR="114300" simplePos="0" relativeHeight="251703296" behindDoc="1" locked="0" layoutInCell="1" allowOverlap="1" wp14:anchorId="0F078184" wp14:editId="54C74A5A">
                <wp:simplePos x="0" y="0"/>
                <wp:positionH relativeFrom="margin">
                  <wp:posOffset>-34621</wp:posOffset>
                </wp:positionH>
                <wp:positionV relativeFrom="paragraph">
                  <wp:posOffset>670560</wp:posOffset>
                </wp:positionV>
                <wp:extent cx="5786755" cy="241300"/>
                <wp:effectExtent l="19050" t="19050" r="42545" b="25400"/>
                <wp:wrapNone/>
                <wp:docPr id="519910894" name="Group 5199108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402927123" name="Straight Connector 140292712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78533476" name="Oval 878533476"/>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3CF70DD" id="Group 519910894" o:spid="_x0000_s1026" alt="&quot;&quot;" style="position:absolute;margin-left:-2.75pt;margin-top:52.8pt;width:455.65pt;height:19pt;flip:x;z-index:-25161318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">
                <v:line id="Straight Connector 140292712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" strokecolor="#65276f [3044]" strokeweight="3pt">
                  <v:stroke endcap="round"/>
                </v:line>
                <v:oval id="Oval 87853347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" fillcolor="#ffcc04" strokecolor="#6b2976" strokeweight="3pt"/>
                <w10:wrap anchorx="margin"/>
              </v:group>
            </w:pict>
          </mc:Fallback>
        </mc:AlternateContent>
      </w:r>
      <w:r w:rsidRPr="00D11C4F">
        <w:rPr>
          <w:rFonts w:cs="Noto Sans Syriac Eastern"/>
          <w:rtl/>
        </w:rPr>
        <w:t>ܥܒܼܵܕܵܐ 21</w:t>
      </w:r>
    </w:p>
    <w:tbl>
      <w:tblPr>
        <w:bidiVisual/>
        <w:tblW w:w="9127" w:type="dxa"/>
        <w:tblLayout w:type="fixed"/>
        <w:tblLook w:val="04A0" w:firstRow="1" w:lastRow="0" w:firstColumn="1" w:lastColumn="0" w:noHBand="0" w:noVBand="1"/>
      </w:tblPr>
      <w:tblGrid>
        <w:gridCol w:w="2551"/>
        <w:gridCol w:w="6576"/>
      </w:tblGrid>
      <w:tr w:rsidR="00BC3C2E" w:rsidRPr="00D11C4F" w14:paraId="5A4F7932" w14:textId="77777777" w:rsidTr="00AE55E9">
        <w:tc>
          <w:tcPr>
            <w:tcW w:w="2551" w:type="dxa"/>
            <w:vAlign w:val="center"/>
          </w:tcPr>
          <w:p w14:paraId="0DF25F65" w14:textId="77777777" w:rsidR="004B78F7" w:rsidRPr="00D11C4F" w:rsidRDefault="00A754AE" w:rsidP="00D11C4F">
            <w:pPr>
              <w:pStyle w:val="Image"/>
              <w:spacing w:before="480"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61664" behindDoc="0" locked="0" layoutInCell="1" allowOverlap="1" wp14:anchorId="5F922E05" wp14:editId="17038D34">
                      <wp:simplePos x="0" y="0"/>
                      <wp:positionH relativeFrom="column">
                        <wp:posOffset>295910</wp:posOffset>
                      </wp:positionH>
                      <wp:positionV relativeFrom="paragraph">
                        <wp:posOffset>536575</wp:posOffset>
                      </wp:positionV>
                      <wp:extent cx="892175" cy="256540"/>
                      <wp:effectExtent l="0" t="0" r="3175" b="10160"/>
                      <wp:wrapNone/>
                      <wp:docPr id="96068624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56540"/>
                              </a:xfrm>
                              <a:prstGeom prst="rect">
                                <a:avLst/>
                              </a:prstGeom>
                              <a:noFill/>
                              <a:ln w="9525">
                                <a:noFill/>
                                <a:miter lim="800000"/>
                                <a:headEnd/>
                                <a:tailEnd/>
                              </a:ln>
                            </wps:spPr>
                            <wps:txbx>
                              <w:txbxContent>
                                <w:p w14:paraId="6EDFA308" w14:textId="30A23C78" w:rsidR="00A754AE" w:rsidRPr="00E87906" w:rsidRDefault="00A754AE" w:rsidP="00E87906">
                                  <w:pPr>
                                    <w:bidi/>
                                    <w:spacing w:before="0" w:after="0" w:line="240" w:lineRule="auto"/>
                                    <w:jc w:val="center"/>
                                    <w:rPr>
                                      <w:rFonts w:cs="Noto Sans Syriac Eastern"/>
                                      <w:lang w:val="en-PH"/>
                                    </w:rPr>
                                  </w:pPr>
                                  <w:r w:rsidRPr="00687086">
                                    <w:rPr>
                                      <w:rFonts w:cs="Noto Sans Syriac Eastern" w:hint="cs"/>
                                      <w:b/>
                                      <w:bCs/>
                                      <w:rtl/>
                                      <w:lang w:bidi="syr-SY"/>
                                    </w:rPr>
                                    <w:t>ܩܵܢܘܿܢܹܐ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22E05" id="_x0000_s1042" type="#_x0000_t202" style="position:absolute;left:0;text-align:left;margin-left:23.3pt;margin-top:42.25pt;width:70.25pt;height:20.2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" filled="f" stroked="f">
                      <v:textbox inset="0,0,0,0">
                        <w:txbxContent>
                          <w:p w14:paraId="6EDFA308" w14:textId="30A23C78" w:rsidR="00A754AE" w:rsidRPr="00E87906" w:rsidRDefault="00A754AE" w:rsidP="00E87906">
                            <w:pPr>
                              <w:bidi/>
                              <w:spacing w:before="0" w:after="0" w:line="240" w:lineRule="auto"/>
                              <w:jc w:val="center"/>
                              <w:rPr>
                                <w:rFonts w:cs="Noto Sans Syriac Eastern"/>
                                <w:lang w:val="en-PH"/>
                              </w:rPr>
                            </w:pPr>
                            <w:r w:rsidRPr="00687086">
                              <w:rPr>
                                <w:rFonts w:cs="Noto Sans Syriac Eastern" w:hint="cs"/>
                                <w:b/>
                                <w:bCs/>
                                <w:rtl/>
                                <w:lang w:bidi="syr-SY"/>
                              </w:rPr>
                              <w:t>ܩܵܢܘܿܢܹܐ</w:t>
                            </w:r>
                          </w:p>
                        </w:txbxContent>
                      </v:textbox>
                    </v:shape>
                  </w:pict>
                </mc:Fallback>
              </mc:AlternateContent>
            </w:r>
            <w:r w:rsidR="008D1AC2" w:rsidRPr="00D11C4F">
              <w:rPr>
                <w:rFonts w:cs="Noto Sans Syriac Eastern"/>
                <w:noProof/>
              </w:rPr>
              <w:drawing>
                <wp:inline distT="0" distB="0" distL="0" distR="0" wp14:anchorId="3F0F4918" wp14:editId="45F061AA">
                  <wp:extent cx="1482725" cy="1482725"/>
                  <wp:effectExtent l="0" t="0" r="3175" b="3175"/>
                  <wp:docPr id="1240535288" name="Picture 73" descr="ܚܲܕ ܐܸܫܛܵܪܵܐ ܕܩܵܢܘܿܢܹܐ ܕܡܲܚܙܘܼܝܹܐ ܝܠܹܗ ܚܲܕ ܣܸܕܪܵܐ ܕܪܘܼܫܡܹܐ ܕ tick ܘܨܠܝܼܒܼܵ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35288" name="Picture 73" descr="ܚܲܕ ܐܸܫܛܵܪܵܐ ܕܩܵܢܘܿܢܹܐ ܕܡܲܚܙܘܼܝܹܐ ܝܠܹܗ ܚܲܕ ܣܸܕܪܵܐ ܕܪܘܼܫܡܹܐ ܕ tick ܘܨܠܝܼܒܼܵܢܹܐ."/>
                          <pic:cNvPicPr/>
                        </pic:nvPicPr>
                        <pic:blipFill>
                          <a:blip r:embed="rId14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64258A5" w14:textId="77777777" w:rsidR="004B78F7" w:rsidRPr="00D11C4F" w:rsidRDefault="00A754AE" w:rsidP="00D11C4F">
            <w:pPr>
              <w:bidi/>
              <w:spacing w:before="480" w:line="312" w:lineRule="auto"/>
              <w:rPr>
                <w:rFonts w:cs="Noto Sans Syriac Eastern"/>
              </w:rPr>
            </w:pPr>
            <w:r w:rsidRPr="00D11C4F">
              <w:rPr>
                <w:rFonts w:cs="Noto Sans Syriac Eastern"/>
                <w:rtl/>
              </w:rPr>
              <w:t xml:space="preserve">ܐܲܚܢܲܢ ܒܸܕ ܦܵܠܚܲܚ ܥܲܡ ܣܝܼܥܬܵܐ ܕ </w:t>
            </w:r>
            <w:r w:rsidRPr="00105E5A">
              <w:rPr>
                <w:rFonts w:cs="FS Me Pro"/>
                <w:rtl/>
              </w:rPr>
              <w:t>NDIS</w:t>
            </w:r>
            <w:r w:rsidRPr="00D11C4F">
              <w:rPr>
                <w:rFonts w:cs="Noto Sans Syriac Eastern"/>
                <w:rtl/>
              </w:rPr>
              <w:t xml:space="preserve"> ܩܵܐ ܕܥܵܒܼܕܲܚ ܩܵܢܘܿܢܹܐ ܚܲܕܬܹܐ ܘܡܙܲܘܸܕܵܢܹܐ ܓܵܪܲܓ ܬܵܒܥܝܼ ܠܗܘܿܢ.</w:t>
            </w:r>
          </w:p>
        </w:tc>
      </w:tr>
    </w:tbl>
    <w:p w14:paraId="35E96967" w14:textId="77777777" w:rsidR="0039501C" w:rsidRPr="00D11C4F" w:rsidRDefault="00A754AE" w:rsidP="00D11C4F">
      <w:pPr>
        <w:spacing w:line="312" w:lineRule="auto"/>
        <w:rPr>
          <w:rFonts w:cs="Noto Sans Syriac Eastern"/>
        </w:rPr>
      </w:pPr>
      <w:r w:rsidRPr="00D11C4F">
        <w:rPr>
          <w:rFonts w:cs="Noto Sans Syriac Eastern"/>
        </w:rPr>
        <w:br w:type="page"/>
      </w:r>
    </w:p>
    <w:tbl>
      <w:tblPr>
        <w:bidiVisual/>
        <w:tblW w:w="9184" w:type="dxa"/>
        <w:tblLayout w:type="fixed"/>
        <w:tblLook w:val="04A0" w:firstRow="1" w:lastRow="0" w:firstColumn="1" w:lastColumn="0" w:noHBand="0" w:noVBand="1"/>
      </w:tblPr>
      <w:tblGrid>
        <w:gridCol w:w="2551"/>
        <w:gridCol w:w="6633"/>
      </w:tblGrid>
      <w:tr w:rsidR="00BC3C2E" w:rsidRPr="00D11C4F" w14:paraId="0DB24179" w14:textId="77777777" w:rsidTr="00AE55E9">
        <w:tc>
          <w:tcPr>
            <w:tcW w:w="2551" w:type="dxa"/>
            <w:vAlign w:val="center"/>
          </w:tcPr>
          <w:p w14:paraId="567D6005" w14:textId="77777777" w:rsidR="008E6BDF" w:rsidRPr="00D11C4F" w:rsidRDefault="008E6BDF" w:rsidP="00D11C4F">
            <w:pPr>
              <w:pStyle w:val="Image"/>
              <w:spacing w:after="0" w:line="312" w:lineRule="auto"/>
              <w:rPr>
                <w:rFonts w:cs="Noto Sans Syriac Eastern"/>
              </w:rPr>
            </w:pPr>
          </w:p>
        </w:tc>
        <w:tc>
          <w:tcPr>
            <w:tcW w:w="6576" w:type="dxa"/>
            <w:vAlign w:val="center"/>
          </w:tcPr>
          <w:p w14:paraId="22D98439" w14:textId="77777777" w:rsidR="008E6BDF" w:rsidRPr="00D11C4F" w:rsidRDefault="00A754AE" w:rsidP="00D11C4F">
            <w:pPr>
              <w:bidi/>
              <w:spacing w:after="0" w:line="312" w:lineRule="auto"/>
              <w:rPr>
                <w:rFonts w:cs="Noto Sans Syriac Eastern"/>
              </w:rPr>
            </w:pPr>
            <w:r w:rsidRPr="00D11C4F">
              <w:rPr>
                <w:rFonts w:cs="Noto Sans Syriac Eastern"/>
                <w:rtl/>
              </w:rPr>
              <w:t xml:space="preserve">ܐܲܢܹܐ ܩܵܢܘܿܢܹܐ ܒܸܕ ܩܲܢܛܪܸܢܝܼ ܒܵܠܵܐ ܥܲܠ ܕܵܐܟܼܝܼ ܡܙܲܘܸܕܵܢܹܐ ܓܵܪܲܓ ܡܲܩܪܸܒܼܝܼ ܚܸܠܡܲܬܹܐ ܕ: </w:t>
            </w:r>
          </w:p>
        </w:tc>
      </w:tr>
      <w:tr w:rsidR="00BC3C2E" w:rsidRPr="00D11C4F" w14:paraId="0369D7E3" w14:textId="77777777" w:rsidTr="00AE55E9">
        <w:tc>
          <w:tcPr>
            <w:tcW w:w="2551" w:type="dxa"/>
            <w:vAlign w:val="center"/>
          </w:tcPr>
          <w:p w14:paraId="0A866C5E" w14:textId="77777777" w:rsidR="008D1AC2"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2568698D" wp14:editId="31DF8C1A">
                  <wp:extent cx="1440000" cy="1440000"/>
                  <wp:effectExtent l="0" t="0" r="8255" b="8255"/>
                  <wp:docPr id="22738112" name="Picture 74" descr="ܚܲܕ ܦܵܠܵܚܵܐ ܕ NDIS ܒܸܣܢܵܕܵܐ ܩܵܐ ܚܲܕ ܫܲܘܬܦܵܢܵܐ ܘܠܓܹܒܲܝܗܝ ܝܼܠܵܗܿ 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112" name="Picture 74" descr="ܚܲܕ ܦܵܠܵܚܵܐ ܕ NDIS ܒܸܣܢܵܕܵܐ ܩܵܐ ܚܲܕ ܫܲܘܬܦܵܢܵܐ ܘܠܓܹܒܲܝܗܝ ܝܼܠܵܗܿ ܚܕܵܐ ܨܘܼܪܬܵܐ ܕܫܲܝܢܘܼܬܵܐ."/>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1F80878" w14:textId="77777777" w:rsidR="008D1AC2" w:rsidRPr="00D11C4F" w:rsidRDefault="00A754AE" w:rsidP="00D11C4F">
            <w:pPr>
              <w:pStyle w:val="ListParagraph"/>
              <w:numPr>
                <w:ilvl w:val="0"/>
                <w:numId w:val="20"/>
              </w:numPr>
              <w:bidi/>
              <w:spacing w:line="312" w:lineRule="auto"/>
              <w:rPr>
                <w:rFonts w:cs="Noto Sans Syriac Eastern"/>
              </w:rPr>
            </w:pPr>
            <w:r w:rsidRPr="00D11C4F">
              <w:rPr>
                <w:rFonts w:cs="Noto Sans Syriac Eastern"/>
                <w:rtl/>
              </w:rPr>
              <w:t>ܝܼܢܵܐ ܫܲܝܢܵܝܹܐ ܠܡܲܦܠܘܼܚܹܐ ܩܵܐ ܟܠܲܝܗܝ ܡܲܪܕܘܼܝܵܬܹܐ</w:t>
            </w:r>
          </w:p>
        </w:tc>
      </w:tr>
      <w:tr w:rsidR="00BC3C2E" w:rsidRPr="00D11C4F" w14:paraId="65F43E58" w14:textId="77777777" w:rsidTr="00AE55E9">
        <w:tc>
          <w:tcPr>
            <w:tcW w:w="2551" w:type="dxa"/>
            <w:vAlign w:val="center"/>
          </w:tcPr>
          <w:p w14:paraId="0E8BCF59" w14:textId="77777777" w:rsidR="008D1AC2"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4C0F2428" wp14:editId="680E9703">
                  <wp:extent cx="1440000" cy="1440000"/>
                  <wp:effectExtent l="0" t="0" r="8255" b="8255"/>
                  <wp:docPr id="713944535" name="Picture 75" descr="ܚܲܕ ܦܵܠܵܚܵܐ ܕ NDIS ܒܸܣܢܵܕܵܐ ܩܵܐ ܚܲܕ ܫܲܘܬܦܵ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44535" name="Picture 75" descr="ܚܲܕ ܦܵܠܵܚܵܐ ܕ NDIS ܒܸܣܢܵܕܵܐ ܩܵܐ ܚܲܕ ܫܲܘܬܦܵܢܵܐ."/>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49E3F6F" w14:textId="377ECB8C" w:rsidR="008D1AC2" w:rsidRPr="00D11C4F" w:rsidRDefault="00A754AE" w:rsidP="00D11C4F">
            <w:pPr>
              <w:pStyle w:val="ListParagraph"/>
              <w:numPr>
                <w:ilvl w:val="0"/>
                <w:numId w:val="70"/>
              </w:numPr>
              <w:bidi/>
              <w:spacing w:line="312" w:lineRule="auto"/>
              <w:rPr>
                <w:rFonts w:cs="Noto Sans Syriac Eastern"/>
              </w:rPr>
            </w:pPr>
            <w:r w:rsidRPr="00D11C4F">
              <w:rPr>
                <w:rFonts w:cs="Noto Sans Syriac Eastern"/>
                <w:rtl/>
              </w:rPr>
              <w:t xml:space="preserve">ܣܵܢܕܝܼ ܠܫܲܘܬܦܵܢܹܐ ܕ </w:t>
            </w:r>
            <w:r w:rsidRPr="00105E5A">
              <w:rPr>
                <w:rFonts w:cs="FS Me Pro"/>
                <w:rtl/>
              </w:rPr>
              <w:t>CALD</w:t>
            </w:r>
            <w:r w:rsidRPr="00D11C4F">
              <w:rPr>
                <w:rFonts w:cs="Noto Sans Syriac Eastern"/>
                <w:rtl/>
              </w:rPr>
              <w:t xml:space="preserve"> ܐܵܢܝܼ ܕܥܒܼܝܼܪܹܐ ܝܢܵܐ</w:t>
            </w:r>
            <w:r w:rsidR="00EB5911">
              <w:rPr>
                <w:rFonts w:cs="Noto Sans Syriac Eastern"/>
              </w:rPr>
              <w:br/>
            </w:r>
            <w:r w:rsidRPr="00D11C4F">
              <w:rPr>
                <w:rFonts w:cs="Noto Sans Syriac Eastern"/>
                <w:rtl/>
              </w:rPr>
              <w:t>ܒܢܸܣܝܵܢܵܐ ܕܐܘܼܠܨܵܢܵܐ.</w:t>
            </w:r>
          </w:p>
        </w:tc>
      </w:tr>
      <w:tr w:rsidR="00BC3C2E" w:rsidRPr="00D11C4F" w14:paraId="0158AE9D" w14:textId="77777777" w:rsidTr="00AE55E9">
        <w:tc>
          <w:tcPr>
            <w:tcW w:w="2551" w:type="dxa"/>
            <w:vAlign w:val="center"/>
          </w:tcPr>
          <w:p w14:paraId="66089893" w14:textId="77777777" w:rsidR="008E6BDF"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0171A80C" wp14:editId="12C43891">
                  <wp:extent cx="1440000" cy="1440000"/>
                  <wp:effectExtent l="0" t="0" r="8255" b="8255"/>
                  <wp:docPr id="1515690592" name="Picture 76" descr="ܚܲܕ ܦܲܪܨܘܿܦܵܐ ܒܝܼܵܗܒܼܵܐ ܚܲܕ ܐܸܫܛܵܪܵܐ ܩܵܐ ܚܲܕ ܦܪܨܘܿܦܵܐ ܐ݉ܚܹܪ݉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90592" name="Picture 76" descr="ܚܲܕ ܦܲܪܨܘܿܦܵܐ ܒܝܼܵܗܒܼܵܐ ܚܲܕ ܐܸܫܛܵܪܵܐ ܩܵܐ ܚܲܕ ܦܪܨܘܿܦܵܐ ܐ݉ܚܹܪ݉ܢܵܐ."/>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2D21ABD" w14:textId="77777777" w:rsidR="008E6BDF" w:rsidRPr="00D11C4F" w:rsidRDefault="00A754AE" w:rsidP="00D11C4F">
            <w:pPr>
              <w:bidi/>
              <w:spacing w:line="312" w:lineRule="auto"/>
              <w:rPr>
                <w:rFonts w:cs="Noto Sans Syriac Eastern"/>
              </w:rPr>
            </w:pPr>
            <w:r w:rsidRPr="00D11C4F">
              <w:rPr>
                <w:rFonts w:cs="Noto Sans Syriac Eastern"/>
                <w:rtl/>
              </w:rPr>
              <w:t xml:space="preserve">ܐܝܼܡܲܢ ܕܥܵܒܼܕܲܚ ܠܗܘܿܢ ܐܲܢܹܐ ܩܵܢܘܿܢܹܐ، ܒܸܕ ܫܲܪܸܟܲܚ ܠܗܘܿܢ ܥܲܡ ܡܙܲܘܸܕܵܢܹܐ ܘܫܲܘܬܦܵܢܹܐ ܕ </w:t>
            </w:r>
            <w:r w:rsidRPr="00105E5A">
              <w:rPr>
                <w:rFonts w:cs="FS Me Pro"/>
                <w:rtl/>
              </w:rPr>
              <w:t>CALD</w:t>
            </w:r>
            <w:r w:rsidRPr="00D11C4F">
              <w:rPr>
                <w:rFonts w:cs="Noto Sans Syriac Eastern"/>
                <w:rtl/>
              </w:rPr>
              <w:t>.</w:t>
            </w:r>
          </w:p>
        </w:tc>
      </w:tr>
      <w:tr w:rsidR="00BC3C2E" w:rsidRPr="00D11C4F" w14:paraId="5DE08EF0" w14:textId="77777777" w:rsidTr="00AE55E9">
        <w:tc>
          <w:tcPr>
            <w:tcW w:w="2551" w:type="dxa"/>
            <w:vAlign w:val="center"/>
          </w:tcPr>
          <w:p w14:paraId="422F6A84" w14:textId="77777777" w:rsidR="00981B48" w:rsidRPr="00D11C4F" w:rsidRDefault="00A754AE" w:rsidP="00D11C4F">
            <w:pPr>
              <w:pStyle w:val="Image"/>
              <w:spacing w:before="0" w:after="120" w:line="312" w:lineRule="auto"/>
              <w:rPr>
                <w:rFonts w:cs="Noto Sans Syriac Eastern"/>
              </w:rPr>
            </w:pPr>
            <w:r w:rsidRPr="00D11C4F">
              <w:rPr>
                <w:rFonts w:cs="Noto Sans Syriac Eastern"/>
                <w:noProof/>
              </w:rPr>
              <w:drawing>
                <wp:inline distT="0" distB="0" distL="0" distR="0" wp14:anchorId="777386BA" wp14:editId="0CBACA6D">
                  <wp:extent cx="1440000" cy="1440000"/>
                  <wp:effectExtent l="0" t="0" r="8255" b="8255"/>
                  <wp:docPr id="1858900725" name="Picture 78" descr="ܚܲܕ ܡܙܲܘܸܕܵܢܵܐ ܘܚܲܕ ܫܲܘܬܦܵܢܵܐ ܘܠܥܸܠܸܠ ܡܸܢܲܝܗܝ ܝܼܠܵܗܿ 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00725" name="Picture 78" descr="ܚܲܕ ܡܙܲܘܸܕܵܢܵܐ ܘܚܲܕ ܫܲܘܬܦܵܢܵܐ ܘܠܥܸܠܸܠ ܡܸܢܲܝܗܝ ܝܼܠܵܗܿ ܚܕܵܐ ܒܲܓܼܒܘܼܓܼܝܼܬܵܐ ܕܗܲܡܙܲܡܬܵܐ."/>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0162D9C" w14:textId="77777777" w:rsidR="00981B48" w:rsidRPr="00D11C4F" w:rsidRDefault="00A754AE" w:rsidP="00D11C4F">
            <w:pPr>
              <w:bidi/>
              <w:spacing w:before="0" w:after="120" w:line="312" w:lineRule="auto"/>
              <w:rPr>
                <w:rFonts w:cs="Noto Sans Syriac Eastern"/>
              </w:rPr>
            </w:pPr>
            <w:r w:rsidRPr="00D11C4F">
              <w:rPr>
                <w:rFonts w:cs="Noto Sans Syriac Eastern"/>
                <w:rtl/>
              </w:rPr>
              <w:t xml:space="preserve">ܐܲܚܢܲܢ ܒܸܕ ܡܲܫܡܸܥܲܚ ܠܡܘܿܕܝܼ ܐܝܼܬܠܗܘܿܢ ܡܙܲܘܸܕܵܢܹܐ ܘܫܲܘܬܦܵܢܹܐ ܕ </w:t>
            </w:r>
            <w:r w:rsidRPr="00105E5A">
              <w:rPr>
                <w:rFonts w:cs="FS Me Pro"/>
                <w:rtl/>
              </w:rPr>
              <w:t>CALD</w:t>
            </w:r>
            <w:r w:rsidRPr="00D11C4F">
              <w:rPr>
                <w:rFonts w:cs="Noto Sans Syriac Eastern"/>
                <w:rtl/>
              </w:rPr>
              <w:t xml:space="preserve"> ܕܐܵܡܪܝܼ ܒܘܼܬ ܟܡܵܐ ܨܦܵܝܝܼ ܝܢܵܐ ܦܠܵܚܵܐ ܩܵܢܘܿܢܹܐ.</w:t>
            </w:r>
          </w:p>
        </w:tc>
      </w:tr>
      <w:tr w:rsidR="00BC3C2E" w:rsidRPr="00D11C4F" w14:paraId="0E9858CB" w14:textId="77777777" w:rsidTr="00AE55E9">
        <w:tc>
          <w:tcPr>
            <w:tcW w:w="2551" w:type="dxa"/>
            <w:vAlign w:val="center"/>
          </w:tcPr>
          <w:p w14:paraId="0AD88227" w14:textId="77777777" w:rsidR="00981B48"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14C754B1" wp14:editId="74F47077">
                  <wp:extent cx="1440000" cy="1440000"/>
                  <wp:effectExtent l="0" t="0" r="8255" b="8255"/>
                  <wp:docPr id="1181985076" name="Picture 79" descr="ܚܲܕ ܡܙܲܘܸܕܵܢܵܐ ܡܲܪܘܼܡܹܐ ܐܝܼܕܹܗ ܬܚܘܿܬܵܐ ܘܠܥܸܠܸܠ ܡܸܢܹܗ ܝܼܢܵܐ 3 ܚܸܠܡܲܬܹܐ. ܐܵܢܝܼ ܚܸܠܡܲܬܹܐ ܒܸܚܒܼܵܫܵܐ ܝܢܵܐ ܚܕܵܐ ܚܵܒܼܛܵܢܬܵܐ ܘܚܲܕ ܕܲܘܸܪܵܢܵܐ ܕܠܵܝܫܵܐ، ܚܕܵܐ ܪܵܕܝܼܬܵܐ ܕܛܲܥܢܵܐ ܙܥܘܿܪܬܵܐ ܘܚܲܕ ܡܙܲܘܸܕܵܢܵܐ ܒܸܣܢܵܕܵܐ ܩܵܐ ܚܲܕ ܫܲܘܬܦܵ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85076" name="Picture 79" descr="ܚܲܕ ܡܙܲܘܸܕܵܢܵܐ ܡܲܪܘܼܡܹܐ ܐܝܼܕܹܗ ܬܚܘܿܬܵܐ ܘܠܥܸܠܸܠ ܡܸܢܹܗ ܝܼܢܵܐ 3 ܚܸܠܡܲܬܹܐ. ܐܵܢܝܼ ܚܸܠܡܲܬܹܐ ܒܸܚܒܼܵܫܵܐ ܝܢܵܐ ܚܕܵܐ ܚܵܒܼܛܵܢܬܵܐ ܘܚܲܕ ܕܲܘܸܪܵܢܵܐ ܕܠܵܝܫܵܐ، ܚܕܵܐ ܪܵܕܝܼܬܵܐ ܕܛܲܥܢܵܐ ܙܥܘܿܪܬܵܐ ܘܚܲܕ ܡܙܲܘܸܕܵܢܵܐ ܒܸܣܢܵܕܵܐ ܩܵܐ ܚܲܕ ܫܲܘܬܦܵܢܵܐ."/>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33" w:type="dxa"/>
            <w:vAlign w:val="center"/>
          </w:tcPr>
          <w:p w14:paraId="2F05DA66" w14:textId="77777777" w:rsidR="00981B48" w:rsidRPr="00D11C4F" w:rsidRDefault="00A754AE" w:rsidP="00D11C4F">
            <w:pPr>
              <w:bidi/>
              <w:spacing w:line="312" w:lineRule="auto"/>
              <w:rPr>
                <w:rFonts w:cs="Noto Sans Syriac Eastern"/>
              </w:rPr>
            </w:pPr>
            <w:r w:rsidRPr="00D11C4F">
              <w:rPr>
                <w:rFonts w:cs="Noto Sans Syriac Eastern"/>
                <w:rtl/>
              </w:rPr>
              <w:t>ܐܲܚܢܲܢ ܒܸܕ ܨܲܚܨܸܝܲܚ ܐܸܢ ܐܵܗܵܐ ܥܒܼܵܕܵܐ ܦܠܵܚܵܐ ܝܠܹܗ ܒܝܕܵܥܬܵܐ ܕܟܡܵܐ ܡܙܲܘܸܕܵܢܹܐ ܟܹܐ ܡܲܩܪܸܒܼܝܼ ܚܸܠܡܲܬܹܐ ܕܒܸܬܒܵܥܵܐ ܝܢܵܐ ܠܐܲܢܹܐ ܩܵܢܘܿܢܹܐ.</w:t>
            </w:r>
          </w:p>
        </w:tc>
      </w:tr>
    </w:tbl>
    <w:p w14:paraId="05932024" w14:textId="77777777" w:rsidR="00766698" w:rsidRPr="00D11C4F" w:rsidRDefault="00A754AE" w:rsidP="00D11C4F">
      <w:pPr>
        <w:pStyle w:val="Heading3"/>
        <w:bidi/>
        <w:spacing w:before="360"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705344" behindDoc="1" locked="0" layoutInCell="1" allowOverlap="1" wp14:anchorId="7405C331" wp14:editId="608B8043">
                <wp:simplePos x="0" y="0"/>
                <wp:positionH relativeFrom="margin">
                  <wp:posOffset>-71479</wp:posOffset>
                </wp:positionH>
                <wp:positionV relativeFrom="paragraph">
                  <wp:posOffset>310515</wp:posOffset>
                </wp:positionV>
                <wp:extent cx="5786755" cy="241300"/>
                <wp:effectExtent l="19050" t="19050" r="42545" b="25400"/>
                <wp:wrapNone/>
                <wp:docPr id="938337676" name="Group 9383376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864361492" name="Straight Connector 186436149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43840095" name="Oval 84384009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819330D" id="Group 938337676" o:spid="_x0000_s1026" alt="&quot;&quot;" style="position:absolute;margin-left:-5.65pt;margin-top:24.45pt;width:455.65pt;height:19pt;flip:x;z-index:-25161113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">
                <v:line id="Straight Connector 186436149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" strokecolor="#65276f [3044]" strokeweight="3pt">
                  <v:stroke endcap="round"/>
                </v:line>
                <v:oval id="Oval 84384009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" fillcolor="#ffcc04" strokecolor="#6b2976" strokeweight="3pt"/>
                <w10:wrap anchorx="margin"/>
              </v:group>
            </w:pict>
          </mc:Fallback>
        </mc:AlternateContent>
      </w:r>
      <w:r w:rsidRPr="00D11C4F">
        <w:rPr>
          <w:rFonts w:cs="Noto Sans Syriac Eastern"/>
          <w:rtl/>
        </w:rPr>
        <w:t>ܥܒܼܵܕܵܐ 22</w:t>
      </w:r>
    </w:p>
    <w:tbl>
      <w:tblPr>
        <w:bidiVisual/>
        <w:tblW w:w="9214" w:type="dxa"/>
        <w:tblLayout w:type="fixed"/>
        <w:tblLook w:val="04A0" w:firstRow="1" w:lastRow="0" w:firstColumn="1" w:lastColumn="0" w:noHBand="0" w:noVBand="1"/>
      </w:tblPr>
      <w:tblGrid>
        <w:gridCol w:w="2552"/>
        <w:gridCol w:w="6576"/>
        <w:gridCol w:w="86"/>
      </w:tblGrid>
      <w:tr w:rsidR="00BC3C2E" w:rsidRPr="00D11C4F" w14:paraId="4C265025" w14:textId="77777777" w:rsidTr="00FB08D4">
        <w:trPr>
          <w:trHeight w:val="3628"/>
        </w:trPr>
        <w:tc>
          <w:tcPr>
            <w:tcW w:w="2552" w:type="dxa"/>
            <w:vAlign w:val="center"/>
          </w:tcPr>
          <w:p w14:paraId="7844C7FC" w14:textId="77777777" w:rsidR="00766698" w:rsidRPr="00D11C4F" w:rsidRDefault="00A754AE" w:rsidP="00D11C4F">
            <w:pPr>
              <w:pStyle w:val="Image"/>
              <w:spacing w:before="720" w:line="312" w:lineRule="auto"/>
              <w:rPr>
                <w:rFonts w:cs="Noto Sans Syriac Eastern"/>
              </w:rPr>
            </w:pPr>
            <w:r w:rsidRPr="00D11C4F">
              <w:rPr>
                <w:rFonts w:cs="Noto Sans Syriac Eastern"/>
                <w:noProof/>
              </w:rPr>
              <w:drawing>
                <wp:inline distT="0" distB="0" distL="0" distR="0" wp14:anchorId="48EA99FB" wp14:editId="62C46E11">
                  <wp:extent cx="1483360" cy="1483360"/>
                  <wp:effectExtent l="0" t="0" r="2540" b="2540"/>
                  <wp:docPr id="1288388905" name="Picture 80" descr="3 ܦܵܠܵܚܹܐ ܘܚܲܕ ܒܸܢܝܵܢܵܐ ܕܡܲܟܼܬܒܼܵܐ ܠܵܒܵܬ݉ܪܵܐ ܕܚܲܕ ܣܝܵܓܼܵ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88905" name="Picture 80" descr="3 ܦܵܠܵܚܹܐ ܘܚܲܕ ܒܸܢܝܵܢܵܐ ܕܡܲܟܼܬܒܼܵܐ ܠܵܒܵܬ݉ܪܵܐ ܕܚܲܕ ܣܝܵܓܼܵܐ."/>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01B9169F" w14:textId="77777777" w:rsidR="00766698" w:rsidRPr="00D11C4F" w:rsidRDefault="00A754AE" w:rsidP="00D11C4F">
            <w:pPr>
              <w:bidi/>
              <w:spacing w:before="720" w:line="312" w:lineRule="auto"/>
              <w:rPr>
                <w:rFonts w:cs="Noto Sans Syriac Eastern"/>
              </w:rPr>
            </w:pPr>
            <w:r w:rsidRPr="00D11C4F">
              <w:rPr>
                <w:rFonts w:cs="Noto Sans Syriac Eastern"/>
                <w:rtl/>
              </w:rPr>
              <w:t xml:space="preserve">ܐܲܚܢܲܢ ܒܸܕ ܓܲܫܩܲܚ ܥܲܠ ܬܘܼܪܩܵܠܹܐ ܕܟܹܐ ܦܵܠܛܝܼ ܩܵܕ݉ܡ ܐܘܼܪܚܵܐ ܕܚܲܕܟܡܵܐ ܫܘܼܬܐܵܣܹܐ ܕܟܹܐ ܣܵܢܕܝܼ ܠܐ݉ܢܵܫܹܐ ܕ </w:t>
            </w:r>
            <w:r w:rsidRPr="00105E5A">
              <w:rPr>
                <w:rFonts w:cs="FS Me Pro"/>
                <w:rtl/>
              </w:rPr>
              <w:t>CALD</w:t>
            </w:r>
            <w:r w:rsidRPr="00D11C4F">
              <w:rPr>
                <w:rFonts w:cs="Noto Sans Syriac Eastern"/>
                <w:rtl/>
              </w:rPr>
              <w:t xml:space="preserve"> ܕܐܝܼܬܠܗܘܿܢ ܫܲܦܠܘܼܬܵܐ.</w:t>
            </w:r>
          </w:p>
          <w:p w14:paraId="34A57FD8" w14:textId="77777777" w:rsidR="00766698" w:rsidRPr="00D11C4F" w:rsidRDefault="00A754AE" w:rsidP="00D11C4F">
            <w:pPr>
              <w:bidi/>
              <w:spacing w:line="312" w:lineRule="auto"/>
              <w:rPr>
                <w:rFonts w:cs="Noto Sans Syriac Eastern"/>
              </w:rPr>
            </w:pPr>
            <w:r w:rsidRPr="00D11C4F">
              <w:rPr>
                <w:rFonts w:cs="Noto Sans Syriac Eastern"/>
                <w:rtl/>
              </w:rPr>
              <w:t>ܐܲܚܢܲܢ ܒܸܕ ܦܵܠܚܲܚ ܥܲܡ ܚܲܕܟܡܵܐ ܫܘܼܬܐܵܣܹܐ ܕܫܘܼܠܛܵܢܵܐ ܩܵܐ ܕܦܵܪܩܲܚ ܡܼܢ ܕܐܲܢܹܐ ܬܘܼܪܩܵܠܹܐ.</w:t>
            </w:r>
          </w:p>
        </w:tc>
      </w:tr>
      <w:tr w:rsidR="00BC3C2E" w:rsidRPr="00D11C4F" w14:paraId="13660A71" w14:textId="77777777" w:rsidTr="00FB08D4">
        <w:trPr>
          <w:gridAfter w:val="1"/>
          <w:wAfter w:w="86" w:type="dxa"/>
          <w:trHeight w:val="3628"/>
        </w:trPr>
        <w:tc>
          <w:tcPr>
            <w:tcW w:w="2552" w:type="dxa"/>
            <w:vAlign w:val="center"/>
          </w:tcPr>
          <w:p w14:paraId="74DD81A4" w14:textId="77777777" w:rsidR="00981B48" w:rsidRPr="00D11C4F" w:rsidRDefault="00A754AE" w:rsidP="00D11C4F">
            <w:pPr>
              <w:pStyle w:val="Image"/>
              <w:spacing w:before="360" w:line="312" w:lineRule="auto"/>
              <w:rPr>
                <w:rFonts w:cs="Noto Sans Syriac Eastern"/>
              </w:rPr>
            </w:pPr>
            <w:r w:rsidRPr="00D11C4F">
              <w:rPr>
                <w:rFonts w:cs="Noto Sans Syriac Eastern"/>
                <w:noProof/>
              </w:rPr>
              <w:drawing>
                <wp:inline distT="0" distB="0" distL="0" distR="0" wp14:anchorId="141A3505" wp14:editId="24BF7950">
                  <wp:extent cx="1483360" cy="1483360"/>
                  <wp:effectExtent l="0" t="0" r="2540" b="2540"/>
                  <wp:docPr id="888793777" name="Picture 14" descr="ܚܲܕ ܦܵܠܵܚܵܐ ܕ NDIS ܒܸܣܢܵܕܵܐ ܩܵܐ ܚܲܕ ܫܲܘܬܦܵܢܵܐ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93777" name="Picture 14" descr="ܚܲܕ ܦܵܠܵܚܵܐ ܕ NDIS ܒܸܣܢܵܕܵܐ ܩܵܐ ܚܲܕ ܫܲܘܬܦܵܢܵܐ ܥܲܡ ܚܲܕ ܓܹܐܪܵܐ ܒܸܪܡܵܙܵܐ ܠܥܸܠܸܠ."/>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70C3677D" w14:textId="1ECC11E9" w:rsidR="00981B48" w:rsidRPr="00D11C4F" w:rsidRDefault="00A754AE" w:rsidP="00D11C4F">
            <w:pPr>
              <w:bidi/>
              <w:spacing w:before="360" w:line="312" w:lineRule="auto"/>
              <w:rPr>
                <w:rFonts w:cs="Noto Sans Syriac Eastern"/>
              </w:rPr>
            </w:pPr>
            <w:r w:rsidRPr="00D11C4F">
              <w:rPr>
                <w:rFonts w:cs="Noto Sans Syriac Eastern"/>
                <w:rtl/>
              </w:rPr>
              <w:t xml:space="preserve">ܐܲܚܢܲܢ ܒܸܕ ܐܲܟܸܕܲܚ ܕܫܘܼܬܐܵܣܹܐ ܕܟܹܐ ܣܵܢܕܝܼ ܠܐ݉ܢܵܫܹܐ ܕ </w:t>
            </w:r>
            <w:r w:rsidRPr="00105E5A">
              <w:rPr>
                <w:rFonts w:cs="FS Me Pro"/>
                <w:rtl/>
              </w:rPr>
              <w:t>CALD</w:t>
            </w:r>
            <w:r w:rsidRPr="00D11C4F">
              <w:rPr>
                <w:rFonts w:cs="Noto Sans Syriac Eastern"/>
                <w:rtl/>
              </w:rPr>
              <w:t xml:space="preserve"> ܕܐܝܼܬܠܗܘܿܢ ܫܲܦܠܘܼܬܵܐ ܡܵܨܝܼ ܡܲܩܪܸܒܼܝܼ ܒܘܼܫ ܙܵܘܕܵܐ ܚܸܠܡܲܬܹܐ ܕ</w:t>
            </w:r>
            <w:r w:rsidR="00EB5911">
              <w:rPr>
                <w:rFonts w:cs="Noto Sans Syriac Eastern"/>
              </w:rPr>
              <w:t> </w:t>
            </w:r>
            <w:r w:rsidRPr="00105E5A">
              <w:rPr>
                <w:rFonts w:cs="FS Me Pro"/>
                <w:rtl/>
              </w:rPr>
              <w:t>NDIS</w:t>
            </w:r>
            <w:r w:rsidRPr="00D11C4F">
              <w:rPr>
                <w:rFonts w:cs="Noto Sans Syriac Eastern"/>
                <w:rtl/>
              </w:rPr>
              <w:t>.</w:t>
            </w:r>
          </w:p>
        </w:tc>
      </w:tr>
      <w:tr w:rsidR="00BC3C2E" w:rsidRPr="00D11C4F" w14:paraId="4AEE4251" w14:textId="77777777" w:rsidTr="00FB08D4">
        <w:trPr>
          <w:gridAfter w:val="1"/>
          <w:wAfter w:w="86" w:type="dxa"/>
          <w:trHeight w:val="3628"/>
        </w:trPr>
        <w:tc>
          <w:tcPr>
            <w:tcW w:w="2552" w:type="dxa"/>
            <w:vAlign w:val="center"/>
          </w:tcPr>
          <w:p w14:paraId="4CAB5768" w14:textId="77777777" w:rsidR="00CE08D6" w:rsidRPr="00D11C4F" w:rsidRDefault="00A754AE" w:rsidP="00D11C4F">
            <w:pPr>
              <w:spacing w:line="312" w:lineRule="auto"/>
              <w:jc w:val="center"/>
              <w:rPr>
                <w:rFonts w:cs="Noto Sans Syriac Eastern"/>
              </w:rPr>
            </w:pPr>
            <w:r w:rsidRPr="00D11C4F">
              <w:rPr>
                <w:rFonts w:cs="Noto Sans Syriac Eastern"/>
                <w:noProof/>
              </w:rPr>
              <w:drawing>
                <wp:inline distT="0" distB="0" distL="0" distR="0" wp14:anchorId="1A8235C4" wp14:editId="609DC48F">
                  <wp:extent cx="1483360" cy="1483360"/>
                  <wp:effectExtent l="0" t="0" r="2540" b="2540"/>
                  <wp:docPr id="1881083683" name="Picture 81" descr="3 ܦܵܠܵܚܹܐ ܠܵܒܵܬ݉ܪܵܐ ܕܚܲܕ ܣܝܵܓܼܵܐ ܘܚܲܕ ܓܹܐܪܵܐ ܒܸܡܵܙܵܐ ܠܐܸܠܬܸܚ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83683" name="Picture 81" descr="3 ܦܵܠܵܚܹܐ ܠܵܒܵܬ݉ܪܵܐ ܕܚܲܕ ܣܝܵܓܼܵܐ ܘܚܲܕ ܓܹܐܪܵܐ ܒܸܡܵܙܵܐ ܠܐܸܠܬܸܚܬ."/>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6445201F" w14:textId="77777777" w:rsidR="00CE08D6" w:rsidRPr="00D11C4F" w:rsidRDefault="00A754AE" w:rsidP="00D11C4F">
            <w:pPr>
              <w:bidi/>
              <w:spacing w:line="312" w:lineRule="auto"/>
              <w:rPr>
                <w:rFonts w:cs="Noto Sans Syriac Eastern"/>
              </w:rPr>
            </w:pPr>
            <w:r w:rsidRPr="00D11C4F">
              <w:rPr>
                <w:rFonts w:cs="Noto Sans Syriac Eastern"/>
                <w:rtl/>
              </w:rPr>
              <w:t>ܐܲܚܢܲܢ ܒܸܕ ܨܲܚܨܸܝܲܚ ܐܸܢ ܐܵܗܵܐ ܥܒܼܵܕܵܐ ܦܠܵܚܵܐ ܝܠܹܗ ܒܝܕܵܥܬܵܐ ܕܟܡܵܐ ܫܘܼܬܐܵܣܹܐ ܐܝܼܬܠܗܘܿܢ ܢܸܣܝܵܢܵܐ ܒܘܼܫ ܒܵܨܘܿܪܵܐ ܕܬܘܼܪܩܵܠܹܐ</w:t>
            </w:r>
          </w:p>
        </w:tc>
      </w:tr>
    </w:tbl>
    <w:p w14:paraId="3172FD56" w14:textId="77777777" w:rsidR="0039501C" w:rsidRPr="00D11C4F" w:rsidRDefault="00A754AE" w:rsidP="00D11C4F">
      <w:pPr>
        <w:spacing w:before="0" w:after="0" w:line="312" w:lineRule="auto"/>
        <w:rPr>
          <w:rFonts w:cs="Noto Sans Syriac Eastern"/>
          <w:b/>
          <w:bCs/>
          <w:sz w:val="32"/>
          <w:szCs w:val="26"/>
        </w:rPr>
      </w:pPr>
      <w:r w:rsidRPr="00D11C4F">
        <w:rPr>
          <w:rFonts w:cs="Noto Sans Syriac Eastern"/>
        </w:rPr>
        <w:br w:type="page"/>
      </w:r>
    </w:p>
    <w:p w14:paraId="236D92E7" w14:textId="77777777" w:rsidR="00766698" w:rsidRPr="00D11C4F" w:rsidRDefault="00A754AE" w:rsidP="00D11C4F">
      <w:pPr>
        <w:pStyle w:val="Heading3"/>
        <w:bidi/>
        <w:spacing w:before="360"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707392" behindDoc="1" locked="0" layoutInCell="1" allowOverlap="1" wp14:anchorId="367D749B" wp14:editId="1F8A7B44">
                <wp:simplePos x="0" y="0"/>
                <wp:positionH relativeFrom="margin">
                  <wp:posOffset>-54941</wp:posOffset>
                </wp:positionH>
                <wp:positionV relativeFrom="paragraph">
                  <wp:posOffset>276225</wp:posOffset>
                </wp:positionV>
                <wp:extent cx="5786755" cy="241300"/>
                <wp:effectExtent l="19050" t="19050" r="42545" b="25400"/>
                <wp:wrapNone/>
                <wp:docPr id="359315507" name="Group 359315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2103855474" name="Straight Connector 210385547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41901217" name="Oval 124190121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4184C551" id="Group 359315507" o:spid="_x0000_s1026" alt="&quot;&quot;" style="position:absolute;margin-left:-4.35pt;margin-top:21.75pt;width:455.65pt;height:19pt;flip:x;z-index:-25160908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">
                <v:line id="Straight Connector 210385547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" strokecolor="#65276f [3044]" strokeweight="3pt">
                  <v:stroke endcap="round"/>
                </v:line>
                <v:oval id="Oval 124190121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" fillcolor="#ffcc04" strokecolor="#6b2976" strokeweight="3pt"/>
                <w10:wrap anchorx="margin"/>
              </v:group>
            </w:pict>
          </mc:Fallback>
        </mc:AlternateContent>
      </w:r>
      <w:r w:rsidRPr="00D11C4F">
        <w:rPr>
          <w:rFonts w:cs="Noto Sans Syriac Eastern"/>
          <w:rtl/>
        </w:rPr>
        <w:t>ܥܒܼܵܕܵܐ 23</w:t>
      </w:r>
    </w:p>
    <w:tbl>
      <w:tblPr>
        <w:bidiVisual/>
        <w:tblW w:w="9184" w:type="dxa"/>
        <w:tblLayout w:type="fixed"/>
        <w:tblLook w:val="04A0" w:firstRow="1" w:lastRow="0" w:firstColumn="1" w:lastColumn="0" w:noHBand="0" w:noVBand="1"/>
      </w:tblPr>
      <w:tblGrid>
        <w:gridCol w:w="2551"/>
        <w:gridCol w:w="6633"/>
      </w:tblGrid>
      <w:tr w:rsidR="00BC3C2E" w:rsidRPr="00D11C4F" w14:paraId="4410AE1A" w14:textId="77777777" w:rsidTr="00FB08D4">
        <w:tc>
          <w:tcPr>
            <w:tcW w:w="2551" w:type="dxa"/>
            <w:vAlign w:val="center"/>
          </w:tcPr>
          <w:p w14:paraId="3DA96669" w14:textId="77777777" w:rsidR="00766698" w:rsidRPr="00D11C4F" w:rsidRDefault="00766698" w:rsidP="00D11C4F">
            <w:pPr>
              <w:pStyle w:val="Image"/>
              <w:spacing w:after="0" w:line="312" w:lineRule="auto"/>
              <w:rPr>
                <w:rFonts w:cs="Noto Sans Syriac Eastern"/>
              </w:rPr>
            </w:pPr>
          </w:p>
        </w:tc>
        <w:tc>
          <w:tcPr>
            <w:tcW w:w="6633" w:type="dxa"/>
            <w:vAlign w:val="center"/>
          </w:tcPr>
          <w:p w14:paraId="26CA905B" w14:textId="77777777" w:rsidR="00766698" w:rsidRPr="00D11C4F" w:rsidRDefault="00A754AE" w:rsidP="00D11C4F">
            <w:pPr>
              <w:bidi/>
              <w:spacing w:after="0" w:line="312" w:lineRule="auto"/>
              <w:rPr>
                <w:rFonts w:cs="Noto Sans Syriac Eastern"/>
              </w:rPr>
            </w:pPr>
            <w:r w:rsidRPr="00D11C4F">
              <w:rPr>
                <w:rFonts w:cs="Noto Sans Syriac Eastern"/>
                <w:rtl/>
              </w:rPr>
              <w:t>ܐܲܚܢܲܢ ܒܸܕ ܦܵܠܚܲܚ ܥܲܡ ܫܘܼܬܐܵܣܹܐ ܕܫܘܼܠܛܵܢܵܐ ܩܵܐ ܕܐܲܟܸܕܲܚ ܒܘܼܫ ܙܵܘܕܵܐ ܬܪܓܡܵܢܹܐ ܦܲܪܡܝܼ:</w:t>
            </w:r>
          </w:p>
        </w:tc>
      </w:tr>
      <w:tr w:rsidR="00BC3C2E" w:rsidRPr="00D11C4F" w14:paraId="28A228C2" w14:textId="77777777" w:rsidTr="00FB08D4">
        <w:tc>
          <w:tcPr>
            <w:tcW w:w="2551" w:type="dxa"/>
            <w:vAlign w:val="center"/>
          </w:tcPr>
          <w:p w14:paraId="4EF3FA61" w14:textId="77777777" w:rsidR="00AD3E02"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434A327F" wp14:editId="1EA7A6F6">
                  <wp:extent cx="1440000" cy="1440000"/>
                  <wp:effectExtent l="0" t="0" r="8255" b="8255"/>
                  <wp:docPr id="1062528603" name="Picture 82" descr="ܚܲܕ ܦܲܪܨܘܿܦܵܐ ܕܒܼܝܼܩܵܐ ܚܲܕ ܐܸܫܛܵܪܵ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28603" name="Picture 82" descr="ܚܲܕ ܦܲܪܨܘܿܦܵܐ ܕܒܼܝܼܩܵܐ ܚܲܕ ܐܸܫܛܵܪܵܐ ܕ NDIS."/>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0D93A67" w14:textId="77777777" w:rsidR="00AD3E02" w:rsidRPr="00D11C4F" w:rsidRDefault="00A754AE" w:rsidP="00D11C4F">
            <w:pPr>
              <w:pStyle w:val="ListParagraph"/>
              <w:numPr>
                <w:ilvl w:val="0"/>
                <w:numId w:val="19"/>
              </w:numPr>
              <w:bidi/>
              <w:spacing w:before="0" w:after="0" w:line="312" w:lineRule="auto"/>
              <w:rPr>
                <w:rFonts w:cs="Noto Sans Syriac Eastern"/>
              </w:rPr>
            </w:pPr>
            <w:r w:rsidRPr="00D11C4F">
              <w:rPr>
                <w:rFonts w:cs="Noto Sans Syriac Eastern"/>
                <w:rtl/>
              </w:rPr>
              <w:t xml:space="preserve">ܠ </w:t>
            </w:r>
            <w:r w:rsidRPr="00105E5A">
              <w:rPr>
                <w:rFonts w:cs="FS Me Pro"/>
                <w:rtl/>
              </w:rPr>
              <w:t>NDIS</w:t>
            </w:r>
          </w:p>
        </w:tc>
      </w:tr>
      <w:tr w:rsidR="00BC3C2E" w:rsidRPr="00D11C4F" w14:paraId="1AD8A77D" w14:textId="77777777" w:rsidTr="00FB08D4">
        <w:tc>
          <w:tcPr>
            <w:tcW w:w="2551" w:type="dxa"/>
            <w:vAlign w:val="center"/>
          </w:tcPr>
          <w:p w14:paraId="70025BD0" w14:textId="77777777" w:rsidR="00AD3E02" w:rsidRPr="00D11C4F" w:rsidRDefault="00A754AE" w:rsidP="00D11C4F">
            <w:pPr>
              <w:pStyle w:val="Image"/>
              <w:spacing w:before="0" w:after="0"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63712" behindDoc="0" locked="0" layoutInCell="1" allowOverlap="1" wp14:anchorId="1BF94041" wp14:editId="4547F6AE">
                      <wp:simplePos x="0" y="0"/>
                      <wp:positionH relativeFrom="column">
                        <wp:posOffset>259715</wp:posOffset>
                      </wp:positionH>
                      <wp:positionV relativeFrom="paragraph">
                        <wp:posOffset>238125</wp:posOffset>
                      </wp:positionV>
                      <wp:extent cx="892175" cy="297180"/>
                      <wp:effectExtent l="0" t="0" r="3175" b="7620"/>
                      <wp:wrapNone/>
                      <wp:docPr id="3582492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97180"/>
                              </a:xfrm>
                              <a:prstGeom prst="rect">
                                <a:avLst/>
                              </a:prstGeom>
                              <a:noFill/>
                              <a:ln w="9525">
                                <a:noFill/>
                                <a:miter lim="800000"/>
                                <a:headEnd/>
                                <a:tailEnd/>
                              </a:ln>
                            </wps:spPr>
                            <wps:txbx>
                              <w:txbxContent>
                                <w:p w14:paraId="4F35774D" w14:textId="77777777" w:rsidR="00A754AE" w:rsidRPr="00E87906" w:rsidRDefault="00A754AE" w:rsidP="00E87906">
                                  <w:pPr>
                                    <w:bidi/>
                                    <w:spacing w:before="0" w:after="0" w:line="240" w:lineRule="auto"/>
                                    <w:jc w:val="center"/>
                                    <w:rPr>
                                      <w:rFonts w:cs="Noto Sans Syriac Eastern"/>
                                      <w:sz w:val="32"/>
                                      <w:szCs w:val="32"/>
                                      <w:lang w:val="en-PH"/>
                                    </w:rPr>
                                  </w:pPr>
                                  <w:r w:rsidRPr="00E87906">
                                    <w:rPr>
                                      <w:rFonts w:cs="Noto Sans Syriac Eastern"/>
                                      <w:b/>
                                      <w:bCs/>
                                      <w:sz w:val="32"/>
                                      <w:szCs w:val="32"/>
                                      <w:rtl/>
                                    </w:rPr>
                                    <w:t>ܠܙܸܕܩܹܐ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94041" id="_x0000_s1043" type="#_x0000_t202" style="position:absolute;left:0;text-align:left;margin-left:20.45pt;margin-top:18.75pt;width:70.25pt;height:23.4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" filled="f" stroked="f">
                      <v:textbox inset="0,0,0,0">
                        <w:txbxContent>
                          <w:p w14:paraId="4F35774D" w14:textId="77777777" w:rsidR="00A754AE" w:rsidRPr="00E87906" w:rsidRDefault="00A754AE" w:rsidP="00E87906">
                            <w:pPr>
                              <w:bidi/>
                              <w:spacing w:before="0" w:after="0" w:line="240" w:lineRule="auto"/>
                              <w:jc w:val="center"/>
                              <w:rPr>
                                <w:rFonts w:cs="Noto Sans Syriac Eastern"/>
                                <w:sz w:val="32"/>
                                <w:szCs w:val="32"/>
                                <w:lang w:val="en-PH"/>
                              </w:rPr>
                            </w:pPr>
                            <w:r w:rsidRPr="00E87906">
                              <w:rPr>
                                <w:rFonts w:cs="Noto Sans Syriac Eastern"/>
                                <w:b/>
                                <w:bCs/>
                                <w:sz w:val="32"/>
                                <w:szCs w:val="32"/>
                                <w:rtl/>
                              </w:rPr>
                              <w:t>ܠܙܸܕܩܹܐ</w:t>
                            </w:r>
                          </w:p>
                        </w:txbxContent>
                      </v:textbox>
                    </v:shape>
                  </w:pict>
                </mc:Fallback>
              </mc:AlternateContent>
            </w:r>
            <w:r w:rsidR="00AD3E02" w:rsidRPr="00D11C4F">
              <w:rPr>
                <w:rFonts w:cs="Noto Sans Syriac Eastern"/>
                <w:noProof/>
              </w:rPr>
              <w:drawing>
                <wp:inline distT="0" distB="0" distL="0" distR="0" wp14:anchorId="01C852D8" wp14:editId="0CFF4521">
                  <wp:extent cx="1440000" cy="1440000"/>
                  <wp:effectExtent l="0" t="0" r="8255" b="8255"/>
                  <wp:docPr id="1028388742" name="Picture 83" descr="ܚܲܕ ܐܸܫܛܵܪܵܐ ܕܒܹܐܡܵܪܵܐ ܝܠܹܗ 'Rights' ('ܙܸܕܩܹ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88742" name="Picture 83" descr="ܚܲܕ ܐܸܫܛܵܪܵܐ ܕܒܹܐܡܵܪܵܐ ܝܠܹܗ 'Rights' ('ܙܸܕܩܹܐ')."/>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5892EE4" w14:textId="77777777" w:rsidR="00AD3E02" w:rsidRPr="00D11C4F" w:rsidRDefault="00A754AE" w:rsidP="00D11C4F">
            <w:pPr>
              <w:pStyle w:val="ListParagraph"/>
              <w:numPr>
                <w:ilvl w:val="0"/>
                <w:numId w:val="70"/>
              </w:numPr>
              <w:bidi/>
              <w:spacing w:before="0" w:after="0" w:line="312" w:lineRule="auto"/>
              <w:rPr>
                <w:rFonts w:cs="Noto Sans Syriac Eastern"/>
              </w:rPr>
            </w:pPr>
            <w:r w:rsidRPr="00D11C4F">
              <w:rPr>
                <w:rFonts w:cs="Noto Sans Syriac Eastern"/>
                <w:rtl/>
              </w:rPr>
              <w:t>ܠܙܸܕܩܹܐ (ܗܲܩܘܼܝܵܬܹܐ) ܕܐ݉ܢܵܫܹܐ ܕܐܝܼܬܠܗܘܿܢ ܫܲܦܠܘܼܬܵܐ.</w:t>
            </w:r>
          </w:p>
        </w:tc>
      </w:tr>
      <w:tr w:rsidR="00BC3C2E" w:rsidRPr="00D11C4F" w14:paraId="40DF4508" w14:textId="77777777" w:rsidTr="00FB08D4">
        <w:tc>
          <w:tcPr>
            <w:tcW w:w="2551" w:type="dxa"/>
            <w:vAlign w:val="center"/>
          </w:tcPr>
          <w:p w14:paraId="049E24E8" w14:textId="77777777" w:rsidR="00D64264" w:rsidRPr="00D11C4F" w:rsidRDefault="00A754AE" w:rsidP="00D11C4F">
            <w:pPr>
              <w:pStyle w:val="Image"/>
              <w:spacing w:before="360" w:after="0" w:line="312" w:lineRule="auto"/>
              <w:rPr>
                <w:rFonts w:cs="Noto Sans Syriac Eastern"/>
              </w:rPr>
            </w:pPr>
            <w:r w:rsidRPr="00D11C4F">
              <w:rPr>
                <w:rFonts w:cs="Noto Sans Syriac Eastern"/>
                <w:noProof/>
              </w:rPr>
              <w:drawing>
                <wp:inline distT="0" distB="0" distL="0" distR="0" wp14:anchorId="20FD4637" wp14:editId="380BC108">
                  <wp:extent cx="1440000" cy="1440000"/>
                  <wp:effectExtent l="0" t="0" r="8255" b="8255"/>
                  <wp:docPr id="1833459512" name="Picture 15" descr="2 ܫܲܘܬܦܵܢܹܐ ܘܚܲܕ ܬܲܪܓܡܵܢܵܐ ܥܒܼܝܼܪܹܐ ܓܵܘ ܚܲܕ ܣܘܼܘܵܕܵܐ ܬܚܘܿܬ ܚܕܵܐ ܒܲܓܼܒܘܼܓܼܝܼܬܵܐ ܕܗܲܡܙܲܡܬܵܐ ܡܲܚܙܘܼܝܹܐ ܚܲܕ ܠܸܫܵܢܵܐ ܦܪܝܼܫܵܐ ܡܼܢ ܠܸܫܵܢܵܐ ܐܸܢܓܠܸܣܢܵܝܵܐ. ܠܓܹܒܲܝܗܝ ܝܼܠܹܗ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59512" name="Picture 15" descr="2 ܫܲܘܬܦܵܢܹܐ ܘܚܲܕ ܬܲܪܓܡܵܢܵܐ ܥܒܼܝܼܪܹܐ ܓܵܘ ܚܲܕ ܣܘܼܘܵܕܵܐ ܬܚܘܿܬ ܚܕܵܐ ܒܲܓܼܒܘܼܓܼܝܼܬܵܐ ܕܗܲܡܙܲܡܬܵܐ ܡܲܚܙܘܼܝܹܐ ܚܲܕ ܠܸܫܵܢܵܐ ܦܪܝܼܫܵܐ ܡܼܢ ܠܸܫܵܢܵܐ ܐܸܢܓܠܸܣܢܵܝܵܐ. ܠܓܹܒܲܝܗܝ ܝܼܠܹܗ ܚܲܕ ܓܹܐܪܵܐ ܒܸܪܡܵܙܵܐ ܠܥܸܠܸܠ."/>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1FA7820" w14:textId="77777777" w:rsidR="00D64264" w:rsidRPr="00D11C4F" w:rsidRDefault="00A754AE" w:rsidP="00D11C4F">
            <w:pPr>
              <w:bidi/>
              <w:spacing w:before="360" w:after="0" w:line="312" w:lineRule="auto"/>
              <w:rPr>
                <w:rFonts w:cs="Noto Sans Syriac Eastern"/>
              </w:rPr>
            </w:pPr>
            <w:r w:rsidRPr="00D11C4F">
              <w:rPr>
                <w:rFonts w:cs="Noto Sans Syriac Eastern"/>
                <w:rtl/>
              </w:rPr>
              <w:t xml:space="preserve">ܐܲܚܢܲܢ ܒܸܕ ܐܲܟܸܕܲܚ ܕܐܝܼܬ ܒܘܼܫ ܙܵܘܕܵܐ ܬܲܪܓܡܵܢܹܐ ܐܵܢܝܼ ܕܡܵܨܝܼ ܣܵܢܕܝܼ ܠܫܲܘܬܦܵܢܹܐ ܕ </w:t>
            </w:r>
            <w:r w:rsidRPr="00105E5A">
              <w:rPr>
                <w:rFonts w:cs="FS Me Pro"/>
                <w:rtl/>
              </w:rPr>
              <w:t>CALD</w:t>
            </w:r>
            <w:r w:rsidRPr="00D11C4F">
              <w:rPr>
                <w:rFonts w:cs="Noto Sans Syriac Eastern"/>
                <w:rtl/>
              </w:rPr>
              <w:t>.</w:t>
            </w:r>
          </w:p>
        </w:tc>
      </w:tr>
      <w:tr w:rsidR="00BC3C2E" w:rsidRPr="00D11C4F" w14:paraId="0CBF0B68" w14:textId="77777777" w:rsidTr="00FB08D4">
        <w:tc>
          <w:tcPr>
            <w:tcW w:w="2551" w:type="dxa"/>
            <w:vAlign w:val="center"/>
          </w:tcPr>
          <w:p w14:paraId="506822D7" w14:textId="77777777" w:rsidR="00D64264"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2E067AC7" wp14:editId="35F912AB">
                  <wp:extent cx="1440000" cy="1440000"/>
                  <wp:effectExtent l="0" t="0" r="8255" b="8255"/>
                  <wp:docPr id="395913801" name="Picture 16" descr="ܚܲܕ ܐܸܫܛܵܪܵܐ ܡܲܚܙܘܼܝܹܐ ܚܲܕ ܪܘܼܫܡܵܐ ܕ tick ܠܵܓܵܘܵܐ ܕ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13801" name="Picture 16" descr="ܚܲܕ ܐܸܫܛܵܪܵܐ ܡܲܚܙܘܼܝܹܐ ܚܲܕ ܪܘܼܫܡܵܐ ܕ tick ܠܵܓܵܘܵܐ ܕܚܕܵܐ ܒܲܓܼܒܘܼܓܼܝܼܬܵܐ ܕܗܲܡܙܲܡܬܵܐ."/>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60D7144" w14:textId="77777777" w:rsidR="00D64264" w:rsidRPr="00D11C4F" w:rsidRDefault="00A754AE" w:rsidP="00D11C4F">
            <w:pPr>
              <w:bidi/>
              <w:spacing w:line="312" w:lineRule="auto"/>
              <w:rPr>
                <w:rFonts w:cs="Noto Sans Syriac Eastern"/>
              </w:rPr>
            </w:pPr>
            <w:r w:rsidRPr="00D11C4F">
              <w:rPr>
                <w:rFonts w:cs="Noto Sans Syriac Eastern"/>
                <w:rtl/>
              </w:rPr>
              <w:t>ܐܲܚܢܲܢ ܐܵܦ ܒܸܕ ܨܲܚܨܸܝܲܚ ܟܡܵܐ ܚܘܼܪܙܹܐ ܐܝܼܬ ܩܵܐ ܣܢܵܕܬܵܐ ܕܬܲܪܓܡܵܢܹܐ.</w:t>
            </w:r>
          </w:p>
        </w:tc>
      </w:tr>
      <w:tr w:rsidR="00BC3C2E" w:rsidRPr="00D11C4F" w14:paraId="35938878" w14:textId="77777777" w:rsidTr="00FB08D4">
        <w:tc>
          <w:tcPr>
            <w:tcW w:w="2551" w:type="dxa"/>
            <w:vAlign w:val="center"/>
          </w:tcPr>
          <w:p w14:paraId="1825561F" w14:textId="77777777" w:rsidR="00445656" w:rsidRPr="00D11C4F" w:rsidRDefault="00A754AE" w:rsidP="00D11C4F">
            <w:pPr>
              <w:pStyle w:val="Image"/>
              <w:spacing w:before="0" w:after="120" w:line="312" w:lineRule="auto"/>
              <w:rPr>
                <w:rFonts w:cs="Noto Sans Syriac Eastern"/>
              </w:rPr>
            </w:pPr>
            <w:r w:rsidRPr="00D11C4F">
              <w:rPr>
                <w:rFonts w:cs="Noto Sans Syriac Eastern"/>
                <w:noProof/>
              </w:rPr>
              <w:drawing>
                <wp:inline distT="0" distB="0" distL="0" distR="0" wp14:anchorId="3CE3D6D2" wp14:editId="2F4DFDE4">
                  <wp:extent cx="1404000" cy="1404000"/>
                  <wp:effectExtent l="0" t="0" r="5715" b="5715"/>
                  <wp:docPr id="23462965" name="Picture 17" descr="3 ܬܲܪܓܡܵܢܹܐ ܒܸܪܡܵܙܵܐ ܠܓܵܢܲܝܗܝ ܘܡܲܪܘܼܡܹܐ ܐܝܼܕܵܬܲ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2965" name="Picture 17" descr="3 ܬܲܪܓܡܵܢܹܐ ܒܸܪܡܵܙܵܐ ܠܓܵܢܲܝܗܝ ܘܡܲܪܘܼܡܹܐ ܐܝܼܕܵܬܲܝܗܝ."/>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6B65A5B9" w14:textId="136CEC5E" w:rsidR="00445656" w:rsidRPr="00D11C4F" w:rsidRDefault="00A754AE" w:rsidP="00D11C4F">
            <w:pPr>
              <w:bidi/>
              <w:spacing w:line="312" w:lineRule="auto"/>
              <w:rPr>
                <w:rFonts w:cs="Noto Sans Syriac Eastern"/>
              </w:rPr>
            </w:pPr>
            <w:r w:rsidRPr="00D11C4F">
              <w:rPr>
                <w:rFonts w:cs="Noto Sans Syriac Eastern"/>
                <w:rtl/>
              </w:rPr>
              <w:t xml:space="preserve">ܐܲܚܢܲܢ ܒܸܕ ܨܲܚܨܸܝܲܚ ܐܸܢ ܐܵܗܵܐ ܥܒܼܵܕܵܐ ܦܠܵܚܵܐ ܝܠܹܗ ܒܝܕܵܥܬܵܐ ܕܟܡܵܐ ܬܲܪܓܡܵܢܹܐ ܐܝܼܬ ܩܵܕ݉ܡ ܐܝܼܕܵܐ ܩܵܐ ܣܢܵܕܬܵܐ ܕܫܲܘܬܦܵܢܹܐ ܕ </w:t>
            </w:r>
            <w:r w:rsidRPr="00105E5A">
              <w:rPr>
                <w:rFonts w:cs="FS Me Pro"/>
                <w:rtl/>
              </w:rPr>
              <w:t>CALD</w:t>
            </w:r>
            <w:r w:rsidR="00EB5911">
              <w:rPr>
                <w:rFonts w:cs="Noto Sans Syriac Eastern"/>
              </w:rPr>
              <w:br/>
            </w:r>
            <w:r w:rsidRPr="00D11C4F">
              <w:rPr>
                <w:rFonts w:cs="Noto Sans Syriac Eastern"/>
                <w:rtl/>
              </w:rPr>
              <w:t xml:space="preserve">ܥܲܡ </w:t>
            </w:r>
            <w:r w:rsidRPr="00105E5A">
              <w:rPr>
                <w:rFonts w:cs="FS Me Pro"/>
                <w:rtl/>
              </w:rPr>
              <w:t>NDIS</w:t>
            </w:r>
            <w:r w:rsidRPr="00D11C4F">
              <w:rPr>
                <w:rFonts w:cs="Noto Sans Syriac Eastern"/>
                <w:rtl/>
              </w:rPr>
              <w:t>.</w:t>
            </w:r>
          </w:p>
        </w:tc>
      </w:tr>
    </w:tbl>
    <w:p w14:paraId="77E72A8C" w14:textId="77777777" w:rsidR="00B676E1" w:rsidRPr="00D11C4F" w:rsidRDefault="00A754AE" w:rsidP="00D11C4F">
      <w:pPr>
        <w:pStyle w:val="Heading2"/>
        <w:bidi/>
        <w:spacing w:line="312" w:lineRule="auto"/>
        <w:rPr>
          <w:rFonts w:cs="Noto Sans Syriac Eastern"/>
          <w:color w:val="000000" w:themeColor="text1"/>
        </w:rPr>
      </w:pPr>
      <w:r w:rsidRPr="00D11C4F">
        <w:rPr>
          <w:rFonts w:cs="Noto Sans Syriac Eastern"/>
          <w:noProof/>
          <w:color w:val="000000" w:themeColor="text1"/>
        </w:rPr>
        <w:lastRenderedPageBreak/>
        <mc:AlternateContent>
          <mc:Choice Requires="wps">
            <w:drawing>
              <wp:anchor distT="0" distB="0" distL="114300" distR="114300" simplePos="0" relativeHeight="251709440" behindDoc="1" locked="0" layoutInCell="1" allowOverlap="1" wp14:anchorId="3D74C56F" wp14:editId="5E11F083">
                <wp:simplePos x="0" y="0"/>
                <wp:positionH relativeFrom="page">
                  <wp:align>center</wp:align>
                </wp:positionH>
                <wp:positionV relativeFrom="paragraph">
                  <wp:posOffset>-213163</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602FB9F2" id="Rectangle: Rounded Corners 565464728" o:spid="_x0000_s1026" alt="&quot;&quot;" style="position:absolute;margin-left:0;margin-top:-16.8pt;width:505.7pt;height:54.45pt;z-index:-2516070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" fillcolor="#06a8b5" strokecolor="#6b2976" strokeweight="3pt">
                <w10:wrap anchorx="page"/>
              </v:roundrect>
            </w:pict>
          </mc:Fallback>
        </mc:AlternateContent>
      </w:r>
      <w:bookmarkStart w:id="107" w:name="_Toc256000006"/>
      <w:r w:rsidRPr="00D11C4F">
        <w:rPr>
          <w:rFonts w:cs="Noto Sans Syriac Eastern"/>
          <w:color w:val="000000" w:themeColor="text1"/>
          <w:rtl/>
        </w:rPr>
        <w:t xml:space="preserve">5. ܒܘܼܝܵܢܹܐ ܕܡܵܘܕܥܵܢܘܼܬܵܐ ܒܘܼܬ ܫܲܘܬܦܵܢܹܐ ܕ </w:t>
      </w:r>
      <w:r w:rsidRPr="00105E5A">
        <w:rPr>
          <w:rFonts w:cs="FS Me Pro"/>
          <w:color w:val="000000" w:themeColor="text1"/>
          <w:rtl/>
        </w:rPr>
        <w:t>CALD</w:t>
      </w:r>
      <w:bookmarkEnd w:id="107"/>
    </w:p>
    <w:p w14:paraId="7A583D95" w14:textId="77777777" w:rsidR="008104A9" w:rsidRPr="00D11C4F" w:rsidRDefault="00A754AE" w:rsidP="00D11C4F">
      <w:pPr>
        <w:pStyle w:val="Heading3"/>
        <w:bidi/>
        <w:spacing w:before="480" w:after="120" w:line="312" w:lineRule="auto"/>
        <w:rPr>
          <w:rFonts w:cs="Noto Sans Syriac Eastern"/>
        </w:rPr>
      </w:pPr>
      <w:r w:rsidRPr="00D11C4F">
        <w:rPr>
          <w:rFonts w:cs="Noto Sans Syriac Eastern"/>
          <w:noProof/>
        </w:rPr>
        <mc:AlternateContent>
          <mc:Choice Requires="wpg">
            <w:drawing>
              <wp:anchor distT="0" distB="0" distL="114300" distR="114300" simplePos="0" relativeHeight="251711488" behindDoc="1" locked="0" layoutInCell="1" allowOverlap="1" wp14:anchorId="474DCA8D" wp14:editId="7144C5E0">
                <wp:simplePos x="0" y="0"/>
                <wp:positionH relativeFrom="margin">
                  <wp:posOffset>-30176</wp:posOffset>
                </wp:positionH>
                <wp:positionV relativeFrom="paragraph">
                  <wp:posOffset>603885</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4D42A59" id="Group 136" o:spid="_x0000_s1026" alt="&quot;&quot;" style="position:absolute;margin-left:-2.4pt;margin-top:47.55pt;width:455.55pt;height:19pt;flip:x;z-index:-25160499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">
                <v:line id="Straight Connector 13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" strokecolor="#65276f [3044]" strokeweight="3pt">
                  <v:stroke endcap="round"/>
                </v:line>
                <v:oval id="Oval 138"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" fillcolor="#06a8b5" strokecolor="#6b2976" strokeweight="3pt"/>
                <w10:wrap anchorx="margin"/>
              </v:group>
            </w:pict>
          </mc:Fallback>
        </mc:AlternateContent>
      </w:r>
      <w:r w:rsidR="00766698" w:rsidRPr="00D11C4F">
        <w:rPr>
          <w:rFonts w:cs="Noto Sans Syriac Eastern"/>
          <w:rtl/>
        </w:rPr>
        <w:t>ܥܒܼܵܕܵܐ 24</w:t>
      </w:r>
    </w:p>
    <w:tbl>
      <w:tblPr>
        <w:bidiVisual/>
        <w:tblW w:w="9127" w:type="dxa"/>
        <w:tblLayout w:type="fixed"/>
        <w:tblLook w:val="04A0" w:firstRow="1" w:lastRow="0" w:firstColumn="1" w:lastColumn="0" w:noHBand="0" w:noVBand="1"/>
      </w:tblPr>
      <w:tblGrid>
        <w:gridCol w:w="2552"/>
        <w:gridCol w:w="6575"/>
      </w:tblGrid>
      <w:tr w:rsidR="00BC3C2E" w:rsidRPr="00D11C4F" w14:paraId="3170D1FC" w14:textId="77777777" w:rsidTr="00FB08D4">
        <w:tc>
          <w:tcPr>
            <w:tcW w:w="2552" w:type="dxa"/>
            <w:vAlign w:val="center"/>
          </w:tcPr>
          <w:p w14:paraId="263F7FBB" w14:textId="77777777" w:rsidR="00766698"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1F32DF44" wp14:editId="76681EFA">
                  <wp:extent cx="1440000" cy="1440000"/>
                  <wp:effectExtent l="0" t="0" r="8255" b="8255"/>
                  <wp:docPr id="1692890758" name="Picture 1692890758" descr="3 ܐ݉ܢܵܫܹܐ ܬܚܘܿܬ ܚܲܒܪܵܐ ܕ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3 ܐ݉ܢܵܫܹܐ ܬܚܘܿܬ ܚܲܒܪܵܐ ܕ 'CALD'."/>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6D13F37C" w14:textId="06B30E19" w:rsidR="007374DE" w:rsidRPr="00D11C4F" w:rsidRDefault="00A754AE" w:rsidP="00D11C4F">
            <w:pPr>
              <w:bidi/>
              <w:spacing w:line="312" w:lineRule="auto"/>
              <w:rPr>
                <w:rFonts w:cs="Noto Sans Syriac Eastern"/>
              </w:rPr>
            </w:pPr>
            <w:r w:rsidRPr="00D11C4F">
              <w:rPr>
                <w:rFonts w:cs="Noto Sans Syriac Eastern"/>
                <w:rtl/>
              </w:rPr>
              <w:t xml:space="preserve">ܐܲܚܢܲܢ ܒܸܕ ܦܵܠܚܲܚ ܥܲܡ ܐ݉ܚܹܪ݉ܢܹܐ ܩܵܐ ܕܣܲܙܓܸܪܲܚ ܒܘܼܬ ܕܵܐܟܼܝܼ ܐܲܚܢܲܢ ܦܲܫܩܲܚ ܠܡܘܿܕܝܼ ܝܠܹܗ ܡܲܥܢܵܝ ܕ </w:t>
            </w:r>
            <w:r w:rsidR="00105E5A">
              <w:rPr>
                <w:rFonts w:cs="FS Me Pro"/>
              </w:rPr>
              <w:t>‘CALD’</w:t>
            </w:r>
            <w:r w:rsidRPr="00D11C4F">
              <w:rPr>
                <w:rFonts w:cs="Noto Sans Syriac Eastern"/>
                <w:rtl/>
              </w:rPr>
              <w:t xml:space="preserve"> </w:t>
            </w:r>
          </w:p>
        </w:tc>
      </w:tr>
      <w:tr w:rsidR="00BC3C2E" w:rsidRPr="00D11C4F" w14:paraId="1AE970DB" w14:textId="77777777" w:rsidTr="00FB08D4">
        <w:tc>
          <w:tcPr>
            <w:tcW w:w="2552" w:type="dxa"/>
            <w:vAlign w:val="center"/>
          </w:tcPr>
          <w:p w14:paraId="503486CA" w14:textId="77777777" w:rsidR="00766698" w:rsidRPr="00D11C4F" w:rsidRDefault="00766698" w:rsidP="00D11C4F">
            <w:pPr>
              <w:pStyle w:val="Image"/>
              <w:spacing w:before="360" w:after="0" w:line="312" w:lineRule="auto"/>
              <w:rPr>
                <w:rFonts w:cs="Noto Sans Syriac Eastern"/>
              </w:rPr>
            </w:pPr>
          </w:p>
        </w:tc>
        <w:tc>
          <w:tcPr>
            <w:tcW w:w="6575" w:type="dxa"/>
            <w:vAlign w:val="center"/>
          </w:tcPr>
          <w:p w14:paraId="0A23CFD9" w14:textId="77777777" w:rsidR="00766698" w:rsidRPr="00D11C4F" w:rsidRDefault="00A754AE" w:rsidP="00D11C4F">
            <w:pPr>
              <w:bidi/>
              <w:spacing w:before="360" w:after="0" w:line="312" w:lineRule="auto"/>
              <w:rPr>
                <w:rFonts w:cs="Noto Sans Syriac Eastern"/>
              </w:rPr>
            </w:pPr>
            <w:r w:rsidRPr="00D11C4F">
              <w:rPr>
                <w:rFonts w:cs="Noto Sans Syriac Eastern"/>
                <w:rtl/>
              </w:rPr>
              <w:t>ܐܲܚܢܲܢ ܒܸܕ ܦܵܠܚܲܚ ܥܲܡ:</w:t>
            </w:r>
          </w:p>
        </w:tc>
      </w:tr>
      <w:tr w:rsidR="00BC3C2E" w:rsidRPr="00D11C4F" w14:paraId="52BE3B26" w14:textId="77777777" w:rsidTr="00FB08D4">
        <w:tc>
          <w:tcPr>
            <w:tcW w:w="2552" w:type="dxa"/>
            <w:vAlign w:val="center"/>
          </w:tcPr>
          <w:p w14:paraId="089B3DCE" w14:textId="77777777" w:rsidR="00D0585A"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4A00FCA7" wp14:editId="13795FB9">
                  <wp:extent cx="1483360" cy="1483360"/>
                  <wp:effectExtent l="0" t="0" r="2540" b="2540"/>
                  <wp:docPr id="1520896156" name="Picture 1" descr="ܚܕܵܐ ܕܵܣܬܵܐ ܕܐ݉ܢܵܫܹܐ ܕ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96156" name="Picture 1" descr="ܚܕܵܐ ܕܵܣܬܵܐ ܕܐ݉ܢܵܫܹܐ ܕ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69EBCCF" w14:textId="77777777" w:rsidR="00D0585A" w:rsidRPr="00D11C4F" w:rsidRDefault="00A754AE" w:rsidP="00D11C4F">
            <w:pPr>
              <w:pStyle w:val="ListParagraph"/>
              <w:numPr>
                <w:ilvl w:val="0"/>
                <w:numId w:val="25"/>
              </w:numPr>
              <w:bidi/>
              <w:spacing w:line="312" w:lineRule="auto"/>
              <w:rPr>
                <w:rFonts w:cs="Noto Sans Syriac Eastern"/>
              </w:rPr>
            </w:pPr>
            <w:r w:rsidRPr="00D11C4F">
              <w:rPr>
                <w:rFonts w:cs="Noto Sans Syriac Eastern"/>
                <w:rtl/>
              </w:rPr>
              <w:t xml:space="preserve">ܟܢܘܼܫܝܵܬܹܐ ܕ </w:t>
            </w:r>
            <w:r w:rsidRPr="00105E5A">
              <w:rPr>
                <w:rFonts w:cs="FS Me Pro"/>
                <w:rtl/>
              </w:rPr>
              <w:t>CALD</w:t>
            </w:r>
          </w:p>
        </w:tc>
      </w:tr>
      <w:tr w:rsidR="00BC3C2E" w:rsidRPr="00D11C4F" w14:paraId="3BD93E64" w14:textId="77777777" w:rsidTr="00FB08D4">
        <w:tc>
          <w:tcPr>
            <w:tcW w:w="2552" w:type="dxa"/>
            <w:vAlign w:val="center"/>
          </w:tcPr>
          <w:p w14:paraId="66EFF47F" w14:textId="77777777" w:rsidR="00D0585A"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72BD68D3" wp14:editId="3259FC46">
                  <wp:extent cx="1483360" cy="1483360"/>
                  <wp:effectExtent l="0" t="0" r="2540" b="2540"/>
                  <wp:docPr id="1030385139" name="Picture 2" descr="ܚܲܕ ܦܵܠܵܚܵܐ ܕܫܘܼܠܛܵܢܵܐ ܡܲܩܪܘܼܒܼܹܐ ܚܲܕ ܡܲܡܠܠܵܐ ܠܵܩܵܕܡܵܐ ܕܚܲܕ ܒܸܢܝܵܢܵܐ ܕܫܘܼܠܛܵ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85139" name="Picture 2" descr="ܚܲܕ ܦܵܠܵܚܵܐ ܕܫܘܼܠܛܵܢܵܐ ܡܲܩܪܘܼܒܼܹܐ ܚܲܕ ܡܲܡܠܠܵܐ ܠܵܩܵܕܡܵܐ ܕܚܲܕ ܒܸܢܝܵܢܵܐ ܕܫܘܼܠܛܵܢܵܐ."/>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E83A838" w14:textId="77777777" w:rsidR="00D0585A" w:rsidRPr="00D11C4F" w:rsidRDefault="00A754AE" w:rsidP="00D11C4F">
            <w:pPr>
              <w:pStyle w:val="ListParagraph"/>
              <w:numPr>
                <w:ilvl w:val="0"/>
                <w:numId w:val="17"/>
              </w:numPr>
              <w:bidi/>
              <w:spacing w:line="312" w:lineRule="auto"/>
              <w:rPr>
                <w:rFonts w:cs="Noto Sans Syriac Eastern"/>
              </w:rPr>
            </w:pPr>
            <w:r w:rsidRPr="00D11C4F">
              <w:rPr>
                <w:rFonts w:cs="Noto Sans Syriac Eastern"/>
                <w:rtl/>
              </w:rPr>
              <w:t>ܫܘܼܬܐܵܣܹܐ ܐ݉ܚܹܪ݉ܢܹܐ ܕܫܘܼܠܛܵܢܵܐ.</w:t>
            </w:r>
          </w:p>
        </w:tc>
      </w:tr>
      <w:tr w:rsidR="00BC3C2E" w:rsidRPr="00D11C4F" w14:paraId="7710E2B7" w14:textId="77777777" w:rsidTr="00FB08D4">
        <w:tc>
          <w:tcPr>
            <w:tcW w:w="2552" w:type="dxa"/>
            <w:vAlign w:val="center"/>
          </w:tcPr>
          <w:p w14:paraId="183B5833" w14:textId="77777777" w:rsidR="00BC7A9A" w:rsidRPr="00D11C4F" w:rsidRDefault="00A754AE" w:rsidP="00D11C4F">
            <w:pPr>
              <w:pStyle w:val="Image"/>
              <w:spacing w:before="600" w:after="0" w:line="312" w:lineRule="auto"/>
              <w:rPr>
                <w:rFonts w:cs="Noto Sans Syriac Eastern"/>
              </w:rPr>
            </w:pPr>
            <w:r w:rsidRPr="00D11C4F">
              <w:rPr>
                <w:rFonts w:cs="Noto Sans Syriac Eastern"/>
                <w:noProof/>
              </w:rPr>
              <w:drawing>
                <wp:inline distT="0" distB="0" distL="0" distR="0" wp14:anchorId="1A959C81" wp14:editId="412FC885">
                  <wp:extent cx="1483360" cy="1196975"/>
                  <wp:effectExtent l="0" t="0" r="2540" b="3175"/>
                  <wp:docPr id="1492686499" name="Picture 3" descr="ܚܕܵܐ ܕܵܣܬܵܐ ܕܐ݉ܢܵܫܹܐ ܕ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86499" name="Picture 3" descr="ܚܕܵܐ ܕܵܣܬܵܐ ܕܐ݉ܢܵܫܹܐ ܕ CAL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83360" cy="1196975"/>
                          </a:xfrm>
                          <a:prstGeom prst="rect">
                            <a:avLst/>
                          </a:prstGeom>
                        </pic:spPr>
                      </pic:pic>
                    </a:graphicData>
                  </a:graphic>
                </wp:inline>
              </w:drawing>
            </w:r>
          </w:p>
        </w:tc>
        <w:tc>
          <w:tcPr>
            <w:tcW w:w="6575" w:type="dxa"/>
            <w:vAlign w:val="center"/>
          </w:tcPr>
          <w:p w14:paraId="37B35626" w14:textId="77777777" w:rsidR="00BC7A9A" w:rsidRPr="00D11C4F" w:rsidRDefault="00A754AE" w:rsidP="00D11C4F">
            <w:pPr>
              <w:bidi/>
              <w:spacing w:before="600" w:line="312" w:lineRule="auto"/>
              <w:rPr>
                <w:rFonts w:cs="Noto Sans Syriac Eastern"/>
              </w:rPr>
            </w:pPr>
            <w:r w:rsidRPr="00D11C4F">
              <w:rPr>
                <w:rFonts w:cs="Noto Sans Syriac Eastern"/>
                <w:rtl/>
              </w:rPr>
              <w:t xml:space="preserve">ܐܘܼܪܚܵܐ ܕܦܲܫܩܲܚ ܠ </w:t>
            </w:r>
            <w:r w:rsidRPr="00105E5A">
              <w:rPr>
                <w:rFonts w:cs="FS Me Pro"/>
                <w:rtl/>
              </w:rPr>
              <w:t>CALD</w:t>
            </w:r>
            <w:r w:rsidRPr="00D11C4F">
              <w:rPr>
                <w:rFonts w:cs="Noto Sans Syriac Eastern"/>
                <w:rtl/>
              </w:rPr>
              <w:t xml:space="preserve"> ܒܸܕ ܣܵܢܕܵܐ:</w:t>
            </w:r>
          </w:p>
          <w:p w14:paraId="75FCBD6D" w14:textId="77777777" w:rsidR="00BC7A9A" w:rsidRPr="00D11C4F" w:rsidRDefault="00A754AE" w:rsidP="00D11C4F">
            <w:pPr>
              <w:pStyle w:val="ListParagraph"/>
              <w:numPr>
                <w:ilvl w:val="0"/>
                <w:numId w:val="27"/>
              </w:numPr>
              <w:bidi/>
              <w:spacing w:line="312" w:lineRule="auto"/>
              <w:rPr>
                <w:rFonts w:cs="Noto Sans Syriac Eastern"/>
              </w:rPr>
            </w:pPr>
            <w:r w:rsidRPr="00D11C4F">
              <w:rPr>
                <w:rFonts w:cs="Noto Sans Syriac Eastern"/>
                <w:rtl/>
              </w:rPr>
              <w:t xml:space="preserve">ܟܠܲܝܗܝ ܐ݉ܢܵܫܹܐ ܕ </w:t>
            </w:r>
            <w:r w:rsidRPr="00105E5A">
              <w:rPr>
                <w:rFonts w:cs="FS Me Pro"/>
                <w:rtl/>
              </w:rPr>
              <w:t>CALD</w:t>
            </w:r>
          </w:p>
          <w:p w14:paraId="7BFC05B1" w14:textId="77777777" w:rsidR="00BC7A9A" w:rsidRPr="00D11C4F" w:rsidRDefault="00A754AE" w:rsidP="00D11C4F">
            <w:pPr>
              <w:pStyle w:val="ListParagraph"/>
              <w:bidi/>
              <w:spacing w:line="312" w:lineRule="auto"/>
              <w:rPr>
                <w:rFonts w:cs="Noto Sans Syriac Eastern"/>
              </w:rPr>
            </w:pPr>
            <w:r w:rsidRPr="00D11C4F">
              <w:rPr>
                <w:rFonts w:cs="Noto Sans Syriac Eastern"/>
                <w:rtl/>
              </w:rPr>
              <w:t>ܘ</w:t>
            </w:r>
          </w:p>
          <w:p w14:paraId="0E734453" w14:textId="77777777" w:rsidR="00BC7A9A" w:rsidRPr="00D11C4F" w:rsidRDefault="00A754AE" w:rsidP="00D11C4F">
            <w:pPr>
              <w:pStyle w:val="ListParagraph"/>
              <w:numPr>
                <w:ilvl w:val="0"/>
                <w:numId w:val="26"/>
              </w:numPr>
              <w:bidi/>
              <w:spacing w:line="312" w:lineRule="auto"/>
              <w:rPr>
                <w:rFonts w:cs="Noto Sans Syriac Eastern"/>
              </w:rPr>
            </w:pPr>
            <w:r w:rsidRPr="00D11C4F">
              <w:rPr>
                <w:rFonts w:cs="Noto Sans Syriac Eastern"/>
                <w:rtl/>
              </w:rPr>
              <w:t>ܢܸܣܝܵܢܲܝܗܝ ܦܪܝܼܫܹܐ.</w:t>
            </w:r>
          </w:p>
        </w:tc>
      </w:tr>
      <w:tr w:rsidR="00BC3C2E" w:rsidRPr="00D11C4F" w14:paraId="7FCE577E" w14:textId="77777777" w:rsidTr="00FB08D4">
        <w:trPr>
          <w:trHeight w:val="3515"/>
        </w:trPr>
        <w:tc>
          <w:tcPr>
            <w:tcW w:w="2552" w:type="dxa"/>
            <w:vAlign w:val="center"/>
          </w:tcPr>
          <w:p w14:paraId="5DD67A05" w14:textId="77777777" w:rsidR="00AC1C28" w:rsidRPr="00D11C4F" w:rsidRDefault="00A754AE" w:rsidP="00D11C4F">
            <w:pPr>
              <w:pStyle w:val="Image"/>
              <w:spacing w:line="312" w:lineRule="auto"/>
              <w:rPr>
                <w:rFonts w:cs="Noto Sans Syriac Eastern"/>
              </w:rPr>
            </w:pPr>
            <w:r w:rsidRPr="00D11C4F">
              <w:rPr>
                <w:rFonts w:cs="Noto Sans Syriac Eastern"/>
                <w:noProof/>
              </w:rPr>
              <w:lastRenderedPageBreak/>
              <w:drawing>
                <wp:inline distT="0" distB="0" distL="0" distR="0" wp14:anchorId="6ED81C0B" wp14:editId="612C6DE8">
                  <wp:extent cx="1483360" cy="1483360"/>
                  <wp:effectExtent l="0" t="0" r="2540" b="2540"/>
                  <wp:docPr id="1809070464" name="Picture 4" descr="ܚܕܵܐ ܕܵܣܬܵܐ ܕܐ݉ܢܵܫܹܐ ܘܠܥܸܠܸܠ ܡܸܢܲܝܗܝ ܝܼܠܵܗܿ ܚܕܵܐ ܨܘܼܪܬܵܐ ܕܨܸܒܥܵܬܹܐ ܡܘܼܪܡܹ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70464" name="Picture 4" descr="ܚܕܵܐ ܕܵܣܬܵܐ ܕܐ݉ܢܵܫܹܐ ܘܠܥܸܠܸܠ ܡܸܢܲܝܗܝ ܝܼܠܵܗܿ ܚܕܵܐ ܨܘܼܪܬܵܐ ܕܨܸܒܥܵܬܹܐ ܡܘܼܪܡܹܐ ܠܥܸܠܸܠ."/>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813EF41" w14:textId="77777777" w:rsidR="00AC1C28" w:rsidRPr="00D11C4F" w:rsidRDefault="00A754AE" w:rsidP="00D11C4F">
            <w:pPr>
              <w:bidi/>
              <w:spacing w:line="312" w:lineRule="auto"/>
              <w:rPr>
                <w:rFonts w:cs="Noto Sans Syriac Eastern"/>
              </w:rPr>
            </w:pPr>
            <w:r w:rsidRPr="00D11C4F">
              <w:rPr>
                <w:rFonts w:cs="Noto Sans Syriac Eastern"/>
                <w:rtl/>
              </w:rPr>
              <w:t xml:space="preserve">ܐܲܚܢܲܢ ܒܸܕ ܝܵܕܥܲܚ ܕܝܼܠܵܗܿ ܬܪܝܼܨܬܵܐ ܐܝܼܡܲܢ ܕܟܢܘܼܫܝܵܬܹܐ ܕ </w:t>
            </w:r>
            <w:r w:rsidRPr="008B598B">
              <w:rPr>
                <w:rFonts w:cs="FS Me Pro"/>
                <w:rtl/>
              </w:rPr>
              <w:t>CALD</w:t>
            </w:r>
            <w:r w:rsidRPr="00D11C4F">
              <w:rPr>
                <w:rFonts w:cs="Noto Sans Syriac Eastern"/>
                <w:rtl/>
              </w:rPr>
              <w:t xml:space="preserve"> ܣܲܙܓܸܪܝܼ ܕܝܼܠܵܗܿ ܨܦܵܝܝܼ.</w:t>
            </w:r>
          </w:p>
        </w:tc>
      </w:tr>
      <w:tr w:rsidR="00BC3C2E" w:rsidRPr="00D11C4F" w14:paraId="03938C71" w14:textId="77777777" w:rsidTr="00FB08D4">
        <w:trPr>
          <w:trHeight w:val="3515"/>
        </w:trPr>
        <w:tc>
          <w:tcPr>
            <w:tcW w:w="2552" w:type="dxa"/>
            <w:vAlign w:val="center"/>
          </w:tcPr>
          <w:p w14:paraId="29FF7689" w14:textId="77777777" w:rsidR="00766698"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10656E51" wp14:editId="00814416">
                  <wp:extent cx="1483360" cy="1483360"/>
                  <wp:effectExtent l="0" t="0" r="2540" b="2540"/>
                  <wp:docPr id="1672971691" name="Picture 18" descr="ܚܲܕ ܦܲܪܨܘܿܦܵܐ ܒܸܟܬܵܒܼܵܐ ܓܵܘ ܚܲܕ ܐܸܫܛܵܪܵܐ ܘܚܲܕ ܪܘܼܫܡܵܐ ܒܘܼܝܵܢܵܝܵܐ ܪܸܒܘܼ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71691" name="Picture 18" descr="ܚܲܕ ܦܲܪܨܘܿܦܵܐ ܒܸܟܬܵܒܼܵܐ ܓܵܘ ܚܲܕ ܐܸܫܛܵܪܵܐ ܘܚܲܕ ܪܘܼܫܡܵܐ ܒܘܼܝܵܢܵܝܵܐ ܪܸܒܘܼܢܵܝܵܐ."/>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8731FB0" w14:textId="7A3716C4" w:rsidR="00AC1C28" w:rsidRPr="00D11C4F" w:rsidRDefault="00A754AE" w:rsidP="00D11C4F">
            <w:pPr>
              <w:bidi/>
              <w:spacing w:line="312" w:lineRule="auto"/>
              <w:rPr>
                <w:rFonts w:cs="Noto Sans Syriac Eastern"/>
              </w:rPr>
            </w:pPr>
            <w:r w:rsidRPr="00D11C4F">
              <w:rPr>
                <w:rFonts w:cs="Noto Sans Syriac Eastern"/>
                <w:rtl/>
              </w:rPr>
              <w:t xml:space="preserve">ܗܵܝܓܵܗ݉ܐ ܐܲܚܢܲܢ ܒܸܕ ܡܚܲܕܸܬܲܚ ܠܐܘܼܪܚܵܐ ܕܓ̰ܵܡܥܲܚ ܒܝܼܘܿܗܿ </w:t>
            </w:r>
            <w:r w:rsidR="00766698" w:rsidRPr="00D11C4F">
              <w:rPr>
                <w:rStyle w:val="Strong"/>
                <w:rFonts w:cs="Noto Sans Syriac Eastern"/>
                <w:rtl/>
              </w:rPr>
              <w:t>ܒܘܼܝܵܢܹܐ ܕܡܵܘܕܥܵܢܘܼܬܵܐ</w:t>
            </w:r>
            <w:r w:rsidRPr="00D11C4F">
              <w:rPr>
                <w:rFonts w:cs="Noto Sans Syriac Eastern"/>
                <w:rtl/>
              </w:rPr>
              <w:t xml:space="preserve"> ܩܵܐ ܣܢܵܕܬܵܐ ܕܕܵܐܟܼܝܼ ܐܲܚܢܲܢ ܦܲܫܩܲܚ ܠ </w:t>
            </w:r>
            <w:r w:rsidR="008B598B">
              <w:rPr>
                <w:rFonts w:cs="Noto Sans Syriac Eastern"/>
              </w:rPr>
              <w:t>‘</w:t>
            </w:r>
            <w:r w:rsidR="008B598B" w:rsidRPr="008B598B">
              <w:rPr>
                <w:rFonts w:cs="FS Me Pro"/>
              </w:rPr>
              <w:t>CALD</w:t>
            </w:r>
            <w:r w:rsidR="008B598B">
              <w:rPr>
                <w:rFonts w:cs="Noto Sans Syriac Eastern"/>
              </w:rPr>
              <w:t>’</w:t>
            </w:r>
            <w:r w:rsidRPr="00D11C4F">
              <w:rPr>
                <w:rFonts w:cs="Noto Sans Syriac Eastern"/>
                <w:rtl/>
              </w:rPr>
              <w:t>.</w:t>
            </w:r>
          </w:p>
        </w:tc>
      </w:tr>
      <w:tr w:rsidR="00BC3C2E" w:rsidRPr="00D11C4F" w14:paraId="3DEFC809" w14:textId="77777777" w:rsidTr="00FB08D4">
        <w:trPr>
          <w:trHeight w:val="3515"/>
        </w:trPr>
        <w:tc>
          <w:tcPr>
            <w:tcW w:w="2552" w:type="dxa"/>
            <w:vAlign w:val="center"/>
          </w:tcPr>
          <w:p w14:paraId="4E7F74EF" w14:textId="77777777" w:rsidR="00680B10" w:rsidRPr="00D11C4F" w:rsidRDefault="00A754AE" w:rsidP="00D11C4F">
            <w:pPr>
              <w:pStyle w:val="Image"/>
              <w:spacing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65760" behindDoc="0" locked="0" layoutInCell="1" allowOverlap="1" wp14:anchorId="7933F02B" wp14:editId="7A1DBB8F">
                      <wp:simplePos x="0" y="0"/>
                      <wp:positionH relativeFrom="column">
                        <wp:posOffset>590550</wp:posOffset>
                      </wp:positionH>
                      <wp:positionV relativeFrom="paragraph">
                        <wp:posOffset>743585</wp:posOffset>
                      </wp:positionV>
                      <wp:extent cx="892175" cy="210820"/>
                      <wp:effectExtent l="0" t="0" r="3175" b="0"/>
                      <wp:wrapNone/>
                      <wp:docPr id="5002888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820"/>
                              </a:xfrm>
                              <a:prstGeom prst="rect">
                                <a:avLst/>
                              </a:prstGeom>
                              <a:noFill/>
                              <a:ln w="9525">
                                <a:noFill/>
                                <a:miter lim="800000"/>
                                <a:headEnd/>
                                <a:tailEnd/>
                              </a:ln>
                            </wps:spPr>
                            <wps:txbx>
                              <w:txbxContent>
                                <w:p w14:paraId="0760E2C7" w14:textId="77777777" w:rsidR="00A754AE" w:rsidRPr="00E87906" w:rsidRDefault="00A754AE" w:rsidP="00E87906">
                                  <w:pPr>
                                    <w:bidi/>
                                    <w:spacing w:before="0" w:after="0" w:line="240" w:lineRule="auto"/>
                                    <w:jc w:val="center"/>
                                    <w:rPr>
                                      <w:rFonts w:cs="Noto Sans Syriac Eastern"/>
                                      <w:sz w:val="16"/>
                                      <w:szCs w:val="16"/>
                                      <w:lang w:val="en-PH"/>
                                    </w:rPr>
                                  </w:pPr>
                                  <w:r w:rsidRPr="00E87906">
                                    <w:rPr>
                                      <w:rFonts w:cs="Noto Sans Syriac Eastern"/>
                                      <w:b/>
                                      <w:bCs/>
                                      <w:sz w:val="16"/>
                                      <w:szCs w:val="16"/>
                                      <w:rtl/>
                                    </w:rPr>
                                    <w:t>ܣܸܓܼܠܵܐ</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933F02B" id="_x0000_s1044" type="#_x0000_t202" style="position:absolute;left:0;text-align:left;margin-left:46.5pt;margin-top:58.55pt;width:70.25pt;height:16.6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" filled="f" stroked="f">
                      <v:textbox inset="0,0,0,0">
                        <w:txbxContent>
                          <w:p w14:paraId="0760E2C7" w14:textId="77777777" w:rsidR="00A754AE" w:rsidRPr="00E87906" w:rsidRDefault="00A754AE" w:rsidP="00E87906">
                            <w:pPr>
                              <w:bidi/>
                              <w:spacing w:before="0" w:after="0" w:line="240" w:lineRule="auto"/>
                              <w:jc w:val="center"/>
                              <w:rPr>
                                <w:rFonts w:cs="Noto Sans Syriac Eastern"/>
                                <w:sz w:val="16"/>
                                <w:szCs w:val="16"/>
                                <w:lang w:val="en-PH"/>
                              </w:rPr>
                            </w:pPr>
                            <w:r w:rsidRPr="00E87906">
                              <w:rPr>
                                <w:rFonts w:cs="Noto Sans Syriac Eastern"/>
                                <w:b/>
                                <w:bCs/>
                                <w:sz w:val="16"/>
                                <w:szCs w:val="16"/>
                                <w:rtl/>
                              </w:rPr>
                              <w:t>ܣܸܓܼܠܵܐ</w:t>
                            </w:r>
                          </w:p>
                        </w:txbxContent>
                      </v:textbox>
                    </v:shape>
                  </w:pict>
                </mc:Fallback>
              </mc:AlternateContent>
            </w:r>
            <w:r w:rsidR="00FA49C9" w:rsidRPr="00D11C4F">
              <w:rPr>
                <w:rFonts w:cs="Noto Sans Syriac Eastern"/>
                <w:noProof/>
              </w:rPr>
              <w:drawing>
                <wp:inline distT="0" distB="0" distL="0" distR="0" wp14:anchorId="67361F2C" wp14:editId="61B1464C">
                  <wp:extent cx="1483360" cy="1483360"/>
                  <wp:effectExtent l="0" t="0" r="2540" b="2540"/>
                  <wp:docPr id="1697165199" name="Picture 5" descr="ܚܲܕ ܐܸܫܛܵܪܵܐ ܕܡܵܘܕܥܵܢܘܼܬܵܐ، ܚܲܕ ܐܸܫܛܵܪܵܐ ܕܣܸܓܼܠܹܐ ܘܚܲܕ ܪܘܼܫܡܵܐ ܒܘܼܝܵܢܵܝܵܐ ܪܸܒܘܼ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65199" name="Picture 5" descr="ܚܲܕ ܐܸܫܛܵܪܵܐ ܕܡܵܘܕܥܵܢܘܼܬܵܐ، ܚܲܕ ܐܸܫܛܵܪܵܐ ܕܣܸܓܼܠܹܐ ܘܚܲܕ ܪܘܼܫܡܵܐ ܒܘܼܝܵܢܵܝܵܐ ܪܸܒܘܼܢܵܝܵܐ."/>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AB5E346" w14:textId="77777777" w:rsidR="00680B10" w:rsidRPr="00D11C4F" w:rsidRDefault="00A754AE" w:rsidP="00D11C4F">
            <w:pPr>
              <w:bidi/>
              <w:spacing w:line="312" w:lineRule="auto"/>
              <w:rPr>
                <w:rFonts w:cs="Noto Sans Syriac Eastern"/>
              </w:rPr>
            </w:pPr>
            <w:r w:rsidRPr="00D11C4F">
              <w:rPr>
                <w:rFonts w:cs="Noto Sans Syriac Eastern"/>
                <w:rtl/>
              </w:rPr>
              <w:t>ܐܝܼܡܲܢ ܕܗܲܡܙܸܡܲܚ ܒܘܼܬ ܒܘܼܝܵܢܹܐ ܕܡܵܘܕܥܵܢܘܼܬܵܐ، ܡܲܥܢܵܝܲܢ ܝܼܠܹܗ:</w:t>
            </w:r>
          </w:p>
          <w:p w14:paraId="7EDC9DDD" w14:textId="77777777" w:rsidR="00680B10" w:rsidRPr="00D11C4F" w:rsidRDefault="00A754AE" w:rsidP="00D11C4F">
            <w:pPr>
              <w:pStyle w:val="ListParagraph"/>
              <w:numPr>
                <w:ilvl w:val="0"/>
                <w:numId w:val="28"/>
              </w:numPr>
              <w:bidi/>
              <w:spacing w:line="312" w:lineRule="auto"/>
              <w:rPr>
                <w:rFonts w:cs="Noto Sans Syriac Eastern"/>
              </w:rPr>
            </w:pPr>
            <w:r w:rsidRPr="00D11C4F">
              <w:rPr>
                <w:rFonts w:cs="Noto Sans Syriac Eastern"/>
                <w:rtl/>
              </w:rPr>
              <w:t>ܫܪܵܪܹܐ</w:t>
            </w:r>
          </w:p>
          <w:p w14:paraId="70A11248" w14:textId="77777777" w:rsidR="00680B10" w:rsidRPr="00D11C4F" w:rsidRDefault="00A754AE" w:rsidP="00D11C4F">
            <w:pPr>
              <w:pStyle w:val="ListParagraph"/>
              <w:numPr>
                <w:ilvl w:val="0"/>
                <w:numId w:val="28"/>
              </w:numPr>
              <w:bidi/>
              <w:spacing w:line="312" w:lineRule="auto"/>
              <w:rPr>
                <w:rFonts w:cs="Noto Sans Syriac Eastern"/>
              </w:rPr>
            </w:pPr>
            <w:r w:rsidRPr="00D11C4F">
              <w:rPr>
                <w:rFonts w:cs="Noto Sans Syriac Eastern"/>
                <w:rtl/>
              </w:rPr>
              <w:t>ܡܵܘܕܥܵܢܘܼܬܵܐ</w:t>
            </w:r>
          </w:p>
          <w:p w14:paraId="6E473CAE" w14:textId="77777777" w:rsidR="00680B10" w:rsidRPr="00D11C4F" w:rsidRDefault="00A754AE" w:rsidP="00D11C4F">
            <w:pPr>
              <w:pStyle w:val="ListParagraph"/>
              <w:numPr>
                <w:ilvl w:val="0"/>
                <w:numId w:val="28"/>
              </w:numPr>
              <w:bidi/>
              <w:spacing w:line="312" w:lineRule="auto"/>
              <w:rPr>
                <w:rFonts w:cs="Noto Sans Syriac Eastern"/>
              </w:rPr>
            </w:pPr>
            <w:r w:rsidRPr="00D11C4F">
              <w:rPr>
                <w:rFonts w:cs="Noto Sans Syriac Eastern"/>
                <w:rtl/>
              </w:rPr>
              <w:t>ܣܸܓܼܠܹܐ.</w:t>
            </w:r>
          </w:p>
        </w:tc>
      </w:tr>
      <w:tr w:rsidR="00BC3C2E" w:rsidRPr="00D11C4F" w14:paraId="35932F64" w14:textId="77777777" w:rsidTr="00FB08D4">
        <w:trPr>
          <w:trHeight w:val="3515"/>
        </w:trPr>
        <w:tc>
          <w:tcPr>
            <w:tcW w:w="2552" w:type="dxa"/>
            <w:vAlign w:val="center"/>
          </w:tcPr>
          <w:p w14:paraId="32D9DF9B" w14:textId="77777777" w:rsidR="005A484E" w:rsidRPr="00D11C4F" w:rsidRDefault="00A754AE" w:rsidP="00D11C4F">
            <w:pPr>
              <w:pStyle w:val="Image"/>
              <w:spacing w:line="312" w:lineRule="auto"/>
              <w:rPr>
                <w:rFonts w:cs="Noto Sans Syriac Eastern"/>
                <w:noProof/>
              </w:rPr>
            </w:pPr>
            <w:r w:rsidRPr="00D11C4F">
              <w:rPr>
                <w:rFonts w:cs="Noto Sans Syriac Eastern"/>
                <w:noProof/>
              </w:rPr>
              <w:drawing>
                <wp:inline distT="0" distB="0" distL="0" distR="0" wp14:anchorId="756C1CEA" wp14:editId="68E2C5D2">
                  <wp:extent cx="1483360" cy="1483360"/>
                  <wp:effectExtent l="0" t="0" r="2540" b="2540"/>
                  <wp:docPr id="1905204047" name="Picture 1" descr="ܚܲܕ ܦܲܪܨܘܿܦܵܐ ܡܲܪܘܼܡܹܐ ܐܝܼܕܹܗ ܘܚܕܵܐ ܒܲܓܼܒܘܼܓܼܝܼܬܵܐ ܕܗܲܡܙܲܡܬܵܐ ܥܲܡ ܚܲܕ ܝܲܕܥܵܐ ܕܕܘܼܡܵܪܵܐ ܠܵܓܵܘܘܿܗܿ. ܠܓܹܒܹܗ ܝܼܠܹܗ ܚܲܕ ܪܘܼܫܡܵܐ ܒܘܼܝܵܢܵܝܵܐ ܪܸܒܘܼ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04047" name="Picture 1" descr="ܚܲܕ ܦܲܪܨܘܿܦܵܐ ܡܲܪܘܼܡܹܐ ܐܝܼܕܹܗ ܘܚܕܵܐ ܒܲܓܼܒܘܼܓܼܝܼܬܵܐ ܕܗܲܡܙܲܡܬܵܐ ܥܲܡ ܚܲܕ ܝܲܕܥܵܐ ܕܕܘܼܡܵܪܵܐ ܠܵܓܵܘܘܿܗܿ. ܠܓܹܒܹܗ ܝܼܠܹܗ ܚܲܕ ܪܘܼܫܡܵܐ ܒܘܼܝܵܢܵܝܵܐ ܪܸܒܘܼܢܵܝܵܐ."/>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B640B15" w14:textId="77777777" w:rsidR="00B67BC0" w:rsidRPr="00D11C4F" w:rsidRDefault="00A754AE" w:rsidP="00D11C4F">
            <w:pPr>
              <w:bidi/>
              <w:spacing w:line="312" w:lineRule="auto"/>
              <w:rPr>
                <w:rFonts w:cs="Noto Sans Syriac Eastern"/>
              </w:rPr>
            </w:pPr>
            <w:r w:rsidRPr="00D11C4F">
              <w:rPr>
                <w:rFonts w:cs="Noto Sans Syriac Eastern"/>
                <w:rtl/>
              </w:rPr>
              <w:t>ܐܲܚܢܲܢ ܒܸܕ ܨܲܚܨܸܝܲܚ ܐܸܢ ܐܵܗܵܐ ܥܒܼܵܕܵܐ ܦܠܵܚܵܐ ܝܠܹܗ ܒܟܡܵܝܘܼܬܵܐ ܕܒܘܼܝܵܢܹܐ ܕܡܵܘܕܥܵܢܘܼܬܵܐ ܕܓ̣ܵܡܥܲܚ ܠܗܘܿܢ.</w:t>
            </w:r>
          </w:p>
          <w:p w14:paraId="780A134B" w14:textId="77777777" w:rsidR="005A484E" w:rsidRPr="00D11C4F" w:rsidRDefault="00A754AE" w:rsidP="00D11C4F">
            <w:pPr>
              <w:bidi/>
              <w:spacing w:line="312" w:lineRule="auto"/>
              <w:rPr>
                <w:rFonts w:cs="Noto Sans Syriac Eastern"/>
              </w:rPr>
            </w:pPr>
            <w:r w:rsidRPr="00D11C4F">
              <w:rPr>
                <w:rFonts w:cs="Noto Sans Syriac Eastern"/>
                <w:rtl/>
              </w:rPr>
              <w:t xml:space="preserve">ܐܵܗܵܐ ܒܸܚܒܼܵܫܵܐ ܝܠܹܗ ܒܘܼܝܵܢܹܐ ܕܡܵܘܕܥܵܢܘܼܬܵܐ ܕܟܹܐ ܣܵܢܕܝܼ ܠܡܘܿܕܝܼ ܝܢܵܐ ܣܢܝܼܩܹܐ ܫܲܘܬܦܵܢܹܐ ܕ </w:t>
            </w:r>
            <w:r w:rsidRPr="008B598B">
              <w:rPr>
                <w:rFonts w:cs="FS Me Pro"/>
                <w:rtl/>
              </w:rPr>
              <w:t>CALD</w:t>
            </w:r>
            <w:r w:rsidRPr="00D11C4F">
              <w:rPr>
                <w:rFonts w:cs="Noto Sans Syriac Eastern"/>
                <w:rtl/>
              </w:rPr>
              <w:t>.</w:t>
            </w:r>
          </w:p>
        </w:tc>
      </w:tr>
    </w:tbl>
    <w:p w14:paraId="6A8DCEA4" w14:textId="77777777" w:rsidR="0039501C" w:rsidRPr="00D11C4F" w:rsidRDefault="00A754AE" w:rsidP="00D11C4F">
      <w:pPr>
        <w:spacing w:before="0" w:after="0" w:line="312" w:lineRule="auto"/>
        <w:rPr>
          <w:rFonts w:cs="Noto Sans Syriac Eastern"/>
          <w:b/>
          <w:bCs/>
          <w:sz w:val="32"/>
          <w:szCs w:val="26"/>
        </w:rPr>
      </w:pPr>
      <w:r w:rsidRPr="00D11C4F">
        <w:rPr>
          <w:rFonts w:cs="Noto Sans Syriac Eastern"/>
        </w:rPr>
        <w:br w:type="page"/>
      </w:r>
    </w:p>
    <w:p w14:paraId="5D3D5613" w14:textId="77777777" w:rsidR="00B676E1" w:rsidRPr="00D11C4F" w:rsidRDefault="00A754AE" w:rsidP="00D11C4F">
      <w:pPr>
        <w:pStyle w:val="Heading3"/>
        <w:bidi/>
        <w:spacing w:before="360"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713536" behindDoc="1" locked="0" layoutInCell="1" allowOverlap="1" wp14:anchorId="02015093" wp14:editId="5ECBFEED">
                <wp:simplePos x="0" y="0"/>
                <wp:positionH relativeFrom="margin">
                  <wp:posOffset>-103174</wp:posOffset>
                </wp:positionH>
                <wp:positionV relativeFrom="paragraph">
                  <wp:posOffset>342900</wp:posOffset>
                </wp:positionV>
                <wp:extent cx="5784850" cy="240665"/>
                <wp:effectExtent l="19050" t="19050" r="25400" b="26035"/>
                <wp:wrapNone/>
                <wp:docPr id="905895971" name="Group 905895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4850" cy="240665"/>
                          <a:chOff x="11875" y="0"/>
                          <a:chExt cx="5787317" cy="241540"/>
                        </a:xfrm>
                      </wpg:grpSpPr>
                      <wps:wsp>
                        <wps:cNvPr id="1704202234" name="Straight Connector 17042022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41766" name="Oval 208141766"/>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55988FE" id="Group 905895971" o:spid="_x0000_s1026" alt="&quot;&quot;" style="position:absolute;margin-left:-8.1pt;margin-top:27pt;width:455.5pt;height:18.95pt;flip:x;z-index:-25160294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">
                <v:line id="Straight Connector 17042022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" strokecolor="#65276f [3044]" strokeweight="3pt">
                  <v:stroke endcap="round"/>
                </v:line>
                <v:oval id="Oval 20814176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" fillcolor="#06a8b5" strokecolor="#6b2976" strokeweight="3pt"/>
                <w10:wrap anchorx="margin"/>
              </v:group>
            </w:pict>
          </mc:Fallback>
        </mc:AlternateContent>
      </w:r>
      <w:r w:rsidR="00766698" w:rsidRPr="00D11C4F">
        <w:rPr>
          <w:rFonts w:cs="Noto Sans Syriac Eastern"/>
          <w:rtl/>
        </w:rPr>
        <w:t>ܥܒܼܵܕܵܐ 25</w:t>
      </w:r>
    </w:p>
    <w:tbl>
      <w:tblPr>
        <w:bidiVisual/>
        <w:tblW w:w="9128" w:type="dxa"/>
        <w:tblLayout w:type="fixed"/>
        <w:tblLook w:val="04A0" w:firstRow="1" w:lastRow="0" w:firstColumn="1" w:lastColumn="0" w:noHBand="0" w:noVBand="1"/>
      </w:tblPr>
      <w:tblGrid>
        <w:gridCol w:w="2536"/>
        <w:gridCol w:w="6592"/>
      </w:tblGrid>
      <w:tr w:rsidR="00BC3C2E" w:rsidRPr="00D11C4F" w14:paraId="02C9E103" w14:textId="77777777" w:rsidTr="00FB08D4">
        <w:trPr>
          <w:trHeight w:val="3288"/>
        </w:trPr>
        <w:tc>
          <w:tcPr>
            <w:tcW w:w="2536" w:type="dxa"/>
            <w:vAlign w:val="center"/>
          </w:tcPr>
          <w:p w14:paraId="151BF158" w14:textId="77777777" w:rsidR="004A2EA4"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5BB07231" wp14:editId="52FFAAAE">
                  <wp:extent cx="1473200" cy="1473200"/>
                  <wp:effectExtent l="0" t="0" r="0" b="0"/>
                  <wp:docPr id="1054512006" name="Picture 19" descr="ܚܲܕ ܟܘܼܡܦܝܘܼܬܸܪ ܡܲܚܙܘܼܝܹܐ ܚܲܕ ܪܘܼܫܡܵܐ ܒܘܼܝܵ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12006" name="Picture 19" descr="ܚܲܕ ܟܘܼܡܦܝܘܼܬܸܪ ܡܲܚܙܘܼܝܹܐ ܚܲܕ ܪܘܼܫܡܵܐ ܒܘܼܝܵܢܵܝܵܐ."/>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6C0679A9" w14:textId="77777777" w:rsidR="006D5181" w:rsidRPr="00D11C4F" w:rsidRDefault="00A754AE" w:rsidP="00D11C4F">
            <w:pPr>
              <w:bidi/>
              <w:spacing w:line="312" w:lineRule="auto"/>
              <w:rPr>
                <w:rFonts w:cs="Noto Sans Syriac Eastern"/>
              </w:rPr>
            </w:pPr>
            <w:r w:rsidRPr="00D11C4F">
              <w:rPr>
                <w:rFonts w:cs="Noto Sans Syriac Eastern"/>
                <w:rtl/>
              </w:rPr>
              <w:t xml:space="preserve">ܐܲܚܢܲܢ ܒܸܕ ܥܵܒܼܕܲܚ ܒܘܼܨܵܝܵܐ ܘܫܲܪܸܟܲܚ ܠܒܘܼܝܵܢܹܐ ܕܡܵܘܕܥܵܢܘܼܬܵܐ ܚܲܕܬܹܐ ܡܼܢ ܫܲܘܬܦܵܢܹܐ ܕ </w:t>
            </w:r>
            <w:r w:rsidRPr="008B598B">
              <w:rPr>
                <w:rFonts w:cs="FS Me Pro"/>
                <w:rtl/>
              </w:rPr>
              <w:t>CALD</w:t>
            </w:r>
            <w:r w:rsidRPr="00D11C4F">
              <w:rPr>
                <w:rFonts w:cs="Noto Sans Syriac Eastern"/>
                <w:rtl/>
              </w:rPr>
              <w:t>.</w:t>
            </w:r>
          </w:p>
          <w:p w14:paraId="4F76272E" w14:textId="77777777" w:rsidR="00AC1C28" w:rsidRPr="00D11C4F" w:rsidRDefault="00A754AE" w:rsidP="00D11C4F">
            <w:pPr>
              <w:bidi/>
              <w:spacing w:line="312" w:lineRule="auto"/>
              <w:rPr>
                <w:rFonts w:cs="Noto Sans Syriac Eastern"/>
              </w:rPr>
            </w:pPr>
            <w:r w:rsidRPr="00D11C4F">
              <w:rPr>
                <w:rFonts w:cs="Noto Sans Syriac Eastern"/>
                <w:rtl/>
              </w:rPr>
              <w:t>ܐܵܗܵܐ ܒܸܕ ܣܵܢܹܕ ܠܦܵܠܵܚܹܐ ܘܫܲܪܝܼܟܹܐ ܕܕܝܼܲܢ ܩܵܐ ܫܩܵܠܬܵܐ ܕܦܘܼܣܩܵܢܹܐ ܠܚܝܼܡܹܐ.</w:t>
            </w:r>
          </w:p>
        </w:tc>
      </w:tr>
      <w:tr w:rsidR="00BC3C2E" w:rsidRPr="00D11C4F" w14:paraId="45D0533E" w14:textId="77777777" w:rsidTr="00FB08D4">
        <w:trPr>
          <w:trHeight w:val="3288"/>
        </w:trPr>
        <w:tc>
          <w:tcPr>
            <w:tcW w:w="2536" w:type="dxa"/>
            <w:vAlign w:val="center"/>
          </w:tcPr>
          <w:p w14:paraId="15C9E6A4" w14:textId="77777777" w:rsidR="004A2EA4"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44232DD2" wp14:editId="3543B439">
                  <wp:extent cx="1473200" cy="1473200"/>
                  <wp:effectExtent l="0" t="0" r="0" b="0"/>
                  <wp:docPr id="852475434" name="Picture 20" descr="2 ܐ݉ܢܵܫܹܐ ܡܲܦܠܘܼܚܹܐ ܚܲܕ ܠܵܦܬܘܿܦ ܥܲܡܚܕܵܕܹܐ ܘܚܲܕ ܪܘܼܫܡܵܐ ܒܘܼܝܵܢܵܝܵܐ ܪܸܒܘܼ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5434" name="Picture 20" descr="2 ܐ݉ܢܵܫܹܐ ܡܲܦܠܘܼܚܹܐ ܚܲܕ ܠܵܦܬܘܿܦ ܥܲܡܚܕܵܕܹܐ ܘܚܲܕ ܪܘܼܫܡܵܐ ܒܘܼܝܵܢܵܝܵܐ ܪܸܒܘܼܢܵܝܵܐ."/>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7DA1DE0B" w14:textId="77777777" w:rsidR="004A2EA4" w:rsidRPr="00D11C4F" w:rsidRDefault="00A754AE" w:rsidP="00D11C4F">
            <w:pPr>
              <w:bidi/>
              <w:spacing w:line="312" w:lineRule="auto"/>
              <w:rPr>
                <w:rFonts w:cs="Noto Sans Syriac Eastern"/>
              </w:rPr>
            </w:pPr>
            <w:r w:rsidRPr="00D11C4F">
              <w:rPr>
                <w:rFonts w:cs="Noto Sans Syriac Eastern"/>
                <w:rtl/>
              </w:rPr>
              <w:t xml:space="preserve">ܐܲܚܢܲܢ ܒܸܕ ܡܚܲܕܸܬܲܚ ܠܐܘܼܪܚܵܐ ܕܓ̰ܵܡܥܲܚ ܒܝܼܘܿܗܿ ܒܘܼܝܵܢܹܐ ܕܡܵܘܕܥܵܢܘܼܬܵܐ ܡܼܢ ܫܲܘܬܦܵܢܹܐ ܕ </w:t>
            </w:r>
            <w:r w:rsidRPr="008B598B">
              <w:rPr>
                <w:rFonts w:cs="FS Me Pro"/>
                <w:rtl/>
              </w:rPr>
              <w:t>CALD</w:t>
            </w:r>
            <w:r w:rsidRPr="00D11C4F">
              <w:rPr>
                <w:rFonts w:cs="Noto Sans Syriac Eastern"/>
                <w:rtl/>
              </w:rPr>
              <w:t>.</w:t>
            </w:r>
          </w:p>
        </w:tc>
      </w:tr>
      <w:tr w:rsidR="00BC3C2E" w:rsidRPr="00D11C4F" w14:paraId="451B6D8C" w14:textId="77777777" w:rsidTr="00FB08D4">
        <w:trPr>
          <w:trHeight w:val="3288"/>
        </w:trPr>
        <w:tc>
          <w:tcPr>
            <w:tcW w:w="2536" w:type="dxa"/>
            <w:vAlign w:val="center"/>
          </w:tcPr>
          <w:p w14:paraId="6416461E" w14:textId="77777777" w:rsidR="00AC1C28"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17743694" wp14:editId="0165AE7A">
                  <wp:extent cx="1473200" cy="1473200"/>
                  <wp:effectExtent l="0" t="0" r="0" b="0"/>
                  <wp:docPr id="1693983596" name="Picture 21" descr="ܚܲܕ ܟܘܼܡܦܝܘܼܬܸܪ ܡܲܚܙܘܼܝܹܐ ܚܲܕ ܪܘܼܫܡܵܐ ܒܘܼܝܵܢܵܝܵܐ ܘܚܲܕ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83596" name="Picture 21" descr="ܚܲܕ ܟܘܼܡܦܝܘܼܬܸܪ ܡܲܚܙܘܼܝܹܐ ܚܲܕ ܪܘܼܫܡܵܐ ܒܘܼܝܵܢܵܝܵܐ ܘܚܲܕ ܪܘܼܫܡܵܐ ܕ tick."/>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76" w:type="dxa"/>
            <w:vAlign w:val="center"/>
          </w:tcPr>
          <w:p w14:paraId="458CC983" w14:textId="77777777" w:rsidR="00775E71" w:rsidRPr="00D11C4F" w:rsidRDefault="00A754AE" w:rsidP="00D11C4F">
            <w:pPr>
              <w:bidi/>
              <w:spacing w:line="312" w:lineRule="auto"/>
              <w:rPr>
                <w:rFonts w:cs="Noto Sans Syriac Eastern"/>
              </w:rPr>
            </w:pPr>
            <w:r w:rsidRPr="00D11C4F">
              <w:rPr>
                <w:rStyle w:val="ui-provider"/>
                <w:rFonts w:cs="Noto Sans Syriac Eastern"/>
                <w:rtl/>
              </w:rPr>
              <w:t xml:space="preserve">ܐܲܚܢܲܢ ܒܸܕ ܨܲܚܨܸܝܲܚ ܐܸܢ ܐܵܗܵܐ ܥܒܼܵܕܵܐ ܦܠܵܚܵܐ ܝܠܹܗ ܒܝܕܵܥܬܵܐ ܕܟܡܵܐ ܐ݉ܢܵܫܹܐ ܡܵܨܝܼ ܡܲܦܠܸܚܝܼ ܠܒܘܼܝܵܢܹܐ ܕܡܵܘܕܥܵܢܘܼܬܵܐ ܕܓ̰ܵܡܥܲܚ ܠܗܘܿܢ ܒܘܼܬ ܫܲܘܬܦܵܢܹܐ ܕ </w:t>
            </w:r>
            <w:r w:rsidRPr="008B598B">
              <w:rPr>
                <w:rStyle w:val="ui-provider"/>
                <w:rFonts w:cs="FS Me Pro"/>
                <w:rtl/>
              </w:rPr>
              <w:t>CALD</w:t>
            </w:r>
            <w:r w:rsidRPr="00D11C4F">
              <w:rPr>
                <w:rStyle w:val="ui-provider"/>
                <w:rFonts w:cs="Noto Sans Syriac Eastern"/>
                <w:rtl/>
              </w:rPr>
              <w:t>.</w:t>
            </w:r>
          </w:p>
        </w:tc>
      </w:tr>
      <w:tr w:rsidR="00BC3C2E" w:rsidRPr="00D11C4F" w14:paraId="2AE06984" w14:textId="77777777" w:rsidTr="00FB08D4">
        <w:trPr>
          <w:trHeight w:val="3288"/>
        </w:trPr>
        <w:tc>
          <w:tcPr>
            <w:tcW w:w="2536" w:type="dxa"/>
            <w:vAlign w:val="center"/>
          </w:tcPr>
          <w:p w14:paraId="48466E39" w14:textId="77777777" w:rsidR="00AC1C28"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27521C05" wp14:editId="34E3218A">
                  <wp:extent cx="1473200" cy="1473200"/>
                  <wp:effectExtent l="0" t="0" r="0" b="0"/>
                  <wp:docPr id="1419418283" name="Picture 22" descr="3 ܦܵܠܵܚܹܐ ܕ NDIS ܬܚܘܿܬ ܚܲܕ ܪܘܼܫܡܵܐ ܕ tick ܘܚܲܕ ܨܠܝܼܒܼܵܐ ܠܵܓܵܘܵܐ ܕ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18283" name="Picture 22" descr="3 ܦܵܠܵܚܹܐ ܕ NDIS ܬܚܘܿܬ ܚܲܕ ܪܘܼܫܡܵܐ ܕ tick ܘܚܲܕ ܨܠܝܼܒܼܵܐ ܠܵܓܵܘܵܐ ܕܚܕܵܐ ܒܲܓܼܒܘܼܓܼܝܼܬܵܐ ܕܗܲܡܙܲܡܬܵܐ."/>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50FF5CCB" w14:textId="77777777" w:rsidR="00207CAE" w:rsidRPr="00D11C4F" w:rsidRDefault="00A754AE" w:rsidP="00D11C4F">
            <w:pPr>
              <w:bidi/>
              <w:spacing w:line="312" w:lineRule="auto"/>
              <w:rPr>
                <w:rFonts w:cs="Noto Sans Syriac Eastern"/>
              </w:rPr>
            </w:pPr>
            <w:r w:rsidRPr="00D11C4F">
              <w:rPr>
                <w:rFonts w:cs="Noto Sans Syriac Eastern"/>
                <w:rtl/>
              </w:rPr>
              <w:t xml:space="preserve">ܐܵܦ ܒܸܕ ܨܲܚܨܸܝܲܚ ܐܸܢ ܐܵܗܵܐ ܥܒܼܵܕܵܐ ܦܠܵܚܵܐ ܝܠܹܗ ܒܡܲܫܡܲܥܬܵܐ ܠܕܵܐܟܼܝܼ ܐܲܢܹܐ ܒܘܼܝܵܢܹܐ ܕܡܵܘܕܥܵܢܘܼܬܵܐ ܐܝܼܬܠܗܘܿܢ ܡܲܥܒܕܵܢܘܼܬܵܐ ܥܲܠ ܐܘܼܪܚܵܐ ܕܐ݉ܢܵܫܹܐ ܫܵܩܠܝܼ ܒܝܼܘܿܗܿ ܦܘܼܣܩܵܢܹܐ. </w:t>
            </w:r>
          </w:p>
          <w:p w14:paraId="6F97BAA6" w14:textId="77777777" w:rsidR="00AC1C28" w:rsidRPr="00D11C4F" w:rsidRDefault="00A754AE" w:rsidP="00D11C4F">
            <w:pPr>
              <w:bidi/>
              <w:spacing w:line="312" w:lineRule="auto"/>
              <w:rPr>
                <w:rFonts w:cs="Noto Sans Syriac Eastern"/>
              </w:rPr>
            </w:pPr>
            <w:r w:rsidRPr="00D11C4F">
              <w:rPr>
                <w:rFonts w:cs="Noto Sans Syriac Eastern"/>
                <w:rtl/>
              </w:rPr>
              <w:t>ܐܵܗܵܐ ܒܸܚܒܼܵܫܵܐ ܝܠܹܗ ܦܵܠܵܚܹܐ ܘܫܲܪܝܼܟܹܐ ܕܕܝܼܲܢ.</w:t>
            </w:r>
          </w:p>
        </w:tc>
      </w:tr>
    </w:tbl>
    <w:p w14:paraId="7E3CC67D" w14:textId="77777777" w:rsidR="00B676E1" w:rsidRPr="00D11C4F" w:rsidRDefault="00A754AE" w:rsidP="00D11C4F">
      <w:pPr>
        <w:pStyle w:val="Heading2"/>
        <w:bidi/>
        <w:spacing w:line="312" w:lineRule="auto"/>
        <w:rPr>
          <w:rFonts w:cs="Noto Sans Syriac Eastern"/>
          <w:color w:val="000000" w:themeColor="text1"/>
        </w:rPr>
      </w:pPr>
      <w:r w:rsidRPr="00D11C4F">
        <w:rPr>
          <w:rFonts w:cs="Noto Sans Syriac Eastern"/>
          <w:noProof/>
          <w:color w:val="000000" w:themeColor="text1"/>
        </w:rPr>
        <w:lastRenderedPageBreak/>
        <mc:AlternateContent>
          <mc:Choice Requires="wps">
            <w:drawing>
              <wp:anchor distT="0" distB="0" distL="114300" distR="114300" simplePos="0" relativeHeight="251715584" behindDoc="1" locked="0" layoutInCell="1" allowOverlap="1" wp14:anchorId="549D5EF6" wp14:editId="088A6CDA">
                <wp:simplePos x="0" y="0"/>
                <wp:positionH relativeFrom="page">
                  <wp:align>center</wp:align>
                </wp:positionH>
                <wp:positionV relativeFrom="paragraph">
                  <wp:posOffset>-201930</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23537F33" id="Rectangle: Rounded Corners 604329672" o:spid="_x0000_s1026" alt="&quot;&quot;" style="position:absolute;margin-left:0;margin-top:-15.9pt;width:505.7pt;height:54.45pt;z-index:-2516008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" fillcolor="#b6e3f9" strokecolor="#6b2976" strokeweight="3pt">
                <w10:wrap anchorx="page"/>
              </v:roundrect>
            </w:pict>
          </mc:Fallback>
        </mc:AlternateContent>
      </w:r>
      <w:bookmarkStart w:id="108" w:name="_Toc256000007"/>
      <w:r w:rsidRPr="00D11C4F">
        <w:rPr>
          <w:rFonts w:cs="Noto Sans Syriac Eastern"/>
          <w:color w:val="000000" w:themeColor="text1"/>
          <w:rtl/>
        </w:rPr>
        <w:t>6. ܕܵܐܟܼܝܼ ܗܵܘܹܐܠܲܢ ܐܲܣܘܼܪܵܐ ܥܲܡ ܟܢܘܼܫܬܵܐ</w:t>
      </w:r>
      <w:bookmarkEnd w:id="108"/>
    </w:p>
    <w:p w14:paraId="7C97ABEF" w14:textId="77777777" w:rsidR="00B676E1" w:rsidRPr="00D11C4F" w:rsidRDefault="00A754AE" w:rsidP="00D11C4F">
      <w:pPr>
        <w:pStyle w:val="Heading3"/>
        <w:bidi/>
        <w:spacing w:before="480" w:after="120" w:line="312" w:lineRule="auto"/>
        <w:rPr>
          <w:rFonts w:cs="Noto Sans Syriac Eastern"/>
        </w:rPr>
      </w:pPr>
      <w:r w:rsidRPr="00D11C4F">
        <w:rPr>
          <w:rFonts w:cs="Noto Sans Syriac Eastern"/>
          <w:noProof/>
        </w:rPr>
        <mc:AlternateContent>
          <mc:Choice Requires="wpg">
            <w:drawing>
              <wp:anchor distT="0" distB="0" distL="114300" distR="114300" simplePos="0" relativeHeight="251717632" behindDoc="1" locked="0" layoutInCell="1" allowOverlap="1" wp14:anchorId="21145FF5" wp14:editId="417E8B46">
                <wp:simplePos x="0" y="0"/>
                <wp:positionH relativeFrom="margin">
                  <wp:posOffset>-62230</wp:posOffset>
                </wp:positionH>
                <wp:positionV relativeFrom="paragraph">
                  <wp:posOffset>641405</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D3DC780" id="Group 1407463667" o:spid="_x0000_s1026" alt="&quot;&quot;" style="position:absolute;margin-left:-4.9pt;margin-top:50.5pt;width:455.55pt;height:19pt;flip:x;z-index:-25159884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">
                <v:line id="Straight Connector 124329582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" strokecolor="#65276f [3044]" strokeweight="3pt">
                  <v:stroke endcap="round"/>
                </v:line>
                <v:oval id="Oval 6602906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" fillcolor="#b6e3f9" strokecolor="#6b2976" strokeweight="3pt"/>
                <w10:wrap anchorx="margin"/>
              </v:group>
            </w:pict>
          </mc:Fallback>
        </mc:AlternateContent>
      </w:r>
      <w:r w:rsidR="00766698" w:rsidRPr="00D11C4F">
        <w:rPr>
          <w:rFonts w:cs="Noto Sans Syriac Eastern"/>
          <w:rtl/>
        </w:rPr>
        <w:t>ܥܒܼܵܕܵܐ 26</w:t>
      </w:r>
    </w:p>
    <w:tbl>
      <w:tblPr>
        <w:bidiVisual/>
        <w:tblW w:w="9242" w:type="dxa"/>
        <w:tblLayout w:type="fixed"/>
        <w:tblLook w:val="04A0" w:firstRow="1" w:lastRow="0" w:firstColumn="1" w:lastColumn="0" w:noHBand="0" w:noVBand="1"/>
      </w:tblPr>
      <w:tblGrid>
        <w:gridCol w:w="2552"/>
        <w:gridCol w:w="6575"/>
        <w:gridCol w:w="115"/>
      </w:tblGrid>
      <w:tr w:rsidR="00BC3C2E" w:rsidRPr="00D11C4F" w14:paraId="2CDA9D9B" w14:textId="77777777" w:rsidTr="00FB08D4">
        <w:trPr>
          <w:gridAfter w:val="1"/>
          <w:wAfter w:w="115" w:type="dxa"/>
        </w:trPr>
        <w:tc>
          <w:tcPr>
            <w:tcW w:w="2552" w:type="dxa"/>
            <w:vAlign w:val="center"/>
          </w:tcPr>
          <w:p w14:paraId="61ABD9D9" w14:textId="77777777" w:rsidR="00766698" w:rsidRPr="00D11C4F" w:rsidRDefault="00766698" w:rsidP="00D11C4F">
            <w:pPr>
              <w:pStyle w:val="Image"/>
              <w:spacing w:after="0" w:line="312" w:lineRule="auto"/>
              <w:rPr>
                <w:rFonts w:cs="Noto Sans Syriac Eastern"/>
              </w:rPr>
            </w:pPr>
          </w:p>
        </w:tc>
        <w:tc>
          <w:tcPr>
            <w:tcW w:w="6575" w:type="dxa"/>
            <w:vAlign w:val="center"/>
          </w:tcPr>
          <w:p w14:paraId="18D13493" w14:textId="77777777" w:rsidR="00766698" w:rsidRPr="00D11C4F" w:rsidRDefault="00A754AE" w:rsidP="00D11C4F">
            <w:pPr>
              <w:bidi/>
              <w:spacing w:after="0" w:line="312" w:lineRule="auto"/>
              <w:rPr>
                <w:rFonts w:cs="Noto Sans Syriac Eastern"/>
              </w:rPr>
            </w:pPr>
            <w:r w:rsidRPr="00D11C4F">
              <w:rPr>
                <w:rFonts w:cs="Noto Sans Syriac Eastern"/>
                <w:rtl/>
              </w:rPr>
              <w:t xml:space="preserve">ܐܲܚܢܲܢ ܒܸܕ ܥܵܒܼܕܲܚ ܚܲܕ ܚܘܼܛܵܛܵܐ ܒܘܼܬ ܕܵܐܟܼܝܼ ܠܫܲܪܘܼܟܹܐ ܡܵܘܕܥܵܢܘܼܬܵܐ ܥܲܡ ܟܢܘܼܫܝܵܬܹܐ ܕ </w:t>
            </w:r>
            <w:r w:rsidRPr="008B598B">
              <w:rPr>
                <w:rFonts w:cs="FS Me Pro"/>
                <w:rtl/>
              </w:rPr>
              <w:t xml:space="preserve">CALD </w:t>
            </w:r>
            <w:r w:rsidRPr="00D11C4F">
              <w:rPr>
                <w:rFonts w:cs="Noto Sans Syriac Eastern"/>
                <w:rtl/>
              </w:rPr>
              <w:t>ܒܘܼܬ:</w:t>
            </w:r>
          </w:p>
        </w:tc>
      </w:tr>
      <w:tr w:rsidR="00BC3C2E" w:rsidRPr="00D11C4F" w14:paraId="49F3CA8C" w14:textId="77777777" w:rsidTr="00FB08D4">
        <w:trPr>
          <w:gridAfter w:val="1"/>
          <w:wAfter w:w="115" w:type="dxa"/>
        </w:trPr>
        <w:tc>
          <w:tcPr>
            <w:tcW w:w="2552" w:type="dxa"/>
            <w:vAlign w:val="center"/>
          </w:tcPr>
          <w:p w14:paraId="59DD119B" w14:textId="77777777" w:rsidR="000A1A82"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389C7A94" wp14:editId="2EB1D4BC">
                  <wp:extent cx="1483360" cy="1483360"/>
                  <wp:effectExtent l="0" t="0" r="2540" b="2540"/>
                  <wp:docPr id="867238671" name="Picture 7" descr="ܚܲܕ ܦܲܪܨܘܿܦܵܐ ܕܒܼܝܼܩܵܐ ܚܲܕ ܐܸܫܛܵܪܵ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38671" name="Picture 7" descr="ܚܲܕ ܦܲܪܨܘܿܦܵܐ ܕܒܼܝܼܩܵܐ ܚܲܕ ܐܸܫܛܵܪܵܐ ܕ NDIS."/>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0F96065" w14:textId="77777777" w:rsidR="000A1A82" w:rsidRPr="008B598B" w:rsidRDefault="00A754AE" w:rsidP="00D11C4F">
            <w:pPr>
              <w:pStyle w:val="ListParagraph"/>
              <w:numPr>
                <w:ilvl w:val="0"/>
                <w:numId w:val="31"/>
              </w:numPr>
              <w:bidi/>
              <w:spacing w:line="312" w:lineRule="auto"/>
              <w:rPr>
                <w:rFonts w:cs="FS Me Pro"/>
              </w:rPr>
            </w:pPr>
            <w:r w:rsidRPr="008B598B">
              <w:rPr>
                <w:rFonts w:cs="FS Me Pro"/>
                <w:rtl/>
              </w:rPr>
              <w:t>NDIS</w:t>
            </w:r>
          </w:p>
        </w:tc>
      </w:tr>
      <w:tr w:rsidR="00BC3C2E" w:rsidRPr="00D11C4F" w14:paraId="58C79997" w14:textId="77777777" w:rsidTr="00FB08D4">
        <w:trPr>
          <w:gridAfter w:val="1"/>
          <w:wAfter w:w="115" w:type="dxa"/>
        </w:trPr>
        <w:tc>
          <w:tcPr>
            <w:tcW w:w="2552" w:type="dxa"/>
            <w:vAlign w:val="center"/>
          </w:tcPr>
          <w:p w14:paraId="28AE3E1E" w14:textId="77777777" w:rsidR="000A1A82"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25828743" wp14:editId="773AF96D">
                  <wp:extent cx="1483360" cy="1483360"/>
                  <wp:effectExtent l="0" t="0" r="2540" b="2540"/>
                  <wp:docPr id="746567512" name="Picture 8" descr="ܚܕܵܐ ܕܵܣܬܵܐ ܕܐ݉ܢܵܫܹܐ ܕ CALD ܡܲܪܘܼܡܹܐ ܐܝܼܕܵܬܲܝܗܝ ܘܒܸܪܡܵܙܵܐ ܠܓܵܢܲ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67512" name="Picture 8" descr="ܚܕܵܐ ܕܵܣܬܵܐ ܕܐ݉ܢܵܫܹܐ ܕ CALD ܡܲܪܘܼܡܹܐ ܐܝܼܕܵܬܲܝܗܝ ܘܒܸܪܡܵܙܵܐ ܠܓܵܢܲܝܗܝ."/>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F91D5E5" w14:textId="77777777" w:rsidR="000A1A82" w:rsidRPr="00D11C4F" w:rsidRDefault="00A754AE" w:rsidP="00D11C4F">
            <w:pPr>
              <w:pStyle w:val="ListParagraph"/>
              <w:numPr>
                <w:ilvl w:val="0"/>
                <w:numId w:val="17"/>
              </w:numPr>
              <w:bidi/>
              <w:spacing w:line="312" w:lineRule="auto"/>
              <w:rPr>
                <w:rFonts w:cs="Noto Sans Syriac Eastern"/>
              </w:rPr>
            </w:pPr>
            <w:r w:rsidRPr="00D11C4F">
              <w:rPr>
                <w:rFonts w:cs="Noto Sans Syriac Eastern"/>
                <w:rtl/>
              </w:rPr>
              <w:t xml:space="preserve">ܙܸܕܩܹܐ ܕܐ݉ܢܵܫܹܐ ܕ </w:t>
            </w:r>
            <w:r w:rsidRPr="008B598B">
              <w:rPr>
                <w:rFonts w:cs="FS Me Pro"/>
                <w:rtl/>
              </w:rPr>
              <w:t xml:space="preserve">CALD </w:t>
            </w:r>
            <w:r w:rsidRPr="00D11C4F">
              <w:rPr>
                <w:rFonts w:cs="Noto Sans Syriac Eastern"/>
                <w:rtl/>
              </w:rPr>
              <w:t>ܕܐܝܼܬܠܗܘܿܢ ܫܲܦܠܘܼܬܵܐ.</w:t>
            </w:r>
          </w:p>
        </w:tc>
      </w:tr>
      <w:tr w:rsidR="00BC3C2E" w:rsidRPr="00D11C4F" w14:paraId="5952DED5" w14:textId="77777777" w:rsidTr="00FB08D4">
        <w:trPr>
          <w:gridAfter w:val="1"/>
          <w:wAfter w:w="115" w:type="dxa"/>
        </w:trPr>
        <w:tc>
          <w:tcPr>
            <w:tcW w:w="2552" w:type="dxa"/>
            <w:vAlign w:val="center"/>
          </w:tcPr>
          <w:p w14:paraId="7C5C292B" w14:textId="77777777" w:rsidR="00766698" w:rsidRPr="00D11C4F" w:rsidRDefault="00A754AE" w:rsidP="00D11C4F">
            <w:pPr>
              <w:pStyle w:val="Image"/>
              <w:spacing w:before="480" w:line="312" w:lineRule="auto"/>
              <w:rPr>
                <w:rFonts w:cs="Noto Sans Syriac Eastern"/>
              </w:rPr>
            </w:pPr>
            <w:r w:rsidRPr="00D11C4F">
              <w:rPr>
                <w:rFonts w:cs="Noto Sans Syriac Eastern"/>
                <w:noProof/>
              </w:rPr>
              <w:drawing>
                <wp:inline distT="0" distB="0" distL="0" distR="0" wp14:anchorId="6127579B" wp14:editId="2C7FAF3A">
                  <wp:extent cx="1483360" cy="1483360"/>
                  <wp:effectExtent l="0" t="0" r="2540" b="2540"/>
                  <wp:docPr id="1570274445" name="Picture 9" descr="ܚܕܵܐ ܕܵܣܬܵܐ ܕܐ݉ܢܵܫܹܐ ܒܸܪܡܵܙܵܐ ܠܓܵܢܲܝܗܝ ܘܡܲܪܘܼܡܹܐ ܐܝܼܕܵܬܲܝܗܝ. ܥܸܠܸܠ ܡܸܢܲܝܗܝ ܝܼܠܵܗܿ ܚܕܵܐ ܒܲܓܼܒܘܼܓܼܝܼܬܵܐ ܕܬܲܚܡܲܢܬܵܐ ܥܲܡ ܚܕܵܐ ܨܘܼܪܬܵܐ ܕܫܘܼܚܠܵܦܵܐ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74445" name="Picture 9" descr="ܚܕܵܐ ܕܵܣܬܵܐ ܕܐ݉ܢܵܫܹܐ ܒܸܪܡܵܙܵܐ ܠܓܵܢܲܝܗܝ ܘܡܲܪܘܼܡܹܐ ܐܝܼܕܵܬܲܝܗܝ. ܥܸܠܸܠ ܡܸܢܲܝܗܝ ܝܼܠܵܗܿ ܚܕܵܐ ܒܲܓܼܒܘܼܓܼܝܼܬܵܐ ܕܬܲܚܡܲܢܬܵܐ ܥܲܡ ܚܕܵܐ ܨܘܼܪܬܵܐ ܕܫܘܼܚܠܵܦܵܐ ܠܵܓܵܘܘܿܗܿ."/>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6A4455D" w14:textId="77777777" w:rsidR="00766698" w:rsidRPr="00D11C4F" w:rsidRDefault="00A754AE" w:rsidP="00D11C4F">
            <w:pPr>
              <w:bidi/>
              <w:spacing w:before="480" w:line="312" w:lineRule="auto"/>
              <w:rPr>
                <w:rFonts w:cs="Noto Sans Syriac Eastern"/>
              </w:rPr>
            </w:pPr>
            <w:r w:rsidRPr="00D11C4F">
              <w:rPr>
                <w:rFonts w:cs="Noto Sans Syriac Eastern"/>
                <w:rtl/>
              </w:rPr>
              <w:t>ܐܵܗܵܐ ܚܘܼܛܵܛܵܐ ܒܸܕ ܫܲܚܠܸܦ ܠ</w:t>
            </w:r>
            <w:r w:rsidRPr="00D11C4F">
              <w:rPr>
                <w:rStyle w:val="Strong"/>
                <w:rFonts w:cs="Noto Sans Syriac Eastern"/>
                <w:rtl/>
              </w:rPr>
              <w:t>ܕܘܼܒܵܪܹܐ</w:t>
            </w:r>
            <w:r w:rsidRPr="00D11C4F">
              <w:rPr>
                <w:rFonts w:cs="Noto Sans Syriac Eastern"/>
                <w:rtl/>
              </w:rPr>
              <w:t xml:space="preserve"> ܕܚܲܕܟܡܵܐ ܟܢܘܼܫܝܵܬܹܐ ܕܐܝܼܬܠܗܘܿܢ ܒܘܼܬ ܫܲܦܠܘܼܬܵܐ.</w:t>
            </w:r>
          </w:p>
          <w:p w14:paraId="1705EC9C" w14:textId="77777777" w:rsidR="009F16D3" w:rsidRPr="00D11C4F" w:rsidRDefault="00A754AE" w:rsidP="00D11C4F">
            <w:pPr>
              <w:bidi/>
              <w:spacing w:line="312" w:lineRule="auto"/>
              <w:rPr>
                <w:rFonts w:cs="Noto Sans Syriac Eastern"/>
              </w:rPr>
            </w:pPr>
            <w:r w:rsidRPr="00D11C4F">
              <w:rPr>
                <w:rFonts w:cs="Noto Sans Syriac Eastern"/>
                <w:rtl/>
              </w:rPr>
              <w:t>ܕܘܼܒܵܪܵܘܟܼܘܿܢ ܝܼܢܵܐ ܡܘܿܕܝܼ ܟܹܐ ܬܲܚܡܸܢܝܼܬܘܿܢ، ܪܵܓܼܫܝܼܬܘܿܢ ܘܗܲܝܡܸܢܝܼܬܘܿܢ.</w:t>
            </w:r>
          </w:p>
        </w:tc>
      </w:tr>
      <w:tr w:rsidR="00BC3C2E" w:rsidRPr="00D11C4F" w14:paraId="19946C0C" w14:textId="77777777" w:rsidTr="00FB08D4">
        <w:trPr>
          <w:gridAfter w:val="1"/>
          <w:wAfter w:w="115" w:type="dxa"/>
          <w:trHeight w:val="3288"/>
        </w:trPr>
        <w:tc>
          <w:tcPr>
            <w:tcW w:w="2552" w:type="dxa"/>
            <w:vAlign w:val="center"/>
          </w:tcPr>
          <w:p w14:paraId="5B3B7A21" w14:textId="77777777" w:rsidR="00C85714" w:rsidRPr="00D11C4F" w:rsidRDefault="00A754AE" w:rsidP="00D11C4F">
            <w:pPr>
              <w:pStyle w:val="Image"/>
              <w:spacing w:before="360" w:line="312" w:lineRule="auto"/>
              <w:rPr>
                <w:rFonts w:cs="Noto Sans Syriac Eastern"/>
              </w:rPr>
            </w:pPr>
            <w:r w:rsidRPr="00D11C4F">
              <w:rPr>
                <w:rFonts w:cs="Noto Sans Syriac Eastern"/>
                <w:noProof/>
              </w:rPr>
              <w:drawing>
                <wp:inline distT="0" distB="0" distL="0" distR="0" wp14:anchorId="12E46133" wp14:editId="39721BD0">
                  <wp:extent cx="1483360" cy="1483360"/>
                  <wp:effectExtent l="0" t="0" r="2540" b="2540"/>
                  <wp:docPr id="1749938186" name="Picture 10" descr="ܚܲܕ ܦܲܪܨܘܿܦܵܐ ܘܠܥܸܠܸܠ ܡܸܢܹܗ ܝܼܠܵܗܿ ܚܕܵܐ ܒܲܓܼܒܘܼܓܼܝܼܬܵܐ ܕܬܲܚܡܲܢܬܵܐ ܥܲܡ ܚܕܵܐ ܨܘܼܪܬܵܐ ܕܫܲܦܠܘܼܬܵܐ ܠܵܓܵܘܘܿܗܿ. ܠܓܹܒܲܝܗܝ ܝܼܠܵܗܿ ܚܕܵܐ ܨܘܼܪܬܵܐ ܕܨܸܒܥܵܬܹܐ ܡܘܼܨܠܸܝܹܐ ܠܐܸܠܬܸܚ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38186" name="Picture 10" descr="ܚܲܕ ܦܲܪܨܘܿܦܵܐ ܘܠܥܸܠܸܠ ܡܸܢܹܗ ܝܼܠܵܗܿ ܚܕܵܐ ܒܲܓܼܒܘܼܓܼܝܼܬܵܐ ܕܬܲܚܡܲܢܬܵܐ ܥܲܡ ܚܕܵܐ ܨܘܼܪܬܵܐ ܕܫܲܦܠܘܼܬܵܐ ܠܵܓܵܘܘܿܗܿ. ܠܓܹܒܲܝܗܝ ܝܼܠܵܗܿ ܚܕܵܐ ܨܘܼܪܬܵܐ ܕܨܸܒܥܵܬܹܐ ܡܘܼܨܠܸܝܹܐ ܠܐܸܠܬܸܚܬ."/>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3C91B48" w14:textId="2CB09A36" w:rsidR="00C85714" w:rsidRPr="00D11C4F" w:rsidRDefault="00A754AE" w:rsidP="00D11C4F">
            <w:pPr>
              <w:bidi/>
              <w:spacing w:before="360" w:line="312" w:lineRule="auto"/>
              <w:rPr>
                <w:rFonts w:cs="Noto Sans Syriac Eastern"/>
              </w:rPr>
            </w:pPr>
            <w:r w:rsidRPr="00D11C4F">
              <w:rPr>
                <w:rFonts w:cs="Noto Sans Syriac Eastern"/>
                <w:rtl/>
              </w:rPr>
              <w:t>ܩܵܐ ܛܘܼܦ̮ܣܵܐ، ܚܲܕܟܡܵܐ ܐ݉ܢܵܫܹܐ ܟܹܐ ܬܲܚܡܸܢܝܼ ܒܚܸܪܒܵܝܘܼܬܵܐ</w:t>
            </w:r>
            <w:r w:rsidR="00EB5911">
              <w:rPr>
                <w:rFonts w:cs="Noto Sans Syriac Eastern"/>
              </w:rPr>
              <w:br/>
            </w:r>
            <w:r w:rsidRPr="00D11C4F">
              <w:rPr>
                <w:rFonts w:cs="Noto Sans Syriac Eastern"/>
                <w:rtl/>
              </w:rPr>
              <w:t>ܒܘܼܬ ܫܲܦܠܘܼܬܵܐ.</w:t>
            </w:r>
          </w:p>
          <w:p w14:paraId="25286416" w14:textId="77777777" w:rsidR="00D8535D" w:rsidRPr="00D11C4F" w:rsidRDefault="00A754AE" w:rsidP="00D11C4F">
            <w:pPr>
              <w:bidi/>
              <w:spacing w:line="312" w:lineRule="auto"/>
              <w:rPr>
                <w:rFonts w:cs="Noto Sans Syriac Eastern"/>
              </w:rPr>
            </w:pPr>
            <w:r w:rsidRPr="00D11C4F">
              <w:rPr>
                <w:rFonts w:cs="Noto Sans Syriac Eastern"/>
                <w:rtl/>
              </w:rPr>
              <w:t xml:space="preserve">ܐܵܗܵܐ ܡܵܨܹܐ ܡܲܟܠܹܐ ܩܵܐ ܐ݉ܢܵܫܹܐ ܕ </w:t>
            </w:r>
            <w:r w:rsidRPr="008B598B">
              <w:rPr>
                <w:rFonts w:cs="FS Me Pro"/>
                <w:rtl/>
              </w:rPr>
              <w:t xml:space="preserve">CALD </w:t>
            </w:r>
            <w:r w:rsidRPr="00D11C4F">
              <w:rPr>
                <w:rFonts w:cs="Noto Sans Syriac Eastern"/>
                <w:rtl/>
              </w:rPr>
              <w:t xml:space="preserve">ܕܐܝܼܬܠܗܘܿܢ ܫܲܦܠܘܼܬܵܐ ܡܼܢ ܡܲܦܠܲܚܬܵܐ ܕ </w:t>
            </w:r>
            <w:r w:rsidRPr="008B598B">
              <w:rPr>
                <w:rFonts w:cs="FS Me Pro"/>
                <w:rtl/>
              </w:rPr>
              <w:t>NDIS</w:t>
            </w:r>
            <w:r w:rsidRPr="00D11C4F">
              <w:rPr>
                <w:rFonts w:cs="Noto Sans Syriac Eastern"/>
                <w:rtl/>
              </w:rPr>
              <w:t>.</w:t>
            </w:r>
          </w:p>
        </w:tc>
      </w:tr>
      <w:tr w:rsidR="00BC3C2E" w:rsidRPr="00D11C4F" w14:paraId="5CF75F86" w14:textId="77777777" w:rsidTr="00FB08D4">
        <w:trPr>
          <w:gridAfter w:val="1"/>
          <w:wAfter w:w="115" w:type="dxa"/>
        </w:trPr>
        <w:tc>
          <w:tcPr>
            <w:tcW w:w="2552" w:type="dxa"/>
            <w:vAlign w:val="center"/>
          </w:tcPr>
          <w:p w14:paraId="6E01C9D8" w14:textId="77777777" w:rsidR="004F7618" w:rsidRPr="00D11C4F" w:rsidRDefault="004F7618" w:rsidP="00D11C4F">
            <w:pPr>
              <w:pStyle w:val="Image"/>
              <w:spacing w:before="360" w:after="0" w:line="312" w:lineRule="auto"/>
              <w:rPr>
                <w:rFonts w:cs="Noto Sans Syriac Eastern"/>
              </w:rPr>
            </w:pPr>
          </w:p>
        </w:tc>
        <w:tc>
          <w:tcPr>
            <w:tcW w:w="6575" w:type="dxa"/>
            <w:vAlign w:val="center"/>
          </w:tcPr>
          <w:p w14:paraId="55A95A3B" w14:textId="77777777" w:rsidR="004F7618" w:rsidRPr="00D11C4F" w:rsidRDefault="00A754AE" w:rsidP="00D11C4F">
            <w:pPr>
              <w:bidi/>
              <w:spacing w:before="360" w:after="0" w:line="312" w:lineRule="auto"/>
              <w:rPr>
                <w:rFonts w:cs="Noto Sans Syriac Eastern"/>
              </w:rPr>
            </w:pPr>
            <w:r w:rsidRPr="00D11C4F">
              <w:rPr>
                <w:rFonts w:cs="Noto Sans Syriac Eastern"/>
                <w:rtl/>
              </w:rPr>
              <w:t>ܩܵܐ ܕܥܵܒܼܕܲܚ ܠܐܲܝܵܐ ܣܬܪܵܬܝܼܓ̰ܝܼܵܐ ܐܲܚܢܲܢ ܒܸܕ ܦܵܠܚܲܚ ܥܲܡ:</w:t>
            </w:r>
          </w:p>
        </w:tc>
      </w:tr>
      <w:tr w:rsidR="00BC3C2E" w:rsidRPr="00D11C4F" w14:paraId="625B31D4" w14:textId="77777777" w:rsidTr="00FB08D4">
        <w:trPr>
          <w:gridAfter w:val="1"/>
          <w:wAfter w:w="115" w:type="dxa"/>
        </w:trPr>
        <w:tc>
          <w:tcPr>
            <w:tcW w:w="2552" w:type="dxa"/>
            <w:vAlign w:val="center"/>
          </w:tcPr>
          <w:p w14:paraId="19188C92" w14:textId="77777777" w:rsidR="008830F0"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44E16AE2" wp14:editId="69A1C8EF">
                  <wp:extent cx="1483360" cy="1483360"/>
                  <wp:effectExtent l="0" t="0" r="2540" b="2540"/>
                  <wp:docPr id="1724616490" name="Picture 11" descr="ܚܕܵܐ ܕܵܣܬܵܐ ܕܐ݉ܢܵܫܹܐ ܕ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16490" name="Picture 11" descr="ܚܕܵܐ ܕܵܣܬܵܐ ܕܐ݉ܢܵܫܹܐ ܕ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DD57E4D" w14:textId="77777777" w:rsidR="008830F0" w:rsidRPr="00D11C4F" w:rsidRDefault="00A754AE" w:rsidP="00D11C4F">
            <w:pPr>
              <w:pStyle w:val="ListParagraph"/>
              <w:numPr>
                <w:ilvl w:val="0"/>
                <w:numId w:val="29"/>
              </w:numPr>
              <w:bidi/>
              <w:spacing w:before="120" w:after="120" w:line="312" w:lineRule="auto"/>
              <w:rPr>
                <w:rFonts w:cs="Noto Sans Syriac Eastern"/>
              </w:rPr>
            </w:pPr>
            <w:r w:rsidRPr="00D11C4F">
              <w:rPr>
                <w:rFonts w:cs="Noto Sans Syriac Eastern"/>
                <w:rtl/>
              </w:rPr>
              <w:t xml:space="preserve">ܟܢܘܼܫܝܵܬܹܐ ܕ </w:t>
            </w:r>
            <w:r w:rsidRPr="008B598B">
              <w:rPr>
                <w:rFonts w:cs="FS Me Pro"/>
                <w:rtl/>
              </w:rPr>
              <w:t>CALD</w:t>
            </w:r>
          </w:p>
        </w:tc>
      </w:tr>
      <w:tr w:rsidR="00BC3C2E" w:rsidRPr="00D11C4F" w14:paraId="11F5125D" w14:textId="77777777" w:rsidTr="00FB08D4">
        <w:trPr>
          <w:gridAfter w:val="1"/>
          <w:wAfter w:w="115" w:type="dxa"/>
        </w:trPr>
        <w:tc>
          <w:tcPr>
            <w:tcW w:w="2552" w:type="dxa"/>
            <w:vAlign w:val="center"/>
          </w:tcPr>
          <w:p w14:paraId="5F937465" w14:textId="77777777" w:rsidR="008830F0" w:rsidRPr="00D11C4F" w:rsidRDefault="00A754AE" w:rsidP="00D11C4F">
            <w:pPr>
              <w:pStyle w:val="Image"/>
              <w:spacing w:before="120" w:after="120"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67808" behindDoc="0" locked="0" layoutInCell="1" allowOverlap="1" wp14:anchorId="7F7DB0A2" wp14:editId="39D2D8B0">
                      <wp:simplePos x="0" y="0"/>
                      <wp:positionH relativeFrom="column">
                        <wp:posOffset>311785</wp:posOffset>
                      </wp:positionH>
                      <wp:positionV relativeFrom="paragraph">
                        <wp:posOffset>1045210</wp:posOffset>
                      </wp:positionV>
                      <wp:extent cx="892175" cy="304800"/>
                      <wp:effectExtent l="0" t="0" r="3175" b="0"/>
                      <wp:wrapNone/>
                      <wp:docPr id="17020914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396B788F" w14:textId="77777777" w:rsidR="00A754AE" w:rsidRPr="00FC0633" w:rsidRDefault="00A754AE" w:rsidP="00E87906">
                                  <w:pPr>
                                    <w:bidi/>
                                    <w:spacing w:before="0" w:after="0" w:line="240" w:lineRule="auto"/>
                                    <w:jc w:val="center"/>
                                    <w:rPr>
                                      <w:rFonts w:ascii="Noto Sans Syriac Eastern" w:hAnsi="Noto Sans Syriac Eastern" w:cs="Noto Sans Syriac Eastern"/>
                                      <w:sz w:val="22"/>
                                      <w:szCs w:val="22"/>
                                      <w:lang w:val="en-PH"/>
                                    </w:rPr>
                                  </w:pPr>
                                  <w:r w:rsidRPr="00FC0633">
                                    <w:rPr>
                                      <w:rFonts w:ascii="Noto Sans Syriac Eastern" w:hAnsi="Noto Sans Syriac Eastern" w:cs="Noto Sans Syriac Eastern"/>
                                      <w:b/>
                                      <w:bCs/>
                                      <w:sz w:val="22"/>
                                      <w:szCs w:val="22"/>
                                      <w:rtl/>
                                    </w:rPr>
                                    <w:t>ܣܝܼܥܬܵܐ ܕ 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F7DB0A2" id="_x0000_s1045" type="#_x0000_t202" style="position:absolute;left:0;text-align:left;margin-left:24.55pt;margin-top:82.3pt;width:70.25pt;height:24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" filled="f" stroked="f">
                      <v:textbox inset="0,0,0,0">
                        <w:txbxContent>
                          <w:p w14:paraId="396B788F" w14:textId="77777777" w:rsidR="00A754AE" w:rsidRPr="00FC0633" w:rsidRDefault="00A754AE" w:rsidP="00E87906">
                            <w:pPr>
                              <w:bidi/>
                              <w:spacing w:before="0" w:after="0" w:line="240" w:lineRule="auto"/>
                              <w:jc w:val="center"/>
                              <w:rPr>
                                <w:rFonts w:ascii="Noto Sans Syriac Eastern" w:hAnsi="Noto Sans Syriac Eastern" w:cs="Noto Sans Syriac Eastern"/>
                                <w:sz w:val="22"/>
                                <w:szCs w:val="22"/>
                                <w:lang w:val="en-PH"/>
                              </w:rPr>
                            </w:pPr>
                            <w:r w:rsidRPr="00FC0633">
                              <w:rPr>
                                <w:rFonts w:ascii="Noto Sans Syriac Eastern" w:hAnsi="Noto Sans Syriac Eastern" w:cs="Noto Sans Syriac Eastern"/>
                                <w:b/>
                                <w:bCs/>
                                <w:sz w:val="22"/>
                                <w:szCs w:val="22"/>
                                <w:rtl/>
                              </w:rPr>
                              <w:t>ܣܝܼܥܬܵܐ ܕ NDIS</w:t>
                            </w:r>
                          </w:p>
                        </w:txbxContent>
                      </v:textbox>
                    </v:shape>
                  </w:pict>
                </mc:Fallback>
              </mc:AlternateContent>
            </w:r>
            <w:r w:rsidR="008830F0" w:rsidRPr="00D11C4F">
              <w:rPr>
                <w:rFonts w:cs="Noto Sans Syriac Eastern"/>
                <w:noProof/>
              </w:rPr>
              <w:drawing>
                <wp:inline distT="0" distB="0" distL="0" distR="0" wp14:anchorId="367D91EB" wp14:editId="53781379">
                  <wp:extent cx="1483360" cy="1483360"/>
                  <wp:effectExtent l="0" t="0" r="2540" b="2540"/>
                  <wp:docPr id="1400147681" name="Picture 12" descr="3 ܦܲܪܨܘܿܦܹܐ ܠܵܒܵܬܪܵܐ ܕܚܕܵܐ ܡܲܨܛܲܒܬܵܐ ܕܦܘܼܠܚܵܢܵܐ ܕܒܹܐܡܵܪܵܐ ܝܠܵܗܿ 'NDIS Commission' ('ܣܝܼܥܬܵ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47681" name="Picture 12" descr="3 ܦܲܪܨܘܿܦܹܐ ܠܵܒܵܬܪܵܐ ܕܚܕܵܐ ܡܲܨܛܲܒܬܵܐ ܕܦܘܼܠܚܵܢܵܐ ܕܒܹܐܡܵܪܵܐ ܝܠܵܗܿ 'NDIS Commission' ('ܣܝܼܥܬܵܐ ܕ NDI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6E5337D" w14:textId="77777777" w:rsidR="008830F0" w:rsidRPr="00D11C4F" w:rsidRDefault="00A754AE" w:rsidP="00D11C4F">
            <w:pPr>
              <w:pStyle w:val="ListParagraph"/>
              <w:numPr>
                <w:ilvl w:val="0"/>
                <w:numId w:val="17"/>
              </w:numPr>
              <w:bidi/>
              <w:spacing w:before="120" w:after="120" w:line="312" w:lineRule="auto"/>
              <w:rPr>
                <w:rFonts w:cs="Noto Sans Syriac Eastern"/>
              </w:rPr>
            </w:pPr>
            <w:r w:rsidRPr="00D11C4F">
              <w:rPr>
                <w:rFonts w:cs="Noto Sans Syriac Eastern"/>
                <w:rtl/>
              </w:rPr>
              <w:t xml:space="preserve">ܣܝܼܥܬܵܐ ܕ </w:t>
            </w:r>
            <w:r w:rsidRPr="008B598B">
              <w:rPr>
                <w:rFonts w:cs="FS Me Pro"/>
                <w:rtl/>
              </w:rPr>
              <w:t>NDIS</w:t>
            </w:r>
          </w:p>
        </w:tc>
      </w:tr>
      <w:tr w:rsidR="00BC3C2E" w:rsidRPr="00D11C4F" w14:paraId="436F6E16" w14:textId="77777777" w:rsidTr="00FB08D4">
        <w:tc>
          <w:tcPr>
            <w:tcW w:w="2552" w:type="dxa"/>
            <w:vAlign w:val="center"/>
          </w:tcPr>
          <w:p w14:paraId="01CE25FF" w14:textId="77777777" w:rsidR="009F16D3" w:rsidRPr="00D11C4F" w:rsidRDefault="009F16D3" w:rsidP="00D11C4F">
            <w:pPr>
              <w:pStyle w:val="Image"/>
              <w:spacing w:before="720" w:after="0" w:line="312" w:lineRule="auto"/>
              <w:rPr>
                <w:rFonts w:cs="Noto Sans Syriac Eastern"/>
              </w:rPr>
            </w:pPr>
          </w:p>
        </w:tc>
        <w:tc>
          <w:tcPr>
            <w:tcW w:w="6690" w:type="dxa"/>
            <w:gridSpan w:val="2"/>
            <w:vAlign w:val="center"/>
          </w:tcPr>
          <w:p w14:paraId="5C94618E" w14:textId="77777777" w:rsidR="004F7618" w:rsidRPr="00D11C4F" w:rsidRDefault="00A754AE" w:rsidP="00D11C4F">
            <w:pPr>
              <w:bidi/>
              <w:spacing w:before="720" w:after="0" w:line="312" w:lineRule="auto"/>
              <w:rPr>
                <w:rFonts w:cs="Noto Sans Syriac Eastern"/>
              </w:rPr>
            </w:pPr>
            <w:r w:rsidRPr="00D11C4F">
              <w:rPr>
                <w:rFonts w:cs="Noto Sans Syriac Eastern"/>
                <w:rtl/>
              </w:rPr>
              <w:t>ܐܲܚܢܲܢ ܒܸܕ ܨܲܚܨܸܝܲܚ ܐܸܢ ܐܵܗܵܐ ܥܒܼܵܕܵܐ ܦܠܵܚܵܐ ܝܠܹܗ ܒܝܕܵܥܬܵܐ ܕܟܡܵܐ:</w:t>
            </w:r>
          </w:p>
        </w:tc>
      </w:tr>
      <w:tr w:rsidR="00BC3C2E" w:rsidRPr="00D11C4F" w14:paraId="08B4B28B" w14:textId="77777777" w:rsidTr="00FB08D4">
        <w:tc>
          <w:tcPr>
            <w:tcW w:w="2552" w:type="dxa"/>
            <w:vAlign w:val="center"/>
          </w:tcPr>
          <w:p w14:paraId="24DF293F" w14:textId="77777777" w:rsidR="00942F39"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478FE7FD" wp14:editId="408FEA97">
                  <wp:extent cx="1483360" cy="1483360"/>
                  <wp:effectExtent l="0" t="0" r="2540" b="2540"/>
                  <wp:docPr id="1271681555" name="Picture 13" descr="ܚܕܵܐ ܨܘܼܪܬܵܐ ܕܫܲܘܬܦܵܢܹܐ ܘ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81555" name="Picture 13" descr="ܚܕܵܐ ܨܘܼܪܬܵܐ ܕܫܲܘܬܦܵܢܹܐ ܘܚܲܕ ܓܹܐܪܵܐ ܒܸܪܡܵܙܵܐ ܠܥܸܠܸܠ."/>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203E14E7" w14:textId="77777777" w:rsidR="00942F39" w:rsidRPr="00D11C4F" w:rsidRDefault="00A754AE" w:rsidP="00D11C4F">
            <w:pPr>
              <w:pStyle w:val="ListParagraph"/>
              <w:numPr>
                <w:ilvl w:val="0"/>
                <w:numId w:val="30"/>
              </w:numPr>
              <w:bidi/>
              <w:spacing w:before="120" w:after="120" w:line="312" w:lineRule="auto"/>
              <w:rPr>
                <w:rFonts w:cs="Noto Sans Syriac Eastern"/>
              </w:rPr>
            </w:pPr>
            <w:r w:rsidRPr="00D11C4F">
              <w:rPr>
                <w:rFonts w:cs="Noto Sans Syriac Eastern"/>
                <w:rtl/>
              </w:rPr>
              <w:t xml:space="preserve">ܫܲܘܬܦܵܢܹܐ ܕ </w:t>
            </w:r>
            <w:r w:rsidRPr="008B598B">
              <w:rPr>
                <w:rFonts w:cs="FS Me Pro"/>
                <w:rtl/>
              </w:rPr>
              <w:t xml:space="preserve">CALD </w:t>
            </w:r>
            <w:r w:rsidRPr="00D11C4F">
              <w:rPr>
                <w:rFonts w:cs="Noto Sans Syriac Eastern"/>
                <w:rtl/>
              </w:rPr>
              <w:t xml:space="preserve">ܫܲܪܘܼܟܹܐ ܝܢܵܐ ܓܵܘ </w:t>
            </w:r>
            <w:r w:rsidRPr="008B598B">
              <w:rPr>
                <w:rFonts w:cs="FS Me Pro"/>
                <w:rtl/>
              </w:rPr>
              <w:t>NDIS</w:t>
            </w:r>
          </w:p>
        </w:tc>
      </w:tr>
      <w:tr w:rsidR="00BC3C2E" w:rsidRPr="00D11C4F" w14:paraId="779FED72" w14:textId="77777777" w:rsidTr="00FB08D4">
        <w:trPr>
          <w:gridAfter w:val="1"/>
          <w:wAfter w:w="115" w:type="dxa"/>
        </w:trPr>
        <w:tc>
          <w:tcPr>
            <w:tcW w:w="2552" w:type="dxa"/>
            <w:vAlign w:val="center"/>
          </w:tcPr>
          <w:p w14:paraId="1732430F" w14:textId="77777777" w:rsidR="00942F39"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4EFC4BED" wp14:editId="6C277054">
                  <wp:extent cx="1483360" cy="1483360"/>
                  <wp:effectExtent l="0" t="0" r="2540" b="2540"/>
                  <wp:docPr id="1367570752" name="Picture 14" descr="ܚܕܵܐ ܕܵܣܬܵܐ ܕܐ݉ܢܵܫܹܐ ܬܚܘܿܬ ܚܲܕ ܪܘܼܫܡܵܐ ܕ tick ܠܵܓܵܘܵܐ ܕܚܕܵܐ ܒܲܓܼܒܘܼܓܼܝܼܬܵܐ ܕܬܚܡܲܢ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70752" name="Picture 14" descr="ܚܕܵܐ ܕܵܣܬܵܐ ܕܐ݉ܢܵܫܹܐ ܬܚܘܿܬ ܚܲܕ ܪܘܼܫܡܵܐ ܕ tick ܠܵܓܵܘܵܐ ܕܚܕܵܐ ܒܲܓܼܒܘܼܓܼܝܼܬܵܐ ܕܬܚܡܲܢܬܵܐ."/>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E4351A4" w14:textId="77777777" w:rsidR="00942F39" w:rsidRPr="00D11C4F" w:rsidRDefault="00A754AE" w:rsidP="00D11C4F">
            <w:pPr>
              <w:pStyle w:val="ListParagraph"/>
              <w:numPr>
                <w:ilvl w:val="0"/>
                <w:numId w:val="17"/>
              </w:numPr>
              <w:bidi/>
              <w:spacing w:before="120" w:after="120" w:line="312" w:lineRule="auto"/>
              <w:rPr>
                <w:rFonts w:cs="Noto Sans Syriac Eastern"/>
              </w:rPr>
            </w:pPr>
            <w:r w:rsidRPr="00D11C4F">
              <w:rPr>
                <w:rFonts w:cs="Noto Sans Syriac Eastern"/>
                <w:rtl/>
              </w:rPr>
              <w:t xml:space="preserve">ܟܢܘܼܫܝܵܬܹܐ  ܕ </w:t>
            </w:r>
            <w:r w:rsidRPr="008B598B">
              <w:rPr>
                <w:rFonts w:cs="FS Me Pro"/>
                <w:rtl/>
              </w:rPr>
              <w:t xml:space="preserve">CALD </w:t>
            </w:r>
            <w:r w:rsidRPr="00D11C4F">
              <w:rPr>
                <w:rFonts w:cs="Noto Sans Syriac Eastern"/>
                <w:rtl/>
              </w:rPr>
              <w:t xml:space="preserve">ܦܲܪܡܘܼܝܹܐ ܝܢܵܐ ܘܡܲܦܠܘܼܚܹܐ ܠ </w:t>
            </w:r>
            <w:r w:rsidRPr="008B598B">
              <w:rPr>
                <w:rFonts w:cs="FS Me Pro"/>
                <w:rtl/>
              </w:rPr>
              <w:t>NDIS</w:t>
            </w:r>
            <w:r w:rsidRPr="00D11C4F">
              <w:rPr>
                <w:rFonts w:cs="Noto Sans Syriac Eastern"/>
                <w:rtl/>
              </w:rPr>
              <w:t>.</w:t>
            </w:r>
          </w:p>
        </w:tc>
      </w:tr>
    </w:tbl>
    <w:p w14:paraId="4D652BC5" w14:textId="77777777" w:rsidR="000E077E" w:rsidRPr="00D11C4F" w:rsidRDefault="00A754AE" w:rsidP="00D11C4F">
      <w:pPr>
        <w:spacing w:before="0" w:after="0" w:line="312" w:lineRule="auto"/>
        <w:rPr>
          <w:rFonts w:cs="Noto Sans Syriac Eastern"/>
          <w:b/>
          <w:bCs/>
          <w:sz w:val="32"/>
          <w:szCs w:val="26"/>
        </w:rPr>
      </w:pPr>
      <w:r w:rsidRPr="00D11C4F">
        <w:rPr>
          <w:rFonts w:cs="Noto Sans Syriac Eastern"/>
        </w:rPr>
        <w:br w:type="page"/>
      </w:r>
    </w:p>
    <w:p w14:paraId="3D4CFA0F" w14:textId="77777777" w:rsidR="00766698" w:rsidRPr="00D11C4F" w:rsidRDefault="00A754AE" w:rsidP="00D11C4F">
      <w:pPr>
        <w:pStyle w:val="Heading3"/>
        <w:bidi/>
        <w:spacing w:before="360"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719680" behindDoc="1" locked="0" layoutInCell="1" allowOverlap="1" wp14:anchorId="66FDA9BC" wp14:editId="400D3FAD">
                <wp:simplePos x="0" y="0"/>
                <wp:positionH relativeFrom="margin">
                  <wp:posOffset>-69905</wp:posOffset>
                </wp:positionH>
                <wp:positionV relativeFrom="paragraph">
                  <wp:posOffset>323850</wp:posOffset>
                </wp:positionV>
                <wp:extent cx="5785200" cy="241200"/>
                <wp:effectExtent l="19050" t="19050" r="25400" b="26035"/>
                <wp:wrapNone/>
                <wp:docPr id="483029654" name="Group 483029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832532254" name="Straight Connector 83253225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96087527" name="Oval 1796087527"/>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F2748A3" id="Group 483029654" o:spid="_x0000_s1026" alt="&quot;&quot;" style="position:absolute;margin-left:-5.5pt;margin-top:25.5pt;width:455.55pt;height:19pt;flip:x;z-index:-25159680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">
                <v:line id="Straight Connector 83253225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" strokecolor="#65276f [3044]" strokeweight="3pt">
                  <v:stroke endcap="round"/>
                </v:line>
                <v:oval id="Oval 17960875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" fillcolor="#b6e3f9" strokecolor="#6b2976" strokeweight="3pt"/>
                <w10:wrap anchorx="margin"/>
              </v:group>
            </w:pict>
          </mc:Fallback>
        </mc:AlternateContent>
      </w:r>
      <w:r w:rsidRPr="00D11C4F">
        <w:rPr>
          <w:rFonts w:cs="Noto Sans Syriac Eastern"/>
          <w:rtl/>
        </w:rPr>
        <w:t>ܥܒܼܵܕܵܐ 27</w:t>
      </w:r>
    </w:p>
    <w:tbl>
      <w:tblPr>
        <w:bidiVisual/>
        <w:tblW w:w="9127" w:type="dxa"/>
        <w:tblLayout w:type="fixed"/>
        <w:tblLook w:val="04A0" w:firstRow="1" w:lastRow="0" w:firstColumn="1" w:lastColumn="0" w:noHBand="0" w:noVBand="1"/>
      </w:tblPr>
      <w:tblGrid>
        <w:gridCol w:w="2552"/>
        <w:gridCol w:w="6575"/>
      </w:tblGrid>
      <w:tr w:rsidR="00BC3C2E" w:rsidRPr="00D11C4F" w14:paraId="7FDD47DE" w14:textId="77777777" w:rsidTr="00FB08D4">
        <w:tc>
          <w:tcPr>
            <w:tcW w:w="2552" w:type="dxa"/>
            <w:vAlign w:val="center"/>
          </w:tcPr>
          <w:p w14:paraId="4D21F4F4" w14:textId="77777777" w:rsidR="00766698" w:rsidRPr="00D11C4F" w:rsidRDefault="00766698" w:rsidP="00D11C4F">
            <w:pPr>
              <w:pStyle w:val="Image"/>
              <w:spacing w:before="360" w:after="0" w:line="312" w:lineRule="auto"/>
              <w:rPr>
                <w:rFonts w:cs="Noto Sans Syriac Eastern"/>
              </w:rPr>
            </w:pPr>
          </w:p>
        </w:tc>
        <w:tc>
          <w:tcPr>
            <w:tcW w:w="6575" w:type="dxa"/>
            <w:vAlign w:val="center"/>
          </w:tcPr>
          <w:p w14:paraId="2ABF16E0" w14:textId="77777777" w:rsidR="00766698" w:rsidRPr="00D11C4F" w:rsidRDefault="00A754AE" w:rsidP="00D11C4F">
            <w:pPr>
              <w:bidi/>
              <w:spacing w:before="360" w:after="0" w:line="312" w:lineRule="auto"/>
              <w:rPr>
                <w:rFonts w:cs="Noto Sans Syriac Eastern"/>
              </w:rPr>
            </w:pPr>
            <w:r w:rsidRPr="00D11C4F">
              <w:rPr>
                <w:rFonts w:cs="Noto Sans Syriac Eastern"/>
                <w:rtl/>
              </w:rPr>
              <w:t xml:space="preserve">ܐܲܚܢܲܢ ܒܸܕ ܣܵܢܕܲܚ ܠܥܵܒܼܘܿܕܘܵܬܹܐ ܡܼܢ ܫܘܼܬܐܵܣܹܐ ܕܟܢܘܼܫܬܵܐ ܕ: </w:t>
            </w:r>
          </w:p>
        </w:tc>
      </w:tr>
      <w:tr w:rsidR="00BC3C2E" w:rsidRPr="00D11C4F" w14:paraId="6063B750" w14:textId="77777777" w:rsidTr="00FB08D4">
        <w:tc>
          <w:tcPr>
            <w:tcW w:w="2552" w:type="dxa"/>
            <w:vAlign w:val="center"/>
          </w:tcPr>
          <w:p w14:paraId="671B0E33" w14:textId="77777777" w:rsidR="00EF320C"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4E1BBDBA" wp14:editId="57509EBF">
                  <wp:extent cx="1483360" cy="1483360"/>
                  <wp:effectExtent l="0" t="0" r="2540" b="2540"/>
                  <wp:docPr id="2058572975" name="Picture 23" descr="ܚܲܕ ܦܲܪܨܘܿܦܵܐ ܒܝܼܵܗܒܼܵܐ ܚܲܕ ܐܸܫܛܵܪܵܐ ܕܡܵܘܕܥܵܢܘܼܬܵܐ ܩܵܐ ܚܲܕ ܦܲܪܨܘܿܦܵܐ ܐ݉ܚܹܪ݉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72975" name="Picture 23" descr="ܚܲܕ ܦܲܪܨܘܿܦܵܐ ܒܝܼܵܗܒܼܵܐ ܚܲܕ ܐܸܫܛܵܪܵܐ ܕܡܵܘܕܥܵܢܘܼܬܵܐ ܩܵܐ ܚܲܕ ܦܲܪܨܘܿܦܵܐ ܐ݉ܚܹܪ݉ܢܵܐ."/>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3FCB2CA" w14:textId="77777777" w:rsidR="00EF320C" w:rsidRPr="00D11C4F" w:rsidRDefault="00A754AE" w:rsidP="00D11C4F">
            <w:pPr>
              <w:pStyle w:val="ListParagraph"/>
              <w:numPr>
                <w:ilvl w:val="0"/>
                <w:numId w:val="32"/>
              </w:numPr>
              <w:bidi/>
              <w:spacing w:line="312" w:lineRule="auto"/>
              <w:rPr>
                <w:rFonts w:cs="Noto Sans Syriac Eastern"/>
              </w:rPr>
            </w:pPr>
            <w:r w:rsidRPr="00D11C4F">
              <w:rPr>
                <w:rFonts w:cs="Noto Sans Syriac Eastern"/>
                <w:rtl/>
              </w:rPr>
              <w:t xml:space="preserve">ܟܹܐ ܫܲܪܸܟܝܼ ܠܡܵܘܕܥܵܢܘܼܬܵܐ ܒܘܼܬ </w:t>
            </w:r>
            <w:r w:rsidRPr="008B598B">
              <w:rPr>
                <w:rFonts w:cs="FS Me Pro"/>
                <w:rtl/>
              </w:rPr>
              <w:t>NDIS</w:t>
            </w:r>
          </w:p>
        </w:tc>
      </w:tr>
      <w:tr w:rsidR="00BC3C2E" w:rsidRPr="00D11C4F" w14:paraId="1F10D168" w14:textId="77777777" w:rsidTr="00FB08D4">
        <w:tc>
          <w:tcPr>
            <w:tcW w:w="2552" w:type="dxa"/>
            <w:vAlign w:val="center"/>
          </w:tcPr>
          <w:p w14:paraId="6C7C6049" w14:textId="77777777" w:rsidR="00EF320C"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542CF925" wp14:editId="4AE6E97E">
                  <wp:extent cx="1483360" cy="1483360"/>
                  <wp:effectExtent l="0" t="0" r="2540" b="2540"/>
                  <wp:docPr id="1081540214" name="Picture 24" descr="ܚܕܵܐ ܕܵܣܬܵܐ ܕܐ݉ܢܵܫܹܐ ܒܸܪܡܵܙܵܐ ܠܓܵܢܲܝܗܝ ܘܡܲܪܘܼܡܹܐ ܐܝܼܕܵܬܲܝܗܝ. ܠܥܸܠܸܠ ܡܸܢܲܝܗܝ ܝܼܠܵܗܿ ܚܕܵܐ ܒܲܓܼܒܘܼܓܼܝܼܬܵܐ ܕܬܚܡܲܢܬܵܐ ܥܲܡ ܚܕܵܐ ܨܘܼܪܬܵܐ ܕܫܲܦܠܘܼܬܵܐ ܠܵܓܵܘܘܿܗܿ ܘܚܕܵܐ ܨܘܼܪܬܵܐ ܕܨܸܒܥܵܬܹܐ ܡܘܼܪܡܹܐ ܠ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40214" name="Picture 24" descr="ܚܕܵܐ ܕܵܣܬܵܐ ܕܐ݉ܢܵܫܹܐ ܒܸܪܡܵܙܵܐ ܠܓܵܢܲܝܗܝ ܘܡܲܪܘܼܡܹܐ ܐܝܼܕܵܬܲܝܗܝ. ܠܥܸܠܸܠ ܡܸܢܲܝܗܝ ܝܼܠܵܗܿ ܚܕܵܐ ܒܲܓܼܒܘܼܓܼܝܼܬܵܐ ܕܬܚܡܲܢܬܵܐ ܥܲܡ ܚܕܵܐ ܨܘܼܪܬܵܐ ܕܫܲܦܠܘܼܬܵܐ ܠܵܓܵܘܘܿܗܿ ܘܚܕܵܐ ܨܘܼܪܬܵܐ ܕܨܸܒܥܵܬܹܐ ܡܘܼܪܡܹܐ ܠܥܸܠܸܠ ܥܲܡ ܚܲܕ ܓܹܐܪܵܐ ܒܸܪܡܵܙܵܐ ܠܥܸܠܸܠ."/>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A86C3C2" w14:textId="77777777" w:rsidR="00EF320C" w:rsidRPr="00D11C4F" w:rsidRDefault="00A754AE" w:rsidP="00D11C4F">
            <w:pPr>
              <w:pStyle w:val="ListParagraph"/>
              <w:numPr>
                <w:ilvl w:val="0"/>
                <w:numId w:val="17"/>
              </w:numPr>
              <w:bidi/>
              <w:spacing w:line="312" w:lineRule="auto"/>
              <w:rPr>
                <w:rFonts w:cs="Noto Sans Syriac Eastern"/>
              </w:rPr>
            </w:pPr>
            <w:r w:rsidRPr="00D11C4F">
              <w:rPr>
                <w:rFonts w:cs="Noto Sans Syriac Eastern"/>
                <w:rtl/>
              </w:rPr>
              <w:t xml:space="preserve">ܥܵܒܼܕܝܼ ܠܕܘܼܒܵܪܹܐ ܒܘܼܬ ܫܲܦܠܘܼܬܵܐ ܓܵܘ ܟܢܘܼܫܝܵܬܹܐ ܕ </w:t>
            </w:r>
            <w:r w:rsidRPr="008B598B">
              <w:rPr>
                <w:rFonts w:cs="FS Me Pro"/>
                <w:rtl/>
              </w:rPr>
              <w:t xml:space="preserve">CALD </w:t>
            </w:r>
            <w:r w:rsidRPr="00D11C4F">
              <w:rPr>
                <w:rFonts w:cs="Noto Sans Syriac Eastern"/>
                <w:rtl/>
              </w:rPr>
              <w:t>ܕܗܵܘܝܼ ܒܘܼܫ ܨܦܵܝܝܼ.</w:t>
            </w:r>
          </w:p>
        </w:tc>
      </w:tr>
      <w:tr w:rsidR="00BC3C2E" w:rsidRPr="00D11C4F" w14:paraId="2C2CA432" w14:textId="77777777" w:rsidTr="00FB08D4">
        <w:tc>
          <w:tcPr>
            <w:tcW w:w="2552" w:type="dxa"/>
            <w:vAlign w:val="center"/>
          </w:tcPr>
          <w:p w14:paraId="633E33DC" w14:textId="77777777" w:rsidR="004F7618" w:rsidRPr="00D11C4F" w:rsidRDefault="004F7618" w:rsidP="00D11C4F">
            <w:pPr>
              <w:pStyle w:val="Image"/>
              <w:spacing w:before="600" w:after="0" w:line="312" w:lineRule="auto"/>
              <w:rPr>
                <w:rFonts w:cs="Noto Sans Syriac Eastern"/>
              </w:rPr>
            </w:pPr>
          </w:p>
        </w:tc>
        <w:tc>
          <w:tcPr>
            <w:tcW w:w="6575" w:type="dxa"/>
            <w:vAlign w:val="center"/>
          </w:tcPr>
          <w:p w14:paraId="645857C9" w14:textId="77777777" w:rsidR="004A1E8D" w:rsidRPr="00D11C4F" w:rsidRDefault="00A754AE" w:rsidP="00D11C4F">
            <w:pPr>
              <w:bidi/>
              <w:spacing w:before="600" w:after="0" w:line="312" w:lineRule="auto"/>
              <w:rPr>
                <w:rFonts w:cs="Noto Sans Syriac Eastern"/>
              </w:rPr>
            </w:pPr>
            <w:r w:rsidRPr="00D11C4F">
              <w:rPr>
                <w:rFonts w:cs="Noto Sans Syriac Eastern"/>
                <w:rtl/>
              </w:rPr>
              <w:t xml:space="preserve">ܐܲܚܢܲܢ ܒܸܕ ܨܲܚܨܸܝܲܚ ܐܸܢ ܐܵܗܵܐ ܥܒܼܵܕܵܐ ܦܠܵܚܵܐ ܝܠܹܗ ܒܝܕܵܥܬܵܐ ܕܟܡܵܐ ܟܢܘܼܫܝܵܬܹܐ ܕ </w:t>
            </w:r>
            <w:r w:rsidRPr="008B598B">
              <w:rPr>
                <w:rFonts w:cs="FS Me Pro"/>
                <w:rtl/>
              </w:rPr>
              <w:t xml:space="preserve">CALD </w:t>
            </w:r>
            <w:r w:rsidRPr="00D11C4F">
              <w:rPr>
                <w:rFonts w:cs="Noto Sans Syriac Eastern"/>
                <w:rtl/>
              </w:rPr>
              <w:t>ܫܲܪܘܼܟܹܐ ܝܢܵܐ ܓܵܘ:</w:t>
            </w:r>
          </w:p>
        </w:tc>
      </w:tr>
      <w:tr w:rsidR="00BC3C2E" w:rsidRPr="00D11C4F" w14:paraId="03E04B1B" w14:textId="77777777" w:rsidTr="00FB08D4">
        <w:tc>
          <w:tcPr>
            <w:tcW w:w="2552" w:type="dxa"/>
            <w:vAlign w:val="center"/>
          </w:tcPr>
          <w:p w14:paraId="47A3D467" w14:textId="77777777" w:rsidR="00B013CC"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401C347B" wp14:editId="17985407">
                  <wp:extent cx="1483360" cy="1483360"/>
                  <wp:effectExtent l="0" t="0" r="2540" b="2540"/>
                  <wp:docPr id="747800929" name="Picture 15" descr="3 ܐ݉ܢܵܫܹܐ. ܦܲܪܨܘܿܦܵܐ ܕܓܵܘ ܦܲܠܓܵܐ ܕܒܼܝܼܩܵܐ ܚܲܕ ܐܸܫܛܵܪܵ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0929" name="Picture 15" descr="3 ܐ݉ܢܵܫܹܐ. ܦܲܪܨܘܿܦܵܐ ܕܓܵܘ ܦܲܠܓܵܐ ܕܒܼܝܼܩܵܐ ܚܲܕ ܐܸܫܛܵܪܵܐ ܕ NDIS."/>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3183CC5" w14:textId="77777777" w:rsidR="00B013CC" w:rsidRPr="008B598B" w:rsidRDefault="00A754AE" w:rsidP="00D11C4F">
            <w:pPr>
              <w:pStyle w:val="ListParagraph"/>
              <w:numPr>
                <w:ilvl w:val="0"/>
                <w:numId w:val="33"/>
              </w:numPr>
              <w:bidi/>
              <w:spacing w:line="312" w:lineRule="auto"/>
              <w:rPr>
                <w:rFonts w:cs="FS Me Pro"/>
              </w:rPr>
            </w:pPr>
            <w:r w:rsidRPr="008B598B">
              <w:rPr>
                <w:rFonts w:cs="FS Me Pro"/>
                <w:rtl/>
              </w:rPr>
              <w:t>NDIS</w:t>
            </w:r>
          </w:p>
        </w:tc>
      </w:tr>
      <w:tr w:rsidR="00BC3C2E" w:rsidRPr="00D11C4F" w14:paraId="01D4AE30" w14:textId="77777777" w:rsidTr="00FB08D4">
        <w:tc>
          <w:tcPr>
            <w:tcW w:w="2552" w:type="dxa"/>
            <w:vAlign w:val="center"/>
          </w:tcPr>
          <w:p w14:paraId="4EADEFE6" w14:textId="77777777" w:rsidR="00B013CC"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0E5526C1" wp14:editId="49DC4E6F">
                  <wp:extent cx="1483360" cy="1112520"/>
                  <wp:effectExtent l="0" t="0" r="2540" b="0"/>
                  <wp:docPr id="53212748" name="Picture 25" descr="3 ܐ݉ܢܵܫܹܐ ܒܲܪܣܘܼܡܹܐ ܥܲܡܚܕܵܕܹ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2748" name="Picture 25" descr="3 ܐ݉ܢܵܫܹܐ ܒܲܪܣܘܼܡܹܐ ܥܲܡܚܕܵܕܹܐ."/>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1483360" cy="111252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01D92107" w14:textId="77777777" w:rsidR="00B013CC" w:rsidRPr="00D11C4F" w:rsidRDefault="00A754AE" w:rsidP="00D11C4F">
            <w:pPr>
              <w:pStyle w:val="ListParagraph"/>
              <w:numPr>
                <w:ilvl w:val="0"/>
                <w:numId w:val="17"/>
              </w:numPr>
              <w:bidi/>
              <w:spacing w:line="312" w:lineRule="auto"/>
              <w:rPr>
                <w:rFonts w:cs="Noto Sans Syriac Eastern"/>
              </w:rPr>
            </w:pPr>
            <w:r w:rsidRPr="00D11C4F">
              <w:rPr>
                <w:rFonts w:cs="Noto Sans Syriac Eastern"/>
                <w:rtl/>
              </w:rPr>
              <w:t>ܥܵܒܼܘܿܕܘܵܬܹܐ ܡܼܢ ܫܘܼܬܐܵܣܹܐ ܕܟܢܘܼܫܬܵܐ.</w:t>
            </w:r>
          </w:p>
        </w:tc>
      </w:tr>
    </w:tbl>
    <w:p w14:paraId="572B1419" w14:textId="77777777" w:rsidR="000E077E" w:rsidRPr="00D11C4F" w:rsidRDefault="00A754AE" w:rsidP="00D11C4F">
      <w:pPr>
        <w:spacing w:line="312" w:lineRule="auto"/>
        <w:rPr>
          <w:rFonts w:cs="Noto Sans Syriac Eastern"/>
        </w:rPr>
      </w:pPr>
      <w:r w:rsidRPr="00D11C4F">
        <w:rPr>
          <w:rFonts w:cs="Noto Sans Syriac Eastern"/>
        </w:rPr>
        <w:br w:type="page"/>
      </w:r>
    </w:p>
    <w:tbl>
      <w:tblPr>
        <w:bidiVisual/>
        <w:tblW w:w="9127" w:type="dxa"/>
        <w:tblLayout w:type="fixed"/>
        <w:tblLook w:val="04A0" w:firstRow="1" w:lastRow="0" w:firstColumn="1" w:lastColumn="0" w:noHBand="0" w:noVBand="1"/>
      </w:tblPr>
      <w:tblGrid>
        <w:gridCol w:w="2552"/>
        <w:gridCol w:w="6575"/>
      </w:tblGrid>
      <w:tr w:rsidR="00BC3C2E" w:rsidRPr="00D11C4F" w14:paraId="69551B8E" w14:textId="77777777" w:rsidTr="00FB08D4">
        <w:tc>
          <w:tcPr>
            <w:tcW w:w="2552" w:type="dxa"/>
            <w:vAlign w:val="center"/>
          </w:tcPr>
          <w:p w14:paraId="2AAED773" w14:textId="77777777" w:rsidR="00C87735" w:rsidRPr="00D11C4F" w:rsidRDefault="00C87735" w:rsidP="00D11C4F">
            <w:pPr>
              <w:pStyle w:val="Image"/>
              <w:spacing w:after="0" w:line="312" w:lineRule="auto"/>
              <w:rPr>
                <w:rFonts w:cs="Noto Sans Syriac Eastern"/>
              </w:rPr>
            </w:pPr>
          </w:p>
        </w:tc>
        <w:tc>
          <w:tcPr>
            <w:tcW w:w="6575" w:type="dxa"/>
            <w:vAlign w:val="center"/>
          </w:tcPr>
          <w:p w14:paraId="108C16D8" w14:textId="77777777" w:rsidR="00903050" w:rsidRPr="00D11C4F" w:rsidRDefault="00A754AE" w:rsidP="00D11C4F">
            <w:pPr>
              <w:bidi/>
              <w:spacing w:after="0" w:line="312" w:lineRule="auto"/>
              <w:rPr>
                <w:rFonts w:cs="Noto Sans Syriac Eastern"/>
              </w:rPr>
            </w:pPr>
            <w:r w:rsidRPr="00D11C4F">
              <w:rPr>
                <w:rFonts w:cs="Noto Sans Syriac Eastern"/>
                <w:rtl/>
              </w:rPr>
              <w:t xml:space="preserve">ܐܲܚܢܲܢ ܐܵܦ ܒܸܕ ܨܲܚܨܸܝܲܚ ܐܸܢ ܐܵܗܵܐ ܥܒܼܵܕܵܐ ܦܠܵܚܵܐ ܝܠܹܗ ܒܝܕܵܥܬܵܐ ܕܟܡܵܐ ܟܢܘܼܫܝܵܬܹܐ ܕ </w:t>
            </w:r>
            <w:r w:rsidRPr="008B598B">
              <w:rPr>
                <w:rFonts w:cs="FS Me Pro"/>
                <w:rtl/>
              </w:rPr>
              <w:t>CALD</w:t>
            </w:r>
            <w:r w:rsidRPr="00D11C4F">
              <w:rPr>
                <w:rFonts w:cs="Noto Sans Syriac Eastern"/>
                <w:rtl/>
              </w:rPr>
              <w:t>:</w:t>
            </w:r>
          </w:p>
        </w:tc>
      </w:tr>
      <w:tr w:rsidR="00BC3C2E" w:rsidRPr="00D11C4F" w14:paraId="54F62AC1" w14:textId="77777777" w:rsidTr="00FB08D4">
        <w:trPr>
          <w:trHeight w:val="3515"/>
        </w:trPr>
        <w:tc>
          <w:tcPr>
            <w:tcW w:w="2552" w:type="dxa"/>
            <w:vAlign w:val="center"/>
          </w:tcPr>
          <w:p w14:paraId="010F148B" w14:textId="77777777" w:rsidR="00B013CC"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1CB42353" wp14:editId="23B9D384">
                  <wp:extent cx="1483360" cy="1483360"/>
                  <wp:effectExtent l="0" t="0" r="2540" b="2540"/>
                  <wp:docPr id="1161785366" name="Picture 26" descr="ܚܲܕ ܦܲܪܨܘܿܦܵܐ ܡܲܪܘܼܡܹܐ ܨܸܒܥܵܬܹܗ ܠܥܸܠܸܠ ܘܠܥܸܠܸܠ ܡܸܢܹܗ ܝܼܠܵܗܿ ܚܕܵܐ ܒܲܓܼܒܘܼܓܼܝܼܬܵܐ ܕܬܚܡܲܢܬܵܐ ܥܲܡ ܚܲܕ ܐܸܫܛܵܪܵܐ ܕ NDIS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85366" name="Picture 26" descr="ܚܲܕ ܦܲܪܨܘܿܦܵܐ ܡܲܪܘܼܡܹܐ ܨܸܒܥܵܬܹܗ ܠܥܸܠܸܠ ܘܠܥܸܠܸܠ ܡܸܢܹܗ ܝܼܠܵܗܿ ܚܕܵܐ ܒܲܓܼܒܘܼܓܼܝܼܬܵܐ ܕܬܚܡܲܢܬܵܐ ܥܲܡ ܚܲܕ ܐܸܫܛܵܪܵܐ ܕ NDIS ܠܵܓܵܘܘܿܗܿ."/>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A93D8EF" w14:textId="77777777" w:rsidR="00B013CC" w:rsidRPr="00D11C4F" w:rsidRDefault="00A754AE" w:rsidP="00D11C4F">
            <w:pPr>
              <w:pStyle w:val="ListParagraph"/>
              <w:numPr>
                <w:ilvl w:val="0"/>
                <w:numId w:val="34"/>
              </w:numPr>
              <w:bidi/>
              <w:spacing w:line="312" w:lineRule="auto"/>
              <w:rPr>
                <w:rFonts w:cs="Noto Sans Syriac Eastern"/>
              </w:rPr>
            </w:pPr>
            <w:r w:rsidRPr="00D11C4F">
              <w:rPr>
                <w:rFonts w:cs="Noto Sans Syriac Eastern"/>
                <w:rtl/>
              </w:rPr>
              <w:t xml:space="preserve">ܦܲܪܡܘܼܝܹܐ ܝܢܵܐ ܠ </w:t>
            </w:r>
            <w:r w:rsidRPr="008B598B">
              <w:rPr>
                <w:rFonts w:cs="FS Me Pro"/>
                <w:rtl/>
              </w:rPr>
              <w:t>NDIS</w:t>
            </w:r>
          </w:p>
        </w:tc>
      </w:tr>
      <w:tr w:rsidR="00BC3C2E" w:rsidRPr="00D11C4F" w14:paraId="2075D818" w14:textId="77777777" w:rsidTr="00FB08D4">
        <w:trPr>
          <w:trHeight w:val="3515"/>
        </w:trPr>
        <w:tc>
          <w:tcPr>
            <w:tcW w:w="2552" w:type="dxa"/>
            <w:vAlign w:val="center"/>
          </w:tcPr>
          <w:p w14:paraId="02D322EE" w14:textId="77777777" w:rsidR="00B013CC"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571A71FB" wp14:editId="2AF4249A">
                  <wp:extent cx="1483360" cy="1483360"/>
                  <wp:effectExtent l="0" t="0" r="2540" b="2540"/>
                  <wp:docPr id="1060008756" name="Picture 29" descr="ܚܲܕ ܦܲܪܨܘܿܦܵܐ ܡܲܪܘܼܡܹܐ ܨܸܒܥܵܬܹܗ ܠܥܸܠܸܠ ܘܠܥܸܠܸܠ ܡܸܢܹܗ ܝܼܠܵܗܿ ܚܕܵܐ ܒܲܓܼܒܘܼܓܼܝܼܬܵܐ ܕܬܚܡܲܢܬܵܐ ܥܲܡ ܚܕܵܐ ܨܘܼܪܬܵܐ ܕܫܲܦܠܘܼܬܵܐ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08756" name="Picture 29" descr="ܚܲܕ ܦܲܪܨܘܿܦܵܐ ܡܲܪܘܼܡܹܐ ܨܸܒܥܵܬܹܗ ܠܥܸܠܸܠ ܘܠܥܸܠܸܠ ܡܸܢܹܗ ܝܼܠܵܗܿ ܚܕܵܐ ܒܲܓܼܒܘܼܓܼܝܼܬܵܐ ܕܬܚܡܲܢܬܵܐ ܥܲܡ ܚܕܵܐ ܨܘܼܪܬܵܐ ܕܫܲܦܠܘܼܬܵܐ ܠܵܓܵܘܘܿܗܿ."/>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8EFBEC1" w14:textId="77777777" w:rsidR="00B013CC" w:rsidRPr="00D11C4F" w:rsidRDefault="00A754AE" w:rsidP="00D11C4F">
            <w:pPr>
              <w:pStyle w:val="ListParagraph"/>
              <w:numPr>
                <w:ilvl w:val="0"/>
                <w:numId w:val="34"/>
              </w:numPr>
              <w:bidi/>
              <w:spacing w:line="312" w:lineRule="auto"/>
              <w:rPr>
                <w:rFonts w:cs="Noto Sans Syriac Eastern"/>
              </w:rPr>
            </w:pPr>
            <w:r w:rsidRPr="00D11C4F">
              <w:rPr>
                <w:rFonts w:cs="Noto Sans Syriac Eastern"/>
                <w:rtl/>
              </w:rPr>
              <w:t>ܦܲܪܡܘܼܝܹܐ ܝܢܵܐ ܠܫܲܦܠܘܼܬܵܐ</w:t>
            </w:r>
          </w:p>
        </w:tc>
      </w:tr>
      <w:tr w:rsidR="00BC3C2E" w:rsidRPr="00D11C4F" w14:paraId="5EA894A5" w14:textId="77777777" w:rsidTr="00FB08D4">
        <w:trPr>
          <w:trHeight w:val="3515"/>
        </w:trPr>
        <w:tc>
          <w:tcPr>
            <w:tcW w:w="2552" w:type="dxa"/>
            <w:vAlign w:val="center"/>
          </w:tcPr>
          <w:p w14:paraId="63EFE35D" w14:textId="77777777" w:rsidR="00B013CC"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3402D76B" wp14:editId="732D03E1">
                  <wp:extent cx="1483360" cy="1483360"/>
                  <wp:effectExtent l="0" t="0" r="2540" b="2540"/>
                  <wp:docPr id="765541130" name="Picture 28" descr="ܚܲܕ ܦܲܪܨܘܿܦܵܐ ܬܲܚܡܘܼܢܹܐ ܘܠܥܸܠܸܠ ܡܸܢܹܗ ܝܼܠܵܗܿ ܚܕܵܐ ܒܲܓܼܒܘܼܓܼܝܼܬܵܐ ܕܬܲܚܡܲܢܬܵܐ ܥܲܡ  ܚܕܵܐ ܨܘܼܪܬܵܐ ܕܫܲܦܠܘܼܬܵܐ ܠܵܓܵܘܘܿܗܿ. ܠܓܹܒܹܗ ܝܼܠܵܗܿ ܚܕܵܐ ܨܘܼܪܬܵܐ ܕܨܸܒܥܵܬܹܐ ܡܘܼܪܡܹܐ ܠܥܸܠܸܠ ܥܲܡ ܚܲܕ ܓܹܐܪܵܐ ܒܸܪܡܵܙܵܐ ܠܥܸܠܸ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41130" name="Picture 28" descr="ܚܲܕ ܦܲܪܨܘܿܦܵܐ ܬܲܚܡܘܼܢܹܐ ܘܠܥܸܠܸܠ ܡܸܢܹܗ ܝܼܠܵܗܿ ܚܕܵܐ ܒܲܓܼܒܘܼܓܼܝܼܬܵܐ ܕܬܲܚܡܲܢܬܵܐ ܥܲܡ  ܚܕܵܐ ܨܘܼܪܬܵܐ ܕܫܲܦܠܘܼܬܵܐ ܠܵܓܵܘܘܿܗܿ. ܠܓܹܒܹܗ ܝܼܠܵܗܿ ܚܕܵܐ ܨܘܼܪܬܵܐ ܕܨܸܒܥܵܬܹܐ ܡܘܼܪܡܹܐ ܠܥܸܠܸܠ ܥܲܡ ܚܲܕ ܓܹܐܪܵܐ ܒܸܪܡܵܙܵܐ ܠܥܸܠܸܠ."/>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4F24E0A" w14:textId="77777777" w:rsidR="00B013CC" w:rsidRPr="00D11C4F" w:rsidRDefault="00A754AE" w:rsidP="00D11C4F">
            <w:pPr>
              <w:pStyle w:val="ListParagraph"/>
              <w:numPr>
                <w:ilvl w:val="0"/>
                <w:numId w:val="17"/>
              </w:numPr>
              <w:bidi/>
              <w:spacing w:line="312" w:lineRule="auto"/>
              <w:rPr>
                <w:rFonts w:cs="Noto Sans Syriac Eastern"/>
              </w:rPr>
            </w:pPr>
            <w:r w:rsidRPr="00D11C4F">
              <w:rPr>
                <w:rFonts w:cs="Noto Sans Syriac Eastern"/>
                <w:rtl/>
              </w:rPr>
              <w:t>ܐܝܼܬܠܗܘܿܢ ܕܘܼܒܵܪܹܐ ܒܘܼܫ ܨܦܵܝܝܼ ܠܘܼܩܒܼܵܠ ܫܲܦܠܘܼܬܵܐ.</w:t>
            </w:r>
          </w:p>
        </w:tc>
      </w:tr>
    </w:tbl>
    <w:p w14:paraId="045B74EE" w14:textId="77777777" w:rsidR="000E077E" w:rsidRPr="00D11C4F" w:rsidRDefault="00A754AE" w:rsidP="00D11C4F">
      <w:pPr>
        <w:spacing w:before="0" w:after="0" w:line="312" w:lineRule="auto"/>
        <w:rPr>
          <w:rFonts w:cs="Noto Sans Syriac Eastern"/>
          <w:b/>
          <w:bCs/>
          <w:sz w:val="32"/>
          <w:szCs w:val="26"/>
        </w:rPr>
      </w:pPr>
      <w:r w:rsidRPr="00D11C4F">
        <w:rPr>
          <w:rFonts w:cs="Noto Sans Syriac Eastern"/>
        </w:rPr>
        <w:br w:type="page"/>
      </w:r>
    </w:p>
    <w:p w14:paraId="43A19305" w14:textId="77777777" w:rsidR="00766698" w:rsidRPr="00D11C4F" w:rsidRDefault="00A754AE" w:rsidP="00D11C4F">
      <w:pPr>
        <w:pStyle w:val="Heading3"/>
        <w:bidi/>
        <w:spacing w:after="120" w:line="312" w:lineRule="auto"/>
        <w:rPr>
          <w:rFonts w:cs="Noto Sans Syriac Eastern"/>
        </w:rPr>
      </w:pPr>
      <w:r w:rsidRPr="00D11C4F">
        <w:rPr>
          <w:rFonts w:cs="Noto Sans Syriac Eastern"/>
          <w:noProof/>
        </w:rPr>
        <w:lastRenderedPageBreak/>
        <mc:AlternateContent>
          <mc:Choice Requires="wpg">
            <w:drawing>
              <wp:anchor distT="0" distB="0" distL="114300" distR="114300" simplePos="0" relativeHeight="251721728" behindDoc="1" locked="0" layoutInCell="1" allowOverlap="1" wp14:anchorId="163EFFC2" wp14:editId="20FACA13">
                <wp:simplePos x="0" y="0"/>
                <wp:positionH relativeFrom="margin">
                  <wp:posOffset>-70209</wp:posOffset>
                </wp:positionH>
                <wp:positionV relativeFrom="paragraph">
                  <wp:posOffset>295275</wp:posOffset>
                </wp:positionV>
                <wp:extent cx="5785200" cy="241200"/>
                <wp:effectExtent l="19050" t="19050" r="25400" b="26035"/>
                <wp:wrapNone/>
                <wp:docPr id="304493196" name="Group 304493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691817557" name="Straight Connector 69181755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69623481" name="Oval 1269623481"/>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6FFBC66" id="Group 304493196" o:spid="_x0000_s1026" alt="&quot;&quot;" style="position:absolute;margin-left:-5.55pt;margin-top:23.25pt;width:455.55pt;height:19pt;flip:x;z-index:-25159475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">
                <v:line id="Straight Connector 69181755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" strokecolor="#65276f [3044]" strokeweight="3pt">
                  <v:stroke endcap="round"/>
                </v:line>
                <v:oval id="Oval 12696234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" fillcolor="#b6e3f9" strokecolor="#6b2976" strokeweight="3pt"/>
                <w10:wrap anchorx="margin"/>
              </v:group>
            </w:pict>
          </mc:Fallback>
        </mc:AlternateContent>
      </w:r>
      <w:r w:rsidRPr="00D11C4F">
        <w:rPr>
          <w:rFonts w:cs="Noto Sans Syriac Eastern"/>
          <w:rtl/>
        </w:rPr>
        <w:t>ܥܒܼܵܕܵܐ 28</w:t>
      </w:r>
    </w:p>
    <w:tbl>
      <w:tblPr>
        <w:bidiVisual/>
        <w:tblW w:w="9298" w:type="dxa"/>
        <w:tblLayout w:type="fixed"/>
        <w:tblLook w:val="04A0" w:firstRow="1" w:lastRow="0" w:firstColumn="1" w:lastColumn="0" w:noHBand="0" w:noVBand="1"/>
      </w:tblPr>
      <w:tblGrid>
        <w:gridCol w:w="2552"/>
        <w:gridCol w:w="6576"/>
        <w:gridCol w:w="170"/>
      </w:tblGrid>
      <w:tr w:rsidR="00BC3C2E" w:rsidRPr="00D11C4F" w14:paraId="6FB6C3C4" w14:textId="77777777" w:rsidTr="00FB08D4">
        <w:trPr>
          <w:gridAfter w:val="1"/>
          <w:wAfter w:w="170" w:type="dxa"/>
          <w:trHeight w:val="2152"/>
        </w:trPr>
        <w:tc>
          <w:tcPr>
            <w:tcW w:w="2552" w:type="dxa"/>
            <w:vAlign w:val="center"/>
          </w:tcPr>
          <w:p w14:paraId="28920860" w14:textId="77777777" w:rsidR="00766698"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6818A184" wp14:editId="5026EDC7">
                  <wp:extent cx="1440000" cy="1080000"/>
                  <wp:effectExtent l="0" t="0" r="8255" b="6350"/>
                  <wp:docPr id="2135762802" name="Picture 30" descr="ܚܕܵܐ ܕܵܣܬܵܐ ܕܚܲܒܝܼܪܹܐ ܕܚܘܼܠܡܵܢܵܐ ܒܸܟܬܵܒܼܵܐ ܢܘܼܩܙܹܐ ܡܲܢܗܪܲܢܹܐ ܓܵܘ ܚܕܵܐ ܓ̰ܡܵܥ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62802" name="Picture 30" descr="ܚܕܵܐ ܕܵܣܬܵܐ ܕܚܲܒܝܼܪܹܐ ܕܚܘܼܠܡܵܢܵܐ ܒܸܟܬܵܒܼܵܐ ܢܘܼܩܙܹܐ ܡܲܢܗܪܲܢܹܐ ܓܵܘ ܚܕܵܐ ܓ̰ܡܵܥܬܵܐ."/>
                          <pic:cNvPicPr/>
                        </pic:nvPicPr>
                        <pic:blipFill>
                          <a:blip r:embed="rId179" cstate="print">
                            <a:extLst>
                              <a:ext uri="{28A0092B-C50C-407E-A947-70E740481C1C}">
                                <a14:useLocalDpi xmlns:a14="http://schemas.microsoft.com/office/drawing/2010/main" val="0"/>
                              </a:ext>
                            </a:extLst>
                          </a:blip>
                          <a:srcRect l="3473" r="7657"/>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5581163" w14:textId="77777777" w:rsidR="00766698" w:rsidRPr="00D11C4F" w:rsidRDefault="00A754AE" w:rsidP="00D11C4F">
            <w:pPr>
              <w:bidi/>
              <w:spacing w:line="312" w:lineRule="auto"/>
              <w:rPr>
                <w:rFonts w:cs="Noto Sans Syriac Eastern"/>
              </w:rPr>
            </w:pPr>
            <w:r w:rsidRPr="00D11C4F">
              <w:rPr>
                <w:rFonts w:cs="Noto Sans Syriac Eastern"/>
                <w:rtl/>
              </w:rPr>
              <w:t xml:space="preserve">ܐܲܚܢܲܢ ܒܸܕ ܦܵܠܚܲܚ ܥܲܡ ܫܘܼܬܐܵܣܹܐ ܕܟܢܘܼܫܬܵܐ ܩܵܐ ܕܒܵܢܲܚ ܠܡܗܝܼܪܘܼܝܵܬܹܐ ܕܚܸܠܡܲܬܹܐ ܠܒܼܲܕܲܪ ܡܼܢ </w:t>
            </w:r>
            <w:r w:rsidRPr="008B598B">
              <w:rPr>
                <w:rFonts w:cs="FS Me Pro"/>
                <w:rtl/>
              </w:rPr>
              <w:t>NDIS</w:t>
            </w:r>
            <w:r w:rsidRPr="00D11C4F">
              <w:rPr>
                <w:rFonts w:cs="Noto Sans Syriac Eastern"/>
                <w:rtl/>
              </w:rPr>
              <w:t>.</w:t>
            </w:r>
          </w:p>
          <w:p w14:paraId="1E9FB385" w14:textId="77777777" w:rsidR="00766698" w:rsidRPr="00D11C4F" w:rsidRDefault="00A754AE" w:rsidP="00D11C4F">
            <w:pPr>
              <w:bidi/>
              <w:spacing w:line="312" w:lineRule="auto"/>
              <w:rPr>
                <w:rFonts w:cs="Noto Sans Syriac Eastern"/>
              </w:rPr>
            </w:pPr>
            <w:r w:rsidRPr="00D11C4F">
              <w:rPr>
                <w:rFonts w:cs="Noto Sans Syriac Eastern"/>
                <w:rtl/>
              </w:rPr>
              <w:t>ܩܵܐ ܛܘܼܦ̮ܣܵܐ، ܐܵܣܝܹܐ.</w:t>
            </w:r>
          </w:p>
        </w:tc>
      </w:tr>
      <w:tr w:rsidR="00BC3C2E" w:rsidRPr="00D11C4F" w14:paraId="7F44A84C" w14:textId="77777777" w:rsidTr="00FB08D4">
        <w:trPr>
          <w:gridAfter w:val="1"/>
          <w:wAfter w:w="170" w:type="dxa"/>
          <w:trHeight w:val="2197"/>
        </w:trPr>
        <w:tc>
          <w:tcPr>
            <w:tcW w:w="2552" w:type="dxa"/>
            <w:vAlign w:val="center"/>
          </w:tcPr>
          <w:p w14:paraId="518116DC" w14:textId="77777777" w:rsidR="00EC09FD"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5B0D3627" wp14:editId="007CD1F3">
                  <wp:extent cx="1440000" cy="1440000"/>
                  <wp:effectExtent l="0" t="0" r="8255" b="8255"/>
                  <wp:docPr id="94064529" name="Picture 31" descr="2 ܚܲܒܝܼܪܹܐ ܕܚܘܼܠܡܵܢܵܐ ܘܚܲܕ ܐܸܫܛܵܪܵ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4529" name="Picture 31" descr="2 ܚܲܒܝܼܪܹܐ ܕܚܘܼܠܡܵܢܵܐ ܘܚܲܕ ܐܸܫܛܵܪܵܐ ܕ NDIS."/>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056DC0C" w14:textId="6AEF1BC7" w:rsidR="00EC09FD" w:rsidRPr="00D11C4F" w:rsidRDefault="00A754AE" w:rsidP="00D11C4F">
            <w:pPr>
              <w:bidi/>
              <w:spacing w:line="312" w:lineRule="auto"/>
              <w:rPr>
                <w:rFonts w:cs="Noto Sans Syriac Eastern"/>
              </w:rPr>
            </w:pPr>
            <w:r w:rsidRPr="00D11C4F">
              <w:rPr>
                <w:rFonts w:cs="Noto Sans Syriac Eastern"/>
                <w:rtl/>
              </w:rPr>
              <w:t xml:space="preserve">ܐܲܚܢܲܢ ܒܸܕ ܐܲܟܸܕܲܚ ܕܒܘܼܫ ܙܵܘܕܵܐ ܡܼܢ ܕܐܲܢܹܐ ܚܸܠܡܲܬܹܐ ܦܲܪܡܝܼ ܕܵܐܟܼܝܼ ܣܵܢܕܝܼ ܠܐ݉ܢܵܫܹܐ ܕ </w:t>
            </w:r>
            <w:r w:rsidRPr="008B598B">
              <w:rPr>
                <w:rFonts w:cs="FS Me Pro"/>
                <w:rtl/>
              </w:rPr>
              <w:t xml:space="preserve">CALD </w:t>
            </w:r>
            <w:r w:rsidRPr="00D11C4F">
              <w:rPr>
                <w:rFonts w:cs="Noto Sans Syriac Eastern"/>
                <w:rtl/>
              </w:rPr>
              <w:t>ܕܐܝܼܬܠܗܘܿܢ ܫܲܦܠܘܼܬܵܐ ܩܵܐ ܕܫܲܪܸܟܝܼ ܓܵܘ</w:t>
            </w:r>
            <w:r w:rsidR="00EB5911">
              <w:rPr>
                <w:rFonts w:cs="Noto Sans Syriac Eastern"/>
                <w:i/>
              </w:rPr>
              <w:t> </w:t>
            </w:r>
            <w:r w:rsidRPr="008B598B">
              <w:rPr>
                <w:rFonts w:cs="FS Me Pro"/>
                <w:rtl/>
              </w:rPr>
              <w:t>NDIS</w:t>
            </w:r>
            <w:r w:rsidRPr="00D11C4F">
              <w:rPr>
                <w:rFonts w:cs="Noto Sans Syriac Eastern"/>
                <w:rtl/>
              </w:rPr>
              <w:t>.</w:t>
            </w:r>
          </w:p>
        </w:tc>
      </w:tr>
      <w:tr w:rsidR="00BC3C2E" w:rsidRPr="00D11C4F" w14:paraId="15B83A49" w14:textId="77777777" w:rsidTr="00FB08D4">
        <w:trPr>
          <w:gridAfter w:val="1"/>
          <w:wAfter w:w="170" w:type="dxa"/>
          <w:trHeight w:val="2034"/>
        </w:trPr>
        <w:tc>
          <w:tcPr>
            <w:tcW w:w="2552" w:type="dxa"/>
            <w:vAlign w:val="center"/>
          </w:tcPr>
          <w:p w14:paraId="07F97A0D" w14:textId="77777777" w:rsidR="003E1385"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41C01489" wp14:editId="4F8F04E8">
                  <wp:extent cx="1440000" cy="1080000"/>
                  <wp:effectExtent l="0" t="0" r="8255" b="6350"/>
                  <wp:docPr id="1581376199" name="Picture 32" descr="ܚܲܕ ܦܲܪܨܘܿܦܵܐ ܒܝܼܵܗܒܼܵܐ ܚܕܵܐ ܡܲܩܪܲܒܼܬܵܐ ܓܵܘ ܚܲܕ ܐܵܘܵܢܵܐ ܡܸܠܝܵܐ ܐ݉ܢܵܫܹ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6199" name="Picture 32" descr="ܚܲܕ ܦܲܪܨܘܿܦܵܐ ܒܝܼܵܗܒܼܵܐ ܚܕܵܐ ܡܲܩܪܲܒܼܬܵܐ ܓܵܘ ܚܲܕ ܐܵܘܵܢܵܐ ܡܸܠܝܵܐ ܐ݉ܢܵܫܹܐ."/>
                          <pic:cNvPicPr/>
                        </pic:nvPicPr>
                        <pic:blipFill>
                          <a:blip r:embed="rId181" cstate="print">
                            <a:extLst>
                              <a:ext uri="{28A0092B-C50C-407E-A947-70E740481C1C}">
                                <a14:useLocalDpi xmlns:a14="http://schemas.microsoft.com/office/drawing/2010/main" val="0"/>
                              </a:ext>
                            </a:extLst>
                          </a:blip>
                          <a:srcRect l="17938" t="6509" r="28" b="130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8CC03BE" w14:textId="77777777" w:rsidR="003E1385" w:rsidRPr="00D11C4F" w:rsidRDefault="00A754AE" w:rsidP="00D11C4F">
            <w:pPr>
              <w:bidi/>
              <w:spacing w:line="312" w:lineRule="auto"/>
              <w:rPr>
                <w:rFonts w:cs="Noto Sans Syriac Eastern"/>
              </w:rPr>
            </w:pPr>
            <w:r w:rsidRPr="00D11C4F">
              <w:rPr>
                <w:rFonts w:cs="Noto Sans Syriac Eastern"/>
                <w:rtl/>
              </w:rPr>
              <w:t>ܐܲܚܢܲܢ ܒܸܕ ܨܲܚܨܸܝܲܚ ܐܸܢ ܐܵܗܵܐ ܥܒܼܵܕܵܐ ܦܠܵܚܵܐ ܝܠܹܗ ܒܝܕܵܥܬܵܐ ܕܟܡܵܐ ܚܘܼܪܙܹܐ ܣܵܢܕܲܚ ܕܟܹܐ ܗܲܝܸܪܝܼ ܠܚܸܠܡܲܬܹܐ ܒܒܢܵܝܬܵܐ ܕܐܲܢܹܐ ܡܗܝܼܪܘܼܝܵܬܹܐ.</w:t>
            </w:r>
          </w:p>
        </w:tc>
      </w:tr>
      <w:tr w:rsidR="00BC3C2E" w:rsidRPr="00D11C4F" w14:paraId="44580429" w14:textId="77777777" w:rsidTr="00FB08D4">
        <w:trPr>
          <w:trHeight w:val="782"/>
        </w:trPr>
        <w:tc>
          <w:tcPr>
            <w:tcW w:w="2552" w:type="dxa"/>
            <w:vAlign w:val="center"/>
          </w:tcPr>
          <w:p w14:paraId="57A0C714" w14:textId="77777777" w:rsidR="00A26577" w:rsidRPr="00D11C4F" w:rsidRDefault="00A26577" w:rsidP="00D11C4F">
            <w:pPr>
              <w:pStyle w:val="Image"/>
              <w:spacing w:after="0" w:line="312" w:lineRule="auto"/>
              <w:rPr>
                <w:rFonts w:cs="Noto Sans Syriac Eastern"/>
                <w:noProof/>
              </w:rPr>
            </w:pPr>
          </w:p>
        </w:tc>
        <w:tc>
          <w:tcPr>
            <w:tcW w:w="6690" w:type="dxa"/>
            <w:gridSpan w:val="2"/>
            <w:vAlign w:val="center"/>
          </w:tcPr>
          <w:p w14:paraId="4E022BD2" w14:textId="755A6455" w:rsidR="00A26577" w:rsidRPr="00D11C4F" w:rsidRDefault="00A754AE" w:rsidP="00D11C4F">
            <w:pPr>
              <w:bidi/>
              <w:spacing w:after="0" w:line="312" w:lineRule="auto"/>
              <w:rPr>
                <w:rFonts w:cs="Noto Sans Syriac Eastern"/>
              </w:rPr>
            </w:pPr>
            <w:r w:rsidRPr="00D11C4F">
              <w:rPr>
                <w:rFonts w:cs="Noto Sans Syriac Eastern"/>
                <w:rtl/>
              </w:rPr>
              <w:t>ܐܲܚܢܲܢ ܐܵܦ ܒܸܕ ܨܲܚܨܸܝܲܚ ܐܸܢ ܐܵܗܵܐ ܥܒܼܵܕܵܐ ܦܠܵܚܵܐ ܝܠܹܗ</w:t>
            </w:r>
            <w:r w:rsidR="00EB5911">
              <w:rPr>
                <w:rFonts w:cs="Noto Sans Syriac Eastern"/>
              </w:rPr>
              <w:br/>
            </w:r>
            <w:r w:rsidRPr="00D11C4F">
              <w:rPr>
                <w:rFonts w:cs="Noto Sans Syriac Eastern"/>
                <w:rtl/>
              </w:rPr>
              <w:t>ܒܡܲܫܡܲܥܬܵܐ ܠܡܘܿܕܝܼ:</w:t>
            </w:r>
          </w:p>
        </w:tc>
      </w:tr>
      <w:tr w:rsidR="00BC3C2E" w:rsidRPr="00D11C4F" w14:paraId="70314CD2" w14:textId="77777777" w:rsidTr="00FB08D4">
        <w:trPr>
          <w:trHeight w:val="2665"/>
        </w:trPr>
        <w:tc>
          <w:tcPr>
            <w:tcW w:w="2552" w:type="dxa"/>
            <w:vAlign w:val="center"/>
          </w:tcPr>
          <w:p w14:paraId="7FA46FCF" w14:textId="77777777" w:rsidR="003E1385" w:rsidRPr="00D11C4F" w:rsidRDefault="00A754AE" w:rsidP="00D11C4F">
            <w:pPr>
              <w:pStyle w:val="Image"/>
              <w:spacing w:before="120" w:after="120" w:line="312" w:lineRule="auto"/>
              <w:rPr>
                <w:rFonts w:cs="Noto Sans Syriac Eastern"/>
              </w:rPr>
            </w:pPr>
            <w:r w:rsidRPr="00D11C4F">
              <w:rPr>
                <w:rFonts w:cs="Noto Sans Syriac Eastern"/>
                <w:noProof/>
              </w:rPr>
              <w:drawing>
                <wp:inline distT="0" distB="0" distL="0" distR="0" wp14:anchorId="42640431" wp14:editId="3CBC29E0">
                  <wp:extent cx="1440000" cy="1440000"/>
                  <wp:effectExtent l="0" t="0" r="8255" b="8255"/>
                  <wp:docPr id="1583692973" name="Picture 33" descr="2 ܐ݉ܢܵܫܹܐ ܥܒܼܝܼܪܹܐ ܓܵܘ ܚܲܕ ܣܘܼܘܵܕܵܐ ܘܠܥܸܠܸܠ ܡܸܢܲܝܗܝ ܝܼܠܵܗܿ ܚܕܵܐ ܒܲܓܼܒܘܼܓܼܝܼܬܵܐ ܕܗܲܡܙܲܡ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92973" name="Picture 33" descr="2 ܐ݉ܢܵܫܹܐ ܥܒܼܝܼܪܹܐ ܓܵܘ ܚܲܕ ܣܘܼܘܵܕܵܐ ܘܠܥܸܠܸܠ ܡܸܢܲܝܗܝ ܝܼܠܵܗܿ ܚܕܵܐ ܒܲܓܼܒܘܼܓܼܝܼܬܵܐ ܕܗܲܡܙܲܡܬܵܐ."/>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746" w:type="dxa"/>
            <w:gridSpan w:val="2"/>
            <w:vAlign w:val="center"/>
          </w:tcPr>
          <w:p w14:paraId="62624D03" w14:textId="77777777" w:rsidR="003E1385" w:rsidRPr="00D11C4F" w:rsidRDefault="00A754AE" w:rsidP="00D11C4F">
            <w:pPr>
              <w:pStyle w:val="ListParagraph"/>
              <w:numPr>
                <w:ilvl w:val="0"/>
                <w:numId w:val="17"/>
              </w:numPr>
              <w:bidi/>
              <w:spacing w:line="312" w:lineRule="auto"/>
              <w:rPr>
                <w:rFonts w:cs="Noto Sans Syriac Eastern"/>
              </w:rPr>
            </w:pPr>
            <w:r w:rsidRPr="00D11C4F">
              <w:rPr>
                <w:rFonts w:cs="Noto Sans Syriac Eastern"/>
                <w:rtl/>
              </w:rPr>
              <w:t xml:space="preserve">ܐܝܼܬܠܗܘܿܢ ܟܢܘܼܫܝܵܬܹܐ ܕ </w:t>
            </w:r>
            <w:r w:rsidRPr="008B598B">
              <w:rPr>
                <w:rFonts w:cs="FS Me Pro"/>
                <w:rtl/>
              </w:rPr>
              <w:t xml:space="preserve">CALD </w:t>
            </w:r>
            <w:r w:rsidRPr="00D11C4F">
              <w:rPr>
                <w:rFonts w:cs="Noto Sans Syriac Eastern"/>
                <w:rtl/>
              </w:rPr>
              <w:t xml:space="preserve">ܕܐܵܡܪܝܼ ܒܘܼܬ ܚܸܠܡܲܬܹܐ ܕܝܵܗܒܼܝܼ ܢܲܨܝܼܗܲܬ ܒܘܼܬ </w:t>
            </w:r>
            <w:r w:rsidRPr="008B598B">
              <w:rPr>
                <w:rFonts w:cs="FS Me Pro"/>
                <w:rtl/>
              </w:rPr>
              <w:t>NDIS</w:t>
            </w:r>
          </w:p>
        </w:tc>
      </w:tr>
      <w:tr w:rsidR="00BC3C2E" w:rsidRPr="00D11C4F" w14:paraId="00621BA6" w14:textId="77777777" w:rsidTr="00FB08D4">
        <w:trPr>
          <w:gridAfter w:val="1"/>
          <w:wAfter w:w="170" w:type="dxa"/>
          <w:trHeight w:val="2665"/>
        </w:trPr>
        <w:tc>
          <w:tcPr>
            <w:tcW w:w="2552" w:type="dxa"/>
            <w:vAlign w:val="center"/>
          </w:tcPr>
          <w:p w14:paraId="2E5D013C" w14:textId="77777777" w:rsidR="003E1385"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65CECF9B" wp14:editId="199F4367">
                  <wp:extent cx="1440000" cy="1080000"/>
                  <wp:effectExtent l="0" t="0" r="8255" b="6350"/>
                  <wp:docPr id="1602130270" name="Picture 34" descr="3 ܐ݉ܢܵܫܹܐ ܥܒܼܝܫܪܹܐ ܓܵܘ ܚܲܕ ܣܘܼܘܵܕܵܐ ܠܵܩܵܕܡܵܐ ܕܚܲܕ ܠܵܦܬܘܿ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30270" name="Picture 34" descr="3 ܐ݉ܢܵܫܹܐ ܥܒܼܝܫܪܹܐ ܓܵܘ ܚܲܕ ܣܘܼܘܵܕܵܐ ܠܵܩܵܕܡܵܐ ܕܚܲܕ ܠܵܦܬܘܿܦ."/>
                          <pic:cNvPicPr/>
                        </pic:nvPicPr>
                        <pic:blipFill>
                          <a:blip r:embed="rId183" cstate="print">
                            <a:extLst>
                              <a:ext uri="{28A0092B-C50C-407E-A947-70E740481C1C}">
                                <a14:useLocalDpi xmlns:a14="http://schemas.microsoft.com/office/drawing/2010/main" val="0"/>
                              </a:ext>
                            </a:extLst>
                          </a:blip>
                          <a:srcRect l="2062" r="901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10538D5" w14:textId="77777777" w:rsidR="003E1385" w:rsidRPr="00D11C4F" w:rsidRDefault="00A754AE" w:rsidP="00D11C4F">
            <w:pPr>
              <w:pStyle w:val="ListParagraph"/>
              <w:numPr>
                <w:ilvl w:val="0"/>
                <w:numId w:val="17"/>
              </w:numPr>
              <w:bidi/>
              <w:spacing w:line="312" w:lineRule="auto"/>
              <w:rPr>
                <w:rFonts w:cs="Noto Sans Syriac Eastern"/>
              </w:rPr>
            </w:pPr>
            <w:r w:rsidRPr="00D11C4F">
              <w:rPr>
                <w:rFonts w:cs="Noto Sans Syriac Eastern"/>
                <w:rtl/>
              </w:rPr>
              <w:t>ܐܲܢܹܐ ܚܸܠܡܲܬܹܐ ܟܹܐ ܡܲܕܸܥܝܼ ܠܲܢ ܒܘܼܬ ܟܡܵܐ ܨܦܵܝܝܼ ܚܘܼܪܙܹܐ ܟܹܐ ܣܵܢܕܝܼ ܠܗܘܿܢ.</w:t>
            </w:r>
          </w:p>
        </w:tc>
      </w:tr>
    </w:tbl>
    <w:p w14:paraId="4ECB61BB" w14:textId="77777777" w:rsidR="002A6A49" w:rsidRPr="00D11C4F" w:rsidRDefault="00A754AE" w:rsidP="00D11C4F">
      <w:pPr>
        <w:spacing w:before="0" w:after="0" w:line="312" w:lineRule="auto"/>
        <w:rPr>
          <w:rFonts w:cs="Noto Sans Syriac Eastern"/>
        </w:rPr>
      </w:pPr>
      <w:r w:rsidRPr="00D11C4F">
        <w:rPr>
          <w:rFonts w:cs="Noto Sans Syriac Eastern"/>
        </w:rPr>
        <w:br w:type="page"/>
      </w:r>
    </w:p>
    <w:p w14:paraId="6B712623" w14:textId="77777777" w:rsidR="00493D5D" w:rsidRPr="00D11C4F" w:rsidRDefault="00A754AE" w:rsidP="00D11C4F">
      <w:pPr>
        <w:pStyle w:val="Heading2"/>
        <w:bidi/>
        <w:spacing w:line="312" w:lineRule="auto"/>
        <w:rPr>
          <w:rFonts w:cs="Noto Sans Syriac Eastern"/>
        </w:rPr>
      </w:pPr>
      <w:bookmarkStart w:id="109" w:name="_Toc256000008"/>
      <w:bookmarkStart w:id="110" w:name="_Toc12634029"/>
      <w:bookmarkStart w:id="111" w:name="_Toc12636487"/>
      <w:bookmarkStart w:id="112" w:name="_Toc43391451"/>
      <w:bookmarkStart w:id="113" w:name="_Toc43391513"/>
      <w:r w:rsidRPr="00D11C4F">
        <w:rPr>
          <w:rFonts w:cs="Noto Sans Syriac Eastern"/>
          <w:rtl/>
        </w:rPr>
        <w:lastRenderedPageBreak/>
        <w:t>ܡܵܘܕܥܵܢܘܼܬܵܐ ܒܘܼܫ ܙܵܘܕܵܐ</w:t>
      </w:r>
      <w:bookmarkEnd w:id="109"/>
      <w:bookmarkEnd w:id="110"/>
      <w:bookmarkEnd w:id="111"/>
      <w:bookmarkEnd w:id="112"/>
      <w:bookmarkEnd w:id="113"/>
    </w:p>
    <w:p w14:paraId="6ED107D2" w14:textId="77777777" w:rsidR="008A5DB9" w:rsidRPr="00D11C4F" w:rsidRDefault="00A754AE" w:rsidP="00D11C4F">
      <w:pPr>
        <w:bidi/>
        <w:spacing w:line="312" w:lineRule="auto"/>
        <w:rPr>
          <w:rFonts w:cs="Noto Sans Syriac Eastern"/>
          <w:lang w:val="x-none" w:eastAsia="x-none"/>
        </w:rPr>
      </w:pPr>
      <w:r w:rsidRPr="00D11C4F">
        <w:rPr>
          <w:rFonts w:cs="Noto Sans Syriac Eastern"/>
          <w:rtl/>
        </w:rPr>
        <w:t>ܩܵܐ ܡܵܘܕܥܵܢܘܼܬܵܐ ܒܘܼܫ ܙܵܘܕܵܐ ܒܘܼܬ ܐܵܗܵܐ ܚܘܼܛܵܛܵܐ ܕܥܒܼܵܕܵܐ، ܐܸܢ ܒܲܣܡܵܐ ܠܵܘܟܼܘܿܢ ܩܪܹܝܡܘܼܢ ܠܲܢ.</w:t>
      </w:r>
    </w:p>
    <w:tbl>
      <w:tblPr>
        <w:tblStyle w:val="Style1"/>
        <w:bidiVisual/>
        <w:tblW w:w="9127" w:type="dxa"/>
        <w:tblLayout w:type="fixed"/>
        <w:tblLook w:val="04A0" w:firstRow="1" w:lastRow="0" w:firstColumn="1" w:lastColumn="0" w:noHBand="0" w:noVBand="1"/>
      </w:tblPr>
      <w:tblGrid>
        <w:gridCol w:w="2551"/>
        <w:gridCol w:w="6576"/>
      </w:tblGrid>
      <w:tr w:rsidR="00BC3C2E" w:rsidRPr="00D11C4F" w14:paraId="7EEBEC8D" w14:textId="77777777" w:rsidTr="00FB08D4">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6425EDE9" w14:textId="77777777" w:rsidR="00493D5D" w:rsidRPr="00D11C4F" w:rsidRDefault="00A754AE" w:rsidP="00D11C4F">
            <w:pPr>
              <w:pStyle w:val="Image"/>
              <w:spacing w:line="312" w:lineRule="auto"/>
              <w:rPr>
                <w:rFonts w:cs="Noto Sans Syriac Eastern"/>
                <w:lang w:eastAsia="en-AU"/>
              </w:rPr>
            </w:pPr>
            <w:r w:rsidRPr="00D11C4F">
              <w:rPr>
                <w:rFonts w:cs="Noto Sans Syriac Eastern"/>
                <w:noProof/>
              </w:rPr>
              <w:drawing>
                <wp:inline distT="0" distB="0" distL="0" distR="0" wp14:anchorId="659ABD76" wp14:editId="0DE995C5">
                  <wp:extent cx="1440000" cy="1440000"/>
                  <wp:effectExtent l="0" t="0" r="8255" b="8255"/>
                  <wp:docPr id="3" name="Picture 3" descr="ܨܘܼܪܬܵܐ ܕܚܲܕ ܕܫܵܘܦܵܐ ܐܸܠܸܟܬܪܘܿ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ܨܘܼܪܬܵܐ ܕܚܲܕ ܕܫܵܘܦܵܐ ܐܸܠܸܟܬܪܘܿܢܵܝܵܐ."/>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E24EFC5" w14:textId="77777777" w:rsidR="002E4152"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ܡܵܨܝܼܬܘܿܢ ܣܲܚܒܸܪܝܼܬܘܿܢ ܠܫܵܘܦܲܢ ܐܸܠܸܟܬܪܘܿܢܵܝܵܐ.</w:t>
            </w:r>
          </w:p>
          <w:p w14:paraId="0A0F102B" w14:textId="77777777" w:rsidR="00493D5D" w:rsidRPr="008B598B"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Style w:val="IntenseEmphasis1"/>
                <w:rFonts w:cs="FS Me Pro"/>
                <w:bCs/>
              </w:rPr>
            </w:pPr>
            <w:hyperlink r:id="rId185" w:history="1">
              <w:r w:rsidR="002E4152" w:rsidRPr="008B598B">
                <w:rPr>
                  <w:rStyle w:val="Hyperlink"/>
                  <w:rFonts w:cs="FS Me Pro"/>
                  <w:bCs/>
                  <w:rtl/>
                </w:rPr>
                <w:t>www.ndis.gov.au</w:t>
              </w:r>
            </w:hyperlink>
          </w:p>
        </w:tc>
      </w:tr>
      <w:tr w:rsidR="00BC3C2E" w:rsidRPr="00D11C4F" w14:paraId="42948F31" w14:textId="77777777" w:rsidTr="00FB08D4">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3BDEE07F" w14:textId="77777777" w:rsidR="00493D5D" w:rsidRPr="00D11C4F" w:rsidRDefault="00A754AE" w:rsidP="00D11C4F">
            <w:pPr>
              <w:pStyle w:val="Image"/>
              <w:spacing w:line="312" w:lineRule="auto"/>
              <w:rPr>
                <w:rFonts w:cs="Noto Sans Syriac Eastern"/>
                <w:lang w:eastAsia="en-AU"/>
              </w:rPr>
            </w:pPr>
            <w:r w:rsidRPr="00D11C4F">
              <w:rPr>
                <w:rFonts w:cs="Noto Sans Syriac Eastern"/>
                <w:noProof/>
              </w:rPr>
              <w:drawing>
                <wp:inline distT="0" distB="0" distL="0" distR="0" wp14:anchorId="060C0C32" wp14:editId="552367C1">
                  <wp:extent cx="1440000" cy="1440000"/>
                  <wp:effectExtent l="0" t="0" r="8255" b="8255"/>
                  <wp:docPr id="36" name="Picture 36" descr="ܨܘܼܪܬܵܐ ܕܚܲܕ ܬܹܠܹܦ̮ܘܿ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ܨܘܼܪܬܵܐ ܕܚܲܕ ܬܹܠܹܦ̮ܘܿܢ."/>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70574AF7" w14:textId="77777777" w:rsidR="002E4152"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ܡܵܨܝܼܬܘܿܢ ܡܲܚܒܸܪܝܼܬܘܿܢ ܠܲܢ.</w:t>
            </w:r>
          </w:p>
          <w:p w14:paraId="5FE3D5F9" w14:textId="77777777" w:rsidR="00493D5D"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Style w:val="IntenseEmphasis1"/>
                <w:rFonts w:cs="Noto Sans Syriac Eastern"/>
                <w:bCs/>
              </w:rPr>
            </w:pPr>
            <w:r w:rsidRPr="00D11C4F">
              <w:rPr>
                <w:rStyle w:val="IntenseEmphasis1"/>
                <w:rFonts w:cs="Noto Sans Syriac Eastern"/>
                <w:bCs/>
                <w:rtl/>
              </w:rPr>
              <w:t>110 800 1800</w:t>
            </w:r>
          </w:p>
        </w:tc>
      </w:tr>
      <w:tr w:rsidR="00BC3C2E" w:rsidRPr="00D11C4F" w14:paraId="47D15AEF" w14:textId="77777777" w:rsidTr="00FB08D4">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58462D8E" w14:textId="77777777" w:rsidR="00CD310C" w:rsidRPr="00D11C4F" w:rsidRDefault="00A754AE" w:rsidP="00D11C4F">
            <w:pPr>
              <w:pStyle w:val="Image"/>
              <w:spacing w:line="312" w:lineRule="auto"/>
              <w:rPr>
                <w:rFonts w:cs="Noto Sans Syriac Eastern"/>
                <w:lang w:eastAsia="en-AU"/>
              </w:rPr>
            </w:pPr>
            <w:r w:rsidRPr="00D11C4F">
              <w:rPr>
                <w:rFonts w:cs="Noto Sans Syriac Eastern"/>
                <w:noProof/>
                <w:lang w:eastAsia="en-AU"/>
              </w:rPr>
              <w:drawing>
                <wp:inline distT="0" distB="0" distL="0" distR="0" wp14:anchorId="082CA89A" wp14:editId="4A503200">
                  <wp:extent cx="792000" cy="792000"/>
                  <wp:effectExtent l="0" t="0" r="8255" b="8255"/>
                  <wp:docPr id="15" name="Picture 15" descr="ܪܸܡܙܵܐ ܕܝܼܠܵܢܵܝܵܐ ܕ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ܪܸܡܙܵܐ ܕܝܼܠܵܢܵܝܵܐ ܕ Facebook."/>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174E89DD" w14:textId="77777777" w:rsidR="00CD310C"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ܡܵܨܝܼܬܘܿܢ ܬܵܒܥܝܼܬܘܿܢ ܠܲܢ ܥܲܠ </w:t>
            </w:r>
            <w:r w:rsidRPr="008B598B">
              <w:rPr>
                <w:rFonts w:cs="FS Me Pro"/>
                <w:rtl/>
              </w:rPr>
              <w:t>Facebook</w:t>
            </w:r>
            <w:r w:rsidRPr="00D11C4F">
              <w:rPr>
                <w:rFonts w:cs="Noto Sans Syriac Eastern"/>
                <w:rtl/>
              </w:rPr>
              <w:t>.</w:t>
            </w:r>
          </w:p>
          <w:p w14:paraId="3B0B9EA1" w14:textId="77777777" w:rsidR="00CD310C" w:rsidRPr="008B598B"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Style w:val="Hyperlink"/>
                <w:rFonts w:cs="FS Me Pro"/>
              </w:rPr>
            </w:pPr>
            <w:hyperlink r:id="rId188" w:history="1">
              <w:r w:rsidR="00DE6B8B" w:rsidRPr="008B598B">
                <w:rPr>
                  <w:rStyle w:val="Hyperlink"/>
                  <w:rFonts w:cs="FS Me Pro"/>
                  <w:bCs/>
                  <w:rtl/>
                </w:rPr>
                <w:t>www.facebook.com/NDISAus</w:t>
              </w:r>
            </w:hyperlink>
          </w:p>
        </w:tc>
      </w:tr>
      <w:tr w:rsidR="00BC3C2E" w:rsidRPr="00D11C4F" w14:paraId="0D450183" w14:textId="77777777" w:rsidTr="00FB08D4">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459A5180" w14:textId="77777777" w:rsidR="00CD310C" w:rsidRPr="00D11C4F" w:rsidRDefault="00A754AE" w:rsidP="00D11C4F">
            <w:pPr>
              <w:pStyle w:val="Image"/>
              <w:spacing w:line="312" w:lineRule="auto"/>
              <w:rPr>
                <w:rFonts w:cs="Noto Sans Syriac Eastern"/>
                <w:lang w:eastAsia="en-AU"/>
              </w:rPr>
            </w:pPr>
            <w:r w:rsidRPr="00D11C4F">
              <w:rPr>
                <w:rFonts w:cs="Noto Sans Syriac Eastern"/>
                <w:noProof/>
                <w:lang w:eastAsia="en-AU"/>
              </w:rPr>
              <w:drawing>
                <wp:inline distT="0" distB="0" distL="0" distR="0" wp14:anchorId="7F570F94" wp14:editId="019B1082">
                  <wp:extent cx="792000" cy="792000"/>
                  <wp:effectExtent l="0" t="0" r="8255" b="8255"/>
                  <wp:docPr id="16" name="Picture 16" descr="ܪܸܡܙܵܐ ܕܝܼܠܵܢܵܝܵܐ ܕ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ܪܸܡܙܵܐ ܕܝܼܠܵܢܵܝܵܐ ܕ Twitter."/>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4C356AB3" w14:textId="77777777" w:rsidR="00CD310C"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ܡܵܨܝܼܬܘܿܢ ܬܵܒܥܝܼܬܘܿܢ ܠܲܢ ܥܲܠ </w:t>
            </w:r>
            <w:r w:rsidRPr="008B598B">
              <w:rPr>
                <w:rFonts w:cs="FS Me Pro"/>
                <w:rtl/>
              </w:rPr>
              <w:t>Twitter</w:t>
            </w:r>
            <w:r w:rsidRPr="00D11C4F">
              <w:rPr>
                <w:rFonts w:cs="Noto Sans Syriac Eastern"/>
                <w:rtl/>
              </w:rPr>
              <w:t xml:space="preserve">. </w:t>
            </w:r>
          </w:p>
          <w:p w14:paraId="384B2EA4" w14:textId="028F01EB" w:rsidR="00CD310C"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Style w:val="IntenseEmphasis1"/>
                <w:rFonts w:cs="Noto Sans Syriac Eastern"/>
                <w:bCs/>
              </w:rPr>
            </w:pPr>
            <w:r w:rsidRPr="008B598B">
              <w:rPr>
                <w:rStyle w:val="IntenseEmphasis1"/>
                <w:rFonts w:cs="FS Me Pro"/>
                <w:bCs/>
                <w:rtl/>
              </w:rPr>
              <w:t>NDIS</w:t>
            </w:r>
            <w:r w:rsidR="008B598B">
              <w:rPr>
                <w:rStyle w:val="IntenseEmphasis1"/>
                <w:rFonts w:cs="FS Me Pro"/>
                <w:bCs/>
              </w:rPr>
              <w:t>@</w:t>
            </w:r>
          </w:p>
          <w:p w14:paraId="37492CB6" w14:textId="77777777" w:rsidR="002E4152"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8B598B">
              <w:rPr>
                <w:rFonts w:cs="FS Me Pro"/>
                <w:rtl/>
              </w:rPr>
              <w:t xml:space="preserve">Twitter </w:t>
            </w:r>
            <w:r w:rsidRPr="00D11C4F">
              <w:rPr>
                <w:rFonts w:cs="Noto Sans Syriac Eastern"/>
                <w:rtl/>
              </w:rPr>
              <w:t xml:space="preserve">ܐܵܦ ܦܝܼܫܬܵܐ ܝܠܵܗܿ ܩܪܝܼܬܵܐ </w:t>
            </w:r>
            <w:r w:rsidRPr="008B598B">
              <w:rPr>
                <w:rFonts w:cs="FS Me Pro"/>
                <w:rtl/>
              </w:rPr>
              <w:t>X</w:t>
            </w:r>
            <w:r w:rsidRPr="00D11C4F">
              <w:rPr>
                <w:rFonts w:cs="Noto Sans Syriac Eastern"/>
                <w:rtl/>
              </w:rPr>
              <w:t>.</w:t>
            </w:r>
          </w:p>
        </w:tc>
      </w:tr>
    </w:tbl>
    <w:p w14:paraId="2B57A554" w14:textId="77777777" w:rsidR="00AE2123" w:rsidRPr="00D11C4F" w:rsidRDefault="00A754AE" w:rsidP="00D11C4F">
      <w:pPr>
        <w:spacing w:line="312" w:lineRule="auto"/>
        <w:rPr>
          <w:rFonts w:cs="Noto Sans Syriac Eastern"/>
          <w:sz w:val="32"/>
          <w:szCs w:val="26"/>
        </w:rPr>
      </w:pPr>
      <w:bookmarkStart w:id="114" w:name="_Toc43391514"/>
      <w:r w:rsidRPr="00D11C4F">
        <w:rPr>
          <w:rFonts w:cs="Noto Sans Syriac Eastern"/>
        </w:rPr>
        <w:br w:type="page"/>
      </w:r>
    </w:p>
    <w:p w14:paraId="5C6E5DD5" w14:textId="77777777" w:rsidR="00CD310C" w:rsidRPr="00D11C4F" w:rsidRDefault="00A754AE" w:rsidP="00D11C4F">
      <w:pPr>
        <w:pStyle w:val="Heading3"/>
        <w:bidi/>
        <w:spacing w:line="312" w:lineRule="auto"/>
        <w:rPr>
          <w:rFonts w:cs="Noto Sans Syriac Eastern"/>
        </w:rPr>
      </w:pPr>
      <w:r w:rsidRPr="00D11C4F">
        <w:rPr>
          <w:rFonts w:cs="Noto Sans Syriac Eastern"/>
          <w:rtl/>
        </w:rPr>
        <w:lastRenderedPageBreak/>
        <w:t>ܣܢܵܕܬܵܐ ܩܵܐ ܕܗܲܡܙܸܡܝܼܬܘܿܢ ܥܲܡܲܢ</w:t>
      </w:r>
      <w:bookmarkEnd w:id="114"/>
    </w:p>
    <w:tbl>
      <w:tblPr>
        <w:tblStyle w:val="Style1"/>
        <w:bidiVisual/>
        <w:tblW w:w="9127" w:type="dxa"/>
        <w:tblLayout w:type="fixed"/>
        <w:tblLook w:val="04A0" w:firstRow="1" w:lastRow="0" w:firstColumn="1" w:lastColumn="0" w:noHBand="0" w:noVBand="1"/>
      </w:tblPr>
      <w:tblGrid>
        <w:gridCol w:w="2551"/>
        <w:gridCol w:w="6576"/>
      </w:tblGrid>
      <w:tr w:rsidR="00BC3C2E" w:rsidRPr="00D11C4F" w14:paraId="28F5DCA6" w14:textId="77777777" w:rsidTr="00FB08D4">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111297D0" w14:textId="77777777" w:rsidR="00115682" w:rsidRPr="00D11C4F" w:rsidRDefault="00A754AE" w:rsidP="00D11C4F">
            <w:pPr>
              <w:pStyle w:val="Image"/>
              <w:spacing w:before="0" w:after="0" w:line="312" w:lineRule="auto"/>
              <w:rPr>
                <w:rFonts w:cs="Noto Sans Syriac Eastern"/>
                <w:lang w:eastAsia="en-AU"/>
              </w:rPr>
            </w:pPr>
            <w:r w:rsidRPr="00D11C4F">
              <w:rPr>
                <w:rFonts w:cs="Noto Sans Syriac Eastern"/>
                <w:noProof/>
              </w:rPr>
              <mc:AlternateContent>
                <mc:Choice Requires="wps">
                  <w:drawing>
                    <wp:anchor distT="45720" distB="45720" distL="114300" distR="114300" simplePos="0" relativeHeight="251769856" behindDoc="0" locked="0" layoutInCell="1" allowOverlap="1" wp14:anchorId="21F29D65" wp14:editId="68B5F930">
                      <wp:simplePos x="0" y="0"/>
                      <wp:positionH relativeFrom="column">
                        <wp:posOffset>501015</wp:posOffset>
                      </wp:positionH>
                      <wp:positionV relativeFrom="paragraph">
                        <wp:posOffset>409575</wp:posOffset>
                      </wp:positionV>
                      <wp:extent cx="607060" cy="128905"/>
                      <wp:effectExtent l="0" t="0" r="2540" b="4445"/>
                      <wp:wrapNone/>
                      <wp:docPr id="2196705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128905"/>
                              </a:xfrm>
                              <a:prstGeom prst="rect">
                                <a:avLst/>
                              </a:prstGeom>
                              <a:noFill/>
                              <a:ln w="9525">
                                <a:noFill/>
                                <a:miter lim="800000"/>
                                <a:headEnd/>
                                <a:tailEnd/>
                              </a:ln>
                            </wps:spPr>
                            <wps:txbx>
                              <w:txbxContent>
                                <w:p w14:paraId="7FC95515" w14:textId="09E8675C" w:rsidR="00A754AE" w:rsidRPr="00E53658" w:rsidRDefault="00A754AE" w:rsidP="00E53658">
                                  <w:pPr>
                                    <w:bidi/>
                                    <w:spacing w:before="0" w:after="0" w:line="192" w:lineRule="auto"/>
                                    <w:jc w:val="center"/>
                                    <w:rPr>
                                      <w:rFonts w:cs="Noto Sans Syriac Eastern"/>
                                      <w:sz w:val="8"/>
                                      <w:szCs w:val="8"/>
                                      <w:lang w:val="en-PH"/>
                                    </w:rPr>
                                  </w:pPr>
                                  <w:r w:rsidRPr="00E53658">
                                    <w:rPr>
                                      <w:rFonts w:cs="Noto Sans Syriac Eastern"/>
                                      <w:b/>
                                      <w:bCs/>
                                      <w:sz w:val="8"/>
                                      <w:szCs w:val="8"/>
                                      <w:rtl/>
                                    </w:rPr>
                                    <w:t>ܫܵܘܦܵܐ ܐܸܠܸܟܬܪܘܿܢܵܝܵܐ</w:t>
                                  </w:r>
                                  <w:r w:rsidR="00E53658" w:rsidRPr="00E53658">
                                    <w:rPr>
                                      <w:rFonts w:cs="Noto Sans Syriac Eastern"/>
                                      <w:b/>
                                      <w:bCs/>
                                      <w:sz w:val="8"/>
                                      <w:szCs w:val="8"/>
                                    </w:rPr>
                                    <w:br/>
                                  </w:r>
                                  <w:r w:rsidRPr="00E53658">
                                    <w:rPr>
                                      <w:rFonts w:cs="Noto Sans Syriac Eastern"/>
                                      <w:b/>
                                      <w:bCs/>
                                      <w:sz w:val="8"/>
                                      <w:szCs w:val="8"/>
                                      <w:rtl/>
                                    </w:rPr>
                                    <w:t xml:space="preserve"> ܕܗܲܡܙܲܡܬܵܐ </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1F29D65" id="_x0000_s1046" type="#_x0000_t202" style="position:absolute;left:0;text-align:left;margin-left:39.45pt;margin-top:32.25pt;width:47.8pt;height:10.15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" filled="f" stroked="f">
                      <v:textbox inset="0,0,0,0">
                        <w:txbxContent>
                          <w:p w14:paraId="7FC95515" w14:textId="09E8675C" w:rsidR="00A754AE" w:rsidRPr="00E53658" w:rsidRDefault="00A754AE" w:rsidP="00E53658">
                            <w:pPr>
                              <w:bidi/>
                              <w:spacing w:before="0" w:after="0" w:line="192" w:lineRule="auto"/>
                              <w:jc w:val="center"/>
                              <w:rPr>
                                <w:rFonts w:cs="Noto Sans Syriac Eastern"/>
                                <w:sz w:val="8"/>
                                <w:szCs w:val="8"/>
                                <w:lang w:val="en-PH"/>
                              </w:rPr>
                            </w:pPr>
                            <w:r w:rsidRPr="00E53658">
                              <w:rPr>
                                <w:rFonts w:cs="Noto Sans Syriac Eastern"/>
                                <w:b/>
                                <w:bCs/>
                                <w:sz w:val="8"/>
                                <w:szCs w:val="8"/>
                                <w:rtl/>
                              </w:rPr>
                              <w:t>ܫܵܘܦܵܐ ܐܸܠܸܟܬܪܘܿܢܵܝܵܐ</w:t>
                            </w:r>
                            <w:r w:rsidR="00E53658" w:rsidRPr="00E53658">
                              <w:rPr>
                                <w:rFonts w:cs="Noto Sans Syriac Eastern"/>
                                <w:b/>
                                <w:bCs/>
                                <w:sz w:val="8"/>
                                <w:szCs w:val="8"/>
                              </w:rPr>
                              <w:br/>
                            </w:r>
                            <w:r w:rsidRPr="00E53658">
                              <w:rPr>
                                <w:rFonts w:cs="Noto Sans Syriac Eastern"/>
                                <w:b/>
                                <w:bCs/>
                                <w:sz w:val="8"/>
                                <w:szCs w:val="8"/>
                                <w:rtl/>
                              </w:rPr>
                              <w:t xml:space="preserve"> ܕܗܲܡܙܲܡܬܵܐ </w:t>
                            </w:r>
                          </w:p>
                        </w:txbxContent>
                      </v:textbox>
                    </v:shape>
                  </w:pict>
                </mc:Fallback>
              </mc:AlternateContent>
            </w:r>
            <w:r w:rsidR="00115682" w:rsidRPr="00D11C4F">
              <w:rPr>
                <w:rFonts w:cs="Noto Sans Syriac Eastern"/>
                <w:noProof/>
              </w:rPr>
              <w:drawing>
                <wp:inline distT="0" distB="0" distL="0" distR="0" wp14:anchorId="00FDC7E8" wp14:editId="67453334">
                  <wp:extent cx="1404000" cy="1404000"/>
                  <wp:effectExtent l="0" t="0" r="5715" b="5715"/>
                  <wp:docPr id="23" name="Picture 23" descr="ܚܕܵܐ ܨܘܼܪܬܵܐ ܕ web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ܚܕܵܐ ܨܘܼܪܬܵܐ ܕ webchat."/>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1156BB77" w14:textId="77777777" w:rsidR="00115682" w:rsidRPr="00D11C4F" w:rsidRDefault="00A754AE" w:rsidP="00D11C4F">
            <w:pPr>
              <w:bidi/>
              <w:spacing w:after="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ܡܵܨܝܼܬܘܿܢ ܗܲܡܙܸܡܝܼܬܘܿܢ ܥܲܡܲܢ ܡܼܢ ܥܲܠ ܐܸܢܬܸܪܢܸܬ ܒܡܲܦܠܲܚܬܵܐ ܕܪܘܼܫܡܵܐ ܕܕܝܼܲܢ ܕ </w:t>
            </w:r>
            <w:r w:rsidRPr="008B598B">
              <w:rPr>
                <w:rFonts w:cs="FS Me Pro"/>
                <w:rtl/>
              </w:rPr>
              <w:t>webchat</w:t>
            </w:r>
            <w:r w:rsidRPr="00D11C4F">
              <w:rPr>
                <w:rFonts w:cs="Noto Sans Syriac Eastern"/>
                <w:rtl/>
              </w:rPr>
              <w:t xml:space="preserve"> ܕܝܼܠܹܗ ܓܵܘ ܫܵܘܦܲܢ ܐܸܠܸܟܬܪܘܿܢܵܝܵܐ. </w:t>
            </w:r>
          </w:p>
          <w:p w14:paraId="476280D9" w14:textId="77777777" w:rsidR="00115682" w:rsidRPr="008B598B" w:rsidRDefault="00A754AE" w:rsidP="00D11C4F">
            <w:pPr>
              <w:pStyle w:val="Body"/>
              <w:bidi/>
              <w:spacing w:after="0" w:line="312" w:lineRule="auto"/>
              <w:cnfStyle w:val="000000000000" w:firstRow="0" w:lastRow="0" w:firstColumn="0" w:lastColumn="0" w:oddVBand="0" w:evenVBand="0" w:oddHBand="0" w:evenHBand="0" w:firstRowFirstColumn="0" w:firstRowLastColumn="0" w:lastRowFirstColumn="0" w:lastRowLastColumn="0"/>
              <w:rPr>
                <w:rFonts w:cs="FS Me Pro"/>
                <w:b/>
                <w:bCs/>
                <w:color w:val="6B2976"/>
                <w:w w:val="100"/>
              </w:rPr>
            </w:pPr>
            <w:hyperlink r:id="rId191" w:history="1">
              <w:r w:rsidRPr="008B598B">
                <w:rPr>
                  <w:rStyle w:val="Hyperlink"/>
                  <w:rFonts w:cs="FS Me Pro"/>
                  <w:bCs/>
                  <w:w w:val="100"/>
                  <w:rtl/>
                </w:rPr>
                <w:t>www.ndis.gov.au</w:t>
              </w:r>
            </w:hyperlink>
          </w:p>
        </w:tc>
      </w:tr>
      <w:tr w:rsidR="00BC3C2E" w:rsidRPr="00D11C4F" w14:paraId="77A87FA2" w14:textId="77777777" w:rsidTr="00FB08D4">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7B1EA1A5" w14:textId="77777777" w:rsidR="00CD310C" w:rsidRPr="00D11C4F" w:rsidRDefault="00CD310C" w:rsidP="00D11C4F">
            <w:pPr>
              <w:pStyle w:val="Image"/>
              <w:spacing w:before="0" w:after="0" w:line="312" w:lineRule="auto"/>
              <w:rPr>
                <w:rFonts w:cs="Noto Sans Syriac Eastern"/>
                <w:lang w:eastAsia="en-AU"/>
              </w:rPr>
            </w:pPr>
          </w:p>
        </w:tc>
        <w:tc>
          <w:tcPr>
            <w:tcW w:w="6576" w:type="dxa"/>
          </w:tcPr>
          <w:p w14:paraId="612C32DF" w14:textId="77777777" w:rsidR="00CD310C" w:rsidRPr="00D11C4F" w:rsidRDefault="00A754AE" w:rsidP="00D11C4F">
            <w:pPr>
              <w:bidi/>
              <w:spacing w:before="0" w:after="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ܐܸܢ ܟܹܐ ܗܲܡܙܸܡܝܼܬܘܿܢ ܚܲܕ ܠܸܫܵܢܵܐ ܐ݉ܚܹܪ݉ܢܵܐ ܠܵܐ ܠܸܫܵܢܵܐ ܐܸܢܓܠܸܣܢܵܝܵܐ، ܐܲܚܬܘܿܢ ܡܵܨܝܼܬܘܿܢ ܡܲܚܒܸܪܝܼܬܘܿܢ ܩܵܐ:</w:t>
            </w:r>
          </w:p>
        </w:tc>
      </w:tr>
      <w:tr w:rsidR="00BC3C2E" w:rsidRPr="00D11C4F" w14:paraId="76F9CB1C" w14:textId="77777777" w:rsidTr="00FB08D4">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163555E7" w14:textId="77777777" w:rsidR="00493D5D" w:rsidRPr="00D11C4F" w:rsidRDefault="00A754AE" w:rsidP="00D11C4F">
            <w:pPr>
              <w:pStyle w:val="Image"/>
              <w:spacing w:before="0" w:after="0" w:line="312" w:lineRule="auto"/>
              <w:rPr>
                <w:rFonts w:cs="Noto Sans Syriac Eastern"/>
                <w:lang w:eastAsia="en-AU"/>
              </w:rPr>
            </w:pPr>
            <w:r w:rsidRPr="00D11C4F">
              <w:rPr>
                <w:rFonts w:cs="Noto Sans Syriac Eastern"/>
                <w:noProof/>
                <w:lang w:eastAsia="en-AU"/>
              </w:rPr>
              <w:drawing>
                <wp:inline distT="0" distB="0" distL="0" distR="0" wp14:anchorId="21C8AEF7" wp14:editId="64CA4491">
                  <wp:extent cx="1404000" cy="1404000"/>
                  <wp:effectExtent l="0" t="0" r="5715" b="5715"/>
                  <wp:docPr id="13" name="Picture 13" descr="ܚܕܵܐ ܨܘܼܪܬܵܐ ܕܚܸܠܡܲܬ ܕܬܲܪܓܲܡܬܵܐ ܘܕܦܲܫܲܩ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ܚܕܵܐ ܨܘܼܪܬܵܐ ܕܚܸܠܡܲܬ ܕܬܲܪܓܲܡܬܵܐ ܘܕܦܲܫܲܩܬܵܐ."/>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172D2FB3" w14:textId="77777777" w:rsidR="00092D2F" w:rsidRPr="008B598B" w:rsidRDefault="00A754AE" w:rsidP="00EB5911">
            <w:pPr>
              <w:bidi/>
              <w:spacing w:before="0" w:after="0"/>
              <w:cnfStyle w:val="000000000000" w:firstRow="0" w:lastRow="0" w:firstColumn="0" w:lastColumn="0" w:oddVBand="0" w:evenVBand="0" w:oddHBand="0" w:evenHBand="0" w:firstRowFirstColumn="0" w:firstRowLastColumn="0" w:lastRowFirstColumn="0" w:lastRowLastColumn="0"/>
              <w:rPr>
                <w:rFonts w:cs="FS Me Pro"/>
              </w:rPr>
            </w:pPr>
            <w:r w:rsidRPr="008B598B">
              <w:rPr>
                <w:rFonts w:cs="FS Me Pro"/>
                <w:rtl/>
              </w:rPr>
              <w:t>Translating and Interpreting Service (TIS)</w:t>
            </w:r>
          </w:p>
          <w:p w14:paraId="3B8BA305" w14:textId="77777777" w:rsidR="00493D5D" w:rsidRPr="00D11C4F" w:rsidRDefault="00A754AE" w:rsidP="00EB5911">
            <w:pPr>
              <w:bidi/>
              <w:spacing w:before="0" w:after="0"/>
              <w:cnfStyle w:val="000000000000" w:firstRow="0" w:lastRow="0" w:firstColumn="0" w:lastColumn="0" w:oddVBand="0" w:evenVBand="0" w:oddHBand="0" w:evenHBand="0" w:firstRowFirstColumn="0" w:firstRowLastColumn="0" w:lastRowFirstColumn="0" w:lastRowLastColumn="0"/>
              <w:rPr>
                <w:rStyle w:val="IntenseEmphasis1"/>
                <w:rFonts w:cs="Noto Sans Syriac Eastern"/>
                <w:bCs/>
              </w:rPr>
            </w:pPr>
            <w:r w:rsidRPr="00D11C4F">
              <w:rPr>
                <w:rStyle w:val="IntenseEmphasis1"/>
                <w:rFonts w:cs="Noto Sans Syriac Eastern"/>
                <w:bCs/>
                <w:rtl/>
              </w:rPr>
              <w:t>450 131</w:t>
            </w:r>
          </w:p>
        </w:tc>
      </w:tr>
      <w:tr w:rsidR="00BC3C2E" w:rsidRPr="00D11C4F" w14:paraId="3A7A5FE1" w14:textId="77777777" w:rsidTr="00FB08D4">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67F1D845" w14:textId="77777777" w:rsidR="00CD310C" w:rsidRPr="00D11C4F" w:rsidRDefault="00CD310C" w:rsidP="00D11C4F">
            <w:pPr>
              <w:pStyle w:val="Image"/>
              <w:spacing w:before="0" w:after="0" w:line="312" w:lineRule="auto"/>
              <w:rPr>
                <w:rFonts w:cs="Noto Sans Syriac Eastern"/>
                <w:lang w:eastAsia="en-AU"/>
              </w:rPr>
            </w:pPr>
          </w:p>
        </w:tc>
        <w:tc>
          <w:tcPr>
            <w:tcW w:w="6576" w:type="dxa"/>
          </w:tcPr>
          <w:p w14:paraId="4402CCDF" w14:textId="77777777" w:rsidR="00CD310C" w:rsidRPr="00D11C4F" w:rsidRDefault="00A754AE" w:rsidP="00D11C4F">
            <w:pPr>
              <w:bidi/>
              <w:spacing w:before="0" w:after="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ܐܸܢ ܐܝܼܬܠܵܘܟܼܘܿܢ ܙܲܒܘܿܢܘܼܬܵܐ ܒܗܲܡܙܲܡܬܵܐ ܝܲܢ ܒܡܲܫܡܲܥܬܵܐ، ܡܵܨܝܼܬܘܿܢ ܡܲܚܒܸܪܝܼܬܘܿܢ ܩܵܐ:</w:t>
            </w:r>
          </w:p>
        </w:tc>
      </w:tr>
      <w:tr w:rsidR="00BC3C2E" w:rsidRPr="00D11C4F" w14:paraId="3D4A26E1" w14:textId="77777777" w:rsidTr="00FB08D4">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03BCFE8D" w14:textId="77777777" w:rsidR="00493D5D" w:rsidRPr="00D11C4F" w:rsidRDefault="00A754AE" w:rsidP="00D11C4F">
            <w:pPr>
              <w:pStyle w:val="Image"/>
              <w:spacing w:before="0" w:after="0" w:line="312" w:lineRule="auto"/>
              <w:rPr>
                <w:rFonts w:cs="Noto Sans Syriac Eastern"/>
              </w:rPr>
            </w:pPr>
            <w:r w:rsidRPr="00D11C4F">
              <w:rPr>
                <w:rFonts w:cs="Noto Sans Syriac Eastern"/>
                <w:noProof/>
              </w:rPr>
              <mc:AlternateContent>
                <mc:Choice Requires="wps">
                  <w:drawing>
                    <wp:anchor distT="45720" distB="45720" distL="114300" distR="114300" simplePos="0" relativeHeight="251771904" behindDoc="0" locked="0" layoutInCell="1" allowOverlap="1" wp14:anchorId="5FC91B2D" wp14:editId="318C4D37">
                      <wp:simplePos x="0" y="0"/>
                      <wp:positionH relativeFrom="column">
                        <wp:posOffset>343535</wp:posOffset>
                      </wp:positionH>
                      <wp:positionV relativeFrom="paragraph">
                        <wp:posOffset>320040</wp:posOffset>
                      </wp:positionV>
                      <wp:extent cx="789940" cy="327025"/>
                      <wp:effectExtent l="0" t="0" r="10160" b="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327025"/>
                              </a:xfrm>
                              <a:prstGeom prst="rect">
                                <a:avLst/>
                              </a:prstGeom>
                              <a:noFill/>
                              <a:ln w="9525">
                                <a:noFill/>
                                <a:miter lim="800000"/>
                                <a:headEnd/>
                                <a:tailEnd/>
                              </a:ln>
                            </wps:spPr>
                            <wps:txbx>
                              <w:txbxContent>
                                <w:p w14:paraId="3626D01D" w14:textId="7973158A" w:rsidR="00A754AE" w:rsidRPr="00E87906" w:rsidRDefault="00A754AE" w:rsidP="00E87906">
                                  <w:pPr>
                                    <w:bidi/>
                                    <w:spacing w:before="0" w:after="0" w:line="240" w:lineRule="auto"/>
                                    <w:jc w:val="center"/>
                                    <w:rPr>
                                      <w:rFonts w:cs="Noto Sans Syriac Eastern"/>
                                      <w:sz w:val="18"/>
                                      <w:szCs w:val="18"/>
                                      <w:lang w:val="en-PH"/>
                                    </w:rPr>
                                  </w:pPr>
                                  <w:r w:rsidRPr="00E87906">
                                    <w:rPr>
                                      <w:rFonts w:cs="Noto Sans Syriac Eastern"/>
                                      <w:b/>
                                      <w:bCs/>
                                      <w:sz w:val="18"/>
                                      <w:szCs w:val="18"/>
                                      <w:rtl/>
                                    </w:rPr>
                                    <w:t xml:space="preserve">ܫܠܵܡܵܐ </w:t>
                                  </w:r>
                                  <w:r w:rsidRPr="00E87906">
                                    <w:rPr>
                                      <w:rFonts w:cs="Noto Sans Syriac Eastern"/>
                                      <w:b/>
                                      <w:bCs/>
                                      <w:sz w:val="18"/>
                                      <w:szCs w:val="18"/>
                                      <w:rtl/>
                                    </w:rPr>
                                    <w:t>ܠܵܘܟܼܘܿܢ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91B2D" id="_x0000_s1047" type="#_x0000_t202" style="position:absolute;left:0;text-align:left;margin-left:27.05pt;margin-top:25.2pt;width:62.2pt;height:25.7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" filled="f" stroked="f">
                      <v:textbox inset="0,0,0,0">
                        <w:txbxContent>
                          <w:p w14:paraId="3626D01D" w14:textId="7973158A" w:rsidR="00A754AE" w:rsidRPr="00E87906" w:rsidRDefault="00A754AE" w:rsidP="00E87906">
                            <w:pPr>
                              <w:bidi/>
                              <w:spacing w:before="0" w:after="0" w:line="240" w:lineRule="auto"/>
                              <w:jc w:val="center"/>
                              <w:rPr>
                                <w:rFonts w:cs="Noto Sans Syriac Eastern"/>
                                <w:sz w:val="18"/>
                                <w:szCs w:val="18"/>
                                <w:lang w:val="en-PH"/>
                              </w:rPr>
                            </w:pPr>
                            <w:r w:rsidRPr="00E87906">
                              <w:rPr>
                                <w:rFonts w:cs="Noto Sans Syriac Eastern"/>
                                <w:b/>
                                <w:bCs/>
                                <w:sz w:val="18"/>
                                <w:szCs w:val="18"/>
                                <w:rtl/>
                              </w:rPr>
                              <w:t xml:space="preserve">ܫܠܵܡܵܐ </w:t>
                            </w:r>
                            <w:r w:rsidRPr="00E87906">
                              <w:rPr>
                                <w:rFonts w:cs="Noto Sans Syriac Eastern"/>
                                <w:b/>
                                <w:bCs/>
                                <w:sz w:val="18"/>
                                <w:szCs w:val="18"/>
                                <w:rtl/>
                              </w:rPr>
                              <w:t>ܠܵܘܟܼܘܿܢ</w:t>
                            </w:r>
                          </w:p>
                        </w:txbxContent>
                      </v:textbox>
                    </v:shape>
                  </w:pict>
                </mc:Fallback>
              </mc:AlternateContent>
            </w:r>
            <w:r w:rsidR="003A60F0" w:rsidRPr="00D11C4F">
              <w:rPr>
                <w:rFonts w:cs="Noto Sans Syriac Eastern"/>
                <w:noProof/>
                <w:lang w:eastAsia="en-AU"/>
              </w:rPr>
              <w:drawing>
                <wp:inline distT="0" distB="0" distL="0" distR="0" wp14:anchorId="2FE8D7EF" wp14:editId="4E8E8063">
                  <wp:extent cx="1404000" cy="1404000"/>
                  <wp:effectExtent l="0" t="0" r="5715" b="5715"/>
                  <wp:docPr id="9" name="Picture 9" descr="ܚܕܵܐ ܨܘܼܪܬܵܐ ܕ 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ܚܕܵܐ ܨܘܼܪܬܵܐ ܕ TTY."/>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r w:rsidR="00493D5D" w:rsidRPr="00D11C4F">
              <w:rPr>
                <w:rFonts w:cs="Noto Sans Syriac Eastern"/>
              </w:rPr>
              <w:t xml:space="preserve"> </w:t>
            </w:r>
          </w:p>
        </w:tc>
        <w:tc>
          <w:tcPr>
            <w:tcW w:w="6576" w:type="dxa"/>
          </w:tcPr>
          <w:p w14:paraId="047E2977" w14:textId="77777777" w:rsidR="00CD310C" w:rsidRPr="008B598B" w:rsidRDefault="00A754AE" w:rsidP="00EB5911">
            <w:pPr>
              <w:bidi/>
              <w:spacing w:before="0" w:after="0"/>
              <w:cnfStyle w:val="000000000000" w:firstRow="0" w:lastRow="0" w:firstColumn="0" w:lastColumn="0" w:oddVBand="0" w:evenVBand="0" w:oddHBand="0" w:evenHBand="0" w:firstRowFirstColumn="0" w:firstRowLastColumn="0" w:lastRowFirstColumn="0" w:lastRowLastColumn="0"/>
              <w:rPr>
                <w:rFonts w:cs="FS Me Pro"/>
              </w:rPr>
            </w:pPr>
            <w:r w:rsidRPr="008B598B">
              <w:rPr>
                <w:rFonts w:cs="FS Me Pro"/>
                <w:rtl/>
              </w:rPr>
              <w:t>TTY</w:t>
            </w:r>
          </w:p>
          <w:p w14:paraId="77095D38" w14:textId="77777777" w:rsidR="00493D5D" w:rsidRPr="00D11C4F" w:rsidRDefault="00A754AE" w:rsidP="00EB5911">
            <w:pPr>
              <w:bidi/>
              <w:spacing w:before="0" w:after="0"/>
              <w:cnfStyle w:val="000000000000" w:firstRow="0" w:lastRow="0" w:firstColumn="0" w:lastColumn="0" w:oddVBand="0" w:evenVBand="0" w:oddHBand="0" w:evenHBand="0" w:firstRowFirstColumn="0" w:firstRowLastColumn="0" w:lastRowFirstColumn="0" w:lastRowLastColumn="0"/>
              <w:rPr>
                <w:rStyle w:val="IntenseEmphasis1"/>
                <w:rFonts w:cs="Noto Sans Syriac Eastern"/>
                <w:bCs/>
              </w:rPr>
            </w:pPr>
            <w:r w:rsidRPr="00D11C4F">
              <w:rPr>
                <w:rStyle w:val="IntenseEmphasis1"/>
                <w:rFonts w:cs="Noto Sans Syriac Eastern"/>
                <w:bCs/>
                <w:rtl/>
              </w:rPr>
              <w:t>677 555 1800</w:t>
            </w:r>
          </w:p>
        </w:tc>
      </w:tr>
      <w:tr w:rsidR="00BC3C2E" w:rsidRPr="00D11C4F" w14:paraId="5264928F" w14:textId="77777777" w:rsidTr="00FB08D4">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60C25130" w14:textId="77777777" w:rsidR="00493D5D" w:rsidRPr="00D11C4F" w:rsidRDefault="00A754AE" w:rsidP="00D11C4F">
            <w:pPr>
              <w:pStyle w:val="Image"/>
              <w:spacing w:before="0" w:after="0" w:line="312" w:lineRule="auto"/>
              <w:rPr>
                <w:rFonts w:cs="Noto Sans Syriac Eastern"/>
                <w:lang w:eastAsia="en-AU"/>
              </w:rPr>
            </w:pPr>
            <w:r w:rsidRPr="00D11C4F">
              <w:rPr>
                <w:rFonts w:cs="Noto Sans Syriac Eastern"/>
                <w:noProof/>
                <w:lang w:eastAsia="en-AU"/>
              </w:rPr>
              <w:drawing>
                <wp:inline distT="0" distB="0" distL="0" distR="0" wp14:anchorId="1ECA8867" wp14:editId="4BE03E6A">
                  <wp:extent cx="1404000" cy="1404000"/>
                  <wp:effectExtent l="0" t="0" r="5715" b="5715"/>
                  <wp:docPr id="14" name="Picture 14" descr="ܚܕܵܐ ܨܘܼܪܬܵܐ ܕܗܲܡܙܸܡܘܼܢ ܘܡܲܫܡܸܥܡܘܼܢ (Speak and Lis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ܚܕܵܐ ܨܘܼܪܬܵܐ ܕܗܲܡܙܸܡܘܼܢ ܘܡܲܫܡܸܥܡܘܼܢ (Speak and Listen)."/>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19B19B45" w14:textId="77777777" w:rsidR="00CD310C" w:rsidRPr="00D11C4F" w:rsidRDefault="00A754AE" w:rsidP="00D11C4F">
            <w:pPr>
              <w:bidi/>
              <w:spacing w:before="0" w:after="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ܗܲܡܙܸܡܘܼܢ ܘܡܲܫܡܸܥܡܘܼܢ (Speak and Listen)</w:t>
            </w:r>
          </w:p>
          <w:p w14:paraId="4D9E7112" w14:textId="77777777" w:rsidR="00493D5D" w:rsidRPr="00D11C4F" w:rsidRDefault="00A754AE" w:rsidP="00D11C4F">
            <w:pPr>
              <w:bidi/>
              <w:spacing w:before="0" w:after="0" w:line="312" w:lineRule="auto"/>
              <w:cnfStyle w:val="000000000000" w:firstRow="0" w:lastRow="0" w:firstColumn="0" w:lastColumn="0" w:oddVBand="0" w:evenVBand="0" w:oddHBand="0" w:evenHBand="0" w:firstRowFirstColumn="0" w:firstRowLastColumn="0" w:lastRowFirstColumn="0" w:lastRowLastColumn="0"/>
              <w:rPr>
                <w:rStyle w:val="IntenseEmphasis1"/>
                <w:rFonts w:cs="Noto Sans Syriac Eastern"/>
                <w:bCs/>
              </w:rPr>
            </w:pPr>
            <w:r w:rsidRPr="00D11C4F">
              <w:rPr>
                <w:rStyle w:val="IntenseEmphasis1"/>
                <w:rFonts w:cs="Noto Sans Syriac Eastern"/>
                <w:bCs/>
                <w:rtl/>
              </w:rPr>
              <w:t>727 555 1800</w:t>
            </w:r>
          </w:p>
        </w:tc>
      </w:tr>
      <w:tr w:rsidR="00BC3C2E" w:rsidRPr="00D11C4F" w14:paraId="06451AFA" w14:textId="77777777" w:rsidTr="00FB08D4">
        <w:trPr>
          <w:trHeight w:val="2041"/>
        </w:trPr>
        <w:tc>
          <w:tcPr>
            <w:cnfStyle w:val="001000000000" w:firstRow="0" w:lastRow="0" w:firstColumn="1" w:lastColumn="0" w:oddVBand="0" w:evenVBand="0" w:oddHBand="0" w:evenHBand="0" w:firstRowFirstColumn="0" w:firstRowLastColumn="0" w:lastRowFirstColumn="0" w:lastRowLastColumn="0"/>
            <w:tcW w:w="2551" w:type="dxa"/>
          </w:tcPr>
          <w:p w14:paraId="77575BAD" w14:textId="77777777" w:rsidR="00CD310C" w:rsidRPr="00D11C4F" w:rsidRDefault="00A754AE" w:rsidP="00D11C4F">
            <w:pPr>
              <w:pStyle w:val="Image"/>
              <w:spacing w:before="0" w:after="0" w:line="312" w:lineRule="auto"/>
              <w:rPr>
                <w:rFonts w:cs="Noto Sans Syriac Eastern"/>
                <w:lang w:eastAsia="en-AU"/>
              </w:rPr>
            </w:pPr>
            <w:r w:rsidRPr="00D11C4F">
              <w:rPr>
                <w:rFonts w:cs="Noto Sans Syriac Eastern"/>
                <w:noProof/>
                <w:lang w:eastAsia="en-AU"/>
              </w:rPr>
              <w:drawing>
                <wp:inline distT="0" distB="0" distL="0" distR="0" wp14:anchorId="4FD162FB" wp14:editId="74C74A49">
                  <wp:extent cx="1224000" cy="988567"/>
                  <wp:effectExtent l="0" t="0" r="0" b="2540"/>
                  <wp:docPr id="58" name="Picture 58" descr="ܪܸܡܙܵܐ ܕܝܼܠܵܢܵܝܵܐ ܕܚܸܠܡܲܬ ܐܲܬܪܵܝܬܵܐ ܕܫܲܢܲܝ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ܪܸܡܙܵܐ ܕܝܼܠܵܢܵܝܵܐ ܕܚܸܠܡܲܬ ܐܲܬܪܵܝܬܵܐ ܕܫܲܢܲܝܬܵܐ."/>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1224000" cy="988567"/>
                          </a:xfrm>
                          <a:prstGeom prst="rect">
                            <a:avLst/>
                          </a:prstGeom>
                          <a:noFill/>
                          <a:ln>
                            <a:noFill/>
                          </a:ln>
                        </pic:spPr>
                      </pic:pic>
                    </a:graphicData>
                  </a:graphic>
                </wp:inline>
              </w:drawing>
            </w:r>
          </w:p>
        </w:tc>
        <w:tc>
          <w:tcPr>
            <w:tcW w:w="6576" w:type="dxa"/>
          </w:tcPr>
          <w:p w14:paraId="6D64F2FB" w14:textId="77777777" w:rsidR="00CD310C" w:rsidRPr="00D11C4F" w:rsidRDefault="00A754AE" w:rsidP="00D11C4F">
            <w:pPr>
              <w:bidi/>
              <w:spacing w:before="0" w:after="0"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ܚܸܠܡܲܬ ܕܫܲܢܲܝܬܵܐ ܐܲܬܪܵܝܬܵܐ (</w:t>
            </w:r>
            <w:r w:rsidRPr="008B598B">
              <w:rPr>
                <w:rFonts w:cs="FS Me Pro"/>
                <w:rtl/>
              </w:rPr>
              <w:t>National Relay Service</w:t>
            </w:r>
            <w:r w:rsidRPr="00D11C4F">
              <w:rPr>
                <w:rFonts w:cs="Noto Sans Syriac Eastern"/>
                <w:rtl/>
              </w:rPr>
              <w:t>)</w:t>
            </w:r>
          </w:p>
          <w:p w14:paraId="54CA8031" w14:textId="77777777" w:rsidR="00CD310C" w:rsidRPr="00D11C4F" w:rsidRDefault="00A754AE" w:rsidP="00D11C4F">
            <w:pPr>
              <w:bidi/>
              <w:spacing w:before="0" w:after="0" w:line="312" w:lineRule="auto"/>
              <w:cnfStyle w:val="000000000000" w:firstRow="0" w:lastRow="0" w:firstColumn="0" w:lastColumn="0" w:oddVBand="0" w:evenVBand="0" w:oddHBand="0" w:evenHBand="0" w:firstRowFirstColumn="0" w:firstRowLastColumn="0" w:lastRowFirstColumn="0" w:lastRowLastColumn="0"/>
              <w:rPr>
                <w:rStyle w:val="IntenseEmphasis1"/>
                <w:rFonts w:cs="Noto Sans Syriac Eastern"/>
                <w:bCs/>
              </w:rPr>
            </w:pPr>
            <w:r w:rsidRPr="00D11C4F">
              <w:rPr>
                <w:rStyle w:val="IntenseEmphasis1"/>
                <w:rFonts w:cs="Noto Sans Syriac Eastern"/>
                <w:bCs/>
                <w:rtl/>
              </w:rPr>
              <w:t>677 133</w:t>
            </w:r>
          </w:p>
          <w:p w14:paraId="77A4BF20" w14:textId="77777777" w:rsidR="00CD310C" w:rsidRPr="008B598B" w:rsidRDefault="00A754AE" w:rsidP="00D11C4F">
            <w:pPr>
              <w:bidi/>
              <w:spacing w:before="0" w:after="0" w:line="312" w:lineRule="auto"/>
              <w:cnfStyle w:val="000000000000" w:firstRow="0" w:lastRow="0" w:firstColumn="0" w:lastColumn="0" w:oddVBand="0" w:evenVBand="0" w:oddHBand="0" w:evenHBand="0" w:firstRowFirstColumn="0" w:firstRowLastColumn="0" w:lastRowFirstColumn="0" w:lastRowLastColumn="0"/>
              <w:rPr>
                <w:rStyle w:val="Hyperlink"/>
                <w:rFonts w:cs="FS Me Pro"/>
              </w:rPr>
            </w:pPr>
            <w:hyperlink r:id="rId196" w:history="1">
              <w:r w:rsidR="003C46DC" w:rsidRPr="008B598B">
                <w:rPr>
                  <w:rStyle w:val="Hyperlink"/>
                  <w:rFonts w:cs="FS Me Pro"/>
                  <w:bCs/>
                  <w:rtl/>
                </w:rPr>
                <w:t>www.accesshub.gov.au/about-the-nrs</w:t>
              </w:r>
            </w:hyperlink>
          </w:p>
        </w:tc>
      </w:tr>
    </w:tbl>
    <w:p w14:paraId="24288F1C" w14:textId="77777777" w:rsidR="008928D5" w:rsidRPr="00D11C4F" w:rsidRDefault="00A754AE" w:rsidP="00D11C4F">
      <w:pPr>
        <w:pStyle w:val="Heading2"/>
        <w:bidi/>
        <w:spacing w:line="312" w:lineRule="auto"/>
        <w:rPr>
          <w:rFonts w:cs="Noto Sans Syriac Eastern"/>
        </w:rPr>
      </w:pPr>
      <w:bookmarkStart w:id="115" w:name="_Toc256000009"/>
      <w:bookmarkStart w:id="116" w:name="_Toc43391452"/>
      <w:bookmarkStart w:id="117" w:name="_Toc43391515"/>
      <w:bookmarkStart w:id="118" w:name="_Ref117079481"/>
      <w:bookmarkStart w:id="119" w:name="_Ref124149671"/>
      <w:bookmarkStart w:id="120" w:name="_Ref124149688"/>
      <w:bookmarkStart w:id="121" w:name="_Ref155782163"/>
      <w:r w:rsidRPr="00D11C4F">
        <w:rPr>
          <w:rFonts w:cs="Noto Sans Syriac Eastern"/>
          <w:rtl/>
        </w:rPr>
        <w:lastRenderedPageBreak/>
        <w:t>ܣܸܕܪܵܐ ܕܚܲܒܪܵܢܹܐ</w:t>
      </w:r>
      <w:bookmarkEnd w:id="115"/>
      <w:bookmarkEnd w:id="116"/>
      <w:bookmarkEnd w:id="117"/>
      <w:bookmarkEnd w:id="118"/>
      <w:bookmarkEnd w:id="119"/>
      <w:bookmarkEnd w:id="120"/>
      <w:bookmarkEnd w:id="121"/>
    </w:p>
    <w:p w14:paraId="4306F80B" w14:textId="77777777" w:rsidR="00115682" w:rsidRPr="00D11C4F" w:rsidRDefault="00A754AE" w:rsidP="00D11C4F">
      <w:pPr>
        <w:bidi/>
        <w:spacing w:before="120" w:line="312" w:lineRule="auto"/>
        <w:rPr>
          <w:rFonts w:cs="Noto Sans Syriac Eastern"/>
          <w:lang w:val="x-none" w:eastAsia="x-none"/>
        </w:rPr>
      </w:pPr>
      <w:r w:rsidRPr="00D11C4F">
        <w:rPr>
          <w:rFonts w:cs="Noto Sans Syriac Eastern"/>
          <w:rtl/>
          <w:lang w:eastAsia="x-none"/>
        </w:rPr>
        <w:t xml:space="preserve">ܐܵܗܵܐ ܣܸܕܪܵܐ ܦܲܫܘܼܩܹܐ ܝܠܹܗ ܡܘܿܕܝܼ ܝܠܹܗ ܡܲܥܢܵܝ ܕܚܲܒܪܵܢܹܐ </w:t>
      </w:r>
      <w:r w:rsidRPr="00D11C4F">
        <w:rPr>
          <w:rStyle w:val="Strong"/>
          <w:rFonts w:cs="Noto Sans Syriac Eastern"/>
          <w:rtl/>
          <w:lang w:eastAsia="x-none"/>
        </w:rPr>
        <w:t>ܒܛܲܒܼܥܵܐ ܚܠܝܼܡܵܐ</w:t>
      </w:r>
      <w:r w:rsidRPr="00D11C4F">
        <w:rPr>
          <w:rFonts w:cs="Noto Sans Syriac Eastern"/>
          <w:rtl/>
          <w:lang w:eastAsia="x-none"/>
        </w:rPr>
        <w:t>.</w:t>
      </w:r>
    </w:p>
    <w:tbl>
      <w:tblPr>
        <w:tblStyle w:val="Style1"/>
        <w:bidiVisual/>
        <w:tblW w:w="9668" w:type="dxa"/>
        <w:tblLayout w:type="fixed"/>
        <w:tblLook w:val="04A0" w:firstRow="1" w:lastRow="0" w:firstColumn="1" w:lastColumn="0" w:noHBand="0" w:noVBand="1"/>
      </w:tblPr>
      <w:tblGrid>
        <w:gridCol w:w="2551"/>
        <w:gridCol w:w="6576"/>
        <w:gridCol w:w="114"/>
        <w:gridCol w:w="427"/>
      </w:tblGrid>
      <w:tr w:rsidR="00BC3C2E" w:rsidRPr="00D11C4F" w14:paraId="10B99141" w14:textId="77777777" w:rsidTr="00EB5911">
        <w:trPr>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7D6693C9" w14:textId="77777777" w:rsidR="00707F69" w:rsidRPr="00D11C4F" w:rsidRDefault="00A754AE" w:rsidP="00D11C4F">
            <w:pPr>
              <w:pStyle w:val="Image"/>
              <w:spacing w:before="0" w:after="0" w:line="312" w:lineRule="auto"/>
              <w:rPr>
                <w:rFonts w:cs="Noto Sans Syriac Eastern"/>
                <w:noProof/>
              </w:rPr>
            </w:pPr>
            <w:r w:rsidRPr="00D11C4F">
              <w:rPr>
                <w:rFonts w:cs="Noto Sans Syriac Eastern"/>
                <w:noProof/>
              </w:rPr>
              <mc:AlternateContent>
                <mc:Choice Requires="wps">
                  <w:drawing>
                    <wp:anchor distT="45720" distB="45720" distL="114300" distR="114300" simplePos="0" relativeHeight="251773952" behindDoc="0" locked="0" layoutInCell="1" allowOverlap="1" wp14:anchorId="57E6EF32" wp14:editId="24B7AF93">
                      <wp:simplePos x="0" y="0"/>
                      <wp:positionH relativeFrom="column">
                        <wp:posOffset>356870</wp:posOffset>
                      </wp:positionH>
                      <wp:positionV relativeFrom="paragraph">
                        <wp:posOffset>311785</wp:posOffset>
                      </wp:positionV>
                      <wp:extent cx="789940" cy="190500"/>
                      <wp:effectExtent l="0" t="0" r="10160" b="0"/>
                      <wp:wrapNone/>
                      <wp:docPr id="12406670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90500"/>
                              </a:xfrm>
                              <a:prstGeom prst="rect">
                                <a:avLst/>
                              </a:prstGeom>
                              <a:noFill/>
                              <a:ln w="9525">
                                <a:noFill/>
                                <a:miter lim="800000"/>
                                <a:headEnd/>
                                <a:tailEnd/>
                              </a:ln>
                            </wps:spPr>
                            <wps:txbx>
                              <w:txbxContent>
                                <w:p w14:paraId="593195A9" w14:textId="77777777" w:rsidR="00A754AE" w:rsidRPr="000C12B0" w:rsidRDefault="00A754AE" w:rsidP="00E87906">
                                  <w:pPr>
                                    <w:bidi/>
                                    <w:spacing w:before="0" w:after="0" w:line="240" w:lineRule="auto"/>
                                    <w:jc w:val="center"/>
                                    <w:rPr>
                                      <w:rFonts w:cs="Noto Sans Syriac Eastern"/>
                                      <w:sz w:val="20"/>
                                      <w:szCs w:val="20"/>
                                      <w:lang w:val="en-PH"/>
                                    </w:rPr>
                                  </w:pPr>
                                  <w:r w:rsidRPr="000C12B0">
                                    <w:rPr>
                                      <w:rFonts w:cs="Noto Sans Syriac Eastern"/>
                                      <w:b/>
                                      <w:bCs/>
                                      <w:sz w:val="20"/>
                                      <w:szCs w:val="20"/>
                                      <w:rtl/>
                                    </w:rPr>
                                    <w:t>ܡܩܲܝܡܵܢܘܼܬܵܐ</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7E6EF32" id="_x0000_s1048" type="#_x0000_t202" style="position:absolute;left:0;text-align:left;margin-left:28.1pt;margin-top:24.55pt;width:62.2pt;height:1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" filled="f" stroked="f">
                      <v:textbox inset="0,0,0,0">
                        <w:txbxContent>
                          <w:p w14:paraId="593195A9" w14:textId="77777777" w:rsidR="00A754AE" w:rsidRPr="000C12B0" w:rsidRDefault="00A754AE" w:rsidP="00E87906">
                            <w:pPr>
                              <w:bidi/>
                              <w:spacing w:before="0" w:after="0" w:line="240" w:lineRule="auto"/>
                              <w:jc w:val="center"/>
                              <w:rPr>
                                <w:rFonts w:cs="Noto Sans Syriac Eastern"/>
                                <w:sz w:val="20"/>
                                <w:szCs w:val="20"/>
                                <w:lang w:val="en-PH"/>
                              </w:rPr>
                            </w:pPr>
                            <w:r w:rsidRPr="000C12B0">
                              <w:rPr>
                                <w:rFonts w:cs="Noto Sans Syriac Eastern"/>
                                <w:b/>
                                <w:bCs/>
                                <w:sz w:val="20"/>
                                <w:szCs w:val="20"/>
                                <w:rtl/>
                              </w:rPr>
                              <w:t>ܡܩܲܝܡܵܢܘܼܬܵܐ</w:t>
                            </w:r>
                          </w:p>
                        </w:txbxContent>
                      </v:textbox>
                    </v:shape>
                  </w:pict>
                </mc:Fallback>
              </mc:AlternateContent>
            </w:r>
            <w:r w:rsidR="00707F69" w:rsidRPr="00D11C4F">
              <w:rPr>
                <w:rFonts w:cs="Noto Sans Syriac Eastern"/>
                <w:noProof/>
              </w:rPr>
              <w:drawing>
                <wp:inline distT="0" distB="0" distL="0" distR="0" wp14:anchorId="4D9E307F" wp14:editId="08D2322B">
                  <wp:extent cx="1478915" cy="1478915"/>
                  <wp:effectExtent l="0" t="0" r="6985" b="6985"/>
                  <wp:docPr id="116196893" name="Picture 116196893" descr="ܚܲܕ ܐܸܫܛܵܪܵܐ ܕܡܩܲܝܡܲܢܬܵܐ ܡܲܚܙܘܼܝܹܐ ܚܲܕ ܣܸܕܪܵܐ ܥܲܡ 2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6893" name="Picture 116196893" descr="ܚܲܕ ܐܸܫܛܵܪܵܐ ܕܡܩܲܝܡܲܢܬܵܐ ܡܲܚܙܘܼܝܹܐ ܚܲܕ ܣܸܕܪܵܐ ܥܲܡ 2 ܪܘܼܫܡܹܐ ܕ tick."/>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7117" w:type="dxa"/>
            <w:gridSpan w:val="3"/>
          </w:tcPr>
          <w:p w14:paraId="63408565" w14:textId="77777777" w:rsidR="00707F69"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ܡܩܲܝܡܵܢܘܼܝܵܬܹܐ</w:t>
            </w:r>
          </w:p>
          <w:p w14:paraId="3D4A6BCD" w14:textId="77777777" w:rsidR="00707F69"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ܡܩܲܝܡܵܢܘܼܝܵܬܹܐ ܝܼܢܵܐ ܕܵܐܟܼܝܼ ܐܲܚܢܲܢ ܟܹܐ ܡܩܲܝܡܸܢܲܚ: </w:t>
            </w:r>
          </w:p>
          <w:p w14:paraId="6B1677D4" w14:textId="77777777" w:rsidR="00707F69" w:rsidRPr="00D11C4F" w:rsidRDefault="00A754AE" w:rsidP="00D11C4F">
            <w:pPr>
              <w:pStyle w:val="ListParagraph"/>
              <w:numPr>
                <w:ilvl w:val="0"/>
                <w:numId w:val="45"/>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ܕܵܐܟܼܝܼ ܫܲܦܠܘܼܬܵܘܟܼܘܿܢ ܟܹܐ ܗܵܘܹܐܠܵܗܿ ܡܲܥܒܕܵܢܘܼܬܵܐ ܥܲܠ ܚܲܝܵܘܟܼܘܿܢ </w:t>
            </w:r>
          </w:p>
          <w:p w14:paraId="57FFF07B" w14:textId="77777777" w:rsidR="00707F69" w:rsidRPr="00D11C4F" w:rsidRDefault="00A754AE" w:rsidP="00D11C4F">
            <w:pPr>
              <w:pStyle w:val="ListParagraph"/>
              <w:numPr>
                <w:ilvl w:val="0"/>
                <w:numId w:val="45"/>
              </w:num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D11C4F">
              <w:rPr>
                <w:rFonts w:cs="Noto Sans Syriac Eastern"/>
                <w:rtl/>
              </w:rPr>
              <w:t xml:space="preserve">ܡܘܿܕܝܼ ܣܢܵܕܝܵܬܹܐ ܐܲܚܬܘܿܢ ܣܢܝܼܩܹܐ ܝܬܘܿܢ ܕܩܲܒܠܝܼܬܘܿܢ ܡܼܢ </w:t>
            </w:r>
            <w:r w:rsidRPr="008B598B">
              <w:rPr>
                <w:rFonts w:cs="FS Me Pro"/>
                <w:rtl/>
              </w:rPr>
              <w:t>NDIS</w:t>
            </w:r>
            <w:r w:rsidRPr="00D11C4F">
              <w:rPr>
                <w:rFonts w:cs="Noto Sans Syriac Eastern"/>
                <w:rtl/>
              </w:rPr>
              <w:t>.</w:t>
            </w:r>
          </w:p>
        </w:tc>
      </w:tr>
      <w:tr w:rsidR="00BC3C2E" w:rsidRPr="00D11C4F" w14:paraId="56533DDD" w14:textId="77777777" w:rsidTr="00EB5911">
        <w:trPr>
          <w:gridAfter w:val="2"/>
          <w:wAfter w:w="541"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3A0613AD" w14:textId="77777777" w:rsidR="00A94CA7" w:rsidRPr="00D11C4F" w:rsidRDefault="00A754AE" w:rsidP="00D11C4F">
            <w:pPr>
              <w:pStyle w:val="Image"/>
              <w:spacing w:before="0" w:after="0" w:line="312" w:lineRule="auto"/>
              <w:rPr>
                <w:rFonts w:cs="Noto Sans Syriac Eastern"/>
              </w:rPr>
            </w:pPr>
            <w:r w:rsidRPr="00D11C4F">
              <w:rPr>
                <w:rFonts w:cs="Noto Sans Syriac Eastern"/>
                <w:noProof/>
              </w:rPr>
              <w:drawing>
                <wp:inline distT="0" distB="0" distL="0" distR="0" wp14:anchorId="3BAE370B" wp14:editId="02DB44D6">
                  <wp:extent cx="1482725" cy="1482725"/>
                  <wp:effectExtent l="0" t="0" r="3175" b="3175"/>
                  <wp:docPr id="671674258" name="Picture 16" descr="ܚܕܵܐ ܕܵܣܬܵܐ ܕܐ݉ܢܵܫܹܐ ܒܸܪܡܵܙܵܐ ܠܓܵܢܲܝܗܝ ܘܡܲܪܘܼܡܹܐ ܐܝܼܕܵܬܲܝܗܝ. ܥܸܠܸܠ ܡܸܢܲܝܗܝ ܝܼܠܵܗܿ ܚܕܵܐ ܒܲܓܼܒܘܼܓܼܝܼܬܵܐ ܕܬܲܚܡܲܢ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74258" name="Picture 16" descr="ܚܕܵܐ ܕܵܣܬܵܐ ܕܐ݉ܢܵܫܹܐ ܒܸܪܡܵܙܵܐ ܠܓܵܢܲܝܗܝ ܘܡܲܪܘܼܡܹܐ ܐܝܼܕܵܬܲܝܗܝ. ܥܸܠܸܠ ܡܸܢܲܝܗܝ ܝܼܠܵܗܿ ܚܕܵܐ ܒܲܓܼܒܘܼܓܼܝܼܬܵܐ ܕܬܲܚܡܲܢܬܵܐ."/>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62D9C02" w14:textId="77777777" w:rsidR="00A94CA7"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ܕܘܼܒܵܪܹܐ</w:t>
            </w:r>
          </w:p>
          <w:p w14:paraId="6EC6A921" w14:textId="77777777" w:rsidR="00A94CA7"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ܕܘܼܒܵܪܵܘܟܼܘܿܢ ܝܼܢܵܐ ܡܘܿܕܝܼ ܟܹܐ ܬܲܚܡܸܢܝܼܬܘܿܢ، ܪܵܓܼܫܝܼܬܘܿܢ ܘܗܲܝܡܸܢܝܼܬܘܿܢ.</w:t>
            </w:r>
          </w:p>
        </w:tc>
      </w:tr>
      <w:tr w:rsidR="00BC3C2E" w:rsidRPr="00D11C4F" w14:paraId="7043EACE" w14:textId="77777777" w:rsidTr="00EB5911">
        <w:trPr>
          <w:gridAfter w:val="2"/>
          <w:wAfter w:w="541"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52793042" w14:textId="77777777" w:rsidR="00C43AAB"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1B47630D" wp14:editId="30EC7579">
                  <wp:extent cx="1482725" cy="1482725"/>
                  <wp:effectExtent l="0" t="0" r="3175" b="3175"/>
                  <wp:docPr id="1054701669" name="Picture 1054701669" descr="ܚܲܕ ܦܲܪܨܘܿܦܵܐ ܠܵܒܵܬ݉ܪܵܐ ܕܚܲܕ ܣܝܵܓܼܵܐ. ܠܥܸܠܸܠ ܡܸܢܹܗ ܝܼܠܵܗܿ ܚܕܵܐ ܒܲܓܼܒܘܼܓܼܝܼܬܵܐ ܕܗܲܡܙܲܡܬܵܐ ܡܲܚܙܘܼܝܹܐ ܚܲܕ ܠܸܫܵܢܵܐ ܐ݉ܚܹܪ݉ܢܵܐ ܦܪܝܼܫܵܐ ܡܼܢ ܠܸܫܵܢܵܐ ܐܸܢܓܠܸܣ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01669" name="Picture 1054701669" descr="ܚܲܕ ܦܲܪܨܘܿܦܵܐ ܠܵܒܵܬ݉ܪܵܐ ܕܚܲܕ ܣܝܵܓܼܵܐ. ܠܥܸܠܸܠ ܡܸܢܹܗ ܝܼܠܵܗܿ ܚܕܵܐ ܒܲܓܼܒܘܼܓܼܝܼܬܵܐ ܕܗܲܡܙܲܡܬܵܐ ܡܲܚܙܘܼܝܹܐ ܚܲܕ ܠܸܫܵܢܵܐ ܐ݉ܚܹܪ݉ܢܵܐ ܦܪܝܼܫܵܐ ܡܼܢ ܠܸܫܵܢܵܐ ܐܸܢܓܠܸܣܢܵܝܵܐ."/>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E3D402D" w14:textId="77777777" w:rsidR="00C43AAB"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ܬܘܼܪܩܵܠܵܐ</w:t>
            </w:r>
          </w:p>
          <w:p w14:paraId="5ED3BCE9" w14:textId="77777777" w:rsidR="00C43AAB"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ܚܲܕ ܬܘܼܪܩܵܠܵܐ ܝܼܠܹܗ ܚܲܕ ܡܸܢܕܝܼ ܕܟܹܐ ܡܲܟܠܹܐ ܠܵܘܟܼܘܿܢ ܡܼܢ ܥܒܼܵܕܬܵܐ ܕܚܲܕ ܡܸܢܕܝܼ ܕܐܲܚܬܘܿܢ:</w:t>
            </w:r>
          </w:p>
          <w:p w14:paraId="7C032A2E" w14:textId="77777777" w:rsidR="00C43AAB" w:rsidRPr="00D11C4F" w:rsidRDefault="00A754AE" w:rsidP="00D11C4F">
            <w:pPr>
              <w:pStyle w:val="ListParagraph"/>
              <w:numPr>
                <w:ilvl w:val="0"/>
                <w:numId w:val="4"/>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ܣܢܝܼܩܹܐ ܝܬܘܿܢ ܕܥܵܒܼܕܝܼܬܘܿܢ ܠܹܗ </w:t>
            </w:r>
          </w:p>
          <w:p w14:paraId="20762A5D" w14:textId="77777777" w:rsidR="00C43AAB" w:rsidRPr="00D11C4F" w:rsidRDefault="00A754AE" w:rsidP="00D11C4F">
            <w:pPr>
              <w:pStyle w:val="ListParagraph"/>
              <w:numPr>
                <w:ilvl w:val="0"/>
                <w:numId w:val="4"/>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ܒܵܥܝܼܬܘܿܢ ܕܥܵܒܼܕܝܼܬܘܿܢ ܠܹܗ.</w:t>
            </w:r>
          </w:p>
        </w:tc>
      </w:tr>
      <w:tr w:rsidR="00BC3C2E" w:rsidRPr="00D11C4F" w14:paraId="15619094" w14:textId="77777777" w:rsidTr="00EB5911">
        <w:trPr>
          <w:gridAfter w:val="2"/>
          <w:wAfter w:w="541"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7893C370" w14:textId="77777777" w:rsidR="00EA0E38" w:rsidRPr="00D11C4F" w:rsidRDefault="00A754AE" w:rsidP="00D11C4F">
            <w:pPr>
              <w:pStyle w:val="Image"/>
              <w:spacing w:line="312" w:lineRule="auto"/>
              <w:rPr>
                <w:rFonts w:cs="Noto Sans Syriac Eastern"/>
                <w:noProof/>
              </w:rPr>
            </w:pPr>
            <w:r w:rsidRPr="00D11C4F">
              <w:rPr>
                <w:rFonts w:cs="Noto Sans Syriac Eastern"/>
                <w:noProof/>
              </w:rPr>
              <w:drawing>
                <wp:inline distT="0" distB="0" distL="0" distR="0" wp14:anchorId="1C674E93" wp14:editId="7A63717B">
                  <wp:extent cx="1457960" cy="1457960"/>
                  <wp:effectExtent l="0" t="0" r="8890" b="8890"/>
                  <wp:docPr id="2003420620" name="Picture 2003420620" descr="ܚܲܕ ܦܲܪܨܘܿܦܵܐ ܠܒܼܝܼܫܵܐ ܠܒܼܝܼܫܬܵܐ ܕܦܘܼܠܚܵܢܵܐ ܥܲܡ ܚܲܕ ܓܹܐܪܵܐ ܒܸܪܡܵܙܵܐ ܗܲܪ ܠܗܿܘ ܐ݉ܢܵܫܵܐ ܠܒܼܝܼܫܵܐ ܠܒܼܝܼܫܬܵܐ ܕܚܲܕ ܡܒܲܫܠܵܢܵܐ ܡܗܝܼ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0620" name="Picture 2003420620" descr="ܚܲܕ ܦܲܪܨܘܿܦܵܐ ܠܒܼܝܼܫܵܐ ܠܒܼܝܼܫܬܵܐ ܕܦܘܼܠܚܵܢܵܐ ܥܲܡ ܚܲܕ ܓܹܐܪܵܐ ܒܸܪܡܵܙܵܐ ܗܲܪ ܠܗܿܘ ܐ݉ܢܵܫܵܐ ܠܒܼܝܼܫܵܐ ܠܒܼܝܼܫܬܵܐ ܕܚܲܕ ܡܒܲܫܠܵܢܵܐ ܡܗܝܼܪܵܐ."/>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tcPr>
          <w:p w14:paraId="57BDA163" w14:textId="77777777" w:rsidR="00EA0E38"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ܫܒܼܝܼܠܵܐ ܕܦܘܼܠܚܵܢܵܐ (ܫܸܕܬܵܐ)</w:t>
            </w:r>
          </w:p>
          <w:p w14:paraId="20E53CFE" w14:textId="77777777" w:rsidR="00EA0E38"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D11C4F">
              <w:rPr>
                <w:rFonts w:cs="Noto Sans Syriac Eastern"/>
                <w:rtl/>
              </w:rPr>
              <w:t>ܚܲܕ ܫܒܼܝܼܠܵܐ ܕܦܘܼܠܚܵܢܵܐ ܝܼܠܹܗ ܐܘܼܪܚܵܐ ܕܟܹܐ ܐܵܙܠ݉ܝܼܬܘܿܢ ܒܝܼܘܿܗܿ ܓܵܘ ܚܲܕ ܚܲܩܠܵܐ ܕܦܘܼܠܚܵܢܵܐ ܕܓܲܒܝܼܬܘܿܢ ܠܹܗ.</w:t>
            </w:r>
          </w:p>
        </w:tc>
      </w:tr>
      <w:tr w:rsidR="00BC3C2E" w:rsidRPr="00D11C4F" w14:paraId="7FCA53C4" w14:textId="77777777" w:rsidTr="00EB5911">
        <w:trPr>
          <w:gridAfter w:val="2"/>
          <w:wAfter w:w="541"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5AF428FF" w14:textId="77777777" w:rsidR="00A92E94" w:rsidRPr="00D11C4F" w:rsidRDefault="00A754AE" w:rsidP="00D11C4F">
            <w:pPr>
              <w:pStyle w:val="Image"/>
              <w:spacing w:before="120" w:line="312" w:lineRule="auto"/>
              <w:rPr>
                <w:rFonts w:cs="Noto Sans Syriac Eastern"/>
                <w:noProof/>
              </w:rPr>
            </w:pPr>
            <w:r w:rsidRPr="00D11C4F">
              <w:rPr>
                <w:rFonts w:cs="Noto Sans Syriac Eastern"/>
                <w:noProof/>
              </w:rPr>
              <w:lastRenderedPageBreak/>
              <w:drawing>
                <wp:inline distT="0" distB="0" distL="0" distR="0" wp14:anchorId="6589F1D6" wp14:editId="54057A50">
                  <wp:extent cx="1483360" cy="1483360"/>
                  <wp:effectExtent l="0" t="0" r="2540" b="2540"/>
                  <wp:docPr id="16754879" name="Picture 16754879" descr="ܚܲܕ ܦܲܪܨܘܿܦܵܐ ܡܲܪܘܼܡܹܐ ܐܝܼܕܹܗ ܘܠܓܹܒܹܗ ܝܼܠܵܗܿ ܚܕܵܐ ܒܲܓܼܒܘܼܓܼܝܼܬܵܐ ܕܗܲܡܙܲܡܬܵܐ ܥܲܡ ܨܘܼܪܬܵܐ ܕܨܸܒܥܵܬܹܐ ܡܘܼܨܠܸܝܹܐ ܠܐܸܠܬܸܚܬ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879" name="Picture 16754879" descr="ܚܲܕ ܦܲܪܨܘܿܦܵܐ ܡܲܪܘܼܡܹܐ ܐܝܼܕܹܗ ܘܠܓܹܒܹܗ ܝܼܠܵܗܿ ܚܕܵܐ ܒܲܓܼܒܘܼܓܼܝܼܬܵܐ ܕܗܲܡܙܲܡܬܵܐ ܥܲܡ ܨܘܼܪܬܵܐ ܕܨܸܒܥܵܬܹܐ ܡܘܼܨܠܸܝܹܐ ܠܐܸܠܬܸܚܬ ܠܵܓܵܘܘܿܗܿ."/>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63D5B76B" w14:textId="77777777" w:rsidR="00A92E94"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ܫܟܵܝܬܵܐ</w:t>
            </w:r>
          </w:p>
          <w:p w14:paraId="18EA7C95" w14:textId="77777777" w:rsidR="00A92E94"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ܐܝܼܡܲܢ ܕܥܵܒܼܕܝܼܬܘܿܢ ܚܕܵܐ ܫܟܵܝܬܵܐ، ܐܲܚܬܘܿܢ ܐܵܡܪܝܼܬܘܿܢ ܩܵܐ ܚܲܕ ܦܲܪܨܘܿܦܵܐ ܕܚܲܕ ܡܸܢܕܝܼ:</w:t>
            </w:r>
          </w:p>
          <w:p w14:paraId="76BA2B81" w14:textId="77777777" w:rsidR="00A92E94" w:rsidRPr="00D11C4F" w:rsidRDefault="00A754AE" w:rsidP="00D11C4F">
            <w:pPr>
              <w:pStyle w:val="ListParagraph"/>
              <w:numPr>
                <w:ilvl w:val="0"/>
                <w:numId w:val="12"/>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ܚܸܠܛܵܐ ܝܠܹܗ ܗܘܹܝܵܐ </w:t>
            </w:r>
          </w:p>
          <w:p w14:paraId="5F23E9B9" w14:textId="77777777" w:rsidR="00A92E94" w:rsidRPr="00D11C4F" w:rsidRDefault="00A754AE" w:rsidP="00D11C4F">
            <w:pPr>
              <w:pStyle w:val="ListParagraph"/>
              <w:numPr>
                <w:ilvl w:val="0"/>
                <w:numId w:val="12"/>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ܠܹܐ ܝܠܹܗ ܦܠܵܚܵܐ ܨܦܵܝܝܼ.</w:t>
            </w:r>
          </w:p>
        </w:tc>
      </w:tr>
      <w:tr w:rsidR="00BC3C2E" w:rsidRPr="00D11C4F" w14:paraId="2B7A6804" w14:textId="77777777" w:rsidTr="00EB5911">
        <w:trPr>
          <w:gridAfter w:val="2"/>
          <w:wAfter w:w="541"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0FFC862F" w14:textId="77777777" w:rsidR="00CC1DC7" w:rsidRPr="00D11C4F" w:rsidRDefault="00A754AE" w:rsidP="00D11C4F">
            <w:pPr>
              <w:pStyle w:val="Image"/>
              <w:spacing w:before="120" w:after="0" w:line="312" w:lineRule="auto"/>
              <w:rPr>
                <w:rFonts w:cs="Noto Sans Syriac Eastern"/>
                <w:noProof/>
              </w:rPr>
            </w:pPr>
            <w:r w:rsidRPr="00D11C4F">
              <w:rPr>
                <w:rFonts w:cs="Noto Sans Syriac Eastern"/>
                <w:noProof/>
              </w:rPr>
              <w:drawing>
                <wp:inline distT="0" distB="0" distL="0" distR="0" wp14:anchorId="053E360C" wp14:editId="71322800">
                  <wp:extent cx="1482725" cy="1482725"/>
                  <wp:effectExtent l="0" t="0" r="3175" b="3175"/>
                  <wp:docPr id="133311491" name="Picture 133311491" descr="ܚܕܵܐ ܕܵܣܬܵܐ ܕܐ݉ܢܵܫܹܐ ܬܚܘܿܬ ܚܕܵܐ ܨܘܼܪܬܵܐ ܕܫܲܝ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1491" name="Picture 133311491" descr="ܚܕܵܐ ܕܵܣܬܵܐ ܕܐ݉ܢܵܫܹܐ ܬܚܘܿܬ ܚܕܵܐ ܨܘܼܪܬܵܐ ܕܫܲܝܢܘܼܬܵܐ."/>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5B475D7" w14:textId="77777777" w:rsidR="00CC1DC7"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bCs/>
                <w:rtl/>
              </w:rPr>
              <w:t>ܫܲܝܢܘܼܬܵܐ ܡܲܪܕܘܼܬܵܢܵܝܬܵܐ</w:t>
            </w:r>
          </w:p>
          <w:p w14:paraId="57199EDB" w14:textId="77777777" w:rsidR="00707F69"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ܫܲܝܢܘܼܬܵܐ ܡܲܪܕܘܼܬܵܢܵܝܬܵܐ ܝܼܠܵܗܿ ܐܝܼܡܲܢ ܕܐܲܚܢܲܢ:</w:t>
            </w:r>
          </w:p>
          <w:p w14:paraId="0CF02B07" w14:textId="77777777" w:rsidR="00707F69" w:rsidRPr="00D11C4F" w:rsidRDefault="00A754AE" w:rsidP="00D11C4F">
            <w:pPr>
              <w:pStyle w:val="ListParagraph"/>
              <w:numPr>
                <w:ilvl w:val="0"/>
                <w:numId w:val="76"/>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ܡܝܲܩܪܲܚ ܠܡܲܪܕܘܼܬܵܐ ܕܐ݉ܢܵܫܹܐ </w:t>
            </w:r>
          </w:p>
          <w:p w14:paraId="74AF5B7F" w14:textId="77777777" w:rsidR="00707F69" w:rsidRPr="00D11C4F" w:rsidRDefault="00A754AE" w:rsidP="00D11C4F">
            <w:pPr>
              <w:pStyle w:val="ListParagraph"/>
              <w:numPr>
                <w:ilvl w:val="0"/>
                <w:numId w:val="76"/>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ܫܵܒܼܩܲܚ ܠܗܘܿܢ ܐ݉ܢܵܫܹܐ ܕܪܵܓܼܫܝܼ ܒܫܲܝܢܘܼܬܵܐ </w:t>
            </w:r>
          </w:p>
          <w:p w14:paraId="0655FA92" w14:textId="77777777" w:rsidR="00CC1DC7" w:rsidRPr="00D11C4F" w:rsidRDefault="00A754AE" w:rsidP="00D11C4F">
            <w:pPr>
              <w:pStyle w:val="ListParagraph"/>
              <w:numPr>
                <w:ilvl w:val="0"/>
                <w:numId w:val="76"/>
              </w:num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D11C4F">
              <w:rPr>
                <w:rFonts w:cs="Noto Sans Syriac Eastern"/>
                <w:rtl/>
              </w:rPr>
              <w:t>ܗܲܝܸܪܲܚ ܠܗܘܿܢ ܐ݉ܢܵܫܹܐ ܕܪܵܓܼܫܝܼ ܕܐ݉ܣܝܼܪܹܐ ܝܢܵܐ ܒܐ݉ܚܝܵܢܘܼܬܵܐ.</w:t>
            </w:r>
          </w:p>
        </w:tc>
      </w:tr>
      <w:tr w:rsidR="00BC3C2E" w:rsidRPr="00D11C4F" w14:paraId="6E454E39" w14:textId="77777777" w:rsidTr="00EB5911">
        <w:trPr>
          <w:gridAfter w:val="2"/>
          <w:wAfter w:w="541"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11F5250B" w14:textId="77777777" w:rsidR="001F49AB" w:rsidRPr="00D11C4F" w:rsidRDefault="00A754AE" w:rsidP="00D11C4F">
            <w:pPr>
              <w:pStyle w:val="Image"/>
              <w:spacing w:before="360" w:line="312" w:lineRule="auto"/>
              <w:rPr>
                <w:rFonts w:cs="Noto Sans Syriac Eastern"/>
                <w:lang w:eastAsia="en-AU"/>
              </w:rPr>
            </w:pPr>
            <w:r w:rsidRPr="00D11C4F">
              <w:rPr>
                <w:rFonts w:cs="Noto Sans Syriac Eastern"/>
                <w:noProof/>
              </w:rPr>
              <w:drawing>
                <wp:inline distT="0" distB="0" distL="0" distR="0" wp14:anchorId="69668A6A" wp14:editId="2C357925">
                  <wp:extent cx="1440000" cy="1440000"/>
                  <wp:effectExtent l="0" t="0" r="8255" b="8255"/>
                  <wp:docPr id="962838248" name="Picture 962838248" descr="ܚܕܵܐ ܕܵܣܬܵܐ ܕܐ݉ܢܵܫܹܐ ܕ CALD ܬܚܘܿܬ 3 ܒܲܓܼܒܘܼܓܼܝܵܬܹܐ ܕܗܲܡܙܲܡܬܵܐ ܕܒܹܐܡܵܪܵܐ ܝܢܵܐ 'Hello' ('ܫܠܵܡܵܐܠܵܘܟܼܘܿܢ') ܒ 3 ܠܸܫܵܢܹܐ ܦܪܝܼܫܹ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38248" name="Picture 962838248" descr="ܚܕܵܐ ܕܵܣܬܵܐ ܕܐ݉ܢܵܫܹܐ ܕ CALD ܬܚܘܿܬ 3 ܒܲܓܼܒܘܼܓܼܝܵܬܹܐ ܕܗܲܡܙܲܡܬܵܐ ܕܒܹܐܡܵܪܵܐ ܝܢܵܐ 'Hello' ('ܫܠܵܡܵܐܠܵܘܟܼܘܿܢ') ܒ 3 ܠܸܫܵܢܹܐ ܦܪܝܼܫܹܐ."/>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49AC455" w14:textId="7A9D29A9" w:rsidR="001F49AB"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 xml:space="preserve">ܦܪܝܼܫܹܐ </w:t>
            </w:r>
            <w:r w:rsidR="00687086" w:rsidRPr="00687086">
              <w:rPr>
                <w:rFonts w:cs="Noto Sans Syriac Eastern" w:hint="cs"/>
                <w:bCs/>
                <w:rtl/>
                <w:lang w:bidi="syr-SY"/>
              </w:rPr>
              <w:t>ܡܲܪܕܘܼܬܵܢܵܐܝܼܬ</w:t>
            </w:r>
            <w:r w:rsidR="00687086" w:rsidRPr="00687086">
              <w:rPr>
                <w:rFonts w:cs="Noto Sans Syriac Eastern"/>
                <w:bCs/>
                <w:rtl/>
                <w:lang w:bidi="syr-SY"/>
              </w:rPr>
              <w:t xml:space="preserve"> </w:t>
            </w:r>
            <w:r w:rsidRPr="00D11C4F">
              <w:rPr>
                <w:rFonts w:cs="Noto Sans Syriac Eastern"/>
                <w:bCs/>
                <w:rtl/>
              </w:rPr>
              <w:t>ܘܠܸܫܵܢܵܐܝܼܬ (</w:t>
            </w:r>
            <w:r w:rsidRPr="008B598B">
              <w:rPr>
                <w:rFonts w:cs="FS Me Pro"/>
                <w:bCs/>
                <w:rtl/>
              </w:rPr>
              <w:t>CALD</w:t>
            </w:r>
            <w:r w:rsidRPr="00D11C4F">
              <w:rPr>
                <w:rFonts w:cs="Noto Sans Syriac Eastern"/>
                <w:bCs/>
                <w:rtl/>
              </w:rPr>
              <w:t xml:space="preserve">)  </w:t>
            </w:r>
          </w:p>
          <w:p w14:paraId="406AA03C" w14:textId="77777777" w:rsidR="001F49AB"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ܐ݉ܢܵܫܹܐ ܕ </w:t>
            </w:r>
            <w:r w:rsidRPr="008B598B">
              <w:rPr>
                <w:rFonts w:cs="FS Me Pro"/>
                <w:rtl/>
              </w:rPr>
              <w:t>CALD</w:t>
            </w:r>
            <w:r w:rsidRPr="00D11C4F">
              <w:rPr>
                <w:rFonts w:cs="Noto Sans Syriac Eastern"/>
                <w:rtl/>
              </w:rPr>
              <w:t>:</w:t>
            </w:r>
          </w:p>
          <w:p w14:paraId="5591EFD8" w14:textId="77777777" w:rsidR="001F49AB" w:rsidRPr="00D11C4F" w:rsidRDefault="00A754AE" w:rsidP="00D11C4F">
            <w:pPr>
              <w:pStyle w:val="ListParagraph"/>
              <w:numPr>
                <w:ilvl w:val="0"/>
                <w:numId w:val="2"/>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ܝܼܢܵܐ ܡܼܢ ܒܵܬܪܵܝܘܵܬܹܐ ܦܪܝܼܫܹܐ</w:t>
            </w:r>
          </w:p>
          <w:p w14:paraId="5AAB0756" w14:textId="77777777" w:rsidR="001F49AB" w:rsidRPr="00D11C4F" w:rsidRDefault="00A754AE" w:rsidP="00D11C4F">
            <w:pPr>
              <w:pStyle w:val="ListParagraph"/>
              <w:numPr>
                <w:ilvl w:val="0"/>
                <w:numId w:val="2"/>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ܟܹܐ ܗܲܡܙܸܡܝܼ ܒܠܸܫܵܢܹ̈ܐ ܐ݉ܚܹܪ݉ܢܹܐ ܦܪܝܼܫܹܐ ܡܼܢ ܠܸܫܵܢܵܐ ܐܸܢܓܠܸܣܢܵܝܵܐ.</w:t>
            </w:r>
          </w:p>
        </w:tc>
      </w:tr>
      <w:tr w:rsidR="00BC3C2E" w:rsidRPr="00D11C4F" w14:paraId="2B8C76F9" w14:textId="77777777" w:rsidTr="00EB5911">
        <w:trPr>
          <w:gridAfter w:val="2"/>
          <w:wAfter w:w="541" w:type="dxa"/>
          <w:trHeight w:val="3118"/>
        </w:trPr>
        <w:tc>
          <w:tcPr>
            <w:cnfStyle w:val="001000000000" w:firstRow="0" w:lastRow="0" w:firstColumn="1" w:lastColumn="0" w:oddVBand="0" w:evenVBand="0" w:oddHBand="0" w:evenHBand="0" w:firstRowFirstColumn="0" w:firstRowLastColumn="0" w:lastRowFirstColumn="0" w:lastRowLastColumn="0"/>
            <w:tcW w:w="2551" w:type="dxa"/>
          </w:tcPr>
          <w:p w14:paraId="73D6D4B1" w14:textId="77777777" w:rsidR="00CC1DC7" w:rsidRPr="00D11C4F" w:rsidRDefault="00A754AE" w:rsidP="00D11C4F">
            <w:pPr>
              <w:pStyle w:val="Image"/>
              <w:spacing w:before="360" w:line="312" w:lineRule="auto"/>
              <w:rPr>
                <w:rFonts w:cs="Noto Sans Syriac Eastern"/>
                <w:noProof/>
              </w:rPr>
            </w:pPr>
            <w:r w:rsidRPr="00D11C4F">
              <w:rPr>
                <w:rFonts w:cs="Noto Sans Syriac Eastern"/>
                <w:noProof/>
              </w:rPr>
              <w:drawing>
                <wp:inline distT="0" distB="0" distL="0" distR="0" wp14:anchorId="291251BD" wp14:editId="1A753EB6">
                  <wp:extent cx="1482725" cy="1482725"/>
                  <wp:effectExtent l="0" t="0" r="3175" b="3175"/>
                  <wp:docPr id="865977070" name="Picture 865977070" descr="2 ܐ݉ܢܵܫܹܐ ܒܸܫܥܵܫܵܐ ܐܝܼܕܵܬܹܐ. ܠܥܸܠܸܠ ܡܸܢܲܝܗܝ ܝܼܠܵܗܿ ܚܕܵܐ ܒܲܓܼܒܘܼܓܼܝܼܬܵܐ ܕܬܲܚܡܲܢܬܵܐ ܥܲܡ ܪܘܼܫܡܵܐ ܕܚܲܕ tick ܠܵܓܵܘܘܿ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77070" name="Picture 865977070" descr="2 ܐ݉ܢܵܫܹܐ ܒܸܫܥܵܫܵܐ ܐܝܼܕܵܬܹܐ. ܠܥܸܠܸܠ ܡܸܢܲܝܗܝ ܝܼܠܵܗܿ ܚܕܵܐ ܒܲܓܼܒܘܼܓܼܝܼܬܵܐ ܕܬܲܚܡܲܢܬܵܐ ܥܲܡ ܪܘܼܫܡܵܐ ܕܚܲܕ tick ܠܵܓܵܘܘܿܗܿ."/>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3AA9166" w14:textId="77777777" w:rsidR="00CC1DC7"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ܚܸܠܡܲܬ ܠܚܝܼܡܬܵܐ ܡܲܪܕܘܼܬܵܢܵܐܝܼܬ ܘܡܸܬܥܵܢܝܵܢܬܵܐ</w:t>
            </w:r>
          </w:p>
          <w:p w14:paraId="1198BCB7" w14:textId="77777777" w:rsidR="00CC1DC7"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D11C4F">
              <w:rPr>
                <w:rFonts w:cs="Noto Sans Syriac Eastern"/>
                <w:rtl/>
              </w:rPr>
              <w:t>ܚܸܠܡܲܬ ܠܚܝܼܡܬܵܐ ܡܲܪܕܘܼܬܵܢܵܐܝܼܬ ܘܡܸܬܥܵܢܝܵܢܬܵܐ ܝܼܠܵܗܿ ܐܝܼܡܲܢ ܕܚܸܠܡܲܬ ܟܹܐ ܡܝܲܩܪܵܐ ܠܡܲܪܕܘܼܝܵܬܹܐ ܘܠܗܲܝܡܵܢܘܼܝܵܬܹܐ ܕܐܵܢܝܼ ܐ݉ܢܵܫܹܐ ܕܡܲܦܠܸܚܝܼ ܠܗܘܿܢ.</w:t>
            </w:r>
          </w:p>
        </w:tc>
      </w:tr>
      <w:tr w:rsidR="00BC3C2E" w:rsidRPr="00D11C4F" w14:paraId="0373F9F5" w14:textId="77777777" w:rsidTr="00EB5911">
        <w:trPr>
          <w:gridAfter w:val="2"/>
          <w:wAfter w:w="541"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46BCF4AA" w14:textId="77777777" w:rsidR="00A94CA7" w:rsidRPr="00D11C4F" w:rsidRDefault="00A754AE" w:rsidP="00D11C4F">
            <w:pPr>
              <w:pStyle w:val="Image"/>
              <w:spacing w:line="312" w:lineRule="auto"/>
              <w:rPr>
                <w:rFonts w:cs="Noto Sans Syriac Eastern"/>
                <w:noProof/>
              </w:rPr>
            </w:pPr>
            <w:r w:rsidRPr="00D11C4F">
              <w:rPr>
                <w:rFonts w:cs="Noto Sans Syriac Eastern"/>
                <w:noProof/>
              </w:rPr>
              <w:lastRenderedPageBreak/>
              <w:drawing>
                <wp:inline distT="0" distB="0" distL="0" distR="0" wp14:anchorId="496419D4" wp14:editId="1EF37D6C">
                  <wp:extent cx="1483200" cy="1112400"/>
                  <wp:effectExtent l="0" t="0" r="3175" b="0"/>
                  <wp:docPr id="1641465606" name="Picture 1641465606" descr="ܚܕܵܐ ܕܵܣܬܵܐ ܕܐ݉ܢܵܫܹܐ ܠܒܼܝܼܫܹܐ ܠܒܼܘܼܫܹܐ ܡܲܒܪܸܩܵܢܹܐ ܘܪܲܢܓܵܢܹܐ ܘܡܲܩܪܘܼܒܼܹܐ ܚܲܕ ܪܸܩܕܵܐ ܡܲܪܕܘܼܬܵ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65606" name="Picture 1641465606" descr="ܚܕܵܐ ܕܵܣܬܵܐ ܕܐ݉ܢܵܫܹܐ ܠܒܼܝܼܫܹܐ ܠܒܼܘܼܫܹܐ ܡܲܒܪܸܩܵܢܹܐ ܘܪܲܢܓܵܢܹܐ ܘܡܲܩܪܘܼܒܼܹܐ ܚܲܕ ܪܸܩܕܵܐ ܡܲܪܕܘܼܬܵܢܵܝܵܐ."/>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5A02FF2A" w14:textId="77777777" w:rsidR="00A94CA7"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ܡܲܪܕܘܼܬܵܐ</w:t>
            </w:r>
          </w:p>
          <w:p w14:paraId="4003CD31" w14:textId="77777777" w:rsidR="00A94CA7"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ܡܲܪܕܘܼܬܵܘܟܼܘܿܢ ܝܼܠܵܗܿ:</w:t>
            </w:r>
          </w:p>
          <w:p w14:paraId="6CE3AFF5" w14:textId="77777777" w:rsidR="00A94CA7" w:rsidRPr="00D11C4F" w:rsidRDefault="00A754AE" w:rsidP="00D11C4F">
            <w:pPr>
              <w:pStyle w:val="ListParagraph"/>
              <w:numPr>
                <w:ilvl w:val="0"/>
                <w:numId w:val="6"/>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ܐܘܼܪܚܵܐ ܕܚܲܝܵܘܟܼܘܿܢ</w:t>
            </w:r>
          </w:p>
          <w:p w14:paraId="75E23E11" w14:textId="77777777" w:rsidR="00A94CA7" w:rsidRPr="00D11C4F" w:rsidRDefault="00A754AE" w:rsidP="00D11C4F">
            <w:pPr>
              <w:pStyle w:val="ListParagraph"/>
              <w:numPr>
                <w:ilvl w:val="0"/>
                <w:numId w:val="6"/>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ܡܘܿܕܝܼ ܝܼܠܹܗ ܐܵܢܲܢܩܵܝܵܐ ܩܵܐܠܵܘܟܼܘܿܢ.</w:t>
            </w:r>
          </w:p>
        </w:tc>
      </w:tr>
      <w:tr w:rsidR="00BC3C2E" w:rsidRPr="00D11C4F" w14:paraId="197EF217" w14:textId="77777777" w:rsidTr="00EB5911">
        <w:trPr>
          <w:gridAfter w:val="2"/>
          <w:wAfter w:w="541"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1348CF26" w14:textId="77777777" w:rsidR="00971D1A" w:rsidRPr="00D11C4F" w:rsidRDefault="00A754AE" w:rsidP="00D11C4F">
            <w:pPr>
              <w:pStyle w:val="Image"/>
              <w:spacing w:line="312" w:lineRule="auto"/>
              <w:rPr>
                <w:rFonts w:cs="Noto Sans Syriac Eastern"/>
                <w:noProof/>
              </w:rPr>
            </w:pPr>
            <w:r w:rsidRPr="00D11C4F">
              <w:rPr>
                <w:rFonts w:cs="Noto Sans Syriac Eastern"/>
                <w:noProof/>
              </w:rPr>
              <mc:AlternateContent>
                <mc:Choice Requires="wps">
                  <w:drawing>
                    <wp:anchor distT="45720" distB="45720" distL="114300" distR="114300" simplePos="0" relativeHeight="251776000" behindDoc="0" locked="0" layoutInCell="1" allowOverlap="1" wp14:anchorId="460EF3CD" wp14:editId="318C43C6">
                      <wp:simplePos x="0" y="0"/>
                      <wp:positionH relativeFrom="column">
                        <wp:posOffset>642620</wp:posOffset>
                      </wp:positionH>
                      <wp:positionV relativeFrom="paragraph">
                        <wp:posOffset>727075</wp:posOffset>
                      </wp:positionV>
                      <wp:extent cx="789940" cy="190500"/>
                      <wp:effectExtent l="0" t="0" r="10160" b="0"/>
                      <wp:wrapNone/>
                      <wp:docPr id="18528639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90500"/>
                              </a:xfrm>
                              <a:prstGeom prst="rect">
                                <a:avLst/>
                              </a:prstGeom>
                              <a:noFill/>
                              <a:ln w="9525">
                                <a:noFill/>
                                <a:miter lim="800000"/>
                                <a:headEnd/>
                                <a:tailEnd/>
                              </a:ln>
                            </wps:spPr>
                            <wps:txbx>
                              <w:txbxContent>
                                <w:p w14:paraId="6FF8CC52" w14:textId="77777777" w:rsidR="00A754AE" w:rsidRPr="000C12B0" w:rsidRDefault="00A754AE" w:rsidP="00E87906">
                                  <w:pPr>
                                    <w:bidi/>
                                    <w:spacing w:before="0" w:after="0" w:line="240" w:lineRule="auto"/>
                                    <w:jc w:val="center"/>
                                    <w:rPr>
                                      <w:rFonts w:cs="Noto Sans Syriac Eastern"/>
                                      <w:sz w:val="14"/>
                                      <w:szCs w:val="18"/>
                                      <w:lang w:val="en-PH"/>
                                    </w:rPr>
                                  </w:pPr>
                                  <w:r w:rsidRPr="000C12B0">
                                    <w:rPr>
                                      <w:rFonts w:cs="Noto Sans Syriac Eastern"/>
                                      <w:b/>
                                      <w:bCs/>
                                      <w:sz w:val="14"/>
                                      <w:szCs w:val="18"/>
                                      <w:rtl/>
                                    </w:rPr>
                                    <w:t>ܣܸܓܼܠܵܐ</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60EF3CD" id="_x0000_s1049" type="#_x0000_t202" style="position:absolute;left:0;text-align:left;margin-left:50.6pt;margin-top:57.25pt;width:62.2pt;height:1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" filled="f" stroked="f">
                      <v:textbox inset="0,0,0,0">
                        <w:txbxContent>
                          <w:p w14:paraId="6FF8CC52" w14:textId="77777777" w:rsidR="00A754AE" w:rsidRPr="000C12B0" w:rsidRDefault="00A754AE" w:rsidP="00E87906">
                            <w:pPr>
                              <w:bidi/>
                              <w:spacing w:before="0" w:after="0" w:line="240" w:lineRule="auto"/>
                              <w:jc w:val="center"/>
                              <w:rPr>
                                <w:rFonts w:cs="Noto Sans Syriac Eastern"/>
                                <w:sz w:val="14"/>
                                <w:szCs w:val="18"/>
                                <w:lang w:val="en-PH"/>
                              </w:rPr>
                            </w:pPr>
                            <w:r w:rsidRPr="000C12B0">
                              <w:rPr>
                                <w:rFonts w:cs="Noto Sans Syriac Eastern"/>
                                <w:b/>
                                <w:bCs/>
                                <w:sz w:val="14"/>
                                <w:szCs w:val="18"/>
                                <w:rtl/>
                              </w:rPr>
                              <w:t>ܣܸܓܼܠܵܐ</w:t>
                            </w:r>
                          </w:p>
                        </w:txbxContent>
                      </v:textbox>
                    </v:shape>
                  </w:pict>
                </mc:Fallback>
              </mc:AlternateContent>
            </w:r>
            <w:r w:rsidR="008547BD" w:rsidRPr="00D11C4F">
              <w:rPr>
                <w:rFonts w:cs="Noto Sans Syriac Eastern"/>
                <w:noProof/>
              </w:rPr>
              <w:drawing>
                <wp:inline distT="0" distB="0" distL="0" distR="0" wp14:anchorId="4960A7DF" wp14:editId="14A4F464">
                  <wp:extent cx="1483360" cy="1483360"/>
                  <wp:effectExtent l="0" t="0" r="2540" b="2540"/>
                  <wp:docPr id="964686071" name="Picture 964686071" descr="ܚܲܕ ܐܸܫܛܵܪܵܐ ܕܡܵܘܕܥܵܢܘܼܬܵܐ، ܚܲܕ ܐܸܫܛܵܪܵܐ ܕܣܸܓܼܠܹܐ ܘܚܲܕ ܪܘܼܫܡܵܐ ܒܘܼܝܵܢܵܝܵܐ ܪܸܒܘܼ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86071" name="Picture 964686071" descr="ܚܲܕ ܐܸܫܛܵܪܵܐ ܕܡܵܘܕܥܵܢܘܼܬܵܐ، ܚܲܕ ܐܸܫܛܵܪܵܐ ܕܣܸܓܼܠܹܐ ܘܚܲܕ ܪܘܼܫܡܵܐ ܒܘܼܝܵܢܵܝܵܐ ܪܸܒܘܼܢܵܝܵܐ."/>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6B3F9F8C" w14:textId="77777777" w:rsidR="00971D1A"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ܒܘܼܝܵܢܹܐ ܕܡܵܘܕܥܵܢܘܼܬܵܐ</w:t>
            </w:r>
          </w:p>
          <w:p w14:paraId="02D8A74A" w14:textId="77777777"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ܐܝܼܡܲܢ ܕܗܲܡܙܸܡܲܚ ܒܘܼܬ ܒܘܼܝܵܢܹܐ ܕܡܵܘܕܥܵܢܘܼܬܵܐ، ܡܲܥܢܵܝܲܢ ܝܼܠܹܗ:</w:t>
            </w:r>
          </w:p>
          <w:p w14:paraId="4C9664E0" w14:textId="77777777" w:rsidR="00971D1A" w:rsidRPr="00D11C4F" w:rsidRDefault="00A754AE" w:rsidP="00D11C4F">
            <w:pPr>
              <w:pStyle w:val="ListParagraph"/>
              <w:numPr>
                <w:ilvl w:val="0"/>
                <w:numId w:val="10"/>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ܫܪܵܪܹܐ</w:t>
            </w:r>
          </w:p>
          <w:p w14:paraId="40A8B88C" w14:textId="77777777" w:rsidR="00971D1A" w:rsidRPr="00D11C4F" w:rsidRDefault="00A754AE" w:rsidP="00D11C4F">
            <w:pPr>
              <w:pStyle w:val="ListParagraph"/>
              <w:numPr>
                <w:ilvl w:val="0"/>
                <w:numId w:val="10"/>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ܡܵܘܕܥܵܢܘܼܬܵܐ</w:t>
            </w:r>
          </w:p>
          <w:p w14:paraId="23BCB52B" w14:textId="77777777" w:rsidR="00971D1A" w:rsidRPr="00D11C4F" w:rsidRDefault="00A754AE" w:rsidP="00D11C4F">
            <w:pPr>
              <w:pStyle w:val="ListParagraph"/>
              <w:numPr>
                <w:ilvl w:val="0"/>
                <w:numId w:val="10"/>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ܣܸܓܼܠܹܐ.</w:t>
            </w:r>
          </w:p>
        </w:tc>
      </w:tr>
      <w:tr w:rsidR="00BC3C2E" w:rsidRPr="00D11C4F" w14:paraId="4BA8D326" w14:textId="77777777" w:rsidTr="00EB5911">
        <w:trPr>
          <w:gridAfter w:val="2"/>
          <w:wAfter w:w="541"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361A0A10" w14:textId="77777777" w:rsidR="006A03A0" w:rsidRPr="00D11C4F" w:rsidRDefault="00A754AE" w:rsidP="00D11C4F">
            <w:pPr>
              <w:pStyle w:val="Image"/>
              <w:spacing w:line="312" w:lineRule="auto"/>
              <w:rPr>
                <w:rFonts w:cs="Noto Sans Syriac Eastern"/>
                <w:noProof/>
              </w:rPr>
            </w:pPr>
            <w:r w:rsidRPr="00D11C4F">
              <w:rPr>
                <w:rFonts w:cs="Noto Sans Syriac Eastern"/>
                <w:noProof/>
              </w:rPr>
              <w:drawing>
                <wp:inline distT="0" distB="0" distL="0" distR="0" wp14:anchorId="6CB4F3AC" wp14:editId="174063B1">
                  <wp:extent cx="1482725" cy="1482725"/>
                  <wp:effectExtent l="0" t="0" r="3175" b="3175"/>
                  <wp:docPr id="506938762" name="Picture 506938762" descr="ܚܲܕ ܦܲܪܨܘܿܦܵܐ ܒܸܪܡܵܙܵܐ ܠܓܵܢܹܗ ܘܡܲܪܘܼܡܹܐ ܐܝܼܕܹܗ ܩܵܕܡ 2 ܦܲܪܨܘܿܦܹܐ ܐ݉ܚܹܪ݉ܢܹ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38762" name="Picture 506938762" descr="ܚܲܕ ܦܲܪܨܘܿܦܵܐ ܒܸܪܡܵܙܵܐ ܠܓܵܢܹܗ ܘܡܲܪܘܼܡܹܐ ܐܝܼܕܹܗ ܩܵܕܡ 2 ܦܲܪܨܘܿܦܹܐ ܐ݉ܚܹܪ݉ܢܹܐ."/>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000DA03" w14:textId="77777777" w:rsidR="006A03A0"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ܪܫܘܿܡܘܼܢ</w:t>
            </w:r>
          </w:p>
          <w:p w14:paraId="5BB86288" w14:textId="0F0C10C8" w:rsidR="006A03A0"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D11C4F">
              <w:rPr>
                <w:rFonts w:cs="Noto Sans Syriac Eastern"/>
                <w:rtl/>
              </w:rPr>
              <w:t>ܐܝܼܡܲܢ ܕܐܲܚܬܘܿܢ ܡܲܕܸܥܝܼܬܘܿܢ ܠܗܝܵܝܘܼܬܵܘܟܼܘܿܢ ܐܲܝܟܼ ܚܲܕ ܡܸܢܕܝܼ، ܐܲܚܬܘܿܢ ܒܹܐܡܵܪܵܐ ܝܬܘܿܢ ܕܝܼܬܘܿܢ ܚܲܕ ܣܲܗܡܵܐ ܡܼܢ ܚܕܵܐ ܕܵܣܬܵܐ</w:t>
            </w:r>
            <w:r w:rsidR="00EB5911">
              <w:rPr>
                <w:rFonts w:cs="Noto Sans Syriac Eastern"/>
              </w:rPr>
              <w:br/>
            </w:r>
            <w:r w:rsidRPr="00D11C4F">
              <w:rPr>
                <w:rFonts w:cs="Noto Sans Syriac Eastern"/>
                <w:rtl/>
              </w:rPr>
              <w:t>ܕܝܼܠܵܢܵܝܬܵܐ ܕܐ݉ܢܵܫܹܐ.</w:t>
            </w:r>
          </w:p>
        </w:tc>
      </w:tr>
      <w:tr w:rsidR="00BC3C2E" w:rsidRPr="00D11C4F" w14:paraId="44090713" w14:textId="77777777" w:rsidTr="00EB5911">
        <w:trPr>
          <w:gridAfter w:val="2"/>
          <w:wAfter w:w="541"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26B9272E" w14:textId="77777777" w:rsidR="00971D1A" w:rsidRPr="00D11C4F" w:rsidRDefault="00A754AE" w:rsidP="00D11C4F">
            <w:pPr>
              <w:pStyle w:val="Image"/>
              <w:spacing w:line="312" w:lineRule="auto"/>
              <w:rPr>
                <w:rFonts w:cs="Noto Sans Syriac Eastern"/>
                <w:noProof/>
              </w:rPr>
            </w:pPr>
            <w:r w:rsidRPr="00D11C4F">
              <w:rPr>
                <w:rFonts w:cs="Noto Sans Syriac Eastern"/>
                <w:noProof/>
              </w:rPr>
              <w:drawing>
                <wp:inline distT="0" distB="0" distL="0" distR="0" wp14:anchorId="75A28722" wp14:editId="1C3D3C18">
                  <wp:extent cx="1482725" cy="1482725"/>
                  <wp:effectExtent l="0" t="0" r="3175" b="3175"/>
                  <wp:docPr id="1830485765" name="Picture 1830485765" descr="ܚܕܵܐ ܕܵܣܬܵܐ ܕܐ݉ܢܵܫܹܐ ܥܲܡ ܚܲܕ ܓܹܐܪܵܐ ܟܦܝܼܦܵܐ ܚܲܕܸܪܘܵܢܲ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85765" name="Picture 1830485765" descr="ܚܕܵܐ ܕܵܣܬܵܐ ܕܐ݉ܢܵܫܹܐ ܥܲܡ ܚܲܕ ܓܹܐܪܵܐ ܟܦܝܼܦܵܐ ܚܲܕܸܪܘܵܢܲܝܗܝ."/>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820E967" w14:textId="77777777" w:rsidR="00971D1A"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ܚܵܒܼܫܵܢܵܐ</w:t>
            </w:r>
          </w:p>
          <w:p w14:paraId="11A6D828" w14:textId="77777777"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ܐܝܼܡܲܢ ܕܚܲܕ ܡܸܢܕܝܼ ܝܼܠܹܗ ܚܵܒܼܫܵܢܵܐ، ܟܠܚܲܕ:</w:t>
            </w:r>
          </w:p>
          <w:p w14:paraId="48BF31CD" w14:textId="77777777" w:rsidR="00971D1A" w:rsidRPr="00D11C4F" w:rsidRDefault="00A754AE" w:rsidP="00D11C4F">
            <w:pPr>
              <w:pStyle w:val="ListParagraph"/>
              <w:numPr>
                <w:ilvl w:val="0"/>
                <w:numId w:val="8"/>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ܡܵܨܹܐ ܫܲܪܸܟ </w:t>
            </w:r>
          </w:p>
          <w:p w14:paraId="69E652F2" w14:textId="77777777" w:rsidR="00971D1A" w:rsidRPr="00D11C4F" w:rsidRDefault="00A754AE" w:rsidP="00D11C4F">
            <w:pPr>
              <w:pStyle w:val="ListParagraph"/>
              <w:numPr>
                <w:ilvl w:val="0"/>
                <w:numId w:val="8"/>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ܪܵܓܼܹܫ ܕܐܝܼܬܠܹܗ ܐ݉ܚܝܵܢܘܼܬܵܐ.</w:t>
            </w:r>
          </w:p>
        </w:tc>
      </w:tr>
      <w:tr w:rsidR="00BC3C2E" w:rsidRPr="00D11C4F" w14:paraId="07481919" w14:textId="77777777" w:rsidTr="00EB5911">
        <w:trPr>
          <w:gridAfter w:val="2"/>
          <w:wAfter w:w="541"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296132BB" w14:textId="77777777" w:rsidR="00971D1A" w:rsidRPr="00D11C4F" w:rsidRDefault="00A754AE" w:rsidP="00D11C4F">
            <w:pPr>
              <w:pStyle w:val="Image"/>
              <w:spacing w:before="0" w:line="312" w:lineRule="auto"/>
              <w:rPr>
                <w:rFonts w:cs="Noto Sans Syriac Eastern"/>
                <w:noProof/>
              </w:rPr>
            </w:pPr>
            <w:r w:rsidRPr="00D11C4F">
              <w:rPr>
                <w:rFonts w:cs="Noto Sans Syriac Eastern"/>
                <w:noProof/>
              </w:rPr>
              <w:lastRenderedPageBreak/>
              <w:drawing>
                <wp:inline distT="0" distB="0" distL="0" distR="0" wp14:anchorId="326C5D44" wp14:editId="7437206F">
                  <wp:extent cx="1482725" cy="1482725"/>
                  <wp:effectExtent l="0" t="0" r="3175" b="3175"/>
                  <wp:docPr id="992650153" name="Picture 992650153" descr="ܚܲܕ ܬܲܪܓܡܵܢܵܐ ܥܒܼܝܼܪܵܐ ܓܵܘ ܚܲܕ ܣܘܼܘܵܕܵܐ ܥܲܡ 2 ܐ݉ܢܵܫܹܐ ܐ݉ܚܹܪ݉ܢܹܐ. ܠܥܸܠܸܠ ܡܸܢܹܗ ܝܼܠܵܗܿ ܚܕܵܐ ܒܲܓܼܒܘܼܓܼܝܼܬܵܐ ܕܗܲܡܙܲܡܬܵܐ ܡܲܚܙܘܼܝܹܐ ܚܲܕ ܠܸܫܵܢܵܐ ܐ݉ܚܹܪ݉ܢܵܐ ܦܪܝܼܫܵܐ ܡܼܢ ܠܸܫܵܢܵܐ ܐܸܢܓܠܸܣܢܵ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50153" name="Picture 992650153" descr="ܚܲܕ ܬܲܪܓܡܵܢܵܐ ܥܒܼܝܼܪܵܐ ܓܵܘ ܚܲܕ ܣܘܼܘܵܕܵܐ ܥܲܡ 2 ܐ݉ܢܵܫܹܐ ܐ݉ܚܹܪ݉ܢܹܐ. ܠܥܸܠܸܠ ܡܸܢܹܗ ܝܼܠܵܗܿ ܚܕܵܐ ܒܲܓܼܒܘܼܓܼܝܼܬܵܐ ܕܗܲܡܙܲܡܬܵܐ ܡܲܚܙܘܼܝܹܐ ܚܲܕ ܠܸܫܵܢܵܐ ܐ݉ܚܹܪ݉ܢܵܐ ܦܪܝܼܫܵܐ ܡܼܢ ܠܸܫܵܢܵܐ ܐܸܢܓܠܸܣܢܵܝܵܐ."/>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0E3E6B6" w14:textId="77777777" w:rsidR="00971D1A"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ܬܲܪܓܡܵܢܵܐ</w:t>
            </w:r>
          </w:p>
          <w:p w14:paraId="12167F21" w14:textId="77777777"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ܚܲܕ ܬܲܪܓܡܵܢܵܐ ܝܼܠܹܗ ܚܲܕ ܦܲܪܨܘܿܦܵܐ ܕܟܹܐ:</w:t>
            </w:r>
          </w:p>
          <w:p w14:paraId="0417D282" w14:textId="77777777" w:rsidR="00707F69" w:rsidRPr="00D11C4F" w:rsidRDefault="00A754AE" w:rsidP="00D11C4F">
            <w:pPr>
              <w:pStyle w:val="ListParagraph"/>
              <w:numPr>
                <w:ilvl w:val="0"/>
                <w:numId w:val="11"/>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ܡܲܦܠܸܚ ܠܸܫܵܢܵܘܟܼܘܿܢ</w:t>
            </w:r>
          </w:p>
          <w:p w14:paraId="20F37D93" w14:textId="77777777" w:rsidR="00707F69" w:rsidRPr="00D11C4F" w:rsidRDefault="00A754AE" w:rsidP="00D11C4F">
            <w:pPr>
              <w:pStyle w:val="ListParagraph"/>
              <w:numPr>
                <w:ilvl w:val="0"/>
                <w:numId w:val="11"/>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ܗܲܝܸܪ ܠܵܘܟܼܘܿܢ ܕܝܵܗܒܼܝܼܬܘܿܢ ܘܫܵܩܠܝܼܬܘܿܢ ܥܲܡ ܐ݉ܚܹܪ݉ܢܹܐ</w:t>
            </w:r>
          </w:p>
          <w:p w14:paraId="38253AA8" w14:textId="7777151D" w:rsidR="00971D1A" w:rsidRPr="00D11C4F" w:rsidRDefault="00A754AE" w:rsidP="00D11C4F">
            <w:pPr>
              <w:pStyle w:val="ListParagraph"/>
              <w:numPr>
                <w:ilvl w:val="0"/>
                <w:numId w:val="11"/>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ܗܲܝܸܪ ܠܵܘܟܼܘܿܢ ܕܦܲܪܡܝܼܬܘܿܢ ܡܘܿܕܝܼ ܝܠܹܗ ܒܹܐܡܵܪܵܐ</w:t>
            </w:r>
            <w:r w:rsidR="00EB5911">
              <w:rPr>
                <w:rFonts w:cs="Noto Sans Syriac Eastern"/>
              </w:rPr>
              <w:br/>
            </w:r>
            <w:r w:rsidRPr="00D11C4F">
              <w:rPr>
                <w:rFonts w:cs="Noto Sans Syriac Eastern"/>
                <w:rtl/>
              </w:rPr>
              <w:t>ܚܲܕ ܦܲܪܨܘܿܦܵܐ.</w:t>
            </w:r>
          </w:p>
        </w:tc>
      </w:tr>
      <w:tr w:rsidR="00BC3C2E" w:rsidRPr="00D11C4F" w14:paraId="75725060" w14:textId="77777777" w:rsidTr="00EB5911">
        <w:trPr>
          <w:gridAfter w:val="2"/>
          <w:wAfter w:w="541"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73F7944B" w14:textId="77777777" w:rsidR="00C06564" w:rsidRPr="00D11C4F" w:rsidRDefault="00A754AE" w:rsidP="00D11C4F">
            <w:pPr>
              <w:pStyle w:val="Image"/>
              <w:spacing w:before="360" w:line="312" w:lineRule="auto"/>
              <w:rPr>
                <w:rFonts w:cs="Noto Sans Syriac Eastern"/>
                <w:noProof/>
              </w:rPr>
            </w:pPr>
            <w:r w:rsidRPr="00D11C4F">
              <w:rPr>
                <w:rFonts w:cs="Noto Sans Syriac Eastern"/>
                <w:noProof/>
              </w:rPr>
              <w:drawing>
                <wp:inline distT="0" distB="0" distL="0" distR="0" wp14:anchorId="583BD2DB" wp14:editId="01E4399D">
                  <wp:extent cx="1482725" cy="1482725"/>
                  <wp:effectExtent l="0" t="0" r="3175" b="3175"/>
                  <wp:docPr id="747644267" name="Picture 747644267" descr="ܚܲܕ ܚܲܛܸܛܵܢܵܐ ܕ NDIA ܘܚܲܕ ܩܲܠܵܡܵܐ ܒܸܟܬܵܒܼܵܐ ܚܲܕ ܚܘܼܛܵܛܵ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44267" name="Picture 747644267" descr="ܚܲܕ ܚܲܛܸܛܵܢܵܐ ܕ NDIA ܘܚܲܕ ܩܲܠܵܡܵܐ ܒܸܟܬܵܒܼܵܐ ܚܲܕ ܚܘܼܛܵܛܵܐ ܕ ND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C00F4A2" w14:textId="77777777" w:rsidR="00C06564"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 xml:space="preserve">ܡܚܲܛܸܛܵܢܵܐ ܕ </w:t>
            </w:r>
            <w:r w:rsidRPr="008B598B">
              <w:rPr>
                <w:rFonts w:cs="FS Me Pro"/>
                <w:bCs/>
                <w:rtl/>
              </w:rPr>
              <w:t>NDIA</w:t>
            </w:r>
          </w:p>
          <w:p w14:paraId="4BB5E090" w14:textId="77777777" w:rsidR="00C06564"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ܚܲܕ ܚܲܛܸܛܵܢܵܐ ܕ </w:t>
            </w:r>
            <w:r w:rsidRPr="008B598B">
              <w:rPr>
                <w:rFonts w:cs="FS Me Pro"/>
                <w:rtl/>
              </w:rPr>
              <w:t>NDIA</w:t>
            </w:r>
            <w:r w:rsidRPr="00D11C4F">
              <w:rPr>
                <w:rFonts w:cs="Noto Sans Syriac Eastern"/>
                <w:rtl/>
              </w:rPr>
              <w:t xml:space="preserve"> ܝܼܠܹܗ ܚܲܕ ܦܲܪܨܘܿܦܵܐ:</w:t>
            </w:r>
          </w:p>
          <w:p w14:paraId="1B74DBF1" w14:textId="77777777" w:rsidR="00C06564" w:rsidRPr="00D11C4F" w:rsidRDefault="00A754AE" w:rsidP="00D11C4F">
            <w:pPr>
              <w:pStyle w:val="ListParagraph"/>
              <w:numPr>
                <w:ilvl w:val="0"/>
                <w:numId w:val="16"/>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ܕܟܹܐ ܥܵܒܼܹܕ ܚܘܼܛܵܛܹܐ ܚܲܕܬܹܐ</w:t>
            </w:r>
          </w:p>
          <w:p w14:paraId="6D26680B" w14:textId="77777777" w:rsidR="00C06564" w:rsidRPr="00D11C4F" w:rsidRDefault="00A754AE" w:rsidP="00D11C4F">
            <w:pPr>
              <w:pStyle w:val="ListParagraph"/>
              <w:numPr>
                <w:ilvl w:val="0"/>
                <w:numId w:val="16"/>
              </w:num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D11C4F">
              <w:rPr>
                <w:rFonts w:cs="Noto Sans Syriac Eastern"/>
                <w:rtl/>
              </w:rPr>
              <w:t>ܕܟܹܐ ܫܲܚܠܸܦ ܠܚܘܼܛܵܛܹܐ.</w:t>
            </w:r>
          </w:p>
        </w:tc>
      </w:tr>
      <w:tr w:rsidR="00BC3C2E" w:rsidRPr="00D11C4F" w14:paraId="587AB091" w14:textId="77777777" w:rsidTr="00EB5911">
        <w:trPr>
          <w:gridAfter w:val="2"/>
          <w:wAfter w:w="541"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3D825FBF" w14:textId="77777777" w:rsidR="00971D1A" w:rsidRPr="00D11C4F" w:rsidRDefault="00A754AE" w:rsidP="00D11C4F">
            <w:pPr>
              <w:pStyle w:val="Image"/>
              <w:spacing w:before="0" w:after="0" w:line="312" w:lineRule="auto"/>
              <w:rPr>
                <w:rFonts w:cs="Noto Sans Syriac Eastern"/>
                <w:noProof/>
              </w:rPr>
            </w:pPr>
            <w:r w:rsidRPr="00D11C4F">
              <w:rPr>
                <w:rFonts w:cs="Noto Sans Syriac Eastern"/>
                <w:noProof/>
              </w:rPr>
              <w:drawing>
                <wp:inline distT="0" distB="0" distL="0" distR="0" wp14:anchorId="65334365" wp14:editId="2B82F61B">
                  <wp:extent cx="1482725" cy="1482725"/>
                  <wp:effectExtent l="0" t="0" r="3175" b="3175"/>
                  <wp:docPr id="864306986" name="Picture 864306986" descr="ܚܲܕ ܫܲܪܝܼܟܵܐ ܕ NDIS ܕܒܼܝܼܩܵܐ ܚܲܕ ܐܸܫܛܵܪܵܐ ܩܵܕܡ ܒܸܢܝܵܢܵܐ ܕܚܲܕ ܡܲܟܼܬܒܼܵ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06986" name="Picture 864306986" descr="ܚܲܕ ܫܲܪܝܼܟܵܐ ܕ NDIS ܕܒܼܝܼܩܵܐ ܚܲܕ ܐܸܫܛܵܪܵܐ ܩܵܕܡ ܒܸܢܝܵܢܵܐ ܕܚܲܕ ܡܲܟܼܬܒܼܵܐ."/>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D9FF961" w14:textId="77777777" w:rsidR="00971D1A"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 xml:space="preserve">ܫܲܪܝܼܟܹܐ ܕ </w:t>
            </w:r>
            <w:r w:rsidRPr="008B598B">
              <w:rPr>
                <w:rFonts w:cs="FS Me Pro"/>
                <w:bCs/>
                <w:rtl/>
              </w:rPr>
              <w:t>NDIS</w:t>
            </w:r>
          </w:p>
          <w:p w14:paraId="0D2ED3A9" w14:textId="77777777"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D11C4F">
              <w:rPr>
                <w:rFonts w:cs="Noto Sans Syriac Eastern"/>
                <w:rtl/>
              </w:rPr>
              <w:t xml:space="preserve">ܫܲܪܝܼܟܹܐ ܕ </w:t>
            </w:r>
            <w:r w:rsidRPr="008B598B">
              <w:rPr>
                <w:rFonts w:cs="FS Me Pro"/>
                <w:rtl/>
              </w:rPr>
              <w:t>NDIS</w:t>
            </w:r>
            <w:r w:rsidRPr="00D11C4F">
              <w:rPr>
                <w:rFonts w:cs="Noto Sans Syriac Eastern"/>
                <w:rtl/>
              </w:rPr>
              <w:t xml:space="preserve"> ܝܼܢܵܐ ܐܵܢܝܼ ܐ݉ܢܵܫܹܐ ܕܟܹܐ ܗܲܝܸܪܝܼ ܩܵܐ ܐ݉ܚܹܪ݉ܢܹܐ ܕܡܲܫܟܼܚܝܼ ܘܡܲܦܠܸܚܝܼ ܚܸܠܡܲܬܹܐ.</w:t>
            </w:r>
          </w:p>
        </w:tc>
      </w:tr>
      <w:tr w:rsidR="00BC3C2E" w:rsidRPr="00D11C4F" w14:paraId="466BF2AD" w14:textId="77777777" w:rsidTr="00EB5911">
        <w:trPr>
          <w:gridAfter w:val="2"/>
          <w:wAfter w:w="541"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75D49106" w14:textId="77777777" w:rsidR="00971D1A" w:rsidRPr="00D11C4F" w:rsidRDefault="00A754AE" w:rsidP="00D11C4F">
            <w:pPr>
              <w:pStyle w:val="Image"/>
              <w:spacing w:line="312" w:lineRule="auto"/>
              <w:rPr>
                <w:rFonts w:cs="Noto Sans Syriac Eastern"/>
                <w:lang w:eastAsia="en-AU"/>
              </w:rPr>
            </w:pPr>
            <w:r w:rsidRPr="00D11C4F">
              <w:rPr>
                <w:rFonts w:cs="Noto Sans Syriac Eastern"/>
                <w:noProof/>
              </w:rPr>
              <mc:AlternateContent>
                <mc:Choice Requires="wps">
                  <w:drawing>
                    <wp:anchor distT="45720" distB="45720" distL="114300" distR="114300" simplePos="0" relativeHeight="251778048" behindDoc="0" locked="0" layoutInCell="1" allowOverlap="1" wp14:anchorId="68EB5D3C" wp14:editId="7E2E49AB">
                      <wp:simplePos x="0" y="0"/>
                      <wp:positionH relativeFrom="column">
                        <wp:posOffset>301625</wp:posOffset>
                      </wp:positionH>
                      <wp:positionV relativeFrom="paragraph">
                        <wp:posOffset>1126490</wp:posOffset>
                      </wp:positionV>
                      <wp:extent cx="892175" cy="304800"/>
                      <wp:effectExtent l="0" t="0" r="3175" b="0"/>
                      <wp:wrapNone/>
                      <wp:docPr id="17960228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7F580806" w14:textId="77777777" w:rsidR="00A754AE" w:rsidRPr="00E53658" w:rsidRDefault="00A754AE" w:rsidP="00E87906">
                                  <w:pPr>
                                    <w:bidi/>
                                    <w:spacing w:before="0" w:after="0" w:line="240" w:lineRule="auto"/>
                                    <w:jc w:val="center"/>
                                    <w:rPr>
                                      <w:rFonts w:ascii="Noto Sans Syriac Eastern" w:hAnsi="Noto Sans Syriac Eastern" w:cs="Noto Sans Syriac Eastern"/>
                                      <w:sz w:val="22"/>
                                      <w:szCs w:val="22"/>
                                      <w:lang w:val="en-PH"/>
                                    </w:rPr>
                                  </w:pPr>
                                  <w:r w:rsidRPr="00E53658">
                                    <w:rPr>
                                      <w:rFonts w:ascii="Noto Sans Syriac Eastern" w:hAnsi="Noto Sans Syriac Eastern" w:cs="Noto Sans Syriac Eastern"/>
                                      <w:b/>
                                      <w:bCs/>
                                      <w:sz w:val="22"/>
                                      <w:szCs w:val="22"/>
                                      <w:rtl/>
                                    </w:rPr>
                                    <w:t xml:space="preserve">ܣܝܼܥܬܵܐ </w:t>
                                  </w:r>
                                  <w:r w:rsidRPr="00E53658">
                                    <w:rPr>
                                      <w:rFonts w:ascii="Noto Sans Syriac Eastern" w:hAnsi="Noto Sans Syriac Eastern" w:cs="Noto Sans Syriac Eastern"/>
                                      <w:b/>
                                      <w:bCs/>
                                      <w:sz w:val="22"/>
                                      <w:szCs w:val="22"/>
                                      <w:rtl/>
                                    </w:rPr>
                                    <w:t>ܕ 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8EB5D3C" id="_x0000_s1050" type="#_x0000_t202" style="position:absolute;left:0;text-align:left;margin-left:23.75pt;margin-top:88.7pt;width:70.25pt;height:24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" filled="f" stroked="f">
                      <v:textbox inset="0,0,0,0">
                        <w:txbxContent>
                          <w:p w14:paraId="7F580806" w14:textId="77777777" w:rsidR="00A754AE" w:rsidRPr="00E53658" w:rsidRDefault="00A754AE" w:rsidP="00E87906">
                            <w:pPr>
                              <w:bidi/>
                              <w:spacing w:before="0" w:after="0" w:line="240" w:lineRule="auto"/>
                              <w:jc w:val="center"/>
                              <w:rPr>
                                <w:rFonts w:ascii="Noto Sans Syriac Eastern" w:hAnsi="Noto Sans Syriac Eastern" w:cs="Noto Sans Syriac Eastern"/>
                                <w:sz w:val="22"/>
                                <w:szCs w:val="22"/>
                                <w:lang w:val="en-PH"/>
                              </w:rPr>
                            </w:pPr>
                            <w:r w:rsidRPr="00E53658">
                              <w:rPr>
                                <w:rFonts w:ascii="Noto Sans Syriac Eastern" w:hAnsi="Noto Sans Syriac Eastern" w:cs="Noto Sans Syriac Eastern"/>
                                <w:b/>
                                <w:bCs/>
                                <w:sz w:val="22"/>
                                <w:szCs w:val="22"/>
                                <w:rtl/>
                              </w:rPr>
                              <w:t xml:space="preserve">ܣܝܼܥܬܵܐ </w:t>
                            </w:r>
                            <w:r w:rsidRPr="00E53658">
                              <w:rPr>
                                <w:rFonts w:ascii="Noto Sans Syriac Eastern" w:hAnsi="Noto Sans Syriac Eastern" w:cs="Noto Sans Syriac Eastern"/>
                                <w:b/>
                                <w:bCs/>
                                <w:sz w:val="22"/>
                                <w:szCs w:val="22"/>
                                <w:rtl/>
                              </w:rPr>
                              <w:t>ܕ NDIS</w:t>
                            </w:r>
                          </w:p>
                        </w:txbxContent>
                      </v:textbox>
                    </v:shape>
                  </w:pict>
                </mc:Fallback>
              </mc:AlternateContent>
            </w:r>
            <w:r w:rsidR="008547BD" w:rsidRPr="00D11C4F">
              <w:rPr>
                <w:rFonts w:cs="Noto Sans Syriac Eastern"/>
                <w:noProof/>
              </w:rPr>
              <w:drawing>
                <wp:inline distT="0" distB="0" distL="0" distR="0" wp14:anchorId="3D66DA58" wp14:editId="5467CF1C">
                  <wp:extent cx="1522095" cy="1522095"/>
                  <wp:effectExtent l="0" t="0" r="1905" b="1905"/>
                  <wp:docPr id="1473594973" name="Picture 1473594973" descr="3 ܦܲܪܨܘܿܦܹܐ ܠܵܒܵܬܪܵܐ ܕܚܕܵܐ ܡܲܨܛܲܒܬܵܐ ܕܦܘܼܠܚܵܢܵܐ ܕܒܹܐܡܵܪܵܐ ܝܠܵܗܿ 'NDIS Commission' ('ܣܝܼܥܬܵ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94973" name="Picture 1473594973" descr="3 ܦܲܪܨܘܿܦܹܐ ܠܵܒܵܬܪܵܐ ܕܚܕܵܐ ܡܲܨܛܲܒܬܵܐ ܕܦܘܼܠܚܵܢܵܐ ܕܒܹܐܡܵܪܵܐ ܝܠܵܗܿ 'NDIS Commission' ('ܣܝܼܥܬܵܐ ܕ NDIS')."/>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576" w:type="dxa"/>
          </w:tcPr>
          <w:p w14:paraId="76CC9806" w14:textId="35236456" w:rsidR="00971D1A"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 xml:space="preserve">ܣܝܼܥܬܵܐ ܕܐܵܕܫܵܝܘܼܬܵܐ ܘܕܢܵܛܘܿܪܘܼܝܵܬܹܐ ܕ </w:t>
            </w:r>
            <w:r w:rsidRPr="008B598B">
              <w:rPr>
                <w:rFonts w:cs="FS Me Pro"/>
                <w:bCs/>
                <w:rtl/>
              </w:rPr>
              <w:t>NDIS</w:t>
            </w:r>
            <w:r w:rsidR="008B598B">
              <w:rPr>
                <w:rFonts w:cs="Noto Sans Syriac Eastern"/>
                <w:bCs/>
              </w:rPr>
              <w:br/>
            </w:r>
            <w:r w:rsidRPr="00D11C4F">
              <w:rPr>
                <w:rFonts w:cs="Noto Sans Syriac Eastern"/>
                <w:bCs/>
                <w:rtl/>
              </w:rPr>
              <w:t>(</w:t>
            </w:r>
            <w:r w:rsidRPr="008B598B">
              <w:rPr>
                <w:rFonts w:cs="FS Me Pro"/>
                <w:bCs/>
                <w:rtl/>
              </w:rPr>
              <w:t>NDIS</w:t>
            </w:r>
            <w:r w:rsidRPr="00D11C4F">
              <w:rPr>
                <w:rFonts w:cs="Noto Sans Syriac Eastern"/>
                <w:bCs/>
                <w:rtl/>
              </w:rPr>
              <w:t xml:space="preserve"> </w:t>
            </w:r>
            <w:r w:rsidRPr="008B598B">
              <w:rPr>
                <w:rFonts w:cs="FS Me Pro"/>
                <w:bCs/>
                <w:rtl/>
              </w:rPr>
              <w:t>Commission</w:t>
            </w:r>
            <w:r w:rsidRPr="00D11C4F">
              <w:rPr>
                <w:rFonts w:cs="Noto Sans Syriac Eastern"/>
                <w:bCs/>
                <w:rtl/>
              </w:rPr>
              <w:t>)</w:t>
            </w:r>
          </w:p>
          <w:p w14:paraId="21F12055" w14:textId="77777777"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ܣܝܼܥܬܵܐ ܕ </w:t>
            </w:r>
            <w:r w:rsidRPr="008B598B">
              <w:rPr>
                <w:rFonts w:cs="FS Me Pro"/>
                <w:rtl/>
              </w:rPr>
              <w:t>NDIS</w:t>
            </w:r>
            <w:r w:rsidRPr="00D11C4F">
              <w:rPr>
                <w:rFonts w:cs="Noto Sans Syriac Eastern"/>
                <w:rtl/>
              </w:rPr>
              <w:t xml:space="preserve"> ܟܹܐ ܐܲܟܸܕܵܐ ܕܐ݉ܢܵܫܹ̈ܐ ܕܐܝܼܬܠܗܘܿܢ ܫܲܦܠܘܼܬܵܐ ܐܵܢܝܼ ܕܟܹܐ ܫܲܘܬܸܦܝܼ ܓܵܘ </w:t>
            </w:r>
            <w:r w:rsidRPr="008B598B">
              <w:rPr>
                <w:rFonts w:cs="FS Me Pro"/>
                <w:rtl/>
              </w:rPr>
              <w:t>NDIS</w:t>
            </w:r>
            <w:r w:rsidRPr="00D11C4F">
              <w:rPr>
                <w:rFonts w:cs="Noto Sans Syriac Eastern"/>
                <w:rtl/>
              </w:rPr>
              <w:t>:</w:t>
            </w:r>
          </w:p>
          <w:p w14:paraId="3A7223FD" w14:textId="23990B76" w:rsidR="00971D1A" w:rsidRPr="00D11C4F" w:rsidRDefault="00A754AE" w:rsidP="00D11C4F">
            <w:pPr>
              <w:pStyle w:val="ListParagraph"/>
              <w:numPr>
                <w:ilvl w:val="0"/>
                <w:numId w:val="7"/>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ܝܼܢܵܐ </w:t>
            </w:r>
            <w:r w:rsidR="00687086" w:rsidRPr="00687086">
              <w:rPr>
                <w:rFonts w:cs="Noto Sans Syriac Eastern" w:hint="cs"/>
                <w:rtl/>
                <w:lang w:bidi="syr-SY"/>
              </w:rPr>
              <w:t>ܫܲܝܢܵܝܹܐ</w:t>
            </w:r>
            <w:r w:rsidR="00687086" w:rsidRPr="00687086">
              <w:rPr>
                <w:rFonts w:cs="Noto Sans Syriac Eastern"/>
                <w:rtl/>
                <w:lang w:bidi="syr-SY"/>
              </w:rPr>
              <w:t xml:space="preserve"> </w:t>
            </w:r>
            <w:r w:rsidRPr="00D11C4F">
              <w:rPr>
                <w:rFonts w:cs="Noto Sans Syriac Eastern"/>
                <w:rtl/>
              </w:rPr>
              <w:t xml:space="preserve">(ܣܲܠܵܡܲܬ) </w:t>
            </w:r>
          </w:p>
          <w:p w14:paraId="47DB62D9" w14:textId="4ADF3DFD" w:rsidR="00971D1A" w:rsidRPr="00D11C4F" w:rsidRDefault="00A754AE" w:rsidP="00D11C4F">
            <w:pPr>
              <w:pStyle w:val="ListParagraph"/>
              <w:keepNext/>
              <w:numPr>
                <w:ilvl w:val="0"/>
                <w:numId w:val="7"/>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ܟܹܐ ܩܵܢܝܼ </w:t>
            </w:r>
            <w:r w:rsidR="00687086" w:rsidRPr="00687086">
              <w:rPr>
                <w:rFonts w:cs="Noto Sans Syriac Eastern" w:hint="cs"/>
                <w:rtl/>
                <w:lang w:bidi="syr-SY"/>
              </w:rPr>
              <w:t>ܚܸܠܡܲܬܹܐ</w:t>
            </w:r>
            <w:r w:rsidR="00687086" w:rsidRPr="00687086">
              <w:rPr>
                <w:rFonts w:cs="Noto Sans Syriac Eastern"/>
                <w:rtl/>
                <w:lang w:bidi="syr-SY"/>
              </w:rPr>
              <w:t xml:space="preserve"> </w:t>
            </w:r>
            <w:r w:rsidRPr="00D11C4F">
              <w:rPr>
                <w:rFonts w:cs="Noto Sans Syriac Eastern"/>
                <w:rtl/>
              </w:rPr>
              <w:t>ܨܦܵܝܝܼ.</w:t>
            </w:r>
          </w:p>
        </w:tc>
      </w:tr>
      <w:tr w:rsidR="00BC3C2E" w:rsidRPr="00D11C4F" w14:paraId="08C4399B" w14:textId="77777777" w:rsidTr="00EB5911">
        <w:trPr>
          <w:gridAfter w:val="2"/>
          <w:wAfter w:w="541"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3649BA81" w14:textId="77777777" w:rsidR="00EB50E5" w:rsidRPr="00D11C4F" w:rsidRDefault="00A754AE" w:rsidP="00D11C4F">
            <w:pPr>
              <w:pStyle w:val="Image"/>
              <w:spacing w:line="312" w:lineRule="auto"/>
              <w:rPr>
                <w:rFonts w:cs="Noto Sans Syriac Eastern"/>
                <w:lang w:eastAsia="en-AU"/>
              </w:rPr>
            </w:pPr>
            <w:r w:rsidRPr="00D11C4F">
              <w:rPr>
                <w:rFonts w:cs="Noto Sans Syriac Eastern"/>
                <w:noProof/>
              </w:rPr>
              <w:lastRenderedPageBreak/>
              <mc:AlternateContent>
                <mc:Choice Requires="wps">
                  <w:drawing>
                    <wp:anchor distT="45720" distB="45720" distL="114300" distR="114300" simplePos="0" relativeHeight="251780096" behindDoc="0" locked="0" layoutInCell="1" allowOverlap="1" wp14:anchorId="1BFAC241" wp14:editId="315EC365">
                      <wp:simplePos x="0" y="0"/>
                      <wp:positionH relativeFrom="column">
                        <wp:posOffset>299720</wp:posOffset>
                      </wp:positionH>
                      <wp:positionV relativeFrom="paragraph">
                        <wp:posOffset>381635</wp:posOffset>
                      </wp:positionV>
                      <wp:extent cx="892175" cy="361950"/>
                      <wp:effectExtent l="0" t="0" r="3175" b="0"/>
                      <wp:wrapNone/>
                      <wp:docPr id="202455595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61950"/>
                              </a:xfrm>
                              <a:prstGeom prst="rect">
                                <a:avLst/>
                              </a:prstGeom>
                              <a:noFill/>
                              <a:ln w="9525">
                                <a:noFill/>
                                <a:miter lim="800000"/>
                                <a:headEnd/>
                                <a:tailEnd/>
                              </a:ln>
                            </wps:spPr>
                            <wps:txbx>
                              <w:txbxContent>
                                <w:p w14:paraId="6E6F98A8" w14:textId="77777777" w:rsidR="00A754AE" w:rsidRPr="000C12B0" w:rsidRDefault="00A754AE" w:rsidP="00E87906">
                                  <w:pPr>
                                    <w:bidi/>
                                    <w:spacing w:before="0" w:after="0" w:line="240" w:lineRule="auto"/>
                                    <w:jc w:val="center"/>
                                    <w:rPr>
                                      <w:rFonts w:cs="Noto Sans Syriac Eastern"/>
                                      <w:lang w:val="en-PH"/>
                                    </w:rPr>
                                  </w:pPr>
                                  <w:r w:rsidRPr="000C12B0">
                                    <w:rPr>
                                      <w:rFonts w:cs="Noto Sans Syriac Eastern"/>
                                      <w:b/>
                                      <w:bCs/>
                                      <w:rtl/>
                                    </w:rPr>
                                    <w:t>ܦܠܵܛܹܐ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AC241" id="_x0000_s1051" type="#_x0000_t202" style="position:absolute;left:0;text-align:left;margin-left:23.6pt;margin-top:30.05pt;width:70.25pt;height:28.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" filled="f" stroked="f">
                      <v:textbox inset="0,0,0,0">
                        <w:txbxContent>
                          <w:p w14:paraId="6E6F98A8" w14:textId="77777777" w:rsidR="00A754AE" w:rsidRPr="000C12B0" w:rsidRDefault="00A754AE" w:rsidP="00E87906">
                            <w:pPr>
                              <w:bidi/>
                              <w:spacing w:before="0" w:after="0" w:line="240" w:lineRule="auto"/>
                              <w:jc w:val="center"/>
                              <w:rPr>
                                <w:rFonts w:cs="Noto Sans Syriac Eastern"/>
                                <w:lang w:val="en-PH"/>
                              </w:rPr>
                            </w:pPr>
                            <w:r w:rsidRPr="000C12B0">
                              <w:rPr>
                                <w:rFonts w:cs="Noto Sans Syriac Eastern"/>
                                <w:b/>
                                <w:bCs/>
                                <w:rtl/>
                              </w:rPr>
                              <w:t>ܦܠܵܛܹܐ</w:t>
                            </w:r>
                          </w:p>
                        </w:txbxContent>
                      </v:textbox>
                    </v:shape>
                  </w:pict>
                </mc:Fallback>
              </mc:AlternateContent>
            </w:r>
            <w:r w:rsidR="008547BD" w:rsidRPr="00D11C4F">
              <w:rPr>
                <w:rFonts w:cs="Noto Sans Syriac Eastern"/>
                <w:noProof/>
              </w:rPr>
              <w:drawing>
                <wp:inline distT="0" distB="0" distL="0" distR="0" wp14:anchorId="1DFCE453" wp14:editId="5432928D">
                  <wp:extent cx="1482725" cy="1482725"/>
                  <wp:effectExtent l="0" t="0" r="3175" b="3175"/>
                  <wp:docPr id="1667349812" name="Picture 1667349812" descr="ܚܲܕ ܐܸܫܛܵܪܵܐ ܕܦܠܵܛܹܐ ܡܲܚܙܘܼܝܹܐ ܚܲܕ ܣܸܕܪܵܐ ܥܲܡ ܚܲܕ ܪܘܼܫܡܵܐ ܕ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49812" name="Picture 1667349812" descr="ܚܲܕ ܐܸܫܛܵܪܵܐ ܕܦܠܵܛܹܐ ܡܲܚܙܘܼܝܹܐ ܚܲܕ ܣܸܕܪܵܐ ܥܲܡ ܚܲܕ ܪܘܼܫܡܵܐ ܕ tick."/>
                          <pic:cNvPicPr/>
                        </pic:nvPicPr>
                        <pic:blipFill>
                          <a:blip r:embed="rId199">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584B0AB" w14:textId="77777777" w:rsidR="00EB50E5"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ܦܠܵܛܹܐ</w:t>
            </w:r>
          </w:p>
          <w:p w14:paraId="0E7A66BE" w14:textId="77777777" w:rsidR="00EB50E5" w:rsidRPr="00D11C4F" w:rsidRDefault="00A754AE" w:rsidP="00D11C4F">
            <w:pPr>
              <w:keepNext/>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D11C4F">
              <w:rPr>
                <w:rFonts w:cs="Noto Sans Syriac Eastern"/>
                <w:rtl/>
              </w:rPr>
              <w:t>ܦܠܵܛܹܐ ܝܼܢܵܐ ܐܵܢܝܼ ܐܘܼܪܚܵܬܹܐ ܕܦܘܼܠܚܵܢܲܢ ܟܹܐ ܫܲܚܠܸܦܠܗܘܿܢ ܚܲܝܹܐ ܕܐ݉ܢܵܫܹܐ.</w:t>
            </w:r>
          </w:p>
        </w:tc>
      </w:tr>
      <w:tr w:rsidR="00BC3C2E" w:rsidRPr="00D11C4F" w14:paraId="7C8A58A3" w14:textId="77777777" w:rsidTr="00EB5911">
        <w:trPr>
          <w:gridAfter w:val="2"/>
          <w:wAfter w:w="541"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6AE293B9" w14:textId="77777777" w:rsidR="00971D1A" w:rsidRPr="00D11C4F" w:rsidRDefault="00A754AE" w:rsidP="00D11C4F">
            <w:pPr>
              <w:pStyle w:val="Image"/>
              <w:spacing w:line="312" w:lineRule="auto"/>
              <w:rPr>
                <w:rFonts w:cs="Noto Sans Syriac Eastern"/>
                <w:lang w:eastAsia="en-AU"/>
              </w:rPr>
            </w:pPr>
            <w:r w:rsidRPr="00D11C4F">
              <w:rPr>
                <w:rFonts w:cs="Noto Sans Syriac Eastern"/>
                <w:noProof/>
              </w:rPr>
              <w:drawing>
                <wp:inline distT="0" distB="0" distL="0" distR="0" wp14:anchorId="0AB7A906" wp14:editId="332D134D">
                  <wp:extent cx="1440000" cy="1440000"/>
                  <wp:effectExtent l="0" t="0" r="8255" b="8255"/>
                  <wp:docPr id="154398856" name="Picture 154398856" descr="ܚܕܵܐ ܨܘܼܪܬܵܐ ܕܚܲܕ ܫܲܘܬܦܵܢܵܐ ܡܲܚܙܘܼܝܹܐ ܚܕܵܐ ܕܵܣܬܵܐ ܕܫܲܘܬܦܵܢܹܐ. 2 ܡܸܢܲܝܗܝ ܡܲܪܘܼܡܹܐ ܝܢܵܐ ܐܝܼܕܵܬܲܝܗ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ܚܕܵܐ ܨܘܼܪܬܵܐ ܕܚܲܕ ܫܲܘܬܦܵܢܵܐ ܡܲܚܙܘܼܝܹܐ ܚܕܵܐ ܕܵܣܬܵܐ ܕܫܲܘܬܦܵܢܹܐ. 2 ܡܸܢܲܝܗܝ ܡܲܪܘܼܡܹܐ ܝܢܵܐ ܐܝܼܕܵܬܲܝܗܝ."/>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14A04B0" w14:textId="7693FE42" w:rsidR="00971D1A"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 xml:space="preserve">ܫܲܘܬܦܵܢܹܐ ܕ </w:t>
            </w:r>
            <w:r w:rsidR="008B598B">
              <w:rPr>
                <w:rFonts w:cs="FS Me Pro"/>
                <w:bCs/>
              </w:rPr>
              <w:t>CALD</w:t>
            </w:r>
          </w:p>
          <w:p w14:paraId="5FA29DBE" w14:textId="66E269AE"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Style w:val="Strong"/>
                <w:rFonts w:cs="Noto Sans Syriac Eastern"/>
                <w:b w:val="0"/>
                <w:bCs w:val="0"/>
                <w:color w:val="auto"/>
                <w:rtl/>
              </w:rPr>
              <w:t>ܫܲܘܬܦܵܢܹܐ ܝܼܢܵܐ ܐ݉ܢܵܫܹܐ ܕܐܝܼܬܠܗܘܿܢ ܫܲܦܠܘܼܬܵܐ ܐܵܢܝܼ ܕܟܹܐ ܫܲܪܸܟܝܼ ܓܵܘ</w:t>
            </w:r>
            <w:r w:rsidR="00EB5911">
              <w:rPr>
                <w:rStyle w:val="Strong"/>
                <w:rFonts w:cs="Noto Sans Syriac Eastern"/>
                <w:b w:val="0"/>
                <w:bCs w:val="0"/>
                <w:color w:val="auto"/>
              </w:rPr>
              <w:t> </w:t>
            </w:r>
            <w:r w:rsidRPr="008B598B">
              <w:rPr>
                <w:rStyle w:val="Strong"/>
                <w:rFonts w:cs="FS Me Pro"/>
                <w:b w:val="0"/>
                <w:bCs w:val="0"/>
                <w:color w:val="auto"/>
                <w:rtl/>
              </w:rPr>
              <w:t>NDIS</w:t>
            </w:r>
            <w:r w:rsidRPr="00D11C4F">
              <w:rPr>
                <w:rStyle w:val="Strong"/>
                <w:rFonts w:cs="Noto Sans Syriac Eastern"/>
                <w:b w:val="0"/>
                <w:bCs w:val="0"/>
                <w:color w:val="auto"/>
                <w:rtl/>
              </w:rPr>
              <w:t>.</w:t>
            </w:r>
          </w:p>
        </w:tc>
      </w:tr>
      <w:tr w:rsidR="00BC3C2E" w:rsidRPr="00D11C4F" w14:paraId="6BA17625" w14:textId="77777777" w:rsidTr="00EB5911">
        <w:trPr>
          <w:gridAfter w:val="2"/>
          <w:wAfter w:w="541"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62776484" w14:textId="77777777" w:rsidR="00971D1A" w:rsidRPr="00D11C4F" w:rsidRDefault="00A754AE" w:rsidP="00D11C4F">
            <w:pPr>
              <w:pStyle w:val="Image"/>
              <w:spacing w:line="312" w:lineRule="auto"/>
              <w:rPr>
                <w:rFonts w:cs="Noto Sans Syriac Eastern"/>
              </w:rPr>
            </w:pPr>
            <w:r w:rsidRPr="00D11C4F">
              <w:rPr>
                <w:rFonts w:cs="Noto Sans Syriac Eastern"/>
                <w:noProof/>
              </w:rPr>
              <w:drawing>
                <wp:inline distT="0" distB="0" distL="0" distR="0" wp14:anchorId="0FEFE03D" wp14:editId="634A2FE9">
                  <wp:extent cx="1440000" cy="1440000"/>
                  <wp:effectExtent l="0" t="0" r="8255" b="8255"/>
                  <wp:docPr id="597583069" name="Picture 597583069" descr="3 ܡܙܲܘܸܕܵܢܹܐ. ܚܲܕ ܡܸܢܲܝܗܝ ܠܒܼܝܼܫܵܐ ܚܕܵܐ ܫܵܡܘܿܥܬܵܐ ܕܐܵܣܝܵܐ. ܚܲܕ ܐ݉ܚܹܪ݉ܢܵܐ ܕܒܼܝܼܩܵܐ ܝܠܹܗ ܚܲܕ ܐܸܫ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3 ܡܙܲܘܸܕܵܢܹܐ. ܚܲܕ ܡܸܢܲܝܗܝ ܠܒܼܝܼܫܵܐ ܚܕܵܐ ܫܵܡܘܿܥܬܵܐ ܕܐܵܣܝܵܐ. ܚܲܕ ܐ݉ܚܹܪ݉ܢܵܐ ܕܒܼܝܼܩܵܐ ܝܠܹܗ ܚܲܕ ܐܸܫܛܵܪܵܐ."/>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9580D2C" w14:textId="77777777" w:rsidR="00971D1A"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ܡܙܲܘܸܕܵܢܹܐ</w:t>
            </w:r>
          </w:p>
          <w:p w14:paraId="61FE1611" w14:textId="77777777"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D11C4F">
              <w:rPr>
                <w:rFonts w:cs="Noto Sans Syriac Eastern"/>
                <w:rtl/>
              </w:rPr>
              <w:t>ܡܙܲܘܸܕܵܢܹܐ ܟܹܐ ܣܵܢܕܝܼ ܠܐ݉ܢܵܫܹܐ ܕܐܝܼܬܠܗܘܿܢ ܫܲܦܠܘܼܬܵܐ ܒܡܲܩܪܲܒܼܬܵܐ ܕܚܕܵܐ ܚܸܠܡܲܬ.</w:t>
            </w:r>
          </w:p>
        </w:tc>
      </w:tr>
      <w:tr w:rsidR="00BC3C2E" w:rsidRPr="00D11C4F" w14:paraId="2C1785CC" w14:textId="77777777" w:rsidTr="00EB5911">
        <w:trPr>
          <w:gridAfter w:val="1"/>
          <w:wAfter w:w="427"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2C3E5FD4" w14:textId="77777777" w:rsidR="00971D1A" w:rsidRPr="00D11C4F" w:rsidRDefault="00A754AE" w:rsidP="00D11C4F">
            <w:pPr>
              <w:pStyle w:val="Image"/>
              <w:spacing w:line="312" w:lineRule="auto"/>
              <w:rPr>
                <w:rFonts w:cs="Noto Sans Syriac Eastern"/>
                <w:noProof/>
              </w:rPr>
            </w:pPr>
            <w:r w:rsidRPr="00D11C4F">
              <w:rPr>
                <w:rFonts w:cs="Noto Sans Syriac Eastern"/>
                <w:noProof/>
              </w:rPr>
              <w:drawing>
                <wp:inline distT="0" distB="0" distL="0" distR="0" wp14:anchorId="69F4CE0F" wp14:editId="301CEDAA">
                  <wp:extent cx="1483200" cy="1112400"/>
                  <wp:effectExtent l="0" t="0" r="3175" b="0"/>
                  <wp:docPr id="1349261577" name="Picture 1349261577" descr="ܚܕܵܐ ܕܵܣܬܵܐ ܕܓܵܘܣܵܢܹܵܐ ܛܥܝܼܢܹܐ ܡܲܬܥܲܝܗܝ ܓܵܘ ܚܕܵܐ ܒܲܪ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1577" name="Picture 1349261577" descr="ܚܕܵܐ ܕܵܣܬܵܐ ܕܓܵܘܣܵܢܹܵܐ ܛܥܝܼܢܹܐ ܡܲܬܥܲܝܗܝ ܓܵܘ ܚܕܵܐ ܒܲܪܝܼܵܐ."/>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90" w:type="dxa"/>
            <w:gridSpan w:val="2"/>
          </w:tcPr>
          <w:p w14:paraId="6FEF218D" w14:textId="77777777" w:rsidR="00971D1A"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ܓܵܘܣܵܢܵܐ</w:t>
            </w:r>
          </w:p>
          <w:p w14:paraId="43E720BF" w14:textId="0B5BACD4"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ܚܲܕ ܓܵܘܣܵܢܵܐ ܝܼܠܹܗ ܚܲܕ ܦܲܪܨܘܿܦܵܐ ܕܦܝܼܫܵܐ ܝܠܹܗ ܡܘܼܠܝܸܨܵܐ</w:t>
            </w:r>
            <w:r w:rsidR="00EB5911">
              <w:rPr>
                <w:rFonts w:cs="Noto Sans Syriac Eastern"/>
              </w:rPr>
              <w:br/>
            </w:r>
            <w:r w:rsidRPr="00D11C4F">
              <w:rPr>
                <w:rFonts w:cs="Noto Sans Syriac Eastern"/>
                <w:rtl/>
              </w:rPr>
              <w:t>ܕܫܵܒܼܹܩ ܠܐܲܬܪܹܗ:</w:t>
            </w:r>
          </w:p>
          <w:p w14:paraId="14E0296A" w14:textId="77777777" w:rsidR="00971D1A" w:rsidRPr="00D11C4F" w:rsidRDefault="00A754AE" w:rsidP="00D11C4F">
            <w:pPr>
              <w:pStyle w:val="ListParagraph"/>
              <w:numPr>
                <w:ilvl w:val="0"/>
                <w:numId w:val="9"/>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ܒܣܲܒܵܒ ܕܥܢܵܦܵܐ </w:t>
            </w:r>
          </w:p>
          <w:p w14:paraId="76A17BCE" w14:textId="77777777" w:rsidR="00971D1A" w:rsidRPr="00D11C4F" w:rsidRDefault="00A754AE" w:rsidP="00D11C4F">
            <w:pPr>
              <w:pStyle w:val="ListParagraph"/>
              <w:numPr>
                <w:ilvl w:val="0"/>
                <w:numId w:val="9"/>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ܩܵܐ ܕܗܿܘ ܦܵܐܹܫ ܫܲܝܢܵܝܹܐ.</w:t>
            </w:r>
          </w:p>
        </w:tc>
      </w:tr>
    </w:tbl>
    <w:p w14:paraId="1D74B59C" w14:textId="77777777" w:rsidR="009455E9" w:rsidRPr="00D11C4F" w:rsidRDefault="00A754AE" w:rsidP="00D11C4F">
      <w:pPr>
        <w:spacing w:line="312" w:lineRule="auto"/>
        <w:rPr>
          <w:rFonts w:cs="Noto Sans Syriac Eastern"/>
        </w:rPr>
      </w:pPr>
      <w:r w:rsidRPr="00D11C4F">
        <w:rPr>
          <w:rFonts w:cs="Noto Sans Syriac Eastern"/>
        </w:rPr>
        <w:br w:type="page"/>
      </w:r>
    </w:p>
    <w:tbl>
      <w:tblPr>
        <w:tblStyle w:val="Style1"/>
        <w:bidiVisual/>
        <w:tblW w:w="9127" w:type="dxa"/>
        <w:tblLayout w:type="fixed"/>
        <w:tblLook w:val="04A0" w:firstRow="1" w:lastRow="0" w:firstColumn="1" w:lastColumn="0" w:noHBand="0" w:noVBand="1"/>
      </w:tblPr>
      <w:tblGrid>
        <w:gridCol w:w="2551"/>
        <w:gridCol w:w="6576"/>
      </w:tblGrid>
      <w:tr w:rsidR="00BC3C2E" w:rsidRPr="00D11C4F" w14:paraId="160F3CCA" w14:textId="77777777" w:rsidTr="00FB08D4">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2167D4A0" w14:textId="77777777" w:rsidR="00971D1A" w:rsidRPr="00D11C4F" w:rsidRDefault="00A754AE" w:rsidP="00D11C4F">
            <w:pPr>
              <w:pStyle w:val="Image"/>
              <w:spacing w:line="312" w:lineRule="auto"/>
              <w:rPr>
                <w:rFonts w:cs="Noto Sans Syriac Eastern"/>
                <w:noProof/>
              </w:rPr>
            </w:pPr>
            <w:r w:rsidRPr="00D11C4F">
              <w:rPr>
                <w:rFonts w:cs="Noto Sans Syriac Eastern"/>
                <w:noProof/>
              </w:rPr>
              <w:lastRenderedPageBreak/>
              <mc:AlternateContent>
                <mc:Choice Requires="wps">
                  <w:drawing>
                    <wp:anchor distT="45720" distB="45720" distL="114300" distR="114300" simplePos="0" relativeHeight="251782144" behindDoc="0" locked="0" layoutInCell="1" allowOverlap="1" wp14:anchorId="50DFD59E" wp14:editId="033DDC0D">
                      <wp:simplePos x="0" y="0"/>
                      <wp:positionH relativeFrom="column">
                        <wp:posOffset>271145</wp:posOffset>
                      </wp:positionH>
                      <wp:positionV relativeFrom="paragraph">
                        <wp:posOffset>361315</wp:posOffset>
                      </wp:positionV>
                      <wp:extent cx="892175" cy="323850"/>
                      <wp:effectExtent l="0" t="0" r="3175" b="0"/>
                      <wp:wrapNone/>
                      <wp:docPr id="1902180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23850"/>
                              </a:xfrm>
                              <a:prstGeom prst="rect">
                                <a:avLst/>
                              </a:prstGeom>
                              <a:noFill/>
                              <a:ln w="9525">
                                <a:noFill/>
                                <a:miter lim="800000"/>
                                <a:headEnd/>
                                <a:tailEnd/>
                              </a:ln>
                            </wps:spPr>
                            <wps:txbx>
                              <w:txbxContent>
                                <w:p w14:paraId="233F0322" w14:textId="77777777" w:rsidR="00A754AE" w:rsidRPr="000C12B0" w:rsidRDefault="00A754AE" w:rsidP="00E87906">
                                  <w:pPr>
                                    <w:bidi/>
                                    <w:spacing w:before="0" w:after="0" w:line="240" w:lineRule="auto"/>
                                    <w:jc w:val="center"/>
                                    <w:rPr>
                                      <w:rFonts w:cs="Noto Sans Syriac Eastern"/>
                                      <w:sz w:val="40"/>
                                      <w:szCs w:val="40"/>
                                      <w:lang w:val="en-PH"/>
                                    </w:rPr>
                                  </w:pPr>
                                  <w:r w:rsidRPr="000C12B0">
                                    <w:rPr>
                                      <w:rFonts w:cs="Noto Sans Syriac Eastern"/>
                                      <w:b/>
                                      <w:bCs/>
                                      <w:sz w:val="40"/>
                                      <w:szCs w:val="40"/>
                                      <w:rtl/>
                                    </w:rPr>
                                    <w:t>ܙܸܕܩܹܐ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DFD59E" id="_x0000_s1052" type="#_x0000_t202" style="position:absolute;left:0;text-align:left;margin-left:21.35pt;margin-top:28.45pt;width:70.25pt;height:25.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" filled="f" stroked="f">
                      <v:textbox inset="0,0,0,0">
                        <w:txbxContent>
                          <w:p w14:paraId="233F0322" w14:textId="77777777" w:rsidR="00A754AE" w:rsidRPr="000C12B0" w:rsidRDefault="00A754AE" w:rsidP="00E87906">
                            <w:pPr>
                              <w:bidi/>
                              <w:spacing w:before="0" w:after="0" w:line="240" w:lineRule="auto"/>
                              <w:jc w:val="center"/>
                              <w:rPr>
                                <w:rFonts w:cs="Noto Sans Syriac Eastern"/>
                                <w:sz w:val="40"/>
                                <w:szCs w:val="40"/>
                                <w:lang w:val="en-PH"/>
                              </w:rPr>
                            </w:pPr>
                            <w:r w:rsidRPr="000C12B0">
                              <w:rPr>
                                <w:rFonts w:cs="Noto Sans Syriac Eastern"/>
                                <w:b/>
                                <w:bCs/>
                                <w:sz w:val="40"/>
                                <w:szCs w:val="40"/>
                                <w:rtl/>
                              </w:rPr>
                              <w:t>ܙܸܕܩܹܐ</w:t>
                            </w:r>
                          </w:p>
                        </w:txbxContent>
                      </v:textbox>
                    </v:shape>
                  </w:pict>
                </mc:Fallback>
              </mc:AlternateContent>
            </w:r>
            <w:r w:rsidR="003D04FA" w:rsidRPr="00D11C4F">
              <w:rPr>
                <w:rFonts w:cs="Noto Sans Syriac Eastern"/>
                <w:noProof/>
              </w:rPr>
              <w:drawing>
                <wp:inline distT="0" distB="0" distL="0" distR="0" wp14:anchorId="0CEE8EA6" wp14:editId="1A7EB8DF">
                  <wp:extent cx="1482725" cy="1482725"/>
                  <wp:effectExtent l="0" t="0" r="3175" b="3175"/>
                  <wp:docPr id="962080070" name="Picture 17" descr="ܚܲܕ ܐܸܫܛܵܪܵܐ ܕܒܹܐܡܵܪܵܐ ܝܠܹܗ 'Rights' ('ܙܸܕܩܹ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0070" name="Picture 17" descr="ܚܲܕ ܐܸܫܛܵܪܵܐ ܕܒܹܐܡܵܪܵܐ ܝܠܹܗ 'Rights' ('ܙܸܕܩܹܐ')."/>
                          <pic:cNvPicPr/>
                        </pic:nvPicPr>
                        <pic:blipFill>
                          <a:blip r:embed="rId14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754C562" w14:textId="109694F2" w:rsidR="00971D1A" w:rsidRPr="00D11C4F" w:rsidRDefault="00687086"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687086">
              <w:rPr>
                <w:rFonts w:cs="Noto Sans Syriac Eastern" w:hint="cs"/>
                <w:bCs/>
                <w:rtl/>
                <w:lang w:bidi="syr-SY"/>
              </w:rPr>
              <w:t>ܙܸܕܩܹܐ</w:t>
            </w:r>
          </w:p>
          <w:p w14:paraId="7A251079" w14:textId="77777777"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ܙܸܕܩܹܐ ܝܼܢܵܐ ܩܵܢܘܿܢܹܐ ܕܕܵܐܟܼܝܼ ܓܵܪܲܓ ܐ݉ܢܵܫܹܐ ܡܲܥܡܸܠܝܼ ܥܲܡܵܘܟܼܘܿܢ:</w:t>
            </w:r>
          </w:p>
          <w:p w14:paraId="7AF5E3EB" w14:textId="77777777" w:rsidR="00971D1A" w:rsidRPr="00D11C4F" w:rsidRDefault="00A754AE" w:rsidP="00D11C4F">
            <w:pPr>
              <w:pStyle w:val="ListParagraph"/>
              <w:numPr>
                <w:ilvl w:val="0"/>
                <w:numId w:val="5"/>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 xml:space="preserve">ܒܟܹܐܢܘܼܬܵܐ </w:t>
            </w:r>
          </w:p>
          <w:p w14:paraId="4635B937" w14:textId="77777777" w:rsidR="00971D1A" w:rsidRPr="00D11C4F" w:rsidRDefault="00A754AE" w:rsidP="00D11C4F">
            <w:pPr>
              <w:pStyle w:val="ListParagraph"/>
              <w:numPr>
                <w:ilvl w:val="0"/>
                <w:numId w:val="5"/>
              </w:num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ܒܫܲܘܝܘܼܬܵܐ.</w:t>
            </w:r>
          </w:p>
        </w:tc>
      </w:tr>
      <w:tr w:rsidR="00BC3C2E" w:rsidRPr="00D11C4F" w14:paraId="73867B2D" w14:textId="77777777" w:rsidTr="00FB08D4">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619BC1A3" w14:textId="77777777" w:rsidR="00971D1A" w:rsidRPr="00D11C4F" w:rsidRDefault="00A754AE" w:rsidP="00D11C4F">
            <w:pPr>
              <w:pStyle w:val="Image"/>
              <w:spacing w:line="312" w:lineRule="auto"/>
              <w:rPr>
                <w:rFonts w:cs="Noto Sans Syriac Eastern"/>
                <w:lang w:eastAsia="en-AU"/>
              </w:rPr>
            </w:pPr>
            <w:r w:rsidRPr="00D11C4F">
              <w:rPr>
                <w:rFonts w:cs="Noto Sans Syriac Eastern"/>
                <w:noProof/>
              </w:rPr>
              <mc:AlternateContent>
                <mc:Choice Requires="wps">
                  <w:drawing>
                    <wp:anchor distT="45720" distB="45720" distL="114300" distR="114300" simplePos="0" relativeHeight="251784192" behindDoc="0" locked="0" layoutInCell="1" allowOverlap="1" wp14:anchorId="4381B26F" wp14:editId="4AF5728C">
                      <wp:simplePos x="0" y="0"/>
                      <wp:positionH relativeFrom="column">
                        <wp:posOffset>306070</wp:posOffset>
                      </wp:positionH>
                      <wp:positionV relativeFrom="paragraph">
                        <wp:posOffset>491490</wp:posOffset>
                      </wp:positionV>
                      <wp:extent cx="892175" cy="304800"/>
                      <wp:effectExtent l="0" t="0" r="3175" b="0"/>
                      <wp:wrapNone/>
                      <wp:docPr id="14674297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054A3B9C" w14:textId="77777777" w:rsidR="00A754AE" w:rsidRPr="000C12B0" w:rsidRDefault="00A754AE" w:rsidP="00E87906">
                                  <w:pPr>
                                    <w:bidi/>
                                    <w:spacing w:before="0" w:after="0" w:line="240" w:lineRule="auto"/>
                                    <w:jc w:val="center"/>
                                    <w:rPr>
                                      <w:rFonts w:cs="Noto Sans Syriac Eastern"/>
                                      <w:sz w:val="21"/>
                                      <w:szCs w:val="21"/>
                                      <w:lang w:val="en-PH"/>
                                    </w:rPr>
                                  </w:pPr>
                                  <w:r w:rsidRPr="000C12B0">
                                    <w:rPr>
                                      <w:rFonts w:cs="Noto Sans Syriac Eastern"/>
                                      <w:b/>
                                      <w:bCs/>
                                      <w:sz w:val="21"/>
                                      <w:szCs w:val="21"/>
                                      <w:rtl/>
                                    </w:rPr>
                                    <w:t>ܣܬܪܵܬܝܼܓ̰ܝܼܵܐ</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381B26F" id="_x0000_s1053" type="#_x0000_t202" style="position:absolute;left:0;text-align:left;margin-left:24.1pt;margin-top:38.7pt;width:70.25pt;height:24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" filled="f" stroked="f">
                      <v:textbox inset="0,0,0,0">
                        <w:txbxContent>
                          <w:p w14:paraId="054A3B9C" w14:textId="77777777" w:rsidR="00A754AE" w:rsidRPr="000C12B0" w:rsidRDefault="00A754AE" w:rsidP="00E87906">
                            <w:pPr>
                              <w:bidi/>
                              <w:spacing w:before="0" w:after="0" w:line="240" w:lineRule="auto"/>
                              <w:jc w:val="center"/>
                              <w:rPr>
                                <w:rFonts w:cs="Noto Sans Syriac Eastern"/>
                                <w:sz w:val="21"/>
                                <w:szCs w:val="21"/>
                                <w:lang w:val="en-PH"/>
                              </w:rPr>
                            </w:pPr>
                            <w:r w:rsidRPr="000C12B0">
                              <w:rPr>
                                <w:rFonts w:cs="Noto Sans Syriac Eastern"/>
                                <w:b/>
                                <w:bCs/>
                                <w:sz w:val="21"/>
                                <w:szCs w:val="21"/>
                                <w:rtl/>
                              </w:rPr>
                              <w:t>ܣܬܪܵܬܝܼܓ̰ܝܼܵܐ</w:t>
                            </w:r>
                          </w:p>
                        </w:txbxContent>
                      </v:textbox>
                    </v:shape>
                  </w:pict>
                </mc:Fallback>
              </mc:AlternateContent>
            </w:r>
            <w:r w:rsidR="003D04FA" w:rsidRPr="00D11C4F">
              <w:rPr>
                <w:rFonts w:cs="Noto Sans Syriac Eastern"/>
                <w:noProof/>
              </w:rPr>
              <w:drawing>
                <wp:inline distT="0" distB="0" distL="0" distR="0" wp14:anchorId="61F1C7A3" wp14:editId="1384B220">
                  <wp:extent cx="1482725" cy="1482725"/>
                  <wp:effectExtent l="0" t="0" r="3175" b="3175"/>
                  <wp:docPr id="2112566448" name="Picture 2112566448" descr="ܚܲܕ ܐܸܫܛܵܪܵܐ ܕܣܬܪܵܬܝܼܓ̰ܝܼܵ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66448" name="Picture 2112566448" descr="ܚܲܕ ܐܸܫܛܵܪܵܐ ܕܣܬܪܵܬܝܼܓ̰ܝܼܵܐ."/>
                          <pic:cNvPicPr/>
                        </pic:nvPicPr>
                        <pic:blipFill>
                          <a:blip r:embed="rId20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F606328" w14:textId="77777777" w:rsidR="00971D1A"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ܣܬܪܵܬܝܼܓ̰ܝܼܵܐ</w:t>
            </w:r>
          </w:p>
          <w:p w14:paraId="1FC8C050" w14:textId="77777777"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ܚܕܵܐ ܣܬܪܵܬܝܼܓ̰ܝܼܵܐ ܝܼܠܵܗܿ ܚܲܕ ܚܘܼܛܵܛܵܐ ܕܕܵܐܟܼܝܼ ܐܲܚܢܲܢ ܐܲܟܸܕܲܚ ܕܡܸܢܕܝܼܵܢܹܐ ܗܵܘܝܼ ܒܘܼܫ ܨܦܵܝܝܼ.</w:t>
            </w:r>
          </w:p>
        </w:tc>
      </w:tr>
      <w:tr w:rsidR="00BC3C2E" w:rsidRPr="00D11C4F" w14:paraId="6498BBA7" w14:textId="77777777" w:rsidTr="00FB08D4">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09305D72" w14:textId="77777777" w:rsidR="00971D1A" w:rsidRPr="00D11C4F" w:rsidRDefault="00A754AE" w:rsidP="00D11C4F">
            <w:pPr>
              <w:pStyle w:val="Image"/>
              <w:spacing w:line="312" w:lineRule="auto"/>
              <w:rPr>
                <w:rFonts w:cs="Noto Sans Syriac Eastern"/>
                <w:lang w:eastAsia="en-AU"/>
              </w:rPr>
            </w:pPr>
            <w:r w:rsidRPr="00D11C4F">
              <w:rPr>
                <w:rFonts w:cs="Noto Sans Syriac Eastern"/>
                <w:noProof/>
              </w:rPr>
              <w:drawing>
                <wp:inline distT="0" distB="0" distL="0" distR="0" wp14:anchorId="64B23D68" wp14:editId="24EA9912">
                  <wp:extent cx="1494790" cy="1494790"/>
                  <wp:effectExtent l="0" t="0" r="0" b="0"/>
                  <wp:docPr id="1495365429" name="Picture 1495365429" descr="ܚܲܕ ܦܲܪܨܘܿܦܵܐ ܡܲܒܝܘܼܢܹܐ ܟܪܝܼܒܵܐ. ܠܥܸܠܸܠ ܡܸܢܹܗ ܝܼܠܵܗܿ ܚܕܵܐ ܒܲܓܼܒܘܼܓܼܝܼܬܵܐ ܕܬܲܚܡܲܢܬܵܐ ܕܡܲܚܙܘܼܝܹܐ ܝܠܵܗܿ ܒܟܼܵܝܵܐ ܘܠܓܹܒܹܗ ܝܼܠܵܗܿ ܚܕܵܐ ܨܘܼܪܬܵܐ ܕܩܸܛܪܵ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65429" name="Picture 1495365429" descr="ܚܲܕ ܦܲܪܨܘܿܦܵܐ ܡܲܒܝܘܼܢܹܐ ܟܪܝܼܒܵܐ. ܠܥܸܠܸܠ ܡܸܢܹܗ ܝܼܠܵܗܿ ܚܕܵܐ ܒܲܓܼܒܘܼܓܼܝܼܬܵܐ ܕܬܲܚܡܲܢܬܵܐ ܕܡܲܚܙܘܼܝܹܐ ܝܠܵܗܿ ܒܟܼܵܝܵܐ ܘܠܓܹܒܹܗ ܝܼܠܵܗܿ ܚܕܵܐ ܨܘܼܪܬܵܐ ܕܩܸܛܪܵܐ."/>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tcPr>
          <w:p w14:paraId="1F7D87B4" w14:textId="77777777" w:rsidR="00971D1A" w:rsidRPr="00D11C4F" w:rsidRDefault="00A754AE" w:rsidP="00D11C4F">
            <w:pPr>
              <w:pStyle w:val="WordList"/>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bCs/>
              </w:rPr>
            </w:pPr>
            <w:r w:rsidRPr="00D11C4F">
              <w:rPr>
                <w:rFonts w:cs="Noto Sans Syriac Eastern"/>
                <w:bCs/>
                <w:rtl/>
              </w:rPr>
              <w:t>ܐܘܼܠܨܵܢܵܐ</w:t>
            </w:r>
          </w:p>
          <w:p w14:paraId="2DCBBB17" w14:textId="77777777"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ܐܘܼܠܨܵܢܵܐ ܝܼܠܹܗ ܐܘܼܪܚܵܐ ܕܐܲܚܬܘܿܢ ܪܵܓܼܫܝܼܬܘܿܢ ܒܘܼܬ ܚܲܕ ܡܸܢܕܝܼ ܚܸܪܒܵܐ ܕܗܘܹܝܵܐ ܝܠܹܗ ܥܲܠܵܘܟܼܘܿܢ.</w:t>
            </w:r>
          </w:p>
          <w:p w14:paraId="7BD52BC2" w14:textId="77777777"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rPr>
            </w:pPr>
            <w:r w:rsidRPr="00D11C4F">
              <w:rPr>
                <w:rFonts w:cs="Noto Sans Syriac Eastern"/>
                <w:rtl/>
              </w:rPr>
              <w:t>ܩܵܐ ܛܘܼܦ̮ܣܵܐ، ܒܲܠܟܵܐ ܐܲܚܬܘܿܢ ܪܵܓܼܫܝܼܬܘܿܢ ܒܙܕܘܼܥܬܵܐ ܝܲܢ ܒܥܝܼܩܘܼܬܵܐ.</w:t>
            </w:r>
          </w:p>
          <w:p w14:paraId="3BFC997A" w14:textId="77777777" w:rsidR="00971D1A"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Style w:val="Strong"/>
                <w:rFonts w:cs="Noto Sans Syriac Eastern"/>
              </w:rPr>
            </w:pPr>
            <w:r w:rsidRPr="00D11C4F">
              <w:rPr>
                <w:rFonts w:cs="Noto Sans Syriac Eastern"/>
                <w:rtl/>
              </w:rPr>
              <w:t>ܐܘܼܠܨܵܢܵܐ ܡܵܨܹܐ ܗܵܘܹܐܠܹܗ ܡܲܥܒܕܵܢܘܼܬܵܐ ܥܲܠ ܐ݉ܢܵܫܹܐ ܒܐܘܼܪܚܵܬܹܐ ܦܪܝܼܫܹܐ.</w:t>
            </w:r>
          </w:p>
        </w:tc>
      </w:tr>
    </w:tbl>
    <w:p w14:paraId="5263E9CE" w14:textId="77777777" w:rsidR="00463A40" w:rsidRPr="00D11C4F" w:rsidRDefault="00463A40" w:rsidP="00EB5911">
      <w:pPr>
        <w:pStyle w:val="NoSpacing"/>
        <w:spacing w:before="1400" w:line="312" w:lineRule="auto"/>
        <w:rPr>
          <w:rFonts w:ascii="FS Me Pro" w:hAnsi="FS Me Pro" w:cs="Noto Sans Syriac Eastern"/>
        </w:rPr>
      </w:pPr>
    </w:p>
    <w:tbl>
      <w:tblPr>
        <w:tblStyle w:val="Style1"/>
        <w:bidiVisual/>
        <w:tblW w:w="0" w:type="auto"/>
        <w:tblLayout w:type="fixed"/>
        <w:tblLook w:val="04A0" w:firstRow="1" w:lastRow="0" w:firstColumn="1" w:lastColumn="0" w:noHBand="0" w:noVBand="1"/>
      </w:tblPr>
      <w:tblGrid>
        <w:gridCol w:w="1633"/>
        <w:gridCol w:w="8006"/>
      </w:tblGrid>
      <w:tr w:rsidR="00BC3C2E" w:rsidRPr="00D11C4F" w14:paraId="1205D050" w14:textId="77777777" w:rsidTr="00FB08D4">
        <w:tc>
          <w:tcPr>
            <w:cnfStyle w:val="001000000000" w:firstRow="0" w:lastRow="0" w:firstColumn="1" w:lastColumn="0" w:oddVBand="0" w:evenVBand="0" w:oddHBand="0" w:evenHBand="0" w:firstRowFirstColumn="0" w:firstRowLastColumn="0" w:lastRowFirstColumn="0" w:lastRowLastColumn="0"/>
            <w:tcW w:w="1633" w:type="dxa"/>
            <w:hideMark/>
          </w:tcPr>
          <w:p w14:paraId="5E0D7281" w14:textId="77777777" w:rsidR="000E4E3C" w:rsidRPr="00D11C4F" w:rsidRDefault="00A754AE" w:rsidP="00D11C4F">
            <w:pPr>
              <w:spacing w:line="312" w:lineRule="auto"/>
              <w:rPr>
                <w:rFonts w:cs="Noto Sans Syriac Eastern"/>
              </w:rPr>
            </w:pPr>
            <w:r w:rsidRPr="00D11C4F">
              <w:rPr>
                <w:rFonts w:cs="Noto Sans Syriac Eastern"/>
                <w:noProof/>
                <w:lang w:eastAsia="en-AU"/>
              </w:rPr>
              <w:drawing>
                <wp:inline distT="0" distB="0" distL="0" distR="0" wp14:anchorId="56FF1CA8" wp14:editId="13FB4010">
                  <wp:extent cx="864000" cy="864000"/>
                  <wp:effectExtent l="0" t="0" r="0" b="0"/>
                  <wp:docPr id="74" name="Picture 74" descr="ܪܸܡܙܵܐ ܕܝܼܠܵܢܵܝܵܐ ܕܕܵܣܬܵܐ ܕܡܛܵܝܬܵܐ ܠܡܵܘܕܥܵܢܘܼܬܵ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ܪܸܡܙܵܐ ܕܝܼܠܵܢܵܝܵܐ ܕܕܵܣܬܵܐ ܕܡܛܵܝܬܵܐ ܠܡܵܘܕܥܵܢܘܼܬܵܐ."/>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44EEA391" w14:textId="36E649F1" w:rsidR="000E4E3C" w:rsidRPr="00D11C4F" w:rsidRDefault="00A754AE" w:rsidP="00D11C4F">
            <w:pPr>
              <w:bidi/>
              <w:spacing w:line="312" w:lineRule="auto"/>
              <w:cnfStyle w:val="000000000000" w:firstRow="0" w:lastRow="0" w:firstColumn="0" w:lastColumn="0" w:oddVBand="0" w:evenVBand="0" w:oddHBand="0" w:evenHBand="0" w:firstRowFirstColumn="0" w:firstRowLastColumn="0" w:lastRowFirstColumn="0" w:lastRowLastColumn="0"/>
              <w:rPr>
                <w:rFonts w:cs="Noto Sans Syriac Eastern"/>
                <w:sz w:val="22"/>
              </w:rPr>
            </w:pPr>
            <w:r w:rsidRPr="00D11C4F">
              <w:rPr>
                <w:rFonts w:cs="Noto Sans Syriac Eastern"/>
                <w:sz w:val="24"/>
                <w:szCs w:val="24"/>
                <w:rtl/>
              </w:rPr>
              <w:t>ܩܘܼܒܘܼܚܬܵܐ ܕܡܛܵܝܬܵܐ ܠܡܵܘܕܥܵܢܘܼܬܵܐ (</w:t>
            </w:r>
            <w:r w:rsidRPr="008B598B">
              <w:rPr>
                <w:rFonts w:cs="FS Me Pro"/>
                <w:sz w:val="24"/>
                <w:szCs w:val="24"/>
                <w:rtl/>
              </w:rPr>
              <w:t>The Information Access Group</w:t>
            </w:r>
            <w:r w:rsidRPr="00D11C4F">
              <w:rPr>
                <w:rFonts w:cs="Noto Sans Syriac Eastern"/>
                <w:sz w:val="24"/>
                <w:szCs w:val="24"/>
                <w:rtl/>
              </w:rPr>
              <w:t xml:space="preserve">) ܡܘܼܒܪܹܐܠܵܗܿ ܐܵܗܵܐ ܐܸܫܛܵܪܵܐ ܕܩܪܵܝܬܵܐ ܗܵܣܵܢܵܝ ܒܡܲܦܠܲܚܬܵܐ ܕܨܘܼܪܝܵܬܹܐ ܫܩܝܼܠܹܐ ܡܼܢ ܓܵܘ ܐܵܘܨܪܵܐ ܕܨܲܝܵܪܘܼܬܵܐ ܘܨܘܼܪܝܵܬܹܐ ܕܝܼܠܵܢܵܝܹܐ. ܨܘܼܪܝܵܬܹܐ ܒܲܠܟܵܐ ܠܵܐ ܦܵܝܫܝܼ ܡܘܼܦܠܸܚܹܐ ܚܕܵܐ ܓܵܗܵܐ ܐ݉ܚܹܪ݉ܬܵܐ ܕܠܵܐ ܦܣܵܣܵܐ. ܩܵܐ ܟܠܲܝܗܝ ܒܘܼܩܵܪܹ̈ܐ ܒܘܼܕ ܨܘܼܪܝܵܬܹܐ، ܐܸܢ ܒܲܣܡܵܐ ܠܵܘܟܼܘܼܢ ܣܲܚܒܸܪܘܼܢ </w:t>
            </w:r>
            <w:hyperlink r:id="rId204" w:history="1">
              <w:r w:rsidRPr="008B598B">
                <w:rPr>
                  <w:rStyle w:val="Hyperlink"/>
                  <w:rFonts w:cs="FS Me Pro"/>
                  <w:bCs/>
                  <w:sz w:val="24"/>
                  <w:szCs w:val="24"/>
                  <w:rtl/>
                </w:rPr>
                <w:t>www.informationaccessgroup.com</w:t>
              </w:r>
            </w:hyperlink>
            <w:r w:rsidRPr="00D11C4F">
              <w:rPr>
                <w:rFonts w:cs="Noto Sans Syriac Eastern"/>
                <w:sz w:val="24"/>
                <w:szCs w:val="24"/>
                <w:rtl/>
              </w:rPr>
              <w:t xml:space="preserve">. ܗܲܒܼܠܘܼܢ ܡܸܢܝܵܢܵܐ ܕܫܘܼܓܼ݉ܠܵܐ </w:t>
            </w:r>
            <w:r w:rsidR="00687086">
              <w:rPr>
                <w:rFonts w:cs="Noto Sans Syriac Eastern"/>
                <w:sz w:val="24"/>
                <w:szCs w:val="24"/>
              </w:rPr>
              <w:t>-B</w:t>
            </w:r>
            <w:r w:rsidRPr="00D11C4F">
              <w:rPr>
                <w:rFonts w:cs="Noto Sans Syriac Eastern"/>
                <w:sz w:val="24"/>
                <w:szCs w:val="24"/>
                <w:rtl/>
              </w:rPr>
              <w:t>5212.</w:t>
            </w:r>
          </w:p>
        </w:tc>
      </w:tr>
      <w:bookmarkEnd w:id="95"/>
      <w:bookmarkEnd w:id="94"/>
    </w:tbl>
    <w:p w14:paraId="0415505A" w14:textId="77777777" w:rsidR="006A3B43" w:rsidRPr="00D11C4F" w:rsidRDefault="006A3B43" w:rsidP="00D11C4F">
      <w:pPr>
        <w:pStyle w:val="Tablespacerrow"/>
        <w:spacing w:line="312" w:lineRule="auto"/>
        <w:rPr>
          <w:rFonts w:cs="Noto Sans Syriac Eastern"/>
        </w:rPr>
        <w:sectPr w:rsidR="006A3B43" w:rsidRPr="00D11C4F" w:rsidSect="009A70FA">
          <w:footerReference w:type="default" r:id="rId205"/>
          <w:headerReference w:type="first" r:id="rId206"/>
          <w:footerReference w:type="first" r:id="rId207"/>
          <w:pgSz w:w="11906" w:h="16838"/>
          <w:pgMar w:top="851" w:right="1440" w:bottom="851" w:left="1440" w:header="284" w:footer="0" w:gutter="0"/>
          <w:cols w:space="708"/>
          <w:titlePg/>
          <w:docGrid w:linePitch="381"/>
        </w:sectPr>
      </w:pPr>
    </w:p>
    <w:p w14:paraId="40B84484" w14:textId="77777777" w:rsidR="00EC31C6" w:rsidRPr="00D11C4F" w:rsidRDefault="00EC31C6" w:rsidP="00D11C4F">
      <w:pPr>
        <w:spacing w:line="312" w:lineRule="auto"/>
        <w:rPr>
          <w:rFonts w:cs="Noto Sans Syriac Eastern"/>
          <w:lang w:val="en-US"/>
        </w:rPr>
      </w:pPr>
      <w:bookmarkStart w:id="122" w:name="_GoBack"/>
      <w:bookmarkEnd w:id="122"/>
    </w:p>
    <w:sectPr w:rsidR="00EC31C6" w:rsidRPr="00D11C4F" w:rsidSect="009A70FA">
      <w:footerReference w:type="default" r:id="rId208"/>
      <w:headerReference w:type="first" r:id="rId209"/>
      <w:footerReference w:type="first" r:id="rId210"/>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1DDCE2" w14:textId="77777777" w:rsidR="00EA1B73" w:rsidRDefault="00EA1B73">
      <w:pPr>
        <w:spacing w:before="0" w:after="0" w:line="240" w:lineRule="auto"/>
      </w:pPr>
      <w:r>
        <w:separator/>
      </w:r>
    </w:p>
  </w:endnote>
  <w:endnote w:type="continuationSeparator" w:id="0">
    <w:p w14:paraId="388E2725" w14:textId="77777777" w:rsidR="00EA1B73" w:rsidRDefault="00EA1B7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0F7134B2-EB11-45F5-8975-4A3932E7AA29}"/>
    <w:embedBold r:id="rId2" w:fontKey="{14DE48B0-9A9E-4CAE-B778-8ED66328A952}"/>
  </w:font>
  <w:font w:name="Calibri">
    <w:panose1 w:val="020F0502020204030204"/>
    <w:charset w:val="00"/>
    <w:family w:val="swiss"/>
    <w:pitch w:val="variable"/>
    <w:sig w:usb0="E4002EFF" w:usb1="C000247B" w:usb2="00000009" w:usb3="00000000" w:csb0="000001FF" w:csb1="00000000"/>
    <w:embedRegular r:id="rId3" w:fontKey="{2C547625-5AB1-4EF3-8245-D6EDBEC4CE0F}"/>
  </w:font>
  <w:font w:name="FS Me Pro">
    <w:panose1 w:val="02000506040000020004"/>
    <w:charset w:val="00"/>
    <w:family w:val="auto"/>
    <w:pitch w:val="variable"/>
    <w:sig w:usb0="A00002EF" w:usb1="4000606A" w:usb2="00000000" w:usb3="00000000" w:csb0="0000009F" w:csb1="00000000"/>
    <w:embedRegular r:id="rId4" w:fontKey="{83637D29-86B6-48B4-BEF3-697ADD2DA14C}"/>
    <w:embedBold r:id="rId5" w:fontKey="{C3D79FD9-5903-4FDC-8098-2A6E11F00334}"/>
    <w:embedItalic r:id="rId6" w:fontKey="{F1820CEC-C642-413D-970F-03EA1173F48A}"/>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00000AF" w:usb1="40000048" w:usb2="00000000" w:usb3="00000000" w:csb0="000001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30196297-1D27-4660-BFFA-55A47CFD14EA}"/>
  </w:font>
  <w:font w:name="Noto Sans Syriac Eastern">
    <w:panose1 w:val="020B0502040504020204"/>
    <w:charset w:val="00"/>
    <w:family w:val="swiss"/>
    <w:pitch w:val="variable"/>
    <w:sig w:usb0="80002043" w:usb1="00006040" w:usb2="00000080" w:usb3="00000000" w:csb0="00000001" w:csb1="00000000"/>
    <w:embedRegular r:id="rId8" w:fontKey="{CDA1AB37-99A9-4520-B280-56C2A26EB9F1}"/>
    <w:embedBold r:id="rId9" w:fontKey="{D4FE8B1A-365B-4984-B987-93AE344A779D}"/>
    <w:embedItalic r:id="rId10" w:fontKey="{5DC91573-093A-48D0-A874-8F560C1B89A6}"/>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C3B26B" w14:textId="52282B94" w:rsidR="00A754AE" w:rsidRPr="00D11C4F" w:rsidRDefault="00A754AE" w:rsidP="00D11C4F">
    <w:pPr>
      <w:pStyle w:val="Footer"/>
      <w:bidi/>
      <w:spacing w:line="312" w:lineRule="auto"/>
      <w:rPr>
        <w:rFonts w:cs="Noto Sans Syriac Eastern"/>
        <w:szCs w:val="22"/>
      </w:rPr>
    </w:pPr>
    <w:r w:rsidRPr="00D11C4F">
      <w:rPr>
        <w:rFonts w:cs="Noto Sans Syriac Eastern"/>
        <w:szCs w:val="22"/>
      </w:rPr>
      <w:drawing>
        <wp:anchor distT="0" distB="0" distL="114300" distR="114300" simplePos="0" relativeHeight="251661312" behindDoc="1" locked="1" layoutInCell="1" allowOverlap="1" wp14:anchorId="6A1CB07E" wp14:editId="0B3417E4">
          <wp:simplePos x="0" y="0"/>
          <wp:positionH relativeFrom="page">
            <wp:posOffset>-179070</wp:posOffset>
          </wp:positionH>
          <wp:positionV relativeFrom="page">
            <wp:posOffset>9568815</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flipH="1">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1C4F">
      <w:rPr>
        <w:rFonts w:cs="Noto Sans Syriac Eastern"/>
        <w:szCs w:val="22"/>
        <w:rtl/>
      </w:rPr>
      <w:t>ܦܵܬܵܐ </w:t>
    </w:r>
    <w:r w:rsidRPr="00D11C4F">
      <w:rPr>
        <w:rFonts w:cs="Noto Sans Syriac Eastern"/>
        <w:szCs w:val="22"/>
      </w:rPr>
      <w:fldChar w:fldCharType="begin"/>
    </w:r>
    <w:r w:rsidRPr="00D11C4F">
      <w:rPr>
        <w:rFonts w:cs="Noto Sans Syriac Eastern"/>
        <w:szCs w:val="22"/>
        <w:rtl/>
      </w:rPr>
      <w:instrText xml:space="preserve"> PAGE   \* MERGEFORMAT </w:instrText>
    </w:r>
    <w:r w:rsidRPr="00D11C4F">
      <w:rPr>
        <w:rFonts w:cs="Noto Sans Syriac Eastern"/>
        <w:szCs w:val="22"/>
      </w:rPr>
      <w:fldChar w:fldCharType="separate"/>
    </w:r>
    <w:r w:rsidRPr="00D11C4F">
      <w:rPr>
        <w:rFonts w:cs="Noto Sans Syriac Eastern"/>
        <w:szCs w:val="22"/>
        <w:rtl/>
      </w:rPr>
      <w:t>55</w:t>
    </w:r>
    <w:r w:rsidRPr="00D11C4F">
      <w:rPr>
        <w:rFonts w:cs="Noto Sans Syriac Eastern"/>
        <w:szCs w:val="22"/>
      </w:rPr>
      <w:fldChar w:fldCharType="end"/>
    </w:r>
    <w:r w:rsidRPr="00D11C4F">
      <w:rPr>
        <w:rFonts w:cs="Noto Sans Syriac Eastern"/>
        <w:szCs w:val="22"/>
        <w:rtl/>
      </w:rPr>
      <w:t xml:space="preserve"> ܡܼܢ </w:t>
    </w:r>
    <w:r w:rsidRPr="00D11C4F">
      <w:rPr>
        <w:rFonts w:cs="Noto Sans Syriac Eastern"/>
        <w:szCs w:val="22"/>
      </w:rPr>
      <w:fldChar w:fldCharType="begin"/>
    </w:r>
    <w:r w:rsidRPr="00D11C4F">
      <w:rPr>
        <w:rFonts w:cs="Noto Sans Syriac Eastern"/>
        <w:szCs w:val="22"/>
        <w:rtl/>
      </w:rPr>
      <w:instrText xml:space="preserve"> NUMPAGES   \* MERGEFORMAT </w:instrText>
    </w:r>
    <w:r w:rsidRPr="00D11C4F">
      <w:rPr>
        <w:rFonts w:cs="Noto Sans Syriac Eastern"/>
        <w:szCs w:val="22"/>
      </w:rPr>
      <w:fldChar w:fldCharType="separate"/>
    </w:r>
    <w:r w:rsidRPr="00D11C4F">
      <w:rPr>
        <w:rFonts w:cs="Noto Sans Syriac Eastern"/>
        <w:szCs w:val="22"/>
        <w:rtl/>
      </w:rPr>
      <w:t>56</w:t>
    </w:r>
    <w:r w:rsidRPr="00D11C4F">
      <w:rPr>
        <w:rFonts w:cs="Noto Sans Syriac Eastern"/>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732B4D" w14:textId="77777777" w:rsidR="00A754AE" w:rsidRPr="00D11C4F" w:rsidRDefault="00A754AE" w:rsidP="00EC34F7">
    <w:pPr>
      <w:pStyle w:val="Footerfrontpage"/>
      <w:bidi/>
      <w:rPr>
        <w:rFonts w:cs="FS Me Pro"/>
        <w:szCs w:val="32"/>
      </w:rPr>
    </w:pPr>
    <w:r w:rsidRPr="00D11C4F">
      <w:rPr>
        <w:rFonts w:cs="FS Me Pro"/>
        <w:noProof/>
        <w:szCs w:val="32"/>
      </w:rPr>
      <w:drawing>
        <wp:inline distT="0" distB="0" distL="0" distR="0" wp14:anchorId="3EFB7FBD" wp14:editId="5F8276B5">
          <wp:extent cx="1260000" cy="624393"/>
          <wp:effectExtent l="0" t="0" r="0" b="4445"/>
          <wp:docPr id="20" name="Picture 20" descr="ܚܲܕ ܪܸܡܙܵܐ ܕܝܼܠܵܢܵܝܵ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ܚܲܕ ܪܸܡܙܵܐ ܕܝܼܠܵܢܵܝܵܐ ܕ NDIS."/>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rsidRPr="00D11C4F">
      <w:rPr>
        <w:rFonts w:cs="FS Me Pro"/>
        <w:szCs w:val="32"/>
        <w:rtl/>
      </w:rPr>
      <w:tab/>
    </w:r>
    <w:r w:rsidRPr="00D11C4F">
      <w:rPr>
        <w:rFonts w:cs="FS Me Pro"/>
        <w:szCs w:val="32"/>
        <w:rtl/>
      </w:rPr>
      <w:tab/>
    </w:r>
    <w:r w:rsidRPr="00D11C4F">
      <w:rPr>
        <w:rFonts w:cs="FS Me Pro"/>
        <w:szCs w:val="32"/>
        <w:rtl/>
      </w:rPr>
      <w:tab/>
    </w:r>
    <w:r w:rsidRPr="00D11C4F">
      <w:rPr>
        <w:rFonts w:cs="FS Me Pro"/>
        <w:szCs w:val="32"/>
        <w:rtl/>
      </w:rPr>
      <w:tab/>
    </w:r>
    <w:r w:rsidRPr="00D11C4F">
      <w:rPr>
        <w:rFonts w:cs="FS Me Pro"/>
        <w:szCs w:val="32"/>
        <w:rtl/>
      </w:rPr>
      <w:tab/>
    </w:r>
    <w:r w:rsidRPr="00D11C4F">
      <w:rPr>
        <w:rFonts w:cs="FS Me Pro"/>
        <w:szCs w:val="32"/>
        <w:rtl/>
      </w:rPr>
      <w:tab/>
    </w:r>
    <w:r w:rsidRPr="00D11C4F">
      <w:rPr>
        <w:rFonts w:cs="FS Me Pro"/>
        <w:szCs w:val="32"/>
        <w:rtl/>
      </w:rPr>
      <w:tab/>
    </w:r>
    <w:r w:rsidRPr="00D11C4F">
      <w:rPr>
        <w:rFonts w:cs="FS Me Pro"/>
        <w:szCs w:val="32"/>
        <w:rtl/>
      </w:rPr>
      <w:tab/>
      <w:t xml:space="preserve"> </w:t>
    </w:r>
    <w:r w:rsidRPr="00D11C4F">
      <w:rPr>
        <w:rFonts w:cs="FS Me Pro"/>
        <w:szCs w:val="32"/>
        <w:rtl/>
      </w:rPr>
      <w:t>ndis.gov.au</w:t>
    </w:r>
  </w:p>
  <w:p w14:paraId="3B5121C2" w14:textId="77777777" w:rsidR="00A754AE" w:rsidRPr="00D11C4F" w:rsidRDefault="00A754AE" w:rsidP="00EC34F7">
    <w:pPr>
      <w:pStyle w:val="Tablespacerrow"/>
      <w:rPr>
        <w:rFonts w:cs="FS Me Pro"/>
      </w:rPr>
    </w:pPr>
    <w:r w:rsidRPr="00D11C4F">
      <w:rPr>
        <w:rFonts w:cs="FS Me Pro"/>
      </w:rPr>
      <w:br/>
    </w:r>
  </w:p>
  <w:p w14:paraId="3288E1D3" w14:textId="77777777" w:rsidR="00A754AE" w:rsidRPr="00D11C4F" w:rsidRDefault="00A754AE" w:rsidP="00C36784">
    <w:pPr>
      <w:pStyle w:val="Default"/>
      <w:rPr>
        <w:rFonts w:cs="FS Me Pro"/>
        <w:szCs w:val="3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22D68" w14:textId="77777777" w:rsidR="00A754AE" w:rsidRPr="001A07DF" w:rsidRDefault="00A754AE" w:rsidP="000749C5">
    <w:pPr>
      <w:pStyle w:val="Footer"/>
      <w:bidi/>
    </w:pPr>
    <w:r w:rsidRPr="00AD2EFB">
      <w:rPr>
        <w:rStyle w:val="IntenseEmphasis1"/>
        <w:rtl/>
      </w:rPr>
      <w:t>ndis.gov.au</w:t>
    </w:r>
    <w:r w:rsidRPr="00AD2EFB">
      <w:rPr>
        <w:rStyle w:val="IntenseEmphasis1"/>
        <w:rtl/>
      </w:rPr>
      <w:tab/>
    </w:r>
    <w:sdt>
      <w:sdtPr>
        <w:rPr>
          <w:rtl/>
        </w:rPr>
        <w:alias w:val="Title"/>
        <w:id w:val="1667734224"/>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w:t>
        </w:r>
      </w:sdtContent>
    </w:sdt>
    <w:r>
      <w:rPr>
        <w:rtl/>
      </w:rPr>
      <w:t xml:space="preserve"> | </w:t>
    </w:r>
    <w:sdt>
      <w:sdtPr>
        <w:rPr>
          <w:rtl/>
        </w:rPr>
        <w:id w:val="65541963"/>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rtl/>
          </w:rPr>
          <w:t>Click or tap to enter a date.</w:t>
        </w:r>
      </w:sdtContent>
    </w:sdt>
    <w:r w:rsidRPr="00AD2EFB">
      <w:rPr>
        <w:rStyle w:val="IntenseEmphasis1"/>
        <w:rtl/>
      </w:rPr>
      <w:tab/>
    </w:r>
    <w:sdt>
      <w:sdtPr>
        <w:rPr>
          <w:rtl/>
        </w:rPr>
        <w:id w:val="475014489"/>
        <w:docPartObj>
          <w:docPartGallery w:val="Page Numbers (Bottom of Page)"/>
          <w:docPartUnique/>
        </w:docPartObj>
      </w:sdtPr>
      <w:sdtContent>
        <w:r w:rsidRPr="001A07DF">
          <w:rPr>
            <w:rtl/>
          </w:rPr>
          <w:t xml:space="preserve">ܦܵܬܵܐ </w:t>
        </w:r>
        <w:r w:rsidRPr="001A07DF">
          <w:fldChar w:fldCharType="begin"/>
        </w:r>
        <w:r w:rsidRPr="001A07DF">
          <w:rPr>
            <w:rtl/>
          </w:rPr>
          <w:instrText xml:space="preserve"> PAGE   \* MERGEFORMAT </w:instrText>
        </w:r>
        <w:r w:rsidRPr="001A07DF">
          <w:fldChar w:fldCharType="separate"/>
        </w:r>
        <w:r w:rsidRPr="001A07DF">
          <w:rPr>
            <w:rtl/>
          </w:rPr>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D91B7" w14:textId="77777777" w:rsidR="00A754AE" w:rsidRPr="00D11C4F" w:rsidRDefault="00A754AE" w:rsidP="00D11C4F">
    <w:pPr>
      <w:jc w:val="right"/>
      <w:rPr>
        <w:rFonts w:cs="FS Me Pro"/>
        <w:szCs w:val="44"/>
        <w:lang w:val="en-US"/>
      </w:rPr>
    </w:pPr>
    <w:r w:rsidRPr="00D11C4F">
      <w:rPr>
        <w:rFonts w:cs="FS Me Pro"/>
        <w:noProof/>
        <w:szCs w:val="44"/>
        <w:lang w:val="en-US"/>
      </w:rPr>
      <w:drawing>
        <wp:inline distT="0" distB="0" distL="0" distR="0" wp14:anchorId="3BBAF286" wp14:editId="5CFD34D0">
          <wp:extent cx="1620000" cy="919733"/>
          <wp:effectExtent l="0" t="0" r="0" b="0"/>
          <wp:docPr id="7" name="Picture 7" descr="ܚܲܕ ܪܸܡܙܵܐ ܕܝܼܠܵܢܵܝܵܐ ܕ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ܚܲܕ ܪܸܡܙܵܐ ܕܝܼܠܵܢܵܝܵܐ ܕ NDIS"/>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0E8BC3BE" w14:textId="77777777" w:rsidR="00A754AE" w:rsidRPr="00D11C4F" w:rsidRDefault="00A754AE" w:rsidP="00CB3B8E">
    <w:pPr>
      <w:rPr>
        <w:rFonts w:cs="FS Me Pro"/>
        <w:szCs w:val="44"/>
      </w:rPr>
    </w:pPr>
  </w:p>
  <w:p w14:paraId="22E11496" w14:textId="77777777" w:rsidR="00A754AE" w:rsidRPr="00D11C4F" w:rsidRDefault="00A754AE" w:rsidP="00CB3B8E">
    <w:pPr>
      <w:pStyle w:val="Backpagetext"/>
      <w:bidi/>
      <w:rPr>
        <w:rFonts w:cs="FS Me Pro"/>
        <w:szCs w:val="44"/>
      </w:rPr>
    </w:pPr>
    <w:r w:rsidRPr="00D11C4F">
      <w:rPr>
        <w:rFonts w:cs="FS Me Pro"/>
        <w:szCs w:val="44"/>
        <w:rtl/>
      </w:rPr>
      <w:t>ndis.gov.au</w:t>
    </w:r>
  </w:p>
  <w:p w14:paraId="2FDF79B0" w14:textId="77777777" w:rsidR="00A754AE" w:rsidRPr="00D11C4F" w:rsidRDefault="00A754AE" w:rsidP="00CB3B8E">
    <w:pPr>
      <w:pStyle w:val="Backpagetext"/>
      <w:rPr>
        <w:rFonts w:cs="FS Me Pro"/>
        <w:szCs w:val="44"/>
      </w:rPr>
    </w:pPr>
  </w:p>
  <w:p w14:paraId="2B4C1B72" w14:textId="77777777" w:rsidR="00A754AE" w:rsidRPr="00D11C4F" w:rsidRDefault="00A754AE" w:rsidP="00CB3B8E">
    <w:pPr>
      <w:pStyle w:val="Backpagetext"/>
      <w:rPr>
        <w:rFonts w:cs="FS Me Pro"/>
        <w:szCs w:val="44"/>
      </w:rPr>
    </w:pPr>
  </w:p>
  <w:p w14:paraId="21C5BB55" w14:textId="77777777" w:rsidR="00A754AE" w:rsidRPr="00D11C4F" w:rsidRDefault="00A754AE" w:rsidP="00CB3B8E">
    <w:pPr>
      <w:pStyle w:val="ProductCode"/>
      <w:rPr>
        <w:rFonts w:cs="FS Me Pro"/>
        <w:szCs w:val="4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8EE5AF" w14:textId="77777777" w:rsidR="00EA1B73" w:rsidRDefault="00EA1B73">
      <w:pPr>
        <w:spacing w:before="0" w:after="0" w:line="240" w:lineRule="auto"/>
      </w:pPr>
      <w:r>
        <w:separator/>
      </w:r>
    </w:p>
  </w:footnote>
  <w:footnote w:type="continuationSeparator" w:id="0">
    <w:p w14:paraId="731E6B48" w14:textId="77777777" w:rsidR="00EA1B73" w:rsidRDefault="00EA1B7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F4AEB" w14:textId="77777777" w:rsidR="00A754AE" w:rsidRDefault="00A754AE">
    <w:pPr>
      <w:pStyle w:val="Header"/>
    </w:pPr>
    <w:r>
      <w:drawing>
        <wp:anchor distT="0" distB="0" distL="114300" distR="114300" simplePos="0" relativeHeight="251658240" behindDoc="1" locked="0" layoutInCell="1" allowOverlap="1" wp14:anchorId="22BEA1D5" wp14:editId="796805AF">
          <wp:simplePos x="0" y="0"/>
          <wp:positionH relativeFrom="page">
            <wp:posOffset>-104346</wp:posOffset>
          </wp:positionH>
          <wp:positionV relativeFrom="page">
            <wp:posOffset>-62865</wp:posOffset>
          </wp:positionV>
          <wp:extent cx="7714168" cy="10821600"/>
          <wp:effectExtent l="0" t="0" r="127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36295"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flipH="1">
                    <a:off x="0" y="0"/>
                    <a:ext cx="7714168" cy="10821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C63FED" w14:textId="77777777" w:rsidR="00A754AE" w:rsidRPr="00C65783" w:rsidRDefault="00A754AE" w:rsidP="00C65783">
    <w:pPr>
      <w:pStyle w:val="Header"/>
    </w:pPr>
    <w:r>
      <mc:AlternateContent>
        <mc:Choice Requires="wps">
          <w:drawing>
            <wp:anchor distT="0" distB="0" distL="114300" distR="114300" simplePos="0" relativeHeight="251659264" behindDoc="1" locked="0" layoutInCell="1" allowOverlap="1" wp14:anchorId="74B1ABDF" wp14:editId="5F1B7741">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id="Rectangle 8" o:spid="_x0000_s2049" alt="&quot;&quot;" style="width:612.3pt;height:850.4pt;margin-top:-17.75pt;margin-left:-8.4pt;mso-height-percent:0;mso-height-relative:margin;mso-position-horizontal-relative:page;mso-width-percent:0;mso-width-relative:margin;mso-wrap-distance-bottom:0;mso-wrap-distance-left:9pt;mso-wrap-distance-right:9pt;mso-wrap-distance-top:0;mso-wrap-style:square;position:absolute;v-text-anchor:middle;visibility:visible;z-index:-251656192" fillcolor="#6b2976" stroked="f"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F04B3"/>
    <w:multiLevelType w:val="hybridMultilevel"/>
    <w:tmpl w:val="D65AC0D6"/>
    <w:lvl w:ilvl="0" w:tplc="0FC8D53A">
      <w:start w:val="1"/>
      <w:numFmt w:val="bullet"/>
      <w:lvlText w:val=""/>
      <w:lvlJc w:val="left"/>
      <w:pPr>
        <w:ind w:left="720" w:hanging="360"/>
      </w:pPr>
      <w:rPr>
        <w:rFonts w:ascii="Symbol" w:hAnsi="Symbol" w:hint="default"/>
        <w:color w:val="6B2976"/>
      </w:rPr>
    </w:lvl>
    <w:lvl w:ilvl="1" w:tplc="CCBE0D5A" w:tentative="1">
      <w:start w:val="1"/>
      <w:numFmt w:val="bullet"/>
      <w:lvlText w:val="o"/>
      <w:lvlJc w:val="left"/>
      <w:pPr>
        <w:ind w:left="1440" w:hanging="360"/>
      </w:pPr>
      <w:rPr>
        <w:rFonts w:ascii="Courier New" w:hAnsi="Courier New" w:cs="Courier New" w:hint="default"/>
      </w:rPr>
    </w:lvl>
    <w:lvl w:ilvl="2" w:tplc="99C0C5EA" w:tentative="1">
      <w:start w:val="1"/>
      <w:numFmt w:val="bullet"/>
      <w:lvlText w:val=""/>
      <w:lvlJc w:val="left"/>
      <w:pPr>
        <w:ind w:left="2160" w:hanging="360"/>
      </w:pPr>
      <w:rPr>
        <w:rFonts w:ascii="Wingdings" w:hAnsi="Wingdings" w:hint="default"/>
      </w:rPr>
    </w:lvl>
    <w:lvl w:ilvl="3" w:tplc="53FA1FF6" w:tentative="1">
      <w:start w:val="1"/>
      <w:numFmt w:val="bullet"/>
      <w:lvlText w:val=""/>
      <w:lvlJc w:val="left"/>
      <w:pPr>
        <w:ind w:left="2880" w:hanging="360"/>
      </w:pPr>
      <w:rPr>
        <w:rFonts w:ascii="Symbol" w:hAnsi="Symbol" w:hint="default"/>
      </w:rPr>
    </w:lvl>
    <w:lvl w:ilvl="4" w:tplc="7C90FE2E" w:tentative="1">
      <w:start w:val="1"/>
      <w:numFmt w:val="bullet"/>
      <w:lvlText w:val="o"/>
      <w:lvlJc w:val="left"/>
      <w:pPr>
        <w:ind w:left="3600" w:hanging="360"/>
      </w:pPr>
      <w:rPr>
        <w:rFonts w:ascii="Courier New" w:hAnsi="Courier New" w:cs="Courier New" w:hint="default"/>
      </w:rPr>
    </w:lvl>
    <w:lvl w:ilvl="5" w:tplc="E836259E" w:tentative="1">
      <w:start w:val="1"/>
      <w:numFmt w:val="bullet"/>
      <w:lvlText w:val=""/>
      <w:lvlJc w:val="left"/>
      <w:pPr>
        <w:ind w:left="4320" w:hanging="360"/>
      </w:pPr>
      <w:rPr>
        <w:rFonts w:ascii="Wingdings" w:hAnsi="Wingdings" w:hint="default"/>
      </w:rPr>
    </w:lvl>
    <w:lvl w:ilvl="6" w:tplc="99A26E06" w:tentative="1">
      <w:start w:val="1"/>
      <w:numFmt w:val="bullet"/>
      <w:lvlText w:val=""/>
      <w:lvlJc w:val="left"/>
      <w:pPr>
        <w:ind w:left="5040" w:hanging="360"/>
      </w:pPr>
      <w:rPr>
        <w:rFonts w:ascii="Symbol" w:hAnsi="Symbol" w:hint="default"/>
      </w:rPr>
    </w:lvl>
    <w:lvl w:ilvl="7" w:tplc="5BDC61AE" w:tentative="1">
      <w:start w:val="1"/>
      <w:numFmt w:val="bullet"/>
      <w:lvlText w:val="o"/>
      <w:lvlJc w:val="left"/>
      <w:pPr>
        <w:ind w:left="5760" w:hanging="360"/>
      </w:pPr>
      <w:rPr>
        <w:rFonts w:ascii="Courier New" w:hAnsi="Courier New" w:cs="Courier New" w:hint="default"/>
      </w:rPr>
    </w:lvl>
    <w:lvl w:ilvl="8" w:tplc="C89ECEB8" w:tentative="1">
      <w:start w:val="1"/>
      <w:numFmt w:val="bullet"/>
      <w:lvlText w:val=""/>
      <w:lvlJc w:val="left"/>
      <w:pPr>
        <w:ind w:left="6480" w:hanging="360"/>
      </w:pPr>
      <w:rPr>
        <w:rFonts w:ascii="Wingdings" w:hAnsi="Wingdings" w:hint="default"/>
      </w:rPr>
    </w:lvl>
  </w:abstractNum>
  <w:abstractNum w:abstractNumId="1" w15:restartNumberingAfterBreak="0">
    <w:nsid w:val="00BA0218"/>
    <w:multiLevelType w:val="hybridMultilevel"/>
    <w:tmpl w:val="5A562566"/>
    <w:lvl w:ilvl="0" w:tplc="A148F272">
      <w:start w:val="1"/>
      <w:numFmt w:val="bullet"/>
      <w:lvlText w:val=""/>
      <w:lvlJc w:val="left"/>
      <w:pPr>
        <w:ind w:left="720" w:hanging="360"/>
      </w:pPr>
      <w:rPr>
        <w:rFonts w:ascii="Symbol" w:hAnsi="Symbol" w:hint="default"/>
        <w:color w:val="6B2976"/>
      </w:rPr>
    </w:lvl>
    <w:lvl w:ilvl="1" w:tplc="B5065EE8" w:tentative="1">
      <w:start w:val="1"/>
      <w:numFmt w:val="bullet"/>
      <w:lvlText w:val="o"/>
      <w:lvlJc w:val="left"/>
      <w:pPr>
        <w:ind w:left="1440" w:hanging="360"/>
      </w:pPr>
      <w:rPr>
        <w:rFonts w:ascii="Courier New" w:hAnsi="Courier New" w:cs="Courier New" w:hint="default"/>
      </w:rPr>
    </w:lvl>
    <w:lvl w:ilvl="2" w:tplc="583203F4" w:tentative="1">
      <w:start w:val="1"/>
      <w:numFmt w:val="bullet"/>
      <w:lvlText w:val=""/>
      <w:lvlJc w:val="left"/>
      <w:pPr>
        <w:ind w:left="2160" w:hanging="360"/>
      </w:pPr>
      <w:rPr>
        <w:rFonts w:ascii="Wingdings" w:hAnsi="Wingdings" w:hint="default"/>
      </w:rPr>
    </w:lvl>
    <w:lvl w:ilvl="3" w:tplc="F146CE9A" w:tentative="1">
      <w:start w:val="1"/>
      <w:numFmt w:val="bullet"/>
      <w:lvlText w:val=""/>
      <w:lvlJc w:val="left"/>
      <w:pPr>
        <w:ind w:left="2880" w:hanging="360"/>
      </w:pPr>
      <w:rPr>
        <w:rFonts w:ascii="Symbol" w:hAnsi="Symbol" w:hint="default"/>
      </w:rPr>
    </w:lvl>
    <w:lvl w:ilvl="4" w:tplc="840C54B0" w:tentative="1">
      <w:start w:val="1"/>
      <w:numFmt w:val="bullet"/>
      <w:lvlText w:val="o"/>
      <w:lvlJc w:val="left"/>
      <w:pPr>
        <w:ind w:left="3600" w:hanging="360"/>
      </w:pPr>
      <w:rPr>
        <w:rFonts w:ascii="Courier New" w:hAnsi="Courier New" w:cs="Courier New" w:hint="default"/>
      </w:rPr>
    </w:lvl>
    <w:lvl w:ilvl="5" w:tplc="66FE7CD2" w:tentative="1">
      <w:start w:val="1"/>
      <w:numFmt w:val="bullet"/>
      <w:lvlText w:val=""/>
      <w:lvlJc w:val="left"/>
      <w:pPr>
        <w:ind w:left="4320" w:hanging="360"/>
      </w:pPr>
      <w:rPr>
        <w:rFonts w:ascii="Wingdings" w:hAnsi="Wingdings" w:hint="default"/>
      </w:rPr>
    </w:lvl>
    <w:lvl w:ilvl="6" w:tplc="EC2E54A0" w:tentative="1">
      <w:start w:val="1"/>
      <w:numFmt w:val="bullet"/>
      <w:lvlText w:val=""/>
      <w:lvlJc w:val="left"/>
      <w:pPr>
        <w:ind w:left="5040" w:hanging="360"/>
      </w:pPr>
      <w:rPr>
        <w:rFonts w:ascii="Symbol" w:hAnsi="Symbol" w:hint="default"/>
      </w:rPr>
    </w:lvl>
    <w:lvl w:ilvl="7" w:tplc="EEDE4FE2" w:tentative="1">
      <w:start w:val="1"/>
      <w:numFmt w:val="bullet"/>
      <w:lvlText w:val="o"/>
      <w:lvlJc w:val="left"/>
      <w:pPr>
        <w:ind w:left="5760" w:hanging="360"/>
      </w:pPr>
      <w:rPr>
        <w:rFonts w:ascii="Courier New" w:hAnsi="Courier New" w:cs="Courier New" w:hint="default"/>
      </w:rPr>
    </w:lvl>
    <w:lvl w:ilvl="8" w:tplc="F9361C5C" w:tentative="1">
      <w:start w:val="1"/>
      <w:numFmt w:val="bullet"/>
      <w:lvlText w:val=""/>
      <w:lvlJc w:val="left"/>
      <w:pPr>
        <w:ind w:left="6480" w:hanging="360"/>
      </w:pPr>
      <w:rPr>
        <w:rFonts w:ascii="Wingdings" w:hAnsi="Wingdings" w:hint="default"/>
      </w:rPr>
    </w:lvl>
  </w:abstractNum>
  <w:abstractNum w:abstractNumId="2" w15:restartNumberingAfterBreak="0">
    <w:nsid w:val="00F8606E"/>
    <w:multiLevelType w:val="hybridMultilevel"/>
    <w:tmpl w:val="B9348698"/>
    <w:lvl w:ilvl="0" w:tplc="871A927A">
      <w:start w:val="1"/>
      <w:numFmt w:val="bullet"/>
      <w:lvlText w:val=""/>
      <w:lvlJc w:val="left"/>
      <w:pPr>
        <w:ind w:left="720" w:hanging="360"/>
      </w:pPr>
      <w:rPr>
        <w:rFonts w:ascii="Symbol" w:hAnsi="Symbol" w:hint="default"/>
        <w:color w:val="6B2976"/>
      </w:rPr>
    </w:lvl>
    <w:lvl w:ilvl="1" w:tplc="B63831D4" w:tentative="1">
      <w:start w:val="1"/>
      <w:numFmt w:val="bullet"/>
      <w:lvlText w:val="o"/>
      <w:lvlJc w:val="left"/>
      <w:pPr>
        <w:ind w:left="1440" w:hanging="360"/>
      </w:pPr>
      <w:rPr>
        <w:rFonts w:ascii="Courier New" w:hAnsi="Courier New" w:cs="Courier New" w:hint="default"/>
      </w:rPr>
    </w:lvl>
    <w:lvl w:ilvl="2" w:tplc="09266558" w:tentative="1">
      <w:start w:val="1"/>
      <w:numFmt w:val="bullet"/>
      <w:lvlText w:val=""/>
      <w:lvlJc w:val="left"/>
      <w:pPr>
        <w:ind w:left="2160" w:hanging="360"/>
      </w:pPr>
      <w:rPr>
        <w:rFonts w:ascii="Wingdings" w:hAnsi="Wingdings" w:hint="default"/>
      </w:rPr>
    </w:lvl>
    <w:lvl w:ilvl="3" w:tplc="49909D08" w:tentative="1">
      <w:start w:val="1"/>
      <w:numFmt w:val="bullet"/>
      <w:lvlText w:val=""/>
      <w:lvlJc w:val="left"/>
      <w:pPr>
        <w:ind w:left="2880" w:hanging="360"/>
      </w:pPr>
      <w:rPr>
        <w:rFonts w:ascii="Symbol" w:hAnsi="Symbol" w:hint="default"/>
      </w:rPr>
    </w:lvl>
    <w:lvl w:ilvl="4" w:tplc="BF6AC704" w:tentative="1">
      <w:start w:val="1"/>
      <w:numFmt w:val="bullet"/>
      <w:lvlText w:val="o"/>
      <w:lvlJc w:val="left"/>
      <w:pPr>
        <w:ind w:left="3600" w:hanging="360"/>
      </w:pPr>
      <w:rPr>
        <w:rFonts w:ascii="Courier New" w:hAnsi="Courier New" w:cs="Courier New" w:hint="default"/>
      </w:rPr>
    </w:lvl>
    <w:lvl w:ilvl="5" w:tplc="A12EDD0C" w:tentative="1">
      <w:start w:val="1"/>
      <w:numFmt w:val="bullet"/>
      <w:lvlText w:val=""/>
      <w:lvlJc w:val="left"/>
      <w:pPr>
        <w:ind w:left="4320" w:hanging="360"/>
      </w:pPr>
      <w:rPr>
        <w:rFonts w:ascii="Wingdings" w:hAnsi="Wingdings" w:hint="default"/>
      </w:rPr>
    </w:lvl>
    <w:lvl w:ilvl="6" w:tplc="BB00A824" w:tentative="1">
      <w:start w:val="1"/>
      <w:numFmt w:val="bullet"/>
      <w:lvlText w:val=""/>
      <w:lvlJc w:val="left"/>
      <w:pPr>
        <w:ind w:left="5040" w:hanging="360"/>
      </w:pPr>
      <w:rPr>
        <w:rFonts w:ascii="Symbol" w:hAnsi="Symbol" w:hint="default"/>
      </w:rPr>
    </w:lvl>
    <w:lvl w:ilvl="7" w:tplc="F9E0B2DA" w:tentative="1">
      <w:start w:val="1"/>
      <w:numFmt w:val="bullet"/>
      <w:lvlText w:val="o"/>
      <w:lvlJc w:val="left"/>
      <w:pPr>
        <w:ind w:left="5760" w:hanging="360"/>
      </w:pPr>
      <w:rPr>
        <w:rFonts w:ascii="Courier New" w:hAnsi="Courier New" w:cs="Courier New" w:hint="default"/>
      </w:rPr>
    </w:lvl>
    <w:lvl w:ilvl="8" w:tplc="E7BA4D9A" w:tentative="1">
      <w:start w:val="1"/>
      <w:numFmt w:val="bullet"/>
      <w:lvlText w:val=""/>
      <w:lvlJc w:val="left"/>
      <w:pPr>
        <w:ind w:left="6480" w:hanging="360"/>
      </w:pPr>
      <w:rPr>
        <w:rFonts w:ascii="Wingdings" w:hAnsi="Wingdings" w:hint="default"/>
      </w:rPr>
    </w:lvl>
  </w:abstractNum>
  <w:abstractNum w:abstractNumId="3" w15:restartNumberingAfterBreak="0">
    <w:nsid w:val="01B35D7C"/>
    <w:multiLevelType w:val="hybridMultilevel"/>
    <w:tmpl w:val="FB242C52"/>
    <w:lvl w:ilvl="0" w:tplc="26747BAE">
      <w:start w:val="1"/>
      <w:numFmt w:val="bullet"/>
      <w:lvlText w:val=""/>
      <w:lvlJc w:val="left"/>
      <w:pPr>
        <w:ind w:left="720" w:hanging="360"/>
      </w:pPr>
      <w:rPr>
        <w:rFonts w:ascii="Symbol" w:hAnsi="Symbol" w:hint="default"/>
        <w:color w:val="6B2976"/>
      </w:rPr>
    </w:lvl>
    <w:lvl w:ilvl="1" w:tplc="68A4E482" w:tentative="1">
      <w:start w:val="1"/>
      <w:numFmt w:val="bullet"/>
      <w:lvlText w:val="o"/>
      <w:lvlJc w:val="left"/>
      <w:pPr>
        <w:ind w:left="1440" w:hanging="360"/>
      </w:pPr>
      <w:rPr>
        <w:rFonts w:ascii="Courier New" w:hAnsi="Courier New" w:cs="Courier New" w:hint="default"/>
      </w:rPr>
    </w:lvl>
    <w:lvl w:ilvl="2" w:tplc="030E989A" w:tentative="1">
      <w:start w:val="1"/>
      <w:numFmt w:val="bullet"/>
      <w:lvlText w:val=""/>
      <w:lvlJc w:val="left"/>
      <w:pPr>
        <w:ind w:left="2160" w:hanging="360"/>
      </w:pPr>
      <w:rPr>
        <w:rFonts w:ascii="Wingdings" w:hAnsi="Wingdings" w:hint="default"/>
      </w:rPr>
    </w:lvl>
    <w:lvl w:ilvl="3" w:tplc="D18C8F3C" w:tentative="1">
      <w:start w:val="1"/>
      <w:numFmt w:val="bullet"/>
      <w:lvlText w:val=""/>
      <w:lvlJc w:val="left"/>
      <w:pPr>
        <w:ind w:left="2880" w:hanging="360"/>
      </w:pPr>
      <w:rPr>
        <w:rFonts w:ascii="Symbol" w:hAnsi="Symbol" w:hint="default"/>
      </w:rPr>
    </w:lvl>
    <w:lvl w:ilvl="4" w:tplc="9A703856" w:tentative="1">
      <w:start w:val="1"/>
      <w:numFmt w:val="bullet"/>
      <w:lvlText w:val="o"/>
      <w:lvlJc w:val="left"/>
      <w:pPr>
        <w:ind w:left="3600" w:hanging="360"/>
      </w:pPr>
      <w:rPr>
        <w:rFonts w:ascii="Courier New" w:hAnsi="Courier New" w:cs="Courier New" w:hint="default"/>
      </w:rPr>
    </w:lvl>
    <w:lvl w:ilvl="5" w:tplc="985C8004" w:tentative="1">
      <w:start w:val="1"/>
      <w:numFmt w:val="bullet"/>
      <w:lvlText w:val=""/>
      <w:lvlJc w:val="left"/>
      <w:pPr>
        <w:ind w:left="4320" w:hanging="360"/>
      </w:pPr>
      <w:rPr>
        <w:rFonts w:ascii="Wingdings" w:hAnsi="Wingdings" w:hint="default"/>
      </w:rPr>
    </w:lvl>
    <w:lvl w:ilvl="6" w:tplc="B7FE2B14" w:tentative="1">
      <w:start w:val="1"/>
      <w:numFmt w:val="bullet"/>
      <w:lvlText w:val=""/>
      <w:lvlJc w:val="left"/>
      <w:pPr>
        <w:ind w:left="5040" w:hanging="360"/>
      </w:pPr>
      <w:rPr>
        <w:rFonts w:ascii="Symbol" w:hAnsi="Symbol" w:hint="default"/>
      </w:rPr>
    </w:lvl>
    <w:lvl w:ilvl="7" w:tplc="17D8295C" w:tentative="1">
      <w:start w:val="1"/>
      <w:numFmt w:val="bullet"/>
      <w:lvlText w:val="o"/>
      <w:lvlJc w:val="left"/>
      <w:pPr>
        <w:ind w:left="5760" w:hanging="360"/>
      </w:pPr>
      <w:rPr>
        <w:rFonts w:ascii="Courier New" w:hAnsi="Courier New" w:cs="Courier New" w:hint="default"/>
      </w:rPr>
    </w:lvl>
    <w:lvl w:ilvl="8" w:tplc="028AE160" w:tentative="1">
      <w:start w:val="1"/>
      <w:numFmt w:val="bullet"/>
      <w:lvlText w:val=""/>
      <w:lvlJc w:val="left"/>
      <w:pPr>
        <w:ind w:left="6480" w:hanging="360"/>
      </w:pPr>
      <w:rPr>
        <w:rFonts w:ascii="Wingdings" w:hAnsi="Wingdings" w:hint="default"/>
      </w:rPr>
    </w:lvl>
  </w:abstractNum>
  <w:abstractNum w:abstractNumId="4" w15:restartNumberingAfterBreak="0">
    <w:nsid w:val="01FC4DA3"/>
    <w:multiLevelType w:val="hybridMultilevel"/>
    <w:tmpl w:val="698202E8"/>
    <w:lvl w:ilvl="0" w:tplc="5920A80A">
      <w:start w:val="1"/>
      <w:numFmt w:val="bullet"/>
      <w:lvlText w:val=""/>
      <w:lvlJc w:val="left"/>
      <w:pPr>
        <w:ind w:left="720" w:hanging="360"/>
      </w:pPr>
      <w:rPr>
        <w:rFonts w:ascii="Symbol" w:hAnsi="Symbol" w:hint="default"/>
        <w:color w:val="6B2976"/>
      </w:rPr>
    </w:lvl>
    <w:lvl w:ilvl="1" w:tplc="243A400E" w:tentative="1">
      <w:start w:val="1"/>
      <w:numFmt w:val="bullet"/>
      <w:lvlText w:val="o"/>
      <w:lvlJc w:val="left"/>
      <w:pPr>
        <w:ind w:left="1440" w:hanging="360"/>
      </w:pPr>
      <w:rPr>
        <w:rFonts w:ascii="Courier New" w:hAnsi="Courier New" w:cs="Courier New" w:hint="default"/>
      </w:rPr>
    </w:lvl>
    <w:lvl w:ilvl="2" w:tplc="E402AB86" w:tentative="1">
      <w:start w:val="1"/>
      <w:numFmt w:val="bullet"/>
      <w:lvlText w:val=""/>
      <w:lvlJc w:val="left"/>
      <w:pPr>
        <w:ind w:left="2160" w:hanging="360"/>
      </w:pPr>
      <w:rPr>
        <w:rFonts w:ascii="Wingdings" w:hAnsi="Wingdings" w:hint="default"/>
      </w:rPr>
    </w:lvl>
    <w:lvl w:ilvl="3" w:tplc="9F96CADA" w:tentative="1">
      <w:start w:val="1"/>
      <w:numFmt w:val="bullet"/>
      <w:lvlText w:val=""/>
      <w:lvlJc w:val="left"/>
      <w:pPr>
        <w:ind w:left="2880" w:hanging="360"/>
      </w:pPr>
      <w:rPr>
        <w:rFonts w:ascii="Symbol" w:hAnsi="Symbol" w:hint="default"/>
      </w:rPr>
    </w:lvl>
    <w:lvl w:ilvl="4" w:tplc="B414D76E" w:tentative="1">
      <w:start w:val="1"/>
      <w:numFmt w:val="bullet"/>
      <w:lvlText w:val="o"/>
      <w:lvlJc w:val="left"/>
      <w:pPr>
        <w:ind w:left="3600" w:hanging="360"/>
      </w:pPr>
      <w:rPr>
        <w:rFonts w:ascii="Courier New" w:hAnsi="Courier New" w:cs="Courier New" w:hint="default"/>
      </w:rPr>
    </w:lvl>
    <w:lvl w:ilvl="5" w:tplc="2CD40C5A" w:tentative="1">
      <w:start w:val="1"/>
      <w:numFmt w:val="bullet"/>
      <w:lvlText w:val=""/>
      <w:lvlJc w:val="left"/>
      <w:pPr>
        <w:ind w:left="4320" w:hanging="360"/>
      </w:pPr>
      <w:rPr>
        <w:rFonts w:ascii="Wingdings" w:hAnsi="Wingdings" w:hint="default"/>
      </w:rPr>
    </w:lvl>
    <w:lvl w:ilvl="6" w:tplc="1924F34A" w:tentative="1">
      <w:start w:val="1"/>
      <w:numFmt w:val="bullet"/>
      <w:lvlText w:val=""/>
      <w:lvlJc w:val="left"/>
      <w:pPr>
        <w:ind w:left="5040" w:hanging="360"/>
      </w:pPr>
      <w:rPr>
        <w:rFonts w:ascii="Symbol" w:hAnsi="Symbol" w:hint="default"/>
      </w:rPr>
    </w:lvl>
    <w:lvl w:ilvl="7" w:tplc="F4AAD186" w:tentative="1">
      <w:start w:val="1"/>
      <w:numFmt w:val="bullet"/>
      <w:lvlText w:val="o"/>
      <w:lvlJc w:val="left"/>
      <w:pPr>
        <w:ind w:left="5760" w:hanging="360"/>
      </w:pPr>
      <w:rPr>
        <w:rFonts w:ascii="Courier New" w:hAnsi="Courier New" w:cs="Courier New" w:hint="default"/>
      </w:rPr>
    </w:lvl>
    <w:lvl w:ilvl="8" w:tplc="BBB0D29A" w:tentative="1">
      <w:start w:val="1"/>
      <w:numFmt w:val="bullet"/>
      <w:lvlText w:val=""/>
      <w:lvlJc w:val="left"/>
      <w:pPr>
        <w:ind w:left="6480" w:hanging="360"/>
      </w:pPr>
      <w:rPr>
        <w:rFonts w:ascii="Wingdings" w:hAnsi="Wingdings" w:hint="default"/>
      </w:rPr>
    </w:lvl>
  </w:abstractNum>
  <w:abstractNum w:abstractNumId="5" w15:restartNumberingAfterBreak="0">
    <w:nsid w:val="026D3050"/>
    <w:multiLevelType w:val="hybridMultilevel"/>
    <w:tmpl w:val="28FA5082"/>
    <w:lvl w:ilvl="0" w:tplc="16041DD0">
      <w:start w:val="1"/>
      <w:numFmt w:val="bullet"/>
      <w:lvlText w:val=""/>
      <w:lvlJc w:val="left"/>
      <w:pPr>
        <w:ind w:left="720" w:hanging="360"/>
      </w:pPr>
      <w:rPr>
        <w:rFonts w:ascii="Symbol" w:hAnsi="Symbol" w:hint="default"/>
        <w:color w:val="6B2976"/>
      </w:rPr>
    </w:lvl>
    <w:lvl w:ilvl="1" w:tplc="1828F660" w:tentative="1">
      <w:start w:val="1"/>
      <w:numFmt w:val="bullet"/>
      <w:lvlText w:val="o"/>
      <w:lvlJc w:val="left"/>
      <w:pPr>
        <w:ind w:left="1440" w:hanging="360"/>
      </w:pPr>
      <w:rPr>
        <w:rFonts w:ascii="Courier New" w:hAnsi="Courier New" w:cs="Courier New" w:hint="default"/>
      </w:rPr>
    </w:lvl>
    <w:lvl w:ilvl="2" w:tplc="68EEDC04" w:tentative="1">
      <w:start w:val="1"/>
      <w:numFmt w:val="bullet"/>
      <w:lvlText w:val=""/>
      <w:lvlJc w:val="left"/>
      <w:pPr>
        <w:ind w:left="2160" w:hanging="360"/>
      </w:pPr>
      <w:rPr>
        <w:rFonts w:ascii="Wingdings" w:hAnsi="Wingdings" w:hint="default"/>
      </w:rPr>
    </w:lvl>
    <w:lvl w:ilvl="3" w:tplc="00A6222C" w:tentative="1">
      <w:start w:val="1"/>
      <w:numFmt w:val="bullet"/>
      <w:lvlText w:val=""/>
      <w:lvlJc w:val="left"/>
      <w:pPr>
        <w:ind w:left="2880" w:hanging="360"/>
      </w:pPr>
      <w:rPr>
        <w:rFonts w:ascii="Symbol" w:hAnsi="Symbol" w:hint="default"/>
      </w:rPr>
    </w:lvl>
    <w:lvl w:ilvl="4" w:tplc="633EBF34" w:tentative="1">
      <w:start w:val="1"/>
      <w:numFmt w:val="bullet"/>
      <w:lvlText w:val="o"/>
      <w:lvlJc w:val="left"/>
      <w:pPr>
        <w:ind w:left="3600" w:hanging="360"/>
      </w:pPr>
      <w:rPr>
        <w:rFonts w:ascii="Courier New" w:hAnsi="Courier New" w:cs="Courier New" w:hint="default"/>
      </w:rPr>
    </w:lvl>
    <w:lvl w:ilvl="5" w:tplc="D302A2DC" w:tentative="1">
      <w:start w:val="1"/>
      <w:numFmt w:val="bullet"/>
      <w:lvlText w:val=""/>
      <w:lvlJc w:val="left"/>
      <w:pPr>
        <w:ind w:left="4320" w:hanging="360"/>
      </w:pPr>
      <w:rPr>
        <w:rFonts w:ascii="Wingdings" w:hAnsi="Wingdings" w:hint="default"/>
      </w:rPr>
    </w:lvl>
    <w:lvl w:ilvl="6" w:tplc="414ED644" w:tentative="1">
      <w:start w:val="1"/>
      <w:numFmt w:val="bullet"/>
      <w:lvlText w:val=""/>
      <w:lvlJc w:val="left"/>
      <w:pPr>
        <w:ind w:left="5040" w:hanging="360"/>
      </w:pPr>
      <w:rPr>
        <w:rFonts w:ascii="Symbol" w:hAnsi="Symbol" w:hint="default"/>
      </w:rPr>
    </w:lvl>
    <w:lvl w:ilvl="7" w:tplc="AB323044" w:tentative="1">
      <w:start w:val="1"/>
      <w:numFmt w:val="bullet"/>
      <w:lvlText w:val="o"/>
      <w:lvlJc w:val="left"/>
      <w:pPr>
        <w:ind w:left="5760" w:hanging="360"/>
      </w:pPr>
      <w:rPr>
        <w:rFonts w:ascii="Courier New" w:hAnsi="Courier New" w:cs="Courier New" w:hint="default"/>
      </w:rPr>
    </w:lvl>
    <w:lvl w:ilvl="8" w:tplc="0C7AF9A8" w:tentative="1">
      <w:start w:val="1"/>
      <w:numFmt w:val="bullet"/>
      <w:lvlText w:val=""/>
      <w:lvlJc w:val="left"/>
      <w:pPr>
        <w:ind w:left="6480" w:hanging="360"/>
      </w:pPr>
      <w:rPr>
        <w:rFonts w:ascii="Wingdings" w:hAnsi="Wingdings" w:hint="default"/>
      </w:rPr>
    </w:lvl>
  </w:abstractNum>
  <w:abstractNum w:abstractNumId="6" w15:restartNumberingAfterBreak="0">
    <w:nsid w:val="033D77A2"/>
    <w:multiLevelType w:val="hybridMultilevel"/>
    <w:tmpl w:val="C616CD64"/>
    <w:lvl w:ilvl="0" w:tplc="9982AC34">
      <w:start w:val="1"/>
      <w:numFmt w:val="bullet"/>
      <w:lvlText w:val=""/>
      <w:lvlJc w:val="left"/>
      <w:pPr>
        <w:ind w:left="720" w:hanging="360"/>
      </w:pPr>
      <w:rPr>
        <w:rFonts w:ascii="Symbol" w:hAnsi="Symbol" w:hint="default"/>
        <w:color w:val="6B2976"/>
      </w:rPr>
    </w:lvl>
    <w:lvl w:ilvl="1" w:tplc="C3E82110" w:tentative="1">
      <w:start w:val="1"/>
      <w:numFmt w:val="bullet"/>
      <w:lvlText w:val="o"/>
      <w:lvlJc w:val="left"/>
      <w:pPr>
        <w:ind w:left="1440" w:hanging="360"/>
      </w:pPr>
      <w:rPr>
        <w:rFonts w:ascii="Courier New" w:hAnsi="Courier New" w:cs="Courier New" w:hint="default"/>
      </w:rPr>
    </w:lvl>
    <w:lvl w:ilvl="2" w:tplc="C5DC0606" w:tentative="1">
      <w:start w:val="1"/>
      <w:numFmt w:val="bullet"/>
      <w:lvlText w:val=""/>
      <w:lvlJc w:val="left"/>
      <w:pPr>
        <w:ind w:left="2160" w:hanging="360"/>
      </w:pPr>
      <w:rPr>
        <w:rFonts w:ascii="Wingdings" w:hAnsi="Wingdings" w:hint="default"/>
      </w:rPr>
    </w:lvl>
    <w:lvl w:ilvl="3" w:tplc="8304B296" w:tentative="1">
      <w:start w:val="1"/>
      <w:numFmt w:val="bullet"/>
      <w:lvlText w:val=""/>
      <w:lvlJc w:val="left"/>
      <w:pPr>
        <w:ind w:left="2880" w:hanging="360"/>
      </w:pPr>
      <w:rPr>
        <w:rFonts w:ascii="Symbol" w:hAnsi="Symbol" w:hint="default"/>
      </w:rPr>
    </w:lvl>
    <w:lvl w:ilvl="4" w:tplc="9BC2EBFC" w:tentative="1">
      <w:start w:val="1"/>
      <w:numFmt w:val="bullet"/>
      <w:lvlText w:val="o"/>
      <w:lvlJc w:val="left"/>
      <w:pPr>
        <w:ind w:left="3600" w:hanging="360"/>
      </w:pPr>
      <w:rPr>
        <w:rFonts w:ascii="Courier New" w:hAnsi="Courier New" w:cs="Courier New" w:hint="default"/>
      </w:rPr>
    </w:lvl>
    <w:lvl w:ilvl="5" w:tplc="DA1274A0" w:tentative="1">
      <w:start w:val="1"/>
      <w:numFmt w:val="bullet"/>
      <w:lvlText w:val=""/>
      <w:lvlJc w:val="left"/>
      <w:pPr>
        <w:ind w:left="4320" w:hanging="360"/>
      </w:pPr>
      <w:rPr>
        <w:rFonts w:ascii="Wingdings" w:hAnsi="Wingdings" w:hint="default"/>
      </w:rPr>
    </w:lvl>
    <w:lvl w:ilvl="6" w:tplc="A0F8FCAC" w:tentative="1">
      <w:start w:val="1"/>
      <w:numFmt w:val="bullet"/>
      <w:lvlText w:val=""/>
      <w:lvlJc w:val="left"/>
      <w:pPr>
        <w:ind w:left="5040" w:hanging="360"/>
      </w:pPr>
      <w:rPr>
        <w:rFonts w:ascii="Symbol" w:hAnsi="Symbol" w:hint="default"/>
      </w:rPr>
    </w:lvl>
    <w:lvl w:ilvl="7" w:tplc="04267C80" w:tentative="1">
      <w:start w:val="1"/>
      <w:numFmt w:val="bullet"/>
      <w:lvlText w:val="o"/>
      <w:lvlJc w:val="left"/>
      <w:pPr>
        <w:ind w:left="5760" w:hanging="360"/>
      </w:pPr>
      <w:rPr>
        <w:rFonts w:ascii="Courier New" w:hAnsi="Courier New" w:cs="Courier New" w:hint="default"/>
      </w:rPr>
    </w:lvl>
    <w:lvl w:ilvl="8" w:tplc="99DE75F0" w:tentative="1">
      <w:start w:val="1"/>
      <w:numFmt w:val="bullet"/>
      <w:lvlText w:val=""/>
      <w:lvlJc w:val="left"/>
      <w:pPr>
        <w:ind w:left="6480" w:hanging="360"/>
      </w:pPr>
      <w:rPr>
        <w:rFonts w:ascii="Wingdings" w:hAnsi="Wingdings" w:hint="default"/>
      </w:rPr>
    </w:lvl>
  </w:abstractNum>
  <w:abstractNum w:abstractNumId="7" w15:restartNumberingAfterBreak="0">
    <w:nsid w:val="048D4AB1"/>
    <w:multiLevelType w:val="hybridMultilevel"/>
    <w:tmpl w:val="ACC0C36E"/>
    <w:lvl w:ilvl="0" w:tplc="7BE0A022">
      <w:start w:val="1"/>
      <w:numFmt w:val="bullet"/>
      <w:lvlText w:val=""/>
      <w:lvlJc w:val="left"/>
      <w:pPr>
        <w:ind w:left="720" w:hanging="360"/>
      </w:pPr>
      <w:rPr>
        <w:rFonts w:ascii="Symbol" w:hAnsi="Symbol" w:hint="default"/>
        <w:color w:val="6B2976"/>
      </w:rPr>
    </w:lvl>
    <w:lvl w:ilvl="1" w:tplc="B24203CA" w:tentative="1">
      <w:start w:val="1"/>
      <w:numFmt w:val="bullet"/>
      <w:lvlText w:val="o"/>
      <w:lvlJc w:val="left"/>
      <w:pPr>
        <w:ind w:left="1440" w:hanging="360"/>
      </w:pPr>
      <w:rPr>
        <w:rFonts w:ascii="Courier New" w:hAnsi="Courier New" w:cs="Courier New" w:hint="default"/>
      </w:rPr>
    </w:lvl>
    <w:lvl w:ilvl="2" w:tplc="C3AC47C4" w:tentative="1">
      <w:start w:val="1"/>
      <w:numFmt w:val="bullet"/>
      <w:lvlText w:val=""/>
      <w:lvlJc w:val="left"/>
      <w:pPr>
        <w:ind w:left="2160" w:hanging="360"/>
      </w:pPr>
      <w:rPr>
        <w:rFonts w:ascii="Wingdings" w:hAnsi="Wingdings" w:hint="default"/>
      </w:rPr>
    </w:lvl>
    <w:lvl w:ilvl="3" w:tplc="C0CAAF00" w:tentative="1">
      <w:start w:val="1"/>
      <w:numFmt w:val="bullet"/>
      <w:lvlText w:val=""/>
      <w:lvlJc w:val="left"/>
      <w:pPr>
        <w:ind w:left="2880" w:hanging="360"/>
      </w:pPr>
      <w:rPr>
        <w:rFonts w:ascii="Symbol" w:hAnsi="Symbol" w:hint="default"/>
      </w:rPr>
    </w:lvl>
    <w:lvl w:ilvl="4" w:tplc="3A08AB62" w:tentative="1">
      <w:start w:val="1"/>
      <w:numFmt w:val="bullet"/>
      <w:lvlText w:val="o"/>
      <w:lvlJc w:val="left"/>
      <w:pPr>
        <w:ind w:left="3600" w:hanging="360"/>
      </w:pPr>
      <w:rPr>
        <w:rFonts w:ascii="Courier New" w:hAnsi="Courier New" w:cs="Courier New" w:hint="default"/>
      </w:rPr>
    </w:lvl>
    <w:lvl w:ilvl="5" w:tplc="78B88874" w:tentative="1">
      <w:start w:val="1"/>
      <w:numFmt w:val="bullet"/>
      <w:lvlText w:val=""/>
      <w:lvlJc w:val="left"/>
      <w:pPr>
        <w:ind w:left="4320" w:hanging="360"/>
      </w:pPr>
      <w:rPr>
        <w:rFonts w:ascii="Wingdings" w:hAnsi="Wingdings" w:hint="default"/>
      </w:rPr>
    </w:lvl>
    <w:lvl w:ilvl="6" w:tplc="35740D9A" w:tentative="1">
      <w:start w:val="1"/>
      <w:numFmt w:val="bullet"/>
      <w:lvlText w:val=""/>
      <w:lvlJc w:val="left"/>
      <w:pPr>
        <w:ind w:left="5040" w:hanging="360"/>
      </w:pPr>
      <w:rPr>
        <w:rFonts w:ascii="Symbol" w:hAnsi="Symbol" w:hint="default"/>
      </w:rPr>
    </w:lvl>
    <w:lvl w:ilvl="7" w:tplc="241A5F62" w:tentative="1">
      <w:start w:val="1"/>
      <w:numFmt w:val="bullet"/>
      <w:lvlText w:val="o"/>
      <w:lvlJc w:val="left"/>
      <w:pPr>
        <w:ind w:left="5760" w:hanging="360"/>
      </w:pPr>
      <w:rPr>
        <w:rFonts w:ascii="Courier New" w:hAnsi="Courier New" w:cs="Courier New" w:hint="default"/>
      </w:rPr>
    </w:lvl>
    <w:lvl w:ilvl="8" w:tplc="D04ECDBA" w:tentative="1">
      <w:start w:val="1"/>
      <w:numFmt w:val="bullet"/>
      <w:lvlText w:val=""/>
      <w:lvlJc w:val="left"/>
      <w:pPr>
        <w:ind w:left="6480" w:hanging="360"/>
      </w:pPr>
      <w:rPr>
        <w:rFonts w:ascii="Wingdings" w:hAnsi="Wingdings" w:hint="default"/>
      </w:rPr>
    </w:lvl>
  </w:abstractNum>
  <w:abstractNum w:abstractNumId="8" w15:restartNumberingAfterBreak="0">
    <w:nsid w:val="05BE6E8B"/>
    <w:multiLevelType w:val="hybridMultilevel"/>
    <w:tmpl w:val="0DA01F94"/>
    <w:lvl w:ilvl="0" w:tplc="08920D66">
      <w:start w:val="1"/>
      <w:numFmt w:val="bullet"/>
      <w:lvlText w:val=""/>
      <w:lvlJc w:val="left"/>
      <w:pPr>
        <w:ind w:left="720" w:hanging="360"/>
      </w:pPr>
      <w:rPr>
        <w:rFonts w:ascii="Symbol" w:hAnsi="Symbol" w:hint="default"/>
        <w:color w:val="6B2976"/>
      </w:rPr>
    </w:lvl>
    <w:lvl w:ilvl="1" w:tplc="7022579A" w:tentative="1">
      <w:start w:val="1"/>
      <w:numFmt w:val="bullet"/>
      <w:lvlText w:val="o"/>
      <w:lvlJc w:val="left"/>
      <w:pPr>
        <w:ind w:left="1440" w:hanging="360"/>
      </w:pPr>
      <w:rPr>
        <w:rFonts w:ascii="Courier New" w:hAnsi="Courier New" w:cs="Courier New" w:hint="default"/>
      </w:rPr>
    </w:lvl>
    <w:lvl w:ilvl="2" w:tplc="431858CE" w:tentative="1">
      <w:start w:val="1"/>
      <w:numFmt w:val="bullet"/>
      <w:lvlText w:val=""/>
      <w:lvlJc w:val="left"/>
      <w:pPr>
        <w:ind w:left="2160" w:hanging="360"/>
      </w:pPr>
      <w:rPr>
        <w:rFonts w:ascii="Wingdings" w:hAnsi="Wingdings" w:hint="default"/>
      </w:rPr>
    </w:lvl>
    <w:lvl w:ilvl="3" w:tplc="5E323584" w:tentative="1">
      <w:start w:val="1"/>
      <w:numFmt w:val="bullet"/>
      <w:lvlText w:val=""/>
      <w:lvlJc w:val="left"/>
      <w:pPr>
        <w:ind w:left="2880" w:hanging="360"/>
      </w:pPr>
      <w:rPr>
        <w:rFonts w:ascii="Symbol" w:hAnsi="Symbol" w:hint="default"/>
      </w:rPr>
    </w:lvl>
    <w:lvl w:ilvl="4" w:tplc="5A827FB4" w:tentative="1">
      <w:start w:val="1"/>
      <w:numFmt w:val="bullet"/>
      <w:lvlText w:val="o"/>
      <w:lvlJc w:val="left"/>
      <w:pPr>
        <w:ind w:left="3600" w:hanging="360"/>
      </w:pPr>
      <w:rPr>
        <w:rFonts w:ascii="Courier New" w:hAnsi="Courier New" w:cs="Courier New" w:hint="default"/>
      </w:rPr>
    </w:lvl>
    <w:lvl w:ilvl="5" w:tplc="C1E0346E" w:tentative="1">
      <w:start w:val="1"/>
      <w:numFmt w:val="bullet"/>
      <w:lvlText w:val=""/>
      <w:lvlJc w:val="left"/>
      <w:pPr>
        <w:ind w:left="4320" w:hanging="360"/>
      </w:pPr>
      <w:rPr>
        <w:rFonts w:ascii="Wingdings" w:hAnsi="Wingdings" w:hint="default"/>
      </w:rPr>
    </w:lvl>
    <w:lvl w:ilvl="6" w:tplc="C9C4EFBC" w:tentative="1">
      <w:start w:val="1"/>
      <w:numFmt w:val="bullet"/>
      <w:lvlText w:val=""/>
      <w:lvlJc w:val="left"/>
      <w:pPr>
        <w:ind w:left="5040" w:hanging="360"/>
      </w:pPr>
      <w:rPr>
        <w:rFonts w:ascii="Symbol" w:hAnsi="Symbol" w:hint="default"/>
      </w:rPr>
    </w:lvl>
    <w:lvl w:ilvl="7" w:tplc="8FD8D99A" w:tentative="1">
      <w:start w:val="1"/>
      <w:numFmt w:val="bullet"/>
      <w:lvlText w:val="o"/>
      <w:lvlJc w:val="left"/>
      <w:pPr>
        <w:ind w:left="5760" w:hanging="360"/>
      </w:pPr>
      <w:rPr>
        <w:rFonts w:ascii="Courier New" w:hAnsi="Courier New" w:cs="Courier New" w:hint="default"/>
      </w:rPr>
    </w:lvl>
    <w:lvl w:ilvl="8" w:tplc="A8B84900" w:tentative="1">
      <w:start w:val="1"/>
      <w:numFmt w:val="bullet"/>
      <w:lvlText w:val=""/>
      <w:lvlJc w:val="left"/>
      <w:pPr>
        <w:ind w:left="6480" w:hanging="360"/>
      </w:pPr>
      <w:rPr>
        <w:rFonts w:ascii="Wingdings" w:hAnsi="Wingdings" w:hint="default"/>
      </w:rPr>
    </w:lvl>
  </w:abstractNum>
  <w:abstractNum w:abstractNumId="9" w15:restartNumberingAfterBreak="0">
    <w:nsid w:val="08EE35E2"/>
    <w:multiLevelType w:val="hybridMultilevel"/>
    <w:tmpl w:val="0458FB32"/>
    <w:lvl w:ilvl="0" w:tplc="E4B46524">
      <w:start w:val="1"/>
      <w:numFmt w:val="bullet"/>
      <w:lvlText w:val=""/>
      <w:lvlJc w:val="left"/>
      <w:pPr>
        <w:ind w:left="720" w:hanging="360"/>
      </w:pPr>
      <w:rPr>
        <w:rFonts w:ascii="Symbol" w:hAnsi="Symbol" w:hint="default"/>
        <w:color w:val="6B2976"/>
      </w:rPr>
    </w:lvl>
    <w:lvl w:ilvl="1" w:tplc="9760E3AC" w:tentative="1">
      <w:start w:val="1"/>
      <w:numFmt w:val="bullet"/>
      <w:lvlText w:val="o"/>
      <w:lvlJc w:val="left"/>
      <w:pPr>
        <w:ind w:left="1440" w:hanging="360"/>
      </w:pPr>
      <w:rPr>
        <w:rFonts w:ascii="Courier New" w:hAnsi="Courier New" w:cs="Courier New" w:hint="default"/>
      </w:rPr>
    </w:lvl>
    <w:lvl w:ilvl="2" w:tplc="F1CCA91A" w:tentative="1">
      <w:start w:val="1"/>
      <w:numFmt w:val="bullet"/>
      <w:lvlText w:val=""/>
      <w:lvlJc w:val="left"/>
      <w:pPr>
        <w:ind w:left="2160" w:hanging="360"/>
      </w:pPr>
      <w:rPr>
        <w:rFonts w:ascii="Wingdings" w:hAnsi="Wingdings" w:hint="default"/>
      </w:rPr>
    </w:lvl>
    <w:lvl w:ilvl="3" w:tplc="E218436C" w:tentative="1">
      <w:start w:val="1"/>
      <w:numFmt w:val="bullet"/>
      <w:lvlText w:val=""/>
      <w:lvlJc w:val="left"/>
      <w:pPr>
        <w:ind w:left="2880" w:hanging="360"/>
      </w:pPr>
      <w:rPr>
        <w:rFonts w:ascii="Symbol" w:hAnsi="Symbol" w:hint="default"/>
      </w:rPr>
    </w:lvl>
    <w:lvl w:ilvl="4" w:tplc="F97CB2D8" w:tentative="1">
      <w:start w:val="1"/>
      <w:numFmt w:val="bullet"/>
      <w:lvlText w:val="o"/>
      <w:lvlJc w:val="left"/>
      <w:pPr>
        <w:ind w:left="3600" w:hanging="360"/>
      </w:pPr>
      <w:rPr>
        <w:rFonts w:ascii="Courier New" w:hAnsi="Courier New" w:cs="Courier New" w:hint="default"/>
      </w:rPr>
    </w:lvl>
    <w:lvl w:ilvl="5" w:tplc="981E5762" w:tentative="1">
      <w:start w:val="1"/>
      <w:numFmt w:val="bullet"/>
      <w:lvlText w:val=""/>
      <w:lvlJc w:val="left"/>
      <w:pPr>
        <w:ind w:left="4320" w:hanging="360"/>
      </w:pPr>
      <w:rPr>
        <w:rFonts w:ascii="Wingdings" w:hAnsi="Wingdings" w:hint="default"/>
      </w:rPr>
    </w:lvl>
    <w:lvl w:ilvl="6" w:tplc="C2C8EBBC" w:tentative="1">
      <w:start w:val="1"/>
      <w:numFmt w:val="bullet"/>
      <w:lvlText w:val=""/>
      <w:lvlJc w:val="left"/>
      <w:pPr>
        <w:ind w:left="5040" w:hanging="360"/>
      </w:pPr>
      <w:rPr>
        <w:rFonts w:ascii="Symbol" w:hAnsi="Symbol" w:hint="default"/>
      </w:rPr>
    </w:lvl>
    <w:lvl w:ilvl="7" w:tplc="2BDCFDBC" w:tentative="1">
      <w:start w:val="1"/>
      <w:numFmt w:val="bullet"/>
      <w:lvlText w:val="o"/>
      <w:lvlJc w:val="left"/>
      <w:pPr>
        <w:ind w:left="5760" w:hanging="360"/>
      </w:pPr>
      <w:rPr>
        <w:rFonts w:ascii="Courier New" w:hAnsi="Courier New" w:cs="Courier New" w:hint="default"/>
      </w:rPr>
    </w:lvl>
    <w:lvl w:ilvl="8" w:tplc="DB8C493A" w:tentative="1">
      <w:start w:val="1"/>
      <w:numFmt w:val="bullet"/>
      <w:lvlText w:val=""/>
      <w:lvlJc w:val="left"/>
      <w:pPr>
        <w:ind w:left="6480" w:hanging="360"/>
      </w:pPr>
      <w:rPr>
        <w:rFonts w:ascii="Wingdings" w:hAnsi="Wingdings" w:hint="default"/>
      </w:rPr>
    </w:lvl>
  </w:abstractNum>
  <w:abstractNum w:abstractNumId="10" w15:restartNumberingAfterBreak="0">
    <w:nsid w:val="09DB3E9B"/>
    <w:multiLevelType w:val="hybridMultilevel"/>
    <w:tmpl w:val="CBBEE408"/>
    <w:lvl w:ilvl="0" w:tplc="70BC7A06">
      <w:start w:val="1"/>
      <w:numFmt w:val="bullet"/>
      <w:lvlText w:val=""/>
      <w:lvlJc w:val="left"/>
      <w:pPr>
        <w:ind w:left="720" w:hanging="360"/>
      </w:pPr>
      <w:rPr>
        <w:rFonts w:ascii="Symbol" w:hAnsi="Symbol" w:hint="default"/>
        <w:color w:val="6B2976"/>
      </w:rPr>
    </w:lvl>
    <w:lvl w:ilvl="1" w:tplc="DBDAE6E6" w:tentative="1">
      <w:start w:val="1"/>
      <w:numFmt w:val="bullet"/>
      <w:lvlText w:val="o"/>
      <w:lvlJc w:val="left"/>
      <w:pPr>
        <w:ind w:left="1440" w:hanging="360"/>
      </w:pPr>
      <w:rPr>
        <w:rFonts w:ascii="Courier New" w:hAnsi="Courier New" w:cs="Courier New" w:hint="default"/>
      </w:rPr>
    </w:lvl>
    <w:lvl w:ilvl="2" w:tplc="AD9CE024" w:tentative="1">
      <w:start w:val="1"/>
      <w:numFmt w:val="bullet"/>
      <w:lvlText w:val=""/>
      <w:lvlJc w:val="left"/>
      <w:pPr>
        <w:ind w:left="2160" w:hanging="360"/>
      </w:pPr>
      <w:rPr>
        <w:rFonts w:ascii="Wingdings" w:hAnsi="Wingdings" w:hint="default"/>
      </w:rPr>
    </w:lvl>
    <w:lvl w:ilvl="3" w:tplc="456A5F7A" w:tentative="1">
      <w:start w:val="1"/>
      <w:numFmt w:val="bullet"/>
      <w:lvlText w:val=""/>
      <w:lvlJc w:val="left"/>
      <w:pPr>
        <w:ind w:left="2880" w:hanging="360"/>
      </w:pPr>
      <w:rPr>
        <w:rFonts w:ascii="Symbol" w:hAnsi="Symbol" w:hint="default"/>
      </w:rPr>
    </w:lvl>
    <w:lvl w:ilvl="4" w:tplc="6A689BA0" w:tentative="1">
      <w:start w:val="1"/>
      <w:numFmt w:val="bullet"/>
      <w:lvlText w:val="o"/>
      <w:lvlJc w:val="left"/>
      <w:pPr>
        <w:ind w:left="3600" w:hanging="360"/>
      </w:pPr>
      <w:rPr>
        <w:rFonts w:ascii="Courier New" w:hAnsi="Courier New" w:cs="Courier New" w:hint="default"/>
      </w:rPr>
    </w:lvl>
    <w:lvl w:ilvl="5" w:tplc="D0D6563C" w:tentative="1">
      <w:start w:val="1"/>
      <w:numFmt w:val="bullet"/>
      <w:lvlText w:val=""/>
      <w:lvlJc w:val="left"/>
      <w:pPr>
        <w:ind w:left="4320" w:hanging="360"/>
      </w:pPr>
      <w:rPr>
        <w:rFonts w:ascii="Wingdings" w:hAnsi="Wingdings" w:hint="default"/>
      </w:rPr>
    </w:lvl>
    <w:lvl w:ilvl="6" w:tplc="B6C05FCC" w:tentative="1">
      <w:start w:val="1"/>
      <w:numFmt w:val="bullet"/>
      <w:lvlText w:val=""/>
      <w:lvlJc w:val="left"/>
      <w:pPr>
        <w:ind w:left="5040" w:hanging="360"/>
      </w:pPr>
      <w:rPr>
        <w:rFonts w:ascii="Symbol" w:hAnsi="Symbol" w:hint="default"/>
      </w:rPr>
    </w:lvl>
    <w:lvl w:ilvl="7" w:tplc="6F160C4E" w:tentative="1">
      <w:start w:val="1"/>
      <w:numFmt w:val="bullet"/>
      <w:lvlText w:val="o"/>
      <w:lvlJc w:val="left"/>
      <w:pPr>
        <w:ind w:left="5760" w:hanging="360"/>
      </w:pPr>
      <w:rPr>
        <w:rFonts w:ascii="Courier New" w:hAnsi="Courier New" w:cs="Courier New" w:hint="default"/>
      </w:rPr>
    </w:lvl>
    <w:lvl w:ilvl="8" w:tplc="8D42920A" w:tentative="1">
      <w:start w:val="1"/>
      <w:numFmt w:val="bullet"/>
      <w:lvlText w:val=""/>
      <w:lvlJc w:val="left"/>
      <w:pPr>
        <w:ind w:left="6480" w:hanging="360"/>
      </w:pPr>
      <w:rPr>
        <w:rFonts w:ascii="Wingdings" w:hAnsi="Wingdings" w:hint="default"/>
      </w:rPr>
    </w:lvl>
  </w:abstractNum>
  <w:abstractNum w:abstractNumId="11" w15:restartNumberingAfterBreak="0">
    <w:nsid w:val="0E936215"/>
    <w:multiLevelType w:val="hybridMultilevel"/>
    <w:tmpl w:val="59F68BB0"/>
    <w:lvl w:ilvl="0" w:tplc="6EC638C6">
      <w:start w:val="1"/>
      <w:numFmt w:val="bullet"/>
      <w:lvlText w:val=""/>
      <w:lvlJc w:val="left"/>
      <w:pPr>
        <w:ind w:left="720" w:hanging="360"/>
      </w:pPr>
      <w:rPr>
        <w:rFonts w:ascii="Symbol" w:hAnsi="Symbol" w:hint="default"/>
        <w:color w:val="6B2976"/>
      </w:rPr>
    </w:lvl>
    <w:lvl w:ilvl="1" w:tplc="6AA24D2A" w:tentative="1">
      <w:start w:val="1"/>
      <w:numFmt w:val="bullet"/>
      <w:lvlText w:val="o"/>
      <w:lvlJc w:val="left"/>
      <w:pPr>
        <w:ind w:left="1440" w:hanging="360"/>
      </w:pPr>
      <w:rPr>
        <w:rFonts w:ascii="Courier New" w:hAnsi="Courier New" w:cs="Courier New" w:hint="default"/>
      </w:rPr>
    </w:lvl>
    <w:lvl w:ilvl="2" w:tplc="A5703906" w:tentative="1">
      <w:start w:val="1"/>
      <w:numFmt w:val="bullet"/>
      <w:lvlText w:val=""/>
      <w:lvlJc w:val="left"/>
      <w:pPr>
        <w:ind w:left="2160" w:hanging="360"/>
      </w:pPr>
      <w:rPr>
        <w:rFonts w:ascii="Wingdings" w:hAnsi="Wingdings" w:hint="default"/>
      </w:rPr>
    </w:lvl>
    <w:lvl w:ilvl="3" w:tplc="0726B98E" w:tentative="1">
      <w:start w:val="1"/>
      <w:numFmt w:val="bullet"/>
      <w:lvlText w:val=""/>
      <w:lvlJc w:val="left"/>
      <w:pPr>
        <w:ind w:left="2880" w:hanging="360"/>
      </w:pPr>
      <w:rPr>
        <w:rFonts w:ascii="Symbol" w:hAnsi="Symbol" w:hint="default"/>
      </w:rPr>
    </w:lvl>
    <w:lvl w:ilvl="4" w:tplc="F88E119E" w:tentative="1">
      <w:start w:val="1"/>
      <w:numFmt w:val="bullet"/>
      <w:lvlText w:val="o"/>
      <w:lvlJc w:val="left"/>
      <w:pPr>
        <w:ind w:left="3600" w:hanging="360"/>
      </w:pPr>
      <w:rPr>
        <w:rFonts w:ascii="Courier New" w:hAnsi="Courier New" w:cs="Courier New" w:hint="default"/>
      </w:rPr>
    </w:lvl>
    <w:lvl w:ilvl="5" w:tplc="405C6B76" w:tentative="1">
      <w:start w:val="1"/>
      <w:numFmt w:val="bullet"/>
      <w:lvlText w:val=""/>
      <w:lvlJc w:val="left"/>
      <w:pPr>
        <w:ind w:left="4320" w:hanging="360"/>
      </w:pPr>
      <w:rPr>
        <w:rFonts w:ascii="Wingdings" w:hAnsi="Wingdings" w:hint="default"/>
      </w:rPr>
    </w:lvl>
    <w:lvl w:ilvl="6" w:tplc="1E46A98A" w:tentative="1">
      <w:start w:val="1"/>
      <w:numFmt w:val="bullet"/>
      <w:lvlText w:val=""/>
      <w:lvlJc w:val="left"/>
      <w:pPr>
        <w:ind w:left="5040" w:hanging="360"/>
      </w:pPr>
      <w:rPr>
        <w:rFonts w:ascii="Symbol" w:hAnsi="Symbol" w:hint="default"/>
      </w:rPr>
    </w:lvl>
    <w:lvl w:ilvl="7" w:tplc="A70AC57A" w:tentative="1">
      <w:start w:val="1"/>
      <w:numFmt w:val="bullet"/>
      <w:lvlText w:val="o"/>
      <w:lvlJc w:val="left"/>
      <w:pPr>
        <w:ind w:left="5760" w:hanging="360"/>
      </w:pPr>
      <w:rPr>
        <w:rFonts w:ascii="Courier New" w:hAnsi="Courier New" w:cs="Courier New" w:hint="default"/>
      </w:rPr>
    </w:lvl>
    <w:lvl w:ilvl="8" w:tplc="4E64B75A" w:tentative="1">
      <w:start w:val="1"/>
      <w:numFmt w:val="bullet"/>
      <w:lvlText w:val=""/>
      <w:lvlJc w:val="left"/>
      <w:pPr>
        <w:ind w:left="6480" w:hanging="360"/>
      </w:pPr>
      <w:rPr>
        <w:rFonts w:ascii="Wingdings" w:hAnsi="Wingdings" w:hint="default"/>
      </w:rPr>
    </w:lvl>
  </w:abstractNum>
  <w:abstractNum w:abstractNumId="12" w15:restartNumberingAfterBreak="0">
    <w:nsid w:val="168F0DF3"/>
    <w:multiLevelType w:val="hybridMultilevel"/>
    <w:tmpl w:val="A726F498"/>
    <w:lvl w:ilvl="0" w:tplc="BF129392">
      <w:start w:val="1"/>
      <w:numFmt w:val="bullet"/>
      <w:lvlText w:val=""/>
      <w:lvlJc w:val="left"/>
      <w:pPr>
        <w:ind w:left="778" w:hanging="360"/>
      </w:pPr>
      <w:rPr>
        <w:rFonts w:ascii="Symbol" w:hAnsi="Symbol" w:hint="default"/>
        <w:color w:val="6B2976"/>
      </w:rPr>
    </w:lvl>
    <w:lvl w:ilvl="1" w:tplc="EE4A0DDE" w:tentative="1">
      <w:start w:val="1"/>
      <w:numFmt w:val="bullet"/>
      <w:lvlText w:val="o"/>
      <w:lvlJc w:val="left"/>
      <w:pPr>
        <w:ind w:left="1498" w:hanging="360"/>
      </w:pPr>
      <w:rPr>
        <w:rFonts w:ascii="Courier New" w:hAnsi="Courier New" w:cs="Courier New" w:hint="default"/>
      </w:rPr>
    </w:lvl>
    <w:lvl w:ilvl="2" w:tplc="5B4CF04A" w:tentative="1">
      <w:start w:val="1"/>
      <w:numFmt w:val="bullet"/>
      <w:lvlText w:val=""/>
      <w:lvlJc w:val="left"/>
      <w:pPr>
        <w:ind w:left="2218" w:hanging="360"/>
      </w:pPr>
      <w:rPr>
        <w:rFonts w:ascii="Wingdings" w:hAnsi="Wingdings" w:hint="default"/>
      </w:rPr>
    </w:lvl>
    <w:lvl w:ilvl="3" w:tplc="CACC70A8" w:tentative="1">
      <w:start w:val="1"/>
      <w:numFmt w:val="bullet"/>
      <w:lvlText w:val=""/>
      <w:lvlJc w:val="left"/>
      <w:pPr>
        <w:ind w:left="2938" w:hanging="360"/>
      </w:pPr>
      <w:rPr>
        <w:rFonts w:ascii="Symbol" w:hAnsi="Symbol" w:hint="default"/>
      </w:rPr>
    </w:lvl>
    <w:lvl w:ilvl="4" w:tplc="557E4AFA" w:tentative="1">
      <w:start w:val="1"/>
      <w:numFmt w:val="bullet"/>
      <w:lvlText w:val="o"/>
      <w:lvlJc w:val="left"/>
      <w:pPr>
        <w:ind w:left="3658" w:hanging="360"/>
      </w:pPr>
      <w:rPr>
        <w:rFonts w:ascii="Courier New" w:hAnsi="Courier New" w:cs="Courier New" w:hint="default"/>
      </w:rPr>
    </w:lvl>
    <w:lvl w:ilvl="5" w:tplc="DE72583E" w:tentative="1">
      <w:start w:val="1"/>
      <w:numFmt w:val="bullet"/>
      <w:lvlText w:val=""/>
      <w:lvlJc w:val="left"/>
      <w:pPr>
        <w:ind w:left="4378" w:hanging="360"/>
      </w:pPr>
      <w:rPr>
        <w:rFonts w:ascii="Wingdings" w:hAnsi="Wingdings" w:hint="default"/>
      </w:rPr>
    </w:lvl>
    <w:lvl w:ilvl="6" w:tplc="C6EAA760" w:tentative="1">
      <w:start w:val="1"/>
      <w:numFmt w:val="bullet"/>
      <w:lvlText w:val=""/>
      <w:lvlJc w:val="left"/>
      <w:pPr>
        <w:ind w:left="5098" w:hanging="360"/>
      </w:pPr>
      <w:rPr>
        <w:rFonts w:ascii="Symbol" w:hAnsi="Symbol" w:hint="default"/>
      </w:rPr>
    </w:lvl>
    <w:lvl w:ilvl="7" w:tplc="97D8CB24" w:tentative="1">
      <w:start w:val="1"/>
      <w:numFmt w:val="bullet"/>
      <w:lvlText w:val="o"/>
      <w:lvlJc w:val="left"/>
      <w:pPr>
        <w:ind w:left="5818" w:hanging="360"/>
      </w:pPr>
      <w:rPr>
        <w:rFonts w:ascii="Courier New" w:hAnsi="Courier New" w:cs="Courier New" w:hint="default"/>
      </w:rPr>
    </w:lvl>
    <w:lvl w:ilvl="8" w:tplc="A65EF126" w:tentative="1">
      <w:start w:val="1"/>
      <w:numFmt w:val="bullet"/>
      <w:lvlText w:val=""/>
      <w:lvlJc w:val="left"/>
      <w:pPr>
        <w:ind w:left="6538" w:hanging="360"/>
      </w:pPr>
      <w:rPr>
        <w:rFonts w:ascii="Wingdings" w:hAnsi="Wingdings" w:hint="default"/>
      </w:rPr>
    </w:lvl>
  </w:abstractNum>
  <w:abstractNum w:abstractNumId="13" w15:restartNumberingAfterBreak="0">
    <w:nsid w:val="17142136"/>
    <w:multiLevelType w:val="hybridMultilevel"/>
    <w:tmpl w:val="0B0C2AB4"/>
    <w:lvl w:ilvl="0" w:tplc="031EFC02">
      <w:start w:val="1"/>
      <w:numFmt w:val="bullet"/>
      <w:lvlText w:val=""/>
      <w:lvlJc w:val="left"/>
      <w:pPr>
        <w:ind w:left="794" w:hanging="360"/>
      </w:pPr>
      <w:rPr>
        <w:rFonts w:ascii="Symbol" w:hAnsi="Symbol" w:hint="default"/>
        <w:color w:val="6B2976"/>
      </w:rPr>
    </w:lvl>
    <w:lvl w:ilvl="1" w:tplc="6E18197A" w:tentative="1">
      <w:start w:val="1"/>
      <w:numFmt w:val="bullet"/>
      <w:lvlText w:val="o"/>
      <w:lvlJc w:val="left"/>
      <w:pPr>
        <w:ind w:left="1514" w:hanging="360"/>
      </w:pPr>
      <w:rPr>
        <w:rFonts w:ascii="Courier New" w:hAnsi="Courier New" w:cs="Courier New" w:hint="default"/>
      </w:rPr>
    </w:lvl>
    <w:lvl w:ilvl="2" w:tplc="DD98AABC" w:tentative="1">
      <w:start w:val="1"/>
      <w:numFmt w:val="bullet"/>
      <w:lvlText w:val=""/>
      <w:lvlJc w:val="left"/>
      <w:pPr>
        <w:ind w:left="2234" w:hanging="360"/>
      </w:pPr>
      <w:rPr>
        <w:rFonts w:ascii="Wingdings" w:hAnsi="Wingdings" w:hint="default"/>
      </w:rPr>
    </w:lvl>
    <w:lvl w:ilvl="3" w:tplc="A16428EA" w:tentative="1">
      <w:start w:val="1"/>
      <w:numFmt w:val="bullet"/>
      <w:lvlText w:val=""/>
      <w:lvlJc w:val="left"/>
      <w:pPr>
        <w:ind w:left="2954" w:hanging="360"/>
      </w:pPr>
      <w:rPr>
        <w:rFonts w:ascii="Symbol" w:hAnsi="Symbol" w:hint="default"/>
      </w:rPr>
    </w:lvl>
    <w:lvl w:ilvl="4" w:tplc="DCFC4198" w:tentative="1">
      <w:start w:val="1"/>
      <w:numFmt w:val="bullet"/>
      <w:lvlText w:val="o"/>
      <w:lvlJc w:val="left"/>
      <w:pPr>
        <w:ind w:left="3674" w:hanging="360"/>
      </w:pPr>
      <w:rPr>
        <w:rFonts w:ascii="Courier New" w:hAnsi="Courier New" w:cs="Courier New" w:hint="default"/>
      </w:rPr>
    </w:lvl>
    <w:lvl w:ilvl="5" w:tplc="BB0EB238" w:tentative="1">
      <w:start w:val="1"/>
      <w:numFmt w:val="bullet"/>
      <w:lvlText w:val=""/>
      <w:lvlJc w:val="left"/>
      <w:pPr>
        <w:ind w:left="4394" w:hanging="360"/>
      </w:pPr>
      <w:rPr>
        <w:rFonts w:ascii="Wingdings" w:hAnsi="Wingdings" w:hint="default"/>
      </w:rPr>
    </w:lvl>
    <w:lvl w:ilvl="6" w:tplc="977850CC" w:tentative="1">
      <w:start w:val="1"/>
      <w:numFmt w:val="bullet"/>
      <w:lvlText w:val=""/>
      <w:lvlJc w:val="left"/>
      <w:pPr>
        <w:ind w:left="5114" w:hanging="360"/>
      </w:pPr>
      <w:rPr>
        <w:rFonts w:ascii="Symbol" w:hAnsi="Symbol" w:hint="default"/>
      </w:rPr>
    </w:lvl>
    <w:lvl w:ilvl="7" w:tplc="0C4627BC" w:tentative="1">
      <w:start w:val="1"/>
      <w:numFmt w:val="bullet"/>
      <w:lvlText w:val="o"/>
      <w:lvlJc w:val="left"/>
      <w:pPr>
        <w:ind w:left="5834" w:hanging="360"/>
      </w:pPr>
      <w:rPr>
        <w:rFonts w:ascii="Courier New" w:hAnsi="Courier New" w:cs="Courier New" w:hint="default"/>
      </w:rPr>
    </w:lvl>
    <w:lvl w:ilvl="8" w:tplc="B67A1D52" w:tentative="1">
      <w:start w:val="1"/>
      <w:numFmt w:val="bullet"/>
      <w:lvlText w:val=""/>
      <w:lvlJc w:val="left"/>
      <w:pPr>
        <w:ind w:left="6554" w:hanging="360"/>
      </w:pPr>
      <w:rPr>
        <w:rFonts w:ascii="Wingdings" w:hAnsi="Wingdings" w:hint="default"/>
      </w:rPr>
    </w:lvl>
  </w:abstractNum>
  <w:abstractNum w:abstractNumId="14" w15:restartNumberingAfterBreak="0">
    <w:nsid w:val="181B0B01"/>
    <w:multiLevelType w:val="hybridMultilevel"/>
    <w:tmpl w:val="2AB821AC"/>
    <w:lvl w:ilvl="0" w:tplc="1B20251C">
      <w:numFmt w:val="bullet"/>
      <w:lvlText w:val=""/>
      <w:lvlJc w:val="left"/>
      <w:pPr>
        <w:ind w:left="720" w:hanging="360"/>
      </w:pPr>
      <w:rPr>
        <w:rFonts w:ascii="Symbol" w:eastAsia="Times New Roman" w:hAnsi="Symbol" w:cs="Tahoma" w:hint="default"/>
        <w:color w:val="6B2976"/>
      </w:rPr>
    </w:lvl>
    <w:lvl w:ilvl="1" w:tplc="FDAC57C6" w:tentative="1">
      <w:start w:val="1"/>
      <w:numFmt w:val="bullet"/>
      <w:lvlText w:val="o"/>
      <w:lvlJc w:val="left"/>
      <w:pPr>
        <w:ind w:left="1440" w:hanging="360"/>
      </w:pPr>
      <w:rPr>
        <w:rFonts w:ascii="Courier New" w:hAnsi="Courier New" w:cs="Courier New" w:hint="default"/>
      </w:rPr>
    </w:lvl>
    <w:lvl w:ilvl="2" w:tplc="D8A84210" w:tentative="1">
      <w:start w:val="1"/>
      <w:numFmt w:val="bullet"/>
      <w:lvlText w:val=""/>
      <w:lvlJc w:val="left"/>
      <w:pPr>
        <w:ind w:left="2160" w:hanging="360"/>
      </w:pPr>
      <w:rPr>
        <w:rFonts w:ascii="Wingdings" w:hAnsi="Wingdings" w:hint="default"/>
      </w:rPr>
    </w:lvl>
    <w:lvl w:ilvl="3" w:tplc="E8524624" w:tentative="1">
      <w:start w:val="1"/>
      <w:numFmt w:val="bullet"/>
      <w:lvlText w:val=""/>
      <w:lvlJc w:val="left"/>
      <w:pPr>
        <w:ind w:left="2880" w:hanging="360"/>
      </w:pPr>
      <w:rPr>
        <w:rFonts w:ascii="Symbol" w:hAnsi="Symbol" w:hint="default"/>
      </w:rPr>
    </w:lvl>
    <w:lvl w:ilvl="4" w:tplc="53EA9262" w:tentative="1">
      <w:start w:val="1"/>
      <w:numFmt w:val="bullet"/>
      <w:lvlText w:val="o"/>
      <w:lvlJc w:val="left"/>
      <w:pPr>
        <w:ind w:left="3600" w:hanging="360"/>
      </w:pPr>
      <w:rPr>
        <w:rFonts w:ascii="Courier New" w:hAnsi="Courier New" w:cs="Courier New" w:hint="default"/>
      </w:rPr>
    </w:lvl>
    <w:lvl w:ilvl="5" w:tplc="5D12D68E" w:tentative="1">
      <w:start w:val="1"/>
      <w:numFmt w:val="bullet"/>
      <w:lvlText w:val=""/>
      <w:lvlJc w:val="left"/>
      <w:pPr>
        <w:ind w:left="4320" w:hanging="360"/>
      </w:pPr>
      <w:rPr>
        <w:rFonts w:ascii="Wingdings" w:hAnsi="Wingdings" w:hint="default"/>
      </w:rPr>
    </w:lvl>
    <w:lvl w:ilvl="6" w:tplc="C79C2F70" w:tentative="1">
      <w:start w:val="1"/>
      <w:numFmt w:val="bullet"/>
      <w:lvlText w:val=""/>
      <w:lvlJc w:val="left"/>
      <w:pPr>
        <w:ind w:left="5040" w:hanging="360"/>
      </w:pPr>
      <w:rPr>
        <w:rFonts w:ascii="Symbol" w:hAnsi="Symbol" w:hint="default"/>
      </w:rPr>
    </w:lvl>
    <w:lvl w:ilvl="7" w:tplc="280816D4" w:tentative="1">
      <w:start w:val="1"/>
      <w:numFmt w:val="bullet"/>
      <w:lvlText w:val="o"/>
      <w:lvlJc w:val="left"/>
      <w:pPr>
        <w:ind w:left="5760" w:hanging="360"/>
      </w:pPr>
      <w:rPr>
        <w:rFonts w:ascii="Courier New" w:hAnsi="Courier New" w:cs="Courier New" w:hint="default"/>
      </w:rPr>
    </w:lvl>
    <w:lvl w:ilvl="8" w:tplc="442CB280" w:tentative="1">
      <w:start w:val="1"/>
      <w:numFmt w:val="bullet"/>
      <w:lvlText w:val=""/>
      <w:lvlJc w:val="left"/>
      <w:pPr>
        <w:ind w:left="6480" w:hanging="360"/>
      </w:pPr>
      <w:rPr>
        <w:rFonts w:ascii="Wingdings" w:hAnsi="Wingdings" w:hint="default"/>
      </w:rPr>
    </w:lvl>
  </w:abstractNum>
  <w:abstractNum w:abstractNumId="15" w15:restartNumberingAfterBreak="0">
    <w:nsid w:val="1A334CBD"/>
    <w:multiLevelType w:val="hybridMultilevel"/>
    <w:tmpl w:val="F92A6CC8"/>
    <w:lvl w:ilvl="0" w:tplc="A1165C14">
      <w:start w:val="1"/>
      <w:numFmt w:val="bullet"/>
      <w:lvlText w:val=""/>
      <w:lvlJc w:val="left"/>
      <w:pPr>
        <w:ind w:left="720" w:hanging="360"/>
      </w:pPr>
      <w:rPr>
        <w:rFonts w:ascii="Symbol" w:hAnsi="Symbol" w:hint="default"/>
        <w:color w:val="6B2976"/>
      </w:rPr>
    </w:lvl>
    <w:lvl w:ilvl="1" w:tplc="BD029AA8" w:tentative="1">
      <w:start w:val="1"/>
      <w:numFmt w:val="bullet"/>
      <w:lvlText w:val="o"/>
      <w:lvlJc w:val="left"/>
      <w:pPr>
        <w:ind w:left="1440" w:hanging="360"/>
      </w:pPr>
      <w:rPr>
        <w:rFonts w:ascii="Courier New" w:hAnsi="Courier New" w:cs="Courier New" w:hint="default"/>
      </w:rPr>
    </w:lvl>
    <w:lvl w:ilvl="2" w:tplc="C250083E" w:tentative="1">
      <w:start w:val="1"/>
      <w:numFmt w:val="bullet"/>
      <w:lvlText w:val=""/>
      <w:lvlJc w:val="left"/>
      <w:pPr>
        <w:ind w:left="2160" w:hanging="360"/>
      </w:pPr>
      <w:rPr>
        <w:rFonts w:ascii="Wingdings" w:hAnsi="Wingdings" w:hint="default"/>
      </w:rPr>
    </w:lvl>
    <w:lvl w:ilvl="3" w:tplc="87A66F00" w:tentative="1">
      <w:start w:val="1"/>
      <w:numFmt w:val="bullet"/>
      <w:lvlText w:val=""/>
      <w:lvlJc w:val="left"/>
      <w:pPr>
        <w:ind w:left="2880" w:hanging="360"/>
      </w:pPr>
      <w:rPr>
        <w:rFonts w:ascii="Symbol" w:hAnsi="Symbol" w:hint="default"/>
      </w:rPr>
    </w:lvl>
    <w:lvl w:ilvl="4" w:tplc="EDF8D9B8" w:tentative="1">
      <w:start w:val="1"/>
      <w:numFmt w:val="bullet"/>
      <w:lvlText w:val="o"/>
      <w:lvlJc w:val="left"/>
      <w:pPr>
        <w:ind w:left="3600" w:hanging="360"/>
      </w:pPr>
      <w:rPr>
        <w:rFonts w:ascii="Courier New" w:hAnsi="Courier New" w:cs="Courier New" w:hint="default"/>
      </w:rPr>
    </w:lvl>
    <w:lvl w:ilvl="5" w:tplc="FD24D4B0" w:tentative="1">
      <w:start w:val="1"/>
      <w:numFmt w:val="bullet"/>
      <w:lvlText w:val=""/>
      <w:lvlJc w:val="left"/>
      <w:pPr>
        <w:ind w:left="4320" w:hanging="360"/>
      </w:pPr>
      <w:rPr>
        <w:rFonts w:ascii="Wingdings" w:hAnsi="Wingdings" w:hint="default"/>
      </w:rPr>
    </w:lvl>
    <w:lvl w:ilvl="6" w:tplc="FDB22ADC" w:tentative="1">
      <w:start w:val="1"/>
      <w:numFmt w:val="bullet"/>
      <w:lvlText w:val=""/>
      <w:lvlJc w:val="left"/>
      <w:pPr>
        <w:ind w:left="5040" w:hanging="360"/>
      </w:pPr>
      <w:rPr>
        <w:rFonts w:ascii="Symbol" w:hAnsi="Symbol" w:hint="default"/>
      </w:rPr>
    </w:lvl>
    <w:lvl w:ilvl="7" w:tplc="90CED30C" w:tentative="1">
      <w:start w:val="1"/>
      <w:numFmt w:val="bullet"/>
      <w:lvlText w:val="o"/>
      <w:lvlJc w:val="left"/>
      <w:pPr>
        <w:ind w:left="5760" w:hanging="360"/>
      </w:pPr>
      <w:rPr>
        <w:rFonts w:ascii="Courier New" w:hAnsi="Courier New" w:cs="Courier New" w:hint="default"/>
      </w:rPr>
    </w:lvl>
    <w:lvl w:ilvl="8" w:tplc="11C285F6" w:tentative="1">
      <w:start w:val="1"/>
      <w:numFmt w:val="bullet"/>
      <w:lvlText w:val=""/>
      <w:lvlJc w:val="left"/>
      <w:pPr>
        <w:ind w:left="6480" w:hanging="360"/>
      </w:pPr>
      <w:rPr>
        <w:rFonts w:ascii="Wingdings" w:hAnsi="Wingdings" w:hint="default"/>
      </w:rPr>
    </w:lvl>
  </w:abstractNum>
  <w:abstractNum w:abstractNumId="16" w15:restartNumberingAfterBreak="0">
    <w:nsid w:val="1AD93FE4"/>
    <w:multiLevelType w:val="hybridMultilevel"/>
    <w:tmpl w:val="A0CC2F20"/>
    <w:lvl w:ilvl="0" w:tplc="21C87232">
      <w:start w:val="1"/>
      <w:numFmt w:val="bullet"/>
      <w:lvlText w:val=""/>
      <w:lvlJc w:val="left"/>
      <w:pPr>
        <w:ind w:left="720" w:hanging="360"/>
      </w:pPr>
      <w:rPr>
        <w:rFonts w:ascii="Symbol" w:hAnsi="Symbol" w:hint="default"/>
        <w:color w:val="6B2976"/>
      </w:rPr>
    </w:lvl>
    <w:lvl w:ilvl="1" w:tplc="5C3251D0" w:tentative="1">
      <w:start w:val="1"/>
      <w:numFmt w:val="bullet"/>
      <w:lvlText w:val="o"/>
      <w:lvlJc w:val="left"/>
      <w:pPr>
        <w:ind w:left="1440" w:hanging="360"/>
      </w:pPr>
      <w:rPr>
        <w:rFonts w:ascii="Courier New" w:hAnsi="Courier New" w:cs="Courier New" w:hint="default"/>
      </w:rPr>
    </w:lvl>
    <w:lvl w:ilvl="2" w:tplc="2786CA48" w:tentative="1">
      <w:start w:val="1"/>
      <w:numFmt w:val="bullet"/>
      <w:lvlText w:val=""/>
      <w:lvlJc w:val="left"/>
      <w:pPr>
        <w:ind w:left="2160" w:hanging="360"/>
      </w:pPr>
      <w:rPr>
        <w:rFonts w:ascii="Wingdings" w:hAnsi="Wingdings" w:hint="default"/>
      </w:rPr>
    </w:lvl>
    <w:lvl w:ilvl="3" w:tplc="DE3E7026" w:tentative="1">
      <w:start w:val="1"/>
      <w:numFmt w:val="bullet"/>
      <w:lvlText w:val=""/>
      <w:lvlJc w:val="left"/>
      <w:pPr>
        <w:ind w:left="2880" w:hanging="360"/>
      </w:pPr>
      <w:rPr>
        <w:rFonts w:ascii="Symbol" w:hAnsi="Symbol" w:hint="default"/>
      </w:rPr>
    </w:lvl>
    <w:lvl w:ilvl="4" w:tplc="C130FEB4" w:tentative="1">
      <w:start w:val="1"/>
      <w:numFmt w:val="bullet"/>
      <w:lvlText w:val="o"/>
      <w:lvlJc w:val="left"/>
      <w:pPr>
        <w:ind w:left="3600" w:hanging="360"/>
      </w:pPr>
      <w:rPr>
        <w:rFonts w:ascii="Courier New" w:hAnsi="Courier New" w:cs="Courier New" w:hint="default"/>
      </w:rPr>
    </w:lvl>
    <w:lvl w:ilvl="5" w:tplc="E5241F9A" w:tentative="1">
      <w:start w:val="1"/>
      <w:numFmt w:val="bullet"/>
      <w:lvlText w:val=""/>
      <w:lvlJc w:val="left"/>
      <w:pPr>
        <w:ind w:left="4320" w:hanging="360"/>
      </w:pPr>
      <w:rPr>
        <w:rFonts w:ascii="Wingdings" w:hAnsi="Wingdings" w:hint="default"/>
      </w:rPr>
    </w:lvl>
    <w:lvl w:ilvl="6" w:tplc="DCA09A6A" w:tentative="1">
      <w:start w:val="1"/>
      <w:numFmt w:val="bullet"/>
      <w:lvlText w:val=""/>
      <w:lvlJc w:val="left"/>
      <w:pPr>
        <w:ind w:left="5040" w:hanging="360"/>
      </w:pPr>
      <w:rPr>
        <w:rFonts w:ascii="Symbol" w:hAnsi="Symbol" w:hint="default"/>
      </w:rPr>
    </w:lvl>
    <w:lvl w:ilvl="7" w:tplc="6D40C5B6" w:tentative="1">
      <w:start w:val="1"/>
      <w:numFmt w:val="bullet"/>
      <w:lvlText w:val="o"/>
      <w:lvlJc w:val="left"/>
      <w:pPr>
        <w:ind w:left="5760" w:hanging="360"/>
      </w:pPr>
      <w:rPr>
        <w:rFonts w:ascii="Courier New" w:hAnsi="Courier New" w:cs="Courier New" w:hint="default"/>
      </w:rPr>
    </w:lvl>
    <w:lvl w:ilvl="8" w:tplc="5DD40B20" w:tentative="1">
      <w:start w:val="1"/>
      <w:numFmt w:val="bullet"/>
      <w:lvlText w:val=""/>
      <w:lvlJc w:val="left"/>
      <w:pPr>
        <w:ind w:left="6480" w:hanging="360"/>
      </w:pPr>
      <w:rPr>
        <w:rFonts w:ascii="Wingdings" w:hAnsi="Wingdings" w:hint="default"/>
      </w:rPr>
    </w:lvl>
  </w:abstractNum>
  <w:abstractNum w:abstractNumId="17" w15:restartNumberingAfterBreak="0">
    <w:nsid w:val="1E222EB7"/>
    <w:multiLevelType w:val="hybridMultilevel"/>
    <w:tmpl w:val="28C8EB2E"/>
    <w:lvl w:ilvl="0" w:tplc="A0BE2D02">
      <w:start w:val="1"/>
      <w:numFmt w:val="bullet"/>
      <w:lvlText w:val=""/>
      <w:lvlJc w:val="left"/>
      <w:pPr>
        <w:ind w:left="720" w:hanging="360"/>
      </w:pPr>
      <w:rPr>
        <w:rFonts w:ascii="Symbol" w:hAnsi="Symbol" w:hint="default"/>
        <w:color w:val="6B2976"/>
      </w:rPr>
    </w:lvl>
    <w:lvl w:ilvl="1" w:tplc="2CD44DCC" w:tentative="1">
      <w:start w:val="1"/>
      <w:numFmt w:val="bullet"/>
      <w:lvlText w:val="o"/>
      <w:lvlJc w:val="left"/>
      <w:pPr>
        <w:ind w:left="1440" w:hanging="360"/>
      </w:pPr>
      <w:rPr>
        <w:rFonts w:ascii="Courier New" w:hAnsi="Courier New" w:cs="Courier New" w:hint="default"/>
      </w:rPr>
    </w:lvl>
    <w:lvl w:ilvl="2" w:tplc="2470530C" w:tentative="1">
      <w:start w:val="1"/>
      <w:numFmt w:val="bullet"/>
      <w:lvlText w:val=""/>
      <w:lvlJc w:val="left"/>
      <w:pPr>
        <w:ind w:left="2160" w:hanging="360"/>
      </w:pPr>
      <w:rPr>
        <w:rFonts w:ascii="Wingdings" w:hAnsi="Wingdings" w:hint="default"/>
      </w:rPr>
    </w:lvl>
    <w:lvl w:ilvl="3" w:tplc="66E4BF0C" w:tentative="1">
      <w:start w:val="1"/>
      <w:numFmt w:val="bullet"/>
      <w:lvlText w:val=""/>
      <w:lvlJc w:val="left"/>
      <w:pPr>
        <w:ind w:left="2880" w:hanging="360"/>
      </w:pPr>
      <w:rPr>
        <w:rFonts w:ascii="Symbol" w:hAnsi="Symbol" w:hint="default"/>
      </w:rPr>
    </w:lvl>
    <w:lvl w:ilvl="4" w:tplc="DD1401EE" w:tentative="1">
      <w:start w:val="1"/>
      <w:numFmt w:val="bullet"/>
      <w:lvlText w:val="o"/>
      <w:lvlJc w:val="left"/>
      <w:pPr>
        <w:ind w:left="3600" w:hanging="360"/>
      </w:pPr>
      <w:rPr>
        <w:rFonts w:ascii="Courier New" w:hAnsi="Courier New" w:cs="Courier New" w:hint="default"/>
      </w:rPr>
    </w:lvl>
    <w:lvl w:ilvl="5" w:tplc="8598900E" w:tentative="1">
      <w:start w:val="1"/>
      <w:numFmt w:val="bullet"/>
      <w:lvlText w:val=""/>
      <w:lvlJc w:val="left"/>
      <w:pPr>
        <w:ind w:left="4320" w:hanging="360"/>
      </w:pPr>
      <w:rPr>
        <w:rFonts w:ascii="Wingdings" w:hAnsi="Wingdings" w:hint="default"/>
      </w:rPr>
    </w:lvl>
    <w:lvl w:ilvl="6" w:tplc="E89EA6B6" w:tentative="1">
      <w:start w:val="1"/>
      <w:numFmt w:val="bullet"/>
      <w:lvlText w:val=""/>
      <w:lvlJc w:val="left"/>
      <w:pPr>
        <w:ind w:left="5040" w:hanging="360"/>
      </w:pPr>
      <w:rPr>
        <w:rFonts w:ascii="Symbol" w:hAnsi="Symbol" w:hint="default"/>
      </w:rPr>
    </w:lvl>
    <w:lvl w:ilvl="7" w:tplc="30B87CDA" w:tentative="1">
      <w:start w:val="1"/>
      <w:numFmt w:val="bullet"/>
      <w:lvlText w:val="o"/>
      <w:lvlJc w:val="left"/>
      <w:pPr>
        <w:ind w:left="5760" w:hanging="360"/>
      </w:pPr>
      <w:rPr>
        <w:rFonts w:ascii="Courier New" w:hAnsi="Courier New" w:cs="Courier New" w:hint="default"/>
      </w:rPr>
    </w:lvl>
    <w:lvl w:ilvl="8" w:tplc="28E2B2EA" w:tentative="1">
      <w:start w:val="1"/>
      <w:numFmt w:val="bullet"/>
      <w:lvlText w:val=""/>
      <w:lvlJc w:val="left"/>
      <w:pPr>
        <w:ind w:left="6480" w:hanging="360"/>
      </w:pPr>
      <w:rPr>
        <w:rFonts w:ascii="Wingdings" w:hAnsi="Wingdings" w:hint="default"/>
      </w:rPr>
    </w:lvl>
  </w:abstractNum>
  <w:abstractNum w:abstractNumId="18" w15:restartNumberingAfterBreak="0">
    <w:nsid w:val="1E863DCE"/>
    <w:multiLevelType w:val="hybridMultilevel"/>
    <w:tmpl w:val="AAB69D28"/>
    <w:lvl w:ilvl="0" w:tplc="998C2222">
      <w:start w:val="1"/>
      <w:numFmt w:val="bullet"/>
      <w:lvlText w:val=""/>
      <w:lvlJc w:val="left"/>
      <w:pPr>
        <w:ind w:left="720" w:hanging="360"/>
      </w:pPr>
      <w:rPr>
        <w:rFonts w:ascii="Symbol" w:hAnsi="Symbol" w:hint="default"/>
        <w:color w:val="6B2976"/>
      </w:rPr>
    </w:lvl>
    <w:lvl w:ilvl="1" w:tplc="F4E8E930" w:tentative="1">
      <w:start w:val="1"/>
      <w:numFmt w:val="bullet"/>
      <w:lvlText w:val="o"/>
      <w:lvlJc w:val="left"/>
      <w:pPr>
        <w:ind w:left="1440" w:hanging="360"/>
      </w:pPr>
      <w:rPr>
        <w:rFonts w:ascii="Courier New" w:hAnsi="Courier New" w:cs="Courier New" w:hint="default"/>
      </w:rPr>
    </w:lvl>
    <w:lvl w:ilvl="2" w:tplc="99AE372A" w:tentative="1">
      <w:start w:val="1"/>
      <w:numFmt w:val="bullet"/>
      <w:lvlText w:val=""/>
      <w:lvlJc w:val="left"/>
      <w:pPr>
        <w:ind w:left="2160" w:hanging="360"/>
      </w:pPr>
      <w:rPr>
        <w:rFonts w:ascii="Wingdings" w:hAnsi="Wingdings" w:hint="default"/>
      </w:rPr>
    </w:lvl>
    <w:lvl w:ilvl="3" w:tplc="B86C8B58" w:tentative="1">
      <w:start w:val="1"/>
      <w:numFmt w:val="bullet"/>
      <w:lvlText w:val=""/>
      <w:lvlJc w:val="left"/>
      <w:pPr>
        <w:ind w:left="2880" w:hanging="360"/>
      </w:pPr>
      <w:rPr>
        <w:rFonts w:ascii="Symbol" w:hAnsi="Symbol" w:hint="default"/>
      </w:rPr>
    </w:lvl>
    <w:lvl w:ilvl="4" w:tplc="5A8408DC" w:tentative="1">
      <w:start w:val="1"/>
      <w:numFmt w:val="bullet"/>
      <w:lvlText w:val="o"/>
      <w:lvlJc w:val="left"/>
      <w:pPr>
        <w:ind w:left="3600" w:hanging="360"/>
      </w:pPr>
      <w:rPr>
        <w:rFonts w:ascii="Courier New" w:hAnsi="Courier New" w:cs="Courier New" w:hint="default"/>
      </w:rPr>
    </w:lvl>
    <w:lvl w:ilvl="5" w:tplc="443E8F7A" w:tentative="1">
      <w:start w:val="1"/>
      <w:numFmt w:val="bullet"/>
      <w:lvlText w:val=""/>
      <w:lvlJc w:val="left"/>
      <w:pPr>
        <w:ind w:left="4320" w:hanging="360"/>
      </w:pPr>
      <w:rPr>
        <w:rFonts w:ascii="Wingdings" w:hAnsi="Wingdings" w:hint="default"/>
      </w:rPr>
    </w:lvl>
    <w:lvl w:ilvl="6" w:tplc="CDEA4130" w:tentative="1">
      <w:start w:val="1"/>
      <w:numFmt w:val="bullet"/>
      <w:lvlText w:val=""/>
      <w:lvlJc w:val="left"/>
      <w:pPr>
        <w:ind w:left="5040" w:hanging="360"/>
      </w:pPr>
      <w:rPr>
        <w:rFonts w:ascii="Symbol" w:hAnsi="Symbol" w:hint="default"/>
      </w:rPr>
    </w:lvl>
    <w:lvl w:ilvl="7" w:tplc="5338E3D4" w:tentative="1">
      <w:start w:val="1"/>
      <w:numFmt w:val="bullet"/>
      <w:lvlText w:val="o"/>
      <w:lvlJc w:val="left"/>
      <w:pPr>
        <w:ind w:left="5760" w:hanging="360"/>
      </w:pPr>
      <w:rPr>
        <w:rFonts w:ascii="Courier New" w:hAnsi="Courier New" w:cs="Courier New" w:hint="default"/>
      </w:rPr>
    </w:lvl>
    <w:lvl w:ilvl="8" w:tplc="E28A5C78" w:tentative="1">
      <w:start w:val="1"/>
      <w:numFmt w:val="bullet"/>
      <w:lvlText w:val=""/>
      <w:lvlJc w:val="left"/>
      <w:pPr>
        <w:ind w:left="6480" w:hanging="360"/>
      </w:pPr>
      <w:rPr>
        <w:rFonts w:ascii="Wingdings" w:hAnsi="Wingdings" w:hint="default"/>
      </w:rPr>
    </w:lvl>
  </w:abstractNum>
  <w:abstractNum w:abstractNumId="19" w15:restartNumberingAfterBreak="0">
    <w:nsid w:val="208B21CC"/>
    <w:multiLevelType w:val="hybridMultilevel"/>
    <w:tmpl w:val="1694A2C4"/>
    <w:lvl w:ilvl="0" w:tplc="D1181732">
      <w:start w:val="1"/>
      <w:numFmt w:val="bullet"/>
      <w:lvlText w:val=""/>
      <w:lvlJc w:val="left"/>
      <w:pPr>
        <w:ind w:left="720" w:hanging="360"/>
      </w:pPr>
      <w:rPr>
        <w:rFonts w:ascii="Symbol" w:hAnsi="Symbol" w:hint="default"/>
        <w:color w:val="6B2976"/>
      </w:rPr>
    </w:lvl>
    <w:lvl w:ilvl="1" w:tplc="27DA37EA" w:tentative="1">
      <w:start w:val="1"/>
      <w:numFmt w:val="bullet"/>
      <w:lvlText w:val="o"/>
      <w:lvlJc w:val="left"/>
      <w:pPr>
        <w:ind w:left="1440" w:hanging="360"/>
      </w:pPr>
      <w:rPr>
        <w:rFonts w:ascii="Courier New" w:hAnsi="Courier New" w:cs="Courier New" w:hint="default"/>
      </w:rPr>
    </w:lvl>
    <w:lvl w:ilvl="2" w:tplc="5914A650" w:tentative="1">
      <w:start w:val="1"/>
      <w:numFmt w:val="bullet"/>
      <w:lvlText w:val=""/>
      <w:lvlJc w:val="left"/>
      <w:pPr>
        <w:ind w:left="2160" w:hanging="360"/>
      </w:pPr>
      <w:rPr>
        <w:rFonts w:ascii="Wingdings" w:hAnsi="Wingdings" w:hint="default"/>
      </w:rPr>
    </w:lvl>
    <w:lvl w:ilvl="3" w:tplc="B58E7BFC" w:tentative="1">
      <w:start w:val="1"/>
      <w:numFmt w:val="bullet"/>
      <w:lvlText w:val=""/>
      <w:lvlJc w:val="left"/>
      <w:pPr>
        <w:ind w:left="2880" w:hanging="360"/>
      </w:pPr>
      <w:rPr>
        <w:rFonts w:ascii="Symbol" w:hAnsi="Symbol" w:hint="default"/>
      </w:rPr>
    </w:lvl>
    <w:lvl w:ilvl="4" w:tplc="D5780192" w:tentative="1">
      <w:start w:val="1"/>
      <w:numFmt w:val="bullet"/>
      <w:lvlText w:val="o"/>
      <w:lvlJc w:val="left"/>
      <w:pPr>
        <w:ind w:left="3600" w:hanging="360"/>
      </w:pPr>
      <w:rPr>
        <w:rFonts w:ascii="Courier New" w:hAnsi="Courier New" w:cs="Courier New" w:hint="default"/>
      </w:rPr>
    </w:lvl>
    <w:lvl w:ilvl="5" w:tplc="AA7E185E" w:tentative="1">
      <w:start w:val="1"/>
      <w:numFmt w:val="bullet"/>
      <w:lvlText w:val=""/>
      <w:lvlJc w:val="left"/>
      <w:pPr>
        <w:ind w:left="4320" w:hanging="360"/>
      </w:pPr>
      <w:rPr>
        <w:rFonts w:ascii="Wingdings" w:hAnsi="Wingdings" w:hint="default"/>
      </w:rPr>
    </w:lvl>
    <w:lvl w:ilvl="6" w:tplc="4420DADE" w:tentative="1">
      <w:start w:val="1"/>
      <w:numFmt w:val="bullet"/>
      <w:lvlText w:val=""/>
      <w:lvlJc w:val="left"/>
      <w:pPr>
        <w:ind w:left="5040" w:hanging="360"/>
      </w:pPr>
      <w:rPr>
        <w:rFonts w:ascii="Symbol" w:hAnsi="Symbol" w:hint="default"/>
      </w:rPr>
    </w:lvl>
    <w:lvl w:ilvl="7" w:tplc="FC804214" w:tentative="1">
      <w:start w:val="1"/>
      <w:numFmt w:val="bullet"/>
      <w:lvlText w:val="o"/>
      <w:lvlJc w:val="left"/>
      <w:pPr>
        <w:ind w:left="5760" w:hanging="360"/>
      </w:pPr>
      <w:rPr>
        <w:rFonts w:ascii="Courier New" w:hAnsi="Courier New" w:cs="Courier New" w:hint="default"/>
      </w:rPr>
    </w:lvl>
    <w:lvl w:ilvl="8" w:tplc="5B1A4EEC" w:tentative="1">
      <w:start w:val="1"/>
      <w:numFmt w:val="bullet"/>
      <w:lvlText w:val=""/>
      <w:lvlJc w:val="left"/>
      <w:pPr>
        <w:ind w:left="6480" w:hanging="360"/>
      </w:pPr>
      <w:rPr>
        <w:rFonts w:ascii="Wingdings" w:hAnsi="Wingdings" w:hint="default"/>
      </w:rPr>
    </w:lvl>
  </w:abstractNum>
  <w:abstractNum w:abstractNumId="20" w15:restartNumberingAfterBreak="0">
    <w:nsid w:val="21240E19"/>
    <w:multiLevelType w:val="hybridMultilevel"/>
    <w:tmpl w:val="1FDE0F20"/>
    <w:lvl w:ilvl="0" w:tplc="A74A6A46">
      <w:start w:val="1"/>
      <w:numFmt w:val="bullet"/>
      <w:lvlText w:val=""/>
      <w:lvlJc w:val="left"/>
      <w:pPr>
        <w:ind w:left="720" w:hanging="360"/>
      </w:pPr>
      <w:rPr>
        <w:rFonts w:ascii="Symbol" w:hAnsi="Symbol" w:hint="default"/>
        <w:color w:val="6B2976"/>
      </w:rPr>
    </w:lvl>
    <w:lvl w:ilvl="1" w:tplc="72967CB4" w:tentative="1">
      <w:start w:val="1"/>
      <w:numFmt w:val="bullet"/>
      <w:lvlText w:val="o"/>
      <w:lvlJc w:val="left"/>
      <w:pPr>
        <w:ind w:left="1440" w:hanging="360"/>
      </w:pPr>
      <w:rPr>
        <w:rFonts w:ascii="Courier New" w:hAnsi="Courier New" w:cs="Courier New" w:hint="default"/>
      </w:rPr>
    </w:lvl>
    <w:lvl w:ilvl="2" w:tplc="62085538" w:tentative="1">
      <w:start w:val="1"/>
      <w:numFmt w:val="bullet"/>
      <w:lvlText w:val=""/>
      <w:lvlJc w:val="left"/>
      <w:pPr>
        <w:ind w:left="2160" w:hanging="360"/>
      </w:pPr>
      <w:rPr>
        <w:rFonts w:ascii="Wingdings" w:hAnsi="Wingdings" w:hint="default"/>
      </w:rPr>
    </w:lvl>
    <w:lvl w:ilvl="3" w:tplc="C2ACE8A4" w:tentative="1">
      <w:start w:val="1"/>
      <w:numFmt w:val="bullet"/>
      <w:lvlText w:val=""/>
      <w:lvlJc w:val="left"/>
      <w:pPr>
        <w:ind w:left="2880" w:hanging="360"/>
      </w:pPr>
      <w:rPr>
        <w:rFonts w:ascii="Symbol" w:hAnsi="Symbol" w:hint="default"/>
      </w:rPr>
    </w:lvl>
    <w:lvl w:ilvl="4" w:tplc="7CE867D0" w:tentative="1">
      <w:start w:val="1"/>
      <w:numFmt w:val="bullet"/>
      <w:lvlText w:val="o"/>
      <w:lvlJc w:val="left"/>
      <w:pPr>
        <w:ind w:left="3600" w:hanging="360"/>
      </w:pPr>
      <w:rPr>
        <w:rFonts w:ascii="Courier New" w:hAnsi="Courier New" w:cs="Courier New" w:hint="default"/>
      </w:rPr>
    </w:lvl>
    <w:lvl w:ilvl="5" w:tplc="23CA46D6" w:tentative="1">
      <w:start w:val="1"/>
      <w:numFmt w:val="bullet"/>
      <w:lvlText w:val=""/>
      <w:lvlJc w:val="left"/>
      <w:pPr>
        <w:ind w:left="4320" w:hanging="360"/>
      </w:pPr>
      <w:rPr>
        <w:rFonts w:ascii="Wingdings" w:hAnsi="Wingdings" w:hint="default"/>
      </w:rPr>
    </w:lvl>
    <w:lvl w:ilvl="6" w:tplc="010A5BE0" w:tentative="1">
      <w:start w:val="1"/>
      <w:numFmt w:val="bullet"/>
      <w:lvlText w:val=""/>
      <w:lvlJc w:val="left"/>
      <w:pPr>
        <w:ind w:left="5040" w:hanging="360"/>
      </w:pPr>
      <w:rPr>
        <w:rFonts w:ascii="Symbol" w:hAnsi="Symbol" w:hint="default"/>
      </w:rPr>
    </w:lvl>
    <w:lvl w:ilvl="7" w:tplc="2DBE4BC2" w:tentative="1">
      <w:start w:val="1"/>
      <w:numFmt w:val="bullet"/>
      <w:lvlText w:val="o"/>
      <w:lvlJc w:val="left"/>
      <w:pPr>
        <w:ind w:left="5760" w:hanging="360"/>
      </w:pPr>
      <w:rPr>
        <w:rFonts w:ascii="Courier New" w:hAnsi="Courier New" w:cs="Courier New" w:hint="default"/>
      </w:rPr>
    </w:lvl>
    <w:lvl w:ilvl="8" w:tplc="A5C623F0" w:tentative="1">
      <w:start w:val="1"/>
      <w:numFmt w:val="bullet"/>
      <w:lvlText w:val=""/>
      <w:lvlJc w:val="left"/>
      <w:pPr>
        <w:ind w:left="6480" w:hanging="360"/>
      </w:pPr>
      <w:rPr>
        <w:rFonts w:ascii="Wingdings" w:hAnsi="Wingdings" w:hint="default"/>
      </w:rPr>
    </w:lvl>
  </w:abstractNum>
  <w:abstractNum w:abstractNumId="21" w15:restartNumberingAfterBreak="0">
    <w:nsid w:val="235C342B"/>
    <w:multiLevelType w:val="hybridMultilevel"/>
    <w:tmpl w:val="0AA0D758"/>
    <w:lvl w:ilvl="0" w:tplc="A7CE0BF4">
      <w:start w:val="1"/>
      <w:numFmt w:val="bullet"/>
      <w:lvlText w:val=""/>
      <w:lvlJc w:val="left"/>
      <w:pPr>
        <w:ind w:left="720" w:hanging="360"/>
      </w:pPr>
      <w:rPr>
        <w:rFonts w:ascii="Symbol" w:hAnsi="Symbol" w:hint="default"/>
        <w:color w:val="6B2976"/>
      </w:rPr>
    </w:lvl>
    <w:lvl w:ilvl="1" w:tplc="D8F6F4A4" w:tentative="1">
      <w:start w:val="1"/>
      <w:numFmt w:val="bullet"/>
      <w:lvlText w:val="o"/>
      <w:lvlJc w:val="left"/>
      <w:pPr>
        <w:ind w:left="1440" w:hanging="360"/>
      </w:pPr>
      <w:rPr>
        <w:rFonts w:ascii="Courier New" w:hAnsi="Courier New" w:cs="Courier New" w:hint="default"/>
      </w:rPr>
    </w:lvl>
    <w:lvl w:ilvl="2" w:tplc="E476297E" w:tentative="1">
      <w:start w:val="1"/>
      <w:numFmt w:val="bullet"/>
      <w:lvlText w:val=""/>
      <w:lvlJc w:val="left"/>
      <w:pPr>
        <w:ind w:left="2160" w:hanging="360"/>
      </w:pPr>
      <w:rPr>
        <w:rFonts w:ascii="Wingdings" w:hAnsi="Wingdings" w:hint="default"/>
      </w:rPr>
    </w:lvl>
    <w:lvl w:ilvl="3" w:tplc="4D5AE890" w:tentative="1">
      <w:start w:val="1"/>
      <w:numFmt w:val="bullet"/>
      <w:lvlText w:val=""/>
      <w:lvlJc w:val="left"/>
      <w:pPr>
        <w:ind w:left="2880" w:hanging="360"/>
      </w:pPr>
      <w:rPr>
        <w:rFonts w:ascii="Symbol" w:hAnsi="Symbol" w:hint="default"/>
      </w:rPr>
    </w:lvl>
    <w:lvl w:ilvl="4" w:tplc="9A0C5F7C" w:tentative="1">
      <w:start w:val="1"/>
      <w:numFmt w:val="bullet"/>
      <w:lvlText w:val="o"/>
      <w:lvlJc w:val="left"/>
      <w:pPr>
        <w:ind w:left="3600" w:hanging="360"/>
      </w:pPr>
      <w:rPr>
        <w:rFonts w:ascii="Courier New" w:hAnsi="Courier New" w:cs="Courier New" w:hint="default"/>
      </w:rPr>
    </w:lvl>
    <w:lvl w:ilvl="5" w:tplc="9718E81C" w:tentative="1">
      <w:start w:val="1"/>
      <w:numFmt w:val="bullet"/>
      <w:lvlText w:val=""/>
      <w:lvlJc w:val="left"/>
      <w:pPr>
        <w:ind w:left="4320" w:hanging="360"/>
      </w:pPr>
      <w:rPr>
        <w:rFonts w:ascii="Wingdings" w:hAnsi="Wingdings" w:hint="default"/>
      </w:rPr>
    </w:lvl>
    <w:lvl w:ilvl="6" w:tplc="20EA1E36" w:tentative="1">
      <w:start w:val="1"/>
      <w:numFmt w:val="bullet"/>
      <w:lvlText w:val=""/>
      <w:lvlJc w:val="left"/>
      <w:pPr>
        <w:ind w:left="5040" w:hanging="360"/>
      </w:pPr>
      <w:rPr>
        <w:rFonts w:ascii="Symbol" w:hAnsi="Symbol" w:hint="default"/>
      </w:rPr>
    </w:lvl>
    <w:lvl w:ilvl="7" w:tplc="61A09DF4" w:tentative="1">
      <w:start w:val="1"/>
      <w:numFmt w:val="bullet"/>
      <w:lvlText w:val="o"/>
      <w:lvlJc w:val="left"/>
      <w:pPr>
        <w:ind w:left="5760" w:hanging="360"/>
      </w:pPr>
      <w:rPr>
        <w:rFonts w:ascii="Courier New" w:hAnsi="Courier New" w:cs="Courier New" w:hint="default"/>
      </w:rPr>
    </w:lvl>
    <w:lvl w:ilvl="8" w:tplc="04EC3874" w:tentative="1">
      <w:start w:val="1"/>
      <w:numFmt w:val="bullet"/>
      <w:lvlText w:val=""/>
      <w:lvlJc w:val="left"/>
      <w:pPr>
        <w:ind w:left="6480" w:hanging="360"/>
      </w:pPr>
      <w:rPr>
        <w:rFonts w:ascii="Wingdings" w:hAnsi="Wingdings" w:hint="default"/>
      </w:rPr>
    </w:lvl>
  </w:abstractNum>
  <w:abstractNum w:abstractNumId="22" w15:restartNumberingAfterBreak="0">
    <w:nsid w:val="24464620"/>
    <w:multiLevelType w:val="hybridMultilevel"/>
    <w:tmpl w:val="D90E93EA"/>
    <w:lvl w:ilvl="0" w:tplc="C3E00674">
      <w:start w:val="1"/>
      <w:numFmt w:val="bullet"/>
      <w:lvlText w:val=""/>
      <w:lvlJc w:val="left"/>
      <w:pPr>
        <w:ind w:left="720" w:hanging="360"/>
      </w:pPr>
      <w:rPr>
        <w:rFonts w:ascii="Symbol" w:hAnsi="Symbol" w:hint="default"/>
        <w:color w:val="6B2976"/>
      </w:rPr>
    </w:lvl>
    <w:lvl w:ilvl="1" w:tplc="D54A3470" w:tentative="1">
      <w:start w:val="1"/>
      <w:numFmt w:val="bullet"/>
      <w:lvlText w:val="o"/>
      <w:lvlJc w:val="left"/>
      <w:pPr>
        <w:ind w:left="1440" w:hanging="360"/>
      </w:pPr>
      <w:rPr>
        <w:rFonts w:ascii="Courier New" w:hAnsi="Courier New" w:cs="Courier New" w:hint="default"/>
      </w:rPr>
    </w:lvl>
    <w:lvl w:ilvl="2" w:tplc="1834E8AE" w:tentative="1">
      <w:start w:val="1"/>
      <w:numFmt w:val="bullet"/>
      <w:lvlText w:val=""/>
      <w:lvlJc w:val="left"/>
      <w:pPr>
        <w:ind w:left="2160" w:hanging="360"/>
      </w:pPr>
      <w:rPr>
        <w:rFonts w:ascii="Wingdings" w:hAnsi="Wingdings" w:hint="default"/>
      </w:rPr>
    </w:lvl>
    <w:lvl w:ilvl="3" w:tplc="10AAB188" w:tentative="1">
      <w:start w:val="1"/>
      <w:numFmt w:val="bullet"/>
      <w:lvlText w:val=""/>
      <w:lvlJc w:val="left"/>
      <w:pPr>
        <w:ind w:left="2880" w:hanging="360"/>
      </w:pPr>
      <w:rPr>
        <w:rFonts w:ascii="Symbol" w:hAnsi="Symbol" w:hint="default"/>
      </w:rPr>
    </w:lvl>
    <w:lvl w:ilvl="4" w:tplc="5B1CC918" w:tentative="1">
      <w:start w:val="1"/>
      <w:numFmt w:val="bullet"/>
      <w:lvlText w:val="o"/>
      <w:lvlJc w:val="left"/>
      <w:pPr>
        <w:ind w:left="3600" w:hanging="360"/>
      </w:pPr>
      <w:rPr>
        <w:rFonts w:ascii="Courier New" w:hAnsi="Courier New" w:cs="Courier New" w:hint="default"/>
      </w:rPr>
    </w:lvl>
    <w:lvl w:ilvl="5" w:tplc="2552FEBC" w:tentative="1">
      <w:start w:val="1"/>
      <w:numFmt w:val="bullet"/>
      <w:lvlText w:val=""/>
      <w:lvlJc w:val="left"/>
      <w:pPr>
        <w:ind w:left="4320" w:hanging="360"/>
      </w:pPr>
      <w:rPr>
        <w:rFonts w:ascii="Wingdings" w:hAnsi="Wingdings" w:hint="default"/>
      </w:rPr>
    </w:lvl>
    <w:lvl w:ilvl="6" w:tplc="FC422D4C" w:tentative="1">
      <w:start w:val="1"/>
      <w:numFmt w:val="bullet"/>
      <w:lvlText w:val=""/>
      <w:lvlJc w:val="left"/>
      <w:pPr>
        <w:ind w:left="5040" w:hanging="360"/>
      </w:pPr>
      <w:rPr>
        <w:rFonts w:ascii="Symbol" w:hAnsi="Symbol" w:hint="default"/>
      </w:rPr>
    </w:lvl>
    <w:lvl w:ilvl="7" w:tplc="34E80C30" w:tentative="1">
      <w:start w:val="1"/>
      <w:numFmt w:val="bullet"/>
      <w:lvlText w:val="o"/>
      <w:lvlJc w:val="left"/>
      <w:pPr>
        <w:ind w:left="5760" w:hanging="360"/>
      </w:pPr>
      <w:rPr>
        <w:rFonts w:ascii="Courier New" w:hAnsi="Courier New" w:cs="Courier New" w:hint="default"/>
      </w:rPr>
    </w:lvl>
    <w:lvl w:ilvl="8" w:tplc="FB14FC18" w:tentative="1">
      <w:start w:val="1"/>
      <w:numFmt w:val="bullet"/>
      <w:lvlText w:val=""/>
      <w:lvlJc w:val="left"/>
      <w:pPr>
        <w:ind w:left="6480" w:hanging="360"/>
      </w:pPr>
      <w:rPr>
        <w:rFonts w:ascii="Wingdings" w:hAnsi="Wingdings" w:hint="default"/>
      </w:rPr>
    </w:lvl>
  </w:abstractNum>
  <w:abstractNum w:abstractNumId="23" w15:restartNumberingAfterBreak="0">
    <w:nsid w:val="25351755"/>
    <w:multiLevelType w:val="hybridMultilevel"/>
    <w:tmpl w:val="2B22095E"/>
    <w:lvl w:ilvl="0" w:tplc="2E329E24">
      <w:start w:val="1"/>
      <w:numFmt w:val="bullet"/>
      <w:lvlText w:val=""/>
      <w:lvlJc w:val="left"/>
      <w:pPr>
        <w:ind w:left="780" w:hanging="360"/>
      </w:pPr>
      <w:rPr>
        <w:rFonts w:ascii="Symbol" w:hAnsi="Symbol" w:hint="default"/>
        <w:color w:val="6B2976"/>
      </w:rPr>
    </w:lvl>
    <w:lvl w:ilvl="1" w:tplc="55CCFDA0" w:tentative="1">
      <w:start w:val="1"/>
      <w:numFmt w:val="bullet"/>
      <w:lvlText w:val="o"/>
      <w:lvlJc w:val="left"/>
      <w:pPr>
        <w:ind w:left="1500" w:hanging="360"/>
      </w:pPr>
      <w:rPr>
        <w:rFonts w:ascii="Courier New" w:hAnsi="Courier New" w:cs="Courier New" w:hint="default"/>
      </w:rPr>
    </w:lvl>
    <w:lvl w:ilvl="2" w:tplc="6C5A4438" w:tentative="1">
      <w:start w:val="1"/>
      <w:numFmt w:val="bullet"/>
      <w:lvlText w:val=""/>
      <w:lvlJc w:val="left"/>
      <w:pPr>
        <w:ind w:left="2220" w:hanging="360"/>
      </w:pPr>
      <w:rPr>
        <w:rFonts w:ascii="Wingdings" w:hAnsi="Wingdings" w:hint="default"/>
      </w:rPr>
    </w:lvl>
    <w:lvl w:ilvl="3" w:tplc="72F6DE04" w:tentative="1">
      <w:start w:val="1"/>
      <w:numFmt w:val="bullet"/>
      <w:lvlText w:val=""/>
      <w:lvlJc w:val="left"/>
      <w:pPr>
        <w:ind w:left="2940" w:hanging="360"/>
      </w:pPr>
      <w:rPr>
        <w:rFonts w:ascii="Symbol" w:hAnsi="Symbol" w:hint="default"/>
      </w:rPr>
    </w:lvl>
    <w:lvl w:ilvl="4" w:tplc="D680AF20" w:tentative="1">
      <w:start w:val="1"/>
      <w:numFmt w:val="bullet"/>
      <w:lvlText w:val="o"/>
      <w:lvlJc w:val="left"/>
      <w:pPr>
        <w:ind w:left="3660" w:hanging="360"/>
      </w:pPr>
      <w:rPr>
        <w:rFonts w:ascii="Courier New" w:hAnsi="Courier New" w:cs="Courier New" w:hint="default"/>
      </w:rPr>
    </w:lvl>
    <w:lvl w:ilvl="5" w:tplc="0406C0BC" w:tentative="1">
      <w:start w:val="1"/>
      <w:numFmt w:val="bullet"/>
      <w:lvlText w:val=""/>
      <w:lvlJc w:val="left"/>
      <w:pPr>
        <w:ind w:left="4380" w:hanging="360"/>
      </w:pPr>
      <w:rPr>
        <w:rFonts w:ascii="Wingdings" w:hAnsi="Wingdings" w:hint="default"/>
      </w:rPr>
    </w:lvl>
    <w:lvl w:ilvl="6" w:tplc="94F89A24" w:tentative="1">
      <w:start w:val="1"/>
      <w:numFmt w:val="bullet"/>
      <w:lvlText w:val=""/>
      <w:lvlJc w:val="left"/>
      <w:pPr>
        <w:ind w:left="5100" w:hanging="360"/>
      </w:pPr>
      <w:rPr>
        <w:rFonts w:ascii="Symbol" w:hAnsi="Symbol" w:hint="default"/>
      </w:rPr>
    </w:lvl>
    <w:lvl w:ilvl="7" w:tplc="0640FE42" w:tentative="1">
      <w:start w:val="1"/>
      <w:numFmt w:val="bullet"/>
      <w:lvlText w:val="o"/>
      <w:lvlJc w:val="left"/>
      <w:pPr>
        <w:ind w:left="5820" w:hanging="360"/>
      </w:pPr>
      <w:rPr>
        <w:rFonts w:ascii="Courier New" w:hAnsi="Courier New" w:cs="Courier New" w:hint="default"/>
      </w:rPr>
    </w:lvl>
    <w:lvl w:ilvl="8" w:tplc="F398B568" w:tentative="1">
      <w:start w:val="1"/>
      <w:numFmt w:val="bullet"/>
      <w:lvlText w:val=""/>
      <w:lvlJc w:val="left"/>
      <w:pPr>
        <w:ind w:left="6540" w:hanging="360"/>
      </w:pPr>
      <w:rPr>
        <w:rFonts w:ascii="Wingdings" w:hAnsi="Wingdings" w:hint="default"/>
      </w:rPr>
    </w:lvl>
  </w:abstractNum>
  <w:abstractNum w:abstractNumId="24" w15:restartNumberingAfterBreak="0">
    <w:nsid w:val="28D4118C"/>
    <w:multiLevelType w:val="hybridMultilevel"/>
    <w:tmpl w:val="05001CD2"/>
    <w:lvl w:ilvl="0" w:tplc="217E4F76">
      <w:start w:val="1"/>
      <w:numFmt w:val="bullet"/>
      <w:lvlText w:val=""/>
      <w:lvlJc w:val="left"/>
      <w:pPr>
        <w:ind w:left="720" w:hanging="360"/>
      </w:pPr>
      <w:rPr>
        <w:rFonts w:ascii="Symbol" w:hAnsi="Symbol" w:hint="default"/>
        <w:color w:val="6B2976"/>
      </w:rPr>
    </w:lvl>
    <w:lvl w:ilvl="1" w:tplc="E04209BE" w:tentative="1">
      <w:start w:val="1"/>
      <w:numFmt w:val="bullet"/>
      <w:lvlText w:val="o"/>
      <w:lvlJc w:val="left"/>
      <w:pPr>
        <w:ind w:left="1440" w:hanging="360"/>
      </w:pPr>
      <w:rPr>
        <w:rFonts w:ascii="Courier New" w:hAnsi="Courier New" w:cs="Courier New" w:hint="default"/>
      </w:rPr>
    </w:lvl>
    <w:lvl w:ilvl="2" w:tplc="40902C34" w:tentative="1">
      <w:start w:val="1"/>
      <w:numFmt w:val="bullet"/>
      <w:lvlText w:val=""/>
      <w:lvlJc w:val="left"/>
      <w:pPr>
        <w:ind w:left="2160" w:hanging="360"/>
      </w:pPr>
      <w:rPr>
        <w:rFonts w:ascii="Wingdings" w:hAnsi="Wingdings" w:hint="default"/>
      </w:rPr>
    </w:lvl>
    <w:lvl w:ilvl="3" w:tplc="33CEEE66" w:tentative="1">
      <w:start w:val="1"/>
      <w:numFmt w:val="bullet"/>
      <w:lvlText w:val=""/>
      <w:lvlJc w:val="left"/>
      <w:pPr>
        <w:ind w:left="2880" w:hanging="360"/>
      </w:pPr>
      <w:rPr>
        <w:rFonts w:ascii="Symbol" w:hAnsi="Symbol" w:hint="default"/>
      </w:rPr>
    </w:lvl>
    <w:lvl w:ilvl="4" w:tplc="88CEB938" w:tentative="1">
      <w:start w:val="1"/>
      <w:numFmt w:val="bullet"/>
      <w:lvlText w:val="o"/>
      <w:lvlJc w:val="left"/>
      <w:pPr>
        <w:ind w:left="3600" w:hanging="360"/>
      </w:pPr>
      <w:rPr>
        <w:rFonts w:ascii="Courier New" w:hAnsi="Courier New" w:cs="Courier New" w:hint="default"/>
      </w:rPr>
    </w:lvl>
    <w:lvl w:ilvl="5" w:tplc="2952A31E" w:tentative="1">
      <w:start w:val="1"/>
      <w:numFmt w:val="bullet"/>
      <w:lvlText w:val=""/>
      <w:lvlJc w:val="left"/>
      <w:pPr>
        <w:ind w:left="4320" w:hanging="360"/>
      </w:pPr>
      <w:rPr>
        <w:rFonts w:ascii="Wingdings" w:hAnsi="Wingdings" w:hint="default"/>
      </w:rPr>
    </w:lvl>
    <w:lvl w:ilvl="6" w:tplc="37C87E8E" w:tentative="1">
      <w:start w:val="1"/>
      <w:numFmt w:val="bullet"/>
      <w:lvlText w:val=""/>
      <w:lvlJc w:val="left"/>
      <w:pPr>
        <w:ind w:left="5040" w:hanging="360"/>
      </w:pPr>
      <w:rPr>
        <w:rFonts w:ascii="Symbol" w:hAnsi="Symbol" w:hint="default"/>
      </w:rPr>
    </w:lvl>
    <w:lvl w:ilvl="7" w:tplc="8AB47C9C" w:tentative="1">
      <w:start w:val="1"/>
      <w:numFmt w:val="bullet"/>
      <w:lvlText w:val="o"/>
      <w:lvlJc w:val="left"/>
      <w:pPr>
        <w:ind w:left="5760" w:hanging="360"/>
      </w:pPr>
      <w:rPr>
        <w:rFonts w:ascii="Courier New" w:hAnsi="Courier New" w:cs="Courier New" w:hint="default"/>
      </w:rPr>
    </w:lvl>
    <w:lvl w:ilvl="8" w:tplc="1394759A" w:tentative="1">
      <w:start w:val="1"/>
      <w:numFmt w:val="bullet"/>
      <w:lvlText w:val=""/>
      <w:lvlJc w:val="left"/>
      <w:pPr>
        <w:ind w:left="6480" w:hanging="360"/>
      </w:pPr>
      <w:rPr>
        <w:rFonts w:ascii="Wingdings" w:hAnsi="Wingdings" w:hint="default"/>
      </w:rPr>
    </w:lvl>
  </w:abstractNum>
  <w:abstractNum w:abstractNumId="25"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6" w15:restartNumberingAfterBreak="0">
    <w:nsid w:val="2CF562E8"/>
    <w:multiLevelType w:val="hybridMultilevel"/>
    <w:tmpl w:val="4C4A343C"/>
    <w:lvl w:ilvl="0" w:tplc="F73A2F5E">
      <w:start w:val="1"/>
      <w:numFmt w:val="bullet"/>
      <w:lvlText w:val=""/>
      <w:lvlJc w:val="left"/>
      <w:pPr>
        <w:ind w:left="720" w:hanging="360"/>
      </w:pPr>
      <w:rPr>
        <w:rFonts w:ascii="Symbol" w:hAnsi="Symbol" w:hint="default"/>
        <w:color w:val="6B2976"/>
      </w:rPr>
    </w:lvl>
    <w:lvl w:ilvl="1" w:tplc="AF3E9238" w:tentative="1">
      <w:start w:val="1"/>
      <w:numFmt w:val="bullet"/>
      <w:lvlText w:val="o"/>
      <w:lvlJc w:val="left"/>
      <w:pPr>
        <w:ind w:left="1440" w:hanging="360"/>
      </w:pPr>
      <w:rPr>
        <w:rFonts w:ascii="Courier New" w:hAnsi="Courier New" w:cs="Courier New" w:hint="default"/>
      </w:rPr>
    </w:lvl>
    <w:lvl w:ilvl="2" w:tplc="1B46BEE0" w:tentative="1">
      <w:start w:val="1"/>
      <w:numFmt w:val="bullet"/>
      <w:lvlText w:val=""/>
      <w:lvlJc w:val="left"/>
      <w:pPr>
        <w:ind w:left="2160" w:hanging="360"/>
      </w:pPr>
      <w:rPr>
        <w:rFonts w:ascii="Wingdings" w:hAnsi="Wingdings" w:hint="default"/>
      </w:rPr>
    </w:lvl>
    <w:lvl w:ilvl="3" w:tplc="0FF69250" w:tentative="1">
      <w:start w:val="1"/>
      <w:numFmt w:val="bullet"/>
      <w:lvlText w:val=""/>
      <w:lvlJc w:val="left"/>
      <w:pPr>
        <w:ind w:left="2880" w:hanging="360"/>
      </w:pPr>
      <w:rPr>
        <w:rFonts w:ascii="Symbol" w:hAnsi="Symbol" w:hint="default"/>
      </w:rPr>
    </w:lvl>
    <w:lvl w:ilvl="4" w:tplc="8062A832" w:tentative="1">
      <w:start w:val="1"/>
      <w:numFmt w:val="bullet"/>
      <w:lvlText w:val="o"/>
      <w:lvlJc w:val="left"/>
      <w:pPr>
        <w:ind w:left="3600" w:hanging="360"/>
      </w:pPr>
      <w:rPr>
        <w:rFonts w:ascii="Courier New" w:hAnsi="Courier New" w:cs="Courier New" w:hint="default"/>
      </w:rPr>
    </w:lvl>
    <w:lvl w:ilvl="5" w:tplc="14BE309A" w:tentative="1">
      <w:start w:val="1"/>
      <w:numFmt w:val="bullet"/>
      <w:lvlText w:val=""/>
      <w:lvlJc w:val="left"/>
      <w:pPr>
        <w:ind w:left="4320" w:hanging="360"/>
      </w:pPr>
      <w:rPr>
        <w:rFonts w:ascii="Wingdings" w:hAnsi="Wingdings" w:hint="default"/>
      </w:rPr>
    </w:lvl>
    <w:lvl w:ilvl="6" w:tplc="E6C2533A" w:tentative="1">
      <w:start w:val="1"/>
      <w:numFmt w:val="bullet"/>
      <w:lvlText w:val=""/>
      <w:lvlJc w:val="left"/>
      <w:pPr>
        <w:ind w:left="5040" w:hanging="360"/>
      </w:pPr>
      <w:rPr>
        <w:rFonts w:ascii="Symbol" w:hAnsi="Symbol" w:hint="default"/>
      </w:rPr>
    </w:lvl>
    <w:lvl w:ilvl="7" w:tplc="561A758C" w:tentative="1">
      <w:start w:val="1"/>
      <w:numFmt w:val="bullet"/>
      <w:lvlText w:val="o"/>
      <w:lvlJc w:val="left"/>
      <w:pPr>
        <w:ind w:left="5760" w:hanging="360"/>
      </w:pPr>
      <w:rPr>
        <w:rFonts w:ascii="Courier New" w:hAnsi="Courier New" w:cs="Courier New" w:hint="default"/>
      </w:rPr>
    </w:lvl>
    <w:lvl w:ilvl="8" w:tplc="1166DC00" w:tentative="1">
      <w:start w:val="1"/>
      <w:numFmt w:val="bullet"/>
      <w:lvlText w:val=""/>
      <w:lvlJc w:val="left"/>
      <w:pPr>
        <w:ind w:left="6480" w:hanging="360"/>
      </w:pPr>
      <w:rPr>
        <w:rFonts w:ascii="Wingdings" w:hAnsi="Wingdings" w:hint="default"/>
      </w:rPr>
    </w:lvl>
  </w:abstractNum>
  <w:abstractNum w:abstractNumId="27" w15:restartNumberingAfterBreak="0">
    <w:nsid w:val="2FFB7F59"/>
    <w:multiLevelType w:val="hybridMultilevel"/>
    <w:tmpl w:val="9A4CDBE2"/>
    <w:lvl w:ilvl="0" w:tplc="5D20ED44">
      <w:start w:val="1"/>
      <w:numFmt w:val="bullet"/>
      <w:lvlText w:val=""/>
      <w:lvlJc w:val="left"/>
      <w:pPr>
        <w:ind w:left="720" w:hanging="360"/>
      </w:pPr>
      <w:rPr>
        <w:rFonts w:ascii="Symbol" w:hAnsi="Symbol" w:hint="default"/>
        <w:color w:val="6B2976"/>
      </w:rPr>
    </w:lvl>
    <w:lvl w:ilvl="1" w:tplc="11006A7C" w:tentative="1">
      <w:start w:val="1"/>
      <w:numFmt w:val="bullet"/>
      <w:lvlText w:val="o"/>
      <w:lvlJc w:val="left"/>
      <w:pPr>
        <w:ind w:left="1440" w:hanging="360"/>
      </w:pPr>
      <w:rPr>
        <w:rFonts w:ascii="Courier New" w:hAnsi="Courier New" w:cs="Courier New" w:hint="default"/>
      </w:rPr>
    </w:lvl>
    <w:lvl w:ilvl="2" w:tplc="B2B8D3C8" w:tentative="1">
      <w:start w:val="1"/>
      <w:numFmt w:val="bullet"/>
      <w:lvlText w:val=""/>
      <w:lvlJc w:val="left"/>
      <w:pPr>
        <w:ind w:left="2160" w:hanging="360"/>
      </w:pPr>
      <w:rPr>
        <w:rFonts w:ascii="Wingdings" w:hAnsi="Wingdings" w:hint="default"/>
      </w:rPr>
    </w:lvl>
    <w:lvl w:ilvl="3" w:tplc="40B8686E" w:tentative="1">
      <w:start w:val="1"/>
      <w:numFmt w:val="bullet"/>
      <w:lvlText w:val=""/>
      <w:lvlJc w:val="left"/>
      <w:pPr>
        <w:ind w:left="2880" w:hanging="360"/>
      </w:pPr>
      <w:rPr>
        <w:rFonts w:ascii="Symbol" w:hAnsi="Symbol" w:hint="default"/>
      </w:rPr>
    </w:lvl>
    <w:lvl w:ilvl="4" w:tplc="D908801C" w:tentative="1">
      <w:start w:val="1"/>
      <w:numFmt w:val="bullet"/>
      <w:lvlText w:val="o"/>
      <w:lvlJc w:val="left"/>
      <w:pPr>
        <w:ind w:left="3600" w:hanging="360"/>
      </w:pPr>
      <w:rPr>
        <w:rFonts w:ascii="Courier New" w:hAnsi="Courier New" w:cs="Courier New" w:hint="default"/>
      </w:rPr>
    </w:lvl>
    <w:lvl w:ilvl="5" w:tplc="38F68A48" w:tentative="1">
      <w:start w:val="1"/>
      <w:numFmt w:val="bullet"/>
      <w:lvlText w:val=""/>
      <w:lvlJc w:val="left"/>
      <w:pPr>
        <w:ind w:left="4320" w:hanging="360"/>
      </w:pPr>
      <w:rPr>
        <w:rFonts w:ascii="Wingdings" w:hAnsi="Wingdings" w:hint="default"/>
      </w:rPr>
    </w:lvl>
    <w:lvl w:ilvl="6" w:tplc="4F862F30" w:tentative="1">
      <w:start w:val="1"/>
      <w:numFmt w:val="bullet"/>
      <w:lvlText w:val=""/>
      <w:lvlJc w:val="left"/>
      <w:pPr>
        <w:ind w:left="5040" w:hanging="360"/>
      </w:pPr>
      <w:rPr>
        <w:rFonts w:ascii="Symbol" w:hAnsi="Symbol" w:hint="default"/>
      </w:rPr>
    </w:lvl>
    <w:lvl w:ilvl="7" w:tplc="A760B9B8" w:tentative="1">
      <w:start w:val="1"/>
      <w:numFmt w:val="bullet"/>
      <w:lvlText w:val="o"/>
      <w:lvlJc w:val="left"/>
      <w:pPr>
        <w:ind w:left="5760" w:hanging="360"/>
      </w:pPr>
      <w:rPr>
        <w:rFonts w:ascii="Courier New" w:hAnsi="Courier New" w:cs="Courier New" w:hint="default"/>
      </w:rPr>
    </w:lvl>
    <w:lvl w:ilvl="8" w:tplc="35B84414" w:tentative="1">
      <w:start w:val="1"/>
      <w:numFmt w:val="bullet"/>
      <w:lvlText w:val=""/>
      <w:lvlJc w:val="left"/>
      <w:pPr>
        <w:ind w:left="6480" w:hanging="360"/>
      </w:pPr>
      <w:rPr>
        <w:rFonts w:ascii="Wingdings" w:hAnsi="Wingdings" w:hint="default"/>
      </w:rPr>
    </w:lvl>
  </w:abstractNum>
  <w:abstractNum w:abstractNumId="28" w15:restartNumberingAfterBreak="0">
    <w:nsid w:val="307E15BF"/>
    <w:multiLevelType w:val="hybridMultilevel"/>
    <w:tmpl w:val="2DE4F692"/>
    <w:lvl w:ilvl="0" w:tplc="9C6EB95E">
      <w:start w:val="1"/>
      <w:numFmt w:val="bullet"/>
      <w:lvlText w:val=""/>
      <w:lvlJc w:val="left"/>
      <w:pPr>
        <w:ind w:left="720" w:hanging="360"/>
      </w:pPr>
      <w:rPr>
        <w:rFonts w:ascii="Symbol" w:hAnsi="Symbol" w:hint="default"/>
        <w:color w:val="6B2976"/>
      </w:rPr>
    </w:lvl>
    <w:lvl w:ilvl="1" w:tplc="E4AAFA50" w:tentative="1">
      <w:start w:val="1"/>
      <w:numFmt w:val="bullet"/>
      <w:lvlText w:val="o"/>
      <w:lvlJc w:val="left"/>
      <w:pPr>
        <w:ind w:left="1440" w:hanging="360"/>
      </w:pPr>
      <w:rPr>
        <w:rFonts w:ascii="Courier New" w:hAnsi="Courier New" w:cs="Courier New" w:hint="default"/>
      </w:rPr>
    </w:lvl>
    <w:lvl w:ilvl="2" w:tplc="84564D86" w:tentative="1">
      <w:start w:val="1"/>
      <w:numFmt w:val="bullet"/>
      <w:lvlText w:val=""/>
      <w:lvlJc w:val="left"/>
      <w:pPr>
        <w:ind w:left="2160" w:hanging="360"/>
      </w:pPr>
      <w:rPr>
        <w:rFonts w:ascii="Wingdings" w:hAnsi="Wingdings" w:hint="default"/>
      </w:rPr>
    </w:lvl>
    <w:lvl w:ilvl="3" w:tplc="8A2C3B1A" w:tentative="1">
      <w:start w:val="1"/>
      <w:numFmt w:val="bullet"/>
      <w:lvlText w:val=""/>
      <w:lvlJc w:val="left"/>
      <w:pPr>
        <w:ind w:left="2880" w:hanging="360"/>
      </w:pPr>
      <w:rPr>
        <w:rFonts w:ascii="Symbol" w:hAnsi="Symbol" w:hint="default"/>
      </w:rPr>
    </w:lvl>
    <w:lvl w:ilvl="4" w:tplc="A40E1F2E" w:tentative="1">
      <w:start w:val="1"/>
      <w:numFmt w:val="bullet"/>
      <w:lvlText w:val="o"/>
      <w:lvlJc w:val="left"/>
      <w:pPr>
        <w:ind w:left="3600" w:hanging="360"/>
      </w:pPr>
      <w:rPr>
        <w:rFonts w:ascii="Courier New" w:hAnsi="Courier New" w:cs="Courier New" w:hint="default"/>
      </w:rPr>
    </w:lvl>
    <w:lvl w:ilvl="5" w:tplc="72080BC6" w:tentative="1">
      <w:start w:val="1"/>
      <w:numFmt w:val="bullet"/>
      <w:lvlText w:val=""/>
      <w:lvlJc w:val="left"/>
      <w:pPr>
        <w:ind w:left="4320" w:hanging="360"/>
      </w:pPr>
      <w:rPr>
        <w:rFonts w:ascii="Wingdings" w:hAnsi="Wingdings" w:hint="default"/>
      </w:rPr>
    </w:lvl>
    <w:lvl w:ilvl="6" w:tplc="0DE8EE8E" w:tentative="1">
      <w:start w:val="1"/>
      <w:numFmt w:val="bullet"/>
      <w:lvlText w:val=""/>
      <w:lvlJc w:val="left"/>
      <w:pPr>
        <w:ind w:left="5040" w:hanging="360"/>
      </w:pPr>
      <w:rPr>
        <w:rFonts w:ascii="Symbol" w:hAnsi="Symbol" w:hint="default"/>
      </w:rPr>
    </w:lvl>
    <w:lvl w:ilvl="7" w:tplc="4370AC7E" w:tentative="1">
      <w:start w:val="1"/>
      <w:numFmt w:val="bullet"/>
      <w:lvlText w:val="o"/>
      <w:lvlJc w:val="left"/>
      <w:pPr>
        <w:ind w:left="5760" w:hanging="360"/>
      </w:pPr>
      <w:rPr>
        <w:rFonts w:ascii="Courier New" w:hAnsi="Courier New" w:cs="Courier New" w:hint="default"/>
      </w:rPr>
    </w:lvl>
    <w:lvl w:ilvl="8" w:tplc="F9BA0F0C" w:tentative="1">
      <w:start w:val="1"/>
      <w:numFmt w:val="bullet"/>
      <w:lvlText w:val=""/>
      <w:lvlJc w:val="left"/>
      <w:pPr>
        <w:ind w:left="6480" w:hanging="360"/>
      </w:pPr>
      <w:rPr>
        <w:rFonts w:ascii="Wingdings" w:hAnsi="Wingdings" w:hint="default"/>
      </w:rPr>
    </w:lvl>
  </w:abstractNum>
  <w:abstractNum w:abstractNumId="29" w15:restartNumberingAfterBreak="0">
    <w:nsid w:val="336B4021"/>
    <w:multiLevelType w:val="hybridMultilevel"/>
    <w:tmpl w:val="A00689A0"/>
    <w:lvl w:ilvl="0" w:tplc="CA8CFEF6">
      <w:start w:val="1"/>
      <w:numFmt w:val="bullet"/>
      <w:lvlText w:val=""/>
      <w:lvlJc w:val="left"/>
      <w:pPr>
        <w:ind w:left="795" w:hanging="360"/>
      </w:pPr>
      <w:rPr>
        <w:rFonts w:ascii="Symbol" w:hAnsi="Symbol" w:hint="default"/>
        <w:color w:val="6B2976"/>
      </w:rPr>
    </w:lvl>
    <w:lvl w:ilvl="1" w:tplc="C3A63584" w:tentative="1">
      <w:start w:val="1"/>
      <w:numFmt w:val="bullet"/>
      <w:lvlText w:val="o"/>
      <w:lvlJc w:val="left"/>
      <w:pPr>
        <w:ind w:left="1515" w:hanging="360"/>
      </w:pPr>
      <w:rPr>
        <w:rFonts w:ascii="Courier New" w:hAnsi="Courier New" w:cs="Courier New" w:hint="default"/>
      </w:rPr>
    </w:lvl>
    <w:lvl w:ilvl="2" w:tplc="8AE4F3B4" w:tentative="1">
      <w:start w:val="1"/>
      <w:numFmt w:val="bullet"/>
      <w:lvlText w:val=""/>
      <w:lvlJc w:val="left"/>
      <w:pPr>
        <w:ind w:left="2235" w:hanging="360"/>
      </w:pPr>
      <w:rPr>
        <w:rFonts w:ascii="Wingdings" w:hAnsi="Wingdings" w:hint="default"/>
      </w:rPr>
    </w:lvl>
    <w:lvl w:ilvl="3" w:tplc="C078616A" w:tentative="1">
      <w:start w:val="1"/>
      <w:numFmt w:val="bullet"/>
      <w:lvlText w:val=""/>
      <w:lvlJc w:val="left"/>
      <w:pPr>
        <w:ind w:left="2955" w:hanging="360"/>
      </w:pPr>
      <w:rPr>
        <w:rFonts w:ascii="Symbol" w:hAnsi="Symbol" w:hint="default"/>
      </w:rPr>
    </w:lvl>
    <w:lvl w:ilvl="4" w:tplc="7DE2C7E8" w:tentative="1">
      <w:start w:val="1"/>
      <w:numFmt w:val="bullet"/>
      <w:lvlText w:val="o"/>
      <w:lvlJc w:val="left"/>
      <w:pPr>
        <w:ind w:left="3675" w:hanging="360"/>
      </w:pPr>
      <w:rPr>
        <w:rFonts w:ascii="Courier New" w:hAnsi="Courier New" w:cs="Courier New" w:hint="default"/>
      </w:rPr>
    </w:lvl>
    <w:lvl w:ilvl="5" w:tplc="960AAD08" w:tentative="1">
      <w:start w:val="1"/>
      <w:numFmt w:val="bullet"/>
      <w:lvlText w:val=""/>
      <w:lvlJc w:val="left"/>
      <w:pPr>
        <w:ind w:left="4395" w:hanging="360"/>
      </w:pPr>
      <w:rPr>
        <w:rFonts w:ascii="Wingdings" w:hAnsi="Wingdings" w:hint="default"/>
      </w:rPr>
    </w:lvl>
    <w:lvl w:ilvl="6" w:tplc="9520912C" w:tentative="1">
      <w:start w:val="1"/>
      <w:numFmt w:val="bullet"/>
      <w:lvlText w:val=""/>
      <w:lvlJc w:val="left"/>
      <w:pPr>
        <w:ind w:left="5115" w:hanging="360"/>
      </w:pPr>
      <w:rPr>
        <w:rFonts w:ascii="Symbol" w:hAnsi="Symbol" w:hint="default"/>
      </w:rPr>
    </w:lvl>
    <w:lvl w:ilvl="7" w:tplc="E5A6997A" w:tentative="1">
      <w:start w:val="1"/>
      <w:numFmt w:val="bullet"/>
      <w:lvlText w:val="o"/>
      <w:lvlJc w:val="left"/>
      <w:pPr>
        <w:ind w:left="5835" w:hanging="360"/>
      </w:pPr>
      <w:rPr>
        <w:rFonts w:ascii="Courier New" w:hAnsi="Courier New" w:cs="Courier New" w:hint="default"/>
      </w:rPr>
    </w:lvl>
    <w:lvl w:ilvl="8" w:tplc="65284134" w:tentative="1">
      <w:start w:val="1"/>
      <w:numFmt w:val="bullet"/>
      <w:lvlText w:val=""/>
      <w:lvlJc w:val="left"/>
      <w:pPr>
        <w:ind w:left="6555" w:hanging="360"/>
      </w:pPr>
      <w:rPr>
        <w:rFonts w:ascii="Wingdings" w:hAnsi="Wingdings" w:hint="default"/>
      </w:rPr>
    </w:lvl>
  </w:abstractNum>
  <w:abstractNum w:abstractNumId="30" w15:restartNumberingAfterBreak="0">
    <w:nsid w:val="347B1E5C"/>
    <w:multiLevelType w:val="hybridMultilevel"/>
    <w:tmpl w:val="293E8332"/>
    <w:lvl w:ilvl="0" w:tplc="7ADA7F68">
      <w:start w:val="1"/>
      <w:numFmt w:val="bullet"/>
      <w:lvlText w:val=""/>
      <w:lvlJc w:val="left"/>
      <w:pPr>
        <w:ind w:left="720" w:hanging="360"/>
      </w:pPr>
      <w:rPr>
        <w:rFonts w:ascii="Symbol" w:hAnsi="Symbol" w:hint="default"/>
        <w:color w:val="6B2976"/>
      </w:rPr>
    </w:lvl>
    <w:lvl w:ilvl="1" w:tplc="45ECDF04" w:tentative="1">
      <w:start w:val="1"/>
      <w:numFmt w:val="bullet"/>
      <w:lvlText w:val="o"/>
      <w:lvlJc w:val="left"/>
      <w:pPr>
        <w:ind w:left="1440" w:hanging="360"/>
      </w:pPr>
      <w:rPr>
        <w:rFonts w:ascii="Courier New" w:hAnsi="Courier New" w:cs="Courier New" w:hint="default"/>
      </w:rPr>
    </w:lvl>
    <w:lvl w:ilvl="2" w:tplc="3B4AD0AA" w:tentative="1">
      <w:start w:val="1"/>
      <w:numFmt w:val="bullet"/>
      <w:lvlText w:val=""/>
      <w:lvlJc w:val="left"/>
      <w:pPr>
        <w:ind w:left="2160" w:hanging="360"/>
      </w:pPr>
      <w:rPr>
        <w:rFonts w:ascii="Wingdings" w:hAnsi="Wingdings" w:hint="default"/>
      </w:rPr>
    </w:lvl>
    <w:lvl w:ilvl="3" w:tplc="B9102B2E" w:tentative="1">
      <w:start w:val="1"/>
      <w:numFmt w:val="bullet"/>
      <w:lvlText w:val=""/>
      <w:lvlJc w:val="left"/>
      <w:pPr>
        <w:ind w:left="2880" w:hanging="360"/>
      </w:pPr>
      <w:rPr>
        <w:rFonts w:ascii="Symbol" w:hAnsi="Symbol" w:hint="default"/>
      </w:rPr>
    </w:lvl>
    <w:lvl w:ilvl="4" w:tplc="0F6CEE5C" w:tentative="1">
      <w:start w:val="1"/>
      <w:numFmt w:val="bullet"/>
      <w:lvlText w:val="o"/>
      <w:lvlJc w:val="left"/>
      <w:pPr>
        <w:ind w:left="3600" w:hanging="360"/>
      </w:pPr>
      <w:rPr>
        <w:rFonts w:ascii="Courier New" w:hAnsi="Courier New" w:cs="Courier New" w:hint="default"/>
      </w:rPr>
    </w:lvl>
    <w:lvl w:ilvl="5" w:tplc="C4F81A0C" w:tentative="1">
      <w:start w:val="1"/>
      <w:numFmt w:val="bullet"/>
      <w:lvlText w:val=""/>
      <w:lvlJc w:val="left"/>
      <w:pPr>
        <w:ind w:left="4320" w:hanging="360"/>
      </w:pPr>
      <w:rPr>
        <w:rFonts w:ascii="Wingdings" w:hAnsi="Wingdings" w:hint="default"/>
      </w:rPr>
    </w:lvl>
    <w:lvl w:ilvl="6" w:tplc="C762921A" w:tentative="1">
      <w:start w:val="1"/>
      <w:numFmt w:val="bullet"/>
      <w:lvlText w:val=""/>
      <w:lvlJc w:val="left"/>
      <w:pPr>
        <w:ind w:left="5040" w:hanging="360"/>
      </w:pPr>
      <w:rPr>
        <w:rFonts w:ascii="Symbol" w:hAnsi="Symbol" w:hint="default"/>
      </w:rPr>
    </w:lvl>
    <w:lvl w:ilvl="7" w:tplc="8BC46722" w:tentative="1">
      <w:start w:val="1"/>
      <w:numFmt w:val="bullet"/>
      <w:lvlText w:val="o"/>
      <w:lvlJc w:val="left"/>
      <w:pPr>
        <w:ind w:left="5760" w:hanging="360"/>
      </w:pPr>
      <w:rPr>
        <w:rFonts w:ascii="Courier New" w:hAnsi="Courier New" w:cs="Courier New" w:hint="default"/>
      </w:rPr>
    </w:lvl>
    <w:lvl w:ilvl="8" w:tplc="15A606EC" w:tentative="1">
      <w:start w:val="1"/>
      <w:numFmt w:val="bullet"/>
      <w:lvlText w:val=""/>
      <w:lvlJc w:val="left"/>
      <w:pPr>
        <w:ind w:left="6480" w:hanging="360"/>
      </w:pPr>
      <w:rPr>
        <w:rFonts w:ascii="Wingdings" w:hAnsi="Wingdings" w:hint="default"/>
      </w:rPr>
    </w:lvl>
  </w:abstractNum>
  <w:abstractNum w:abstractNumId="31" w15:restartNumberingAfterBreak="0">
    <w:nsid w:val="34D0594C"/>
    <w:multiLevelType w:val="hybridMultilevel"/>
    <w:tmpl w:val="F03E391C"/>
    <w:lvl w:ilvl="0" w:tplc="852E9F42">
      <w:start w:val="1"/>
      <w:numFmt w:val="bullet"/>
      <w:lvlText w:val=""/>
      <w:lvlJc w:val="left"/>
      <w:pPr>
        <w:ind w:left="787" w:hanging="360"/>
      </w:pPr>
      <w:rPr>
        <w:rFonts w:ascii="Symbol" w:hAnsi="Symbol" w:hint="default"/>
        <w:color w:val="6B2976"/>
      </w:rPr>
    </w:lvl>
    <w:lvl w:ilvl="1" w:tplc="2B46A30C" w:tentative="1">
      <w:start w:val="1"/>
      <w:numFmt w:val="bullet"/>
      <w:lvlText w:val="o"/>
      <w:lvlJc w:val="left"/>
      <w:pPr>
        <w:ind w:left="1507" w:hanging="360"/>
      </w:pPr>
      <w:rPr>
        <w:rFonts w:ascii="Courier New" w:hAnsi="Courier New" w:cs="Courier New" w:hint="default"/>
      </w:rPr>
    </w:lvl>
    <w:lvl w:ilvl="2" w:tplc="9E4C41D2" w:tentative="1">
      <w:start w:val="1"/>
      <w:numFmt w:val="bullet"/>
      <w:lvlText w:val=""/>
      <w:lvlJc w:val="left"/>
      <w:pPr>
        <w:ind w:left="2227" w:hanging="360"/>
      </w:pPr>
      <w:rPr>
        <w:rFonts w:ascii="Wingdings" w:hAnsi="Wingdings" w:hint="default"/>
      </w:rPr>
    </w:lvl>
    <w:lvl w:ilvl="3" w:tplc="6E3A1CFC" w:tentative="1">
      <w:start w:val="1"/>
      <w:numFmt w:val="bullet"/>
      <w:lvlText w:val=""/>
      <w:lvlJc w:val="left"/>
      <w:pPr>
        <w:ind w:left="2947" w:hanging="360"/>
      </w:pPr>
      <w:rPr>
        <w:rFonts w:ascii="Symbol" w:hAnsi="Symbol" w:hint="default"/>
      </w:rPr>
    </w:lvl>
    <w:lvl w:ilvl="4" w:tplc="4942EC54" w:tentative="1">
      <w:start w:val="1"/>
      <w:numFmt w:val="bullet"/>
      <w:lvlText w:val="o"/>
      <w:lvlJc w:val="left"/>
      <w:pPr>
        <w:ind w:left="3667" w:hanging="360"/>
      </w:pPr>
      <w:rPr>
        <w:rFonts w:ascii="Courier New" w:hAnsi="Courier New" w:cs="Courier New" w:hint="default"/>
      </w:rPr>
    </w:lvl>
    <w:lvl w:ilvl="5" w:tplc="D8467C68" w:tentative="1">
      <w:start w:val="1"/>
      <w:numFmt w:val="bullet"/>
      <w:lvlText w:val=""/>
      <w:lvlJc w:val="left"/>
      <w:pPr>
        <w:ind w:left="4387" w:hanging="360"/>
      </w:pPr>
      <w:rPr>
        <w:rFonts w:ascii="Wingdings" w:hAnsi="Wingdings" w:hint="default"/>
      </w:rPr>
    </w:lvl>
    <w:lvl w:ilvl="6" w:tplc="01BCF2A6" w:tentative="1">
      <w:start w:val="1"/>
      <w:numFmt w:val="bullet"/>
      <w:lvlText w:val=""/>
      <w:lvlJc w:val="left"/>
      <w:pPr>
        <w:ind w:left="5107" w:hanging="360"/>
      </w:pPr>
      <w:rPr>
        <w:rFonts w:ascii="Symbol" w:hAnsi="Symbol" w:hint="default"/>
      </w:rPr>
    </w:lvl>
    <w:lvl w:ilvl="7" w:tplc="645EC386" w:tentative="1">
      <w:start w:val="1"/>
      <w:numFmt w:val="bullet"/>
      <w:lvlText w:val="o"/>
      <w:lvlJc w:val="left"/>
      <w:pPr>
        <w:ind w:left="5827" w:hanging="360"/>
      </w:pPr>
      <w:rPr>
        <w:rFonts w:ascii="Courier New" w:hAnsi="Courier New" w:cs="Courier New" w:hint="default"/>
      </w:rPr>
    </w:lvl>
    <w:lvl w:ilvl="8" w:tplc="95347A04" w:tentative="1">
      <w:start w:val="1"/>
      <w:numFmt w:val="bullet"/>
      <w:lvlText w:val=""/>
      <w:lvlJc w:val="left"/>
      <w:pPr>
        <w:ind w:left="6547" w:hanging="360"/>
      </w:pPr>
      <w:rPr>
        <w:rFonts w:ascii="Wingdings" w:hAnsi="Wingdings" w:hint="default"/>
      </w:rPr>
    </w:lvl>
  </w:abstractNum>
  <w:abstractNum w:abstractNumId="32" w15:restartNumberingAfterBreak="0">
    <w:nsid w:val="36743438"/>
    <w:multiLevelType w:val="hybridMultilevel"/>
    <w:tmpl w:val="2A28BA8E"/>
    <w:lvl w:ilvl="0" w:tplc="78B8AF96">
      <w:start w:val="1"/>
      <w:numFmt w:val="bullet"/>
      <w:lvlText w:val=""/>
      <w:lvlJc w:val="left"/>
      <w:pPr>
        <w:ind w:left="720" w:hanging="360"/>
      </w:pPr>
      <w:rPr>
        <w:rFonts w:ascii="Symbol" w:hAnsi="Symbol" w:hint="default"/>
        <w:color w:val="6B2976"/>
      </w:rPr>
    </w:lvl>
    <w:lvl w:ilvl="1" w:tplc="B4C20882" w:tentative="1">
      <w:start w:val="1"/>
      <w:numFmt w:val="bullet"/>
      <w:lvlText w:val="o"/>
      <w:lvlJc w:val="left"/>
      <w:pPr>
        <w:ind w:left="1440" w:hanging="360"/>
      </w:pPr>
      <w:rPr>
        <w:rFonts w:ascii="Courier New" w:hAnsi="Courier New" w:cs="Courier New" w:hint="default"/>
      </w:rPr>
    </w:lvl>
    <w:lvl w:ilvl="2" w:tplc="A31E5400" w:tentative="1">
      <w:start w:val="1"/>
      <w:numFmt w:val="bullet"/>
      <w:lvlText w:val=""/>
      <w:lvlJc w:val="left"/>
      <w:pPr>
        <w:ind w:left="2160" w:hanging="360"/>
      </w:pPr>
      <w:rPr>
        <w:rFonts w:ascii="Wingdings" w:hAnsi="Wingdings" w:hint="default"/>
      </w:rPr>
    </w:lvl>
    <w:lvl w:ilvl="3" w:tplc="04FCB8B8" w:tentative="1">
      <w:start w:val="1"/>
      <w:numFmt w:val="bullet"/>
      <w:lvlText w:val=""/>
      <w:lvlJc w:val="left"/>
      <w:pPr>
        <w:ind w:left="2880" w:hanging="360"/>
      </w:pPr>
      <w:rPr>
        <w:rFonts w:ascii="Symbol" w:hAnsi="Symbol" w:hint="default"/>
      </w:rPr>
    </w:lvl>
    <w:lvl w:ilvl="4" w:tplc="0B1ED190" w:tentative="1">
      <w:start w:val="1"/>
      <w:numFmt w:val="bullet"/>
      <w:lvlText w:val="o"/>
      <w:lvlJc w:val="left"/>
      <w:pPr>
        <w:ind w:left="3600" w:hanging="360"/>
      </w:pPr>
      <w:rPr>
        <w:rFonts w:ascii="Courier New" w:hAnsi="Courier New" w:cs="Courier New" w:hint="default"/>
      </w:rPr>
    </w:lvl>
    <w:lvl w:ilvl="5" w:tplc="34F27104" w:tentative="1">
      <w:start w:val="1"/>
      <w:numFmt w:val="bullet"/>
      <w:lvlText w:val=""/>
      <w:lvlJc w:val="left"/>
      <w:pPr>
        <w:ind w:left="4320" w:hanging="360"/>
      </w:pPr>
      <w:rPr>
        <w:rFonts w:ascii="Wingdings" w:hAnsi="Wingdings" w:hint="default"/>
      </w:rPr>
    </w:lvl>
    <w:lvl w:ilvl="6" w:tplc="0DDCFAD0" w:tentative="1">
      <w:start w:val="1"/>
      <w:numFmt w:val="bullet"/>
      <w:lvlText w:val=""/>
      <w:lvlJc w:val="left"/>
      <w:pPr>
        <w:ind w:left="5040" w:hanging="360"/>
      </w:pPr>
      <w:rPr>
        <w:rFonts w:ascii="Symbol" w:hAnsi="Symbol" w:hint="default"/>
      </w:rPr>
    </w:lvl>
    <w:lvl w:ilvl="7" w:tplc="C646141E" w:tentative="1">
      <w:start w:val="1"/>
      <w:numFmt w:val="bullet"/>
      <w:lvlText w:val="o"/>
      <w:lvlJc w:val="left"/>
      <w:pPr>
        <w:ind w:left="5760" w:hanging="360"/>
      </w:pPr>
      <w:rPr>
        <w:rFonts w:ascii="Courier New" w:hAnsi="Courier New" w:cs="Courier New" w:hint="default"/>
      </w:rPr>
    </w:lvl>
    <w:lvl w:ilvl="8" w:tplc="0CBE444E" w:tentative="1">
      <w:start w:val="1"/>
      <w:numFmt w:val="bullet"/>
      <w:lvlText w:val=""/>
      <w:lvlJc w:val="left"/>
      <w:pPr>
        <w:ind w:left="6480" w:hanging="360"/>
      </w:pPr>
      <w:rPr>
        <w:rFonts w:ascii="Wingdings" w:hAnsi="Wingdings" w:hint="default"/>
      </w:rPr>
    </w:lvl>
  </w:abstractNum>
  <w:abstractNum w:abstractNumId="33" w15:restartNumberingAfterBreak="0">
    <w:nsid w:val="37D22922"/>
    <w:multiLevelType w:val="hybridMultilevel"/>
    <w:tmpl w:val="E57EAD1C"/>
    <w:lvl w:ilvl="0" w:tplc="6A583726">
      <w:start w:val="1"/>
      <w:numFmt w:val="bullet"/>
      <w:lvlText w:val=""/>
      <w:lvlJc w:val="left"/>
      <w:pPr>
        <w:ind w:left="720" w:hanging="360"/>
      </w:pPr>
      <w:rPr>
        <w:rFonts w:ascii="Symbol" w:hAnsi="Symbol" w:hint="default"/>
        <w:color w:val="6B2976"/>
      </w:rPr>
    </w:lvl>
    <w:lvl w:ilvl="1" w:tplc="0ECE4F6E" w:tentative="1">
      <w:start w:val="1"/>
      <w:numFmt w:val="bullet"/>
      <w:lvlText w:val="o"/>
      <w:lvlJc w:val="left"/>
      <w:pPr>
        <w:ind w:left="1440" w:hanging="360"/>
      </w:pPr>
      <w:rPr>
        <w:rFonts w:ascii="Courier New" w:hAnsi="Courier New" w:cs="Courier New" w:hint="default"/>
      </w:rPr>
    </w:lvl>
    <w:lvl w:ilvl="2" w:tplc="ABF680A0" w:tentative="1">
      <w:start w:val="1"/>
      <w:numFmt w:val="bullet"/>
      <w:lvlText w:val=""/>
      <w:lvlJc w:val="left"/>
      <w:pPr>
        <w:ind w:left="2160" w:hanging="360"/>
      </w:pPr>
      <w:rPr>
        <w:rFonts w:ascii="Wingdings" w:hAnsi="Wingdings" w:hint="default"/>
      </w:rPr>
    </w:lvl>
    <w:lvl w:ilvl="3" w:tplc="E5B4CE02" w:tentative="1">
      <w:start w:val="1"/>
      <w:numFmt w:val="bullet"/>
      <w:lvlText w:val=""/>
      <w:lvlJc w:val="left"/>
      <w:pPr>
        <w:ind w:left="2880" w:hanging="360"/>
      </w:pPr>
      <w:rPr>
        <w:rFonts w:ascii="Symbol" w:hAnsi="Symbol" w:hint="default"/>
      </w:rPr>
    </w:lvl>
    <w:lvl w:ilvl="4" w:tplc="DC1A69F8" w:tentative="1">
      <w:start w:val="1"/>
      <w:numFmt w:val="bullet"/>
      <w:lvlText w:val="o"/>
      <w:lvlJc w:val="left"/>
      <w:pPr>
        <w:ind w:left="3600" w:hanging="360"/>
      </w:pPr>
      <w:rPr>
        <w:rFonts w:ascii="Courier New" w:hAnsi="Courier New" w:cs="Courier New" w:hint="default"/>
      </w:rPr>
    </w:lvl>
    <w:lvl w:ilvl="5" w:tplc="D1DEAEAE" w:tentative="1">
      <w:start w:val="1"/>
      <w:numFmt w:val="bullet"/>
      <w:lvlText w:val=""/>
      <w:lvlJc w:val="left"/>
      <w:pPr>
        <w:ind w:left="4320" w:hanging="360"/>
      </w:pPr>
      <w:rPr>
        <w:rFonts w:ascii="Wingdings" w:hAnsi="Wingdings" w:hint="default"/>
      </w:rPr>
    </w:lvl>
    <w:lvl w:ilvl="6" w:tplc="D3A272EE" w:tentative="1">
      <w:start w:val="1"/>
      <w:numFmt w:val="bullet"/>
      <w:lvlText w:val=""/>
      <w:lvlJc w:val="left"/>
      <w:pPr>
        <w:ind w:left="5040" w:hanging="360"/>
      </w:pPr>
      <w:rPr>
        <w:rFonts w:ascii="Symbol" w:hAnsi="Symbol" w:hint="default"/>
      </w:rPr>
    </w:lvl>
    <w:lvl w:ilvl="7" w:tplc="910AC7AA" w:tentative="1">
      <w:start w:val="1"/>
      <w:numFmt w:val="bullet"/>
      <w:lvlText w:val="o"/>
      <w:lvlJc w:val="left"/>
      <w:pPr>
        <w:ind w:left="5760" w:hanging="360"/>
      </w:pPr>
      <w:rPr>
        <w:rFonts w:ascii="Courier New" w:hAnsi="Courier New" w:cs="Courier New" w:hint="default"/>
      </w:rPr>
    </w:lvl>
    <w:lvl w:ilvl="8" w:tplc="78909DFC" w:tentative="1">
      <w:start w:val="1"/>
      <w:numFmt w:val="bullet"/>
      <w:lvlText w:val=""/>
      <w:lvlJc w:val="left"/>
      <w:pPr>
        <w:ind w:left="6480" w:hanging="360"/>
      </w:pPr>
      <w:rPr>
        <w:rFonts w:ascii="Wingdings" w:hAnsi="Wingdings" w:hint="default"/>
      </w:rPr>
    </w:lvl>
  </w:abstractNum>
  <w:abstractNum w:abstractNumId="34" w15:restartNumberingAfterBreak="0">
    <w:nsid w:val="37F16336"/>
    <w:multiLevelType w:val="hybridMultilevel"/>
    <w:tmpl w:val="383CD3AC"/>
    <w:lvl w:ilvl="0" w:tplc="491AB876">
      <w:start w:val="1"/>
      <w:numFmt w:val="bullet"/>
      <w:lvlText w:val=""/>
      <w:lvlJc w:val="left"/>
      <w:pPr>
        <w:ind w:left="720" w:hanging="360"/>
      </w:pPr>
      <w:rPr>
        <w:rFonts w:ascii="Symbol" w:hAnsi="Symbol" w:hint="default"/>
        <w:color w:val="6B2976"/>
      </w:rPr>
    </w:lvl>
    <w:lvl w:ilvl="1" w:tplc="FB36CE7E" w:tentative="1">
      <w:start w:val="1"/>
      <w:numFmt w:val="bullet"/>
      <w:lvlText w:val="o"/>
      <w:lvlJc w:val="left"/>
      <w:pPr>
        <w:ind w:left="1440" w:hanging="360"/>
      </w:pPr>
      <w:rPr>
        <w:rFonts w:ascii="Courier New" w:hAnsi="Courier New" w:cs="Courier New" w:hint="default"/>
      </w:rPr>
    </w:lvl>
    <w:lvl w:ilvl="2" w:tplc="3C04D418" w:tentative="1">
      <w:start w:val="1"/>
      <w:numFmt w:val="bullet"/>
      <w:lvlText w:val=""/>
      <w:lvlJc w:val="left"/>
      <w:pPr>
        <w:ind w:left="2160" w:hanging="360"/>
      </w:pPr>
      <w:rPr>
        <w:rFonts w:ascii="Wingdings" w:hAnsi="Wingdings" w:hint="default"/>
      </w:rPr>
    </w:lvl>
    <w:lvl w:ilvl="3" w:tplc="1A9C3666" w:tentative="1">
      <w:start w:val="1"/>
      <w:numFmt w:val="bullet"/>
      <w:lvlText w:val=""/>
      <w:lvlJc w:val="left"/>
      <w:pPr>
        <w:ind w:left="2880" w:hanging="360"/>
      </w:pPr>
      <w:rPr>
        <w:rFonts w:ascii="Symbol" w:hAnsi="Symbol" w:hint="default"/>
      </w:rPr>
    </w:lvl>
    <w:lvl w:ilvl="4" w:tplc="769001B4" w:tentative="1">
      <w:start w:val="1"/>
      <w:numFmt w:val="bullet"/>
      <w:lvlText w:val="o"/>
      <w:lvlJc w:val="left"/>
      <w:pPr>
        <w:ind w:left="3600" w:hanging="360"/>
      </w:pPr>
      <w:rPr>
        <w:rFonts w:ascii="Courier New" w:hAnsi="Courier New" w:cs="Courier New" w:hint="default"/>
      </w:rPr>
    </w:lvl>
    <w:lvl w:ilvl="5" w:tplc="CAEC3D68" w:tentative="1">
      <w:start w:val="1"/>
      <w:numFmt w:val="bullet"/>
      <w:lvlText w:val=""/>
      <w:lvlJc w:val="left"/>
      <w:pPr>
        <w:ind w:left="4320" w:hanging="360"/>
      </w:pPr>
      <w:rPr>
        <w:rFonts w:ascii="Wingdings" w:hAnsi="Wingdings" w:hint="default"/>
      </w:rPr>
    </w:lvl>
    <w:lvl w:ilvl="6" w:tplc="341EAD7C" w:tentative="1">
      <w:start w:val="1"/>
      <w:numFmt w:val="bullet"/>
      <w:lvlText w:val=""/>
      <w:lvlJc w:val="left"/>
      <w:pPr>
        <w:ind w:left="5040" w:hanging="360"/>
      </w:pPr>
      <w:rPr>
        <w:rFonts w:ascii="Symbol" w:hAnsi="Symbol" w:hint="default"/>
      </w:rPr>
    </w:lvl>
    <w:lvl w:ilvl="7" w:tplc="E31EA98C" w:tentative="1">
      <w:start w:val="1"/>
      <w:numFmt w:val="bullet"/>
      <w:lvlText w:val="o"/>
      <w:lvlJc w:val="left"/>
      <w:pPr>
        <w:ind w:left="5760" w:hanging="360"/>
      </w:pPr>
      <w:rPr>
        <w:rFonts w:ascii="Courier New" w:hAnsi="Courier New" w:cs="Courier New" w:hint="default"/>
      </w:rPr>
    </w:lvl>
    <w:lvl w:ilvl="8" w:tplc="DA569E36" w:tentative="1">
      <w:start w:val="1"/>
      <w:numFmt w:val="bullet"/>
      <w:lvlText w:val=""/>
      <w:lvlJc w:val="left"/>
      <w:pPr>
        <w:ind w:left="6480" w:hanging="360"/>
      </w:pPr>
      <w:rPr>
        <w:rFonts w:ascii="Wingdings" w:hAnsi="Wingdings" w:hint="default"/>
      </w:rPr>
    </w:lvl>
  </w:abstractNum>
  <w:abstractNum w:abstractNumId="35" w15:restartNumberingAfterBreak="0">
    <w:nsid w:val="398A1378"/>
    <w:multiLevelType w:val="hybridMultilevel"/>
    <w:tmpl w:val="FA72A2B2"/>
    <w:lvl w:ilvl="0" w:tplc="BA527CA6">
      <w:start w:val="1"/>
      <w:numFmt w:val="bullet"/>
      <w:lvlText w:val=""/>
      <w:lvlJc w:val="left"/>
      <w:pPr>
        <w:ind w:left="720" w:hanging="360"/>
      </w:pPr>
      <w:rPr>
        <w:rFonts w:ascii="Symbol" w:hAnsi="Symbol" w:hint="default"/>
        <w:color w:val="6B2976"/>
      </w:rPr>
    </w:lvl>
    <w:lvl w:ilvl="1" w:tplc="4CC0E91C" w:tentative="1">
      <w:start w:val="1"/>
      <w:numFmt w:val="bullet"/>
      <w:lvlText w:val="o"/>
      <w:lvlJc w:val="left"/>
      <w:pPr>
        <w:ind w:left="1440" w:hanging="360"/>
      </w:pPr>
      <w:rPr>
        <w:rFonts w:ascii="Courier New" w:hAnsi="Courier New" w:cs="Courier New" w:hint="default"/>
      </w:rPr>
    </w:lvl>
    <w:lvl w:ilvl="2" w:tplc="64C071D0" w:tentative="1">
      <w:start w:val="1"/>
      <w:numFmt w:val="bullet"/>
      <w:lvlText w:val=""/>
      <w:lvlJc w:val="left"/>
      <w:pPr>
        <w:ind w:left="2160" w:hanging="360"/>
      </w:pPr>
      <w:rPr>
        <w:rFonts w:ascii="Wingdings" w:hAnsi="Wingdings" w:hint="default"/>
      </w:rPr>
    </w:lvl>
    <w:lvl w:ilvl="3" w:tplc="B2227A5C" w:tentative="1">
      <w:start w:val="1"/>
      <w:numFmt w:val="bullet"/>
      <w:lvlText w:val=""/>
      <w:lvlJc w:val="left"/>
      <w:pPr>
        <w:ind w:left="2880" w:hanging="360"/>
      </w:pPr>
      <w:rPr>
        <w:rFonts w:ascii="Symbol" w:hAnsi="Symbol" w:hint="default"/>
      </w:rPr>
    </w:lvl>
    <w:lvl w:ilvl="4" w:tplc="A770FCA2" w:tentative="1">
      <w:start w:val="1"/>
      <w:numFmt w:val="bullet"/>
      <w:lvlText w:val="o"/>
      <w:lvlJc w:val="left"/>
      <w:pPr>
        <w:ind w:left="3600" w:hanging="360"/>
      </w:pPr>
      <w:rPr>
        <w:rFonts w:ascii="Courier New" w:hAnsi="Courier New" w:cs="Courier New" w:hint="default"/>
      </w:rPr>
    </w:lvl>
    <w:lvl w:ilvl="5" w:tplc="9728593E" w:tentative="1">
      <w:start w:val="1"/>
      <w:numFmt w:val="bullet"/>
      <w:lvlText w:val=""/>
      <w:lvlJc w:val="left"/>
      <w:pPr>
        <w:ind w:left="4320" w:hanging="360"/>
      </w:pPr>
      <w:rPr>
        <w:rFonts w:ascii="Wingdings" w:hAnsi="Wingdings" w:hint="default"/>
      </w:rPr>
    </w:lvl>
    <w:lvl w:ilvl="6" w:tplc="238C3722" w:tentative="1">
      <w:start w:val="1"/>
      <w:numFmt w:val="bullet"/>
      <w:lvlText w:val=""/>
      <w:lvlJc w:val="left"/>
      <w:pPr>
        <w:ind w:left="5040" w:hanging="360"/>
      </w:pPr>
      <w:rPr>
        <w:rFonts w:ascii="Symbol" w:hAnsi="Symbol" w:hint="default"/>
      </w:rPr>
    </w:lvl>
    <w:lvl w:ilvl="7" w:tplc="8CECC4E0" w:tentative="1">
      <w:start w:val="1"/>
      <w:numFmt w:val="bullet"/>
      <w:lvlText w:val="o"/>
      <w:lvlJc w:val="left"/>
      <w:pPr>
        <w:ind w:left="5760" w:hanging="360"/>
      </w:pPr>
      <w:rPr>
        <w:rFonts w:ascii="Courier New" w:hAnsi="Courier New" w:cs="Courier New" w:hint="default"/>
      </w:rPr>
    </w:lvl>
    <w:lvl w:ilvl="8" w:tplc="3EEE9762" w:tentative="1">
      <w:start w:val="1"/>
      <w:numFmt w:val="bullet"/>
      <w:lvlText w:val=""/>
      <w:lvlJc w:val="left"/>
      <w:pPr>
        <w:ind w:left="6480" w:hanging="360"/>
      </w:pPr>
      <w:rPr>
        <w:rFonts w:ascii="Wingdings" w:hAnsi="Wingdings" w:hint="default"/>
      </w:rPr>
    </w:lvl>
  </w:abstractNum>
  <w:abstractNum w:abstractNumId="36" w15:restartNumberingAfterBreak="0">
    <w:nsid w:val="3FE2116B"/>
    <w:multiLevelType w:val="hybridMultilevel"/>
    <w:tmpl w:val="01B864F4"/>
    <w:lvl w:ilvl="0" w:tplc="459830F6">
      <w:start w:val="1"/>
      <w:numFmt w:val="bullet"/>
      <w:lvlText w:val=""/>
      <w:lvlJc w:val="left"/>
      <w:pPr>
        <w:ind w:left="778" w:hanging="360"/>
      </w:pPr>
      <w:rPr>
        <w:rFonts w:ascii="Symbol" w:hAnsi="Symbol" w:hint="default"/>
        <w:color w:val="6B2976"/>
      </w:rPr>
    </w:lvl>
    <w:lvl w:ilvl="1" w:tplc="9BB6FB7C" w:tentative="1">
      <w:start w:val="1"/>
      <w:numFmt w:val="bullet"/>
      <w:lvlText w:val="o"/>
      <w:lvlJc w:val="left"/>
      <w:pPr>
        <w:ind w:left="1498" w:hanging="360"/>
      </w:pPr>
      <w:rPr>
        <w:rFonts w:ascii="Courier New" w:hAnsi="Courier New" w:cs="Courier New" w:hint="default"/>
      </w:rPr>
    </w:lvl>
    <w:lvl w:ilvl="2" w:tplc="6E426A5A" w:tentative="1">
      <w:start w:val="1"/>
      <w:numFmt w:val="bullet"/>
      <w:lvlText w:val=""/>
      <w:lvlJc w:val="left"/>
      <w:pPr>
        <w:ind w:left="2218" w:hanging="360"/>
      </w:pPr>
      <w:rPr>
        <w:rFonts w:ascii="Wingdings" w:hAnsi="Wingdings" w:hint="default"/>
      </w:rPr>
    </w:lvl>
    <w:lvl w:ilvl="3" w:tplc="9B966CE2" w:tentative="1">
      <w:start w:val="1"/>
      <w:numFmt w:val="bullet"/>
      <w:lvlText w:val=""/>
      <w:lvlJc w:val="left"/>
      <w:pPr>
        <w:ind w:left="2938" w:hanging="360"/>
      </w:pPr>
      <w:rPr>
        <w:rFonts w:ascii="Symbol" w:hAnsi="Symbol" w:hint="default"/>
      </w:rPr>
    </w:lvl>
    <w:lvl w:ilvl="4" w:tplc="92182054" w:tentative="1">
      <w:start w:val="1"/>
      <w:numFmt w:val="bullet"/>
      <w:lvlText w:val="o"/>
      <w:lvlJc w:val="left"/>
      <w:pPr>
        <w:ind w:left="3658" w:hanging="360"/>
      </w:pPr>
      <w:rPr>
        <w:rFonts w:ascii="Courier New" w:hAnsi="Courier New" w:cs="Courier New" w:hint="default"/>
      </w:rPr>
    </w:lvl>
    <w:lvl w:ilvl="5" w:tplc="864A6E12" w:tentative="1">
      <w:start w:val="1"/>
      <w:numFmt w:val="bullet"/>
      <w:lvlText w:val=""/>
      <w:lvlJc w:val="left"/>
      <w:pPr>
        <w:ind w:left="4378" w:hanging="360"/>
      </w:pPr>
      <w:rPr>
        <w:rFonts w:ascii="Wingdings" w:hAnsi="Wingdings" w:hint="default"/>
      </w:rPr>
    </w:lvl>
    <w:lvl w:ilvl="6" w:tplc="072C712E" w:tentative="1">
      <w:start w:val="1"/>
      <w:numFmt w:val="bullet"/>
      <w:lvlText w:val=""/>
      <w:lvlJc w:val="left"/>
      <w:pPr>
        <w:ind w:left="5098" w:hanging="360"/>
      </w:pPr>
      <w:rPr>
        <w:rFonts w:ascii="Symbol" w:hAnsi="Symbol" w:hint="default"/>
      </w:rPr>
    </w:lvl>
    <w:lvl w:ilvl="7" w:tplc="4CCCA272" w:tentative="1">
      <w:start w:val="1"/>
      <w:numFmt w:val="bullet"/>
      <w:lvlText w:val="o"/>
      <w:lvlJc w:val="left"/>
      <w:pPr>
        <w:ind w:left="5818" w:hanging="360"/>
      </w:pPr>
      <w:rPr>
        <w:rFonts w:ascii="Courier New" w:hAnsi="Courier New" w:cs="Courier New" w:hint="default"/>
      </w:rPr>
    </w:lvl>
    <w:lvl w:ilvl="8" w:tplc="7062011A" w:tentative="1">
      <w:start w:val="1"/>
      <w:numFmt w:val="bullet"/>
      <w:lvlText w:val=""/>
      <w:lvlJc w:val="left"/>
      <w:pPr>
        <w:ind w:left="6538" w:hanging="360"/>
      </w:pPr>
      <w:rPr>
        <w:rFonts w:ascii="Wingdings" w:hAnsi="Wingdings" w:hint="default"/>
      </w:rPr>
    </w:lvl>
  </w:abstractNum>
  <w:abstractNum w:abstractNumId="37" w15:restartNumberingAfterBreak="0">
    <w:nsid w:val="415A5FD1"/>
    <w:multiLevelType w:val="hybridMultilevel"/>
    <w:tmpl w:val="BDA02762"/>
    <w:lvl w:ilvl="0" w:tplc="DBE46B64">
      <w:start w:val="1"/>
      <w:numFmt w:val="bullet"/>
      <w:lvlText w:val=""/>
      <w:lvlJc w:val="left"/>
      <w:pPr>
        <w:ind w:left="720" w:hanging="360"/>
      </w:pPr>
      <w:rPr>
        <w:rFonts w:ascii="Symbol" w:hAnsi="Symbol" w:hint="default"/>
        <w:color w:val="6B2976"/>
      </w:rPr>
    </w:lvl>
    <w:lvl w:ilvl="1" w:tplc="602AB2EC" w:tentative="1">
      <w:start w:val="1"/>
      <w:numFmt w:val="bullet"/>
      <w:lvlText w:val="o"/>
      <w:lvlJc w:val="left"/>
      <w:pPr>
        <w:ind w:left="1440" w:hanging="360"/>
      </w:pPr>
      <w:rPr>
        <w:rFonts w:ascii="Courier New" w:hAnsi="Courier New" w:cs="Courier New" w:hint="default"/>
      </w:rPr>
    </w:lvl>
    <w:lvl w:ilvl="2" w:tplc="99AE1A34" w:tentative="1">
      <w:start w:val="1"/>
      <w:numFmt w:val="bullet"/>
      <w:lvlText w:val=""/>
      <w:lvlJc w:val="left"/>
      <w:pPr>
        <w:ind w:left="2160" w:hanging="360"/>
      </w:pPr>
      <w:rPr>
        <w:rFonts w:ascii="Wingdings" w:hAnsi="Wingdings" w:hint="default"/>
      </w:rPr>
    </w:lvl>
    <w:lvl w:ilvl="3" w:tplc="8374867E" w:tentative="1">
      <w:start w:val="1"/>
      <w:numFmt w:val="bullet"/>
      <w:lvlText w:val=""/>
      <w:lvlJc w:val="left"/>
      <w:pPr>
        <w:ind w:left="2880" w:hanging="360"/>
      </w:pPr>
      <w:rPr>
        <w:rFonts w:ascii="Symbol" w:hAnsi="Symbol" w:hint="default"/>
      </w:rPr>
    </w:lvl>
    <w:lvl w:ilvl="4" w:tplc="374229E8" w:tentative="1">
      <w:start w:val="1"/>
      <w:numFmt w:val="bullet"/>
      <w:lvlText w:val="o"/>
      <w:lvlJc w:val="left"/>
      <w:pPr>
        <w:ind w:left="3600" w:hanging="360"/>
      </w:pPr>
      <w:rPr>
        <w:rFonts w:ascii="Courier New" w:hAnsi="Courier New" w:cs="Courier New" w:hint="default"/>
      </w:rPr>
    </w:lvl>
    <w:lvl w:ilvl="5" w:tplc="2DF67D16" w:tentative="1">
      <w:start w:val="1"/>
      <w:numFmt w:val="bullet"/>
      <w:lvlText w:val=""/>
      <w:lvlJc w:val="left"/>
      <w:pPr>
        <w:ind w:left="4320" w:hanging="360"/>
      </w:pPr>
      <w:rPr>
        <w:rFonts w:ascii="Wingdings" w:hAnsi="Wingdings" w:hint="default"/>
      </w:rPr>
    </w:lvl>
    <w:lvl w:ilvl="6" w:tplc="45789062" w:tentative="1">
      <w:start w:val="1"/>
      <w:numFmt w:val="bullet"/>
      <w:lvlText w:val=""/>
      <w:lvlJc w:val="left"/>
      <w:pPr>
        <w:ind w:left="5040" w:hanging="360"/>
      </w:pPr>
      <w:rPr>
        <w:rFonts w:ascii="Symbol" w:hAnsi="Symbol" w:hint="default"/>
      </w:rPr>
    </w:lvl>
    <w:lvl w:ilvl="7" w:tplc="99889B56" w:tentative="1">
      <w:start w:val="1"/>
      <w:numFmt w:val="bullet"/>
      <w:lvlText w:val="o"/>
      <w:lvlJc w:val="left"/>
      <w:pPr>
        <w:ind w:left="5760" w:hanging="360"/>
      </w:pPr>
      <w:rPr>
        <w:rFonts w:ascii="Courier New" w:hAnsi="Courier New" w:cs="Courier New" w:hint="default"/>
      </w:rPr>
    </w:lvl>
    <w:lvl w:ilvl="8" w:tplc="A9AA7880" w:tentative="1">
      <w:start w:val="1"/>
      <w:numFmt w:val="bullet"/>
      <w:lvlText w:val=""/>
      <w:lvlJc w:val="left"/>
      <w:pPr>
        <w:ind w:left="6480" w:hanging="360"/>
      </w:pPr>
      <w:rPr>
        <w:rFonts w:ascii="Wingdings" w:hAnsi="Wingdings" w:hint="default"/>
      </w:rPr>
    </w:lvl>
  </w:abstractNum>
  <w:abstractNum w:abstractNumId="38" w15:restartNumberingAfterBreak="0">
    <w:nsid w:val="41F47E2F"/>
    <w:multiLevelType w:val="hybridMultilevel"/>
    <w:tmpl w:val="CE9CE97A"/>
    <w:lvl w:ilvl="0" w:tplc="7844353C">
      <w:start w:val="1"/>
      <w:numFmt w:val="bullet"/>
      <w:lvlText w:val=""/>
      <w:lvlJc w:val="left"/>
      <w:pPr>
        <w:ind w:left="720" w:hanging="360"/>
      </w:pPr>
      <w:rPr>
        <w:rFonts w:ascii="Symbol" w:hAnsi="Symbol" w:hint="default"/>
        <w:color w:val="6B2976"/>
      </w:rPr>
    </w:lvl>
    <w:lvl w:ilvl="1" w:tplc="AD08A8DA" w:tentative="1">
      <w:start w:val="1"/>
      <w:numFmt w:val="bullet"/>
      <w:lvlText w:val="o"/>
      <w:lvlJc w:val="left"/>
      <w:pPr>
        <w:ind w:left="1440" w:hanging="360"/>
      </w:pPr>
      <w:rPr>
        <w:rFonts w:ascii="Courier New" w:hAnsi="Courier New" w:cs="Courier New" w:hint="default"/>
      </w:rPr>
    </w:lvl>
    <w:lvl w:ilvl="2" w:tplc="67B85B92" w:tentative="1">
      <w:start w:val="1"/>
      <w:numFmt w:val="bullet"/>
      <w:lvlText w:val=""/>
      <w:lvlJc w:val="left"/>
      <w:pPr>
        <w:ind w:left="2160" w:hanging="360"/>
      </w:pPr>
      <w:rPr>
        <w:rFonts w:ascii="Wingdings" w:hAnsi="Wingdings" w:hint="default"/>
      </w:rPr>
    </w:lvl>
    <w:lvl w:ilvl="3" w:tplc="75F00056" w:tentative="1">
      <w:start w:val="1"/>
      <w:numFmt w:val="bullet"/>
      <w:lvlText w:val=""/>
      <w:lvlJc w:val="left"/>
      <w:pPr>
        <w:ind w:left="2880" w:hanging="360"/>
      </w:pPr>
      <w:rPr>
        <w:rFonts w:ascii="Symbol" w:hAnsi="Symbol" w:hint="default"/>
      </w:rPr>
    </w:lvl>
    <w:lvl w:ilvl="4" w:tplc="4588CC40" w:tentative="1">
      <w:start w:val="1"/>
      <w:numFmt w:val="bullet"/>
      <w:lvlText w:val="o"/>
      <w:lvlJc w:val="left"/>
      <w:pPr>
        <w:ind w:left="3600" w:hanging="360"/>
      </w:pPr>
      <w:rPr>
        <w:rFonts w:ascii="Courier New" w:hAnsi="Courier New" w:cs="Courier New" w:hint="default"/>
      </w:rPr>
    </w:lvl>
    <w:lvl w:ilvl="5" w:tplc="58EA772C" w:tentative="1">
      <w:start w:val="1"/>
      <w:numFmt w:val="bullet"/>
      <w:lvlText w:val=""/>
      <w:lvlJc w:val="left"/>
      <w:pPr>
        <w:ind w:left="4320" w:hanging="360"/>
      </w:pPr>
      <w:rPr>
        <w:rFonts w:ascii="Wingdings" w:hAnsi="Wingdings" w:hint="default"/>
      </w:rPr>
    </w:lvl>
    <w:lvl w:ilvl="6" w:tplc="43AA1E14" w:tentative="1">
      <w:start w:val="1"/>
      <w:numFmt w:val="bullet"/>
      <w:lvlText w:val=""/>
      <w:lvlJc w:val="left"/>
      <w:pPr>
        <w:ind w:left="5040" w:hanging="360"/>
      </w:pPr>
      <w:rPr>
        <w:rFonts w:ascii="Symbol" w:hAnsi="Symbol" w:hint="default"/>
      </w:rPr>
    </w:lvl>
    <w:lvl w:ilvl="7" w:tplc="6472DDB6" w:tentative="1">
      <w:start w:val="1"/>
      <w:numFmt w:val="bullet"/>
      <w:lvlText w:val="o"/>
      <w:lvlJc w:val="left"/>
      <w:pPr>
        <w:ind w:left="5760" w:hanging="360"/>
      </w:pPr>
      <w:rPr>
        <w:rFonts w:ascii="Courier New" w:hAnsi="Courier New" w:cs="Courier New" w:hint="default"/>
      </w:rPr>
    </w:lvl>
    <w:lvl w:ilvl="8" w:tplc="2EF85644" w:tentative="1">
      <w:start w:val="1"/>
      <w:numFmt w:val="bullet"/>
      <w:lvlText w:val=""/>
      <w:lvlJc w:val="left"/>
      <w:pPr>
        <w:ind w:left="6480" w:hanging="360"/>
      </w:pPr>
      <w:rPr>
        <w:rFonts w:ascii="Wingdings" w:hAnsi="Wingdings" w:hint="default"/>
      </w:rPr>
    </w:lvl>
  </w:abstractNum>
  <w:abstractNum w:abstractNumId="39" w15:restartNumberingAfterBreak="0">
    <w:nsid w:val="422252E0"/>
    <w:multiLevelType w:val="hybridMultilevel"/>
    <w:tmpl w:val="FA9E33C6"/>
    <w:lvl w:ilvl="0" w:tplc="6C00D48A">
      <w:start w:val="1"/>
      <w:numFmt w:val="bullet"/>
      <w:lvlText w:val=""/>
      <w:lvlJc w:val="left"/>
      <w:pPr>
        <w:ind w:left="720" w:hanging="360"/>
      </w:pPr>
      <w:rPr>
        <w:rFonts w:ascii="Symbol" w:hAnsi="Symbol" w:hint="default"/>
        <w:color w:val="6B2976"/>
      </w:rPr>
    </w:lvl>
    <w:lvl w:ilvl="1" w:tplc="40D4711C" w:tentative="1">
      <w:start w:val="1"/>
      <w:numFmt w:val="bullet"/>
      <w:lvlText w:val="o"/>
      <w:lvlJc w:val="left"/>
      <w:pPr>
        <w:ind w:left="1440" w:hanging="360"/>
      </w:pPr>
      <w:rPr>
        <w:rFonts w:ascii="Courier New" w:hAnsi="Courier New" w:cs="Courier New" w:hint="default"/>
      </w:rPr>
    </w:lvl>
    <w:lvl w:ilvl="2" w:tplc="DDB4DB10" w:tentative="1">
      <w:start w:val="1"/>
      <w:numFmt w:val="bullet"/>
      <w:lvlText w:val=""/>
      <w:lvlJc w:val="left"/>
      <w:pPr>
        <w:ind w:left="2160" w:hanging="360"/>
      </w:pPr>
      <w:rPr>
        <w:rFonts w:ascii="Wingdings" w:hAnsi="Wingdings" w:hint="default"/>
      </w:rPr>
    </w:lvl>
    <w:lvl w:ilvl="3" w:tplc="9F366FCA" w:tentative="1">
      <w:start w:val="1"/>
      <w:numFmt w:val="bullet"/>
      <w:lvlText w:val=""/>
      <w:lvlJc w:val="left"/>
      <w:pPr>
        <w:ind w:left="2880" w:hanging="360"/>
      </w:pPr>
      <w:rPr>
        <w:rFonts w:ascii="Symbol" w:hAnsi="Symbol" w:hint="default"/>
      </w:rPr>
    </w:lvl>
    <w:lvl w:ilvl="4" w:tplc="32D8CF4E" w:tentative="1">
      <w:start w:val="1"/>
      <w:numFmt w:val="bullet"/>
      <w:lvlText w:val="o"/>
      <w:lvlJc w:val="left"/>
      <w:pPr>
        <w:ind w:left="3600" w:hanging="360"/>
      </w:pPr>
      <w:rPr>
        <w:rFonts w:ascii="Courier New" w:hAnsi="Courier New" w:cs="Courier New" w:hint="default"/>
      </w:rPr>
    </w:lvl>
    <w:lvl w:ilvl="5" w:tplc="77740654" w:tentative="1">
      <w:start w:val="1"/>
      <w:numFmt w:val="bullet"/>
      <w:lvlText w:val=""/>
      <w:lvlJc w:val="left"/>
      <w:pPr>
        <w:ind w:left="4320" w:hanging="360"/>
      </w:pPr>
      <w:rPr>
        <w:rFonts w:ascii="Wingdings" w:hAnsi="Wingdings" w:hint="default"/>
      </w:rPr>
    </w:lvl>
    <w:lvl w:ilvl="6" w:tplc="31285636" w:tentative="1">
      <w:start w:val="1"/>
      <w:numFmt w:val="bullet"/>
      <w:lvlText w:val=""/>
      <w:lvlJc w:val="left"/>
      <w:pPr>
        <w:ind w:left="5040" w:hanging="360"/>
      </w:pPr>
      <w:rPr>
        <w:rFonts w:ascii="Symbol" w:hAnsi="Symbol" w:hint="default"/>
      </w:rPr>
    </w:lvl>
    <w:lvl w:ilvl="7" w:tplc="E4D8F460" w:tentative="1">
      <w:start w:val="1"/>
      <w:numFmt w:val="bullet"/>
      <w:lvlText w:val="o"/>
      <w:lvlJc w:val="left"/>
      <w:pPr>
        <w:ind w:left="5760" w:hanging="360"/>
      </w:pPr>
      <w:rPr>
        <w:rFonts w:ascii="Courier New" w:hAnsi="Courier New" w:cs="Courier New" w:hint="default"/>
      </w:rPr>
    </w:lvl>
    <w:lvl w:ilvl="8" w:tplc="A1B8A898" w:tentative="1">
      <w:start w:val="1"/>
      <w:numFmt w:val="bullet"/>
      <w:lvlText w:val=""/>
      <w:lvlJc w:val="left"/>
      <w:pPr>
        <w:ind w:left="6480" w:hanging="360"/>
      </w:pPr>
      <w:rPr>
        <w:rFonts w:ascii="Wingdings" w:hAnsi="Wingdings" w:hint="default"/>
      </w:rPr>
    </w:lvl>
  </w:abstractNum>
  <w:abstractNum w:abstractNumId="40" w15:restartNumberingAfterBreak="0">
    <w:nsid w:val="42C12B7D"/>
    <w:multiLevelType w:val="hybridMultilevel"/>
    <w:tmpl w:val="C7B287E2"/>
    <w:lvl w:ilvl="0" w:tplc="E15AB8EA">
      <w:start w:val="1"/>
      <w:numFmt w:val="bullet"/>
      <w:lvlText w:val=""/>
      <w:lvlJc w:val="left"/>
      <w:pPr>
        <w:ind w:left="720" w:hanging="360"/>
      </w:pPr>
      <w:rPr>
        <w:rFonts w:ascii="Symbol" w:hAnsi="Symbol" w:hint="default"/>
        <w:color w:val="6B2976"/>
      </w:rPr>
    </w:lvl>
    <w:lvl w:ilvl="1" w:tplc="6DF85902" w:tentative="1">
      <w:start w:val="1"/>
      <w:numFmt w:val="bullet"/>
      <w:lvlText w:val="o"/>
      <w:lvlJc w:val="left"/>
      <w:pPr>
        <w:ind w:left="1440" w:hanging="360"/>
      </w:pPr>
      <w:rPr>
        <w:rFonts w:ascii="Courier New" w:hAnsi="Courier New" w:cs="Courier New" w:hint="default"/>
      </w:rPr>
    </w:lvl>
    <w:lvl w:ilvl="2" w:tplc="12303054" w:tentative="1">
      <w:start w:val="1"/>
      <w:numFmt w:val="bullet"/>
      <w:lvlText w:val=""/>
      <w:lvlJc w:val="left"/>
      <w:pPr>
        <w:ind w:left="2160" w:hanging="360"/>
      </w:pPr>
      <w:rPr>
        <w:rFonts w:ascii="Wingdings" w:hAnsi="Wingdings" w:hint="default"/>
      </w:rPr>
    </w:lvl>
    <w:lvl w:ilvl="3" w:tplc="50F8CCAE" w:tentative="1">
      <w:start w:val="1"/>
      <w:numFmt w:val="bullet"/>
      <w:lvlText w:val=""/>
      <w:lvlJc w:val="left"/>
      <w:pPr>
        <w:ind w:left="2880" w:hanging="360"/>
      </w:pPr>
      <w:rPr>
        <w:rFonts w:ascii="Symbol" w:hAnsi="Symbol" w:hint="default"/>
      </w:rPr>
    </w:lvl>
    <w:lvl w:ilvl="4" w:tplc="CA26C77A" w:tentative="1">
      <w:start w:val="1"/>
      <w:numFmt w:val="bullet"/>
      <w:lvlText w:val="o"/>
      <w:lvlJc w:val="left"/>
      <w:pPr>
        <w:ind w:left="3600" w:hanging="360"/>
      </w:pPr>
      <w:rPr>
        <w:rFonts w:ascii="Courier New" w:hAnsi="Courier New" w:cs="Courier New" w:hint="default"/>
      </w:rPr>
    </w:lvl>
    <w:lvl w:ilvl="5" w:tplc="1F1482F8" w:tentative="1">
      <w:start w:val="1"/>
      <w:numFmt w:val="bullet"/>
      <w:lvlText w:val=""/>
      <w:lvlJc w:val="left"/>
      <w:pPr>
        <w:ind w:left="4320" w:hanging="360"/>
      </w:pPr>
      <w:rPr>
        <w:rFonts w:ascii="Wingdings" w:hAnsi="Wingdings" w:hint="default"/>
      </w:rPr>
    </w:lvl>
    <w:lvl w:ilvl="6" w:tplc="EBA260AE" w:tentative="1">
      <w:start w:val="1"/>
      <w:numFmt w:val="bullet"/>
      <w:lvlText w:val=""/>
      <w:lvlJc w:val="left"/>
      <w:pPr>
        <w:ind w:left="5040" w:hanging="360"/>
      </w:pPr>
      <w:rPr>
        <w:rFonts w:ascii="Symbol" w:hAnsi="Symbol" w:hint="default"/>
      </w:rPr>
    </w:lvl>
    <w:lvl w:ilvl="7" w:tplc="7DD82F94" w:tentative="1">
      <w:start w:val="1"/>
      <w:numFmt w:val="bullet"/>
      <w:lvlText w:val="o"/>
      <w:lvlJc w:val="left"/>
      <w:pPr>
        <w:ind w:left="5760" w:hanging="360"/>
      </w:pPr>
      <w:rPr>
        <w:rFonts w:ascii="Courier New" w:hAnsi="Courier New" w:cs="Courier New" w:hint="default"/>
      </w:rPr>
    </w:lvl>
    <w:lvl w:ilvl="8" w:tplc="87A2C29C" w:tentative="1">
      <w:start w:val="1"/>
      <w:numFmt w:val="bullet"/>
      <w:lvlText w:val=""/>
      <w:lvlJc w:val="left"/>
      <w:pPr>
        <w:ind w:left="6480" w:hanging="360"/>
      </w:pPr>
      <w:rPr>
        <w:rFonts w:ascii="Wingdings" w:hAnsi="Wingdings" w:hint="default"/>
      </w:rPr>
    </w:lvl>
  </w:abstractNum>
  <w:abstractNum w:abstractNumId="41" w15:restartNumberingAfterBreak="0">
    <w:nsid w:val="4394592F"/>
    <w:multiLevelType w:val="hybridMultilevel"/>
    <w:tmpl w:val="DD7C9F84"/>
    <w:lvl w:ilvl="0" w:tplc="FD30A7EA">
      <w:start w:val="1"/>
      <w:numFmt w:val="bullet"/>
      <w:lvlText w:val=""/>
      <w:lvlJc w:val="left"/>
      <w:pPr>
        <w:ind w:left="720" w:hanging="360"/>
      </w:pPr>
      <w:rPr>
        <w:rFonts w:ascii="Symbol" w:hAnsi="Symbol" w:hint="default"/>
        <w:color w:val="6B2976"/>
      </w:rPr>
    </w:lvl>
    <w:lvl w:ilvl="1" w:tplc="4F3E628E" w:tentative="1">
      <w:start w:val="1"/>
      <w:numFmt w:val="bullet"/>
      <w:lvlText w:val="o"/>
      <w:lvlJc w:val="left"/>
      <w:pPr>
        <w:ind w:left="1440" w:hanging="360"/>
      </w:pPr>
      <w:rPr>
        <w:rFonts w:ascii="Courier New" w:hAnsi="Courier New" w:cs="Courier New" w:hint="default"/>
      </w:rPr>
    </w:lvl>
    <w:lvl w:ilvl="2" w:tplc="3B8263B2" w:tentative="1">
      <w:start w:val="1"/>
      <w:numFmt w:val="bullet"/>
      <w:lvlText w:val=""/>
      <w:lvlJc w:val="left"/>
      <w:pPr>
        <w:ind w:left="2160" w:hanging="360"/>
      </w:pPr>
      <w:rPr>
        <w:rFonts w:ascii="Wingdings" w:hAnsi="Wingdings" w:hint="default"/>
      </w:rPr>
    </w:lvl>
    <w:lvl w:ilvl="3" w:tplc="0C50964E" w:tentative="1">
      <w:start w:val="1"/>
      <w:numFmt w:val="bullet"/>
      <w:lvlText w:val=""/>
      <w:lvlJc w:val="left"/>
      <w:pPr>
        <w:ind w:left="2880" w:hanging="360"/>
      </w:pPr>
      <w:rPr>
        <w:rFonts w:ascii="Symbol" w:hAnsi="Symbol" w:hint="default"/>
      </w:rPr>
    </w:lvl>
    <w:lvl w:ilvl="4" w:tplc="C548044C" w:tentative="1">
      <w:start w:val="1"/>
      <w:numFmt w:val="bullet"/>
      <w:lvlText w:val="o"/>
      <w:lvlJc w:val="left"/>
      <w:pPr>
        <w:ind w:left="3600" w:hanging="360"/>
      </w:pPr>
      <w:rPr>
        <w:rFonts w:ascii="Courier New" w:hAnsi="Courier New" w:cs="Courier New" w:hint="default"/>
      </w:rPr>
    </w:lvl>
    <w:lvl w:ilvl="5" w:tplc="27904BBC" w:tentative="1">
      <w:start w:val="1"/>
      <w:numFmt w:val="bullet"/>
      <w:lvlText w:val=""/>
      <w:lvlJc w:val="left"/>
      <w:pPr>
        <w:ind w:left="4320" w:hanging="360"/>
      </w:pPr>
      <w:rPr>
        <w:rFonts w:ascii="Wingdings" w:hAnsi="Wingdings" w:hint="default"/>
      </w:rPr>
    </w:lvl>
    <w:lvl w:ilvl="6" w:tplc="E2CA2236" w:tentative="1">
      <w:start w:val="1"/>
      <w:numFmt w:val="bullet"/>
      <w:lvlText w:val=""/>
      <w:lvlJc w:val="left"/>
      <w:pPr>
        <w:ind w:left="5040" w:hanging="360"/>
      </w:pPr>
      <w:rPr>
        <w:rFonts w:ascii="Symbol" w:hAnsi="Symbol" w:hint="default"/>
      </w:rPr>
    </w:lvl>
    <w:lvl w:ilvl="7" w:tplc="E0965BCA" w:tentative="1">
      <w:start w:val="1"/>
      <w:numFmt w:val="bullet"/>
      <w:lvlText w:val="o"/>
      <w:lvlJc w:val="left"/>
      <w:pPr>
        <w:ind w:left="5760" w:hanging="360"/>
      </w:pPr>
      <w:rPr>
        <w:rFonts w:ascii="Courier New" w:hAnsi="Courier New" w:cs="Courier New" w:hint="default"/>
      </w:rPr>
    </w:lvl>
    <w:lvl w:ilvl="8" w:tplc="CFA0D49E" w:tentative="1">
      <w:start w:val="1"/>
      <w:numFmt w:val="bullet"/>
      <w:lvlText w:val=""/>
      <w:lvlJc w:val="left"/>
      <w:pPr>
        <w:ind w:left="6480" w:hanging="360"/>
      </w:pPr>
      <w:rPr>
        <w:rFonts w:ascii="Wingdings" w:hAnsi="Wingdings" w:hint="default"/>
      </w:rPr>
    </w:lvl>
  </w:abstractNum>
  <w:abstractNum w:abstractNumId="42" w15:restartNumberingAfterBreak="0">
    <w:nsid w:val="44BF11E0"/>
    <w:multiLevelType w:val="hybridMultilevel"/>
    <w:tmpl w:val="BF54802C"/>
    <w:lvl w:ilvl="0" w:tplc="1BE6B48E">
      <w:start w:val="1"/>
      <w:numFmt w:val="bullet"/>
      <w:lvlText w:val=""/>
      <w:lvlJc w:val="left"/>
      <w:pPr>
        <w:ind w:left="720" w:hanging="360"/>
      </w:pPr>
      <w:rPr>
        <w:rFonts w:ascii="Symbol" w:hAnsi="Symbol" w:hint="default"/>
        <w:color w:val="6B2976"/>
      </w:rPr>
    </w:lvl>
    <w:lvl w:ilvl="1" w:tplc="1C58C59A" w:tentative="1">
      <w:start w:val="1"/>
      <w:numFmt w:val="bullet"/>
      <w:lvlText w:val="o"/>
      <w:lvlJc w:val="left"/>
      <w:pPr>
        <w:ind w:left="1440" w:hanging="360"/>
      </w:pPr>
      <w:rPr>
        <w:rFonts w:ascii="Courier New" w:hAnsi="Courier New" w:cs="Courier New" w:hint="default"/>
      </w:rPr>
    </w:lvl>
    <w:lvl w:ilvl="2" w:tplc="5BFC3C38" w:tentative="1">
      <w:start w:val="1"/>
      <w:numFmt w:val="bullet"/>
      <w:lvlText w:val=""/>
      <w:lvlJc w:val="left"/>
      <w:pPr>
        <w:ind w:left="2160" w:hanging="360"/>
      </w:pPr>
      <w:rPr>
        <w:rFonts w:ascii="Wingdings" w:hAnsi="Wingdings" w:hint="default"/>
      </w:rPr>
    </w:lvl>
    <w:lvl w:ilvl="3" w:tplc="834A3410" w:tentative="1">
      <w:start w:val="1"/>
      <w:numFmt w:val="bullet"/>
      <w:lvlText w:val=""/>
      <w:lvlJc w:val="left"/>
      <w:pPr>
        <w:ind w:left="2880" w:hanging="360"/>
      </w:pPr>
      <w:rPr>
        <w:rFonts w:ascii="Symbol" w:hAnsi="Symbol" w:hint="default"/>
      </w:rPr>
    </w:lvl>
    <w:lvl w:ilvl="4" w:tplc="C7C46060" w:tentative="1">
      <w:start w:val="1"/>
      <w:numFmt w:val="bullet"/>
      <w:lvlText w:val="o"/>
      <w:lvlJc w:val="left"/>
      <w:pPr>
        <w:ind w:left="3600" w:hanging="360"/>
      </w:pPr>
      <w:rPr>
        <w:rFonts w:ascii="Courier New" w:hAnsi="Courier New" w:cs="Courier New" w:hint="default"/>
      </w:rPr>
    </w:lvl>
    <w:lvl w:ilvl="5" w:tplc="C5E8FFAE" w:tentative="1">
      <w:start w:val="1"/>
      <w:numFmt w:val="bullet"/>
      <w:lvlText w:val=""/>
      <w:lvlJc w:val="left"/>
      <w:pPr>
        <w:ind w:left="4320" w:hanging="360"/>
      </w:pPr>
      <w:rPr>
        <w:rFonts w:ascii="Wingdings" w:hAnsi="Wingdings" w:hint="default"/>
      </w:rPr>
    </w:lvl>
    <w:lvl w:ilvl="6" w:tplc="424A9E3E" w:tentative="1">
      <w:start w:val="1"/>
      <w:numFmt w:val="bullet"/>
      <w:lvlText w:val=""/>
      <w:lvlJc w:val="left"/>
      <w:pPr>
        <w:ind w:left="5040" w:hanging="360"/>
      </w:pPr>
      <w:rPr>
        <w:rFonts w:ascii="Symbol" w:hAnsi="Symbol" w:hint="default"/>
      </w:rPr>
    </w:lvl>
    <w:lvl w:ilvl="7" w:tplc="25AA5E76" w:tentative="1">
      <w:start w:val="1"/>
      <w:numFmt w:val="bullet"/>
      <w:lvlText w:val="o"/>
      <w:lvlJc w:val="left"/>
      <w:pPr>
        <w:ind w:left="5760" w:hanging="360"/>
      </w:pPr>
      <w:rPr>
        <w:rFonts w:ascii="Courier New" w:hAnsi="Courier New" w:cs="Courier New" w:hint="default"/>
      </w:rPr>
    </w:lvl>
    <w:lvl w:ilvl="8" w:tplc="5B3229AE" w:tentative="1">
      <w:start w:val="1"/>
      <w:numFmt w:val="bullet"/>
      <w:lvlText w:val=""/>
      <w:lvlJc w:val="left"/>
      <w:pPr>
        <w:ind w:left="6480" w:hanging="360"/>
      </w:pPr>
      <w:rPr>
        <w:rFonts w:ascii="Wingdings" w:hAnsi="Wingdings" w:hint="default"/>
      </w:rPr>
    </w:lvl>
  </w:abstractNum>
  <w:abstractNum w:abstractNumId="43" w15:restartNumberingAfterBreak="0">
    <w:nsid w:val="49C375CB"/>
    <w:multiLevelType w:val="hybridMultilevel"/>
    <w:tmpl w:val="C2CCC884"/>
    <w:lvl w:ilvl="0" w:tplc="3D2068C8">
      <w:start w:val="1"/>
      <w:numFmt w:val="bullet"/>
      <w:lvlText w:val=""/>
      <w:lvlJc w:val="left"/>
      <w:pPr>
        <w:ind w:left="794" w:hanging="360"/>
      </w:pPr>
      <w:rPr>
        <w:rFonts w:ascii="Symbol" w:hAnsi="Symbol" w:hint="default"/>
        <w:color w:val="6B2976"/>
      </w:rPr>
    </w:lvl>
    <w:lvl w:ilvl="1" w:tplc="4B0EE54E" w:tentative="1">
      <w:start w:val="1"/>
      <w:numFmt w:val="bullet"/>
      <w:lvlText w:val="o"/>
      <w:lvlJc w:val="left"/>
      <w:pPr>
        <w:ind w:left="1514" w:hanging="360"/>
      </w:pPr>
      <w:rPr>
        <w:rFonts w:ascii="Courier New" w:hAnsi="Courier New" w:cs="Courier New" w:hint="default"/>
      </w:rPr>
    </w:lvl>
    <w:lvl w:ilvl="2" w:tplc="A0A66C4A" w:tentative="1">
      <w:start w:val="1"/>
      <w:numFmt w:val="bullet"/>
      <w:lvlText w:val=""/>
      <w:lvlJc w:val="left"/>
      <w:pPr>
        <w:ind w:left="2234" w:hanging="360"/>
      </w:pPr>
      <w:rPr>
        <w:rFonts w:ascii="Wingdings" w:hAnsi="Wingdings" w:hint="default"/>
      </w:rPr>
    </w:lvl>
    <w:lvl w:ilvl="3" w:tplc="DEE69FA2" w:tentative="1">
      <w:start w:val="1"/>
      <w:numFmt w:val="bullet"/>
      <w:lvlText w:val=""/>
      <w:lvlJc w:val="left"/>
      <w:pPr>
        <w:ind w:left="2954" w:hanging="360"/>
      </w:pPr>
      <w:rPr>
        <w:rFonts w:ascii="Symbol" w:hAnsi="Symbol" w:hint="default"/>
      </w:rPr>
    </w:lvl>
    <w:lvl w:ilvl="4" w:tplc="A078BC22" w:tentative="1">
      <w:start w:val="1"/>
      <w:numFmt w:val="bullet"/>
      <w:lvlText w:val="o"/>
      <w:lvlJc w:val="left"/>
      <w:pPr>
        <w:ind w:left="3674" w:hanging="360"/>
      </w:pPr>
      <w:rPr>
        <w:rFonts w:ascii="Courier New" w:hAnsi="Courier New" w:cs="Courier New" w:hint="default"/>
      </w:rPr>
    </w:lvl>
    <w:lvl w:ilvl="5" w:tplc="E8E07066" w:tentative="1">
      <w:start w:val="1"/>
      <w:numFmt w:val="bullet"/>
      <w:lvlText w:val=""/>
      <w:lvlJc w:val="left"/>
      <w:pPr>
        <w:ind w:left="4394" w:hanging="360"/>
      </w:pPr>
      <w:rPr>
        <w:rFonts w:ascii="Wingdings" w:hAnsi="Wingdings" w:hint="default"/>
      </w:rPr>
    </w:lvl>
    <w:lvl w:ilvl="6" w:tplc="99E8C068" w:tentative="1">
      <w:start w:val="1"/>
      <w:numFmt w:val="bullet"/>
      <w:lvlText w:val=""/>
      <w:lvlJc w:val="left"/>
      <w:pPr>
        <w:ind w:left="5114" w:hanging="360"/>
      </w:pPr>
      <w:rPr>
        <w:rFonts w:ascii="Symbol" w:hAnsi="Symbol" w:hint="default"/>
      </w:rPr>
    </w:lvl>
    <w:lvl w:ilvl="7" w:tplc="FFB8B988" w:tentative="1">
      <w:start w:val="1"/>
      <w:numFmt w:val="bullet"/>
      <w:lvlText w:val="o"/>
      <w:lvlJc w:val="left"/>
      <w:pPr>
        <w:ind w:left="5834" w:hanging="360"/>
      </w:pPr>
      <w:rPr>
        <w:rFonts w:ascii="Courier New" w:hAnsi="Courier New" w:cs="Courier New" w:hint="default"/>
      </w:rPr>
    </w:lvl>
    <w:lvl w:ilvl="8" w:tplc="2F148E40" w:tentative="1">
      <w:start w:val="1"/>
      <w:numFmt w:val="bullet"/>
      <w:lvlText w:val=""/>
      <w:lvlJc w:val="left"/>
      <w:pPr>
        <w:ind w:left="6554" w:hanging="360"/>
      </w:pPr>
      <w:rPr>
        <w:rFonts w:ascii="Wingdings" w:hAnsi="Wingdings" w:hint="default"/>
      </w:rPr>
    </w:lvl>
  </w:abstractNum>
  <w:abstractNum w:abstractNumId="44" w15:restartNumberingAfterBreak="0">
    <w:nsid w:val="4B01276D"/>
    <w:multiLevelType w:val="hybridMultilevel"/>
    <w:tmpl w:val="69E4BCC0"/>
    <w:lvl w:ilvl="0" w:tplc="BACA91C6">
      <w:start w:val="1"/>
      <w:numFmt w:val="bullet"/>
      <w:lvlText w:val=""/>
      <w:lvlJc w:val="left"/>
      <w:pPr>
        <w:ind w:left="720" w:hanging="360"/>
      </w:pPr>
      <w:rPr>
        <w:rFonts w:ascii="Symbol" w:hAnsi="Symbol" w:hint="default"/>
        <w:color w:val="6B2976"/>
      </w:rPr>
    </w:lvl>
    <w:lvl w:ilvl="1" w:tplc="04D00A2E" w:tentative="1">
      <w:start w:val="1"/>
      <w:numFmt w:val="bullet"/>
      <w:lvlText w:val="o"/>
      <w:lvlJc w:val="left"/>
      <w:pPr>
        <w:ind w:left="1440" w:hanging="360"/>
      </w:pPr>
      <w:rPr>
        <w:rFonts w:ascii="Courier New" w:hAnsi="Courier New" w:cs="Courier New" w:hint="default"/>
      </w:rPr>
    </w:lvl>
    <w:lvl w:ilvl="2" w:tplc="05C6DF9A" w:tentative="1">
      <w:start w:val="1"/>
      <w:numFmt w:val="bullet"/>
      <w:lvlText w:val=""/>
      <w:lvlJc w:val="left"/>
      <w:pPr>
        <w:ind w:left="2160" w:hanging="360"/>
      </w:pPr>
      <w:rPr>
        <w:rFonts w:ascii="Wingdings" w:hAnsi="Wingdings" w:hint="default"/>
      </w:rPr>
    </w:lvl>
    <w:lvl w:ilvl="3" w:tplc="9A203444" w:tentative="1">
      <w:start w:val="1"/>
      <w:numFmt w:val="bullet"/>
      <w:lvlText w:val=""/>
      <w:lvlJc w:val="left"/>
      <w:pPr>
        <w:ind w:left="2880" w:hanging="360"/>
      </w:pPr>
      <w:rPr>
        <w:rFonts w:ascii="Symbol" w:hAnsi="Symbol" w:hint="default"/>
      </w:rPr>
    </w:lvl>
    <w:lvl w:ilvl="4" w:tplc="6A386600" w:tentative="1">
      <w:start w:val="1"/>
      <w:numFmt w:val="bullet"/>
      <w:lvlText w:val="o"/>
      <w:lvlJc w:val="left"/>
      <w:pPr>
        <w:ind w:left="3600" w:hanging="360"/>
      </w:pPr>
      <w:rPr>
        <w:rFonts w:ascii="Courier New" w:hAnsi="Courier New" w:cs="Courier New" w:hint="default"/>
      </w:rPr>
    </w:lvl>
    <w:lvl w:ilvl="5" w:tplc="85C43DBE" w:tentative="1">
      <w:start w:val="1"/>
      <w:numFmt w:val="bullet"/>
      <w:lvlText w:val=""/>
      <w:lvlJc w:val="left"/>
      <w:pPr>
        <w:ind w:left="4320" w:hanging="360"/>
      </w:pPr>
      <w:rPr>
        <w:rFonts w:ascii="Wingdings" w:hAnsi="Wingdings" w:hint="default"/>
      </w:rPr>
    </w:lvl>
    <w:lvl w:ilvl="6" w:tplc="00CE306A" w:tentative="1">
      <w:start w:val="1"/>
      <w:numFmt w:val="bullet"/>
      <w:lvlText w:val=""/>
      <w:lvlJc w:val="left"/>
      <w:pPr>
        <w:ind w:left="5040" w:hanging="360"/>
      </w:pPr>
      <w:rPr>
        <w:rFonts w:ascii="Symbol" w:hAnsi="Symbol" w:hint="default"/>
      </w:rPr>
    </w:lvl>
    <w:lvl w:ilvl="7" w:tplc="A462E60E" w:tentative="1">
      <w:start w:val="1"/>
      <w:numFmt w:val="bullet"/>
      <w:lvlText w:val="o"/>
      <w:lvlJc w:val="left"/>
      <w:pPr>
        <w:ind w:left="5760" w:hanging="360"/>
      </w:pPr>
      <w:rPr>
        <w:rFonts w:ascii="Courier New" w:hAnsi="Courier New" w:cs="Courier New" w:hint="default"/>
      </w:rPr>
    </w:lvl>
    <w:lvl w:ilvl="8" w:tplc="5F14E9B4" w:tentative="1">
      <w:start w:val="1"/>
      <w:numFmt w:val="bullet"/>
      <w:lvlText w:val=""/>
      <w:lvlJc w:val="left"/>
      <w:pPr>
        <w:ind w:left="6480" w:hanging="360"/>
      </w:pPr>
      <w:rPr>
        <w:rFonts w:ascii="Wingdings" w:hAnsi="Wingdings" w:hint="default"/>
      </w:rPr>
    </w:lvl>
  </w:abstractNum>
  <w:abstractNum w:abstractNumId="45" w15:restartNumberingAfterBreak="0">
    <w:nsid w:val="4BB8177C"/>
    <w:multiLevelType w:val="hybridMultilevel"/>
    <w:tmpl w:val="05085782"/>
    <w:lvl w:ilvl="0" w:tplc="62921788">
      <w:start w:val="1"/>
      <w:numFmt w:val="bullet"/>
      <w:lvlText w:val=""/>
      <w:lvlJc w:val="left"/>
      <w:pPr>
        <w:ind w:left="720" w:hanging="360"/>
      </w:pPr>
      <w:rPr>
        <w:rFonts w:ascii="Symbol" w:hAnsi="Symbol" w:hint="default"/>
        <w:color w:val="6B2976"/>
      </w:rPr>
    </w:lvl>
    <w:lvl w:ilvl="1" w:tplc="3EEAF36A" w:tentative="1">
      <w:start w:val="1"/>
      <w:numFmt w:val="bullet"/>
      <w:lvlText w:val="o"/>
      <w:lvlJc w:val="left"/>
      <w:pPr>
        <w:ind w:left="1440" w:hanging="360"/>
      </w:pPr>
      <w:rPr>
        <w:rFonts w:ascii="Courier New" w:hAnsi="Courier New" w:cs="Courier New" w:hint="default"/>
      </w:rPr>
    </w:lvl>
    <w:lvl w:ilvl="2" w:tplc="DD908484" w:tentative="1">
      <w:start w:val="1"/>
      <w:numFmt w:val="bullet"/>
      <w:lvlText w:val=""/>
      <w:lvlJc w:val="left"/>
      <w:pPr>
        <w:ind w:left="2160" w:hanging="360"/>
      </w:pPr>
      <w:rPr>
        <w:rFonts w:ascii="Wingdings" w:hAnsi="Wingdings" w:hint="default"/>
      </w:rPr>
    </w:lvl>
    <w:lvl w:ilvl="3" w:tplc="61101C8E" w:tentative="1">
      <w:start w:val="1"/>
      <w:numFmt w:val="bullet"/>
      <w:lvlText w:val=""/>
      <w:lvlJc w:val="left"/>
      <w:pPr>
        <w:ind w:left="2880" w:hanging="360"/>
      </w:pPr>
      <w:rPr>
        <w:rFonts w:ascii="Symbol" w:hAnsi="Symbol" w:hint="default"/>
      </w:rPr>
    </w:lvl>
    <w:lvl w:ilvl="4" w:tplc="F08CD236" w:tentative="1">
      <w:start w:val="1"/>
      <w:numFmt w:val="bullet"/>
      <w:lvlText w:val="o"/>
      <w:lvlJc w:val="left"/>
      <w:pPr>
        <w:ind w:left="3600" w:hanging="360"/>
      </w:pPr>
      <w:rPr>
        <w:rFonts w:ascii="Courier New" w:hAnsi="Courier New" w:cs="Courier New" w:hint="default"/>
      </w:rPr>
    </w:lvl>
    <w:lvl w:ilvl="5" w:tplc="0DAE4028" w:tentative="1">
      <w:start w:val="1"/>
      <w:numFmt w:val="bullet"/>
      <w:lvlText w:val=""/>
      <w:lvlJc w:val="left"/>
      <w:pPr>
        <w:ind w:left="4320" w:hanging="360"/>
      </w:pPr>
      <w:rPr>
        <w:rFonts w:ascii="Wingdings" w:hAnsi="Wingdings" w:hint="default"/>
      </w:rPr>
    </w:lvl>
    <w:lvl w:ilvl="6" w:tplc="94B802DE" w:tentative="1">
      <w:start w:val="1"/>
      <w:numFmt w:val="bullet"/>
      <w:lvlText w:val=""/>
      <w:lvlJc w:val="left"/>
      <w:pPr>
        <w:ind w:left="5040" w:hanging="360"/>
      </w:pPr>
      <w:rPr>
        <w:rFonts w:ascii="Symbol" w:hAnsi="Symbol" w:hint="default"/>
      </w:rPr>
    </w:lvl>
    <w:lvl w:ilvl="7" w:tplc="386275EA" w:tentative="1">
      <w:start w:val="1"/>
      <w:numFmt w:val="bullet"/>
      <w:lvlText w:val="o"/>
      <w:lvlJc w:val="left"/>
      <w:pPr>
        <w:ind w:left="5760" w:hanging="360"/>
      </w:pPr>
      <w:rPr>
        <w:rFonts w:ascii="Courier New" w:hAnsi="Courier New" w:cs="Courier New" w:hint="default"/>
      </w:rPr>
    </w:lvl>
    <w:lvl w:ilvl="8" w:tplc="28CEEF1C" w:tentative="1">
      <w:start w:val="1"/>
      <w:numFmt w:val="bullet"/>
      <w:lvlText w:val=""/>
      <w:lvlJc w:val="left"/>
      <w:pPr>
        <w:ind w:left="6480" w:hanging="360"/>
      </w:pPr>
      <w:rPr>
        <w:rFonts w:ascii="Wingdings" w:hAnsi="Wingdings" w:hint="default"/>
      </w:rPr>
    </w:lvl>
  </w:abstractNum>
  <w:abstractNum w:abstractNumId="46" w15:restartNumberingAfterBreak="0">
    <w:nsid w:val="4C0D5CD8"/>
    <w:multiLevelType w:val="hybridMultilevel"/>
    <w:tmpl w:val="F066FF9A"/>
    <w:lvl w:ilvl="0" w:tplc="8E9A5428">
      <w:start w:val="1"/>
      <w:numFmt w:val="bullet"/>
      <w:lvlText w:val=""/>
      <w:lvlJc w:val="left"/>
      <w:pPr>
        <w:ind w:left="720" w:hanging="360"/>
      </w:pPr>
      <w:rPr>
        <w:rFonts w:ascii="Symbol" w:hAnsi="Symbol" w:hint="default"/>
        <w:color w:val="6B2976"/>
      </w:rPr>
    </w:lvl>
    <w:lvl w:ilvl="1" w:tplc="114CE38A" w:tentative="1">
      <w:start w:val="1"/>
      <w:numFmt w:val="bullet"/>
      <w:lvlText w:val="o"/>
      <w:lvlJc w:val="left"/>
      <w:pPr>
        <w:ind w:left="1440" w:hanging="360"/>
      </w:pPr>
      <w:rPr>
        <w:rFonts w:ascii="Courier New" w:hAnsi="Courier New" w:cs="Courier New" w:hint="default"/>
      </w:rPr>
    </w:lvl>
    <w:lvl w:ilvl="2" w:tplc="E2E60BCE" w:tentative="1">
      <w:start w:val="1"/>
      <w:numFmt w:val="bullet"/>
      <w:lvlText w:val=""/>
      <w:lvlJc w:val="left"/>
      <w:pPr>
        <w:ind w:left="2160" w:hanging="360"/>
      </w:pPr>
      <w:rPr>
        <w:rFonts w:ascii="Wingdings" w:hAnsi="Wingdings" w:hint="default"/>
      </w:rPr>
    </w:lvl>
    <w:lvl w:ilvl="3" w:tplc="177A0D50" w:tentative="1">
      <w:start w:val="1"/>
      <w:numFmt w:val="bullet"/>
      <w:lvlText w:val=""/>
      <w:lvlJc w:val="left"/>
      <w:pPr>
        <w:ind w:left="2880" w:hanging="360"/>
      </w:pPr>
      <w:rPr>
        <w:rFonts w:ascii="Symbol" w:hAnsi="Symbol" w:hint="default"/>
      </w:rPr>
    </w:lvl>
    <w:lvl w:ilvl="4" w:tplc="F1806908" w:tentative="1">
      <w:start w:val="1"/>
      <w:numFmt w:val="bullet"/>
      <w:lvlText w:val="o"/>
      <w:lvlJc w:val="left"/>
      <w:pPr>
        <w:ind w:left="3600" w:hanging="360"/>
      </w:pPr>
      <w:rPr>
        <w:rFonts w:ascii="Courier New" w:hAnsi="Courier New" w:cs="Courier New" w:hint="default"/>
      </w:rPr>
    </w:lvl>
    <w:lvl w:ilvl="5" w:tplc="F35E2656" w:tentative="1">
      <w:start w:val="1"/>
      <w:numFmt w:val="bullet"/>
      <w:lvlText w:val=""/>
      <w:lvlJc w:val="left"/>
      <w:pPr>
        <w:ind w:left="4320" w:hanging="360"/>
      </w:pPr>
      <w:rPr>
        <w:rFonts w:ascii="Wingdings" w:hAnsi="Wingdings" w:hint="default"/>
      </w:rPr>
    </w:lvl>
    <w:lvl w:ilvl="6" w:tplc="F9D04A6E" w:tentative="1">
      <w:start w:val="1"/>
      <w:numFmt w:val="bullet"/>
      <w:lvlText w:val=""/>
      <w:lvlJc w:val="left"/>
      <w:pPr>
        <w:ind w:left="5040" w:hanging="360"/>
      </w:pPr>
      <w:rPr>
        <w:rFonts w:ascii="Symbol" w:hAnsi="Symbol" w:hint="default"/>
      </w:rPr>
    </w:lvl>
    <w:lvl w:ilvl="7" w:tplc="F46211B8" w:tentative="1">
      <w:start w:val="1"/>
      <w:numFmt w:val="bullet"/>
      <w:lvlText w:val="o"/>
      <w:lvlJc w:val="left"/>
      <w:pPr>
        <w:ind w:left="5760" w:hanging="360"/>
      </w:pPr>
      <w:rPr>
        <w:rFonts w:ascii="Courier New" w:hAnsi="Courier New" w:cs="Courier New" w:hint="default"/>
      </w:rPr>
    </w:lvl>
    <w:lvl w:ilvl="8" w:tplc="30020DF8" w:tentative="1">
      <w:start w:val="1"/>
      <w:numFmt w:val="bullet"/>
      <w:lvlText w:val=""/>
      <w:lvlJc w:val="left"/>
      <w:pPr>
        <w:ind w:left="6480" w:hanging="360"/>
      </w:pPr>
      <w:rPr>
        <w:rFonts w:ascii="Wingdings" w:hAnsi="Wingdings" w:hint="default"/>
      </w:rPr>
    </w:lvl>
  </w:abstractNum>
  <w:abstractNum w:abstractNumId="47" w15:restartNumberingAfterBreak="0">
    <w:nsid w:val="4CF066A8"/>
    <w:multiLevelType w:val="hybridMultilevel"/>
    <w:tmpl w:val="0F9C22E0"/>
    <w:lvl w:ilvl="0" w:tplc="BB4AA35E">
      <w:start w:val="1"/>
      <w:numFmt w:val="bullet"/>
      <w:lvlText w:val=""/>
      <w:lvlJc w:val="left"/>
      <w:pPr>
        <w:ind w:left="720" w:hanging="360"/>
      </w:pPr>
      <w:rPr>
        <w:rFonts w:ascii="Symbol" w:hAnsi="Symbol" w:hint="default"/>
        <w:color w:val="6B2976"/>
      </w:rPr>
    </w:lvl>
    <w:lvl w:ilvl="1" w:tplc="BA38A1D6" w:tentative="1">
      <w:start w:val="1"/>
      <w:numFmt w:val="bullet"/>
      <w:lvlText w:val="o"/>
      <w:lvlJc w:val="left"/>
      <w:pPr>
        <w:ind w:left="1440" w:hanging="360"/>
      </w:pPr>
      <w:rPr>
        <w:rFonts w:ascii="Courier New" w:hAnsi="Courier New" w:cs="Courier New" w:hint="default"/>
      </w:rPr>
    </w:lvl>
    <w:lvl w:ilvl="2" w:tplc="FDEAA4F8" w:tentative="1">
      <w:start w:val="1"/>
      <w:numFmt w:val="bullet"/>
      <w:lvlText w:val=""/>
      <w:lvlJc w:val="left"/>
      <w:pPr>
        <w:ind w:left="2160" w:hanging="360"/>
      </w:pPr>
      <w:rPr>
        <w:rFonts w:ascii="Wingdings" w:hAnsi="Wingdings" w:hint="default"/>
      </w:rPr>
    </w:lvl>
    <w:lvl w:ilvl="3" w:tplc="51441398" w:tentative="1">
      <w:start w:val="1"/>
      <w:numFmt w:val="bullet"/>
      <w:lvlText w:val=""/>
      <w:lvlJc w:val="left"/>
      <w:pPr>
        <w:ind w:left="2880" w:hanging="360"/>
      </w:pPr>
      <w:rPr>
        <w:rFonts w:ascii="Symbol" w:hAnsi="Symbol" w:hint="default"/>
      </w:rPr>
    </w:lvl>
    <w:lvl w:ilvl="4" w:tplc="15DAB200" w:tentative="1">
      <w:start w:val="1"/>
      <w:numFmt w:val="bullet"/>
      <w:lvlText w:val="o"/>
      <w:lvlJc w:val="left"/>
      <w:pPr>
        <w:ind w:left="3600" w:hanging="360"/>
      </w:pPr>
      <w:rPr>
        <w:rFonts w:ascii="Courier New" w:hAnsi="Courier New" w:cs="Courier New" w:hint="default"/>
      </w:rPr>
    </w:lvl>
    <w:lvl w:ilvl="5" w:tplc="180E57DE" w:tentative="1">
      <w:start w:val="1"/>
      <w:numFmt w:val="bullet"/>
      <w:lvlText w:val=""/>
      <w:lvlJc w:val="left"/>
      <w:pPr>
        <w:ind w:left="4320" w:hanging="360"/>
      </w:pPr>
      <w:rPr>
        <w:rFonts w:ascii="Wingdings" w:hAnsi="Wingdings" w:hint="default"/>
      </w:rPr>
    </w:lvl>
    <w:lvl w:ilvl="6" w:tplc="601EDEBC" w:tentative="1">
      <w:start w:val="1"/>
      <w:numFmt w:val="bullet"/>
      <w:lvlText w:val=""/>
      <w:lvlJc w:val="left"/>
      <w:pPr>
        <w:ind w:left="5040" w:hanging="360"/>
      </w:pPr>
      <w:rPr>
        <w:rFonts w:ascii="Symbol" w:hAnsi="Symbol" w:hint="default"/>
      </w:rPr>
    </w:lvl>
    <w:lvl w:ilvl="7" w:tplc="8B2C8E76" w:tentative="1">
      <w:start w:val="1"/>
      <w:numFmt w:val="bullet"/>
      <w:lvlText w:val="o"/>
      <w:lvlJc w:val="left"/>
      <w:pPr>
        <w:ind w:left="5760" w:hanging="360"/>
      </w:pPr>
      <w:rPr>
        <w:rFonts w:ascii="Courier New" w:hAnsi="Courier New" w:cs="Courier New" w:hint="default"/>
      </w:rPr>
    </w:lvl>
    <w:lvl w:ilvl="8" w:tplc="C45EF9AC" w:tentative="1">
      <w:start w:val="1"/>
      <w:numFmt w:val="bullet"/>
      <w:lvlText w:val=""/>
      <w:lvlJc w:val="left"/>
      <w:pPr>
        <w:ind w:left="6480" w:hanging="360"/>
      </w:pPr>
      <w:rPr>
        <w:rFonts w:ascii="Wingdings" w:hAnsi="Wingdings" w:hint="default"/>
      </w:rPr>
    </w:lvl>
  </w:abstractNum>
  <w:abstractNum w:abstractNumId="48" w15:restartNumberingAfterBreak="0">
    <w:nsid w:val="4D0A4854"/>
    <w:multiLevelType w:val="hybridMultilevel"/>
    <w:tmpl w:val="D2943122"/>
    <w:lvl w:ilvl="0" w:tplc="71DC8D3E">
      <w:start w:val="1"/>
      <w:numFmt w:val="bullet"/>
      <w:lvlText w:val=""/>
      <w:lvlJc w:val="left"/>
      <w:pPr>
        <w:ind w:left="720" w:hanging="360"/>
      </w:pPr>
      <w:rPr>
        <w:rFonts w:ascii="Symbol" w:hAnsi="Symbol" w:hint="default"/>
        <w:color w:val="6B2976"/>
      </w:rPr>
    </w:lvl>
    <w:lvl w:ilvl="1" w:tplc="102E3AAC" w:tentative="1">
      <w:start w:val="1"/>
      <w:numFmt w:val="bullet"/>
      <w:lvlText w:val="o"/>
      <w:lvlJc w:val="left"/>
      <w:pPr>
        <w:ind w:left="1440" w:hanging="360"/>
      </w:pPr>
      <w:rPr>
        <w:rFonts w:ascii="Courier New" w:hAnsi="Courier New" w:cs="Courier New" w:hint="default"/>
      </w:rPr>
    </w:lvl>
    <w:lvl w:ilvl="2" w:tplc="52CE01C6" w:tentative="1">
      <w:start w:val="1"/>
      <w:numFmt w:val="bullet"/>
      <w:lvlText w:val=""/>
      <w:lvlJc w:val="left"/>
      <w:pPr>
        <w:ind w:left="2160" w:hanging="360"/>
      </w:pPr>
      <w:rPr>
        <w:rFonts w:ascii="Wingdings" w:hAnsi="Wingdings" w:hint="default"/>
      </w:rPr>
    </w:lvl>
    <w:lvl w:ilvl="3" w:tplc="6A3A9D2E" w:tentative="1">
      <w:start w:val="1"/>
      <w:numFmt w:val="bullet"/>
      <w:lvlText w:val=""/>
      <w:lvlJc w:val="left"/>
      <w:pPr>
        <w:ind w:left="2880" w:hanging="360"/>
      </w:pPr>
      <w:rPr>
        <w:rFonts w:ascii="Symbol" w:hAnsi="Symbol" w:hint="default"/>
      </w:rPr>
    </w:lvl>
    <w:lvl w:ilvl="4" w:tplc="86C01B7C" w:tentative="1">
      <w:start w:val="1"/>
      <w:numFmt w:val="bullet"/>
      <w:lvlText w:val="o"/>
      <w:lvlJc w:val="left"/>
      <w:pPr>
        <w:ind w:left="3600" w:hanging="360"/>
      </w:pPr>
      <w:rPr>
        <w:rFonts w:ascii="Courier New" w:hAnsi="Courier New" w:cs="Courier New" w:hint="default"/>
      </w:rPr>
    </w:lvl>
    <w:lvl w:ilvl="5" w:tplc="E60877CE" w:tentative="1">
      <w:start w:val="1"/>
      <w:numFmt w:val="bullet"/>
      <w:lvlText w:val=""/>
      <w:lvlJc w:val="left"/>
      <w:pPr>
        <w:ind w:left="4320" w:hanging="360"/>
      </w:pPr>
      <w:rPr>
        <w:rFonts w:ascii="Wingdings" w:hAnsi="Wingdings" w:hint="default"/>
      </w:rPr>
    </w:lvl>
    <w:lvl w:ilvl="6" w:tplc="7FBA7E10" w:tentative="1">
      <w:start w:val="1"/>
      <w:numFmt w:val="bullet"/>
      <w:lvlText w:val=""/>
      <w:lvlJc w:val="left"/>
      <w:pPr>
        <w:ind w:left="5040" w:hanging="360"/>
      </w:pPr>
      <w:rPr>
        <w:rFonts w:ascii="Symbol" w:hAnsi="Symbol" w:hint="default"/>
      </w:rPr>
    </w:lvl>
    <w:lvl w:ilvl="7" w:tplc="B9404DBE" w:tentative="1">
      <w:start w:val="1"/>
      <w:numFmt w:val="bullet"/>
      <w:lvlText w:val="o"/>
      <w:lvlJc w:val="left"/>
      <w:pPr>
        <w:ind w:left="5760" w:hanging="360"/>
      </w:pPr>
      <w:rPr>
        <w:rFonts w:ascii="Courier New" w:hAnsi="Courier New" w:cs="Courier New" w:hint="default"/>
      </w:rPr>
    </w:lvl>
    <w:lvl w:ilvl="8" w:tplc="E2D25372" w:tentative="1">
      <w:start w:val="1"/>
      <w:numFmt w:val="bullet"/>
      <w:lvlText w:val=""/>
      <w:lvlJc w:val="left"/>
      <w:pPr>
        <w:ind w:left="6480" w:hanging="360"/>
      </w:pPr>
      <w:rPr>
        <w:rFonts w:ascii="Wingdings" w:hAnsi="Wingdings" w:hint="default"/>
      </w:rPr>
    </w:lvl>
  </w:abstractNum>
  <w:abstractNum w:abstractNumId="49" w15:restartNumberingAfterBreak="0">
    <w:nsid w:val="4EBD6FC0"/>
    <w:multiLevelType w:val="hybridMultilevel"/>
    <w:tmpl w:val="556EB48C"/>
    <w:lvl w:ilvl="0" w:tplc="04605A78">
      <w:start w:val="1"/>
      <w:numFmt w:val="bullet"/>
      <w:lvlText w:val=""/>
      <w:lvlJc w:val="left"/>
      <w:pPr>
        <w:ind w:left="720" w:hanging="360"/>
      </w:pPr>
      <w:rPr>
        <w:rFonts w:ascii="Symbol" w:hAnsi="Symbol" w:hint="default"/>
        <w:color w:val="6B2976"/>
      </w:rPr>
    </w:lvl>
    <w:lvl w:ilvl="1" w:tplc="3934DF8C" w:tentative="1">
      <w:start w:val="1"/>
      <w:numFmt w:val="bullet"/>
      <w:lvlText w:val="o"/>
      <w:lvlJc w:val="left"/>
      <w:pPr>
        <w:ind w:left="1440" w:hanging="360"/>
      </w:pPr>
      <w:rPr>
        <w:rFonts w:ascii="Courier New" w:hAnsi="Courier New" w:cs="Courier New" w:hint="default"/>
      </w:rPr>
    </w:lvl>
    <w:lvl w:ilvl="2" w:tplc="9D60F252" w:tentative="1">
      <w:start w:val="1"/>
      <w:numFmt w:val="bullet"/>
      <w:lvlText w:val=""/>
      <w:lvlJc w:val="left"/>
      <w:pPr>
        <w:ind w:left="2160" w:hanging="360"/>
      </w:pPr>
      <w:rPr>
        <w:rFonts w:ascii="Wingdings" w:hAnsi="Wingdings" w:hint="default"/>
      </w:rPr>
    </w:lvl>
    <w:lvl w:ilvl="3" w:tplc="D932D3EA" w:tentative="1">
      <w:start w:val="1"/>
      <w:numFmt w:val="bullet"/>
      <w:lvlText w:val=""/>
      <w:lvlJc w:val="left"/>
      <w:pPr>
        <w:ind w:left="2880" w:hanging="360"/>
      </w:pPr>
      <w:rPr>
        <w:rFonts w:ascii="Symbol" w:hAnsi="Symbol" w:hint="default"/>
      </w:rPr>
    </w:lvl>
    <w:lvl w:ilvl="4" w:tplc="52226376" w:tentative="1">
      <w:start w:val="1"/>
      <w:numFmt w:val="bullet"/>
      <w:lvlText w:val="o"/>
      <w:lvlJc w:val="left"/>
      <w:pPr>
        <w:ind w:left="3600" w:hanging="360"/>
      </w:pPr>
      <w:rPr>
        <w:rFonts w:ascii="Courier New" w:hAnsi="Courier New" w:cs="Courier New" w:hint="default"/>
      </w:rPr>
    </w:lvl>
    <w:lvl w:ilvl="5" w:tplc="29420FD0" w:tentative="1">
      <w:start w:val="1"/>
      <w:numFmt w:val="bullet"/>
      <w:lvlText w:val=""/>
      <w:lvlJc w:val="left"/>
      <w:pPr>
        <w:ind w:left="4320" w:hanging="360"/>
      </w:pPr>
      <w:rPr>
        <w:rFonts w:ascii="Wingdings" w:hAnsi="Wingdings" w:hint="default"/>
      </w:rPr>
    </w:lvl>
    <w:lvl w:ilvl="6" w:tplc="0B7E4A76" w:tentative="1">
      <w:start w:val="1"/>
      <w:numFmt w:val="bullet"/>
      <w:lvlText w:val=""/>
      <w:lvlJc w:val="left"/>
      <w:pPr>
        <w:ind w:left="5040" w:hanging="360"/>
      </w:pPr>
      <w:rPr>
        <w:rFonts w:ascii="Symbol" w:hAnsi="Symbol" w:hint="default"/>
      </w:rPr>
    </w:lvl>
    <w:lvl w:ilvl="7" w:tplc="0D56F1A0" w:tentative="1">
      <w:start w:val="1"/>
      <w:numFmt w:val="bullet"/>
      <w:lvlText w:val="o"/>
      <w:lvlJc w:val="left"/>
      <w:pPr>
        <w:ind w:left="5760" w:hanging="360"/>
      </w:pPr>
      <w:rPr>
        <w:rFonts w:ascii="Courier New" w:hAnsi="Courier New" w:cs="Courier New" w:hint="default"/>
      </w:rPr>
    </w:lvl>
    <w:lvl w:ilvl="8" w:tplc="1318E94A" w:tentative="1">
      <w:start w:val="1"/>
      <w:numFmt w:val="bullet"/>
      <w:lvlText w:val=""/>
      <w:lvlJc w:val="left"/>
      <w:pPr>
        <w:ind w:left="6480" w:hanging="360"/>
      </w:pPr>
      <w:rPr>
        <w:rFonts w:ascii="Wingdings" w:hAnsi="Wingdings" w:hint="default"/>
      </w:rPr>
    </w:lvl>
  </w:abstractNum>
  <w:abstractNum w:abstractNumId="50" w15:restartNumberingAfterBreak="0">
    <w:nsid w:val="4F040A0C"/>
    <w:multiLevelType w:val="hybridMultilevel"/>
    <w:tmpl w:val="34980AB0"/>
    <w:lvl w:ilvl="0" w:tplc="5E7E5D32">
      <w:start w:val="1"/>
      <w:numFmt w:val="bullet"/>
      <w:lvlText w:val=""/>
      <w:lvlJc w:val="left"/>
      <w:pPr>
        <w:ind w:left="720" w:hanging="360"/>
      </w:pPr>
      <w:rPr>
        <w:rFonts w:ascii="Symbol" w:hAnsi="Symbol" w:hint="default"/>
        <w:color w:val="6B2976"/>
      </w:rPr>
    </w:lvl>
    <w:lvl w:ilvl="1" w:tplc="AD38E7F6" w:tentative="1">
      <w:start w:val="1"/>
      <w:numFmt w:val="bullet"/>
      <w:lvlText w:val="o"/>
      <w:lvlJc w:val="left"/>
      <w:pPr>
        <w:ind w:left="1440" w:hanging="360"/>
      </w:pPr>
      <w:rPr>
        <w:rFonts w:ascii="Courier New" w:hAnsi="Courier New" w:cs="Courier New" w:hint="default"/>
      </w:rPr>
    </w:lvl>
    <w:lvl w:ilvl="2" w:tplc="47EC95C8" w:tentative="1">
      <w:start w:val="1"/>
      <w:numFmt w:val="bullet"/>
      <w:lvlText w:val=""/>
      <w:lvlJc w:val="left"/>
      <w:pPr>
        <w:ind w:left="2160" w:hanging="360"/>
      </w:pPr>
      <w:rPr>
        <w:rFonts w:ascii="Wingdings" w:hAnsi="Wingdings" w:hint="default"/>
      </w:rPr>
    </w:lvl>
    <w:lvl w:ilvl="3" w:tplc="BE845FD2" w:tentative="1">
      <w:start w:val="1"/>
      <w:numFmt w:val="bullet"/>
      <w:lvlText w:val=""/>
      <w:lvlJc w:val="left"/>
      <w:pPr>
        <w:ind w:left="2880" w:hanging="360"/>
      </w:pPr>
      <w:rPr>
        <w:rFonts w:ascii="Symbol" w:hAnsi="Symbol" w:hint="default"/>
      </w:rPr>
    </w:lvl>
    <w:lvl w:ilvl="4" w:tplc="6A00E22A" w:tentative="1">
      <w:start w:val="1"/>
      <w:numFmt w:val="bullet"/>
      <w:lvlText w:val="o"/>
      <w:lvlJc w:val="left"/>
      <w:pPr>
        <w:ind w:left="3600" w:hanging="360"/>
      </w:pPr>
      <w:rPr>
        <w:rFonts w:ascii="Courier New" w:hAnsi="Courier New" w:cs="Courier New" w:hint="default"/>
      </w:rPr>
    </w:lvl>
    <w:lvl w:ilvl="5" w:tplc="0CDCC774" w:tentative="1">
      <w:start w:val="1"/>
      <w:numFmt w:val="bullet"/>
      <w:lvlText w:val=""/>
      <w:lvlJc w:val="left"/>
      <w:pPr>
        <w:ind w:left="4320" w:hanging="360"/>
      </w:pPr>
      <w:rPr>
        <w:rFonts w:ascii="Wingdings" w:hAnsi="Wingdings" w:hint="default"/>
      </w:rPr>
    </w:lvl>
    <w:lvl w:ilvl="6" w:tplc="375E5810" w:tentative="1">
      <w:start w:val="1"/>
      <w:numFmt w:val="bullet"/>
      <w:lvlText w:val=""/>
      <w:lvlJc w:val="left"/>
      <w:pPr>
        <w:ind w:left="5040" w:hanging="360"/>
      </w:pPr>
      <w:rPr>
        <w:rFonts w:ascii="Symbol" w:hAnsi="Symbol" w:hint="default"/>
      </w:rPr>
    </w:lvl>
    <w:lvl w:ilvl="7" w:tplc="FADC82D4" w:tentative="1">
      <w:start w:val="1"/>
      <w:numFmt w:val="bullet"/>
      <w:lvlText w:val="o"/>
      <w:lvlJc w:val="left"/>
      <w:pPr>
        <w:ind w:left="5760" w:hanging="360"/>
      </w:pPr>
      <w:rPr>
        <w:rFonts w:ascii="Courier New" w:hAnsi="Courier New" w:cs="Courier New" w:hint="default"/>
      </w:rPr>
    </w:lvl>
    <w:lvl w:ilvl="8" w:tplc="6388C676" w:tentative="1">
      <w:start w:val="1"/>
      <w:numFmt w:val="bullet"/>
      <w:lvlText w:val=""/>
      <w:lvlJc w:val="left"/>
      <w:pPr>
        <w:ind w:left="6480" w:hanging="360"/>
      </w:pPr>
      <w:rPr>
        <w:rFonts w:ascii="Wingdings" w:hAnsi="Wingdings" w:hint="default"/>
      </w:rPr>
    </w:lvl>
  </w:abstractNum>
  <w:abstractNum w:abstractNumId="51" w15:restartNumberingAfterBreak="0">
    <w:nsid w:val="50226A32"/>
    <w:multiLevelType w:val="hybridMultilevel"/>
    <w:tmpl w:val="59686506"/>
    <w:lvl w:ilvl="0" w:tplc="B4EEBD7E">
      <w:start w:val="1"/>
      <w:numFmt w:val="bullet"/>
      <w:lvlText w:val=""/>
      <w:lvlJc w:val="left"/>
      <w:pPr>
        <w:ind w:left="720" w:hanging="360"/>
      </w:pPr>
      <w:rPr>
        <w:rFonts w:ascii="Symbol" w:hAnsi="Symbol" w:hint="default"/>
        <w:color w:val="6B2976"/>
      </w:rPr>
    </w:lvl>
    <w:lvl w:ilvl="1" w:tplc="37762424" w:tentative="1">
      <w:start w:val="1"/>
      <w:numFmt w:val="bullet"/>
      <w:lvlText w:val="o"/>
      <w:lvlJc w:val="left"/>
      <w:pPr>
        <w:ind w:left="1440" w:hanging="360"/>
      </w:pPr>
      <w:rPr>
        <w:rFonts w:ascii="Courier New" w:hAnsi="Courier New" w:cs="Courier New" w:hint="default"/>
      </w:rPr>
    </w:lvl>
    <w:lvl w:ilvl="2" w:tplc="F7C60244" w:tentative="1">
      <w:start w:val="1"/>
      <w:numFmt w:val="bullet"/>
      <w:lvlText w:val=""/>
      <w:lvlJc w:val="left"/>
      <w:pPr>
        <w:ind w:left="2160" w:hanging="360"/>
      </w:pPr>
      <w:rPr>
        <w:rFonts w:ascii="Wingdings" w:hAnsi="Wingdings" w:hint="default"/>
      </w:rPr>
    </w:lvl>
    <w:lvl w:ilvl="3" w:tplc="64DA6FA0" w:tentative="1">
      <w:start w:val="1"/>
      <w:numFmt w:val="bullet"/>
      <w:lvlText w:val=""/>
      <w:lvlJc w:val="left"/>
      <w:pPr>
        <w:ind w:left="2880" w:hanging="360"/>
      </w:pPr>
      <w:rPr>
        <w:rFonts w:ascii="Symbol" w:hAnsi="Symbol" w:hint="default"/>
      </w:rPr>
    </w:lvl>
    <w:lvl w:ilvl="4" w:tplc="C6D8F426" w:tentative="1">
      <w:start w:val="1"/>
      <w:numFmt w:val="bullet"/>
      <w:lvlText w:val="o"/>
      <w:lvlJc w:val="left"/>
      <w:pPr>
        <w:ind w:left="3600" w:hanging="360"/>
      </w:pPr>
      <w:rPr>
        <w:rFonts w:ascii="Courier New" w:hAnsi="Courier New" w:cs="Courier New" w:hint="default"/>
      </w:rPr>
    </w:lvl>
    <w:lvl w:ilvl="5" w:tplc="0908B9C2" w:tentative="1">
      <w:start w:val="1"/>
      <w:numFmt w:val="bullet"/>
      <w:lvlText w:val=""/>
      <w:lvlJc w:val="left"/>
      <w:pPr>
        <w:ind w:left="4320" w:hanging="360"/>
      </w:pPr>
      <w:rPr>
        <w:rFonts w:ascii="Wingdings" w:hAnsi="Wingdings" w:hint="default"/>
      </w:rPr>
    </w:lvl>
    <w:lvl w:ilvl="6" w:tplc="BB8C5F02" w:tentative="1">
      <w:start w:val="1"/>
      <w:numFmt w:val="bullet"/>
      <w:lvlText w:val=""/>
      <w:lvlJc w:val="left"/>
      <w:pPr>
        <w:ind w:left="5040" w:hanging="360"/>
      </w:pPr>
      <w:rPr>
        <w:rFonts w:ascii="Symbol" w:hAnsi="Symbol" w:hint="default"/>
      </w:rPr>
    </w:lvl>
    <w:lvl w:ilvl="7" w:tplc="3D6CCE02" w:tentative="1">
      <w:start w:val="1"/>
      <w:numFmt w:val="bullet"/>
      <w:lvlText w:val="o"/>
      <w:lvlJc w:val="left"/>
      <w:pPr>
        <w:ind w:left="5760" w:hanging="360"/>
      </w:pPr>
      <w:rPr>
        <w:rFonts w:ascii="Courier New" w:hAnsi="Courier New" w:cs="Courier New" w:hint="default"/>
      </w:rPr>
    </w:lvl>
    <w:lvl w:ilvl="8" w:tplc="9BC8DD40" w:tentative="1">
      <w:start w:val="1"/>
      <w:numFmt w:val="bullet"/>
      <w:lvlText w:val=""/>
      <w:lvlJc w:val="left"/>
      <w:pPr>
        <w:ind w:left="6480" w:hanging="360"/>
      </w:pPr>
      <w:rPr>
        <w:rFonts w:ascii="Wingdings" w:hAnsi="Wingdings" w:hint="default"/>
      </w:rPr>
    </w:lvl>
  </w:abstractNum>
  <w:abstractNum w:abstractNumId="52" w15:restartNumberingAfterBreak="0">
    <w:nsid w:val="50CE3002"/>
    <w:multiLevelType w:val="hybridMultilevel"/>
    <w:tmpl w:val="D84A4A38"/>
    <w:lvl w:ilvl="0" w:tplc="A52AD690">
      <w:start w:val="1"/>
      <w:numFmt w:val="bullet"/>
      <w:lvlText w:val=""/>
      <w:lvlJc w:val="left"/>
      <w:pPr>
        <w:ind w:left="720" w:hanging="360"/>
      </w:pPr>
      <w:rPr>
        <w:rFonts w:ascii="Symbol" w:hAnsi="Symbol" w:hint="default"/>
        <w:color w:val="6B2976"/>
      </w:rPr>
    </w:lvl>
    <w:lvl w:ilvl="1" w:tplc="D3A6217A" w:tentative="1">
      <w:start w:val="1"/>
      <w:numFmt w:val="bullet"/>
      <w:lvlText w:val="o"/>
      <w:lvlJc w:val="left"/>
      <w:pPr>
        <w:ind w:left="1440" w:hanging="360"/>
      </w:pPr>
      <w:rPr>
        <w:rFonts w:ascii="Courier New" w:hAnsi="Courier New" w:cs="Courier New" w:hint="default"/>
      </w:rPr>
    </w:lvl>
    <w:lvl w:ilvl="2" w:tplc="AD784164" w:tentative="1">
      <w:start w:val="1"/>
      <w:numFmt w:val="bullet"/>
      <w:lvlText w:val=""/>
      <w:lvlJc w:val="left"/>
      <w:pPr>
        <w:ind w:left="2160" w:hanging="360"/>
      </w:pPr>
      <w:rPr>
        <w:rFonts w:ascii="Wingdings" w:hAnsi="Wingdings" w:hint="default"/>
      </w:rPr>
    </w:lvl>
    <w:lvl w:ilvl="3" w:tplc="0B60D6F6" w:tentative="1">
      <w:start w:val="1"/>
      <w:numFmt w:val="bullet"/>
      <w:lvlText w:val=""/>
      <w:lvlJc w:val="left"/>
      <w:pPr>
        <w:ind w:left="2880" w:hanging="360"/>
      </w:pPr>
      <w:rPr>
        <w:rFonts w:ascii="Symbol" w:hAnsi="Symbol" w:hint="default"/>
      </w:rPr>
    </w:lvl>
    <w:lvl w:ilvl="4" w:tplc="4538FAD2" w:tentative="1">
      <w:start w:val="1"/>
      <w:numFmt w:val="bullet"/>
      <w:lvlText w:val="o"/>
      <w:lvlJc w:val="left"/>
      <w:pPr>
        <w:ind w:left="3600" w:hanging="360"/>
      </w:pPr>
      <w:rPr>
        <w:rFonts w:ascii="Courier New" w:hAnsi="Courier New" w:cs="Courier New" w:hint="default"/>
      </w:rPr>
    </w:lvl>
    <w:lvl w:ilvl="5" w:tplc="D5408214" w:tentative="1">
      <w:start w:val="1"/>
      <w:numFmt w:val="bullet"/>
      <w:lvlText w:val=""/>
      <w:lvlJc w:val="left"/>
      <w:pPr>
        <w:ind w:left="4320" w:hanging="360"/>
      </w:pPr>
      <w:rPr>
        <w:rFonts w:ascii="Wingdings" w:hAnsi="Wingdings" w:hint="default"/>
      </w:rPr>
    </w:lvl>
    <w:lvl w:ilvl="6" w:tplc="C346E928" w:tentative="1">
      <w:start w:val="1"/>
      <w:numFmt w:val="bullet"/>
      <w:lvlText w:val=""/>
      <w:lvlJc w:val="left"/>
      <w:pPr>
        <w:ind w:left="5040" w:hanging="360"/>
      </w:pPr>
      <w:rPr>
        <w:rFonts w:ascii="Symbol" w:hAnsi="Symbol" w:hint="default"/>
      </w:rPr>
    </w:lvl>
    <w:lvl w:ilvl="7" w:tplc="202C9608" w:tentative="1">
      <w:start w:val="1"/>
      <w:numFmt w:val="bullet"/>
      <w:lvlText w:val="o"/>
      <w:lvlJc w:val="left"/>
      <w:pPr>
        <w:ind w:left="5760" w:hanging="360"/>
      </w:pPr>
      <w:rPr>
        <w:rFonts w:ascii="Courier New" w:hAnsi="Courier New" w:cs="Courier New" w:hint="default"/>
      </w:rPr>
    </w:lvl>
    <w:lvl w:ilvl="8" w:tplc="39ACC3EE" w:tentative="1">
      <w:start w:val="1"/>
      <w:numFmt w:val="bullet"/>
      <w:lvlText w:val=""/>
      <w:lvlJc w:val="left"/>
      <w:pPr>
        <w:ind w:left="6480" w:hanging="360"/>
      </w:pPr>
      <w:rPr>
        <w:rFonts w:ascii="Wingdings" w:hAnsi="Wingdings" w:hint="default"/>
      </w:rPr>
    </w:lvl>
  </w:abstractNum>
  <w:abstractNum w:abstractNumId="53" w15:restartNumberingAfterBreak="0">
    <w:nsid w:val="50D6632C"/>
    <w:multiLevelType w:val="hybridMultilevel"/>
    <w:tmpl w:val="A49EDED6"/>
    <w:lvl w:ilvl="0" w:tplc="ED849A02">
      <w:start w:val="1"/>
      <w:numFmt w:val="bullet"/>
      <w:lvlText w:val=""/>
      <w:lvlJc w:val="left"/>
      <w:pPr>
        <w:ind w:left="720" w:hanging="360"/>
      </w:pPr>
      <w:rPr>
        <w:rFonts w:ascii="Symbol" w:hAnsi="Symbol" w:hint="default"/>
        <w:color w:val="6B2976"/>
      </w:rPr>
    </w:lvl>
    <w:lvl w:ilvl="1" w:tplc="D0CC9E14" w:tentative="1">
      <w:start w:val="1"/>
      <w:numFmt w:val="bullet"/>
      <w:lvlText w:val="o"/>
      <w:lvlJc w:val="left"/>
      <w:pPr>
        <w:ind w:left="1440" w:hanging="360"/>
      </w:pPr>
      <w:rPr>
        <w:rFonts w:ascii="Courier New" w:hAnsi="Courier New" w:cs="Courier New" w:hint="default"/>
      </w:rPr>
    </w:lvl>
    <w:lvl w:ilvl="2" w:tplc="CB4005E8" w:tentative="1">
      <w:start w:val="1"/>
      <w:numFmt w:val="bullet"/>
      <w:lvlText w:val=""/>
      <w:lvlJc w:val="left"/>
      <w:pPr>
        <w:ind w:left="2160" w:hanging="360"/>
      </w:pPr>
      <w:rPr>
        <w:rFonts w:ascii="Wingdings" w:hAnsi="Wingdings" w:hint="default"/>
      </w:rPr>
    </w:lvl>
    <w:lvl w:ilvl="3" w:tplc="1856F75C" w:tentative="1">
      <w:start w:val="1"/>
      <w:numFmt w:val="bullet"/>
      <w:lvlText w:val=""/>
      <w:lvlJc w:val="left"/>
      <w:pPr>
        <w:ind w:left="2880" w:hanging="360"/>
      </w:pPr>
      <w:rPr>
        <w:rFonts w:ascii="Symbol" w:hAnsi="Symbol" w:hint="default"/>
      </w:rPr>
    </w:lvl>
    <w:lvl w:ilvl="4" w:tplc="16DEC9D8" w:tentative="1">
      <w:start w:val="1"/>
      <w:numFmt w:val="bullet"/>
      <w:lvlText w:val="o"/>
      <w:lvlJc w:val="left"/>
      <w:pPr>
        <w:ind w:left="3600" w:hanging="360"/>
      </w:pPr>
      <w:rPr>
        <w:rFonts w:ascii="Courier New" w:hAnsi="Courier New" w:cs="Courier New" w:hint="default"/>
      </w:rPr>
    </w:lvl>
    <w:lvl w:ilvl="5" w:tplc="E95AB6AA" w:tentative="1">
      <w:start w:val="1"/>
      <w:numFmt w:val="bullet"/>
      <w:lvlText w:val=""/>
      <w:lvlJc w:val="left"/>
      <w:pPr>
        <w:ind w:left="4320" w:hanging="360"/>
      </w:pPr>
      <w:rPr>
        <w:rFonts w:ascii="Wingdings" w:hAnsi="Wingdings" w:hint="default"/>
      </w:rPr>
    </w:lvl>
    <w:lvl w:ilvl="6" w:tplc="4022A408" w:tentative="1">
      <w:start w:val="1"/>
      <w:numFmt w:val="bullet"/>
      <w:lvlText w:val=""/>
      <w:lvlJc w:val="left"/>
      <w:pPr>
        <w:ind w:left="5040" w:hanging="360"/>
      </w:pPr>
      <w:rPr>
        <w:rFonts w:ascii="Symbol" w:hAnsi="Symbol" w:hint="default"/>
      </w:rPr>
    </w:lvl>
    <w:lvl w:ilvl="7" w:tplc="6F9C337A" w:tentative="1">
      <w:start w:val="1"/>
      <w:numFmt w:val="bullet"/>
      <w:lvlText w:val="o"/>
      <w:lvlJc w:val="left"/>
      <w:pPr>
        <w:ind w:left="5760" w:hanging="360"/>
      </w:pPr>
      <w:rPr>
        <w:rFonts w:ascii="Courier New" w:hAnsi="Courier New" w:cs="Courier New" w:hint="default"/>
      </w:rPr>
    </w:lvl>
    <w:lvl w:ilvl="8" w:tplc="31E20390" w:tentative="1">
      <w:start w:val="1"/>
      <w:numFmt w:val="bullet"/>
      <w:lvlText w:val=""/>
      <w:lvlJc w:val="left"/>
      <w:pPr>
        <w:ind w:left="6480" w:hanging="360"/>
      </w:pPr>
      <w:rPr>
        <w:rFonts w:ascii="Wingdings" w:hAnsi="Wingdings" w:hint="default"/>
      </w:rPr>
    </w:lvl>
  </w:abstractNum>
  <w:abstractNum w:abstractNumId="54" w15:restartNumberingAfterBreak="0">
    <w:nsid w:val="528F7D80"/>
    <w:multiLevelType w:val="hybridMultilevel"/>
    <w:tmpl w:val="AED0DB70"/>
    <w:lvl w:ilvl="0" w:tplc="14489472">
      <w:start w:val="1"/>
      <w:numFmt w:val="bullet"/>
      <w:lvlText w:val=""/>
      <w:lvlJc w:val="left"/>
      <w:pPr>
        <w:ind w:left="795" w:hanging="360"/>
      </w:pPr>
      <w:rPr>
        <w:rFonts w:ascii="Symbol" w:hAnsi="Symbol" w:hint="default"/>
        <w:color w:val="6B2976"/>
      </w:rPr>
    </w:lvl>
    <w:lvl w:ilvl="1" w:tplc="81ECA47C" w:tentative="1">
      <w:start w:val="1"/>
      <w:numFmt w:val="bullet"/>
      <w:lvlText w:val="o"/>
      <w:lvlJc w:val="left"/>
      <w:pPr>
        <w:ind w:left="1515" w:hanging="360"/>
      </w:pPr>
      <w:rPr>
        <w:rFonts w:ascii="Courier New" w:hAnsi="Courier New" w:cs="Courier New" w:hint="default"/>
      </w:rPr>
    </w:lvl>
    <w:lvl w:ilvl="2" w:tplc="A064CC68" w:tentative="1">
      <w:start w:val="1"/>
      <w:numFmt w:val="bullet"/>
      <w:lvlText w:val=""/>
      <w:lvlJc w:val="left"/>
      <w:pPr>
        <w:ind w:left="2235" w:hanging="360"/>
      </w:pPr>
      <w:rPr>
        <w:rFonts w:ascii="Wingdings" w:hAnsi="Wingdings" w:hint="default"/>
      </w:rPr>
    </w:lvl>
    <w:lvl w:ilvl="3" w:tplc="6AD6EC86" w:tentative="1">
      <w:start w:val="1"/>
      <w:numFmt w:val="bullet"/>
      <w:lvlText w:val=""/>
      <w:lvlJc w:val="left"/>
      <w:pPr>
        <w:ind w:left="2955" w:hanging="360"/>
      </w:pPr>
      <w:rPr>
        <w:rFonts w:ascii="Symbol" w:hAnsi="Symbol" w:hint="default"/>
      </w:rPr>
    </w:lvl>
    <w:lvl w:ilvl="4" w:tplc="5930E7F2" w:tentative="1">
      <w:start w:val="1"/>
      <w:numFmt w:val="bullet"/>
      <w:lvlText w:val="o"/>
      <w:lvlJc w:val="left"/>
      <w:pPr>
        <w:ind w:left="3675" w:hanging="360"/>
      </w:pPr>
      <w:rPr>
        <w:rFonts w:ascii="Courier New" w:hAnsi="Courier New" w:cs="Courier New" w:hint="default"/>
      </w:rPr>
    </w:lvl>
    <w:lvl w:ilvl="5" w:tplc="AEEAE266" w:tentative="1">
      <w:start w:val="1"/>
      <w:numFmt w:val="bullet"/>
      <w:lvlText w:val=""/>
      <w:lvlJc w:val="left"/>
      <w:pPr>
        <w:ind w:left="4395" w:hanging="360"/>
      </w:pPr>
      <w:rPr>
        <w:rFonts w:ascii="Wingdings" w:hAnsi="Wingdings" w:hint="default"/>
      </w:rPr>
    </w:lvl>
    <w:lvl w:ilvl="6" w:tplc="20F48F4E" w:tentative="1">
      <w:start w:val="1"/>
      <w:numFmt w:val="bullet"/>
      <w:lvlText w:val=""/>
      <w:lvlJc w:val="left"/>
      <w:pPr>
        <w:ind w:left="5115" w:hanging="360"/>
      </w:pPr>
      <w:rPr>
        <w:rFonts w:ascii="Symbol" w:hAnsi="Symbol" w:hint="default"/>
      </w:rPr>
    </w:lvl>
    <w:lvl w:ilvl="7" w:tplc="05944836" w:tentative="1">
      <w:start w:val="1"/>
      <w:numFmt w:val="bullet"/>
      <w:lvlText w:val="o"/>
      <w:lvlJc w:val="left"/>
      <w:pPr>
        <w:ind w:left="5835" w:hanging="360"/>
      </w:pPr>
      <w:rPr>
        <w:rFonts w:ascii="Courier New" w:hAnsi="Courier New" w:cs="Courier New" w:hint="default"/>
      </w:rPr>
    </w:lvl>
    <w:lvl w:ilvl="8" w:tplc="BCFEEE0C" w:tentative="1">
      <w:start w:val="1"/>
      <w:numFmt w:val="bullet"/>
      <w:lvlText w:val=""/>
      <w:lvlJc w:val="left"/>
      <w:pPr>
        <w:ind w:left="6555" w:hanging="360"/>
      </w:pPr>
      <w:rPr>
        <w:rFonts w:ascii="Wingdings" w:hAnsi="Wingdings" w:hint="default"/>
      </w:rPr>
    </w:lvl>
  </w:abstractNum>
  <w:abstractNum w:abstractNumId="55" w15:restartNumberingAfterBreak="0">
    <w:nsid w:val="543F35D0"/>
    <w:multiLevelType w:val="hybridMultilevel"/>
    <w:tmpl w:val="1962488A"/>
    <w:lvl w:ilvl="0" w:tplc="576E72F6">
      <w:start w:val="1"/>
      <w:numFmt w:val="bullet"/>
      <w:lvlText w:val=""/>
      <w:lvlJc w:val="left"/>
      <w:pPr>
        <w:ind w:left="720" w:hanging="360"/>
      </w:pPr>
      <w:rPr>
        <w:rFonts w:ascii="Symbol" w:hAnsi="Symbol" w:hint="default"/>
        <w:color w:val="6B2976"/>
      </w:rPr>
    </w:lvl>
    <w:lvl w:ilvl="1" w:tplc="D9C4C8E8">
      <w:start w:val="1"/>
      <w:numFmt w:val="bullet"/>
      <w:lvlText w:val="o"/>
      <w:lvlJc w:val="left"/>
      <w:pPr>
        <w:ind w:left="1440" w:hanging="360"/>
      </w:pPr>
      <w:rPr>
        <w:rFonts w:ascii="Courier New" w:hAnsi="Courier New" w:cs="Courier New" w:hint="default"/>
      </w:rPr>
    </w:lvl>
    <w:lvl w:ilvl="2" w:tplc="24E01CB6" w:tentative="1">
      <w:start w:val="1"/>
      <w:numFmt w:val="bullet"/>
      <w:lvlText w:val=""/>
      <w:lvlJc w:val="left"/>
      <w:pPr>
        <w:ind w:left="2160" w:hanging="360"/>
      </w:pPr>
      <w:rPr>
        <w:rFonts w:ascii="Wingdings" w:hAnsi="Wingdings" w:hint="default"/>
      </w:rPr>
    </w:lvl>
    <w:lvl w:ilvl="3" w:tplc="D5E8A05C" w:tentative="1">
      <w:start w:val="1"/>
      <w:numFmt w:val="bullet"/>
      <w:lvlText w:val=""/>
      <w:lvlJc w:val="left"/>
      <w:pPr>
        <w:ind w:left="2880" w:hanging="360"/>
      </w:pPr>
      <w:rPr>
        <w:rFonts w:ascii="Symbol" w:hAnsi="Symbol" w:hint="default"/>
      </w:rPr>
    </w:lvl>
    <w:lvl w:ilvl="4" w:tplc="67ACCB86" w:tentative="1">
      <w:start w:val="1"/>
      <w:numFmt w:val="bullet"/>
      <w:lvlText w:val="o"/>
      <w:lvlJc w:val="left"/>
      <w:pPr>
        <w:ind w:left="3600" w:hanging="360"/>
      </w:pPr>
      <w:rPr>
        <w:rFonts w:ascii="Courier New" w:hAnsi="Courier New" w:cs="Courier New" w:hint="default"/>
      </w:rPr>
    </w:lvl>
    <w:lvl w:ilvl="5" w:tplc="46FEFB9E" w:tentative="1">
      <w:start w:val="1"/>
      <w:numFmt w:val="bullet"/>
      <w:lvlText w:val=""/>
      <w:lvlJc w:val="left"/>
      <w:pPr>
        <w:ind w:left="4320" w:hanging="360"/>
      </w:pPr>
      <w:rPr>
        <w:rFonts w:ascii="Wingdings" w:hAnsi="Wingdings" w:hint="default"/>
      </w:rPr>
    </w:lvl>
    <w:lvl w:ilvl="6" w:tplc="8C3C54CA" w:tentative="1">
      <w:start w:val="1"/>
      <w:numFmt w:val="bullet"/>
      <w:lvlText w:val=""/>
      <w:lvlJc w:val="left"/>
      <w:pPr>
        <w:ind w:left="5040" w:hanging="360"/>
      </w:pPr>
      <w:rPr>
        <w:rFonts w:ascii="Symbol" w:hAnsi="Symbol" w:hint="default"/>
      </w:rPr>
    </w:lvl>
    <w:lvl w:ilvl="7" w:tplc="5434C886" w:tentative="1">
      <w:start w:val="1"/>
      <w:numFmt w:val="bullet"/>
      <w:lvlText w:val="o"/>
      <w:lvlJc w:val="left"/>
      <w:pPr>
        <w:ind w:left="5760" w:hanging="360"/>
      </w:pPr>
      <w:rPr>
        <w:rFonts w:ascii="Courier New" w:hAnsi="Courier New" w:cs="Courier New" w:hint="default"/>
      </w:rPr>
    </w:lvl>
    <w:lvl w:ilvl="8" w:tplc="41723C1C" w:tentative="1">
      <w:start w:val="1"/>
      <w:numFmt w:val="bullet"/>
      <w:lvlText w:val=""/>
      <w:lvlJc w:val="left"/>
      <w:pPr>
        <w:ind w:left="6480" w:hanging="360"/>
      </w:pPr>
      <w:rPr>
        <w:rFonts w:ascii="Wingdings" w:hAnsi="Wingdings" w:hint="default"/>
      </w:rPr>
    </w:lvl>
  </w:abstractNum>
  <w:abstractNum w:abstractNumId="56" w15:restartNumberingAfterBreak="0">
    <w:nsid w:val="5A5529DD"/>
    <w:multiLevelType w:val="hybridMultilevel"/>
    <w:tmpl w:val="E8104084"/>
    <w:lvl w:ilvl="0" w:tplc="8CC87FA4">
      <w:start w:val="1"/>
      <w:numFmt w:val="bullet"/>
      <w:lvlText w:val=""/>
      <w:lvlJc w:val="left"/>
      <w:pPr>
        <w:ind w:left="720" w:hanging="360"/>
      </w:pPr>
      <w:rPr>
        <w:rFonts w:ascii="Symbol" w:hAnsi="Symbol" w:hint="default"/>
        <w:color w:val="6B2976"/>
      </w:rPr>
    </w:lvl>
    <w:lvl w:ilvl="1" w:tplc="5C70B62E" w:tentative="1">
      <w:start w:val="1"/>
      <w:numFmt w:val="bullet"/>
      <w:lvlText w:val="o"/>
      <w:lvlJc w:val="left"/>
      <w:pPr>
        <w:ind w:left="1440" w:hanging="360"/>
      </w:pPr>
      <w:rPr>
        <w:rFonts w:ascii="Courier New" w:hAnsi="Courier New" w:cs="Courier New" w:hint="default"/>
      </w:rPr>
    </w:lvl>
    <w:lvl w:ilvl="2" w:tplc="B99AD442" w:tentative="1">
      <w:start w:val="1"/>
      <w:numFmt w:val="bullet"/>
      <w:lvlText w:val=""/>
      <w:lvlJc w:val="left"/>
      <w:pPr>
        <w:ind w:left="2160" w:hanging="360"/>
      </w:pPr>
      <w:rPr>
        <w:rFonts w:ascii="Wingdings" w:hAnsi="Wingdings" w:hint="default"/>
      </w:rPr>
    </w:lvl>
    <w:lvl w:ilvl="3" w:tplc="941221D4" w:tentative="1">
      <w:start w:val="1"/>
      <w:numFmt w:val="bullet"/>
      <w:lvlText w:val=""/>
      <w:lvlJc w:val="left"/>
      <w:pPr>
        <w:ind w:left="2880" w:hanging="360"/>
      </w:pPr>
      <w:rPr>
        <w:rFonts w:ascii="Symbol" w:hAnsi="Symbol" w:hint="default"/>
      </w:rPr>
    </w:lvl>
    <w:lvl w:ilvl="4" w:tplc="3CBA25EC" w:tentative="1">
      <w:start w:val="1"/>
      <w:numFmt w:val="bullet"/>
      <w:lvlText w:val="o"/>
      <w:lvlJc w:val="left"/>
      <w:pPr>
        <w:ind w:left="3600" w:hanging="360"/>
      </w:pPr>
      <w:rPr>
        <w:rFonts w:ascii="Courier New" w:hAnsi="Courier New" w:cs="Courier New" w:hint="default"/>
      </w:rPr>
    </w:lvl>
    <w:lvl w:ilvl="5" w:tplc="3F44706A" w:tentative="1">
      <w:start w:val="1"/>
      <w:numFmt w:val="bullet"/>
      <w:lvlText w:val=""/>
      <w:lvlJc w:val="left"/>
      <w:pPr>
        <w:ind w:left="4320" w:hanging="360"/>
      </w:pPr>
      <w:rPr>
        <w:rFonts w:ascii="Wingdings" w:hAnsi="Wingdings" w:hint="default"/>
      </w:rPr>
    </w:lvl>
    <w:lvl w:ilvl="6" w:tplc="20DACEB0" w:tentative="1">
      <w:start w:val="1"/>
      <w:numFmt w:val="bullet"/>
      <w:lvlText w:val=""/>
      <w:lvlJc w:val="left"/>
      <w:pPr>
        <w:ind w:left="5040" w:hanging="360"/>
      </w:pPr>
      <w:rPr>
        <w:rFonts w:ascii="Symbol" w:hAnsi="Symbol" w:hint="default"/>
      </w:rPr>
    </w:lvl>
    <w:lvl w:ilvl="7" w:tplc="E9109496" w:tentative="1">
      <w:start w:val="1"/>
      <w:numFmt w:val="bullet"/>
      <w:lvlText w:val="o"/>
      <w:lvlJc w:val="left"/>
      <w:pPr>
        <w:ind w:left="5760" w:hanging="360"/>
      </w:pPr>
      <w:rPr>
        <w:rFonts w:ascii="Courier New" w:hAnsi="Courier New" w:cs="Courier New" w:hint="default"/>
      </w:rPr>
    </w:lvl>
    <w:lvl w:ilvl="8" w:tplc="D4AC8A0C" w:tentative="1">
      <w:start w:val="1"/>
      <w:numFmt w:val="bullet"/>
      <w:lvlText w:val=""/>
      <w:lvlJc w:val="left"/>
      <w:pPr>
        <w:ind w:left="6480" w:hanging="360"/>
      </w:pPr>
      <w:rPr>
        <w:rFonts w:ascii="Wingdings" w:hAnsi="Wingdings" w:hint="default"/>
      </w:rPr>
    </w:lvl>
  </w:abstractNum>
  <w:abstractNum w:abstractNumId="57" w15:restartNumberingAfterBreak="0">
    <w:nsid w:val="5CEE66DE"/>
    <w:multiLevelType w:val="hybridMultilevel"/>
    <w:tmpl w:val="4036E218"/>
    <w:lvl w:ilvl="0" w:tplc="396413E0">
      <w:start w:val="1"/>
      <w:numFmt w:val="bullet"/>
      <w:lvlText w:val=""/>
      <w:lvlJc w:val="left"/>
      <w:pPr>
        <w:ind w:left="720" w:hanging="360"/>
      </w:pPr>
      <w:rPr>
        <w:rFonts w:ascii="Symbol" w:hAnsi="Symbol" w:hint="default"/>
        <w:color w:val="6B2976"/>
      </w:rPr>
    </w:lvl>
    <w:lvl w:ilvl="1" w:tplc="CE807A48" w:tentative="1">
      <w:start w:val="1"/>
      <w:numFmt w:val="bullet"/>
      <w:lvlText w:val="o"/>
      <w:lvlJc w:val="left"/>
      <w:pPr>
        <w:ind w:left="1440" w:hanging="360"/>
      </w:pPr>
      <w:rPr>
        <w:rFonts w:ascii="Courier New" w:hAnsi="Courier New" w:cs="Courier New" w:hint="default"/>
      </w:rPr>
    </w:lvl>
    <w:lvl w:ilvl="2" w:tplc="7E68D772" w:tentative="1">
      <w:start w:val="1"/>
      <w:numFmt w:val="bullet"/>
      <w:lvlText w:val=""/>
      <w:lvlJc w:val="left"/>
      <w:pPr>
        <w:ind w:left="2160" w:hanging="360"/>
      </w:pPr>
      <w:rPr>
        <w:rFonts w:ascii="Wingdings" w:hAnsi="Wingdings" w:hint="default"/>
      </w:rPr>
    </w:lvl>
    <w:lvl w:ilvl="3" w:tplc="D5A00276" w:tentative="1">
      <w:start w:val="1"/>
      <w:numFmt w:val="bullet"/>
      <w:lvlText w:val=""/>
      <w:lvlJc w:val="left"/>
      <w:pPr>
        <w:ind w:left="2880" w:hanging="360"/>
      </w:pPr>
      <w:rPr>
        <w:rFonts w:ascii="Symbol" w:hAnsi="Symbol" w:hint="default"/>
      </w:rPr>
    </w:lvl>
    <w:lvl w:ilvl="4" w:tplc="D578E416" w:tentative="1">
      <w:start w:val="1"/>
      <w:numFmt w:val="bullet"/>
      <w:lvlText w:val="o"/>
      <w:lvlJc w:val="left"/>
      <w:pPr>
        <w:ind w:left="3600" w:hanging="360"/>
      </w:pPr>
      <w:rPr>
        <w:rFonts w:ascii="Courier New" w:hAnsi="Courier New" w:cs="Courier New" w:hint="default"/>
      </w:rPr>
    </w:lvl>
    <w:lvl w:ilvl="5" w:tplc="A1EEA32C" w:tentative="1">
      <w:start w:val="1"/>
      <w:numFmt w:val="bullet"/>
      <w:lvlText w:val=""/>
      <w:lvlJc w:val="left"/>
      <w:pPr>
        <w:ind w:left="4320" w:hanging="360"/>
      </w:pPr>
      <w:rPr>
        <w:rFonts w:ascii="Wingdings" w:hAnsi="Wingdings" w:hint="default"/>
      </w:rPr>
    </w:lvl>
    <w:lvl w:ilvl="6" w:tplc="60061EB8" w:tentative="1">
      <w:start w:val="1"/>
      <w:numFmt w:val="bullet"/>
      <w:lvlText w:val=""/>
      <w:lvlJc w:val="left"/>
      <w:pPr>
        <w:ind w:left="5040" w:hanging="360"/>
      </w:pPr>
      <w:rPr>
        <w:rFonts w:ascii="Symbol" w:hAnsi="Symbol" w:hint="default"/>
      </w:rPr>
    </w:lvl>
    <w:lvl w:ilvl="7" w:tplc="CBEA54A6" w:tentative="1">
      <w:start w:val="1"/>
      <w:numFmt w:val="bullet"/>
      <w:lvlText w:val="o"/>
      <w:lvlJc w:val="left"/>
      <w:pPr>
        <w:ind w:left="5760" w:hanging="360"/>
      </w:pPr>
      <w:rPr>
        <w:rFonts w:ascii="Courier New" w:hAnsi="Courier New" w:cs="Courier New" w:hint="default"/>
      </w:rPr>
    </w:lvl>
    <w:lvl w:ilvl="8" w:tplc="D2708F7A" w:tentative="1">
      <w:start w:val="1"/>
      <w:numFmt w:val="bullet"/>
      <w:lvlText w:val=""/>
      <w:lvlJc w:val="left"/>
      <w:pPr>
        <w:ind w:left="6480" w:hanging="360"/>
      </w:pPr>
      <w:rPr>
        <w:rFonts w:ascii="Wingdings" w:hAnsi="Wingdings" w:hint="default"/>
      </w:rPr>
    </w:lvl>
  </w:abstractNum>
  <w:abstractNum w:abstractNumId="58" w15:restartNumberingAfterBreak="0">
    <w:nsid w:val="5DAB3FC0"/>
    <w:multiLevelType w:val="hybridMultilevel"/>
    <w:tmpl w:val="79E6EFEC"/>
    <w:lvl w:ilvl="0" w:tplc="769EFF28">
      <w:start w:val="1"/>
      <w:numFmt w:val="bullet"/>
      <w:lvlText w:val=""/>
      <w:lvlJc w:val="left"/>
      <w:pPr>
        <w:ind w:left="794" w:hanging="360"/>
      </w:pPr>
      <w:rPr>
        <w:rFonts w:ascii="Symbol" w:hAnsi="Symbol" w:hint="default"/>
        <w:color w:val="6B2976"/>
      </w:rPr>
    </w:lvl>
    <w:lvl w:ilvl="1" w:tplc="24E6DA2C" w:tentative="1">
      <w:start w:val="1"/>
      <w:numFmt w:val="bullet"/>
      <w:lvlText w:val="o"/>
      <w:lvlJc w:val="left"/>
      <w:pPr>
        <w:ind w:left="1514" w:hanging="360"/>
      </w:pPr>
      <w:rPr>
        <w:rFonts w:ascii="Courier New" w:hAnsi="Courier New" w:cs="Courier New" w:hint="default"/>
      </w:rPr>
    </w:lvl>
    <w:lvl w:ilvl="2" w:tplc="7A4E93BC" w:tentative="1">
      <w:start w:val="1"/>
      <w:numFmt w:val="bullet"/>
      <w:lvlText w:val=""/>
      <w:lvlJc w:val="left"/>
      <w:pPr>
        <w:ind w:left="2234" w:hanging="360"/>
      </w:pPr>
      <w:rPr>
        <w:rFonts w:ascii="Wingdings" w:hAnsi="Wingdings" w:hint="default"/>
      </w:rPr>
    </w:lvl>
    <w:lvl w:ilvl="3" w:tplc="268641F4" w:tentative="1">
      <w:start w:val="1"/>
      <w:numFmt w:val="bullet"/>
      <w:lvlText w:val=""/>
      <w:lvlJc w:val="left"/>
      <w:pPr>
        <w:ind w:left="2954" w:hanging="360"/>
      </w:pPr>
      <w:rPr>
        <w:rFonts w:ascii="Symbol" w:hAnsi="Symbol" w:hint="default"/>
      </w:rPr>
    </w:lvl>
    <w:lvl w:ilvl="4" w:tplc="8612C44E" w:tentative="1">
      <w:start w:val="1"/>
      <w:numFmt w:val="bullet"/>
      <w:lvlText w:val="o"/>
      <w:lvlJc w:val="left"/>
      <w:pPr>
        <w:ind w:left="3674" w:hanging="360"/>
      </w:pPr>
      <w:rPr>
        <w:rFonts w:ascii="Courier New" w:hAnsi="Courier New" w:cs="Courier New" w:hint="default"/>
      </w:rPr>
    </w:lvl>
    <w:lvl w:ilvl="5" w:tplc="6254B764" w:tentative="1">
      <w:start w:val="1"/>
      <w:numFmt w:val="bullet"/>
      <w:lvlText w:val=""/>
      <w:lvlJc w:val="left"/>
      <w:pPr>
        <w:ind w:left="4394" w:hanging="360"/>
      </w:pPr>
      <w:rPr>
        <w:rFonts w:ascii="Wingdings" w:hAnsi="Wingdings" w:hint="default"/>
      </w:rPr>
    </w:lvl>
    <w:lvl w:ilvl="6" w:tplc="12129B8C" w:tentative="1">
      <w:start w:val="1"/>
      <w:numFmt w:val="bullet"/>
      <w:lvlText w:val=""/>
      <w:lvlJc w:val="left"/>
      <w:pPr>
        <w:ind w:left="5114" w:hanging="360"/>
      </w:pPr>
      <w:rPr>
        <w:rFonts w:ascii="Symbol" w:hAnsi="Symbol" w:hint="default"/>
      </w:rPr>
    </w:lvl>
    <w:lvl w:ilvl="7" w:tplc="E36061AC" w:tentative="1">
      <w:start w:val="1"/>
      <w:numFmt w:val="bullet"/>
      <w:lvlText w:val="o"/>
      <w:lvlJc w:val="left"/>
      <w:pPr>
        <w:ind w:left="5834" w:hanging="360"/>
      </w:pPr>
      <w:rPr>
        <w:rFonts w:ascii="Courier New" w:hAnsi="Courier New" w:cs="Courier New" w:hint="default"/>
      </w:rPr>
    </w:lvl>
    <w:lvl w:ilvl="8" w:tplc="8EB64914" w:tentative="1">
      <w:start w:val="1"/>
      <w:numFmt w:val="bullet"/>
      <w:lvlText w:val=""/>
      <w:lvlJc w:val="left"/>
      <w:pPr>
        <w:ind w:left="6554" w:hanging="360"/>
      </w:pPr>
      <w:rPr>
        <w:rFonts w:ascii="Wingdings" w:hAnsi="Wingdings" w:hint="default"/>
      </w:rPr>
    </w:lvl>
  </w:abstractNum>
  <w:abstractNum w:abstractNumId="59" w15:restartNumberingAfterBreak="0">
    <w:nsid w:val="617C0AF1"/>
    <w:multiLevelType w:val="hybridMultilevel"/>
    <w:tmpl w:val="CF4AD9E0"/>
    <w:lvl w:ilvl="0" w:tplc="177C31E2">
      <w:start w:val="1"/>
      <w:numFmt w:val="bullet"/>
      <w:lvlText w:val=""/>
      <w:lvlJc w:val="left"/>
      <w:pPr>
        <w:ind w:left="720" w:hanging="360"/>
      </w:pPr>
      <w:rPr>
        <w:rFonts w:ascii="Symbol" w:hAnsi="Symbol" w:hint="default"/>
        <w:color w:val="6B2976"/>
      </w:rPr>
    </w:lvl>
    <w:lvl w:ilvl="1" w:tplc="319ECC08" w:tentative="1">
      <w:start w:val="1"/>
      <w:numFmt w:val="bullet"/>
      <w:lvlText w:val="o"/>
      <w:lvlJc w:val="left"/>
      <w:pPr>
        <w:ind w:left="1440" w:hanging="360"/>
      </w:pPr>
      <w:rPr>
        <w:rFonts w:ascii="Courier New" w:hAnsi="Courier New" w:cs="Courier New" w:hint="default"/>
      </w:rPr>
    </w:lvl>
    <w:lvl w:ilvl="2" w:tplc="CDC80CE4" w:tentative="1">
      <w:start w:val="1"/>
      <w:numFmt w:val="bullet"/>
      <w:lvlText w:val=""/>
      <w:lvlJc w:val="left"/>
      <w:pPr>
        <w:ind w:left="2160" w:hanging="360"/>
      </w:pPr>
      <w:rPr>
        <w:rFonts w:ascii="Wingdings" w:hAnsi="Wingdings" w:hint="default"/>
      </w:rPr>
    </w:lvl>
    <w:lvl w:ilvl="3" w:tplc="C206E222" w:tentative="1">
      <w:start w:val="1"/>
      <w:numFmt w:val="bullet"/>
      <w:lvlText w:val=""/>
      <w:lvlJc w:val="left"/>
      <w:pPr>
        <w:ind w:left="2880" w:hanging="360"/>
      </w:pPr>
      <w:rPr>
        <w:rFonts w:ascii="Symbol" w:hAnsi="Symbol" w:hint="default"/>
      </w:rPr>
    </w:lvl>
    <w:lvl w:ilvl="4" w:tplc="E9865144" w:tentative="1">
      <w:start w:val="1"/>
      <w:numFmt w:val="bullet"/>
      <w:lvlText w:val="o"/>
      <w:lvlJc w:val="left"/>
      <w:pPr>
        <w:ind w:left="3600" w:hanging="360"/>
      </w:pPr>
      <w:rPr>
        <w:rFonts w:ascii="Courier New" w:hAnsi="Courier New" w:cs="Courier New" w:hint="default"/>
      </w:rPr>
    </w:lvl>
    <w:lvl w:ilvl="5" w:tplc="2A3478B0" w:tentative="1">
      <w:start w:val="1"/>
      <w:numFmt w:val="bullet"/>
      <w:lvlText w:val=""/>
      <w:lvlJc w:val="left"/>
      <w:pPr>
        <w:ind w:left="4320" w:hanging="360"/>
      </w:pPr>
      <w:rPr>
        <w:rFonts w:ascii="Wingdings" w:hAnsi="Wingdings" w:hint="default"/>
      </w:rPr>
    </w:lvl>
    <w:lvl w:ilvl="6" w:tplc="842AC4B8" w:tentative="1">
      <w:start w:val="1"/>
      <w:numFmt w:val="bullet"/>
      <w:lvlText w:val=""/>
      <w:lvlJc w:val="left"/>
      <w:pPr>
        <w:ind w:left="5040" w:hanging="360"/>
      </w:pPr>
      <w:rPr>
        <w:rFonts w:ascii="Symbol" w:hAnsi="Symbol" w:hint="default"/>
      </w:rPr>
    </w:lvl>
    <w:lvl w:ilvl="7" w:tplc="7FC2AF72" w:tentative="1">
      <w:start w:val="1"/>
      <w:numFmt w:val="bullet"/>
      <w:lvlText w:val="o"/>
      <w:lvlJc w:val="left"/>
      <w:pPr>
        <w:ind w:left="5760" w:hanging="360"/>
      </w:pPr>
      <w:rPr>
        <w:rFonts w:ascii="Courier New" w:hAnsi="Courier New" w:cs="Courier New" w:hint="default"/>
      </w:rPr>
    </w:lvl>
    <w:lvl w:ilvl="8" w:tplc="2CCE4AE2" w:tentative="1">
      <w:start w:val="1"/>
      <w:numFmt w:val="bullet"/>
      <w:lvlText w:val=""/>
      <w:lvlJc w:val="left"/>
      <w:pPr>
        <w:ind w:left="6480" w:hanging="360"/>
      </w:pPr>
      <w:rPr>
        <w:rFonts w:ascii="Wingdings" w:hAnsi="Wingdings" w:hint="default"/>
      </w:rPr>
    </w:lvl>
  </w:abstractNum>
  <w:abstractNum w:abstractNumId="60" w15:restartNumberingAfterBreak="0">
    <w:nsid w:val="61860D55"/>
    <w:multiLevelType w:val="hybridMultilevel"/>
    <w:tmpl w:val="B5E83720"/>
    <w:lvl w:ilvl="0" w:tplc="7CCAB85E">
      <w:start w:val="1"/>
      <w:numFmt w:val="bullet"/>
      <w:lvlText w:val=""/>
      <w:lvlJc w:val="left"/>
      <w:pPr>
        <w:ind w:left="720" w:hanging="360"/>
      </w:pPr>
      <w:rPr>
        <w:rFonts w:ascii="Symbol" w:hAnsi="Symbol" w:hint="default"/>
        <w:color w:val="6B2976"/>
      </w:rPr>
    </w:lvl>
    <w:lvl w:ilvl="1" w:tplc="81E0D0E4" w:tentative="1">
      <w:start w:val="1"/>
      <w:numFmt w:val="bullet"/>
      <w:lvlText w:val="o"/>
      <w:lvlJc w:val="left"/>
      <w:pPr>
        <w:ind w:left="1440" w:hanging="360"/>
      </w:pPr>
      <w:rPr>
        <w:rFonts w:ascii="Courier New" w:hAnsi="Courier New" w:cs="Courier New" w:hint="default"/>
      </w:rPr>
    </w:lvl>
    <w:lvl w:ilvl="2" w:tplc="4064B8C4" w:tentative="1">
      <w:start w:val="1"/>
      <w:numFmt w:val="bullet"/>
      <w:lvlText w:val=""/>
      <w:lvlJc w:val="left"/>
      <w:pPr>
        <w:ind w:left="2160" w:hanging="360"/>
      </w:pPr>
      <w:rPr>
        <w:rFonts w:ascii="Wingdings" w:hAnsi="Wingdings" w:hint="default"/>
      </w:rPr>
    </w:lvl>
    <w:lvl w:ilvl="3" w:tplc="DB2CB3CE" w:tentative="1">
      <w:start w:val="1"/>
      <w:numFmt w:val="bullet"/>
      <w:lvlText w:val=""/>
      <w:lvlJc w:val="left"/>
      <w:pPr>
        <w:ind w:left="2880" w:hanging="360"/>
      </w:pPr>
      <w:rPr>
        <w:rFonts w:ascii="Symbol" w:hAnsi="Symbol" w:hint="default"/>
      </w:rPr>
    </w:lvl>
    <w:lvl w:ilvl="4" w:tplc="7B0E3B92" w:tentative="1">
      <w:start w:val="1"/>
      <w:numFmt w:val="bullet"/>
      <w:lvlText w:val="o"/>
      <w:lvlJc w:val="left"/>
      <w:pPr>
        <w:ind w:left="3600" w:hanging="360"/>
      </w:pPr>
      <w:rPr>
        <w:rFonts w:ascii="Courier New" w:hAnsi="Courier New" w:cs="Courier New" w:hint="default"/>
      </w:rPr>
    </w:lvl>
    <w:lvl w:ilvl="5" w:tplc="987AEA98" w:tentative="1">
      <w:start w:val="1"/>
      <w:numFmt w:val="bullet"/>
      <w:lvlText w:val=""/>
      <w:lvlJc w:val="left"/>
      <w:pPr>
        <w:ind w:left="4320" w:hanging="360"/>
      </w:pPr>
      <w:rPr>
        <w:rFonts w:ascii="Wingdings" w:hAnsi="Wingdings" w:hint="default"/>
      </w:rPr>
    </w:lvl>
    <w:lvl w:ilvl="6" w:tplc="616002E2" w:tentative="1">
      <w:start w:val="1"/>
      <w:numFmt w:val="bullet"/>
      <w:lvlText w:val=""/>
      <w:lvlJc w:val="left"/>
      <w:pPr>
        <w:ind w:left="5040" w:hanging="360"/>
      </w:pPr>
      <w:rPr>
        <w:rFonts w:ascii="Symbol" w:hAnsi="Symbol" w:hint="default"/>
      </w:rPr>
    </w:lvl>
    <w:lvl w:ilvl="7" w:tplc="D89C76EC" w:tentative="1">
      <w:start w:val="1"/>
      <w:numFmt w:val="bullet"/>
      <w:lvlText w:val="o"/>
      <w:lvlJc w:val="left"/>
      <w:pPr>
        <w:ind w:left="5760" w:hanging="360"/>
      </w:pPr>
      <w:rPr>
        <w:rFonts w:ascii="Courier New" w:hAnsi="Courier New" w:cs="Courier New" w:hint="default"/>
      </w:rPr>
    </w:lvl>
    <w:lvl w:ilvl="8" w:tplc="B482950A" w:tentative="1">
      <w:start w:val="1"/>
      <w:numFmt w:val="bullet"/>
      <w:lvlText w:val=""/>
      <w:lvlJc w:val="left"/>
      <w:pPr>
        <w:ind w:left="6480" w:hanging="360"/>
      </w:pPr>
      <w:rPr>
        <w:rFonts w:ascii="Wingdings" w:hAnsi="Wingdings" w:hint="default"/>
      </w:rPr>
    </w:lvl>
  </w:abstractNum>
  <w:abstractNum w:abstractNumId="61" w15:restartNumberingAfterBreak="0">
    <w:nsid w:val="65EB2EF1"/>
    <w:multiLevelType w:val="hybridMultilevel"/>
    <w:tmpl w:val="345AA880"/>
    <w:lvl w:ilvl="0" w:tplc="494A088E">
      <w:start w:val="1"/>
      <w:numFmt w:val="bullet"/>
      <w:lvlText w:val=""/>
      <w:lvlJc w:val="left"/>
      <w:pPr>
        <w:ind w:left="720" w:hanging="360"/>
      </w:pPr>
      <w:rPr>
        <w:rFonts w:ascii="Symbol" w:hAnsi="Symbol" w:hint="default"/>
        <w:color w:val="6B2976"/>
      </w:rPr>
    </w:lvl>
    <w:lvl w:ilvl="1" w:tplc="8C003C32" w:tentative="1">
      <w:start w:val="1"/>
      <w:numFmt w:val="bullet"/>
      <w:lvlText w:val="o"/>
      <w:lvlJc w:val="left"/>
      <w:pPr>
        <w:ind w:left="1440" w:hanging="360"/>
      </w:pPr>
      <w:rPr>
        <w:rFonts w:ascii="Courier New" w:hAnsi="Courier New" w:cs="Courier New" w:hint="default"/>
      </w:rPr>
    </w:lvl>
    <w:lvl w:ilvl="2" w:tplc="9DCACA5C" w:tentative="1">
      <w:start w:val="1"/>
      <w:numFmt w:val="bullet"/>
      <w:lvlText w:val=""/>
      <w:lvlJc w:val="left"/>
      <w:pPr>
        <w:ind w:left="2160" w:hanging="360"/>
      </w:pPr>
      <w:rPr>
        <w:rFonts w:ascii="Wingdings" w:hAnsi="Wingdings" w:hint="default"/>
      </w:rPr>
    </w:lvl>
    <w:lvl w:ilvl="3" w:tplc="C1C426F6" w:tentative="1">
      <w:start w:val="1"/>
      <w:numFmt w:val="bullet"/>
      <w:lvlText w:val=""/>
      <w:lvlJc w:val="left"/>
      <w:pPr>
        <w:ind w:left="2880" w:hanging="360"/>
      </w:pPr>
      <w:rPr>
        <w:rFonts w:ascii="Symbol" w:hAnsi="Symbol" w:hint="default"/>
      </w:rPr>
    </w:lvl>
    <w:lvl w:ilvl="4" w:tplc="2A86B59E" w:tentative="1">
      <w:start w:val="1"/>
      <w:numFmt w:val="bullet"/>
      <w:lvlText w:val="o"/>
      <w:lvlJc w:val="left"/>
      <w:pPr>
        <w:ind w:left="3600" w:hanging="360"/>
      </w:pPr>
      <w:rPr>
        <w:rFonts w:ascii="Courier New" w:hAnsi="Courier New" w:cs="Courier New" w:hint="default"/>
      </w:rPr>
    </w:lvl>
    <w:lvl w:ilvl="5" w:tplc="FDA2E8C2" w:tentative="1">
      <w:start w:val="1"/>
      <w:numFmt w:val="bullet"/>
      <w:lvlText w:val=""/>
      <w:lvlJc w:val="left"/>
      <w:pPr>
        <w:ind w:left="4320" w:hanging="360"/>
      </w:pPr>
      <w:rPr>
        <w:rFonts w:ascii="Wingdings" w:hAnsi="Wingdings" w:hint="default"/>
      </w:rPr>
    </w:lvl>
    <w:lvl w:ilvl="6" w:tplc="19E01AA2" w:tentative="1">
      <w:start w:val="1"/>
      <w:numFmt w:val="bullet"/>
      <w:lvlText w:val=""/>
      <w:lvlJc w:val="left"/>
      <w:pPr>
        <w:ind w:left="5040" w:hanging="360"/>
      </w:pPr>
      <w:rPr>
        <w:rFonts w:ascii="Symbol" w:hAnsi="Symbol" w:hint="default"/>
      </w:rPr>
    </w:lvl>
    <w:lvl w:ilvl="7" w:tplc="4148D62E" w:tentative="1">
      <w:start w:val="1"/>
      <w:numFmt w:val="bullet"/>
      <w:lvlText w:val="o"/>
      <w:lvlJc w:val="left"/>
      <w:pPr>
        <w:ind w:left="5760" w:hanging="360"/>
      </w:pPr>
      <w:rPr>
        <w:rFonts w:ascii="Courier New" w:hAnsi="Courier New" w:cs="Courier New" w:hint="default"/>
      </w:rPr>
    </w:lvl>
    <w:lvl w:ilvl="8" w:tplc="45A63F64" w:tentative="1">
      <w:start w:val="1"/>
      <w:numFmt w:val="bullet"/>
      <w:lvlText w:val=""/>
      <w:lvlJc w:val="left"/>
      <w:pPr>
        <w:ind w:left="6480" w:hanging="360"/>
      </w:pPr>
      <w:rPr>
        <w:rFonts w:ascii="Wingdings" w:hAnsi="Wingdings" w:hint="default"/>
      </w:rPr>
    </w:lvl>
  </w:abstractNum>
  <w:abstractNum w:abstractNumId="62" w15:restartNumberingAfterBreak="0">
    <w:nsid w:val="66425021"/>
    <w:multiLevelType w:val="hybridMultilevel"/>
    <w:tmpl w:val="11A657DA"/>
    <w:lvl w:ilvl="0" w:tplc="1E2037E6">
      <w:start w:val="1"/>
      <w:numFmt w:val="bullet"/>
      <w:lvlText w:val=""/>
      <w:lvlJc w:val="left"/>
      <w:pPr>
        <w:ind w:left="720" w:hanging="360"/>
      </w:pPr>
      <w:rPr>
        <w:rFonts w:ascii="Symbol" w:hAnsi="Symbol" w:hint="default"/>
        <w:color w:val="6B2976"/>
      </w:rPr>
    </w:lvl>
    <w:lvl w:ilvl="1" w:tplc="F90A956A" w:tentative="1">
      <w:start w:val="1"/>
      <w:numFmt w:val="bullet"/>
      <w:lvlText w:val="o"/>
      <w:lvlJc w:val="left"/>
      <w:pPr>
        <w:ind w:left="1440" w:hanging="360"/>
      </w:pPr>
      <w:rPr>
        <w:rFonts w:ascii="Courier New" w:hAnsi="Courier New" w:cs="Courier New" w:hint="default"/>
      </w:rPr>
    </w:lvl>
    <w:lvl w:ilvl="2" w:tplc="78AE3F8A" w:tentative="1">
      <w:start w:val="1"/>
      <w:numFmt w:val="bullet"/>
      <w:lvlText w:val=""/>
      <w:lvlJc w:val="left"/>
      <w:pPr>
        <w:ind w:left="2160" w:hanging="360"/>
      </w:pPr>
      <w:rPr>
        <w:rFonts w:ascii="Wingdings" w:hAnsi="Wingdings" w:hint="default"/>
      </w:rPr>
    </w:lvl>
    <w:lvl w:ilvl="3" w:tplc="F01E3884" w:tentative="1">
      <w:start w:val="1"/>
      <w:numFmt w:val="bullet"/>
      <w:lvlText w:val=""/>
      <w:lvlJc w:val="left"/>
      <w:pPr>
        <w:ind w:left="2880" w:hanging="360"/>
      </w:pPr>
      <w:rPr>
        <w:rFonts w:ascii="Symbol" w:hAnsi="Symbol" w:hint="default"/>
      </w:rPr>
    </w:lvl>
    <w:lvl w:ilvl="4" w:tplc="70F49C8C" w:tentative="1">
      <w:start w:val="1"/>
      <w:numFmt w:val="bullet"/>
      <w:lvlText w:val="o"/>
      <w:lvlJc w:val="left"/>
      <w:pPr>
        <w:ind w:left="3600" w:hanging="360"/>
      </w:pPr>
      <w:rPr>
        <w:rFonts w:ascii="Courier New" w:hAnsi="Courier New" w:cs="Courier New" w:hint="default"/>
      </w:rPr>
    </w:lvl>
    <w:lvl w:ilvl="5" w:tplc="0FA216D2" w:tentative="1">
      <w:start w:val="1"/>
      <w:numFmt w:val="bullet"/>
      <w:lvlText w:val=""/>
      <w:lvlJc w:val="left"/>
      <w:pPr>
        <w:ind w:left="4320" w:hanging="360"/>
      </w:pPr>
      <w:rPr>
        <w:rFonts w:ascii="Wingdings" w:hAnsi="Wingdings" w:hint="default"/>
      </w:rPr>
    </w:lvl>
    <w:lvl w:ilvl="6" w:tplc="BA6A11D8" w:tentative="1">
      <w:start w:val="1"/>
      <w:numFmt w:val="bullet"/>
      <w:lvlText w:val=""/>
      <w:lvlJc w:val="left"/>
      <w:pPr>
        <w:ind w:left="5040" w:hanging="360"/>
      </w:pPr>
      <w:rPr>
        <w:rFonts w:ascii="Symbol" w:hAnsi="Symbol" w:hint="default"/>
      </w:rPr>
    </w:lvl>
    <w:lvl w:ilvl="7" w:tplc="CB74DAAE" w:tentative="1">
      <w:start w:val="1"/>
      <w:numFmt w:val="bullet"/>
      <w:lvlText w:val="o"/>
      <w:lvlJc w:val="left"/>
      <w:pPr>
        <w:ind w:left="5760" w:hanging="360"/>
      </w:pPr>
      <w:rPr>
        <w:rFonts w:ascii="Courier New" w:hAnsi="Courier New" w:cs="Courier New" w:hint="default"/>
      </w:rPr>
    </w:lvl>
    <w:lvl w:ilvl="8" w:tplc="C9B6D3FE" w:tentative="1">
      <w:start w:val="1"/>
      <w:numFmt w:val="bullet"/>
      <w:lvlText w:val=""/>
      <w:lvlJc w:val="left"/>
      <w:pPr>
        <w:ind w:left="6480" w:hanging="360"/>
      </w:pPr>
      <w:rPr>
        <w:rFonts w:ascii="Wingdings" w:hAnsi="Wingdings" w:hint="default"/>
      </w:rPr>
    </w:lvl>
  </w:abstractNum>
  <w:abstractNum w:abstractNumId="63" w15:restartNumberingAfterBreak="0">
    <w:nsid w:val="66D95886"/>
    <w:multiLevelType w:val="hybridMultilevel"/>
    <w:tmpl w:val="31C83CF4"/>
    <w:lvl w:ilvl="0" w:tplc="770C8478">
      <w:start w:val="1"/>
      <w:numFmt w:val="bullet"/>
      <w:lvlText w:val=""/>
      <w:lvlJc w:val="left"/>
      <w:pPr>
        <w:ind w:left="720" w:hanging="360"/>
      </w:pPr>
      <w:rPr>
        <w:rFonts w:ascii="Symbol" w:hAnsi="Symbol" w:hint="default"/>
        <w:color w:val="6B2976"/>
      </w:rPr>
    </w:lvl>
    <w:lvl w:ilvl="1" w:tplc="4E3A7710" w:tentative="1">
      <w:start w:val="1"/>
      <w:numFmt w:val="bullet"/>
      <w:lvlText w:val="o"/>
      <w:lvlJc w:val="left"/>
      <w:pPr>
        <w:ind w:left="1440" w:hanging="360"/>
      </w:pPr>
      <w:rPr>
        <w:rFonts w:ascii="Courier New" w:hAnsi="Courier New" w:cs="Courier New" w:hint="default"/>
      </w:rPr>
    </w:lvl>
    <w:lvl w:ilvl="2" w:tplc="04B4BCFE" w:tentative="1">
      <w:start w:val="1"/>
      <w:numFmt w:val="bullet"/>
      <w:lvlText w:val=""/>
      <w:lvlJc w:val="left"/>
      <w:pPr>
        <w:ind w:left="2160" w:hanging="360"/>
      </w:pPr>
      <w:rPr>
        <w:rFonts w:ascii="Wingdings" w:hAnsi="Wingdings" w:hint="default"/>
      </w:rPr>
    </w:lvl>
    <w:lvl w:ilvl="3" w:tplc="03F6536E" w:tentative="1">
      <w:start w:val="1"/>
      <w:numFmt w:val="bullet"/>
      <w:lvlText w:val=""/>
      <w:lvlJc w:val="left"/>
      <w:pPr>
        <w:ind w:left="2880" w:hanging="360"/>
      </w:pPr>
      <w:rPr>
        <w:rFonts w:ascii="Symbol" w:hAnsi="Symbol" w:hint="default"/>
      </w:rPr>
    </w:lvl>
    <w:lvl w:ilvl="4" w:tplc="1550F016" w:tentative="1">
      <w:start w:val="1"/>
      <w:numFmt w:val="bullet"/>
      <w:lvlText w:val="o"/>
      <w:lvlJc w:val="left"/>
      <w:pPr>
        <w:ind w:left="3600" w:hanging="360"/>
      </w:pPr>
      <w:rPr>
        <w:rFonts w:ascii="Courier New" w:hAnsi="Courier New" w:cs="Courier New" w:hint="default"/>
      </w:rPr>
    </w:lvl>
    <w:lvl w:ilvl="5" w:tplc="17A44ABE" w:tentative="1">
      <w:start w:val="1"/>
      <w:numFmt w:val="bullet"/>
      <w:lvlText w:val=""/>
      <w:lvlJc w:val="left"/>
      <w:pPr>
        <w:ind w:left="4320" w:hanging="360"/>
      </w:pPr>
      <w:rPr>
        <w:rFonts w:ascii="Wingdings" w:hAnsi="Wingdings" w:hint="default"/>
      </w:rPr>
    </w:lvl>
    <w:lvl w:ilvl="6" w:tplc="F286C46E" w:tentative="1">
      <w:start w:val="1"/>
      <w:numFmt w:val="bullet"/>
      <w:lvlText w:val=""/>
      <w:lvlJc w:val="left"/>
      <w:pPr>
        <w:ind w:left="5040" w:hanging="360"/>
      </w:pPr>
      <w:rPr>
        <w:rFonts w:ascii="Symbol" w:hAnsi="Symbol" w:hint="default"/>
      </w:rPr>
    </w:lvl>
    <w:lvl w:ilvl="7" w:tplc="5AE2E1C4" w:tentative="1">
      <w:start w:val="1"/>
      <w:numFmt w:val="bullet"/>
      <w:lvlText w:val="o"/>
      <w:lvlJc w:val="left"/>
      <w:pPr>
        <w:ind w:left="5760" w:hanging="360"/>
      </w:pPr>
      <w:rPr>
        <w:rFonts w:ascii="Courier New" w:hAnsi="Courier New" w:cs="Courier New" w:hint="default"/>
      </w:rPr>
    </w:lvl>
    <w:lvl w:ilvl="8" w:tplc="9A04131E" w:tentative="1">
      <w:start w:val="1"/>
      <w:numFmt w:val="bullet"/>
      <w:lvlText w:val=""/>
      <w:lvlJc w:val="left"/>
      <w:pPr>
        <w:ind w:left="6480" w:hanging="360"/>
      </w:pPr>
      <w:rPr>
        <w:rFonts w:ascii="Wingdings" w:hAnsi="Wingdings" w:hint="default"/>
      </w:rPr>
    </w:lvl>
  </w:abstractNum>
  <w:abstractNum w:abstractNumId="64" w15:restartNumberingAfterBreak="0">
    <w:nsid w:val="67074A2F"/>
    <w:multiLevelType w:val="hybridMultilevel"/>
    <w:tmpl w:val="A8BE1838"/>
    <w:lvl w:ilvl="0" w:tplc="749C2132">
      <w:start w:val="1"/>
      <w:numFmt w:val="bullet"/>
      <w:lvlText w:val=""/>
      <w:lvlJc w:val="left"/>
      <w:pPr>
        <w:ind w:left="720" w:hanging="360"/>
      </w:pPr>
      <w:rPr>
        <w:rFonts w:ascii="Symbol" w:hAnsi="Symbol" w:hint="default"/>
        <w:color w:val="6B2976"/>
      </w:rPr>
    </w:lvl>
    <w:lvl w:ilvl="1" w:tplc="02E092FE" w:tentative="1">
      <w:start w:val="1"/>
      <w:numFmt w:val="bullet"/>
      <w:lvlText w:val="o"/>
      <w:lvlJc w:val="left"/>
      <w:pPr>
        <w:ind w:left="1440" w:hanging="360"/>
      </w:pPr>
      <w:rPr>
        <w:rFonts w:ascii="Courier New" w:hAnsi="Courier New" w:cs="Courier New" w:hint="default"/>
      </w:rPr>
    </w:lvl>
    <w:lvl w:ilvl="2" w:tplc="B7AE3FA0" w:tentative="1">
      <w:start w:val="1"/>
      <w:numFmt w:val="bullet"/>
      <w:lvlText w:val=""/>
      <w:lvlJc w:val="left"/>
      <w:pPr>
        <w:ind w:left="2160" w:hanging="360"/>
      </w:pPr>
      <w:rPr>
        <w:rFonts w:ascii="Wingdings" w:hAnsi="Wingdings" w:hint="default"/>
      </w:rPr>
    </w:lvl>
    <w:lvl w:ilvl="3" w:tplc="46D26694" w:tentative="1">
      <w:start w:val="1"/>
      <w:numFmt w:val="bullet"/>
      <w:lvlText w:val=""/>
      <w:lvlJc w:val="left"/>
      <w:pPr>
        <w:ind w:left="2880" w:hanging="360"/>
      </w:pPr>
      <w:rPr>
        <w:rFonts w:ascii="Symbol" w:hAnsi="Symbol" w:hint="default"/>
      </w:rPr>
    </w:lvl>
    <w:lvl w:ilvl="4" w:tplc="CF86BD68" w:tentative="1">
      <w:start w:val="1"/>
      <w:numFmt w:val="bullet"/>
      <w:lvlText w:val="o"/>
      <w:lvlJc w:val="left"/>
      <w:pPr>
        <w:ind w:left="3600" w:hanging="360"/>
      </w:pPr>
      <w:rPr>
        <w:rFonts w:ascii="Courier New" w:hAnsi="Courier New" w:cs="Courier New" w:hint="default"/>
      </w:rPr>
    </w:lvl>
    <w:lvl w:ilvl="5" w:tplc="E416DAD6" w:tentative="1">
      <w:start w:val="1"/>
      <w:numFmt w:val="bullet"/>
      <w:lvlText w:val=""/>
      <w:lvlJc w:val="left"/>
      <w:pPr>
        <w:ind w:left="4320" w:hanging="360"/>
      </w:pPr>
      <w:rPr>
        <w:rFonts w:ascii="Wingdings" w:hAnsi="Wingdings" w:hint="default"/>
      </w:rPr>
    </w:lvl>
    <w:lvl w:ilvl="6" w:tplc="CB1C88F4" w:tentative="1">
      <w:start w:val="1"/>
      <w:numFmt w:val="bullet"/>
      <w:lvlText w:val=""/>
      <w:lvlJc w:val="left"/>
      <w:pPr>
        <w:ind w:left="5040" w:hanging="360"/>
      </w:pPr>
      <w:rPr>
        <w:rFonts w:ascii="Symbol" w:hAnsi="Symbol" w:hint="default"/>
      </w:rPr>
    </w:lvl>
    <w:lvl w:ilvl="7" w:tplc="5DBA2682" w:tentative="1">
      <w:start w:val="1"/>
      <w:numFmt w:val="bullet"/>
      <w:lvlText w:val="o"/>
      <w:lvlJc w:val="left"/>
      <w:pPr>
        <w:ind w:left="5760" w:hanging="360"/>
      </w:pPr>
      <w:rPr>
        <w:rFonts w:ascii="Courier New" w:hAnsi="Courier New" w:cs="Courier New" w:hint="default"/>
      </w:rPr>
    </w:lvl>
    <w:lvl w:ilvl="8" w:tplc="CAF6F2DA" w:tentative="1">
      <w:start w:val="1"/>
      <w:numFmt w:val="bullet"/>
      <w:lvlText w:val=""/>
      <w:lvlJc w:val="left"/>
      <w:pPr>
        <w:ind w:left="6480" w:hanging="360"/>
      </w:pPr>
      <w:rPr>
        <w:rFonts w:ascii="Wingdings" w:hAnsi="Wingdings" w:hint="default"/>
      </w:rPr>
    </w:lvl>
  </w:abstractNum>
  <w:abstractNum w:abstractNumId="65" w15:restartNumberingAfterBreak="0">
    <w:nsid w:val="68C34E5E"/>
    <w:multiLevelType w:val="hybridMultilevel"/>
    <w:tmpl w:val="A70AAFBE"/>
    <w:lvl w:ilvl="0" w:tplc="F04E726E">
      <w:start w:val="1"/>
      <w:numFmt w:val="bullet"/>
      <w:lvlText w:val=""/>
      <w:lvlJc w:val="left"/>
      <w:pPr>
        <w:ind w:left="720" w:hanging="360"/>
      </w:pPr>
      <w:rPr>
        <w:rFonts w:ascii="Symbol" w:hAnsi="Symbol" w:hint="default"/>
        <w:color w:val="6B2976"/>
      </w:rPr>
    </w:lvl>
    <w:lvl w:ilvl="1" w:tplc="60DA1EF4" w:tentative="1">
      <w:start w:val="1"/>
      <w:numFmt w:val="bullet"/>
      <w:lvlText w:val="o"/>
      <w:lvlJc w:val="left"/>
      <w:pPr>
        <w:ind w:left="1440" w:hanging="360"/>
      </w:pPr>
      <w:rPr>
        <w:rFonts w:ascii="Courier New" w:hAnsi="Courier New" w:cs="Courier New" w:hint="default"/>
      </w:rPr>
    </w:lvl>
    <w:lvl w:ilvl="2" w:tplc="C8E81ED8" w:tentative="1">
      <w:start w:val="1"/>
      <w:numFmt w:val="bullet"/>
      <w:lvlText w:val=""/>
      <w:lvlJc w:val="left"/>
      <w:pPr>
        <w:ind w:left="2160" w:hanging="360"/>
      </w:pPr>
      <w:rPr>
        <w:rFonts w:ascii="Wingdings" w:hAnsi="Wingdings" w:hint="default"/>
      </w:rPr>
    </w:lvl>
    <w:lvl w:ilvl="3" w:tplc="A89621CA" w:tentative="1">
      <w:start w:val="1"/>
      <w:numFmt w:val="bullet"/>
      <w:lvlText w:val=""/>
      <w:lvlJc w:val="left"/>
      <w:pPr>
        <w:ind w:left="2880" w:hanging="360"/>
      </w:pPr>
      <w:rPr>
        <w:rFonts w:ascii="Symbol" w:hAnsi="Symbol" w:hint="default"/>
      </w:rPr>
    </w:lvl>
    <w:lvl w:ilvl="4" w:tplc="BC4C2D78" w:tentative="1">
      <w:start w:val="1"/>
      <w:numFmt w:val="bullet"/>
      <w:lvlText w:val="o"/>
      <w:lvlJc w:val="left"/>
      <w:pPr>
        <w:ind w:left="3600" w:hanging="360"/>
      </w:pPr>
      <w:rPr>
        <w:rFonts w:ascii="Courier New" w:hAnsi="Courier New" w:cs="Courier New" w:hint="default"/>
      </w:rPr>
    </w:lvl>
    <w:lvl w:ilvl="5" w:tplc="CC9CFE90" w:tentative="1">
      <w:start w:val="1"/>
      <w:numFmt w:val="bullet"/>
      <w:lvlText w:val=""/>
      <w:lvlJc w:val="left"/>
      <w:pPr>
        <w:ind w:left="4320" w:hanging="360"/>
      </w:pPr>
      <w:rPr>
        <w:rFonts w:ascii="Wingdings" w:hAnsi="Wingdings" w:hint="default"/>
      </w:rPr>
    </w:lvl>
    <w:lvl w:ilvl="6" w:tplc="A4E2096E" w:tentative="1">
      <w:start w:val="1"/>
      <w:numFmt w:val="bullet"/>
      <w:lvlText w:val=""/>
      <w:lvlJc w:val="left"/>
      <w:pPr>
        <w:ind w:left="5040" w:hanging="360"/>
      </w:pPr>
      <w:rPr>
        <w:rFonts w:ascii="Symbol" w:hAnsi="Symbol" w:hint="default"/>
      </w:rPr>
    </w:lvl>
    <w:lvl w:ilvl="7" w:tplc="25EEA1DE" w:tentative="1">
      <w:start w:val="1"/>
      <w:numFmt w:val="bullet"/>
      <w:lvlText w:val="o"/>
      <w:lvlJc w:val="left"/>
      <w:pPr>
        <w:ind w:left="5760" w:hanging="360"/>
      </w:pPr>
      <w:rPr>
        <w:rFonts w:ascii="Courier New" w:hAnsi="Courier New" w:cs="Courier New" w:hint="default"/>
      </w:rPr>
    </w:lvl>
    <w:lvl w:ilvl="8" w:tplc="2C5622B2" w:tentative="1">
      <w:start w:val="1"/>
      <w:numFmt w:val="bullet"/>
      <w:lvlText w:val=""/>
      <w:lvlJc w:val="left"/>
      <w:pPr>
        <w:ind w:left="6480" w:hanging="360"/>
      </w:pPr>
      <w:rPr>
        <w:rFonts w:ascii="Wingdings" w:hAnsi="Wingdings" w:hint="default"/>
      </w:rPr>
    </w:lvl>
  </w:abstractNum>
  <w:abstractNum w:abstractNumId="66" w15:restartNumberingAfterBreak="0">
    <w:nsid w:val="6A6560FE"/>
    <w:multiLevelType w:val="hybridMultilevel"/>
    <w:tmpl w:val="A9B623E0"/>
    <w:lvl w:ilvl="0" w:tplc="55A29298">
      <w:start w:val="1"/>
      <w:numFmt w:val="bullet"/>
      <w:lvlText w:val=""/>
      <w:lvlJc w:val="left"/>
      <w:pPr>
        <w:ind w:left="720" w:hanging="360"/>
      </w:pPr>
      <w:rPr>
        <w:rFonts w:ascii="Symbol" w:hAnsi="Symbol" w:hint="default"/>
        <w:color w:val="6B2976"/>
      </w:rPr>
    </w:lvl>
    <w:lvl w:ilvl="1" w:tplc="6A407FC0" w:tentative="1">
      <w:start w:val="1"/>
      <w:numFmt w:val="bullet"/>
      <w:lvlText w:val="o"/>
      <w:lvlJc w:val="left"/>
      <w:pPr>
        <w:ind w:left="1440" w:hanging="360"/>
      </w:pPr>
      <w:rPr>
        <w:rFonts w:ascii="Courier New" w:hAnsi="Courier New" w:cs="Courier New" w:hint="default"/>
      </w:rPr>
    </w:lvl>
    <w:lvl w:ilvl="2" w:tplc="619E85C0" w:tentative="1">
      <w:start w:val="1"/>
      <w:numFmt w:val="bullet"/>
      <w:lvlText w:val=""/>
      <w:lvlJc w:val="left"/>
      <w:pPr>
        <w:ind w:left="2160" w:hanging="360"/>
      </w:pPr>
      <w:rPr>
        <w:rFonts w:ascii="Wingdings" w:hAnsi="Wingdings" w:hint="default"/>
      </w:rPr>
    </w:lvl>
    <w:lvl w:ilvl="3" w:tplc="B4BC09A6" w:tentative="1">
      <w:start w:val="1"/>
      <w:numFmt w:val="bullet"/>
      <w:lvlText w:val=""/>
      <w:lvlJc w:val="left"/>
      <w:pPr>
        <w:ind w:left="2880" w:hanging="360"/>
      </w:pPr>
      <w:rPr>
        <w:rFonts w:ascii="Symbol" w:hAnsi="Symbol" w:hint="default"/>
      </w:rPr>
    </w:lvl>
    <w:lvl w:ilvl="4" w:tplc="8E70FC20" w:tentative="1">
      <w:start w:val="1"/>
      <w:numFmt w:val="bullet"/>
      <w:lvlText w:val="o"/>
      <w:lvlJc w:val="left"/>
      <w:pPr>
        <w:ind w:left="3600" w:hanging="360"/>
      </w:pPr>
      <w:rPr>
        <w:rFonts w:ascii="Courier New" w:hAnsi="Courier New" w:cs="Courier New" w:hint="default"/>
      </w:rPr>
    </w:lvl>
    <w:lvl w:ilvl="5" w:tplc="243A208C" w:tentative="1">
      <w:start w:val="1"/>
      <w:numFmt w:val="bullet"/>
      <w:lvlText w:val=""/>
      <w:lvlJc w:val="left"/>
      <w:pPr>
        <w:ind w:left="4320" w:hanging="360"/>
      </w:pPr>
      <w:rPr>
        <w:rFonts w:ascii="Wingdings" w:hAnsi="Wingdings" w:hint="default"/>
      </w:rPr>
    </w:lvl>
    <w:lvl w:ilvl="6" w:tplc="102A79FA" w:tentative="1">
      <w:start w:val="1"/>
      <w:numFmt w:val="bullet"/>
      <w:lvlText w:val=""/>
      <w:lvlJc w:val="left"/>
      <w:pPr>
        <w:ind w:left="5040" w:hanging="360"/>
      </w:pPr>
      <w:rPr>
        <w:rFonts w:ascii="Symbol" w:hAnsi="Symbol" w:hint="default"/>
      </w:rPr>
    </w:lvl>
    <w:lvl w:ilvl="7" w:tplc="C9F68C7E" w:tentative="1">
      <w:start w:val="1"/>
      <w:numFmt w:val="bullet"/>
      <w:lvlText w:val="o"/>
      <w:lvlJc w:val="left"/>
      <w:pPr>
        <w:ind w:left="5760" w:hanging="360"/>
      </w:pPr>
      <w:rPr>
        <w:rFonts w:ascii="Courier New" w:hAnsi="Courier New" w:cs="Courier New" w:hint="default"/>
      </w:rPr>
    </w:lvl>
    <w:lvl w:ilvl="8" w:tplc="4C3C128A" w:tentative="1">
      <w:start w:val="1"/>
      <w:numFmt w:val="bullet"/>
      <w:lvlText w:val=""/>
      <w:lvlJc w:val="left"/>
      <w:pPr>
        <w:ind w:left="6480" w:hanging="360"/>
      </w:pPr>
      <w:rPr>
        <w:rFonts w:ascii="Wingdings" w:hAnsi="Wingdings" w:hint="default"/>
      </w:rPr>
    </w:lvl>
  </w:abstractNum>
  <w:abstractNum w:abstractNumId="67" w15:restartNumberingAfterBreak="0">
    <w:nsid w:val="704F63F6"/>
    <w:multiLevelType w:val="hybridMultilevel"/>
    <w:tmpl w:val="20A6DDAE"/>
    <w:lvl w:ilvl="0" w:tplc="25A22894">
      <w:start w:val="1"/>
      <w:numFmt w:val="bullet"/>
      <w:lvlText w:val=""/>
      <w:lvlJc w:val="left"/>
      <w:pPr>
        <w:ind w:left="720" w:hanging="360"/>
      </w:pPr>
      <w:rPr>
        <w:rFonts w:ascii="Symbol" w:hAnsi="Symbol" w:hint="default"/>
      </w:rPr>
    </w:lvl>
    <w:lvl w:ilvl="1" w:tplc="3BD84C0E" w:tentative="1">
      <w:start w:val="1"/>
      <w:numFmt w:val="bullet"/>
      <w:lvlText w:val="o"/>
      <w:lvlJc w:val="left"/>
      <w:pPr>
        <w:ind w:left="1440" w:hanging="360"/>
      </w:pPr>
      <w:rPr>
        <w:rFonts w:ascii="Courier New" w:hAnsi="Courier New" w:cs="Courier New" w:hint="default"/>
      </w:rPr>
    </w:lvl>
    <w:lvl w:ilvl="2" w:tplc="18B2C54E" w:tentative="1">
      <w:start w:val="1"/>
      <w:numFmt w:val="bullet"/>
      <w:lvlText w:val=""/>
      <w:lvlJc w:val="left"/>
      <w:pPr>
        <w:ind w:left="2160" w:hanging="360"/>
      </w:pPr>
      <w:rPr>
        <w:rFonts w:ascii="Wingdings" w:hAnsi="Wingdings" w:hint="default"/>
      </w:rPr>
    </w:lvl>
    <w:lvl w:ilvl="3" w:tplc="CC72C032" w:tentative="1">
      <w:start w:val="1"/>
      <w:numFmt w:val="bullet"/>
      <w:lvlText w:val=""/>
      <w:lvlJc w:val="left"/>
      <w:pPr>
        <w:ind w:left="2880" w:hanging="360"/>
      </w:pPr>
      <w:rPr>
        <w:rFonts w:ascii="Symbol" w:hAnsi="Symbol" w:hint="default"/>
      </w:rPr>
    </w:lvl>
    <w:lvl w:ilvl="4" w:tplc="CF64B536" w:tentative="1">
      <w:start w:val="1"/>
      <w:numFmt w:val="bullet"/>
      <w:lvlText w:val="o"/>
      <w:lvlJc w:val="left"/>
      <w:pPr>
        <w:ind w:left="3600" w:hanging="360"/>
      </w:pPr>
      <w:rPr>
        <w:rFonts w:ascii="Courier New" w:hAnsi="Courier New" w:cs="Courier New" w:hint="default"/>
      </w:rPr>
    </w:lvl>
    <w:lvl w:ilvl="5" w:tplc="8FE247E0" w:tentative="1">
      <w:start w:val="1"/>
      <w:numFmt w:val="bullet"/>
      <w:lvlText w:val=""/>
      <w:lvlJc w:val="left"/>
      <w:pPr>
        <w:ind w:left="4320" w:hanging="360"/>
      </w:pPr>
      <w:rPr>
        <w:rFonts w:ascii="Wingdings" w:hAnsi="Wingdings" w:hint="default"/>
      </w:rPr>
    </w:lvl>
    <w:lvl w:ilvl="6" w:tplc="D7B49874" w:tentative="1">
      <w:start w:val="1"/>
      <w:numFmt w:val="bullet"/>
      <w:lvlText w:val=""/>
      <w:lvlJc w:val="left"/>
      <w:pPr>
        <w:ind w:left="5040" w:hanging="360"/>
      </w:pPr>
      <w:rPr>
        <w:rFonts w:ascii="Symbol" w:hAnsi="Symbol" w:hint="default"/>
      </w:rPr>
    </w:lvl>
    <w:lvl w:ilvl="7" w:tplc="2B801EAE" w:tentative="1">
      <w:start w:val="1"/>
      <w:numFmt w:val="bullet"/>
      <w:lvlText w:val="o"/>
      <w:lvlJc w:val="left"/>
      <w:pPr>
        <w:ind w:left="5760" w:hanging="360"/>
      </w:pPr>
      <w:rPr>
        <w:rFonts w:ascii="Courier New" w:hAnsi="Courier New" w:cs="Courier New" w:hint="default"/>
      </w:rPr>
    </w:lvl>
    <w:lvl w:ilvl="8" w:tplc="615C7AD4" w:tentative="1">
      <w:start w:val="1"/>
      <w:numFmt w:val="bullet"/>
      <w:lvlText w:val=""/>
      <w:lvlJc w:val="left"/>
      <w:pPr>
        <w:ind w:left="6480" w:hanging="360"/>
      </w:pPr>
      <w:rPr>
        <w:rFonts w:ascii="Wingdings" w:hAnsi="Wingdings" w:hint="default"/>
      </w:rPr>
    </w:lvl>
  </w:abstractNum>
  <w:abstractNum w:abstractNumId="68" w15:restartNumberingAfterBreak="0">
    <w:nsid w:val="74CF016B"/>
    <w:multiLevelType w:val="hybridMultilevel"/>
    <w:tmpl w:val="8E062570"/>
    <w:lvl w:ilvl="0" w:tplc="9F6EB232">
      <w:start w:val="1"/>
      <w:numFmt w:val="bullet"/>
      <w:lvlText w:val=""/>
      <w:lvlJc w:val="left"/>
      <w:pPr>
        <w:ind w:left="720" w:hanging="360"/>
      </w:pPr>
      <w:rPr>
        <w:rFonts w:ascii="Symbol" w:hAnsi="Symbol" w:hint="default"/>
        <w:color w:val="6B2976"/>
      </w:rPr>
    </w:lvl>
    <w:lvl w:ilvl="1" w:tplc="BE7643FE" w:tentative="1">
      <w:start w:val="1"/>
      <w:numFmt w:val="bullet"/>
      <w:lvlText w:val="o"/>
      <w:lvlJc w:val="left"/>
      <w:pPr>
        <w:ind w:left="1440" w:hanging="360"/>
      </w:pPr>
      <w:rPr>
        <w:rFonts w:ascii="Courier New" w:hAnsi="Courier New" w:cs="Courier New" w:hint="default"/>
      </w:rPr>
    </w:lvl>
    <w:lvl w:ilvl="2" w:tplc="F7E22DF6" w:tentative="1">
      <w:start w:val="1"/>
      <w:numFmt w:val="bullet"/>
      <w:lvlText w:val=""/>
      <w:lvlJc w:val="left"/>
      <w:pPr>
        <w:ind w:left="2160" w:hanging="360"/>
      </w:pPr>
      <w:rPr>
        <w:rFonts w:ascii="Wingdings" w:hAnsi="Wingdings" w:hint="default"/>
      </w:rPr>
    </w:lvl>
    <w:lvl w:ilvl="3" w:tplc="85707C3E" w:tentative="1">
      <w:start w:val="1"/>
      <w:numFmt w:val="bullet"/>
      <w:lvlText w:val=""/>
      <w:lvlJc w:val="left"/>
      <w:pPr>
        <w:ind w:left="2880" w:hanging="360"/>
      </w:pPr>
      <w:rPr>
        <w:rFonts w:ascii="Symbol" w:hAnsi="Symbol" w:hint="default"/>
      </w:rPr>
    </w:lvl>
    <w:lvl w:ilvl="4" w:tplc="F2CAB436" w:tentative="1">
      <w:start w:val="1"/>
      <w:numFmt w:val="bullet"/>
      <w:lvlText w:val="o"/>
      <w:lvlJc w:val="left"/>
      <w:pPr>
        <w:ind w:left="3600" w:hanging="360"/>
      </w:pPr>
      <w:rPr>
        <w:rFonts w:ascii="Courier New" w:hAnsi="Courier New" w:cs="Courier New" w:hint="default"/>
      </w:rPr>
    </w:lvl>
    <w:lvl w:ilvl="5" w:tplc="EB54B88A" w:tentative="1">
      <w:start w:val="1"/>
      <w:numFmt w:val="bullet"/>
      <w:lvlText w:val=""/>
      <w:lvlJc w:val="left"/>
      <w:pPr>
        <w:ind w:left="4320" w:hanging="360"/>
      </w:pPr>
      <w:rPr>
        <w:rFonts w:ascii="Wingdings" w:hAnsi="Wingdings" w:hint="default"/>
      </w:rPr>
    </w:lvl>
    <w:lvl w:ilvl="6" w:tplc="2BB89FB6" w:tentative="1">
      <w:start w:val="1"/>
      <w:numFmt w:val="bullet"/>
      <w:lvlText w:val=""/>
      <w:lvlJc w:val="left"/>
      <w:pPr>
        <w:ind w:left="5040" w:hanging="360"/>
      </w:pPr>
      <w:rPr>
        <w:rFonts w:ascii="Symbol" w:hAnsi="Symbol" w:hint="default"/>
      </w:rPr>
    </w:lvl>
    <w:lvl w:ilvl="7" w:tplc="AB02210E" w:tentative="1">
      <w:start w:val="1"/>
      <w:numFmt w:val="bullet"/>
      <w:lvlText w:val="o"/>
      <w:lvlJc w:val="left"/>
      <w:pPr>
        <w:ind w:left="5760" w:hanging="360"/>
      </w:pPr>
      <w:rPr>
        <w:rFonts w:ascii="Courier New" w:hAnsi="Courier New" w:cs="Courier New" w:hint="default"/>
      </w:rPr>
    </w:lvl>
    <w:lvl w:ilvl="8" w:tplc="948EB6C2" w:tentative="1">
      <w:start w:val="1"/>
      <w:numFmt w:val="bullet"/>
      <w:lvlText w:val=""/>
      <w:lvlJc w:val="left"/>
      <w:pPr>
        <w:ind w:left="6480" w:hanging="360"/>
      </w:pPr>
      <w:rPr>
        <w:rFonts w:ascii="Wingdings" w:hAnsi="Wingdings" w:hint="default"/>
      </w:rPr>
    </w:lvl>
  </w:abstractNum>
  <w:abstractNum w:abstractNumId="69" w15:restartNumberingAfterBreak="0">
    <w:nsid w:val="759C453B"/>
    <w:multiLevelType w:val="hybridMultilevel"/>
    <w:tmpl w:val="872C2B5C"/>
    <w:lvl w:ilvl="0" w:tplc="2920F4F0">
      <w:start w:val="1"/>
      <w:numFmt w:val="bullet"/>
      <w:lvlText w:val=""/>
      <w:lvlJc w:val="left"/>
      <w:pPr>
        <w:ind w:left="787" w:hanging="360"/>
      </w:pPr>
      <w:rPr>
        <w:rFonts w:ascii="Symbol" w:hAnsi="Symbol" w:hint="default"/>
        <w:color w:val="6B2976"/>
      </w:rPr>
    </w:lvl>
    <w:lvl w:ilvl="1" w:tplc="61A0C5DC" w:tentative="1">
      <w:start w:val="1"/>
      <w:numFmt w:val="bullet"/>
      <w:lvlText w:val="o"/>
      <w:lvlJc w:val="left"/>
      <w:pPr>
        <w:ind w:left="1507" w:hanging="360"/>
      </w:pPr>
      <w:rPr>
        <w:rFonts w:ascii="Courier New" w:hAnsi="Courier New" w:cs="Courier New" w:hint="default"/>
      </w:rPr>
    </w:lvl>
    <w:lvl w:ilvl="2" w:tplc="2708D5B0" w:tentative="1">
      <w:start w:val="1"/>
      <w:numFmt w:val="bullet"/>
      <w:lvlText w:val=""/>
      <w:lvlJc w:val="left"/>
      <w:pPr>
        <w:ind w:left="2227" w:hanging="360"/>
      </w:pPr>
      <w:rPr>
        <w:rFonts w:ascii="Wingdings" w:hAnsi="Wingdings" w:hint="default"/>
      </w:rPr>
    </w:lvl>
    <w:lvl w:ilvl="3" w:tplc="709A5500" w:tentative="1">
      <w:start w:val="1"/>
      <w:numFmt w:val="bullet"/>
      <w:lvlText w:val=""/>
      <w:lvlJc w:val="left"/>
      <w:pPr>
        <w:ind w:left="2947" w:hanging="360"/>
      </w:pPr>
      <w:rPr>
        <w:rFonts w:ascii="Symbol" w:hAnsi="Symbol" w:hint="default"/>
      </w:rPr>
    </w:lvl>
    <w:lvl w:ilvl="4" w:tplc="39FCC4F0" w:tentative="1">
      <w:start w:val="1"/>
      <w:numFmt w:val="bullet"/>
      <w:lvlText w:val="o"/>
      <w:lvlJc w:val="left"/>
      <w:pPr>
        <w:ind w:left="3667" w:hanging="360"/>
      </w:pPr>
      <w:rPr>
        <w:rFonts w:ascii="Courier New" w:hAnsi="Courier New" w:cs="Courier New" w:hint="default"/>
      </w:rPr>
    </w:lvl>
    <w:lvl w:ilvl="5" w:tplc="E130A890" w:tentative="1">
      <w:start w:val="1"/>
      <w:numFmt w:val="bullet"/>
      <w:lvlText w:val=""/>
      <w:lvlJc w:val="left"/>
      <w:pPr>
        <w:ind w:left="4387" w:hanging="360"/>
      </w:pPr>
      <w:rPr>
        <w:rFonts w:ascii="Wingdings" w:hAnsi="Wingdings" w:hint="default"/>
      </w:rPr>
    </w:lvl>
    <w:lvl w:ilvl="6" w:tplc="32322084" w:tentative="1">
      <w:start w:val="1"/>
      <w:numFmt w:val="bullet"/>
      <w:lvlText w:val=""/>
      <w:lvlJc w:val="left"/>
      <w:pPr>
        <w:ind w:left="5107" w:hanging="360"/>
      </w:pPr>
      <w:rPr>
        <w:rFonts w:ascii="Symbol" w:hAnsi="Symbol" w:hint="default"/>
      </w:rPr>
    </w:lvl>
    <w:lvl w:ilvl="7" w:tplc="E49E3AB2" w:tentative="1">
      <w:start w:val="1"/>
      <w:numFmt w:val="bullet"/>
      <w:lvlText w:val="o"/>
      <w:lvlJc w:val="left"/>
      <w:pPr>
        <w:ind w:left="5827" w:hanging="360"/>
      </w:pPr>
      <w:rPr>
        <w:rFonts w:ascii="Courier New" w:hAnsi="Courier New" w:cs="Courier New" w:hint="default"/>
      </w:rPr>
    </w:lvl>
    <w:lvl w:ilvl="8" w:tplc="2C24C56A" w:tentative="1">
      <w:start w:val="1"/>
      <w:numFmt w:val="bullet"/>
      <w:lvlText w:val=""/>
      <w:lvlJc w:val="left"/>
      <w:pPr>
        <w:ind w:left="6547" w:hanging="360"/>
      </w:pPr>
      <w:rPr>
        <w:rFonts w:ascii="Wingdings" w:hAnsi="Wingdings" w:hint="default"/>
      </w:rPr>
    </w:lvl>
  </w:abstractNum>
  <w:abstractNum w:abstractNumId="70" w15:restartNumberingAfterBreak="0">
    <w:nsid w:val="780A769F"/>
    <w:multiLevelType w:val="hybridMultilevel"/>
    <w:tmpl w:val="9614FC80"/>
    <w:lvl w:ilvl="0" w:tplc="D9485AB6">
      <w:start w:val="1"/>
      <w:numFmt w:val="bullet"/>
      <w:lvlText w:val=""/>
      <w:lvlJc w:val="left"/>
      <w:pPr>
        <w:ind w:left="787" w:hanging="360"/>
      </w:pPr>
      <w:rPr>
        <w:rFonts w:ascii="Symbol" w:hAnsi="Symbol" w:hint="default"/>
        <w:color w:val="6B2976"/>
      </w:rPr>
    </w:lvl>
    <w:lvl w:ilvl="1" w:tplc="50CE856C" w:tentative="1">
      <w:start w:val="1"/>
      <w:numFmt w:val="bullet"/>
      <w:lvlText w:val="o"/>
      <w:lvlJc w:val="left"/>
      <w:pPr>
        <w:ind w:left="1507" w:hanging="360"/>
      </w:pPr>
      <w:rPr>
        <w:rFonts w:ascii="Courier New" w:hAnsi="Courier New" w:cs="Courier New" w:hint="default"/>
      </w:rPr>
    </w:lvl>
    <w:lvl w:ilvl="2" w:tplc="266C670E" w:tentative="1">
      <w:start w:val="1"/>
      <w:numFmt w:val="bullet"/>
      <w:lvlText w:val=""/>
      <w:lvlJc w:val="left"/>
      <w:pPr>
        <w:ind w:left="2227" w:hanging="360"/>
      </w:pPr>
      <w:rPr>
        <w:rFonts w:ascii="Wingdings" w:hAnsi="Wingdings" w:hint="default"/>
      </w:rPr>
    </w:lvl>
    <w:lvl w:ilvl="3" w:tplc="215642B8" w:tentative="1">
      <w:start w:val="1"/>
      <w:numFmt w:val="bullet"/>
      <w:lvlText w:val=""/>
      <w:lvlJc w:val="left"/>
      <w:pPr>
        <w:ind w:left="2947" w:hanging="360"/>
      </w:pPr>
      <w:rPr>
        <w:rFonts w:ascii="Symbol" w:hAnsi="Symbol" w:hint="default"/>
      </w:rPr>
    </w:lvl>
    <w:lvl w:ilvl="4" w:tplc="0032EA76" w:tentative="1">
      <w:start w:val="1"/>
      <w:numFmt w:val="bullet"/>
      <w:lvlText w:val="o"/>
      <w:lvlJc w:val="left"/>
      <w:pPr>
        <w:ind w:left="3667" w:hanging="360"/>
      </w:pPr>
      <w:rPr>
        <w:rFonts w:ascii="Courier New" w:hAnsi="Courier New" w:cs="Courier New" w:hint="default"/>
      </w:rPr>
    </w:lvl>
    <w:lvl w:ilvl="5" w:tplc="74265EF0" w:tentative="1">
      <w:start w:val="1"/>
      <w:numFmt w:val="bullet"/>
      <w:lvlText w:val=""/>
      <w:lvlJc w:val="left"/>
      <w:pPr>
        <w:ind w:left="4387" w:hanging="360"/>
      </w:pPr>
      <w:rPr>
        <w:rFonts w:ascii="Wingdings" w:hAnsi="Wingdings" w:hint="default"/>
      </w:rPr>
    </w:lvl>
    <w:lvl w:ilvl="6" w:tplc="B9DE0A0C" w:tentative="1">
      <w:start w:val="1"/>
      <w:numFmt w:val="bullet"/>
      <w:lvlText w:val=""/>
      <w:lvlJc w:val="left"/>
      <w:pPr>
        <w:ind w:left="5107" w:hanging="360"/>
      </w:pPr>
      <w:rPr>
        <w:rFonts w:ascii="Symbol" w:hAnsi="Symbol" w:hint="default"/>
      </w:rPr>
    </w:lvl>
    <w:lvl w:ilvl="7" w:tplc="D568765E" w:tentative="1">
      <w:start w:val="1"/>
      <w:numFmt w:val="bullet"/>
      <w:lvlText w:val="o"/>
      <w:lvlJc w:val="left"/>
      <w:pPr>
        <w:ind w:left="5827" w:hanging="360"/>
      </w:pPr>
      <w:rPr>
        <w:rFonts w:ascii="Courier New" w:hAnsi="Courier New" w:cs="Courier New" w:hint="default"/>
      </w:rPr>
    </w:lvl>
    <w:lvl w:ilvl="8" w:tplc="61CC4A5A" w:tentative="1">
      <w:start w:val="1"/>
      <w:numFmt w:val="bullet"/>
      <w:lvlText w:val=""/>
      <w:lvlJc w:val="left"/>
      <w:pPr>
        <w:ind w:left="6547" w:hanging="360"/>
      </w:pPr>
      <w:rPr>
        <w:rFonts w:ascii="Wingdings" w:hAnsi="Wingdings" w:hint="default"/>
      </w:rPr>
    </w:lvl>
  </w:abstractNum>
  <w:abstractNum w:abstractNumId="71" w15:restartNumberingAfterBreak="0">
    <w:nsid w:val="7AE27A44"/>
    <w:multiLevelType w:val="hybridMultilevel"/>
    <w:tmpl w:val="9B14F71E"/>
    <w:lvl w:ilvl="0" w:tplc="F39A2074">
      <w:start w:val="1"/>
      <w:numFmt w:val="bullet"/>
      <w:lvlText w:val=""/>
      <w:lvlJc w:val="left"/>
      <w:pPr>
        <w:ind w:left="720" w:hanging="360"/>
      </w:pPr>
      <w:rPr>
        <w:rFonts w:ascii="Symbol" w:hAnsi="Symbol" w:hint="default"/>
        <w:color w:val="6B2976"/>
      </w:rPr>
    </w:lvl>
    <w:lvl w:ilvl="1" w:tplc="4D4CB0FE" w:tentative="1">
      <w:start w:val="1"/>
      <w:numFmt w:val="bullet"/>
      <w:lvlText w:val="o"/>
      <w:lvlJc w:val="left"/>
      <w:pPr>
        <w:ind w:left="1440" w:hanging="360"/>
      </w:pPr>
      <w:rPr>
        <w:rFonts w:ascii="Courier New" w:hAnsi="Courier New" w:cs="Courier New" w:hint="default"/>
      </w:rPr>
    </w:lvl>
    <w:lvl w:ilvl="2" w:tplc="79705552" w:tentative="1">
      <w:start w:val="1"/>
      <w:numFmt w:val="bullet"/>
      <w:lvlText w:val=""/>
      <w:lvlJc w:val="left"/>
      <w:pPr>
        <w:ind w:left="2160" w:hanging="360"/>
      </w:pPr>
      <w:rPr>
        <w:rFonts w:ascii="Wingdings" w:hAnsi="Wingdings" w:hint="default"/>
      </w:rPr>
    </w:lvl>
    <w:lvl w:ilvl="3" w:tplc="98822F3A" w:tentative="1">
      <w:start w:val="1"/>
      <w:numFmt w:val="bullet"/>
      <w:lvlText w:val=""/>
      <w:lvlJc w:val="left"/>
      <w:pPr>
        <w:ind w:left="2880" w:hanging="360"/>
      </w:pPr>
      <w:rPr>
        <w:rFonts w:ascii="Symbol" w:hAnsi="Symbol" w:hint="default"/>
      </w:rPr>
    </w:lvl>
    <w:lvl w:ilvl="4" w:tplc="2E5262BC" w:tentative="1">
      <w:start w:val="1"/>
      <w:numFmt w:val="bullet"/>
      <w:lvlText w:val="o"/>
      <w:lvlJc w:val="left"/>
      <w:pPr>
        <w:ind w:left="3600" w:hanging="360"/>
      </w:pPr>
      <w:rPr>
        <w:rFonts w:ascii="Courier New" w:hAnsi="Courier New" w:cs="Courier New" w:hint="default"/>
      </w:rPr>
    </w:lvl>
    <w:lvl w:ilvl="5" w:tplc="62D605EE" w:tentative="1">
      <w:start w:val="1"/>
      <w:numFmt w:val="bullet"/>
      <w:lvlText w:val=""/>
      <w:lvlJc w:val="left"/>
      <w:pPr>
        <w:ind w:left="4320" w:hanging="360"/>
      </w:pPr>
      <w:rPr>
        <w:rFonts w:ascii="Wingdings" w:hAnsi="Wingdings" w:hint="default"/>
      </w:rPr>
    </w:lvl>
    <w:lvl w:ilvl="6" w:tplc="B56ED522" w:tentative="1">
      <w:start w:val="1"/>
      <w:numFmt w:val="bullet"/>
      <w:lvlText w:val=""/>
      <w:lvlJc w:val="left"/>
      <w:pPr>
        <w:ind w:left="5040" w:hanging="360"/>
      </w:pPr>
      <w:rPr>
        <w:rFonts w:ascii="Symbol" w:hAnsi="Symbol" w:hint="default"/>
      </w:rPr>
    </w:lvl>
    <w:lvl w:ilvl="7" w:tplc="1256EAFE" w:tentative="1">
      <w:start w:val="1"/>
      <w:numFmt w:val="bullet"/>
      <w:lvlText w:val="o"/>
      <w:lvlJc w:val="left"/>
      <w:pPr>
        <w:ind w:left="5760" w:hanging="360"/>
      </w:pPr>
      <w:rPr>
        <w:rFonts w:ascii="Courier New" w:hAnsi="Courier New" w:cs="Courier New" w:hint="default"/>
      </w:rPr>
    </w:lvl>
    <w:lvl w:ilvl="8" w:tplc="CB0ADA06" w:tentative="1">
      <w:start w:val="1"/>
      <w:numFmt w:val="bullet"/>
      <w:lvlText w:val=""/>
      <w:lvlJc w:val="left"/>
      <w:pPr>
        <w:ind w:left="6480" w:hanging="360"/>
      </w:pPr>
      <w:rPr>
        <w:rFonts w:ascii="Wingdings" w:hAnsi="Wingdings" w:hint="default"/>
      </w:rPr>
    </w:lvl>
  </w:abstractNum>
  <w:abstractNum w:abstractNumId="72" w15:restartNumberingAfterBreak="0">
    <w:nsid w:val="7DC372CE"/>
    <w:multiLevelType w:val="hybridMultilevel"/>
    <w:tmpl w:val="71346B62"/>
    <w:lvl w:ilvl="0" w:tplc="F08CC484">
      <w:start w:val="1"/>
      <w:numFmt w:val="bullet"/>
      <w:lvlText w:val=""/>
      <w:lvlJc w:val="left"/>
      <w:pPr>
        <w:ind w:left="720" w:hanging="360"/>
      </w:pPr>
      <w:rPr>
        <w:rFonts w:ascii="Symbol" w:hAnsi="Symbol" w:hint="default"/>
        <w:color w:val="6B2976"/>
      </w:rPr>
    </w:lvl>
    <w:lvl w:ilvl="1" w:tplc="7D9A0402" w:tentative="1">
      <w:start w:val="1"/>
      <w:numFmt w:val="bullet"/>
      <w:lvlText w:val="o"/>
      <w:lvlJc w:val="left"/>
      <w:pPr>
        <w:ind w:left="1440" w:hanging="360"/>
      </w:pPr>
      <w:rPr>
        <w:rFonts w:ascii="Courier New" w:hAnsi="Courier New" w:cs="Courier New" w:hint="default"/>
      </w:rPr>
    </w:lvl>
    <w:lvl w:ilvl="2" w:tplc="16CE61E0" w:tentative="1">
      <w:start w:val="1"/>
      <w:numFmt w:val="bullet"/>
      <w:lvlText w:val=""/>
      <w:lvlJc w:val="left"/>
      <w:pPr>
        <w:ind w:left="2160" w:hanging="360"/>
      </w:pPr>
      <w:rPr>
        <w:rFonts w:ascii="Wingdings" w:hAnsi="Wingdings" w:hint="default"/>
      </w:rPr>
    </w:lvl>
    <w:lvl w:ilvl="3" w:tplc="57F6E776" w:tentative="1">
      <w:start w:val="1"/>
      <w:numFmt w:val="bullet"/>
      <w:lvlText w:val=""/>
      <w:lvlJc w:val="left"/>
      <w:pPr>
        <w:ind w:left="2880" w:hanging="360"/>
      </w:pPr>
      <w:rPr>
        <w:rFonts w:ascii="Symbol" w:hAnsi="Symbol" w:hint="default"/>
      </w:rPr>
    </w:lvl>
    <w:lvl w:ilvl="4" w:tplc="2528DF06" w:tentative="1">
      <w:start w:val="1"/>
      <w:numFmt w:val="bullet"/>
      <w:lvlText w:val="o"/>
      <w:lvlJc w:val="left"/>
      <w:pPr>
        <w:ind w:left="3600" w:hanging="360"/>
      </w:pPr>
      <w:rPr>
        <w:rFonts w:ascii="Courier New" w:hAnsi="Courier New" w:cs="Courier New" w:hint="default"/>
      </w:rPr>
    </w:lvl>
    <w:lvl w:ilvl="5" w:tplc="761A594C" w:tentative="1">
      <w:start w:val="1"/>
      <w:numFmt w:val="bullet"/>
      <w:lvlText w:val=""/>
      <w:lvlJc w:val="left"/>
      <w:pPr>
        <w:ind w:left="4320" w:hanging="360"/>
      </w:pPr>
      <w:rPr>
        <w:rFonts w:ascii="Wingdings" w:hAnsi="Wingdings" w:hint="default"/>
      </w:rPr>
    </w:lvl>
    <w:lvl w:ilvl="6" w:tplc="2FC29CDC" w:tentative="1">
      <w:start w:val="1"/>
      <w:numFmt w:val="bullet"/>
      <w:lvlText w:val=""/>
      <w:lvlJc w:val="left"/>
      <w:pPr>
        <w:ind w:left="5040" w:hanging="360"/>
      </w:pPr>
      <w:rPr>
        <w:rFonts w:ascii="Symbol" w:hAnsi="Symbol" w:hint="default"/>
      </w:rPr>
    </w:lvl>
    <w:lvl w:ilvl="7" w:tplc="0A8854B8" w:tentative="1">
      <w:start w:val="1"/>
      <w:numFmt w:val="bullet"/>
      <w:lvlText w:val="o"/>
      <w:lvlJc w:val="left"/>
      <w:pPr>
        <w:ind w:left="5760" w:hanging="360"/>
      </w:pPr>
      <w:rPr>
        <w:rFonts w:ascii="Courier New" w:hAnsi="Courier New" w:cs="Courier New" w:hint="default"/>
      </w:rPr>
    </w:lvl>
    <w:lvl w:ilvl="8" w:tplc="A6C2DF82" w:tentative="1">
      <w:start w:val="1"/>
      <w:numFmt w:val="bullet"/>
      <w:lvlText w:val=""/>
      <w:lvlJc w:val="left"/>
      <w:pPr>
        <w:ind w:left="6480" w:hanging="360"/>
      </w:pPr>
      <w:rPr>
        <w:rFonts w:ascii="Wingdings" w:hAnsi="Wingdings" w:hint="default"/>
      </w:rPr>
    </w:lvl>
  </w:abstractNum>
  <w:abstractNum w:abstractNumId="73" w15:restartNumberingAfterBreak="0">
    <w:nsid w:val="7E6D6CD1"/>
    <w:multiLevelType w:val="hybridMultilevel"/>
    <w:tmpl w:val="2CCA968A"/>
    <w:lvl w:ilvl="0" w:tplc="6362314A">
      <w:start w:val="1"/>
      <w:numFmt w:val="bullet"/>
      <w:lvlText w:val=""/>
      <w:lvlJc w:val="left"/>
      <w:pPr>
        <w:ind w:left="720" w:hanging="360"/>
      </w:pPr>
      <w:rPr>
        <w:rFonts w:ascii="Symbol" w:hAnsi="Symbol" w:hint="default"/>
        <w:color w:val="6B2976"/>
      </w:rPr>
    </w:lvl>
    <w:lvl w:ilvl="1" w:tplc="662AF2EA" w:tentative="1">
      <w:start w:val="1"/>
      <w:numFmt w:val="bullet"/>
      <w:lvlText w:val="o"/>
      <w:lvlJc w:val="left"/>
      <w:pPr>
        <w:ind w:left="1440" w:hanging="360"/>
      </w:pPr>
      <w:rPr>
        <w:rFonts w:ascii="Courier New" w:hAnsi="Courier New" w:cs="Courier New" w:hint="default"/>
      </w:rPr>
    </w:lvl>
    <w:lvl w:ilvl="2" w:tplc="A964E7E0" w:tentative="1">
      <w:start w:val="1"/>
      <w:numFmt w:val="bullet"/>
      <w:lvlText w:val=""/>
      <w:lvlJc w:val="left"/>
      <w:pPr>
        <w:ind w:left="2160" w:hanging="360"/>
      </w:pPr>
      <w:rPr>
        <w:rFonts w:ascii="Wingdings" w:hAnsi="Wingdings" w:hint="default"/>
      </w:rPr>
    </w:lvl>
    <w:lvl w:ilvl="3" w:tplc="25EC26C0" w:tentative="1">
      <w:start w:val="1"/>
      <w:numFmt w:val="bullet"/>
      <w:lvlText w:val=""/>
      <w:lvlJc w:val="left"/>
      <w:pPr>
        <w:ind w:left="2880" w:hanging="360"/>
      </w:pPr>
      <w:rPr>
        <w:rFonts w:ascii="Symbol" w:hAnsi="Symbol" w:hint="default"/>
      </w:rPr>
    </w:lvl>
    <w:lvl w:ilvl="4" w:tplc="EBCEFE46" w:tentative="1">
      <w:start w:val="1"/>
      <w:numFmt w:val="bullet"/>
      <w:lvlText w:val="o"/>
      <w:lvlJc w:val="left"/>
      <w:pPr>
        <w:ind w:left="3600" w:hanging="360"/>
      </w:pPr>
      <w:rPr>
        <w:rFonts w:ascii="Courier New" w:hAnsi="Courier New" w:cs="Courier New" w:hint="default"/>
      </w:rPr>
    </w:lvl>
    <w:lvl w:ilvl="5" w:tplc="68C84FDA" w:tentative="1">
      <w:start w:val="1"/>
      <w:numFmt w:val="bullet"/>
      <w:lvlText w:val=""/>
      <w:lvlJc w:val="left"/>
      <w:pPr>
        <w:ind w:left="4320" w:hanging="360"/>
      </w:pPr>
      <w:rPr>
        <w:rFonts w:ascii="Wingdings" w:hAnsi="Wingdings" w:hint="default"/>
      </w:rPr>
    </w:lvl>
    <w:lvl w:ilvl="6" w:tplc="EF3ECBC8" w:tentative="1">
      <w:start w:val="1"/>
      <w:numFmt w:val="bullet"/>
      <w:lvlText w:val=""/>
      <w:lvlJc w:val="left"/>
      <w:pPr>
        <w:ind w:left="5040" w:hanging="360"/>
      </w:pPr>
      <w:rPr>
        <w:rFonts w:ascii="Symbol" w:hAnsi="Symbol" w:hint="default"/>
      </w:rPr>
    </w:lvl>
    <w:lvl w:ilvl="7" w:tplc="5EC8B59E" w:tentative="1">
      <w:start w:val="1"/>
      <w:numFmt w:val="bullet"/>
      <w:lvlText w:val="o"/>
      <w:lvlJc w:val="left"/>
      <w:pPr>
        <w:ind w:left="5760" w:hanging="360"/>
      </w:pPr>
      <w:rPr>
        <w:rFonts w:ascii="Courier New" w:hAnsi="Courier New" w:cs="Courier New" w:hint="default"/>
      </w:rPr>
    </w:lvl>
    <w:lvl w:ilvl="8" w:tplc="EE1E866E" w:tentative="1">
      <w:start w:val="1"/>
      <w:numFmt w:val="bullet"/>
      <w:lvlText w:val=""/>
      <w:lvlJc w:val="left"/>
      <w:pPr>
        <w:ind w:left="6480" w:hanging="360"/>
      </w:pPr>
      <w:rPr>
        <w:rFonts w:ascii="Wingdings" w:hAnsi="Wingdings" w:hint="default"/>
      </w:rPr>
    </w:lvl>
  </w:abstractNum>
  <w:abstractNum w:abstractNumId="74" w15:restartNumberingAfterBreak="0">
    <w:nsid w:val="7EBE03ED"/>
    <w:multiLevelType w:val="hybridMultilevel"/>
    <w:tmpl w:val="960CAF0C"/>
    <w:lvl w:ilvl="0" w:tplc="1870F5B6">
      <w:start w:val="1"/>
      <w:numFmt w:val="bullet"/>
      <w:lvlText w:val=""/>
      <w:lvlJc w:val="left"/>
      <w:pPr>
        <w:ind w:left="720" w:hanging="360"/>
      </w:pPr>
      <w:rPr>
        <w:rFonts w:ascii="Symbol" w:hAnsi="Symbol" w:hint="default"/>
        <w:color w:val="6B2976"/>
      </w:rPr>
    </w:lvl>
    <w:lvl w:ilvl="1" w:tplc="D5BE8958" w:tentative="1">
      <w:start w:val="1"/>
      <w:numFmt w:val="bullet"/>
      <w:lvlText w:val="o"/>
      <w:lvlJc w:val="left"/>
      <w:pPr>
        <w:ind w:left="1440" w:hanging="360"/>
      </w:pPr>
      <w:rPr>
        <w:rFonts w:ascii="Courier New" w:hAnsi="Courier New" w:cs="Courier New" w:hint="default"/>
      </w:rPr>
    </w:lvl>
    <w:lvl w:ilvl="2" w:tplc="6ED45480" w:tentative="1">
      <w:start w:val="1"/>
      <w:numFmt w:val="bullet"/>
      <w:lvlText w:val=""/>
      <w:lvlJc w:val="left"/>
      <w:pPr>
        <w:ind w:left="2160" w:hanging="360"/>
      </w:pPr>
      <w:rPr>
        <w:rFonts w:ascii="Wingdings" w:hAnsi="Wingdings" w:hint="default"/>
      </w:rPr>
    </w:lvl>
    <w:lvl w:ilvl="3" w:tplc="3AAC222A" w:tentative="1">
      <w:start w:val="1"/>
      <w:numFmt w:val="bullet"/>
      <w:lvlText w:val=""/>
      <w:lvlJc w:val="left"/>
      <w:pPr>
        <w:ind w:left="2880" w:hanging="360"/>
      </w:pPr>
      <w:rPr>
        <w:rFonts w:ascii="Symbol" w:hAnsi="Symbol" w:hint="default"/>
      </w:rPr>
    </w:lvl>
    <w:lvl w:ilvl="4" w:tplc="08BEDA10" w:tentative="1">
      <w:start w:val="1"/>
      <w:numFmt w:val="bullet"/>
      <w:lvlText w:val="o"/>
      <w:lvlJc w:val="left"/>
      <w:pPr>
        <w:ind w:left="3600" w:hanging="360"/>
      </w:pPr>
      <w:rPr>
        <w:rFonts w:ascii="Courier New" w:hAnsi="Courier New" w:cs="Courier New" w:hint="default"/>
      </w:rPr>
    </w:lvl>
    <w:lvl w:ilvl="5" w:tplc="44D64764" w:tentative="1">
      <w:start w:val="1"/>
      <w:numFmt w:val="bullet"/>
      <w:lvlText w:val=""/>
      <w:lvlJc w:val="left"/>
      <w:pPr>
        <w:ind w:left="4320" w:hanging="360"/>
      </w:pPr>
      <w:rPr>
        <w:rFonts w:ascii="Wingdings" w:hAnsi="Wingdings" w:hint="default"/>
      </w:rPr>
    </w:lvl>
    <w:lvl w:ilvl="6" w:tplc="1570D556" w:tentative="1">
      <w:start w:val="1"/>
      <w:numFmt w:val="bullet"/>
      <w:lvlText w:val=""/>
      <w:lvlJc w:val="left"/>
      <w:pPr>
        <w:ind w:left="5040" w:hanging="360"/>
      </w:pPr>
      <w:rPr>
        <w:rFonts w:ascii="Symbol" w:hAnsi="Symbol" w:hint="default"/>
      </w:rPr>
    </w:lvl>
    <w:lvl w:ilvl="7" w:tplc="CADC0936" w:tentative="1">
      <w:start w:val="1"/>
      <w:numFmt w:val="bullet"/>
      <w:lvlText w:val="o"/>
      <w:lvlJc w:val="left"/>
      <w:pPr>
        <w:ind w:left="5760" w:hanging="360"/>
      </w:pPr>
      <w:rPr>
        <w:rFonts w:ascii="Courier New" w:hAnsi="Courier New" w:cs="Courier New" w:hint="default"/>
      </w:rPr>
    </w:lvl>
    <w:lvl w:ilvl="8" w:tplc="9E860D72" w:tentative="1">
      <w:start w:val="1"/>
      <w:numFmt w:val="bullet"/>
      <w:lvlText w:val=""/>
      <w:lvlJc w:val="left"/>
      <w:pPr>
        <w:ind w:left="6480" w:hanging="360"/>
      </w:pPr>
      <w:rPr>
        <w:rFonts w:ascii="Wingdings" w:hAnsi="Wingdings" w:hint="default"/>
      </w:rPr>
    </w:lvl>
  </w:abstractNum>
  <w:abstractNum w:abstractNumId="75" w15:restartNumberingAfterBreak="0">
    <w:nsid w:val="7EDC0055"/>
    <w:multiLevelType w:val="hybridMultilevel"/>
    <w:tmpl w:val="53845616"/>
    <w:lvl w:ilvl="0" w:tplc="77C2C20E">
      <w:start w:val="1"/>
      <w:numFmt w:val="bullet"/>
      <w:lvlText w:val=""/>
      <w:lvlJc w:val="left"/>
      <w:pPr>
        <w:ind w:left="720" w:hanging="360"/>
      </w:pPr>
      <w:rPr>
        <w:rFonts w:ascii="Symbol" w:hAnsi="Symbol" w:hint="default"/>
        <w:color w:val="6B2976"/>
      </w:rPr>
    </w:lvl>
    <w:lvl w:ilvl="1" w:tplc="2E64092A" w:tentative="1">
      <w:start w:val="1"/>
      <w:numFmt w:val="bullet"/>
      <w:lvlText w:val="o"/>
      <w:lvlJc w:val="left"/>
      <w:pPr>
        <w:ind w:left="1440" w:hanging="360"/>
      </w:pPr>
      <w:rPr>
        <w:rFonts w:ascii="Courier New" w:hAnsi="Courier New" w:cs="Courier New" w:hint="default"/>
      </w:rPr>
    </w:lvl>
    <w:lvl w:ilvl="2" w:tplc="DFE88312" w:tentative="1">
      <w:start w:val="1"/>
      <w:numFmt w:val="bullet"/>
      <w:lvlText w:val=""/>
      <w:lvlJc w:val="left"/>
      <w:pPr>
        <w:ind w:left="2160" w:hanging="360"/>
      </w:pPr>
      <w:rPr>
        <w:rFonts w:ascii="Wingdings" w:hAnsi="Wingdings" w:hint="default"/>
      </w:rPr>
    </w:lvl>
    <w:lvl w:ilvl="3" w:tplc="E7427266" w:tentative="1">
      <w:start w:val="1"/>
      <w:numFmt w:val="bullet"/>
      <w:lvlText w:val=""/>
      <w:lvlJc w:val="left"/>
      <w:pPr>
        <w:ind w:left="2880" w:hanging="360"/>
      </w:pPr>
      <w:rPr>
        <w:rFonts w:ascii="Symbol" w:hAnsi="Symbol" w:hint="default"/>
      </w:rPr>
    </w:lvl>
    <w:lvl w:ilvl="4" w:tplc="24D2EC1A" w:tentative="1">
      <w:start w:val="1"/>
      <w:numFmt w:val="bullet"/>
      <w:lvlText w:val="o"/>
      <w:lvlJc w:val="left"/>
      <w:pPr>
        <w:ind w:left="3600" w:hanging="360"/>
      </w:pPr>
      <w:rPr>
        <w:rFonts w:ascii="Courier New" w:hAnsi="Courier New" w:cs="Courier New" w:hint="default"/>
      </w:rPr>
    </w:lvl>
    <w:lvl w:ilvl="5" w:tplc="374E2DBE" w:tentative="1">
      <w:start w:val="1"/>
      <w:numFmt w:val="bullet"/>
      <w:lvlText w:val=""/>
      <w:lvlJc w:val="left"/>
      <w:pPr>
        <w:ind w:left="4320" w:hanging="360"/>
      </w:pPr>
      <w:rPr>
        <w:rFonts w:ascii="Wingdings" w:hAnsi="Wingdings" w:hint="default"/>
      </w:rPr>
    </w:lvl>
    <w:lvl w:ilvl="6" w:tplc="5E3230FC" w:tentative="1">
      <w:start w:val="1"/>
      <w:numFmt w:val="bullet"/>
      <w:lvlText w:val=""/>
      <w:lvlJc w:val="left"/>
      <w:pPr>
        <w:ind w:left="5040" w:hanging="360"/>
      </w:pPr>
      <w:rPr>
        <w:rFonts w:ascii="Symbol" w:hAnsi="Symbol" w:hint="default"/>
      </w:rPr>
    </w:lvl>
    <w:lvl w:ilvl="7" w:tplc="7C92542C" w:tentative="1">
      <w:start w:val="1"/>
      <w:numFmt w:val="bullet"/>
      <w:lvlText w:val="o"/>
      <w:lvlJc w:val="left"/>
      <w:pPr>
        <w:ind w:left="5760" w:hanging="360"/>
      </w:pPr>
      <w:rPr>
        <w:rFonts w:ascii="Courier New" w:hAnsi="Courier New" w:cs="Courier New" w:hint="default"/>
      </w:rPr>
    </w:lvl>
    <w:lvl w:ilvl="8" w:tplc="8D7AEB98" w:tentative="1">
      <w:start w:val="1"/>
      <w:numFmt w:val="bullet"/>
      <w:lvlText w:val=""/>
      <w:lvlJc w:val="left"/>
      <w:pPr>
        <w:ind w:left="6480" w:hanging="360"/>
      </w:pPr>
      <w:rPr>
        <w:rFonts w:ascii="Wingdings" w:hAnsi="Wingdings" w:hint="default"/>
      </w:rPr>
    </w:lvl>
  </w:abstractNum>
  <w:num w:numId="1">
    <w:abstractNumId w:val="25"/>
  </w:num>
  <w:num w:numId="2">
    <w:abstractNumId w:val="45"/>
  </w:num>
  <w:num w:numId="3">
    <w:abstractNumId w:val="27"/>
  </w:num>
  <w:num w:numId="4">
    <w:abstractNumId w:val="11"/>
  </w:num>
  <w:num w:numId="5">
    <w:abstractNumId w:val="42"/>
  </w:num>
  <w:num w:numId="6">
    <w:abstractNumId w:val="34"/>
  </w:num>
  <w:num w:numId="7">
    <w:abstractNumId w:val="37"/>
  </w:num>
  <w:num w:numId="8">
    <w:abstractNumId w:val="3"/>
  </w:num>
  <w:num w:numId="9">
    <w:abstractNumId w:val="0"/>
  </w:num>
  <w:num w:numId="10">
    <w:abstractNumId w:val="62"/>
  </w:num>
  <w:num w:numId="11">
    <w:abstractNumId w:val="28"/>
  </w:num>
  <w:num w:numId="12">
    <w:abstractNumId w:val="44"/>
  </w:num>
  <w:num w:numId="13">
    <w:abstractNumId w:val="72"/>
  </w:num>
  <w:num w:numId="14">
    <w:abstractNumId w:val="22"/>
  </w:num>
  <w:num w:numId="15">
    <w:abstractNumId w:val="14"/>
  </w:num>
  <w:num w:numId="16">
    <w:abstractNumId w:val="26"/>
  </w:num>
  <w:num w:numId="17">
    <w:abstractNumId w:val="53"/>
  </w:num>
  <w:num w:numId="18">
    <w:abstractNumId w:val="21"/>
  </w:num>
  <w:num w:numId="19">
    <w:abstractNumId w:val="9"/>
  </w:num>
  <w:num w:numId="20">
    <w:abstractNumId w:val="30"/>
  </w:num>
  <w:num w:numId="21">
    <w:abstractNumId w:val="49"/>
  </w:num>
  <w:num w:numId="22">
    <w:abstractNumId w:val="55"/>
  </w:num>
  <w:num w:numId="23">
    <w:abstractNumId w:val="8"/>
  </w:num>
  <w:num w:numId="24">
    <w:abstractNumId w:val="18"/>
  </w:num>
  <w:num w:numId="25">
    <w:abstractNumId w:val="75"/>
  </w:num>
  <w:num w:numId="26">
    <w:abstractNumId w:val="66"/>
  </w:num>
  <w:num w:numId="27">
    <w:abstractNumId w:val="15"/>
  </w:num>
  <w:num w:numId="28">
    <w:abstractNumId w:val="74"/>
  </w:num>
  <w:num w:numId="29">
    <w:abstractNumId w:val="24"/>
  </w:num>
  <w:num w:numId="30">
    <w:abstractNumId w:val="7"/>
  </w:num>
  <w:num w:numId="31">
    <w:abstractNumId w:val="33"/>
  </w:num>
  <w:num w:numId="32">
    <w:abstractNumId w:val="70"/>
  </w:num>
  <w:num w:numId="33">
    <w:abstractNumId w:val="58"/>
  </w:num>
  <w:num w:numId="34">
    <w:abstractNumId w:val="2"/>
  </w:num>
  <w:num w:numId="35">
    <w:abstractNumId w:val="56"/>
  </w:num>
  <w:num w:numId="36">
    <w:abstractNumId w:val="23"/>
  </w:num>
  <w:num w:numId="37">
    <w:abstractNumId w:val="5"/>
  </w:num>
  <w:num w:numId="38">
    <w:abstractNumId w:val="64"/>
  </w:num>
  <w:num w:numId="39">
    <w:abstractNumId w:val="13"/>
  </w:num>
  <w:num w:numId="40">
    <w:abstractNumId w:val="61"/>
  </w:num>
  <w:num w:numId="41">
    <w:abstractNumId w:val="69"/>
  </w:num>
  <w:num w:numId="42">
    <w:abstractNumId w:val="46"/>
  </w:num>
  <w:num w:numId="43">
    <w:abstractNumId w:val="4"/>
  </w:num>
  <w:num w:numId="44">
    <w:abstractNumId w:val="68"/>
  </w:num>
  <w:num w:numId="45">
    <w:abstractNumId w:val="39"/>
  </w:num>
  <w:num w:numId="46">
    <w:abstractNumId w:val="20"/>
  </w:num>
  <w:num w:numId="47">
    <w:abstractNumId w:val="35"/>
  </w:num>
  <w:num w:numId="48">
    <w:abstractNumId w:val="71"/>
  </w:num>
  <w:num w:numId="49">
    <w:abstractNumId w:val="50"/>
  </w:num>
  <w:num w:numId="50">
    <w:abstractNumId w:val="54"/>
  </w:num>
  <w:num w:numId="51">
    <w:abstractNumId w:val="19"/>
  </w:num>
  <w:num w:numId="52">
    <w:abstractNumId w:val="31"/>
  </w:num>
  <w:num w:numId="53">
    <w:abstractNumId w:val="48"/>
  </w:num>
  <w:num w:numId="54">
    <w:abstractNumId w:val="36"/>
  </w:num>
  <w:num w:numId="55">
    <w:abstractNumId w:val="47"/>
  </w:num>
  <w:num w:numId="56">
    <w:abstractNumId w:val="57"/>
  </w:num>
  <w:num w:numId="57">
    <w:abstractNumId w:val="32"/>
  </w:num>
  <w:num w:numId="58">
    <w:abstractNumId w:val="52"/>
  </w:num>
  <w:num w:numId="59">
    <w:abstractNumId w:val="40"/>
  </w:num>
  <w:num w:numId="60">
    <w:abstractNumId w:val="43"/>
  </w:num>
  <w:num w:numId="61">
    <w:abstractNumId w:val="41"/>
  </w:num>
  <w:num w:numId="62">
    <w:abstractNumId w:val="1"/>
  </w:num>
  <w:num w:numId="63">
    <w:abstractNumId w:val="10"/>
  </w:num>
  <w:num w:numId="64">
    <w:abstractNumId w:val="60"/>
  </w:num>
  <w:num w:numId="65">
    <w:abstractNumId w:val="12"/>
  </w:num>
  <w:num w:numId="66">
    <w:abstractNumId w:val="38"/>
  </w:num>
  <w:num w:numId="67">
    <w:abstractNumId w:val="17"/>
  </w:num>
  <w:num w:numId="68">
    <w:abstractNumId w:val="65"/>
  </w:num>
  <w:num w:numId="69">
    <w:abstractNumId w:val="59"/>
  </w:num>
  <w:num w:numId="70">
    <w:abstractNumId w:val="16"/>
  </w:num>
  <w:num w:numId="71">
    <w:abstractNumId w:val="63"/>
  </w:num>
  <w:num w:numId="72">
    <w:abstractNumId w:val="29"/>
  </w:num>
  <w:num w:numId="73">
    <w:abstractNumId w:val="73"/>
  </w:num>
  <w:num w:numId="74">
    <w:abstractNumId w:val="6"/>
  </w:num>
  <w:num w:numId="75">
    <w:abstractNumId w:val="67"/>
  </w:num>
  <w:num w:numId="76">
    <w:abstractNumId w:val="5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TrueTypeFonts/>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8F4961"/>
    <w:rsid w:val="000008AA"/>
    <w:rsid w:val="00001C1D"/>
    <w:rsid w:val="000033A2"/>
    <w:rsid w:val="00003F3E"/>
    <w:rsid w:val="00004B02"/>
    <w:rsid w:val="00004C71"/>
    <w:rsid w:val="00004D32"/>
    <w:rsid w:val="000053A1"/>
    <w:rsid w:val="0000591C"/>
    <w:rsid w:val="00005C84"/>
    <w:rsid w:val="00006C34"/>
    <w:rsid w:val="0000714E"/>
    <w:rsid w:val="0000729C"/>
    <w:rsid w:val="0000789C"/>
    <w:rsid w:val="00007F05"/>
    <w:rsid w:val="00010060"/>
    <w:rsid w:val="00011468"/>
    <w:rsid w:val="00011F45"/>
    <w:rsid w:val="000131A3"/>
    <w:rsid w:val="000132BF"/>
    <w:rsid w:val="00013C0A"/>
    <w:rsid w:val="00013E60"/>
    <w:rsid w:val="00014008"/>
    <w:rsid w:val="0001404D"/>
    <w:rsid w:val="0001467F"/>
    <w:rsid w:val="000149C3"/>
    <w:rsid w:val="00016EEB"/>
    <w:rsid w:val="00017C44"/>
    <w:rsid w:val="0002090D"/>
    <w:rsid w:val="00020BF2"/>
    <w:rsid w:val="00020CAC"/>
    <w:rsid w:val="00021AA8"/>
    <w:rsid w:val="000231A1"/>
    <w:rsid w:val="000236B5"/>
    <w:rsid w:val="0002396F"/>
    <w:rsid w:val="00025085"/>
    <w:rsid w:val="00026D9B"/>
    <w:rsid w:val="00026E8E"/>
    <w:rsid w:val="000276DA"/>
    <w:rsid w:val="0003212C"/>
    <w:rsid w:val="000326CA"/>
    <w:rsid w:val="00032C87"/>
    <w:rsid w:val="00033014"/>
    <w:rsid w:val="000349ED"/>
    <w:rsid w:val="00034C79"/>
    <w:rsid w:val="00035CE8"/>
    <w:rsid w:val="00035D95"/>
    <w:rsid w:val="00036E23"/>
    <w:rsid w:val="00037534"/>
    <w:rsid w:val="0004057F"/>
    <w:rsid w:val="000407F8"/>
    <w:rsid w:val="00040894"/>
    <w:rsid w:val="00040A12"/>
    <w:rsid w:val="000412EC"/>
    <w:rsid w:val="0004229E"/>
    <w:rsid w:val="0004268F"/>
    <w:rsid w:val="000432B1"/>
    <w:rsid w:val="00043451"/>
    <w:rsid w:val="000434DF"/>
    <w:rsid w:val="0004354E"/>
    <w:rsid w:val="00043949"/>
    <w:rsid w:val="000440AA"/>
    <w:rsid w:val="0004416B"/>
    <w:rsid w:val="00044D74"/>
    <w:rsid w:val="00046373"/>
    <w:rsid w:val="000464C1"/>
    <w:rsid w:val="00046C00"/>
    <w:rsid w:val="00047818"/>
    <w:rsid w:val="0005049B"/>
    <w:rsid w:val="00051335"/>
    <w:rsid w:val="0005158E"/>
    <w:rsid w:val="00051741"/>
    <w:rsid w:val="00052332"/>
    <w:rsid w:val="000529ED"/>
    <w:rsid w:val="00053110"/>
    <w:rsid w:val="00053B9D"/>
    <w:rsid w:val="00053CE8"/>
    <w:rsid w:val="00055CA9"/>
    <w:rsid w:val="00056735"/>
    <w:rsid w:val="00056EB9"/>
    <w:rsid w:val="0005720B"/>
    <w:rsid w:val="00057E76"/>
    <w:rsid w:val="00060614"/>
    <w:rsid w:val="0006074B"/>
    <w:rsid w:val="00060E3E"/>
    <w:rsid w:val="00061EAF"/>
    <w:rsid w:val="00061FF6"/>
    <w:rsid w:val="000620E2"/>
    <w:rsid w:val="000625EB"/>
    <w:rsid w:val="0006339E"/>
    <w:rsid w:val="000638F0"/>
    <w:rsid w:val="0006410D"/>
    <w:rsid w:val="00064806"/>
    <w:rsid w:val="00065443"/>
    <w:rsid w:val="00067033"/>
    <w:rsid w:val="0006719A"/>
    <w:rsid w:val="00067268"/>
    <w:rsid w:val="000676E6"/>
    <w:rsid w:val="000700F9"/>
    <w:rsid w:val="000706FB"/>
    <w:rsid w:val="0007213A"/>
    <w:rsid w:val="00073579"/>
    <w:rsid w:val="000741EF"/>
    <w:rsid w:val="000749C5"/>
    <w:rsid w:val="00074F07"/>
    <w:rsid w:val="0007564C"/>
    <w:rsid w:val="0007577E"/>
    <w:rsid w:val="00076426"/>
    <w:rsid w:val="000765B7"/>
    <w:rsid w:val="00076E7A"/>
    <w:rsid w:val="00076FDD"/>
    <w:rsid w:val="00077149"/>
    <w:rsid w:val="000778B0"/>
    <w:rsid w:val="00080002"/>
    <w:rsid w:val="000802BB"/>
    <w:rsid w:val="00080FCD"/>
    <w:rsid w:val="00081281"/>
    <w:rsid w:val="00081601"/>
    <w:rsid w:val="00081796"/>
    <w:rsid w:val="00081CF6"/>
    <w:rsid w:val="00082231"/>
    <w:rsid w:val="0008232C"/>
    <w:rsid w:val="00082456"/>
    <w:rsid w:val="00082485"/>
    <w:rsid w:val="00082754"/>
    <w:rsid w:val="0008380D"/>
    <w:rsid w:val="00083A0D"/>
    <w:rsid w:val="00085103"/>
    <w:rsid w:val="00085203"/>
    <w:rsid w:val="00085D87"/>
    <w:rsid w:val="00086352"/>
    <w:rsid w:val="00086457"/>
    <w:rsid w:val="0008678B"/>
    <w:rsid w:val="000872DF"/>
    <w:rsid w:val="00090510"/>
    <w:rsid w:val="00090531"/>
    <w:rsid w:val="000906AA"/>
    <w:rsid w:val="00090E8C"/>
    <w:rsid w:val="00091081"/>
    <w:rsid w:val="0009121A"/>
    <w:rsid w:val="000912A4"/>
    <w:rsid w:val="0009172A"/>
    <w:rsid w:val="00092D2F"/>
    <w:rsid w:val="000932ED"/>
    <w:rsid w:val="00093BBD"/>
    <w:rsid w:val="000955BD"/>
    <w:rsid w:val="00097C02"/>
    <w:rsid w:val="000A0B89"/>
    <w:rsid w:val="000A12ED"/>
    <w:rsid w:val="000A1627"/>
    <w:rsid w:val="000A1A82"/>
    <w:rsid w:val="000A1AC3"/>
    <w:rsid w:val="000A2CA7"/>
    <w:rsid w:val="000A31E6"/>
    <w:rsid w:val="000A3C4C"/>
    <w:rsid w:val="000A5D45"/>
    <w:rsid w:val="000A6160"/>
    <w:rsid w:val="000A6221"/>
    <w:rsid w:val="000A627C"/>
    <w:rsid w:val="000A6AC9"/>
    <w:rsid w:val="000A7480"/>
    <w:rsid w:val="000A767E"/>
    <w:rsid w:val="000B0B85"/>
    <w:rsid w:val="000B1F3D"/>
    <w:rsid w:val="000B2B08"/>
    <w:rsid w:val="000B3023"/>
    <w:rsid w:val="000B3505"/>
    <w:rsid w:val="000B3542"/>
    <w:rsid w:val="000B3729"/>
    <w:rsid w:val="000B3931"/>
    <w:rsid w:val="000B3AB2"/>
    <w:rsid w:val="000B438B"/>
    <w:rsid w:val="000B4CF9"/>
    <w:rsid w:val="000B4D35"/>
    <w:rsid w:val="000B573C"/>
    <w:rsid w:val="000B58C9"/>
    <w:rsid w:val="000B6C30"/>
    <w:rsid w:val="000B6C74"/>
    <w:rsid w:val="000B7679"/>
    <w:rsid w:val="000B7F48"/>
    <w:rsid w:val="000B7FAD"/>
    <w:rsid w:val="000C00D4"/>
    <w:rsid w:val="000C0EBC"/>
    <w:rsid w:val="000C0F54"/>
    <w:rsid w:val="000C0F7C"/>
    <w:rsid w:val="000C12B0"/>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F3"/>
    <w:rsid w:val="000D07D6"/>
    <w:rsid w:val="000D0A69"/>
    <w:rsid w:val="000D0ABE"/>
    <w:rsid w:val="000D0F07"/>
    <w:rsid w:val="000D1622"/>
    <w:rsid w:val="000D2072"/>
    <w:rsid w:val="000D2127"/>
    <w:rsid w:val="000D24DE"/>
    <w:rsid w:val="000D282A"/>
    <w:rsid w:val="000D2C19"/>
    <w:rsid w:val="000D2CA4"/>
    <w:rsid w:val="000D4A13"/>
    <w:rsid w:val="000D57A2"/>
    <w:rsid w:val="000D5DB2"/>
    <w:rsid w:val="000D7347"/>
    <w:rsid w:val="000D78AF"/>
    <w:rsid w:val="000D7998"/>
    <w:rsid w:val="000D7DE3"/>
    <w:rsid w:val="000D7F04"/>
    <w:rsid w:val="000E042D"/>
    <w:rsid w:val="000E077E"/>
    <w:rsid w:val="000E1147"/>
    <w:rsid w:val="000E16BE"/>
    <w:rsid w:val="000E203E"/>
    <w:rsid w:val="000E4B2C"/>
    <w:rsid w:val="000E4C48"/>
    <w:rsid w:val="000E4E3C"/>
    <w:rsid w:val="000E55B2"/>
    <w:rsid w:val="000E5E0E"/>
    <w:rsid w:val="000E6558"/>
    <w:rsid w:val="000F1FDA"/>
    <w:rsid w:val="000F32BB"/>
    <w:rsid w:val="000F32D8"/>
    <w:rsid w:val="000F3C06"/>
    <w:rsid w:val="000F3DAB"/>
    <w:rsid w:val="000F3DEF"/>
    <w:rsid w:val="000F3E68"/>
    <w:rsid w:val="000F4040"/>
    <w:rsid w:val="000F431B"/>
    <w:rsid w:val="000F4880"/>
    <w:rsid w:val="000F4B81"/>
    <w:rsid w:val="000F4FCC"/>
    <w:rsid w:val="000F52F4"/>
    <w:rsid w:val="000F6340"/>
    <w:rsid w:val="000F7670"/>
    <w:rsid w:val="00100247"/>
    <w:rsid w:val="00101DC6"/>
    <w:rsid w:val="0010205D"/>
    <w:rsid w:val="0010274C"/>
    <w:rsid w:val="00104C96"/>
    <w:rsid w:val="00104CF5"/>
    <w:rsid w:val="001052E5"/>
    <w:rsid w:val="0010561C"/>
    <w:rsid w:val="001056CB"/>
    <w:rsid w:val="00105E5A"/>
    <w:rsid w:val="001066AD"/>
    <w:rsid w:val="001077C6"/>
    <w:rsid w:val="001078E4"/>
    <w:rsid w:val="001110D2"/>
    <w:rsid w:val="00111BC2"/>
    <w:rsid w:val="00112A4D"/>
    <w:rsid w:val="001131E0"/>
    <w:rsid w:val="001135BF"/>
    <w:rsid w:val="00113808"/>
    <w:rsid w:val="00113CE3"/>
    <w:rsid w:val="00114898"/>
    <w:rsid w:val="00115336"/>
    <w:rsid w:val="00115682"/>
    <w:rsid w:val="001156E7"/>
    <w:rsid w:val="00115BCF"/>
    <w:rsid w:val="00117346"/>
    <w:rsid w:val="001179C2"/>
    <w:rsid w:val="00117AEC"/>
    <w:rsid w:val="001207BF"/>
    <w:rsid w:val="00120A79"/>
    <w:rsid w:val="00120C33"/>
    <w:rsid w:val="00120EEC"/>
    <w:rsid w:val="001214F6"/>
    <w:rsid w:val="00121BE9"/>
    <w:rsid w:val="00121EC5"/>
    <w:rsid w:val="00122FE0"/>
    <w:rsid w:val="00123A8C"/>
    <w:rsid w:val="00124307"/>
    <w:rsid w:val="00124F36"/>
    <w:rsid w:val="00125EE3"/>
    <w:rsid w:val="001264AC"/>
    <w:rsid w:val="00126E41"/>
    <w:rsid w:val="00126F16"/>
    <w:rsid w:val="00131635"/>
    <w:rsid w:val="00132D00"/>
    <w:rsid w:val="00132EE2"/>
    <w:rsid w:val="00132FC1"/>
    <w:rsid w:val="00133B1A"/>
    <w:rsid w:val="00134841"/>
    <w:rsid w:val="00134CC3"/>
    <w:rsid w:val="0013535A"/>
    <w:rsid w:val="00135D22"/>
    <w:rsid w:val="001362E9"/>
    <w:rsid w:val="00136333"/>
    <w:rsid w:val="00136373"/>
    <w:rsid w:val="00136C01"/>
    <w:rsid w:val="00136C22"/>
    <w:rsid w:val="00137138"/>
    <w:rsid w:val="00137370"/>
    <w:rsid w:val="00137E2D"/>
    <w:rsid w:val="001406F8"/>
    <w:rsid w:val="001408E7"/>
    <w:rsid w:val="00140DB8"/>
    <w:rsid w:val="0014133F"/>
    <w:rsid w:val="00141AEC"/>
    <w:rsid w:val="00141D69"/>
    <w:rsid w:val="00143389"/>
    <w:rsid w:val="00144000"/>
    <w:rsid w:val="0014402F"/>
    <w:rsid w:val="001448DE"/>
    <w:rsid w:val="00147AF3"/>
    <w:rsid w:val="00147C2C"/>
    <w:rsid w:val="00150649"/>
    <w:rsid w:val="001510A2"/>
    <w:rsid w:val="001513F4"/>
    <w:rsid w:val="00151618"/>
    <w:rsid w:val="00151817"/>
    <w:rsid w:val="00151B51"/>
    <w:rsid w:val="00151C4F"/>
    <w:rsid w:val="001521FB"/>
    <w:rsid w:val="0015329D"/>
    <w:rsid w:val="00153E51"/>
    <w:rsid w:val="001541CC"/>
    <w:rsid w:val="0015569B"/>
    <w:rsid w:val="001600B3"/>
    <w:rsid w:val="00160B29"/>
    <w:rsid w:val="001619E4"/>
    <w:rsid w:val="001626A7"/>
    <w:rsid w:val="00162701"/>
    <w:rsid w:val="00162E9D"/>
    <w:rsid w:val="00163F88"/>
    <w:rsid w:val="00164186"/>
    <w:rsid w:val="00165099"/>
    <w:rsid w:val="0016570E"/>
    <w:rsid w:val="00165863"/>
    <w:rsid w:val="00165DF8"/>
    <w:rsid w:val="001663A3"/>
    <w:rsid w:val="00167927"/>
    <w:rsid w:val="001711FF"/>
    <w:rsid w:val="00172FC5"/>
    <w:rsid w:val="00173B3A"/>
    <w:rsid w:val="00173F69"/>
    <w:rsid w:val="00174829"/>
    <w:rsid w:val="001748E6"/>
    <w:rsid w:val="00174B02"/>
    <w:rsid w:val="0017586A"/>
    <w:rsid w:val="00176798"/>
    <w:rsid w:val="00176C83"/>
    <w:rsid w:val="0018024C"/>
    <w:rsid w:val="00180349"/>
    <w:rsid w:val="001807DA"/>
    <w:rsid w:val="001813B1"/>
    <w:rsid w:val="00183046"/>
    <w:rsid w:val="001831FF"/>
    <w:rsid w:val="001838ED"/>
    <w:rsid w:val="001853AE"/>
    <w:rsid w:val="001869AE"/>
    <w:rsid w:val="00187383"/>
    <w:rsid w:val="001875A1"/>
    <w:rsid w:val="00187945"/>
    <w:rsid w:val="0019031B"/>
    <w:rsid w:val="00190B04"/>
    <w:rsid w:val="00190D93"/>
    <w:rsid w:val="001913A3"/>
    <w:rsid w:val="00191508"/>
    <w:rsid w:val="001917D9"/>
    <w:rsid w:val="00192025"/>
    <w:rsid w:val="001930BD"/>
    <w:rsid w:val="00193854"/>
    <w:rsid w:val="00193F27"/>
    <w:rsid w:val="0019560B"/>
    <w:rsid w:val="00195C9A"/>
    <w:rsid w:val="00195E2B"/>
    <w:rsid w:val="0019630A"/>
    <w:rsid w:val="0019631C"/>
    <w:rsid w:val="001965F2"/>
    <w:rsid w:val="001976B2"/>
    <w:rsid w:val="00197B5D"/>
    <w:rsid w:val="001A07DF"/>
    <w:rsid w:val="001A089E"/>
    <w:rsid w:val="001A20D1"/>
    <w:rsid w:val="001A2138"/>
    <w:rsid w:val="001A28B4"/>
    <w:rsid w:val="001A2E5E"/>
    <w:rsid w:val="001A2FB3"/>
    <w:rsid w:val="001A3311"/>
    <w:rsid w:val="001A375B"/>
    <w:rsid w:val="001A4B24"/>
    <w:rsid w:val="001A4B9E"/>
    <w:rsid w:val="001A4D0F"/>
    <w:rsid w:val="001A5C7B"/>
    <w:rsid w:val="001A712D"/>
    <w:rsid w:val="001B03C6"/>
    <w:rsid w:val="001B10AE"/>
    <w:rsid w:val="001B1575"/>
    <w:rsid w:val="001B2CCF"/>
    <w:rsid w:val="001B30A8"/>
    <w:rsid w:val="001B30D8"/>
    <w:rsid w:val="001B3908"/>
    <w:rsid w:val="001B3A36"/>
    <w:rsid w:val="001B4580"/>
    <w:rsid w:val="001B4DFE"/>
    <w:rsid w:val="001B610D"/>
    <w:rsid w:val="001B7021"/>
    <w:rsid w:val="001B78F8"/>
    <w:rsid w:val="001B7988"/>
    <w:rsid w:val="001C03B4"/>
    <w:rsid w:val="001C0A40"/>
    <w:rsid w:val="001C0AF6"/>
    <w:rsid w:val="001C0B49"/>
    <w:rsid w:val="001C0D3C"/>
    <w:rsid w:val="001C0F3C"/>
    <w:rsid w:val="001C0FAF"/>
    <w:rsid w:val="001C2D1E"/>
    <w:rsid w:val="001C30A1"/>
    <w:rsid w:val="001C326A"/>
    <w:rsid w:val="001C3450"/>
    <w:rsid w:val="001C366F"/>
    <w:rsid w:val="001C37F1"/>
    <w:rsid w:val="001C38D3"/>
    <w:rsid w:val="001C3CDE"/>
    <w:rsid w:val="001C50B9"/>
    <w:rsid w:val="001C530C"/>
    <w:rsid w:val="001C6408"/>
    <w:rsid w:val="001C6C2E"/>
    <w:rsid w:val="001D0158"/>
    <w:rsid w:val="001D0608"/>
    <w:rsid w:val="001D0846"/>
    <w:rsid w:val="001D086E"/>
    <w:rsid w:val="001D116F"/>
    <w:rsid w:val="001D2337"/>
    <w:rsid w:val="001D242F"/>
    <w:rsid w:val="001D2758"/>
    <w:rsid w:val="001D3FF9"/>
    <w:rsid w:val="001D41D6"/>
    <w:rsid w:val="001D47D5"/>
    <w:rsid w:val="001D5475"/>
    <w:rsid w:val="001D5B7A"/>
    <w:rsid w:val="001D636C"/>
    <w:rsid w:val="001D666F"/>
    <w:rsid w:val="001D6AB6"/>
    <w:rsid w:val="001E0ADC"/>
    <w:rsid w:val="001E0B48"/>
    <w:rsid w:val="001E0C39"/>
    <w:rsid w:val="001E0D92"/>
    <w:rsid w:val="001E0FAE"/>
    <w:rsid w:val="001E12A1"/>
    <w:rsid w:val="001E1359"/>
    <w:rsid w:val="001E243F"/>
    <w:rsid w:val="001E291A"/>
    <w:rsid w:val="001E29FF"/>
    <w:rsid w:val="001E2D89"/>
    <w:rsid w:val="001E2E43"/>
    <w:rsid w:val="001E3790"/>
    <w:rsid w:val="001E4390"/>
    <w:rsid w:val="001E4763"/>
    <w:rsid w:val="001E48AD"/>
    <w:rsid w:val="001E5232"/>
    <w:rsid w:val="001E52F1"/>
    <w:rsid w:val="001E538A"/>
    <w:rsid w:val="001E57AD"/>
    <w:rsid w:val="001E5FE9"/>
    <w:rsid w:val="001E773F"/>
    <w:rsid w:val="001E7FD5"/>
    <w:rsid w:val="001F011B"/>
    <w:rsid w:val="001F0255"/>
    <w:rsid w:val="001F07F6"/>
    <w:rsid w:val="001F0AEE"/>
    <w:rsid w:val="001F1557"/>
    <w:rsid w:val="001F1A59"/>
    <w:rsid w:val="001F23DC"/>
    <w:rsid w:val="001F2C8E"/>
    <w:rsid w:val="001F2ED6"/>
    <w:rsid w:val="001F34EE"/>
    <w:rsid w:val="001F38D7"/>
    <w:rsid w:val="001F46AA"/>
    <w:rsid w:val="001F49AB"/>
    <w:rsid w:val="001F6A2E"/>
    <w:rsid w:val="001F7D75"/>
    <w:rsid w:val="00200344"/>
    <w:rsid w:val="002007BC"/>
    <w:rsid w:val="00201F45"/>
    <w:rsid w:val="002021AA"/>
    <w:rsid w:val="00202A4A"/>
    <w:rsid w:val="002033EA"/>
    <w:rsid w:val="002039B9"/>
    <w:rsid w:val="00203FDC"/>
    <w:rsid w:val="00204022"/>
    <w:rsid w:val="002063BC"/>
    <w:rsid w:val="002071BF"/>
    <w:rsid w:val="00207CAE"/>
    <w:rsid w:val="0021037A"/>
    <w:rsid w:val="002106B3"/>
    <w:rsid w:val="002107E9"/>
    <w:rsid w:val="0021290A"/>
    <w:rsid w:val="00212A6D"/>
    <w:rsid w:val="002130F6"/>
    <w:rsid w:val="0021361E"/>
    <w:rsid w:val="00213A0A"/>
    <w:rsid w:val="00214388"/>
    <w:rsid w:val="00214480"/>
    <w:rsid w:val="00214662"/>
    <w:rsid w:val="00217241"/>
    <w:rsid w:val="002173D7"/>
    <w:rsid w:val="00217CB2"/>
    <w:rsid w:val="00220DA5"/>
    <w:rsid w:val="00220DEF"/>
    <w:rsid w:val="002212B6"/>
    <w:rsid w:val="00221CED"/>
    <w:rsid w:val="002224BE"/>
    <w:rsid w:val="00222640"/>
    <w:rsid w:val="00222B97"/>
    <w:rsid w:val="00222DD4"/>
    <w:rsid w:val="00223E3A"/>
    <w:rsid w:val="002243F8"/>
    <w:rsid w:val="0022452E"/>
    <w:rsid w:val="00225597"/>
    <w:rsid w:val="00226311"/>
    <w:rsid w:val="00230100"/>
    <w:rsid w:val="00230213"/>
    <w:rsid w:val="00230312"/>
    <w:rsid w:val="00231385"/>
    <w:rsid w:val="0023217A"/>
    <w:rsid w:val="0023245A"/>
    <w:rsid w:val="00233061"/>
    <w:rsid w:val="00233F70"/>
    <w:rsid w:val="00234508"/>
    <w:rsid w:val="0023482A"/>
    <w:rsid w:val="00234A9F"/>
    <w:rsid w:val="00234B6C"/>
    <w:rsid w:val="002355D4"/>
    <w:rsid w:val="00235D23"/>
    <w:rsid w:val="00236622"/>
    <w:rsid w:val="00236EC0"/>
    <w:rsid w:val="00236F23"/>
    <w:rsid w:val="00241A33"/>
    <w:rsid w:val="002426CC"/>
    <w:rsid w:val="00242F94"/>
    <w:rsid w:val="0024391C"/>
    <w:rsid w:val="00244512"/>
    <w:rsid w:val="00244915"/>
    <w:rsid w:val="0024496D"/>
    <w:rsid w:val="00245055"/>
    <w:rsid w:val="00245425"/>
    <w:rsid w:val="00245C14"/>
    <w:rsid w:val="00245C7C"/>
    <w:rsid w:val="00245CEC"/>
    <w:rsid w:val="00246B63"/>
    <w:rsid w:val="00247683"/>
    <w:rsid w:val="0025072B"/>
    <w:rsid w:val="00251618"/>
    <w:rsid w:val="002526D7"/>
    <w:rsid w:val="00252800"/>
    <w:rsid w:val="002535DE"/>
    <w:rsid w:val="0025388D"/>
    <w:rsid w:val="002538AF"/>
    <w:rsid w:val="0025430D"/>
    <w:rsid w:val="002559D4"/>
    <w:rsid w:val="00255E68"/>
    <w:rsid w:val="00256841"/>
    <w:rsid w:val="00256E86"/>
    <w:rsid w:val="00257CF8"/>
    <w:rsid w:val="002601B5"/>
    <w:rsid w:val="002605C8"/>
    <w:rsid w:val="0026072B"/>
    <w:rsid w:val="00260C9D"/>
    <w:rsid w:val="002611B8"/>
    <w:rsid w:val="00261363"/>
    <w:rsid w:val="00261C3A"/>
    <w:rsid w:val="0026225B"/>
    <w:rsid w:val="002642A5"/>
    <w:rsid w:val="00265D26"/>
    <w:rsid w:val="00266304"/>
    <w:rsid w:val="00266FB3"/>
    <w:rsid w:val="00270553"/>
    <w:rsid w:val="002705A3"/>
    <w:rsid w:val="00270AB5"/>
    <w:rsid w:val="0027147A"/>
    <w:rsid w:val="00271DEF"/>
    <w:rsid w:val="00272714"/>
    <w:rsid w:val="00272876"/>
    <w:rsid w:val="00272CDB"/>
    <w:rsid w:val="00273114"/>
    <w:rsid w:val="00273F11"/>
    <w:rsid w:val="0027620F"/>
    <w:rsid w:val="002763DB"/>
    <w:rsid w:val="00276A75"/>
    <w:rsid w:val="00276E27"/>
    <w:rsid w:val="00277CAF"/>
    <w:rsid w:val="00280401"/>
    <w:rsid w:val="00281080"/>
    <w:rsid w:val="00281094"/>
    <w:rsid w:val="002810CB"/>
    <w:rsid w:val="00281194"/>
    <w:rsid w:val="00281643"/>
    <w:rsid w:val="00281DCD"/>
    <w:rsid w:val="00282503"/>
    <w:rsid w:val="0028370E"/>
    <w:rsid w:val="00283D52"/>
    <w:rsid w:val="0028416F"/>
    <w:rsid w:val="00284DB2"/>
    <w:rsid w:val="002852FC"/>
    <w:rsid w:val="00285AEA"/>
    <w:rsid w:val="00285BC5"/>
    <w:rsid w:val="0028641E"/>
    <w:rsid w:val="0028667F"/>
    <w:rsid w:val="00286AA5"/>
    <w:rsid w:val="0028749A"/>
    <w:rsid w:val="002875DD"/>
    <w:rsid w:val="00287F44"/>
    <w:rsid w:val="00290222"/>
    <w:rsid w:val="0029060F"/>
    <w:rsid w:val="00290F99"/>
    <w:rsid w:val="00290FDA"/>
    <w:rsid w:val="00291469"/>
    <w:rsid w:val="0029207F"/>
    <w:rsid w:val="002920B3"/>
    <w:rsid w:val="00294267"/>
    <w:rsid w:val="00294E65"/>
    <w:rsid w:val="002950D2"/>
    <w:rsid w:val="00295BFF"/>
    <w:rsid w:val="00296078"/>
    <w:rsid w:val="0029625C"/>
    <w:rsid w:val="0029735F"/>
    <w:rsid w:val="00297660"/>
    <w:rsid w:val="00297E13"/>
    <w:rsid w:val="002A02BB"/>
    <w:rsid w:val="002A039B"/>
    <w:rsid w:val="002A096A"/>
    <w:rsid w:val="002A22FE"/>
    <w:rsid w:val="002A2EFB"/>
    <w:rsid w:val="002A3384"/>
    <w:rsid w:val="002A3997"/>
    <w:rsid w:val="002A3A25"/>
    <w:rsid w:val="002A3D7F"/>
    <w:rsid w:val="002A45FD"/>
    <w:rsid w:val="002A4819"/>
    <w:rsid w:val="002A4A0F"/>
    <w:rsid w:val="002A4A7A"/>
    <w:rsid w:val="002A58B5"/>
    <w:rsid w:val="002A656F"/>
    <w:rsid w:val="002A6A49"/>
    <w:rsid w:val="002A79E5"/>
    <w:rsid w:val="002A7CD5"/>
    <w:rsid w:val="002B0820"/>
    <w:rsid w:val="002B1294"/>
    <w:rsid w:val="002B15C9"/>
    <w:rsid w:val="002B1E87"/>
    <w:rsid w:val="002B20DB"/>
    <w:rsid w:val="002B2832"/>
    <w:rsid w:val="002B349B"/>
    <w:rsid w:val="002B3706"/>
    <w:rsid w:val="002B37D2"/>
    <w:rsid w:val="002B3D11"/>
    <w:rsid w:val="002B3E95"/>
    <w:rsid w:val="002B78FD"/>
    <w:rsid w:val="002B7929"/>
    <w:rsid w:val="002C3091"/>
    <w:rsid w:val="002C3F26"/>
    <w:rsid w:val="002C4196"/>
    <w:rsid w:val="002C4C03"/>
    <w:rsid w:val="002C55A6"/>
    <w:rsid w:val="002C5B50"/>
    <w:rsid w:val="002C6664"/>
    <w:rsid w:val="002C75B6"/>
    <w:rsid w:val="002C7941"/>
    <w:rsid w:val="002C79AC"/>
    <w:rsid w:val="002C7DF0"/>
    <w:rsid w:val="002D080A"/>
    <w:rsid w:val="002D185A"/>
    <w:rsid w:val="002D220D"/>
    <w:rsid w:val="002D2BAB"/>
    <w:rsid w:val="002D37EB"/>
    <w:rsid w:val="002D4144"/>
    <w:rsid w:val="002D5212"/>
    <w:rsid w:val="002D552C"/>
    <w:rsid w:val="002D55B1"/>
    <w:rsid w:val="002D5F7E"/>
    <w:rsid w:val="002D6314"/>
    <w:rsid w:val="002D6EC8"/>
    <w:rsid w:val="002D6F50"/>
    <w:rsid w:val="002E0A8A"/>
    <w:rsid w:val="002E0C4C"/>
    <w:rsid w:val="002E100F"/>
    <w:rsid w:val="002E38B5"/>
    <w:rsid w:val="002E4152"/>
    <w:rsid w:val="002E4AA7"/>
    <w:rsid w:val="002E535B"/>
    <w:rsid w:val="002E54F1"/>
    <w:rsid w:val="002E5B2D"/>
    <w:rsid w:val="002E5D89"/>
    <w:rsid w:val="002E5FFC"/>
    <w:rsid w:val="002E688F"/>
    <w:rsid w:val="002E75FA"/>
    <w:rsid w:val="002F0B5C"/>
    <w:rsid w:val="002F1895"/>
    <w:rsid w:val="002F40F9"/>
    <w:rsid w:val="002F4984"/>
    <w:rsid w:val="002F4CE9"/>
    <w:rsid w:val="002F637F"/>
    <w:rsid w:val="002F7283"/>
    <w:rsid w:val="002F79D1"/>
    <w:rsid w:val="002F7AA8"/>
    <w:rsid w:val="00300FF6"/>
    <w:rsid w:val="00302613"/>
    <w:rsid w:val="00302BF8"/>
    <w:rsid w:val="00302D64"/>
    <w:rsid w:val="00302E6C"/>
    <w:rsid w:val="0030594A"/>
    <w:rsid w:val="00305BA9"/>
    <w:rsid w:val="00306BB4"/>
    <w:rsid w:val="00307200"/>
    <w:rsid w:val="00307AEC"/>
    <w:rsid w:val="0031259F"/>
    <w:rsid w:val="00313E24"/>
    <w:rsid w:val="00314FF9"/>
    <w:rsid w:val="00315061"/>
    <w:rsid w:val="003154C5"/>
    <w:rsid w:val="00316697"/>
    <w:rsid w:val="00316F22"/>
    <w:rsid w:val="00317198"/>
    <w:rsid w:val="003200FA"/>
    <w:rsid w:val="00320137"/>
    <w:rsid w:val="00320559"/>
    <w:rsid w:val="00321F49"/>
    <w:rsid w:val="00322481"/>
    <w:rsid w:val="003229DD"/>
    <w:rsid w:val="00322B24"/>
    <w:rsid w:val="003234FC"/>
    <w:rsid w:val="003238D5"/>
    <w:rsid w:val="00324C35"/>
    <w:rsid w:val="0032599D"/>
    <w:rsid w:val="00325A64"/>
    <w:rsid w:val="00325DF4"/>
    <w:rsid w:val="0032626D"/>
    <w:rsid w:val="00326364"/>
    <w:rsid w:val="003267DF"/>
    <w:rsid w:val="0032794B"/>
    <w:rsid w:val="0032794E"/>
    <w:rsid w:val="00331243"/>
    <w:rsid w:val="00331C1F"/>
    <w:rsid w:val="0033269A"/>
    <w:rsid w:val="00332A20"/>
    <w:rsid w:val="003332F3"/>
    <w:rsid w:val="0033366A"/>
    <w:rsid w:val="003341BC"/>
    <w:rsid w:val="003341F4"/>
    <w:rsid w:val="00334441"/>
    <w:rsid w:val="00334EEB"/>
    <w:rsid w:val="0033556E"/>
    <w:rsid w:val="00336532"/>
    <w:rsid w:val="0033698F"/>
    <w:rsid w:val="00336A2D"/>
    <w:rsid w:val="00336B9B"/>
    <w:rsid w:val="0033741E"/>
    <w:rsid w:val="00340481"/>
    <w:rsid w:val="00340BFB"/>
    <w:rsid w:val="0034119D"/>
    <w:rsid w:val="0034139F"/>
    <w:rsid w:val="0034250A"/>
    <w:rsid w:val="003425A0"/>
    <w:rsid w:val="00343869"/>
    <w:rsid w:val="00343CB8"/>
    <w:rsid w:val="003442AF"/>
    <w:rsid w:val="00344601"/>
    <w:rsid w:val="00344D04"/>
    <w:rsid w:val="00345859"/>
    <w:rsid w:val="00346A65"/>
    <w:rsid w:val="00347BF5"/>
    <w:rsid w:val="00350298"/>
    <w:rsid w:val="003502B8"/>
    <w:rsid w:val="003509A2"/>
    <w:rsid w:val="0035235E"/>
    <w:rsid w:val="003523D6"/>
    <w:rsid w:val="00352926"/>
    <w:rsid w:val="0035461D"/>
    <w:rsid w:val="003547FD"/>
    <w:rsid w:val="00354C00"/>
    <w:rsid w:val="00354FD6"/>
    <w:rsid w:val="0035558A"/>
    <w:rsid w:val="00355CDC"/>
    <w:rsid w:val="003567D6"/>
    <w:rsid w:val="00356A05"/>
    <w:rsid w:val="00357305"/>
    <w:rsid w:val="0035746F"/>
    <w:rsid w:val="00360317"/>
    <w:rsid w:val="0036117A"/>
    <w:rsid w:val="003619B1"/>
    <w:rsid w:val="00362BA7"/>
    <w:rsid w:val="00362F00"/>
    <w:rsid w:val="0036372B"/>
    <w:rsid w:val="00364B49"/>
    <w:rsid w:val="00364E77"/>
    <w:rsid w:val="00365437"/>
    <w:rsid w:val="00365F18"/>
    <w:rsid w:val="00366067"/>
    <w:rsid w:val="00366A3D"/>
    <w:rsid w:val="00366D0C"/>
    <w:rsid w:val="00367F2B"/>
    <w:rsid w:val="00370A3B"/>
    <w:rsid w:val="00370B82"/>
    <w:rsid w:val="003741D2"/>
    <w:rsid w:val="0037449D"/>
    <w:rsid w:val="003744DC"/>
    <w:rsid w:val="0037458D"/>
    <w:rsid w:val="00374CB3"/>
    <w:rsid w:val="003763EE"/>
    <w:rsid w:val="003766DC"/>
    <w:rsid w:val="00376BB0"/>
    <w:rsid w:val="00377BAF"/>
    <w:rsid w:val="00377BCD"/>
    <w:rsid w:val="003809AE"/>
    <w:rsid w:val="00381C4C"/>
    <w:rsid w:val="0038239B"/>
    <w:rsid w:val="00382E33"/>
    <w:rsid w:val="0038327A"/>
    <w:rsid w:val="00383968"/>
    <w:rsid w:val="003846BE"/>
    <w:rsid w:val="00384C4C"/>
    <w:rsid w:val="00384EA5"/>
    <w:rsid w:val="00386587"/>
    <w:rsid w:val="003867E0"/>
    <w:rsid w:val="00386883"/>
    <w:rsid w:val="00386993"/>
    <w:rsid w:val="003904FD"/>
    <w:rsid w:val="00390979"/>
    <w:rsid w:val="00391816"/>
    <w:rsid w:val="00391DE8"/>
    <w:rsid w:val="00392562"/>
    <w:rsid w:val="0039312B"/>
    <w:rsid w:val="003932E2"/>
    <w:rsid w:val="00393694"/>
    <w:rsid w:val="0039501C"/>
    <w:rsid w:val="003955F4"/>
    <w:rsid w:val="0039574C"/>
    <w:rsid w:val="003962D0"/>
    <w:rsid w:val="00397314"/>
    <w:rsid w:val="00397682"/>
    <w:rsid w:val="003978EE"/>
    <w:rsid w:val="003A0025"/>
    <w:rsid w:val="003A29BA"/>
    <w:rsid w:val="003A34FB"/>
    <w:rsid w:val="003A4128"/>
    <w:rsid w:val="003A5211"/>
    <w:rsid w:val="003A52BE"/>
    <w:rsid w:val="003A60F0"/>
    <w:rsid w:val="003A776D"/>
    <w:rsid w:val="003B0746"/>
    <w:rsid w:val="003B0C8A"/>
    <w:rsid w:val="003B0C94"/>
    <w:rsid w:val="003B34BE"/>
    <w:rsid w:val="003B3832"/>
    <w:rsid w:val="003B3F39"/>
    <w:rsid w:val="003B4BA1"/>
    <w:rsid w:val="003B5252"/>
    <w:rsid w:val="003B5FD8"/>
    <w:rsid w:val="003B63EC"/>
    <w:rsid w:val="003B6F09"/>
    <w:rsid w:val="003B77FF"/>
    <w:rsid w:val="003C053F"/>
    <w:rsid w:val="003C063F"/>
    <w:rsid w:val="003C0691"/>
    <w:rsid w:val="003C0CDC"/>
    <w:rsid w:val="003C132E"/>
    <w:rsid w:val="003C1FCE"/>
    <w:rsid w:val="003C25FD"/>
    <w:rsid w:val="003C3145"/>
    <w:rsid w:val="003C451A"/>
    <w:rsid w:val="003C46DC"/>
    <w:rsid w:val="003C4A3D"/>
    <w:rsid w:val="003C55F6"/>
    <w:rsid w:val="003C57C9"/>
    <w:rsid w:val="003C5B88"/>
    <w:rsid w:val="003C5D2C"/>
    <w:rsid w:val="003C61B2"/>
    <w:rsid w:val="003C7928"/>
    <w:rsid w:val="003D04FA"/>
    <w:rsid w:val="003D0A7D"/>
    <w:rsid w:val="003D19FA"/>
    <w:rsid w:val="003D2B61"/>
    <w:rsid w:val="003D31FE"/>
    <w:rsid w:val="003D369B"/>
    <w:rsid w:val="003D3777"/>
    <w:rsid w:val="003D4B1A"/>
    <w:rsid w:val="003D4B35"/>
    <w:rsid w:val="003D528A"/>
    <w:rsid w:val="003D5BA1"/>
    <w:rsid w:val="003D5CF1"/>
    <w:rsid w:val="003D6075"/>
    <w:rsid w:val="003D61D6"/>
    <w:rsid w:val="003D6622"/>
    <w:rsid w:val="003D70AB"/>
    <w:rsid w:val="003D7355"/>
    <w:rsid w:val="003E0E59"/>
    <w:rsid w:val="003E0FA8"/>
    <w:rsid w:val="003E12EA"/>
    <w:rsid w:val="003E1385"/>
    <w:rsid w:val="003E1DAD"/>
    <w:rsid w:val="003E216E"/>
    <w:rsid w:val="003E37CC"/>
    <w:rsid w:val="003E3989"/>
    <w:rsid w:val="003E3C90"/>
    <w:rsid w:val="003E3DB0"/>
    <w:rsid w:val="003E4FFB"/>
    <w:rsid w:val="003E6416"/>
    <w:rsid w:val="003E7710"/>
    <w:rsid w:val="003F12F9"/>
    <w:rsid w:val="003F148D"/>
    <w:rsid w:val="003F1C1D"/>
    <w:rsid w:val="003F204C"/>
    <w:rsid w:val="003F24C7"/>
    <w:rsid w:val="003F2984"/>
    <w:rsid w:val="003F3AEC"/>
    <w:rsid w:val="003F426C"/>
    <w:rsid w:val="003F437C"/>
    <w:rsid w:val="003F4986"/>
    <w:rsid w:val="003F5ED6"/>
    <w:rsid w:val="003F6521"/>
    <w:rsid w:val="004008C7"/>
    <w:rsid w:val="004019A6"/>
    <w:rsid w:val="00401BD0"/>
    <w:rsid w:val="0040210F"/>
    <w:rsid w:val="004027C9"/>
    <w:rsid w:val="004029A2"/>
    <w:rsid w:val="004047B9"/>
    <w:rsid w:val="004048D7"/>
    <w:rsid w:val="00404D63"/>
    <w:rsid w:val="0040525D"/>
    <w:rsid w:val="004052C5"/>
    <w:rsid w:val="00406799"/>
    <w:rsid w:val="004077C4"/>
    <w:rsid w:val="004118F7"/>
    <w:rsid w:val="00412343"/>
    <w:rsid w:val="0041265F"/>
    <w:rsid w:val="00412774"/>
    <w:rsid w:val="00412B90"/>
    <w:rsid w:val="004139D8"/>
    <w:rsid w:val="00413CD9"/>
    <w:rsid w:val="0041463B"/>
    <w:rsid w:val="00415C29"/>
    <w:rsid w:val="004161AC"/>
    <w:rsid w:val="004161B0"/>
    <w:rsid w:val="004163DD"/>
    <w:rsid w:val="00417AF4"/>
    <w:rsid w:val="004200D8"/>
    <w:rsid w:val="00421FCB"/>
    <w:rsid w:val="00422D96"/>
    <w:rsid w:val="00422F20"/>
    <w:rsid w:val="00424452"/>
    <w:rsid w:val="00425227"/>
    <w:rsid w:val="0042640F"/>
    <w:rsid w:val="00427142"/>
    <w:rsid w:val="004273B8"/>
    <w:rsid w:val="0043055A"/>
    <w:rsid w:val="004308B7"/>
    <w:rsid w:val="00431449"/>
    <w:rsid w:val="004317FD"/>
    <w:rsid w:val="004318DF"/>
    <w:rsid w:val="004330C2"/>
    <w:rsid w:val="00433180"/>
    <w:rsid w:val="004333A1"/>
    <w:rsid w:val="004333F7"/>
    <w:rsid w:val="00433D3C"/>
    <w:rsid w:val="00433F9E"/>
    <w:rsid w:val="00435193"/>
    <w:rsid w:val="00436002"/>
    <w:rsid w:val="0043690F"/>
    <w:rsid w:val="00436C51"/>
    <w:rsid w:val="00437DD8"/>
    <w:rsid w:val="0044021C"/>
    <w:rsid w:val="004408DA"/>
    <w:rsid w:val="00440DA1"/>
    <w:rsid w:val="00441B81"/>
    <w:rsid w:val="004428D8"/>
    <w:rsid w:val="00442B92"/>
    <w:rsid w:val="00442C08"/>
    <w:rsid w:val="00443E4B"/>
    <w:rsid w:val="00444C85"/>
    <w:rsid w:val="004453FB"/>
    <w:rsid w:val="00445656"/>
    <w:rsid w:val="00446333"/>
    <w:rsid w:val="0044684A"/>
    <w:rsid w:val="0044720B"/>
    <w:rsid w:val="00447301"/>
    <w:rsid w:val="00447706"/>
    <w:rsid w:val="00447D14"/>
    <w:rsid w:val="00447FED"/>
    <w:rsid w:val="00450036"/>
    <w:rsid w:val="00452016"/>
    <w:rsid w:val="00452057"/>
    <w:rsid w:val="0045208A"/>
    <w:rsid w:val="00452F6D"/>
    <w:rsid w:val="004530D3"/>
    <w:rsid w:val="00454052"/>
    <w:rsid w:val="00454413"/>
    <w:rsid w:val="004549AD"/>
    <w:rsid w:val="00455ADD"/>
    <w:rsid w:val="00455BC7"/>
    <w:rsid w:val="00455D52"/>
    <w:rsid w:val="0045681A"/>
    <w:rsid w:val="00456F69"/>
    <w:rsid w:val="00457CDB"/>
    <w:rsid w:val="0046140A"/>
    <w:rsid w:val="00461B6A"/>
    <w:rsid w:val="004621C2"/>
    <w:rsid w:val="00462395"/>
    <w:rsid w:val="00462711"/>
    <w:rsid w:val="004630E7"/>
    <w:rsid w:val="00463323"/>
    <w:rsid w:val="00463A40"/>
    <w:rsid w:val="0046428D"/>
    <w:rsid w:val="004642B7"/>
    <w:rsid w:val="00464AC2"/>
    <w:rsid w:val="0046573B"/>
    <w:rsid w:val="004663DB"/>
    <w:rsid w:val="00467F78"/>
    <w:rsid w:val="00470848"/>
    <w:rsid w:val="00470A3B"/>
    <w:rsid w:val="00470A4D"/>
    <w:rsid w:val="0047130E"/>
    <w:rsid w:val="00471422"/>
    <w:rsid w:val="00471D58"/>
    <w:rsid w:val="00471FFB"/>
    <w:rsid w:val="0047205E"/>
    <w:rsid w:val="00473952"/>
    <w:rsid w:val="004745BD"/>
    <w:rsid w:val="00474979"/>
    <w:rsid w:val="0047544B"/>
    <w:rsid w:val="00475A42"/>
    <w:rsid w:val="004806A4"/>
    <w:rsid w:val="00482549"/>
    <w:rsid w:val="00482C02"/>
    <w:rsid w:val="00483136"/>
    <w:rsid w:val="004835A1"/>
    <w:rsid w:val="00483E32"/>
    <w:rsid w:val="004854B6"/>
    <w:rsid w:val="00485751"/>
    <w:rsid w:val="00490AD8"/>
    <w:rsid w:val="00491343"/>
    <w:rsid w:val="004916DE"/>
    <w:rsid w:val="00491778"/>
    <w:rsid w:val="00491930"/>
    <w:rsid w:val="0049204B"/>
    <w:rsid w:val="004932CA"/>
    <w:rsid w:val="004934A3"/>
    <w:rsid w:val="004938F4"/>
    <w:rsid w:val="0049397D"/>
    <w:rsid w:val="00493D5D"/>
    <w:rsid w:val="004944AB"/>
    <w:rsid w:val="00494D54"/>
    <w:rsid w:val="00494F1A"/>
    <w:rsid w:val="00494FB2"/>
    <w:rsid w:val="00495C4F"/>
    <w:rsid w:val="0049616A"/>
    <w:rsid w:val="0049693A"/>
    <w:rsid w:val="004A0468"/>
    <w:rsid w:val="004A176E"/>
    <w:rsid w:val="004A1E8D"/>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76E"/>
    <w:rsid w:val="004A77D7"/>
    <w:rsid w:val="004A77DA"/>
    <w:rsid w:val="004B0454"/>
    <w:rsid w:val="004B0465"/>
    <w:rsid w:val="004B0C63"/>
    <w:rsid w:val="004B14E6"/>
    <w:rsid w:val="004B270D"/>
    <w:rsid w:val="004B3BDF"/>
    <w:rsid w:val="004B49BD"/>
    <w:rsid w:val="004B5CAD"/>
    <w:rsid w:val="004B77D7"/>
    <w:rsid w:val="004B78F7"/>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732F"/>
    <w:rsid w:val="004E01BD"/>
    <w:rsid w:val="004E0C16"/>
    <w:rsid w:val="004E1912"/>
    <w:rsid w:val="004E1A17"/>
    <w:rsid w:val="004E2588"/>
    <w:rsid w:val="004E277B"/>
    <w:rsid w:val="004E3C1B"/>
    <w:rsid w:val="004E3C46"/>
    <w:rsid w:val="004E47A9"/>
    <w:rsid w:val="004E5938"/>
    <w:rsid w:val="004E6573"/>
    <w:rsid w:val="004E6638"/>
    <w:rsid w:val="004E6781"/>
    <w:rsid w:val="004E7088"/>
    <w:rsid w:val="004E725E"/>
    <w:rsid w:val="004E797A"/>
    <w:rsid w:val="004F1EAF"/>
    <w:rsid w:val="004F2D40"/>
    <w:rsid w:val="004F2D9B"/>
    <w:rsid w:val="004F44AE"/>
    <w:rsid w:val="004F4845"/>
    <w:rsid w:val="004F4D95"/>
    <w:rsid w:val="004F5039"/>
    <w:rsid w:val="004F5044"/>
    <w:rsid w:val="004F519F"/>
    <w:rsid w:val="004F71B8"/>
    <w:rsid w:val="004F7618"/>
    <w:rsid w:val="004F7AFF"/>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B3E"/>
    <w:rsid w:val="00516FB7"/>
    <w:rsid w:val="00520927"/>
    <w:rsid w:val="00521622"/>
    <w:rsid w:val="00521681"/>
    <w:rsid w:val="00522E51"/>
    <w:rsid w:val="0052331F"/>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42C4"/>
    <w:rsid w:val="00535D3D"/>
    <w:rsid w:val="00535D98"/>
    <w:rsid w:val="00535E11"/>
    <w:rsid w:val="0054143D"/>
    <w:rsid w:val="00542512"/>
    <w:rsid w:val="00542789"/>
    <w:rsid w:val="00542C13"/>
    <w:rsid w:val="0054309A"/>
    <w:rsid w:val="005434E9"/>
    <w:rsid w:val="005438A2"/>
    <w:rsid w:val="00543C25"/>
    <w:rsid w:val="0054406D"/>
    <w:rsid w:val="0054416C"/>
    <w:rsid w:val="00544D34"/>
    <w:rsid w:val="005451D3"/>
    <w:rsid w:val="00545CF4"/>
    <w:rsid w:val="00546178"/>
    <w:rsid w:val="00546E1F"/>
    <w:rsid w:val="0054733D"/>
    <w:rsid w:val="00550080"/>
    <w:rsid w:val="005512D2"/>
    <w:rsid w:val="0055235E"/>
    <w:rsid w:val="00552A6A"/>
    <w:rsid w:val="00552E16"/>
    <w:rsid w:val="00552E67"/>
    <w:rsid w:val="0055311F"/>
    <w:rsid w:val="005537E1"/>
    <w:rsid w:val="00554C98"/>
    <w:rsid w:val="0055553B"/>
    <w:rsid w:val="00555650"/>
    <w:rsid w:val="005558F6"/>
    <w:rsid w:val="00555EFD"/>
    <w:rsid w:val="005568D0"/>
    <w:rsid w:val="00557779"/>
    <w:rsid w:val="00557F0D"/>
    <w:rsid w:val="005600D4"/>
    <w:rsid w:val="005607DE"/>
    <w:rsid w:val="0056091D"/>
    <w:rsid w:val="00561713"/>
    <w:rsid w:val="00562E4E"/>
    <w:rsid w:val="00563440"/>
    <w:rsid w:val="00563892"/>
    <w:rsid w:val="00563A8E"/>
    <w:rsid w:val="00563FCE"/>
    <w:rsid w:val="005641E3"/>
    <w:rsid w:val="00565E00"/>
    <w:rsid w:val="00566767"/>
    <w:rsid w:val="00566ACD"/>
    <w:rsid w:val="00566F05"/>
    <w:rsid w:val="00567387"/>
    <w:rsid w:val="00567AA7"/>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331"/>
    <w:rsid w:val="00576476"/>
    <w:rsid w:val="005767FB"/>
    <w:rsid w:val="00576E58"/>
    <w:rsid w:val="0057778E"/>
    <w:rsid w:val="0058011F"/>
    <w:rsid w:val="00580CE0"/>
    <w:rsid w:val="00580DCD"/>
    <w:rsid w:val="00581278"/>
    <w:rsid w:val="00581B3D"/>
    <w:rsid w:val="00581E1D"/>
    <w:rsid w:val="00582147"/>
    <w:rsid w:val="0058275E"/>
    <w:rsid w:val="00582B77"/>
    <w:rsid w:val="00583079"/>
    <w:rsid w:val="00583D3F"/>
    <w:rsid w:val="00584D66"/>
    <w:rsid w:val="00584EF4"/>
    <w:rsid w:val="00585F7A"/>
    <w:rsid w:val="00590115"/>
    <w:rsid w:val="0059050E"/>
    <w:rsid w:val="005907BC"/>
    <w:rsid w:val="0059094A"/>
    <w:rsid w:val="00590B90"/>
    <w:rsid w:val="00590CA6"/>
    <w:rsid w:val="005912FB"/>
    <w:rsid w:val="00592746"/>
    <w:rsid w:val="0059275C"/>
    <w:rsid w:val="005935CA"/>
    <w:rsid w:val="005937F4"/>
    <w:rsid w:val="00594D50"/>
    <w:rsid w:val="00594E46"/>
    <w:rsid w:val="00595A9E"/>
    <w:rsid w:val="00595BF6"/>
    <w:rsid w:val="00596775"/>
    <w:rsid w:val="00596C0C"/>
    <w:rsid w:val="005A0DF4"/>
    <w:rsid w:val="005A0F26"/>
    <w:rsid w:val="005A1C6F"/>
    <w:rsid w:val="005A21AC"/>
    <w:rsid w:val="005A450A"/>
    <w:rsid w:val="005A46F1"/>
    <w:rsid w:val="005A4828"/>
    <w:rsid w:val="005A484E"/>
    <w:rsid w:val="005A486F"/>
    <w:rsid w:val="005A49FB"/>
    <w:rsid w:val="005A4CF2"/>
    <w:rsid w:val="005A5372"/>
    <w:rsid w:val="005A5CCA"/>
    <w:rsid w:val="005A6211"/>
    <w:rsid w:val="005B0824"/>
    <w:rsid w:val="005B0852"/>
    <w:rsid w:val="005B30A8"/>
    <w:rsid w:val="005B342B"/>
    <w:rsid w:val="005B3A19"/>
    <w:rsid w:val="005B47B8"/>
    <w:rsid w:val="005B4B88"/>
    <w:rsid w:val="005B4CA3"/>
    <w:rsid w:val="005B4F1E"/>
    <w:rsid w:val="005B5163"/>
    <w:rsid w:val="005B583C"/>
    <w:rsid w:val="005B6E92"/>
    <w:rsid w:val="005C0434"/>
    <w:rsid w:val="005C14D8"/>
    <w:rsid w:val="005C20F6"/>
    <w:rsid w:val="005C2896"/>
    <w:rsid w:val="005C2C45"/>
    <w:rsid w:val="005C3A36"/>
    <w:rsid w:val="005C48A1"/>
    <w:rsid w:val="005C568E"/>
    <w:rsid w:val="005C593D"/>
    <w:rsid w:val="005C5E7C"/>
    <w:rsid w:val="005C636F"/>
    <w:rsid w:val="005C73FB"/>
    <w:rsid w:val="005C7C7B"/>
    <w:rsid w:val="005D013E"/>
    <w:rsid w:val="005D256C"/>
    <w:rsid w:val="005D3860"/>
    <w:rsid w:val="005D4403"/>
    <w:rsid w:val="005D52DF"/>
    <w:rsid w:val="005D5B40"/>
    <w:rsid w:val="005D5F72"/>
    <w:rsid w:val="005D784B"/>
    <w:rsid w:val="005D788A"/>
    <w:rsid w:val="005E1DEF"/>
    <w:rsid w:val="005E1F80"/>
    <w:rsid w:val="005E2083"/>
    <w:rsid w:val="005E2A9E"/>
    <w:rsid w:val="005E2F07"/>
    <w:rsid w:val="005E3984"/>
    <w:rsid w:val="005E44A1"/>
    <w:rsid w:val="005E4623"/>
    <w:rsid w:val="005E46E8"/>
    <w:rsid w:val="005E55D9"/>
    <w:rsid w:val="005E5FEA"/>
    <w:rsid w:val="005E664A"/>
    <w:rsid w:val="005E6862"/>
    <w:rsid w:val="005E6F57"/>
    <w:rsid w:val="005F08D9"/>
    <w:rsid w:val="005F0D4A"/>
    <w:rsid w:val="005F11B9"/>
    <w:rsid w:val="005F1711"/>
    <w:rsid w:val="005F1D18"/>
    <w:rsid w:val="005F31BA"/>
    <w:rsid w:val="005F366A"/>
    <w:rsid w:val="005F3A6E"/>
    <w:rsid w:val="005F3D74"/>
    <w:rsid w:val="005F3E1A"/>
    <w:rsid w:val="005F3FAC"/>
    <w:rsid w:val="005F45F4"/>
    <w:rsid w:val="005F48EF"/>
    <w:rsid w:val="005F48FC"/>
    <w:rsid w:val="005F49AD"/>
    <w:rsid w:val="005F5A9C"/>
    <w:rsid w:val="005F5FA0"/>
    <w:rsid w:val="005F6090"/>
    <w:rsid w:val="005F66DE"/>
    <w:rsid w:val="005F6711"/>
    <w:rsid w:val="005F70FA"/>
    <w:rsid w:val="005F7A9E"/>
    <w:rsid w:val="005F7D66"/>
    <w:rsid w:val="005F7F44"/>
    <w:rsid w:val="00600010"/>
    <w:rsid w:val="00600914"/>
    <w:rsid w:val="00601714"/>
    <w:rsid w:val="00602ED0"/>
    <w:rsid w:val="0060351E"/>
    <w:rsid w:val="00603C17"/>
    <w:rsid w:val="0060485B"/>
    <w:rsid w:val="0060568C"/>
    <w:rsid w:val="00605724"/>
    <w:rsid w:val="00605F7A"/>
    <w:rsid w:val="00605FD3"/>
    <w:rsid w:val="00606689"/>
    <w:rsid w:val="0060674E"/>
    <w:rsid w:val="00606B84"/>
    <w:rsid w:val="00606D3B"/>
    <w:rsid w:val="00607718"/>
    <w:rsid w:val="006107CF"/>
    <w:rsid w:val="0061146A"/>
    <w:rsid w:val="0061195E"/>
    <w:rsid w:val="00612302"/>
    <w:rsid w:val="0061265D"/>
    <w:rsid w:val="006127A6"/>
    <w:rsid w:val="00613940"/>
    <w:rsid w:val="00614114"/>
    <w:rsid w:val="006147DB"/>
    <w:rsid w:val="00614E40"/>
    <w:rsid w:val="00614EDD"/>
    <w:rsid w:val="006154A9"/>
    <w:rsid w:val="00615B40"/>
    <w:rsid w:val="00615F13"/>
    <w:rsid w:val="00617AA0"/>
    <w:rsid w:val="00620656"/>
    <w:rsid w:val="0062090B"/>
    <w:rsid w:val="00621220"/>
    <w:rsid w:val="0062152D"/>
    <w:rsid w:val="00622022"/>
    <w:rsid w:val="0062234D"/>
    <w:rsid w:val="00622B26"/>
    <w:rsid w:val="00623177"/>
    <w:rsid w:val="006239B1"/>
    <w:rsid w:val="00623E4A"/>
    <w:rsid w:val="00623EF7"/>
    <w:rsid w:val="00624448"/>
    <w:rsid w:val="006246F5"/>
    <w:rsid w:val="00624BC1"/>
    <w:rsid w:val="00625765"/>
    <w:rsid w:val="006259DD"/>
    <w:rsid w:val="00625C86"/>
    <w:rsid w:val="0062660F"/>
    <w:rsid w:val="0062662D"/>
    <w:rsid w:val="0062671E"/>
    <w:rsid w:val="00626B72"/>
    <w:rsid w:val="00626E57"/>
    <w:rsid w:val="00627963"/>
    <w:rsid w:val="00627C11"/>
    <w:rsid w:val="006300E8"/>
    <w:rsid w:val="0063016B"/>
    <w:rsid w:val="0063036D"/>
    <w:rsid w:val="00630C9E"/>
    <w:rsid w:val="00630FF1"/>
    <w:rsid w:val="0063244F"/>
    <w:rsid w:val="0063260E"/>
    <w:rsid w:val="006327AA"/>
    <w:rsid w:val="00632C81"/>
    <w:rsid w:val="0063374F"/>
    <w:rsid w:val="00633BE9"/>
    <w:rsid w:val="0063474E"/>
    <w:rsid w:val="00634A87"/>
    <w:rsid w:val="00634CBD"/>
    <w:rsid w:val="006355FB"/>
    <w:rsid w:val="00636F9D"/>
    <w:rsid w:val="00636FFA"/>
    <w:rsid w:val="0063708F"/>
    <w:rsid w:val="006400F3"/>
    <w:rsid w:val="0064043A"/>
    <w:rsid w:val="00640D52"/>
    <w:rsid w:val="00641269"/>
    <w:rsid w:val="00641C3E"/>
    <w:rsid w:val="006427A8"/>
    <w:rsid w:val="0064398A"/>
    <w:rsid w:val="00644449"/>
    <w:rsid w:val="00644696"/>
    <w:rsid w:val="00644964"/>
    <w:rsid w:val="00644C39"/>
    <w:rsid w:val="00647623"/>
    <w:rsid w:val="00650B13"/>
    <w:rsid w:val="00650B9A"/>
    <w:rsid w:val="006513FB"/>
    <w:rsid w:val="0065143F"/>
    <w:rsid w:val="00651567"/>
    <w:rsid w:val="00652819"/>
    <w:rsid w:val="00652ACA"/>
    <w:rsid w:val="00653E86"/>
    <w:rsid w:val="00655012"/>
    <w:rsid w:val="0065516B"/>
    <w:rsid w:val="00655EBD"/>
    <w:rsid w:val="006570A7"/>
    <w:rsid w:val="0065791C"/>
    <w:rsid w:val="00660686"/>
    <w:rsid w:val="00660C3D"/>
    <w:rsid w:val="00660C93"/>
    <w:rsid w:val="00661F97"/>
    <w:rsid w:val="0066341E"/>
    <w:rsid w:val="0066369C"/>
    <w:rsid w:val="00664011"/>
    <w:rsid w:val="00665419"/>
    <w:rsid w:val="006656C1"/>
    <w:rsid w:val="00665BED"/>
    <w:rsid w:val="006661D0"/>
    <w:rsid w:val="00667056"/>
    <w:rsid w:val="0066746B"/>
    <w:rsid w:val="006701B3"/>
    <w:rsid w:val="00670F45"/>
    <w:rsid w:val="00672176"/>
    <w:rsid w:val="00672DBB"/>
    <w:rsid w:val="00674568"/>
    <w:rsid w:val="006750D4"/>
    <w:rsid w:val="006752A2"/>
    <w:rsid w:val="00675E81"/>
    <w:rsid w:val="0067723D"/>
    <w:rsid w:val="00677550"/>
    <w:rsid w:val="00677907"/>
    <w:rsid w:val="00677D3B"/>
    <w:rsid w:val="00677E67"/>
    <w:rsid w:val="006809F2"/>
    <w:rsid w:val="00680B10"/>
    <w:rsid w:val="00680D13"/>
    <w:rsid w:val="00681077"/>
    <w:rsid w:val="00681663"/>
    <w:rsid w:val="006818A5"/>
    <w:rsid w:val="00681D9F"/>
    <w:rsid w:val="00683057"/>
    <w:rsid w:val="00683515"/>
    <w:rsid w:val="00684D62"/>
    <w:rsid w:val="006852B7"/>
    <w:rsid w:val="00685D05"/>
    <w:rsid w:val="0068603B"/>
    <w:rsid w:val="0068651D"/>
    <w:rsid w:val="00686C3F"/>
    <w:rsid w:val="00686F57"/>
    <w:rsid w:val="00687086"/>
    <w:rsid w:val="006871BE"/>
    <w:rsid w:val="0068750E"/>
    <w:rsid w:val="00687667"/>
    <w:rsid w:val="00687EE5"/>
    <w:rsid w:val="006904B6"/>
    <w:rsid w:val="00690AF8"/>
    <w:rsid w:val="00692BFE"/>
    <w:rsid w:val="00692F90"/>
    <w:rsid w:val="0069432A"/>
    <w:rsid w:val="00694798"/>
    <w:rsid w:val="006947F8"/>
    <w:rsid w:val="006A03A0"/>
    <w:rsid w:val="006A07ED"/>
    <w:rsid w:val="006A2B35"/>
    <w:rsid w:val="006A31D0"/>
    <w:rsid w:val="006A34BF"/>
    <w:rsid w:val="006A3B43"/>
    <w:rsid w:val="006A4108"/>
    <w:rsid w:val="006A4249"/>
    <w:rsid w:val="006A4475"/>
    <w:rsid w:val="006A48FF"/>
    <w:rsid w:val="006A50B3"/>
    <w:rsid w:val="006A5A08"/>
    <w:rsid w:val="006A5A77"/>
    <w:rsid w:val="006A5D18"/>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980"/>
    <w:rsid w:val="006B4A6A"/>
    <w:rsid w:val="006B5F56"/>
    <w:rsid w:val="006B7AFC"/>
    <w:rsid w:val="006B7D83"/>
    <w:rsid w:val="006B7F7C"/>
    <w:rsid w:val="006C03D8"/>
    <w:rsid w:val="006C0EB1"/>
    <w:rsid w:val="006C11DB"/>
    <w:rsid w:val="006C1258"/>
    <w:rsid w:val="006C15C2"/>
    <w:rsid w:val="006C22F3"/>
    <w:rsid w:val="006C2F73"/>
    <w:rsid w:val="006C3210"/>
    <w:rsid w:val="006C3813"/>
    <w:rsid w:val="006C43B9"/>
    <w:rsid w:val="006C4F2A"/>
    <w:rsid w:val="006C5FC2"/>
    <w:rsid w:val="006C6077"/>
    <w:rsid w:val="006C7933"/>
    <w:rsid w:val="006D0D00"/>
    <w:rsid w:val="006D170C"/>
    <w:rsid w:val="006D1CF7"/>
    <w:rsid w:val="006D3380"/>
    <w:rsid w:val="006D34D7"/>
    <w:rsid w:val="006D3EA5"/>
    <w:rsid w:val="006D424B"/>
    <w:rsid w:val="006D42D3"/>
    <w:rsid w:val="006D5177"/>
    <w:rsid w:val="006D5181"/>
    <w:rsid w:val="006D6D4C"/>
    <w:rsid w:val="006D762F"/>
    <w:rsid w:val="006E0083"/>
    <w:rsid w:val="006E06C4"/>
    <w:rsid w:val="006E08C3"/>
    <w:rsid w:val="006E0AB1"/>
    <w:rsid w:val="006E142A"/>
    <w:rsid w:val="006E166D"/>
    <w:rsid w:val="006E1D30"/>
    <w:rsid w:val="006E2028"/>
    <w:rsid w:val="006E2818"/>
    <w:rsid w:val="006E2B32"/>
    <w:rsid w:val="006E2F6D"/>
    <w:rsid w:val="006E384A"/>
    <w:rsid w:val="006E413B"/>
    <w:rsid w:val="006E474F"/>
    <w:rsid w:val="006E49D5"/>
    <w:rsid w:val="006E4B17"/>
    <w:rsid w:val="006E4EA0"/>
    <w:rsid w:val="006E57C5"/>
    <w:rsid w:val="006E6184"/>
    <w:rsid w:val="006F028F"/>
    <w:rsid w:val="006F16A4"/>
    <w:rsid w:val="006F1C70"/>
    <w:rsid w:val="006F28B7"/>
    <w:rsid w:val="006F2B85"/>
    <w:rsid w:val="006F2C8C"/>
    <w:rsid w:val="006F302C"/>
    <w:rsid w:val="006F31F2"/>
    <w:rsid w:val="006F3B59"/>
    <w:rsid w:val="006F41A6"/>
    <w:rsid w:val="006F4551"/>
    <w:rsid w:val="006F4A9D"/>
    <w:rsid w:val="006F4CA4"/>
    <w:rsid w:val="006F586E"/>
    <w:rsid w:val="006F5A74"/>
    <w:rsid w:val="006F5C7F"/>
    <w:rsid w:val="006F6D17"/>
    <w:rsid w:val="006F708E"/>
    <w:rsid w:val="006F785A"/>
    <w:rsid w:val="007001B1"/>
    <w:rsid w:val="007004C3"/>
    <w:rsid w:val="0070142C"/>
    <w:rsid w:val="007017BF"/>
    <w:rsid w:val="00701CBA"/>
    <w:rsid w:val="00701E8F"/>
    <w:rsid w:val="007028D3"/>
    <w:rsid w:val="00702EAB"/>
    <w:rsid w:val="007031D1"/>
    <w:rsid w:val="00703466"/>
    <w:rsid w:val="00703533"/>
    <w:rsid w:val="0070402F"/>
    <w:rsid w:val="00704862"/>
    <w:rsid w:val="00704CE2"/>
    <w:rsid w:val="00705A02"/>
    <w:rsid w:val="00707F69"/>
    <w:rsid w:val="00711A25"/>
    <w:rsid w:val="00712417"/>
    <w:rsid w:val="007126B8"/>
    <w:rsid w:val="0071283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993"/>
    <w:rsid w:val="007248CE"/>
    <w:rsid w:val="00724D1F"/>
    <w:rsid w:val="007258BD"/>
    <w:rsid w:val="007259A9"/>
    <w:rsid w:val="00725E3E"/>
    <w:rsid w:val="007260F5"/>
    <w:rsid w:val="007263C8"/>
    <w:rsid w:val="00726490"/>
    <w:rsid w:val="007265F6"/>
    <w:rsid w:val="00726AC0"/>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61CD"/>
    <w:rsid w:val="007363F4"/>
    <w:rsid w:val="0073640F"/>
    <w:rsid w:val="00737409"/>
    <w:rsid w:val="007374DE"/>
    <w:rsid w:val="00737802"/>
    <w:rsid w:val="007379C0"/>
    <w:rsid w:val="00740BF2"/>
    <w:rsid w:val="007413E6"/>
    <w:rsid w:val="007415E6"/>
    <w:rsid w:val="00741E92"/>
    <w:rsid w:val="00743A1B"/>
    <w:rsid w:val="007441CA"/>
    <w:rsid w:val="0074447E"/>
    <w:rsid w:val="007446D1"/>
    <w:rsid w:val="00744E62"/>
    <w:rsid w:val="00745175"/>
    <w:rsid w:val="007459B2"/>
    <w:rsid w:val="007462DC"/>
    <w:rsid w:val="00746948"/>
    <w:rsid w:val="00747E39"/>
    <w:rsid w:val="00747E59"/>
    <w:rsid w:val="00750034"/>
    <w:rsid w:val="00750693"/>
    <w:rsid w:val="007507FD"/>
    <w:rsid w:val="00750D2C"/>
    <w:rsid w:val="00752829"/>
    <w:rsid w:val="00752C9B"/>
    <w:rsid w:val="00752F3F"/>
    <w:rsid w:val="00754389"/>
    <w:rsid w:val="00754676"/>
    <w:rsid w:val="00754A62"/>
    <w:rsid w:val="00754D1B"/>
    <w:rsid w:val="00755DA7"/>
    <w:rsid w:val="0075623E"/>
    <w:rsid w:val="007563AD"/>
    <w:rsid w:val="00756729"/>
    <w:rsid w:val="00757065"/>
    <w:rsid w:val="007603D9"/>
    <w:rsid w:val="0076146D"/>
    <w:rsid w:val="00761AE0"/>
    <w:rsid w:val="00761FAD"/>
    <w:rsid w:val="00763076"/>
    <w:rsid w:val="007636AC"/>
    <w:rsid w:val="007645DD"/>
    <w:rsid w:val="00764A12"/>
    <w:rsid w:val="00764FE7"/>
    <w:rsid w:val="00765D11"/>
    <w:rsid w:val="00766698"/>
    <w:rsid w:val="00766C9E"/>
    <w:rsid w:val="007670E3"/>
    <w:rsid w:val="007675EA"/>
    <w:rsid w:val="00770057"/>
    <w:rsid w:val="00770726"/>
    <w:rsid w:val="00770965"/>
    <w:rsid w:val="007711E2"/>
    <w:rsid w:val="00771432"/>
    <w:rsid w:val="00771A7E"/>
    <w:rsid w:val="00771DF5"/>
    <w:rsid w:val="0077223E"/>
    <w:rsid w:val="00773FE7"/>
    <w:rsid w:val="00774412"/>
    <w:rsid w:val="00775E71"/>
    <w:rsid w:val="00776E94"/>
    <w:rsid w:val="00777314"/>
    <w:rsid w:val="007778FA"/>
    <w:rsid w:val="00780CCC"/>
    <w:rsid w:val="00780E50"/>
    <w:rsid w:val="00781ED3"/>
    <w:rsid w:val="007826A8"/>
    <w:rsid w:val="00782A10"/>
    <w:rsid w:val="00784132"/>
    <w:rsid w:val="00784273"/>
    <w:rsid w:val="007853DC"/>
    <w:rsid w:val="00785EC9"/>
    <w:rsid w:val="00785FE2"/>
    <w:rsid w:val="007861AA"/>
    <w:rsid w:val="00786260"/>
    <w:rsid w:val="0078648E"/>
    <w:rsid w:val="007901A8"/>
    <w:rsid w:val="00791380"/>
    <w:rsid w:val="00791498"/>
    <w:rsid w:val="007914E8"/>
    <w:rsid w:val="007916A8"/>
    <w:rsid w:val="00791A92"/>
    <w:rsid w:val="00794ED3"/>
    <w:rsid w:val="00794F7F"/>
    <w:rsid w:val="0079504E"/>
    <w:rsid w:val="007960D7"/>
    <w:rsid w:val="00796656"/>
    <w:rsid w:val="00796CA9"/>
    <w:rsid w:val="0079705A"/>
    <w:rsid w:val="007973ED"/>
    <w:rsid w:val="00797607"/>
    <w:rsid w:val="007977BD"/>
    <w:rsid w:val="0079791B"/>
    <w:rsid w:val="007A0353"/>
    <w:rsid w:val="007A0397"/>
    <w:rsid w:val="007A05E5"/>
    <w:rsid w:val="007A0C51"/>
    <w:rsid w:val="007A0C75"/>
    <w:rsid w:val="007A15B4"/>
    <w:rsid w:val="007A2371"/>
    <w:rsid w:val="007A25BA"/>
    <w:rsid w:val="007A2DDD"/>
    <w:rsid w:val="007A35E8"/>
    <w:rsid w:val="007A3878"/>
    <w:rsid w:val="007A3F46"/>
    <w:rsid w:val="007A3FE1"/>
    <w:rsid w:val="007A4444"/>
    <w:rsid w:val="007A5C97"/>
    <w:rsid w:val="007A7923"/>
    <w:rsid w:val="007A7BE5"/>
    <w:rsid w:val="007B0A37"/>
    <w:rsid w:val="007B0E1F"/>
    <w:rsid w:val="007B1093"/>
    <w:rsid w:val="007B1389"/>
    <w:rsid w:val="007B258C"/>
    <w:rsid w:val="007B307D"/>
    <w:rsid w:val="007B3150"/>
    <w:rsid w:val="007B4532"/>
    <w:rsid w:val="007B527C"/>
    <w:rsid w:val="007B55E1"/>
    <w:rsid w:val="007B6560"/>
    <w:rsid w:val="007B6649"/>
    <w:rsid w:val="007B6D36"/>
    <w:rsid w:val="007B7087"/>
    <w:rsid w:val="007B72C6"/>
    <w:rsid w:val="007C0092"/>
    <w:rsid w:val="007C2796"/>
    <w:rsid w:val="007C3343"/>
    <w:rsid w:val="007C360D"/>
    <w:rsid w:val="007C4EE4"/>
    <w:rsid w:val="007C53A6"/>
    <w:rsid w:val="007C5556"/>
    <w:rsid w:val="007D0640"/>
    <w:rsid w:val="007D20A9"/>
    <w:rsid w:val="007D2116"/>
    <w:rsid w:val="007D23EE"/>
    <w:rsid w:val="007D330C"/>
    <w:rsid w:val="007D3F8F"/>
    <w:rsid w:val="007D4743"/>
    <w:rsid w:val="007D6CCC"/>
    <w:rsid w:val="007D73EB"/>
    <w:rsid w:val="007E02C0"/>
    <w:rsid w:val="007E075D"/>
    <w:rsid w:val="007E0B18"/>
    <w:rsid w:val="007E1CE7"/>
    <w:rsid w:val="007E1D8D"/>
    <w:rsid w:val="007E2223"/>
    <w:rsid w:val="007E242E"/>
    <w:rsid w:val="007E249B"/>
    <w:rsid w:val="007E29CC"/>
    <w:rsid w:val="007E2A65"/>
    <w:rsid w:val="007E2E9C"/>
    <w:rsid w:val="007E39E2"/>
    <w:rsid w:val="007E42B9"/>
    <w:rsid w:val="007E5055"/>
    <w:rsid w:val="007E51D2"/>
    <w:rsid w:val="007E5A62"/>
    <w:rsid w:val="007E64FB"/>
    <w:rsid w:val="007E7B5E"/>
    <w:rsid w:val="007F0583"/>
    <w:rsid w:val="007F09A3"/>
    <w:rsid w:val="007F106D"/>
    <w:rsid w:val="007F12AB"/>
    <w:rsid w:val="007F1DE7"/>
    <w:rsid w:val="007F238F"/>
    <w:rsid w:val="007F24D8"/>
    <w:rsid w:val="007F2AE3"/>
    <w:rsid w:val="007F37A6"/>
    <w:rsid w:val="007F3873"/>
    <w:rsid w:val="007F3B2D"/>
    <w:rsid w:val="007F3EEA"/>
    <w:rsid w:val="007F4213"/>
    <w:rsid w:val="007F4875"/>
    <w:rsid w:val="007F4962"/>
    <w:rsid w:val="007F4CDB"/>
    <w:rsid w:val="007F4CF8"/>
    <w:rsid w:val="007F4FD9"/>
    <w:rsid w:val="007F5F71"/>
    <w:rsid w:val="007F6129"/>
    <w:rsid w:val="007F637A"/>
    <w:rsid w:val="007F6B5E"/>
    <w:rsid w:val="007F73FE"/>
    <w:rsid w:val="007F7BF4"/>
    <w:rsid w:val="00800787"/>
    <w:rsid w:val="008007C3"/>
    <w:rsid w:val="00800ED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BFC"/>
    <w:rsid w:val="00810F0F"/>
    <w:rsid w:val="00811117"/>
    <w:rsid w:val="0081128E"/>
    <w:rsid w:val="00811FC6"/>
    <w:rsid w:val="00812D10"/>
    <w:rsid w:val="00814F54"/>
    <w:rsid w:val="008152B5"/>
    <w:rsid w:val="00815653"/>
    <w:rsid w:val="00815CED"/>
    <w:rsid w:val="00816DBA"/>
    <w:rsid w:val="008176E0"/>
    <w:rsid w:val="00817C1E"/>
    <w:rsid w:val="0082065D"/>
    <w:rsid w:val="00821035"/>
    <w:rsid w:val="008210C2"/>
    <w:rsid w:val="008212FE"/>
    <w:rsid w:val="008213F1"/>
    <w:rsid w:val="00824443"/>
    <w:rsid w:val="00824BF6"/>
    <w:rsid w:val="00825046"/>
    <w:rsid w:val="00825C70"/>
    <w:rsid w:val="00825FEA"/>
    <w:rsid w:val="008265B9"/>
    <w:rsid w:val="0082788A"/>
    <w:rsid w:val="00827FCE"/>
    <w:rsid w:val="00831900"/>
    <w:rsid w:val="00832BDA"/>
    <w:rsid w:val="00832DA2"/>
    <w:rsid w:val="008354D5"/>
    <w:rsid w:val="008357FD"/>
    <w:rsid w:val="00835FBA"/>
    <w:rsid w:val="00836145"/>
    <w:rsid w:val="00836647"/>
    <w:rsid w:val="00836DF0"/>
    <w:rsid w:val="00841959"/>
    <w:rsid w:val="0084206B"/>
    <w:rsid w:val="008435C3"/>
    <w:rsid w:val="008436E7"/>
    <w:rsid w:val="008437BD"/>
    <w:rsid w:val="008438A5"/>
    <w:rsid w:val="00843DA2"/>
    <w:rsid w:val="00844430"/>
    <w:rsid w:val="00844AA2"/>
    <w:rsid w:val="00845D8F"/>
    <w:rsid w:val="0084628A"/>
    <w:rsid w:val="00846E78"/>
    <w:rsid w:val="00847B14"/>
    <w:rsid w:val="00850665"/>
    <w:rsid w:val="00852B65"/>
    <w:rsid w:val="00852DCF"/>
    <w:rsid w:val="00852E7F"/>
    <w:rsid w:val="00853D8F"/>
    <w:rsid w:val="00853F5C"/>
    <w:rsid w:val="0085424B"/>
    <w:rsid w:val="008547BD"/>
    <w:rsid w:val="00854D4A"/>
    <w:rsid w:val="0085518D"/>
    <w:rsid w:val="00855C02"/>
    <w:rsid w:val="00856F7A"/>
    <w:rsid w:val="00857436"/>
    <w:rsid w:val="0085761A"/>
    <w:rsid w:val="00857E74"/>
    <w:rsid w:val="00857F5B"/>
    <w:rsid w:val="008603EA"/>
    <w:rsid w:val="00861888"/>
    <w:rsid w:val="008618FC"/>
    <w:rsid w:val="00862D3D"/>
    <w:rsid w:val="0086357E"/>
    <w:rsid w:val="00864565"/>
    <w:rsid w:val="00864BAE"/>
    <w:rsid w:val="00864C77"/>
    <w:rsid w:val="0086519C"/>
    <w:rsid w:val="00865716"/>
    <w:rsid w:val="00866612"/>
    <w:rsid w:val="008671A4"/>
    <w:rsid w:val="00871A17"/>
    <w:rsid w:val="00871A9E"/>
    <w:rsid w:val="00872925"/>
    <w:rsid w:val="00873095"/>
    <w:rsid w:val="008732D5"/>
    <w:rsid w:val="0087336D"/>
    <w:rsid w:val="00873791"/>
    <w:rsid w:val="00874721"/>
    <w:rsid w:val="008748B2"/>
    <w:rsid w:val="008748CD"/>
    <w:rsid w:val="00875385"/>
    <w:rsid w:val="008753A2"/>
    <w:rsid w:val="0087637B"/>
    <w:rsid w:val="00877A40"/>
    <w:rsid w:val="008806D0"/>
    <w:rsid w:val="00880CC7"/>
    <w:rsid w:val="00881298"/>
    <w:rsid w:val="008813D6"/>
    <w:rsid w:val="00881C0B"/>
    <w:rsid w:val="008824CF"/>
    <w:rsid w:val="00882603"/>
    <w:rsid w:val="0088278B"/>
    <w:rsid w:val="008827EC"/>
    <w:rsid w:val="008830F0"/>
    <w:rsid w:val="00883AEB"/>
    <w:rsid w:val="00883B42"/>
    <w:rsid w:val="0088421A"/>
    <w:rsid w:val="00884790"/>
    <w:rsid w:val="0088624E"/>
    <w:rsid w:val="00886974"/>
    <w:rsid w:val="00886CF8"/>
    <w:rsid w:val="008870F5"/>
    <w:rsid w:val="008911EA"/>
    <w:rsid w:val="008918D5"/>
    <w:rsid w:val="008921F5"/>
    <w:rsid w:val="00892737"/>
    <w:rsid w:val="008928D5"/>
    <w:rsid w:val="00893AFC"/>
    <w:rsid w:val="00894548"/>
    <w:rsid w:val="008947F2"/>
    <w:rsid w:val="00894DD8"/>
    <w:rsid w:val="00895253"/>
    <w:rsid w:val="00895DBE"/>
    <w:rsid w:val="00896606"/>
    <w:rsid w:val="00896644"/>
    <w:rsid w:val="0089670E"/>
    <w:rsid w:val="00897019"/>
    <w:rsid w:val="0089719F"/>
    <w:rsid w:val="00897C5F"/>
    <w:rsid w:val="008A0810"/>
    <w:rsid w:val="008A17E1"/>
    <w:rsid w:val="008A210E"/>
    <w:rsid w:val="008A28F6"/>
    <w:rsid w:val="008A2EEF"/>
    <w:rsid w:val="008A40E4"/>
    <w:rsid w:val="008A4FAA"/>
    <w:rsid w:val="008A5679"/>
    <w:rsid w:val="008A57A7"/>
    <w:rsid w:val="008A5DB9"/>
    <w:rsid w:val="008A677D"/>
    <w:rsid w:val="008A6B5D"/>
    <w:rsid w:val="008A6DFD"/>
    <w:rsid w:val="008A6F57"/>
    <w:rsid w:val="008A706B"/>
    <w:rsid w:val="008A7B55"/>
    <w:rsid w:val="008B044B"/>
    <w:rsid w:val="008B0D2D"/>
    <w:rsid w:val="008B1E73"/>
    <w:rsid w:val="008B32F5"/>
    <w:rsid w:val="008B3A24"/>
    <w:rsid w:val="008B4330"/>
    <w:rsid w:val="008B5448"/>
    <w:rsid w:val="008B586E"/>
    <w:rsid w:val="008B598B"/>
    <w:rsid w:val="008B5EF8"/>
    <w:rsid w:val="008B71B3"/>
    <w:rsid w:val="008B7510"/>
    <w:rsid w:val="008B7BF2"/>
    <w:rsid w:val="008C0992"/>
    <w:rsid w:val="008C1D18"/>
    <w:rsid w:val="008C1FE7"/>
    <w:rsid w:val="008C21A1"/>
    <w:rsid w:val="008C292D"/>
    <w:rsid w:val="008C3619"/>
    <w:rsid w:val="008C416E"/>
    <w:rsid w:val="008C4DF4"/>
    <w:rsid w:val="008C5C0E"/>
    <w:rsid w:val="008C67FE"/>
    <w:rsid w:val="008C6888"/>
    <w:rsid w:val="008C695E"/>
    <w:rsid w:val="008C77DD"/>
    <w:rsid w:val="008D06FE"/>
    <w:rsid w:val="008D0770"/>
    <w:rsid w:val="008D0EFF"/>
    <w:rsid w:val="008D134A"/>
    <w:rsid w:val="008D1AC2"/>
    <w:rsid w:val="008D282D"/>
    <w:rsid w:val="008D2E51"/>
    <w:rsid w:val="008D3A15"/>
    <w:rsid w:val="008D4746"/>
    <w:rsid w:val="008D57E1"/>
    <w:rsid w:val="008D5D8D"/>
    <w:rsid w:val="008D66ED"/>
    <w:rsid w:val="008D6850"/>
    <w:rsid w:val="008D6BE1"/>
    <w:rsid w:val="008D7672"/>
    <w:rsid w:val="008D7CBA"/>
    <w:rsid w:val="008E1155"/>
    <w:rsid w:val="008E1A96"/>
    <w:rsid w:val="008E2344"/>
    <w:rsid w:val="008E2429"/>
    <w:rsid w:val="008E32B5"/>
    <w:rsid w:val="008E4958"/>
    <w:rsid w:val="008E5A05"/>
    <w:rsid w:val="008E5CF3"/>
    <w:rsid w:val="008E6BDF"/>
    <w:rsid w:val="008E77E2"/>
    <w:rsid w:val="008F0D7E"/>
    <w:rsid w:val="008F0F52"/>
    <w:rsid w:val="008F1375"/>
    <w:rsid w:val="008F1458"/>
    <w:rsid w:val="008F19A9"/>
    <w:rsid w:val="008F19AC"/>
    <w:rsid w:val="008F21F0"/>
    <w:rsid w:val="008F2A2C"/>
    <w:rsid w:val="008F2C27"/>
    <w:rsid w:val="008F445F"/>
    <w:rsid w:val="008F454D"/>
    <w:rsid w:val="008F4961"/>
    <w:rsid w:val="008F4D67"/>
    <w:rsid w:val="008F5EDD"/>
    <w:rsid w:val="008F652E"/>
    <w:rsid w:val="008F672F"/>
    <w:rsid w:val="008F6E21"/>
    <w:rsid w:val="008F6F30"/>
    <w:rsid w:val="008F7C50"/>
    <w:rsid w:val="008F7D96"/>
    <w:rsid w:val="009002CF"/>
    <w:rsid w:val="0090072A"/>
    <w:rsid w:val="00901944"/>
    <w:rsid w:val="00901AED"/>
    <w:rsid w:val="00903050"/>
    <w:rsid w:val="00903A25"/>
    <w:rsid w:val="00904FF4"/>
    <w:rsid w:val="009056FF"/>
    <w:rsid w:val="00906257"/>
    <w:rsid w:val="00906890"/>
    <w:rsid w:val="00906FF7"/>
    <w:rsid w:val="00907324"/>
    <w:rsid w:val="00907488"/>
    <w:rsid w:val="00907AE0"/>
    <w:rsid w:val="009102F3"/>
    <w:rsid w:val="00910950"/>
    <w:rsid w:val="00911623"/>
    <w:rsid w:val="00911FEC"/>
    <w:rsid w:val="00912546"/>
    <w:rsid w:val="00913354"/>
    <w:rsid w:val="00913788"/>
    <w:rsid w:val="00914600"/>
    <w:rsid w:val="00914F13"/>
    <w:rsid w:val="00915212"/>
    <w:rsid w:val="009153B4"/>
    <w:rsid w:val="0091553D"/>
    <w:rsid w:val="00915571"/>
    <w:rsid w:val="009158D0"/>
    <w:rsid w:val="00915A88"/>
    <w:rsid w:val="009160B9"/>
    <w:rsid w:val="00916305"/>
    <w:rsid w:val="00916F9E"/>
    <w:rsid w:val="00920920"/>
    <w:rsid w:val="00920F18"/>
    <w:rsid w:val="009219BB"/>
    <w:rsid w:val="00922451"/>
    <w:rsid w:val="009224D2"/>
    <w:rsid w:val="0092304B"/>
    <w:rsid w:val="009235DB"/>
    <w:rsid w:val="00923C11"/>
    <w:rsid w:val="00924246"/>
    <w:rsid w:val="00925E3F"/>
    <w:rsid w:val="00926182"/>
    <w:rsid w:val="00926399"/>
    <w:rsid w:val="00927762"/>
    <w:rsid w:val="00930399"/>
    <w:rsid w:val="0093070E"/>
    <w:rsid w:val="009311FC"/>
    <w:rsid w:val="00931B29"/>
    <w:rsid w:val="00931CB8"/>
    <w:rsid w:val="00932B2D"/>
    <w:rsid w:val="00932BF3"/>
    <w:rsid w:val="00932C7F"/>
    <w:rsid w:val="009334A4"/>
    <w:rsid w:val="0093391A"/>
    <w:rsid w:val="00933955"/>
    <w:rsid w:val="00933972"/>
    <w:rsid w:val="00933AB7"/>
    <w:rsid w:val="00933C97"/>
    <w:rsid w:val="00934B0E"/>
    <w:rsid w:val="00934D22"/>
    <w:rsid w:val="00934D33"/>
    <w:rsid w:val="009360E2"/>
    <w:rsid w:val="00936990"/>
    <w:rsid w:val="00937061"/>
    <w:rsid w:val="009377D7"/>
    <w:rsid w:val="00937B85"/>
    <w:rsid w:val="009402B2"/>
    <w:rsid w:val="0094137F"/>
    <w:rsid w:val="009416A4"/>
    <w:rsid w:val="00941718"/>
    <w:rsid w:val="0094218B"/>
    <w:rsid w:val="00942F39"/>
    <w:rsid w:val="0094351A"/>
    <w:rsid w:val="00944122"/>
    <w:rsid w:val="00944126"/>
    <w:rsid w:val="009455E9"/>
    <w:rsid w:val="0094574B"/>
    <w:rsid w:val="00945ACE"/>
    <w:rsid w:val="00946523"/>
    <w:rsid w:val="00946BA4"/>
    <w:rsid w:val="009472B7"/>
    <w:rsid w:val="00947482"/>
    <w:rsid w:val="0094784E"/>
    <w:rsid w:val="0094794E"/>
    <w:rsid w:val="0095087C"/>
    <w:rsid w:val="00950E4A"/>
    <w:rsid w:val="00951202"/>
    <w:rsid w:val="00951ED8"/>
    <w:rsid w:val="00951FD9"/>
    <w:rsid w:val="00951FDA"/>
    <w:rsid w:val="00952CE6"/>
    <w:rsid w:val="00953CC9"/>
    <w:rsid w:val="009547F1"/>
    <w:rsid w:val="00954BE2"/>
    <w:rsid w:val="00954C91"/>
    <w:rsid w:val="00954FC6"/>
    <w:rsid w:val="009569C0"/>
    <w:rsid w:val="009573E1"/>
    <w:rsid w:val="00957E2C"/>
    <w:rsid w:val="0096131E"/>
    <w:rsid w:val="0096230E"/>
    <w:rsid w:val="00962E17"/>
    <w:rsid w:val="009632BD"/>
    <w:rsid w:val="009632DE"/>
    <w:rsid w:val="00964834"/>
    <w:rsid w:val="009648DF"/>
    <w:rsid w:val="009657BD"/>
    <w:rsid w:val="00967B6F"/>
    <w:rsid w:val="00970061"/>
    <w:rsid w:val="009702BF"/>
    <w:rsid w:val="00970AB5"/>
    <w:rsid w:val="0097127B"/>
    <w:rsid w:val="00971900"/>
    <w:rsid w:val="00971D1A"/>
    <w:rsid w:val="00971FDB"/>
    <w:rsid w:val="00974BE4"/>
    <w:rsid w:val="00974C57"/>
    <w:rsid w:val="0097523B"/>
    <w:rsid w:val="00976097"/>
    <w:rsid w:val="00976F33"/>
    <w:rsid w:val="00980F0D"/>
    <w:rsid w:val="009818C7"/>
    <w:rsid w:val="00981B48"/>
    <w:rsid w:val="00981C91"/>
    <w:rsid w:val="00981EFC"/>
    <w:rsid w:val="009823EA"/>
    <w:rsid w:val="009829E4"/>
    <w:rsid w:val="00983157"/>
    <w:rsid w:val="009840CD"/>
    <w:rsid w:val="009843B4"/>
    <w:rsid w:val="009847E9"/>
    <w:rsid w:val="00986198"/>
    <w:rsid w:val="009870D3"/>
    <w:rsid w:val="009873D1"/>
    <w:rsid w:val="00990310"/>
    <w:rsid w:val="00990AA1"/>
    <w:rsid w:val="00990FCA"/>
    <w:rsid w:val="0099120F"/>
    <w:rsid w:val="0099131F"/>
    <w:rsid w:val="00991BB4"/>
    <w:rsid w:val="00991F0A"/>
    <w:rsid w:val="009947BE"/>
    <w:rsid w:val="0099557E"/>
    <w:rsid w:val="009963FB"/>
    <w:rsid w:val="00996762"/>
    <w:rsid w:val="009969E3"/>
    <w:rsid w:val="00996FF9"/>
    <w:rsid w:val="00997385"/>
    <w:rsid w:val="009A051F"/>
    <w:rsid w:val="009A08D3"/>
    <w:rsid w:val="009A1A86"/>
    <w:rsid w:val="009A1E24"/>
    <w:rsid w:val="009A416E"/>
    <w:rsid w:val="009A44FE"/>
    <w:rsid w:val="009A474C"/>
    <w:rsid w:val="009A5071"/>
    <w:rsid w:val="009A586E"/>
    <w:rsid w:val="009A6D1F"/>
    <w:rsid w:val="009A70FA"/>
    <w:rsid w:val="009A72C5"/>
    <w:rsid w:val="009B005A"/>
    <w:rsid w:val="009B2E1E"/>
    <w:rsid w:val="009B3499"/>
    <w:rsid w:val="009B3DBC"/>
    <w:rsid w:val="009B3E1B"/>
    <w:rsid w:val="009B3EEE"/>
    <w:rsid w:val="009B5861"/>
    <w:rsid w:val="009B6614"/>
    <w:rsid w:val="009B6711"/>
    <w:rsid w:val="009B6EB2"/>
    <w:rsid w:val="009B7026"/>
    <w:rsid w:val="009B72B9"/>
    <w:rsid w:val="009B72D7"/>
    <w:rsid w:val="009B77C2"/>
    <w:rsid w:val="009B7FCC"/>
    <w:rsid w:val="009C04B1"/>
    <w:rsid w:val="009C08E3"/>
    <w:rsid w:val="009C1095"/>
    <w:rsid w:val="009C1173"/>
    <w:rsid w:val="009C1952"/>
    <w:rsid w:val="009C21FB"/>
    <w:rsid w:val="009C3338"/>
    <w:rsid w:val="009C363B"/>
    <w:rsid w:val="009C4106"/>
    <w:rsid w:val="009C5D0B"/>
    <w:rsid w:val="009C6CC7"/>
    <w:rsid w:val="009C775F"/>
    <w:rsid w:val="009D031E"/>
    <w:rsid w:val="009D108A"/>
    <w:rsid w:val="009D1B62"/>
    <w:rsid w:val="009D3E6A"/>
    <w:rsid w:val="009D5D3D"/>
    <w:rsid w:val="009D60AF"/>
    <w:rsid w:val="009D662C"/>
    <w:rsid w:val="009D68AC"/>
    <w:rsid w:val="009D71AC"/>
    <w:rsid w:val="009D7353"/>
    <w:rsid w:val="009D750B"/>
    <w:rsid w:val="009E07A6"/>
    <w:rsid w:val="009E0D46"/>
    <w:rsid w:val="009E0D6B"/>
    <w:rsid w:val="009E121D"/>
    <w:rsid w:val="009E1387"/>
    <w:rsid w:val="009E14A0"/>
    <w:rsid w:val="009E1C65"/>
    <w:rsid w:val="009E2138"/>
    <w:rsid w:val="009E2C7C"/>
    <w:rsid w:val="009E30AA"/>
    <w:rsid w:val="009E33C5"/>
    <w:rsid w:val="009E3FBF"/>
    <w:rsid w:val="009E4241"/>
    <w:rsid w:val="009E484F"/>
    <w:rsid w:val="009E6D91"/>
    <w:rsid w:val="009F0214"/>
    <w:rsid w:val="009F0728"/>
    <w:rsid w:val="009F08A4"/>
    <w:rsid w:val="009F0A48"/>
    <w:rsid w:val="009F1282"/>
    <w:rsid w:val="009F16D3"/>
    <w:rsid w:val="009F1A39"/>
    <w:rsid w:val="009F26B1"/>
    <w:rsid w:val="009F2AEE"/>
    <w:rsid w:val="009F34FB"/>
    <w:rsid w:val="009F3783"/>
    <w:rsid w:val="009F3C44"/>
    <w:rsid w:val="009F3EA5"/>
    <w:rsid w:val="009F4B56"/>
    <w:rsid w:val="009F4E5B"/>
    <w:rsid w:val="009F7984"/>
    <w:rsid w:val="009F7C3B"/>
    <w:rsid w:val="00A00FF0"/>
    <w:rsid w:val="00A0150A"/>
    <w:rsid w:val="00A0258A"/>
    <w:rsid w:val="00A03A66"/>
    <w:rsid w:val="00A04142"/>
    <w:rsid w:val="00A04529"/>
    <w:rsid w:val="00A047CD"/>
    <w:rsid w:val="00A04DD4"/>
    <w:rsid w:val="00A05276"/>
    <w:rsid w:val="00A057E6"/>
    <w:rsid w:val="00A06064"/>
    <w:rsid w:val="00A063CF"/>
    <w:rsid w:val="00A07F0A"/>
    <w:rsid w:val="00A10816"/>
    <w:rsid w:val="00A10EB2"/>
    <w:rsid w:val="00A10EB3"/>
    <w:rsid w:val="00A123AE"/>
    <w:rsid w:val="00A12731"/>
    <w:rsid w:val="00A13482"/>
    <w:rsid w:val="00A1357B"/>
    <w:rsid w:val="00A1457C"/>
    <w:rsid w:val="00A145F2"/>
    <w:rsid w:val="00A1485A"/>
    <w:rsid w:val="00A14DC8"/>
    <w:rsid w:val="00A15079"/>
    <w:rsid w:val="00A15641"/>
    <w:rsid w:val="00A16B4C"/>
    <w:rsid w:val="00A17A35"/>
    <w:rsid w:val="00A2185F"/>
    <w:rsid w:val="00A2374A"/>
    <w:rsid w:val="00A237E2"/>
    <w:rsid w:val="00A23C2C"/>
    <w:rsid w:val="00A2403B"/>
    <w:rsid w:val="00A24596"/>
    <w:rsid w:val="00A24C20"/>
    <w:rsid w:val="00A24C2C"/>
    <w:rsid w:val="00A24F0B"/>
    <w:rsid w:val="00A252DB"/>
    <w:rsid w:val="00A25E34"/>
    <w:rsid w:val="00A25F4B"/>
    <w:rsid w:val="00A25FB2"/>
    <w:rsid w:val="00A26577"/>
    <w:rsid w:val="00A30010"/>
    <w:rsid w:val="00A30025"/>
    <w:rsid w:val="00A301B3"/>
    <w:rsid w:val="00A30E11"/>
    <w:rsid w:val="00A31074"/>
    <w:rsid w:val="00A33000"/>
    <w:rsid w:val="00A33062"/>
    <w:rsid w:val="00A342E8"/>
    <w:rsid w:val="00A343EE"/>
    <w:rsid w:val="00A34E80"/>
    <w:rsid w:val="00A36E19"/>
    <w:rsid w:val="00A402C5"/>
    <w:rsid w:val="00A4078D"/>
    <w:rsid w:val="00A4088C"/>
    <w:rsid w:val="00A4152F"/>
    <w:rsid w:val="00A41EF1"/>
    <w:rsid w:val="00A42B60"/>
    <w:rsid w:val="00A43404"/>
    <w:rsid w:val="00A43618"/>
    <w:rsid w:val="00A43AE7"/>
    <w:rsid w:val="00A4405B"/>
    <w:rsid w:val="00A443AF"/>
    <w:rsid w:val="00A44B53"/>
    <w:rsid w:val="00A44C2C"/>
    <w:rsid w:val="00A45A07"/>
    <w:rsid w:val="00A4620C"/>
    <w:rsid w:val="00A47051"/>
    <w:rsid w:val="00A474BD"/>
    <w:rsid w:val="00A47539"/>
    <w:rsid w:val="00A478ED"/>
    <w:rsid w:val="00A47E20"/>
    <w:rsid w:val="00A512EF"/>
    <w:rsid w:val="00A51911"/>
    <w:rsid w:val="00A51B4F"/>
    <w:rsid w:val="00A52276"/>
    <w:rsid w:val="00A52EF9"/>
    <w:rsid w:val="00A53082"/>
    <w:rsid w:val="00A5317D"/>
    <w:rsid w:val="00A532A9"/>
    <w:rsid w:val="00A539CE"/>
    <w:rsid w:val="00A53CF7"/>
    <w:rsid w:val="00A53F17"/>
    <w:rsid w:val="00A54FEA"/>
    <w:rsid w:val="00A562F9"/>
    <w:rsid w:val="00A575D6"/>
    <w:rsid w:val="00A57F4A"/>
    <w:rsid w:val="00A60402"/>
    <w:rsid w:val="00A612A7"/>
    <w:rsid w:val="00A61730"/>
    <w:rsid w:val="00A617B5"/>
    <w:rsid w:val="00A61E0F"/>
    <w:rsid w:val="00A62558"/>
    <w:rsid w:val="00A645AF"/>
    <w:rsid w:val="00A646E2"/>
    <w:rsid w:val="00A663E7"/>
    <w:rsid w:val="00A6653F"/>
    <w:rsid w:val="00A674B2"/>
    <w:rsid w:val="00A709B8"/>
    <w:rsid w:val="00A7121A"/>
    <w:rsid w:val="00A7132A"/>
    <w:rsid w:val="00A713FF"/>
    <w:rsid w:val="00A72B89"/>
    <w:rsid w:val="00A72D15"/>
    <w:rsid w:val="00A732D1"/>
    <w:rsid w:val="00A73A2B"/>
    <w:rsid w:val="00A73CED"/>
    <w:rsid w:val="00A73D3F"/>
    <w:rsid w:val="00A73F23"/>
    <w:rsid w:val="00A7423B"/>
    <w:rsid w:val="00A74A74"/>
    <w:rsid w:val="00A74CBF"/>
    <w:rsid w:val="00A75359"/>
    <w:rsid w:val="00A754AE"/>
    <w:rsid w:val="00A75812"/>
    <w:rsid w:val="00A75C7F"/>
    <w:rsid w:val="00A75F2A"/>
    <w:rsid w:val="00A765F0"/>
    <w:rsid w:val="00A76C90"/>
    <w:rsid w:val="00A772DA"/>
    <w:rsid w:val="00A807D8"/>
    <w:rsid w:val="00A80C80"/>
    <w:rsid w:val="00A81087"/>
    <w:rsid w:val="00A8112D"/>
    <w:rsid w:val="00A811E3"/>
    <w:rsid w:val="00A82F1D"/>
    <w:rsid w:val="00A83B6A"/>
    <w:rsid w:val="00A8445A"/>
    <w:rsid w:val="00A85973"/>
    <w:rsid w:val="00A85C74"/>
    <w:rsid w:val="00A85CA2"/>
    <w:rsid w:val="00A85CB0"/>
    <w:rsid w:val="00A8686B"/>
    <w:rsid w:val="00A868A7"/>
    <w:rsid w:val="00A869CF"/>
    <w:rsid w:val="00A8707E"/>
    <w:rsid w:val="00A872ED"/>
    <w:rsid w:val="00A90E03"/>
    <w:rsid w:val="00A9232D"/>
    <w:rsid w:val="00A92415"/>
    <w:rsid w:val="00A925AA"/>
    <w:rsid w:val="00A92E94"/>
    <w:rsid w:val="00A93A15"/>
    <w:rsid w:val="00A93D17"/>
    <w:rsid w:val="00A9449E"/>
    <w:rsid w:val="00A94CA7"/>
    <w:rsid w:val="00A957A0"/>
    <w:rsid w:val="00A9604D"/>
    <w:rsid w:val="00A967BC"/>
    <w:rsid w:val="00A96E74"/>
    <w:rsid w:val="00A97979"/>
    <w:rsid w:val="00A97B9B"/>
    <w:rsid w:val="00AA046E"/>
    <w:rsid w:val="00AA09F2"/>
    <w:rsid w:val="00AA0A0E"/>
    <w:rsid w:val="00AA1B70"/>
    <w:rsid w:val="00AA2531"/>
    <w:rsid w:val="00AA2B19"/>
    <w:rsid w:val="00AA2B31"/>
    <w:rsid w:val="00AA2E40"/>
    <w:rsid w:val="00AA3C63"/>
    <w:rsid w:val="00AA4746"/>
    <w:rsid w:val="00AA50D4"/>
    <w:rsid w:val="00AA51D0"/>
    <w:rsid w:val="00AA52F9"/>
    <w:rsid w:val="00AA574A"/>
    <w:rsid w:val="00AA64F4"/>
    <w:rsid w:val="00AA6D01"/>
    <w:rsid w:val="00AB085B"/>
    <w:rsid w:val="00AB0DF1"/>
    <w:rsid w:val="00AB1AB8"/>
    <w:rsid w:val="00AB2E57"/>
    <w:rsid w:val="00AB44CE"/>
    <w:rsid w:val="00AB522D"/>
    <w:rsid w:val="00AB7182"/>
    <w:rsid w:val="00AC0315"/>
    <w:rsid w:val="00AC06FA"/>
    <w:rsid w:val="00AC0924"/>
    <w:rsid w:val="00AC0E9C"/>
    <w:rsid w:val="00AC186C"/>
    <w:rsid w:val="00AC18E6"/>
    <w:rsid w:val="00AC1C28"/>
    <w:rsid w:val="00AC2055"/>
    <w:rsid w:val="00AC2490"/>
    <w:rsid w:val="00AC4DC9"/>
    <w:rsid w:val="00AC51BA"/>
    <w:rsid w:val="00AC6629"/>
    <w:rsid w:val="00AC6CC7"/>
    <w:rsid w:val="00AC70D3"/>
    <w:rsid w:val="00AC72B4"/>
    <w:rsid w:val="00AC7525"/>
    <w:rsid w:val="00AC75FD"/>
    <w:rsid w:val="00AD0161"/>
    <w:rsid w:val="00AD027F"/>
    <w:rsid w:val="00AD0460"/>
    <w:rsid w:val="00AD0C7E"/>
    <w:rsid w:val="00AD0DD4"/>
    <w:rsid w:val="00AD0E61"/>
    <w:rsid w:val="00AD1127"/>
    <w:rsid w:val="00AD15E0"/>
    <w:rsid w:val="00AD28BB"/>
    <w:rsid w:val="00AD2924"/>
    <w:rsid w:val="00AD2EFB"/>
    <w:rsid w:val="00AD3642"/>
    <w:rsid w:val="00AD383A"/>
    <w:rsid w:val="00AD3B58"/>
    <w:rsid w:val="00AD3B62"/>
    <w:rsid w:val="00AD3E02"/>
    <w:rsid w:val="00AD5A64"/>
    <w:rsid w:val="00AD6448"/>
    <w:rsid w:val="00AD6E3F"/>
    <w:rsid w:val="00AE008F"/>
    <w:rsid w:val="00AE0555"/>
    <w:rsid w:val="00AE0630"/>
    <w:rsid w:val="00AE0FDC"/>
    <w:rsid w:val="00AE1A39"/>
    <w:rsid w:val="00AE2123"/>
    <w:rsid w:val="00AE2C0B"/>
    <w:rsid w:val="00AE2FF6"/>
    <w:rsid w:val="00AE3F14"/>
    <w:rsid w:val="00AE4031"/>
    <w:rsid w:val="00AE55E9"/>
    <w:rsid w:val="00AE572F"/>
    <w:rsid w:val="00AE5BB3"/>
    <w:rsid w:val="00AE6421"/>
    <w:rsid w:val="00AE6C21"/>
    <w:rsid w:val="00AE71A7"/>
    <w:rsid w:val="00AE737C"/>
    <w:rsid w:val="00AE7C3E"/>
    <w:rsid w:val="00AE7D44"/>
    <w:rsid w:val="00AF1BA5"/>
    <w:rsid w:val="00AF1DF7"/>
    <w:rsid w:val="00AF236B"/>
    <w:rsid w:val="00AF298F"/>
    <w:rsid w:val="00AF4CF0"/>
    <w:rsid w:val="00AF5C7C"/>
    <w:rsid w:val="00AF65E8"/>
    <w:rsid w:val="00AF6844"/>
    <w:rsid w:val="00AF70DE"/>
    <w:rsid w:val="00AF7FE2"/>
    <w:rsid w:val="00B0006E"/>
    <w:rsid w:val="00B00801"/>
    <w:rsid w:val="00B00A6F"/>
    <w:rsid w:val="00B013CC"/>
    <w:rsid w:val="00B01A0A"/>
    <w:rsid w:val="00B01D10"/>
    <w:rsid w:val="00B01DB4"/>
    <w:rsid w:val="00B01E91"/>
    <w:rsid w:val="00B027D8"/>
    <w:rsid w:val="00B03804"/>
    <w:rsid w:val="00B05691"/>
    <w:rsid w:val="00B05872"/>
    <w:rsid w:val="00B05934"/>
    <w:rsid w:val="00B069C4"/>
    <w:rsid w:val="00B06CAC"/>
    <w:rsid w:val="00B07A6D"/>
    <w:rsid w:val="00B07F52"/>
    <w:rsid w:val="00B1047A"/>
    <w:rsid w:val="00B10E5F"/>
    <w:rsid w:val="00B115E0"/>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5539"/>
    <w:rsid w:val="00B16200"/>
    <w:rsid w:val="00B17021"/>
    <w:rsid w:val="00B17218"/>
    <w:rsid w:val="00B20619"/>
    <w:rsid w:val="00B20D5A"/>
    <w:rsid w:val="00B22F30"/>
    <w:rsid w:val="00B231B0"/>
    <w:rsid w:val="00B23321"/>
    <w:rsid w:val="00B23DEB"/>
    <w:rsid w:val="00B247C1"/>
    <w:rsid w:val="00B247D7"/>
    <w:rsid w:val="00B24B9D"/>
    <w:rsid w:val="00B25FC5"/>
    <w:rsid w:val="00B26876"/>
    <w:rsid w:val="00B271F2"/>
    <w:rsid w:val="00B30DAC"/>
    <w:rsid w:val="00B314B2"/>
    <w:rsid w:val="00B316EE"/>
    <w:rsid w:val="00B31B59"/>
    <w:rsid w:val="00B3234D"/>
    <w:rsid w:val="00B3258F"/>
    <w:rsid w:val="00B3292E"/>
    <w:rsid w:val="00B32C67"/>
    <w:rsid w:val="00B340CE"/>
    <w:rsid w:val="00B341F0"/>
    <w:rsid w:val="00B34CBE"/>
    <w:rsid w:val="00B356FD"/>
    <w:rsid w:val="00B36888"/>
    <w:rsid w:val="00B37395"/>
    <w:rsid w:val="00B3786C"/>
    <w:rsid w:val="00B37A65"/>
    <w:rsid w:val="00B4055F"/>
    <w:rsid w:val="00B406B8"/>
    <w:rsid w:val="00B42304"/>
    <w:rsid w:val="00B42BC2"/>
    <w:rsid w:val="00B43697"/>
    <w:rsid w:val="00B439FF"/>
    <w:rsid w:val="00B450C5"/>
    <w:rsid w:val="00B463A7"/>
    <w:rsid w:val="00B46E1F"/>
    <w:rsid w:val="00B46E2A"/>
    <w:rsid w:val="00B50330"/>
    <w:rsid w:val="00B52120"/>
    <w:rsid w:val="00B5263B"/>
    <w:rsid w:val="00B528D0"/>
    <w:rsid w:val="00B52C0C"/>
    <w:rsid w:val="00B52C57"/>
    <w:rsid w:val="00B531EA"/>
    <w:rsid w:val="00B535EB"/>
    <w:rsid w:val="00B549FC"/>
    <w:rsid w:val="00B557B1"/>
    <w:rsid w:val="00B56CA9"/>
    <w:rsid w:val="00B609E5"/>
    <w:rsid w:val="00B60B5F"/>
    <w:rsid w:val="00B60B81"/>
    <w:rsid w:val="00B6107C"/>
    <w:rsid w:val="00B61F0D"/>
    <w:rsid w:val="00B62904"/>
    <w:rsid w:val="00B62A2A"/>
    <w:rsid w:val="00B63AAD"/>
    <w:rsid w:val="00B64927"/>
    <w:rsid w:val="00B64A2E"/>
    <w:rsid w:val="00B6717C"/>
    <w:rsid w:val="00B676E1"/>
    <w:rsid w:val="00B67BC0"/>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6040"/>
    <w:rsid w:val="00B76B44"/>
    <w:rsid w:val="00B808DD"/>
    <w:rsid w:val="00B80CA6"/>
    <w:rsid w:val="00B81124"/>
    <w:rsid w:val="00B81FFE"/>
    <w:rsid w:val="00B82062"/>
    <w:rsid w:val="00B82728"/>
    <w:rsid w:val="00B8325E"/>
    <w:rsid w:val="00B839DD"/>
    <w:rsid w:val="00B84AD2"/>
    <w:rsid w:val="00B84C93"/>
    <w:rsid w:val="00B8619E"/>
    <w:rsid w:val="00B876AA"/>
    <w:rsid w:val="00B87CBF"/>
    <w:rsid w:val="00B90127"/>
    <w:rsid w:val="00B90EB8"/>
    <w:rsid w:val="00B91A90"/>
    <w:rsid w:val="00B9271E"/>
    <w:rsid w:val="00B92A4F"/>
    <w:rsid w:val="00B92EA6"/>
    <w:rsid w:val="00B939C1"/>
    <w:rsid w:val="00B93A1B"/>
    <w:rsid w:val="00B948BC"/>
    <w:rsid w:val="00B9514E"/>
    <w:rsid w:val="00B952F1"/>
    <w:rsid w:val="00B957C3"/>
    <w:rsid w:val="00B96B22"/>
    <w:rsid w:val="00B96EB0"/>
    <w:rsid w:val="00B973F2"/>
    <w:rsid w:val="00B976B5"/>
    <w:rsid w:val="00B97CC6"/>
    <w:rsid w:val="00B97EA4"/>
    <w:rsid w:val="00BA0C6D"/>
    <w:rsid w:val="00BA155C"/>
    <w:rsid w:val="00BA186A"/>
    <w:rsid w:val="00BA1926"/>
    <w:rsid w:val="00BA21F3"/>
    <w:rsid w:val="00BA265B"/>
    <w:rsid w:val="00BA377E"/>
    <w:rsid w:val="00BA4443"/>
    <w:rsid w:val="00BA5990"/>
    <w:rsid w:val="00BA5AB7"/>
    <w:rsid w:val="00BA6CA1"/>
    <w:rsid w:val="00BA74CB"/>
    <w:rsid w:val="00BA765E"/>
    <w:rsid w:val="00BA7C96"/>
    <w:rsid w:val="00BB025D"/>
    <w:rsid w:val="00BB066F"/>
    <w:rsid w:val="00BB0C0B"/>
    <w:rsid w:val="00BB115F"/>
    <w:rsid w:val="00BB11CD"/>
    <w:rsid w:val="00BB1FDE"/>
    <w:rsid w:val="00BB2CBA"/>
    <w:rsid w:val="00BB5B75"/>
    <w:rsid w:val="00BB6196"/>
    <w:rsid w:val="00BB648F"/>
    <w:rsid w:val="00BB698C"/>
    <w:rsid w:val="00BB6BAD"/>
    <w:rsid w:val="00BB6CD3"/>
    <w:rsid w:val="00BB77F6"/>
    <w:rsid w:val="00BB7A9B"/>
    <w:rsid w:val="00BC0C36"/>
    <w:rsid w:val="00BC3880"/>
    <w:rsid w:val="00BC3982"/>
    <w:rsid w:val="00BC3C2E"/>
    <w:rsid w:val="00BC416D"/>
    <w:rsid w:val="00BC4F9C"/>
    <w:rsid w:val="00BC51E1"/>
    <w:rsid w:val="00BC52C2"/>
    <w:rsid w:val="00BC52FB"/>
    <w:rsid w:val="00BC59A1"/>
    <w:rsid w:val="00BC5CED"/>
    <w:rsid w:val="00BC6D2A"/>
    <w:rsid w:val="00BC70FF"/>
    <w:rsid w:val="00BC78C0"/>
    <w:rsid w:val="00BC7A9A"/>
    <w:rsid w:val="00BC7FEF"/>
    <w:rsid w:val="00BD0080"/>
    <w:rsid w:val="00BD1044"/>
    <w:rsid w:val="00BD210F"/>
    <w:rsid w:val="00BD2E43"/>
    <w:rsid w:val="00BD2E5A"/>
    <w:rsid w:val="00BD367D"/>
    <w:rsid w:val="00BD382D"/>
    <w:rsid w:val="00BD4582"/>
    <w:rsid w:val="00BD4B7C"/>
    <w:rsid w:val="00BD6442"/>
    <w:rsid w:val="00BD6BA3"/>
    <w:rsid w:val="00BD722E"/>
    <w:rsid w:val="00BD773E"/>
    <w:rsid w:val="00BD788E"/>
    <w:rsid w:val="00BE10F0"/>
    <w:rsid w:val="00BE1255"/>
    <w:rsid w:val="00BE1C27"/>
    <w:rsid w:val="00BE1F51"/>
    <w:rsid w:val="00BE2452"/>
    <w:rsid w:val="00BE365B"/>
    <w:rsid w:val="00BE3FC7"/>
    <w:rsid w:val="00BE4C01"/>
    <w:rsid w:val="00BE59FC"/>
    <w:rsid w:val="00BE78D4"/>
    <w:rsid w:val="00BE7FC4"/>
    <w:rsid w:val="00BE7FFC"/>
    <w:rsid w:val="00BF1FB1"/>
    <w:rsid w:val="00BF370F"/>
    <w:rsid w:val="00BF44A8"/>
    <w:rsid w:val="00BF4C02"/>
    <w:rsid w:val="00BF57E6"/>
    <w:rsid w:val="00BF60AC"/>
    <w:rsid w:val="00BF6450"/>
    <w:rsid w:val="00BF6C84"/>
    <w:rsid w:val="00BF74D2"/>
    <w:rsid w:val="00BF7595"/>
    <w:rsid w:val="00BF7AAB"/>
    <w:rsid w:val="00C00AE6"/>
    <w:rsid w:val="00C0124E"/>
    <w:rsid w:val="00C017C7"/>
    <w:rsid w:val="00C01C6C"/>
    <w:rsid w:val="00C022B6"/>
    <w:rsid w:val="00C022E1"/>
    <w:rsid w:val="00C02998"/>
    <w:rsid w:val="00C034E0"/>
    <w:rsid w:val="00C03FC1"/>
    <w:rsid w:val="00C045E6"/>
    <w:rsid w:val="00C04D20"/>
    <w:rsid w:val="00C0507D"/>
    <w:rsid w:val="00C053D3"/>
    <w:rsid w:val="00C05D41"/>
    <w:rsid w:val="00C05F45"/>
    <w:rsid w:val="00C06564"/>
    <w:rsid w:val="00C070C7"/>
    <w:rsid w:val="00C07423"/>
    <w:rsid w:val="00C07429"/>
    <w:rsid w:val="00C102E8"/>
    <w:rsid w:val="00C10735"/>
    <w:rsid w:val="00C10BFC"/>
    <w:rsid w:val="00C11420"/>
    <w:rsid w:val="00C122C9"/>
    <w:rsid w:val="00C1248F"/>
    <w:rsid w:val="00C12C01"/>
    <w:rsid w:val="00C13247"/>
    <w:rsid w:val="00C14B83"/>
    <w:rsid w:val="00C14E56"/>
    <w:rsid w:val="00C157B9"/>
    <w:rsid w:val="00C201D9"/>
    <w:rsid w:val="00C20DFF"/>
    <w:rsid w:val="00C21068"/>
    <w:rsid w:val="00C21AB0"/>
    <w:rsid w:val="00C2290A"/>
    <w:rsid w:val="00C23C12"/>
    <w:rsid w:val="00C24966"/>
    <w:rsid w:val="00C24D4E"/>
    <w:rsid w:val="00C24FE0"/>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4845"/>
    <w:rsid w:val="00C35AA3"/>
    <w:rsid w:val="00C36784"/>
    <w:rsid w:val="00C3696A"/>
    <w:rsid w:val="00C36A93"/>
    <w:rsid w:val="00C36F59"/>
    <w:rsid w:val="00C37580"/>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A5E"/>
    <w:rsid w:val="00C510AC"/>
    <w:rsid w:val="00C51A7C"/>
    <w:rsid w:val="00C52C2E"/>
    <w:rsid w:val="00C52CBA"/>
    <w:rsid w:val="00C534C6"/>
    <w:rsid w:val="00C5354A"/>
    <w:rsid w:val="00C5387F"/>
    <w:rsid w:val="00C549B7"/>
    <w:rsid w:val="00C55355"/>
    <w:rsid w:val="00C55638"/>
    <w:rsid w:val="00C5563A"/>
    <w:rsid w:val="00C55894"/>
    <w:rsid w:val="00C567AC"/>
    <w:rsid w:val="00C56890"/>
    <w:rsid w:val="00C57D1B"/>
    <w:rsid w:val="00C61160"/>
    <w:rsid w:val="00C61BE3"/>
    <w:rsid w:val="00C62622"/>
    <w:rsid w:val="00C62FD1"/>
    <w:rsid w:val="00C64F8F"/>
    <w:rsid w:val="00C65783"/>
    <w:rsid w:val="00C65AF5"/>
    <w:rsid w:val="00C65B7F"/>
    <w:rsid w:val="00C66382"/>
    <w:rsid w:val="00C66471"/>
    <w:rsid w:val="00C66695"/>
    <w:rsid w:val="00C70099"/>
    <w:rsid w:val="00C70934"/>
    <w:rsid w:val="00C70B18"/>
    <w:rsid w:val="00C71A2B"/>
    <w:rsid w:val="00C71CA0"/>
    <w:rsid w:val="00C71FD0"/>
    <w:rsid w:val="00C726DE"/>
    <w:rsid w:val="00C72E3A"/>
    <w:rsid w:val="00C735B4"/>
    <w:rsid w:val="00C73E0D"/>
    <w:rsid w:val="00C75454"/>
    <w:rsid w:val="00C75E7F"/>
    <w:rsid w:val="00C762AA"/>
    <w:rsid w:val="00C76946"/>
    <w:rsid w:val="00C76EC2"/>
    <w:rsid w:val="00C778E7"/>
    <w:rsid w:val="00C816A8"/>
    <w:rsid w:val="00C823BE"/>
    <w:rsid w:val="00C82446"/>
    <w:rsid w:val="00C82FF6"/>
    <w:rsid w:val="00C8316C"/>
    <w:rsid w:val="00C8377B"/>
    <w:rsid w:val="00C85047"/>
    <w:rsid w:val="00C85714"/>
    <w:rsid w:val="00C85BE5"/>
    <w:rsid w:val="00C864AA"/>
    <w:rsid w:val="00C8738F"/>
    <w:rsid w:val="00C87735"/>
    <w:rsid w:val="00C878CC"/>
    <w:rsid w:val="00C8791D"/>
    <w:rsid w:val="00C87A8F"/>
    <w:rsid w:val="00C901BA"/>
    <w:rsid w:val="00C908BC"/>
    <w:rsid w:val="00C90D0D"/>
    <w:rsid w:val="00C90E00"/>
    <w:rsid w:val="00C9122F"/>
    <w:rsid w:val="00C92244"/>
    <w:rsid w:val="00C92FC2"/>
    <w:rsid w:val="00C93D40"/>
    <w:rsid w:val="00C94F8F"/>
    <w:rsid w:val="00C9543C"/>
    <w:rsid w:val="00C9641E"/>
    <w:rsid w:val="00C96642"/>
    <w:rsid w:val="00C973C5"/>
    <w:rsid w:val="00CA093D"/>
    <w:rsid w:val="00CA0D1E"/>
    <w:rsid w:val="00CA1F4B"/>
    <w:rsid w:val="00CA2ADB"/>
    <w:rsid w:val="00CA33C2"/>
    <w:rsid w:val="00CA37BB"/>
    <w:rsid w:val="00CA4248"/>
    <w:rsid w:val="00CA4253"/>
    <w:rsid w:val="00CA42D7"/>
    <w:rsid w:val="00CA4E5A"/>
    <w:rsid w:val="00CA6848"/>
    <w:rsid w:val="00CA6D20"/>
    <w:rsid w:val="00CA6D51"/>
    <w:rsid w:val="00CA7450"/>
    <w:rsid w:val="00CA7E63"/>
    <w:rsid w:val="00CA7E85"/>
    <w:rsid w:val="00CB125E"/>
    <w:rsid w:val="00CB1AA3"/>
    <w:rsid w:val="00CB2007"/>
    <w:rsid w:val="00CB2532"/>
    <w:rsid w:val="00CB39FD"/>
    <w:rsid w:val="00CB3B8E"/>
    <w:rsid w:val="00CB40F3"/>
    <w:rsid w:val="00CB4476"/>
    <w:rsid w:val="00CB47C9"/>
    <w:rsid w:val="00CB4AD7"/>
    <w:rsid w:val="00CB4E58"/>
    <w:rsid w:val="00CB4F16"/>
    <w:rsid w:val="00CB5C2F"/>
    <w:rsid w:val="00CB6DD2"/>
    <w:rsid w:val="00CB6EF1"/>
    <w:rsid w:val="00CB76E4"/>
    <w:rsid w:val="00CB7D2F"/>
    <w:rsid w:val="00CC0618"/>
    <w:rsid w:val="00CC126C"/>
    <w:rsid w:val="00CC1DC7"/>
    <w:rsid w:val="00CC248A"/>
    <w:rsid w:val="00CC3E7F"/>
    <w:rsid w:val="00CC518C"/>
    <w:rsid w:val="00CC5B38"/>
    <w:rsid w:val="00CC5E2D"/>
    <w:rsid w:val="00CD06F4"/>
    <w:rsid w:val="00CD1D9F"/>
    <w:rsid w:val="00CD1FDB"/>
    <w:rsid w:val="00CD2601"/>
    <w:rsid w:val="00CD275C"/>
    <w:rsid w:val="00CD2EA9"/>
    <w:rsid w:val="00CD310C"/>
    <w:rsid w:val="00CD34F6"/>
    <w:rsid w:val="00CD376A"/>
    <w:rsid w:val="00CD4480"/>
    <w:rsid w:val="00CD5087"/>
    <w:rsid w:val="00CD5870"/>
    <w:rsid w:val="00CD5A93"/>
    <w:rsid w:val="00CD5C6E"/>
    <w:rsid w:val="00CD6BA4"/>
    <w:rsid w:val="00CD72BE"/>
    <w:rsid w:val="00CE065D"/>
    <w:rsid w:val="00CE0786"/>
    <w:rsid w:val="00CE08D6"/>
    <w:rsid w:val="00CE3BA9"/>
    <w:rsid w:val="00CE3E40"/>
    <w:rsid w:val="00CE3EA5"/>
    <w:rsid w:val="00CE3FF4"/>
    <w:rsid w:val="00CE4551"/>
    <w:rsid w:val="00CE48E2"/>
    <w:rsid w:val="00CE492F"/>
    <w:rsid w:val="00CE49B0"/>
    <w:rsid w:val="00CE4BA0"/>
    <w:rsid w:val="00CE4F2F"/>
    <w:rsid w:val="00CE4F40"/>
    <w:rsid w:val="00CE500C"/>
    <w:rsid w:val="00CE5D73"/>
    <w:rsid w:val="00CE5F1A"/>
    <w:rsid w:val="00CE7081"/>
    <w:rsid w:val="00CE7B6A"/>
    <w:rsid w:val="00CF0329"/>
    <w:rsid w:val="00CF0653"/>
    <w:rsid w:val="00CF0788"/>
    <w:rsid w:val="00CF1B91"/>
    <w:rsid w:val="00CF259A"/>
    <w:rsid w:val="00CF2845"/>
    <w:rsid w:val="00CF3AE5"/>
    <w:rsid w:val="00CF3CEE"/>
    <w:rsid w:val="00CF4E8B"/>
    <w:rsid w:val="00CF54B4"/>
    <w:rsid w:val="00CF6A0B"/>
    <w:rsid w:val="00CF6BDA"/>
    <w:rsid w:val="00CF77B5"/>
    <w:rsid w:val="00CF7BBA"/>
    <w:rsid w:val="00CF7E0E"/>
    <w:rsid w:val="00D00823"/>
    <w:rsid w:val="00D0092D"/>
    <w:rsid w:val="00D01D6C"/>
    <w:rsid w:val="00D02288"/>
    <w:rsid w:val="00D02881"/>
    <w:rsid w:val="00D02D35"/>
    <w:rsid w:val="00D0537F"/>
    <w:rsid w:val="00D0558F"/>
    <w:rsid w:val="00D05715"/>
    <w:rsid w:val="00D0585A"/>
    <w:rsid w:val="00D05BF8"/>
    <w:rsid w:val="00D0605A"/>
    <w:rsid w:val="00D06111"/>
    <w:rsid w:val="00D06252"/>
    <w:rsid w:val="00D06420"/>
    <w:rsid w:val="00D06C1E"/>
    <w:rsid w:val="00D0708F"/>
    <w:rsid w:val="00D07180"/>
    <w:rsid w:val="00D078D9"/>
    <w:rsid w:val="00D07945"/>
    <w:rsid w:val="00D10A12"/>
    <w:rsid w:val="00D11C4F"/>
    <w:rsid w:val="00D11D5E"/>
    <w:rsid w:val="00D1201A"/>
    <w:rsid w:val="00D136C9"/>
    <w:rsid w:val="00D140AD"/>
    <w:rsid w:val="00D1590E"/>
    <w:rsid w:val="00D1670F"/>
    <w:rsid w:val="00D179E8"/>
    <w:rsid w:val="00D20FB6"/>
    <w:rsid w:val="00D221E1"/>
    <w:rsid w:val="00D223F5"/>
    <w:rsid w:val="00D233BC"/>
    <w:rsid w:val="00D2465C"/>
    <w:rsid w:val="00D24F67"/>
    <w:rsid w:val="00D25A24"/>
    <w:rsid w:val="00D25C78"/>
    <w:rsid w:val="00D25E9E"/>
    <w:rsid w:val="00D26167"/>
    <w:rsid w:val="00D26653"/>
    <w:rsid w:val="00D2757D"/>
    <w:rsid w:val="00D2760A"/>
    <w:rsid w:val="00D2782C"/>
    <w:rsid w:val="00D3321D"/>
    <w:rsid w:val="00D34A2A"/>
    <w:rsid w:val="00D34DED"/>
    <w:rsid w:val="00D3520F"/>
    <w:rsid w:val="00D35314"/>
    <w:rsid w:val="00D35CE1"/>
    <w:rsid w:val="00D375A6"/>
    <w:rsid w:val="00D377D8"/>
    <w:rsid w:val="00D37FD9"/>
    <w:rsid w:val="00D40E35"/>
    <w:rsid w:val="00D4100D"/>
    <w:rsid w:val="00D414F3"/>
    <w:rsid w:val="00D41CC9"/>
    <w:rsid w:val="00D421B0"/>
    <w:rsid w:val="00D465BE"/>
    <w:rsid w:val="00D47423"/>
    <w:rsid w:val="00D4794F"/>
    <w:rsid w:val="00D47FE6"/>
    <w:rsid w:val="00D50A87"/>
    <w:rsid w:val="00D50DC7"/>
    <w:rsid w:val="00D517E5"/>
    <w:rsid w:val="00D51C9C"/>
    <w:rsid w:val="00D5206A"/>
    <w:rsid w:val="00D52764"/>
    <w:rsid w:val="00D54472"/>
    <w:rsid w:val="00D5451D"/>
    <w:rsid w:val="00D5586D"/>
    <w:rsid w:val="00D565F8"/>
    <w:rsid w:val="00D56AE9"/>
    <w:rsid w:val="00D56E36"/>
    <w:rsid w:val="00D5762F"/>
    <w:rsid w:val="00D601B3"/>
    <w:rsid w:val="00D603B6"/>
    <w:rsid w:val="00D60827"/>
    <w:rsid w:val="00D615C4"/>
    <w:rsid w:val="00D62706"/>
    <w:rsid w:val="00D627CE"/>
    <w:rsid w:val="00D62F45"/>
    <w:rsid w:val="00D63208"/>
    <w:rsid w:val="00D632F0"/>
    <w:rsid w:val="00D634CF"/>
    <w:rsid w:val="00D635C3"/>
    <w:rsid w:val="00D64264"/>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4B29"/>
    <w:rsid w:val="00D75EC3"/>
    <w:rsid w:val="00D769B2"/>
    <w:rsid w:val="00D8040C"/>
    <w:rsid w:val="00D809FB"/>
    <w:rsid w:val="00D819EC"/>
    <w:rsid w:val="00D81F31"/>
    <w:rsid w:val="00D82628"/>
    <w:rsid w:val="00D83DD1"/>
    <w:rsid w:val="00D84205"/>
    <w:rsid w:val="00D8535D"/>
    <w:rsid w:val="00D8577E"/>
    <w:rsid w:val="00D858F7"/>
    <w:rsid w:val="00D85FBF"/>
    <w:rsid w:val="00D8674C"/>
    <w:rsid w:val="00D868CD"/>
    <w:rsid w:val="00D86CEB"/>
    <w:rsid w:val="00D870E4"/>
    <w:rsid w:val="00D90375"/>
    <w:rsid w:val="00D905B2"/>
    <w:rsid w:val="00D908FA"/>
    <w:rsid w:val="00D90F90"/>
    <w:rsid w:val="00D914B6"/>
    <w:rsid w:val="00D918D3"/>
    <w:rsid w:val="00D918D4"/>
    <w:rsid w:val="00D91CC8"/>
    <w:rsid w:val="00D93856"/>
    <w:rsid w:val="00D93AD0"/>
    <w:rsid w:val="00D95A8B"/>
    <w:rsid w:val="00D96046"/>
    <w:rsid w:val="00D967BF"/>
    <w:rsid w:val="00D968C9"/>
    <w:rsid w:val="00D96AC0"/>
    <w:rsid w:val="00D97E4A"/>
    <w:rsid w:val="00D97EC2"/>
    <w:rsid w:val="00DA06DB"/>
    <w:rsid w:val="00DA0D04"/>
    <w:rsid w:val="00DA1730"/>
    <w:rsid w:val="00DA1994"/>
    <w:rsid w:val="00DA1DBA"/>
    <w:rsid w:val="00DA283A"/>
    <w:rsid w:val="00DA2C2D"/>
    <w:rsid w:val="00DA4FE5"/>
    <w:rsid w:val="00DA5C41"/>
    <w:rsid w:val="00DA61A2"/>
    <w:rsid w:val="00DA6504"/>
    <w:rsid w:val="00DA7FC1"/>
    <w:rsid w:val="00DB0295"/>
    <w:rsid w:val="00DB12BD"/>
    <w:rsid w:val="00DB35E1"/>
    <w:rsid w:val="00DB3AD0"/>
    <w:rsid w:val="00DB3C1C"/>
    <w:rsid w:val="00DB3CAF"/>
    <w:rsid w:val="00DB4541"/>
    <w:rsid w:val="00DB675D"/>
    <w:rsid w:val="00DB6C61"/>
    <w:rsid w:val="00DB736C"/>
    <w:rsid w:val="00DC176E"/>
    <w:rsid w:val="00DC1E15"/>
    <w:rsid w:val="00DC205F"/>
    <w:rsid w:val="00DC2D52"/>
    <w:rsid w:val="00DC2EE8"/>
    <w:rsid w:val="00DC346F"/>
    <w:rsid w:val="00DC3FEA"/>
    <w:rsid w:val="00DC561D"/>
    <w:rsid w:val="00DC6715"/>
    <w:rsid w:val="00DC6F31"/>
    <w:rsid w:val="00DC794C"/>
    <w:rsid w:val="00DC7A65"/>
    <w:rsid w:val="00DD0889"/>
    <w:rsid w:val="00DD1382"/>
    <w:rsid w:val="00DD2261"/>
    <w:rsid w:val="00DD389A"/>
    <w:rsid w:val="00DD45EF"/>
    <w:rsid w:val="00DD4C62"/>
    <w:rsid w:val="00DD5BD3"/>
    <w:rsid w:val="00DD67CB"/>
    <w:rsid w:val="00DD738D"/>
    <w:rsid w:val="00DD7AAC"/>
    <w:rsid w:val="00DD7DC0"/>
    <w:rsid w:val="00DE0173"/>
    <w:rsid w:val="00DE0472"/>
    <w:rsid w:val="00DE0ED4"/>
    <w:rsid w:val="00DE106C"/>
    <w:rsid w:val="00DE113D"/>
    <w:rsid w:val="00DE19EE"/>
    <w:rsid w:val="00DE22C0"/>
    <w:rsid w:val="00DE29C5"/>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58D"/>
    <w:rsid w:val="00DF5C6B"/>
    <w:rsid w:val="00DF5CC0"/>
    <w:rsid w:val="00DF5D9A"/>
    <w:rsid w:val="00DF7F6B"/>
    <w:rsid w:val="00E0029F"/>
    <w:rsid w:val="00E00CD7"/>
    <w:rsid w:val="00E01311"/>
    <w:rsid w:val="00E0142A"/>
    <w:rsid w:val="00E01687"/>
    <w:rsid w:val="00E01EB4"/>
    <w:rsid w:val="00E02129"/>
    <w:rsid w:val="00E027BE"/>
    <w:rsid w:val="00E02DF2"/>
    <w:rsid w:val="00E0360D"/>
    <w:rsid w:val="00E0402B"/>
    <w:rsid w:val="00E04562"/>
    <w:rsid w:val="00E04EBE"/>
    <w:rsid w:val="00E05057"/>
    <w:rsid w:val="00E05BE6"/>
    <w:rsid w:val="00E05D67"/>
    <w:rsid w:val="00E05DD1"/>
    <w:rsid w:val="00E05ECA"/>
    <w:rsid w:val="00E0659F"/>
    <w:rsid w:val="00E0681B"/>
    <w:rsid w:val="00E0684A"/>
    <w:rsid w:val="00E076E5"/>
    <w:rsid w:val="00E108FB"/>
    <w:rsid w:val="00E1181C"/>
    <w:rsid w:val="00E11AAC"/>
    <w:rsid w:val="00E12122"/>
    <w:rsid w:val="00E12155"/>
    <w:rsid w:val="00E12E82"/>
    <w:rsid w:val="00E13E1D"/>
    <w:rsid w:val="00E13F9C"/>
    <w:rsid w:val="00E13F9E"/>
    <w:rsid w:val="00E14B56"/>
    <w:rsid w:val="00E150B7"/>
    <w:rsid w:val="00E160F8"/>
    <w:rsid w:val="00E161AD"/>
    <w:rsid w:val="00E16509"/>
    <w:rsid w:val="00E175FF"/>
    <w:rsid w:val="00E20134"/>
    <w:rsid w:val="00E205BB"/>
    <w:rsid w:val="00E206ED"/>
    <w:rsid w:val="00E212B6"/>
    <w:rsid w:val="00E215C6"/>
    <w:rsid w:val="00E21946"/>
    <w:rsid w:val="00E21AB9"/>
    <w:rsid w:val="00E22251"/>
    <w:rsid w:val="00E2228B"/>
    <w:rsid w:val="00E22E59"/>
    <w:rsid w:val="00E23085"/>
    <w:rsid w:val="00E24DDB"/>
    <w:rsid w:val="00E25323"/>
    <w:rsid w:val="00E25720"/>
    <w:rsid w:val="00E26856"/>
    <w:rsid w:val="00E26BF5"/>
    <w:rsid w:val="00E310D5"/>
    <w:rsid w:val="00E31C85"/>
    <w:rsid w:val="00E331A7"/>
    <w:rsid w:val="00E33560"/>
    <w:rsid w:val="00E33CC6"/>
    <w:rsid w:val="00E33CED"/>
    <w:rsid w:val="00E34AD0"/>
    <w:rsid w:val="00E36A9D"/>
    <w:rsid w:val="00E37099"/>
    <w:rsid w:val="00E371F3"/>
    <w:rsid w:val="00E377C5"/>
    <w:rsid w:val="00E406E3"/>
    <w:rsid w:val="00E42134"/>
    <w:rsid w:val="00E42251"/>
    <w:rsid w:val="00E425BD"/>
    <w:rsid w:val="00E42890"/>
    <w:rsid w:val="00E43A0B"/>
    <w:rsid w:val="00E445DB"/>
    <w:rsid w:val="00E44C33"/>
    <w:rsid w:val="00E4611C"/>
    <w:rsid w:val="00E46122"/>
    <w:rsid w:val="00E50343"/>
    <w:rsid w:val="00E51E57"/>
    <w:rsid w:val="00E52574"/>
    <w:rsid w:val="00E52987"/>
    <w:rsid w:val="00E52B28"/>
    <w:rsid w:val="00E52E8E"/>
    <w:rsid w:val="00E533F4"/>
    <w:rsid w:val="00E53658"/>
    <w:rsid w:val="00E5446B"/>
    <w:rsid w:val="00E54590"/>
    <w:rsid w:val="00E5462C"/>
    <w:rsid w:val="00E54648"/>
    <w:rsid w:val="00E54B0A"/>
    <w:rsid w:val="00E54D15"/>
    <w:rsid w:val="00E54D7B"/>
    <w:rsid w:val="00E556E5"/>
    <w:rsid w:val="00E56780"/>
    <w:rsid w:val="00E56C39"/>
    <w:rsid w:val="00E56E4B"/>
    <w:rsid w:val="00E608EB"/>
    <w:rsid w:val="00E61F92"/>
    <w:rsid w:val="00E626EC"/>
    <w:rsid w:val="00E62893"/>
    <w:rsid w:val="00E63AA5"/>
    <w:rsid w:val="00E64494"/>
    <w:rsid w:val="00E648F4"/>
    <w:rsid w:val="00E650B1"/>
    <w:rsid w:val="00E65441"/>
    <w:rsid w:val="00E65F37"/>
    <w:rsid w:val="00E66D2B"/>
    <w:rsid w:val="00E6776F"/>
    <w:rsid w:val="00E72D79"/>
    <w:rsid w:val="00E72E77"/>
    <w:rsid w:val="00E73428"/>
    <w:rsid w:val="00E74522"/>
    <w:rsid w:val="00E74F2B"/>
    <w:rsid w:val="00E751E6"/>
    <w:rsid w:val="00E75C77"/>
    <w:rsid w:val="00E75F77"/>
    <w:rsid w:val="00E77353"/>
    <w:rsid w:val="00E7751F"/>
    <w:rsid w:val="00E7773E"/>
    <w:rsid w:val="00E77F64"/>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87906"/>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0E38"/>
    <w:rsid w:val="00EA198D"/>
    <w:rsid w:val="00EA1B73"/>
    <w:rsid w:val="00EA231C"/>
    <w:rsid w:val="00EA2CAD"/>
    <w:rsid w:val="00EA4C99"/>
    <w:rsid w:val="00EA5522"/>
    <w:rsid w:val="00EA652B"/>
    <w:rsid w:val="00EA671B"/>
    <w:rsid w:val="00EA6AB1"/>
    <w:rsid w:val="00EA6D70"/>
    <w:rsid w:val="00EA6E2A"/>
    <w:rsid w:val="00EA76BA"/>
    <w:rsid w:val="00EA781B"/>
    <w:rsid w:val="00EA7E2D"/>
    <w:rsid w:val="00EB0784"/>
    <w:rsid w:val="00EB07E5"/>
    <w:rsid w:val="00EB0832"/>
    <w:rsid w:val="00EB0EBF"/>
    <w:rsid w:val="00EB25CA"/>
    <w:rsid w:val="00EB2AF1"/>
    <w:rsid w:val="00EB2BAB"/>
    <w:rsid w:val="00EB2E85"/>
    <w:rsid w:val="00EB34A6"/>
    <w:rsid w:val="00EB3545"/>
    <w:rsid w:val="00EB44FB"/>
    <w:rsid w:val="00EB4883"/>
    <w:rsid w:val="00EB50E5"/>
    <w:rsid w:val="00EB54B7"/>
    <w:rsid w:val="00EB5911"/>
    <w:rsid w:val="00EB5A2E"/>
    <w:rsid w:val="00EB66BB"/>
    <w:rsid w:val="00EB66C3"/>
    <w:rsid w:val="00EB78A0"/>
    <w:rsid w:val="00EC09FD"/>
    <w:rsid w:val="00EC0AA4"/>
    <w:rsid w:val="00EC1011"/>
    <w:rsid w:val="00EC2642"/>
    <w:rsid w:val="00EC2E8A"/>
    <w:rsid w:val="00EC31C6"/>
    <w:rsid w:val="00EC34F7"/>
    <w:rsid w:val="00EC3D63"/>
    <w:rsid w:val="00EC4061"/>
    <w:rsid w:val="00EC486D"/>
    <w:rsid w:val="00EC4D2E"/>
    <w:rsid w:val="00EC5DED"/>
    <w:rsid w:val="00EC6040"/>
    <w:rsid w:val="00EC609A"/>
    <w:rsid w:val="00EC64ED"/>
    <w:rsid w:val="00EC667E"/>
    <w:rsid w:val="00EC6977"/>
    <w:rsid w:val="00EC6B23"/>
    <w:rsid w:val="00EC6F8E"/>
    <w:rsid w:val="00EC7244"/>
    <w:rsid w:val="00EC773E"/>
    <w:rsid w:val="00ED0302"/>
    <w:rsid w:val="00ED03C3"/>
    <w:rsid w:val="00ED0C9A"/>
    <w:rsid w:val="00ED1A38"/>
    <w:rsid w:val="00ED1B48"/>
    <w:rsid w:val="00ED1E52"/>
    <w:rsid w:val="00ED2186"/>
    <w:rsid w:val="00ED33EA"/>
    <w:rsid w:val="00ED6463"/>
    <w:rsid w:val="00ED65DE"/>
    <w:rsid w:val="00ED6FCA"/>
    <w:rsid w:val="00EE0267"/>
    <w:rsid w:val="00EE18C5"/>
    <w:rsid w:val="00EE263C"/>
    <w:rsid w:val="00EE3087"/>
    <w:rsid w:val="00EE3B6B"/>
    <w:rsid w:val="00EE4864"/>
    <w:rsid w:val="00EE5670"/>
    <w:rsid w:val="00EE56DD"/>
    <w:rsid w:val="00EE66C2"/>
    <w:rsid w:val="00EE67E1"/>
    <w:rsid w:val="00EE6856"/>
    <w:rsid w:val="00EE7006"/>
    <w:rsid w:val="00EF1701"/>
    <w:rsid w:val="00EF19A7"/>
    <w:rsid w:val="00EF2111"/>
    <w:rsid w:val="00EF3133"/>
    <w:rsid w:val="00EF31D3"/>
    <w:rsid w:val="00EF320C"/>
    <w:rsid w:val="00EF3C9C"/>
    <w:rsid w:val="00EF3E44"/>
    <w:rsid w:val="00EF4BD7"/>
    <w:rsid w:val="00EF69D8"/>
    <w:rsid w:val="00EF70A1"/>
    <w:rsid w:val="00EF7D00"/>
    <w:rsid w:val="00EF7F54"/>
    <w:rsid w:val="00F005B1"/>
    <w:rsid w:val="00F01983"/>
    <w:rsid w:val="00F01DC1"/>
    <w:rsid w:val="00F030EA"/>
    <w:rsid w:val="00F03488"/>
    <w:rsid w:val="00F042AE"/>
    <w:rsid w:val="00F05356"/>
    <w:rsid w:val="00F0540A"/>
    <w:rsid w:val="00F06CD8"/>
    <w:rsid w:val="00F0707F"/>
    <w:rsid w:val="00F07345"/>
    <w:rsid w:val="00F10AC6"/>
    <w:rsid w:val="00F111CF"/>
    <w:rsid w:val="00F1206E"/>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6E88"/>
    <w:rsid w:val="00F176C4"/>
    <w:rsid w:val="00F17F1F"/>
    <w:rsid w:val="00F17F62"/>
    <w:rsid w:val="00F2028D"/>
    <w:rsid w:val="00F20942"/>
    <w:rsid w:val="00F219C4"/>
    <w:rsid w:val="00F21F07"/>
    <w:rsid w:val="00F22506"/>
    <w:rsid w:val="00F23897"/>
    <w:rsid w:val="00F23C02"/>
    <w:rsid w:val="00F24197"/>
    <w:rsid w:val="00F24B2B"/>
    <w:rsid w:val="00F25414"/>
    <w:rsid w:val="00F25D40"/>
    <w:rsid w:val="00F25DCA"/>
    <w:rsid w:val="00F25E91"/>
    <w:rsid w:val="00F26E00"/>
    <w:rsid w:val="00F273F1"/>
    <w:rsid w:val="00F276C5"/>
    <w:rsid w:val="00F27975"/>
    <w:rsid w:val="00F3000A"/>
    <w:rsid w:val="00F3017A"/>
    <w:rsid w:val="00F305B4"/>
    <w:rsid w:val="00F3071D"/>
    <w:rsid w:val="00F31CF5"/>
    <w:rsid w:val="00F3309F"/>
    <w:rsid w:val="00F33196"/>
    <w:rsid w:val="00F34C4E"/>
    <w:rsid w:val="00F356E5"/>
    <w:rsid w:val="00F3587E"/>
    <w:rsid w:val="00F36194"/>
    <w:rsid w:val="00F3744E"/>
    <w:rsid w:val="00F40DE8"/>
    <w:rsid w:val="00F40E4F"/>
    <w:rsid w:val="00F4168C"/>
    <w:rsid w:val="00F419C3"/>
    <w:rsid w:val="00F42D48"/>
    <w:rsid w:val="00F42D6D"/>
    <w:rsid w:val="00F439BF"/>
    <w:rsid w:val="00F43E49"/>
    <w:rsid w:val="00F47542"/>
    <w:rsid w:val="00F47865"/>
    <w:rsid w:val="00F47BB9"/>
    <w:rsid w:val="00F47D4F"/>
    <w:rsid w:val="00F47E73"/>
    <w:rsid w:val="00F50B57"/>
    <w:rsid w:val="00F5227B"/>
    <w:rsid w:val="00F525C0"/>
    <w:rsid w:val="00F533C3"/>
    <w:rsid w:val="00F54984"/>
    <w:rsid w:val="00F5657D"/>
    <w:rsid w:val="00F608D7"/>
    <w:rsid w:val="00F619ED"/>
    <w:rsid w:val="00F627B6"/>
    <w:rsid w:val="00F63238"/>
    <w:rsid w:val="00F632B1"/>
    <w:rsid w:val="00F63497"/>
    <w:rsid w:val="00F63982"/>
    <w:rsid w:val="00F6445B"/>
    <w:rsid w:val="00F64870"/>
    <w:rsid w:val="00F64922"/>
    <w:rsid w:val="00F65BCE"/>
    <w:rsid w:val="00F664B0"/>
    <w:rsid w:val="00F677EA"/>
    <w:rsid w:val="00F708BA"/>
    <w:rsid w:val="00F726AC"/>
    <w:rsid w:val="00F72B08"/>
    <w:rsid w:val="00F73058"/>
    <w:rsid w:val="00F730C0"/>
    <w:rsid w:val="00F744E5"/>
    <w:rsid w:val="00F7566F"/>
    <w:rsid w:val="00F76573"/>
    <w:rsid w:val="00F767F3"/>
    <w:rsid w:val="00F76C6A"/>
    <w:rsid w:val="00F77D07"/>
    <w:rsid w:val="00F80132"/>
    <w:rsid w:val="00F81713"/>
    <w:rsid w:val="00F8184A"/>
    <w:rsid w:val="00F81F27"/>
    <w:rsid w:val="00F83335"/>
    <w:rsid w:val="00F839CC"/>
    <w:rsid w:val="00F84588"/>
    <w:rsid w:val="00F84877"/>
    <w:rsid w:val="00F84993"/>
    <w:rsid w:val="00F8517D"/>
    <w:rsid w:val="00F85D03"/>
    <w:rsid w:val="00F8610F"/>
    <w:rsid w:val="00F8659E"/>
    <w:rsid w:val="00F90983"/>
    <w:rsid w:val="00F91A79"/>
    <w:rsid w:val="00F92FC0"/>
    <w:rsid w:val="00F942A7"/>
    <w:rsid w:val="00F94C76"/>
    <w:rsid w:val="00F95A39"/>
    <w:rsid w:val="00FA02B9"/>
    <w:rsid w:val="00FA06A7"/>
    <w:rsid w:val="00FA0A62"/>
    <w:rsid w:val="00FA0A7A"/>
    <w:rsid w:val="00FA0C09"/>
    <w:rsid w:val="00FA0C97"/>
    <w:rsid w:val="00FA0D35"/>
    <w:rsid w:val="00FA1199"/>
    <w:rsid w:val="00FA1216"/>
    <w:rsid w:val="00FA1B7C"/>
    <w:rsid w:val="00FA2E74"/>
    <w:rsid w:val="00FA3B90"/>
    <w:rsid w:val="00FA4560"/>
    <w:rsid w:val="00FA474E"/>
    <w:rsid w:val="00FA49C9"/>
    <w:rsid w:val="00FA4ABC"/>
    <w:rsid w:val="00FA5B3E"/>
    <w:rsid w:val="00FA5C2E"/>
    <w:rsid w:val="00FA6388"/>
    <w:rsid w:val="00FA65EE"/>
    <w:rsid w:val="00FA6DF6"/>
    <w:rsid w:val="00FB08D4"/>
    <w:rsid w:val="00FB0C21"/>
    <w:rsid w:val="00FB10D6"/>
    <w:rsid w:val="00FB1298"/>
    <w:rsid w:val="00FB2631"/>
    <w:rsid w:val="00FB27CE"/>
    <w:rsid w:val="00FB2CBC"/>
    <w:rsid w:val="00FB3503"/>
    <w:rsid w:val="00FB49A3"/>
    <w:rsid w:val="00FB4D19"/>
    <w:rsid w:val="00FB564C"/>
    <w:rsid w:val="00FB5A6C"/>
    <w:rsid w:val="00FB5E75"/>
    <w:rsid w:val="00FB653D"/>
    <w:rsid w:val="00FB6A6A"/>
    <w:rsid w:val="00FB7005"/>
    <w:rsid w:val="00FC0633"/>
    <w:rsid w:val="00FC13BF"/>
    <w:rsid w:val="00FC1622"/>
    <w:rsid w:val="00FC1F95"/>
    <w:rsid w:val="00FC1FAF"/>
    <w:rsid w:val="00FC2079"/>
    <w:rsid w:val="00FC5016"/>
    <w:rsid w:val="00FC52AD"/>
    <w:rsid w:val="00FC5717"/>
    <w:rsid w:val="00FC6C4E"/>
    <w:rsid w:val="00FC74B2"/>
    <w:rsid w:val="00FD035D"/>
    <w:rsid w:val="00FD0FC9"/>
    <w:rsid w:val="00FD1B5F"/>
    <w:rsid w:val="00FD215F"/>
    <w:rsid w:val="00FD25FA"/>
    <w:rsid w:val="00FD30CA"/>
    <w:rsid w:val="00FD3B60"/>
    <w:rsid w:val="00FD3F9F"/>
    <w:rsid w:val="00FD4046"/>
    <w:rsid w:val="00FD6321"/>
    <w:rsid w:val="00FD6A61"/>
    <w:rsid w:val="00FD6E11"/>
    <w:rsid w:val="00FD721F"/>
    <w:rsid w:val="00FD771E"/>
    <w:rsid w:val="00FE1B72"/>
    <w:rsid w:val="00FE1BE6"/>
    <w:rsid w:val="00FE2DA5"/>
    <w:rsid w:val="00FE3077"/>
    <w:rsid w:val="00FE3AA0"/>
    <w:rsid w:val="00FE5057"/>
    <w:rsid w:val="00FE7766"/>
    <w:rsid w:val="00FE7AB4"/>
    <w:rsid w:val="00FF1088"/>
    <w:rsid w:val="00FF16DD"/>
    <w:rsid w:val="00FF17FE"/>
    <w:rsid w:val="00FF1EC3"/>
    <w:rsid w:val="00FF274C"/>
    <w:rsid w:val="00FF3882"/>
    <w:rsid w:val="00FF4982"/>
    <w:rsid w:val="00FF544F"/>
    <w:rsid w:val="00FF5FD8"/>
    <w:rsid w:val="00FF6631"/>
    <w:rsid w:val="00FF7036"/>
    <w:rsid w:val="00FF772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9EC820"/>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1A2B"/>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DE0472"/>
    <w:pPr>
      <w:keepNext/>
      <w:keepLines/>
      <w:tabs>
        <w:tab w:val="left" w:pos="5655"/>
      </w:tabs>
      <w:spacing w:before="7800" w:line="276" w:lineRule="auto"/>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C71A2B"/>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C71A2B"/>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CA7E63"/>
    <w:pPr>
      <w:keepNext/>
      <w:keepLines/>
      <w:spacing w:line="240" w:lineRule="auto"/>
      <w:outlineLvl w:val="3"/>
    </w:pPr>
    <w:rPr>
      <w:rFonts w:eastAsiaTheme="majorEastAsia" w:cstheme="majorBidi"/>
      <w:b/>
      <w:iCs/>
      <w:color w:val="6B2976"/>
      <w:sz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E0472"/>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C71A2B"/>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C71A2B"/>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756729"/>
    <w:pPr>
      <w:pBdr>
        <w:between w:val="single" w:sz="4" w:space="4" w:color="6B2976"/>
      </w:pBdr>
      <w:tabs>
        <w:tab w:val="right" w:pos="9323"/>
      </w:tabs>
      <w:spacing w:before="480" w:after="12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Dot ,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Dot  Char,FooterText Char,L Char,List Paragraph Number Char,List Paragraph* Char,List Paragraph1 Char,List Paragraph11 Char,List Paragraph2 Char,numbered Char"/>
    <w:basedOn w:val="DefaultParagraphFont"/>
    <w:link w:val="ListParagraph"/>
    <w:uiPriority w:val="34"/>
    <w:qFormat/>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CA7E63"/>
    <w:rPr>
      <w:rFonts w:ascii="FS Me" w:eastAsiaTheme="majorEastAsia" w:hAnsi="FS Me" w:cstheme="majorBidi"/>
      <w:b/>
      <w:iCs/>
      <w:color w:val="6B2976"/>
      <w:sz w:val="32"/>
      <w:szCs w:val="2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DD389A"/>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07DF"/>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07DF"/>
    <w:rPr>
      <w:rFonts w:ascii="FS Me" w:hAnsi="FS Me"/>
      <w:b/>
      <w:bCs/>
      <w:color w:val="FFFFFF" w:themeColor="background1"/>
      <w:sz w:val="40"/>
      <w:szCs w:val="26"/>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cf01">
    <w:name w:val="cf01"/>
    <w:basedOn w:val="DefaultParagraphFont"/>
    <w:rsid w:val="005438A2"/>
    <w:rPr>
      <w:rFonts w:ascii="Segoe UI" w:hAnsi="Segoe UI" w:cs="Segoe UI" w:hint="default"/>
      <w:sz w:val="18"/>
      <w:szCs w:val="18"/>
    </w:rPr>
  </w:style>
  <w:style w:type="character" w:customStyle="1" w:styleId="Statisticstyle">
    <w:name w:val="Statistic style"/>
    <w:basedOn w:val="DefaultParagraphFont"/>
    <w:uiPriority w:val="1"/>
    <w:qFormat/>
    <w:rsid w:val="008753A2"/>
    <w:rPr>
      <w:rFonts w:ascii="FS Me Pro" w:hAnsi="FS Me Pro"/>
      <w:b/>
      <w:color w:val="6B2976"/>
      <w:position w:val="-2"/>
      <w:sz w:val="36"/>
    </w:rPr>
  </w:style>
  <w:style w:type="character" w:customStyle="1" w:styleId="ui-provider">
    <w:name w:val="ui-provider"/>
    <w:basedOn w:val="DefaultParagraphFont"/>
    <w:rsid w:val="00EB66BB"/>
  </w:style>
  <w:style w:type="paragraph" w:customStyle="1" w:styleId="WordList">
    <w:name w:val="Word List"/>
    <w:basedOn w:val="Normal"/>
    <w:qFormat/>
    <w:rsid w:val="001965F2"/>
    <w:pPr>
      <w:outlineLvl w:val="2"/>
    </w:pPr>
    <w:rPr>
      <w:b/>
      <w:color w:val="6B29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hyperlink" Target="http://www.ndis.gov.au" TargetMode="External"/><Relationship Id="rId205" Type="http://schemas.openxmlformats.org/officeDocument/2006/relationships/footer" Target="footer1.xml"/><Relationship Id="rId107" Type="http://schemas.openxmlformats.org/officeDocument/2006/relationships/image" Target="media/image96.jpeg"/><Relationship Id="rId11" Type="http://schemas.openxmlformats.org/officeDocument/2006/relationships/image" Target="media/image1.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numbering" Target="numbering.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image" Target="media/image149.jpeg"/><Relationship Id="rId165" Type="http://schemas.openxmlformats.org/officeDocument/2006/relationships/image" Target="media/image154.jpeg"/><Relationship Id="rId181" Type="http://schemas.openxmlformats.org/officeDocument/2006/relationships/image" Target="media/image170.jpeg"/><Relationship Id="rId186" Type="http://schemas.openxmlformats.org/officeDocument/2006/relationships/image" Target="media/image174.jpeg"/><Relationship Id="rId211" Type="http://schemas.openxmlformats.org/officeDocument/2006/relationships/fontTable" Target="fontTable.xm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9.jpeg"/><Relationship Id="rId155" Type="http://schemas.openxmlformats.org/officeDocument/2006/relationships/image" Target="media/image144.jpeg"/><Relationship Id="rId171" Type="http://schemas.openxmlformats.org/officeDocument/2006/relationships/image" Target="media/image160.jpeg"/><Relationship Id="rId176" Type="http://schemas.openxmlformats.org/officeDocument/2006/relationships/image" Target="media/image165.jpeg"/><Relationship Id="rId192" Type="http://schemas.openxmlformats.org/officeDocument/2006/relationships/image" Target="media/image178.jpeg"/><Relationship Id="rId197" Type="http://schemas.openxmlformats.org/officeDocument/2006/relationships/image" Target="media/image182.jpeg"/><Relationship Id="rId206" Type="http://schemas.openxmlformats.org/officeDocument/2006/relationships/header" Target="header1.xml"/><Relationship Id="rId201" Type="http://schemas.openxmlformats.org/officeDocument/2006/relationships/image" Target="media/image186.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pn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9.jpeg"/><Relationship Id="rId145" Type="http://schemas.openxmlformats.org/officeDocument/2006/relationships/image" Target="media/image134.jpeg"/><Relationship Id="rId161" Type="http://schemas.openxmlformats.org/officeDocument/2006/relationships/image" Target="media/image150.jpeg"/><Relationship Id="rId166" Type="http://schemas.openxmlformats.org/officeDocument/2006/relationships/image" Target="media/image155.jpeg"/><Relationship Id="rId182" Type="http://schemas.openxmlformats.org/officeDocument/2006/relationships/image" Target="media/image171.jpeg"/><Relationship Id="rId187" Type="http://schemas.openxmlformats.org/officeDocument/2006/relationships/image" Target="media/image175.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glossaryDocument" Target="glossary/document.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image" Target="media/image140.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3.jpeg"/><Relationship Id="rId172" Type="http://schemas.openxmlformats.org/officeDocument/2006/relationships/image" Target="media/image161.jpeg"/><Relationship Id="rId193" Type="http://schemas.openxmlformats.org/officeDocument/2006/relationships/image" Target="media/image179.jpeg"/><Relationship Id="rId202" Type="http://schemas.openxmlformats.org/officeDocument/2006/relationships/image" Target="media/image187.jpeg"/><Relationship Id="rId207" Type="http://schemas.openxmlformats.org/officeDocument/2006/relationships/footer" Target="footer2.xml"/><Relationship Id="rId13" Type="http://schemas.openxmlformats.org/officeDocument/2006/relationships/image" Target="media/image3.jpeg"/><Relationship Id="rId18" Type="http://schemas.openxmlformats.org/officeDocument/2006/relationships/hyperlink" Target="http://www.ndis.gov.au/CALD" TargetMode="External"/><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hyperlink" Target="https://www.facebook.com/NDISAus" TargetMode="External"/><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81.jpeg"/><Relationship Id="rId162" Type="http://schemas.openxmlformats.org/officeDocument/2006/relationships/image" Target="media/image151.jpeg"/><Relationship Id="rId183" Type="http://schemas.openxmlformats.org/officeDocument/2006/relationships/image" Target="media/image172.jpe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0.jpeg"/><Relationship Id="rId199" Type="http://schemas.openxmlformats.org/officeDocument/2006/relationships/image" Target="media/image184.jpeg"/><Relationship Id="rId203" Type="http://schemas.openxmlformats.org/officeDocument/2006/relationships/image" Target="media/image188.png"/><Relationship Id="rId208" Type="http://schemas.openxmlformats.org/officeDocument/2006/relationships/footer" Target="footer3.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6.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1.png"/><Relationship Id="rId209" Type="http://schemas.openxmlformats.org/officeDocument/2006/relationships/header" Target="header2.xml"/><Relationship Id="rId190" Type="http://schemas.openxmlformats.org/officeDocument/2006/relationships/image" Target="media/image177.jpeg"/><Relationship Id="rId204" Type="http://schemas.openxmlformats.org/officeDocument/2006/relationships/hyperlink" Target="http://www.informationaccessgroup.com" TargetMode="Externa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hyperlink" Target="http://www.ndis.gov.au"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jpeg"/><Relationship Id="rId210" Type="http://schemas.openxmlformats.org/officeDocument/2006/relationships/footer" Target="footer4.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hyperlink" Target="http://www.accesshub.gov.au/about-the-nrs" TargetMode="External"/><Relationship Id="rId200" Type="http://schemas.openxmlformats.org/officeDocument/2006/relationships/image" Target="media/image185.jpeg"/><Relationship Id="rId16" Type="http://schemas.openxmlformats.org/officeDocument/2006/relationships/image" Target="media/image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89.jpeg"/></Relationships>
</file>

<file path=word/_rels/footer2.xml.rels><?xml version="1.0" encoding="UTF-8" standalone="yes"?>
<Relationships xmlns="http://schemas.openxmlformats.org/package/2006/relationships"><Relationship Id="rId1" Type="http://schemas.openxmlformats.org/officeDocument/2006/relationships/image" Target="media/image191.png"/></Relationships>
</file>

<file path=word/_rels/footer4.xml.rels><?xml version="1.0" encoding="UTF-8" standalone="yes"?>
<Relationships xmlns="http://schemas.openxmlformats.org/package/2006/relationships"><Relationship Id="rId1" Type="http://schemas.openxmlformats.org/officeDocument/2006/relationships/image" Target="media/image192.png"/></Relationships>
</file>

<file path=word/_rels/header1.xml.rels><?xml version="1.0" encoding="UTF-8" standalone="yes"?>
<Relationships xmlns="http://schemas.openxmlformats.org/package/2006/relationships"><Relationship Id="rId1" Type="http://schemas.openxmlformats.org/officeDocument/2006/relationships/image" Target="media/image190.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9E0864">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9E0864">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FS Me Pro">
    <w:panose1 w:val="02000506040000020004"/>
    <w:charset w:val="00"/>
    <w:family w:val="auto"/>
    <w:pitch w:val="variable"/>
    <w:sig w:usb0="A00002EF" w:usb1="4000606A"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00000AF" w:usb1="40000048" w:usb2="00000000" w:usb3="00000000" w:csb0="000001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Noto Sans Syriac Eastern">
    <w:panose1 w:val="020B0502040504020204"/>
    <w:charset w:val="00"/>
    <w:family w:val="swiss"/>
    <w:pitch w:val="variable"/>
    <w:sig w:usb0="80002043" w:usb1="00006040" w:usb2="0000008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301F7"/>
    <w:rsid w:val="000309EA"/>
    <w:rsid w:val="000635D7"/>
    <w:rsid w:val="000E6558"/>
    <w:rsid w:val="00104D84"/>
    <w:rsid w:val="0012221A"/>
    <w:rsid w:val="001C7BAF"/>
    <w:rsid w:val="001E1925"/>
    <w:rsid w:val="0023322F"/>
    <w:rsid w:val="00303AB2"/>
    <w:rsid w:val="0031738C"/>
    <w:rsid w:val="003E7257"/>
    <w:rsid w:val="00467AE8"/>
    <w:rsid w:val="004A37E2"/>
    <w:rsid w:val="004C07D6"/>
    <w:rsid w:val="005A4A14"/>
    <w:rsid w:val="00606C4C"/>
    <w:rsid w:val="00607988"/>
    <w:rsid w:val="00652E6A"/>
    <w:rsid w:val="00753489"/>
    <w:rsid w:val="0077555C"/>
    <w:rsid w:val="00783C6D"/>
    <w:rsid w:val="007C18A6"/>
    <w:rsid w:val="007F3264"/>
    <w:rsid w:val="009A44C4"/>
    <w:rsid w:val="009E0864"/>
    <w:rsid w:val="00A26102"/>
    <w:rsid w:val="00A443E1"/>
    <w:rsid w:val="00AA03B4"/>
    <w:rsid w:val="00B90C78"/>
    <w:rsid w:val="00CF48B8"/>
    <w:rsid w:val="00D332E6"/>
    <w:rsid w:val="00D5496F"/>
    <w:rsid w:val="00DC12C5"/>
    <w:rsid w:val="00E34A12"/>
    <w:rsid w:val="00E62CCB"/>
    <w:rsid w:val="00E91D45"/>
    <w:rsid w:val="00EE2A6C"/>
    <w:rsid w:val="00FD0021"/>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496F"/>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F22700-98C8-4BDF-A2F6-7CABBCCCE4F5}">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2.xml><?xml version="1.0" encoding="utf-8"?>
<ds:datastoreItem xmlns:ds="http://schemas.openxmlformats.org/officeDocument/2006/customXml" ds:itemID="{E552ADBB-A38E-4262-BC43-ED23A3029A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FE7C052-873D-4EE7-885B-6224EC95B946}">
  <ds:schemaRefs>
    <ds:schemaRef ds:uri="http://schemas.microsoft.com/sharepoint/v3/contenttype/forms"/>
  </ds:schemaRefs>
</ds:datastoreItem>
</file>

<file path=customXml/itemProps4.xml><?xml version="1.0" encoding="utf-8"?>
<ds:datastoreItem xmlns:ds="http://schemas.openxmlformats.org/officeDocument/2006/customXml" ds:itemID="{5D75E6AB-7B40-469D-8770-286394806A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one.dotx</Template>
  <TotalTime>366</TotalTime>
  <Pages>53</Pages>
  <Words>4193</Words>
  <Characters>23901</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ܚܘܼܛܵܛܵܐ ܕܥܒܼܵܕܵܐ ܕܦܪܝܼܫܘܼܬܵܐ ܡܲܪܕܘܼܬܵܢܵܝܬܵܐ ܘܠܸܫܵܢܵܝܬܵܐ ܩܵܐ ܫܲܢ݉ܬܵܐ ܕ 2024 ܗܲܠ 2028</vt:lpstr>
    </vt:vector>
  </TitlesOfParts>
  <Company>Hewlett-Packard</Company>
  <LinksUpToDate>false</LinksUpToDate>
  <CharactersWithSpaces>28038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ܚܘܼܛܵܛܵܐ ܕܥܒܼܵܕܵܐ ܕܦܪܝܼܫܘܼܬܵܐ ܡܲܪܕܘܼܬܵܢܵܝܬܵܐ ܘܠܸܫܵܢܵܝܬܵܐ ܩܵܐ ܫܲܢ݉ܬܵܐ ܕ 2024 ܗܲܠ 2028</dc:title>
  <dc:creator>National Disability Insurance Agency</dc:creator>
  <cp:lastModifiedBy>Nil</cp:lastModifiedBy>
  <cp:revision>22</cp:revision>
  <cp:lastPrinted>2024-02-15T03:12:00Z</cp:lastPrinted>
  <dcterms:created xsi:type="dcterms:W3CDTF">2024-01-01T22:11:00Z</dcterms:created>
  <dcterms:modified xsi:type="dcterms:W3CDTF">2024-02-22T02:48:00Z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7c70b89c-638e-4b22-a935-151911b3dae3</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2024-01-01T22:11:34Z</vt:lpwstr>
  </property>
  <property fmtid="{D5CDD505-2E9C-101B-9397-08002B2CF9AE}" pid="9" name="MSIP_Label_2b83f8d7-e91f-4eee-a336-52a8061c0503_SiteId">
    <vt:lpwstr>cd778b65-752d-454a-87cf-b9990fe58993</vt:lpwstr>
  </property>
</Properties>
</file>